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4246FA" w14:paraId="7FD38FB5" w14:textId="77777777" w:rsidTr="00F170CA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14FA067B" w14:textId="77777777" w:rsidR="004246FA" w:rsidRPr="00B34C6D" w:rsidRDefault="004246FA" w:rsidP="0014043F">
            <w:pPr>
              <w:rPr>
                <w:color w:val="000000" w:themeColor="text1"/>
              </w:rPr>
            </w:pPr>
            <w:r w:rsidRPr="00B34C6D">
              <w:rPr>
                <w:rFonts w:ascii="Chaloult_Cond" w:hAnsi="Chaloult_Cond" w:cs="Arial"/>
                <w:noProof/>
                <w:color w:val="000000" w:themeColor="text1"/>
                <w:sz w:val="16"/>
                <w:szCs w:val="16"/>
              </w:rPr>
              <w:drawing>
                <wp:anchor distT="0" distB="0" distL="114300" distR="114300" simplePos="0" relativeHeight="251664384" behindDoc="0" locked="0" layoutInCell="1" allowOverlap="1" wp14:anchorId="3352012F" wp14:editId="6C043604">
                  <wp:simplePos x="0" y="0"/>
                  <wp:positionH relativeFrom="column">
                    <wp:posOffset>-32461</wp:posOffset>
                  </wp:positionH>
                  <wp:positionV relativeFrom="paragraph">
                    <wp:posOffset>27026</wp:posOffset>
                  </wp:positionV>
                  <wp:extent cx="1346200" cy="532130"/>
                  <wp:effectExtent l="0" t="0" r="6350" b="1270"/>
                  <wp:wrapSquare wrapText="bothSides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34C6D">
              <w:rPr>
                <w:color w:val="000000" w:themeColor="text1"/>
              </w:rP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3828"/>
            </w:tblGrid>
            <w:tr w:rsidR="00B34C6D" w:rsidRPr="00B34C6D" w14:paraId="6EEA594A" w14:textId="77777777" w:rsidTr="00AD1333">
              <w:tc>
                <w:tcPr>
                  <w:tcW w:w="1134" w:type="dxa"/>
                  <w:vAlign w:val="bottom"/>
                </w:tcPr>
                <w:p w14:paraId="56D75E65" w14:textId="77777777" w:rsidR="004246FA" w:rsidRPr="00B34C6D" w:rsidRDefault="004246FA" w:rsidP="00BF5356">
                  <w:pPr>
                    <w:spacing w:before="120"/>
                    <w:ind w:left="-110"/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</w:pPr>
                  <w:permStart w:id="481583057" w:edGrp="everyone" w:colFirst="1" w:colLast="1"/>
                  <w:r w:rsidRPr="00AD1333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6"/>
                    </w:rPr>
                    <w:t xml:space="preserve">Installation : </w:t>
                  </w:r>
                </w:p>
              </w:tc>
              <w:tc>
                <w:tcPr>
                  <w:tcW w:w="3828" w:type="dxa"/>
                  <w:tcBorders>
                    <w:bottom w:val="single" w:sz="4" w:space="0" w:color="auto"/>
                  </w:tcBorders>
                  <w:vAlign w:val="bottom"/>
                </w:tcPr>
                <w:p w14:paraId="1F4D2DFF" w14:textId="77777777" w:rsidR="004246FA" w:rsidRPr="00B34C6D" w:rsidRDefault="004246FA" w:rsidP="00B24B58">
                  <w:pPr>
                    <w:spacing w:before="120"/>
                    <w:ind w:left="-63"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permEnd w:id="481583057"/>
          </w:tbl>
          <w:p w14:paraId="2F705AEE" w14:textId="77777777" w:rsidR="004246FA" w:rsidRPr="00B34C6D" w:rsidRDefault="004246FA" w:rsidP="0014043F">
            <w:pPr>
              <w:rPr>
                <w:color w:val="000000" w:themeColor="text1"/>
              </w:rPr>
            </w:pPr>
          </w:p>
          <w:p w14:paraId="045D176F" w14:textId="77777777" w:rsidR="004246FA" w:rsidRPr="00B34C6D" w:rsidRDefault="004246FA" w:rsidP="0014043F">
            <w:pPr>
              <w:rPr>
                <w:color w:val="000000" w:themeColor="text1"/>
              </w:rPr>
            </w:pPr>
          </w:p>
          <w:p w14:paraId="0258AEEE" w14:textId="77777777" w:rsidR="004246FA" w:rsidRPr="00B34C6D" w:rsidRDefault="004246FA" w:rsidP="0014043F">
            <w:pPr>
              <w:rPr>
                <w:color w:val="000000" w:themeColor="text1"/>
              </w:rPr>
            </w:pPr>
          </w:p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B34C6D" w:rsidRPr="00B34C6D" w14:paraId="4FBC9122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F3B9D61" w14:textId="77777777" w:rsidR="004246FA" w:rsidRPr="00B34C6D" w:rsidRDefault="00CD6AD7" w:rsidP="0014043F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</w:t>
                  </w:r>
                  <w:r w:rsidR="004246FA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ossier :</w:t>
                  </w:r>
                </w:p>
              </w:tc>
              <w:permStart w:id="1225196678" w:edGrp="everyone" w:displacedByCustomXml="next"/>
              <w:bookmarkStart w:id="0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Dossier"/>
                  <w:tag w:val="No dossier"/>
                  <w:id w:val="453681247"/>
                  <w:lock w:val="sdtLocked"/>
                  <w:placeholder>
                    <w:docPart w:val="D9125FFA66CC4D75A4213D021F889891"/>
                  </w:placeholder>
                </w:sdtPr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4D115F91" w14:textId="58170AEF" w:rsidR="004246FA" w:rsidRPr="00B34C6D" w:rsidRDefault="00B23273" w:rsidP="00FD14A6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7336DE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FD14A6"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</w:p>
                  </w:tc>
                </w:sdtContent>
              </w:sdt>
              <w:permEnd w:id="1225196678" w:displacedByCustomXml="prev"/>
              <w:bookmarkEnd w:id="0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E8C198A" w14:textId="77777777" w:rsidR="004246FA" w:rsidRPr="00B34C6D" w:rsidRDefault="004246FA" w:rsidP="0029581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B34C6D" w:rsidRPr="00B34C6D" w14:paraId="43A0546D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018A291" w14:textId="77777777" w:rsidR="004246FA" w:rsidRPr="00B34C6D" w:rsidRDefault="004246FA" w:rsidP="0014043F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Nom, Prénom :</w:t>
                  </w:r>
                </w:p>
              </w:tc>
              <w:permStart w:id="1772383341" w:edGrp="everyone" w:displacedByCustomXml="next"/>
              <w:bookmarkStart w:id="1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, Prénom"/>
                  <w:tag w:val="Nom, Prénom"/>
                  <w:id w:val="-374619967"/>
                  <w:lock w:val="sdtLocked"/>
                  <w:placeholder>
                    <w:docPart w:val="A53CF9E5941B4A139B707AC095ACE2AB"/>
                  </w:placeholder>
                  <w:showingPlcHdr/>
                </w:sdtPr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1C2146A8" w14:textId="77777777" w:rsidR="004246FA" w:rsidRPr="00B34C6D" w:rsidRDefault="00FF1654" w:rsidP="00FF1654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772383341" w:displacedByCustomXml="prev"/>
              <w:bookmarkEnd w:id="1" w:displacedByCustomXml="prev"/>
            </w:tr>
            <w:tr w:rsidR="00B34C6D" w:rsidRPr="00B34C6D" w14:paraId="22AD2B0F" w14:textId="77777777" w:rsidTr="00A530F1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8D3B8AE" w14:textId="77777777" w:rsidR="004246FA" w:rsidRPr="00B34C6D" w:rsidRDefault="004246FA" w:rsidP="0014043F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6D60D84E" w14:textId="77777777" w:rsidR="004246FA" w:rsidRPr="00B34C6D" w:rsidRDefault="004246FA" w:rsidP="0014311E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r w:rsidR="00FA1BA3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bookmarkStart w:id="2" w:name="DDNais"/>
                  <w:permStart w:id="293233820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alias w:val="AAAA-MM-JJ"/>
                      <w:tag w:val="AAAA-MM-JJ"/>
                      <w:id w:val="476642453"/>
                      <w:lock w:val="sdtLocked"/>
                      <w:placeholder>
                        <w:docPart w:val="D9125FFA66CC4D75A4213D021F889891"/>
                      </w:placeholder>
                    </w:sdtPr>
                    <w:sdtContent>
                      <w:r w:rsidR="0014311E"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sdtContent>
                  </w:sdt>
                  <w:bookmarkEnd w:id="2"/>
                  <w:permEnd w:id="293233820"/>
                </w:p>
              </w:tc>
              <w:permStart w:id="1675040424" w:edGrp="everyone"/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7571429" w14:textId="7381D705" w:rsidR="004246FA" w:rsidRPr="00B34C6D" w:rsidRDefault="00AD1333" w:rsidP="007B10A9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sdt>
                    <w:sdtPr>
                      <w:rPr>
                        <w:rFonts w:ascii="MS Gothic" w:eastAsia="MS Gothic" w:hAnsi="MS Gothic" w:cs="Arial"/>
                        <w:color w:val="000000" w:themeColor="text1"/>
                        <w:sz w:val="16"/>
                        <w:szCs w:val="16"/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662006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1675040424"/>
                  <w:r w:rsidR="00527734">
                    <w:rPr>
                      <w:rFonts w:ascii="MS Gothic" w:eastAsia="MS Gothic" w:hAnsi="MS Gothic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A530F1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F  </w:t>
                  </w:r>
                  <w:permStart w:id="132743106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7B10A9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132743106"/>
                  <w:r w:rsidR="0014311E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4246FA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M</w:t>
                  </w:r>
                </w:p>
              </w:tc>
            </w:tr>
            <w:tr w:rsidR="00B34C6D" w:rsidRPr="00B34C6D" w14:paraId="517C0908" w14:textId="77777777" w:rsidTr="0014043F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859A0D5" w14:textId="77777777" w:rsidR="004246FA" w:rsidRPr="00B34C6D" w:rsidRDefault="004246FA" w:rsidP="0014043F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  <w:t xml:space="preserve">             </w:t>
                  </w:r>
                  <w:r w:rsidRPr="00B34C6D"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  <w:t>AAAA-MM-JJ</w:t>
                  </w:r>
                </w:p>
              </w:tc>
            </w:tr>
            <w:tr w:rsidR="00B34C6D" w:rsidRPr="00B34C6D" w14:paraId="7C653733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1E736933" w14:textId="77777777" w:rsidR="004246FA" w:rsidRPr="00B34C6D" w:rsidRDefault="004246FA" w:rsidP="0014043F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NAM :</w:t>
                  </w:r>
                </w:p>
              </w:tc>
              <w:permStart w:id="1066094405" w:edGrp="everyone" w:displacedByCustomXml="next"/>
              <w:bookmarkStart w:id="3" w:name="NAM_No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XXXX XXXX XXXX"/>
                  <w:tag w:val="XXXX XXXX XXXX"/>
                  <w:id w:val="378664170"/>
                  <w:lock w:val="sdtLocked"/>
                  <w:placeholder>
                    <w:docPart w:val="D9125FFA66CC4D75A4213D021F889891"/>
                  </w:placeholder>
                </w:sdtPr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4C979594" w14:textId="77777777" w:rsidR="004246FA" w:rsidRPr="00B34C6D" w:rsidRDefault="0014311E" w:rsidP="0014311E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066094405" w:displacedByCustomXml="prev"/>
              <w:bookmarkEnd w:id="3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E52369D" w14:textId="77777777" w:rsidR="004246FA" w:rsidRPr="00B34C6D" w:rsidRDefault="004246FA" w:rsidP="0014043F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Exp.</w:t>
                  </w:r>
                </w:p>
              </w:tc>
              <w:permStart w:id="1644780101" w:edGrp="everyone" w:displacedByCustomXml="next"/>
              <w:bookmarkStart w:id="4" w:name="NAM_Exp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AAAA-MM"/>
                  <w:tag w:val="AAAA-MM"/>
                  <w:id w:val="-1147434141"/>
                  <w:lock w:val="sdtLocked"/>
                  <w:placeholder>
                    <w:docPart w:val="D9125FFA66CC4D75A4213D021F889891"/>
                  </w:placeholder>
                </w:sdtPr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63061BCB" w14:textId="77777777" w:rsidR="004246FA" w:rsidRPr="00B34C6D" w:rsidRDefault="00A33CEF" w:rsidP="00A33CEF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644780101" w:displacedByCustomXml="prev"/>
              <w:bookmarkEnd w:id="4" w:displacedByCustomXml="prev"/>
            </w:tr>
            <w:tr w:rsidR="00B34C6D" w:rsidRPr="00B34C6D" w14:paraId="7E94AA63" w14:textId="77777777" w:rsidTr="0014043F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203946A" w14:textId="77777777" w:rsidR="004246FA" w:rsidRPr="00B34C6D" w:rsidRDefault="004246FA" w:rsidP="0014043F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6E618E22" w14:textId="77777777" w:rsidR="004246FA" w:rsidRPr="00B34C6D" w:rsidRDefault="004246FA" w:rsidP="0014043F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F969036" w14:textId="77777777" w:rsidR="004246FA" w:rsidRPr="00B34C6D" w:rsidRDefault="004246FA" w:rsidP="0014043F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3E2723C9" w14:textId="77777777" w:rsidR="004246FA" w:rsidRPr="00B34C6D" w:rsidRDefault="004246FA" w:rsidP="0014043F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  <w:t>AAAA-MM</w:t>
                  </w:r>
                </w:p>
              </w:tc>
            </w:tr>
            <w:tr w:rsidR="00B34C6D" w:rsidRPr="00B34C6D" w14:paraId="4A0C8BF7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8598609" w14:textId="77777777" w:rsidR="004246FA" w:rsidRPr="00B34C6D" w:rsidRDefault="004246FA" w:rsidP="0014043F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 de la mère :</w:t>
                  </w:r>
                </w:p>
              </w:tc>
              <w:permStart w:id="1247751582" w:edGrp="everyone" w:displacedByCustomXml="next"/>
              <w:bookmarkStart w:id="5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 de la mère"/>
                  <w:tag w:val="Nom de la mère"/>
                  <w:id w:val="-1284723761"/>
                  <w:lock w:val="sdtLocked"/>
                  <w:placeholder>
                    <w:docPart w:val="D9125FFA66CC4D75A4213D021F889891"/>
                  </w:placeholder>
                </w:sdtPr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0D77DAAB" w14:textId="77777777" w:rsidR="004246FA" w:rsidRPr="00B34C6D" w:rsidRDefault="00A33CEF" w:rsidP="00A33CEF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247751582" w:displacedByCustomXml="prev"/>
              <w:bookmarkEnd w:id="5" w:displacedByCustomXml="prev"/>
            </w:tr>
          </w:tbl>
          <w:p w14:paraId="5E626542" w14:textId="77777777" w:rsidR="004246FA" w:rsidRPr="00B34C6D" w:rsidRDefault="004246FA" w:rsidP="0014043F">
            <w:pPr>
              <w:rPr>
                <w:rFonts w:ascii="Calibri" w:hAnsi="Calibri"/>
                <w:color w:val="000000" w:themeColor="text1"/>
                <w:sz w:val="16"/>
                <w:szCs w:val="16"/>
              </w:rPr>
            </w:pPr>
          </w:p>
        </w:tc>
      </w:tr>
      <w:tr w:rsidR="004246FA" w14:paraId="34427B14" w14:textId="77777777" w:rsidTr="00F170CA">
        <w:trPr>
          <w:trHeight w:val="818"/>
        </w:trPr>
        <w:tc>
          <w:tcPr>
            <w:tcW w:w="5524" w:type="dxa"/>
            <w:shd w:val="clear" w:color="auto" w:fill="FFFFFF" w:themeFill="background1"/>
            <w:vAlign w:val="center"/>
          </w:tcPr>
          <w:p w14:paraId="4D859C22" w14:textId="09021008" w:rsidR="00F170CA" w:rsidRPr="00AD1333" w:rsidRDefault="00F170CA" w:rsidP="00B72B2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D1333">
              <w:rPr>
                <w:rFonts w:asciiTheme="minorHAnsi" w:hAnsiTheme="minorHAnsi" w:cstheme="minorHAnsi"/>
                <w:b/>
              </w:rPr>
              <w:t>PROGRAMME SPÉCIALISÉ DIS DIP</w:t>
            </w:r>
          </w:p>
          <w:p w14:paraId="2955720D" w14:textId="1C961509" w:rsidR="004246FA" w:rsidRPr="00770980" w:rsidRDefault="00001CD7" w:rsidP="00B72B28">
            <w:pPr>
              <w:jc w:val="center"/>
              <w:rPr>
                <w:rFonts w:ascii="Arial" w:hAnsi="Arial" w:cs="Arial"/>
                <w:b/>
              </w:rPr>
            </w:pPr>
            <w:r w:rsidRPr="00AD1333">
              <w:rPr>
                <w:rFonts w:asciiTheme="minorHAnsi" w:hAnsiTheme="minorHAnsi" w:cstheme="minorHAnsi"/>
                <w:b/>
              </w:rPr>
              <w:t>VALIDATION DES BESOINS</w:t>
            </w:r>
            <w:r w:rsidR="00F170CA" w:rsidRPr="00AD1333">
              <w:rPr>
                <w:rFonts w:asciiTheme="minorHAnsi" w:hAnsiTheme="minorHAnsi" w:cstheme="minorHAnsi"/>
                <w:b/>
              </w:rPr>
              <w:t xml:space="preserve"> DE RÉADAPTATION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4E0516A4" w14:textId="77777777" w:rsidR="004246FA" w:rsidRPr="001200AF" w:rsidRDefault="004246FA" w:rsidP="0014043F">
            <w:pPr>
              <w:rPr>
                <w:color w:val="000000" w:themeColor="text1"/>
              </w:rPr>
            </w:pPr>
          </w:p>
        </w:tc>
      </w:tr>
    </w:tbl>
    <w:permStart w:id="616388707" w:edGrp="everyone"/>
    <w:p w14:paraId="17FBA1EB" w14:textId="3823D533" w:rsidR="007E5A80" w:rsidRDefault="00AD1333" w:rsidP="00B11A7E">
      <w:pPr>
        <w:tabs>
          <w:tab w:val="left" w:pos="284"/>
          <w:tab w:val="left" w:pos="4536"/>
          <w:tab w:val="left" w:pos="6521"/>
        </w:tabs>
        <w:spacing w:before="120" w:after="60"/>
        <w:rPr>
          <w:rFonts w:asciiTheme="minorHAnsi" w:hAnsiTheme="minorHAnsi" w:cstheme="minorHAnsi"/>
          <w:b/>
          <w:sz w:val="22"/>
          <w:szCs w:val="22"/>
        </w:rPr>
      </w:pPr>
      <w:sdt>
        <w:sdtPr>
          <w:rPr>
            <w:rFonts w:asciiTheme="minorHAnsi" w:hAnsiTheme="minorHAnsi" w:cstheme="minorHAnsi"/>
            <w:b/>
            <w:sz w:val="22"/>
            <w:szCs w:val="22"/>
          </w:rPr>
          <w:id w:val="-2199020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475E">
            <w:rPr>
              <w:rFonts w:ascii="MS Gothic" w:eastAsia="MS Gothic" w:hAnsi="MS Gothic" w:cstheme="minorHAnsi" w:hint="eastAsia"/>
              <w:b/>
              <w:sz w:val="22"/>
              <w:szCs w:val="22"/>
            </w:rPr>
            <w:t>☐</w:t>
          </w:r>
        </w:sdtContent>
      </w:sdt>
      <w:permEnd w:id="616388707"/>
      <w:r w:rsidR="00AF0FF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86298">
        <w:rPr>
          <w:rFonts w:asciiTheme="minorHAnsi" w:hAnsiTheme="minorHAnsi" w:cstheme="minorHAnsi"/>
          <w:b/>
          <w:sz w:val="22"/>
          <w:szCs w:val="22"/>
        </w:rPr>
        <w:t>Première</w:t>
      </w:r>
      <w:r w:rsidR="00BE49D9">
        <w:rPr>
          <w:rFonts w:asciiTheme="minorHAnsi" w:hAnsiTheme="minorHAnsi" w:cstheme="minorHAnsi"/>
          <w:b/>
          <w:sz w:val="22"/>
          <w:szCs w:val="22"/>
        </w:rPr>
        <w:t xml:space="preserve"> complétion </w:t>
      </w:r>
      <w:r w:rsidR="00C86298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ermStart w:id="31721541" w:edGrp="everyone"/>
    <w:p w14:paraId="516D56B2" w14:textId="44901EA4" w:rsidR="00C216FD" w:rsidRDefault="00AD1333" w:rsidP="00B11A7E">
      <w:pPr>
        <w:tabs>
          <w:tab w:val="left" w:pos="284"/>
          <w:tab w:val="left" w:pos="4536"/>
          <w:tab w:val="left" w:pos="6521"/>
        </w:tabs>
        <w:spacing w:before="120" w:after="60"/>
        <w:rPr>
          <w:rFonts w:asciiTheme="minorHAnsi" w:hAnsiTheme="minorHAnsi" w:cstheme="minorHAnsi"/>
          <w:b/>
          <w:sz w:val="22"/>
          <w:szCs w:val="22"/>
        </w:rPr>
      </w:pPr>
      <w:sdt>
        <w:sdtPr>
          <w:rPr>
            <w:rFonts w:asciiTheme="minorHAnsi" w:hAnsiTheme="minorHAnsi" w:cstheme="minorHAnsi"/>
            <w:b/>
            <w:sz w:val="22"/>
            <w:szCs w:val="22"/>
          </w:rPr>
          <w:id w:val="13914675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475E">
            <w:rPr>
              <w:rFonts w:ascii="MS Gothic" w:eastAsia="MS Gothic" w:hAnsi="MS Gothic" w:cstheme="minorHAnsi" w:hint="eastAsia"/>
              <w:b/>
              <w:sz w:val="22"/>
              <w:szCs w:val="22"/>
            </w:rPr>
            <w:t>☐</w:t>
          </w:r>
        </w:sdtContent>
      </w:sdt>
      <w:permEnd w:id="31721541"/>
      <w:r w:rsidR="00C216FD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6" w:name="Mise"/>
      <w:r w:rsidR="00C216FD">
        <w:rPr>
          <w:rFonts w:asciiTheme="minorHAnsi" w:hAnsiTheme="minorHAnsi" w:cstheme="minorHAnsi"/>
          <w:b/>
          <w:sz w:val="22"/>
          <w:szCs w:val="22"/>
        </w:rPr>
        <w:fldChar w:fldCharType="begin"/>
      </w:r>
      <w:r w:rsidR="00413763">
        <w:rPr>
          <w:rFonts w:asciiTheme="minorHAnsi" w:hAnsiTheme="minorHAnsi" w:cstheme="minorHAnsi"/>
          <w:b/>
          <w:sz w:val="22"/>
          <w:szCs w:val="22"/>
        </w:rPr>
        <w:instrText>HYPERLINK  \l "Mise" \o "Mettre en rouge les nouveaux éléments lors de la mise à jour"</w:instrText>
      </w:r>
      <w:r w:rsidR="00C216FD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="00C216FD" w:rsidRPr="009E58C1">
        <w:rPr>
          <w:rStyle w:val="Lienhypertexte"/>
          <w:rFonts w:asciiTheme="minorHAnsi" w:hAnsiTheme="minorHAnsi" w:cstheme="minorHAnsi"/>
          <w:b/>
          <w:sz w:val="22"/>
          <w:szCs w:val="22"/>
        </w:rPr>
        <w:t>Mise à jour</w:t>
      </w:r>
      <w:r w:rsidR="00C216FD">
        <w:rPr>
          <w:rFonts w:asciiTheme="minorHAnsi" w:hAnsiTheme="minorHAnsi" w:cstheme="minorHAnsi"/>
          <w:b/>
          <w:sz w:val="22"/>
          <w:szCs w:val="22"/>
        </w:rPr>
        <w:fldChar w:fldCharType="end"/>
      </w:r>
      <w:r w:rsidR="00C216FD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End w:id="6"/>
      <w:r w:rsidR="00C216FD">
        <w:rPr>
          <w:rFonts w:asciiTheme="minorHAnsi" w:hAnsiTheme="minorHAnsi" w:cstheme="minorHAnsi"/>
          <w:b/>
          <w:sz w:val="22"/>
          <w:szCs w:val="22"/>
        </w:rPr>
        <w:t>des informations</w:t>
      </w:r>
    </w:p>
    <w:tbl>
      <w:tblPr>
        <w:tblStyle w:val="Grilledutableau"/>
        <w:tblpPr w:leftFromText="141" w:rightFromText="141" w:vertAnchor="text" w:horzAnchor="margin" w:tblpY="180"/>
        <w:tblW w:w="0" w:type="auto"/>
        <w:tblLayout w:type="fixed"/>
        <w:tblLook w:val="04A0" w:firstRow="1" w:lastRow="0" w:firstColumn="1" w:lastColumn="0" w:noHBand="0" w:noVBand="1"/>
      </w:tblPr>
      <w:tblGrid>
        <w:gridCol w:w="2672"/>
        <w:gridCol w:w="2653"/>
        <w:gridCol w:w="2664"/>
        <w:gridCol w:w="2653"/>
      </w:tblGrid>
      <w:tr w:rsidR="00C86298" w:rsidRPr="00AD1333" w14:paraId="0DCAFEBF" w14:textId="77777777" w:rsidTr="00C86298">
        <w:trPr>
          <w:trHeight w:val="402"/>
        </w:trPr>
        <w:tc>
          <w:tcPr>
            <w:tcW w:w="10642" w:type="dxa"/>
            <w:gridSpan w:val="4"/>
            <w:shd w:val="clear" w:color="auto" w:fill="79C2CE"/>
            <w:vAlign w:val="center"/>
          </w:tcPr>
          <w:p w14:paraId="302EC868" w14:textId="77D90C2D" w:rsidR="00C86298" w:rsidRPr="00AD1333" w:rsidRDefault="00FF04A7" w:rsidP="00FF04A7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1333">
              <w:rPr>
                <w:rFonts w:asciiTheme="minorHAnsi" w:hAnsiTheme="minorHAnsi" w:cstheme="minorHAnsi"/>
                <w:b/>
                <w:sz w:val="22"/>
                <w:szCs w:val="22"/>
              </w:rPr>
              <w:t>PARTIE</w:t>
            </w:r>
            <w:r w:rsidR="00C37378" w:rsidRPr="00AD133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C86298" w:rsidRPr="00AD1333">
              <w:rPr>
                <w:rFonts w:asciiTheme="minorHAnsi" w:hAnsiTheme="minorHAnsi" w:cstheme="minorHAnsi"/>
                <w:b/>
                <w:sz w:val="22"/>
                <w:szCs w:val="22"/>
              </w:rPr>
              <w:t>1 : Cueillette de données</w:t>
            </w:r>
          </w:p>
        </w:tc>
      </w:tr>
      <w:tr w:rsidR="00C86298" w:rsidRPr="00AD1333" w14:paraId="502CD244" w14:textId="77777777" w:rsidTr="00C86298">
        <w:trPr>
          <w:trHeight w:val="454"/>
        </w:trPr>
        <w:tc>
          <w:tcPr>
            <w:tcW w:w="2672" w:type="dxa"/>
            <w:vAlign w:val="center"/>
          </w:tcPr>
          <w:p w14:paraId="3F9BAB5F" w14:textId="77777777" w:rsidR="00C86298" w:rsidRPr="00AD1333" w:rsidRDefault="00C86298" w:rsidP="00C86298">
            <w:pPr>
              <w:spacing w:before="40" w:after="4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Rédigé par : </w:t>
            </w:r>
          </w:p>
        </w:tc>
        <w:tc>
          <w:tcPr>
            <w:tcW w:w="2653" w:type="dxa"/>
            <w:vAlign w:val="center"/>
          </w:tcPr>
          <w:p w14:paraId="520A2803" w14:textId="3C952E5B" w:rsidR="00C86298" w:rsidRPr="00AD1333" w:rsidRDefault="00C86298" w:rsidP="00C86298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permStart w:id="2125232075" w:edGrp="everyone"/>
            <w:r w:rsidRPr="00AD1333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2125232075"/>
          </w:p>
        </w:tc>
        <w:tc>
          <w:tcPr>
            <w:tcW w:w="2664" w:type="dxa"/>
            <w:vAlign w:val="center"/>
          </w:tcPr>
          <w:p w14:paraId="6AADE663" w14:textId="06DD21CE" w:rsidR="00871067" w:rsidRPr="00AD1333" w:rsidRDefault="00871067" w:rsidP="00A43B44">
            <w:pPr>
              <w:spacing w:before="40" w:after="4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Date (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aaaa-mm-jj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) :</w:t>
            </w:r>
          </w:p>
        </w:tc>
        <w:tc>
          <w:tcPr>
            <w:tcW w:w="2653" w:type="dxa"/>
            <w:vAlign w:val="center"/>
          </w:tcPr>
          <w:p w14:paraId="2C6C4200" w14:textId="6AE2660B" w:rsidR="00C86298" w:rsidRPr="00AD1333" w:rsidRDefault="00171271" w:rsidP="00171271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permStart w:id="143804420" w:edGrp="everyone"/>
            <w:r w:rsidRPr="00AD133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16616007"/>
                <w:placeholder>
                  <w:docPart w:val="55BA45B646A24129AF1EB5EED66F979D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Content>
                <w:r w:rsidRPr="00AD1333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sdtContent>
            </w:sdt>
            <w:r w:rsidRPr="00AD133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43804420"/>
            <w:r w:rsidR="00AF0C81" w:rsidRPr="00AD1333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</w:tr>
      <w:tr w:rsidR="00C86298" w:rsidRPr="00AD1333" w14:paraId="252C7A04" w14:textId="77777777" w:rsidTr="00C86298">
        <w:trPr>
          <w:trHeight w:val="454"/>
        </w:trPr>
        <w:tc>
          <w:tcPr>
            <w:tcW w:w="2672" w:type="dxa"/>
            <w:vAlign w:val="center"/>
          </w:tcPr>
          <w:p w14:paraId="628B537E" w14:textId="77777777" w:rsidR="00C86298" w:rsidRPr="00AD1333" w:rsidRDefault="00C86298" w:rsidP="00C86298">
            <w:pPr>
              <w:spacing w:before="40" w:after="4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ermStart w:id="375461932" w:edGrp="everyone" w:colFirst="3" w:colLast="3"/>
            <w:permStart w:id="561852793" w:edGrp="everyone" w:colFirst="1" w:colLast="1"/>
            <w:r w:rsidRPr="00AD133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Avec la collaboration de :  </w:t>
            </w:r>
          </w:p>
        </w:tc>
        <w:tc>
          <w:tcPr>
            <w:tcW w:w="2653" w:type="dxa"/>
            <w:vAlign w:val="center"/>
          </w:tcPr>
          <w:p w14:paraId="160EEBFB" w14:textId="3290A2F7" w:rsidR="00C86298" w:rsidRPr="00AD1333" w:rsidRDefault="00C86298" w:rsidP="00C86298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14:paraId="557FC28A" w14:textId="42EACC66" w:rsidR="00C86298" w:rsidRPr="00AD1333" w:rsidRDefault="00A43B44" w:rsidP="00C86298">
            <w:pPr>
              <w:spacing w:before="40" w:after="4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Lien avec usager :  </w:t>
            </w:r>
          </w:p>
        </w:tc>
        <w:tc>
          <w:tcPr>
            <w:tcW w:w="2653" w:type="dxa"/>
            <w:vAlign w:val="center"/>
          </w:tcPr>
          <w:p w14:paraId="2157177A" w14:textId="2973EA81" w:rsidR="00C86298" w:rsidRPr="00AD1333" w:rsidRDefault="00C86298" w:rsidP="00AF0C81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375461932"/>
      <w:permEnd w:id="561852793"/>
    </w:tbl>
    <w:p w14:paraId="695C53B0" w14:textId="79B7E0B9" w:rsidR="001A5442" w:rsidRPr="00AD1333" w:rsidRDefault="001A5442" w:rsidP="00144BC2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30" w:type="dxa"/>
        <w:tblLook w:val="04A0" w:firstRow="1" w:lastRow="0" w:firstColumn="1" w:lastColumn="0" w:noHBand="0" w:noVBand="1"/>
      </w:tblPr>
      <w:tblGrid>
        <w:gridCol w:w="10630"/>
      </w:tblGrid>
      <w:tr w:rsidR="001A5442" w:rsidRPr="00AD1333" w14:paraId="1CF1C975" w14:textId="77777777" w:rsidTr="0042569D">
        <w:trPr>
          <w:trHeight w:val="397"/>
          <w:tblHeader/>
        </w:trPr>
        <w:tc>
          <w:tcPr>
            <w:tcW w:w="10630" w:type="dxa"/>
            <w:shd w:val="clear" w:color="auto" w:fill="D9D9D9" w:themeFill="background1" w:themeFillShade="D9"/>
            <w:vAlign w:val="center"/>
          </w:tcPr>
          <w:bookmarkStart w:id="7" w:name="Projet"/>
          <w:p w14:paraId="16037024" w14:textId="182324CB" w:rsidR="001A5442" w:rsidRPr="00AD1333" w:rsidRDefault="00474396" w:rsidP="0029136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/>
            </w:r>
            <w:r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HYPERLINK  \l "Projet" \o "Cette cueillette de besoins doit être orientée avec le projet de réadaptation de la personne ou en lien avec la demande de services spécialisés initiale" </w:instrText>
            </w:r>
            <w:r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="0029136F" w:rsidRPr="00AD1333">
              <w:rPr>
                <w:rStyle w:val="Lienhypertexte"/>
                <w:rFonts w:asciiTheme="minorHAnsi" w:hAnsiTheme="minorHAnsi" w:cstheme="minorHAnsi"/>
                <w:b/>
                <w:sz w:val="20"/>
                <w:szCs w:val="20"/>
              </w:rPr>
              <w:t>PROJET PERSONNEL DE RÉADAPTATION DE L’USAGER</w:t>
            </w:r>
            <w:bookmarkEnd w:id="7"/>
            <w:r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</w:tr>
      <w:tr w:rsidR="001A5442" w:rsidRPr="00AD1333" w14:paraId="4F92FC67" w14:textId="77777777" w:rsidTr="0042569D">
        <w:tc>
          <w:tcPr>
            <w:tcW w:w="10630" w:type="dxa"/>
          </w:tcPr>
          <w:p w14:paraId="7F3C83A3" w14:textId="6EB7F611" w:rsidR="00ED7170" w:rsidRPr="00AD1333" w:rsidRDefault="00ED7170" w:rsidP="004E0790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permStart w:id="1475431637" w:edGrp="everyone" w:colFirst="0" w:colLast="0"/>
          </w:p>
        </w:tc>
      </w:tr>
      <w:permEnd w:id="1475431637"/>
    </w:tbl>
    <w:p w14:paraId="296219C1" w14:textId="204813BB" w:rsidR="001A5442" w:rsidRPr="00AD1333" w:rsidRDefault="001A5442" w:rsidP="00144BC2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30" w:type="dxa"/>
        <w:tblLook w:val="04A0" w:firstRow="1" w:lastRow="0" w:firstColumn="1" w:lastColumn="0" w:noHBand="0" w:noVBand="1"/>
      </w:tblPr>
      <w:tblGrid>
        <w:gridCol w:w="10630"/>
      </w:tblGrid>
      <w:tr w:rsidR="001A5442" w:rsidRPr="00AD1333" w14:paraId="3B987106" w14:textId="77777777" w:rsidTr="0042569D">
        <w:trPr>
          <w:trHeight w:val="397"/>
          <w:tblHeader/>
        </w:trPr>
        <w:tc>
          <w:tcPr>
            <w:tcW w:w="10630" w:type="dxa"/>
            <w:shd w:val="clear" w:color="auto" w:fill="D9D9D9" w:themeFill="background1" w:themeFillShade="D9"/>
            <w:vAlign w:val="center"/>
          </w:tcPr>
          <w:p w14:paraId="3382CA52" w14:textId="2314C616" w:rsidR="001A5442" w:rsidRPr="00AD1333" w:rsidRDefault="008414F3" w:rsidP="008414F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t>ATTENTES DE L’USAGER / FAMILLE </w:t>
            </w:r>
          </w:p>
        </w:tc>
      </w:tr>
      <w:tr w:rsidR="001A5442" w:rsidRPr="00AD1333" w14:paraId="6BA57A7D" w14:textId="77777777" w:rsidTr="0042569D">
        <w:tc>
          <w:tcPr>
            <w:tcW w:w="10630" w:type="dxa"/>
          </w:tcPr>
          <w:p w14:paraId="7A4607C8" w14:textId="3D16AA7F" w:rsidR="001A5442" w:rsidRPr="00AD1333" w:rsidRDefault="001A5442" w:rsidP="004E0790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permStart w:id="2000581365" w:edGrp="everyone" w:colFirst="0" w:colLast="0"/>
          </w:p>
        </w:tc>
      </w:tr>
      <w:permEnd w:id="2000581365"/>
    </w:tbl>
    <w:p w14:paraId="2622EF45" w14:textId="27BAE082" w:rsidR="00400CAF" w:rsidRPr="00AD1333" w:rsidRDefault="00400CAF" w:rsidP="00144BC2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65" w:type="dxa"/>
        <w:tblLayout w:type="fixed"/>
        <w:tblLook w:val="04A0" w:firstRow="1" w:lastRow="0" w:firstColumn="1" w:lastColumn="0" w:noHBand="0" w:noVBand="1"/>
      </w:tblPr>
      <w:tblGrid>
        <w:gridCol w:w="2133"/>
        <w:gridCol w:w="2132"/>
        <w:gridCol w:w="2133"/>
        <w:gridCol w:w="2133"/>
        <w:gridCol w:w="2134"/>
      </w:tblGrid>
      <w:tr w:rsidR="00F02455" w:rsidRPr="00AD1333" w14:paraId="79F9576D" w14:textId="77777777" w:rsidTr="00566E50">
        <w:trPr>
          <w:trHeight w:val="397"/>
        </w:trPr>
        <w:tc>
          <w:tcPr>
            <w:tcW w:w="10665" w:type="dxa"/>
            <w:gridSpan w:val="5"/>
            <w:shd w:val="clear" w:color="auto" w:fill="D9D9D9" w:themeFill="background1" w:themeFillShade="D9"/>
            <w:vAlign w:val="center"/>
          </w:tcPr>
          <w:p w14:paraId="0E84067B" w14:textId="66C5853A" w:rsidR="00F02455" w:rsidRPr="00AD1333" w:rsidRDefault="00F02455" w:rsidP="00566E5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t>MILIEU DE VIE</w:t>
            </w:r>
          </w:p>
        </w:tc>
      </w:tr>
      <w:permStart w:id="130973147" w:edGrp="everyone"/>
      <w:tr w:rsidR="00F02455" w:rsidRPr="00AD1333" w14:paraId="25395AFB" w14:textId="77777777" w:rsidTr="00F02455">
        <w:trPr>
          <w:trHeight w:val="378"/>
        </w:trPr>
        <w:tc>
          <w:tcPr>
            <w:tcW w:w="2133" w:type="dxa"/>
          </w:tcPr>
          <w:p w14:paraId="6D9BDA05" w14:textId="757E583D" w:rsidR="00F02455" w:rsidRPr="00AD1333" w:rsidRDefault="00AD1333" w:rsidP="00F02455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323054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2455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130973147"/>
            <w:r w:rsidR="00F02455" w:rsidRPr="00AD1333">
              <w:rPr>
                <w:rFonts w:asciiTheme="minorHAnsi" w:hAnsiTheme="minorHAnsi" w:cstheme="minorHAnsi"/>
                <w:sz w:val="18"/>
                <w:szCs w:val="18"/>
              </w:rPr>
              <w:t>Famille naturelle</w:t>
            </w:r>
            <w:r w:rsidR="00F02455" w:rsidRPr="00AD133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</w:t>
            </w:r>
          </w:p>
        </w:tc>
        <w:permStart w:id="1318324219" w:edGrp="everyone"/>
        <w:tc>
          <w:tcPr>
            <w:tcW w:w="2132" w:type="dxa"/>
          </w:tcPr>
          <w:p w14:paraId="0F07E18A" w14:textId="24535B6F" w:rsidR="00F02455" w:rsidRPr="00AD1333" w:rsidRDefault="00AD1333" w:rsidP="00AD1333">
            <w:pPr>
              <w:spacing w:before="40" w:after="40"/>
              <w:ind w:left="161" w:hanging="161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547608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3FE8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1318324219"/>
            <w:r>
              <w:rPr>
                <w:rFonts w:asciiTheme="minorHAnsi" w:hAnsiTheme="minorHAnsi" w:cstheme="minorHAnsi"/>
                <w:sz w:val="18"/>
                <w:szCs w:val="18"/>
              </w:rPr>
              <w:t>Ressource de type familiale (RTF)</w:t>
            </w:r>
          </w:p>
        </w:tc>
        <w:permStart w:id="1679045474" w:edGrp="everyone"/>
        <w:tc>
          <w:tcPr>
            <w:tcW w:w="2133" w:type="dxa"/>
          </w:tcPr>
          <w:p w14:paraId="08B849B5" w14:textId="63C9F94F" w:rsidR="00F02455" w:rsidRPr="00AD1333" w:rsidRDefault="00AD1333" w:rsidP="00AD1333">
            <w:pPr>
              <w:spacing w:before="40" w:after="40"/>
              <w:ind w:left="157" w:hanging="157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973123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6E50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1679045474"/>
            <w:r>
              <w:rPr>
                <w:rFonts w:asciiTheme="minorHAnsi" w:hAnsiTheme="minorHAnsi" w:cstheme="minorHAnsi"/>
                <w:sz w:val="18"/>
                <w:szCs w:val="18"/>
              </w:rPr>
              <w:t>Ressource intermédiaire (RI)</w:t>
            </w:r>
          </w:p>
        </w:tc>
        <w:permStart w:id="847207771" w:edGrp="everyone"/>
        <w:tc>
          <w:tcPr>
            <w:tcW w:w="2133" w:type="dxa"/>
          </w:tcPr>
          <w:p w14:paraId="3C641804" w14:textId="34878E1B" w:rsidR="00F02455" w:rsidRPr="00AD1333" w:rsidRDefault="00AD1333" w:rsidP="00F02455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522718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6E50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847207771"/>
            <w:r w:rsidR="00566E50" w:rsidRPr="00AD1333">
              <w:rPr>
                <w:rFonts w:asciiTheme="minorHAnsi" w:hAnsiTheme="minorHAnsi" w:cstheme="minorHAnsi"/>
                <w:sz w:val="18"/>
                <w:szCs w:val="18"/>
              </w:rPr>
              <w:t>CHSLD</w:t>
            </w:r>
          </w:p>
        </w:tc>
        <w:permStart w:id="953438157" w:edGrp="everyone"/>
        <w:tc>
          <w:tcPr>
            <w:tcW w:w="2134" w:type="dxa"/>
          </w:tcPr>
          <w:p w14:paraId="66FA23B9" w14:textId="3A7C32CC" w:rsidR="00F02455" w:rsidRPr="00AD1333" w:rsidRDefault="00AD1333" w:rsidP="00F02455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461313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6E50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953438157"/>
            <w:r w:rsidR="00566E50" w:rsidRPr="00AD1333">
              <w:rPr>
                <w:rFonts w:asciiTheme="minorHAnsi" w:hAnsiTheme="minorHAnsi" w:cstheme="minorHAnsi"/>
                <w:sz w:val="18"/>
                <w:szCs w:val="18"/>
              </w:rPr>
              <w:t>Autre</w:t>
            </w:r>
          </w:p>
        </w:tc>
      </w:tr>
      <w:tr w:rsidR="007741FC" w:rsidRPr="00AD1333" w14:paraId="3E7425DF" w14:textId="77777777" w:rsidTr="00435B51">
        <w:trPr>
          <w:trHeight w:val="378"/>
        </w:trPr>
        <w:tc>
          <w:tcPr>
            <w:tcW w:w="2133" w:type="dxa"/>
            <w:shd w:val="clear" w:color="auto" w:fill="auto"/>
            <w:vAlign w:val="center"/>
          </w:tcPr>
          <w:p w14:paraId="7F673B4E" w14:textId="472D559D" w:rsidR="007741FC" w:rsidRPr="00AD1333" w:rsidRDefault="007741FC" w:rsidP="00435B51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permStart w:id="757139713" w:edGrp="everyone" w:colFirst="1" w:colLast="1"/>
            <w:r w:rsidRPr="00AD1333">
              <w:rPr>
                <w:rFonts w:asciiTheme="minorHAnsi" w:hAnsiTheme="minorHAnsi" w:cstheme="minorHAnsi"/>
                <w:sz w:val="18"/>
                <w:szCs w:val="18"/>
              </w:rPr>
              <w:t>Précision</w:t>
            </w:r>
            <w:r w:rsidR="00435B51" w:rsidRPr="00AD1333">
              <w:rPr>
                <w:rFonts w:asciiTheme="minorHAnsi" w:hAnsiTheme="minorHAnsi" w:cstheme="minorHAnsi"/>
                <w:sz w:val="18"/>
                <w:szCs w:val="18"/>
              </w:rPr>
              <w:t> :</w:t>
            </w:r>
          </w:p>
        </w:tc>
        <w:tc>
          <w:tcPr>
            <w:tcW w:w="8532" w:type="dxa"/>
            <w:gridSpan w:val="4"/>
            <w:shd w:val="clear" w:color="auto" w:fill="auto"/>
            <w:vAlign w:val="center"/>
          </w:tcPr>
          <w:p w14:paraId="6FAC4230" w14:textId="1E783015" w:rsidR="007741FC" w:rsidRPr="00AD1333" w:rsidRDefault="007741FC" w:rsidP="00435B51">
            <w:pPr>
              <w:spacing w:before="40" w:after="40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</w:tr>
      <w:permEnd w:id="757139713"/>
    </w:tbl>
    <w:p w14:paraId="161F88A8" w14:textId="455F1E5B" w:rsidR="00400CAF" w:rsidRPr="00AD1333" w:rsidRDefault="00400CAF" w:rsidP="00144BC2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30" w:type="dxa"/>
        <w:tblLook w:val="04A0" w:firstRow="1" w:lastRow="0" w:firstColumn="1" w:lastColumn="0" w:noHBand="0" w:noVBand="1"/>
      </w:tblPr>
      <w:tblGrid>
        <w:gridCol w:w="10630"/>
      </w:tblGrid>
      <w:tr w:rsidR="0050799C" w:rsidRPr="00AD1333" w14:paraId="33E5438B" w14:textId="77777777" w:rsidTr="0042569D">
        <w:trPr>
          <w:trHeight w:val="397"/>
          <w:tblHeader/>
        </w:trPr>
        <w:tc>
          <w:tcPr>
            <w:tcW w:w="10630" w:type="dxa"/>
            <w:shd w:val="clear" w:color="auto" w:fill="D9D9D9" w:themeFill="background1" w:themeFillShade="D9"/>
            <w:vAlign w:val="center"/>
          </w:tcPr>
          <w:p w14:paraId="164017FF" w14:textId="53E8C7CF" w:rsidR="0050799C" w:rsidRPr="00AD1333" w:rsidRDefault="008414F3" w:rsidP="008414F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t>SITUATION ACTUELLE</w:t>
            </w:r>
          </w:p>
        </w:tc>
      </w:tr>
      <w:tr w:rsidR="0050799C" w:rsidRPr="00AD1333" w14:paraId="70E1B928" w14:textId="77777777" w:rsidTr="00644C15">
        <w:tc>
          <w:tcPr>
            <w:tcW w:w="10630" w:type="dxa"/>
            <w:vAlign w:val="center"/>
          </w:tcPr>
          <w:p w14:paraId="7D5CEC49" w14:textId="55630B6E" w:rsidR="00B715A7" w:rsidRPr="00AD1333" w:rsidRDefault="00B715A7" w:rsidP="00644C15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permStart w:id="1814376229" w:edGrp="everyone" w:colFirst="0" w:colLast="0"/>
          </w:p>
        </w:tc>
      </w:tr>
      <w:permEnd w:id="1814376229"/>
    </w:tbl>
    <w:p w14:paraId="51082CEF" w14:textId="25B4AC6F" w:rsidR="00FF6448" w:rsidRPr="00AD1333" w:rsidRDefault="00FF6448" w:rsidP="00144BC2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42" w:type="dxa"/>
        <w:tblLook w:val="04A0" w:firstRow="1" w:lastRow="0" w:firstColumn="1" w:lastColumn="0" w:noHBand="0" w:noVBand="1"/>
      </w:tblPr>
      <w:tblGrid>
        <w:gridCol w:w="2830"/>
        <w:gridCol w:w="2552"/>
        <w:gridCol w:w="992"/>
        <w:gridCol w:w="1418"/>
        <w:gridCol w:w="2126"/>
        <w:gridCol w:w="712"/>
        <w:gridCol w:w="12"/>
      </w:tblGrid>
      <w:tr w:rsidR="009D5659" w:rsidRPr="00AD1333" w14:paraId="6643D358" w14:textId="77777777" w:rsidTr="00AD1333">
        <w:trPr>
          <w:gridAfter w:val="1"/>
          <w:wAfter w:w="12" w:type="dxa"/>
          <w:trHeight w:val="567"/>
        </w:trPr>
        <w:tc>
          <w:tcPr>
            <w:tcW w:w="10630" w:type="dxa"/>
            <w:gridSpan w:val="6"/>
            <w:shd w:val="clear" w:color="auto" w:fill="B6DAE2"/>
            <w:vAlign w:val="center"/>
          </w:tcPr>
          <w:p w14:paraId="21737B09" w14:textId="77777777" w:rsidR="009D5659" w:rsidRPr="00AD1333" w:rsidRDefault="009D5659" w:rsidP="0050799C">
            <w:p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D1333">
              <w:rPr>
                <w:rFonts w:asciiTheme="minorHAnsi" w:hAnsiTheme="minorHAnsi" w:cstheme="minorHAnsi"/>
                <w:b/>
                <w:sz w:val="22"/>
                <w:szCs w:val="22"/>
              </w:rPr>
              <w:t>VOLET SANTÉ</w:t>
            </w:r>
          </w:p>
        </w:tc>
      </w:tr>
      <w:tr w:rsidR="006B0537" w:rsidRPr="00AD1333" w14:paraId="78F01823" w14:textId="77777777" w:rsidTr="00AD1333">
        <w:trPr>
          <w:trHeight w:val="397"/>
          <w:tblHeader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0180CE35" w14:textId="21246AEC" w:rsidR="006B0537" w:rsidRPr="00AD1333" w:rsidRDefault="006B0537" w:rsidP="00D42AF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b/>
                <w:sz w:val="18"/>
                <w:szCs w:val="18"/>
              </w:rPr>
              <w:t>Diagnostics principaux / associés</w:t>
            </w:r>
          </w:p>
        </w:tc>
        <w:tc>
          <w:tcPr>
            <w:tcW w:w="2552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6C7C88BA" w14:textId="3CCE32C9" w:rsidR="006B0537" w:rsidRPr="00AD1333" w:rsidRDefault="006B0537" w:rsidP="00D42AF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b/>
                <w:sz w:val="18"/>
                <w:szCs w:val="18"/>
              </w:rPr>
              <w:t>Posé par :</w:t>
            </w:r>
          </w:p>
        </w:tc>
        <w:tc>
          <w:tcPr>
            <w:tcW w:w="992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45736FDD" w14:textId="016D2260" w:rsidR="006B0537" w:rsidRPr="00AD1333" w:rsidRDefault="006B0537" w:rsidP="00D42AF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b/>
                <w:sz w:val="18"/>
                <w:szCs w:val="18"/>
              </w:rPr>
              <w:t>N/A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4F4F1E6" w14:textId="77777777" w:rsidR="006B0537" w:rsidRDefault="006B0537" w:rsidP="00D42AF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b/>
                <w:sz w:val="18"/>
                <w:szCs w:val="18"/>
              </w:rPr>
              <w:t>En date du</w:t>
            </w:r>
          </w:p>
          <w:p w14:paraId="78975C5B" w14:textId="52C0D753" w:rsidR="00D42AF2" w:rsidRPr="00AD1333" w:rsidRDefault="00D42AF2" w:rsidP="00D42AF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(aaaa-mm-jj)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66D4E94" w14:textId="22899506" w:rsidR="006B0537" w:rsidRPr="00AD1333" w:rsidRDefault="006B0537" w:rsidP="00D42AF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Lieu </w:t>
            </w:r>
            <w:r w:rsidR="0034432A" w:rsidRPr="00AD1333">
              <w:rPr>
                <w:rFonts w:asciiTheme="minorHAnsi" w:hAnsiTheme="minorHAnsi" w:cstheme="minorHAnsi"/>
                <w:b/>
                <w:sz w:val="18"/>
                <w:szCs w:val="18"/>
              </w:rPr>
              <w:t>du</w:t>
            </w:r>
            <w:r w:rsidRPr="00AD133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rapport</w:t>
            </w:r>
          </w:p>
        </w:tc>
        <w:tc>
          <w:tcPr>
            <w:tcW w:w="724" w:type="dxa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1BF0A04" w14:textId="692EFB95" w:rsidR="006B0537" w:rsidRPr="00AD1333" w:rsidRDefault="006C433D" w:rsidP="00D42AF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b/>
                <w:sz w:val="18"/>
                <w:szCs w:val="18"/>
              </w:rPr>
              <w:t>N/A</w:t>
            </w:r>
          </w:p>
        </w:tc>
      </w:tr>
      <w:tr w:rsidR="00B945F6" w:rsidRPr="00AD1333" w14:paraId="666AADE2" w14:textId="77777777" w:rsidTr="00AD1333">
        <w:trPr>
          <w:trHeight w:val="317"/>
        </w:trPr>
        <w:tc>
          <w:tcPr>
            <w:tcW w:w="2830" w:type="dxa"/>
          </w:tcPr>
          <w:p w14:paraId="2DDAEB01" w14:textId="3E78092F" w:rsidR="00B945F6" w:rsidRPr="00AD1333" w:rsidRDefault="00B945F6" w:rsidP="00B945F6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permStart w:id="870084132" w:edGrp="everyone" w:colFirst="0" w:colLast="0"/>
            <w:permStart w:id="946753892" w:edGrp="everyone" w:colFirst="1" w:colLast="1"/>
          </w:p>
        </w:tc>
        <w:tc>
          <w:tcPr>
            <w:tcW w:w="2552" w:type="dxa"/>
          </w:tcPr>
          <w:p w14:paraId="42765B9B" w14:textId="6452A6DA" w:rsidR="00B945F6" w:rsidRPr="00AD1333" w:rsidRDefault="00B945F6" w:rsidP="00B945F6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permStart w:id="1928813072" w:edGrp="everyone"/>
        <w:tc>
          <w:tcPr>
            <w:tcW w:w="992" w:type="dxa"/>
          </w:tcPr>
          <w:p w14:paraId="6E86A2DF" w14:textId="5D486901" w:rsidR="00B945F6" w:rsidRPr="00AD1333" w:rsidRDefault="00AD1333" w:rsidP="00B945F6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390066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6AE2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1928813072"/>
          </w:p>
        </w:tc>
        <w:permStart w:id="2103251087" w:edGrp="everyone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710182211"/>
            <w:placeholder>
              <w:docPart w:val="2BD537AEFDD64B688EF9B1E2349B283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tc>
              <w:tcPr>
                <w:tcW w:w="1418" w:type="dxa"/>
              </w:tcPr>
              <w:p w14:paraId="51A525C5" w14:textId="3CDC67CB" w:rsidR="00B945F6" w:rsidRPr="00AD1333" w:rsidRDefault="00B945F6" w:rsidP="00B945F6">
                <w:pPr>
                  <w:spacing w:before="40" w:after="4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D1333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permEnd w:id="2103251087" w:displacedByCustomXml="prev"/>
        <w:tc>
          <w:tcPr>
            <w:tcW w:w="2126" w:type="dxa"/>
          </w:tcPr>
          <w:p w14:paraId="188107F0" w14:textId="65875513" w:rsidR="00B945F6" w:rsidRPr="00AD1333" w:rsidRDefault="00B945F6" w:rsidP="00B945F6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permStart w:id="1300523203" w:edGrp="everyone"/>
          </w:p>
        </w:tc>
        <w:permEnd w:id="1300523203" w:displacedByCustomXml="next"/>
        <w:permStart w:id="1149913217" w:edGrp="everyone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343983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  <w:gridSpan w:val="2"/>
              </w:tcPr>
              <w:p w14:paraId="47A6D5F3" w14:textId="7268C614" w:rsidR="00B945F6" w:rsidRPr="00AD1333" w:rsidRDefault="004E0790" w:rsidP="00B945F6">
                <w:pPr>
                  <w:spacing w:before="40" w:after="40"/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D133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permEnd w:id="1149913217" w:displacedByCustomXml="prev"/>
      </w:tr>
      <w:tr w:rsidR="00B945F6" w:rsidRPr="00AD1333" w14:paraId="6E796DD4" w14:textId="77777777" w:rsidTr="00AD1333">
        <w:trPr>
          <w:trHeight w:val="317"/>
        </w:trPr>
        <w:tc>
          <w:tcPr>
            <w:tcW w:w="2830" w:type="dxa"/>
          </w:tcPr>
          <w:p w14:paraId="259D9271" w14:textId="46B2CCDA" w:rsidR="00B945F6" w:rsidRPr="00AD1333" w:rsidRDefault="00B945F6" w:rsidP="00B945F6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permStart w:id="1607270992" w:edGrp="everyone" w:colFirst="0" w:colLast="0"/>
            <w:permStart w:id="1928136169" w:edGrp="everyone" w:colFirst="1" w:colLast="1"/>
            <w:permEnd w:id="870084132"/>
            <w:permEnd w:id="946753892"/>
          </w:p>
        </w:tc>
        <w:tc>
          <w:tcPr>
            <w:tcW w:w="2552" w:type="dxa"/>
          </w:tcPr>
          <w:p w14:paraId="2907BCA3" w14:textId="1E0526EB" w:rsidR="00B945F6" w:rsidRPr="00AD1333" w:rsidRDefault="00B945F6" w:rsidP="00B945F6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permStart w:id="789281744" w:edGrp="everyone"/>
        <w:tc>
          <w:tcPr>
            <w:tcW w:w="992" w:type="dxa"/>
          </w:tcPr>
          <w:p w14:paraId="191F142C" w14:textId="71C01181" w:rsidR="00B945F6" w:rsidRPr="00AD1333" w:rsidRDefault="00AD1333" w:rsidP="00B945F6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00058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45F6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789281744"/>
          </w:p>
        </w:tc>
        <w:permStart w:id="383211969" w:edGrp="everyone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886562017"/>
            <w:placeholder>
              <w:docPart w:val="C508A0CBDF9B4243B02F28141C664EE0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tc>
              <w:tcPr>
                <w:tcW w:w="1418" w:type="dxa"/>
              </w:tcPr>
              <w:p w14:paraId="28DC8CE9" w14:textId="61B9347A" w:rsidR="00B945F6" w:rsidRPr="00AD1333" w:rsidRDefault="00B945F6" w:rsidP="00B945F6">
                <w:pPr>
                  <w:spacing w:before="40" w:after="4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D1333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permEnd w:id="383211969" w:displacedByCustomXml="prev"/>
        <w:tc>
          <w:tcPr>
            <w:tcW w:w="2126" w:type="dxa"/>
          </w:tcPr>
          <w:p w14:paraId="77028B33" w14:textId="13D79E02" w:rsidR="00B945F6" w:rsidRPr="00AD1333" w:rsidRDefault="00B945F6" w:rsidP="00B945F6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permStart w:id="631640125" w:edGrp="everyone"/>
          </w:p>
        </w:tc>
        <w:permEnd w:id="631640125" w:displacedByCustomXml="next"/>
        <w:permStart w:id="1654738717" w:edGrp="everyone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048683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  <w:gridSpan w:val="2"/>
              </w:tcPr>
              <w:p w14:paraId="30169C5D" w14:textId="5758A3DF" w:rsidR="00B945F6" w:rsidRPr="00AD1333" w:rsidRDefault="004E0790" w:rsidP="00B945F6">
                <w:pPr>
                  <w:spacing w:before="40" w:after="40"/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D133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permEnd w:id="1654738717" w:displacedByCustomXml="prev"/>
      </w:tr>
      <w:tr w:rsidR="00B945F6" w:rsidRPr="00AD1333" w14:paraId="05FCCC58" w14:textId="77777777" w:rsidTr="00AD1333">
        <w:trPr>
          <w:trHeight w:val="317"/>
        </w:trPr>
        <w:tc>
          <w:tcPr>
            <w:tcW w:w="2830" w:type="dxa"/>
          </w:tcPr>
          <w:p w14:paraId="43775A3F" w14:textId="74F7550F" w:rsidR="00B945F6" w:rsidRPr="00AD1333" w:rsidRDefault="00B945F6" w:rsidP="00B945F6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permStart w:id="1863529507" w:edGrp="everyone" w:colFirst="0" w:colLast="0"/>
            <w:permStart w:id="1814382979" w:edGrp="everyone" w:colFirst="1" w:colLast="1"/>
            <w:permEnd w:id="1607270992"/>
            <w:permEnd w:id="1928136169"/>
          </w:p>
        </w:tc>
        <w:tc>
          <w:tcPr>
            <w:tcW w:w="2552" w:type="dxa"/>
          </w:tcPr>
          <w:p w14:paraId="54CE0305" w14:textId="5469ABF9" w:rsidR="00B945F6" w:rsidRPr="00AD1333" w:rsidRDefault="00B945F6" w:rsidP="00B945F6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permStart w:id="910130358" w:edGrp="everyone"/>
        <w:tc>
          <w:tcPr>
            <w:tcW w:w="992" w:type="dxa"/>
          </w:tcPr>
          <w:p w14:paraId="5DC82B5B" w14:textId="4EAE6A16" w:rsidR="00B945F6" w:rsidRPr="00AD1333" w:rsidRDefault="00AD1333" w:rsidP="00B945F6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330173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45F6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910130358"/>
          </w:p>
        </w:tc>
        <w:permStart w:id="1077771580" w:edGrp="everyone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422640156"/>
            <w:placeholder>
              <w:docPart w:val="C6C714BEC0C74CBB9A89E53C54AB34D7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tc>
              <w:tcPr>
                <w:tcW w:w="1418" w:type="dxa"/>
              </w:tcPr>
              <w:p w14:paraId="7E56B260" w14:textId="60093F24" w:rsidR="00B945F6" w:rsidRPr="00AD1333" w:rsidRDefault="00B945F6" w:rsidP="00B945F6">
                <w:pPr>
                  <w:spacing w:before="40" w:after="4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D1333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permEnd w:id="1077771580" w:displacedByCustomXml="prev"/>
        <w:tc>
          <w:tcPr>
            <w:tcW w:w="2126" w:type="dxa"/>
          </w:tcPr>
          <w:p w14:paraId="0195A60A" w14:textId="51D57FFA" w:rsidR="00B945F6" w:rsidRPr="00AD1333" w:rsidRDefault="00B945F6" w:rsidP="00B945F6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permStart w:id="281374390" w:edGrp="everyone"/>
          </w:p>
        </w:tc>
        <w:permEnd w:id="281374390" w:displacedByCustomXml="next"/>
        <w:permStart w:id="1394417837" w:edGrp="everyone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570339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  <w:gridSpan w:val="2"/>
              </w:tcPr>
              <w:p w14:paraId="5F060BBA" w14:textId="2F116FC1" w:rsidR="00B945F6" w:rsidRPr="00AD1333" w:rsidRDefault="004E0790" w:rsidP="00B945F6">
                <w:pPr>
                  <w:spacing w:before="40" w:after="40"/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D133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permEnd w:id="1394417837" w:displacedByCustomXml="prev"/>
      </w:tr>
      <w:tr w:rsidR="00B945F6" w:rsidRPr="00AD1333" w14:paraId="3A5F4F53" w14:textId="77777777" w:rsidTr="00AD1333">
        <w:trPr>
          <w:trHeight w:val="317"/>
        </w:trPr>
        <w:tc>
          <w:tcPr>
            <w:tcW w:w="2830" w:type="dxa"/>
          </w:tcPr>
          <w:p w14:paraId="4E38036A" w14:textId="09FD2675" w:rsidR="00B945F6" w:rsidRPr="00AD1333" w:rsidRDefault="00B945F6" w:rsidP="00B945F6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permStart w:id="2361590" w:edGrp="everyone" w:colFirst="0" w:colLast="0"/>
            <w:permStart w:id="424237058" w:edGrp="everyone" w:colFirst="1" w:colLast="1"/>
            <w:permEnd w:id="1863529507"/>
            <w:permEnd w:id="1814382979"/>
          </w:p>
        </w:tc>
        <w:tc>
          <w:tcPr>
            <w:tcW w:w="2552" w:type="dxa"/>
          </w:tcPr>
          <w:p w14:paraId="55E7E33B" w14:textId="4F8705FA" w:rsidR="00B945F6" w:rsidRPr="00AD1333" w:rsidRDefault="00B945F6" w:rsidP="00B945F6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permStart w:id="2022723962" w:edGrp="everyone"/>
        <w:tc>
          <w:tcPr>
            <w:tcW w:w="992" w:type="dxa"/>
          </w:tcPr>
          <w:p w14:paraId="797717E7" w14:textId="06EF7CA9" w:rsidR="00B945F6" w:rsidRPr="00AD1333" w:rsidRDefault="00AD1333" w:rsidP="00B945F6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945623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45F6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2022723962"/>
          </w:p>
        </w:tc>
        <w:permStart w:id="1798643876" w:edGrp="everyone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207387967"/>
            <w:placeholder>
              <w:docPart w:val="ECCCB7962A2D4037A05BE6AE02881CC6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tc>
              <w:tcPr>
                <w:tcW w:w="1418" w:type="dxa"/>
              </w:tcPr>
              <w:p w14:paraId="3C053396" w14:textId="1C0EA906" w:rsidR="00B945F6" w:rsidRPr="00AD1333" w:rsidRDefault="00B945F6" w:rsidP="00B945F6">
                <w:pPr>
                  <w:spacing w:before="40" w:after="4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D1333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permEnd w:id="1798643876" w:displacedByCustomXml="prev"/>
        <w:tc>
          <w:tcPr>
            <w:tcW w:w="2126" w:type="dxa"/>
          </w:tcPr>
          <w:p w14:paraId="3721A00A" w14:textId="069B7E14" w:rsidR="00B945F6" w:rsidRPr="00AD1333" w:rsidRDefault="00B945F6" w:rsidP="00B945F6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permStart w:id="2088462475" w:edGrp="everyone"/>
          </w:p>
        </w:tc>
        <w:permEnd w:id="2088462475" w:displacedByCustomXml="next"/>
        <w:permStart w:id="1304328555" w:edGrp="everyone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735627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  <w:gridSpan w:val="2"/>
              </w:tcPr>
              <w:p w14:paraId="2E98E393" w14:textId="5E53016D" w:rsidR="00B945F6" w:rsidRPr="00AD1333" w:rsidRDefault="004E0790" w:rsidP="00B945F6">
                <w:pPr>
                  <w:spacing w:before="40" w:after="40"/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D133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permEnd w:id="1304328555" w:displacedByCustomXml="prev"/>
      </w:tr>
      <w:tr w:rsidR="00AE5D95" w:rsidRPr="00AD1333" w14:paraId="5C1F0C87" w14:textId="77777777" w:rsidTr="00AD1333">
        <w:trPr>
          <w:trHeight w:val="317"/>
        </w:trPr>
        <w:tc>
          <w:tcPr>
            <w:tcW w:w="2830" w:type="dxa"/>
          </w:tcPr>
          <w:p w14:paraId="6D33B1A9" w14:textId="233D7B55" w:rsidR="00AE5D95" w:rsidRPr="00AD1333" w:rsidRDefault="00AE5D95" w:rsidP="00AE5D95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permStart w:id="1255697833" w:edGrp="everyone" w:colFirst="0" w:colLast="0"/>
            <w:permStart w:id="915429623" w:edGrp="everyone" w:colFirst="1" w:colLast="1"/>
            <w:permStart w:id="1418856817" w:edGrp="everyone" w:colFirst="4" w:colLast="4"/>
            <w:permEnd w:id="2361590"/>
            <w:permEnd w:id="424237058"/>
          </w:p>
        </w:tc>
        <w:tc>
          <w:tcPr>
            <w:tcW w:w="2552" w:type="dxa"/>
          </w:tcPr>
          <w:p w14:paraId="7333956E" w14:textId="0C73D5CE" w:rsidR="00AE5D95" w:rsidRPr="00AD1333" w:rsidRDefault="00AE5D95" w:rsidP="00AE5D95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permStart w:id="884235017" w:edGrp="everyone"/>
        <w:tc>
          <w:tcPr>
            <w:tcW w:w="992" w:type="dxa"/>
          </w:tcPr>
          <w:p w14:paraId="1CF892AD" w14:textId="04615C2A" w:rsidR="00AE5D95" w:rsidRPr="00AD1333" w:rsidRDefault="00AD1333" w:rsidP="00AE5D95">
            <w:pPr>
              <w:spacing w:before="40" w:after="4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396134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5D95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884235017"/>
          </w:p>
        </w:tc>
        <w:permStart w:id="1728384563" w:edGrp="everyone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958486975"/>
            <w:placeholder>
              <w:docPart w:val="CFF0F9FC338E4817A8CAC844CDEB34ED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tc>
              <w:tcPr>
                <w:tcW w:w="1418" w:type="dxa"/>
              </w:tcPr>
              <w:p w14:paraId="071FB81D" w14:textId="74C52603" w:rsidR="00AE5D95" w:rsidRPr="00AD1333" w:rsidRDefault="00AE5D95" w:rsidP="00AE5D95">
                <w:pPr>
                  <w:spacing w:before="40" w:after="4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D1333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permEnd w:id="1728384563" w:displacedByCustomXml="prev"/>
        <w:tc>
          <w:tcPr>
            <w:tcW w:w="2126" w:type="dxa"/>
          </w:tcPr>
          <w:p w14:paraId="66E6EC07" w14:textId="3D252591" w:rsidR="00AE5D95" w:rsidRPr="00AD1333" w:rsidRDefault="00AE5D95" w:rsidP="00AE5D95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permStart w:id="1506346249" w:edGrp="everyone" w:displacedByCustomXml="next"/>
        <w:sdt>
          <w:sdtPr>
            <w:rPr>
              <w:rFonts w:asciiTheme="minorHAnsi" w:hAnsiTheme="minorHAnsi" w:cstheme="minorHAnsi"/>
              <w:b/>
              <w:sz w:val="18"/>
              <w:szCs w:val="18"/>
            </w:rPr>
            <w:id w:val="731353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  <w:gridSpan w:val="2"/>
              </w:tcPr>
              <w:p w14:paraId="43F9AAED" w14:textId="3C35CC72" w:rsidR="00AE5D95" w:rsidRPr="00AD1333" w:rsidRDefault="004E0790" w:rsidP="00AE5D95">
                <w:pPr>
                  <w:spacing w:before="40" w:after="40"/>
                  <w:jc w:val="center"/>
                  <w:rPr>
                    <w:rFonts w:asciiTheme="minorHAnsi" w:hAnsiTheme="minorHAnsi" w:cstheme="minorHAnsi"/>
                    <w:b/>
                    <w:sz w:val="18"/>
                    <w:szCs w:val="18"/>
                  </w:rPr>
                </w:pPr>
                <w:r w:rsidRPr="00AD1333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  <w:permEnd w:id="1506346249" w:displacedByCustomXml="prev"/>
      </w:tr>
      <w:tr w:rsidR="00AE5D95" w:rsidRPr="00AD1333" w14:paraId="040B58B9" w14:textId="77777777" w:rsidTr="00AD1333">
        <w:trPr>
          <w:trHeight w:val="317"/>
        </w:trPr>
        <w:tc>
          <w:tcPr>
            <w:tcW w:w="2830" w:type="dxa"/>
          </w:tcPr>
          <w:p w14:paraId="0483F4EF" w14:textId="38858237" w:rsidR="00AE5D95" w:rsidRPr="00AD1333" w:rsidRDefault="00AE5D95" w:rsidP="00AE5D95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permStart w:id="1771271228" w:edGrp="everyone" w:colFirst="0" w:colLast="0"/>
            <w:permStart w:id="915038132" w:edGrp="everyone" w:colFirst="1" w:colLast="1"/>
            <w:permStart w:id="443960995" w:edGrp="everyone" w:colFirst="4" w:colLast="4"/>
            <w:permEnd w:id="1255697833"/>
            <w:permEnd w:id="915429623"/>
            <w:permEnd w:id="1418856817"/>
          </w:p>
        </w:tc>
        <w:tc>
          <w:tcPr>
            <w:tcW w:w="2552" w:type="dxa"/>
          </w:tcPr>
          <w:p w14:paraId="555830C4" w14:textId="7BA65E88" w:rsidR="00AE5D95" w:rsidRPr="00AD1333" w:rsidRDefault="00AE5D95" w:rsidP="00AE5D95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permStart w:id="49942948" w:edGrp="everyone"/>
        <w:tc>
          <w:tcPr>
            <w:tcW w:w="992" w:type="dxa"/>
          </w:tcPr>
          <w:p w14:paraId="3353B508" w14:textId="70278798" w:rsidR="00AE5D95" w:rsidRPr="00AD1333" w:rsidRDefault="00AD1333" w:rsidP="00AE5D95">
            <w:pPr>
              <w:spacing w:before="40" w:after="4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820709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5D95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49942948"/>
          </w:p>
        </w:tc>
        <w:permStart w:id="333843596" w:edGrp="everyone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643473827"/>
            <w:placeholder>
              <w:docPart w:val="129208F86F6B4E16811A0B28439848D2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tc>
              <w:tcPr>
                <w:tcW w:w="1418" w:type="dxa"/>
              </w:tcPr>
              <w:p w14:paraId="2D54C7FA" w14:textId="0C7B20E2" w:rsidR="00AE5D95" w:rsidRPr="00AD1333" w:rsidRDefault="00AE5D95" w:rsidP="00AE5D95">
                <w:pPr>
                  <w:spacing w:before="40" w:after="4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D1333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permEnd w:id="333843596" w:displacedByCustomXml="prev"/>
        <w:tc>
          <w:tcPr>
            <w:tcW w:w="2126" w:type="dxa"/>
          </w:tcPr>
          <w:p w14:paraId="28889405" w14:textId="551F036A" w:rsidR="00AE5D95" w:rsidRPr="00AD1333" w:rsidRDefault="00AE5D95" w:rsidP="00AE5D95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permStart w:id="268249901" w:edGrp="everyone" w:displacedByCustomXml="next"/>
        <w:sdt>
          <w:sdtPr>
            <w:rPr>
              <w:rFonts w:asciiTheme="minorHAnsi" w:hAnsiTheme="minorHAnsi" w:cstheme="minorHAnsi"/>
              <w:b/>
              <w:sz w:val="18"/>
              <w:szCs w:val="18"/>
            </w:rPr>
            <w:id w:val="-49233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  <w:gridSpan w:val="2"/>
              </w:tcPr>
              <w:p w14:paraId="1AA34143" w14:textId="795F6E5B" w:rsidR="00AE5D95" w:rsidRPr="00AD1333" w:rsidRDefault="004E0790" w:rsidP="00AE5D95">
                <w:pPr>
                  <w:spacing w:before="40" w:after="40"/>
                  <w:jc w:val="center"/>
                  <w:rPr>
                    <w:rFonts w:asciiTheme="minorHAnsi" w:hAnsiTheme="minorHAnsi" w:cstheme="minorHAnsi"/>
                    <w:b/>
                    <w:sz w:val="18"/>
                    <w:szCs w:val="18"/>
                  </w:rPr>
                </w:pPr>
                <w:r w:rsidRPr="00AD1333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  <w:permEnd w:id="268249901" w:displacedByCustomXml="prev"/>
      </w:tr>
      <w:tr w:rsidR="00AE5D95" w:rsidRPr="00AD1333" w14:paraId="6CB25823" w14:textId="77777777" w:rsidTr="00AD1333">
        <w:trPr>
          <w:trHeight w:val="317"/>
        </w:trPr>
        <w:tc>
          <w:tcPr>
            <w:tcW w:w="2830" w:type="dxa"/>
            <w:tcBorders>
              <w:bottom w:val="single" w:sz="4" w:space="0" w:color="auto"/>
            </w:tcBorders>
          </w:tcPr>
          <w:p w14:paraId="3A6E4143" w14:textId="01634A1B" w:rsidR="00AE5D95" w:rsidRPr="00AD1333" w:rsidRDefault="00AE5D95" w:rsidP="00AE5D95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permStart w:id="644488394" w:edGrp="everyone" w:colFirst="0" w:colLast="0"/>
            <w:permStart w:id="1165912776" w:edGrp="everyone" w:colFirst="1" w:colLast="1"/>
            <w:permStart w:id="714629337" w:edGrp="everyone" w:colFirst="4" w:colLast="4"/>
            <w:permEnd w:id="1771271228"/>
            <w:permEnd w:id="915038132"/>
            <w:permEnd w:id="443960995"/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2CA6F1F" w14:textId="74E146BA" w:rsidR="00AE5D95" w:rsidRPr="00AD1333" w:rsidRDefault="00AE5D95" w:rsidP="00AE5D95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permStart w:id="1001797513" w:edGrp="everyone"/>
        <w:tc>
          <w:tcPr>
            <w:tcW w:w="992" w:type="dxa"/>
            <w:tcBorders>
              <w:bottom w:val="single" w:sz="4" w:space="0" w:color="auto"/>
            </w:tcBorders>
          </w:tcPr>
          <w:p w14:paraId="1B15D28E" w14:textId="6B4293EE" w:rsidR="00AE5D95" w:rsidRPr="00AD1333" w:rsidRDefault="00AD1333" w:rsidP="00AE5D95">
            <w:pPr>
              <w:spacing w:before="40" w:after="4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566839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5D95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1001797513"/>
          </w:p>
        </w:tc>
        <w:permStart w:id="194586512" w:edGrp="everyone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556048464"/>
            <w:placeholder>
              <w:docPart w:val="A94B696F65464655A19DCD1D826D7202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tc>
              <w:tcPr>
                <w:tcW w:w="1418" w:type="dxa"/>
                <w:tcBorders>
                  <w:bottom w:val="single" w:sz="4" w:space="0" w:color="auto"/>
                </w:tcBorders>
              </w:tcPr>
              <w:p w14:paraId="2F3B4058" w14:textId="2D44F983" w:rsidR="00AE5D95" w:rsidRPr="00AD1333" w:rsidRDefault="00AE5D95" w:rsidP="00AE5D95">
                <w:pPr>
                  <w:spacing w:before="40" w:after="4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D1333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permEnd w:id="194586512" w:displacedByCustomXml="prev"/>
        <w:tc>
          <w:tcPr>
            <w:tcW w:w="2126" w:type="dxa"/>
            <w:tcBorders>
              <w:bottom w:val="single" w:sz="4" w:space="0" w:color="auto"/>
            </w:tcBorders>
          </w:tcPr>
          <w:p w14:paraId="0F2030A3" w14:textId="21D2EE40" w:rsidR="00AE5D95" w:rsidRPr="00AD1333" w:rsidRDefault="00AE5D95" w:rsidP="00AE5D95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permStart w:id="1439896368" w:edGrp="everyone" w:displacedByCustomXml="next"/>
        <w:sdt>
          <w:sdtPr>
            <w:rPr>
              <w:rFonts w:asciiTheme="minorHAnsi" w:hAnsiTheme="minorHAnsi" w:cstheme="minorHAnsi"/>
              <w:b/>
              <w:sz w:val="18"/>
              <w:szCs w:val="18"/>
            </w:rPr>
            <w:id w:val="-1746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  <w:gridSpan w:val="2"/>
                <w:tcBorders>
                  <w:bottom w:val="single" w:sz="4" w:space="0" w:color="auto"/>
                </w:tcBorders>
              </w:tcPr>
              <w:p w14:paraId="60F68753" w14:textId="3390F839" w:rsidR="00AE5D95" w:rsidRPr="00AD1333" w:rsidRDefault="004E0790" w:rsidP="00AE5D95">
                <w:pPr>
                  <w:spacing w:before="40" w:after="40"/>
                  <w:jc w:val="center"/>
                  <w:rPr>
                    <w:rFonts w:asciiTheme="minorHAnsi" w:hAnsiTheme="minorHAnsi" w:cstheme="minorHAnsi"/>
                    <w:b/>
                    <w:sz w:val="18"/>
                    <w:szCs w:val="18"/>
                  </w:rPr>
                </w:pPr>
                <w:r w:rsidRPr="00AD1333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  <w:permEnd w:id="1439896368" w:displacedByCustomXml="prev"/>
      </w:tr>
      <w:permEnd w:id="644488394"/>
      <w:permEnd w:id="1165912776"/>
      <w:permEnd w:id="714629337"/>
    </w:tbl>
    <w:p w14:paraId="59F2B6C0" w14:textId="4AEA01FC" w:rsidR="009D5659" w:rsidRPr="00AD1333" w:rsidRDefault="009D5659" w:rsidP="00144BC2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42" w:type="dxa"/>
        <w:tblLayout w:type="fixed"/>
        <w:tblLook w:val="04A0" w:firstRow="1" w:lastRow="0" w:firstColumn="1" w:lastColumn="0" w:noHBand="0" w:noVBand="1"/>
      </w:tblPr>
      <w:tblGrid>
        <w:gridCol w:w="2830"/>
        <w:gridCol w:w="2491"/>
        <w:gridCol w:w="5321"/>
      </w:tblGrid>
      <w:tr w:rsidR="006D385F" w:rsidRPr="00AD1333" w14:paraId="602829BB" w14:textId="77777777" w:rsidTr="00AE5D95">
        <w:trPr>
          <w:trHeight w:val="397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28B54EC1" w14:textId="6A75455C" w:rsidR="006D385F" w:rsidRPr="00AD1333" w:rsidRDefault="006D385F" w:rsidP="00D33FE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t>Allergies </w:t>
            </w:r>
          </w:p>
        </w:tc>
        <w:permStart w:id="107632308" w:edGrp="everyone"/>
        <w:tc>
          <w:tcPr>
            <w:tcW w:w="2491" w:type="dxa"/>
            <w:vAlign w:val="center"/>
          </w:tcPr>
          <w:p w14:paraId="191146D6" w14:textId="769AFD8F" w:rsidR="006D385F" w:rsidRPr="00AD1333" w:rsidRDefault="00AD1333" w:rsidP="006D385F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550909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385F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107632308"/>
            <w:r w:rsidR="006D385F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Oui      </w:t>
            </w:r>
            <w:permStart w:id="1809797404" w:edGrp="everyone"/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594926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385F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1809797404"/>
            <w:r w:rsidR="006D385F" w:rsidRPr="00AD1333">
              <w:rPr>
                <w:rFonts w:asciiTheme="minorHAnsi" w:hAnsiTheme="minorHAnsi" w:cstheme="minorHAnsi"/>
                <w:sz w:val="18"/>
                <w:szCs w:val="18"/>
              </w:rPr>
              <w:t>Non</w:t>
            </w:r>
          </w:p>
        </w:tc>
        <w:tc>
          <w:tcPr>
            <w:tcW w:w="5321" w:type="dxa"/>
            <w:vAlign w:val="center"/>
          </w:tcPr>
          <w:p w14:paraId="6F77C0B1" w14:textId="4E2E9F7B" w:rsidR="006D385F" w:rsidRPr="00AD1333" w:rsidRDefault="006D385F" w:rsidP="006D385F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Spécifiez : </w:t>
            </w:r>
            <w:permStart w:id="1158904181" w:edGrp="everyone"/>
            <w:r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  <w:permEnd w:id="1158904181"/>
          </w:p>
        </w:tc>
      </w:tr>
      <w:tr w:rsidR="006D385F" w:rsidRPr="00AD1333" w14:paraId="5F042E11" w14:textId="77777777" w:rsidTr="00AE5D95">
        <w:trPr>
          <w:trHeight w:val="397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46DEF9EB" w14:textId="2B86C97D" w:rsidR="006D385F" w:rsidRPr="00AD1333" w:rsidRDefault="006D385F" w:rsidP="00AC1C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Intolérances  </w:t>
            </w:r>
          </w:p>
        </w:tc>
        <w:permStart w:id="1559182008" w:edGrp="everyone"/>
        <w:tc>
          <w:tcPr>
            <w:tcW w:w="2491" w:type="dxa"/>
            <w:vAlign w:val="center"/>
          </w:tcPr>
          <w:p w14:paraId="07A3B707" w14:textId="160CB3D1" w:rsidR="006D385F" w:rsidRPr="00AD1333" w:rsidRDefault="00AD1333" w:rsidP="006D385F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58790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385F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1559182008"/>
            <w:r w:rsidR="006D385F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Oui      </w:t>
            </w:r>
            <w:permStart w:id="457866602" w:edGrp="everyone"/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752710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385F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457866602"/>
            <w:r w:rsidR="006D385F" w:rsidRPr="00AD1333">
              <w:rPr>
                <w:rFonts w:asciiTheme="minorHAnsi" w:hAnsiTheme="minorHAnsi" w:cstheme="minorHAnsi"/>
                <w:sz w:val="18"/>
                <w:szCs w:val="18"/>
              </w:rPr>
              <w:t>Non</w:t>
            </w:r>
          </w:p>
        </w:tc>
        <w:tc>
          <w:tcPr>
            <w:tcW w:w="5321" w:type="dxa"/>
            <w:vAlign w:val="center"/>
          </w:tcPr>
          <w:p w14:paraId="2EB13327" w14:textId="53DA33A1" w:rsidR="006D385F" w:rsidRPr="00AD1333" w:rsidRDefault="006D385F" w:rsidP="006D385F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Spécifiez : </w:t>
            </w:r>
            <w:permStart w:id="1832321166" w:edGrp="everyone"/>
            <w:r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  <w:permEnd w:id="1832321166"/>
          </w:p>
        </w:tc>
      </w:tr>
    </w:tbl>
    <w:p w14:paraId="734D3FBB" w14:textId="3FA68A7E" w:rsidR="008C0ED7" w:rsidRPr="00AD1333" w:rsidRDefault="008C0ED7" w:rsidP="00144BC2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42" w:type="dxa"/>
        <w:tblLayout w:type="fixed"/>
        <w:tblLook w:val="04A0" w:firstRow="1" w:lastRow="0" w:firstColumn="1" w:lastColumn="0" w:noHBand="0" w:noVBand="1"/>
      </w:tblPr>
      <w:tblGrid>
        <w:gridCol w:w="2830"/>
        <w:gridCol w:w="1701"/>
        <w:gridCol w:w="1276"/>
        <w:gridCol w:w="2268"/>
        <w:gridCol w:w="2567"/>
      </w:tblGrid>
      <w:tr w:rsidR="008C0ED7" w:rsidRPr="00AD1333" w14:paraId="160AEB7F" w14:textId="77777777" w:rsidTr="00AE5D95">
        <w:trPr>
          <w:trHeight w:val="397"/>
          <w:tblHeader/>
        </w:trPr>
        <w:tc>
          <w:tcPr>
            <w:tcW w:w="10642" w:type="dxa"/>
            <w:gridSpan w:val="5"/>
            <w:shd w:val="clear" w:color="auto" w:fill="D9D9D9" w:themeFill="background1" w:themeFillShade="D9"/>
            <w:vAlign w:val="center"/>
          </w:tcPr>
          <w:p w14:paraId="2FE8EE4E" w14:textId="016DD622" w:rsidR="008C0ED7" w:rsidRPr="00AD1333" w:rsidRDefault="00E905FA" w:rsidP="003E7A52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t>MÉDECINS / PROFESSIONNELS</w:t>
            </w:r>
          </w:p>
        </w:tc>
      </w:tr>
      <w:tr w:rsidR="008C0ED7" w:rsidRPr="00AD1333" w14:paraId="040C7204" w14:textId="77777777" w:rsidTr="00AE5D95">
        <w:trPr>
          <w:trHeight w:val="397"/>
          <w:tblHeader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3BF933B7" w14:textId="77777777" w:rsidR="008C0ED7" w:rsidRPr="00AD1333" w:rsidRDefault="008C0ED7" w:rsidP="006776F0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b/>
                <w:sz w:val="18"/>
                <w:szCs w:val="18"/>
              </w:rPr>
              <w:t>Nom du professionnel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241BF62" w14:textId="77777777" w:rsidR="008C0ED7" w:rsidRPr="00AD1333" w:rsidRDefault="008C0ED7" w:rsidP="006776F0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b/>
                <w:sz w:val="18"/>
                <w:szCs w:val="18"/>
              </w:rPr>
              <w:t>Spécialité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F57EC85" w14:textId="77777777" w:rsidR="008C0ED7" w:rsidRPr="00AD1333" w:rsidRDefault="008C0ED7" w:rsidP="006776F0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b/>
                <w:sz w:val="18"/>
                <w:szCs w:val="18"/>
              </w:rPr>
              <w:t>Date du dernier RDV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B195C98" w14:textId="77777777" w:rsidR="008C0ED7" w:rsidRPr="00AD1333" w:rsidRDefault="008C0ED7" w:rsidP="006776F0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b/>
                <w:sz w:val="18"/>
                <w:szCs w:val="18"/>
              </w:rPr>
              <w:t>Résultat d’examen antécédent</w:t>
            </w:r>
          </w:p>
        </w:tc>
        <w:tc>
          <w:tcPr>
            <w:tcW w:w="2567" w:type="dxa"/>
            <w:shd w:val="clear" w:color="auto" w:fill="D9D9D9" w:themeFill="background1" w:themeFillShade="D9"/>
            <w:vAlign w:val="center"/>
          </w:tcPr>
          <w:p w14:paraId="5702087C" w14:textId="77777777" w:rsidR="008C0ED7" w:rsidRPr="00AD1333" w:rsidRDefault="008C0ED7" w:rsidP="006776F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b/>
                <w:sz w:val="18"/>
                <w:szCs w:val="18"/>
              </w:rPr>
              <w:t>Suivi à faire</w:t>
            </w:r>
          </w:p>
        </w:tc>
      </w:tr>
      <w:tr w:rsidR="008C0ED7" w:rsidRPr="00AD1333" w14:paraId="2E38BC46" w14:textId="77777777" w:rsidTr="00AE5D95">
        <w:tc>
          <w:tcPr>
            <w:tcW w:w="2830" w:type="dxa"/>
          </w:tcPr>
          <w:p w14:paraId="6C7EA551" w14:textId="36ABB318" w:rsidR="008C0ED7" w:rsidRPr="00AD1333" w:rsidRDefault="008C0ED7" w:rsidP="006776F0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permStart w:id="65289239" w:edGrp="everyone" w:colFirst="0" w:colLast="0"/>
            <w:permStart w:id="531174248" w:edGrp="everyone" w:colFirst="1" w:colLast="1"/>
            <w:permStart w:id="1276650639" w:edGrp="everyone" w:colFirst="3" w:colLast="3"/>
            <w:permStart w:id="2033458407" w:edGrp="everyone" w:colFirst="4" w:colLast="4"/>
          </w:p>
        </w:tc>
        <w:tc>
          <w:tcPr>
            <w:tcW w:w="1701" w:type="dxa"/>
          </w:tcPr>
          <w:p w14:paraId="51991886" w14:textId="35063672" w:rsidR="008C0ED7" w:rsidRPr="00AD1333" w:rsidRDefault="008C0ED7" w:rsidP="006776F0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permStart w:id="1138425917" w:edGrp="everyone" w:displacedByCustomXml="next"/>
        <w:sdt>
          <w:sdtPr>
            <w:rPr>
              <w:rFonts w:asciiTheme="minorHAnsi" w:hAnsiTheme="minorHAnsi" w:cstheme="minorHAnsi"/>
              <w:sz w:val="18"/>
              <w:szCs w:val="18"/>
            </w:rPr>
            <w:id w:val="1404488801"/>
            <w:placeholder>
              <w:docPart w:val="817C82C56E9442F099B2F5BE86E1B476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tc>
              <w:tcPr>
                <w:tcW w:w="1276" w:type="dxa"/>
              </w:tcPr>
              <w:p w14:paraId="794EAF82" w14:textId="60C497B5" w:rsidR="008C0ED7" w:rsidRPr="00AD1333" w:rsidRDefault="00E905FA" w:rsidP="00E905FA">
                <w:pPr>
                  <w:spacing w:before="40" w:after="4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D1333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</w:t>
                </w:r>
              </w:p>
            </w:tc>
          </w:sdtContent>
        </w:sdt>
        <w:permEnd w:id="1138425917" w:displacedByCustomXml="prev"/>
        <w:tc>
          <w:tcPr>
            <w:tcW w:w="2268" w:type="dxa"/>
          </w:tcPr>
          <w:p w14:paraId="5AAFFE78" w14:textId="6CFF2A2D" w:rsidR="008C0ED7" w:rsidRPr="00AD1333" w:rsidRDefault="008C0ED7" w:rsidP="006776F0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67" w:type="dxa"/>
          </w:tcPr>
          <w:p w14:paraId="2CC21F55" w14:textId="3B19EF54" w:rsidR="008C0ED7" w:rsidRPr="00AD1333" w:rsidRDefault="008C0ED7" w:rsidP="006776F0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C0ED7" w:rsidRPr="00AD1333" w14:paraId="2A02CE84" w14:textId="77777777" w:rsidTr="00AE5D95">
        <w:tc>
          <w:tcPr>
            <w:tcW w:w="2830" w:type="dxa"/>
          </w:tcPr>
          <w:p w14:paraId="519B8C57" w14:textId="1D491CC5" w:rsidR="008C0ED7" w:rsidRPr="00AD1333" w:rsidRDefault="008C0ED7" w:rsidP="006776F0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permStart w:id="347821952" w:edGrp="everyone" w:colFirst="0" w:colLast="0"/>
            <w:permStart w:id="2047018610" w:edGrp="everyone" w:colFirst="1" w:colLast="1"/>
            <w:permStart w:id="122159593" w:edGrp="everyone" w:colFirst="3" w:colLast="3"/>
            <w:permStart w:id="1919291231" w:edGrp="everyone" w:colFirst="4" w:colLast="4"/>
            <w:permEnd w:id="65289239"/>
            <w:permEnd w:id="531174248"/>
            <w:permEnd w:id="1276650639"/>
            <w:permEnd w:id="2033458407"/>
          </w:p>
        </w:tc>
        <w:tc>
          <w:tcPr>
            <w:tcW w:w="1701" w:type="dxa"/>
          </w:tcPr>
          <w:p w14:paraId="5763C750" w14:textId="740274D6" w:rsidR="008C0ED7" w:rsidRPr="00AD1333" w:rsidRDefault="008C0ED7" w:rsidP="006776F0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permStart w:id="664471115" w:edGrp="everyone" w:displacedByCustomXml="next"/>
        <w:sdt>
          <w:sdtPr>
            <w:rPr>
              <w:rFonts w:asciiTheme="minorHAnsi" w:hAnsiTheme="minorHAnsi" w:cstheme="minorHAnsi"/>
              <w:sz w:val="18"/>
              <w:szCs w:val="18"/>
            </w:rPr>
            <w:id w:val="-1982223372"/>
            <w:placeholder>
              <w:docPart w:val="4BE38E49EAF34DE795CF14BF9D3EFC95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tc>
              <w:tcPr>
                <w:tcW w:w="1276" w:type="dxa"/>
              </w:tcPr>
              <w:p w14:paraId="29E21C82" w14:textId="209A19A9" w:rsidR="008C0ED7" w:rsidRPr="00AD1333" w:rsidRDefault="00E905FA" w:rsidP="006776F0">
                <w:pPr>
                  <w:spacing w:before="40" w:after="4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D1333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</w:t>
                </w:r>
              </w:p>
            </w:tc>
          </w:sdtContent>
        </w:sdt>
        <w:permEnd w:id="664471115" w:displacedByCustomXml="prev"/>
        <w:tc>
          <w:tcPr>
            <w:tcW w:w="2268" w:type="dxa"/>
          </w:tcPr>
          <w:p w14:paraId="626C75E6" w14:textId="2A74A336" w:rsidR="008C0ED7" w:rsidRPr="00AD1333" w:rsidRDefault="008C0ED7" w:rsidP="006776F0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67" w:type="dxa"/>
          </w:tcPr>
          <w:p w14:paraId="75F3EE1D" w14:textId="1401F730" w:rsidR="008C0ED7" w:rsidRPr="00AD1333" w:rsidRDefault="008C0ED7" w:rsidP="006776F0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C0ED7" w:rsidRPr="00AD1333" w14:paraId="2105883E" w14:textId="77777777" w:rsidTr="00AE5D95">
        <w:tc>
          <w:tcPr>
            <w:tcW w:w="2830" w:type="dxa"/>
          </w:tcPr>
          <w:p w14:paraId="48B95AB8" w14:textId="1E49767E" w:rsidR="008C0ED7" w:rsidRPr="00AD1333" w:rsidRDefault="008C0ED7" w:rsidP="006776F0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permStart w:id="2017854683" w:edGrp="everyone" w:colFirst="0" w:colLast="0"/>
            <w:permStart w:id="1931637330" w:edGrp="everyone" w:colFirst="1" w:colLast="1"/>
            <w:permStart w:id="1975416365" w:edGrp="everyone" w:colFirst="3" w:colLast="3"/>
            <w:permStart w:id="1080184334" w:edGrp="everyone" w:colFirst="4" w:colLast="4"/>
            <w:permEnd w:id="347821952"/>
            <w:permEnd w:id="2047018610"/>
            <w:permEnd w:id="122159593"/>
            <w:permEnd w:id="1919291231"/>
          </w:p>
        </w:tc>
        <w:tc>
          <w:tcPr>
            <w:tcW w:w="1701" w:type="dxa"/>
          </w:tcPr>
          <w:p w14:paraId="09DA2A9A" w14:textId="18E1821E" w:rsidR="008C0ED7" w:rsidRPr="00AD1333" w:rsidRDefault="008C0ED7" w:rsidP="006776F0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permStart w:id="805654851" w:edGrp="everyone" w:displacedByCustomXml="next"/>
        <w:sdt>
          <w:sdtPr>
            <w:rPr>
              <w:rFonts w:asciiTheme="minorHAnsi" w:hAnsiTheme="minorHAnsi" w:cstheme="minorHAnsi"/>
              <w:sz w:val="18"/>
              <w:szCs w:val="18"/>
            </w:rPr>
            <w:id w:val="-1351788989"/>
            <w:placeholder>
              <w:docPart w:val="1213FF4D088B4F0BA23639B8E4DCD53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tc>
              <w:tcPr>
                <w:tcW w:w="1276" w:type="dxa"/>
              </w:tcPr>
              <w:p w14:paraId="11A0FCB0" w14:textId="63A05312" w:rsidR="008C0ED7" w:rsidRPr="00AD1333" w:rsidRDefault="00E905FA" w:rsidP="006776F0">
                <w:pPr>
                  <w:spacing w:before="40" w:after="4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D1333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</w:t>
                </w:r>
              </w:p>
            </w:tc>
          </w:sdtContent>
        </w:sdt>
        <w:permEnd w:id="805654851" w:displacedByCustomXml="prev"/>
        <w:tc>
          <w:tcPr>
            <w:tcW w:w="2268" w:type="dxa"/>
          </w:tcPr>
          <w:p w14:paraId="680A9BE4" w14:textId="1B2610CB" w:rsidR="008C0ED7" w:rsidRPr="00AD1333" w:rsidRDefault="008C0ED7" w:rsidP="006776F0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67" w:type="dxa"/>
          </w:tcPr>
          <w:p w14:paraId="7A0B5D41" w14:textId="57A61FFD" w:rsidR="008C0ED7" w:rsidRPr="00AD1333" w:rsidRDefault="008C0ED7" w:rsidP="006776F0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C0ED7" w:rsidRPr="00AD1333" w14:paraId="336B6BCF" w14:textId="77777777" w:rsidTr="00AE5D95">
        <w:tc>
          <w:tcPr>
            <w:tcW w:w="2830" w:type="dxa"/>
          </w:tcPr>
          <w:p w14:paraId="6C486F4A" w14:textId="353F5B7D" w:rsidR="008C0ED7" w:rsidRPr="00AD1333" w:rsidRDefault="008C0ED7" w:rsidP="006776F0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permStart w:id="2142971285" w:edGrp="everyone" w:colFirst="0" w:colLast="0"/>
            <w:permStart w:id="1697710932" w:edGrp="everyone" w:colFirst="1" w:colLast="1"/>
            <w:permStart w:id="117516914" w:edGrp="everyone" w:colFirst="3" w:colLast="3"/>
            <w:permStart w:id="1727751884" w:edGrp="everyone" w:colFirst="4" w:colLast="4"/>
            <w:permEnd w:id="2017854683"/>
            <w:permEnd w:id="1931637330"/>
            <w:permEnd w:id="1975416365"/>
            <w:permEnd w:id="1080184334"/>
          </w:p>
        </w:tc>
        <w:tc>
          <w:tcPr>
            <w:tcW w:w="1701" w:type="dxa"/>
          </w:tcPr>
          <w:p w14:paraId="31E24FA3" w14:textId="03537F18" w:rsidR="008C0ED7" w:rsidRPr="00AD1333" w:rsidRDefault="008C0ED7" w:rsidP="006776F0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permStart w:id="351994496" w:edGrp="everyone" w:displacedByCustomXml="next"/>
        <w:sdt>
          <w:sdtPr>
            <w:rPr>
              <w:rFonts w:asciiTheme="minorHAnsi" w:hAnsiTheme="minorHAnsi" w:cstheme="minorHAnsi"/>
              <w:sz w:val="18"/>
              <w:szCs w:val="18"/>
            </w:rPr>
            <w:id w:val="2087654657"/>
            <w:placeholder>
              <w:docPart w:val="2FE0447204E54266911F010A6D774F85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tc>
              <w:tcPr>
                <w:tcW w:w="1276" w:type="dxa"/>
              </w:tcPr>
              <w:p w14:paraId="5215ED77" w14:textId="21DF074D" w:rsidR="008C0ED7" w:rsidRPr="00AD1333" w:rsidRDefault="00E905FA" w:rsidP="006776F0">
                <w:pPr>
                  <w:spacing w:before="40" w:after="4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D1333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</w:t>
                </w:r>
              </w:p>
            </w:tc>
          </w:sdtContent>
        </w:sdt>
        <w:permEnd w:id="351994496" w:displacedByCustomXml="prev"/>
        <w:tc>
          <w:tcPr>
            <w:tcW w:w="2268" w:type="dxa"/>
          </w:tcPr>
          <w:p w14:paraId="2E43D27C" w14:textId="3BC706F9" w:rsidR="008C0ED7" w:rsidRPr="00AD1333" w:rsidRDefault="008C0ED7" w:rsidP="006776F0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67" w:type="dxa"/>
          </w:tcPr>
          <w:p w14:paraId="7AEEBA3B" w14:textId="1E5EF418" w:rsidR="008C0ED7" w:rsidRPr="00AD1333" w:rsidRDefault="008C0ED7" w:rsidP="006776F0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C0ED7" w:rsidRPr="00AD1333" w14:paraId="1C73F789" w14:textId="77777777" w:rsidTr="00AE5D95">
        <w:tc>
          <w:tcPr>
            <w:tcW w:w="2830" w:type="dxa"/>
          </w:tcPr>
          <w:p w14:paraId="3B13C023" w14:textId="1FB212E4" w:rsidR="008C0ED7" w:rsidRPr="00AD1333" w:rsidRDefault="008C0ED7" w:rsidP="006776F0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permStart w:id="447571087" w:edGrp="everyone" w:colFirst="0" w:colLast="0"/>
            <w:permStart w:id="229211327" w:edGrp="everyone" w:colFirst="1" w:colLast="1"/>
            <w:permStart w:id="250439813" w:edGrp="everyone" w:colFirst="3" w:colLast="3"/>
            <w:permStart w:id="921451311" w:edGrp="everyone" w:colFirst="4" w:colLast="4"/>
            <w:permEnd w:id="2142971285"/>
            <w:permEnd w:id="1697710932"/>
            <w:permEnd w:id="117516914"/>
            <w:permEnd w:id="1727751884"/>
          </w:p>
        </w:tc>
        <w:tc>
          <w:tcPr>
            <w:tcW w:w="1701" w:type="dxa"/>
          </w:tcPr>
          <w:p w14:paraId="7FBED3AE" w14:textId="5AA5A4DA" w:rsidR="008C0ED7" w:rsidRPr="00AD1333" w:rsidRDefault="008C0ED7" w:rsidP="006776F0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permStart w:id="1134373024" w:edGrp="everyone" w:displacedByCustomXml="next"/>
        <w:sdt>
          <w:sdtPr>
            <w:rPr>
              <w:rFonts w:asciiTheme="minorHAnsi" w:hAnsiTheme="minorHAnsi" w:cstheme="minorHAnsi"/>
              <w:sz w:val="18"/>
              <w:szCs w:val="18"/>
            </w:rPr>
            <w:id w:val="-122772024"/>
            <w:placeholder>
              <w:docPart w:val="6B2A3FDFC36B41DFADD62A52FAE25083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tc>
              <w:tcPr>
                <w:tcW w:w="1276" w:type="dxa"/>
              </w:tcPr>
              <w:p w14:paraId="56CBB9AA" w14:textId="140F3AFF" w:rsidR="008C0ED7" w:rsidRPr="00AD1333" w:rsidRDefault="00E905FA" w:rsidP="006776F0">
                <w:pPr>
                  <w:spacing w:before="40" w:after="4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D1333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</w:t>
                </w:r>
              </w:p>
            </w:tc>
          </w:sdtContent>
        </w:sdt>
        <w:permEnd w:id="1134373024" w:displacedByCustomXml="prev"/>
        <w:tc>
          <w:tcPr>
            <w:tcW w:w="2268" w:type="dxa"/>
          </w:tcPr>
          <w:p w14:paraId="609E878C" w14:textId="4747CCE5" w:rsidR="008C0ED7" w:rsidRPr="00AD1333" w:rsidRDefault="008C0ED7" w:rsidP="006776F0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67" w:type="dxa"/>
          </w:tcPr>
          <w:p w14:paraId="3CC2E911" w14:textId="5D635885" w:rsidR="008C0ED7" w:rsidRPr="00AD1333" w:rsidRDefault="008C0ED7" w:rsidP="006776F0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C0ED7" w:rsidRPr="00AD1333" w14:paraId="241F135A" w14:textId="77777777" w:rsidTr="00AE5D95">
        <w:tc>
          <w:tcPr>
            <w:tcW w:w="2830" w:type="dxa"/>
          </w:tcPr>
          <w:p w14:paraId="27EC0BC0" w14:textId="3D4EEEE8" w:rsidR="008C0ED7" w:rsidRPr="00AD1333" w:rsidRDefault="008C0ED7" w:rsidP="006776F0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permStart w:id="1866543806" w:edGrp="everyone" w:colFirst="0" w:colLast="0"/>
            <w:permStart w:id="757862882" w:edGrp="everyone" w:colFirst="1" w:colLast="1"/>
            <w:permStart w:id="1190079502" w:edGrp="everyone" w:colFirst="3" w:colLast="3"/>
            <w:permStart w:id="847974465" w:edGrp="everyone" w:colFirst="4" w:colLast="4"/>
            <w:permEnd w:id="447571087"/>
            <w:permEnd w:id="229211327"/>
            <w:permEnd w:id="250439813"/>
            <w:permEnd w:id="921451311"/>
          </w:p>
        </w:tc>
        <w:tc>
          <w:tcPr>
            <w:tcW w:w="1701" w:type="dxa"/>
          </w:tcPr>
          <w:p w14:paraId="258B9B72" w14:textId="0D8B8A8D" w:rsidR="008C0ED7" w:rsidRPr="00AD1333" w:rsidRDefault="008C0ED7" w:rsidP="006776F0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permStart w:id="1680630956" w:edGrp="everyone" w:displacedByCustomXml="next"/>
        <w:sdt>
          <w:sdtPr>
            <w:rPr>
              <w:rFonts w:asciiTheme="minorHAnsi" w:hAnsiTheme="minorHAnsi" w:cstheme="minorHAnsi"/>
              <w:sz w:val="18"/>
              <w:szCs w:val="18"/>
            </w:rPr>
            <w:id w:val="-1466811888"/>
            <w:placeholder>
              <w:docPart w:val="0FECEF54EE93429C8E925F0C9A540D2B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tc>
              <w:tcPr>
                <w:tcW w:w="1276" w:type="dxa"/>
              </w:tcPr>
              <w:p w14:paraId="77D71DF5" w14:textId="33EAAF82" w:rsidR="008C0ED7" w:rsidRPr="00AD1333" w:rsidRDefault="00E905FA" w:rsidP="006776F0">
                <w:pPr>
                  <w:spacing w:before="40" w:after="4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D1333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</w:t>
                </w:r>
              </w:p>
            </w:tc>
          </w:sdtContent>
        </w:sdt>
        <w:permEnd w:id="1680630956" w:displacedByCustomXml="prev"/>
        <w:tc>
          <w:tcPr>
            <w:tcW w:w="2268" w:type="dxa"/>
          </w:tcPr>
          <w:p w14:paraId="12A52D07" w14:textId="26A245B2" w:rsidR="008C0ED7" w:rsidRPr="00AD1333" w:rsidRDefault="008C0ED7" w:rsidP="006776F0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67" w:type="dxa"/>
          </w:tcPr>
          <w:p w14:paraId="65BD241B" w14:textId="288C3A38" w:rsidR="008C0ED7" w:rsidRPr="00AD1333" w:rsidRDefault="008C0ED7" w:rsidP="006776F0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C0ED7" w:rsidRPr="00AD1333" w14:paraId="41BBBE6F" w14:textId="77777777" w:rsidTr="00AE5D95">
        <w:tc>
          <w:tcPr>
            <w:tcW w:w="2830" w:type="dxa"/>
          </w:tcPr>
          <w:p w14:paraId="57361A9E" w14:textId="06E861CB" w:rsidR="008C0ED7" w:rsidRPr="00AD1333" w:rsidRDefault="008C0ED7" w:rsidP="006776F0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permStart w:id="340146239" w:edGrp="everyone" w:colFirst="0" w:colLast="0"/>
            <w:permStart w:id="2120159766" w:edGrp="everyone" w:colFirst="1" w:colLast="1"/>
            <w:permStart w:id="188762126" w:edGrp="everyone" w:colFirst="3" w:colLast="3"/>
            <w:permStart w:id="634861502" w:edGrp="everyone" w:colFirst="4" w:colLast="4"/>
            <w:permEnd w:id="1866543806"/>
            <w:permEnd w:id="757862882"/>
            <w:permEnd w:id="1190079502"/>
            <w:permEnd w:id="847974465"/>
          </w:p>
        </w:tc>
        <w:tc>
          <w:tcPr>
            <w:tcW w:w="1701" w:type="dxa"/>
          </w:tcPr>
          <w:p w14:paraId="51A7FEB5" w14:textId="18301027" w:rsidR="008C0ED7" w:rsidRPr="00AD1333" w:rsidRDefault="008C0ED7" w:rsidP="006776F0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permStart w:id="433355457" w:edGrp="everyone" w:displacedByCustomXml="next"/>
        <w:sdt>
          <w:sdtPr>
            <w:rPr>
              <w:rFonts w:asciiTheme="minorHAnsi" w:hAnsiTheme="minorHAnsi" w:cstheme="minorHAnsi"/>
              <w:sz w:val="18"/>
              <w:szCs w:val="18"/>
            </w:rPr>
            <w:id w:val="-358975608"/>
            <w:placeholder>
              <w:docPart w:val="C98A6EB1F1684CD895D8F0B59AB9809C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tc>
              <w:tcPr>
                <w:tcW w:w="1276" w:type="dxa"/>
              </w:tcPr>
              <w:p w14:paraId="34E34164" w14:textId="08098209" w:rsidR="008C0ED7" w:rsidRPr="00AD1333" w:rsidRDefault="00E905FA" w:rsidP="006776F0">
                <w:pPr>
                  <w:spacing w:before="40" w:after="4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D1333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</w:t>
                </w:r>
              </w:p>
            </w:tc>
          </w:sdtContent>
        </w:sdt>
        <w:permEnd w:id="433355457" w:displacedByCustomXml="prev"/>
        <w:tc>
          <w:tcPr>
            <w:tcW w:w="2268" w:type="dxa"/>
          </w:tcPr>
          <w:p w14:paraId="0D5078CA" w14:textId="70074C15" w:rsidR="008C0ED7" w:rsidRPr="00AD1333" w:rsidRDefault="008C0ED7" w:rsidP="006776F0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67" w:type="dxa"/>
          </w:tcPr>
          <w:p w14:paraId="6336A097" w14:textId="3A587EDA" w:rsidR="008C0ED7" w:rsidRPr="00AD1333" w:rsidRDefault="008C0ED7" w:rsidP="006776F0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340146239"/>
      <w:permEnd w:id="2120159766"/>
      <w:permEnd w:id="188762126"/>
      <w:permEnd w:id="634861502"/>
    </w:tbl>
    <w:p w14:paraId="21902444" w14:textId="070BC3FC" w:rsidR="008C0ED7" w:rsidRPr="00AD1333" w:rsidRDefault="008C0ED7" w:rsidP="00144BC2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42" w:type="dxa"/>
        <w:tblLayout w:type="fixed"/>
        <w:tblLook w:val="04A0" w:firstRow="1" w:lastRow="0" w:firstColumn="1" w:lastColumn="0" w:noHBand="0" w:noVBand="1"/>
      </w:tblPr>
      <w:tblGrid>
        <w:gridCol w:w="4531"/>
        <w:gridCol w:w="6111"/>
      </w:tblGrid>
      <w:tr w:rsidR="00256FAF" w:rsidRPr="00AD1333" w14:paraId="65EE62D7" w14:textId="77777777" w:rsidTr="005D51D0">
        <w:trPr>
          <w:trHeight w:val="397"/>
          <w:tblHeader/>
        </w:trPr>
        <w:tc>
          <w:tcPr>
            <w:tcW w:w="4531" w:type="dxa"/>
            <w:shd w:val="clear" w:color="auto" w:fill="D9D9D9" w:themeFill="background1" w:themeFillShade="D9"/>
            <w:vAlign w:val="center"/>
          </w:tcPr>
          <w:p w14:paraId="1042C744" w14:textId="04413B29" w:rsidR="00256FAF" w:rsidRPr="00AD1333" w:rsidRDefault="004F47D0" w:rsidP="00EA5A94">
            <w:pPr>
              <w:spacing w:before="40" w:after="4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t>Conditions particulières</w:t>
            </w:r>
          </w:p>
        </w:tc>
        <w:tc>
          <w:tcPr>
            <w:tcW w:w="6111" w:type="dxa"/>
            <w:shd w:val="clear" w:color="auto" w:fill="D9D9D9" w:themeFill="background1" w:themeFillShade="D9"/>
            <w:vAlign w:val="center"/>
          </w:tcPr>
          <w:p w14:paraId="6CE34581" w14:textId="77777777" w:rsidR="00256FAF" w:rsidRPr="00AD1333" w:rsidRDefault="00256FAF" w:rsidP="00EA5A94">
            <w:pPr>
              <w:spacing w:before="40" w:after="4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Spécifiez  / protocole / traitement </w:t>
            </w:r>
          </w:p>
        </w:tc>
      </w:tr>
      <w:tr w:rsidR="00256FAF" w:rsidRPr="00AD1333" w14:paraId="5565B1C4" w14:textId="77777777" w:rsidTr="005D51D0">
        <w:trPr>
          <w:trHeight w:val="283"/>
        </w:trPr>
        <w:tc>
          <w:tcPr>
            <w:tcW w:w="4531" w:type="dxa"/>
          </w:tcPr>
          <w:p w14:paraId="553873EC" w14:textId="4F6707EF" w:rsidR="00256FAF" w:rsidRPr="00AD1333" w:rsidRDefault="00256FAF" w:rsidP="00C2151D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permStart w:id="2052159749" w:edGrp="everyone" w:colFirst="0" w:colLast="0"/>
            <w:permStart w:id="1501315181" w:edGrp="everyone" w:colFirst="1" w:colLast="1"/>
          </w:p>
        </w:tc>
        <w:tc>
          <w:tcPr>
            <w:tcW w:w="6111" w:type="dxa"/>
          </w:tcPr>
          <w:p w14:paraId="08A24CB7" w14:textId="5F5EAB4B" w:rsidR="00256FAF" w:rsidRPr="00AD1333" w:rsidRDefault="00256FAF" w:rsidP="00C2151D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56FAF" w:rsidRPr="00AD1333" w14:paraId="21C5578C" w14:textId="77777777" w:rsidTr="005D51D0">
        <w:trPr>
          <w:trHeight w:val="283"/>
        </w:trPr>
        <w:tc>
          <w:tcPr>
            <w:tcW w:w="4531" w:type="dxa"/>
          </w:tcPr>
          <w:p w14:paraId="6DDBC01B" w14:textId="55EEAEA1" w:rsidR="00256FAF" w:rsidRPr="00AD1333" w:rsidRDefault="00256FAF" w:rsidP="00C2151D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permStart w:id="1376208298" w:edGrp="everyone" w:colFirst="0" w:colLast="0"/>
            <w:permStart w:id="2055021152" w:edGrp="everyone" w:colFirst="1" w:colLast="1"/>
            <w:permEnd w:id="2052159749"/>
            <w:permEnd w:id="1501315181"/>
          </w:p>
        </w:tc>
        <w:tc>
          <w:tcPr>
            <w:tcW w:w="6111" w:type="dxa"/>
          </w:tcPr>
          <w:p w14:paraId="32AFEA89" w14:textId="3EA83464" w:rsidR="00256FAF" w:rsidRPr="00AD1333" w:rsidRDefault="00256FAF" w:rsidP="00C2151D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56FAF" w:rsidRPr="00AD1333" w14:paraId="5DF7A87D" w14:textId="77777777" w:rsidTr="005D51D0">
        <w:trPr>
          <w:trHeight w:val="283"/>
        </w:trPr>
        <w:tc>
          <w:tcPr>
            <w:tcW w:w="4531" w:type="dxa"/>
          </w:tcPr>
          <w:p w14:paraId="177555F7" w14:textId="746FC478" w:rsidR="00256FAF" w:rsidRPr="00AD1333" w:rsidRDefault="00256FAF" w:rsidP="00C2151D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permStart w:id="384718493" w:edGrp="everyone" w:colFirst="0" w:colLast="0"/>
            <w:permStart w:id="1982290922" w:edGrp="everyone" w:colFirst="1" w:colLast="1"/>
            <w:permEnd w:id="1376208298"/>
            <w:permEnd w:id="2055021152"/>
          </w:p>
        </w:tc>
        <w:tc>
          <w:tcPr>
            <w:tcW w:w="6111" w:type="dxa"/>
          </w:tcPr>
          <w:p w14:paraId="53E6F2A6" w14:textId="40AE2936" w:rsidR="00256FAF" w:rsidRPr="00AD1333" w:rsidRDefault="00256FAF" w:rsidP="00C2151D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56FAF" w:rsidRPr="00AD1333" w14:paraId="17347C05" w14:textId="77777777" w:rsidTr="005D51D0">
        <w:trPr>
          <w:trHeight w:val="283"/>
        </w:trPr>
        <w:tc>
          <w:tcPr>
            <w:tcW w:w="4531" w:type="dxa"/>
          </w:tcPr>
          <w:p w14:paraId="1E02BC96" w14:textId="3B400A21" w:rsidR="00256FAF" w:rsidRPr="00AD1333" w:rsidRDefault="00256FAF" w:rsidP="00C2151D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permStart w:id="1951466128" w:edGrp="everyone" w:colFirst="0" w:colLast="0"/>
            <w:permStart w:id="1209279625" w:edGrp="everyone" w:colFirst="1" w:colLast="1"/>
            <w:permEnd w:id="384718493"/>
            <w:permEnd w:id="1982290922"/>
          </w:p>
        </w:tc>
        <w:tc>
          <w:tcPr>
            <w:tcW w:w="6111" w:type="dxa"/>
          </w:tcPr>
          <w:p w14:paraId="0A1D0AD0" w14:textId="7ED13736" w:rsidR="00256FAF" w:rsidRPr="00AD1333" w:rsidRDefault="00256FAF" w:rsidP="00C2151D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951466128"/>
      <w:permEnd w:id="1209279625"/>
    </w:tbl>
    <w:p w14:paraId="27E0924D" w14:textId="51B69C6A" w:rsidR="00BF782B" w:rsidRPr="00AD1333" w:rsidRDefault="00BF782B" w:rsidP="00144BC2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42" w:type="dxa"/>
        <w:tblLayout w:type="fixed"/>
        <w:tblLook w:val="04A0" w:firstRow="1" w:lastRow="0" w:firstColumn="1" w:lastColumn="0" w:noHBand="0" w:noVBand="1"/>
      </w:tblPr>
      <w:tblGrid>
        <w:gridCol w:w="2571"/>
        <w:gridCol w:w="968"/>
        <w:gridCol w:w="709"/>
        <w:gridCol w:w="2126"/>
        <w:gridCol w:w="4268"/>
      </w:tblGrid>
      <w:tr w:rsidR="007904A2" w:rsidRPr="00AD1333" w14:paraId="6C9BC160" w14:textId="77777777" w:rsidTr="00D42AF2">
        <w:trPr>
          <w:trHeight w:val="397"/>
          <w:tblHeader/>
        </w:trPr>
        <w:tc>
          <w:tcPr>
            <w:tcW w:w="10642" w:type="dxa"/>
            <w:gridSpan w:val="5"/>
            <w:shd w:val="clear" w:color="auto" w:fill="D9D9D9" w:themeFill="background1" w:themeFillShade="D9"/>
            <w:vAlign w:val="center"/>
          </w:tcPr>
          <w:p w14:paraId="55E746FD" w14:textId="66359D26" w:rsidR="007904A2" w:rsidRPr="00AD1333" w:rsidRDefault="007B750C" w:rsidP="007B750C">
            <w:pPr>
              <w:spacing w:before="40" w:after="40"/>
              <w:jc w:val="center"/>
              <w:rPr>
                <w:rStyle w:val="Lienhypertexte"/>
                <w:rFonts w:asciiTheme="minorHAnsi" w:hAnsiTheme="minorHAnsi" w:cstheme="minorHAnsi"/>
                <w:b/>
                <w:sz w:val="20"/>
                <w:szCs w:val="20"/>
              </w:rPr>
            </w:pPr>
            <w:r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RÉSUMÉ DE LA </w:t>
            </w:r>
            <w:hyperlink w:anchor="Médication" w:tooltip="Faire la demande de la liste des médicaments à jour auprès de la pharmacie communautaire de l’usager" w:history="1">
              <w:r w:rsidRPr="00AD1333">
                <w:rPr>
                  <w:rStyle w:val="Lienhypertexte"/>
                  <w:rFonts w:asciiTheme="minorHAnsi" w:hAnsiTheme="minorHAnsi" w:cstheme="minorHAnsi"/>
                  <w:b/>
                  <w:sz w:val="20"/>
                  <w:szCs w:val="20"/>
                </w:rPr>
                <w:t>MÉDICATION</w:t>
              </w:r>
            </w:hyperlink>
          </w:p>
          <w:permStart w:id="1327830852" w:edGrp="everyone"/>
          <w:p w14:paraId="512AA8D5" w14:textId="4925DE15" w:rsidR="009F1E35" w:rsidRPr="00AD1333" w:rsidRDefault="00AD1333" w:rsidP="0034432A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180049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2AF2" w:rsidRPr="00AD133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ermEnd w:id="1327830852"/>
            <w:r w:rsidR="004B3DB0" w:rsidRPr="00AD133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F1E35" w:rsidRPr="00AD1333">
              <w:rPr>
                <w:rFonts w:asciiTheme="minorHAnsi" w:hAnsiTheme="minorHAnsi" w:cstheme="minorHAnsi"/>
                <w:sz w:val="20"/>
                <w:szCs w:val="20"/>
              </w:rPr>
              <w:t xml:space="preserve">Profil pharmacologique en </w:t>
            </w:r>
            <w:r w:rsidR="0034432A" w:rsidRPr="00AD1333">
              <w:rPr>
                <w:rFonts w:asciiTheme="minorHAnsi" w:hAnsiTheme="minorHAnsi" w:cstheme="minorHAnsi"/>
                <w:sz w:val="20"/>
                <w:szCs w:val="20"/>
              </w:rPr>
              <w:t>Pièce jointe (ne pas remplir ce tableau)</w:t>
            </w:r>
          </w:p>
        </w:tc>
      </w:tr>
      <w:tr w:rsidR="00F170CA" w:rsidRPr="00AD1333" w14:paraId="222D05B1" w14:textId="77777777" w:rsidTr="00D42AF2">
        <w:trPr>
          <w:trHeight w:val="397"/>
          <w:tblHeader/>
        </w:trPr>
        <w:tc>
          <w:tcPr>
            <w:tcW w:w="2571" w:type="dxa"/>
            <w:shd w:val="clear" w:color="auto" w:fill="D9D9D9" w:themeFill="background1" w:themeFillShade="D9"/>
            <w:vAlign w:val="center"/>
          </w:tcPr>
          <w:p w14:paraId="33C62067" w14:textId="1952369E" w:rsidR="00F170CA" w:rsidRPr="00AD1333" w:rsidRDefault="00F170CA" w:rsidP="00F170CA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</w:rPr>
            </w:pPr>
            <w:r w:rsidRPr="00AD133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Nom du médicament  </w:t>
            </w:r>
          </w:p>
        </w:tc>
        <w:tc>
          <w:tcPr>
            <w:tcW w:w="968" w:type="dxa"/>
            <w:shd w:val="clear" w:color="auto" w:fill="D9D9D9" w:themeFill="background1" w:themeFillShade="D9"/>
            <w:vAlign w:val="center"/>
          </w:tcPr>
          <w:p w14:paraId="77E55669" w14:textId="631923A5" w:rsidR="00F170CA" w:rsidRPr="00AD1333" w:rsidRDefault="00642CE3" w:rsidP="00091898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b/>
                <w:sz w:val="18"/>
                <w:szCs w:val="18"/>
              </w:rPr>
              <w:t>Régulier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2ACADBC" w14:textId="7C32A64F" w:rsidR="00F170CA" w:rsidRPr="00AD1333" w:rsidRDefault="00F170CA" w:rsidP="00091898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b/>
                <w:sz w:val="18"/>
                <w:szCs w:val="18"/>
              </w:rPr>
              <w:t>PRN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2D5E1C3" w14:textId="3E418589" w:rsidR="00F170CA" w:rsidRPr="00AD1333" w:rsidRDefault="00F170CA" w:rsidP="00091898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</w:rPr>
            </w:pPr>
            <w:r w:rsidRPr="00AD1333">
              <w:rPr>
                <w:rFonts w:asciiTheme="minorHAnsi" w:hAnsiTheme="minorHAnsi" w:cstheme="minorHAnsi"/>
                <w:b/>
                <w:sz w:val="18"/>
                <w:szCs w:val="18"/>
              </w:rPr>
              <w:t>Raisons</w:t>
            </w:r>
          </w:p>
        </w:tc>
        <w:tc>
          <w:tcPr>
            <w:tcW w:w="4268" w:type="dxa"/>
            <w:shd w:val="clear" w:color="auto" w:fill="D9D9D9" w:themeFill="background1" w:themeFillShade="D9"/>
            <w:vAlign w:val="center"/>
          </w:tcPr>
          <w:p w14:paraId="7242E794" w14:textId="77777777" w:rsidR="00F170CA" w:rsidRPr="00D42AF2" w:rsidRDefault="00F170CA" w:rsidP="00091898">
            <w:pPr>
              <w:spacing w:before="40" w:after="4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42AF2">
              <w:rPr>
                <w:rFonts w:asciiTheme="minorHAnsi" w:hAnsiTheme="minorHAnsi" w:cstheme="minorHAnsi"/>
                <w:b/>
                <w:sz w:val="18"/>
                <w:szCs w:val="18"/>
              </w:rPr>
              <w:t>Commentaires</w:t>
            </w:r>
          </w:p>
          <w:p w14:paraId="0BBB0EA2" w14:textId="5D9E68CA" w:rsidR="00F170CA" w:rsidRPr="00AD1333" w:rsidRDefault="00F170CA" w:rsidP="00F170CA">
            <w:pPr>
              <w:spacing w:before="40" w:after="40"/>
              <w:jc w:val="center"/>
              <w:rPr>
                <w:rFonts w:asciiTheme="minorHAnsi" w:hAnsiTheme="minorHAnsi" w:cstheme="minorHAnsi"/>
                <w:sz w:val="14"/>
                <w:szCs w:val="14"/>
                <w:highlight w:val="yellow"/>
              </w:rPr>
            </w:pPr>
            <w:r w:rsidRPr="00D42AF2">
              <w:rPr>
                <w:rFonts w:asciiTheme="minorHAnsi" w:hAnsiTheme="minorHAnsi" w:cstheme="minorHAnsi"/>
                <w:noProof/>
                <w:sz w:val="18"/>
                <w:szCs w:val="18"/>
              </w:rPr>
              <w:t>(ex : dosage, en remplacement de, en essai pour, etc.)</w:t>
            </w:r>
          </w:p>
        </w:tc>
      </w:tr>
      <w:tr w:rsidR="00F170CA" w:rsidRPr="00AD1333" w14:paraId="0FF8F8E2" w14:textId="77777777" w:rsidTr="00D42AF2">
        <w:tc>
          <w:tcPr>
            <w:tcW w:w="2571" w:type="dxa"/>
          </w:tcPr>
          <w:p w14:paraId="34400A8E" w14:textId="21EDB47A" w:rsidR="00F170CA" w:rsidRPr="00AD1333" w:rsidRDefault="00F170CA" w:rsidP="00C2151D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permStart w:id="1582202663" w:edGrp="everyone" w:colFirst="0" w:colLast="0"/>
            <w:permStart w:id="1527848737" w:edGrp="everyone" w:colFirst="1" w:colLast="1"/>
            <w:permStart w:id="657616457" w:edGrp="everyone" w:colFirst="2" w:colLast="2"/>
            <w:permStart w:id="820403604" w:edGrp="everyone" w:colFirst="3" w:colLast="3"/>
            <w:permStart w:id="307836287" w:edGrp="everyone" w:colFirst="4" w:colLast="4"/>
          </w:p>
        </w:tc>
        <w:tc>
          <w:tcPr>
            <w:tcW w:w="968" w:type="dxa"/>
            <w:vAlign w:val="center"/>
          </w:tcPr>
          <w:p w14:paraId="439DE3D1" w14:textId="61AF8FA2" w:rsidR="00F170CA" w:rsidRPr="00AD1333" w:rsidRDefault="00F170CA" w:rsidP="002B45D6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vAlign w:val="center"/>
          </w:tcPr>
          <w:p w14:paraId="113746D0" w14:textId="6AF8B11D" w:rsidR="00F170CA" w:rsidRPr="00AD1333" w:rsidRDefault="00F170CA" w:rsidP="002B45D6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</w:tcPr>
          <w:p w14:paraId="17E1A65B" w14:textId="437B4451" w:rsidR="00F170CA" w:rsidRPr="00AD1333" w:rsidRDefault="00F170CA" w:rsidP="00C2151D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4268" w:type="dxa"/>
          </w:tcPr>
          <w:p w14:paraId="46B7B073" w14:textId="5958ECA4" w:rsidR="00F170CA" w:rsidRPr="00AD1333" w:rsidRDefault="00F170CA" w:rsidP="00C2151D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F170CA" w:rsidRPr="00AD1333" w14:paraId="47D571F6" w14:textId="77777777" w:rsidTr="00D42AF2">
        <w:tc>
          <w:tcPr>
            <w:tcW w:w="2571" w:type="dxa"/>
          </w:tcPr>
          <w:p w14:paraId="5D70A60E" w14:textId="06A28FB0" w:rsidR="00F170CA" w:rsidRPr="00AD1333" w:rsidRDefault="00F170CA" w:rsidP="00C2151D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permStart w:id="477700728" w:edGrp="everyone" w:colFirst="0" w:colLast="0"/>
            <w:permStart w:id="745081066" w:edGrp="everyone" w:colFirst="1" w:colLast="1"/>
            <w:permStart w:id="856322897" w:edGrp="everyone" w:colFirst="2" w:colLast="2"/>
            <w:permStart w:id="129973418" w:edGrp="everyone" w:colFirst="3" w:colLast="3"/>
            <w:permStart w:id="381904996" w:edGrp="everyone" w:colFirst="4" w:colLast="4"/>
            <w:permEnd w:id="1582202663"/>
            <w:permEnd w:id="1527848737"/>
            <w:permEnd w:id="657616457"/>
            <w:permEnd w:id="820403604"/>
            <w:permEnd w:id="307836287"/>
          </w:p>
        </w:tc>
        <w:tc>
          <w:tcPr>
            <w:tcW w:w="968" w:type="dxa"/>
            <w:vAlign w:val="center"/>
          </w:tcPr>
          <w:p w14:paraId="6BC8DDE8" w14:textId="393A24CD" w:rsidR="00F170CA" w:rsidRPr="00AD1333" w:rsidRDefault="00F170CA" w:rsidP="002B45D6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vAlign w:val="center"/>
          </w:tcPr>
          <w:p w14:paraId="05980D98" w14:textId="3D31C407" w:rsidR="00F170CA" w:rsidRPr="00AD1333" w:rsidRDefault="00F170CA" w:rsidP="002B45D6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</w:tcPr>
          <w:p w14:paraId="459F4A84" w14:textId="0050F774" w:rsidR="00F170CA" w:rsidRPr="00AD1333" w:rsidRDefault="00F170CA" w:rsidP="00C2151D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4268" w:type="dxa"/>
          </w:tcPr>
          <w:p w14:paraId="0AFA8538" w14:textId="37317B38" w:rsidR="00F170CA" w:rsidRPr="00AD1333" w:rsidRDefault="00F170CA" w:rsidP="00C2151D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2B45D6" w:rsidRPr="00AD1333" w14:paraId="7EA20328" w14:textId="77777777" w:rsidTr="00D42AF2">
        <w:tc>
          <w:tcPr>
            <w:tcW w:w="2571" w:type="dxa"/>
          </w:tcPr>
          <w:p w14:paraId="6281C22E" w14:textId="65CFBF65" w:rsidR="002B45D6" w:rsidRPr="00AD1333" w:rsidRDefault="002B45D6" w:rsidP="002B45D6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permStart w:id="451772051" w:edGrp="everyone" w:colFirst="0" w:colLast="0"/>
            <w:permStart w:id="160770891" w:edGrp="everyone" w:colFirst="1" w:colLast="1"/>
            <w:permStart w:id="1947024380" w:edGrp="everyone" w:colFirst="2" w:colLast="2"/>
            <w:permStart w:id="1883598571" w:edGrp="everyone" w:colFirst="3" w:colLast="3"/>
            <w:permStart w:id="1120495554" w:edGrp="everyone" w:colFirst="4" w:colLast="4"/>
            <w:permEnd w:id="477700728"/>
            <w:permEnd w:id="745081066"/>
            <w:permEnd w:id="856322897"/>
            <w:permEnd w:id="129973418"/>
            <w:permEnd w:id="381904996"/>
          </w:p>
        </w:tc>
        <w:tc>
          <w:tcPr>
            <w:tcW w:w="968" w:type="dxa"/>
            <w:vAlign w:val="center"/>
          </w:tcPr>
          <w:p w14:paraId="2B9AA6E1" w14:textId="1C4A3493" w:rsidR="002B45D6" w:rsidRPr="00AD1333" w:rsidRDefault="002B45D6" w:rsidP="002B45D6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</w:tcPr>
          <w:p w14:paraId="200D9FD0" w14:textId="79325DED" w:rsidR="002B45D6" w:rsidRPr="00AD1333" w:rsidRDefault="002B45D6" w:rsidP="002B45D6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7035A6B" w14:textId="2EF146B5" w:rsidR="002B45D6" w:rsidRPr="00AD1333" w:rsidRDefault="002B45D6" w:rsidP="002B45D6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4268" w:type="dxa"/>
          </w:tcPr>
          <w:p w14:paraId="46B09070" w14:textId="256F03CB" w:rsidR="002B45D6" w:rsidRPr="00AD1333" w:rsidRDefault="002B45D6" w:rsidP="002B45D6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2B45D6" w:rsidRPr="00AD1333" w14:paraId="26FA63D5" w14:textId="77777777" w:rsidTr="00D42AF2">
        <w:tc>
          <w:tcPr>
            <w:tcW w:w="2571" w:type="dxa"/>
          </w:tcPr>
          <w:p w14:paraId="28601A02" w14:textId="60D3FE76" w:rsidR="002B45D6" w:rsidRPr="00AD1333" w:rsidRDefault="002B45D6" w:rsidP="002B45D6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permStart w:id="1611353515" w:edGrp="everyone" w:colFirst="0" w:colLast="0"/>
            <w:permStart w:id="121197453" w:edGrp="everyone" w:colFirst="1" w:colLast="1"/>
            <w:permStart w:id="479478541" w:edGrp="everyone" w:colFirst="2" w:colLast="2"/>
            <w:permStart w:id="1501632255" w:edGrp="everyone" w:colFirst="3" w:colLast="3"/>
            <w:permStart w:id="925658780" w:edGrp="everyone" w:colFirst="4" w:colLast="4"/>
            <w:permEnd w:id="451772051"/>
            <w:permEnd w:id="160770891"/>
            <w:permEnd w:id="1947024380"/>
            <w:permEnd w:id="1883598571"/>
            <w:permEnd w:id="1120495554"/>
          </w:p>
        </w:tc>
        <w:tc>
          <w:tcPr>
            <w:tcW w:w="968" w:type="dxa"/>
          </w:tcPr>
          <w:p w14:paraId="492EC9BA" w14:textId="6911897A" w:rsidR="002B45D6" w:rsidRPr="00AD1333" w:rsidRDefault="002B45D6" w:rsidP="002B45D6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4F3DE089" w14:textId="1E2E1613" w:rsidR="002B45D6" w:rsidRPr="00AD1333" w:rsidRDefault="002B45D6" w:rsidP="002B45D6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9D2779A" w14:textId="7062ED14" w:rsidR="002B45D6" w:rsidRPr="00AD1333" w:rsidRDefault="002B45D6" w:rsidP="002B45D6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4268" w:type="dxa"/>
          </w:tcPr>
          <w:p w14:paraId="6A42FD40" w14:textId="6DEE7748" w:rsidR="002B45D6" w:rsidRPr="00AD1333" w:rsidRDefault="002B45D6" w:rsidP="002B45D6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2B45D6" w:rsidRPr="00AD1333" w14:paraId="01075A65" w14:textId="77777777" w:rsidTr="00D42AF2">
        <w:tc>
          <w:tcPr>
            <w:tcW w:w="2571" w:type="dxa"/>
          </w:tcPr>
          <w:p w14:paraId="6ED4A536" w14:textId="1A6459DE" w:rsidR="002B45D6" w:rsidRPr="00AD1333" w:rsidRDefault="002B45D6" w:rsidP="002B45D6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permStart w:id="1894867303" w:edGrp="everyone" w:colFirst="0" w:colLast="0"/>
            <w:permStart w:id="274278455" w:edGrp="everyone" w:colFirst="1" w:colLast="1"/>
            <w:permStart w:id="422790952" w:edGrp="everyone" w:colFirst="2" w:colLast="2"/>
            <w:permStart w:id="1565816104" w:edGrp="everyone" w:colFirst="3" w:colLast="3"/>
            <w:permStart w:id="1657087994" w:edGrp="everyone" w:colFirst="4" w:colLast="4"/>
            <w:permEnd w:id="1611353515"/>
            <w:permEnd w:id="121197453"/>
            <w:permEnd w:id="479478541"/>
            <w:permEnd w:id="1501632255"/>
            <w:permEnd w:id="925658780"/>
          </w:p>
        </w:tc>
        <w:tc>
          <w:tcPr>
            <w:tcW w:w="968" w:type="dxa"/>
          </w:tcPr>
          <w:p w14:paraId="665A9495" w14:textId="4E5B29ED" w:rsidR="002B45D6" w:rsidRPr="00AD1333" w:rsidRDefault="002B45D6" w:rsidP="002B45D6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1C4DF231" w14:textId="3B693676" w:rsidR="002B45D6" w:rsidRPr="00AD1333" w:rsidRDefault="002B45D6" w:rsidP="002B45D6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ED309B7" w14:textId="09FFF511" w:rsidR="002B45D6" w:rsidRPr="00AD1333" w:rsidRDefault="002B45D6" w:rsidP="002B45D6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4268" w:type="dxa"/>
          </w:tcPr>
          <w:p w14:paraId="3128B07C" w14:textId="3FD5D959" w:rsidR="002B45D6" w:rsidRPr="00AD1333" w:rsidRDefault="002B45D6" w:rsidP="002B45D6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2B45D6" w:rsidRPr="00AD1333" w14:paraId="786CDD11" w14:textId="77777777" w:rsidTr="00D42AF2">
        <w:tc>
          <w:tcPr>
            <w:tcW w:w="2571" w:type="dxa"/>
          </w:tcPr>
          <w:p w14:paraId="122383E6" w14:textId="66B22690" w:rsidR="002B45D6" w:rsidRPr="00AD1333" w:rsidRDefault="002B45D6" w:rsidP="002B45D6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permStart w:id="759589148" w:edGrp="everyone" w:colFirst="0" w:colLast="0"/>
            <w:permStart w:id="2101351521" w:edGrp="everyone" w:colFirst="1" w:colLast="1"/>
            <w:permStart w:id="1417823885" w:edGrp="everyone" w:colFirst="2" w:colLast="2"/>
            <w:permStart w:id="1449211589" w:edGrp="everyone" w:colFirst="3" w:colLast="3"/>
            <w:permStart w:id="1130503211" w:edGrp="everyone" w:colFirst="4" w:colLast="4"/>
            <w:permEnd w:id="1894867303"/>
            <w:permEnd w:id="274278455"/>
            <w:permEnd w:id="422790952"/>
            <w:permEnd w:id="1565816104"/>
            <w:permEnd w:id="1657087994"/>
          </w:p>
        </w:tc>
        <w:tc>
          <w:tcPr>
            <w:tcW w:w="968" w:type="dxa"/>
          </w:tcPr>
          <w:p w14:paraId="387D30AF" w14:textId="455EF38C" w:rsidR="002B45D6" w:rsidRPr="00AD1333" w:rsidRDefault="002B45D6" w:rsidP="002B45D6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12547E8E" w14:textId="0B75E856" w:rsidR="002B45D6" w:rsidRPr="00AD1333" w:rsidRDefault="002B45D6" w:rsidP="002B45D6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787D2AA" w14:textId="0532DDDC" w:rsidR="002B45D6" w:rsidRPr="00AD1333" w:rsidRDefault="002B45D6" w:rsidP="002B45D6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4268" w:type="dxa"/>
          </w:tcPr>
          <w:p w14:paraId="30A9AD5F" w14:textId="16D85B4A" w:rsidR="002B45D6" w:rsidRPr="00AD1333" w:rsidRDefault="002B45D6" w:rsidP="002B45D6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2B45D6" w:rsidRPr="00AD1333" w14:paraId="7D4A9E2F" w14:textId="77777777" w:rsidTr="00D42AF2">
        <w:tc>
          <w:tcPr>
            <w:tcW w:w="2571" w:type="dxa"/>
          </w:tcPr>
          <w:p w14:paraId="35C1CE81" w14:textId="052CF328" w:rsidR="002B45D6" w:rsidRPr="00AD1333" w:rsidRDefault="002B45D6" w:rsidP="002B45D6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permStart w:id="2037993226" w:edGrp="everyone" w:colFirst="0" w:colLast="0"/>
            <w:permStart w:id="1227775794" w:edGrp="everyone" w:colFirst="1" w:colLast="1"/>
            <w:permStart w:id="234694488" w:edGrp="everyone" w:colFirst="2" w:colLast="2"/>
            <w:permStart w:id="208948782" w:edGrp="everyone" w:colFirst="3" w:colLast="3"/>
            <w:permStart w:id="280196053" w:edGrp="everyone" w:colFirst="4" w:colLast="4"/>
            <w:permEnd w:id="759589148"/>
            <w:permEnd w:id="2101351521"/>
            <w:permEnd w:id="1417823885"/>
            <w:permEnd w:id="1449211589"/>
            <w:permEnd w:id="1130503211"/>
          </w:p>
        </w:tc>
        <w:tc>
          <w:tcPr>
            <w:tcW w:w="968" w:type="dxa"/>
          </w:tcPr>
          <w:p w14:paraId="5D63D3D7" w14:textId="79DBED56" w:rsidR="002B45D6" w:rsidRPr="00AD1333" w:rsidRDefault="002B45D6" w:rsidP="002B45D6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245FAA0C" w14:textId="140E0B80" w:rsidR="002B45D6" w:rsidRPr="00AD1333" w:rsidRDefault="002B45D6" w:rsidP="002B45D6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71BEB37" w14:textId="158E6D91" w:rsidR="002B45D6" w:rsidRPr="00AD1333" w:rsidRDefault="002B45D6" w:rsidP="002B45D6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4268" w:type="dxa"/>
          </w:tcPr>
          <w:p w14:paraId="351B8F06" w14:textId="5B7E40F2" w:rsidR="002B45D6" w:rsidRPr="00AD1333" w:rsidRDefault="002B45D6" w:rsidP="002B45D6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2B45D6" w:rsidRPr="00AD1333" w14:paraId="44337EB4" w14:textId="77777777" w:rsidTr="00D42AF2">
        <w:tc>
          <w:tcPr>
            <w:tcW w:w="2571" w:type="dxa"/>
          </w:tcPr>
          <w:p w14:paraId="5C5C51CE" w14:textId="2DF9D184" w:rsidR="002B45D6" w:rsidRPr="00AD1333" w:rsidRDefault="002B45D6" w:rsidP="002B45D6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permStart w:id="1230397821" w:edGrp="everyone" w:colFirst="0" w:colLast="0"/>
            <w:permStart w:id="1355494611" w:edGrp="everyone" w:colFirst="1" w:colLast="1"/>
            <w:permStart w:id="1948856679" w:edGrp="everyone" w:colFirst="2" w:colLast="2"/>
            <w:permStart w:id="735647359" w:edGrp="everyone" w:colFirst="3" w:colLast="3"/>
            <w:permStart w:id="952587043" w:edGrp="everyone" w:colFirst="4" w:colLast="4"/>
            <w:permEnd w:id="2037993226"/>
            <w:permEnd w:id="1227775794"/>
            <w:permEnd w:id="234694488"/>
            <w:permEnd w:id="208948782"/>
            <w:permEnd w:id="280196053"/>
          </w:p>
        </w:tc>
        <w:tc>
          <w:tcPr>
            <w:tcW w:w="968" w:type="dxa"/>
          </w:tcPr>
          <w:p w14:paraId="0CB1E3E2" w14:textId="38444437" w:rsidR="002B45D6" w:rsidRPr="00AD1333" w:rsidRDefault="002B45D6" w:rsidP="002B45D6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2E5EFDA3" w14:textId="548CCA93" w:rsidR="002B45D6" w:rsidRPr="00AD1333" w:rsidRDefault="002B45D6" w:rsidP="002B45D6">
            <w:pPr>
              <w:spacing w:before="40" w:after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CBB3CFA" w14:textId="457C81CF" w:rsidR="002B45D6" w:rsidRPr="00AD1333" w:rsidRDefault="002B45D6" w:rsidP="002B45D6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4268" w:type="dxa"/>
          </w:tcPr>
          <w:p w14:paraId="161F274D" w14:textId="28790333" w:rsidR="002B45D6" w:rsidRPr="00AD1333" w:rsidRDefault="002B45D6" w:rsidP="002B45D6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permEnd w:id="1230397821"/>
      <w:permEnd w:id="1355494611"/>
      <w:permEnd w:id="1948856679"/>
      <w:permEnd w:id="735647359"/>
      <w:permEnd w:id="952587043"/>
    </w:tbl>
    <w:p w14:paraId="7D54B461" w14:textId="03389AA9" w:rsidR="006776F0" w:rsidRPr="00AD1333" w:rsidRDefault="006776F0" w:rsidP="00144BC2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42" w:type="dxa"/>
        <w:tblLayout w:type="fixed"/>
        <w:tblLook w:val="04A0" w:firstRow="1" w:lastRow="0" w:firstColumn="1" w:lastColumn="0" w:noHBand="0" w:noVBand="1"/>
      </w:tblPr>
      <w:tblGrid>
        <w:gridCol w:w="3539"/>
        <w:gridCol w:w="1985"/>
        <w:gridCol w:w="1559"/>
        <w:gridCol w:w="3559"/>
      </w:tblGrid>
      <w:tr w:rsidR="000E2603" w:rsidRPr="00AD1333" w14:paraId="6411725F" w14:textId="77777777" w:rsidTr="003822E5">
        <w:trPr>
          <w:trHeight w:val="397"/>
          <w:tblHeader/>
        </w:trPr>
        <w:tc>
          <w:tcPr>
            <w:tcW w:w="10642" w:type="dxa"/>
            <w:gridSpan w:val="4"/>
            <w:shd w:val="clear" w:color="auto" w:fill="D9D9D9" w:themeFill="background1" w:themeFillShade="D9"/>
          </w:tcPr>
          <w:p w14:paraId="316AAA3B" w14:textId="72ACFBD2" w:rsidR="000E2603" w:rsidRPr="00AD1333" w:rsidRDefault="001A286D" w:rsidP="00720ACC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t>ÉQUIPEMENTS / AIDE TECHNIQUE</w:t>
            </w:r>
          </w:p>
        </w:tc>
      </w:tr>
      <w:tr w:rsidR="00671CE8" w:rsidRPr="00AD1333" w14:paraId="0CF3F1EF" w14:textId="77777777" w:rsidTr="003822E5">
        <w:trPr>
          <w:trHeight w:val="397"/>
          <w:tblHeader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0C5D97A8" w14:textId="55AF1456" w:rsidR="00671CE8" w:rsidRPr="00AD1333" w:rsidRDefault="00671CE8" w:rsidP="001A286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b/>
                <w:sz w:val="18"/>
                <w:szCs w:val="18"/>
              </w:rPr>
              <w:t>Équipement</w:t>
            </w:r>
            <w:r w:rsidR="00514858" w:rsidRPr="00AD1333">
              <w:rPr>
                <w:rFonts w:asciiTheme="minorHAnsi" w:hAnsiTheme="minorHAnsi" w:cstheme="minorHAnsi"/>
                <w:b/>
                <w:sz w:val="18"/>
                <w:szCs w:val="18"/>
              </w:rPr>
              <w:t>s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018A9CA2" w14:textId="2E833716" w:rsidR="00671CE8" w:rsidRPr="00AD1333" w:rsidRDefault="00671CE8" w:rsidP="00D42AF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b/>
                <w:sz w:val="18"/>
                <w:szCs w:val="18"/>
              </w:rPr>
              <w:t>Payé/attribué par</w:t>
            </w:r>
            <w:r w:rsidR="00A3523A" w:rsidRPr="00AD1333">
              <w:rPr>
                <w:rFonts w:asciiTheme="minorHAnsi" w:hAnsiTheme="minorHAnsi" w:cstheme="minorHAnsi"/>
                <w:b/>
                <w:sz w:val="18"/>
                <w:szCs w:val="18"/>
              </w:rPr>
              <w:t> :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93ECCF9" w14:textId="2F601EA2" w:rsidR="00671CE8" w:rsidRDefault="00671CE8" w:rsidP="00D42AF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b/>
                <w:sz w:val="18"/>
                <w:szCs w:val="18"/>
              </w:rPr>
              <w:t>Depuis</w:t>
            </w:r>
            <w:r w:rsidR="00D42AF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le</w:t>
            </w:r>
            <w:r w:rsidRPr="00AD1333">
              <w:rPr>
                <w:rFonts w:asciiTheme="minorHAnsi" w:hAnsiTheme="minorHAnsi" w:cstheme="minorHAnsi"/>
                <w:b/>
                <w:sz w:val="18"/>
                <w:szCs w:val="18"/>
              </w:rPr>
              <w:t> :</w:t>
            </w:r>
          </w:p>
          <w:p w14:paraId="0FB1698A" w14:textId="2128FB2D" w:rsidR="00D42AF2" w:rsidRPr="00AD1333" w:rsidRDefault="00D42AF2" w:rsidP="00D42AF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(aaaa-mm-jj)</w:t>
            </w:r>
          </w:p>
        </w:tc>
        <w:tc>
          <w:tcPr>
            <w:tcW w:w="3559" w:type="dxa"/>
            <w:shd w:val="clear" w:color="auto" w:fill="D9D9D9" w:themeFill="background1" w:themeFillShade="D9"/>
            <w:vAlign w:val="center"/>
          </w:tcPr>
          <w:p w14:paraId="2D984A4A" w14:textId="77777777" w:rsidR="00671CE8" w:rsidRPr="00AD1333" w:rsidRDefault="00671CE8" w:rsidP="00671CE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b/>
                <w:sz w:val="18"/>
                <w:szCs w:val="18"/>
              </w:rPr>
              <w:t>État / moment de son utilisation /</w:t>
            </w:r>
          </w:p>
          <w:p w14:paraId="242A7C6C" w14:textId="4D7964AA" w:rsidR="00671CE8" w:rsidRPr="00AD1333" w:rsidRDefault="00671CE8" w:rsidP="00671C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b/>
                <w:sz w:val="18"/>
                <w:szCs w:val="18"/>
              </w:rPr>
              <w:t>interventions à réaliser</w:t>
            </w:r>
          </w:p>
        </w:tc>
      </w:tr>
      <w:tr w:rsidR="000E2603" w:rsidRPr="00AD1333" w14:paraId="1D5ED8A0" w14:textId="77777777" w:rsidTr="003822E5">
        <w:tc>
          <w:tcPr>
            <w:tcW w:w="3539" w:type="dxa"/>
          </w:tcPr>
          <w:p w14:paraId="0595283B" w14:textId="0083C9F9" w:rsidR="000E2603" w:rsidRPr="00AD1333" w:rsidRDefault="000E2603" w:rsidP="00C2151D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permStart w:id="1176974240" w:edGrp="everyone" w:colFirst="0" w:colLast="0"/>
            <w:permStart w:id="889421002" w:edGrp="everyone" w:colFirst="1" w:colLast="1"/>
            <w:permStart w:id="700990045" w:edGrp="everyone" w:colFirst="3" w:colLast="3"/>
          </w:p>
        </w:tc>
        <w:tc>
          <w:tcPr>
            <w:tcW w:w="1985" w:type="dxa"/>
          </w:tcPr>
          <w:p w14:paraId="46352112" w14:textId="358935B4" w:rsidR="000E2603" w:rsidRPr="00AD1333" w:rsidRDefault="000E2603" w:rsidP="00C2151D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permStart w:id="1745039822" w:edGrp="everyone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776752768"/>
            <w:placeholder>
              <w:docPart w:val="DefaultPlaceholder_-185401343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tc>
              <w:tcPr>
                <w:tcW w:w="1559" w:type="dxa"/>
              </w:tcPr>
              <w:p w14:paraId="7F428DDF" w14:textId="5C50E846" w:rsidR="000E2603" w:rsidRPr="00AD1333" w:rsidRDefault="00671CE8" w:rsidP="00671CE8">
                <w:pPr>
                  <w:spacing w:before="40" w:after="4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D1333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permEnd w:id="1745039822" w:displacedByCustomXml="prev"/>
        <w:tc>
          <w:tcPr>
            <w:tcW w:w="3559" w:type="dxa"/>
          </w:tcPr>
          <w:p w14:paraId="37499827" w14:textId="43F4B1BF" w:rsidR="000E2603" w:rsidRPr="00AD1333" w:rsidRDefault="000E2603" w:rsidP="00094705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E2603" w:rsidRPr="00AD1333" w14:paraId="34C36E90" w14:textId="77777777" w:rsidTr="003822E5">
        <w:tc>
          <w:tcPr>
            <w:tcW w:w="3539" w:type="dxa"/>
          </w:tcPr>
          <w:p w14:paraId="5AA93E67" w14:textId="1047460C" w:rsidR="000E2603" w:rsidRPr="00AD1333" w:rsidRDefault="000E2603" w:rsidP="00C2151D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permStart w:id="173958190" w:edGrp="everyone" w:colFirst="0" w:colLast="0"/>
            <w:permStart w:id="663683529" w:edGrp="everyone" w:colFirst="1" w:colLast="1"/>
            <w:permStart w:id="1161185930" w:edGrp="everyone" w:colFirst="3" w:colLast="3"/>
            <w:permEnd w:id="1176974240"/>
            <w:permEnd w:id="889421002"/>
            <w:permEnd w:id="700990045"/>
          </w:p>
        </w:tc>
        <w:tc>
          <w:tcPr>
            <w:tcW w:w="1985" w:type="dxa"/>
          </w:tcPr>
          <w:p w14:paraId="29CBCBD0" w14:textId="5AE7F8F9" w:rsidR="000E2603" w:rsidRPr="00AD1333" w:rsidRDefault="000E2603" w:rsidP="00C2151D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permStart w:id="2128678081" w:edGrp="everyone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381205131"/>
            <w:placeholder>
              <w:docPart w:val="E644D94966D741308C77555C390E5B41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tc>
              <w:tcPr>
                <w:tcW w:w="1559" w:type="dxa"/>
              </w:tcPr>
              <w:p w14:paraId="0A56AE9A" w14:textId="4F739782" w:rsidR="000E2603" w:rsidRPr="00AD1333" w:rsidRDefault="00671CE8" w:rsidP="00C2151D">
                <w:pPr>
                  <w:spacing w:before="40" w:after="4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D1333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permEnd w:id="2128678081" w:displacedByCustomXml="prev"/>
        <w:tc>
          <w:tcPr>
            <w:tcW w:w="3559" w:type="dxa"/>
          </w:tcPr>
          <w:p w14:paraId="3A74FAB9" w14:textId="1D53D07E" w:rsidR="000E2603" w:rsidRPr="00AD1333" w:rsidRDefault="000E2603" w:rsidP="00C2151D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E2603" w:rsidRPr="00AD1333" w14:paraId="5958823B" w14:textId="77777777" w:rsidTr="003822E5">
        <w:tc>
          <w:tcPr>
            <w:tcW w:w="3539" w:type="dxa"/>
          </w:tcPr>
          <w:p w14:paraId="48755E9B" w14:textId="37E6314B" w:rsidR="000E2603" w:rsidRPr="00AD1333" w:rsidRDefault="000E2603" w:rsidP="00C2151D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permStart w:id="1253331144" w:edGrp="everyone" w:colFirst="0" w:colLast="0"/>
            <w:permStart w:id="630813537" w:edGrp="everyone" w:colFirst="1" w:colLast="1"/>
            <w:permStart w:id="1845191535" w:edGrp="everyone" w:colFirst="3" w:colLast="3"/>
            <w:permEnd w:id="173958190"/>
            <w:permEnd w:id="663683529"/>
            <w:permEnd w:id="1161185930"/>
          </w:p>
        </w:tc>
        <w:tc>
          <w:tcPr>
            <w:tcW w:w="1985" w:type="dxa"/>
          </w:tcPr>
          <w:p w14:paraId="59BB4769" w14:textId="1956F448" w:rsidR="000E2603" w:rsidRPr="00AD1333" w:rsidRDefault="000E2603" w:rsidP="00C2151D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permStart w:id="952838975" w:edGrp="everyone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478340234"/>
            <w:placeholder>
              <w:docPart w:val="BF9B061A3D4F4BC78434973E31FE9801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tc>
              <w:tcPr>
                <w:tcW w:w="1559" w:type="dxa"/>
              </w:tcPr>
              <w:p w14:paraId="00AF5E97" w14:textId="77414839" w:rsidR="000E2603" w:rsidRPr="00AD1333" w:rsidRDefault="00671CE8" w:rsidP="00C2151D">
                <w:pPr>
                  <w:spacing w:before="40" w:after="4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D1333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permEnd w:id="952838975" w:displacedByCustomXml="prev"/>
        <w:tc>
          <w:tcPr>
            <w:tcW w:w="3559" w:type="dxa"/>
          </w:tcPr>
          <w:p w14:paraId="62CC795B" w14:textId="33723F07" w:rsidR="000E2603" w:rsidRPr="00AD1333" w:rsidRDefault="000E2603" w:rsidP="00C2151D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E2603" w:rsidRPr="00AD1333" w14:paraId="756BFFFE" w14:textId="77777777" w:rsidTr="003822E5">
        <w:tc>
          <w:tcPr>
            <w:tcW w:w="3539" w:type="dxa"/>
          </w:tcPr>
          <w:p w14:paraId="33890580" w14:textId="69B40237" w:rsidR="000E2603" w:rsidRPr="00AD1333" w:rsidRDefault="000E2603" w:rsidP="00C2151D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permStart w:id="786630083" w:edGrp="everyone" w:colFirst="0" w:colLast="0"/>
            <w:permStart w:id="1890910470" w:edGrp="everyone" w:colFirst="1" w:colLast="1"/>
            <w:permStart w:id="230782647" w:edGrp="everyone" w:colFirst="3" w:colLast="3"/>
            <w:permEnd w:id="1253331144"/>
            <w:permEnd w:id="630813537"/>
            <w:permEnd w:id="1845191535"/>
          </w:p>
        </w:tc>
        <w:tc>
          <w:tcPr>
            <w:tcW w:w="1985" w:type="dxa"/>
          </w:tcPr>
          <w:p w14:paraId="2AA4C0D7" w14:textId="14FDDA7F" w:rsidR="000E2603" w:rsidRPr="00AD1333" w:rsidRDefault="000E2603" w:rsidP="00C2151D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permStart w:id="1588669728" w:edGrp="everyone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505566879"/>
            <w:placeholder>
              <w:docPart w:val="9003F15E58EA4F01B742747D40C8F93C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tc>
              <w:tcPr>
                <w:tcW w:w="1559" w:type="dxa"/>
              </w:tcPr>
              <w:p w14:paraId="0D86BA92" w14:textId="7F72AFAF" w:rsidR="000E2603" w:rsidRPr="00AD1333" w:rsidRDefault="00671CE8" w:rsidP="00C2151D">
                <w:pPr>
                  <w:spacing w:before="40" w:after="4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D1333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permEnd w:id="1588669728" w:displacedByCustomXml="prev"/>
        <w:tc>
          <w:tcPr>
            <w:tcW w:w="3559" w:type="dxa"/>
          </w:tcPr>
          <w:p w14:paraId="04B02AF1" w14:textId="40E8AD6F" w:rsidR="000E2603" w:rsidRPr="00AD1333" w:rsidRDefault="000E2603" w:rsidP="00C2151D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E2603" w:rsidRPr="00AD1333" w14:paraId="50AE5440" w14:textId="77777777" w:rsidTr="003822E5">
        <w:tc>
          <w:tcPr>
            <w:tcW w:w="3539" w:type="dxa"/>
          </w:tcPr>
          <w:p w14:paraId="4B48A610" w14:textId="794DC613" w:rsidR="000E2603" w:rsidRPr="00AD1333" w:rsidRDefault="000E2603" w:rsidP="00C2151D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permStart w:id="1527261465" w:edGrp="everyone" w:colFirst="0" w:colLast="0"/>
            <w:permStart w:id="286533781" w:edGrp="everyone" w:colFirst="1" w:colLast="1"/>
            <w:permStart w:id="320097965" w:edGrp="everyone" w:colFirst="3" w:colLast="3"/>
            <w:permEnd w:id="786630083"/>
            <w:permEnd w:id="1890910470"/>
            <w:permEnd w:id="230782647"/>
          </w:p>
        </w:tc>
        <w:tc>
          <w:tcPr>
            <w:tcW w:w="1985" w:type="dxa"/>
          </w:tcPr>
          <w:p w14:paraId="3D179824" w14:textId="39C5EE25" w:rsidR="000E2603" w:rsidRPr="00AD1333" w:rsidRDefault="000E2603" w:rsidP="00C2151D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permStart w:id="657416502" w:edGrp="everyone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223905704"/>
            <w:placeholder>
              <w:docPart w:val="57BF48F144B040C09D872398E80DC5C2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tc>
              <w:tcPr>
                <w:tcW w:w="1559" w:type="dxa"/>
              </w:tcPr>
              <w:p w14:paraId="4D347F3C" w14:textId="7A84E7B5" w:rsidR="000E2603" w:rsidRPr="00AD1333" w:rsidRDefault="00671CE8" w:rsidP="00C2151D">
                <w:pPr>
                  <w:spacing w:before="40" w:after="4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D1333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permEnd w:id="657416502" w:displacedByCustomXml="prev"/>
        <w:tc>
          <w:tcPr>
            <w:tcW w:w="3559" w:type="dxa"/>
          </w:tcPr>
          <w:p w14:paraId="7201F8AF" w14:textId="39525683" w:rsidR="000E2603" w:rsidRPr="00AD1333" w:rsidRDefault="000E2603" w:rsidP="00C2151D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E2603" w:rsidRPr="00AD1333" w14:paraId="043F4E06" w14:textId="77777777" w:rsidTr="003822E5">
        <w:tc>
          <w:tcPr>
            <w:tcW w:w="3539" w:type="dxa"/>
          </w:tcPr>
          <w:p w14:paraId="4AE2ECB2" w14:textId="29BAD16D" w:rsidR="000E2603" w:rsidRPr="00AD1333" w:rsidRDefault="000E2603" w:rsidP="00C2151D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permStart w:id="1812811640" w:edGrp="everyone" w:colFirst="0" w:colLast="0"/>
            <w:permStart w:id="79518695" w:edGrp="everyone" w:colFirst="1" w:colLast="1"/>
            <w:permStart w:id="786373160" w:edGrp="everyone" w:colFirst="3" w:colLast="3"/>
            <w:permEnd w:id="1527261465"/>
            <w:permEnd w:id="286533781"/>
            <w:permEnd w:id="320097965"/>
          </w:p>
        </w:tc>
        <w:tc>
          <w:tcPr>
            <w:tcW w:w="1985" w:type="dxa"/>
          </w:tcPr>
          <w:p w14:paraId="7E9F5382" w14:textId="37B4AF6E" w:rsidR="000E2603" w:rsidRPr="00AD1333" w:rsidRDefault="000E2603" w:rsidP="00C2151D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permStart w:id="1731873992" w:edGrp="everyone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047646686"/>
            <w:placeholder>
              <w:docPart w:val="49016F90CE5C4840A88FDA7A37892094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tc>
              <w:tcPr>
                <w:tcW w:w="1559" w:type="dxa"/>
              </w:tcPr>
              <w:p w14:paraId="4153A32E" w14:textId="5A5DD4AC" w:rsidR="000E2603" w:rsidRPr="00AD1333" w:rsidRDefault="00671CE8" w:rsidP="00C2151D">
                <w:pPr>
                  <w:spacing w:before="40" w:after="4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D1333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permEnd w:id="1731873992" w:displacedByCustomXml="prev"/>
        <w:tc>
          <w:tcPr>
            <w:tcW w:w="3559" w:type="dxa"/>
          </w:tcPr>
          <w:p w14:paraId="40A7E66A" w14:textId="26CDBB9B" w:rsidR="000E2603" w:rsidRPr="00AD1333" w:rsidRDefault="000E2603" w:rsidP="00C2151D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E2603" w:rsidRPr="00AD1333" w14:paraId="439DF3D1" w14:textId="77777777" w:rsidTr="003822E5">
        <w:tc>
          <w:tcPr>
            <w:tcW w:w="3539" w:type="dxa"/>
          </w:tcPr>
          <w:p w14:paraId="0BA0E3AC" w14:textId="6396A0F1" w:rsidR="000E2603" w:rsidRPr="00AD1333" w:rsidRDefault="000E2603" w:rsidP="00C2151D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permStart w:id="1154709396" w:edGrp="everyone" w:colFirst="0" w:colLast="0"/>
            <w:permStart w:id="785984408" w:edGrp="everyone" w:colFirst="1" w:colLast="1"/>
            <w:permStart w:id="680547788" w:edGrp="everyone" w:colFirst="3" w:colLast="3"/>
            <w:permEnd w:id="1812811640"/>
            <w:permEnd w:id="79518695"/>
            <w:permEnd w:id="786373160"/>
          </w:p>
        </w:tc>
        <w:tc>
          <w:tcPr>
            <w:tcW w:w="1985" w:type="dxa"/>
          </w:tcPr>
          <w:p w14:paraId="364AE665" w14:textId="7F00FA7E" w:rsidR="000E2603" w:rsidRPr="00AD1333" w:rsidRDefault="000E2603" w:rsidP="00C2151D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permStart w:id="253785829" w:edGrp="everyone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914429835"/>
            <w:placeholder>
              <w:docPart w:val="FABD3AB2BE3B43C48CBFB8B0861CBC7E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tc>
              <w:tcPr>
                <w:tcW w:w="1559" w:type="dxa"/>
              </w:tcPr>
              <w:p w14:paraId="72759145" w14:textId="711F5B5E" w:rsidR="000E2603" w:rsidRPr="00AD1333" w:rsidRDefault="00671CE8" w:rsidP="00C2151D">
                <w:pPr>
                  <w:spacing w:before="40" w:after="4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D1333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permEnd w:id="253785829" w:displacedByCustomXml="prev"/>
        <w:tc>
          <w:tcPr>
            <w:tcW w:w="3559" w:type="dxa"/>
          </w:tcPr>
          <w:p w14:paraId="23530971" w14:textId="3DA2DEE2" w:rsidR="000E2603" w:rsidRPr="00AD1333" w:rsidRDefault="000E2603" w:rsidP="00C2151D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154709396"/>
      <w:permEnd w:id="785984408"/>
      <w:permEnd w:id="680547788"/>
    </w:tbl>
    <w:p w14:paraId="0C1A55DE" w14:textId="710A5977" w:rsidR="00FD67FB" w:rsidRPr="00AD1333" w:rsidRDefault="00FD67FB" w:rsidP="00144BC2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2670"/>
        <w:gridCol w:w="2145"/>
        <w:gridCol w:w="2693"/>
        <w:gridCol w:w="3134"/>
      </w:tblGrid>
      <w:tr w:rsidR="00534A73" w:rsidRPr="00AD1333" w14:paraId="690C1554" w14:textId="77777777" w:rsidTr="002F75D4">
        <w:trPr>
          <w:tblHeader/>
        </w:trPr>
        <w:tc>
          <w:tcPr>
            <w:tcW w:w="2670" w:type="dxa"/>
            <w:shd w:val="clear" w:color="auto" w:fill="D9D9D9" w:themeFill="background1" w:themeFillShade="D9"/>
            <w:vAlign w:val="center"/>
          </w:tcPr>
          <w:p w14:paraId="695CE09D" w14:textId="77777777" w:rsidR="00534A73" w:rsidRPr="00AD1333" w:rsidRDefault="00534A73" w:rsidP="00534A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t>ÉLÉMENTS</w:t>
            </w:r>
          </w:p>
          <w:p w14:paraId="2B21E55E" w14:textId="77777777" w:rsidR="00534A73" w:rsidRPr="00AD1333" w:rsidRDefault="00534A73" w:rsidP="00534A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t>À CONSIDÉRER</w:t>
            </w:r>
          </w:p>
        </w:tc>
        <w:bookmarkStart w:id="8" w:name="Observations"/>
        <w:tc>
          <w:tcPr>
            <w:tcW w:w="2145" w:type="dxa"/>
            <w:shd w:val="clear" w:color="auto" w:fill="D9D9D9" w:themeFill="background1" w:themeFillShade="D9"/>
            <w:vAlign w:val="center"/>
          </w:tcPr>
          <w:p w14:paraId="4E690411" w14:textId="0DF02F66" w:rsidR="00534A73" w:rsidRPr="00AD1333" w:rsidRDefault="00BF782B" w:rsidP="00534A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/>
            </w:r>
            <w:r w:rsidR="00C44B26"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instrText>HYPERLINK  \l "Observations" \o "Capacités ou incapacités pertinentes de la personne en lien avec l'élément à considérer qui freinent son projet de réadaptation souhaité"</w:instrText>
            </w:r>
            <w:r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="00CA6D59" w:rsidRPr="00AD1333">
              <w:rPr>
                <w:rStyle w:val="Lienhypertexte"/>
                <w:rFonts w:asciiTheme="minorHAnsi" w:hAnsiTheme="minorHAnsi" w:cstheme="minorHAnsi"/>
                <w:b/>
                <w:sz w:val="20"/>
                <w:szCs w:val="20"/>
              </w:rPr>
              <w:t>Observations</w:t>
            </w:r>
            <w:bookmarkEnd w:id="8"/>
            <w:r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2DCDCD81" w14:textId="77777777" w:rsidR="00534A73" w:rsidRPr="00AD1333" w:rsidRDefault="00534A73" w:rsidP="00534A7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t>Aménagements/ Adaptations</w:t>
            </w:r>
          </w:p>
        </w:tc>
        <w:bookmarkStart w:id="9" w:name="Particularités"/>
        <w:tc>
          <w:tcPr>
            <w:tcW w:w="3134" w:type="dxa"/>
            <w:shd w:val="clear" w:color="auto" w:fill="D9D9D9" w:themeFill="background1" w:themeFillShade="D9"/>
            <w:vAlign w:val="center"/>
          </w:tcPr>
          <w:p w14:paraId="27AE6958" w14:textId="0ACE6D08" w:rsidR="00534A73" w:rsidRPr="00AD1333" w:rsidRDefault="00A7799D" w:rsidP="00EE087E">
            <w:pPr>
              <w:shd w:val="clear" w:color="auto" w:fill="D9D9D9" w:themeFill="background1" w:themeFillShade="D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begin"/>
            </w:r>
            <w:r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instrText xml:space="preserve"> HYPERLINK  \l "Particularités" \o "Forces / Intérêts ou comportements problématiques ( quoi, quand, durée, intensité, hypothèse, fonction du comportement )" </w:instrText>
            </w:r>
            <w:r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separate"/>
            </w:r>
            <w:r w:rsidR="005B22F5" w:rsidRPr="00AD1333">
              <w:rPr>
                <w:rStyle w:val="Lienhypertexte"/>
                <w:rFonts w:asciiTheme="minorHAnsi" w:hAnsiTheme="minorHAnsi" w:cstheme="minorHAnsi"/>
                <w:b/>
                <w:sz w:val="20"/>
                <w:szCs w:val="20"/>
              </w:rPr>
              <w:t>Particularités</w:t>
            </w:r>
            <w:bookmarkEnd w:id="9"/>
            <w:r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fldChar w:fldCharType="end"/>
            </w:r>
            <w:r w:rsidR="005B22F5"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534A73" w:rsidRPr="00AD1333" w14:paraId="47E47274" w14:textId="77777777" w:rsidTr="00D14E8D">
        <w:trPr>
          <w:trHeight w:val="1134"/>
        </w:trPr>
        <w:tc>
          <w:tcPr>
            <w:tcW w:w="2670" w:type="dxa"/>
            <w:vAlign w:val="center"/>
          </w:tcPr>
          <w:p w14:paraId="0F9B38D8" w14:textId="692274E6" w:rsidR="00534A73" w:rsidRPr="00AD1333" w:rsidRDefault="0042034F" w:rsidP="0042034F">
            <w:pPr>
              <w:spacing w:before="120" w:after="12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ermStart w:id="665264497" w:edGrp="everyone" w:colFirst="2" w:colLast="2"/>
            <w:permStart w:id="1693351526" w:edGrp="everyone" w:colFirst="3" w:colLast="3"/>
            <w:r w:rsidRPr="00AD133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L’état </w:t>
            </w:r>
            <w:r w:rsidR="00534A73" w:rsidRPr="00AD1333">
              <w:rPr>
                <w:rFonts w:asciiTheme="minorHAnsi" w:hAnsiTheme="minorHAnsi" w:cstheme="minorHAnsi"/>
                <w:b/>
                <w:sz w:val="18"/>
                <w:szCs w:val="18"/>
              </w:rPr>
              <w:t>nutritionnel</w:t>
            </w:r>
          </w:p>
        </w:tc>
        <w:tc>
          <w:tcPr>
            <w:tcW w:w="2145" w:type="dxa"/>
          </w:tcPr>
          <w:p w14:paraId="05C34F4F" w14:textId="77777777" w:rsidR="00662006" w:rsidRPr="00D42AF2" w:rsidRDefault="00534A73" w:rsidP="00662006">
            <w:pPr>
              <w:spacing w:before="120" w:after="120"/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</w:pPr>
            <w:r w:rsidRPr="00D42AF2"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  <w:t>(ex : poids, dysphagie, etc.)</w:t>
            </w:r>
            <w:r w:rsidR="00662006" w:rsidRPr="00D42AF2"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  <w:t xml:space="preserve"> </w:t>
            </w:r>
          </w:p>
          <w:p w14:paraId="50E07D93" w14:textId="1359BD08" w:rsidR="00662006" w:rsidRPr="00AD1333" w:rsidRDefault="00F12ECB" w:rsidP="00662006">
            <w:pPr>
              <w:spacing w:before="120" w:after="120"/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</w:pPr>
            <w:permStart w:id="975973683" w:edGrp="everyone"/>
            <w:r w:rsidRPr="00AD1333">
              <w:rPr>
                <w:rFonts w:asciiTheme="minorHAnsi" w:hAnsiTheme="minorHAnsi" w:cstheme="minorHAnsi"/>
                <w:color w:val="000000" w:themeColor="text1"/>
                <w:sz w:val="20"/>
                <w:szCs w:val="18"/>
              </w:rPr>
              <w:t xml:space="preserve"> </w:t>
            </w:r>
            <w:r w:rsidR="00662006" w:rsidRPr="00AD1333">
              <w:rPr>
                <w:rFonts w:asciiTheme="minorHAnsi" w:hAnsiTheme="minorHAnsi" w:cstheme="minorHAnsi"/>
                <w:color w:val="000000" w:themeColor="text1"/>
                <w:sz w:val="20"/>
                <w:szCs w:val="18"/>
              </w:rPr>
              <w:t xml:space="preserve">  </w:t>
            </w:r>
            <w:permEnd w:id="975973683"/>
          </w:p>
        </w:tc>
        <w:tc>
          <w:tcPr>
            <w:tcW w:w="2693" w:type="dxa"/>
          </w:tcPr>
          <w:p w14:paraId="4F3E58B4" w14:textId="51788BB2" w:rsidR="00534A73" w:rsidRPr="00AD1333" w:rsidRDefault="00534A73" w:rsidP="00662006">
            <w:pPr>
              <w:spacing w:before="120" w:after="120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  <w:tc>
          <w:tcPr>
            <w:tcW w:w="3134" w:type="dxa"/>
          </w:tcPr>
          <w:p w14:paraId="25DDC53D" w14:textId="4BE8603D" w:rsidR="00534A73" w:rsidRPr="00AD1333" w:rsidRDefault="00534A73" w:rsidP="00662006">
            <w:pPr>
              <w:spacing w:before="120" w:after="120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</w:tr>
      <w:tr w:rsidR="00534A73" w:rsidRPr="00AD1333" w14:paraId="36C6C4A7" w14:textId="77777777" w:rsidTr="00D14E8D">
        <w:trPr>
          <w:trHeight w:val="1134"/>
        </w:trPr>
        <w:tc>
          <w:tcPr>
            <w:tcW w:w="2670" w:type="dxa"/>
            <w:vAlign w:val="center"/>
          </w:tcPr>
          <w:p w14:paraId="220795F2" w14:textId="77777777" w:rsidR="00534A73" w:rsidRPr="00AD1333" w:rsidRDefault="00534A73" w:rsidP="00662006">
            <w:pPr>
              <w:spacing w:before="120" w:after="12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ermStart w:id="254500079" w:edGrp="everyone" w:colFirst="2" w:colLast="2"/>
            <w:permStart w:id="564798453" w:edGrp="everyone" w:colFirst="3" w:colLast="3"/>
            <w:permStart w:id="1398439235" w:edGrp="everyone" w:colFirst="1" w:colLast="1"/>
            <w:permEnd w:id="665264497"/>
            <w:permEnd w:id="1693351526"/>
            <w:r w:rsidRPr="00AD1333">
              <w:rPr>
                <w:rFonts w:asciiTheme="minorHAnsi" w:hAnsiTheme="minorHAnsi" w:cstheme="minorHAnsi"/>
                <w:b/>
                <w:sz w:val="18"/>
                <w:szCs w:val="18"/>
              </w:rPr>
              <w:t>Le positionnement et l’intégrité de la peau</w:t>
            </w:r>
          </w:p>
        </w:tc>
        <w:tc>
          <w:tcPr>
            <w:tcW w:w="2145" w:type="dxa"/>
          </w:tcPr>
          <w:p w14:paraId="18103B89" w14:textId="292869FC" w:rsidR="00534A73" w:rsidRPr="00AD1333" w:rsidRDefault="00534A73" w:rsidP="00662006">
            <w:pPr>
              <w:spacing w:before="120" w:after="120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  <w:tc>
          <w:tcPr>
            <w:tcW w:w="2693" w:type="dxa"/>
          </w:tcPr>
          <w:p w14:paraId="41C8A959" w14:textId="004DF265" w:rsidR="00534A73" w:rsidRPr="00AD1333" w:rsidRDefault="00534A73" w:rsidP="00662006">
            <w:pPr>
              <w:spacing w:before="120" w:after="120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  <w:tc>
          <w:tcPr>
            <w:tcW w:w="3134" w:type="dxa"/>
          </w:tcPr>
          <w:p w14:paraId="4A15861C" w14:textId="1893FC97" w:rsidR="00534A73" w:rsidRPr="00AD1333" w:rsidRDefault="00534A73" w:rsidP="00662006">
            <w:pPr>
              <w:spacing w:before="120" w:after="120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</w:tr>
      <w:tr w:rsidR="00534A73" w:rsidRPr="00AD1333" w14:paraId="6125F2CB" w14:textId="77777777" w:rsidTr="00D14E8D">
        <w:trPr>
          <w:trHeight w:val="1134"/>
        </w:trPr>
        <w:tc>
          <w:tcPr>
            <w:tcW w:w="2670" w:type="dxa"/>
            <w:vAlign w:val="center"/>
          </w:tcPr>
          <w:p w14:paraId="02730467" w14:textId="77777777" w:rsidR="00534A73" w:rsidRPr="00AD1333" w:rsidRDefault="00534A73" w:rsidP="00662006">
            <w:pPr>
              <w:spacing w:before="120" w:after="12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ermStart w:id="72038296" w:edGrp="everyone" w:colFirst="2" w:colLast="2"/>
            <w:permStart w:id="765155321" w:edGrp="everyone" w:colFirst="3" w:colLast="3"/>
            <w:permStart w:id="676618430" w:edGrp="everyone" w:colFirst="1" w:colLast="1"/>
            <w:permEnd w:id="254500079"/>
            <w:permEnd w:id="564798453"/>
            <w:permEnd w:id="1398439235"/>
            <w:r w:rsidRPr="00AD1333">
              <w:rPr>
                <w:rFonts w:asciiTheme="minorHAnsi" w:hAnsiTheme="minorHAnsi" w:cstheme="minorHAnsi"/>
                <w:b/>
                <w:sz w:val="18"/>
                <w:szCs w:val="18"/>
              </w:rPr>
              <w:t>Les aptitudes physiques/motrices (développement ou maintien)</w:t>
            </w:r>
          </w:p>
        </w:tc>
        <w:tc>
          <w:tcPr>
            <w:tcW w:w="2145" w:type="dxa"/>
          </w:tcPr>
          <w:p w14:paraId="117C8CB5" w14:textId="0E76B161" w:rsidR="00534A73" w:rsidRPr="00AD1333" w:rsidRDefault="00534A73" w:rsidP="00662006">
            <w:pPr>
              <w:spacing w:before="120" w:after="120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  <w:tc>
          <w:tcPr>
            <w:tcW w:w="2693" w:type="dxa"/>
          </w:tcPr>
          <w:p w14:paraId="722EB273" w14:textId="6A4D2043" w:rsidR="00534A73" w:rsidRPr="00AD1333" w:rsidRDefault="00534A73" w:rsidP="00662006">
            <w:pPr>
              <w:spacing w:before="120" w:after="120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  <w:tc>
          <w:tcPr>
            <w:tcW w:w="3134" w:type="dxa"/>
          </w:tcPr>
          <w:p w14:paraId="0480ED8D" w14:textId="4958AF62" w:rsidR="00534A73" w:rsidRPr="00AD1333" w:rsidRDefault="00534A73" w:rsidP="00662006">
            <w:pPr>
              <w:spacing w:before="120" w:after="120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</w:tr>
      <w:tr w:rsidR="00B572A0" w:rsidRPr="00AD1333" w14:paraId="1585E7D2" w14:textId="77777777" w:rsidTr="00C97129">
        <w:trPr>
          <w:trHeight w:val="1134"/>
        </w:trPr>
        <w:tc>
          <w:tcPr>
            <w:tcW w:w="2670" w:type="dxa"/>
            <w:vAlign w:val="center"/>
          </w:tcPr>
          <w:p w14:paraId="6B38E64E" w14:textId="77777777" w:rsidR="00B572A0" w:rsidRPr="00AD1333" w:rsidRDefault="00B572A0" w:rsidP="00C97129">
            <w:pPr>
              <w:spacing w:before="120" w:after="12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ermStart w:id="737559940" w:edGrp="everyone" w:colFirst="2" w:colLast="2"/>
            <w:permStart w:id="565459391" w:edGrp="everyone" w:colFirst="3" w:colLast="3"/>
            <w:permEnd w:id="72038296"/>
            <w:permEnd w:id="765155321"/>
            <w:permEnd w:id="676618430"/>
            <w:r w:rsidRPr="00AD1333">
              <w:rPr>
                <w:rFonts w:asciiTheme="minorHAnsi" w:hAnsiTheme="minorHAnsi" w:cstheme="minorHAnsi"/>
                <w:b/>
                <w:sz w:val="18"/>
                <w:szCs w:val="18"/>
              </w:rPr>
              <w:t>Les aptitudes cognitives (développement ou maintien)</w:t>
            </w:r>
          </w:p>
        </w:tc>
        <w:tc>
          <w:tcPr>
            <w:tcW w:w="2145" w:type="dxa"/>
          </w:tcPr>
          <w:p w14:paraId="00E82F55" w14:textId="756CD940" w:rsidR="00B572A0" w:rsidRPr="00D42AF2" w:rsidRDefault="00D42AF2" w:rsidP="00D42AF2">
            <w:pPr>
              <w:spacing w:before="120" w:after="120"/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</w:pPr>
            <w:r w:rsidRPr="00D42AF2"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  <w:t>(ex : attention, concentr</w:t>
            </w:r>
            <w:r w:rsidR="00B572A0" w:rsidRPr="00D42AF2"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  <w:t>ation, mémoire, concept du temps et de l’espace des couleurs et des grandeurs, schéma corporel,  jugement, raisonnement, rigidité cognitive, intérêts restreints)</w:t>
            </w:r>
          </w:p>
          <w:p w14:paraId="666C800E" w14:textId="008E95F6" w:rsidR="00D33FE8" w:rsidRPr="00AD1333" w:rsidRDefault="00B572A0" w:rsidP="00C97129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permStart w:id="361497940" w:edGrp="everyone"/>
            <w:r w:rsidRPr="00AD1333">
              <w:rPr>
                <w:rFonts w:asciiTheme="minorHAnsi" w:hAnsiTheme="minorHAnsi" w:cstheme="minorHAnsi"/>
                <w:color w:val="000000" w:themeColor="text1"/>
                <w:sz w:val="20"/>
                <w:szCs w:val="18"/>
              </w:rPr>
              <w:t xml:space="preserve">   </w:t>
            </w:r>
            <w:permEnd w:id="361497940"/>
          </w:p>
        </w:tc>
        <w:tc>
          <w:tcPr>
            <w:tcW w:w="2693" w:type="dxa"/>
          </w:tcPr>
          <w:p w14:paraId="6B79916B" w14:textId="21DD4E31" w:rsidR="00B572A0" w:rsidRPr="00AD1333" w:rsidRDefault="00B572A0" w:rsidP="00C97129">
            <w:pPr>
              <w:spacing w:before="120" w:after="120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  <w:tc>
          <w:tcPr>
            <w:tcW w:w="3134" w:type="dxa"/>
          </w:tcPr>
          <w:p w14:paraId="31CCB699" w14:textId="2BDB9484" w:rsidR="00B572A0" w:rsidRPr="00AD1333" w:rsidRDefault="00B572A0" w:rsidP="00C97129">
            <w:pPr>
              <w:spacing w:before="120" w:after="120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</w:tr>
      <w:tr w:rsidR="00B572A0" w:rsidRPr="00AD1333" w14:paraId="06FD0713" w14:textId="77777777" w:rsidTr="00C97129">
        <w:trPr>
          <w:trHeight w:val="1134"/>
        </w:trPr>
        <w:tc>
          <w:tcPr>
            <w:tcW w:w="2670" w:type="dxa"/>
            <w:vAlign w:val="center"/>
          </w:tcPr>
          <w:p w14:paraId="4D1B2DC4" w14:textId="77777777" w:rsidR="00B572A0" w:rsidRPr="00AD1333" w:rsidRDefault="00B572A0" w:rsidP="00C97129">
            <w:pPr>
              <w:spacing w:before="120" w:after="12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ermStart w:id="1063659190" w:edGrp="everyone" w:colFirst="2" w:colLast="2"/>
            <w:permStart w:id="1315989312" w:edGrp="everyone" w:colFirst="3" w:colLast="3"/>
            <w:permEnd w:id="737559940"/>
            <w:permEnd w:id="565459391"/>
            <w:r w:rsidRPr="00AD1333">
              <w:rPr>
                <w:rFonts w:asciiTheme="minorHAnsi" w:hAnsiTheme="minorHAnsi" w:cstheme="minorHAnsi"/>
                <w:b/>
                <w:sz w:val="18"/>
                <w:szCs w:val="18"/>
              </w:rPr>
              <w:t>L’intégrité physique et psychologique</w:t>
            </w:r>
          </w:p>
        </w:tc>
        <w:tc>
          <w:tcPr>
            <w:tcW w:w="2145" w:type="dxa"/>
          </w:tcPr>
          <w:p w14:paraId="26B7A72C" w14:textId="424A6B48" w:rsidR="00B572A0" w:rsidRPr="00AD1333" w:rsidRDefault="00B572A0" w:rsidP="00C97129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permStart w:id="624839528" w:edGrp="everyone"/>
            <w:r w:rsidRPr="00AD1333">
              <w:rPr>
                <w:rFonts w:asciiTheme="minorHAnsi" w:hAnsiTheme="minorHAnsi" w:cstheme="minorHAnsi"/>
                <w:sz w:val="20"/>
                <w:szCs w:val="18"/>
              </w:rPr>
              <w:t xml:space="preserve">   </w:t>
            </w:r>
            <w:permEnd w:id="624839528"/>
          </w:p>
        </w:tc>
        <w:tc>
          <w:tcPr>
            <w:tcW w:w="2693" w:type="dxa"/>
          </w:tcPr>
          <w:p w14:paraId="6E951D32" w14:textId="19A10CB4" w:rsidR="00B572A0" w:rsidRPr="00AD1333" w:rsidRDefault="00B572A0" w:rsidP="00C97129">
            <w:pPr>
              <w:spacing w:before="120" w:after="120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  <w:tc>
          <w:tcPr>
            <w:tcW w:w="3134" w:type="dxa"/>
          </w:tcPr>
          <w:p w14:paraId="698DFBAD" w14:textId="420D7728" w:rsidR="00B572A0" w:rsidRPr="00AD1333" w:rsidRDefault="00B572A0" w:rsidP="00C97129">
            <w:pPr>
              <w:spacing w:before="120" w:after="120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</w:tr>
      <w:permEnd w:id="1063659190"/>
      <w:permEnd w:id="1315989312"/>
    </w:tbl>
    <w:p w14:paraId="14B9647F" w14:textId="1BD4B164" w:rsidR="00B572A0" w:rsidRPr="00AD1333" w:rsidRDefault="00B572A0">
      <w:pPr>
        <w:rPr>
          <w:rFonts w:asciiTheme="minorHAnsi" w:hAnsiTheme="minorHAnsi" w:cstheme="minorHAnsi"/>
        </w:rPr>
      </w:pPr>
    </w:p>
    <w:tbl>
      <w:tblPr>
        <w:tblStyle w:val="Grilledutableau"/>
        <w:tblW w:w="10630" w:type="dxa"/>
        <w:tblLook w:val="04A0" w:firstRow="1" w:lastRow="0" w:firstColumn="1" w:lastColumn="0" w:noHBand="0" w:noVBand="1"/>
      </w:tblPr>
      <w:tblGrid>
        <w:gridCol w:w="10630"/>
      </w:tblGrid>
      <w:tr w:rsidR="00B572A0" w:rsidRPr="00AD1333" w14:paraId="50E82E85" w14:textId="77777777" w:rsidTr="0042569D">
        <w:trPr>
          <w:trHeight w:val="397"/>
          <w:tblHeader/>
        </w:trPr>
        <w:tc>
          <w:tcPr>
            <w:tcW w:w="10630" w:type="dxa"/>
            <w:shd w:val="clear" w:color="auto" w:fill="D9D9D9" w:themeFill="background1" w:themeFillShade="D9"/>
            <w:vAlign w:val="center"/>
          </w:tcPr>
          <w:p w14:paraId="40CE999F" w14:textId="18C45F4D" w:rsidR="00B572A0" w:rsidRPr="00AD1333" w:rsidRDefault="00B572A0" w:rsidP="003E7A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Besoins ressortis au </w:t>
            </w:r>
            <w:r w:rsidRPr="00AD1333">
              <w:rPr>
                <w:rFonts w:asciiTheme="minorHAnsi" w:hAnsiTheme="minorHAnsi" w:cstheme="minorHAnsi"/>
                <w:b/>
                <w:sz w:val="20"/>
                <w:szCs w:val="20"/>
                <w:shd w:val="clear" w:color="auto" w:fill="D9D9D9" w:themeFill="background1" w:themeFillShade="D9"/>
              </w:rPr>
              <w:t>volet SANTÉ</w:t>
            </w:r>
          </w:p>
        </w:tc>
      </w:tr>
      <w:tr w:rsidR="00B572A0" w:rsidRPr="00AD1333" w14:paraId="168BAF18" w14:textId="77777777" w:rsidTr="0042569D">
        <w:trPr>
          <w:trHeight w:val="1134"/>
        </w:trPr>
        <w:tc>
          <w:tcPr>
            <w:tcW w:w="10630" w:type="dxa"/>
          </w:tcPr>
          <w:p w14:paraId="764D8246" w14:textId="503B357B" w:rsidR="00B572A0" w:rsidRPr="00AD1333" w:rsidRDefault="00B572A0" w:rsidP="00C97129">
            <w:pPr>
              <w:spacing w:before="120" w:after="120"/>
              <w:rPr>
                <w:rFonts w:asciiTheme="minorHAnsi" w:hAnsiTheme="minorHAnsi" w:cstheme="minorHAnsi"/>
                <w:sz w:val="20"/>
                <w:szCs w:val="18"/>
              </w:rPr>
            </w:pPr>
            <w:permStart w:id="2099123203" w:edGrp="everyone" w:colFirst="0" w:colLast="0"/>
          </w:p>
        </w:tc>
      </w:tr>
      <w:permEnd w:id="2099123203"/>
    </w:tbl>
    <w:p w14:paraId="396AF7CF" w14:textId="248E9C4B" w:rsidR="007C478F" w:rsidRDefault="007C478F">
      <w:pPr>
        <w:rPr>
          <w:rFonts w:asciiTheme="minorHAnsi" w:hAnsiTheme="minorHAnsi" w:cstheme="minorHAnsi"/>
        </w:rPr>
      </w:pPr>
    </w:p>
    <w:p w14:paraId="0E0EB2D4" w14:textId="115724B0" w:rsidR="00D42AF2" w:rsidRDefault="00D42AF2">
      <w:pPr>
        <w:rPr>
          <w:rFonts w:asciiTheme="minorHAnsi" w:hAnsiTheme="minorHAnsi" w:cstheme="minorHAnsi"/>
        </w:rPr>
      </w:pPr>
    </w:p>
    <w:p w14:paraId="57272B15" w14:textId="5FE9E750" w:rsidR="00D42AF2" w:rsidRDefault="00D42AF2">
      <w:pPr>
        <w:rPr>
          <w:rFonts w:asciiTheme="minorHAnsi" w:hAnsiTheme="minorHAnsi" w:cstheme="minorHAnsi"/>
        </w:rPr>
      </w:pPr>
    </w:p>
    <w:p w14:paraId="2B5BD6A9" w14:textId="4E2DCCC4" w:rsidR="00D42AF2" w:rsidRDefault="00D42AF2">
      <w:pPr>
        <w:rPr>
          <w:rFonts w:asciiTheme="minorHAnsi" w:hAnsiTheme="minorHAnsi" w:cstheme="minorHAnsi"/>
        </w:rPr>
      </w:pPr>
    </w:p>
    <w:p w14:paraId="4E1549A7" w14:textId="04CF597C" w:rsidR="00D42AF2" w:rsidRDefault="00D42AF2">
      <w:pPr>
        <w:rPr>
          <w:rFonts w:asciiTheme="minorHAnsi" w:hAnsiTheme="minorHAnsi" w:cstheme="minorHAnsi"/>
        </w:rPr>
      </w:pPr>
    </w:p>
    <w:p w14:paraId="21A89BCD" w14:textId="6026A25C" w:rsidR="00D42AF2" w:rsidRDefault="00D42AF2">
      <w:pPr>
        <w:rPr>
          <w:rFonts w:asciiTheme="minorHAnsi" w:hAnsiTheme="minorHAnsi" w:cstheme="minorHAnsi"/>
        </w:rPr>
      </w:pPr>
    </w:p>
    <w:p w14:paraId="452F89C6" w14:textId="77777777" w:rsidR="00D42AF2" w:rsidRPr="00AD1333" w:rsidRDefault="00D42AF2">
      <w:pPr>
        <w:rPr>
          <w:rFonts w:asciiTheme="minorHAnsi" w:hAnsiTheme="minorHAnsi" w:cstheme="minorHAnsi"/>
        </w:rPr>
      </w:pPr>
    </w:p>
    <w:tbl>
      <w:tblPr>
        <w:tblStyle w:val="Grilledutableau"/>
        <w:tblW w:w="10636" w:type="dxa"/>
        <w:shd w:val="clear" w:color="auto" w:fill="B6DAE2"/>
        <w:tblLook w:val="04A0" w:firstRow="1" w:lastRow="0" w:firstColumn="1" w:lastColumn="0" w:noHBand="0" w:noVBand="1"/>
      </w:tblPr>
      <w:tblGrid>
        <w:gridCol w:w="2689"/>
        <w:gridCol w:w="2119"/>
        <w:gridCol w:w="2693"/>
        <w:gridCol w:w="3129"/>
        <w:gridCol w:w="6"/>
      </w:tblGrid>
      <w:tr w:rsidR="000D79E0" w:rsidRPr="00AD1333" w14:paraId="7BFBF165" w14:textId="77777777" w:rsidTr="00D42AF2">
        <w:trPr>
          <w:gridAfter w:val="1"/>
          <w:wAfter w:w="6" w:type="dxa"/>
          <w:trHeight w:val="567"/>
        </w:trPr>
        <w:tc>
          <w:tcPr>
            <w:tcW w:w="10630" w:type="dxa"/>
            <w:gridSpan w:val="4"/>
            <w:shd w:val="clear" w:color="auto" w:fill="B6DAE2"/>
          </w:tcPr>
          <w:p w14:paraId="6DC00E92" w14:textId="77777777" w:rsidR="000D79E0" w:rsidRPr="00AD1333" w:rsidRDefault="000D79E0" w:rsidP="00C97129">
            <w:p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D1333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VOLET AUTONOMIE PERSONNELLE (AVD-AVQ)</w:t>
            </w:r>
          </w:p>
        </w:tc>
      </w:tr>
      <w:tr w:rsidR="000D79E0" w:rsidRPr="00AD1333" w14:paraId="422998F9" w14:textId="77777777" w:rsidTr="00D42AF2">
        <w:tblPrEx>
          <w:shd w:val="clear" w:color="auto" w:fill="auto"/>
        </w:tblPrEx>
        <w:trPr>
          <w:trHeight w:val="1134"/>
          <w:tblHeader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79B2E363" w14:textId="77777777" w:rsidR="000D79E0" w:rsidRPr="00AD1333" w:rsidRDefault="000D79E0" w:rsidP="00C97129">
            <w:pPr>
              <w:shd w:val="clear" w:color="auto" w:fill="D9D9D9" w:themeFill="background1" w:themeFillShade="D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t>HABITUDE DE VIE</w:t>
            </w:r>
          </w:p>
        </w:tc>
        <w:tc>
          <w:tcPr>
            <w:tcW w:w="2119" w:type="dxa"/>
            <w:shd w:val="clear" w:color="auto" w:fill="D9D9D9" w:themeFill="background1" w:themeFillShade="D9"/>
            <w:vAlign w:val="center"/>
          </w:tcPr>
          <w:p w14:paraId="5ECA4EE4" w14:textId="0F6BD172" w:rsidR="000D79E0" w:rsidRPr="00AD1333" w:rsidRDefault="00AD1333" w:rsidP="00C9712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hyperlink w:anchor="Observations" w:tooltip="Capacités ou incapacités pertinentes de la personne en lien avec l'élément à considérer qui freinent son projet de réadaptation souhaité" w:history="1">
              <w:r w:rsidR="00964B2B" w:rsidRPr="00AD1333">
                <w:rPr>
                  <w:rStyle w:val="Lienhypertexte"/>
                  <w:rFonts w:asciiTheme="minorHAnsi" w:hAnsiTheme="minorHAnsi" w:cstheme="minorHAnsi"/>
                  <w:b/>
                  <w:sz w:val="20"/>
                  <w:szCs w:val="20"/>
                </w:rPr>
                <w:t>Observations</w:t>
              </w:r>
            </w:hyperlink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12415979" w14:textId="77777777" w:rsidR="000D79E0" w:rsidRPr="00AD1333" w:rsidRDefault="000D79E0" w:rsidP="00C9712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t>Aménagements/ Adaptations</w:t>
            </w:r>
          </w:p>
        </w:tc>
        <w:tc>
          <w:tcPr>
            <w:tcW w:w="3135" w:type="dxa"/>
            <w:gridSpan w:val="2"/>
            <w:shd w:val="clear" w:color="auto" w:fill="D9D9D9" w:themeFill="background1" w:themeFillShade="D9"/>
            <w:vAlign w:val="center"/>
          </w:tcPr>
          <w:p w14:paraId="358ECBB4" w14:textId="13885ABB" w:rsidR="000D79E0" w:rsidRPr="00AD1333" w:rsidRDefault="00AD1333" w:rsidP="00C97129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hyperlink w:anchor="Particularités" w:tooltip="Forces / Intérêts ou comportements problématiques ( quoi, quand, durée, intensité, hypothèse, fonction du comportement )" w:history="1">
              <w:r w:rsidR="00964B2B" w:rsidRPr="00AD1333">
                <w:rPr>
                  <w:rStyle w:val="Lienhypertexte"/>
                  <w:rFonts w:asciiTheme="minorHAnsi" w:hAnsiTheme="minorHAnsi" w:cstheme="minorHAnsi"/>
                  <w:b/>
                  <w:sz w:val="20"/>
                  <w:szCs w:val="20"/>
                </w:rPr>
                <w:t>Particularités</w:t>
              </w:r>
            </w:hyperlink>
          </w:p>
        </w:tc>
      </w:tr>
      <w:tr w:rsidR="000D79E0" w:rsidRPr="00AD1333" w14:paraId="1614CCCF" w14:textId="77777777" w:rsidTr="00D42AF2">
        <w:tblPrEx>
          <w:shd w:val="clear" w:color="auto" w:fill="auto"/>
        </w:tblPrEx>
        <w:trPr>
          <w:trHeight w:val="1134"/>
        </w:trPr>
        <w:tc>
          <w:tcPr>
            <w:tcW w:w="2689" w:type="dxa"/>
            <w:vAlign w:val="center"/>
          </w:tcPr>
          <w:p w14:paraId="50DE6777" w14:textId="01702643" w:rsidR="000D79E0" w:rsidRPr="00AD1333" w:rsidRDefault="00BC648A" w:rsidP="00C97129">
            <w:pPr>
              <w:spacing w:before="120" w:after="120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bdr w:val="none" w:sz="0" w:space="0" w:color="auto" w:frame="1"/>
              </w:rPr>
            </w:pPr>
            <w:permStart w:id="212668727" w:edGrp="everyone" w:colFirst="1" w:colLast="1"/>
            <w:r w:rsidRPr="00AD133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bdr w:val="none" w:sz="0" w:space="0" w:color="auto" w:frame="1"/>
              </w:rPr>
              <w:t>Hygiène (</w:t>
            </w:r>
            <w:r w:rsidR="000D79E0" w:rsidRPr="00AD133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bdr w:val="none" w:sz="0" w:space="0" w:color="auto" w:frame="1"/>
              </w:rPr>
              <w:t>corporelle et buccale)</w:t>
            </w:r>
          </w:p>
        </w:tc>
        <w:tc>
          <w:tcPr>
            <w:tcW w:w="2119" w:type="dxa"/>
          </w:tcPr>
          <w:p w14:paraId="7F34265B" w14:textId="75F52CF4" w:rsidR="000D79E0" w:rsidRPr="00AD1333" w:rsidRDefault="000D79E0" w:rsidP="009176E0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  <w:tc>
          <w:tcPr>
            <w:tcW w:w="2693" w:type="dxa"/>
          </w:tcPr>
          <w:p w14:paraId="0EB06101" w14:textId="77777777" w:rsidR="000D79E0" w:rsidRPr="00D42AF2" w:rsidRDefault="000D79E0" w:rsidP="00C97129">
            <w:pPr>
              <w:spacing w:before="120" w:after="120"/>
              <w:jc w:val="both"/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</w:pPr>
            <w:r w:rsidRPr="00D42AF2"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  <w:t>(ex : civière-douche, soins à 2, brosse à dents électrique, etc.)</w:t>
            </w:r>
          </w:p>
          <w:p w14:paraId="1F86253A" w14:textId="714CDAEF" w:rsidR="000D79E0" w:rsidRPr="00AD1333" w:rsidRDefault="00D772F6" w:rsidP="00C97129">
            <w:pPr>
              <w:spacing w:before="120" w:after="12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permStart w:id="1272075421" w:edGrp="everyone"/>
            <w:r w:rsidRPr="00AD1333">
              <w:rPr>
                <w:rFonts w:asciiTheme="minorHAnsi" w:hAnsiTheme="minorHAnsi" w:cstheme="minorHAnsi"/>
                <w:color w:val="000000" w:themeColor="text1"/>
                <w:sz w:val="20"/>
                <w:szCs w:val="18"/>
              </w:rPr>
              <w:t xml:space="preserve">   </w:t>
            </w:r>
            <w:permEnd w:id="1272075421"/>
          </w:p>
        </w:tc>
        <w:tc>
          <w:tcPr>
            <w:tcW w:w="3135" w:type="dxa"/>
            <w:gridSpan w:val="2"/>
          </w:tcPr>
          <w:p w14:paraId="784EEEF2" w14:textId="18C7EBDD" w:rsidR="000D79E0" w:rsidRPr="00D42AF2" w:rsidRDefault="000D79E0" w:rsidP="00C97129">
            <w:pPr>
              <w:spacing w:before="120" w:after="120"/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</w:pPr>
            <w:r w:rsidRPr="00D42AF2"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  <w:t>(ex :</w:t>
            </w:r>
            <w:r w:rsidR="002F6E55"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  <w:t xml:space="preserve"> </w:t>
            </w:r>
            <w:r w:rsidRPr="00D42AF2"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  <w:t>sensoriel auto détermination, phobie, spasticité, etc.)</w:t>
            </w:r>
          </w:p>
          <w:p w14:paraId="0731A1B2" w14:textId="0D819340" w:rsidR="000D79E0" w:rsidRPr="00AD1333" w:rsidRDefault="00D772F6" w:rsidP="00C97129">
            <w:pPr>
              <w:spacing w:before="120" w:after="12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permStart w:id="533005672" w:edGrp="everyone"/>
            <w:r w:rsidRPr="00AD1333">
              <w:rPr>
                <w:rFonts w:asciiTheme="minorHAnsi" w:hAnsiTheme="minorHAnsi" w:cstheme="minorHAnsi"/>
                <w:color w:val="000000" w:themeColor="text1"/>
                <w:sz w:val="20"/>
                <w:szCs w:val="18"/>
              </w:rPr>
              <w:t xml:space="preserve">   </w:t>
            </w:r>
            <w:permEnd w:id="533005672"/>
          </w:p>
        </w:tc>
      </w:tr>
      <w:permEnd w:id="212668727"/>
      <w:tr w:rsidR="000D79E0" w:rsidRPr="00AD1333" w14:paraId="6A2B6802" w14:textId="77777777" w:rsidTr="00D42AF2">
        <w:tblPrEx>
          <w:shd w:val="clear" w:color="auto" w:fill="auto"/>
        </w:tblPrEx>
        <w:trPr>
          <w:trHeight w:val="1134"/>
        </w:trPr>
        <w:tc>
          <w:tcPr>
            <w:tcW w:w="2689" w:type="dxa"/>
            <w:vAlign w:val="center"/>
          </w:tcPr>
          <w:p w14:paraId="3701DBF2" w14:textId="77777777" w:rsidR="000D79E0" w:rsidRPr="00AD1333" w:rsidRDefault="000D79E0" w:rsidP="00C97129">
            <w:pPr>
              <w:spacing w:before="120" w:after="12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bdr w:val="none" w:sz="0" w:space="0" w:color="auto" w:frame="1"/>
              </w:rPr>
              <w:t>Soins personnels</w:t>
            </w:r>
          </w:p>
        </w:tc>
        <w:tc>
          <w:tcPr>
            <w:tcW w:w="2119" w:type="dxa"/>
          </w:tcPr>
          <w:p w14:paraId="5D5F95F9" w14:textId="77777777" w:rsidR="000D79E0" w:rsidRPr="00D42AF2" w:rsidRDefault="000D79E0" w:rsidP="00C97129">
            <w:pPr>
              <w:spacing w:before="120" w:after="120"/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</w:pPr>
            <w:r w:rsidRPr="00D42AF2"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  <w:t>(ex : habillage, déshabillage, soins des ongles, soins des cheveux, prise de médication, etc.)</w:t>
            </w:r>
          </w:p>
          <w:p w14:paraId="3709611A" w14:textId="5F86939B" w:rsidR="000D79E0" w:rsidRPr="00AD1333" w:rsidRDefault="00D772F6" w:rsidP="00C97129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permStart w:id="1224363845" w:edGrp="everyone"/>
            <w:r w:rsidRPr="00AD1333">
              <w:rPr>
                <w:rFonts w:asciiTheme="minorHAnsi" w:hAnsiTheme="minorHAnsi" w:cstheme="minorHAnsi"/>
                <w:color w:val="000000" w:themeColor="text1"/>
                <w:sz w:val="20"/>
                <w:szCs w:val="18"/>
              </w:rPr>
              <w:t xml:space="preserve">   </w:t>
            </w:r>
            <w:permEnd w:id="1224363845"/>
          </w:p>
        </w:tc>
        <w:tc>
          <w:tcPr>
            <w:tcW w:w="2693" w:type="dxa"/>
          </w:tcPr>
          <w:p w14:paraId="7DDEEEA5" w14:textId="77777777" w:rsidR="000D79E0" w:rsidRPr="00D42AF2" w:rsidRDefault="000D79E0" w:rsidP="00C97129">
            <w:pPr>
              <w:spacing w:before="120" w:after="120"/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</w:pPr>
            <w:r w:rsidRPr="00D42AF2"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  <w:t xml:space="preserve">(ex : médication liquide, programme d’exercices, etc.) </w:t>
            </w:r>
          </w:p>
          <w:p w14:paraId="6C7625BA" w14:textId="0F95A3DE" w:rsidR="000D79E0" w:rsidRPr="00AD1333" w:rsidRDefault="00D772F6" w:rsidP="00C97129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permStart w:id="1219837136" w:edGrp="everyone"/>
            <w:r w:rsidRPr="00AD1333">
              <w:rPr>
                <w:rFonts w:asciiTheme="minorHAnsi" w:hAnsiTheme="minorHAnsi" w:cstheme="minorHAnsi"/>
                <w:color w:val="000000" w:themeColor="text1"/>
                <w:sz w:val="20"/>
                <w:szCs w:val="18"/>
              </w:rPr>
              <w:t xml:space="preserve">   </w:t>
            </w:r>
            <w:permEnd w:id="1219837136"/>
          </w:p>
        </w:tc>
        <w:tc>
          <w:tcPr>
            <w:tcW w:w="3135" w:type="dxa"/>
            <w:gridSpan w:val="2"/>
          </w:tcPr>
          <w:p w14:paraId="0B923F18" w14:textId="77777777" w:rsidR="000D79E0" w:rsidRPr="00D42AF2" w:rsidRDefault="000D79E0" w:rsidP="00C97129">
            <w:pPr>
              <w:spacing w:before="120" w:after="120"/>
              <w:jc w:val="both"/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</w:pPr>
            <w:r w:rsidRPr="00D42AF2"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  <w:t>(ex : sensoriel, spasticité, texture vêtements, autodétermination, etc.)</w:t>
            </w:r>
          </w:p>
          <w:p w14:paraId="048B2C34" w14:textId="31C05020" w:rsidR="000D79E0" w:rsidRPr="00AD1333" w:rsidRDefault="00D772F6" w:rsidP="00C97129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ermStart w:id="950544280" w:edGrp="everyone"/>
            <w:r w:rsidRPr="00AD1333">
              <w:rPr>
                <w:rFonts w:asciiTheme="minorHAnsi" w:hAnsiTheme="minorHAnsi" w:cstheme="minorHAnsi"/>
                <w:color w:val="000000" w:themeColor="text1"/>
                <w:sz w:val="20"/>
                <w:szCs w:val="18"/>
              </w:rPr>
              <w:t xml:space="preserve">   </w:t>
            </w:r>
            <w:permEnd w:id="950544280"/>
          </w:p>
        </w:tc>
      </w:tr>
      <w:tr w:rsidR="000D79E0" w:rsidRPr="00AD1333" w14:paraId="0500BD7C" w14:textId="77777777" w:rsidTr="00D42AF2">
        <w:tblPrEx>
          <w:shd w:val="clear" w:color="auto" w:fill="auto"/>
        </w:tblPrEx>
        <w:trPr>
          <w:trHeight w:val="1134"/>
        </w:trPr>
        <w:tc>
          <w:tcPr>
            <w:tcW w:w="2689" w:type="dxa"/>
            <w:vAlign w:val="center"/>
          </w:tcPr>
          <w:p w14:paraId="1E41F982" w14:textId="77777777" w:rsidR="000D79E0" w:rsidRPr="00AD1333" w:rsidRDefault="000D79E0" w:rsidP="00C97129">
            <w:pPr>
              <w:spacing w:before="120" w:after="120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bdr w:val="none" w:sz="0" w:space="0" w:color="auto" w:frame="1"/>
              </w:rPr>
            </w:pPr>
            <w:r w:rsidRPr="00AD133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bdr w:val="none" w:sz="0" w:space="0" w:color="auto" w:frame="1"/>
              </w:rPr>
              <w:t>Déplacements et transferts (motricité globale)</w:t>
            </w:r>
          </w:p>
        </w:tc>
        <w:tc>
          <w:tcPr>
            <w:tcW w:w="2119" w:type="dxa"/>
          </w:tcPr>
          <w:p w14:paraId="640DAF77" w14:textId="77777777" w:rsidR="000D79E0" w:rsidRPr="00D42AF2" w:rsidRDefault="000D79E0" w:rsidP="00C97129">
            <w:pPr>
              <w:spacing w:before="120" w:after="120"/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</w:pPr>
            <w:r w:rsidRPr="00D42AF2"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  <w:t>(ex : marcher, utilisations des escaliers, ramper, transfert pivot, etc.</w:t>
            </w:r>
          </w:p>
          <w:p w14:paraId="7C114DC1" w14:textId="5C237804" w:rsidR="000D79E0" w:rsidRPr="00AD1333" w:rsidRDefault="00D772F6" w:rsidP="00C97129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permStart w:id="1693975637" w:edGrp="everyone"/>
            <w:r w:rsidRPr="00AD1333">
              <w:rPr>
                <w:rFonts w:asciiTheme="minorHAnsi" w:hAnsiTheme="minorHAnsi" w:cstheme="minorHAnsi"/>
                <w:color w:val="000000" w:themeColor="text1"/>
                <w:sz w:val="20"/>
                <w:szCs w:val="18"/>
              </w:rPr>
              <w:t xml:space="preserve">   </w:t>
            </w:r>
            <w:permEnd w:id="1693975637"/>
          </w:p>
        </w:tc>
        <w:tc>
          <w:tcPr>
            <w:tcW w:w="2693" w:type="dxa"/>
          </w:tcPr>
          <w:p w14:paraId="3EE0EA09" w14:textId="77777777" w:rsidR="000D79E0" w:rsidRPr="00AD1333" w:rsidRDefault="000D79E0" w:rsidP="00C97129">
            <w:pPr>
              <w:spacing w:before="120" w:after="120"/>
              <w:rPr>
                <w:rFonts w:asciiTheme="minorHAnsi" w:hAnsiTheme="minorHAnsi" w:cstheme="minorHAnsi"/>
                <w:color w:val="808080" w:themeColor="background1" w:themeShade="80"/>
                <w:sz w:val="14"/>
                <w:szCs w:val="14"/>
              </w:rPr>
            </w:pPr>
            <w:r w:rsidRPr="00AD1333">
              <w:rPr>
                <w:rFonts w:asciiTheme="minorHAnsi" w:hAnsiTheme="minorHAnsi" w:cstheme="minorHAnsi"/>
                <w:color w:val="808080" w:themeColor="background1" w:themeShade="80"/>
                <w:sz w:val="14"/>
                <w:szCs w:val="14"/>
              </w:rPr>
              <w:t>(</w:t>
            </w:r>
            <w:r w:rsidRPr="00D42AF2"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  <w:t>ex : fauteuil roulant, marchette, toile de transfert, ceinture de marche, etc.)</w:t>
            </w:r>
            <w:r w:rsidRPr="00AD1333">
              <w:rPr>
                <w:rFonts w:asciiTheme="minorHAnsi" w:hAnsiTheme="minorHAnsi" w:cstheme="minorHAnsi"/>
                <w:color w:val="808080" w:themeColor="background1" w:themeShade="80"/>
                <w:sz w:val="14"/>
                <w:szCs w:val="14"/>
              </w:rPr>
              <w:t xml:space="preserve"> </w:t>
            </w:r>
          </w:p>
          <w:p w14:paraId="557F3E19" w14:textId="7E1EE807" w:rsidR="000D79E0" w:rsidRPr="00AD1333" w:rsidRDefault="00D772F6" w:rsidP="00C97129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permStart w:id="904950162" w:edGrp="everyone"/>
            <w:r w:rsidRPr="00AD1333">
              <w:rPr>
                <w:rFonts w:asciiTheme="minorHAnsi" w:hAnsiTheme="minorHAnsi" w:cstheme="minorHAnsi"/>
                <w:color w:val="000000" w:themeColor="text1"/>
                <w:sz w:val="20"/>
                <w:szCs w:val="18"/>
              </w:rPr>
              <w:t xml:space="preserve">   </w:t>
            </w:r>
            <w:permEnd w:id="904950162"/>
          </w:p>
        </w:tc>
        <w:tc>
          <w:tcPr>
            <w:tcW w:w="3135" w:type="dxa"/>
            <w:gridSpan w:val="2"/>
          </w:tcPr>
          <w:p w14:paraId="0D7E3554" w14:textId="77777777" w:rsidR="000D79E0" w:rsidRPr="00D42AF2" w:rsidRDefault="000D79E0" w:rsidP="00C97129">
            <w:pPr>
              <w:spacing w:before="120" w:after="120"/>
              <w:jc w:val="both"/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</w:pPr>
            <w:r w:rsidRPr="00D42AF2"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  <w:t>(ex : équilibre, coordination, risque de chutes, etc)</w:t>
            </w:r>
          </w:p>
          <w:p w14:paraId="3DD08EBD" w14:textId="146D4E81" w:rsidR="000D79E0" w:rsidRPr="00AD1333" w:rsidRDefault="00D772F6" w:rsidP="00C97129">
            <w:pPr>
              <w:spacing w:before="120" w:after="12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permStart w:id="526468564" w:edGrp="everyone"/>
            <w:r w:rsidRPr="00AD1333">
              <w:rPr>
                <w:rFonts w:asciiTheme="minorHAnsi" w:hAnsiTheme="minorHAnsi" w:cstheme="minorHAnsi"/>
                <w:color w:val="000000" w:themeColor="text1"/>
                <w:sz w:val="20"/>
                <w:szCs w:val="18"/>
              </w:rPr>
              <w:t xml:space="preserve">   </w:t>
            </w:r>
            <w:permEnd w:id="526468564"/>
          </w:p>
        </w:tc>
      </w:tr>
      <w:tr w:rsidR="000D79E0" w:rsidRPr="00AD1333" w14:paraId="75D0F278" w14:textId="77777777" w:rsidTr="00D42AF2">
        <w:tblPrEx>
          <w:shd w:val="clear" w:color="auto" w:fill="auto"/>
        </w:tblPrEx>
        <w:trPr>
          <w:trHeight w:val="1134"/>
        </w:trPr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0871E2D7" w14:textId="77777777" w:rsidR="000D79E0" w:rsidRPr="00AD1333" w:rsidRDefault="000D79E0" w:rsidP="00C97129">
            <w:pPr>
              <w:spacing w:before="120" w:after="120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bdr w:val="none" w:sz="0" w:space="0" w:color="auto" w:frame="1"/>
              </w:rPr>
            </w:pPr>
            <w:r w:rsidRPr="00AD133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bdr w:val="none" w:sz="0" w:space="0" w:color="auto" w:frame="1"/>
              </w:rPr>
              <w:t xml:space="preserve">Motricité fine  </w:t>
            </w:r>
          </w:p>
        </w:tc>
        <w:tc>
          <w:tcPr>
            <w:tcW w:w="2119" w:type="dxa"/>
            <w:tcBorders>
              <w:bottom w:val="single" w:sz="4" w:space="0" w:color="auto"/>
            </w:tcBorders>
          </w:tcPr>
          <w:p w14:paraId="14180CB4" w14:textId="77777777" w:rsidR="000D79E0" w:rsidRPr="00D42AF2" w:rsidRDefault="000D79E0" w:rsidP="00C97129">
            <w:pPr>
              <w:spacing w:before="120" w:after="120"/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</w:pPr>
            <w:r w:rsidRPr="00D42AF2"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  <w:t>(ex : dessiner, découper, préhension, etc.)</w:t>
            </w:r>
          </w:p>
          <w:p w14:paraId="79AC0A83" w14:textId="20D24A72" w:rsidR="000D79E0" w:rsidRPr="00AD1333" w:rsidRDefault="00D772F6" w:rsidP="00F644E5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permStart w:id="1065291624" w:edGrp="everyone"/>
            <w:r w:rsidRPr="00AD1333">
              <w:rPr>
                <w:rFonts w:asciiTheme="minorHAnsi" w:hAnsiTheme="minorHAnsi" w:cstheme="minorHAnsi"/>
                <w:color w:val="000000" w:themeColor="text1"/>
                <w:sz w:val="20"/>
                <w:szCs w:val="18"/>
              </w:rPr>
              <w:t xml:space="preserve">   </w:t>
            </w:r>
            <w:permEnd w:id="1065291624"/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81C3B79" w14:textId="77777777" w:rsidR="000D79E0" w:rsidRPr="00D42AF2" w:rsidRDefault="000D79E0" w:rsidP="00C97129">
            <w:pPr>
              <w:spacing w:before="120" w:after="120"/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</w:pPr>
            <w:r w:rsidRPr="00D42AF2"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  <w:t xml:space="preserve">(ex : adaptateur de crayon, ciseau adapté, etc.) </w:t>
            </w:r>
          </w:p>
          <w:p w14:paraId="4E2282C6" w14:textId="44838080" w:rsidR="000D79E0" w:rsidRPr="00AD1333" w:rsidRDefault="00D772F6" w:rsidP="00C97129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permStart w:id="319494806" w:edGrp="everyone"/>
            <w:r w:rsidRPr="00AD1333">
              <w:rPr>
                <w:rFonts w:asciiTheme="minorHAnsi" w:hAnsiTheme="minorHAnsi" w:cstheme="minorHAnsi"/>
                <w:color w:val="000000" w:themeColor="text1"/>
                <w:sz w:val="20"/>
                <w:szCs w:val="18"/>
              </w:rPr>
              <w:t xml:space="preserve">   </w:t>
            </w:r>
            <w:permEnd w:id="319494806"/>
          </w:p>
        </w:tc>
        <w:tc>
          <w:tcPr>
            <w:tcW w:w="3135" w:type="dxa"/>
            <w:gridSpan w:val="2"/>
            <w:tcBorders>
              <w:bottom w:val="single" w:sz="4" w:space="0" w:color="auto"/>
            </w:tcBorders>
          </w:tcPr>
          <w:p w14:paraId="1CFFBC66" w14:textId="77777777" w:rsidR="000D79E0" w:rsidRPr="00D42AF2" w:rsidRDefault="000D79E0" w:rsidP="00C97129">
            <w:pPr>
              <w:spacing w:before="120" w:after="120"/>
              <w:jc w:val="both"/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</w:pPr>
            <w:r w:rsidRPr="00D42AF2"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  <w:t>(ex : coordination)</w:t>
            </w:r>
          </w:p>
          <w:p w14:paraId="19EB6010" w14:textId="2F94F27B" w:rsidR="000D79E0" w:rsidRPr="00AD1333" w:rsidRDefault="00D772F6" w:rsidP="00C97129">
            <w:pPr>
              <w:spacing w:before="120" w:after="12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permStart w:id="897397137" w:edGrp="everyone"/>
            <w:r w:rsidRPr="00AD1333">
              <w:rPr>
                <w:rFonts w:asciiTheme="minorHAnsi" w:hAnsiTheme="minorHAnsi" w:cstheme="minorHAnsi"/>
                <w:color w:val="000000" w:themeColor="text1"/>
                <w:sz w:val="20"/>
                <w:szCs w:val="18"/>
              </w:rPr>
              <w:t xml:space="preserve">   </w:t>
            </w:r>
            <w:permEnd w:id="897397137"/>
          </w:p>
        </w:tc>
      </w:tr>
      <w:tr w:rsidR="000D79E0" w:rsidRPr="00AD1333" w14:paraId="3CC659FD" w14:textId="77777777" w:rsidTr="00D42AF2">
        <w:tblPrEx>
          <w:shd w:val="clear" w:color="auto" w:fill="auto"/>
        </w:tblPrEx>
        <w:trPr>
          <w:trHeight w:val="1134"/>
        </w:trPr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6BF2C952" w14:textId="77777777" w:rsidR="000D79E0" w:rsidRPr="00AD1333" w:rsidRDefault="000D79E0" w:rsidP="00C97129">
            <w:pPr>
              <w:spacing w:before="120" w:after="120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bdr w:val="none" w:sz="0" w:space="0" w:color="auto" w:frame="1"/>
              </w:rPr>
            </w:pPr>
            <w:permStart w:id="582955758" w:edGrp="everyone" w:colFirst="3" w:colLast="3"/>
            <w:permStart w:id="1276206931" w:edGrp="everyone" w:colFirst="1" w:colLast="1"/>
            <w:r w:rsidRPr="00AD133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bdr w:val="none" w:sz="0" w:space="0" w:color="auto" w:frame="1"/>
              </w:rPr>
              <w:t>Sommeil</w:t>
            </w:r>
          </w:p>
        </w:tc>
        <w:tc>
          <w:tcPr>
            <w:tcW w:w="2119" w:type="dxa"/>
            <w:tcBorders>
              <w:bottom w:val="single" w:sz="4" w:space="0" w:color="auto"/>
            </w:tcBorders>
          </w:tcPr>
          <w:p w14:paraId="5C224600" w14:textId="65D0D783" w:rsidR="000D79E0" w:rsidRPr="00AD1333" w:rsidRDefault="000D79E0" w:rsidP="00C97129">
            <w:pPr>
              <w:spacing w:before="120" w:after="120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9E4478A" w14:textId="44F30C7B" w:rsidR="000D79E0" w:rsidRPr="00D42AF2" w:rsidRDefault="000D79E0" w:rsidP="00C97129">
            <w:pPr>
              <w:spacing w:before="120" w:after="120"/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</w:pPr>
            <w:r w:rsidRPr="00D42AF2"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  <w:t>(ex</w:t>
            </w:r>
            <w:r w:rsidR="002F6E55"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  <w:t xml:space="preserve"> </w:t>
            </w:r>
            <w:r w:rsidRPr="00D42AF2"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  <w:t xml:space="preserve">: routine, comportement lit d’hôpital, ridelles, tapis sonore, etc.) </w:t>
            </w:r>
          </w:p>
          <w:p w14:paraId="3599554C" w14:textId="2EEF6341" w:rsidR="000D79E0" w:rsidRPr="00AD1333" w:rsidRDefault="00D772F6" w:rsidP="00C97129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permStart w:id="1817275448" w:edGrp="everyone"/>
            <w:r w:rsidRPr="00AD1333">
              <w:rPr>
                <w:rFonts w:asciiTheme="minorHAnsi" w:hAnsiTheme="minorHAnsi" w:cstheme="minorHAnsi"/>
                <w:color w:val="000000" w:themeColor="text1"/>
                <w:sz w:val="20"/>
                <w:szCs w:val="18"/>
              </w:rPr>
              <w:t xml:space="preserve">   </w:t>
            </w:r>
            <w:permEnd w:id="1817275448"/>
          </w:p>
        </w:tc>
        <w:tc>
          <w:tcPr>
            <w:tcW w:w="3135" w:type="dxa"/>
            <w:gridSpan w:val="2"/>
            <w:tcBorders>
              <w:bottom w:val="single" w:sz="4" w:space="0" w:color="auto"/>
            </w:tcBorders>
          </w:tcPr>
          <w:p w14:paraId="566A081E" w14:textId="2D872851" w:rsidR="000D79E0" w:rsidRPr="00AD1333" w:rsidRDefault="000D79E0" w:rsidP="00C97129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</w:tr>
      <w:tr w:rsidR="000D79E0" w:rsidRPr="00AD1333" w14:paraId="744ADEC0" w14:textId="77777777" w:rsidTr="00D42AF2">
        <w:tblPrEx>
          <w:shd w:val="clear" w:color="auto" w:fill="auto"/>
        </w:tblPrEx>
        <w:trPr>
          <w:trHeight w:val="1134"/>
        </w:trPr>
        <w:tc>
          <w:tcPr>
            <w:tcW w:w="2689" w:type="dxa"/>
            <w:tcBorders>
              <w:top w:val="single" w:sz="4" w:space="0" w:color="auto"/>
            </w:tcBorders>
            <w:vAlign w:val="center"/>
          </w:tcPr>
          <w:p w14:paraId="207718C0" w14:textId="4E0AD039" w:rsidR="000D79E0" w:rsidRPr="00AD1333" w:rsidRDefault="000D79E0" w:rsidP="000D7830">
            <w:pPr>
              <w:spacing w:before="120" w:after="120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bdr w:val="none" w:sz="0" w:space="0" w:color="auto" w:frame="1"/>
              </w:rPr>
            </w:pPr>
            <w:permStart w:id="1543190123" w:edGrp="everyone" w:colFirst="3" w:colLast="3"/>
            <w:permStart w:id="1962092839" w:edGrp="everyone" w:colFirst="2" w:colLast="2"/>
            <w:permEnd w:id="582955758"/>
            <w:permEnd w:id="1276206931"/>
            <w:r w:rsidRPr="00AD133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bdr w:val="none" w:sz="0" w:space="0" w:color="auto" w:frame="1"/>
              </w:rPr>
              <w:t xml:space="preserve">Activités de la vie domestique </w:t>
            </w:r>
            <w:r w:rsidR="000D7830" w:rsidRPr="00AD133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bdr w:val="none" w:sz="0" w:space="0" w:color="auto" w:frame="1"/>
              </w:rPr>
              <w:t>(</w:t>
            </w:r>
            <w:r w:rsidRPr="00AD133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bdr w:val="none" w:sz="0" w:space="0" w:color="auto" w:frame="1"/>
              </w:rPr>
              <w:t>AVD</w:t>
            </w:r>
            <w:r w:rsidR="000D7830" w:rsidRPr="00AD133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bdr w:val="none" w:sz="0" w:space="0" w:color="auto" w:frame="1"/>
              </w:rPr>
              <w:t>)</w:t>
            </w:r>
            <w:r w:rsidRPr="00AD133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bdr w:val="none" w:sz="0" w:space="0" w:color="auto" w:frame="1"/>
              </w:rPr>
              <w:t xml:space="preserve"> aide à la préparation des repas / collations, tâches ménagères diverses, utilisation des appareils électriques, etc.</w:t>
            </w:r>
          </w:p>
        </w:tc>
        <w:tc>
          <w:tcPr>
            <w:tcW w:w="2119" w:type="dxa"/>
            <w:tcBorders>
              <w:top w:val="single" w:sz="4" w:space="0" w:color="auto"/>
            </w:tcBorders>
          </w:tcPr>
          <w:p w14:paraId="13FD4F6D" w14:textId="77777777" w:rsidR="000D79E0" w:rsidRPr="00D42AF2" w:rsidRDefault="000D79E0" w:rsidP="00C97129">
            <w:pPr>
              <w:spacing w:before="120" w:after="120"/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</w:pPr>
            <w:r w:rsidRPr="00D42AF2"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  <w:t>(ex : interrupteurs pour appareils électriques, etc.)</w:t>
            </w:r>
          </w:p>
          <w:p w14:paraId="77DCBB9F" w14:textId="70F8D70B" w:rsidR="000D79E0" w:rsidRPr="00AD1333" w:rsidRDefault="00D772F6" w:rsidP="00C97129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permStart w:id="1122530389" w:edGrp="everyone"/>
            <w:r w:rsidRPr="00AD1333">
              <w:rPr>
                <w:rFonts w:asciiTheme="minorHAnsi" w:hAnsiTheme="minorHAnsi" w:cstheme="minorHAnsi"/>
                <w:color w:val="000000" w:themeColor="text1"/>
                <w:sz w:val="20"/>
                <w:szCs w:val="18"/>
              </w:rPr>
              <w:t xml:space="preserve">   </w:t>
            </w:r>
            <w:permEnd w:id="1122530389"/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6A16B759" w14:textId="7D3BEA51" w:rsidR="000D79E0" w:rsidRPr="00AD1333" w:rsidRDefault="000D79E0" w:rsidP="00C97129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  <w:tc>
          <w:tcPr>
            <w:tcW w:w="3135" w:type="dxa"/>
            <w:gridSpan w:val="2"/>
            <w:tcBorders>
              <w:top w:val="single" w:sz="4" w:space="0" w:color="auto"/>
            </w:tcBorders>
          </w:tcPr>
          <w:p w14:paraId="0484C374" w14:textId="35228138" w:rsidR="000D79E0" w:rsidRPr="00AD1333" w:rsidRDefault="000D79E0" w:rsidP="00C97129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</w:tr>
      <w:tr w:rsidR="000D79E0" w:rsidRPr="00AD1333" w14:paraId="5568CEAC" w14:textId="77777777" w:rsidTr="00D42AF2">
        <w:tblPrEx>
          <w:shd w:val="clear" w:color="auto" w:fill="auto"/>
        </w:tblPrEx>
        <w:trPr>
          <w:trHeight w:val="1134"/>
        </w:trPr>
        <w:tc>
          <w:tcPr>
            <w:tcW w:w="2689" w:type="dxa"/>
            <w:vAlign w:val="center"/>
          </w:tcPr>
          <w:p w14:paraId="0D19EF9A" w14:textId="77777777" w:rsidR="00331259" w:rsidRPr="00AD1333" w:rsidRDefault="000D79E0" w:rsidP="00C97129">
            <w:pPr>
              <w:spacing w:before="120" w:after="120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bdr w:val="none" w:sz="0" w:space="0" w:color="auto" w:frame="1"/>
              </w:rPr>
            </w:pPr>
            <w:permStart w:id="1439595583" w:edGrp="everyone" w:colFirst="3" w:colLast="3"/>
            <w:permStart w:id="1655009913" w:edGrp="everyone" w:colFirst="1" w:colLast="1"/>
            <w:permEnd w:id="1543190123"/>
            <w:permEnd w:id="1962092839"/>
            <w:r w:rsidRPr="00AD133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bdr w:val="none" w:sz="0" w:space="0" w:color="auto" w:frame="1"/>
              </w:rPr>
              <w:t>Élimination</w:t>
            </w:r>
          </w:p>
          <w:permStart w:id="1930848899" w:edGrp="everyone"/>
          <w:p w14:paraId="3140A9AB" w14:textId="77269A08" w:rsidR="00331259" w:rsidRPr="002F6E55" w:rsidRDefault="00AD1333" w:rsidP="00331259">
            <w:pPr>
              <w:pStyle w:val="Commentaire"/>
              <w:rPr>
                <w:rFonts w:asciiTheme="minorHAnsi" w:hAnsiTheme="minorHAnsi" w:cstheme="minorHAnsi"/>
                <w:sz w:val="18"/>
                <w:szCs w:val="14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4"/>
                </w:rPr>
                <w:id w:val="-1633469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1CBA" w:rsidRPr="002F6E55">
                  <w:rPr>
                    <w:rFonts w:ascii="Segoe UI Symbol" w:eastAsia="MS Gothic" w:hAnsi="Segoe UI Symbol" w:cs="Segoe UI Symbol"/>
                    <w:sz w:val="18"/>
                    <w:szCs w:val="14"/>
                  </w:rPr>
                  <w:t>☐</w:t>
                </w:r>
              </w:sdtContent>
            </w:sdt>
            <w:permEnd w:id="1930848899"/>
            <w:r w:rsidR="00331259" w:rsidRPr="002F6E55">
              <w:rPr>
                <w:rFonts w:asciiTheme="minorHAnsi" w:hAnsiTheme="minorHAnsi" w:cstheme="minorHAnsi"/>
                <w:sz w:val="18"/>
                <w:szCs w:val="14"/>
              </w:rPr>
              <w:t xml:space="preserve">Continent </w:t>
            </w:r>
          </w:p>
          <w:permStart w:id="300097444" w:edGrp="everyone"/>
          <w:p w14:paraId="5F5CDC5D" w14:textId="5A76D219" w:rsidR="00331259" w:rsidRPr="002F6E55" w:rsidRDefault="00AD1333" w:rsidP="00331259">
            <w:pPr>
              <w:pStyle w:val="Commentaire"/>
              <w:rPr>
                <w:rFonts w:asciiTheme="minorHAnsi" w:hAnsiTheme="minorHAnsi" w:cstheme="minorHAnsi"/>
                <w:sz w:val="18"/>
                <w:szCs w:val="14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4"/>
                </w:rPr>
                <w:id w:val="-1994096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1CBA" w:rsidRPr="002F6E55">
                  <w:rPr>
                    <w:rFonts w:ascii="Segoe UI Symbol" w:eastAsia="MS Gothic" w:hAnsi="Segoe UI Symbol" w:cs="Segoe UI Symbol"/>
                    <w:sz w:val="18"/>
                    <w:szCs w:val="14"/>
                  </w:rPr>
                  <w:t>☐</w:t>
                </w:r>
              </w:sdtContent>
            </w:sdt>
            <w:permEnd w:id="300097444"/>
            <w:r w:rsidR="00331259" w:rsidRPr="002F6E55">
              <w:rPr>
                <w:rFonts w:asciiTheme="minorHAnsi" w:hAnsiTheme="minorHAnsi" w:cstheme="minorHAnsi"/>
                <w:sz w:val="18"/>
                <w:szCs w:val="14"/>
              </w:rPr>
              <w:t xml:space="preserve">Incontinent </w:t>
            </w:r>
          </w:p>
          <w:permStart w:id="2109423950" w:edGrp="everyone"/>
          <w:p w14:paraId="775072FE" w14:textId="2E4C3415" w:rsidR="000D79E0" w:rsidRPr="00AD1333" w:rsidRDefault="00AD1333" w:rsidP="00331259">
            <w:pPr>
              <w:pStyle w:val="Commentaire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4"/>
                </w:rPr>
                <w:id w:val="1095205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1CBA" w:rsidRPr="002F6E55">
                  <w:rPr>
                    <w:rFonts w:ascii="Segoe UI Symbol" w:eastAsia="MS Gothic" w:hAnsi="Segoe UI Symbol" w:cs="Segoe UI Symbol"/>
                    <w:sz w:val="18"/>
                    <w:szCs w:val="14"/>
                  </w:rPr>
                  <w:t>☐</w:t>
                </w:r>
              </w:sdtContent>
            </w:sdt>
            <w:permEnd w:id="2109423950"/>
            <w:r w:rsidR="00331259" w:rsidRPr="002F6E55">
              <w:rPr>
                <w:rFonts w:asciiTheme="minorHAnsi" w:hAnsiTheme="minorHAnsi" w:cstheme="minorHAnsi"/>
                <w:sz w:val="18"/>
                <w:szCs w:val="14"/>
              </w:rPr>
              <w:t>Constipation</w:t>
            </w:r>
            <w:r w:rsidR="00331259" w:rsidRPr="002F6E55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2119" w:type="dxa"/>
          </w:tcPr>
          <w:p w14:paraId="6458753B" w14:textId="326425E0" w:rsidR="000D79E0" w:rsidRPr="00AD1333" w:rsidRDefault="000D79E0" w:rsidP="00C97129">
            <w:pPr>
              <w:spacing w:before="120" w:after="120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  <w:tc>
          <w:tcPr>
            <w:tcW w:w="2693" w:type="dxa"/>
          </w:tcPr>
          <w:p w14:paraId="3096351F" w14:textId="4A263B2C" w:rsidR="000D79E0" w:rsidRPr="00D42AF2" w:rsidRDefault="000D79E0" w:rsidP="00C97129">
            <w:pPr>
              <w:spacing w:before="120" w:after="120"/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</w:pPr>
            <w:r w:rsidRPr="00D42AF2"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  <w:t>(ex</w:t>
            </w:r>
            <w:r w:rsidR="002F6E55"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  <w:t xml:space="preserve"> </w:t>
            </w:r>
            <w:r w:rsidRPr="00D42AF2"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  <w:t xml:space="preserve"> : culottes d’incontinence, barres d’appui, chaise d’aisance, etc,)</w:t>
            </w:r>
          </w:p>
          <w:p w14:paraId="0D80B431" w14:textId="5CC7FD50" w:rsidR="000D79E0" w:rsidRPr="00AD1333" w:rsidRDefault="00D772F6" w:rsidP="00C97129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permStart w:id="774325099" w:edGrp="everyone"/>
            <w:r w:rsidRPr="00AD1333">
              <w:rPr>
                <w:rFonts w:asciiTheme="minorHAnsi" w:hAnsiTheme="minorHAnsi" w:cstheme="minorHAnsi"/>
                <w:color w:val="000000" w:themeColor="text1"/>
                <w:sz w:val="20"/>
                <w:szCs w:val="18"/>
              </w:rPr>
              <w:t xml:space="preserve">   </w:t>
            </w:r>
            <w:permEnd w:id="774325099"/>
          </w:p>
        </w:tc>
        <w:tc>
          <w:tcPr>
            <w:tcW w:w="3135" w:type="dxa"/>
            <w:gridSpan w:val="2"/>
          </w:tcPr>
          <w:p w14:paraId="1D8D6BAF" w14:textId="07C41A5D" w:rsidR="000D79E0" w:rsidRPr="00AD1333" w:rsidRDefault="000D79E0" w:rsidP="00C97129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</w:tr>
      <w:tr w:rsidR="000D79E0" w:rsidRPr="00AD1333" w14:paraId="5B70CAEB" w14:textId="77777777" w:rsidTr="00D42AF2">
        <w:tblPrEx>
          <w:shd w:val="clear" w:color="auto" w:fill="auto"/>
        </w:tblPrEx>
        <w:trPr>
          <w:trHeight w:val="1134"/>
        </w:trPr>
        <w:tc>
          <w:tcPr>
            <w:tcW w:w="2689" w:type="dxa"/>
            <w:vAlign w:val="center"/>
          </w:tcPr>
          <w:p w14:paraId="30CD7BDF" w14:textId="77777777" w:rsidR="000D79E0" w:rsidRPr="00AD1333" w:rsidRDefault="000D79E0" w:rsidP="00C97129">
            <w:pPr>
              <w:spacing w:before="120" w:after="120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bdr w:val="none" w:sz="0" w:space="0" w:color="auto" w:frame="1"/>
              </w:rPr>
            </w:pPr>
            <w:permStart w:id="260469604" w:edGrp="everyone" w:colFirst="3" w:colLast="3"/>
            <w:permStart w:id="56693510" w:edGrp="everyone" w:colFirst="2" w:colLast="2"/>
            <w:permEnd w:id="1439595583"/>
            <w:permEnd w:id="1655009913"/>
            <w:r w:rsidRPr="00AD1333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bdr w:val="none" w:sz="0" w:space="0" w:color="auto" w:frame="1"/>
              </w:rPr>
              <w:t>Alimentation</w:t>
            </w:r>
          </w:p>
        </w:tc>
        <w:tc>
          <w:tcPr>
            <w:tcW w:w="2119" w:type="dxa"/>
          </w:tcPr>
          <w:p w14:paraId="5615D641" w14:textId="77777777" w:rsidR="000D79E0" w:rsidRPr="00D42AF2" w:rsidRDefault="000D79E0" w:rsidP="00C97129">
            <w:pPr>
              <w:spacing w:before="120" w:after="120"/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</w:pPr>
            <w:r w:rsidRPr="00D42AF2"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  <w:t xml:space="preserve">(ex : capacité d’adaptation, ralentir le rythme)  </w:t>
            </w:r>
          </w:p>
          <w:p w14:paraId="1EC956F4" w14:textId="53A92E9E" w:rsidR="000D79E0" w:rsidRPr="00AD1333" w:rsidRDefault="00D772F6" w:rsidP="00C97129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permStart w:id="1588421080" w:edGrp="everyone"/>
            <w:r w:rsidRPr="00AD1333">
              <w:rPr>
                <w:rFonts w:asciiTheme="minorHAnsi" w:hAnsiTheme="minorHAnsi" w:cstheme="minorHAnsi"/>
                <w:color w:val="000000" w:themeColor="text1"/>
                <w:sz w:val="20"/>
                <w:szCs w:val="18"/>
              </w:rPr>
              <w:t xml:space="preserve">   </w:t>
            </w:r>
            <w:permEnd w:id="1588421080"/>
          </w:p>
        </w:tc>
        <w:tc>
          <w:tcPr>
            <w:tcW w:w="2693" w:type="dxa"/>
          </w:tcPr>
          <w:p w14:paraId="2D19923A" w14:textId="1B2B6F28" w:rsidR="000D79E0" w:rsidRPr="00AD1333" w:rsidRDefault="000D79E0" w:rsidP="00C97129">
            <w:pPr>
              <w:spacing w:before="120" w:after="120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  <w:tc>
          <w:tcPr>
            <w:tcW w:w="3135" w:type="dxa"/>
            <w:gridSpan w:val="2"/>
          </w:tcPr>
          <w:p w14:paraId="490B8EC4" w14:textId="09340D2C" w:rsidR="000D79E0" w:rsidRPr="00AD1333" w:rsidRDefault="000D79E0" w:rsidP="00C97129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</w:tr>
      <w:permEnd w:id="260469604"/>
      <w:permEnd w:id="56693510"/>
    </w:tbl>
    <w:p w14:paraId="188E2764" w14:textId="60E01594" w:rsidR="000D79E0" w:rsidRPr="00AD1333" w:rsidRDefault="000D79E0">
      <w:pPr>
        <w:rPr>
          <w:rFonts w:asciiTheme="minorHAnsi" w:hAnsiTheme="minorHAnsi" w:cstheme="minorHAnsi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7953"/>
      </w:tblGrid>
      <w:tr w:rsidR="000D79E0" w:rsidRPr="00AD1333" w14:paraId="7130797A" w14:textId="77777777" w:rsidTr="002F220F">
        <w:trPr>
          <w:trHeight w:val="397"/>
          <w:tblHeader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48DE413A" w14:textId="77777777" w:rsidR="000D79E0" w:rsidRPr="00AD1333" w:rsidRDefault="000D79E0" w:rsidP="00C971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t>Adaptations domiciliaires</w:t>
            </w:r>
          </w:p>
        </w:tc>
        <w:permStart w:id="1090392353" w:edGrp="everyone"/>
        <w:tc>
          <w:tcPr>
            <w:tcW w:w="7953" w:type="dxa"/>
            <w:shd w:val="clear" w:color="auto" w:fill="D9D9D9" w:themeFill="background1" w:themeFillShade="D9"/>
            <w:vAlign w:val="center"/>
          </w:tcPr>
          <w:p w14:paraId="11792FEE" w14:textId="77777777" w:rsidR="000D79E0" w:rsidRPr="00AD1333" w:rsidRDefault="00AD1333" w:rsidP="00C9712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337546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79E0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1090392353"/>
            <w:r w:rsidR="000D79E0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Oui   </w:t>
            </w:r>
            <w:permStart w:id="1387465566" w:edGrp="everyone"/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909733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79E0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1387465566"/>
            <w:r w:rsidR="000D79E0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Non</w:t>
            </w:r>
          </w:p>
        </w:tc>
      </w:tr>
      <w:tr w:rsidR="000D79E0" w:rsidRPr="00AD1333" w14:paraId="3226A77B" w14:textId="77777777" w:rsidTr="00D772F6">
        <w:trPr>
          <w:trHeight w:val="455"/>
        </w:trPr>
        <w:tc>
          <w:tcPr>
            <w:tcW w:w="10642" w:type="dxa"/>
            <w:gridSpan w:val="2"/>
          </w:tcPr>
          <w:p w14:paraId="06A990DA" w14:textId="0696B09B" w:rsidR="000D79E0" w:rsidRPr="00AD1333" w:rsidRDefault="000D79E0" w:rsidP="00C971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Spécifiez :  </w:t>
            </w:r>
            <w:permStart w:id="776407801" w:edGrp="everyone"/>
            <w:r w:rsidR="00D772F6" w:rsidRPr="00AD1333">
              <w:rPr>
                <w:rFonts w:asciiTheme="minorHAnsi" w:hAnsiTheme="minorHAnsi" w:cstheme="minorHAnsi"/>
                <w:color w:val="000000" w:themeColor="text1"/>
                <w:sz w:val="20"/>
                <w:szCs w:val="18"/>
              </w:rPr>
              <w:t xml:space="preserve">   </w:t>
            </w:r>
            <w:permEnd w:id="776407801"/>
          </w:p>
        </w:tc>
      </w:tr>
    </w:tbl>
    <w:p w14:paraId="0FA8AD67" w14:textId="739980B6" w:rsidR="000D79E0" w:rsidRPr="00AD1333" w:rsidRDefault="000D79E0">
      <w:pPr>
        <w:rPr>
          <w:rFonts w:asciiTheme="minorHAnsi" w:hAnsiTheme="minorHAnsi" w:cstheme="minorHAnsi"/>
        </w:rPr>
      </w:pPr>
    </w:p>
    <w:tbl>
      <w:tblPr>
        <w:tblStyle w:val="Grilledutableau"/>
        <w:tblW w:w="10630" w:type="dxa"/>
        <w:tblLook w:val="04A0" w:firstRow="1" w:lastRow="0" w:firstColumn="1" w:lastColumn="0" w:noHBand="0" w:noVBand="1"/>
      </w:tblPr>
      <w:tblGrid>
        <w:gridCol w:w="10630"/>
      </w:tblGrid>
      <w:tr w:rsidR="000D79E0" w:rsidRPr="00AD1333" w14:paraId="55F0622F" w14:textId="77777777" w:rsidTr="0042569D">
        <w:trPr>
          <w:trHeight w:val="397"/>
          <w:tblHeader/>
        </w:trPr>
        <w:tc>
          <w:tcPr>
            <w:tcW w:w="10630" w:type="dxa"/>
            <w:shd w:val="clear" w:color="auto" w:fill="D9D9D9" w:themeFill="background1" w:themeFillShade="D9"/>
            <w:vAlign w:val="center"/>
          </w:tcPr>
          <w:p w14:paraId="52BA7391" w14:textId="333DD8AB" w:rsidR="000D79E0" w:rsidRPr="00AD1333" w:rsidRDefault="000D79E0" w:rsidP="000D78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Besoins ressortis </w:t>
            </w:r>
            <w:r w:rsidR="000D7830"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au </w:t>
            </w:r>
            <w:r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t>volet autonomie personnelle</w:t>
            </w:r>
          </w:p>
        </w:tc>
      </w:tr>
      <w:tr w:rsidR="000D79E0" w:rsidRPr="00AD1333" w14:paraId="0EB2073B" w14:textId="77777777" w:rsidTr="00D772F6">
        <w:trPr>
          <w:trHeight w:val="441"/>
        </w:trPr>
        <w:tc>
          <w:tcPr>
            <w:tcW w:w="10630" w:type="dxa"/>
          </w:tcPr>
          <w:p w14:paraId="7513ABC8" w14:textId="77777777" w:rsidR="000D79E0" w:rsidRPr="00AD1333" w:rsidRDefault="000D79E0" w:rsidP="00C971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705180045" w:edGrp="everyone" w:colFirst="0" w:colLast="0"/>
          </w:p>
        </w:tc>
      </w:tr>
      <w:permEnd w:id="705180045"/>
    </w:tbl>
    <w:p w14:paraId="62EBB3E3" w14:textId="26F8C20C" w:rsidR="000D79E0" w:rsidRPr="00AD1333" w:rsidRDefault="000D79E0">
      <w:pPr>
        <w:rPr>
          <w:rFonts w:asciiTheme="minorHAnsi" w:hAnsiTheme="minorHAnsi" w:cstheme="minorHAnsi"/>
        </w:rPr>
      </w:pPr>
    </w:p>
    <w:p w14:paraId="5223E4F8" w14:textId="5B8ED8BF" w:rsidR="000D79E0" w:rsidRPr="00AD1333" w:rsidRDefault="000D79E0">
      <w:pPr>
        <w:rPr>
          <w:rFonts w:asciiTheme="minorHAnsi" w:hAnsiTheme="minorHAnsi" w:cstheme="minorHAnsi"/>
        </w:rPr>
      </w:pPr>
    </w:p>
    <w:tbl>
      <w:tblPr>
        <w:tblStyle w:val="Grilledutableau"/>
        <w:tblpPr w:leftFromText="141" w:rightFromText="141" w:vertAnchor="text" w:horzAnchor="margin" w:tblpY="35"/>
        <w:tblW w:w="10630" w:type="dxa"/>
        <w:shd w:val="clear" w:color="auto" w:fill="B6DAE2"/>
        <w:tblLook w:val="04A0" w:firstRow="1" w:lastRow="0" w:firstColumn="1" w:lastColumn="0" w:noHBand="0" w:noVBand="1"/>
      </w:tblPr>
      <w:tblGrid>
        <w:gridCol w:w="10630"/>
      </w:tblGrid>
      <w:tr w:rsidR="00C97129" w:rsidRPr="00AD1333" w14:paraId="6FC0F37E" w14:textId="77777777" w:rsidTr="0042569D">
        <w:trPr>
          <w:trHeight w:val="567"/>
        </w:trPr>
        <w:tc>
          <w:tcPr>
            <w:tcW w:w="10630" w:type="dxa"/>
            <w:shd w:val="clear" w:color="auto" w:fill="B6DAE2"/>
          </w:tcPr>
          <w:p w14:paraId="5B192C2F" w14:textId="77777777" w:rsidR="00C97129" w:rsidRPr="00AD1333" w:rsidRDefault="00C97129" w:rsidP="00C97129">
            <w:p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D1333">
              <w:rPr>
                <w:rFonts w:asciiTheme="minorHAnsi" w:hAnsiTheme="minorHAnsi" w:cstheme="minorHAnsi"/>
                <w:b/>
                <w:sz w:val="22"/>
                <w:szCs w:val="22"/>
              </w:rPr>
              <w:t>VOLET COMMUNICATION</w:t>
            </w:r>
          </w:p>
        </w:tc>
      </w:tr>
    </w:tbl>
    <w:tbl>
      <w:tblPr>
        <w:tblStyle w:val="Grilledutableau"/>
        <w:tblW w:w="10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2014"/>
        <w:gridCol w:w="2976"/>
        <w:gridCol w:w="4395"/>
        <w:gridCol w:w="20"/>
      </w:tblGrid>
      <w:tr w:rsidR="00316D2C" w:rsidRPr="00AD1333" w14:paraId="05CFE83E" w14:textId="77777777" w:rsidTr="002F6E55">
        <w:trPr>
          <w:gridAfter w:val="1"/>
          <w:wAfter w:w="20" w:type="dxa"/>
          <w:trHeight w:val="340"/>
        </w:trPr>
        <w:tc>
          <w:tcPr>
            <w:tcW w:w="1242" w:type="dxa"/>
            <w:vAlign w:val="center"/>
          </w:tcPr>
          <w:p w14:paraId="5D319C16" w14:textId="77777777" w:rsidR="00316D2C" w:rsidRPr="00AD1333" w:rsidRDefault="00316D2C" w:rsidP="00B945F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t>Usager</w:t>
            </w:r>
            <w:r w:rsidRPr="00AD1333"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</w:p>
        </w:tc>
        <w:permStart w:id="1707167461" w:edGrp="everyone"/>
        <w:tc>
          <w:tcPr>
            <w:tcW w:w="9385" w:type="dxa"/>
            <w:gridSpan w:val="3"/>
            <w:vAlign w:val="center"/>
          </w:tcPr>
          <w:p w14:paraId="533DD2E1" w14:textId="77777777" w:rsidR="00316D2C" w:rsidRPr="00AD1333" w:rsidRDefault="00AD1333" w:rsidP="00B945F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b/>
                  <w:sz w:val="18"/>
                  <w:szCs w:val="18"/>
                </w:rPr>
                <w:id w:val="1820465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6D2C" w:rsidRPr="00AD1333">
                  <w:rPr>
                    <w:rFonts w:ascii="Segoe UI Symbol" w:eastAsia="MS Gothic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permEnd w:id="1707167461"/>
            <w:r w:rsidR="00316D2C" w:rsidRPr="00AD133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316D2C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Verbal    </w:t>
            </w:r>
            <w:permStart w:id="342058037" w:edGrp="everyone"/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580417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6D2C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342058037"/>
            <w:r w:rsidR="00316D2C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Non verbal</w:t>
            </w:r>
          </w:p>
        </w:tc>
      </w:tr>
      <w:tr w:rsidR="001144AB" w:rsidRPr="00AD1333" w14:paraId="53083944" w14:textId="77777777" w:rsidTr="002F6E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tblHeader/>
        </w:trPr>
        <w:tc>
          <w:tcPr>
            <w:tcW w:w="10642" w:type="dxa"/>
            <w:gridSpan w:val="5"/>
            <w:shd w:val="clear" w:color="auto" w:fill="D9D9D9" w:themeFill="background1" w:themeFillShade="D9"/>
            <w:vAlign w:val="center"/>
          </w:tcPr>
          <w:p w14:paraId="040F1E40" w14:textId="5F1D4EE6" w:rsidR="001144AB" w:rsidRPr="00AD1333" w:rsidRDefault="007639BE" w:rsidP="007639B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t>COMMUNICATION</w:t>
            </w:r>
          </w:p>
        </w:tc>
      </w:tr>
      <w:tr w:rsidR="001144AB" w:rsidRPr="00AD1333" w14:paraId="0D81B47D" w14:textId="77777777" w:rsidTr="002F6E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  <w:tblHeader/>
        </w:trPr>
        <w:tc>
          <w:tcPr>
            <w:tcW w:w="3256" w:type="dxa"/>
            <w:gridSpan w:val="2"/>
            <w:shd w:val="clear" w:color="auto" w:fill="D9D9D9" w:themeFill="background1" w:themeFillShade="D9"/>
            <w:vAlign w:val="center"/>
          </w:tcPr>
          <w:p w14:paraId="7D89D27F" w14:textId="155B8F1F" w:rsidR="001144AB" w:rsidRPr="00AD1333" w:rsidRDefault="00AD1333" w:rsidP="001144A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hyperlink w:anchor="Observations" w:tooltip="Capacités ou incapacités pertinentes de la personne en lien avec l'élément à considérer qui freinent son projet de réadaptation souhaité" w:history="1">
              <w:r w:rsidR="00C0147C" w:rsidRPr="00AD1333">
                <w:rPr>
                  <w:rStyle w:val="Lienhypertexte"/>
                  <w:rFonts w:asciiTheme="minorHAnsi" w:hAnsiTheme="minorHAnsi" w:cstheme="minorHAnsi"/>
                  <w:b/>
                  <w:sz w:val="18"/>
                  <w:szCs w:val="18"/>
                </w:rPr>
                <w:t>Observations</w:t>
              </w:r>
            </w:hyperlink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2B5D4873" w14:textId="3790163C" w:rsidR="001144AB" w:rsidRPr="00AD1333" w:rsidRDefault="001144AB" w:rsidP="00C0147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b/>
                <w:sz w:val="18"/>
                <w:szCs w:val="18"/>
              </w:rPr>
              <w:t>Aménagements adaptations</w:t>
            </w:r>
          </w:p>
        </w:tc>
        <w:tc>
          <w:tcPr>
            <w:tcW w:w="4410" w:type="dxa"/>
            <w:gridSpan w:val="2"/>
            <w:shd w:val="clear" w:color="auto" w:fill="D9D9D9" w:themeFill="background1" w:themeFillShade="D9"/>
            <w:vAlign w:val="center"/>
          </w:tcPr>
          <w:p w14:paraId="34B1366D" w14:textId="2A14C3D0" w:rsidR="001144AB" w:rsidRPr="00AD1333" w:rsidRDefault="00AD1333" w:rsidP="00C0147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hyperlink w:anchor="Particularités" w:tooltip="Forces / Intérêts ou comportements problématiques ( quoi, quand, durée, intensité, hypothèse, fonction du comportement )" w:history="1">
              <w:r w:rsidR="00C0147C" w:rsidRPr="00AD1333">
                <w:rPr>
                  <w:rStyle w:val="Lienhypertexte"/>
                  <w:rFonts w:asciiTheme="minorHAnsi" w:hAnsiTheme="minorHAnsi" w:cstheme="minorHAnsi"/>
                  <w:b/>
                  <w:sz w:val="18"/>
                  <w:szCs w:val="18"/>
                </w:rPr>
                <w:t>Particularités</w:t>
              </w:r>
            </w:hyperlink>
          </w:p>
        </w:tc>
      </w:tr>
      <w:tr w:rsidR="001144AB" w:rsidRPr="00AD1333" w14:paraId="27BCF143" w14:textId="77777777" w:rsidTr="002F6E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56" w:type="dxa"/>
            <w:gridSpan w:val="2"/>
          </w:tcPr>
          <w:p w14:paraId="43F5DE6D" w14:textId="4371ECAA" w:rsidR="007C0FDA" w:rsidRPr="00AD1333" w:rsidRDefault="007C0FDA" w:rsidP="007C0FDA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permStart w:id="1338525652" w:edGrp="everyone" w:colFirst="0" w:colLast="0"/>
            <w:permStart w:id="885330385" w:edGrp="everyone" w:colFirst="2" w:colLast="2"/>
          </w:p>
        </w:tc>
        <w:tc>
          <w:tcPr>
            <w:tcW w:w="2976" w:type="dxa"/>
          </w:tcPr>
          <w:p w14:paraId="3CF2C84D" w14:textId="180B0C0F" w:rsidR="001144AB" w:rsidRPr="00D42AF2" w:rsidRDefault="001144AB" w:rsidP="007C0FDA">
            <w:pPr>
              <w:spacing w:before="120" w:after="120"/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</w:pPr>
            <w:r w:rsidRPr="00D42AF2"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  <w:t xml:space="preserve">(ex : bouton big mac, eye gaze, outils, </w:t>
            </w:r>
            <w:r w:rsidR="002F6E55" w:rsidRPr="00D42AF2"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  <w:t>PATCOM</w:t>
            </w:r>
            <w:r w:rsidRPr="00D42AF2"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  <w:t>, etc.)</w:t>
            </w:r>
          </w:p>
          <w:p w14:paraId="4A62CC38" w14:textId="676928C2" w:rsidR="007C0FDA" w:rsidRPr="00AD1333" w:rsidRDefault="006F4772" w:rsidP="007C0FDA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permStart w:id="1039152839" w:edGrp="everyone"/>
            <w:r w:rsidRPr="00AD1333">
              <w:rPr>
                <w:rFonts w:asciiTheme="minorHAnsi" w:hAnsiTheme="minorHAnsi" w:cstheme="minorHAnsi"/>
                <w:color w:val="000000" w:themeColor="text1"/>
                <w:sz w:val="20"/>
                <w:szCs w:val="18"/>
              </w:rPr>
              <w:t xml:space="preserve">   </w:t>
            </w:r>
            <w:permEnd w:id="1039152839"/>
          </w:p>
        </w:tc>
        <w:tc>
          <w:tcPr>
            <w:tcW w:w="4410" w:type="dxa"/>
            <w:gridSpan w:val="2"/>
          </w:tcPr>
          <w:p w14:paraId="4B416B44" w14:textId="5D735994" w:rsidR="001144AB" w:rsidRPr="00AD1333" w:rsidRDefault="001144AB" w:rsidP="007C0FDA">
            <w:pPr>
              <w:spacing w:before="120" w:after="120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</w:tr>
      <w:permEnd w:id="1338525652"/>
      <w:permEnd w:id="885330385"/>
    </w:tbl>
    <w:p w14:paraId="204B72E0" w14:textId="0B9F5CF1" w:rsidR="00897CE9" w:rsidRPr="00AD1333" w:rsidRDefault="00897CE9" w:rsidP="00D974BA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27" w:type="dxa"/>
        <w:tblLayout w:type="fixed"/>
        <w:tblLook w:val="04A0" w:firstRow="1" w:lastRow="0" w:firstColumn="1" w:lastColumn="0" w:noHBand="0" w:noVBand="1"/>
      </w:tblPr>
      <w:tblGrid>
        <w:gridCol w:w="2966"/>
        <w:gridCol w:w="1707"/>
        <w:gridCol w:w="5913"/>
        <w:gridCol w:w="41"/>
      </w:tblGrid>
      <w:tr w:rsidR="00897CE9" w:rsidRPr="00AD1333" w14:paraId="75D6AEBA" w14:textId="77777777" w:rsidTr="009B074D">
        <w:trPr>
          <w:trHeight w:val="397"/>
          <w:tblHeader/>
        </w:trPr>
        <w:tc>
          <w:tcPr>
            <w:tcW w:w="10627" w:type="dxa"/>
            <w:gridSpan w:val="4"/>
            <w:shd w:val="clear" w:color="auto" w:fill="D9D9D9" w:themeFill="background1" w:themeFillShade="D9"/>
            <w:vAlign w:val="center"/>
          </w:tcPr>
          <w:p w14:paraId="0982B141" w14:textId="7BF289A9" w:rsidR="00897CE9" w:rsidRPr="00AD1333" w:rsidRDefault="002F220F" w:rsidP="00E5209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t>PRÉREQUIS À LA COMMUNICATION </w:t>
            </w:r>
          </w:p>
        </w:tc>
      </w:tr>
      <w:tr w:rsidR="007639BE" w:rsidRPr="00AD1333" w14:paraId="122B747E" w14:textId="77777777" w:rsidTr="005B46A0">
        <w:trPr>
          <w:gridAfter w:val="1"/>
          <w:wAfter w:w="41" w:type="dxa"/>
          <w:trHeight w:val="340"/>
        </w:trPr>
        <w:tc>
          <w:tcPr>
            <w:tcW w:w="2966" w:type="dxa"/>
            <w:vAlign w:val="center"/>
          </w:tcPr>
          <w:p w14:paraId="47FA048A" w14:textId="77777777" w:rsidR="007639BE" w:rsidRPr="00AD1333" w:rsidRDefault="007639BE" w:rsidP="00631A30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>Tour de rôle :</w:t>
            </w:r>
          </w:p>
        </w:tc>
        <w:permStart w:id="533673100" w:edGrp="everyone"/>
        <w:tc>
          <w:tcPr>
            <w:tcW w:w="1707" w:type="dxa"/>
            <w:vAlign w:val="center"/>
          </w:tcPr>
          <w:p w14:paraId="3CCD90AE" w14:textId="3849C605" w:rsidR="007639BE" w:rsidRPr="00AD1333" w:rsidRDefault="00AD1333" w:rsidP="00631A30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912360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39BE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533673100"/>
            <w:r w:rsidR="007639BE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Oui    </w:t>
            </w:r>
            <w:permStart w:id="1186482389" w:edGrp="everyone"/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266726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39BE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1186482389"/>
            <w:r w:rsidR="007639BE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Non </w:t>
            </w:r>
          </w:p>
        </w:tc>
        <w:tc>
          <w:tcPr>
            <w:tcW w:w="5913" w:type="dxa"/>
            <w:vAlign w:val="center"/>
          </w:tcPr>
          <w:p w14:paraId="308FA7F7" w14:textId="3983EF57" w:rsidR="007639BE" w:rsidRPr="00AD1333" w:rsidRDefault="007639BE" w:rsidP="005B46A0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Précisez : </w:t>
            </w:r>
            <w:permStart w:id="1322344429" w:edGrp="everyone"/>
            <w:r w:rsidRPr="00AD1333">
              <w:rPr>
                <w:rFonts w:asciiTheme="minorHAnsi" w:hAnsiTheme="minorHAnsi" w:cstheme="minorHAnsi"/>
                <w:sz w:val="20"/>
                <w:szCs w:val="18"/>
              </w:rPr>
              <w:t xml:space="preserve">   </w:t>
            </w:r>
            <w:permEnd w:id="1322344429"/>
          </w:p>
        </w:tc>
      </w:tr>
      <w:tr w:rsidR="007639BE" w:rsidRPr="00AD1333" w14:paraId="3E28466D" w14:textId="77777777" w:rsidTr="005B46A0">
        <w:trPr>
          <w:gridAfter w:val="1"/>
          <w:wAfter w:w="41" w:type="dxa"/>
          <w:trHeight w:val="340"/>
        </w:trPr>
        <w:tc>
          <w:tcPr>
            <w:tcW w:w="2966" w:type="dxa"/>
            <w:vAlign w:val="center"/>
          </w:tcPr>
          <w:p w14:paraId="2820BD5F" w14:textId="77777777" w:rsidR="007639BE" w:rsidRPr="00AD1333" w:rsidRDefault="007639BE" w:rsidP="00631A30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>Permanence de l’objet :</w:t>
            </w:r>
          </w:p>
        </w:tc>
        <w:permStart w:id="267811935" w:edGrp="everyone"/>
        <w:tc>
          <w:tcPr>
            <w:tcW w:w="1707" w:type="dxa"/>
          </w:tcPr>
          <w:p w14:paraId="4222913E" w14:textId="0A6D2CC2" w:rsidR="007639BE" w:rsidRPr="00AD1333" w:rsidRDefault="00AD1333" w:rsidP="00631A30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241253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39BE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267811935"/>
            <w:r w:rsidR="007639BE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Oui    </w:t>
            </w:r>
            <w:permStart w:id="1165393332" w:edGrp="everyone"/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714701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39BE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1165393332"/>
            <w:r w:rsidR="007639BE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Non</w:t>
            </w:r>
          </w:p>
        </w:tc>
        <w:tc>
          <w:tcPr>
            <w:tcW w:w="5913" w:type="dxa"/>
            <w:vAlign w:val="center"/>
          </w:tcPr>
          <w:p w14:paraId="5D3E67FD" w14:textId="1D9882B6" w:rsidR="007639BE" w:rsidRPr="00AD1333" w:rsidRDefault="000A65FD" w:rsidP="005B46A0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Précisez : </w:t>
            </w:r>
            <w:permStart w:id="1555051231" w:edGrp="everyone"/>
            <w:r w:rsidRPr="00AD1333">
              <w:rPr>
                <w:rFonts w:asciiTheme="minorHAnsi" w:hAnsiTheme="minorHAnsi" w:cstheme="minorHAnsi"/>
                <w:sz w:val="20"/>
                <w:szCs w:val="18"/>
              </w:rPr>
              <w:t xml:space="preserve">   </w:t>
            </w:r>
            <w:permEnd w:id="1555051231"/>
          </w:p>
        </w:tc>
      </w:tr>
      <w:tr w:rsidR="007639BE" w:rsidRPr="00AD1333" w14:paraId="5CBAA711" w14:textId="77777777" w:rsidTr="005B46A0">
        <w:trPr>
          <w:gridAfter w:val="1"/>
          <w:wAfter w:w="41" w:type="dxa"/>
          <w:trHeight w:val="340"/>
        </w:trPr>
        <w:tc>
          <w:tcPr>
            <w:tcW w:w="2966" w:type="dxa"/>
            <w:vAlign w:val="center"/>
          </w:tcPr>
          <w:p w14:paraId="2A22A48E" w14:textId="77777777" w:rsidR="007639BE" w:rsidRPr="00AD1333" w:rsidRDefault="007639BE" w:rsidP="00631A30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Imitation verbale : </w:t>
            </w:r>
          </w:p>
        </w:tc>
        <w:permStart w:id="47017317" w:edGrp="everyone"/>
        <w:tc>
          <w:tcPr>
            <w:tcW w:w="1707" w:type="dxa"/>
          </w:tcPr>
          <w:p w14:paraId="4F9ED330" w14:textId="042F7B1D" w:rsidR="007639BE" w:rsidRPr="00AD1333" w:rsidRDefault="00AD1333" w:rsidP="00631A30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666119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39BE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47017317"/>
            <w:r w:rsidR="007639BE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Oui    </w:t>
            </w:r>
            <w:permStart w:id="1266364901" w:edGrp="everyone"/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2020451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39BE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1266364901"/>
            <w:r w:rsidR="007639BE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Non</w:t>
            </w:r>
          </w:p>
        </w:tc>
        <w:tc>
          <w:tcPr>
            <w:tcW w:w="5913" w:type="dxa"/>
            <w:vAlign w:val="center"/>
          </w:tcPr>
          <w:p w14:paraId="2108769A" w14:textId="4B9B88AE" w:rsidR="007639BE" w:rsidRPr="00AD1333" w:rsidRDefault="000A65FD" w:rsidP="005B46A0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Précisez : </w:t>
            </w:r>
            <w:permStart w:id="1717185817" w:edGrp="everyone"/>
            <w:r w:rsidRPr="00AD1333">
              <w:rPr>
                <w:rFonts w:asciiTheme="minorHAnsi" w:hAnsiTheme="minorHAnsi" w:cstheme="minorHAnsi"/>
                <w:sz w:val="20"/>
                <w:szCs w:val="18"/>
              </w:rPr>
              <w:t xml:space="preserve">   </w:t>
            </w:r>
            <w:permEnd w:id="1717185817"/>
          </w:p>
        </w:tc>
      </w:tr>
      <w:tr w:rsidR="007639BE" w:rsidRPr="00AD1333" w14:paraId="3C013F79" w14:textId="77777777" w:rsidTr="005B46A0">
        <w:trPr>
          <w:gridAfter w:val="1"/>
          <w:wAfter w:w="41" w:type="dxa"/>
          <w:trHeight w:val="340"/>
        </w:trPr>
        <w:tc>
          <w:tcPr>
            <w:tcW w:w="2966" w:type="dxa"/>
            <w:vAlign w:val="center"/>
          </w:tcPr>
          <w:p w14:paraId="7FA82F0F" w14:textId="77777777" w:rsidR="007639BE" w:rsidRPr="00AD1333" w:rsidRDefault="007639BE" w:rsidP="00631A30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Imitation motrice : </w:t>
            </w:r>
          </w:p>
        </w:tc>
        <w:permStart w:id="1129134021" w:edGrp="everyone"/>
        <w:tc>
          <w:tcPr>
            <w:tcW w:w="1707" w:type="dxa"/>
          </w:tcPr>
          <w:p w14:paraId="4A1D73B1" w14:textId="74473D8C" w:rsidR="007639BE" w:rsidRPr="00AD1333" w:rsidRDefault="00AD1333" w:rsidP="00631A30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597442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39BE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1129134021"/>
            <w:r w:rsidR="007639BE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Oui    </w:t>
            </w:r>
            <w:permStart w:id="1797464672" w:edGrp="everyone"/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727989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39BE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1797464672"/>
            <w:r w:rsidR="007639BE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Non</w:t>
            </w:r>
          </w:p>
        </w:tc>
        <w:tc>
          <w:tcPr>
            <w:tcW w:w="5913" w:type="dxa"/>
            <w:vAlign w:val="center"/>
          </w:tcPr>
          <w:p w14:paraId="0D922E27" w14:textId="13C5F812" w:rsidR="007639BE" w:rsidRPr="00AD1333" w:rsidRDefault="000A65FD" w:rsidP="005B46A0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Précisez : </w:t>
            </w:r>
            <w:permStart w:id="897778562" w:edGrp="everyone"/>
            <w:r w:rsidRPr="00AD1333">
              <w:rPr>
                <w:rFonts w:asciiTheme="minorHAnsi" w:hAnsiTheme="minorHAnsi" w:cstheme="minorHAnsi"/>
                <w:sz w:val="20"/>
                <w:szCs w:val="18"/>
              </w:rPr>
              <w:t xml:space="preserve">   </w:t>
            </w:r>
            <w:permEnd w:id="897778562"/>
          </w:p>
        </w:tc>
      </w:tr>
      <w:tr w:rsidR="007639BE" w:rsidRPr="00AD1333" w14:paraId="4BA7DD76" w14:textId="77777777" w:rsidTr="005B46A0">
        <w:trPr>
          <w:gridAfter w:val="1"/>
          <w:wAfter w:w="41" w:type="dxa"/>
          <w:trHeight w:val="340"/>
        </w:trPr>
        <w:tc>
          <w:tcPr>
            <w:tcW w:w="2966" w:type="dxa"/>
            <w:vAlign w:val="center"/>
          </w:tcPr>
          <w:p w14:paraId="16ECCC5E" w14:textId="77777777" w:rsidR="007639BE" w:rsidRPr="00AD1333" w:rsidRDefault="007639BE" w:rsidP="00631A30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Contact visuel : </w:t>
            </w:r>
          </w:p>
        </w:tc>
        <w:permStart w:id="247270130" w:edGrp="everyone"/>
        <w:tc>
          <w:tcPr>
            <w:tcW w:w="1707" w:type="dxa"/>
          </w:tcPr>
          <w:p w14:paraId="264B52A0" w14:textId="1AECEE78" w:rsidR="007639BE" w:rsidRPr="00AD1333" w:rsidRDefault="00AD1333" w:rsidP="00631A30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710291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39BE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247270130"/>
            <w:r w:rsidR="007639BE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Oui    </w:t>
            </w:r>
            <w:permStart w:id="744498429" w:edGrp="everyone"/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350098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39BE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744498429"/>
            <w:r w:rsidR="007639BE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Non</w:t>
            </w:r>
          </w:p>
        </w:tc>
        <w:tc>
          <w:tcPr>
            <w:tcW w:w="5913" w:type="dxa"/>
            <w:vAlign w:val="center"/>
          </w:tcPr>
          <w:p w14:paraId="4492B7F4" w14:textId="4617DF1F" w:rsidR="007639BE" w:rsidRPr="00AD1333" w:rsidRDefault="000A65FD" w:rsidP="005B46A0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Précisez : </w:t>
            </w:r>
            <w:permStart w:id="1626231048" w:edGrp="everyone"/>
            <w:r w:rsidRPr="00AD1333">
              <w:rPr>
                <w:rFonts w:asciiTheme="minorHAnsi" w:hAnsiTheme="minorHAnsi" w:cstheme="minorHAnsi"/>
                <w:sz w:val="20"/>
                <w:szCs w:val="18"/>
              </w:rPr>
              <w:t xml:space="preserve">   </w:t>
            </w:r>
            <w:permEnd w:id="1626231048"/>
          </w:p>
        </w:tc>
      </w:tr>
    </w:tbl>
    <w:p w14:paraId="376A4726" w14:textId="2B4FE2BF" w:rsidR="00897CE9" w:rsidRPr="00AD1333" w:rsidRDefault="00897CE9" w:rsidP="00D974BA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27" w:type="dxa"/>
        <w:tblLayout w:type="fixed"/>
        <w:tblLook w:val="04A0" w:firstRow="1" w:lastRow="0" w:firstColumn="1" w:lastColumn="0" w:noHBand="0" w:noVBand="1"/>
      </w:tblPr>
      <w:tblGrid>
        <w:gridCol w:w="2972"/>
        <w:gridCol w:w="2268"/>
        <w:gridCol w:w="5387"/>
      </w:tblGrid>
      <w:tr w:rsidR="005E0177" w:rsidRPr="00AD1333" w14:paraId="216137A3" w14:textId="77777777" w:rsidTr="009B074D">
        <w:trPr>
          <w:trHeight w:val="397"/>
          <w:tblHeader/>
        </w:trPr>
        <w:tc>
          <w:tcPr>
            <w:tcW w:w="10627" w:type="dxa"/>
            <w:gridSpan w:val="3"/>
            <w:shd w:val="clear" w:color="auto" w:fill="D9D9D9" w:themeFill="background1" w:themeFillShade="D9"/>
            <w:vAlign w:val="center"/>
          </w:tcPr>
          <w:p w14:paraId="03384950" w14:textId="3BDE7D68" w:rsidR="003B7EE3" w:rsidRPr="00AD1333" w:rsidRDefault="00E52098" w:rsidP="00E5209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t>LANGAGE RÉCEPTIF</w:t>
            </w:r>
          </w:p>
        </w:tc>
      </w:tr>
      <w:tr w:rsidR="007639BE" w:rsidRPr="00AD1333" w14:paraId="085F71FA" w14:textId="77777777" w:rsidTr="00134D1F">
        <w:trPr>
          <w:trHeight w:val="340"/>
        </w:trPr>
        <w:tc>
          <w:tcPr>
            <w:tcW w:w="2972" w:type="dxa"/>
            <w:vAlign w:val="center"/>
          </w:tcPr>
          <w:p w14:paraId="29A03D30" w14:textId="77777777" w:rsidR="007639BE" w:rsidRPr="00AD1333" w:rsidRDefault="007639BE" w:rsidP="005E0177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>Faire des choix :</w:t>
            </w:r>
          </w:p>
        </w:tc>
        <w:permStart w:id="2024700815" w:edGrp="everyone"/>
        <w:tc>
          <w:tcPr>
            <w:tcW w:w="2268" w:type="dxa"/>
            <w:vAlign w:val="center"/>
          </w:tcPr>
          <w:p w14:paraId="752B5D64" w14:textId="0E663691" w:rsidR="007639BE" w:rsidRPr="00AD1333" w:rsidRDefault="00AD1333" w:rsidP="007639BE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037008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46A0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2024700815"/>
            <w:r w:rsidR="005B46A0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Oui    </w:t>
            </w:r>
            <w:permStart w:id="1962413165" w:edGrp="everyone"/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71325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46A0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1962413165"/>
            <w:r w:rsidR="005B46A0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Non</w:t>
            </w:r>
          </w:p>
        </w:tc>
        <w:tc>
          <w:tcPr>
            <w:tcW w:w="5387" w:type="dxa"/>
            <w:vAlign w:val="center"/>
          </w:tcPr>
          <w:p w14:paraId="7DC84DD9" w14:textId="0D907D29" w:rsidR="007639BE" w:rsidRPr="00AD1333" w:rsidRDefault="000A65FD" w:rsidP="005B46A0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Précisez : </w:t>
            </w:r>
            <w:permStart w:id="1022628702" w:edGrp="everyone"/>
            <w:r w:rsidRPr="00AD1333">
              <w:rPr>
                <w:rFonts w:asciiTheme="minorHAnsi" w:hAnsiTheme="minorHAnsi" w:cstheme="minorHAnsi"/>
                <w:sz w:val="20"/>
                <w:szCs w:val="18"/>
              </w:rPr>
              <w:t xml:space="preserve">   </w:t>
            </w:r>
            <w:permEnd w:id="1022628702"/>
          </w:p>
        </w:tc>
      </w:tr>
      <w:tr w:rsidR="007639BE" w:rsidRPr="00AD1333" w14:paraId="7044747A" w14:textId="77777777" w:rsidTr="00134D1F">
        <w:trPr>
          <w:trHeight w:val="340"/>
        </w:trPr>
        <w:tc>
          <w:tcPr>
            <w:tcW w:w="2972" w:type="dxa"/>
            <w:vAlign w:val="center"/>
          </w:tcPr>
          <w:p w14:paraId="50A425E9" w14:textId="77777777" w:rsidR="007639BE" w:rsidRPr="00AD1333" w:rsidRDefault="007639BE" w:rsidP="005E0177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Répondre à son nom </w:t>
            </w:r>
          </w:p>
        </w:tc>
        <w:permStart w:id="376111637" w:edGrp="everyone"/>
        <w:tc>
          <w:tcPr>
            <w:tcW w:w="2268" w:type="dxa"/>
            <w:vAlign w:val="center"/>
          </w:tcPr>
          <w:p w14:paraId="3661DA23" w14:textId="0BA1F0D5" w:rsidR="007639BE" w:rsidRPr="00AD1333" w:rsidRDefault="00AD1333" w:rsidP="007639BE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016913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46A0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376111637"/>
            <w:r w:rsidR="005B46A0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Oui    </w:t>
            </w:r>
            <w:permStart w:id="1185495281" w:edGrp="everyone"/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307712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46A0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1185495281"/>
            <w:r w:rsidR="005B46A0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Non</w:t>
            </w:r>
          </w:p>
        </w:tc>
        <w:tc>
          <w:tcPr>
            <w:tcW w:w="5387" w:type="dxa"/>
            <w:vAlign w:val="center"/>
          </w:tcPr>
          <w:p w14:paraId="38780AD6" w14:textId="39103795" w:rsidR="007639BE" w:rsidRPr="00AD1333" w:rsidRDefault="000A65FD" w:rsidP="005B46A0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Précisez : </w:t>
            </w:r>
            <w:permStart w:id="381366018" w:edGrp="everyone"/>
            <w:r w:rsidRPr="00AD1333">
              <w:rPr>
                <w:rFonts w:asciiTheme="minorHAnsi" w:hAnsiTheme="minorHAnsi" w:cstheme="minorHAnsi"/>
                <w:sz w:val="20"/>
                <w:szCs w:val="18"/>
              </w:rPr>
              <w:t xml:space="preserve">   </w:t>
            </w:r>
            <w:permEnd w:id="381366018"/>
          </w:p>
        </w:tc>
      </w:tr>
      <w:tr w:rsidR="007639BE" w:rsidRPr="00AD1333" w14:paraId="413AE137" w14:textId="77777777" w:rsidTr="005B46A0">
        <w:tc>
          <w:tcPr>
            <w:tcW w:w="2972" w:type="dxa"/>
            <w:vAlign w:val="center"/>
          </w:tcPr>
          <w:p w14:paraId="0D356A21" w14:textId="3B8936CE" w:rsidR="007639BE" w:rsidRPr="00AD1333" w:rsidRDefault="002F6E55" w:rsidP="005E0177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Consignes simples et</w:t>
            </w:r>
            <w:r w:rsidR="007639BE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complexes :</w:t>
            </w:r>
          </w:p>
        </w:tc>
        <w:permStart w:id="1275286284" w:edGrp="everyone"/>
        <w:tc>
          <w:tcPr>
            <w:tcW w:w="2268" w:type="dxa"/>
            <w:vAlign w:val="center"/>
          </w:tcPr>
          <w:p w14:paraId="7A8D3690" w14:textId="538AF542" w:rsidR="007639BE" w:rsidRPr="00AD1333" w:rsidRDefault="00AD1333" w:rsidP="005B46A0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015264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46A0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1275286284"/>
            <w:r w:rsidR="005B46A0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Simple   </w:t>
            </w:r>
            <w:permStart w:id="289430997" w:edGrp="everyone"/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610894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46A0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289430997"/>
            <w:r w:rsidR="005B46A0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Complexe</w:t>
            </w:r>
          </w:p>
        </w:tc>
        <w:tc>
          <w:tcPr>
            <w:tcW w:w="5387" w:type="dxa"/>
            <w:vAlign w:val="center"/>
          </w:tcPr>
          <w:p w14:paraId="5BEA292F" w14:textId="24850587" w:rsidR="007639BE" w:rsidRPr="00AD1333" w:rsidRDefault="000A65FD" w:rsidP="005B46A0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Précisez : </w:t>
            </w:r>
            <w:permStart w:id="1227977497" w:edGrp="everyone"/>
            <w:r w:rsidRPr="00AD1333">
              <w:rPr>
                <w:rFonts w:asciiTheme="minorHAnsi" w:hAnsiTheme="minorHAnsi" w:cstheme="minorHAnsi"/>
                <w:sz w:val="20"/>
                <w:szCs w:val="18"/>
              </w:rPr>
              <w:t xml:space="preserve">   </w:t>
            </w:r>
            <w:permEnd w:id="1227977497"/>
          </w:p>
        </w:tc>
      </w:tr>
      <w:tr w:rsidR="007639BE" w:rsidRPr="00AD1333" w14:paraId="362EFC1F" w14:textId="77777777" w:rsidTr="005B46A0">
        <w:tc>
          <w:tcPr>
            <w:tcW w:w="2972" w:type="dxa"/>
            <w:vAlign w:val="center"/>
          </w:tcPr>
          <w:p w14:paraId="0ADEDF76" w14:textId="6BE7DEFE" w:rsidR="007639BE" w:rsidRPr="00AD1333" w:rsidRDefault="002F6E55" w:rsidP="005E0177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Questions simples et</w:t>
            </w:r>
            <w:r w:rsidR="007639BE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complexes :</w:t>
            </w:r>
          </w:p>
        </w:tc>
        <w:permStart w:id="1854351762" w:edGrp="everyone"/>
        <w:tc>
          <w:tcPr>
            <w:tcW w:w="2268" w:type="dxa"/>
            <w:vAlign w:val="center"/>
          </w:tcPr>
          <w:p w14:paraId="085802B2" w14:textId="3C69A141" w:rsidR="007639BE" w:rsidRPr="00AD1333" w:rsidRDefault="00AD1333" w:rsidP="007639BE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200705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46A0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1854351762"/>
            <w:r w:rsidR="005B46A0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Simple   </w:t>
            </w:r>
            <w:permStart w:id="252772535" w:edGrp="everyone"/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2134398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46A0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252772535"/>
            <w:r w:rsidR="005B46A0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Complexe</w:t>
            </w:r>
          </w:p>
        </w:tc>
        <w:tc>
          <w:tcPr>
            <w:tcW w:w="5387" w:type="dxa"/>
            <w:vAlign w:val="center"/>
          </w:tcPr>
          <w:p w14:paraId="53A9DA77" w14:textId="494E331D" w:rsidR="007639BE" w:rsidRPr="00AD1333" w:rsidRDefault="000A65FD" w:rsidP="005B46A0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Précisez : </w:t>
            </w:r>
            <w:permStart w:id="1580085716" w:edGrp="everyone"/>
            <w:r w:rsidRPr="00AD1333">
              <w:rPr>
                <w:rFonts w:asciiTheme="minorHAnsi" w:hAnsiTheme="minorHAnsi" w:cstheme="minorHAnsi"/>
                <w:sz w:val="20"/>
                <w:szCs w:val="18"/>
              </w:rPr>
              <w:t xml:space="preserve">   </w:t>
            </w:r>
            <w:permEnd w:id="1580085716"/>
          </w:p>
        </w:tc>
      </w:tr>
    </w:tbl>
    <w:p w14:paraId="20ACC459" w14:textId="4D621D72" w:rsidR="007C0FDA" w:rsidRPr="00AD1333" w:rsidRDefault="007C0FDA" w:rsidP="00D974BA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55" w:type="dxa"/>
        <w:tblLayout w:type="fixed"/>
        <w:tblLook w:val="04A0" w:firstRow="1" w:lastRow="0" w:firstColumn="1" w:lastColumn="0" w:noHBand="0" w:noVBand="1"/>
      </w:tblPr>
      <w:tblGrid>
        <w:gridCol w:w="2972"/>
        <w:gridCol w:w="1701"/>
        <w:gridCol w:w="5972"/>
        <w:gridCol w:w="10"/>
      </w:tblGrid>
      <w:tr w:rsidR="00BE3447" w:rsidRPr="00AD1333" w14:paraId="76FB4C32" w14:textId="77777777" w:rsidTr="009B074D">
        <w:trPr>
          <w:gridAfter w:val="1"/>
          <w:wAfter w:w="10" w:type="dxa"/>
          <w:trHeight w:val="397"/>
          <w:tblHeader/>
        </w:trPr>
        <w:tc>
          <w:tcPr>
            <w:tcW w:w="1064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40BF64" w14:textId="7757140E" w:rsidR="00BE3447" w:rsidRPr="00AD1333" w:rsidRDefault="00E52098" w:rsidP="00E5209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t>LANGAGE EXPRESSIF</w:t>
            </w:r>
          </w:p>
        </w:tc>
      </w:tr>
      <w:tr w:rsidR="005B46A0" w:rsidRPr="00AD1333" w14:paraId="7B650143" w14:textId="77777777" w:rsidTr="005B46A0">
        <w:trPr>
          <w:trHeight w:val="2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71772" w14:textId="59777CF3" w:rsidR="005B46A0" w:rsidRPr="00AD1333" w:rsidRDefault="005B46A0" w:rsidP="00631A30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>Expression des besoins</w:t>
            </w:r>
            <w:r w:rsidR="002F6E5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2B1A32" w:rsidRPr="00AD1333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sentiments :</w:t>
            </w:r>
          </w:p>
        </w:tc>
        <w:permStart w:id="129586808" w:edGrp="everyone"/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BD80D" w14:textId="2D65C95C" w:rsidR="005B46A0" w:rsidRPr="00AD1333" w:rsidRDefault="00AD1333" w:rsidP="005B46A0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526477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46A0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129586808"/>
            <w:r w:rsidR="005B46A0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Oui    </w:t>
            </w:r>
            <w:permStart w:id="295241207" w:edGrp="everyone"/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451861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46A0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295241207"/>
            <w:r w:rsidR="005B46A0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Non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DB568" w14:textId="612CF5FF" w:rsidR="005B46A0" w:rsidRPr="00AD1333" w:rsidRDefault="000A65FD" w:rsidP="005B46A0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Précisez : </w:t>
            </w:r>
            <w:permStart w:id="1167480605" w:edGrp="everyone"/>
            <w:r w:rsidRPr="00AD1333">
              <w:rPr>
                <w:rFonts w:asciiTheme="minorHAnsi" w:hAnsiTheme="minorHAnsi" w:cstheme="minorHAnsi"/>
                <w:sz w:val="20"/>
                <w:szCs w:val="18"/>
              </w:rPr>
              <w:t xml:space="preserve">   </w:t>
            </w:r>
            <w:permEnd w:id="1167480605"/>
          </w:p>
        </w:tc>
      </w:tr>
      <w:tr w:rsidR="005B46A0" w:rsidRPr="00AD1333" w14:paraId="2B33F369" w14:textId="77777777" w:rsidTr="00134D1F">
        <w:trPr>
          <w:trHeight w:val="34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E672A" w14:textId="77777777" w:rsidR="005B46A0" w:rsidRPr="00AD1333" w:rsidRDefault="005B46A0" w:rsidP="00631A30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>Faire des demandes :</w:t>
            </w:r>
          </w:p>
        </w:tc>
        <w:permStart w:id="2089620420" w:edGrp="everyone"/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A99A2" w14:textId="08BBA0C6" w:rsidR="005B46A0" w:rsidRPr="00AD1333" w:rsidRDefault="00AD1333" w:rsidP="005B46A0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746414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46A0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2089620420"/>
            <w:r w:rsidR="005B46A0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Oui    </w:t>
            </w:r>
            <w:permStart w:id="273969459" w:edGrp="everyone"/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267665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46A0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273969459"/>
            <w:r w:rsidR="005B46A0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Non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8B13B" w14:textId="7CD23786" w:rsidR="005B46A0" w:rsidRPr="00AD1333" w:rsidRDefault="000A65FD" w:rsidP="005B46A0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Précisez : </w:t>
            </w:r>
            <w:permStart w:id="1014046409" w:edGrp="everyone"/>
            <w:r w:rsidRPr="00AD1333">
              <w:rPr>
                <w:rFonts w:asciiTheme="minorHAnsi" w:hAnsiTheme="minorHAnsi" w:cstheme="minorHAnsi"/>
                <w:sz w:val="20"/>
                <w:szCs w:val="18"/>
              </w:rPr>
              <w:t xml:space="preserve">   </w:t>
            </w:r>
            <w:permEnd w:id="1014046409"/>
          </w:p>
        </w:tc>
      </w:tr>
      <w:tr w:rsidR="005B46A0" w:rsidRPr="00AD1333" w14:paraId="7EE2DC0A" w14:textId="77777777" w:rsidTr="00134D1F">
        <w:trPr>
          <w:trHeight w:val="34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DC7DC" w14:textId="7910BFFF" w:rsidR="005B46A0" w:rsidRPr="00AD1333" w:rsidRDefault="005B46A0" w:rsidP="005B46A0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Débuter une conversation : </w:t>
            </w:r>
          </w:p>
        </w:tc>
        <w:permStart w:id="1829766973" w:edGrp="everyone"/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456AD" w14:textId="58418900" w:rsidR="005B46A0" w:rsidRPr="00AD1333" w:rsidRDefault="00AD1333" w:rsidP="005B46A0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332758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2098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1829766973"/>
            <w:r w:rsidR="005B46A0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Oui    </w:t>
            </w:r>
            <w:permStart w:id="334314159" w:edGrp="everyone"/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892650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46A0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334314159"/>
            <w:r w:rsidR="005B46A0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Non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DF8C" w14:textId="78493D82" w:rsidR="005B46A0" w:rsidRPr="00AD1333" w:rsidRDefault="000A65FD" w:rsidP="00631A30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Précisez : </w:t>
            </w:r>
            <w:permStart w:id="25509231" w:edGrp="everyone"/>
            <w:r w:rsidRPr="00AD1333">
              <w:rPr>
                <w:rFonts w:asciiTheme="minorHAnsi" w:hAnsiTheme="minorHAnsi" w:cstheme="minorHAnsi"/>
                <w:sz w:val="20"/>
                <w:szCs w:val="18"/>
              </w:rPr>
              <w:t xml:space="preserve">   </w:t>
            </w:r>
            <w:permEnd w:id="25509231"/>
          </w:p>
        </w:tc>
      </w:tr>
      <w:tr w:rsidR="005B46A0" w:rsidRPr="00AD1333" w14:paraId="5346D48D" w14:textId="77777777" w:rsidTr="00134D1F">
        <w:trPr>
          <w:trHeight w:val="34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07832" w14:textId="62169349" w:rsidR="005B46A0" w:rsidRPr="00AD1333" w:rsidRDefault="005B46A0" w:rsidP="00631A30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>Suivre une conversation :</w:t>
            </w:r>
          </w:p>
        </w:tc>
        <w:permStart w:id="299306578" w:edGrp="everyone"/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A425E" w14:textId="18326867" w:rsidR="005B46A0" w:rsidRPr="00AD1333" w:rsidRDefault="00AD1333" w:rsidP="005B46A0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971203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46A0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299306578"/>
            <w:r w:rsidR="005B46A0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Oui    </w:t>
            </w:r>
            <w:permStart w:id="198974308" w:edGrp="everyone"/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989393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46A0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198974308"/>
            <w:r w:rsidR="005B46A0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Non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B385" w14:textId="00A2FD25" w:rsidR="005B46A0" w:rsidRPr="00AD1333" w:rsidRDefault="000A65FD" w:rsidP="00631A30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Précisez : </w:t>
            </w:r>
            <w:permStart w:id="1891762725" w:edGrp="everyone"/>
            <w:r w:rsidRPr="00AD1333">
              <w:rPr>
                <w:rFonts w:asciiTheme="minorHAnsi" w:hAnsiTheme="minorHAnsi" w:cstheme="minorHAnsi"/>
                <w:sz w:val="20"/>
                <w:szCs w:val="18"/>
              </w:rPr>
              <w:t xml:space="preserve">   </w:t>
            </w:r>
            <w:permEnd w:id="1891762725"/>
          </w:p>
        </w:tc>
      </w:tr>
      <w:tr w:rsidR="005B46A0" w:rsidRPr="00AD1333" w14:paraId="1EA2A5F9" w14:textId="77777777" w:rsidTr="00134D1F">
        <w:trPr>
          <w:trHeight w:val="34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E16FC" w14:textId="5DF36F94" w:rsidR="005B46A0" w:rsidRPr="00AD1333" w:rsidRDefault="005B46A0" w:rsidP="00631A30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>Utilisation de mots :</w:t>
            </w:r>
          </w:p>
        </w:tc>
        <w:permStart w:id="1835881610" w:edGrp="everyone"/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02DB3" w14:textId="15ECD5D4" w:rsidR="005B46A0" w:rsidRPr="00AD1333" w:rsidRDefault="00AD1333" w:rsidP="005B46A0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455344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46A0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1835881610"/>
            <w:r w:rsidR="005B46A0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Oui    </w:t>
            </w:r>
            <w:permStart w:id="224736743" w:edGrp="everyone"/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929025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46A0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224736743"/>
            <w:r w:rsidR="005B46A0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Non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F41C" w14:textId="32F38A40" w:rsidR="005B46A0" w:rsidRPr="00AD1333" w:rsidRDefault="000A65FD" w:rsidP="00631A30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Précisez : </w:t>
            </w:r>
            <w:permStart w:id="589501605" w:edGrp="everyone"/>
            <w:r w:rsidRPr="00AD1333">
              <w:rPr>
                <w:rFonts w:asciiTheme="minorHAnsi" w:hAnsiTheme="minorHAnsi" w:cstheme="minorHAnsi"/>
                <w:sz w:val="20"/>
                <w:szCs w:val="18"/>
              </w:rPr>
              <w:t xml:space="preserve">   </w:t>
            </w:r>
            <w:permEnd w:id="589501605"/>
          </w:p>
        </w:tc>
      </w:tr>
      <w:tr w:rsidR="005B46A0" w:rsidRPr="00AD1333" w14:paraId="43656E06" w14:textId="77777777" w:rsidTr="00134D1F">
        <w:trPr>
          <w:trHeight w:val="34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4F9E4" w14:textId="77777777" w:rsidR="005B46A0" w:rsidRPr="00AD1333" w:rsidRDefault="005B46A0" w:rsidP="00631A30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Utilisation de gestes : </w:t>
            </w:r>
          </w:p>
        </w:tc>
        <w:permStart w:id="920464571" w:edGrp="everyone"/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DEE4D" w14:textId="3A90E0E1" w:rsidR="005B46A0" w:rsidRPr="00AD1333" w:rsidRDefault="00AD1333" w:rsidP="005B46A0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76380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46A0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920464571"/>
            <w:r w:rsidR="005B46A0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Oui    </w:t>
            </w:r>
            <w:permStart w:id="1301901908" w:edGrp="everyone"/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71130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46A0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1301901908"/>
            <w:r w:rsidR="005B46A0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Non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2627" w14:textId="17354945" w:rsidR="005B46A0" w:rsidRPr="00AD1333" w:rsidRDefault="000A65FD" w:rsidP="00631A30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Précisez : </w:t>
            </w:r>
            <w:permStart w:id="194971574" w:edGrp="everyone"/>
            <w:r w:rsidRPr="00AD1333">
              <w:rPr>
                <w:rFonts w:asciiTheme="minorHAnsi" w:hAnsiTheme="minorHAnsi" w:cstheme="minorHAnsi"/>
                <w:sz w:val="20"/>
                <w:szCs w:val="18"/>
              </w:rPr>
              <w:t xml:space="preserve">   </w:t>
            </w:r>
            <w:permEnd w:id="194971574"/>
          </w:p>
        </w:tc>
      </w:tr>
    </w:tbl>
    <w:p w14:paraId="498C3B63" w14:textId="32518D9C" w:rsidR="00DE1FE6" w:rsidRPr="00AD1333" w:rsidRDefault="00DE1FE6" w:rsidP="00D974BA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43" w:type="dxa"/>
        <w:tblLayout w:type="fixed"/>
        <w:tblLook w:val="04A0" w:firstRow="1" w:lastRow="0" w:firstColumn="1" w:lastColumn="0" w:noHBand="0" w:noVBand="1"/>
      </w:tblPr>
      <w:tblGrid>
        <w:gridCol w:w="2964"/>
        <w:gridCol w:w="1709"/>
        <w:gridCol w:w="5957"/>
        <w:gridCol w:w="13"/>
      </w:tblGrid>
      <w:tr w:rsidR="00BE3447" w:rsidRPr="00AD1333" w14:paraId="7728B5C5" w14:textId="77777777" w:rsidTr="00E52098">
        <w:trPr>
          <w:trHeight w:val="397"/>
          <w:tblHeader/>
        </w:trPr>
        <w:tc>
          <w:tcPr>
            <w:tcW w:w="10643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451AF9" w14:textId="3B4F113C" w:rsidR="00BE3447" w:rsidRPr="00AD1333" w:rsidRDefault="00E52098" w:rsidP="00E5209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t>SYSTÈME DE COMMUNICATION</w:t>
            </w:r>
          </w:p>
        </w:tc>
      </w:tr>
      <w:tr w:rsidR="00E52098" w:rsidRPr="00AD1333" w14:paraId="1D6DEAD7" w14:textId="77777777" w:rsidTr="00134D1F">
        <w:trPr>
          <w:gridAfter w:val="1"/>
          <w:wAfter w:w="13" w:type="dxa"/>
          <w:trHeight w:val="340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23562" w14:textId="10CE193A" w:rsidR="00E52098" w:rsidRPr="00AD1333" w:rsidRDefault="00E52098" w:rsidP="002D42D9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>Objet</w:t>
            </w:r>
            <w:r w:rsidR="002B1A32" w:rsidRPr="00AD1333"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> :</w:t>
            </w:r>
          </w:p>
        </w:tc>
        <w:permStart w:id="1249767" w:edGrp="everyone"/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BC4E4" w14:textId="008D1D9E" w:rsidR="00E52098" w:rsidRPr="00AD1333" w:rsidRDefault="00AD1333" w:rsidP="00E52098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853450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2098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1249767"/>
            <w:r w:rsidR="00E52098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Oui    </w:t>
            </w:r>
            <w:permStart w:id="2132480737" w:edGrp="everyone"/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771618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2098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2132480737"/>
            <w:r w:rsidR="00E52098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Non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4820" w14:textId="6FAC90D7" w:rsidR="00E52098" w:rsidRPr="00AD1333" w:rsidRDefault="000A65FD" w:rsidP="00DE1FE6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Précisez : </w:t>
            </w:r>
            <w:permStart w:id="1471692615" w:edGrp="everyone"/>
            <w:r w:rsidRPr="00AD1333">
              <w:rPr>
                <w:rFonts w:asciiTheme="minorHAnsi" w:hAnsiTheme="minorHAnsi" w:cstheme="minorHAnsi"/>
                <w:sz w:val="20"/>
                <w:szCs w:val="18"/>
              </w:rPr>
              <w:t xml:space="preserve">   </w:t>
            </w:r>
            <w:permEnd w:id="1471692615"/>
          </w:p>
        </w:tc>
      </w:tr>
      <w:tr w:rsidR="00E52098" w:rsidRPr="00AD1333" w14:paraId="0CC4D724" w14:textId="77777777" w:rsidTr="00134D1F">
        <w:trPr>
          <w:gridAfter w:val="1"/>
          <w:wAfter w:w="13" w:type="dxa"/>
          <w:trHeight w:val="340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6ED49" w14:textId="77777777" w:rsidR="00E52098" w:rsidRPr="00AD1333" w:rsidRDefault="00E52098" w:rsidP="002D42D9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>Images :</w:t>
            </w:r>
          </w:p>
        </w:tc>
        <w:permStart w:id="757156252" w:edGrp="everyone"/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2BABE" w14:textId="469F8B3A" w:rsidR="00E52098" w:rsidRPr="00AD1333" w:rsidRDefault="00AD1333" w:rsidP="00E52098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88068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2098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757156252"/>
            <w:r w:rsidR="00E52098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Oui    </w:t>
            </w:r>
            <w:permStart w:id="121863796" w:edGrp="everyone"/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588607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2098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121863796"/>
            <w:r w:rsidR="00E52098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Non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9B62" w14:textId="11B99E18" w:rsidR="00E52098" w:rsidRPr="00AD1333" w:rsidRDefault="000A65FD" w:rsidP="00DE1FE6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Précisez : </w:t>
            </w:r>
            <w:permStart w:id="2008576540" w:edGrp="everyone"/>
            <w:r w:rsidRPr="00AD1333">
              <w:rPr>
                <w:rFonts w:asciiTheme="minorHAnsi" w:hAnsiTheme="minorHAnsi" w:cstheme="minorHAnsi"/>
                <w:sz w:val="20"/>
                <w:szCs w:val="18"/>
              </w:rPr>
              <w:t xml:space="preserve">   </w:t>
            </w:r>
            <w:permEnd w:id="2008576540"/>
          </w:p>
        </w:tc>
      </w:tr>
      <w:tr w:rsidR="00E52098" w:rsidRPr="00AD1333" w14:paraId="4275700B" w14:textId="77777777" w:rsidTr="00134D1F">
        <w:trPr>
          <w:gridAfter w:val="1"/>
          <w:wAfter w:w="13" w:type="dxa"/>
          <w:trHeight w:val="340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E46F5" w14:textId="77777777" w:rsidR="00E52098" w:rsidRPr="00AD1333" w:rsidRDefault="00E52098" w:rsidP="002D42D9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>Photos :</w:t>
            </w:r>
          </w:p>
        </w:tc>
        <w:permStart w:id="1585655185" w:edGrp="everyone"/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AD616" w14:textId="1EF1DBC9" w:rsidR="00E52098" w:rsidRPr="00AD1333" w:rsidRDefault="00AD1333" w:rsidP="00E52098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106038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2098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1585655185"/>
            <w:r w:rsidR="00E52098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Oui    </w:t>
            </w:r>
            <w:permStart w:id="1672020306" w:edGrp="everyone"/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461644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2098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1672020306"/>
            <w:r w:rsidR="00E52098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Non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B07C" w14:textId="58A382F3" w:rsidR="00E52098" w:rsidRPr="00AD1333" w:rsidRDefault="000A65FD" w:rsidP="00DE1FE6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Précisez : </w:t>
            </w:r>
            <w:permStart w:id="1175324697" w:edGrp="everyone"/>
            <w:r w:rsidRPr="00AD1333">
              <w:rPr>
                <w:rFonts w:asciiTheme="minorHAnsi" w:hAnsiTheme="minorHAnsi" w:cstheme="minorHAnsi"/>
                <w:sz w:val="20"/>
                <w:szCs w:val="18"/>
              </w:rPr>
              <w:t xml:space="preserve">   </w:t>
            </w:r>
            <w:permEnd w:id="1175324697"/>
          </w:p>
        </w:tc>
      </w:tr>
      <w:tr w:rsidR="00E52098" w:rsidRPr="00AD1333" w14:paraId="06F548A2" w14:textId="77777777" w:rsidTr="00E52098">
        <w:trPr>
          <w:gridAfter w:val="1"/>
          <w:wAfter w:w="13" w:type="dxa"/>
          <w:trHeight w:val="266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83E86" w14:textId="77777777" w:rsidR="00E52098" w:rsidRPr="00AD1333" w:rsidRDefault="00E52098" w:rsidP="002D42D9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>Pictogrammes :</w:t>
            </w:r>
          </w:p>
        </w:tc>
        <w:permStart w:id="1031433494" w:edGrp="everyone"/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75ABB" w14:textId="2C8F6A88" w:rsidR="00E52098" w:rsidRPr="00AD1333" w:rsidRDefault="00AD1333" w:rsidP="00E52098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567718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2098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1031433494"/>
            <w:r w:rsidR="00E52098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Oui    </w:t>
            </w:r>
            <w:permStart w:id="388574024" w:edGrp="everyone"/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927579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2098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388574024"/>
            <w:r w:rsidR="00E52098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Non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B290" w14:textId="60A294A4" w:rsidR="00E52098" w:rsidRPr="00AD1333" w:rsidRDefault="000A65FD" w:rsidP="00DE1FE6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Précisez : </w:t>
            </w:r>
            <w:permStart w:id="1007043739" w:edGrp="everyone"/>
            <w:r w:rsidRPr="00AD1333">
              <w:rPr>
                <w:rFonts w:asciiTheme="minorHAnsi" w:hAnsiTheme="minorHAnsi" w:cstheme="minorHAnsi"/>
                <w:sz w:val="20"/>
                <w:szCs w:val="18"/>
              </w:rPr>
              <w:t xml:space="preserve">   </w:t>
            </w:r>
            <w:permEnd w:id="1007043739"/>
          </w:p>
        </w:tc>
      </w:tr>
      <w:tr w:rsidR="00E52098" w:rsidRPr="00AD1333" w14:paraId="504D67E2" w14:textId="77777777" w:rsidTr="00134D1F">
        <w:trPr>
          <w:gridAfter w:val="1"/>
          <w:wAfter w:w="13" w:type="dxa"/>
          <w:trHeight w:val="340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02E52" w14:textId="77777777" w:rsidR="00E52098" w:rsidRPr="00AD1333" w:rsidRDefault="00E52098" w:rsidP="00DE1FE6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Tablette électronique ( IPAD ) :</w:t>
            </w:r>
          </w:p>
        </w:tc>
        <w:permStart w:id="436998081" w:edGrp="everyone"/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6BC51" w14:textId="10BD9D86" w:rsidR="00E52098" w:rsidRPr="00AD1333" w:rsidRDefault="00AD1333" w:rsidP="00E5209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012878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2098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436998081"/>
            <w:r w:rsidR="00E52098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Oui    </w:t>
            </w:r>
            <w:permStart w:id="1096970776" w:edGrp="everyone"/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910454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2098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1096970776"/>
            <w:r w:rsidR="00E52098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Non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9B09" w14:textId="29E6A23E" w:rsidR="00E52098" w:rsidRPr="00AD1333" w:rsidRDefault="00E52098" w:rsidP="00DE1FE6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Précisez : </w:t>
            </w:r>
            <w:permStart w:id="649861422" w:edGrp="everyone"/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821342676"/>
                <w:placeholder>
                  <w:docPart w:val="ED8D93248ACB41628689AA0B61523F55"/>
                </w:placeholder>
              </w:sdtPr>
              <w:sdtContent>
                <w:r w:rsidRPr="00AD1333">
                  <w:rPr>
                    <w:rFonts w:asciiTheme="minorHAnsi" w:hAnsiTheme="minorHAnsi" w:cstheme="minorHAnsi"/>
                    <w:sz w:val="18"/>
                    <w:szCs w:val="18"/>
                  </w:rPr>
                  <w:t xml:space="preserve">   </w:t>
                </w:r>
              </w:sdtContent>
            </w:sdt>
            <w:permEnd w:id="649861422"/>
          </w:p>
        </w:tc>
      </w:tr>
      <w:tr w:rsidR="00E52098" w:rsidRPr="00AD1333" w14:paraId="189C01C9" w14:textId="77777777" w:rsidTr="00E52098">
        <w:trPr>
          <w:gridAfter w:val="1"/>
          <w:wAfter w:w="13" w:type="dxa"/>
          <w:trHeight w:val="397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72B1C" w14:textId="77777777" w:rsidR="00E52098" w:rsidRPr="00AD1333" w:rsidRDefault="00E52098" w:rsidP="00DE1FE6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>Outils de communication / Programme d’accès aux technologies et communications  (PATCOM) :</w:t>
            </w:r>
          </w:p>
        </w:tc>
        <w:permStart w:id="467360721" w:edGrp="everyone"/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83F6B" w14:textId="694122C8" w:rsidR="00E52098" w:rsidRPr="00AD1333" w:rsidRDefault="00AD1333" w:rsidP="00E5209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600026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2098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467360721"/>
            <w:r w:rsidR="00E52098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Oui    </w:t>
            </w:r>
            <w:permStart w:id="659178501" w:edGrp="everyone"/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679036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2098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659178501"/>
            <w:r w:rsidR="00E52098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Non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DB7C" w14:textId="5DEAA72F" w:rsidR="00E52098" w:rsidRPr="00AD1333" w:rsidRDefault="00E52098" w:rsidP="00A657DF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>Précisez :</w:t>
            </w:r>
            <w:r w:rsidR="00A657DF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ermStart w:id="917267363" w:edGrp="everyone"/>
            <w:r w:rsidR="00A657DF" w:rsidRPr="00AD1333">
              <w:rPr>
                <w:rFonts w:asciiTheme="minorHAnsi" w:hAnsiTheme="minorHAnsi" w:cstheme="minorHAnsi"/>
                <w:color w:val="000000" w:themeColor="text1"/>
                <w:sz w:val="20"/>
                <w:szCs w:val="18"/>
              </w:rPr>
              <w:t xml:space="preserve">   </w:t>
            </w:r>
            <w:permEnd w:id="917267363"/>
          </w:p>
        </w:tc>
      </w:tr>
    </w:tbl>
    <w:p w14:paraId="1469FD6C" w14:textId="607DC8D7" w:rsidR="003B7EE3" w:rsidRPr="00AD1333" w:rsidRDefault="003B7EE3" w:rsidP="00D974BA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30" w:type="dxa"/>
        <w:tblLook w:val="04A0" w:firstRow="1" w:lastRow="0" w:firstColumn="1" w:lastColumn="0" w:noHBand="0" w:noVBand="1"/>
      </w:tblPr>
      <w:tblGrid>
        <w:gridCol w:w="10630"/>
      </w:tblGrid>
      <w:tr w:rsidR="00A913B0" w:rsidRPr="00AD1333" w14:paraId="7C671AB2" w14:textId="77777777" w:rsidTr="00301AAA">
        <w:trPr>
          <w:trHeight w:val="397"/>
          <w:tblHeader/>
        </w:trPr>
        <w:tc>
          <w:tcPr>
            <w:tcW w:w="10630" w:type="dxa"/>
            <w:shd w:val="clear" w:color="auto" w:fill="D9D9D9" w:themeFill="background1" w:themeFillShade="D9"/>
            <w:vAlign w:val="center"/>
          </w:tcPr>
          <w:p w14:paraId="357C4B72" w14:textId="6E3DE7C8" w:rsidR="00A913B0" w:rsidRPr="00AD1333" w:rsidRDefault="00A913B0" w:rsidP="00134D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t>Besoins ressortis au volet communication</w:t>
            </w:r>
          </w:p>
        </w:tc>
      </w:tr>
      <w:tr w:rsidR="00A913B0" w:rsidRPr="00AD1333" w14:paraId="09B2E586" w14:textId="77777777" w:rsidTr="00301AAA">
        <w:tc>
          <w:tcPr>
            <w:tcW w:w="10630" w:type="dxa"/>
          </w:tcPr>
          <w:p w14:paraId="7DAE4B9A" w14:textId="5BB27547" w:rsidR="00A913B0" w:rsidRPr="00AD1333" w:rsidRDefault="00192C81" w:rsidP="002558D2">
            <w:pPr>
              <w:spacing w:before="120"/>
              <w:rPr>
                <w:rFonts w:asciiTheme="minorHAnsi" w:hAnsiTheme="minorHAnsi" w:cstheme="minorHAnsi"/>
                <w:sz w:val="20"/>
                <w:szCs w:val="18"/>
              </w:rPr>
            </w:pPr>
            <w:permStart w:id="1228825554" w:edGrp="everyone"/>
            <w:r w:rsidRPr="00AD1333">
              <w:rPr>
                <w:rFonts w:asciiTheme="minorHAnsi" w:hAnsiTheme="minorHAnsi" w:cstheme="minorHAnsi"/>
                <w:sz w:val="20"/>
                <w:szCs w:val="18"/>
              </w:rPr>
              <w:t xml:space="preserve">   </w:t>
            </w:r>
            <w:permEnd w:id="1228825554"/>
          </w:p>
          <w:p w14:paraId="181DFF4F" w14:textId="271584B9" w:rsidR="00A913B0" w:rsidRPr="00AD1333" w:rsidRDefault="00A913B0" w:rsidP="00D974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F917D27" w14:textId="77777777" w:rsidR="00134D1F" w:rsidRPr="00AD1333" w:rsidRDefault="00134D1F" w:rsidP="00D974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A78070B" w14:textId="650BFE0C" w:rsidR="00134D1F" w:rsidRPr="00AD1333" w:rsidRDefault="00134D1F" w:rsidP="00D974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E1756FF" w14:textId="3DE89C02" w:rsidR="00134D1F" w:rsidRPr="00AD1333" w:rsidRDefault="00134D1F" w:rsidP="00D974BA">
      <w:pPr>
        <w:rPr>
          <w:rFonts w:asciiTheme="minorHAnsi" w:hAnsiTheme="minorHAnsi" w:cstheme="minorHAnsi"/>
          <w:sz w:val="20"/>
          <w:szCs w:val="20"/>
        </w:rPr>
      </w:pPr>
    </w:p>
    <w:p w14:paraId="44F67CE4" w14:textId="068A6337" w:rsidR="00134D1F" w:rsidRPr="00AD1333" w:rsidRDefault="00134D1F" w:rsidP="00D974BA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69" w:type="dxa"/>
        <w:shd w:val="clear" w:color="auto" w:fill="B6DAE2"/>
        <w:tblLook w:val="04A0" w:firstRow="1" w:lastRow="0" w:firstColumn="1" w:lastColumn="0" w:noHBand="0" w:noVBand="1"/>
      </w:tblPr>
      <w:tblGrid>
        <w:gridCol w:w="2687"/>
        <w:gridCol w:w="2695"/>
        <w:gridCol w:w="2551"/>
        <w:gridCol w:w="2697"/>
        <w:gridCol w:w="39"/>
      </w:tblGrid>
      <w:tr w:rsidR="00A913B0" w:rsidRPr="00AD1333" w14:paraId="0C1E41E1" w14:textId="77777777" w:rsidTr="002F6E55">
        <w:trPr>
          <w:gridAfter w:val="1"/>
          <w:wAfter w:w="39" w:type="dxa"/>
          <w:trHeight w:val="567"/>
        </w:trPr>
        <w:tc>
          <w:tcPr>
            <w:tcW w:w="10630" w:type="dxa"/>
            <w:gridSpan w:val="4"/>
            <w:shd w:val="clear" w:color="auto" w:fill="B6DAE2"/>
            <w:vAlign w:val="center"/>
          </w:tcPr>
          <w:p w14:paraId="7C70BD62" w14:textId="3EF5B38A" w:rsidR="00A913B0" w:rsidRPr="00AD1333" w:rsidRDefault="00923AB6" w:rsidP="00CD0C24">
            <w:p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D1333">
              <w:rPr>
                <w:rFonts w:asciiTheme="minorHAnsi" w:hAnsiTheme="minorHAnsi" w:cstheme="minorHAnsi"/>
                <w:b/>
                <w:sz w:val="22"/>
                <w:szCs w:val="22"/>
              </w:rPr>
              <w:t>VOLET HABIL</w:t>
            </w:r>
            <w:r w:rsidR="000D7830" w:rsidRPr="00AD1333">
              <w:rPr>
                <w:rFonts w:asciiTheme="minorHAnsi" w:hAnsiTheme="minorHAnsi" w:cstheme="minorHAnsi"/>
                <w:b/>
                <w:sz w:val="22"/>
                <w:szCs w:val="22"/>
              </w:rPr>
              <w:t>E</w:t>
            </w:r>
            <w:r w:rsidRPr="00AD1333">
              <w:rPr>
                <w:rFonts w:asciiTheme="minorHAnsi" w:hAnsiTheme="minorHAnsi" w:cstheme="minorHAnsi"/>
                <w:b/>
                <w:sz w:val="22"/>
                <w:szCs w:val="22"/>
              </w:rPr>
              <w:t>TÉS SOCIALES ET AFFECTIVES</w:t>
            </w:r>
          </w:p>
        </w:tc>
      </w:tr>
      <w:tr w:rsidR="009216A7" w:rsidRPr="00AD1333" w14:paraId="4D02AAA5" w14:textId="77777777" w:rsidTr="002F6E55">
        <w:tblPrEx>
          <w:shd w:val="clear" w:color="auto" w:fill="auto"/>
        </w:tblPrEx>
        <w:trPr>
          <w:trHeight w:val="1134"/>
          <w:tblHeader/>
        </w:trPr>
        <w:tc>
          <w:tcPr>
            <w:tcW w:w="2687" w:type="dxa"/>
            <w:shd w:val="clear" w:color="auto" w:fill="D9D9D9" w:themeFill="background1" w:themeFillShade="D9"/>
          </w:tcPr>
          <w:p w14:paraId="56693EEB" w14:textId="77777777" w:rsidR="00AC1C77" w:rsidRPr="00AD1333" w:rsidRDefault="00AC1C77" w:rsidP="0016649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0235F64" w14:textId="77777777" w:rsidR="00AC1C77" w:rsidRPr="00AD1333" w:rsidRDefault="00AC1C77" w:rsidP="00AC1C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t>ÉLÉMENTS</w:t>
            </w:r>
          </w:p>
          <w:p w14:paraId="7D55E03E" w14:textId="080F36C7" w:rsidR="00AC1C77" w:rsidRPr="00AD1333" w:rsidRDefault="00AC1C77" w:rsidP="00AC1C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t>À CONSIDÉRER</w:t>
            </w:r>
          </w:p>
        </w:tc>
        <w:tc>
          <w:tcPr>
            <w:tcW w:w="2695" w:type="dxa"/>
            <w:shd w:val="clear" w:color="auto" w:fill="D9D9D9" w:themeFill="background1" w:themeFillShade="D9"/>
            <w:vAlign w:val="center"/>
          </w:tcPr>
          <w:p w14:paraId="628892E6" w14:textId="614EA42B" w:rsidR="00923AB6" w:rsidRPr="00AD1333" w:rsidRDefault="00AD1333" w:rsidP="00166497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hyperlink w:anchor="Observations" w:tooltip="Capacités ou incapacités pertinentes de la personne en lien avec l'élément à considérer qui freinent son projet de réadaptation souhaité" w:history="1">
              <w:r w:rsidR="00134D1F" w:rsidRPr="00AD1333">
                <w:rPr>
                  <w:rStyle w:val="Lienhypertexte"/>
                  <w:rFonts w:asciiTheme="minorHAnsi" w:hAnsiTheme="minorHAnsi" w:cstheme="minorHAnsi"/>
                  <w:b/>
                  <w:sz w:val="20"/>
                  <w:szCs w:val="20"/>
                </w:rPr>
                <w:t>Observations</w:t>
              </w:r>
            </w:hyperlink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2C785C72" w14:textId="136C6C82" w:rsidR="00923AB6" w:rsidRPr="00AD1333" w:rsidRDefault="00923AB6" w:rsidP="00166497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Aménagements </w:t>
            </w:r>
            <w:r w:rsidR="002F6E5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/ </w:t>
            </w:r>
            <w:r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t>adaptations</w:t>
            </w:r>
          </w:p>
        </w:tc>
        <w:tc>
          <w:tcPr>
            <w:tcW w:w="2736" w:type="dxa"/>
            <w:gridSpan w:val="2"/>
            <w:shd w:val="clear" w:color="auto" w:fill="D9D9D9" w:themeFill="background1" w:themeFillShade="D9"/>
            <w:vAlign w:val="center"/>
          </w:tcPr>
          <w:p w14:paraId="207F418E" w14:textId="148246A4" w:rsidR="00923AB6" w:rsidRPr="00AD1333" w:rsidRDefault="00AD1333" w:rsidP="0016649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hyperlink w:anchor="Particularités" w:tooltip="Forces / Intérêts ou comportements problématiques ( quoi, quand, durée, intensité, hypothèse, fonction du comportement )" w:history="1">
              <w:r w:rsidR="00134D1F" w:rsidRPr="00AD1333">
                <w:rPr>
                  <w:rStyle w:val="Lienhypertexte"/>
                  <w:rFonts w:asciiTheme="minorHAnsi" w:hAnsiTheme="minorHAnsi" w:cstheme="minorHAnsi"/>
                  <w:b/>
                  <w:sz w:val="20"/>
                  <w:szCs w:val="20"/>
                </w:rPr>
                <w:t>Particularités</w:t>
              </w:r>
            </w:hyperlink>
          </w:p>
        </w:tc>
      </w:tr>
      <w:tr w:rsidR="009216A7" w:rsidRPr="00AD1333" w14:paraId="0CA5B682" w14:textId="77777777" w:rsidTr="002F6E55">
        <w:tblPrEx>
          <w:shd w:val="clear" w:color="auto" w:fill="auto"/>
        </w:tblPrEx>
        <w:trPr>
          <w:trHeight w:val="1134"/>
        </w:trPr>
        <w:tc>
          <w:tcPr>
            <w:tcW w:w="2687" w:type="dxa"/>
            <w:vAlign w:val="center"/>
          </w:tcPr>
          <w:p w14:paraId="7A594F69" w14:textId="017C1672" w:rsidR="00923AB6" w:rsidRPr="00AD1333" w:rsidRDefault="00923AB6" w:rsidP="00166497">
            <w:pPr>
              <w:spacing w:before="120" w:after="12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ermStart w:id="1347696608" w:edGrp="everyone" w:colFirst="2" w:colLast="2"/>
            <w:permStart w:id="1326146228" w:edGrp="everyone" w:colFirst="3" w:colLast="3"/>
            <w:r w:rsidRPr="00AD133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Utilisation des règles sociales  </w:t>
            </w:r>
          </w:p>
        </w:tc>
        <w:tc>
          <w:tcPr>
            <w:tcW w:w="2695" w:type="dxa"/>
          </w:tcPr>
          <w:p w14:paraId="77DAF39D" w14:textId="77777777" w:rsidR="00166497" w:rsidRPr="00D42AF2" w:rsidRDefault="00C060D9" w:rsidP="00166497">
            <w:pPr>
              <w:spacing w:before="120" w:after="120"/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</w:pPr>
            <w:r w:rsidRPr="00D42AF2"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  <w:t>(ex : partager, saluer, attendre son tour, respect de la bulle, etc</w:t>
            </w:r>
            <w:r w:rsidR="00166497" w:rsidRPr="00D42AF2"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  <w:t xml:space="preserve">) </w:t>
            </w:r>
          </w:p>
          <w:p w14:paraId="4F485652" w14:textId="5E189BFD" w:rsidR="00166497" w:rsidRPr="00AD1333" w:rsidRDefault="00A657DF" w:rsidP="00166497">
            <w:pPr>
              <w:spacing w:before="120" w:after="120"/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</w:pPr>
            <w:permStart w:id="491667907" w:edGrp="everyone"/>
            <w:r w:rsidRPr="00AD1333">
              <w:rPr>
                <w:rFonts w:asciiTheme="minorHAnsi" w:hAnsiTheme="minorHAnsi" w:cstheme="minorHAnsi"/>
                <w:color w:val="000000" w:themeColor="text1"/>
                <w:sz w:val="20"/>
                <w:szCs w:val="18"/>
              </w:rPr>
              <w:t xml:space="preserve">   </w:t>
            </w:r>
            <w:permEnd w:id="491667907"/>
          </w:p>
        </w:tc>
        <w:tc>
          <w:tcPr>
            <w:tcW w:w="2551" w:type="dxa"/>
          </w:tcPr>
          <w:p w14:paraId="25246647" w14:textId="43585115" w:rsidR="00923AB6" w:rsidRPr="00AD1333" w:rsidRDefault="00923AB6" w:rsidP="00166497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36" w:type="dxa"/>
            <w:gridSpan w:val="2"/>
          </w:tcPr>
          <w:p w14:paraId="00746725" w14:textId="6BB349E3" w:rsidR="00923AB6" w:rsidRPr="00AD1333" w:rsidRDefault="00923AB6" w:rsidP="00166497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216A7" w:rsidRPr="00AD1333" w14:paraId="58BE0BEA" w14:textId="77777777" w:rsidTr="002F6E55">
        <w:tblPrEx>
          <w:shd w:val="clear" w:color="auto" w:fill="auto"/>
        </w:tblPrEx>
        <w:trPr>
          <w:trHeight w:val="1134"/>
        </w:trPr>
        <w:tc>
          <w:tcPr>
            <w:tcW w:w="2687" w:type="dxa"/>
            <w:vAlign w:val="center"/>
          </w:tcPr>
          <w:p w14:paraId="4C575851" w14:textId="68431CF5" w:rsidR="00923AB6" w:rsidRPr="00AD1333" w:rsidRDefault="00923AB6" w:rsidP="00166497">
            <w:pPr>
              <w:spacing w:before="120" w:after="12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ermStart w:id="1669408015" w:edGrp="everyone" w:colFirst="2" w:colLast="2"/>
            <w:permStart w:id="577768475" w:edGrp="everyone" w:colFirst="3" w:colLast="3"/>
            <w:permEnd w:id="1347696608"/>
            <w:permEnd w:id="1326146228"/>
            <w:r w:rsidRPr="00AD133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Relations avec les pairs  </w:t>
            </w:r>
          </w:p>
        </w:tc>
        <w:tc>
          <w:tcPr>
            <w:tcW w:w="2695" w:type="dxa"/>
          </w:tcPr>
          <w:p w14:paraId="3C3EB982" w14:textId="3AA45562" w:rsidR="00923AB6" w:rsidRPr="00D42AF2" w:rsidRDefault="00C060D9" w:rsidP="00166497">
            <w:pPr>
              <w:spacing w:before="120" w:after="120"/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</w:pPr>
            <w:r w:rsidRPr="00D42AF2"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  <w:t>(ex : agressivité, envahis</w:t>
            </w:r>
            <w:r w:rsidR="002F6E55"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  <w:t>sement, isolement, mode d’entrée en relation</w:t>
            </w:r>
            <w:r w:rsidRPr="00D42AF2"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  <w:t>, etc.)</w:t>
            </w:r>
          </w:p>
          <w:p w14:paraId="4DE3FE85" w14:textId="41FFFCAA" w:rsidR="00166497" w:rsidRPr="00AD1333" w:rsidRDefault="00A657DF" w:rsidP="00166497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permStart w:id="1914190033" w:edGrp="everyone"/>
            <w:r w:rsidRPr="00AD1333">
              <w:rPr>
                <w:rFonts w:asciiTheme="minorHAnsi" w:hAnsiTheme="minorHAnsi" w:cstheme="minorHAnsi"/>
                <w:color w:val="000000" w:themeColor="text1"/>
                <w:sz w:val="20"/>
                <w:szCs w:val="18"/>
              </w:rPr>
              <w:t xml:space="preserve">   </w:t>
            </w:r>
            <w:permEnd w:id="1914190033"/>
          </w:p>
        </w:tc>
        <w:tc>
          <w:tcPr>
            <w:tcW w:w="2551" w:type="dxa"/>
          </w:tcPr>
          <w:p w14:paraId="3EA80371" w14:textId="53998181" w:rsidR="00923AB6" w:rsidRPr="00AD1333" w:rsidRDefault="00923AB6" w:rsidP="00166497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36" w:type="dxa"/>
            <w:gridSpan w:val="2"/>
          </w:tcPr>
          <w:p w14:paraId="4E98D8B2" w14:textId="2E2B70F7" w:rsidR="00923AB6" w:rsidRPr="00AD1333" w:rsidRDefault="00923AB6" w:rsidP="00166497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216A7" w:rsidRPr="00AD1333" w14:paraId="685616AE" w14:textId="77777777" w:rsidTr="002F6E55">
        <w:tblPrEx>
          <w:shd w:val="clear" w:color="auto" w:fill="auto"/>
        </w:tblPrEx>
        <w:trPr>
          <w:trHeight w:val="1134"/>
        </w:trPr>
        <w:tc>
          <w:tcPr>
            <w:tcW w:w="2687" w:type="dxa"/>
            <w:vAlign w:val="center"/>
          </w:tcPr>
          <w:p w14:paraId="0DDBF564" w14:textId="7B06805C" w:rsidR="00923AB6" w:rsidRPr="00AD1333" w:rsidRDefault="00923AB6" w:rsidP="00166497">
            <w:pPr>
              <w:spacing w:before="120" w:after="12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ermStart w:id="1508797779" w:edGrp="everyone" w:colFirst="2" w:colLast="2"/>
            <w:permStart w:id="1496466815" w:edGrp="everyone" w:colFirst="3" w:colLast="3"/>
            <w:permEnd w:id="1669408015"/>
            <w:permEnd w:id="577768475"/>
            <w:r w:rsidRPr="00AD1333">
              <w:rPr>
                <w:rFonts w:asciiTheme="minorHAnsi" w:hAnsiTheme="minorHAnsi" w:cstheme="minorHAnsi"/>
                <w:b/>
                <w:sz w:val="18"/>
                <w:szCs w:val="18"/>
              </w:rPr>
              <w:t>Sexualité</w:t>
            </w:r>
          </w:p>
        </w:tc>
        <w:tc>
          <w:tcPr>
            <w:tcW w:w="2695" w:type="dxa"/>
          </w:tcPr>
          <w:p w14:paraId="3B568DB0" w14:textId="6393CA9C" w:rsidR="00923AB6" w:rsidRPr="00D42AF2" w:rsidRDefault="00C060D9" w:rsidP="00166497">
            <w:pPr>
              <w:spacing w:before="120" w:after="120"/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</w:pPr>
            <w:r w:rsidRPr="00D42AF2"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  <w:t>(ex : masturbation, respect des conventions soci</w:t>
            </w:r>
            <w:r w:rsidR="002F6E55"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  <w:t>ales (lieux publics et</w:t>
            </w:r>
            <w:r w:rsidR="00166497" w:rsidRPr="00D42AF2"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  <w:t xml:space="preserve"> privés)</w:t>
            </w:r>
          </w:p>
          <w:p w14:paraId="4A61A796" w14:textId="7227A221" w:rsidR="00166497" w:rsidRPr="00AD1333" w:rsidRDefault="00A657DF" w:rsidP="00166497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permStart w:id="1806893842" w:edGrp="everyone"/>
            <w:r w:rsidRPr="00AD1333">
              <w:rPr>
                <w:rFonts w:asciiTheme="minorHAnsi" w:hAnsiTheme="minorHAnsi" w:cstheme="minorHAnsi"/>
                <w:color w:val="000000" w:themeColor="text1"/>
                <w:sz w:val="20"/>
                <w:szCs w:val="18"/>
              </w:rPr>
              <w:t xml:space="preserve">   </w:t>
            </w:r>
            <w:permEnd w:id="1806893842"/>
          </w:p>
        </w:tc>
        <w:tc>
          <w:tcPr>
            <w:tcW w:w="2551" w:type="dxa"/>
          </w:tcPr>
          <w:p w14:paraId="1F67106B" w14:textId="768EE61B" w:rsidR="00923AB6" w:rsidRPr="00AD1333" w:rsidRDefault="00923AB6" w:rsidP="00166497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36" w:type="dxa"/>
            <w:gridSpan w:val="2"/>
          </w:tcPr>
          <w:p w14:paraId="4FED9410" w14:textId="430A2088" w:rsidR="00923AB6" w:rsidRPr="00AD1333" w:rsidRDefault="00923AB6" w:rsidP="00166497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216A7" w:rsidRPr="00AD1333" w14:paraId="57A45CD8" w14:textId="77777777" w:rsidTr="002F6E55">
        <w:tblPrEx>
          <w:shd w:val="clear" w:color="auto" w:fill="auto"/>
        </w:tblPrEx>
        <w:trPr>
          <w:trHeight w:val="1134"/>
        </w:trPr>
        <w:tc>
          <w:tcPr>
            <w:tcW w:w="2687" w:type="dxa"/>
            <w:vAlign w:val="center"/>
          </w:tcPr>
          <w:p w14:paraId="49B10E7E" w14:textId="5D51A5B6" w:rsidR="00923AB6" w:rsidRPr="00AD1333" w:rsidRDefault="00923AB6" w:rsidP="00166497">
            <w:pPr>
              <w:spacing w:before="120" w:after="12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ermStart w:id="1921788776" w:edGrp="everyone" w:colFirst="2" w:colLast="2"/>
            <w:permStart w:id="440024238" w:edGrp="everyone" w:colFirst="3" w:colLast="3"/>
            <w:permEnd w:id="1508797779"/>
            <w:permEnd w:id="1496466815"/>
            <w:r w:rsidRPr="00AD1333">
              <w:rPr>
                <w:rFonts w:asciiTheme="minorHAnsi" w:hAnsiTheme="minorHAnsi" w:cstheme="minorHAnsi"/>
                <w:b/>
                <w:sz w:val="18"/>
                <w:szCs w:val="18"/>
              </w:rPr>
              <w:t>Gestion des émotions</w:t>
            </w:r>
          </w:p>
        </w:tc>
        <w:tc>
          <w:tcPr>
            <w:tcW w:w="2695" w:type="dxa"/>
          </w:tcPr>
          <w:p w14:paraId="3441E6C4" w14:textId="481C37D2" w:rsidR="00923AB6" w:rsidRPr="00D42AF2" w:rsidRDefault="00C060D9" w:rsidP="00166497">
            <w:pPr>
              <w:spacing w:before="120" w:after="120"/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</w:pPr>
            <w:r w:rsidRPr="00D42AF2"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  <w:t>(ex : anxiété, attachement, autorégulation, impulsivité, tolérance aux délais, tolérance aux refus, opposition</w:t>
            </w:r>
            <w:r w:rsidR="00FA656A" w:rsidRPr="00D42AF2"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  <w:t>,</w:t>
            </w:r>
            <w:r w:rsidRPr="00D42AF2">
              <w:rPr>
                <w:rFonts w:asciiTheme="minorHAnsi" w:hAnsiTheme="minorHAnsi" w:cstheme="minorHAnsi"/>
                <w:color w:val="808080" w:themeColor="background1" w:themeShade="80"/>
                <w:sz w:val="15"/>
                <w:szCs w:val="15"/>
              </w:rPr>
              <w:t xml:space="preserve"> etc.)</w:t>
            </w:r>
          </w:p>
          <w:p w14:paraId="2885C63A" w14:textId="14E7A855" w:rsidR="00166497" w:rsidRPr="00AD1333" w:rsidRDefault="00A657DF" w:rsidP="00166497">
            <w:pPr>
              <w:spacing w:before="120" w:after="120"/>
              <w:rPr>
                <w:rFonts w:asciiTheme="minorHAnsi" w:hAnsiTheme="minorHAnsi" w:cstheme="minorHAnsi"/>
                <w:sz w:val="18"/>
                <w:szCs w:val="18"/>
              </w:rPr>
            </w:pPr>
            <w:permStart w:id="1336150898" w:edGrp="everyone"/>
            <w:r w:rsidRPr="00AD1333">
              <w:rPr>
                <w:rFonts w:asciiTheme="minorHAnsi" w:hAnsiTheme="minorHAnsi" w:cstheme="minorHAnsi"/>
                <w:color w:val="000000" w:themeColor="text1"/>
                <w:sz w:val="20"/>
                <w:szCs w:val="18"/>
              </w:rPr>
              <w:t xml:space="preserve">   </w:t>
            </w:r>
            <w:permEnd w:id="1336150898"/>
          </w:p>
        </w:tc>
        <w:tc>
          <w:tcPr>
            <w:tcW w:w="2551" w:type="dxa"/>
          </w:tcPr>
          <w:p w14:paraId="2F12595E" w14:textId="28BF2E90" w:rsidR="00923AB6" w:rsidRPr="00AD1333" w:rsidRDefault="00923AB6" w:rsidP="00166497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36" w:type="dxa"/>
            <w:gridSpan w:val="2"/>
          </w:tcPr>
          <w:p w14:paraId="6DFB2AC3" w14:textId="631E9ECE" w:rsidR="00923AB6" w:rsidRPr="00AD1333" w:rsidRDefault="00923AB6" w:rsidP="00166497">
            <w:pPr>
              <w:spacing w:before="120"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921788776"/>
      <w:permEnd w:id="440024238"/>
    </w:tbl>
    <w:p w14:paraId="0DC42E08" w14:textId="77F93435" w:rsidR="003B7EE3" w:rsidRPr="00AD1333" w:rsidRDefault="003B7EE3" w:rsidP="00D974BA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30" w:type="dxa"/>
        <w:tblLook w:val="04A0" w:firstRow="1" w:lastRow="0" w:firstColumn="1" w:lastColumn="0" w:noHBand="0" w:noVBand="1"/>
      </w:tblPr>
      <w:tblGrid>
        <w:gridCol w:w="10630"/>
      </w:tblGrid>
      <w:tr w:rsidR="00C060D9" w:rsidRPr="00AD1333" w14:paraId="5E679F6C" w14:textId="77777777" w:rsidTr="00301AAA">
        <w:trPr>
          <w:trHeight w:val="397"/>
          <w:tblHeader/>
        </w:trPr>
        <w:tc>
          <w:tcPr>
            <w:tcW w:w="10630" w:type="dxa"/>
            <w:shd w:val="clear" w:color="auto" w:fill="D9D9D9" w:themeFill="background1" w:themeFillShade="D9"/>
            <w:vAlign w:val="center"/>
          </w:tcPr>
          <w:p w14:paraId="26246C9E" w14:textId="214B4CB0" w:rsidR="00C060D9" w:rsidRPr="00AD1333" w:rsidRDefault="00FA656A" w:rsidP="000D7830">
            <w:pP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t>Besoins ressortis a</w:t>
            </w:r>
            <w:r w:rsidR="00C060D9"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t>u volet habil</w:t>
            </w:r>
            <w:r w:rsidR="000343D2"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t>e</w:t>
            </w:r>
            <w:r w:rsidR="00C060D9"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t>tés sociales et affectives</w:t>
            </w:r>
          </w:p>
        </w:tc>
      </w:tr>
      <w:tr w:rsidR="00C060D9" w:rsidRPr="00AD1333" w14:paraId="047A2909" w14:textId="77777777" w:rsidTr="00A657DF">
        <w:trPr>
          <w:trHeight w:val="545"/>
        </w:trPr>
        <w:tc>
          <w:tcPr>
            <w:tcW w:w="10630" w:type="dxa"/>
          </w:tcPr>
          <w:p w14:paraId="485BCAA6" w14:textId="32301FE3" w:rsidR="00C060D9" w:rsidRPr="00AD1333" w:rsidRDefault="00C060D9" w:rsidP="00D974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611665141" w:edGrp="everyone" w:colFirst="0" w:colLast="0"/>
          </w:p>
        </w:tc>
      </w:tr>
      <w:permEnd w:id="611665141"/>
    </w:tbl>
    <w:p w14:paraId="3A26A5AC" w14:textId="77777777" w:rsidR="003B7EE3" w:rsidRPr="00AD1333" w:rsidRDefault="003B7EE3" w:rsidP="00D974BA">
      <w:pPr>
        <w:rPr>
          <w:rFonts w:asciiTheme="minorHAnsi" w:hAnsiTheme="minorHAnsi" w:cstheme="minorHAnsi"/>
          <w:sz w:val="20"/>
          <w:szCs w:val="20"/>
        </w:rPr>
      </w:pPr>
    </w:p>
    <w:p w14:paraId="77AE9D3C" w14:textId="7C53DED3" w:rsidR="003B7EE3" w:rsidRDefault="003B7EE3" w:rsidP="00D974BA">
      <w:pPr>
        <w:rPr>
          <w:rFonts w:asciiTheme="minorHAnsi" w:hAnsiTheme="minorHAnsi" w:cstheme="minorHAnsi"/>
          <w:sz w:val="20"/>
          <w:szCs w:val="20"/>
        </w:rPr>
      </w:pPr>
    </w:p>
    <w:p w14:paraId="389830B3" w14:textId="58C12027" w:rsidR="002F6E55" w:rsidRDefault="002F6E55" w:rsidP="00D974BA">
      <w:pPr>
        <w:rPr>
          <w:rFonts w:asciiTheme="minorHAnsi" w:hAnsiTheme="minorHAnsi" w:cstheme="minorHAnsi"/>
          <w:sz w:val="20"/>
          <w:szCs w:val="20"/>
        </w:rPr>
      </w:pPr>
    </w:p>
    <w:p w14:paraId="03FB5A54" w14:textId="3AFA1FD5" w:rsidR="002F6E55" w:rsidRDefault="002F6E55" w:rsidP="00D974BA">
      <w:pPr>
        <w:rPr>
          <w:rFonts w:asciiTheme="minorHAnsi" w:hAnsiTheme="minorHAnsi" w:cstheme="minorHAnsi"/>
          <w:sz w:val="20"/>
          <w:szCs w:val="20"/>
        </w:rPr>
      </w:pPr>
    </w:p>
    <w:p w14:paraId="28A3F9C2" w14:textId="6679E0E4" w:rsidR="002F6E55" w:rsidRDefault="002F6E55" w:rsidP="00D974BA">
      <w:pPr>
        <w:rPr>
          <w:rFonts w:asciiTheme="minorHAnsi" w:hAnsiTheme="minorHAnsi" w:cstheme="minorHAnsi"/>
          <w:sz w:val="20"/>
          <w:szCs w:val="20"/>
        </w:rPr>
      </w:pPr>
    </w:p>
    <w:p w14:paraId="6CB5882E" w14:textId="366ED3F7" w:rsidR="002F6E55" w:rsidRDefault="002F6E55" w:rsidP="00D974BA">
      <w:pPr>
        <w:rPr>
          <w:rFonts w:asciiTheme="minorHAnsi" w:hAnsiTheme="minorHAnsi" w:cstheme="minorHAnsi"/>
          <w:sz w:val="20"/>
          <w:szCs w:val="20"/>
        </w:rPr>
      </w:pPr>
    </w:p>
    <w:p w14:paraId="54C6828C" w14:textId="77777777" w:rsidR="002F6E55" w:rsidRPr="00AD1333" w:rsidRDefault="002F6E55" w:rsidP="00D974BA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42" w:type="dxa"/>
        <w:tblLook w:val="04A0" w:firstRow="1" w:lastRow="0" w:firstColumn="1" w:lastColumn="0" w:noHBand="0" w:noVBand="1"/>
      </w:tblPr>
      <w:tblGrid>
        <w:gridCol w:w="2972"/>
        <w:gridCol w:w="7658"/>
        <w:gridCol w:w="12"/>
      </w:tblGrid>
      <w:tr w:rsidR="00C90454" w:rsidRPr="00AD1333" w14:paraId="7D619381" w14:textId="77777777" w:rsidTr="002F6E55">
        <w:trPr>
          <w:gridAfter w:val="1"/>
          <w:wAfter w:w="12" w:type="dxa"/>
          <w:trHeight w:val="567"/>
        </w:trPr>
        <w:tc>
          <w:tcPr>
            <w:tcW w:w="10630" w:type="dxa"/>
            <w:gridSpan w:val="2"/>
            <w:shd w:val="clear" w:color="auto" w:fill="B6DAE2"/>
          </w:tcPr>
          <w:p w14:paraId="71D46CDF" w14:textId="5F750744" w:rsidR="00C90454" w:rsidRPr="00AD1333" w:rsidRDefault="00C90454" w:rsidP="001B1FFF">
            <w:p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D1333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PARTENAIRES INTERNES OU EXTERNES IMPLIQUÉS</w:t>
            </w:r>
          </w:p>
        </w:tc>
      </w:tr>
      <w:tr w:rsidR="00C90454" w:rsidRPr="00AD1333" w14:paraId="3AC60E50" w14:textId="77777777" w:rsidTr="002F6E55">
        <w:trPr>
          <w:trHeight w:val="397"/>
          <w:tblHeader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19A111BA" w14:textId="5A1EFE62" w:rsidR="00C90454" w:rsidRPr="00AD1333" w:rsidRDefault="00C90454" w:rsidP="00C9045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t>Soutien psychosocial</w:t>
            </w:r>
          </w:p>
        </w:tc>
        <w:tc>
          <w:tcPr>
            <w:tcW w:w="7670" w:type="dxa"/>
            <w:gridSpan w:val="2"/>
            <w:shd w:val="clear" w:color="auto" w:fill="D9D9D9" w:themeFill="background1" w:themeFillShade="D9"/>
            <w:vAlign w:val="center"/>
          </w:tcPr>
          <w:p w14:paraId="5331DBB2" w14:textId="3BEC7825" w:rsidR="00C90454" w:rsidRPr="00AD1333" w:rsidRDefault="00C90454" w:rsidP="00C9045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t>COMMENTAIRES</w:t>
            </w:r>
            <w:r w:rsidRPr="002F6E55">
              <w:rPr>
                <w:rFonts w:asciiTheme="minorHAnsi" w:hAnsiTheme="minorHAnsi" w:cstheme="minorHAnsi"/>
                <w:b/>
                <w:szCs w:val="20"/>
              </w:rPr>
              <w:t xml:space="preserve"> </w:t>
            </w:r>
            <w:r w:rsidRPr="002F6E55">
              <w:rPr>
                <w:rFonts w:asciiTheme="minorHAnsi" w:hAnsiTheme="minorHAnsi" w:cstheme="minorHAnsi"/>
                <w:b/>
                <w:sz w:val="18"/>
                <w:szCs w:val="14"/>
              </w:rPr>
              <w:t>( nom, fréquence, à la recherche , etc.</w:t>
            </w:r>
            <w:r w:rsidR="00FA656A" w:rsidRPr="002F6E55">
              <w:rPr>
                <w:rFonts w:asciiTheme="minorHAnsi" w:hAnsiTheme="minorHAnsi" w:cstheme="minorHAnsi"/>
                <w:b/>
                <w:sz w:val="18"/>
                <w:szCs w:val="14"/>
              </w:rPr>
              <w:t xml:space="preserve"> )</w:t>
            </w:r>
          </w:p>
        </w:tc>
      </w:tr>
      <w:tr w:rsidR="00C90454" w:rsidRPr="00AD1333" w14:paraId="458D5BA7" w14:textId="77777777" w:rsidTr="002F6E55">
        <w:trPr>
          <w:trHeight w:val="283"/>
        </w:trPr>
        <w:tc>
          <w:tcPr>
            <w:tcW w:w="2972" w:type="dxa"/>
            <w:vAlign w:val="center"/>
          </w:tcPr>
          <w:p w14:paraId="5B1FD3F3" w14:textId="6B13B973" w:rsidR="00C90454" w:rsidRPr="00AD1333" w:rsidRDefault="00224EA5" w:rsidP="001B1FFF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permStart w:id="1032545571" w:edGrp="everyone" w:colFirst="1" w:colLast="1"/>
            <w:r w:rsidRPr="00AD1333">
              <w:rPr>
                <w:rFonts w:asciiTheme="minorHAnsi" w:hAnsiTheme="minorHAnsi" w:cstheme="minorHAnsi"/>
                <w:sz w:val="18"/>
                <w:szCs w:val="18"/>
              </w:rPr>
              <w:t>Technicien / Travailleur Social </w:t>
            </w:r>
          </w:p>
        </w:tc>
        <w:tc>
          <w:tcPr>
            <w:tcW w:w="7670" w:type="dxa"/>
            <w:gridSpan w:val="2"/>
            <w:vAlign w:val="center"/>
          </w:tcPr>
          <w:p w14:paraId="6F12F6A7" w14:textId="3EA223EC" w:rsidR="00C90454" w:rsidRPr="00AD1333" w:rsidRDefault="00C90454" w:rsidP="001B1FFF">
            <w:pPr>
              <w:spacing w:before="40" w:after="40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</w:tr>
      <w:tr w:rsidR="00C90454" w:rsidRPr="00AD1333" w14:paraId="2AE0E304" w14:textId="77777777" w:rsidTr="002F6E55">
        <w:trPr>
          <w:trHeight w:val="283"/>
        </w:trPr>
        <w:tc>
          <w:tcPr>
            <w:tcW w:w="2972" w:type="dxa"/>
            <w:vAlign w:val="center"/>
          </w:tcPr>
          <w:p w14:paraId="5B020097" w14:textId="6685995E" w:rsidR="00C90454" w:rsidRPr="00AD1333" w:rsidRDefault="00224EA5" w:rsidP="001B1FFF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permStart w:id="1872964910" w:edGrp="everyone" w:colFirst="1" w:colLast="1"/>
            <w:permEnd w:id="1032545571"/>
            <w:r w:rsidRPr="00AD1333">
              <w:rPr>
                <w:rFonts w:asciiTheme="minorHAnsi" w:hAnsiTheme="minorHAnsi" w:cstheme="minorHAnsi"/>
                <w:sz w:val="18"/>
                <w:szCs w:val="18"/>
              </w:rPr>
              <w:t>Aide psychosocial </w:t>
            </w:r>
          </w:p>
        </w:tc>
        <w:tc>
          <w:tcPr>
            <w:tcW w:w="7670" w:type="dxa"/>
            <w:gridSpan w:val="2"/>
            <w:vAlign w:val="center"/>
          </w:tcPr>
          <w:p w14:paraId="76DD8269" w14:textId="6D48DBC4" w:rsidR="00C90454" w:rsidRPr="00AD1333" w:rsidRDefault="00C90454" w:rsidP="001B1FFF">
            <w:pPr>
              <w:spacing w:before="40" w:after="40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</w:tr>
      <w:tr w:rsidR="00C90454" w:rsidRPr="00AD1333" w14:paraId="3FC028EA" w14:textId="77777777" w:rsidTr="002F6E55">
        <w:trPr>
          <w:trHeight w:val="283"/>
        </w:trPr>
        <w:tc>
          <w:tcPr>
            <w:tcW w:w="2972" w:type="dxa"/>
            <w:vAlign w:val="center"/>
          </w:tcPr>
          <w:p w14:paraId="1071E773" w14:textId="0453B8B1" w:rsidR="00C90454" w:rsidRPr="00AD1333" w:rsidRDefault="00224EA5" w:rsidP="001B1FFF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permStart w:id="1869481593" w:edGrp="everyone" w:colFirst="1" w:colLast="1"/>
            <w:permEnd w:id="1872964910"/>
            <w:r w:rsidRPr="00AD1333">
              <w:rPr>
                <w:rFonts w:asciiTheme="minorHAnsi" w:hAnsiTheme="minorHAnsi" w:cstheme="minorHAnsi"/>
                <w:sz w:val="18"/>
                <w:szCs w:val="18"/>
              </w:rPr>
              <w:t>Associations</w:t>
            </w:r>
          </w:p>
        </w:tc>
        <w:tc>
          <w:tcPr>
            <w:tcW w:w="7670" w:type="dxa"/>
            <w:gridSpan w:val="2"/>
            <w:vAlign w:val="center"/>
          </w:tcPr>
          <w:p w14:paraId="7CC8D5D4" w14:textId="1F23CF8A" w:rsidR="00C90454" w:rsidRPr="00AD1333" w:rsidRDefault="00C90454" w:rsidP="001B1FFF">
            <w:pPr>
              <w:spacing w:before="40" w:after="40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</w:tr>
      <w:tr w:rsidR="00C90454" w:rsidRPr="00AD1333" w14:paraId="37F36BE3" w14:textId="77777777" w:rsidTr="002F6E55">
        <w:trPr>
          <w:trHeight w:val="283"/>
        </w:trPr>
        <w:tc>
          <w:tcPr>
            <w:tcW w:w="2972" w:type="dxa"/>
            <w:vAlign w:val="center"/>
          </w:tcPr>
          <w:p w14:paraId="49EE7F6F" w14:textId="1F3E560F" w:rsidR="00C90454" w:rsidRPr="00AD1333" w:rsidRDefault="00224EA5" w:rsidP="001B1FFF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permStart w:id="2098140998" w:edGrp="everyone" w:colFirst="1" w:colLast="1"/>
            <w:permEnd w:id="1869481593"/>
            <w:r w:rsidRPr="00AD1333">
              <w:rPr>
                <w:rFonts w:asciiTheme="minorHAnsi" w:hAnsiTheme="minorHAnsi" w:cstheme="minorHAnsi"/>
                <w:sz w:val="18"/>
                <w:szCs w:val="18"/>
              </w:rPr>
              <w:t>Groupe parenta</w:t>
            </w:r>
            <w:r w:rsidR="00FA656A" w:rsidRPr="00AD1333">
              <w:rPr>
                <w:rFonts w:asciiTheme="minorHAnsi" w:hAnsiTheme="minorHAnsi" w:cstheme="minorHAnsi"/>
                <w:sz w:val="18"/>
                <w:szCs w:val="18"/>
              </w:rPr>
              <w:t>l</w:t>
            </w:r>
          </w:p>
        </w:tc>
        <w:tc>
          <w:tcPr>
            <w:tcW w:w="7670" w:type="dxa"/>
            <w:gridSpan w:val="2"/>
            <w:vAlign w:val="center"/>
          </w:tcPr>
          <w:p w14:paraId="5D9BAAC7" w14:textId="3BDD92D0" w:rsidR="00C90454" w:rsidRPr="00AD1333" w:rsidRDefault="00C90454" w:rsidP="001B1FFF">
            <w:pPr>
              <w:spacing w:before="40" w:after="40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</w:tr>
      <w:tr w:rsidR="00C90454" w:rsidRPr="00AD1333" w14:paraId="170D8C2F" w14:textId="77777777" w:rsidTr="002F6E55">
        <w:trPr>
          <w:trHeight w:val="283"/>
        </w:trPr>
        <w:tc>
          <w:tcPr>
            <w:tcW w:w="2972" w:type="dxa"/>
            <w:vAlign w:val="center"/>
          </w:tcPr>
          <w:p w14:paraId="107EA3E8" w14:textId="09844BA6" w:rsidR="00C90454" w:rsidRPr="00AD1333" w:rsidRDefault="00224EA5" w:rsidP="001B1FFF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permStart w:id="633893252" w:edGrp="everyone" w:colFirst="1" w:colLast="1"/>
            <w:permEnd w:id="2098140998"/>
            <w:r w:rsidRPr="00AD1333">
              <w:rPr>
                <w:rFonts w:asciiTheme="minorHAnsi" w:hAnsiTheme="minorHAnsi" w:cstheme="minorHAnsi"/>
                <w:sz w:val="18"/>
                <w:szCs w:val="18"/>
              </w:rPr>
              <w:t>Soutien de l’entourage</w:t>
            </w:r>
          </w:p>
        </w:tc>
        <w:tc>
          <w:tcPr>
            <w:tcW w:w="7670" w:type="dxa"/>
            <w:gridSpan w:val="2"/>
            <w:vAlign w:val="center"/>
          </w:tcPr>
          <w:p w14:paraId="6562B6D9" w14:textId="3E55F973" w:rsidR="00C90454" w:rsidRPr="00AD1333" w:rsidRDefault="00C90454" w:rsidP="001B1FFF">
            <w:pPr>
              <w:spacing w:before="40" w:after="40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</w:tr>
      <w:permEnd w:id="633893252"/>
    </w:tbl>
    <w:p w14:paraId="45F09A55" w14:textId="77777777" w:rsidR="003B7EE3" w:rsidRPr="00AD1333" w:rsidRDefault="003B7EE3" w:rsidP="00D974BA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42" w:type="dxa"/>
        <w:tblLayout w:type="fixed"/>
        <w:tblLook w:val="04A0" w:firstRow="1" w:lastRow="0" w:firstColumn="1" w:lastColumn="0" w:noHBand="0" w:noVBand="1"/>
      </w:tblPr>
      <w:tblGrid>
        <w:gridCol w:w="3397"/>
        <w:gridCol w:w="1560"/>
        <w:gridCol w:w="1275"/>
        <w:gridCol w:w="4381"/>
        <w:gridCol w:w="29"/>
      </w:tblGrid>
      <w:tr w:rsidR="00C97129" w:rsidRPr="00AD1333" w14:paraId="2697B1E0" w14:textId="77777777" w:rsidTr="00A657DF">
        <w:trPr>
          <w:trHeight w:val="397"/>
          <w:tblHeader/>
        </w:trPr>
        <w:tc>
          <w:tcPr>
            <w:tcW w:w="6232" w:type="dxa"/>
            <w:gridSpan w:val="3"/>
            <w:shd w:val="clear" w:color="auto" w:fill="D9D9D9" w:themeFill="background1" w:themeFillShade="D9"/>
            <w:vAlign w:val="center"/>
          </w:tcPr>
          <w:p w14:paraId="3CF48FBB" w14:textId="77777777" w:rsidR="00C97129" w:rsidRPr="00AD1333" w:rsidRDefault="00C97129" w:rsidP="00C9712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t>Soutien monétaire</w:t>
            </w:r>
          </w:p>
        </w:tc>
        <w:tc>
          <w:tcPr>
            <w:tcW w:w="4410" w:type="dxa"/>
            <w:gridSpan w:val="2"/>
            <w:shd w:val="clear" w:color="auto" w:fill="D9D9D9" w:themeFill="background1" w:themeFillShade="D9"/>
            <w:vAlign w:val="center"/>
          </w:tcPr>
          <w:p w14:paraId="0D3ADF5D" w14:textId="77777777" w:rsidR="00C97129" w:rsidRPr="00AD1333" w:rsidRDefault="00C97129" w:rsidP="00C9712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t>Commentaires</w:t>
            </w:r>
          </w:p>
        </w:tc>
      </w:tr>
      <w:tr w:rsidR="00C97129" w:rsidRPr="00AD1333" w14:paraId="1FAD30FC" w14:textId="77777777" w:rsidTr="00871067">
        <w:trPr>
          <w:gridAfter w:val="1"/>
          <w:wAfter w:w="29" w:type="dxa"/>
          <w:trHeight w:val="975"/>
        </w:trPr>
        <w:tc>
          <w:tcPr>
            <w:tcW w:w="3397" w:type="dxa"/>
            <w:vAlign w:val="center"/>
          </w:tcPr>
          <w:p w14:paraId="248FB5F8" w14:textId="77777777" w:rsidR="00C97129" w:rsidRPr="00AD1333" w:rsidRDefault="00C97129" w:rsidP="00C97129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permStart w:id="1712878892" w:edGrp="everyone" w:colFirst="3" w:colLast="3"/>
            <w:r w:rsidRPr="00AD1333">
              <w:rPr>
                <w:rFonts w:asciiTheme="minorHAnsi" w:hAnsiTheme="minorHAnsi" w:cstheme="minorHAnsi"/>
                <w:sz w:val="18"/>
                <w:szCs w:val="18"/>
              </w:rPr>
              <w:t>Répit - Dépannage </w:t>
            </w:r>
          </w:p>
        </w:tc>
        <w:permStart w:id="377039938" w:edGrp="everyone"/>
        <w:tc>
          <w:tcPr>
            <w:tcW w:w="1560" w:type="dxa"/>
            <w:vAlign w:val="center"/>
          </w:tcPr>
          <w:p w14:paraId="3D756257" w14:textId="4E8B4B8F" w:rsidR="00C97129" w:rsidRPr="00AD1333" w:rsidRDefault="00AD1333" w:rsidP="00C97129">
            <w:pPr>
              <w:spacing w:before="40" w:after="4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302593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7129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377039938"/>
            <w:r w:rsidR="00C97129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Oui    </w:t>
            </w:r>
            <w:permStart w:id="792746260" w:edGrp="everyone"/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128048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7129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792746260"/>
            <w:r w:rsidR="00C97129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Non</w:t>
            </w:r>
          </w:p>
        </w:tc>
        <w:permStart w:id="1161658241" w:edGrp="everyone"/>
        <w:tc>
          <w:tcPr>
            <w:tcW w:w="1275" w:type="dxa"/>
            <w:vAlign w:val="center"/>
          </w:tcPr>
          <w:p w14:paraId="504E9788" w14:textId="371CAB0D" w:rsidR="00C97129" w:rsidRPr="00AD1333" w:rsidRDefault="00AD1333" w:rsidP="000343D2">
            <w:pPr>
              <w:spacing w:before="40" w:after="4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830060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43D2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1161658241"/>
            <w:r w:rsidR="000343D2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97129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À Prévoir </w:t>
            </w:r>
          </w:p>
        </w:tc>
        <w:tc>
          <w:tcPr>
            <w:tcW w:w="4381" w:type="dxa"/>
          </w:tcPr>
          <w:p w14:paraId="72180CBA" w14:textId="489912EF" w:rsidR="00C97129" w:rsidRPr="00AD1333" w:rsidRDefault="00C97129" w:rsidP="00C97129">
            <w:pPr>
              <w:spacing w:before="120" w:after="40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</w:tr>
      <w:tr w:rsidR="00C97129" w:rsidRPr="00AD1333" w14:paraId="66E6EB3E" w14:textId="77777777" w:rsidTr="00871067">
        <w:trPr>
          <w:gridAfter w:val="1"/>
          <w:wAfter w:w="29" w:type="dxa"/>
          <w:trHeight w:val="974"/>
        </w:trPr>
        <w:tc>
          <w:tcPr>
            <w:tcW w:w="3397" w:type="dxa"/>
            <w:vAlign w:val="center"/>
          </w:tcPr>
          <w:p w14:paraId="523CFF4C" w14:textId="03AC204B" w:rsidR="00C97129" w:rsidRPr="00AD1333" w:rsidRDefault="00C97129" w:rsidP="00C97129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permStart w:id="712272927" w:edGrp="everyone" w:colFirst="3" w:colLast="3"/>
            <w:permEnd w:id="1712878892"/>
            <w:r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Subvention pour </w:t>
            </w:r>
            <w:r w:rsidR="002F6E55">
              <w:rPr>
                <w:rFonts w:asciiTheme="minorHAnsi" w:hAnsiTheme="minorHAnsi" w:cstheme="minorHAnsi"/>
                <w:sz w:val="18"/>
                <w:szCs w:val="18"/>
              </w:rPr>
              <w:t>enfants handicapés (Régime des R</w:t>
            </w: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>entes du Québec ) </w:t>
            </w:r>
          </w:p>
        </w:tc>
        <w:permStart w:id="530588374" w:edGrp="everyone"/>
        <w:tc>
          <w:tcPr>
            <w:tcW w:w="1560" w:type="dxa"/>
            <w:vAlign w:val="center"/>
          </w:tcPr>
          <w:p w14:paraId="6ACD6328" w14:textId="38635662" w:rsidR="00C97129" w:rsidRPr="00AD1333" w:rsidRDefault="00AD1333" w:rsidP="00C97129">
            <w:pPr>
              <w:spacing w:before="40" w:after="4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622894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7129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530588374"/>
            <w:r w:rsidR="00C97129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Oui    </w:t>
            </w:r>
            <w:permStart w:id="1489599952" w:edGrp="everyone"/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861418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7129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1489599952"/>
            <w:r w:rsidR="00C97129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Non</w:t>
            </w:r>
          </w:p>
        </w:tc>
        <w:permStart w:id="1357933697" w:edGrp="everyone"/>
        <w:tc>
          <w:tcPr>
            <w:tcW w:w="1275" w:type="dxa"/>
            <w:vAlign w:val="center"/>
          </w:tcPr>
          <w:p w14:paraId="6461F069" w14:textId="778ACB24" w:rsidR="00C97129" w:rsidRPr="00AD1333" w:rsidRDefault="00AD1333" w:rsidP="000343D2">
            <w:pPr>
              <w:spacing w:before="40" w:after="4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516737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43D2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1357933697"/>
            <w:r w:rsidR="000343D2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97129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À Prévoir </w:t>
            </w:r>
          </w:p>
        </w:tc>
        <w:tc>
          <w:tcPr>
            <w:tcW w:w="4381" w:type="dxa"/>
          </w:tcPr>
          <w:p w14:paraId="1C50E827" w14:textId="33782EAC" w:rsidR="00C97129" w:rsidRPr="00AD1333" w:rsidRDefault="00C97129" w:rsidP="00C97129">
            <w:pPr>
              <w:spacing w:before="120" w:after="40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</w:tr>
      <w:tr w:rsidR="00C97129" w:rsidRPr="00AD1333" w14:paraId="27953404" w14:textId="77777777" w:rsidTr="00871067">
        <w:trPr>
          <w:gridAfter w:val="1"/>
          <w:wAfter w:w="29" w:type="dxa"/>
          <w:trHeight w:val="988"/>
        </w:trPr>
        <w:tc>
          <w:tcPr>
            <w:tcW w:w="3397" w:type="dxa"/>
            <w:vAlign w:val="center"/>
          </w:tcPr>
          <w:p w14:paraId="43DBA9E0" w14:textId="77777777" w:rsidR="00C97129" w:rsidRPr="00AD1333" w:rsidRDefault="00C97129" w:rsidP="00C97129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permStart w:id="2138385690" w:edGrp="everyone" w:colFirst="3" w:colLast="3"/>
            <w:permEnd w:id="712272927"/>
            <w:r w:rsidRPr="00AD1333">
              <w:rPr>
                <w:rFonts w:asciiTheme="minorHAnsi" w:hAnsiTheme="minorHAnsi" w:cstheme="minorHAnsi"/>
                <w:sz w:val="18"/>
                <w:szCs w:val="18"/>
              </w:rPr>
              <w:t>Crédit d’impôt et Prestation des enfants handicapés fédéral</w:t>
            </w:r>
          </w:p>
        </w:tc>
        <w:permStart w:id="47986874" w:edGrp="everyone"/>
        <w:tc>
          <w:tcPr>
            <w:tcW w:w="1560" w:type="dxa"/>
            <w:vAlign w:val="center"/>
          </w:tcPr>
          <w:p w14:paraId="69EDF5B1" w14:textId="12EF14BE" w:rsidR="00C97129" w:rsidRPr="00AD1333" w:rsidRDefault="00AD1333" w:rsidP="00C97129">
            <w:pPr>
              <w:spacing w:before="40" w:after="4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610612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7129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47986874"/>
            <w:r w:rsidR="00C97129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Oui    </w:t>
            </w:r>
            <w:permStart w:id="1146901437" w:edGrp="everyone"/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694271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7129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1146901437"/>
            <w:r w:rsidR="00C97129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Non</w:t>
            </w:r>
          </w:p>
        </w:tc>
        <w:permStart w:id="348343701" w:edGrp="everyone"/>
        <w:tc>
          <w:tcPr>
            <w:tcW w:w="1275" w:type="dxa"/>
            <w:vAlign w:val="center"/>
          </w:tcPr>
          <w:p w14:paraId="68F77CA3" w14:textId="040BE762" w:rsidR="00C97129" w:rsidRPr="00AD1333" w:rsidRDefault="00AD1333" w:rsidP="000343D2">
            <w:pPr>
              <w:spacing w:before="40" w:after="4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59932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43D2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348343701"/>
            <w:r w:rsidR="000343D2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97129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À Prévoir </w:t>
            </w:r>
          </w:p>
        </w:tc>
        <w:tc>
          <w:tcPr>
            <w:tcW w:w="4381" w:type="dxa"/>
          </w:tcPr>
          <w:p w14:paraId="79756449" w14:textId="24A339C7" w:rsidR="00C97129" w:rsidRPr="00AD1333" w:rsidRDefault="00C97129" w:rsidP="00C97129">
            <w:pPr>
              <w:spacing w:before="120" w:after="40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</w:tr>
      <w:tr w:rsidR="00C97129" w:rsidRPr="00AD1333" w14:paraId="288D15C3" w14:textId="77777777" w:rsidTr="00871067">
        <w:trPr>
          <w:gridAfter w:val="1"/>
          <w:wAfter w:w="29" w:type="dxa"/>
          <w:trHeight w:val="974"/>
        </w:trPr>
        <w:tc>
          <w:tcPr>
            <w:tcW w:w="3397" w:type="dxa"/>
            <w:vAlign w:val="center"/>
          </w:tcPr>
          <w:p w14:paraId="21F93BB8" w14:textId="1CB33FBD" w:rsidR="00C97129" w:rsidRPr="00AD1333" w:rsidRDefault="00C97129" w:rsidP="00C97129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permStart w:id="1409833681" w:edGrp="everyone" w:colFirst="3" w:colLast="3"/>
            <w:permEnd w:id="2138385690"/>
            <w:r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Programme </w:t>
            </w:r>
            <w:r w:rsidR="002F6E55">
              <w:rPr>
                <w:rFonts w:asciiTheme="minorHAnsi" w:hAnsiTheme="minorHAnsi" w:cstheme="minorHAnsi"/>
                <w:sz w:val="18"/>
                <w:szCs w:val="18"/>
              </w:rPr>
              <w:t>d’</w:t>
            </w: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>accompagnement</w:t>
            </w:r>
            <w:r w:rsidR="002F6E55">
              <w:rPr>
                <w:rFonts w:asciiTheme="minorHAnsi" w:hAnsiTheme="minorHAnsi" w:cstheme="minorHAnsi"/>
                <w:sz w:val="18"/>
                <w:szCs w:val="18"/>
              </w:rPr>
              <w:t xml:space="preserve"> en</w:t>
            </w: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loisir </w:t>
            </w:r>
          </w:p>
        </w:tc>
        <w:permStart w:id="1307780937" w:edGrp="everyone"/>
        <w:tc>
          <w:tcPr>
            <w:tcW w:w="1560" w:type="dxa"/>
            <w:vAlign w:val="center"/>
          </w:tcPr>
          <w:p w14:paraId="2AC93E00" w14:textId="2FE98833" w:rsidR="00C97129" w:rsidRPr="00AD1333" w:rsidRDefault="00AD1333" w:rsidP="00C97129">
            <w:pPr>
              <w:spacing w:before="40" w:after="4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67244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7129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1307780937"/>
            <w:r w:rsidR="00C97129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Oui    </w:t>
            </w:r>
            <w:permStart w:id="1321148823" w:edGrp="everyone"/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734159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7129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1321148823"/>
            <w:r w:rsidR="00C97129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Non</w:t>
            </w:r>
          </w:p>
        </w:tc>
        <w:permStart w:id="284371723" w:edGrp="everyone"/>
        <w:tc>
          <w:tcPr>
            <w:tcW w:w="1275" w:type="dxa"/>
            <w:vAlign w:val="center"/>
          </w:tcPr>
          <w:p w14:paraId="055C3D87" w14:textId="2DCAE854" w:rsidR="00C97129" w:rsidRPr="00AD1333" w:rsidRDefault="00AD1333" w:rsidP="000343D2">
            <w:pPr>
              <w:spacing w:before="40" w:after="4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110472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43D2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284371723"/>
            <w:r w:rsidR="000343D2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97129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À Prévoir </w:t>
            </w:r>
          </w:p>
        </w:tc>
        <w:tc>
          <w:tcPr>
            <w:tcW w:w="4381" w:type="dxa"/>
          </w:tcPr>
          <w:p w14:paraId="3EB10802" w14:textId="24EC5119" w:rsidR="00C97129" w:rsidRPr="00AD1333" w:rsidRDefault="00C97129" w:rsidP="00C97129">
            <w:pPr>
              <w:spacing w:before="120" w:after="40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</w:tr>
      <w:tr w:rsidR="00C97129" w:rsidRPr="00AD1333" w14:paraId="028C533D" w14:textId="77777777" w:rsidTr="00871067">
        <w:trPr>
          <w:gridAfter w:val="1"/>
          <w:wAfter w:w="29" w:type="dxa"/>
          <w:trHeight w:val="989"/>
        </w:trPr>
        <w:tc>
          <w:tcPr>
            <w:tcW w:w="3397" w:type="dxa"/>
            <w:vAlign w:val="center"/>
          </w:tcPr>
          <w:p w14:paraId="478895EF" w14:textId="77777777" w:rsidR="00C97129" w:rsidRPr="00AD1333" w:rsidRDefault="00C97129" w:rsidP="00C97129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permStart w:id="1768250686" w:edGrp="everyone" w:colFirst="3" w:colLast="3"/>
            <w:permEnd w:id="1409833681"/>
            <w:r w:rsidRPr="00AD1333">
              <w:rPr>
                <w:rFonts w:asciiTheme="minorHAnsi" w:hAnsiTheme="minorHAnsi" w:cstheme="minorHAnsi"/>
                <w:sz w:val="18"/>
                <w:szCs w:val="18"/>
              </w:rPr>
              <w:t>Vignette de stationnement</w:t>
            </w:r>
          </w:p>
        </w:tc>
        <w:permStart w:id="1410275838" w:edGrp="everyone"/>
        <w:tc>
          <w:tcPr>
            <w:tcW w:w="1560" w:type="dxa"/>
            <w:vAlign w:val="center"/>
          </w:tcPr>
          <w:p w14:paraId="5E70DFE5" w14:textId="4CDAB0FD" w:rsidR="00C97129" w:rsidRPr="00AD1333" w:rsidRDefault="00AD1333" w:rsidP="00C97129">
            <w:pPr>
              <w:spacing w:before="40" w:after="4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704217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7129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1410275838"/>
            <w:r w:rsidR="00C97129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Oui    </w:t>
            </w:r>
            <w:permStart w:id="1617919950" w:edGrp="everyone"/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924686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7129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1617919950"/>
            <w:r w:rsidR="00C97129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Non</w:t>
            </w:r>
          </w:p>
        </w:tc>
        <w:permStart w:id="1078296465" w:edGrp="everyone"/>
        <w:tc>
          <w:tcPr>
            <w:tcW w:w="1275" w:type="dxa"/>
            <w:vAlign w:val="center"/>
          </w:tcPr>
          <w:p w14:paraId="2B4A4D80" w14:textId="24F92E98" w:rsidR="00C97129" w:rsidRPr="00AD1333" w:rsidRDefault="00AD1333" w:rsidP="000343D2">
            <w:pPr>
              <w:spacing w:before="40" w:after="4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268615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43D2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1078296465"/>
            <w:r w:rsidR="000343D2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97129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À Prévoir </w:t>
            </w:r>
          </w:p>
        </w:tc>
        <w:tc>
          <w:tcPr>
            <w:tcW w:w="4381" w:type="dxa"/>
          </w:tcPr>
          <w:p w14:paraId="5C8C0443" w14:textId="18F002B4" w:rsidR="00C97129" w:rsidRPr="00AD1333" w:rsidRDefault="00C97129" w:rsidP="00C97129">
            <w:pPr>
              <w:spacing w:before="120" w:after="40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</w:tr>
      <w:tr w:rsidR="00C97129" w:rsidRPr="00AD1333" w14:paraId="243DA8CB" w14:textId="77777777" w:rsidTr="00871067">
        <w:trPr>
          <w:gridAfter w:val="1"/>
          <w:wAfter w:w="29" w:type="dxa"/>
          <w:trHeight w:val="988"/>
        </w:trPr>
        <w:tc>
          <w:tcPr>
            <w:tcW w:w="3397" w:type="dxa"/>
            <w:vAlign w:val="center"/>
          </w:tcPr>
          <w:p w14:paraId="5C61F6EB" w14:textId="77777777" w:rsidR="00C97129" w:rsidRPr="00AD1333" w:rsidRDefault="00C97129" w:rsidP="00C97129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permStart w:id="944927405" w:edGrp="everyone" w:colFirst="3" w:colLast="3"/>
            <w:permEnd w:id="1768250686"/>
            <w:r w:rsidRPr="00AD1333">
              <w:rPr>
                <w:rFonts w:asciiTheme="minorHAnsi" w:hAnsiTheme="minorHAnsi" w:cstheme="minorHAnsi"/>
                <w:sz w:val="18"/>
                <w:szCs w:val="18"/>
              </w:rPr>
              <w:t>Prestations d’aide sociale avec contrainte sévère à l’emploi (pour l’usager)</w:t>
            </w:r>
          </w:p>
        </w:tc>
        <w:permStart w:id="364320279" w:edGrp="everyone"/>
        <w:tc>
          <w:tcPr>
            <w:tcW w:w="1560" w:type="dxa"/>
            <w:vAlign w:val="center"/>
          </w:tcPr>
          <w:p w14:paraId="040C4E1F" w14:textId="7A6ECFA0" w:rsidR="00C97129" w:rsidRPr="00AD1333" w:rsidRDefault="00AD1333" w:rsidP="00C97129">
            <w:pPr>
              <w:spacing w:before="40" w:after="4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991530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7129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364320279"/>
            <w:r w:rsidR="00C97129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Oui    </w:t>
            </w:r>
            <w:permStart w:id="1704808589" w:edGrp="everyone"/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2000773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7129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1704808589"/>
            <w:r w:rsidR="00C97129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Non</w:t>
            </w:r>
          </w:p>
        </w:tc>
        <w:permStart w:id="1618167207" w:edGrp="everyone"/>
        <w:tc>
          <w:tcPr>
            <w:tcW w:w="1275" w:type="dxa"/>
            <w:vAlign w:val="center"/>
          </w:tcPr>
          <w:p w14:paraId="671DC032" w14:textId="62C204B8" w:rsidR="00C97129" w:rsidRPr="00AD1333" w:rsidRDefault="00AD1333" w:rsidP="000343D2">
            <w:pPr>
              <w:spacing w:before="40" w:after="4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492102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43D2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1618167207"/>
            <w:r w:rsidR="000343D2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97129" w:rsidRPr="00AD1333">
              <w:rPr>
                <w:rFonts w:asciiTheme="minorHAnsi" w:hAnsiTheme="minorHAnsi" w:cstheme="minorHAnsi"/>
                <w:sz w:val="18"/>
                <w:szCs w:val="18"/>
              </w:rPr>
              <w:t>À Prévoir</w:t>
            </w:r>
          </w:p>
        </w:tc>
        <w:tc>
          <w:tcPr>
            <w:tcW w:w="4381" w:type="dxa"/>
          </w:tcPr>
          <w:p w14:paraId="7B631C32" w14:textId="4AA465F8" w:rsidR="00C97129" w:rsidRPr="00AD1333" w:rsidRDefault="00C97129" w:rsidP="00C97129">
            <w:pPr>
              <w:spacing w:before="120" w:after="40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</w:tr>
      <w:tr w:rsidR="00C97129" w:rsidRPr="00AD1333" w14:paraId="39C7DAA5" w14:textId="77777777" w:rsidTr="00871067">
        <w:trPr>
          <w:gridAfter w:val="1"/>
          <w:wAfter w:w="29" w:type="dxa"/>
          <w:trHeight w:val="1825"/>
        </w:trPr>
        <w:tc>
          <w:tcPr>
            <w:tcW w:w="3397" w:type="dxa"/>
            <w:vAlign w:val="center"/>
          </w:tcPr>
          <w:p w14:paraId="6C814CAF" w14:textId="55E600E6" w:rsidR="00C97129" w:rsidRPr="00AD1333" w:rsidRDefault="002F6E55" w:rsidP="00C97129">
            <w:pPr>
              <w:pStyle w:val="Commentaire"/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permStart w:id="1788150062" w:edGrp="everyone" w:colFirst="3" w:colLast="3"/>
            <w:permEnd w:id="944927405"/>
            <w:r>
              <w:rPr>
                <w:rFonts w:asciiTheme="minorHAnsi" w:hAnsiTheme="minorHAnsi" w:cstheme="minorHAnsi"/>
                <w:sz w:val="18"/>
                <w:szCs w:val="18"/>
              </w:rPr>
              <w:t>Chèque Emploi S</w:t>
            </w:r>
            <w:r w:rsidR="00C97129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ervice (CES), Supplément pour enfant handicapé nécessitant des soins exceptionnels </w:t>
            </w:r>
          </w:p>
          <w:p w14:paraId="3767C6B8" w14:textId="77777777" w:rsidR="00C97129" w:rsidRPr="00AD1333" w:rsidRDefault="00C97129" w:rsidP="00C97129">
            <w:pPr>
              <w:pStyle w:val="Commentaire"/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>(SEHNSE)</w:t>
            </w:r>
          </w:p>
          <w:p w14:paraId="4C64ECD6" w14:textId="35565081" w:rsidR="00C97129" w:rsidRPr="00AD1333" w:rsidRDefault="00C97129" w:rsidP="00C97129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>(revenu pour les parents d’enfants majeurs lourdement handica</w:t>
            </w:r>
            <w:r w:rsidR="00871067">
              <w:rPr>
                <w:rFonts w:asciiTheme="minorHAnsi" w:hAnsiTheme="minorHAnsi" w:cstheme="minorHAnsi"/>
                <w:sz w:val="18"/>
                <w:szCs w:val="18"/>
              </w:rPr>
              <w:t>pés résidant à la même adresse)</w:t>
            </w:r>
          </w:p>
        </w:tc>
        <w:permStart w:id="1885606718" w:edGrp="everyone"/>
        <w:tc>
          <w:tcPr>
            <w:tcW w:w="1560" w:type="dxa"/>
            <w:vAlign w:val="center"/>
          </w:tcPr>
          <w:p w14:paraId="39CC6E67" w14:textId="372610A1" w:rsidR="00C97129" w:rsidRPr="00AD1333" w:rsidRDefault="00AD1333" w:rsidP="00C97129">
            <w:pPr>
              <w:spacing w:before="40" w:after="4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393974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7129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1885606718"/>
            <w:r w:rsidR="00C97129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Oui    </w:t>
            </w:r>
            <w:permStart w:id="1945006330" w:edGrp="everyone"/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613743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7129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1945006330"/>
            <w:r w:rsidR="00C97129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Non</w:t>
            </w:r>
          </w:p>
        </w:tc>
        <w:permStart w:id="1871327214" w:edGrp="everyone"/>
        <w:tc>
          <w:tcPr>
            <w:tcW w:w="1275" w:type="dxa"/>
            <w:vAlign w:val="center"/>
          </w:tcPr>
          <w:p w14:paraId="72B428C7" w14:textId="1DC347FB" w:rsidR="00C97129" w:rsidRPr="00AD1333" w:rsidRDefault="00AD1333" w:rsidP="000343D2">
            <w:pPr>
              <w:spacing w:before="40" w:after="4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700828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43D2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1871327214"/>
            <w:r w:rsidR="000343D2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97129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À Prévoir </w:t>
            </w:r>
          </w:p>
        </w:tc>
        <w:tc>
          <w:tcPr>
            <w:tcW w:w="4381" w:type="dxa"/>
          </w:tcPr>
          <w:p w14:paraId="048D3F73" w14:textId="1FE8A5E0" w:rsidR="00C97129" w:rsidRPr="00AD1333" w:rsidRDefault="00C97129" w:rsidP="00C97129">
            <w:pPr>
              <w:spacing w:before="120" w:after="40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</w:tr>
      <w:tr w:rsidR="00C97129" w:rsidRPr="00AD1333" w14:paraId="0C0471E5" w14:textId="77777777" w:rsidTr="00871067">
        <w:trPr>
          <w:gridAfter w:val="1"/>
          <w:wAfter w:w="29" w:type="dxa"/>
          <w:trHeight w:val="986"/>
        </w:trPr>
        <w:tc>
          <w:tcPr>
            <w:tcW w:w="3397" w:type="dxa"/>
            <w:vAlign w:val="center"/>
          </w:tcPr>
          <w:p w14:paraId="431BCACD" w14:textId="77777777" w:rsidR="00C97129" w:rsidRPr="00AD1333" w:rsidRDefault="00C97129" w:rsidP="00C97129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permStart w:id="267849501" w:edGrp="everyone" w:colFirst="3" w:colLast="3"/>
            <w:permEnd w:id="1788150062"/>
            <w:r w:rsidRPr="00AD1333">
              <w:rPr>
                <w:rFonts w:asciiTheme="minorHAnsi" w:hAnsiTheme="minorHAnsi" w:cstheme="minorHAnsi"/>
                <w:sz w:val="18"/>
                <w:szCs w:val="18"/>
              </w:rPr>
              <w:t>Programme d’adaptation au domicile (PAD)</w:t>
            </w:r>
          </w:p>
        </w:tc>
        <w:permStart w:id="1904288419" w:edGrp="everyone"/>
        <w:tc>
          <w:tcPr>
            <w:tcW w:w="1560" w:type="dxa"/>
            <w:vAlign w:val="center"/>
          </w:tcPr>
          <w:p w14:paraId="5C4D3594" w14:textId="2A0466EA" w:rsidR="00C97129" w:rsidRPr="00AD1333" w:rsidRDefault="00AD1333" w:rsidP="00C97129">
            <w:pPr>
              <w:spacing w:before="40" w:after="4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124117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7129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1904288419"/>
            <w:r w:rsidR="00C97129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Oui    </w:t>
            </w:r>
            <w:permStart w:id="382672818" w:edGrp="everyone"/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581451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7129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382672818"/>
            <w:r w:rsidR="00C97129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Non</w:t>
            </w:r>
          </w:p>
        </w:tc>
        <w:permStart w:id="2038698995" w:edGrp="everyone"/>
        <w:tc>
          <w:tcPr>
            <w:tcW w:w="1275" w:type="dxa"/>
            <w:vAlign w:val="center"/>
          </w:tcPr>
          <w:p w14:paraId="190D5618" w14:textId="0050768A" w:rsidR="00C97129" w:rsidRPr="00AD1333" w:rsidRDefault="00AD1333" w:rsidP="000343D2">
            <w:pPr>
              <w:spacing w:before="40" w:after="4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784882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43D2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2038698995"/>
            <w:r w:rsidR="000343D2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97129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À Prévoir </w:t>
            </w:r>
          </w:p>
        </w:tc>
        <w:tc>
          <w:tcPr>
            <w:tcW w:w="4381" w:type="dxa"/>
          </w:tcPr>
          <w:p w14:paraId="2FAC9CB4" w14:textId="3B30407E" w:rsidR="00C97129" w:rsidRPr="00AD1333" w:rsidRDefault="00C97129" w:rsidP="00C97129">
            <w:pPr>
              <w:spacing w:before="120" w:after="40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</w:tr>
      <w:tr w:rsidR="00C97129" w:rsidRPr="00AD1333" w14:paraId="656C7D2A" w14:textId="77777777" w:rsidTr="00871067">
        <w:trPr>
          <w:gridAfter w:val="1"/>
          <w:wAfter w:w="29" w:type="dxa"/>
          <w:trHeight w:val="986"/>
        </w:trPr>
        <w:tc>
          <w:tcPr>
            <w:tcW w:w="3397" w:type="dxa"/>
            <w:vAlign w:val="center"/>
          </w:tcPr>
          <w:p w14:paraId="21922321" w14:textId="77777777" w:rsidR="00C97129" w:rsidRPr="00AD1333" w:rsidRDefault="00C97129" w:rsidP="00C97129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permStart w:id="1434876120" w:edGrp="everyone" w:colFirst="3" w:colLast="3"/>
            <w:permEnd w:id="267849501"/>
            <w:r w:rsidRPr="00AD1333">
              <w:rPr>
                <w:rFonts w:asciiTheme="minorHAnsi" w:hAnsiTheme="minorHAnsi" w:cstheme="minorHAnsi"/>
                <w:sz w:val="18"/>
                <w:szCs w:val="18"/>
              </w:rPr>
              <w:t>Autres</w:t>
            </w:r>
          </w:p>
        </w:tc>
        <w:permStart w:id="1673812760" w:edGrp="everyone"/>
        <w:tc>
          <w:tcPr>
            <w:tcW w:w="1560" w:type="dxa"/>
            <w:vAlign w:val="center"/>
          </w:tcPr>
          <w:p w14:paraId="6C3B0BA8" w14:textId="0C9445D5" w:rsidR="00C97129" w:rsidRPr="00AD1333" w:rsidRDefault="00AD1333" w:rsidP="00C97129">
            <w:pPr>
              <w:spacing w:before="40" w:after="4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615648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5702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1673812760"/>
            <w:r w:rsidR="00C97129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Oui    </w:t>
            </w:r>
            <w:permStart w:id="1113992986" w:edGrp="everyone"/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200004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7129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1113992986"/>
            <w:r w:rsidR="00C97129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Non</w:t>
            </w:r>
          </w:p>
        </w:tc>
        <w:permStart w:id="587943337" w:edGrp="everyone"/>
        <w:tc>
          <w:tcPr>
            <w:tcW w:w="1275" w:type="dxa"/>
            <w:vAlign w:val="center"/>
          </w:tcPr>
          <w:p w14:paraId="303B2B56" w14:textId="0D0838CA" w:rsidR="00C97129" w:rsidRPr="00AD1333" w:rsidRDefault="00AD1333" w:rsidP="000343D2">
            <w:pPr>
              <w:spacing w:before="40" w:after="4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334029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43D2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587943337"/>
            <w:r w:rsidR="000343D2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97129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À Prévoir </w:t>
            </w:r>
          </w:p>
        </w:tc>
        <w:tc>
          <w:tcPr>
            <w:tcW w:w="4381" w:type="dxa"/>
          </w:tcPr>
          <w:p w14:paraId="68FA4D18" w14:textId="4526EB81" w:rsidR="00C97129" w:rsidRPr="00AD1333" w:rsidRDefault="00C97129" w:rsidP="00C97129">
            <w:pPr>
              <w:spacing w:before="120" w:after="40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</w:tr>
      <w:permEnd w:id="1434876120"/>
    </w:tbl>
    <w:p w14:paraId="64080BD3" w14:textId="6A961546" w:rsidR="00C97129" w:rsidRPr="00AD1333" w:rsidRDefault="00C97129" w:rsidP="00D974BA">
      <w:pPr>
        <w:rPr>
          <w:rFonts w:asciiTheme="minorHAnsi" w:hAnsiTheme="minorHAnsi" w:cstheme="minorHAnsi"/>
          <w:sz w:val="20"/>
          <w:szCs w:val="20"/>
        </w:rPr>
      </w:pPr>
    </w:p>
    <w:p w14:paraId="08E23199" w14:textId="1C406AAB" w:rsidR="0062223D" w:rsidRPr="00AD1333" w:rsidRDefault="0062223D" w:rsidP="00D974BA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42" w:type="dxa"/>
        <w:tblLook w:val="04A0" w:firstRow="1" w:lastRow="0" w:firstColumn="1" w:lastColumn="0" w:noHBand="0" w:noVBand="1"/>
      </w:tblPr>
      <w:tblGrid>
        <w:gridCol w:w="2830"/>
        <w:gridCol w:w="1701"/>
        <w:gridCol w:w="6099"/>
        <w:gridCol w:w="12"/>
      </w:tblGrid>
      <w:tr w:rsidR="00C97129" w:rsidRPr="00AD1333" w14:paraId="52A3EF49" w14:textId="77777777" w:rsidTr="00871067">
        <w:trPr>
          <w:gridAfter w:val="1"/>
          <w:wAfter w:w="12" w:type="dxa"/>
          <w:trHeight w:val="567"/>
        </w:trPr>
        <w:tc>
          <w:tcPr>
            <w:tcW w:w="10630" w:type="dxa"/>
            <w:gridSpan w:val="3"/>
            <w:shd w:val="clear" w:color="auto" w:fill="B6DAE2"/>
          </w:tcPr>
          <w:p w14:paraId="3BDE1A4E" w14:textId="1F0E6A5A" w:rsidR="00C97129" w:rsidRPr="00AD1333" w:rsidRDefault="009B1B0D" w:rsidP="009B1B0D">
            <w:p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D1333">
              <w:rPr>
                <w:rFonts w:asciiTheme="minorHAnsi" w:hAnsiTheme="minorHAnsi" w:cstheme="minorHAnsi"/>
                <w:b/>
                <w:sz w:val="22"/>
                <w:szCs w:val="22"/>
              </w:rPr>
              <w:t>ÉLÉMENTS PRÉJUDICIABLES (*</w:t>
            </w:r>
            <w:r w:rsidR="00C97129" w:rsidRPr="00AD133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se référer </w:t>
            </w:r>
            <w:r w:rsidR="0042034F" w:rsidRPr="00AD1333">
              <w:rPr>
                <w:rFonts w:asciiTheme="minorHAnsi" w:hAnsiTheme="minorHAnsi" w:cstheme="minorHAnsi"/>
                <w:b/>
                <w:sz w:val="22"/>
                <w:szCs w:val="22"/>
              </w:rPr>
              <w:t>a</w:t>
            </w:r>
            <w:r w:rsidR="00C97129" w:rsidRPr="00AD1333">
              <w:rPr>
                <w:rFonts w:asciiTheme="minorHAnsi" w:hAnsiTheme="minorHAnsi" w:cstheme="minorHAnsi"/>
                <w:b/>
                <w:sz w:val="22"/>
                <w:szCs w:val="22"/>
              </w:rPr>
              <w:t>u Soutien clinique)</w:t>
            </w:r>
          </w:p>
        </w:tc>
      </w:tr>
      <w:tr w:rsidR="00185702" w:rsidRPr="00AD1333" w14:paraId="66220E87" w14:textId="77777777" w:rsidTr="00871067">
        <w:trPr>
          <w:trHeight w:val="397"/>
          <w:tblHeader/>
        </w:trPr>
        <w:tc>
          <w:tcPr>
            <w:tcW w:w="10642" w:type="dxa"/>
            <w:gridSpan w:val="4"/>
            <w:shd w:val="clear" w:color="auto" w:fill="D9D9D9" w:themeFill="background1" w:themeFillShade="D9"/>
            <w:vAlign w:val="center"/>
          </w:tcPr>
          <w:p w14:paraId="6633A3DC" w14:textId="67DDD1D1" w:rsidR="00185702" w:rsidRPr="00AD1333" w:rsidRDefault="009B1B0D" w:rsidP="0018570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t>ÉLÉMENTS À CONSIDÉRER</w:t>
            </w:r>
          </w:p>
        </w:tc>
      </w:tr>
      <w:tr w:rsidR="00185702" w:rsidRPr="00AD1333" w14:paraId="27996554" w14:textId="77777777" w:rsidTr="00871067">
        <w:trPr>
          <w:trHeight w:val="340"/>
        </w:trPr>
        <w:tc>
          <w:tcPr>
            <w:tcW w:w="2830" w:type="dxa"/>
            <w:vAlign w:val="center"/>
          </w:tcPr>
          <w:p w14:paraId="4394488E" w14:textId="6F154913" w:rsidR="00185702" w:rsidRPr="00AD1333" w:rsidRDefault="00871067" w:rsidP="00CD5AFA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Pica</w:t>
            </w:r>
          </w:p>
        </w:tc>
        <w:permStart w:id="1291083016" w:edGrp="everyone"/>
        <w:tc>
          <w:tcPr>
            <w:tcW w:w="1701" w:type="dxa"/>
            <w:vAlign w:val="center"/>
          </w:tcPr>
          <w:p w14:paraId="465CDF06" w14:textId="53FC592E" w:rsidR="00185702" w:rsidRPr="00AD1333" w:rsidRDefault="00AD1333" w:rsidP="00185702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598673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5702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1291083016"/>
            <w:r w:rsidR="00185702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Oui    </w:t>
            </w:r>
            <w:permStart w:id="985491330" w:edGrp="everyone"/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811663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5702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985491330"/>
            <w:r w:rsidR="00185702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Non</w:t>
            </w:r>
          </w:p>
        </w:tc>
        <w:tc>
          <w:tcPr>
            <w:tcW w:w="6111" w:type="dxa"/>
            <w:gridSpan w:val="2"/>
          </w:tcPr>
          <w:p w14:paraId="73E4B24F" w14:textId="3B4E8127" w:rsidR="00185702" w:rsidRPr="00AD1333" w:rsidRDefault="00185702" w:rsidP="00CD5AFA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Précisez : </w:t>
            </w:r>
            <w:permStart w:id="733372026" w:edGrp="everyone"/>
            <w:r w:rsidRPr="00AD1333">
              <w:rPr>
                <w:rFonts w:asciiTheme="minorHAnsi" w:hAnsiTheme="minorHAnsi" w:cstheme="minorHAnsi"/>
                <w:sz w:val="20"/>
                <w:szCs w:val="18"/>
              </w:rPr>
              <w:t xml:space="preserve">   </w:t>
            </w:r>
            <w:permEnd w:id="733372026"/>
          </w:p>
        </w:tc>
      </w:tr>
      <w:tr w:rsidR="00185702" w:rsidRPr="00AD1333" w14:paraId="78C77887" w14:textId="77777777" w:rsidTr="00871067">
        <w:trPr>
          <w:trHeight w:val="340"/>
        </w:trPr>
        <w:tc>
          <w:tcPr>
            <w:tcW w:w="2830" w:type="dxa"/>
            <w:vAlign w:val="center"/>
          </w:tcPr>
          <w:p w14:paraId="42D11F42" w14:textId="77777777" w:rsidR="00185702" w:rsidRPr="00AD1333" w:rsidRDefault="00185702" w:rsidP="00CD5AFA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>Automutilation</w:t>
            </w:r>
          </w:p>
        </w:tc>
        <w:permStart w:id="172910228" w:edGrp="everyone"/>
        <w:tc>
          <w:tcPr>
            <w:tcW w:w="1701" w:type="dxa"/>
            <w:vAlign w:val="center"/>
          </w:tcPr>
          <w:p w14:paraId="4BD95762" w14:textId="0AA7D8D2" w:rsidR="00185702" w:rsidRPr="00AD1333" w:rsidRDefault="00AD1333" w:rsidP="00185702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51548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5702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172910228"/>
            <w:r w:rsidR="00185702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Oui    </w:t>
            </w:r>
            <w:permStart w:id="95976723" w:edGrp="everyone"/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46898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5702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95976723"/>
            <w:r w:rsidR="00185702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Non</w:t>
            </w:r>
          </w:p>
        </w:tc>
        <w:tc>
          <w:tcPr>
            <w:tcW w:w="6111" w:type="dxa"/>
            <w:gridSpan w:val="2"/>
          </w:tcPr>
          <w:p w14:paraId="6BFA34C6" w14:textId="79EBAA95" w:rsidR="00185702" w:rsidRPr="00AD1333" w:rsidRDefault="00185702" w:rsidP="00CD5AFA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Précisez : </w:t>
            </w:r>
            <w:permStart w:id="1419140057" w:edGrp="everyone"/>
            <w:r w:rsidRPr="00AD1333">
              <w:rPr>
                <w:rFonts w:asciiTheme="minorHAnsi" w:hAnsiTheme="minorHAnsi" w:cstheme="minorHAnsi"/>
                <w:sz w:val="20"/>
                <w:szCs w:val="18"/>
              </w:rPr>
              <w:t xml:space="preserve">   </w:t>
            </w:r>
            <w:permEnd w:id="1419140057"/>
          </w:p>
        </w:tc>
      </w:tr>
      <w:tr w:rsidR="00185702" w:rsidRPr="00AD1333" w14:paraId="42897029" w14:textId="77777777" w:rsidTr="00871067">
        <w:trPr>
          <w:trHeight w:val="340"/>
        </w:trPr>
        <w:tc>
          <w:tcPr>
            <w:tcW w:w="2830" w:type="dxa"/>
            <w:vAlign w:val="center"/>
          </w:tcPr>
          <w:p w14:paraId="1767C2C4" w14:textId="77777777" w:rsidR="00185702" w:rsidRPr="00AD1333" w:rsidRDefault="00185702" w:rsidP="00CD5AFA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>Comportements sexuels aberrants </w:t>
            </w:r>
          </w:p>
        </w:tc>
        <w:permStart w:id="1185291764" w:edGrp="everyone"/>
        <w:tc>
          <w:tcPr>
            <w:tcW w:w="1701" w:type="dxa"/>
            <w:vAlign w:val="center"/>
          </w:tcPr>
          <w:p w14:paraId="6FCFCC43" w14:textId="28DCBAE5" w:rsidR="00185702" w:rsidRPr="00AD1333" w:rsidRDefault="00AD1333" w:rsidP="00185702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712228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5702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1185291764"/>
            <w:r w:rsidR="00185702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Oui    </w:t>
            </w:r>
            <w:permStart w:id="2040072041" w:edGrp="everyone"/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35217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5702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2040072041"/>
            <w:r w:rsidR="00185702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Non</w:t>
            </w:r>
          </w:p>
        </w:tc>
        <w:tc>
          <w:tcPr>
            <w:tcW w:w="6111" w:type="dxa"/>
            <w:gridSpan w:val="2"/>
          </w:tcPr>
          <w:p w14:paraId="11DC111E" w14:textId="7C92CC8D" w:rsidR="00185702" w:rsidRPr="00AD1333" w:rsidRDefault="00185702" w:rsidP="00CD5AFA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Précisez : </w:t>
            </w:r>
            <w:permStart w:id="50604221" w:edGrp="everyone"/>
            <w:r w:rsidRPr="00AD1333">
              <w:rPr>
                <w:rFonts w:asciiTheme="minorHAnsi" w:hAnsiTheme="minorHAnsi" w:cstheme="minorHAnsi"/>
                <w:sz w:val="20"/>
                <w:szCs w:val="18"/>
              </w:rPr>
              <w:t xml:space="preserve">   </w:t>
            </w:r>
            <w:permEnd w:id="50604221"/>
          </w:p>
        </w:tc>
      </w:tr>
      <w:tr w:rsidR="00185702" w:rsidRPr="00AD1333" w14:paraId="654E4BFF" w14:textId="77777777" w:rsidTr="00871067">
        <w:trPr>
          <w:trHeight w:val="340"/>
        </w:trPr>
        <w:tc>
          <w:tcPr>
            <w:tcW w:w="2830" w:type="dxa"/>
            <w:vAlign w:val="center"/>
          </w:tcPr>
          <w:p w14:paraId="2DA09A94" w14:textId="77777777" w:rsidR="00185702" w:rsidRPr="00AD1333" w:rsidRDefault="00185702" w:rsidP="00CD5AFA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>Idéations suicidaires </w:t>
            </w:r>
          </w:p>
        </w:tc>
        <w:permStart w:id="2012691405" w:edGrp="everyone"/>
        <w:tc>
          <w:tcPr>
            <w:tcW w:w="1701" w:type="dxa"/>
            <w:vAlign w:val="center"/>
          </w:tcPr>
          <w:p w14:paraId="744545E4" w14:textId="0B41E2EB" w:rsidR="00185702" w:rsidRPr="00AD1333" w:rsidRDefault="00AD1333" w:rsidP="00185702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946427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5702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2012691405"/>
            <w:r w:rsidR="00185702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Oui    </w:t>
            </w:r>
            <w:permStart w:id="747768052" w:edGrp="everyone"/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866991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5702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747768052"/>
            <w:r w:rsidR="00185702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Non</w:t>
            </w:r>
          </w:p>
        </w:tc>
        <w:tc>
          <w:tcPr>
            <w:tcW w:w="6111" w:type="dxa"/>
            <w:gridSpan w:val="2"/>
          </w:tcPr>
          <w:p w14:paraId="20973EBB" w14:textId="68FC377D" w:rsidR="00185702" w:rsidRPr="00AD1333" w:rsidRDefault="00185702" w:rsidP="00CD5AFA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Précisez : </w:t>
            </w:r>
            <w:permStart w:id="267851760" w:edGrp="everyone"/>
            <w:r w:rsidRPr="00AD1333">
              <w:rPr>
                <w:rFonts w:asciiTheme="minorHAnsi" w:hAnsiTheme="minorHAnsi" w:cstheme="minorHAnsi"/>
                <w:sz w:val="20"/>
                <w:szCs w:val="18"/>
              </w:rPr>
              <w:t xml:space="preserve">   </w:t>
            </w:r>
            <w:permEnd w:id="267851760"/>
          </w:p>
        </w:tc>
      </w:tr>
      <w:tr w:rsidR="00185702" w:rsidRPr="00AD1333" w14:paraId="62D7AD7E" w14:textId="77777777" w:rsidTr="00871067">
        <w:trPr>
          <w:trHeight w:val="340"/>
        </w:trPr>
        <w:tc>
          <w:tcPr>
            <w:tcW w:w="2830" w:type="dxa"/>
            <w:vAlign w:val="center"/>
          </w:tcPr>
          <w:p w14:paraId="07C65B18" w14:textId="77777777" w:rsidR="00185702" w:rsidRPr="00AD1333" w:rsidRDefault="00185702" w:rsidP="00CD5AFA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>Situation d’abus, négligence </w:t>
            </w:r>
          </w:p>
        </w:tc>
        <w:permStart w:id="786187059" w:edGrp="everyone"/>
        <w:tc>
          <w:tcPr>
            <w:tcW w:w="1701" w:type="dxa"/>
            <w:vAlign w:val="center"/>
          </w:tcPr>
          <w:p w14:paraId="4BDE22B7" w14:textId="4FF01879" w:rsidR="00185702" w:rsidRPr="00AD1333" w:rsidRDefault="00AD1333" w:rsidP="00185702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35071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5702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786187059"/>
            <w:r w:rsidR="00185702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Oui    </w:t>
            </w:r>
            <w:permStart w:id="1559131896" w:edGrp="everyone"/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876916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5702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1559131896"/>
            <w:r w:rsidR="00185702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Non</w:t>
            </w:r>
          </w:p>
        </w:tc>
        <w:tc>
          <w:tcPr>
            <w:tcW w:w="6111" w:type="dxa"/>
            <w:gridSpan w:val="2"/>
          </w:tcPr>
          <w:p w14:paraId="23E6A86A" w14:textId="59A5B7B3" w:rsidR="00185702" w:rsidRPr="00AD1333" w:rsidRDefault="00185702" w:rsidP="00CD5AFA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Précisez : </w:t>
            </w:r>
            <w:permStart w:id="2061453719" w:edGrp="everyone"/>
            <w:r w:rsidRPr="00AD1333">
              <w:rPr>
                <w:rFonts w:asciiTheme="minorHAnsi" w:hAnsiTheme="minorHAnsi" w:cstheme="minorHAnsi"/>
                <w:sz w:val="20"/>
                <w:szCs w:val="18"/>
              </w:rPr>
              <w:t xml:space="preserve">   </w:t>
            </w:r>
            <w:permEnd w:id="2061453719"/>
          </w:p>
        </w:tc>
      </w:tr>
      <w:tr w:rsidR="00185702" w:rsidRPr="00AD1333" w14:paraId="1EF660F0" w14:textId="77777777" w:rsidTr="00871067">
        <w:trPr>
          <w:trHeight w:val="340"/>
        </w:trPr>
        <w:tc>
          <w:tcPr>
            <w:tcW w:w="2830" w:type="dxa"/>
            <w:vAlign w:val="center"/>
          </w:tcPr>
          <w:p w14:paraId="0727A374" w14:textId="0C5660BD" w:rsidR="00185702" w:rsidRPr="00AD1333" w:rsidRDefault="00214825" w:rsidP="00CD5AFA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>Mesures de contrôle</w:t>
            </w:r>
            <w:r w:rsidR="00185702" w:rsidRPr="00AD1333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  <w:permStart w:id="253778753" w:edGrp="everyone"/>
        <w:tc>
          <w:tcPr>
            <w:tcW w:w="1701" w:type="dxa"/>
            <w:vAlign w:val="center"/>
          </w:tcPr>
          <w:p w14:paraId="69390B7E" w14:textId="73B16556" w:rsidR="00185702" w:rsidRPr="00AD1333" w:rsidRDefault="00AD1333" w:rsidP="00185702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371724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5702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253778753"/>
            <w:r w:rsidR="00185702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Oui    </w:t>
            </w:r>
            <w:permStart w:id="1418357552" w:edGrp="everyone"/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924564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5702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1418357552"/>
            <w:r w:rsidR="00185702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Non</w:t>
            </w:r>
          </w:p>
        </w:tc>
        <w:tc>
          <w:tcPr>
            <w:tcW w:w="6111" w:type="dxa"/>
            <w:gridSpan w:val="2"/>
          </w:tcPr>
          <w:p w14:paraId="4C7AD2D0" w14:textId="597CC867" w:rsidR="00185702" w:rsidRPr="00AD1333" w:rsidRDefault="00185702" w:rsidP="00CD5AFA">
            <w:pPr>
              <w:spacing w:before="40" w:after="40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Précisez : </w:t>
            </w:r>
            <w:permStart w:id="131356487" w:edGrp="everyone"/>
            <w:r w:rsidRPr="00AD1333">
              <w:rPr>
                <w:rFonts w:asciiTheme="minorHAnsi" w:hAnsiTheme="minorHAnsi" w:cstheme="minorHAnsi"/>
                <w:sz w:val="20"/>
                <w:szCs w:val="18"/>
              </w:rPr>
              <w:t xml:space="preserve">   </w:t>
            </w:r>
            <w:permEnd w:id="131356487"/>
          </w:p>
        </w:tc>
      </w:tr>
    </w:tbl>
    <w:p w14:paraId="32A6DA72" w14:textId="7DAB050F" w:rsidR="00C97129" w:rsidRPr="00AD1333" w:rsidRDefault="00C97129" w:rsidP="00D974BA">
      <w:pPr>
        <w:rPr>
          <w:rFonts w:asciiTheme="minorHAnsi" w:hAnsiTheme="minorHAnsi" w:cstheme="minorHAnsi"/>
          <w:sz w:val="20"/>
          <w:szCs w:val="20"/>
        </w:rPr>
      </w:pPr>
    </w:p>
    <w:p w14:paraId="24EE0DF5" w14:textId="077401FF" w:rsidR="00C97129" w:rsidRPr="00AD1333" w:rsidRDefault="00C97129" w:rsidP="00D974BA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42" w:type="dxa"/>
        <w:shd w:val="clear" w:color="auto" w:fill="B6DAE2"/>
        <w:tblLook w:val="04A0" w:firstRow="1" w:lastRow="0" w:firstColumn="1" w:lastColumn="0" w:noHBand="0" w:noVBand="1"/>
      </w:tblPr>
      <w:tblGrid>
        <w:gridCol w:w="2547"/>
        <w:gridCol w:w="1984"/>
        <w:gridCol w:w="6099"/>
        <w:gridCol w:w="12"/>
      </w:tblGrid>
      <w:tr w:rsidR="00185702" w:rsidRPr="00AD1333" w14:paraId="4252A902" w14:textId="77777777" w:rsidTr="00871067">
        <w:trPr>
          <w:gridAfter w:val="1"/>
          <w:wAfter w:w="12" w:type="dxa"/>
          <w:trHeight w:val="567"/>
        </w:trPr>
        <w:tc>
          <w:tcPr>
            <w:tcW w:w="10630" w:type="dxa"/>
            <w:gridSpan w:val="3"/>
            <w:shd w:val="clear" w:color="auto" w:fill="B6DAE2"/>
            <w:vAlign w:val="center"/>
          </w:tcPr>
          <w:p w14:paraId="12117217" w14:textId="77777777" w:rsidR="00185702" w:rsidRPr="00AD1333" w:rsidRDefault="00185702" w:rsidP="00CD5AFA">
            <w:p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D1333">
              <w:rPr>
                <w:rFonts w:asciiTheme="minorHAnsi" w:hAnsiTheme="minorHAnsi" w:cstheme="minorHAnsi"/>
                <w:b/>
                <w:sz w:val="22"/>
                <w:szCs w:val="22"/>
              </w:rPr>
              <w:t>VOLET INTÉGRATION COMMUNAUTAIRE</w:t>
            </w:r>
          </w:p>
        </w:tc>
      </w:tr>
      <w:tr w:rsidR="006F3904" w:rsidRPr="00AD1333" w14:paraId="74091680" w14:textId="77777777" w:rsidTr="00871067">
        <w:tblPrEx>
          <w:shd w:val="clear" w:color="auto" w:fill="auto"/>
        </w:tblPrEx>
        <w:trPr>
          <w:trHeight w:val="397"/>
        </w:trPr>
        <w:tc>
          <w:tcPr>
            <w:tcW w:w="10642" w:type="dxa"/>
            <w:gridSpan w:val="4"/>
            <w:shd w:val="clear" w:color="auto" w:fill="D9D9D9" w:themeFill="background1" w:themeFillShade="D9"/>
            <w:vAlign w:val="center"/>
          </w:tcPr>
          <w:p w14:paraId="58028730" w14:textId="4BED9919" w:rsidR="006F3904" w:rsidRPr="00AD1333" w:rsidRDefault="006F3904" w:rsidP="006F390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t>MILIEUX FRÉQUENTÉS</w:t>
            </w:r>
          </w:p>
        </w:tc>
      </w:tr>
      <w:tr w:rsidR="00AD6631" w:rsidRPr="00AD1333" w14:paraId="0983C7FB" w14:textId="77777777" w:rsidTr="00871067">
        <w:tblPrEx>
          <w:shd w:val="clear" w:color="auto" w:fill="auto"/>
        </w:tblPrEx>
        <w:trPr>
          <w:trHeight w:val="340"/>
        </w:trPr>
        <w:tc>
          <w:tcPr>
            <w:tcW w:w="2547" w:type="dxa"/>
            <w:vAlign w:val="center"/>
          </w:tcPr>
          <w:p w14:paraId="2234DDB2" w14:textId="236E0FE1" w:rsidR="00AD6631" w:rsidRPr="00AD1333" w:rsidRDefault="00AD6631" w:rsidP="00AD663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École :  </w:t>
            </w:r>
          </w:p>
        </w:tc>
        <w:permStart w:id="626741347" w:edGrp="everyone"/>
        <w:tc>
          <w:tcPr>
            <w:tcW w:w="1984" w:type="dxa"/>
            <w:vAlign w:val="center"/>
          </w:tcPr>
          <w:p w14:paraId="25F0F645" w14:textId="7EE8D798" w:rsidR="00AD6631" w:rsidRPr="00AD1333" w:rsidRDefault="00AD1333" w:rsidP="0018570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101643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631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626741347"/>
            <w:r w:rsidR="00AD6631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Oui    </w:t>
            </w:r>
            <w:permStart w:id="651774431" w:edGrp="everyone"/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51973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631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651774431"/>
            <w:r w:rsidR="00AD6631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Non</w:t>
            </w:r>
          </w:p>
        </w:tc>
        <w:tc>
          <w:tcPr>
            <w:tcW w:w="6111" w:type="dxa"/>
            <w:gridSpan w:val="2"/>
            <w:vAlign w:val="center"/>
          </w:tcPr>
          <w:p w14:paraId="0615B314" w14:textId="6CF6DDCE" w:rsidR="00AD6631" w:rsidRPr="00AD1333" w:rsidRDefault="00AD6631" w:rsidP="00185702">
            <w:pPr>
              <w:spacing w:before="40"/>
              <w:rPr>
                <w:rFonts w:asciiTheme="minorHAnsi" w:hAnsiTheme="minorHAnsi" w:cstheme="minorHAnsi"/>
                <w:strike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Précisez : </w:t>
            </w:r>
            <w:permStart w:id="1778652143" w:edGrp="everyone"/>
            <w:r w:rsidRPr="00AD1333">
              <w:rPr>
                <w:rFonts w:asciiTheme="minorHAnsi" w:hAnsiTheme="minorHAnsi" w:cstheme="minorHAnsi"/>
                <w:sz w:val="20"/>
                <w:szCs w:val="18"/>
              </w:rPr>
              <w:t xml:space="preserve">   </w:t>
            </w:r>
            <w:permEnd w:id="1778652143"/>
          </w:p>
        </w:tc>
      </w:tr>
      <w:tr w:rsidR="00AD6631" w:rsidRPr="00AD1333" w14:paraId="10D66927" w14:textId="77777777" w:rsidTr="00871067">
        <w:tblPrEx>
          <w:shd w:val="clear" w:color="auto" w:fill="auto"/>
        </w:tblPrEx>
        <w:trPr>
          <w:trHeight w:val="340"/>
        </w:trPr>
        <w:tc>
          <w:tcPr>
            <w:tcW w:w="2547" w:type="dxa"/>
            <w:vAlign w:val="center"/>
          </w:tcPr>
          <w:p w14:paraId="17C66B8D" w14:textId="2AA938EA" w:rsidR="00AD6631" w:rsidRPr="00AD1333" w:rsidRDefault="00AD6631" w:rsidP="00AD6631">
            <w:pPr>
              <w:rPr>
                <w:rFonts w:asciiTheme="minorHAnsi" w:hAnsiTheme="minorHAnsi" w:cstheme="minorHAnsi"/>
                <w:strike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Répit :  </w:t>
            </w:r>
          </w:p>
        </w:tc>
        <w:permStart w:id="1215641848" w:edGrp="everyone"/>
        <w:tc>
          <w:tcPr>
            <w:tcW w:w="1984" w:type="dxa"/>
            <w:vAlign w:val="center"/>
          </w:tcPr>
          <w:p w14:paraId="14CEC186" w14:textId="5FFDC584" w:rsidR="00AD6631" w:rsidRPr="00AD1333" w:rsidRDefault="00AD1333" w:rsidP="00185702">
            <w:pPr>
              <w:rPr>
                <w:rFonts w:asciiTheme="minorHAnsi" w:hAnsiTheme="minorHAnsi" w:cstheme="minorHAnsi"/>
                <w:strike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069109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631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1215641848"/>
            <w:r w:rsidR="00AD6631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Oui    </w:t>
            </w:r>
            <w:permStart w:id="615411389" w:edGrp="everyone"/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246158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631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615411389"/>
            <w:r w:rsidR="00AD6631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Non</w:t>
            </w:r>
          </w:p>
        </w:tc>
        <w:tc>
          <w:tcPr>
            <w:tcW w:w="6111" w:type="dxa"/>
            <w:gridSpan w:val="2"/>
            <w:vAlign w:val="center"/>
          </w:tcPr>
          <w:p w14:paraId="11053BDE" w14:textId="3F186BB3" w:rsidR="00AD6631" w:rsidRPr="00AD1333" w:rsidRDefault="00AD6631" w:rsidP="00185702">
            <w:pPr>
              <w:spacing w:before="40"/>
              <w:rPr>
                <w:rFonts w:asciiTheme="minorHAnsi" w:hAnsiTheme="minorHAnsi" w:cstheme="minorHAnsi"/>
                <w:strike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Précisez : </w:t>
            </w:r>
            <w:permStart w:id="1740968059" w:edGrp="everyone"/>
            <w:r w:rsidRPr="00AD1333">
              <w:rPr>
                <w:rFonts w:asciiTheme="minorHAnsi" w:hAnsiTheme="minorHAnsi" w:cstheme="minorHAnsi"/>
                <w:sz w:val="20"/>
                <w:szCs w:val="18"/>
              </w:rPr>
              <w:t xml:space="preserve">   </w:t>
            </w:r>
            <w:permEnd w:id="1740968059"/>
          </w:p>
        </w:tc>
      </w:tr>
      <w:tr w:rsidR="00AD6631" w:rsidRPr="00AD1333" w14:paraId="6DA4BB2D" w14:textId="77777777" w:rsidTr="00871067">
        <w:tblPrEx>
          <w:shd w:val="clear" w:color="auto" w:fill="auto"/>
        </w:tblPrEx>
        <w:trPr>
          <w:trHeight w:val="340"/>
        </w:trPr>
        <w:tc>
          <w:tcPr>
            <w:tcW w:w="2547" w:type="dxa"/>
            <w:vAlign w:val="center"/>
          </w:tcPr>
          <w:p w14:paraId="7AE1A5D8" w14:textId="456D7094" w:rsidR="00AD6631" w:rsidRPr="00AD1333" w:rsidRDefault="00AD6631" w:rsidP="00AD6631">
            <w:pPr>
              <w:rPr>
                <w:rFonts w:asciiTheme="minorHAnsi" w:hAnsiTheme="minorHAnsi" w:cstheme="minorHAnsi"/>
                <w:strike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Centre d’activités :   </w:t>
            </w:r>
          </w:p>
        </w:tc>
        <w:permStart w:id="147198596" w:edGrp="everyone"/>
        <w:tc>
          <w:tcPr>
            <w:tcW w:w="1984" w:type="dxa"/>
            <w:vAlign w:val="center"/>
          </w:tcPr>
          <w:p w14:paraId="0001D552" w14:textId="05E0EABB" w:rsidR="00AD6631" w:rsidRPr="00AD1333" w:rsidRDefault="00AD1333" w:rsidP="00185702">
            <w:pPr>
              <w:rPr>
                <w:rFonts w:asciiTheme="minorHAnsi" w:hAnsiTheme="minorHAnsi" w:cstheme="minorHAnsi"/>
                <w:strike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461775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631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147198596"/>
            <w:r w:rsidR="00AD6631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Oui    </w:t>
            </w:r>
            <w:permStart w:id="1188120462" w:edGrp="everyone"/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2093342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631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1188120462"/>
            <w:r w:rsidR="00AD6631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Non</w:t>
            </w:r>
          </w:p>
        </w:tc>
        <w:tc>
          <w:tcPr>
            <w:tcW w:w="6111" w:type="dxa"/>
            <w:gridSpan w:val="2"/>
            <w:vAlign w:val="center"/>
          </w:tcPr>
          <w:p w14:paraId="3D11C44E" w14:textId="149D5309" w:rsidR="00AD6631" w:rsidRPr="00AD1333" w:rsidRDefault="00AD6631" w:rsidP="00185702">
            <w:pPr>
              <w:spacing w:before="40"/>
              <w:rPr>
                <w:rFonts w:asciiTheme="minorHAnsi" w:hAnsiTheme="minorHAnsi" w:cstheme="minorHAnsi"/>
                <w:strike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Précisez : </w:t>
            </w:r>
            <w:permStart w:id="1141791094" w:edGrp="everyone"/>
            <w:r w:rsidRPr="00AD1333">
              <w:rPr>
                <w:rFonts w:asciiTheme="minorHAnsi" w:hAnsiTheme="minorHAnsi" w:cstheme="minorHAnsi"/>
                <w:sz w:val="20"/>
                <w:szCs w:val="18"/>
              </w:rPr>
              <w:t xml:space="preserve">   </w:t>
            </w:r>
            <w:permEnd w:id="1141791094"/>
          </w:p>
        </w:tc>
      </w:tr>
      <w:tr w:rsidR="00AD6631" w:rsidRPr="00AD1333" w14:paraId="7125A036" w14:textId="77777777" w:rsidTr="00871067">
        <w:tblPrEx>
          <w:shd w:val="clear" w:color="auto" w:fill="auto"/>
        </w:tblPrEx>
        <w:trPr>
          <w:trHeight w:val="340"/>
        </w:trPr>
        <w:tc>
          <w:tcPr>
            <w:tcW w:w="2547" w:type="dxa"/>
            <w:vAlign w:val="center"/>
          </w:tcPr>
          <w:p w14:paraId="000A93C4" w14:textId="7654B03F" w:rsidR="00AD6631" w:rsidRPr="00AD1333" w:rsidRDefault="00AD6631" w:rsidP="00AD6631">
            <w:pPr>
              <w:rPr>
                <w:rFonts w:asciiTheme="minorHAnsi" w:hAnsiTheme="minorHAnsi" w:cstheme="minorHAnsi"/>
                <w:strike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Organisme communautaire : </w:t>
            </w:r>
          </w:p>
        </w:tc>
        <w:permStart w:id="1747265073" w:edGrp="everyone"/>
        <w:tc>
          <w:tcPr>
            <w:tcW w:w="1984" w:type="dxa"/>
            <w:vAlign w:val="center"/>
          </w:tcPr>
          <w:p w14:paraId="7ABF3914" w14:textId="16DAC6CB" w:rsidR="00AD6631" w:rsidRPr="00AD1333" w:rsidRDefault="00AD1333" w:rsidP="00185702">
            <w:pPr>
              <w:rPr>
                <w:rFonts w:asciiTheme="minorHAnsi" w:hAnsiTheme="minorHAnsi" w:cstheme="minorHAnsi"/>
                <w:strike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408587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631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1747265073"/>
            <w:r w:rsidR="00AD6631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Oui    </w:t>
            </w:r>
            <w:permStart w:id="1273832742" w:edGrp="everyone"/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304382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6631" w:rsidRPr="00AD13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permEnd w:id="1273832742"/>
            <w:r w:rsidR="00AD6631"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Non</w:t>
            </w:r>
          </w:p>
        </w:tc>
        <w:tc>
          <w:tcPr>
            <w:tcW w:w="6111" w:type="dxa"/>
            <w:gridSpan w:val="2"/>
            <w:vAlign w:val="center"/>
          </w:tcPr>
          <w:p w14:paraId="5A079D2D" w14:textId="0960D3DA" w:rsidR="00AD6631" w:rsidRPr="00AD1333" w:rsidRDefault="00AD6631" w:rsidP="00185702">
            <w:pPr>
              <w:spacing w:before="40"/>
              <w:rPr>
                <w:rFonts w:asciiTheme="minorHAnsi" w:hAnsiTheme="minorHAnsi" w:cstheme="minorHAnsi"/>
                <w:strike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Précisez : </w:t>
            </w:r>
            <w:permStart w:id="931034481" w:edGrp="everyone"/>
            <w:r w:rsidRPr="00AD1333">
              <w:rPr>
                <w:rFonts w:asciiTheme="minorHAnsi" w:hAnsiTheme="minorHAnsi" w:cstheme="minorHAnsi"/>
                <w:sz w:val="20"/>
                <w:szCs w:val="18"/>
              </w:rPr>
              <w:t xml:space="preserve">   </w:t>
            </w:r>
            <w:permEnd w:id="931034481"/>
          </w:p>
        </w:tc>
      </w:tr>
      <w:tr w:rsidR="00871067" w:rsidRPr="00AD1333" w14:paraId="5AA55A11" w14:textId="77777777" w:rsidTr="00092877">
        <w:tblPrEx>
          <w:shd w:val="clear" w:color="auto" w:fill="auto"/>
        </w:tblPrEx>
        <w:trPr>
          <w:trHeight w:val="340"/>
        </w:trPr>
        <w:tc>
          <w:tcPr>
            <w:tcW w:w="10642" w:type="dxa"/>
            <w:gridSpan w:val="4"/>
            <w:vAlign w:val="center"/>
          </w:tcPr>
          <w:p w14:paraId="1F31F589" w14:textId="58536FDD" w:rsidR="00871067" w:rsidRPr="00AD1333" w:rsidRDefault="00871067" w:rsidP="00185702">
            <w:pPr>
              <w:spacing w:before="40"/>
              <w:rPr>
                <w:rFonts w:asciiTheme="minorHAnsi" w:hAnsiTheme="minorHAnsi" w:cstheme="minorHAnsi"/>
                <w:strike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>Autre :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AD133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ermStart w:id="1402814716" w:edGrp="everyone"/>
            <w:r w:rsidRPr="00AD1333">
              <w:rPr>
                <w:rFonts w:asciiTheme="minorHAnsi" w:hAnsiTheme="minorHAnsi" w:cstheme="minorHAnsi"/>
                <w:sz w:val="20"/>
                <w:szCs w:val="18"/>
              </w:rPr>
              <w:t xml:space="preserve">   </w:t>
            </w:r>
            <w:permEnd w:id="1402814716"/>
          </w:p>
        </w:tc>
      </w:tr>
    </w:tbl>
    <w:p w14:paraId="5A21B1CF" w14:textId="2347C24C" w:rsidR="00185702" w:rsidRPr="00AD1333" w:rsidRDefault="00185702" w:rsidP="00D974BA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30" w:type="dxa"/>
        <w:tblLook w:val="04A0" w:firstRow="1" w:lastRow="0" w:firstColumn="1" w:lastColumn="0" w:noHBand="0" w:noVBand="1"/>
      </w:tblPr>
      <w:tblGrid>
        <w:gridCol w:w="10630"/>
      </w:tblGrid>
      <w:tr w:rsidR="006F3904" w:rsidRPr="00AD1333" w14:paraId="67C6D1AC" w14:textId="77777777" w:rsidTr="00301AAA">
        <w:trPr>
          <w:trHeight w:val="397"/>
          <w:tblHeader/>
        </w:trPr>
        <w:tc>
          <w:tcPr>
            <w:tcW w:w="10630" w:type="dxa"/>
            <w:shd w:val="clear" w:color="auto" w:fill="D9D9D9" w:themeFill="background1" w:themeFillShade="D9"/>
            <w:vAlign w:val="center"/>
          </w:tcPr>
          <w:p w14:paraId="270E39A9" w14:textId="1BB76564" w:rsidR="006F3904" w:rsidRPr="00AD1333" w:rsidRDefault="006F3904" w:rsidP="006F390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t>INTÉRÊTS / ACTIVITÉS OCCUPATIONNELLES</w:t>
            </w:r>
          </w:p>
        </w:tc>
      </w:tr>
      <w:tr w:rsidR="006F3904" w:rsidRPr="00AD1333" w14:paraId="7F1FB439" w14:textId="77777777" w:rsidTr="00AD6631">
        <w:trPr>
          <w:trHeight w:val="631"/>
        </w:trPr>
        <w:tc>
          <w:tcPr>
            <w:tcW w:w="10630" w:type="dxa"/>
          </w:tcPr>
          <w:p w14:paraId="2B5F3923" w14:textId="77777777" w:rsidR="006F3904" w:rsidRPr="00AD1333" w:rsidRDefault="006F3904" w:rsidP="00CD5AF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518860036" w:edGrp="everyone" w:colFirst="0" w:colLast="0"/>
          </w:p>
        </w:tc>
      </w:tr>
      <w:permEnd w:id="518860036"/>
    </w:tbl>
    <w:p w14:paraId="12F5B26E" w14:textId="7BDC0C27" w:rsidR="00185702" w:rsidRPr="00AD1333" w:rsidRDefault="00185702" w:rsidP="00D974BA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30" w:type="dxa"/>
        <w:tblLook w:val="04A0" w:firstRow="1" w:lastRow="0" w:firstColumn="1" w:lastColumn="0" w:noHBand="0" w:noVBand="1"/>
      </w:tblPr>
      <w:tblGrid>
        <w:gridCol w:w="10630"/>
      </w:tblGrid>
      <w:tr w:rsidR="006F3904" w:rsidRPr="00AD1333" w14:paraId="5476819A" w14:textId="77777777" w:rsidTr="00301AAA">
        <w:trPr>
          <w:trHeight w:val="397"/>
          <w:tblHeader/>
        </w:trPr>
        <w:tc>
          <w:tcPr>
            <w:tcW w:w="10630" w:type="dxa"/>
            <w:shd w:val="clear" w:color="auto" w:fill="D9D9D9" w:themeFill="background1" w:themeFillShade="D9"/>
            <w:vAlign w:val="center"/>
          </w:tcPr>
          <w:p w14:paraId="5FFBA85B" w14:textId="699794C7" w:rsidR="006F3904" w:rsidRPr="00871067" w:rsidRDefault="006F3904" w:rsidP="00CD5AFA">
            <w:pPr>
              <w:rPr>
                <w:rFonts w:asciiTheme="minorHAnsi" w:hAnsiTheme="minorHAnsi" w:cstheme="minorHAnsi"/>
                <w:b/>
                <w:szCs w:val="20"/>
              </w:rPr>
            </w:pPr>
            <w:r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t>Situation actuelle :</w:t>
            </w:r>
            <w:r w:rsidRPr="00871067">
              <w:rPr>
                <w:rFonts w:asciiTheme="minorHAnsi" w:hAnsiTheme="minorHAnsi" w:cstheme="minorHAnsi"/>
                <w:b/>
                <w:szCs w:val="20"/>
              </w:rPr>
              <w:t xml:space="preserve"> </w:t>
            </w:r>
            <w:r w:rsidR="00E94C65" w:rsidRPr="00871067">
              <w:rPr>
                <w:rFonts w:asciiTheme="minorHAnsi" w:hAnsiTheme="minorHAnsi" w:cstheme="minorHAnsi"/>
                <w:b/>
                <w:sz w:val="18"/>
                <w:szCs w:val="14"/>
              </w:rPr>
              <w:t>(ex : TEVA</w:t>
            </w:r>
            <w:r w:rsidRPr="00871067">
              <w:rPr>
                <w:rFonts w:asciiTheme="minorHAnsi" w:hAnsiTheme="minorHAnsi" w:cstheme="minorHAnsi"/>
                <w:b/>
                <w:sz w:val="18"/>
                <w:szCs w:val="14"/>
              </w:rPr>
              <w:t>, épisode de service, etc. )</w:t>
            </w:r>
          </w:p>
        </w:tc>
      </w:tr>
      <w:tr w:rsidR="006F3904" w:rsidRPr="00AD1333" w14:paraId="616E660D" w14:textId="77777777" w:rsidTr="00AD6631">
        <w:trPr>
          <w:trHeight w:val="607"/>
        </w:trPr>
        <w:tc>
          <w:tcPr>
            <w:tcW w:w="10630" w:type="dxa"/>
          </w:tcPr>
          <w:p w14:paraId="40AA543C" w14:textId="19C4D16B" w:rsidR="006F3904" w:rsidRPr="00AD1333" w:rsidRDefault="006F3904" w:rsidP="00CD5AF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569479464" w:edGrp="everyone" w:colFirst="0" w:colLast="0"/>
          </w:p>
        </w:tc>
      </w:tr>
      <w:permEnd w:id="1569479464"/>
    </w:tbl>
    <w:p w14:paraId="54119187" w14:textId="49AA4714" w:rsidR="00687AC0" w:rsidRPr="00AD1333" w:rsidRDefault="00687AC0" w:rsidP="00D974BA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3547"/>
        <w:gridCol w:w="3547"/>
        <w:gridCol w:w="3548"/>
      </w:tblGrid>
      <w:tr w:rsidR="006F3904" w:rsidRPr="00AD1333" w14:paraId="0757B386" w14:textId="77777777" w:rsidTr="00CD5AFA">
        <w:trPr>
          <w:trHeight w:val="397"/>
          <w:tblHeader/>
        </w:trPr>
        <w:tc>
          <w:tcPr>
            <w:tcW w:w="10642" w:type="dxa"/>
            <w:gridSpan w:val="3"/>
            <w:shd w:val="clear" w:color="auto" w:fill="D9D9D9" w:themeFill="background1" w:themeFillShade="D9"/>
            <w:vAlign w:val="center"/>
          </w:tcPr>
          <w:p w14:paraId="75C72408" w14:textId="77777777" w:rsidR="00871067" w:rsidRDefault="006F3904" w:rsidP="00CD5AFA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TRANSPORT DANS LA COMMUNAUTÉ </w:t>
            </w:r>
            <w:r w:rsidRPr="00871067">
              <w:rPr>
                <w:rFonts w:asciiTheme="minorHAnsi" w:hAnsiTheme="minorHAnsi" w:cstheme="minorHAnsi"/>
                <w:b/>
                <w:szCs w:val="20"/>
              </w:rPr>
              <w:t xml:space="preserve"> </w:t>
            </w:r>
          </w:p>
          <w:p w14:paraId="7BF1D3CF" w14:textId="41927D59" w:rsidR="006F3904" w:rsidRPr="00AD1333" w:rsidRDefault="00871067" w:rsidP="00CD5AF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71067">
              <w:rPr>
                <w:rFonts w:asciiTheme="minorHAnsi" w:hAnsiTheme="minorHAnsi" w:cstheme="minorHAnsi"/>
                <w:b/>
                <w:sz w:val="18"/>
                <w:szCs w:val="14"/>
              </w:rPr>
              <w:t>(ex : transport adapté, scol</w:t>
            </w:r>
            <w:r>
              <w:rPr>
                <w:rFonts w:asciiTheme="minorHAnsi" w:hAnsiTheme="minorHAnsi" w:cstheme="minorHAnsi"/>
                <w:b/>
                <w:sz w:val="18"/>
                <w:szCs w:val="14"/>
              </w:rPr>
              <w:t>aire, taxi, auto adaptée, autre</w:t>
            </w:r>
            <w:r w:rsidRPr="00871067">
              <w:rPr>
                <w:rFonts w:asciiTheme="minorHAnsi" w:hAnsiTheme="minorHAnsi" w:cstheme="minorHAnsi"/>
                <w:b/>
                <w:sz w:val="18"/>
                <w:szCs w:val="14"/>
              </w:rPr>
              <w:t>)</w:t>
            </w:r>
          </w:p>
        </w:tc>
      </w:tr>
      <w:tr w:rsidR="006F3904" w:rsidRPr="00AD1333" w14:paraId="49EE0C3F" w14:textId="77777777" w:rsidTr="006F3904">
        <w:tc>
          <w:tcPr>
            <w:tcW w:w="3547" w:type="dxa"/>
            <w:shd w:val="clear" w:color="auto" w:fill="D9D9D9" w:themeFill="background1" w:themeFillShade="D9"/>
            <w:vAlign w:val="center"/>
          </w:tcPr>
          <w:p w14:paraId="4A8ED0F4" w14:textId="6792439D" w:rsidR="006F3904" w:rsidRPr="00AD1333" w:rsidRDefault="006F3904" w:rsidP="00CD5AFA">
            <w:pPr>
              <w:spacing w:before="40" w:after="4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b/>
                <w:sz w:val="18"/>
                <w:szCs w:val="18"/>
              </w:rPr>
              <w:t>Type de tran</w:t>
            </w:r>
            <w:r w:rsidR="00E94C65" w:rsidRPr="00AD1333">
              <w:rPr>
                <w:rFonts w:asciiTheme="minorHAnsi" w:hAnsiTheme="minorHAnsi" w:cstheme="minorHAnsi"/>
                <w:b/>
                <w:sz w:val="18"/>
                <w:szCs w:val="18"/>
              </w:rPr>
              <w:t>s</w:t>
            </w:r>
            <w:r w:rsidRPr="00AD1333">
              <w:rPr>
                <w:rFonts w:asciiTheme="minorHAnsi" w:hAnsiTheme="minorHAnsi" w:cstheme="minorHAnsi"/>
                <w:b/>
                <w:sz w:val="18"/>
                <w:szCs w:val="18"/>
              </w:rPr>
              <w:t>port</w:t>
            </w:r>
          </w:p>
        </w:tc>
        <w:tc>
          <w:tcPr>
            <w:tcW w:w="3547" w:type="dxa"/>
            <w:shd w:val="clear" w:color="auto" w:fill="D9D9D9" w:themeFill="background1" w:themeFillShade="D9"/>
            <w:vAlign w:val="center"/>
          </w:tcPr>
          <w:p w14:paraId="63F30019" w14:textId="77777777" w:rsidR="006F3904" w:rsidRPr="00AD1333" w:rsidRDefault="006F3904" w:rsidP="00CD5AFA">
            <w:pPr>
              <w:spacing w:before="40" w:after="4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b/>
                <w:sz w:val="18"/>
                <w:szCs w:val="18"/>
              </w:rPr>
              <w:t>Comportement / Problématique</w:t>
            </w:r>
          </w:p>
        </w:tc>
        <w:tc>
          <w:tcPr>
            <w:tcW w:w="3548" w:type="dxa"/>
            <w:shd w:val="clear" w:color="auto" w:fill="D9D9D9" w:themeFill="background1" w:themeFillShade="D9"/>
            <w:vAlign w:val="center"/>
          </w:tcPr>
          <w:p w14:paraId="7C57A8A7" w14:textId="77777777" w:rsidR="006F3904" w:rsidRPr="00AD1333" w:rsidRDefault="006F3904" w:rsidP="00CD5AFA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Aménagement </w:t>
            </w:r>
            <w:r w:rsidRPr="00871067">
              <w:rPr>
                <w:rFonts w:asciiTheme="minorHAnsi" w:hAnsiTheme="minorHAnsi" w:cstheme="minorHAnsi"/>
                <w:sz w:val="15"/>
                <w:szCs w:val="15"/>
              </w:rPr>
              <w:t>(quoi, quand, où, durée, fréquence, intensité, hypothèse, fonction du comportement)</w:t>
            </w:r>
          </w:p>
        </w:tc>
      </w:tr>
      <w:tr w:rsidR="006F3904" w:rsidRPr="00AD1333" w14:paraId="0F0CB9D9" w14:textId="77777777" w:rsidTr="00CD5AFA">
        <w:trPr>
          <w:trHeight w:val="1020"/>
        </w:trPr>
        <w:tc>
          <w:tcPr>
            <w:tcW w:w="3547" w:type="dxa"/>
          </w:tcPr>
          <w:p w14:paraId="4C58B736" w14:textId="5C883FB7" w:rsidR="006F3904" w:rsidRPr="00AD1333" w:rsidRDefault="006F3904" w:rsidP="00CD5AFA">
            <w:pPr>
              <w:spacing w:before="120" w:after="40"/>
              <w:rPr>
                <w:rFonts w:asciiTheme="minorHAnsi" w:hAnsiTheme="minorHAnsi" w:cstheme="minorHAnsi"/>
                <w:sz w:val="20"/>
                <w:szCs w:val="18"/>
              </w:rPr>
            </w:pPr>
            <w:permStart w:id="516966795" w:edGrp="everyone" w:colFirst="0" w:colLast="0"/>
            <w:permStart w:id="1260470281" w:edGrp="everyone" w:colFirst="1" w:colLast="1"/>
            <w:permStart w:id="1473477018" w:edGrp="everyone" w:colFirst="2" w:colLast="2"/>
          </w:p>
        </w:tc>
        <w:tc>
          <w:tcPr>
            <w:tcW w:w="3547" w:type="dxa"/>
          </w:tcPr>
          <w:p w14:paraId="027962CB" w14:textId="364D6E79" w:rsidR="006F3904" w:rsidRPr="00AD1333" w:rsidRDefault="006F3904" w:rsidP="00CD5AFA">
            <w:pPr>
              <w:spacing w:before="120" w:after="40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  <w:tc>
          <w:tcPr>
            <w:tcW w:w="3548" w:type="dxa"/>
          </w:tcPr>
          <w:p w14:paraId="05CFC6DD" w14:textId="2405017E" w:rsidR="006F3904" w:rsidRPr="00AD1333" w:rsidRDefault="006F3904" w:rsidP="00CD5AFA">
            <w:pPr>
              <w:spacing w:before="120" w:after="40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</w:tr>
      <w:permEnd w:id="516966795"/>
      <w:permEnd w:id="1260470281"/>
      <w:permEnd w:id="1473477018"/>
      <w:tr w:rsidR="009B1B0D" w:rsidRPr="00AD1333" w14:paraId="7D27951B" w14:textId="77777777" w:rsidTr="009B1B0D">
        <w:trPr>
          <w:trHeight w:val="135"/>
        </w:trPr>
        <w:tc>
          <w:tcPr>
            <w:tcW w:w="10642" w:type="dxa"/>
            <w:gridSpan w:val="3"/>
            <w:shd w:val="clear" w:color="auto" w:fill="D9D9D9" w:themeFill="background1" w:themeFillShade="D9"/>
            <w:vAlign w:val="center"/>
          </w:tcPr>
          <w:p w14:paraId="74271112" w14:textId="77777777" w:rsidR="00871067" w:rsidRDefault="009B1B0D" w:rsidP="0087106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D133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UTILISATION DES SERVICES DANS LA COMMUNAUTÉ </w:t>
            </w:r>
          </w:p>
          <w:p w14:paraId="684A157F" w14:textId="215C7CA9" w:rsidR="009B1B0D" w:rsidRPr="00AD1333" w:rsidRDefault="009B1B0D" w:rsidP="0087106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71067">
              <w:rPr>
                <w:rFonts w:asciiTheme="minorHAnsi" w:hAnsiTheme="minorHAnsi" w:cstheme="minorHAnsi"/>
                <w:b/>
                <w:sz w:val="18"/>
                <w:szCs w:val="14"/>
              </w:rPr>
              <w:t>(ex : piscine publique, activités socio-récréatives, répit, camp de jour/vacances)</w:t>
            </w:r>
          </w:p>
        </w:tc>
      </w:tr>
      <w:tr w:rsidR="009B1B0D" w:rsidRPr="00AD1333" w14:paraId="4DCA4A0A" w14:textId="77777777" w:rsidTr="00B715A7">
        <w:trPr>
          <w:trHeight w:val="1020"/>
        </w:trPr>
        <w:tc>
          <w:tcPr>
            <w:tcW w:w="3547" w:type="dxa"/>
          </w:tcPr>
          <w:p w14:paraId="1F2369E5" w14:textId="1E1AC550" w:rsidR="009B1B0D" w:rsidRPr="00AD1333" w:rsidRDefault="009B1B0D" w:rsidP="00B715A7">
            <w:pPr>
              <w:spacing w:before="120" w:after="40"/>
              <w:rPr>
                <w:rFonts w:asciiTheme="minorHAnsi" w:hAnsiTheme="minorHAnsi" w:cstheme="minorHAnsi"/>
                <w:sz w:val="20"/>
                <w:szCs w:val="18"/>
              </w:rPr>
            </w:pPr>
            <w:permStart w:id="1125908964" w:edGrp="everyone" w:colFirst="0" w:colLast="0"/>
            <w:permStart w:id="1119439281" w:edGrp="everyone" w:colFirst="1" w:colLast="1"/>
            <w:permStart w:id="86704200" w:edGrp="everyone" w:colFirst="2" w:colLast="2"/>
          </w:p>
        </w:tc>
        <w:tc>
          <w:tcPr>
            <w:tcW w:w="3547" w:type="dxa"/>
          </w:tcPr>
          <w:p w14:paraId="2CA241B8" w14:textId="257FD8A5" w:rsidR="009B1B0D" w:rsidRPr="00AD1333" w:rsidRDefault="009B1B0D" w:rsidP="00B715A7">
            <w:pPr>
              <w:spacing w:before="120" w:after="40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  <w:tc>
          <w:tcPr>
            <w:tcW w:w="3548" w:type="dxa"/>
          </w:tcPr>
          <w:p w14:paraId="67C00D47" w14:textId="1D770174" w:rsidR="009B1B0D" w:rsidRPr="00AD1333" w:rsidRDefault="009B1B0D" w:rsidP="00B715A7">
            <w:pPr>
              <w:spacing w:before="120" w:after="40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</w:tr>
      <w:permEnd w:id="1125908964"/>
      <w:permEnd w:id="1119439281"/>
      <w:permEnd w:id="86704200"/>
    </w:tbl>
    <w:p w14:paraId="71026E61" w14:textId="4B6AA282" w:rsidR="009B1B0D" w:rsidRPr="00AD1333" w:rsidRDefault="009B1B0D" w:rsidP="00D974BA">
      <w:pPr>
        <w:rPr>
          <w:rFonts w:asciiTheme="minorHAnsi" w:hAnsiTheme="minorHAnsi" w:cstheme="minorHAnsi"/>
          <w:b/>
          <w:sz w:val="20"/>
          <w:szCs w:val="20"/>
        </w:rPr>
      </w:pPr>
    </w:p>
    <w:p w14:paraId="54E92240" w14:textId="77777777" w:rsidR="00A3523A" w:rsidRPr="00AD1333" w:rsidRDefault="00A3523A" w:rsidP="00D974BA">
      <w:pPr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Grilledutableau"/>
        <w:tblW w:w="10642" w:type="dxa"/>
        <w:shd w:val="clear" w:color="auto" w:fill="B6DAE2"/>
        <w:tblLook w:val="04A0" w:firstRow="1" w:lastRow="0" w:firstColumn="1" w:lastColumn="0" w:noHBand="0" w:noVBand="1"/>
      </w:tblPr>
      <w:tblGrid>
        <w:gridCol w:w="3547"/>
        <w:gridCol w:w="3547"/>
        <w:gridCol w:w="3533"/>
        <w:gridCol w:w="15"/>
      </w:tblGrid>
      <w:tr w:rsidR="00A3523A" w:rsidRPr="00AD1333" w14:paraId="333D66BA" w14:textId="77777777" w:rsidTr="00871067">
        <w:trPr>
          <w:gridAfter w:val="1"/>
          <w:wAfter w:w="15" w:type="dxa"/>
          <w:trHeight w:val="567"/>
        </w:trPr>
        <w:tc>
          <w:tcPr>
            <w:tcW w:w="10627" w:type="dxa"/>
            <w:gridSpan w:val="3"/>
            <w:shd w:val="clear" w:color="auto" w:fill="B6DAE2"/>
            <w:vAlign w:val="center"/>
          </w:tcPr>
          <w:p w14:paraId="7B277195" w14:textId="4FD93EC4" w:rsidR="00A3523A" w:rsidRPr="00AD1333" w:rsidRDefault="00A3523A" w:rsidP="00B715A7">
            <w:p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D1333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PRIORISATION DES BESOINS</w:t>
            </w:r>
          </w:p>
        </w:tc>
      </w:tr>
      <w:tr w:rsidR="001C0804" w:rsidRPr="00AD1333" w14:paraId="03EC7B39" w14:textId="77777777" w:rsidTr="00871067">
        <w:tblPrEx>
          <w:shd w:val="clear" w:color="auto" w:fill="auto"/>
        </w:tblPrEx>
        <w:tc>
          <w:tcPr>
            <w:tcW w:w="3547" w:type="dxa"/>
            <w:shd w:val="clear" w:color="auto" w:fill="D9D9D9" w:themeFill="background1" w:themeFillShade="D9"/>
            <w:vAlign w:val="center"/>
          </w:tcPr>
          <w:p w14:paraId="4AC2DC10" w14:textId="77777777" w:rsidR="00A3523A" w:rsidRPr="00AD1333" w:rsidRDefault="00A3523A" w:rsidP="00A3523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2B51ECB" w14:textId="78ED82E1" w:rsidR="001C0804" w:rsidRPr="00AD1333" w:rsidRDefault="001C0804" w:rsidP="00A3523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t>Besoins ressortis</w:t>
            </w:r>
          </w:p>
          <w:p w14:paraId="7A48BC98" w14:textId="2F8EC1FF" w:rsidR="00A3523A" w:rsidRPr="00AD1333" w:rsidRDefault="00A3523A" w:rsidP="00A3523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47" w:type="dxa"/>
            <w:shd w:val="clear" w:color="auto" w:fill="D9D9D9" w:themeFill="background1" w:themeFillShade="D9"/>
            <w:vAlign w:val="center"/>
          </w:tcPr>
          <w:p w14:paraId="53780123" w14:textId="77777777" w:rsidR="001C0804" w:rsidRPr="00AD1333" w:rsidRDefault="001C0804" w:rsidP="00A3523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t>Besoins retenus</w:t>
            </w:r>
          </w:p>
        </w:tc>
        <w:tc>
          <w:tcPr>
            <w:tcW w:w="3548" w:type="dxa"/>
            <w:gridSpan w:val="2"/>
            <w:shd w:val="clear" w:color="auto" w:fill="D9D9D9" w:themeFill="background1" w:themeFillShade="D9"/>
            <w:vAlign w:val="center"/>
          </w:tcPr>
          <w:p w14:paraId="3DD0878A" w14:textId="77777777" w:rsidR="001C0804" w:rsidRPr="00AD1333" w:rsidRDefault="001C0804" w:rsidP="00A3523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t>Besoins reportés</w:t>
            </w:r>
          </w:p>
        </w:tc>
      </w:tr>
      <w:tr w:rsidR="001C0804" w:rsidRPr="00AD1333" w14:paraId="020FCB04" w14:textId="77777777" w:rsidTr="00871067">
        <w:tblPrEx>
          <w:shd w:val="clear" w:color="auto" w:fill="auto"/>
        </w:tblPrEx>
        <w:trPr>
          <w:trHeight w:val="2835"/>
        </w:trPr>
        <w:tc>
          <w:tcPr>
            <w:tcW w:w="3547" w:type="dxa"/>
          </w:tcPr>
          <w:p w14:paraId="223FF521" w14:textId="505B486D" w:rsidR="001C0804" w:rsidRPr="00AD1333" w:rsidRDefault="001C0804" w:rsidP="00CD5AFA">
            <w:pPr>
              <w:rPr>
                <w:rFonts w:asciiTheme="minorHAnsi" w:hAnsiTheme="minorHAnsi" w:cstheme="minorHAnsi"/>
                <w:sz w:val="20"/>
                <w:szCs w:val="18"/>
              </w:rPr>
            </w:pPr>
            <w:permStart w:id="61220409" w:edGrp="everyone" w:colFirst="0" w:colLast="0"/>
            <w:permStart w:id="1918509093" w:edGrp="everyone" w:colFirst="1" w:colLast="1"/>
            <w:permStart w:id="1204627493" w:edGrp="everyone" w:colFirst="2" w:colLast="2"/>
          </w:p>
        </w:tc>
        <w:tc>
          <w:tcPr>
            <w:tcW w:w="3547" w:type="dxa"/>
          </w:tcPr>
          <w:p w14:paraId="0AABA80B" w14:textId="756C0D5E" w:rsidR="001C0804" w:rsidRPr="00AD1333" w:rsidRDefault="001C0804" w:rsidP="00CD5AFA">
            <w:pPr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  <w:tc>
          <w:tcPr>
            <w:tcW w:w="3548" w:type="dxa"/>
            <w:gridSpan w:val="2"/>
          </w:tcPr>
          <w:p w14:paraId="765A522F" w14:textId="7A310066" w:rsidR="001C0804" w:rsidRPr="00AD1333" w:rsidRDefault="001C0804" w:rsidP="00CD5AFA">
            <w:pPr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</w:tr>
      <w:permEnd w:id="61220409"/>
      <w:permEnd w:id="1918509093"/>
      <w:permEnd w:id="1204627493"/>
    </w:tbl>
    <w:p w14:paraId="6F23CF33" w14:textId="0A92D75E" w:rsidR="00747F1E" w:rsidRPr="00AD1333" w:rsidRDefault="00747F1E" w:rsidP="00D974BA">
      <w:pPr>
        <w:rPr>
          <w:rFonts w:asciiTheme="minorHAnsi" w:hAnsiTheme="minorHAnsi" w:cstheme="minorHAnsi"/>
          <w:sz w:val="20"/>
          <w:szCs w:val="20"/>
        </w:rPr>
      </w:pPr>
    </w:p>
    <w:p w14:paraId="69F78490" w14:textId="4A0F38B0" w:rsidR="00747F1E" w:rsidRPr="00AD1333" w:rsidRDefault="00747F1E" w:rsidP="00D974BA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27" w:type="dxa"/>
        <w:shd w:val="clear" w:color="auto" w:fill="79C2CE"/>
        <w:tblLook w:val="04A0" w:firstRow="1" w:lastRow="0" w:firstColumn="1" w:lastColumn="0" w:noHBand="0" w:noVBand="1"/>
      </w:tblPr>
      <w:tblGrid>
        <w:gridCol w:w="10627"/>
      </w:tblGrid>
      <w:tr w:rsidR="00747F1E" w:rsidRPr="00AD1333" w14:paraId="6109C967" w14:textId="77777777" w:rsidTr="00307F70">
        <w:trPr>
          <w:trHeight w:val="435"/>
        </w:trPr>
        <w:tc>
          <w:tcPr>
            <w:tcW w:w="10627" w:type="dxa"/>
            <w:shd w:val="clear" w:color="auto" w:fill="79C2CE"/>
            <w:vAlign w:val="center"/>
          </w:tcPr>
          <w:p w14:paraId="3226093C" w14:textId="018320F3" w:rsidR="00747F1E" w:rsidRPr="00AD1333" w:rsidRDefault="00747F1E" w:rsidP="00747F1E">
            <w:pPr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D1333">
              <w:rPr>
                <w:rFonts w:asciiTheme="minorHAnsi" w:hAnsiTheme="minorHAnsi" w:cstheme="minorHAnsi"/>
                <w:b/>
                <w:sz w:val="22"/>
                <w:szCs w:val="22"/>
              </w:rPr>
              <w:t>PARTIE 2</w:t>
            </w:r>
          </w:p>
          <w:p w14:paraId="3C250CE6" w14:textId="028FA4F9" w:rsidR="00C13F07" w:rsidRPr="00AD1333" w:rsidRDefault="00C13F07" w:rsidP="005D51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D1333">
              <w:rPr>
                <w:rFonts w:asciiTheme="minorHAnsi" w:hAnsiTheme="minorHAnsi" w:cstheme="minorHAnsi"/>
                <w:sz w:val="20"/>
                <w:szCs w:val="20"/>
              </w:rPr>
              <w:t xml:space="preserve">À l’aide de </w:t>
            </w:r>
            <w:r w:rsidR="00747F1E" w:rsidRPr="00AD1333">
              <w:rPr>
                <w:rFonts w:asciiTheme="minorHAnsi" w:hAnsiTheme="minorHAnsi" w:cstheme="minorHAnsi"/>
                <w:sz w:val="20"/>
                <w:szCs w:val="20"/>
              </w:rPr>
              <w:t>cette cueillette de données</w:t>
            </w:r>
            <w:r w:rsidRPr="00AD1333">
              <w:rPr>
                <w:rFonts w:asciiTheme="minorHAnsi" w:hAnsiTheme="minorHAnsi" w:cstheme="minorHAnsi"/>
                <w:sz w:val="20"/>
                <w:szCs w:val="20"/>
              </w:rPr>
              <w:t xml:space="preserve"> (Partie 1)  </w:t>
            </w:r>
          </w:p>
          <w:p w14:paraId="5C7A75E5" w14:textId="7B9D7215" w:rsidR="00747F1E" w:rsidRPr="00AD1333" w:rsidRDefault="00C13F07" w:rsidP="00C13F07">
            <w:pPr>
              <w:pStyle w:val="Paragraphedeliste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AD1333"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="00540C80" w:rsidRPr="00AD1333">
              <w:rPr>
                <w:rFonts w:asciiTheme="minorHAnsi" w:hAnsiTheme="minorHAnsi" w:cstheme="minorHAnsi"/>
                <w:sz w:val="20"/>
                <w:szCs w:val="20"/>
              </w:rPr>
              <w:t>euillez compléter</w:t>
            </w:r>
            <w:r w:rsidRPr="00AD1333"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  <w:r w:rsidR="00747F1E"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La Grille d’analyse </w:t>
            </w:r>
            <w:r w:rsidR="0000104D"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t>multidimensionnelle disponible s</w:t>
            </w:r>
            <w:r w:rsidR="00747F1E"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t>u</w:t>
            </w:r>
            <w:r w:rsidR="0000104D"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t>r</w:t>
            </w:r>
            <w:r w:rsidR="00747F1E" w:rsidRPr="00AD133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intranet</w:t>
            </w:r>
            <w:r w:rsidR="00747F1E" w:rsidRPr="00AD133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</w:tbl>
    <w:p w14:paraId="78E9B7EE" w14:textId="54E4E1AB" w:rsidR="00747F1E" w:rsidRPr="00AD1333" w:rsidRDefault="00747F1E" w:rsidP="00D974BA">
      <w:pPr>
        <w:rPr>
          <w:rFonts w:asciiTheme="minorHAnsi" w:hAnsiTheme="minorHAnsi" w:cstheme="minorHAnsi"/>
          <w:sz w:val="20"/>
          <w:szCs w:val="20"/>
        </w:rPr>
      </w:pPr>
    </w:p>
    <w:p w14:paraId="4683141A" w14:textId="77777777" w:rsidR="00747F1E" w:rsidRPr="00AD1333" w:rsidRDefault="00747F1E" w:rsidP="00747F1E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565" w:type="dxa"/>
        <w:tblLook w:val="04A0" w:firstRow="1" w:lastRow="0" w:firstColumn="1" w:lastColumn="0" w:noHBand="0" w:noVBand="1"/>
      </w:tblPr>
      <w:tblGrid>
        <w:gridCol w:w="1693"/>
        <w:gridCol w:w="6089"/>
        <w:gridCol w:w="987"/>
        <w:gridCol w:w="1796"/>
      </w:tblGrid>
      <w:tr w:rsidR="003C497A" w:rsidRPr="00AD1333" w14:paraId="0B704751" w14:textId="77777777" w:rsidTr="002C4899">
        <w:trPr>
          <w:trHeight w:val="508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DB1CC" w14:textId="77777777" w:rsidR="003C497A" w:rsidRPr="00871067" w:rsidRDefault="003C497A" w:rsidP="00301AAA">
            <w:pPr>
              <w:keepNext/>
              <w:ind w:right="-106"/>
              <w:rPr>
                <w:rFonts w:asciiTheme="minorHAnsi" w:hAnsiTheme="minorHAnsi" w:cstheme="minorHAnsi"/>
                <w:b/>
                <w:sz w:val="16"/>
                <w:szCs w:val="20"/>
                <w:highlight w:val="yellow"/>
              </w:rPr>
            </w:pPr>
            <w:r w:rsidRPr="00871067">
              <w:rPr>
                <w:rFonts w:asciiTheme="minorHAnsi" w:hAnsiTheme="minorHAnsi" w:cstheme="minorHAnsi"/>
                <w:b/>
                <w:sz w:val="16"/>
                <w:szCs w:val="20"/>
              </w:rPr>
              <w:t>Signature de l’intervenant </w:t>
            </w:r>
          </w:p>
        </w:tc>
        <w:permStart w:id="1096171055" w:edGrp="everyone"/>
        <w:tc>
          <w:tcPr>
            <w:tcW w:w="60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EAAD1D" w14:textId="54C03F11" w:rsidR="003C497A" w:rsidRPr="00871067" w:rsidRDefault="00AD1333" w:rsidP="00301AAA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sz w:val="16"/>
                <w:szCs w:val="20"/>
                <w:highlight w:val="yellow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20"/>
                  <w:highlight w:val="yellow"/>
                </w:rPr>
                <w:id w:val="-1327585092"/>
                <w:showingPlcHdr/>
                <w:picture/>
              </w:sdtPr>
              <w:sdtContent>
                <w:r w:rsidR="003C497A" w:rsidRPr="00871067">
                  <w:rPr>
                    <w:rFonts w:asciiTheme="minorHAnsi" w:hAnsiTheme="minorHAnsi" w:cstheme="minorHAnsi"/>
                    <w:noProof/>
                    <w:sz w:val="16"/>
                    <w:szCs w:val="20"/>
                    <w:highlight w:val="yellow"/>
                  </w:rPr>
                  <w:drawing>
                    <wp:inline distT="0" distB="0" distL="0" distR="0" wp14:anchorId="6D6C9E14" wp14:editId="7AF9532F">
                      <wp:extent cx="514350" cy="514350"/>
                      <wp:effectExtent l="0" t="0" r="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14350" cy="514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permEnd w:id="1096171055"/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FFE863" w14:textId="77777777" w:rsidR="003C497A" w:rsidRPr="00871067" w:rsidRDefault="003C497A" w:rsidP="00301AAA">
            <w:pPr>
              <w:keepNext/>
              <w:ind w:right="39"/>
              <w:jc w:val="center"/>
              <w:rPr>
                <w:rFonts w:asciiTheme="minorHAnsi" w:hAnsiTheme="minorHAnsi" w:cstheme="minorHAnsi"/>
                <w:b/>
                <w:sz w:val="16"/>
                <w:szCs w:val="20"/>
                <w:highlight w:val="yellow"/>
                <w:lang w:val="fr-FR"/>
              </w:rPr>
            </w:pPr>
            <w:r w:rsidRPr="00871067">
              <w:rPr>
                <w:rFonts w:asciiTheme="minorHAnsi" w:hAnsiTheme="minorHAnsi" w:cstheme="minorHAnsi"/>
                <w:b/>
                <w:sz w:val="16"/>
                <w:szCs w:val="20"/>
              </w:rPr>
              <w:t>Date</w:t>
            </w:r>
          </w:p>
        </w:tc>
        <w:permStart w:id="873085272" w:edGrp="everyone" w:displacedByCustomXml="next"/>
        <w:sdt>
          <w:sdtPr>
            <w:rPr>
              <w:rFonts w:asciiTheme="minorHAnsi" w:hAnsiTheme="minorHAnsi" w:cstheme="minorHAnsi"/>
              <w:sz w:val="16"/>
              <w:szCs w:val="20"/>
              <w:highlight w:val="yellow"/>
            </w:rPr>
            <w:id w:val="-1694063954"/>
            <w:date>
              <w:dateFormat w:val="yyyy-MM-dd"/>
              <w:lid w:val="fr-CA"/>
              <w:storeMappedDataAs w:val="dateTime"/>
              <w:calendar w:val="gregorian"/>
            </w:date>
          </w:sdtPr>
          <w:sdtContent>
            <w:tc>
              <w:tcPr>
                <w:tcW w:w="1796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4E82CFF2" w14:textId="77777777" w:rsidR="003C497A" w:rsidRPr="00871067" w:rsidRDefault="003C497A" w:rsidP="00301AAA">
                <w:pPr>
                  <w:keepNext/>
                  <w:rPr>
                    <w:rFonts w:asciiTheme="minorHAnsi" w:hAnsiTheme="minorHAnsi" w:cstheme="minorHAnsi"/>
                    <w:sz w:val="16"/>
                    <w:szCs w:val="20"/>
                  </w:rPr>
                </w:pPr>
                <w:r w:rsidRPr="00871067">
                  <w:rPr>
                    <w:rFonts w:asciiTheme="minorHAnsi" w:hAnsiTheme="minorHAnsi" w:cstheme="minorHAnsi"/>
                    <w:sz w:val="16"/>
                    <w:szCs w:val="20"/>
                    <w:highlight w:val="yellow"/>
                  </w:rPr>
                  <w:t xml:space="preserve">    </w:t>
                </w:r>
              </w:p>
            </w:tc>
          </w:sdtContent>
        </w:sdt>
        <w:permEnd w:id="873085272" w:displacedByCustomXml="prev"/>
      </w:tr>
    </w:tbl>
    <w:p w14:paraId="5231B4DD" w14:textId="329C8B52" w:rsidR="00747F1E" w:rsidRPr="00AD1333" w:rsidRDefault="00871067" w:rsidP="00871067">
      <w:pPr>
        <w:tabs>
          <w:tab w:val="left" w:pos="1086"/>
        </w:tabs>
        <w:ind w:right="-94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bookmarkStart w:id="10" w:name="_GoBack"/>
      <w:bookmarkEnd w:id="10"/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 xml:space="preserve">               aaaa-mm-jj</w:t>
      </w:r>
    </w:p>
    <w:sectPr w:rsidR="00747F1E" w:rsidRPr="00AD1333" w:rsidSect="00AD1333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2240" w:h="15840" w:code="1"/>
      <w:pgMar w:top="567" w:right="1276" w:bottom="1021" w:left="1276" w:header="709" w:footer="5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12AE27" w14:textId="77777777" w:rsidR="00314BFB" w:rsidRDefault="00314BFB" w:rsidP="0081257E">
      <w:r>
        <w:separator/>
      </w:r>
    </w:p>
  </w:endnote>
  <w:endnote w:type="continuationSeparator" w:id="0">
    <w:p w14:paraId="5C02AACB" w14:textId="77777777" w:rsidR="00314BFB" w:rsidRDefault="00314BFB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0CF3AF" w14:textId="77777777" w:rsidR="00AD1333" w:rsidRDefault="00AD1333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4AED58D7" w14:textId="77777777" w:rsidR="00AD1333" w:rsidRDefault="00AD1333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0E7608E6" w14:textId="3B4B340A" w:rsidR="00AD1333" w:rsidRPr="009241CF" w:rsidRDefault="00AD1333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Pr="00D606CF">
      <w:rPr>
        <w:b/>
        <w:bCs/>
        <w:noProof/>
        <w:sz w:val="15"/>
        <w:szCs w:val="15"/>
        <w:lang w:val="fr-FR"/>
      </w:rPr>
      <w:t>13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8E3B69" w14:textId="3355665A" w:rsidR="00AD1333" w:rsidRPr="00E22D0E" w:rsidRDefault="0025111C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="Arial" w:hAnsi="Arial" w:cs="Arial"/>
        <w:sz w:val="18"/>
        <w:szCs w:val="18"/>
      </w:rPr>
    </w:pPr>
    <w:r>
      <w:rPr>
        <w:rFonts w:asciiTheme="minorHAnsi" w:hAnsiTheme="minorHAnsi" w:cstheme="minorHAnsi"/>
        <w:sz w:val="20"/>
        <w:szCs w:val="20"/>
      </w:rPr>
      <w:t>CLI-60584</w:t>
    </w:r>
    <w:r w:rsidRPr="00AD1333">
      <w:rPr>
        <w:rFonts w:asciiTheme="minorHAnsi" w:hAnsiTheme="minorHAnsi" w:cstheme="minorHAnsi"/>
        <w:sz w:val="15"/>
        <w:szCs w:val="15"/>
      </w:rPr>
      <w:t xml:space="preserve"> (</w:t>
    </w:r>
    <w:r>
      <w:rPr>
        <w:rFonts w:asciiTheme="minorHAnsi" w:hAnsiTheme="minorHAnsi" w:cstheme="minorHAnsi"/>
        <w:sz w:val="15"/>
        <w:szCs w:val="15"/>
      </w:rPr>
      <w:t>2022-11</w:t>
    </w:r>
    <w:r w:rsidRPr="00AD1333">
      <w:rPr>
        <w:rFonts w:asciiTheme="minorHAnsi" w:hAnsiTheme="minorHAnsi" w:cstheme="minorHAnsi"/>
        <w:sz w:val="15"/>
        <w:szCs w:val="15"/>
      </w:rPr>
      <w:t>)</w:t>
    </w:r>
    <w:r w:rsidR="00AD1333" w:rsidRPr="002C0510">
      <w:rPr>
        <w:rFonts w:asciiTheme="minorHAnsi" w:hAnsiTheme="minorHAnsi" w:cstheme="minorHAnsi"/>
        <w:sz w:val="20"/>
        <w:szCs w:val="20"/>
      </w:rPr>
      <w:tab/>
    </w:r>
    <w:r w:rsidR="00AD1333" w:rsidRPr="00AD1333">
      <w:rPr>
        <w:rFonts w:asciiTheme="minorHAnsi" w:hAnsiTheme="minorHAnsi" w:cstheme="minorHAnsi"/>
        <w:b/>
        <w:sz w:val="20"/>
        <w:szCs w:val="18"/>
      </w:rPr>
      <w:t>PROGRAMME SPÉCIALISÉ DIS DIP</w:t>
    </w:r>
    <w:r w:rsidR="00AD1333" w:rsidRPr="00E22D0E">
      <w:rPr>
        <w:rFonts w:ascii="Arial" w:hAnsi="Arial" w:cs="Arial"/>
        <w:sz w:val="18"/>
        <w:szCs w:val="18"/>
      </w:rPr>
      <w:tab/>
    </w:r>
    <w:r w:rsidR="00AD1333" w:rsidRPr="00AD1333">
      <w:rPr>
        <w:rFonts w:asciiTheme="minorHAnsi" w:hAnsiTheme="minorHAnsi" w:cstheme="minorHAnsi"/>
        <w:sz w:val="15"/>
        <w:szCs w:val="15"/>
      </w:rPr>
      <w:t>Dossier de l’usager</w:t>
    </w:r>
  </w:p>
  <w:p w14:paraId="328A1A7D" w14:textId="61834A74" w:rsidR="00AD1333" w:rsidRPr="00AD1333" w:rsidRDefault="00AD1333" w:rsidP="0077098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E22D0E">
      <w:rPr>
        <w:rFonts w:ascii="Arial" w:hAnsi="Arial" w:cs="Arial"/>
        <w:sz w:val="18"/>
        <w:szCs w:val="18"/>
      </w:rPr>
      <w:tab/>
    </w:r>
    <w:r w:rsidRPr="00AD1333">
      <w:rPr>
        <w:rFonts w:asciiTheme="minorHAnsi" w:hAnsiTheme="minorHAnsi" w:cstheme="minorHAnsi"/>
        <w:b/>
        <w:sz w:val="20"/>
        <w:szCs w:val="18"/>
      </w:rPr>
      <w:t>VALIDATION DES BESOINS DE RÉADAPTATION</w:t>
    </w:r>
    <w:r w:rsidRPr="002C0510">
      <w:rPr>
        <w:rFonts w:asciiTheme="minorHAnsi" w:hAnsiTheme="minorHAnsi" w:cstheme="minorHAnsi"/>
        <w:sz w:val="15"/>
        <w:szCs w:val="15"/>
      </w:rPr>
      <w:tab/>
    </w:r>
    <w:r w:rsidRPr="00AD1333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AD1333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AD1333">
      <w:rPr>
        <w:rFonts w:asciiTheme="minorHAnsi" w:hAnsiTheme="minorHAnsi" w:cstheme="minorHAnsi"/>
        <w:b/>
        <w:bCs/>
        <w:sz w:val="15"/>
        <w:szCs w:val="15"/>
      </w:rPr>
      <w:instrText>PAGE  \* Arabic  \* MERGEFORMAT</w:instrText>
    </w:r>
    <w:r w:rsidRPr="00AD1333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25111C">
      <w:rPr>
        <w:rFonts w:asciiTheme="minorHAnsi" w:hAnsiTheme="minorHAnsi" w:cstheme="minorHAnsi"/>
        <w:b/>
        <w:bCs/>
        <w:noProof/>
        <w:sz w:val="15"/>
        <w:szCs w:val="15"/>
      </w:rPr>
      <w:t>6</w:t>
    </w:r>
    <w:r w:rsidRPr="00AD1333">
      <w:rPr>
        <w:rFonts w:asciiTheme="minorHAnsi" w:hAnsiTheme="minorHAnsi" w:cstheme="minorHAnsi"/>
        <w:b/>
        <w:bCs/>
        <w:sz w:val="15"/>
        <w:szCs w:val="15"/>
      </w:rPr>
      <w:fldChar w:fldCharType="end"/>
    </w:r>
    <w:r w:rsidRPr="00AD1333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AD1333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AD1333">
      <w:rPr>
        <w:rFonts w:asciiTheme="minorHAnsi" w:hAnsiTheme="minorHAnsi" w:cstheme="minorHAnsi"/>
        <w:b/>
        <w:bCs/>
        <w:sz w:val="15"/>
        <w:szCs w:val="15"/>
      </w:rPr>
      <w:instrText>NUMPAGES  \* Arabic  \* MERGEFORMAT</w:instrText>
    </w:r>
    <w:r w:rsidRPr="00AD1333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25111C" w:rsidRPr="0025111C">
      <w:rPr>
        <w:rFonts w:asciiTheme="minorHAnsi" w:hAnsiTheme="minorHAnsi" w:cstheme="minorHAnsi"/>
        <w:b/>
        <w:bCs/>
        <w:noProof/>
        <w:sz w:val="15"/>
        <w:szCs w:val="15"/>
        <w:lang w:val="fr-FR"/>
      </w:rPr>
      <w:t>9</w:t>
    </w:r>
    <w:r w:rsidRPr="00AD1333">
      <w:rPr>
        <w:rFonts w:asciiTheme="minorHAnsi" w:hAnsiTheme="minorHAnsi" w:cstheme="minorHAnsi"/>
        <w:b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AF919" w14:textId="0B7879A2" w:rsidR="00AD1333" w:rsidRPr="00AD1333" w:rsidRDefault="0025111C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CLI-60584</w:t>
    </w:r>
    <w:r w:rsidR="00AD1333" w:rsidRPr="00AD1333">
      <w:rPr>
        <w:rFonts w:asciiTheme="minorHAnsi" w:hAnsiTheme="minorHAnsi" w:cstheme="minorHAnsi"/>
        <w:sz w:val="15"/>
        <w:szCs w:val="15"/>
      </w:rPr>
      <w:t xml:space="preserve"> (</w:t>
    </w:r>
    <w:r>
      <w:rPr>
        <w:rFonts w:asciiTheme="minorHAnsi" w:hAnsiTheme="minorHAnsi" w:cstheme="minorHAnsi"/>
        <w:sz w:val="15"/>
        <w:szCs w:val="15"/>
      </w:rPr>
      <w:t>2022-11</w:t>
    </w:r>
    <w:r w:rsidR="00AD1333" w:rsidRPr="00AD1333">
      <w:rPr>
        <w:rFonts w:asciiTheme="minorHAnsi" w:hAnsiTheme="minorHAnsi" w:cstheme="minorHAnsi"/>
        <w:sz w:val="15"/>
        <w:szCs w:val="15"/>
      </w:rPr>
      <w:t>)</w:t>
    </w:r>
    <w:r w:rsidR="00AD1333" w:rsidRPr="00AD1333">
      <w:rPr>
        <w:rFonts w:asciiTheme="minorHAnsi" w:hAnsiTheme="minorHAnsi" w:cstheme="minorHAnsi"/>
        <w:sz w:val="20"/>
        <w:szCs w:val="20"/>
      </w:rPr>
      <w:tab/>
    </w:r>
    <w:r w:rsidR="00AD1333" w:rsidRPr="00AD1333">
      <w:rPr>
        <w:rFonts w:asciiTheme="minorHAnsi" w:hAnsiTheme="minorHAnsi" w:cstheme="minorHAnsi"/>
        <w:b/>
        <w:sz w:val="20"/>
        <w:szCs w:val="18"/>
      </w:rPr>
      <w:t>PROGRAMME SPÉCIALISÉ DIS DIP</w:t>
    </w:r>
    <w:r w:rsidR="00AD1333" w:rsidRPr="00AD1333">
      <w:rPr>
        <w:rFonts w:asciiTheme="minorHAnsi" w:hAnsiTheme="minorHAnsi" w:cstheme="minorHAnsi"/>
        <w:sz w:val="20"/>
        <w:szCs w:val="20"/>
      </w:rPr>
      <w:tab/>
    </w:r>
    <w:r w:rsidR="00AD1333" w:rsidRPr="00AD1333">
      <w:rPr>
        <w:rFonts w:asciiTheme="minorHAnsi" w:hAnsiTheme="minorHAnsi" w:cstheme="minorHAnsi"/>
        <w:sz w:val="15"/>
        <w:szCs w:val="15"/>
      </w:rPr>
      <w:t>Dossier de l’usager</w:t>
    </w:r>
  </w:p>
  <w:p w14:paraId="2192F2A6" w14:textId="6D1E3589" w:rsidR="00AD1333" w:rsidRPr="00AD1333" w:rsidRDefault="00AD1333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AD1333">
      <w:rPr>
        <w:rFonts w:asciiTheme="minorHAnsi" w:hAnsiTheme="minorHAnsi" w:cstheme="minorHAnsi"/>
        <w:sz w:val="15"/>
        <w:szCs w:val="15"/>
      </w:rPr>
      <w:tab/>
    </w:r>
    <w:r w:rsidRPr="00AD1333">
      <w:rPr>
        <w:rFonts w:asciiTheme="minorHAnsi" w:hAnsiTheme="minorHAnsi" w:cstheme="minorHAnsi"/>
        <w:b/>
        <w:sz w:val="20"/>
        <w:szCs w:val="18"/>
      </w:rPr>
      <w:t>VALIDATION DES BESOINS DE RÉADAPTATION</w:t>
    </w:r>
    <w:r w:rsidRPr="00AD1333">
      <w:rPr>
        <w:rFonts w:asciiTheme="minorHAnsi" w:hAnsiTheme="minorHAnsi" w:cstheme="minorHAnsi"/>
        <w:sz w:val="15"/>
        <w:szCs w:val="15"/>
      </w:rPr>
      <w:tab/>
    </w:r>
    <w:r w:rsidRPr="00AD1333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AD1333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AD1333">
      <w:rPr>
        <w:rFonts w:asciiTheme="minorHAnsi" w:hAnsiTheme="minorHAnsi" w:cstheme="minorHAnsi"/>
        <w:b/>
        <w:bCs/>
        <w:sz w:val="15"/>
        <w:szCs w:val="15"/>
      </w:rPr>
      <w:instrText>PAGE  \* Arabic  \* MERGEFORMAT</w:instrText>
    </w:r>
    <w:r w:rsidRPr="00AD1333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25111C" w:rsidRPr="0025111C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Pr="00AD1333">
      <w:rPr>
        <w:rFonts w:asciiTheme="minorHAnsi" w:hAnsiTheme="minorHAnsi" w:cstheme="minorHAnsi"/>
        <w:b/>
        <w:bCs/>
        <w:sz w:val="15"/>
        <w:szCs w:val="15"/>
      </w:rPr>
      <w:fldChar w:fldCharType="end"/>
    </w:r>
    <w:r w:rsidRPr="00AD1333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AD1333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AD1333">
      <w:rPr>
        <w:rFonts w:asciiTheme="minorHAnsi" w:hAnsiTheme="minorHAnsi" w:cstheme="minorHAnsi"/>
        <w:b/>
        <w:bCs/>
        <w:sz w:val="15"/>
        <w:szCs w:val="15"/>
      </w:rPr>
      <w:instrText>NUMPAGES  \* Arabic  \* MERGEFORMAT</w:instrText>
    </w:r>
    <w:r w:rsidRPr="00AD1333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25111C" w:rsidRPr="0025111C">
      <w:rPr>
        <w:rFonts w:asciiTheme="minorHAnsi" w:hAnsiTheme="minorHAnsi" w:cstheme="minorHAnsi"/>
        <w:b/>
        <w:bCs/>
        <w:noProof/>
        <w:sz w:val="15"/>
        <w:szCs w:val="15"/>
        <w:lang w:val="fr-FR"/>
      </w:rPr>
      <w:t>9</w:t>
    </w:r>
    <w:r w:rsidRPr="00AD1333">
      <w:rPr>
        <w:rFonts w:asciiTheme="minorHAnsi" w:hAnsiTheme="minorHAnsi" w:cstheme="minorHAnsi"/>
        <w:b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CC73A6" w14:textId="77777777" w:rsidR="00314BFB" w:rsidRDefault="00314BFB" w:rsidP="0081257E">
      <w:r>
        <w:separator/>
      </w:r>
    </w:p>
  </w:footnote>
  <w:footnote w:type="continuationSeparator" w:id="0">
    <w:p w14:paraId="314F0B72" w14:textId="77777777" w:rsidR="00314BFB" w:rsidRDefault="00314BFB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08B9F2" w14:textId="26B30FE7" w:rsidR="00AD1333" w:rsidRPr="00F130E4" w:rsidRDefault="00AD1333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782840349" w:edGrp="everyone"/>
    <w:permStart w:id="1104428097" w:edGrp="everyone"/>
    <w:permStart w:id="950733201" w:edGrp="everyone"/>
    <w:permStart w:id="403117327" w:edGrp="everyone"/>
    <w:permStart w:id="1460286779" w:edGrp="everyone"/>
    <w:permStart w:id="1648696480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671919493"/>
        <w:lock w:val="sdtLocked"/>
        <w:placeholder>
          <w:docPart w:val="E002B4EFEC0D4967B895225CB5FB438E"/>
        </w:placeholder>
        <w:showingPlcHdr/>
      </w:sdtPr>
      <w:sdtContent>
        <w:r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782840349"/>
    <w:permEnd w:id="1104428097"/>
    <w:permEnd w:id="950733201"/>
    <w:permEnd w:id="403117327"/>
    <w:permEnd w:id="1460286779"/>
    <w:permEnd w:id="1648696480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565473274" w:edGrp="everyone"/>
    <w:permStart w:id="319913085" w:edGrp="everyone"/>
    <w:permStart w:id="618089637" w:edGrp="everyone"/>
    <w:permStart w:id="251742466" w:edGrp="everyone"/>
    <w:permStart w:id="622669413" w:edGrp="everyone"/>
    <w:permStart w:id="1595238535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29072316"/>
        <w:lock w:val="sdtLocked"/>
        <w:placeholder>
          <w:docPart w:val="76AD7DF2E9654FB686BB39697F7184C3"/>
        </w:placeholder>
      </w:sdtPr>
      <w:sdtContent>
        <w:r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  <w:r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</w:t>
        </w:r>
      </w:sdtContent>
    </w:sdt>
    <w:permEnd w:id="1565473274"/>
    <w:permEnd w:id="319913085"/>
    <w:permEnd w:id="618089637"/>
    <w:permEnd w:id="251742466"/>
    <w:permEnd w:id="622669413"/>
    <w:permEnd w:id="1595238535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C2F081" w14:textId="5F745563" w:rsidR="00AD1333" w:rsidRPr="00F130E4" w:rsidRDefault="00AD1333" w:rsidP="00CD6AD7">
    <w:pPr>
      <w:pStyle w:val="En-tte"/>
      <w:tabs>
        <w:tab w:val="clear" w:pos="8640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027502742" w:edGrp="everyone"/>
    <w:permStart w:id="1528327617" w:edGrp="everyone"/>
    <w:permStart w:id="413035023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167177621"/>
        <w:lock w:val="sdtLocked"/>
        <w:placeholder>
          <w:docPart w:val="75736D1744B442D6AECEE58BC6E9D39F"/>
        </w:placeholder>
        <w:showingPlcHdr/>
      </w:sdtPr>
      <w:sdtContent>
        <w:r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027502742"/>
    <w:permEnd w:id="1528327617"/>
    <w:permEnd w:id="413035023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399247190" w:edGrp="everyone"/>
    <w:permStart w:id="1849378326" w:edGrp="everyone"/>
    <w:permStart w:id="1696203387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-1885869591"/>
        <w:lock w:val="sdtLocked"/>
        <w:placeholder>
          <w:docPart w:val="6C72656785D247C78870A780EA2639FE"/>
        </w:placeholder>
      </w:sdtPr>
      <w:sdtContent>
        <w:r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  <w:r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</w:t>
        </w:r>
      </w:sdtContent>
    </w:sdt>
    <w:permEnd w:id="399247190"/>
    <w:permEnd w:id="1849378326"/>
    <w:permEnd w:id="1696203387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  <w:p w14:paraId="049177BB" w14:textId="77777777" w:rsidR="00AD1333" w:rsidRDefault="00AD133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5" type="#_x0000_t75" style="width:186pt;height:152.25pt" o:bullet="t">
        <v:imagedata r:id="rId1" o:title="pointe"/>
      </v:shape>
    </w:pict>
  </w:numPicBullet>
  <w:abstractNum w:abstractNumId="0" w15:restartNumberingAfterBreak="0">
    <w:nsid w:val="11B3347D"/>
    <w:multiLevelType w:val="hybridMultilevel"/>
    <w:tmpl w:val="E10C4BEC"/>
    <w:lvl w:ilvl="0" w:tplc="0C0C000B">
      <w:start w:val="1"/>
      <w:numFmt w:val="bullet"/>
      <w:lvlText w:val=""/>
      <w:lvlJc w:val="left"/>
      <w:pPr>
        <w:ind w:left="501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" w15:restartNumberingAfterBreak="0">
    <w:nsid w:val="14B9217C"/>
    <w:multiLevelType w:val="hybridMultilevel"/>
    <w:tmpl w:val="8A3204D8"/>
    <w:lvl w:ilvl="0" w:tplc="0C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B63BDD"/>
    <w:multiLevelType w:val="hybridMultilevel"/>
    <w:tmpl w:val="7882B6BE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9D6E65"/>
    <w:multiLevelType w:val="hybridMultilevel"/>
    <w:tmpl w:val="DEC274E4"/>
    <w:lvl w:ilvl="0" w:tplc="A98CF72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000981"/>
    <w:multiLevelType w:val="hybridMultilevel"/>
    <w:tmpl w:val="8084C2E2"/>
    <w:lvl w:ilvl="0" w:tplc="36DAA52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8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CA" w:vendorID="64" w:dllVersion="131078" w:nlCheck="1" w:checkStyle="0"/>
  <w:activeWritingStyle w:appName="MSWord" w:lang="fr-FR" w:vendorID="64" w:dllVersion="131078" w:nlCheck="1" w:checkStyle="0"/>
  <w:attachedTemplate r:id="rId1"/>
  <w:documentProtection w:edit="readOnly" w:enforcement="1" w:cryptProviderType="rsaAES" w:cryptAlgorithmClass="hash" w:cryptAlgorithmType="typeAny" w:cryptAlgorithmSid="14" w:cryptSpinCount="100000" w:hash="q/v6to3CGxkbOLp7D5s0nepnLgTALuNVv5ZozZkTWlcxdaC0XMqnneqR9amLlM6EM9IHmPsYGcMrP6gq/moQug==" w:salt="iwRRq2yJC0hLWMGuR8m0q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104D"/>
    <w:rsid w:val="00001CD7"/>
    <w:rsid w:val="00001EA0"/>
    <w:rsid w:val="00003AE9"/>
    <w:rsid w:val="00004132"/>
    <w:rsid w:val="0000504D"/>
    <w:rsid w:val="00013803"/>
    <w:rsid w:val="00014546"/>
    <w:rsid w:val="000235F9"/>
    <w:rsid w:val="00023D8F"/>
    <w:rsid w:val="000343D2"/>
    <w:rsid w:val="000363C7"/>
    <w:rsid w:val="000378D6"/>
    <w:rsid w:val="0004612D"/>
    <w:rsid w:val="000464FE"/>
    <w:rsid w:val="00046AD5"/>
    <w:rsid w:val="00050DD2"/>
    <w:rsid w:val="000523EE"/>
    <w:rsid w:val="00056477"/>
    <w:rsid w:val="00061115"/>
    <w:rsid w:val="000653C6"/>
    <w:rsid w:val="0007775D"/>
    <w:rsid w:val="00081719"/>
    <w:rsid w:val="00081E4F"/>
    <w:rsid w:val="00091898"/>
    <w:rsid w:val="0009236B"/>
    <w:rsid w:val="00094705"/>
    <w:rsid w:val="00094D01"/>
    <w:rsid w:val="000A1BAF"/>
    <w:rsid w:val="000A48D0"/>
    <w:rsid w:val="000A5A8D"/>
    <w:rsid w:val="000A5E6D"/>
    <w:rsid w:val="000A5E86"/>
    <w:rsid w:val="000A65FD"/>
    <w:rsid w:val="000B1B51"/>
    <w:rsid w:val="000B34AA"/>
    <w:rsid w:val="000B6720"/>
    <w:rsid w:val="000B7F78"/>
    <w:rsid w:val="000D3FBD"/>
    <w:rsid w:val="000D7830"/>
    <w:rsid w:val="000D79E0"/>
    <w:rsid w:val="000E2603"/>
    <w:rsid w:val="000E48B3"/>
    <w:rsid w:val="000E53E1"/>
    <w:rsid w:val="000F0434"/>
    <w:rsid w:val="000F0ECA"/>
    <w:rsid w:val="000F1FB9"/>
    <w:rsid w:val="000F3D79"/>
    <w:rsid w:val="000F4419"/>
    <w:rsid w:val="0010043C"/>
    <w:rsid w:val="00105175"/>
    <w:rsid w:val="00106182"/>
    <w:rsid w:val="001144AB"/>
    <w:rsid w:val="001200AF"/>
    <w:rsid w:val="00121C81"/>
    <w:rsid w:val="0013480E"/>
    <w:rsid w:val="00134CC1"/>
    <w:rsid w:val="00134D1F"/>
    <w:rsid w:val="00135616"/>
    <w:rsid w:val="0014043F"/>
    <w:rsid w:val="0014311E"/>
    <w:rsid w:val="00143822"/>
    <w:rsid w:val="00144BC2"/>
    <w:rsid w:val="001528DB"/>
    <w:rsid w:val="00153E63"/>
    <w:rsid w:val="001549C3"/>
    <w:rsid w:val="00162FFB"/>
    <w:rsid w:val="00163910"/>
    <w:rsid w:val="00163926"/>
    <w:rsid w:val="00166497"/>
    <w:rsid w:val="00170CBA"/>
    <w:rsid w:val="00171271"/>
    <w:rsid w:val="00171ED7"/>
    <w:rsid w:val="00173F3A"/>
    <w:rsid w:val="00184D0C"/>
    <w:rsid w:val="00185702"/>
    <w:rsid w:val="00192C81"/>
    <w:rsid w:val="00193617"/>
    <w:rsid w:val="0019475E"/>
    <w:rsid w:val="001A286D"/>
    <w:rsid w:val="001A5442"/>
    <w:rsid w:val="001B1FFF"/>
    <w:rsid w:val="001B6ADB"/>
    <w:rsid w:val="001C0804"/>
    <w:rsid w:val="001C3C30"/>
    <w:rsid w:val="001D48DC"/>
    <w:rsid w:val="001E0EF7"/>
    <w:rsid w:val="001F086F"/>
    <w:rsid w:val="002026F6"/>
    <w:rsid w:val="002037CB"/>
    <w:rsid w:val="002038A9"/>
    <w:rsid w:val="0020583A"/>
    <w:rsid w:val="00205B6B"/>
    <w:rsid w:val="0021081C"/>
    <w:rsid w:val="0021235D"/>
    <w:rsid w:val="00214825"/>
    <w:rsid w:val="00224B70"/>
    <w:rsid w:val="00224EA5"/>
    <w:rsid w:val="00230283"/>
    <w:rsid w:val="00230A4A"/>
    <w:rsid w:val="00233C49"/>
    <w:rsid w:val="0023407E"/>
    <w:rsid w:val="00237BBA"/>
    <w:rsid w:val="002408C6"/>
    <w:rsid w:val="00240B84"/>
    <w:rsid w:val="002454D8"/>
    <w:rsid w:val="0025111C"/>
    <w:rsid w:val="002558D2"/>
    <w:rsid w:val="00256FAF"/>
    <w:rsid w:val="00260AD7"/>
    <w:rsid w:val="002629CE"/>
    <w:rsid w:val="00263F52"/>
    <w:rsid w:val="00282755"/>
    <w:rsid w:val="0028438F"/>
    <w:rsid w:val="00285AAB"/>
    <w:rsid w:val="002861DE"/>
    <w:rsid w:val="00287CB0"/>
    <w:rsid w:val="0029136F"/>
    <w:rsid w:val="002941D1"/>
    <w:rsid w:val="00295818"/>
    <w:rsid w:val="00295F2F"/>
    <w:rsid w:val="00297C5D"/>
    <w:rsid w:val="002A2121"/>
    <w:rsid w:val="002B0172"/>
    <w:rsid w:val="002B1A32"/>
    <w:rsid w:val="002B45D6"/>
    <w:rsid w:val="002C0510"/>
    <w:rsid w:val="002C2BC8"/>
    <w:rsid w:val="002C4899"/>
    <w:rsid w:val="002C5CEB"/>
    <w:rsid w:val="002D0F8A"/>
    <w:rsid w:val="002D207C"/>
    <w:rsid w:val="002D42D9"/>
    <w:rsid w:val="002D4BDA"/>
    <w:rsid w:val="002D4CEB"/>
    <w:rsid w:val="002E3D54"/>
    <w:rsid w:val="002E5EC6"/>
    <w:rsid w:val="002F220F"/>
    <w:rsid w:val="002F6E55"/>
    <w:rsid w:val="002F75D4"/>
    <w:rsid w:val="00300573"/>
    <w:rsid w:val="00301AAA"/>
    <w:rsid w:val="00301BAB"/>
    <w:rsid w:val="00307F70"/>
    <w:rsid w:val="00312CF4"/>
    <w:rsid w:val="00314BFB"/>
    <w:rsid w:val="00316D2C"/>
    <w:rsid w:val="00321CEB"/>
    <w:rsid w:val="003239E4"/>
    <w:rsid w:val="00331259"/>
    <w:rsid w:val="00336BCB"/>
    <w:rsid w:val="0034432A"/>
    <w:rsid w:val="0035045E"/>
    <w:rsid w:val="003517FA"/>
    <w:rsid w:val="0035442F"/>
    <w:rsid w:val="0035589A"/>
    <w:rsid w:val="0035625B"/>
    <w:rsid w:val="00366A13"/>
    <w:rsid w:val="00367527"/>
    <w:rsid w:val="00367C4C"/>
    <w:rsid w:val="00371087"/>
    <w:rsid w:val="00371FBF"/>
    <w:rsid w:val="003724A3"/>
    <w:rsid w:val="00375E29"/>
    <w:rsid w:val="00380AEA"/>
    <w:rsid w:val="003822E5"/>
    <w:rsid w:val="00382EF4"/>
    <w:rsid w:val="003946AB"/>
    <w:rsid w:val="003A11E3"/>
    <w:rsid w:val="003A4DE9"/>
    <w:rsid w:val="003A6F43"/>
    <w:rsid w:val="003B7EE3"/>
    <w:rsid w:val="003C3860"/>
    <w:rsid w:val="003C497A"/>
    <w:rsid w:val="003E14D7"/>
    <w:rsid w:val="003E3793"/>
    <w:rsid w:val="003E3AE5"/>
    <w:rsid w:val="003E7A52"/>
    <w:rsid w:val="003F1293"/>
    <w:rsid w:val="003F27A5"/>
    <w:rsid w:val="003F3BBB"/>
    <w:rsid w:val="003F5BFB"/>
    <w:rsid w:val="003F5E0A"/>
    <w:rsid w:val="00400CAF"/>
    <w:rsid w:val="00410699"/>
    <w:rsid w:val="00413763"/>
    <w:rsid w:val="00413A5E"/>
    <w:rsid w:val="004142EC"/>
    <w:rsid w:val="00414DC2"/>
    <w:rsid w:val="00415D5A"/>
    <w:rsid w:val="0042034F"/>
    <w:rsid w:val="0042069D"/>
    <w:rsid w:val="004219D1"/>
    <w:rsid w:val="004222FE"/>
    <w:rsid w:val="004246FA"/>
    <w:rsid w:val="0042569D"/>
    <w:rsid w:val="00425758"/>
    <w:rsid w:val="00425D50"/>
    <w:rsid w:val="004329EA"/>
    <w:rsid w:val="00435B51"/>
    <w:rsid w:val="00440CA1"/>
    <w:rsid w:val="0045258B"/>
    <w:rsid w:val="004534DA"/>
    <w:rsid w:val="00454507"/>
    <w:rsid w:val="00460096"/>
    <w:rsid w:val="00465EBD"/>
    <w:rsid w:val="00466CA4"/>
    <w:rsid w:val="0047130C"/>
    <w:rsid w:val="00474396"/>
    <w:rsid w:val="00475947"/>
    <w:rsid w:val="0047775D"/>
    <w:rsid w:val="00486DB0"/>
    <w:rsid w:val="00487374"/>
    <w:rsid w:val="004A634E"/>
    <w:rsid w:val="004A7727"/>
    <w:rsid w:val="004B2D7F"/>
    <w:rsid w:val="004B315B"/>
    <w:rsid w:val="004B3DB0"/>
    <w:rsid w:val="004D5723"/>
    <w:rsid w:val="004D7B7B"/>
    <w:rsid w:val="004E0790"/>
    <w:rsid w:val="004F3CE1"/>
    <w:rsid w:val="004F47D0"/>
    <w:rsid w:val="004F7BC1"/>
    <w:rsid w:val="0050799C"/>
    <w:rsid w:val="0051006B"/>
    <w:rsid w:val="0051157E"/>
    <w:rsid w:val="00514858"/>
    <w:rsid w:val="005202DA"/>
    <w:rsid w:val="005207E5"/>
    <w:rsid w:val="005222EB"/>
    <w:rsid w:val="00527734"/>
    <w:rsid w:val="00530F40"/>
    <w:rsid w:val="00534A73"/>
    <w:rsid w:val="00540C80"/>
    <w:rsid w:val="00562D85"/>
    <w:rsid w:val="0056621B"/>
    <w:rsid w:val="00566D6D"/>
    <w:rsid w:val="00566E50"/>
    <w:rsid w:val="00572797"/>
    <w:rsid w:val="00573695"/>
    <w:rsid w:val="005828C5"/>
    <w:rsid w:val="005846D0"/>
    <w:rsid w:val="00586763"/>
    <w:rsid w:val="005A03E4"/>
    <w:rsid w:val="005A0C13"/>
    <w:rsid w:val="005B22F5"/>
    <w:rsid w:val="005B46A0"/>
    <w:rsid w:val="005B6375"/>
    <w:rsid w:val="005B71AD"/>
    <w:rsid w:val="005D309E"/>
    <w:rsid w:val="005D415C"/>
    <w:rsid w:val="005D51D0"/>
    <w:rsid w:val="005E0177"/>
    <w:rsid w:val="005E0731"/>
    <w:rsid w:val="005E4318"/>
    <w:rsid w:val="005E5429"/>
    <w:rsid w:val="005F1290"/>
    <w:rsid w:val="005F5E7B"/>
    <w:rsid w:val="00600526"/>
    <w:rsid w:val="006007D9"/>
    <w:rsid w:val="00605F48"/>
    <w:rsid w:val="00611CAF"/>
    <w:rsid w:val="00612C1A"/>
    <w:rsid w:val="006203E9"/>
    <w:rsid w:val="006217F3"/>
    <w:rsid w:val="0062223D"/>
    <w:rsid w:val="0063019A"/>
    <w:rsid w:val="00631A30"/>
    <w:rsid w:val="00631CAF"/>
    <w:rsid w:val="0063533F"/>
    <w:rsid w:val="006403BE"/>
    <w:rsid w:val="00642CE3"/>
    <w:rsid w:val="00644C15"/>
    <w:rsid w:val="00644EF4"/>
    <w:rsid w:val="006474AC"/>
    <w:rsid w:val="006505B5"/>
    <w:rsid w:val="00651CC4"/>
    <w:rsid w:val="00652BD9"/>
    <w:rsid w:val="00652EA1"/>
    <w:rsid w:val="006548F2"/>
    <w:rsid w:val="00656453"/>
    <w:rsid w:val="00660938"/>
    <w:rsid w:val="00662006"/>
    <w:rsid w:val="00670347"/>
    <w:rsid w:val="00671CE8"/>
    <w:rsid w:val="00672917"/>
    <w:rsid w:val="006776F0"/>
    <w:rsid w:val="006859C3"/>
    <w:rsid w:val="00687AC0"/>
    <w:rsid w:val="00692569"/>
    <w:rsid w:val="00696C12"/>
    <w:rsid w:val="00697C10"/>
    <w:rsid w:val="006B0537"/>
    <w:rsid w:val="006B3781"/>
    <w:rsid w:val="006B4876"/>
    <w:rsid w:val="006B48B2"/>
    <w:rsid w:val="006B68DF"/>
    <w:rsid w:val="006C13E2"/>
    <w:rsid w:val="006C1EF6"/>
    <w:rsid w:val="006C3A24"/>
    <w:rsid w:val="006C433D"/>
    <w:rsid w:val="006C4DC4"/>
    <w:rsid w:val="006C647A"/>
    <w:rsid w:val="006D2AE2"/>
    <w:rsid w:val="006D385F"/>
    <w:rsid w:val="006D44D3"/>
    <w:rsid w:val="006F3904"/>
    <w:rsid w:val="006F4772"/>
    <w:rsid w:val="006F5A8D"/>
    <w:rsid w:val="00702750"/>
    <w:rsid w:val="0070575F"/>
    <w:rsid w:val="00711015"/>
    <w:rsid w:val="00720ACC"/>
    <w:rsid w:val="007336DE"/>
    <w:rsid w:val="007425B2"/>
    <w:rsid w:val="00747F1E"/>
    <w:rsid w:val="007538A9"/>
    <w:rsid w:val="00755FA2"/>
    <w:rsid w:val="007639BE"/>
    <w:rsid w:val="00770980"/>
    <w:rsid w:val="007741FC"/>
    <w:rsid w:val="00774F41"/>
    <w:rsid w:val="00775336"/>
    <w:rsid w:val="007754BA"/>
    <w:rsid w:val="00775EF5"/>
    <w:rsid w:val="00777A20"/>
    <w:rsid w:val="00777E02"/>
    <w:rsid w:val="007809E3"/>
    <w:rsid w:val="007824FE"/>
    <w:rsid w:val="0078666B"/>
    <w:rsid w:val="007904A2"/>
    <w:rsid w:val="0079456D"/>
    <w:rsid w:val="00794F54"/>
    <w:rsid w:val="00796F7D"/>
    <w:rsid w:val="007A7BE7"/>
    <w:rsid w:val="007B10A9"/>
    <w:rsid w:val="007B10B7"/>
    <w:rsid w:val="007B74AE"/>
    <w:rsid w:val="007B750C"/>
    <w:rsid w:val="007C0A74"/>
    <w:rsid w:val="007C0FDA"/>
    <w:rsid w:val="007C478F"/>
    <w:rsid w:val="007C4940"/>
    <w:rsid w:val="007C4953"/>
    <w:rsid w:val="007C595B"/>
    <w:rsid w:val="007C5A91"/>
    <w:rsid w:val="007D6C6B"/>
    <w:rsid w:val="007E269C"/>
    <w:rsid w:val="007E5A80"/>
    <w:rsid w:val="007F3548"/>
    <w:rsid w:val="00802AF2"/>
    <w:rsid w:val="0081257E"/>
    <w:rsid w:val="00813571"/>
    <w:rsid w:val="00813D26"/>
    <w:rsid w:val="00815A91"/>
    <w:rsid w:val="0081619B"/>
    <w:rsid w:val="008273AD"/>
    <w:rsid w:val="008322FE"/>
    <w:rsid w:val="008332E2"/>
    <w:rsid w:val="00835D55"/>
    <w:rsid w:val="008372D1"/>
    <w:rsid w:val="00840968"/>
    <w:rsid w:val="008414F3"/>
    <w:rsid w:val="00846D0B"/>
    <w:rsid w:val="00854761"/>
    <w:rsid w:val="00854C5B"/>
    <w:rsid w:val="00867EA2"/>
    <w:rsid w:val="00871067"/>
    <w:rsid w:val="00872551"/>
    <w:rsid w:val="0088545A"/>
    <w:rsid w:val="00890133"/>
    <w:rsid w:val="00897CE9"/>
    <w:rsid w:val="008B3C38"/>
    <w:rsid w:val="008B63C3"/>
    <w:rsid w:val="008C0ED7"/>
    <w:rsid w:val="008C1B87"/>
    <w:rsid w:val="008C69C0"/>
    <w:rsid w:val="008D3A51"/>
    <w:rsid w:val="008F61BF"/>
    <w:rsid w:val="009038C8"/>
    <w:rsid w:val="00912469"/>
    <w:rsid w:val="00912493"/>
    <w:rsid w:val="00913DEA"/>
    <w:rsid w:val="009151CF"/>
    <w:rsid w:val="009176E0"/>
    <w:rsid w:val="009179FF"/>
    <w:rsid w:val="009210E9"/>
    <w:rsid w:val="009216A7"/>
    <w:rsid w:val="00923AB6"/>
    <w:rsid w:val="009241CF"/>
    <w:rsid w:val="0093009C"/>
    <w:rsid w:val="0093111A"/>
    <w:rsid w:val="0093368C"/>
    <w:rsid w:val="00933CF8"/>
    <w:rsid w:val="00942D0E"/>
    <w:rsid w:val="00951954"/>
    <w:rsid w:val="00954EBA"/>
    <w:rsid w:val="00957446"/>
    <w:rsid w:val="00960595"/>
    <w:rsid w:val="00962F39"/>
    <w:rsid w:val="00964B2B"/>
    <w:rsid w:val="00970415"/>
    <w:rsid w:val="00972012"/>
    <w:rsid w:val="009917D6"/>
    <w:rsid w:val="009B074D"/>
    <w:rsid w:val="009B1B0D"/>
    <w:rsid w:val="009B2124"/>
    <w:rsid w:val="009B3DF2"/>
    <w:rsid w:val="009B7034"/>
    <w:rsid w:val="009C708F"/>
    <w:rsid w:val="009D5659"/>
    <w:rsid w:val="009E2052"/>
    <w:rsid w:val="009E58C1"/>
    <w:rsid w:val="009E67F1"/>
    <w:rsid w:val="009E7A98"/>
    <w:rsid w:val="009F1E35"/>
    <w:rsid w:val="00A0249F"/>
    <w:rsid w:val="00A073D7"/>
    <w:rsid w:val="00A24B66"/>
    <w:rsid w:val="00A32AC3"/>
    <w:rsid w:val="00A33CEF"/>
    <w:rsid w:val="00A3424F"/>
    <w:rsid w:val="00A34E41"/>
    <w:rsid w:val="00A3523A"/>
    <w:rsid w:val="00A36142"/>
    <w:rsid w:val="00A36339"/>
    <w:rsid w:val="00A43B44"/>
    <w:rsid w:val="00A458B7"/>
    <w:rsid w:val="00A513DB"/>
    <w:rsid w:val="00A530F1"/>
    <w:rsid w:val="00A5593D"/>
    <w:rsid w:val="00A56260"/>
    <w:rsid w:val="00A638FC"/>
    <w:rsid w:val="00A657DF"/>
    <w:rsid w:val="00A729F1"/>
    <w:rsid w:val="00A7799D"/>
    <w:rsid w:val="00A77D58"/>
    <w:rsid w:val="00A77FD9"/>
    <w:rsid w:val="00A84AD2"/>
    <w:rsid w:val="00A85D6B"/>
    <w:rsid w:val="00A90CAF"/>
    <w:rsid w:val="00A913B0"/>
    <w:rsid w:val="00A926B0"/>
    <w:rsid w:val="00A96E54"/>
    <w:rsid w:val="00AA3FCE"/>
    <w:rsid w:val="00AB1AE0"/>
    <w:rsid w:val="00AB7377"/>
    <w:rsid w:val="00AC1C77"/>
    <w:rsid w:val="00AC1E58"/>
    <w:rsid w:val="00AC3BBF"/>
    <w:rsid w:val="00AC7CEE"/>
    <w:rsid w:val="00AD1333"/>
    <w:rsid w:val="00AD5DB0"/>
    <w:rsid w:val="00AD6631"/>
    <w:rsid w:val="00AD7EA0"/>
    <w:rsid w:val="00AD7EA4"/>
    <w:rsid w:val="00AE5772"/>
    <w:rsid w:val="00AE5D95"/>
    <w:rsid w:val="00AF0C81"/>
    <w:rsid w:val="00AF0FFE"/>
    <w:rsid w:val="00AF4593"/>
    <w:rsid w:val="00AF45BD"/>
    <w:rsid w:val="00B06CF8"/>
    <w:rsid w:val="00B11A7E"/>
    <w:rsid w:val="00B144CE"/>
    <w:rsid w:val="00B21AF3"/>
    <w:rsid w:val="00B23273"/>
    <w:rsid w:val="00B24B58"/>
    <w:rsid w:val="00B34C6D"/>
    <w:rsid w:val="00B407DF"/>
    <w:rsid w:val="00B44F24"/>
    <w:rsid w:val="00B572A0"/>
    <w:rsid w:val="00B700E0"/>
    <w:rsid w:val="00B715A7"/>
    <w:rsid w:val="00B728A7"/>
    <w:rsid w:val="00B72B28"/>
    <w:rsid w:val="00B86C50"/>
    <w:rsid w:val="00B90138"/>
    <w:rsid w:val="00B945F6"/>
    <w:rsid w:val="00BA3FDC"/>
    <w:rsid w:val="00BA5ED2"/>
    <w:rsid w:val="00BC0CA8"/>
    <w:rsid w:val="00BC648A"/>
    <w:rsid w:val="00BC7C5F"/>
    <w:rsid w:val="00BD08CA"/>
    <w:rsid w:val="00BD19F5"/>
    <w:rsid w:val="00BD5DFA"/>
    <w:rsid w:val="00BD5E67"/>
    <w:rsid w:val="00BE3447"/>
    <w:rsid w:val="00BE41F8"/>
    <w:rsid w:val="00BE49D9"/>
    <w:rsid w:val="00BF31E1"/>
    <w:rsid w:val="00BF5356"/>
    <w:rsid w:val="00BF6BB8"/>
    <w:rsid w:val="00BF782B"/>
    <w:rsid w:val="00C00059"/>
    <w:rsid w:val="00C0147C"/>
    <w:rsid w:val="00C02195"/>
    <w:rsid w:val="00C060D9"/>
    <w:rsid w:val="00C115D2"/>
    <w:rsid w:val="00C13F07"/>
    <w:rsid w:val="00C2151D"/>
    <w:rsid w:val="00C216FD"/>
    <w:rsid w:val="00C34636"/>
    <w:rsid w:val="00C37378"/>
    <w:rsid w:val="00C37B24"/>
    <w:rsid w:val="00C409F5"/>
    <w:rsid w:val="00C44B26"/>
    <w:rsid w:val="00C46F62"/>
    <w:rsid w:val="00C56334"/>
    <w:rsid w:val="00C60A4A"/>
    <w:rsid w:val="00C65DFC"/>
    <w:rsid w:val="00C71881"/>
    <w:rsid w:val="00C73DE3"/>
    <w:rsid w:val="00C819E7"/>
    <w:rsid w:val="00C8264F"/>
    <w:rsid w:val="00C83E84"/>
    <w:rsid w:val="00C8497C"/>
    <w:rsid w:val="00C86298"/>
    <w:rsid w:val="00C90454"/>
    <w:rsid w:val="00C97129"/>
    <w:rsid w:val="00C977FD"/>
    <w:rsid w:val="00CA35C1"/>
    <w:rsid w:val="00CA5268"/>
    <w:rsid w:val="00CA6AE2"/>
    <w:rsid w:val="00CA6D59"/>
    <w:rsid w:val="00CB76D6"/>
    <w:rsid w:val="00CC0874"/>
    <w:rsid w:val="00CC2533"/>
    <w:rsid w:val="00CC7EFA"/>
    <w:rsid w:val="00CD0C24"/>
    <w:rsid w:val="00CD58DC"/>
    <w:rsid w:val="00CD5AFA"/>
    <w:rsid w:val="00CD6AD7"/>
    <w:rsid w:val="00CD7540"/>
    <w:rsid w:val="00CE02A6"/>
    <w:rsid w:val="00CE1F62"/>
    <w:rsid w:val="00CE4A30"/>
    <w:rsid w:val="00CF207B"/>
    <w:rsid w:val="00CF7D00"/>
    <w:rsid w:val="00D03CBC"/>
    <w:rsid w:val="00D11CBA"/>
    <w:rsid w:val="00D14E8D"/>
    <w:rsid w:val="00D16A65"/>
    <w:rsid w:val="00D22618"/>
    <w:rsid w:val="00D2284C"/>
    <w:rsid w:val="00D25B97"/>
    <w:rsid w:val="00D31DED"/>
    <w:rsid w:val="00D33FE8"/>
    <w:rsid w:val="00D37C8D"/>
    <w:rsid w:val="00D4156D"/>
    <w:rsid w:val="00D42AF2"/>
    <w:rsid w:val="00D4410C"/>
    <w:rsid w:val="00D45066"/>
    <w:rsid w:val="00D50D97"/>
    <w:rsid w:val="00D55E77"/>
    <w:rsid w:val="00D606CF"/>
    <w:rsid w:val="00D62FA3"/>
    <w:rsid w:val="00D631BA"/>
    <w:rsid w:val="00D6524F"/>
    <w:rsid w:val="00D65817"/>
    <w:rsid w:val="00D658C1"/>
    <w:rsid w:val="00D75DB5"/>
    <w:rsid w:val="00D772F6"/>
    <w:rsid w:val="00D80469"/>
    <w:rsid w:val="00D94066"/>
    <w:rsid w:val="00D95FC3"/>
    <w:rsid w:val="00D974BA"/>
    <w:rsid w:val="00DB46CB"/>
    <w:rsid w:val="00DB5E8C"/>
    <w:rsid w:val="00DC16A7"/>
    <w:rsid w:val="00DD133D"/>
    <w:rsid w:val="00DD427F"/>
    <w:rsid w:val="00DD6AC7"/>
    <w:rsid w:val="00DE0EC9"/>
    <w:rsid w:val="00DE1FE6"/>
    <w:rsid w:val="00E01F1A"/>
    <w:rsid w:val="00E10066"/>
    <w:rsid w:val="00E12B0A"/>
    <w:rsid w:val="00E16883"/>
    <w:rsid w:val="00E22D0E"/>
    <w:rsid w:val="00E2364D"/>
    <w:rsid w:val="00E24ABE"/>
    <w:rsid w:val="00E30FAC"/>
    <w:rsid w:val="00E31FCA"/>
    <w:rsid w:val="00E3667F"/>
    <w:rsid w:val="00E37A0D"/>
    <w:rsid w:val="00E52098"/>
    <w:rsid w:val="00E52D4D"/>
    <w:rsid w:val="00E55FF4"/>
    <w:rsid w:val="00E61733"/>
    <w:rsid w:val="00E62CB3"/>
    <w:rsid w:val="00E84264"/>
    <w:rsid w:val="00E905FA"/>
    <w:rsid w:val="00E94C65"/>
    <w:rsid w:val="00E97F26"/>
    <w:rsid w:val="00EA2FBB"/>
    <w:rsid w:val="00EA3D5C"/>
    <w:rsid w:val="00EA45CD"/>
    <w:rsid w:val="00EA46C8"/>
    <w:rsid w:val="00EA5A94"/>
    <w:rsid w:val="00EA7032"/>
    <w:rsid w:val="00EB67A8"/>
    <w:rsid w:val="00EC1D23"/>
    <w:rsid w:val="00EC7796"/>
    <w:rsid w:val="00ED14E2"/>
    <w:rsid w:val="00ED174A"/>
    <w:rsid w:val="00ED61CA"/>
    <w:rsid w:val="00ED7170"/>
    <w:rsid w:val="00EE00A3"/>
    <w:rsid w:val="00EE087E"/>
    <w:rsid w:val="00EE71AF"/>
    <w:rsid w:val="00EF618E"/>
    <w:rsid w:val="00EF62FA"/>
    <w:rsid w:val="00F02455"/>
    <w:rsid w:val="00F02AE2"/>
    <w:rsid w:val="00F038C6"/>
    <w:rsid w:val="00F12ECB"/>
    <w:rsid w:val="00F130E4"/>
    <w:rsid w:val="00F135D8"/>
    <w:rsid w:val="00F14208"/>
    <w:rsid w:val="00F170CA"/>
    <w:rsid w:val="00F1774D"/>
    <w:rsid w:val="00F20FF1"/>
    <w:rsid w:val="00F21070"/>
    <w:rsid w:val="00F301F7"/>
    <w:rsid w:val="00F33764"/>
    <w:rsid w:val="00F41733"/>
    <w:rsid w:val="00F43D39"/>
    <w:rsid w:val="00F449F6"/>
    <w:rsid w:val="00F47B4E"/>
    <w:rsid w:val="00F52944"/>
    <w:rsid w:val="00F60BFE"/>
    <w:rsid w:val="00F61325"/>
    <w:rsid w:val="00F631D7"/>
    <w:rsid w:val="00F644E5"/>
    <w:rsid w:val="00F72CF4"/>
    <w:rsid w:val="00F7382F"/>
    <w:rsid w:val="00F81B72"/>
    <w:rsid w:val="00F84E46"/>
    <w:rsid w:val="00F85E4C"/>
    <w:rsid w:val="00F95C14"/>
    <w:rsid w:val="00F95CC3"/>
    <w:rsid w:val="00F95E7A"/>
    <w:rsid w:val="00FA1BA3"/>
    <w:rsid w:val="00FA3A2B"/>
    <w:rsid w:val="00FA3CC3"/>
    <w:rsid w:val="00FA4482"/>
    <w:rsid w:val="00FA656A"/>
    <w:rsid w:val="00FA6790"/>
    <w:rsid w:val="00FB58B5"/>
    <w:rsid w:val="00FB7590"/>
    <w:rsid w:val="00FD14A6"/>
    <w:rsid w:val="00FD67FB"/>
    <w:rsid w:val="00FE120D"/>
    <w:rsid w:val="00FE5D19"/>
    <w:rsid w:val="00FE7523"/>
    <w:rsid w:val="00FF04A7"/>
    <w:rsid w:val="00FF1654"/>
    <w:rsid w:val="00FF297F"/>
    <w:rsid w:val="00FF2E8A"/>
    <w:rsid w:val="00FF4922"/>
    <w:rsid w:val="00FF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3AE76F"/>
  <w15:docId w15:val="{B175F7E5-CCA1-4926-BA3C-4D6A17D55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5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DD133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auGrille4-Accentuation11">
    <w:name w:val="Tableau Grille 4 - Accentuation 1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uiPriority w:val="59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locked/>
    <w:rsid w:val="00001CD7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01CD7"/>
    <w:rPr>
      <w:rFonts w:ascii="Arial Narrow" w:eastAsia="Times New Roman" w:hAnsi="Arial Narrow" w:cs="Times New Roman"/>
      <w:sz w:val="20"/>
      <w:szCs w:val="20"/>
      <w:lang w:eastAsia="fr-CA"/>
    </w:rPr>
  </w:style>
  <w:style w:type="character" w:styleId="Appelnotedebasdep">
    <w:name w:val="footnote reference"/>
    <w:basedOn w:val="Policepardfaut"/>
    <w:uiPriority w:val="99"/>
    <w:semiHidden/>
    <w:unhideWhenUsed/>
    <w:locked/>
    <w:rsid w:val="00001CD7"/>
    <w:rPr>
      <w:vertAlign w:val="superscript"/>
    </w:rPr>
  </w:style>
  <w:style w:type="paragraph" w:styleId="Commentaire">
    <w:name w:val="annotation text"/>
    <w:basedOn w:val="Normal"/>
    <w:link w:val="CommentaireCar"/>
    <w:uiPriority w:val="99"/>
    <w:locked/>
    <w:rsid w:val="00001CD7"/>
    <w:rPr>
      <w:rFonts w:ascii="Times New Roman" w:hAnsi="Times New Roman"/>
      <w:sz w:val="20"/>
      <w:szCs w:val="20"/>
      <w:lang w:val="fr-FR" w:eastAsia="fr-FR"/>
    </w:rPr>
  </w:style>
  <w:style w:type="character" w:customStyle="1" w:styleId="CommentaireCar">
    <w:name w:val="Commentaire Car"/>
    <w:basedOn w:val="Policepardfaut"/>
    <w:link w:val="Commentaire"/>
    <w:uiPriority w:val="99"/>
    <w:rsid w:val="00001CD7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styleId="Marquedecommentaire">
    <w:name w:val="annotation reference"/>
    <w:basedOn w:val="Policepardfaut"/>
    <w:uiPriority w:val="99"/>
    <w:semiHidden/>
    <w:unhideWhenUsed/>
    <w:locked/>
    <w:rsid w:val="00001CD7"/>
    <w:rPr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001CD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1CD7"/>
    <w:rPr>
      <w:rFonts w:ascii="Segoe UI" w:eastAsia="Times New Roman" w:hAnsi="Segoe UI" w:cs="Segoe UI"/>
      <w:sz w:val="18"/>
      <w:szCs w:val="18"/>
      <w:lang w:eastAsia="fr-CA"/>
    </w:rPr>
  </w:style>
  <w:style w:type="table" w:customStyle="1" w:styleId="Grilledutableau1">
    <w:name w:val="Grille du tableau1"/>
    <w:basedOn w:val="TableauNormal"/>
    <w:next w:val="Grilledutableau"/>
    <w:uiPriority w:val="39"/>
    <w:rsid w:val="00001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rsid w:val="00F631D7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locked/>
    <w:rsid w:val="00256FAF"/>
    <w:pPr>
      <w:spacing w:before="100" w:beforeAutospacing="1" w:after="100" w:afterAutospacing="1"/>
    </w:pPr>
    <w:rPr>
      <w:rFonts w:ascii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locked/>
    <w:rsid w:val="004D7B7B"/>
    <w:rPr>
      <w:rFonts w:ascii="Arial Narrow" w:hAnsi="Arial Narrow"/>
      <w:b/>
      <w:bCs/>
      <w:lang w:val="fr-CA" w:eastAsia="fr-CA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D7B7B"/>
    <w:rPr>
      <w:rFonts w:ascii="Arial Narrow" w:eastAsia="Times New Roman" w:hAnsi="Arial Narrow" w:cs="Times New Roman"/>
      <w:b/>
      <w:bCs/>
      <w:sz w:val="20"/>
      <w:szCs w:val="20"/>
      <w:lang w:val="fr-FR" w:eastAsia="fr-CA"/>
    </w:rPr>
  </w:style>
  <w:style w:type="paragraph" w:styleId="Rvision">
    <w:name w:val="Revision"/>
    <w:hidden/>
    <w:uiPriority w:val="99"/>
    <w:semiHidden/>
    <w:rsid w:val="00F95E7A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unhideWhenUsed/>
    <w:locked/>
    <w:rsid w:val="004743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1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125FFA66CC4D75A4213D021F8898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7DEEC9-CB9E-45A1-A92E-FB111A9763CA}"/>
      </w:docPartPr>
      <w:docPartBody>
        <w:p w:rsidR="00155FE5" w:rsidRDefault="009558B8">
          <w:pPr>
            <w:pStyle w:val="D9125FFA66CC4D75A4213D021F889891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3CF9E5941B4A139B707AC095ACE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B85024-D1DA-4BE1-915E-6AE9DC8F5400}"/>
      </w:docPartPr>
      <w:docPartBody>
        <w:p w:rsidR="00155FE5" w:rsidRDefault="008C20A8" w:rsidP="008C20A8">
          <w:pPr>
            <w:pStyle w:val="A53CF9E5941B4A139B707AC095ACE2AB71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A133A1-25BE-4322-A118-FF126031B7E1}"/>
      </w:docPartPr>
      <w:docPartBody>
        <w:p w:rsidR="00D8688E" w:rsidRDefault="00D8688E">
          <w:r w:rsidRPr="009855A5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E002B4EFEC0D4967B895225CB5FB43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9DA930-D404-49B1-A511-CFD8B85CEECD}"/>
      </w:docPartPr>
      <w:docPartBody>
        <w:p w:rsidR="009C6D9A" w:rsidRDefault="008C20A8" w:rsidP="008C20A8">
          <w:pPr>
            <w:pStyle w:val="E002B4EFEC0D4967B895225CB5FB438E8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76AD7DF2E9654FB686BB39697F7184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3F9514-2BE7-4AB1-91CD-F82834DED9B9}"/>
      </w:docPartPr>
      <w:docPartBody>
        <w:p w:rsidR="009C6D9A" w:rsidRDefault="00FB3EBF" w:rsidP="00FB3EBF">
          <w:pPr>
            <w:pStyle w:val="76AD7DF2E9654FB686BB39697F7184C3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5736D1744B442D6AECEE58BC6E9D3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A60F50-7F9C-441C-97E1-97D93B4B0AFF}"/>
      </w:docPartPr>
      <w:docPartBody>
        <w:p w:rsidR="009C6D9A" w:rsidRDefault="008C20A8" w:rsidP="008C20A8">
          <w:pPr>
            <w:pStyle w:val="75736D1744B442D6AECEE58BC6E9D39F8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6C72656785D247C78870A780EA2639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E0C0A8-5B32-4623-B084-3389E2800F25}"/>
      </w:docPartPr>
      <w:docPartBody>
        <w:p w:rsidR="009C6D9A" w:rsidRDefault="00FB3EBF" w:rsidP="00FB3EBF">
          <w:pPr>
            <w:pStyle w:val="6C72656785D247C78870A780EA2639FE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17C82C56E9442F099B2F5BE86E1B4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CD1FDC-CF2F-42CF-845A-5730F5701EBE}"/>
      </w:docPartPr>
      <w:docPartBody>
        <w:p w:rsidR="00984389" w:rsidRDefault="00984389" w:rsidP="00984389">
          <w:pPr>
            <w:pStyle w:val="817C82C56E9442F099B2F5BE86E1B476"/>
          </w:pPr>
          <w:r w:rsidRPr="009855A5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4BE38E49EAF34DE795CF14BF9D3EFC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57735E-B592-4967-851E-3D62A97095E4}"/>
      </w:docPartPr>
      <w:docPartBody>
        <w:p w:rsidR="00984389" w:rsidRDefault="00984389" w:rsidP="00984389">
          <w:pPr>
            <w:pStyle w:val="4BE38E49EAF34DE795CF14BF9D3EFC95"/>
          </w:pPr>
          <w:r w:rsidRPr="009855A5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1213FF4D088B4F0BA23639B8E4DCD5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521D99-9FCE-4387-A120-1EE00DE41A30}"/>
      </w:docPartPr>
      <w:docPartBody>
        <w:p w:rsidR="00984389" w:rsidRDefault="00984389" w:rsidP="00984389">
          <w:pPr>
            <w:pStyle w:val="1213FF4D088B4F0BA23639B8E4DCD538"/>
          </w:pPr>
          <w:r w:rsidRPr="009855A5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0447204E54266911F010A6D774F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3AE0CB-1C03-41D9-BB75-5CD6142DEFF1}"/>
      </w:docPartPr>
      <w:docPartBody>
        <w:p w:rsidR="00984389" w:rsidRDefault="00984389" w:rsidP="00984389">
          <w:pPr>
            <w:pStyle w:val="2FE0447204E54266911F010A6D774F85"/>
          </w:pPr>
          <w:r w:rsidRPr="009855A5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6B2A3FDFC36B41DFADD62A52FAE250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8AB2B8-1DDF-4814-ADDC-BFB1E487CF70}"/>
      </w:docPartPr>
      <w:docPartBody>
        <w:p w:rsidR="00984389" w:rsidRDefault="00984389" w:rsidP="00984389">
          <w:pPr>
            <w:pStyle w:val="6B2A3FDFC36B41DFADD62A52FAE25083"/>
          </w:pPr>
          <w:r w:rsidRPr="009855A5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0FECEF54EE93429C8E925F0C9A540D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75EBBD-5967-40F8-B68C-BBB2B9546F7E}"/>
      </w:docPartPr>
      <w:docPartBody>
        <w:p w:rsidR="00984389" w:rsidRDefault="00984389" w:rsidP="00984389">
          <w:pPr>
            <w:pStyle w:val="0FECEF54EE93429C8E925F0C9A540D2B"/>
          </w:pPr>
          <w:r w:rsidRPr="009855A5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C98A6EB1F1684CD895D8F0B59AB980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FA071F-B0C8-4742-B5F5-CDBD4905233D}"/>
      </w:docPartPr>
      <w:docPartBody>
        <w:p w:rsidR="00984389" w:rsidRDefault="00984389" w:rsidP="00984389">
          <w:pPr>
            <w:pStyle w:val="C98A6EB1F1684CD895D8F0B59AB9809C"/>
          </w:pPr>
          <w:r w:rsidRPr="009855A5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E644D94966D741308C77555C390E5B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ABBF31-E028-4E98-86DA-31B08B2575A9}"/>
      </w:docPartPr>
      <w:docPartBody>
        <w:p w:rsidR="00984389" w:rsidRDefault="00984389" w:rsidP="00984389">
          <w:pPr>
            <w:pStyle w:val="E644D94966D741308C77555C390E5B41"/>
          </w:pPr>
          <w:r w:rsidRPr="009855A5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BF9B061A3D4F4BC78434973E31FE98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66C040-D521-4FEC-9CAA-98D8141A7989}"/>
      </w:docPartPr>
      <w:docPartBody>
        <w:p w:rsidR="00984389" w:rsidRDefault="00984389" w:rsidP="00984389">
          <w:pPr>
            <w:pStyle w:val="BF9B061A3D4F4BC78434973E31FE9801"/>
          </w:pPr>
          <w:r w:rsidRPr="009855A5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9003F15E58EA4F01B742747D40C8F93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9824A9-10CB-4E30-8A8D-BD23C489CA4B}"/>
      </w:docPartPr>
      <w:docPartBody>
        <w:p w:rsidR="00984389" w:rsidRDefault="00984389" w:rsidP="00984389">
          <w:pPr>
            <w:pStyle w:val="9003F15E58EA4F01B742747D40C8F93C"/>
          </w:pPr>
          <w:r w:rsidRPr="009855A5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57BF48F144B040C09D872398E80DC5C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30BFD4-9BB0-4EAA-AB9C-3474C9110B27}"/>
      </w:docPartPr>
      <w:docPartBody>
        <w:p w:rsidR="00984389" w:rsidRDefault="00984389" w:rsidP="00984389">
          <w:pPr>
            <w:pStyle w:val="57BF48F144B040C09D872398E80DC5C2"/>
          </w:pPr>
          <w:r w:rsidRPr="009855A5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49016F90CE5C4840A88FDA7A378920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14CC05-C3A7-4C36-BF7C-3B14409AC175}"/>
      </w:docPartPr>
      <w:docPartBody>
        <w:p w:rsidR="00984389" w:rsidRDefault="00984389" w:rsidP="00984389">
          <w:pPr>
            <w:pStyle w:val="49016F90CE5C4840A88FDA7A37892094"/>
          </w:pPr>
          <w:r w:rsidRPr="009855A5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FABD3AB2BE3B43C48CBFB8B0861CBC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B4B406-D1C6-48B9-BB58-FA9522E42CE4}"/>
      </w:docPartPr>
      <w:docPartBody>
        <w:p w:rsidR="00984389" w:rsidRDefault="00984389" w:rsidP="00984389">
          <w:pPr>
            <w:pStyle w:val="FABD3AB2BE3B43C48CBFB8B0861CBC7E"/>
          </w:pPr>
          <w:r w:rsidRPr="009855A5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ED8D93248ACB41628689AA0B61523F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9B3FD1-1D07-4EC9-A50D-C265B149D359}"/>
      </w:docPartPr>
      <w:docPartBody>
        <w:p w:rsidR="00984389" w:rsidRDefault="00984389" w:rsidP="00984389">
          <w:pPr>
            <w:pStyle w:val="ED8D93248ACB41628689AA0B61523F55"/>
          </w:pPr>
          <w:r w:rsidRPr="00785F0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BD537AEFDD64B688EF9B1E2349B28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C66E5B-66E4-4146-9BDC-9EA3A0626C71}"/>
      </w:docPartPr>
      <w:docPartBody>
        <w:p w:rsidR="00DC3B3E" w:rsidRDefault="00DC3B3E" w:rsidP="00DC3B3E">
          <w:pPr>
            <w:pStyle w:val="2BD537AEFDD64B688EF9B1E2349B2838"/>
          </w:pPr>
          <w:r w:rsidRPr="009855A5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C508A0CBDF9B4243B02F28141C664E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D15A49-AA22-431B-89C2-BC33989D8298}"/>
      </w:docPartPr>
      <w:docPartBody>
        <w:p w:rsidR="00DC3B3E" w:rsidRDefault="00DC3B3E" w:rsidP="00DC3B3E">
          <w:pPr>
            <w:pStyle w:val="C508A0CBDF9B4243B02F28141C664EE0"/>
          </w:pPr>
          <w:r w:rsidRPr="009855A5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C6C714BEC0C74CBB9A89E53C54AB34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26D72C-730D-4EBC-9806-71A3C7986E50}"/>
      </w:docPartPr>
      <w:docPartBody>
        <w:p w:rsidR="00DC3B3E" w:rsidRDefault="00DC3B3E" w:rsidP="00DC3B3E">
          <w:pPr>
            <w:pStyle w:val="C6C714BEC0C74CBB9A89E53C54AB34D7"/>
          </w:pPr>
          <w:r w:rsidRPr="009855A5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ECCCB7962A2D4037A05BE6AE02881C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2AE0C0-20E2-4BF6-9B3D-61C53D133410}"/>
      </w:docPartPr>
      <w:docPartBody>
        <w:p w:rsidR="00DC3B3E" w:rsidRDefault="00DC3B3E" w:rsidP="00DC3B3E">
          <w:pPr>
            <w:pStyle w:val="ECCCB7962A2D4037A05BE6AE02881CC6"/>
          </w:pPr>
          <w:r w:rsidRPr="009855A5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CFF0F9FC338E4817A8CAC844CDEB34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DF7CBE-B561-475B-88AA-9D7CCCF8F9A1}"/>
      </w:docPartPr>
      <w:docPartBody>
        <w:p w:rsidR="009F0FC9" w:rsidRDefault="00DC3B3E" w:rsidP="00DC3B3E">
          <w:pPr>
            <w:pStyle w:val="CFF0F9FC338E4817A8CAC844CDEB34ED"/>
          </w:pPr>
          <w:r w:rsidRPr="009855A5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129208F86F6B4E16811A0B28439848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76667D-0237-4CB7-8E41-526EF03B3B79}"/>
      </w:docPartPr>
      <w:docPartBody>
        <w:p w:rsidR="009F0FC9" w:rsidRDefault="00DC3B3E" w:rsidP="00DC3B3E">
          <w:pPr>
            <w:pStyle w:val="129208F86F6B4E16811A0B28439848D2"/>
          </w:pPr>
          <w:r w:rsidRPr="009855A5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A94B696F65464655A19DCD1D826D72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CC0C26-1301-4A27-AC61-BE674CB5E042}"/>
      </w:docPartPr>
      <w:docPartBody>
        <w:p w:rsidR="009F0FC9" w:rsidRDefault="00DC3B3E" w:rsidP="00DC3B3E">
          <w:pPr>
            <w:pStyle w:val="A94B696F65464655A19DCD1D826D7202"/>
          </w:pPr>
          <w:r w:rsidRPr="009855A5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55BA45B646A24129AF1EB5EED66F97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F0BF5D-902A-447C-ACDF-53B3DE7DFCC3}"/>
      </w:docPartPr>
      <w:docPartBody>
        <w:p w:rsidR="0075754A" w:rsidRDefault="0075754A" w:rsidP="0075754A">
          <w:pPr>
            <w:pStyle w:val="55BA45B646A24129AF1EB5EED66F979D"/>
          </w:pPr>
          <w:r w:rsidRPr="009855A5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61F"/>
    <w:rsid w:val="0006220B"/>
    <w:rsid w:val="000B4F72"/>
    <w:rsid w:val="0013449C"/>
    <w:rsid w:val="001464B5"/>
    <w:rsid w:val="00155FE5"/>
    <w:rsid w:val="001F39D7"/>
    <w:rsid w:val="002162C5"/>
    <w:rsid w:val="002B2C3E"/>
    <w:rsid w:val="002E4677"/>
    <w:rsid w:val="0034005E"/>
    <w:rsid w:val="003421FF"/>
    <w:rsid w:val="00362A21"/>
    <w:rsid w:val="00384737"/>
    <w:rsid w:val="003A2655"/>
    <w:rsid w:val="003B161F"/>
    <w:rsid w:val="00413A66"/>
    <w:rsid w:val="00434EC1"/>
    <w:rsid w:val="004449DC"/>
    <w:rsid w:val="004627D0"/>
    <w:rsid w:val="00484F98"/>
    <w:rsid w:val="004F3057"/>
    <w:rsid w:val="005017C3"/>
    <w:rsid w:val="00577109"/>
    <w:rsid w:val="00586DD0"/>
    <w:rsid w:val="005C536C"/>
    <w:rsid w:val="006019D2"/>
    <w:rsid w:val="006B05C0"/>
    <w:rsid w:val="006C149F"/>
    <w:rsid w:val="00700FFD"/>
    <w:rsid w:val="00726C6F"/>
    <w:rsid w:val="0075754A"/>
    <w:rsid w:val="008C20A8"/>
    <w:rsid w:val="008D0BEC"/>
    <w:rsid w:val="008E280D"/>
    <w:rsid w:val="00900FCC"/>
    <w:rsid w:val="00915036"/>
    <w:rsid w:val="009468F7"/>
    <w:rsid w:val="009558B8"/>
    <w:rsid w:val="00984389"/>
    <w:rsid w:val="009C00EC"/>
    <w:rsid w:val="009C6D9A"/>
    <w:rsid w:val="009F0FC9"/>
    <w:rsid w:val="00A1476C"/>
    <w:rsid w:val="00A45F25"/>
    <w:rsid w:val="00A969B4"/>
    <w:rsid w:val="00AA373E"/>
    <w:rsid w:val="00B1116B"/>
    <w:rsid w:val="00B119DB"/>
    <w:rsid w:val="00B133B3"/>
    <w:rsid w:val="00B46D29"/>
    <w:rsid w:val="00B72A90"/>
    <w:rsid w:val="00B777FC"/>
    <w:rsid w:val="00BA28E3"/>
    <w:rsid w:val="00C72970"/>
    <w:rsid w:val="00C74B42"/>
    <w:rsid w:val="00CA7A43"/>
    <w:rsid w:val="00D10ABC"/>
    <w:rsid w:val="00D467F0"/>
    <w:rsid w:val="00D8688E"/>
    <w:rsid w:val="00DC3B3E"/>
    <w:rsid w:val="00E35253"/>
    <w:rsid w:val="00E64ABA"/>
    <w:rsid w:val="00E95AF9"/>
    <w:rsid w:val="00EB691B"/>
    <w:rsid w:val="00EC5E50"/>
    <w:rsid w:val="00EE5726"/>
    <w:rsid w:val="00F13820"/>
    <w:rsid w:val="00F41D1D"/>
    <w:rsid w:val="00F9412A"/>
    <w:rsid w:val="00FA04D7"/>
    <w:rsid w:val="00FB3EBF"/>
    <w:rsid w:val="00FC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353ABD8B4C84D6799D3BB2019374C34">
    <w:name w:val="4353ABD8B4C84D6799D3BB2019374C34"/>
  </w:style>
  <w:style w:type="character" w:styleId="Textedelespacerserv">
    <w:name w:val="Placeholder Text"/>
    <w:basedOn w:val="Policepardfaut"/>
    <w:uiPriority w:val="99"/>
    <w:semiHidden/>
    <w:rsid w:val="0075754A"/>
    <w:rPr>
      <w:color w:val="808080"/>
    </w:rPr>
  </w:style>
  <w:style w:type="paragraph" w:customStyle="1" w:styleId="D9125FFA66CC4D75A4213D021F889891">
    <w:name w:val="D9125FFA66CC4D75A4213D021F889891"/>
  </w:style>
  <w:style w:type="paragraph" w:customStyle="1" w:styleId="A53CF9E5941B4A139B707AC095ACE2AB">
    <w:name w:val="A53CF9E5941B4A139B707AC095ACE2AB"/>
  </w:style>
  <w:style w:type="paragraph" w:customStyle="1" w:styleId="DA0456E09BFD42A2A689CCAA0868FB0D">
    <w:name w:val="DA0456E09BFD42A2A689CCAA0868FB0D"/>
  </w:style>
  <w:style w:type="paragraph" w:customStyle="1" w:styleId="87559B1840C247DEB4C3927E96A988B7">
    <w:name w:val="87559B1840C247DEB4C3927E96A988B7"/>
  </w:style>
  <w:style w:type="paragraph" w:customStyle="1" w:styleId="D41A1513C02040C88289CF28CBDB4805">
    <w:name w:val="D41A1513C02040C88289CF28CBDB4805"/>
  </w:style>
  <w:style w:type="paragraph" w:customStyle="1" w:styleId="EC0E2CFAD1EC4E1C8971132183B80B63">
    <w:name w:val="EC0E2CFAD1EC4E1C8971132183B80B63"/>
  </w:style>
  <w:style w:type="paragraph" w:customStyle="1" w:styleId="18F057B8133E4F63AB127A5EBC7A2E0B">
    <w:name w:val="18F057B8133E4F63AB127A5EBC7A2E0B"/>
  </w:style>
  <w:style w:type="paragraph" w:customStyle="1" w:styleId="0A03FD7495E648C6A99E6E9A82CB8933">
    <w:name w:val="0A03FD7495E648C6A99E6E9A82CB8933"/>
  </w:style>
  <w:style w:type="paragraph" w:customStyle="1" w:styleId="B43EE188B29A4585BF4AF5BDC0F1A504">
    <w:name w:val="B43EE188B29A4585BF4AF5BDC0F1A504"/>
  </w:style>
  <w:style w:type="paragraph" w:customStyle="1" w:styleId="B5C101471E8F47D3B6A6E8AB57FF0969">
    <w:name w:val="B5C101471E8F47D3B6A6E8AB57FF0969"/>
  </w:style>
  <w:style w:type="paragraph" w:customStyle="1" w:styleId="10389E6834AA4C449A8734FC73D5E552">
    <w:name w:val="10389E6834AA4C449A8734FC73D5E552"/>
  </w:style>
  <w:style w:type="paragraph" w:customStyle="1" w:styleId="92B1D93717F549E9ADE208BD37FC801C">
    <w:name w:val="92B1D93717F549E9ADE208BD37FC801C"/>
  </w:style>
  <w:style w:type="paragraph" w:customStyle="1" w:styleId="110D4230AE2B45DE8D5EA9E0DE773A0D">
    <w:name w:val="110D4230AE2B45DE8D5EA9E0DE773A0D"/>
  </w:style>
  <w:style w:type="paragraph" w:customStyle="1" w:styleId="AE240E9ADC4841F58082AAB8A093770C">
    <w:name w:val="AE240E9ADC4841F58082AAB8A093770C"/>
  </w:style>
  <w:style w:type="paragraph" w:customStyle="1" w:styleId="08DD701757594FC6923F344C9A398FB6">
    <w:name w:val="08DD701757594FC6923F344C9A398FB6"/>
  </w:style>
  <w:style w:type="paragraph" w:customStyle="1" w:styleId="437C31D7E0464A50B3BAA567B18836C3">
    <w:name w:val="437C31D7E0464A50B3BAA567B18836C3"/>
  </w:style>
  <w:style w:type="paragraph" w:customStyle="1" w:styleId="EF4896263E794348A234EB116606E8C7">
    <w:name w:val="EF4896263E794348A234EB116606E8C7"/>
  </w:style>
  <w:style w:type="paragraph" w:customStyle="1" w:styleId="8538757AE0174BE99FCE05C6EDA13D91">
    <w:name w:val="8538757AE0174BE99FCE05C6EDA13D91"/>
  </w:style>
  <w:style w:type="paragraph" w:customStyle="1" w:styleId="C1124053123C4070A91B351FA1650A21">
    <w:name w:val="C1124053123C4070A91B351FA1650A21"/>
  </w:style>
  <w:style w:type="paragraph" w:customStyle="1" w:styleId="B9CC01B1740D480BA640F544E04C7D6D">
    <w:name w:val="B9CC01B1740D480BA640F544E04C7D6D"/>
  </w:style>
  <w:style w:type="paragraph" w:customStyle="1" w:styleId="413ACA377E5248B6B0767C8930990A3F">
    <w:name w:val="413ACA377E5248B6B0767C8930990A3F"/>
  </w:style>
  <w:style w:type="paragraph" w:customStyle="1" w:styleId="54A916ED88A14A3FB8ED6CEE3B8C2C87">
    <w:name w:val="54A916ED88A14A3FB8ED6CEE3B8C2C87"/>
  </w:style>
  <w:style w:type="paragraph" w:customStyle="1" w:styleId="C285BB62E8114269BBDC90C46D208184">
    <w:name w:val="C285BB62E8114269BBDC90C46D208184"/>
  </w:style>
  <w:style w:type="paragraph" w:customStyle="1" w:styleId="6A19B037091E4634AD38FDF550DE37AB">
    <w:name w:val="6A19B037091E4634AD38FDF550DE37AB"/>
  </w:style>
  <w:style w:type="paragraph" w:customStyle="1" w:styleId="A44A4FAF2FE842DDB0C56F8769B60DF5">
    <w:name w:val="A44A4FAF2FE842DDB0C56F8769B60DF5"/>
  </w:style>
  <w:style w:type="paragraph" w:customStyle="1" w:styleId="5E811177ECEB4F7F9652B661E0C20BFB">
    <w:name w:val="5E811177ECEB4F7F9652B661E0C20BFB"/>
  </w:style>
  <w:style w:type="paragraph" w:customStyle="1" w:styleId="D2F55331B9AE489CB39B2E7CD00F46C6">
    <w:name w:val="D2F55331B9AE489CB39B2E7CD00F46C6"/>
  </w:style>
  <w:style w:type="paragraph" w:customStyle="1" w:styleId="7F390674A0334EDC8DA096DEE708C3CA">
    <w:name w:val="7F390674A0334EDC8DA096DEE708C3CA"/>
  </w:style>
  <w:style w:type="paragraph" w:customStyle="1" w:styleId="F2F025D7AB514A8EBCF4BBBAD8D3B448">
    <w:name w:val="F2F025D7AB514A8EBCF4BBBAD8D3B448"/>
  </w:style>
  <w:style w:type="paragraph" w:customStyle="1" w:styleId="8709A0EE1CE74789ABC211A73A6145A0">
    <w:name w:val="8709A0EE1CE74789ABC211A73A6145A0"/>
  </w:style>
  <w:style w:type="paragraph" w:customStyle="1" w:styleId="9D5424D767B848338CEE64EBF7AC5600">
    <w:name w:val="9D5424D767B848338CEE64EBF7AC5600"/>
  </w:style>
  <w:style w:type="paragraph" w:customStyle="1" w:styleId="74ACBD9035B14C7ABE5A7E00F6A2EB04">
    <w:name w:val="74ACBD9035B14C7ABE5A7E00F6A2EB04"/>
  </w:style>
  <w:style w:type="paragraph" w:customStyle="1" w:styleId="DE8EF9A20459486B94FAEDC296AD7BD4">
    <w:name w:val="DE8EF9A20459486B94FAEDC296AD7BD4"/>
  </w:style>
  <w:style w:type="paragraph" w:customStyle="1" w:styleId="705990CDAB604B288418D6BC6B27F252">
    <w:name w:val="705990CDAB604B288418D6BC6B27F252"/>
  </w:style>
  <w:style w:type="paragraph" w:customStyle="1" w:styleId="129831F1A61A4F98922FA58DAFA77777">
    <w:name w:val="129831F1A61A4F98922FA58DAFA77777"/>
  </w:style>
  <w:style w:type="paragraph" w:customStyle="1" w:styleId="BB81F9A5311349238C79E66A34C36B9A">
    <w:name w:val="BB81F9A5311349238C79E66A34C36B9A"/>
  </w:style>
  <w:style w:type="paragraph" w:customStyle="1" w:styleId="31BE9F08FEEE431C9CA81FF8680E67FD">
    <w:name w:val="31BE9F08FEEE431C9CA81FF8680E67FD"/>
  </w:style>
  <w:style w:type="paragraph" w:customStyle="1" w:styleId="3EC22D2067D943E9BE785A0631961343">
    <w:name w:val="3EC22D2067D943E9BE785A0631961343"/>
  </w:style>
  <w:style w:type="paragraph" w:customStyle="1" w:styleId="EDE220D6F96D44729E412C7AC4330D82">
    <w:name w:val="EDE220D6F96D44729E412C7AC4330D82"/>
  </w:style>
  <w:style w:type="paragraph" w:customStyle="1" w:styleId="6134E1C8A799422EBAD3DD75344A4C19">
    <w:name w:val="6134E1C8A799422EBAD3DD75344A4C19"/>
  </w:style>
  <w:style w:type="paragraph" w:customStyle="1" w:styleId="841AD29C8F7F4CB3A275E6303D59B779">
    <w:name w:val="841AD29C8F7F4CB3A275E6303D59B779"/>
  </w:style>
  <w:style w:type="paragraph" w:customStyle="1" w:styleId="D60C0665509D4D13A45413DF05A66D8E">
    <w:name w:val="D60C0665509D4D13A45413DF05A66D8E"/>
  </w:style>
  <w:style w:type="paragraph" w:customStyle="1" w:styleId="D03FEEC29A6049819AF08EE4A8668C69">
    <w:name w:val="D03FEEC29A6049819AF08EE4A8668C69"/>
  </w:style>
  <w:style w:type="paragraph" w:customStyle="1" w:styleId="F1B031F864734AA9AF4456A2BA8BB7DA">
    <w:name w:val="F1B031F864734AA9AF4456A2BA8BB7DA"/>
  </w:style>
  <w:style w:type="paragraph" w:customStyle="1" w:styleId="1DD5F37BA8BF4105BBB71F54F414B10D">
    <w:name w:val="1DD5F37BA8BF4105BBB71F54F414B10D"/>
  </w:style>
  <w:style w:type="paragraph" w:customStyle="1" w:styleId="582382E3FCFD4345A709F257DFBA8446">
    <w:name w:val="582382E3FCFD4345A709F257DFBA8446"/>
    <w:rsid w:val="003B161F"/>
  </w:style>
  <w:style w:type="paragraph" w:customStyle="1" w:styleId="229FFCF3BA6E43BDAE0DB6AA1FC70470">
    <w:name w:val="229FFCF3BA6E43BDAE0DB6AA1FC70470"/>
    <w:rsid w:val="003B161F"/>
  </w:style>
  <w:style w:type="paragraph" w:customStyle="1" w:styleId="9D0D4F89858B49F0A9849C07FC6D9B9B">
    <w:name w:val="9D0D4F89858B49F0A9849C07FC6D9B9B"/>
    <w:rsid w:val="003B161F"/>
  </w:style>
  <w:style w:type="paragraph" w:customStyle="1" w:styleId="A3B358A88A79433D9A6D7EDE192AC67D">
    <w:name w:val="A3B358A88A79433D9A6D7EDE192AC67D"/>
    <w:rsid w:val="003B161F"/>
  </w:style>
  <w:style w:type="paragraph" w:customStyle="1" w:styleId="39BB264539134ED9853E20AE66FD7FDA">
    <w:name w:val="39BB264539134ED9853E20AE66FD7FDA"/>
    <w:rsid w:val="003B161F"/>
  </w:style>
  <w:style w:type="paragraph" w:customStyle="1" w:styleId="F9A44DA1A47D4DCEAEAA0BFC95AE6856">
    <w:name w:val="F9A44DA1A47D4DCEAEAA0BFC95AE6856"/>
    <w:rsid w:val="003B161F"/>
  </w:style>
  <w:style w:type="paragraph" w:customStyle="1" w:styleId="8B731F98C44446BFB4756F84DE87EE96">
    <w:name w:val="8B731F98C44446BFB4756F84DE87EE96"/>
    <w:rsid w:val="003B161F"/>
  </w:style>
  <w:style w:type="paragraph" w:customStyle="1" w:styleId="63553F2A57AD4420BBB0DB10BB93407B">
    <w:name w:val="63553F2A57AD4420BBB0DB10BB93407B"/>
    <w:rsid w:val="003B161F"/>
  </w:style>
  <w:style w:type="paragraph" w:customStyle="1" w:styleId="A53CF9E5941B4A139B707AC095ACE2AB1">
    <w:name w:val="A53CF9E5941B4A139B707AC095ACE2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">
    <w:name w:val="87559B1840C247DEB4C3927E96A988B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">
    <w:name w:val="D41A1513C02040C88289CF28CBDB4805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1">
    <w:name w:val="18F057B8133E4F63AB127A5EBC7A2E0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1">
    <w:name w:val="0A03FD7495E648C6A99E6E9A82CB893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1">
    <w:name w:val="B43EE188B29A4585BF4AF5BDC0F1A5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1">
    <w:name w:val="B5C101471E8F47D3B6A6E8AB57FF09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1">
    <w:name w:val="10389E6834AA4C449A8734FC73D5E5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1">
    <w:name w:val="92B1D93717F549E9ADE208BD37FC801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1">
    <w:name w:val="110D4230AE2B45DE8D5EA9E0DE773A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1">
    <w:name w:val="AE240E9ADC4841F58082AAB8A093770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1">
    <w:name w:val="08DD701757594FC6923F344C9A398FB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1">
    <w:name w:val="437C31D7E0464A50B3BAA567B18836C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1">
    <w:name w:val="EF4896263E794348A234EB116606E8C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1">
    <w:name w:val="8538757AE0174BE99FCE05C6EDA13D9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">
    <w:name w:val="C1124053123C4070A91B351FA1650A2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">
    <w:name w:val="B9CC01B1740D480BA640F544E04C7D6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">
    <w:name w:val="413ACA377E5248B6B0767C8930990A3F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">
    <w:name w:val="54A916ED88A14A3FB8ED6CEE3B8C2C8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1">
    <w:name w:val="C285BB62E8114269BBDC90C46D20818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">
    <w:name w:val="6A19B037091E4634AD38FDF550DE37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">
    <w:name w:val="5E811177ECEB4F7F9652B661E0C20BF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">
    <w:name w:val="D2F55331B9AE489CB39B2E7CD00F46C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">
    <w:name w:val="7F390674A0334EDC8DA096DEE708C3C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">
    <w:name w:val="F2F025D7AB514A8EBCF4BBBAD8D3B448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">
    <w:name w:val="8709A0EE1CE74789ABC211A73A6145A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">
    <w:name w:val="9D5424D767B848338CEE64EBF7AC560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">
    <w:name w:val="74ACBD9035B14C7ABE5A7E00F6A2EB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">
    <w:name w:val="DE8EF9A20459486B94FAEDC296AD7BD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">
    <w:name w:val="705990CDAB604B288418D6BC6B27F2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">
    <w:name w:val="129831F1A61A4F98922FA58DAFA7777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">
    <w:name w:val="BB81F9A5311349238C79E66A34C36B9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">
    <w:name w:val="31BE9F08FEEE431C9CA81FF8680E67F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">
    <w:name w:val="3EC22D2067D943E9BE785A063196134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">
    <w:name w:val="EDE220D6F96D44729E412C7AC4330D8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">
    <w:name w:val="6134E1C8A799422EBAD3DD75344A4C1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">
    <w:name w:val="841AD29C8F7F4CB3A275E6303D59B77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">
    <w:name w:val="D60C0665509D4D13A45413DF05A66D8E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">
    <w:name w:val="D03FEEC29A6049819AF08EE4A8668C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1">
    <w:name w:val="F1B031F864734AA9AF4456A2BA8BB7D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">
    <w:name w:val="1DD5F37BA8BF4105BBB71F54F414B1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">
    <w:name w:val="A53CF9E5941B4A139B707AC095ACE2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">
    <w:name w:val="87559B1840C247DEB4C3927E96A988B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">
    <w:name w:val="D41A1513C02040C88289CF28CBDB4805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2">
    <w:name w:val="18F057B8133E4F63AB127A5EBC7A2E0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2">
    <w:name w:val="0A03FD7495E648C6A99E6E9A82CB893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2">
    <w:name w:val="B43EE188B29A4585BF4AF5BDC0F1A5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2">
    <w:name w:val="B5C101471E8F47D3B6A6E8AB57FF09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2">
    <w:name w:val="10389E6834AA4C449A8734FC73D5E5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2">
    <w:name w:val="92B1D93717F549E9ADE208BD37FC801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2">
    <w:name w:val="110D4230AE2B45DE8D5EA9E0DE773A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2">
    <w:name w:val="AE240E9ADC4841F58082AAB8A093770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2">
    <w:name w:val="08DD701757594FC6923F344C9A398FB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2">
    <w:name w:val="437C31D7E0464A50B3BAA567B18836C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2">
    <w:name w:val="EF4896263E794348A234EB116606E8C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2">
    <w:name w:val="8538757AE0174BE99FCE05C6EDA13D9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">
    <w:name w:val="C1124053123C4070A91B351FA1650A2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">
    <w:name w:val="B9CC01B1740D480BA640F544E04C7D6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">
    <w:name w:val="413ACA377E5248B6B0767C8930990A3F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">
    <w:name w:val="54A916ED88A14A3FB8ED6CEE3B8C2C8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2">
    <w:name w:val="C285BB62E8114269BBDC90C46D20818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">
    <w:name w:val="6A19B037091E4634AD38FDF550DE37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">
    <w:name w:val="5E811177ECEB4F7F9652B661E0C20BF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">
    <w:name w:val="D2F55331B9AE489CB39B2E7CD00F46C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">
    <w:name w:val="7F390674A0334EDC8DA096DEE708C3C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">
    <w:name w:val="F2F025D7AB514A8EBCF4BBBAD8D3B448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">
    <w:name w:val="8709A0EE1CE74789ABC211A73A6145A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">
    <w:name w:val="9D5424D767B848338CEE64EBF7AC560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">
    <w:name w:val="74ACBD9035B14C7ABE5A7E00F6A2EB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">
    <w:name w:val="DE8EF9A20459486B94FAEDC296AD7BD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">
    <w:name w:val="705990CDAB604B288418D6BC6B27F2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">
    <w:name w:val="129831F1A61A4F98922FA58DAFA7777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">
    <w:name w:val="BB81F9A5311349238C79E66A34C36B9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">
    <w:name w:val="31BE9F08FEEE431C9CA81FF8680E67F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">
    <w:name w:val="3EC22D2067D943E9BE785A063196134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2">
    <w:name w:val="EDE220D6F96D44729E412C7AC4330D8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">
    <w:name w:val="6134E1C8A799422EBAD3DD75344A4C1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">
    <w:name w:val="841AD29C8F7F4CB3A275E6303D59B77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">
    <w:name w:val="D60C0665509D4D13A45413DF05A66D8E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">
    <w:name w:val="D03FEEC29A6049819AF08EE4A8668C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2">
    <w:name w:val="F1B031F864734AA9AF4456A2BA8BB7D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">
    <w:name w:val="1DD5F37BA8BF4105BBB71F54F414B1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">
    <w:name w:val="56538C77C9F94E449497DF9A8DF20172"/>
    <w:rsid w:val="003B161F"/>
  </w:style>
  <w:style w:type="paragraph" w:customStyle="1" w:styleId="9577BF4CC9E7404E80E0AE563EF3DD73">
    <w:name w:val="9577BF4CC9E7404E80E0AE563EF3DD73"/>
    <w:rsid w:val="003B161F"/>
  </w:style>
  <w:style w:type="paragraph" w:customStyle="1" w:styleId="7678632E98F54C9A861B8B0BBF577864">
    <w:name w:val="7678632E98F54C9A861B8B0BBF577864"/>
    <w:rsid w:val="003B161F"/>
  </w:style>
  <w:style w:type="paragraph" w:customStyle="1" w:styleId="A53CF9E5941B4A139B707AC095ACE2AB3">
    <w:name w:val="A53CF9E5941B4A139B707AC095ACE2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3">
    <w:name w:val="87559B1840C247DEB4C3927E96A988B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">
    <w:name w:val="D41A1513C02040C88289CF28CBDB4805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3">
    <w:name w:val="18F057B8133E4F63AB127A5EBC7A2E0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3">
    <w:name w:val="0A03FD7495E648C6A99E6E9A82CB893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3">
    <w:name w:val="B43EE188B29A4585BF4AF5BDC0F1A5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3">
    <w:name w:val="B5C101471E8F47D3B6A6E8AB57FF09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3">
    <w:name w:val="10389E6834AA4C449A8734FC73D5E5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3">
    <w:name w:val="92B1D93717F549E9ADE208BD37FC801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3">
    <w:name w:val="110D4230AE2B45DE8D5EA9E0DE773A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3">
    <w:name w:val="AE240E9ADC4841F58082AAB8A093770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3">
    <w:name w:val="08DD701757594FC6923F344C9A398FB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3">
    <w:name w:val="437C31D7E0464A50B3BAA567B18836C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3">
    <w:name w:val="EF4896263E794348A234EB116606E8C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3">
    <w:name w:val="8538757AE0174BE99FCE05C6EDA13D9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">
    <w:name w:val="C1124053123C4070A91B351FA1650A2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">
    <w:name w:val="B9CC01B1740D480BA640F544E04C7D6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">
    <w:name w:val="413ACA377E5248B6B0767C8930990A3F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">
    <w:name w:val="54A916ED88A14A3FB8ED6CEE3B8C2C8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3">
    <w:name w:val="C285BB62E8114269BBDC90C46D20818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">
    <w:name w:val="6A19B037091E4634AD38FDF550DE3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">
    <w:name w:val="5E811177ECEB4F7F9652B661E0C20BF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">
    <w:name w:val="D2F55331B9AE489CB39B2E7CD00F46C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">
    <w:name w:val="7F390674A0334EDC8DA096DEE708C3C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">
    <w:name w:val="F2F025D7AB514A8EBCF4BBBAD8D3B44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">
    <w:name w:val="8709A0EE1CE74789ABC211A73A6145A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">
    <w:name w:val="9D5424D767B848338CEE64EBF7AC560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">
    <w:name w:val="74ACBD9035B14C7ABE5A7E00F6A2EB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">
    <w:name w:val="DE8EF9A20459486B94FAEDC296AD7BD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">
    <w:name w:val="705990CDAB604B288418D6BC6B27F2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">
    <w:name w:val="129831F1A61A4F98922FA58DAFA7777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">
    <w:name w:val="BB81F9A5311349238C79E66A34C36B9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">
    <w:name w:val="31BE9F08FEEE431C9CA81FF8680E67F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">
    <w:name w:val="3EC22D2067D943E9BE785A063196134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3">
    <w:name w:val="EDE220D6F96D44729E412C7AC4330D8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">
    <w:name w:val="6134E1C8A799422EBAD3DD75344A4C1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">
    <w:name w:val="841AD29C8F7F4CB3A275E6303D59B77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3">
    <w:name w:val="D60C0665509D4D13A45413DF05A66D8E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">
    <w:name w:val="D03FEEC29A6049819AF08EE4A8668C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3">
    <w:name w:val="F1B031F864734AA9AF4456A2BA8BB7D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">
    <w:name w:val="1DD5F37BA8BF4105BBB71F54F414B1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">
    <w:name w:val="56538C77C9F94E449497DF9A8DF201721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">
    <w:name w:val="7678632E98F54C9A861B8B0BBF577864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">
    <w:name w:val="A53CF9E5941B4A139B707AC095ACE2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4">
    <w:name w:val="87559B1840C247DEB4C3927E96A988B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4">
    <w:name w:val="D41A1513C02040C88289CF28CBDB4805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4">
    <w:name w:val="18F057B8133E4F63AB127A5EBC7A2E0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4">
    <w:name w:val="0A03FD7495E648C6A99E6E9A82CB893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4">
    <w:name w:val="B43EE188B29A4585BF4AF5BDC0F1A5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4">
    <w:name w:val="B5C101471E8F47D3B6A6E8AB57FF09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4">
    <w:name w:val="10389E6834AA4C449A8734FC73D5E5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4">
    <w:name w:val="92B1D93717F549E9ADE208BD37FC801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4">
    <w:name w:val="110D4230AE2B45DE8D5EA9E0DE773A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4">
    <w:name w:val="AE240E9ADC4841F58082AAB8A093770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4">
    <w:name w:val="08DD701757594FC6923F344C9A398FB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4">
    <w:name w:val="437C31D7E0464A50B3BAA567B18836C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4">
    <w:name w:val="EF4896263E794348A234EB116606E8C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4">
    <w:name w:val="8538757AE0174BE99FCE05C6EDA13D9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4">
    <w:name w:val="C1124053123C4070A91B351FA1650A2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4">
    <w:name w:val="B9CC01B1740D480BA640F544E04C7D6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4">
    <w:name w:val="413ACA377E5248B6B0767C8930990A3F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4">
    <w:name w:val="54A916ED88A14A3FB8ED6CEE3B8C2C8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4">
    <w:name w:val="C285BB62E8114269BBDC90C46D20818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4">
    <w:name w:val="6A19B037091E4634AD38FDF550DE3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4">
    <w:name w:val="5E811177ECEB4F7F9652B661E0C20BF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4">
    <w:name w:val="D2F55331B9AE489CB39B2E7CD00F46C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4">
    <w:name w:val="7F390674A0334EDC8DA096DEE708C3C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4">
    <w:name w:val="F2F025D7AB514A8EBCF4BBBAD8D3B44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4">
    <w:name w:val="8709A0EE1CE74789ABC211A73A6145A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4">
    <w:name w:val="9D5424D767B848338CEE64EBF7AC560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4">
    <w:name w:val="74ACBD9035B14C7ABE5A7E00F6A2EB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4">
    <w:name w:val="DE8EF9A20459486B94FAEDC296AD7BD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4">
    <w:name w:val="705990CDAB604B288418D6BC6B27F2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4">
    <w:name w:val="129831F1A61A4F98922FA58DAFA7777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4">
    <w:name w:val="BB81F9A5311349238C79E66A34C36B9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4">
    <w:name w:val="31BE9F08FEEE431C9CA81FF8680E67F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4">
    <w:name w:val="3EC22D2067D943E9BE785A063196134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4">
    <w:name w:val="EDE220D6F96D44729E412C7AC4330D8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4">
    <w:name w:val="6134E1C8A799422EBAD3DD75344A4C1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">
    <w:name w:val="841AD29C8F7F4CB3A275E6303D59B77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4">
    <w:name w:val="D60C0665509D4D13A45413DF05A66D8E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">
    <w:name w:val="D03FEEC29A6049819AF08EE4A8668C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4">
    <w:name w:val="F1B031F864734AA9AF4456A2BA8BB7D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4">
    <w:name w:val="1DD5F37BA8BF4105BBB71F54F414B1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">
    <w:name w:val="56538C77C9F94E449497DF9A8DF201722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2">
    <w:name w:val="7678632E98F54C9A861B8B0BBF577864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F374FE20C6148D8A01D329F75FB9B42">
    <w:name w:val="1F374FE20C6148D8A01D329F75FB9B42"/>
    <w:rsid w:val="003421FF"/>
  </w:style>
  <w:style w:type="paragraph" w:customStyle="1" w:styleId="315AA4426342472FA927DF746B0F56C0">
    <w:name w:val="315AA4426342472FA927DF746B0F56C0"/>
    <w:rsid w:val="003421FF"/>
  </w:style>
  <w:style w:type="paragraph" w:customStyle="1" w:styleId="34B9AF6F741F49ACADC734F6F871A7AE">
    <w:name w:val="34B9AF6F741F49ACADC734F6F871A7AE"/>
    <w:rsid w:val="003421FF"/>
  </w:style>
  <w:style w:type="paragraph" w:customStyle="1" w:styleId="D2089DE58CBB486E8DECFBB07697C858">
    <w:name w:val="D2089DE58CBB486E8DECFBB07697C858"/>
    <w:rsid w:val="003421FF"/>
  </w:style>
  <w:style w:type="paragraph" w:customStyle="1" w:styleId="F994C98A1A16441E820A3AA21D8801EE">
    <w:name w:val="F994C98A1A16441E820A3AA21D8801EE"/>
    <w:rsid w:val="003421FF"/>
  </w:style>
  <w:style w:type="paragraph" w:customStyle="1" w:styleId="0BC69E739E8E48EE9BDA65D9A7AB5F45">
    <w:name w:val="0BC69E739E8E48EE9BDA65D9A7AB5F45"/>
    <w:rsid w:val="003421FF"/>
  </w:style>
  <w:style w:type="paragraph" w:customStyle="1" w:styleId="33ACADFF5B754BC3B3311884D9DA407E">
    <w:name w:val="33ACADFF5B754BC3B3311884D9DA407E"/>
    <w:rsid w:val="003421FF"/>
  </w:style>
  <w:style w:type="paragraph" w:customStyle="1" w:styleId="7ED37707C01F4DBBBEB7463913407F85">
    <w:name w:val="7ED37707C01F4DBBBEB7463913407F85"/>
    <w:rsid w:val="003421FF"/>
  </w:style>
  <w:style w:type="paragraph" w:customStyle="1" w:styleId="BAA76135507449628C6EC3833BF734A1">
    <w:name w:val="BAA76135507449628C6EC3833BF734A1"/>
    <w:rsid w:val="003421FF"/>
  </w:style>
  <w:style w:type="paragraph" w:customStyle="1" w:styleId="8DB17EF1BA8A42C4B2D4142DC509F563">
    <w:name w:val="8DB17EF1BA8A42C4B2D4142DC509F563"/>
    <w:rsid w:val="003421FF"/>
  </w:style>
  <w:style w:type="paragraph" w:customStyle="1" w:styleId="5CB8CCE5569F422CAF8AE2E315305FDB">
    <w:name w:val="5CB8CCE5569F422CAF8AE2E315305FDB"/>
    <w:rsid w:val="003421FF"/>
  </w:style>
  <w:style w:type="paragraph" w:customStyle="1" w:styleId="C253E96172034BFFB69ECA8C19D45424">
    <w:name w:val="C253E96172034BFFB69ECA8C19D45424"/>
    <w:rsid w:val="003421FF"/>
  </w:style>
  <w:style w:type="paragraph" w:customStyle="1" w:styleId="95D3A2C84A6B46E98E6F2F30372BB647">
    <w:name w:val="95D3A2C84A6B46E98E6F2F30372BB647"/>
    <w:rsid w:val="003421FF"/>
  </w:style>
  <w:style w:type="paragraph" w:customStyle="1" w:styleId="A53CF9E5941B4A139B707AC095ACE2AB5">
    <w:name w:val="A53CF9E5941B4A139B707AC095ACE2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5">
    <w:name w:val="87559B1840C247DEB4C3927E96A988B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5">
    <w:name w:val="D41A1513C02040C88289CF28CBDB4805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5">
    <w:name w:val="437C31D7E0464A50B3BAA567B18836C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5">
    <w:name w:val="EF4896263E794348A234EB116606E8C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5">
    <w:name w:val="8538757AE0174BE99FCE05C6EDA13D9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5">
    <w:name w:val="C1124053123C4070A91B351FA1650A2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5">
    <w:name w:val="B9CC01B1740D480BA640F544E04C7D6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5">
    <w:name w:val="413ACA377E5248B6B0767C8930990A3F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5">
    <w:name w:val="54A916ED88A14A3FB8ED6CEE3B8C2C8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5">
    <w:name w:val="C285BB62E8114269BBDC90C46D20818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5">
    <w:name w:val="6A19B037091E4634AD38FDF550DE37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5">
    <w:name w:val="5E811177ECEB4F7F9652B661E0C20BF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5">
    <w:name w:val="D2F55331B9AE489CB39B2E7CD00F46C6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5">
    <w:name w:val="7F390674A0334EDC8DA096DEE708C3C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5">
    <w:name w:val="F2F025D7AB514A8EBCF4BBBAD8D3B448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5">
    <w:name w:val="8709A0EE1CE74789ABC211A73A6145A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5">
    <w:name w:val="9D5424D767B848338CEE64EBF7AC560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5">
    <w:name w:val="74ACBD9035B14C7ABE5A7E00F6A2EB0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5">
    <w:name w:val="DE8EF9A20459486B94FAEDC296AD7BD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5">
    <w:name w:val="705990CDAB604B288418D6BC6B27F25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5">
    <w:name w:val="129831F1A61A4F98922FA58DAFA7777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5">
    <w:name w:val="BB81F9A5311349238C79E66A34C36B9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5">
    <w:name w:val="31BE9F08FEEE431C9CA81FF8680E67F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5">
    <w:name w:val="3EC22D2067D943E9BE785A063196134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5">
    <w:name w:val="EDE220D6F96D44729E412C7AC4330D8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5">
    <w:name w:val="6134E1C8A799422EBAD3DD75344A4C1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5">
    <w:name w:val="841AD29C8F7F4CB3A275E6303D59B77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5">
    <w:name w:val="D60C0665509D4D13A45413DF05A66D8E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5">
    <w:name w:val="D03FEEC29A6049819AF08EE4A8668C6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5">
    <w:name w:val="F1B031F864734AA9AF4456A2BA8BB7D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5">
    <w:name w:val="1DD5F37BA8BF4105BBB71F54F414B10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3">
    <w:name w:val="56538C77C9F94E449497DF9A8DF201723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3">
    <w:name w:val="7678632E98F54C9A861B8B0BBF57786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7078C562DA4C718EC971818935D1AF">
    <w:name w:val="617078C562DA4C718EC971818935D1AF"/>
    <w:rsid w:val="003421FF"/>
  </w:style>
  <w:style w:type="paragraph" w:customStyle="1" w:styleId="03A319EA470E4B24BAB5FE69703A1A79">
    <w:name w:val="03A319EA470E4B24BAB5FE69703A1A79"/>
    <w:rsid w:val="003421FF"/>
  </w:style>
  <w:style w:type="paragraph" w:customStyle="1" w:styleId="302AAFBFA0F445AF8D081D3FB9EDCE11">
    <w:name w:val="302AAFBFA0F445AF8D081D3FB9EDCE11"/>
    <w:rsid w:val="003421FF"/>
  </w:style>
  <w:style w:type="paragraph" w:customStyle="1" w:styleId="58880F41E40D4BCBA3CAD29CB948BBEC">
    <w:name w:val="58880F41E40D4BCBA3CAD29CB948BBEC"/>
    <w:rsid w:val="003421FF"/>
  </w:style>
  <w:style w:type="paragraph" w:customStyle="1" w:styleId="3D584CCF0DA146CD84213860E7206F67">
    <w:name w:val="3D584CCF0DA146CD84213860E7206F67"/>
    <w:rsid w:val="003421FF"/>
  </w:style>
  <w:style w:type="paragraph" w:customStyle="1" w:styleId="2B61B33B48B84E9BBE0C30C6D9EC17D6">
    <w:name w:val="2B61B33B48B84E9BBE0C30C6D9EC17D6"/>
    <w:rsid w:val="003421FF"/>
  </w:style>
  <w:style w:type="paragraph" w:customStyle="1" w:styleId="DE016A32728C4190BC26FC9446E0503A">
    <w:name w:val="DE016A32728C4190BC26FC9446E0503A"/>
    <w:rsid w:val="003421FF"/>
  </w:style>
  <w:style w:type="paragraph" w:customStyle="1" w:styleId="FEA27B8F21FE457CBF70BB2E16E8D613">
    <w:name w:val="FEA27B8F21FE457CBF70BB2E16E8D613"/>
    <w:rsid w:val="003421FF"/>
  </w:style>
  <w:style w:type="paragraph" w:customStyle="1" w:styleId="59B11936A495407AB45F0995020547C4">
    <w:name w:val="59B11936A495407AB45F0995020547C4"/>
    <w:rsid w:val="003421FF"/>
  </w:style>
  <w:style w:type="paragraph" w:customStyle="1" w:styleId="1120A1E510FD49EE907661DB33F5D9A7">
    <w:name w:val="1120A1E510FD49EE907661DB33F5D9A7"/>
    <w:rsid w:val="003421FF"/>
  </w:style>
  <w:style w:type="paragraph" w:customStyle="1" w:styleId="BD2BAE1885B3444B9ECBE7633BA59698">
    <w:name w:val="BD2BAE1885B3444B9ECBE7633BA59698"/>
    <w:rsid w:val="003421FF"/>
  </w:style>
  <w:style w:type="paragraph" w:customStyle="1" w:styleId="45DEF841B50041FE944455941968C7AB">
    <w:name w:val="45DEF841B50041FE944455941968C7AB"/>
    <w:rsid w:val="003421FF"/>
  </w:style>
  <w:style w:type="paragraph" w:customStyle="1" w:styleId="B5E697A53CD14566AA77CA300946E7AD">
    <w:name w:val="B5E697A53CD14566AA77CA300946E7AD"/>
    <w:rsid w:val="003421FF"/>
  </w:style>
  <w:style w:type="paragraph" w:customStyle="1" w:styleId="A53CF9E5941B4A139B707AC095ACE2AB6">
    <w:name w:val="A53CF9E5941B4A139B707AC095ACE2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6">
    <w:name w:val="87559B1840C247DEB4C3927E96A988B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6">
    <w:name w:val="D41A1513C02040C88289CF28CBDB4805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1">
    <w:name w:val="1120A1E510FD49EE907661DB33F5D9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1">
    <w:name w:val="BD2BAE1885B3444B9ECBE7633BA59698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1">
    <w:name w:val="45DEF841B50041FE944455941968C7A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6">
    <w:name w:val="C1124053123C4070A91B351FA1650A21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6">
    <w:name w:val="B9CC01B1740D480BA640F544E04C7D6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6">
    <w:name w:val="413ACA377E5248B6B0767C8930990A3F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6">
    <w:name w:val="54A916ED88A14A3FB8ED6CEE3B8C2C8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6">
    <w:name w:val="C285BB62E8114269BBDC90C46D20818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6">
    <w:name w:val="6A19B037091E4634AD38FDF550DE37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6">
    <w:name w:val="5E811177ECEB4F7F9652B661E0C20BF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6">
    <w:name w:val="D2F55331B9AE489CB39B2E7CD00F46C6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6">
    <w:name w:val="7F390674A0334EDC8DA096DEE708C3C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6">
    <w:name w:val="F2F025D7AB514A8EBCF4BBBAD8D3B448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6">
    <w:name w:val="8709A0EE1CE74789ABC211A73A6145A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6">
    <w:name w:val="9D5424D767B848338CEE64EBF7AC560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6">
    <w:name w:val="74ACBD9035B14C7ABE5A7E00F6A2EB0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6">
    <w:name w:val="DE8EF9A20459486B94FAEDC296AD7BD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6">
    <w:name w:val="705990CDAB604B288418D6BC6B27F25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6">
    <w:name w:val="129831F1A61A4F98922FA58DAFA7777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6">
    <w:name w:val="BB81F9A5311349238C79E66A34C36B9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6">
    <w:name w:val="31BE9F08FEEE431C9CA81FF8680E67F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6">
    <w:name w:val="3EC22D2067D943E9BE785A0631961343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6">
    <w:name w:val="EDE220D6F96D44729E412C7AC4330D8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6">
    <w:name w:val="6134E1C8A799422EBAD3DD75344A4C1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6">
    <w:name w:val="841AD29C8F7F4CB3A275E6303D59B77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6">
    <w:name w:val="D60C0665509D4D13A45413DF05A66D8E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6">
    <w:name w:val="D03FEEC29A6049819AF08EE4A8668C6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6">
    <w:name w:val="1DD5F37BA8BF4105BBB71F54F414B10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1">
    <w:name w:val="B5E697A53CD14566AA77CA300946E7AD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4">
    <w:name w:val="56538C77C9F94E449497DF9A8DF201724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4">
    <w:name w:val="7678632E98F54C9A861B8B0BBF57786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7">
    <w:name w:val="A53CF9E5941B4A139B707AC095ACE2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7">
    <w:name w:val="87559B1840C247DEB4C3927E96A988B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7">
    <w:name w:val="D41A1513C02040C88289CF28CBDB4805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2">
    <w:name w:val="1120A1E510FD49EE907661DB33F5D9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2">
    <w:name w:val="BD2BAE1885B3444B9ECBE7633BA59698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2">
    <w:name w:val="45DEF841B50041FE944455941968C7A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7">
    <w:name w:val="C1124053123C4070A91B351FA1650A21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7">
    <w:name w:val="B9CC01B1740D480BA640F544E04C7D6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7">
    <w:name w:val="413ACA377E5248B6B0767C8930990A3F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7">
    <w:name w:val="54A916ED88A14A3FB8ED6CEE3B8C2C8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7">
    <w:name w:val="C285BB62E8114269BBDC90C46D20818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7">
    <w:name w:val="6A19B037091E4634AD38FDF550DE37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7">
    <w:name w:val="5E811177ECEB4F7F9652B661E0C20BF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7">
    <w:name w:val="D2F55331B9AE489CB39B2E7CD00F46C6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7">
    <w:name w:val="7F390674A0334EDC8DA096DEE708C3C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7">
    <w:name w:val="F2F025D7AB514A8EBCF4BBBAD8D3B448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7">
    <w:name w:val="8709A0EE1CE74789ABC211A73A6145A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7">
    <w:name w:val="9D5424D767B848338CEE64EBF7AC560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7">
    <w:name w:val="74ACBD9035B14C7ABE5A7E00F6A2EB0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7">
    <w:name w:val="DE8EF9A20459486B94FAEDC296AD7BD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7">
    <w:name w:val="705990CDAB604B288418D6BC6B27F25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7">
    <w:name w:val="129831F1A61A4F98922FA58DAFA7777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7">
    <w:name w:val="BB81F9A5311349238C79E66A34C36B9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7">
    <w:name w:val="31BE9F08FEEE431C9CA81FF8680E67F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7">
    <w:name w:val="3EC22D2067D943E9BE785A0631961343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7">
    <w:name w:val="EDE220D6F96D44729E412C7AC4330D8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7">
    <w:name w:val="6134E1C8A799422EBAD3DD75344A4C1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7">
    <w:name w:val="841AD29C8F7F4CB3A275E6303D59B77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7">
    <w:name w:val="D60C0665509D4D13A45413DF05A66D8E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7">
    <w:name w:val="D03FEEC29A6049819AF08EE4A8668C6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7">
    <w:name w:val="1DD5F37BA8BF4105BBB71F54F414B10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2">
    <w:name w:val="B5E697A53CD14566AA77CA300946E7AD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5">
    <w:name w:val="56538C77C9F94E449497DF9A8DF201725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5">
    <w:name w:val="7678632E98F54C9A861B8B0BBF57786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8">
    <w:name w:val="A53CF9E5941B4A139B707AC095ACE2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8">
    <w:name w:val="87559B1840C247DEB4C3927E96A988B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8">
    <w:name w:val="D41A1513C02040C88289CF28CBDB4805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3">
    <w:name w:val="1120A1E510FD49EE907661DB33F5D9A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3">
    <w:name w:val="BD2BAE1885B3444B9ECBE7633BA5969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3">
    <w:name w:val="45DEF841B50041FE944455941968C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8">
    <w:name w:val="C1124053123C4070A91B351FA1650A21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8">
    <w:name w:val="B9CC01B1740D480BA640F544E04C7D6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8">
    <w:name w:val="413ACA377E5248B6B0767C8930990A3F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8">
    <w:name w:val="54A916ED88A14A3FB8ED6CEE3B8C2C8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8">
    <w:name w:val="C285BB62E8114269BBDC90C46D20818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8">
    <w:name w:val="6A19B037091E4634AD38FDF550DE37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8">
    <w:name w:val="5E811177ECEB4F7F9652B661E0C20BF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8">
    <w:name w:val="D2F55331B9AE489CB39B2E7CD00F46C6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8">
    <w:name w:val="7F390674A0334EDC8DA096DEE708C3C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8">
    <w:name w:val="F2F025D7AB514A8EBCF4BBBAD8D3B448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8">
    <w:name w:val="8709A0EE1CE74789ABC211A73A6145A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8">
    <w:name w:val="9D5424D767B848338CEE64EBF7AC560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8">
    <w:name w:val="74ACBD9035B14C7ABE5A7E00F6A2EB0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8">
    <w:name w:val="DE8EF9A20459486B94FAEDC296AD7BD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8">
    <w:name w:val="705990CDAB604B288418D6BC6B27F25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8">
    <w:name w:val="129831F1A61A4F98922FA58DAFA7777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8">
    <w:name w:val="BB81F9A5311349238C79E66A34C36B9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8">
    <w:name w:val="31BE9F08FEEE431C9CA81FF8680E67F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8">
    <w:name w:val="3EC22D2067D943E9BE785A0631961343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8">
    <w:name w:val="EDE220D6F96D44729E412C7AC4330D8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8">
    <w:name w:val="6134E1C8A799422EBAD3DD75344A4C1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8">
    <w:name w:val="841AD29C8F7F4CB3A275E6303D59B77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8">
    <w:name w:val="D60C0665509D4D13A45413DF05A66D8E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8">
    <w:name w:val="D03FEEC29A6049819AF08EE4A8668C6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8">
    <w:name w:val="1DD5F37BA8BF4105BBB71F54F414B10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3">
    <w:name w:val="B5E697A53CD14566AA77CA300946E7A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6">
    <w:name w:val="56538C77C9F94E449497DF9A8DF201726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6">
    <w:name w:val="7678632E98F54C9A861B8B0BBF57786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9">
    <w:name w:val="A53CF9E5941B4A139B707AC095ACE2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9">
    <w:name w:val="87559B1840C247DEB4C3927E96A988B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9">
    <w:name w:val="D41A1513C02040C88289CF28CBDB4805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4">
    <w:name w:val="1120A1E510FD49EE907661DB33F5D9A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4">
    <w:name w:val="BD2BAE1885B3444B9ECBE7633BA5969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4">
    <w:name w:val="45DEF841B50041FE944455941968C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9">
    <w:name w:val="C1124053123C4070A91B351FA1650A21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9">
    <w:name w:val="B9CC01B1740D480BA640F544E04C7D6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9">
    <w:name w:val="413ACA377E5248B6B0767C8930990A3F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9">
    <w:name w:val="54A916ED88A14A3FB8ED6CEE3B8C2C8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9">
    <w:name w:val="C285BB62E8114269BBDC90C46D20818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9">
    <w:name w:val="6A19B037091E4634AD38FDF550DE37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9">
    <w:name w:val="5E811177ECEB4F7F9652B661E0C20BF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9">
    <w:name w:val="D2F55331B9AE489CB39B2E7CD00F46C6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9">
    <w:name w:val="7F390674A0334EDC8DA096DEE708C3C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9">
    <w:name w:val="F2F025D7AB514A8EBCF4BBBAD8D3B448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9">
    <w:name w:val="8709A0EE1CE74789ABC211A73A6145A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9">
    <w:name w:val="9D5424D767B848338CEE64EBF7AC560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9">
    <w:name w:val="74ACBD9035B14C7ABE5A7E00F6A2EB0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9">
    <w:name w:val="DE8EF9A20459486B94FAEDC296AD7BD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9">
    <w:name w:val="705990CDAB604B288418D6BC6B27F25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9">
    <w:name w:val="129831F1A61A4F98922FA58DAFA7777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9">
    <w:name w:val="BB81F9A5311349238C79E66A34C36B9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9">
    <w:name w:val="31BE9F08FEEE431C9CA81FF8680E67F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9">
    <w:name w:val="3EC22D2067D943E9BE785A0631961343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9">
    <w:name w:val="EDE220D6F96D44729E412C7AC4330D8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9">
    <w:name w:val="6134E1C8A799422EBAD3DD75344A4C1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9">
    <w:name w:val="841AD29C8F7F4CB3A275E6303D59B77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9">
    <w:name w:val="D60C0665509D4D13A45413DF05A66D8E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9">
    <w:name w:val="D03FEEC29A6049819AF08EE4A8668C6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9">
    <w:name w:val="1DD5F37BA8BF4105BBB71F54F414B10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4">
    <w:name w:val="B5E697A53CD14566AA77CA300946E7A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7">
    <w:name w:val="56538C77C9F94E449497DF9A8DF201727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7">
    <w:name w:val="7678632E98F54C9A861B8B0BBF57786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4FDE4D076C4A698C9613734AE3030D">
    <w:name w:val="E84FDE4D076C4A698C9613734AE3030D"/>
    <w:rsid w:val="003421FF"/>
  </w:style>
  <w:style w:type="paragraph" w:customStyle="1" w:styleId="A7B868FDA14449D59944169EDD597426">
    <w:name w:val="A7B868FDA14449D59944169EDD597426"/>
    <w:rsid w:val="003421FF"/>
  </w:style>
  <w:style w:type="paragraph" w:customStyle="1" w:styleId="9588E2087D70415EAC27FE931A4F53B6">
    <w:name w:val="9588E2087D70415EAC27FE931A4F53B6"/>
    <w:rsid w:val="003421FF"/>
  </w:style>
  <w:style w:type="paragraph" w:customStyle="1" w:styleId="2BBDEB52E21B4E7BB13179E59F606C4B">
    <w:name w:val="2BBDEB52E21B4E7BB13179E59F606C4B"/>
    <w:rsid w:val="003421FF"/>
  </w:style>
  <w:style w:type="paragraph" w:customStyle="1" w:styleId="BFA9D1501A8B4E56864BFE69B568BAA7">
    <w:name w:val="BFA9D1501A8B4E56864BFE69B568BAA7"/>
    <w:rsid w:val="003421FF"/>
  </w:style>
  <w:style w:type="paragraph" w:customStyle="1" w:styleId="5541C3D4DD9E4167875FCA4270265FD7">
    <w:name w:val="5541C3D4DD9E4167875FCA4270265FD7"/>
    <w:rsid w:val="003421FF"/>
  </w:style>
  <w:style w:type="paragraph" w:customStyle="1" w:styleId="7C49B8862C6C461FABCC7C86F9BD1102">
    <w:name w:val="7C49B8862C6C461FABCC7C86F9BD1102"/>
    <w:rsid w:val="003421FF"/>
  </w:style>
  <w:style w:type="paragraph" w:customStyle="1" w:styleId="A53CF9E5941B4A139B707AC095ACE2AB10">
    <w:name w:val="A53CF9E5941B4A139B707AC095ACE2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0">
    <w:name w:val="87559B1840C247DEB4C3927E96A988B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0">
    <w:name w:val="D41A1513C02040C88289CF28CBDB4805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1">
    <w:name w:val="BFA9D1501A8B4E56864BFE69B568BA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1">
    <w:name w:val="7C49B8862C6C461FABCC7C86F9BD110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1">
    <w:name w:val="5541C3D4DD9E4167875FCA4270265FD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1">
    <w:name w:val="A7B868FDA14449D59944169EDD59742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1">
    <w:name w:val="9588E2087D70415EAC27FE931A4F53B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1">
    <w:name w:val="2BBDEB52E21B4E7BB13179E59F606C4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0">
    <w:name w:val="C1124053123C4070A91B351FA1650A21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0">
    <w:name w:val="B9CC01B1740D480BA640F544E04C7D6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0">
    <w:name w:val="413ACA377E5248B6B0767C8930990A3F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0">
    <w:name w:val="54A916ED88A14A3FB8ED6CEE3B8C2C8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0">
    <w:name w:val="6A19B037091E4634AD38FDF550DE37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0">
    <w:name w:val="5E811177ECEB4F7F9652B661E0C20BF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0">
    <w:name w:val="D2F55331B9AE489CB39B2E7CD00F46C6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0">
    <w:name w:val="7F390674A0334EDC8DA096DEE708C3C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0">
    <w:name w:val="F2F025D7AB514A8EBCF4BBBAD8D3B448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0">
    <w:name w:val="8709A0EE1CE74789ABC211A73A6145A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0">
    <w:name w:val="9D5424D767B848338CEE64EBF7AC560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0">
    <w:name w:val="74ACBD9035B14C7ABE5A7E00F6A2EB0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0">
    <w:name w:val="DE8EF9A20459486B94FAEDC296AD7BD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0">
    <w:name w:val="705990CDAB604B288418D6BC6B27F25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0">
    <w:name w:val="129831F1A61A4F98922FA58DAFA7777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0">
    <w:name w:val="BB81F9A5311349238C79E66A34C36B9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0">
    <w:name w:val="31BE9F08FEEE431C9CA81FF8680E67F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0">
    <w:name w:val="3EC22D2067D943E9BE785A0631961343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0">
    <w:name w:val="EDE220D6F96D44729E412C7AC4330D8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0">
    <w:name w:val="6134E1C8A799422EBAD3DD75344A4C1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0">
    <w:name w:val="841AD29C8F7F4CB3A275E6303D59B77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0">
    <w:name w:val="D60C0665509D4D13A45413DF05A66D8E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0">
    <w:name w:val="D03FEEC29A6049819AF08EE4A8668C6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0">
    <w:name w:val="1DD5F37BA8BF4105BBB71F54F414B10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5">
    <w:name w:val="B5E697A53CD14566AA77CA300946E7A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8">
    <w:name w:val="56538C77C9F94E449497DF9A8DF201728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8">
    <w:name w:val="7678632E98F54C9A861B8B0BBF57786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">
    <w:name w:val="037ABD83A55C48A09DD7FA1FD1B9D95F"/>
    <w:rsid w:val="003421FF"/>
  </w:style>
  <w:style w:type="paragraph" w:customStyle="1" w:styleId="41575D4C14DF40DABBD250A89755DD62">
    <w:name w:val="41575D4C14DF40DABBD250A89755DD62"/>
    <w:rsid w:val="003421FF"/>
  </w:style>
  <w:style w:type="paragraph" w:customStyle="1" w:styleId="4195D32DC63B41D98BA4C37B514AC8BA">
    <w:name w:val="4195D32DC63B41D98BA4C37B514AC8BA"/>
    <w:rsid w:val="003421FF"/>
  </w:style>
  <w:style w:type="paragraph" w:customStyle="1" w:styleId="A53CF9E5941B4A139B707AC095ACE2AB11">
    <w:name w:val="A53CF9E5941B4A139B707AC095ACE2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1">
    <w:name w:val="87559B1840C247DEB4C3927E96A988B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1">
    <w:name w:val="D41A1513C02040C88289CF28CBDB4805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2">
    <w:name w:val="BFA9D1501A8B4E56864BFE69B568BA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2">
    <w:name w:val="7C49B8862C6C461FABCC7C86F9BD1102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2">
    <w:name w:val="5541C3D4DD9E4167875FCA4270265FD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1">
    <w:name w:val="037ABD83A55C48A09DD7FA1FD1B9D95F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1">
    <w:name w:val="41575D4C14DF40DABBD250A89755DD6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1">
    <w:name w:val="4195D32DC63B41D98BA4C37B514AC8BA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2">
    <w:name w:val="A7B868FDA14449D59944169EDD59742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2">
    <w:name w:val="9588E2087D70415EAC27FE931A4F53B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2">
    <w:name w:val="2BBDEB52E21B4E7BB13179E59F606C4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1">
    <w:name w:val="C1124053123C4070A91B351FA1650A21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1">
    <w:name w:val="B9CC01B1740D480BA640F544E04C7D6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1">
    <w:name w:val="413ACA377E5248B6B0767C8930990A3F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1">
    <w:name w:val="54A916ED88A14A3FB8ED6CEE3B8C2C8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1">
    <w:name w:val="6A19B037091E4634AD38FDF550DE37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1">
    <w:name w:val="5E811177ECEB4F7F9652B661E0C20BF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1">
    <w:name w:val="D2F55331B9AE489CB39B2E7CD00F46C6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1">
    <w:name w:val="7F390674A0334EDC8DA096DEE708C3C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1">
    <w:name w:val="F2F025D7AB514A8EBCF4BBBAD8D3B448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1">
    <w:name w:val="8709A0EE1CE74789ABC211A73A6145A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1">
    <w:name w:val="9D5424D767B848338CEE64EBF7AC560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1">
    <w:name w:val="74ACBD9035B14C7ABE5A7E00F6A2EB0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1">
    <w:name w:val="DE8EF9A20459486B94FAEDC296AD7BD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1">
    <w:name w:val="705990CDAB604B288418D6BC6B27F25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1">
    <w:name w:val="129831F1A61A4F98922FA58DAFA7777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1">
    <w:name w:val="BB81F9A5311349238C79E66A34C36B9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1">
    <w:name w:val="31BE9F08FEEE431C9CA81FF8680E67F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1">
    <w:name w:val="3EC22D2067D943E9BE785A0631961343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1">
    <w:name w:val="EDE220D6F96D44729E412C7AC4330D8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1">
    <w:name w:val="6134E1C8A799422EBAD3DD75344A4C1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1">
    <w:name w:val="841AD29C8F7F4CB3A275E6303D59B77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1">
    <w:name w:val="D60C0665509D4D13A45413DF05A66D8E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1">
    <w:name w:val="D03FEEC29A6049819AF08EE4A8668C6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1">
    <w:name w:val="1DD5F37BA8BF4105BBB71F54F414B10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6">
    <w:name w:val="B5E697A53CD14566AA77CA300946E7A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9">
    <w:name w:val="56538C77C9F94E449497DF9A8DF201729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9">
    <w:name w:val="7678632E98F54C9A861B8B0BBF57786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">
    <w:name w:val="B197FFCE9AE44063924CE647AEE98347"/>
    <w:rsid w:val="004627D0"/>
  </w:style>
  <w:style w:type="paragraph" w:customStyle="1" w:styleId="F515D522FF3F4B149D7CC4CF55DCF72B">
    <w:name w:val="F515D522FF3F4B149D7CC4CF55DCF72B"/>
    <w:rsid w:val="004627D0"/>
  </w:style>
  <w:style w:type="paragraph" w:customStyle="1" w:styleId="34EAD12FCB534BED9F2C0084AD9F029D">
    <w:name w:val="34EAD12FCB534BED9F2C0084AD9F029D"/>
    <w:rsid w:val="004627D0"/>
  </w:style>
  <w:style w:type="paragraph" w:customStyle="1" w:styleId="A53CF9E5941B4A139B707AC095ACE2AB12">
    <w:name w:val="A53CF9E5941B4A139B707AC095ACE2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2">
    <w:name w:val="87559B1840C247DEB4C3927E96A988B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2">
    <w:name w:val="D41A1513C02040C88289CF28CBDB4805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3">
    <w:name w:val="BFA9D1501A8B4E56864BFE69B568BAA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3">
    <w:name w:val="7C49B8862C6C461FABCC7C86F9BD110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3">
    <w:name w:val="5541C3D4DD9E4167875FCA4270265FD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1">
    <w:name w:val="B197FFCE9AE44063924CE647AEE98347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1">
    <w:name w:val="F515D522FF3F4B149D7CC4CF55DCF72B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1">
    <w:name w:val="34EAD12FCB534BED9F2C0084AD9F029D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2">
    <w:name w:val="037ABD83A55C48A09DD7FA1FD1B9D95F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2">
    <w:name w:val="41575D4C14DF40DABBD250A89755DD62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2">
    <w:name w:val="4195D32DC63B41D98BA4C37B514AC8BA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3">
    <w:name w:val="A7B868FDA14449D59944169EDD59742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3">
    <w:name w:val="9588E2087D70415EAC27FE931A4F53B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3">
    <w:name w:val="2BBDEB52E21B4E7BB13179E59F606C4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2">
    <w:name w:val="C1124053123C4070A91B351FA1650A21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2">
    <w:name w:val="B9CC01B1740D480BA640F544E04C7D6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2">
    <w:name w:val="413ACA377E5248B6B0767C8930990A3F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2">
    <w:name w:val="54A916ED88A14A3FB8ED6CEE3B8C2C8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2">
    <w:name w:val="6A19B037091E4634AD38FDF550DE37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2">
    <w:name w:val="5E811177ECEB4F7F9652B661E0C20BF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2">
    <w:name w:val="D2F55331B9AE489CB39B2E7CD00F46C6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2">
    <w:name w:val="7F390674A0334EDC8DA096DEE708C3C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2">
    <w:name w:val="F2F025D7AB514A8EBCF4BBBAD8D3B448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2">
    <w:name w:val="8709A0EE1CE74789ABC211A73A6145A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2">
    <w:name w:val="9D5424D767B848338CEE64EBF7AC560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2">
    <w:name w:val="74ACBD9035B14C7ABE5A7E00F6A2EB0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2">
    <w:name w:val="DE8EF9A20459486B94FAEDC296AD7BD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2">
    <w:name w:val="705990CDAB604B288418D6BC6B27F25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2">
    <w:name w:val="129831F1A61A4F98922FA58DAFA7777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2">
    <w:name w:val="BB81F9A5311349238C79E66A34C36B9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2">
    <w:name w:val="31BE9F08FEEE431C9CA81FF8680E67F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2">
    <w:name w:val="3EC22D2067D943E9BE785A0631961343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2">
    <w:name w:val="EDE220D6F96D44729E412C7AC4330D8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2">
    <w:name w:val="6134E1C8A799422EBAD3DD75344A4C1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2">
    <w:name w:val="841AD29C8F7F4CB3A275E6303D59B77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2">
    <w:name w:val="D60C0665509D4D13A45413DF05A66D8E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2">
    <w:name w:val="D03FEEC29A6049819AF08EE4A8668C6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2">
    <w:name w:val="1DD5F37BA8BF4105BBB71F54F414B10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7">
    <w:name w:val="B5E697A53CD14566AA77CA300946E7AD7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0">
    <w:name w:val="56538C77C9F94E449497DF9A8DF2017210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0">
    <w:name w:val="7678632E98F54C9A861B8B0BBF57786410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">
    <w:name w:val="9DA897E981AF4E23ABF42AEBEC1D48EF"/>
    <w:rsid w:val="004627D0"/>
  </w:style>
  <w:style w:type="paragraph" w:customStyle="1" w:styleId="A53CF9E5941B4A139B707AC095ACE2AB13">
    <w:name w:val="A53CF9E5941B4A139B707AC095ACE2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3">
    <w:name w:val="87559B1840C247DEB4C3927E96A988B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3">
    <w:name w:val="D41A1513C02040C88289CF28CBDB4805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4">
    <w:name w:val="BFA9D1501A8B4E56864BFE69B568BAA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4">
    <w:name w:val="7C49B8862C6C461FABCC7C86F9BD110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4">
    <w:name w:val="5541C3D4DD9E4167875FCA4270265FD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2">
    <w:name w:val="B197FFCE9AE44063924CE647AEE98347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2">
    <w:name w:val="F515D522FF3F4B149D7CC4CF55DCF72B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2">
    <w:name w:val="34EAD12FCB534BED9F2C0084AD9F029D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3">
    <w:name w:val="037ABD83A55C48A09DD7FA1FD1B9D95F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3">
    <w:name w:val="41575D4C14DF40DABBD250A89755DD6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3">
    <w:name w:val="4195D32DC63B41D98BA4C37B514AC8BA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4">
    <w:name w:val="A7B868FDA14449D59944169EDD59742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4">
    <w:name w:val="9588E2087D70415EAC27FE931A4F53B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4">
    <w:name w:val="2BBDEB52E21B4E7BB13179E59F606C4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3">
    <w:name w:val="C1124053123C4070A91B351FA1650A21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3">
    <w:name w:val="B9CC01B1740D480BA640F544E04C7D6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3">
    <w:name w:val="413ACA377E5248B6B0767C8930990A3F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3">
    <w:name w:val="54A916ED88A14A3FB8ED6CEE3B8C2C8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3">
    <w:name w:val="6A19B037091E4634AD38FDF550DE37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3">
    <w:name w:val="5E811177ECEB4F7F9652B661E0C20BF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3">
    <w:name w:val="D2F55331B9AE489CB39B2E7CD00F46C6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3">
    <w:name w:val="7F390674A0334EDC8DA096DEE708C3C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3">
    <w:name w:val="F2F025D7AB514A8EBCF4BBBAD8D3B448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3">
    <w:name w:val="8709A0EE1CE74789ABC211A73A6145A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3">
    <w:name w:val="9D5424D767B848338CEE64EBF7AC560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3">
    <w:name w:val="74ACBD9035B14C7ABE5A7E00F6A2EB0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3">
    <w:name w:val="DE8EF9A20459486B94FAEDC296AD7BD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3">
    <w:name w:val="705990CDAB604B288418D6BC6B27F25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3">
    <w:name w:val="129831F1A61A4F98922FA58DAFA7777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3">
    <w:name w:val="BB81F9A5311349238C79E66A34C36B9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3">
    <w:name w:val="31BE9F08FEEE431C9CA81FF8680E67F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3">
    <w:name w:val="3EC22D2067D943E9BE785A0631961343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3">
    <w:name w:val="EDE220D6F96D44729E412C7AC4330D8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3">
    <w:name w:val="6134E1C8A799422EBAD3DD75344A4C1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3">
    <w:name w:val="841AD29C8F7F4CB3A275E6303D59B77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3">
    <w:name w:val="D60C0665509D4D13A45413DF05A66D8E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3">
    <w:name w:val="D03FEEC29A6049819AF08EE4A8668C6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4">
    <w:name w:val="A53CF9E5941B4A139B707AC095ACE2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4">
    <w:name w:val="87559B1840C247DEB4C3927E96A988B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4">
    <w:name w:val="D41A1513C02040C88289CF28CBDB4805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5">
    <w:name w:val="BFA9D1501A8B4E56864BFE69B568BAA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5">
    <w:name w:val="7C49B8862C6C461FABCC7C86F9BD110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5">
    <w:name w:val="5541C3D4DD9E4167875FCA4270265FD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3">
    <w:name w:val="B197FFCE9AE44063924CE647AEE9834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3">
    <w:name w:val="F515D522FF3F4B149D7CC4CF55DCF72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3">
    <w:name w:val="34EAD12FCB534BED9F2C0084AD9F029D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4">
    <w:name w:val="037ABD83A55C48A09DD7FA1FD1B9D95F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4">
    <w:name w:val="41575D4C14DF40DABBD250A89755DD6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4">
    <w:name w:val="4195D32DC63B41D98BA4C37B514AC8BA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5">
    <w:name w:val="A7B868FDA14449D59944169EDD59742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5">
    <w:name w:val="9588E2087D70415EAC27FE931A4F53B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5">
    <w:name w:val="2BBDEB52E21B4E7BB13179E59F606C4B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4">
    <w:name w:val="C1124053123C4070A91B351FA1650A21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4">
    <w:name w:val="B9CC01B1740D480BA640F544E04C7D6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4">
    <w:name w:val="413ACA377E5248B6B0767C8930990A3F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4">
    <w:name w:val="54A916ED88A14A3FB8ED6CEE3B8C2C8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4">
    <w:name w:val="6A19B037091E4634AD38FDF550DE37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4">
    <w:name w:val="5E811177ECEB4F7F9652B661E0C20BF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4">
    <w:name w:val="D2F55331B9AE489CB39B2E7CD00F46C6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4">
    <w:name w:val="7F390674A0334EDC8DA096DEE708C3C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4">
    <w:name w:val="F2F025D7AB514A8EBCF4BBBAD8D3B448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4">
    <w:name w:val="8709A0EE1CE74789ABC211A73A6145A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4">
    <w:name w:val="9D5424D767B848338CEE64EBF7AC560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4">
    <w:name w:val="74ACBD9035B14C7ABE5A7E00F6A2EB0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4">
    <w:name w:val="DE8EF9A20459486B94FAEDC296AD7BD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4">
    <w:name w:val="705990CDAB604B288418D6BC6B27F25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4">
    <w:name w:val="129831F1A61A4F98922FA58DAFA7777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4">
    <w:name w:val="BB81F9A5311349238C79E66A34C36B9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4">
    <w:name w:val="31BE9F08FEEE431C9CA81FF8680E67F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4">
    <w:name w:val="3EC22D2067D943E9BE785A0631961343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4">
    <w:name w:val="EDE220D6F96D44729E412C7AC4330D8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4">
    <w:name w:val="6134E1C8A799422EBAD3DD75344A4C1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4">
    <w:name w:val="841AD29C8F7F4CB3A275E6303D59B77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4">
    <w:name w:val="D60C0665509D4D13A45413DF05A66D8E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4">
    <w:name w:val="D03FEEC29A6049819AF08EE4A8668C6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1">
    <w:name w:val="9DA897E981AF4E23ABF42AEBEC1D48EF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3">
    <w:name w:val="1DD5F37BA8BF4105BBB71F54F414B10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1">
    <w:name w:val="56538C77C9F94E449497DF9A8DF2017211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1">
    <w:name w:val="7678632E98F54C9A861B8B0BBF5778641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6C1E4969F1446491D24305971C8251">
    <w:name w:val="AB6C1E4969F1446491D24305971C8251"/>
    <w:rsid w:val="004627D0"/>
  </w:style>
  <w:style w:type="paragraph" w:customStyle="1" w:styleId="8A4498190B264B21AD06DFAFFB696BD0">
    <w:name w:val="8A4498190B264B21AD06DFAFFB696BD0"/>
    <w:rsid w:val="004627D0"/>
  </w:style>
  <w:style w:type="paragraph" w:customStyle="1" w:styleId="EA8D88C4BAF7464F9F5AB4A68E480DEC">
    <w:name w:val="EA8D88C4BAF7464F9F5AB4A68E480DEC"/>
    <w:rsid w:val="004627D0"/>
  </w:style>
  <w:style w:type="paragraph" w:customStyle="1" w:styleId="A53CF9E5941B4A139B707AC095ACE2AB15">
    <w:name w:val="A53CF9E5941B4A139B707AC095ACE2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5">
    <w:name w:val="87559B1840C247DEB4C3927E96A988B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5">
    <w:name w:val="D41A1513C02040C88289CF28CBDB4805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6">
    <w:name w:val="BFA9D1501A8B4E56864BFE69B568BAA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6">
    <w:name w:val="7C49B8862C6C461FABCC7C86F9BD1102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6">
    <w:name w:val="5541C3D4DD9E4167875FCA4270265FD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4">
    <w:name w:val="B197FFCE9AE44063924CE647AEE9834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4">
    <w:name w:val="F515D522FF3F4B149D7CC4CF55DCF72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4">
    <w:name w:val="34EAD12FCB534BED9F2C0084AD9F029D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5">
    <w:name w:val="037ABD83A55C48A09DD7FA1FD1B9D95F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5">
    <w:name w:val="41575D4C14DF40DABBD250A89755DD6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5">
    <w:name w:val="4195D32DC63B41D98BA4C37B514AC8BA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6">
    <w:name w:val="A7B868FDA14449D59944169EDD59742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6">
    <w:name w:val="9588E2087D70415EAC27FE931A4F53B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6">
    <w:name w:val="2BBDEB52E21B4E7BB13179E59F606C4B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5">
    <w:name w:val="C1124053123C4070A91B351FA1650A21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5">
    <w:name w:val="B9CC01B1740D480BA640F544E04C7D6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5">
    <w:name w:val="413ACA377E5248B6B0767C8930990A3F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5">
    <w:name w:val="54A916ED88A14A3FB8ED6CEE3B8C2C8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5">
    <w:name w:val="6A19B037091E4634AD38FDF550DE37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5">
    <w:name w:val="5E811177ECEB4F7F9652B661E0C20BF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5">
    <w:name w:val="D2F55331B9AE489CB39B2E7CD00F46C6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5">
    <w:name w:val="7F390674A0334EDC8DA096DEE708C3C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5">
    <w:name w:val="F2F025D7AB514A8EBCF4BBBAD8D3B448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5">
    <w:name w:val="8709A0EE1CE74789ABC211A73A6145A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5">
    <w:name w:val="9D5424D767B848338CEE64EBF7AC560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5">
    <w:name w:val="74ACBD9035B14C7ABE5A7E00F6A2EB0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5">
    <w:name w:val="DE8EF9A20459486B94FAEDC296AD7BD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5">
    <w:name w:val="705990CDAB604B288418D6BC6B27F25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5">
    <w:name w:val="129831F1A61A4F98922FA58DAFA7777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5">
    <w:name w:val="BB81F9A5311349238C79E66A34C36B9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5">
    <w:name w:val="31BE9F08FEEE431C9CA81FF8680E67F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5">
    <w:name w:val="3EC22D2067D943E9BE785A0631961343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5">
    <w:name w:val="EDE220D6F96D44729E412C7AC4330D8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5">
    <w:name w:val="6134E1C8A799422EBAD3DD75344A4C1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5">
    <w:name w:val="841AD29C8F7F4CB3A275E6303D59B77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5">
    <w:name w:val="D60C0665509D4D13A45413DF05A66D8E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5">
    <w:name w:val="D03FEEC29A6049819AF08EE4A8668C6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">
    <w:name w:val="EA8D88C4BAF7464F9F5AB4A68E480DEC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4">
    <w:name w:val="1DD5F37BA8BF4105BBB71F54F414B10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2">
    <w:name w:val="56538C77C9F94E449497DF9A8DF2017212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2">
    <w:name w:val="7678632E98F54C9A861B8B0BBF57786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">
    <w:name w:val="DFA7D597C83449A09F1D82E1B78D8C28"/>
    <w:rsid w:val="00E64ABA"/>
  </w:style>
  <w:style w:type="paragraph" w:customStyle="1" w:styleId="781044F06E234623A506F31CF5D197AC">
    <w:name w:val="781044F06E234623A506F31CF5D197AC"/>
    <w:rsid w:val="00E64ABA"/>
  </w:style>
  <w:style w:type="paragraph" w:customStyle="1" w:styleId="3E23655D03D9407397D9389B214A4797">
    <w:name w:val="3E23655D03D9407397D9389B214A4797"/>
    <w:rsid w:val="00E64ABA"/>
  </w:style>
  <w:style w:type="paragraph" w:customStyle="1" w:styleId="C65CCF3164B1406E8E3649E88D30C39D">
    <w:name w:val="C65CCF3164B1406E8E3649E88D30C39D"/>
    <w:rsid w:val="00E64ABA"/>
  </w:style>
  <w:style w:type="paragraph" w:customStyle="1" w:styleId="9BAF931450F64740B86C1509C759116E">
    <w:name w:val="9BAF931450F64740B86C1509C759116E"/>
    <w:rsid w:val="00E64ABA"/>
  </w:style>
  <w:style w:type="paragraph" w:customStyle="1" w:styleId="6268007AC0D34ED5BEECDA038FBB1AF3">
    <w:name w:val="6268007AC0D34ED5BEECDA038FBB1AF3"/>
    <w:rsid w:val="00E64ABA"/>
  </w:style>
  <w:style w:type="paragraph" w:customStyle="1" w:styleId="903E0DF2CEFF4DB4BB2DAD315F842180">
    <w:name w:val="903E0DF2CEFF4DB4BB2DAD315F842180"/>
    <w:rsid w:val="00E64ABA"/>
  </w:style>
  <w:style w:type="paragraph" w:customStyle="1" w:styleId="23B894D8E0B8456899C430236D6266FF">
    <w:name w:val="23B894D8E0B8456899C430236D6266FF"/>
    <w:rsid w:val="00E64ABA"/>
  </w:style>
  <w:style w:type="paragraph" w:customStyle="1" w:styleId="CE5899D80817481C9771904FF49C042A">
    <w:name w:val="CE5899D80817481C9771904FF49C042A"/>
    <w:rsid w:val="00E64ABA"/>
  </w:style>
  <w:style w:type="paragraph" w:customStyle="1" w:styleId="FE22B0DD154C4B02AEDD2B2D08328223">
    <w:name w:val="FE22B0DD154C4B02AEDD2B2D08328223"/>
    <w:rsid w:val="00E64ABA"/>
  </w:style>
  <w:style w:type="paragraph" w:customStyle="1" w:styleId="F9B153284315426FB84511B9365F694C">
    <w:name w:val="F9B153284315426FB84511B9365F694C"/>
    <w:rsid w:val="00E64ABA"/>
  </w:style>
  <w:style w:type="paragraph" w:customStyle="1" w:styleId="E0360FA6F69C44ED975C6AAFB66D16DD">
    <w:name w:val="E0360FA6F69C44ED975C6AAFB66D16DD"/>
    <w:rsid w:val="00E64ABA"/>
  </w:style>
  <w:style w:type="paragraph" w:customStyle="1" w:styleId="57A1982F2EC746F79FD4323575243B70">
    <w:name w:val="57A1982F2EC746F79FD4323575243B70"/>
    <w:rsid w:val="00E64ABA"/>
  </w:style>
  <w:style w:type="paragraph" w:customStyle="1" w:styleId="A53CF9E5941B4A139B707AC095ACE2AB16">
    <w:name w:val="A53CF9E5941B4A139B707AC095ACE2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6">
    <w:name w:val="87559B1840C247DEB4C3927E96A988B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6">
    <w:name w:val="D41A1513C02040C88289CF28CBDB4805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">
    <w:name w:val="DFA7D597C83449A09F1D82E1B78D8C28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">
    <w:name w:val="781044F06E234623A506F31CF5D197A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">
    <w:name w:val="3E23655D03D9407397D9389B214A4797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">
    <w:name w:val="C65CCF3164B1406E8E3649E88D30C39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">
    <w:name w:val="9BAF931450F64740B86C1509C759116E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">
    <w:name w:val="6268007AC0D34ED5BEECDA038FBB1AF3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">
    <w:name w:val="903E0DF2CEFF4DB4BB2DAD315F84218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">
    <w:name w:val="23B894D8E0B8456899C430236D6266FF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">
    <w:name w:val="CE5899D80817481C9771904FF49C042A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">
    <w:name w:val="F9B153284315426FB84511B9365F694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">
    <w:name w:val="E0360FA6F69C44ED975C6AAFB66D16D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">
    <w:name w:val="57A1982F2EC746F79FD4323575243B7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6">
    <w:name w:val="C1124053123C4070A91B351FA1650A21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6">
    <w:name w:val="B9CC01B1740D480BA640F544E04C7D6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6">
    <w:name w:val="413ACA377E5248B6B0767C8930990A3F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6">
    <w:name w:val="54A916ED88A14A3FB8ED6CEE3B8C2C8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6">
    <w:name w:val="6A19B037091E4634AD38FDF550DE37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6">
    <w:name w:val="5E811177ECEB4F7F9652B661E0C20BF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6">
    <w:name w:val="D2F55331B9AE489CB39B2E7CD00F46C6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6">
    <w:name w:val="7F390674A0334EDC8DA096DEE708C3C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6">
    <w:name w:val="F2F025D7AB514A8EBCF4BBBAD8D3B448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6">
    <w:name w:val="8709A0EE1CE74789ABC211A73A6145A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6">
    <w:name w:val="9D5424D767B848338CEE64EBF7AC560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6">
    <w:name w:val="74ACBD9035B14C7ABE5A7E00F6A2EB0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6">
    <w:name w:val="DE8EF9A20459486B94FAEDC296AD7BD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6">
    <w:name w:val="705990CDAB604B288418D6BC6B27F25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6">
    <w:name w:val="129831F1A61A4F98922FA58DAFA7777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6">
    <w:name w:val="BB81F9A5311349238C79E66A34C36B9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6">
    <w:name w:val="31BE9F08FEEE431C9CA81FF8680E67F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6">
    <w:name w:val="3EC22D2067D943E9BE785A0631961343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6">
    <w:name w:val="EDE220D6F96D44729E412C7AC4330D8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6">
    <w:name w:val="6134E1C8A799422EBAD3DD75344A4C1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6">
    <w:name w:val="841AD29C8F7F4CB3A275E6303D59B77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6">
    <w:name w:val="D60C0665509D4D13A45413DF05A66D8E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6">
    <w:name w:val="D03FEEC29A6049819AF08EE4A8668C6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2">
    <w:name w:val="EA8D88C4BAF7464F9F5AB4A68E480DEC2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5">
    <w:name w:val="1DD5F37BA8BF4105BBB71F54F414B10D15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3">
    <w:name w:val="56538C77C9F94E449497DF9A8DF2017213"/>
    <w:rsid w:val="00E64AB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3">
    <w:name w:val="7678632E98F54C9A861B8B0BBF57786413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23160827F604966937B20860B20770D">
    <w:name w:val="023160827F604966937B20860B20770D"/>
    <w:rsid w:val="00E64ABA"/>
  </w:style>
  <w:style w:type="paragraph" w:customStyle="1" w:styleId="42E7C9A676604FDDAA18AC592D9B4BFE">
    <w:name w:val="42E7C9A676604FDDAA18AC592D9B4BFE"/>
    <w:rsid w:val="00E64ABA"/>
  </w:style>
  <w:style w:type="paragraph" w:customStyle="1" w:styleId="E23814B17DBF4F57BE35E3D861C4E3BE">
    <w:name w:val="E23814B17DBF4F57BE35E3D861C4E3BE"/>
    <w:rsid w:val="00E64ABA"/>
  </w:style>
  <w:style w:type="paragraph" w:customStyle="1" w:styleId="351A97FF183E4A2EAC0BE6DD52CB587F">
    <w:name w:val="351A97FF183E4A2EAC0BE6DD52CB587F"/>
    <w:rsid w:val="00E64ABA"/>
  </w:style>
  <w:style w:type="paragraph" w:customStyle="1" w:styleId="D463857EFC7C48CF940851B0A0DD4DFA">
    <w:name w:val="D463857EFC7C48CF940851B0A0DD4DFA"/>
    <w:rsid w:val="008E280D"/>
  </w:style>
  <w:style w:type="paragraph" w:customStyle="1" w:styleId="7975E5E714A24C228A65C4B56959D84E">
    <w:name w:val="7975E5E714A24C228A65C4B56959D84E"/>
    <w:rsid w:val="008E280D"/>
  </w:style>
  <w:style w:type="paragraph" w:customStyle="1" w:styleId="D072B9C419AB4AD0BF63DC51D9F17E48">
    <w:name w:val="D072B9C419AB4AD0BF63DC51D9F17E48"/>
    <w:rsid w:val="008E280D"/>
  </w:style>
  <w:style w:type="paragraph" w:customStyle="1" w:styleId="8330BAA7A95B4C0CB38667C278A88694">
    <w:name w:val="8330BAA7A95B4C0CB38667C278A88694"/>
    <w:rsid w:val="008E280D"/>
  </w:style>
  <w:style w:type="paragraph" w:customStyle="1" w:styleId="A53CF9E5941B4A139B707AC095ACE2AB17">
    <w:name w:val="A53CF9E5941B4A139B707AC095ACE2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7">
    <w:name w:val="87559B1840C247DEB4C3927E96A988B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7">
    <w:name w:val="D41A1513C02040C88289CF28CBDB4805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2">
    <w:name w:val="DFA7D597C83449A09F1D82E1B78D8C28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2">
    <w:name w:val="781044F06E234623A506F31CF5D197A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2">
    <w:name w:val="3E23655D03D9407397D9389B214A4797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2">
    <w:name w:val="C65CCF3164B1406E8E3649E88D30C39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2">
    <w:name w:val="9BAF931450F64740B86C1509C759116E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2">
    <w:name w:val="6268007AC0D34ED5BEECDA038FBB1AF3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2">
    <w:name w:val="903E0DF2CEFF4DB4BB2DAD315F84218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2">
    <w:name w:val="23B894D8E0B8456899C430236D6266FF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2">
    <w:name w:val="CE5899D80817481C9771904FF49C042A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2">
    <w:name w:val="F9B153284315426FB84511B9365F694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2">
    <w:name w:val="E0360FA6F69C44ED975C6AAFB66D16D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2">
    <w:name w:val="57A1982F2EC746F79FD4323575243B7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7">
    <w:name w:val="C1124053123C4070A91B351FA1650A21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7">
    <w:name w:val="B9CC01B1740D480BA640F544E04C7D6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7">
    <w:name w:val="413ACA377E5248B6B0767C8930990A3F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7">
    <w:name w:val="54A916ED88A14A3FB8ED6CEE3B8C2C8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7">
    <w:name w:val="6A19B037091E4634AD38FDF550DE37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7">
    <w:name w:val="5E811177ECEB4F7F9652B661E0C20BF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7">
    <w:name w:val="D2F55331B9AE489CB39B2E7CD00F46C6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7">
    <w:name w:val="7F390674A0334EDC8DA096DEE708C3C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7">
    <w:name w:val="F2F025D7AB514A8EBCF4BBBAD8D3B448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7">
    <w:name w:val="8709A0EE1CE74789ABC211A73A6145A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7">
    <w:name w:val="9D5424D767B848338CEE64EBF7AC560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7">
    <w:name w:val="74ACBD9035B14C7ABE5A7E00F6A2EB0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7">
    <w:name w:val="DE8EF9A20459486B94FAEDC296AD7BD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7">
    <w:name w:val="705990CDAB604B288418D6BC6B27F25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7">
    <w:name w:val="129831F1A61A4F98922FA58DAFA7777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7">
    <w:name w:val="BB81F9A5311349238C79E66A34C36B9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7">
    <w:name w:val="31BE9F08FEEE431C9CA81FF8680E67F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7">
    <w:name w:val="3EC22D2067D943E9BE785A0631961343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7">
    <w:name w:val="EDE220D6F96D44729E412C7AC4330D8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7">
    <w:name w:val="6134E1C8A799422EBAD3DD75344A4C1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7">
    <w:name w:val="841AD29C8F7F4CB3A275E6303D59B77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7">
    <w:name w:val="D60C0665509D4D13A45413DF05A66D8E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7">
    <w:name w:val="D03FEEC29A6049819AF08EE4A8668C6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3">
    <w:name w:val="EA8D88C4BAF7464F9F5AB4A68E480DE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6">
    <w:name w:val="1DD5F37BA8BF4105BBB71F54F414B10D16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4">
    <w:name w:val="56538C77C9F94E449497DF9A8DF2017214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">
    <w:name w:val="D072B9C419AB4AD0BF63DC51D9F17E481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8">
    <w:name w:val="A53CF9E5941B4A139B707AC095ACE2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8">
    <w:name w:val="87559B1840C247DEB4C3927E96A988B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8">
    <w:name w:val="D41A1513C02040C88289CF28CBDB4805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3">
    <w:name w:val="DFA7D597C83449A09F1D82E1B78D8C28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3">
    <w:name w:val="781044F06E234623A506F31CF5D197A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3">
    <w:name w:val="3E23655D03D9407397D9389B214A4797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3">
    <w:name w:val="C65CCF3164B1406E8E3649E88D30C39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3">
    <w:name w:val="9BAF931450F64740B86C1509C759116E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3">
    <w:name w:val="6268007AC0D34ED5BEECDA038FBB1AF3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3">
    <w:name w:val="903E0DF2CEFF4DB4BB2DAD315F84218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3">
    <w:name w:val="23B894D8E0B8456899C430236D6266FF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3">
    <w:name w:val="CE5899D80817481C9771904FF49C042A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3">
    <w:name w:val="F9B153284315426FB84511B9365F694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3">
    <w:name w:val="E0360FA6F69C44ED975C6AAFB66D16D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3">
    <w:name w:val="57A1982F2EC746F79FD4323575243B7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8">
    <w:name w:val="C1124053123C4070A91B351FA1650A21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8">
    <w:name w:val="B9CC01B1740D480BA640F544E04C7D6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8">
    <w:name w:val="413ACA377E5248B6B0767C8930990A3F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8">
    <w:name w:val="54A916ED88A14A3FB8ED6CEE3B8C2C8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8">
    <w:name w:val="6A19B037091E4634AD38FDF550DE37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8">
    <w:name w:val="5E811177ECEB4F7F9652B661E0C20BF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8">
    <w:name w:val="D2F55331B9AE489CB39B2E7CD00F46C6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8">
    <w:name w:val="7F390674A0334EDC8DA096DEE708C3C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8">
    <w:name w:val="F2F025D7AB514A8EBCF4BBBAD8D3B448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8">
    <w:name w:val="8709A0EE1CE74789ABC211A73A6145A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8">
    <w:name w:val="9D5424D767B848338CEE64EBF7AC560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8">
    <w:name w:val="74ACBD9035B14C7ABE5A7E00F6A2EB0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8">
    <w:name w:val="DE8EF9A20459486B94FAEDC296AD7BD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8">
    <w:name w:val="705990CDAB604B288418D6BC6B27F25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8">
    <w:name w:val="129831F1A61A4F98922FA58DAFA7777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8">
    <w:name w:val="BB81F9A5311349238C79E66A34C36B9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8">
    <w:name w:val="31BE9F08FEEE431C9CA81FF8680E67F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8">
    <w:name w:val="3EC22D2067D943E9BE785A0631961343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8">
    <w:name w:val="EDE220D6F96D44729E412C7AC4330D8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8">
    <w:name w:val="6134E1C8A799422EBAD3DD75344A4C1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8">
    <w:name w:val="841AD29C8F7F4CB3A275E6303D59B77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8">
    <w:name w:val="D60C0665509D4D13A45413DF05A66D8E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8">
    <w:name w:val="D03FEEC29A6049819AF08EE4A8668C6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4">
    <w:name w:val="EA8D88C4BAF7464F9F5AB4A68E480DEC4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7">
    <w:name w:val="1DD5F37BA8BF4105BBB71F54F414B10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5">
    <w:name w:val="56538C77C9F94E449497DF9A8DF2017215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2">
    <w:name w:val="D072B9C419AB4AD0BF63DC51D9F17E482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9DD2C1FC3C54270A280FB8EC51C5556">
    <w:name w:val="59DD2C1FC3C54270A280FB8EC51C5556"/>
    <w:rsid w:val="008E280D"/>
  </w:style>
  <w:style w:type="paragraph" w:customStyle="1" w:styleId="0E5BAA97A7FB4ECA90AC1E619AB5DF05">
    <w:name w:val="0E5BAA97A7FB4ECA90AC1E619AB5DF05"/>
    <w:rsid w:val="008E280D"/>
  </w:style>
  <w:style w:type="paragraph" w:customStyle="1" w:styleId="34AB7BE00FA54985831C5B8F0BA2067B">
    <w:name w:val="34AB7BE00FA54985831C5B8F0BA2067B"/>
    <w:rsid w:val="008E280D"/>
  </w:style>
  <w:style w:type="paragraph" w:customStyle="1" w:styleId="BBB76094DB1F44D29D44A4A6907B3E71">
    <w:name w:val="BBB76094DB1F44D29D44A4A6907B3E71"/>
    <w:rsid w:val="008E280D"/>
  </w:style>
  <w:style w:type="paragraph" w:customStyle="1" w:styleId="BC9A7DF95E16446DA9A001EE08FC889D">
    <w:name w:val="BC9A7DF95E16446DA9A001EE08FC889D"/>
    <w:rsid w:val="008E280D"/>
  </w:style>
  <w:style w:type="paragraph" w:customStyle="1" w:styleId="1367365B49E749AEA8330D9ABCDFA769">
    <w:name w:val="1367365B49E749AEA8330D9ABCDFA769"/>
    <w:rsid w:val="008E280D"/>
  </w:style>
  <w:style w:type="paragraph" w:customStyle="1" w:styleId="917592B47A47401D909242630119CB1E">
    <w:name w:val="917592B47A47401D909242630119CB1E"/>
    <w:rsid w:val="008E280D"/>
  </w:style>
  <w:style w:type="paragraph" w:customStyle="1" w:styleId="97F36A109EF041C0BC43070BD742D65A">
    <w:name w:val="97F36A109EF041C0BC43070BD742D65A"/>
    <w:rsid w:val="008E280D"/>
  </w:style>
  <w:style w:type="paragraph" w:customStyle="1" w:styleId="A53CF9E5941B4A139B707AC095ACE2AB19">
    <w:name w:val="A53CF9E5941B4A139B707AC095ACE2AB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9">
    <w:name w:val="87559B1840C247DEB4C3927E96A988B7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9">
    <w:name w:val="D41A1513C02040C88289CF28CBDB4805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4">
    <w:name w:val="DFA7D597C83449A09F1D82E1B78D8C28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4">
    <w:name w:val="781044F06E234623A506F31CF5D197AC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4">
    <w:name w:val="3E23655D03D9407397D9389B214A4797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4">
    <w:name w:val="C65CCF3164B1406E8E3649E88D30C39D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4">
    <w:name w:val="9BAF931450F64740B86C1509C759116E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4">
    <w:name w:val="6268007AC0D34ED5BEECDA038FBB1AF3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4">
    <w:name w:val="903E0DF2CEFF4DB4BB2DAD315F842180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4">
    <w:name w:val="23B894D8E0B8456899C430236D6266FF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4">
    <w:name w:val="CE5899D80817481C9771904FF49C042A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4">
    <w:name w:val="F9B153284315426FB84511B9365F694C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4">
    <w:name w:val="E0360FA6F69C44ED975C6AAFB66D16DD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4">
    <w:name w:val="57A1982F2EC746F79FD4323575243B70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9">
    <w:name w:val="C1124053123C4070A91B351FA1650A21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9">
    <w:name w:val="B9CC01B1740D480BA640F544E04C7D6D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9">
    <w:name w:val="413ACA377E5248B6B0767C8930990A3F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9">
    <w:name w:val="54A916ED88A14A3FB8ED6CEE3B8C2C87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9">
    <w:name w:val="6A19B037091E4634AD38FDF550DE37AB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9">
    <w:name w:val="5E811177ECEB4F7F9652B661E0C20BFB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9">
    <w:name w:val="D2F55331B9AE489CB39B2E7CD00F46C6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9">
    <w:name w:val="7F390674A0334EDC8DA096DEE708C3CA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9">
    <w:name w:val="F2F025D7AB514A8EBCF4BBBAD8D3B448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9">
    <w:name w:val="8709A0EE1CE74789ABC211A73A6145A0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9">
    <w:name w:val="9D5424D767B848338CEE64EBF7AC5600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9">
    <w:name w:val="74ACBD9035B14C7ABE5A7E00F6A2EB04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9">
    <w:name w:val="DE8EF9A20459486B94FAEDC296AD7BD4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9">
    <w:name w:val="705990CDAB604B288418D6BC6B27F252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9">
    <w:name w:val="129831F1A61A4F98922FA58DAFA77777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9">
    <w:name w:val="BB81F9A5311349238C79E66A34C36B9A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9">
    <w:name w:val="31BE9F08FEEE431C9CA81FF8680E67FD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9">
    <w:name w:val="3EC22D2067D943E9BE785A0631961343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9">
    <w:name w:val="6134E1C8A799422EBAD3DD75344A4C19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9">
    <w:name w:val="841AD29C8F7F4CB3A275E6303D59B779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9">
    <w:name w:val="D60C0665509D4D13A45413DF05A66D8E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9">
    <w:name w:val="D03FEEC29A6049819AF08EE4A8668C69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5">
    <w:name w:val="EA8D88C4BAF7464F9F5AB4A68E480DEC5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8">
    <w:name w:val="1DD5F37BA8BF4105BBB71F54F414B10D18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6">
    <w:name w:val="56538C77C9F94E449497DF9A8DF2017216"/>
    <w:rsid w:val="00FA04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3">
    <w:name w:val="D072B9C419AB4AD0BF63DC51D9F17E483"/>
    <w:rsid w:val="00FA04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0">
    <w:name w:val="A53CF9E5941B4A139B707AC095ACE2AB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0">
    <w:name w:val="87559B1840C247DEB4C3927E96A988B7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0">
    <w:name w:val="D41A1513C02040C88289CF28CBDB4805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5">
    <w:name w:val="DFA7D597C83449A09F1D82E1B78D8C28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5">
    <w:name w:val="781044F06E234623A506F31CF5D197AC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5">
    <w:name w:val="3E23655D03D9407397D9389B214A4797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5">
    <w:name w:val="C65CCF3164B1406E8E3649E88D30C39D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5">
    <w:name w:val="9BAF931450F64740B86C1509C759116E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5">
    <w:name w:val="6268007AC0D34ED5BEECDA038FBB1AF3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5">
    <w:name w:val="903E0DF2CEFF4DB4BB2DAD315F842180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5">
    <w:name w:val="23B894D8E0B8456899C430236D6266FF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5">
    <w:name w:val="CE5899D80817481C9771904FF49C042A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5">
    <w:name w:val="F9B153284315426FB84511B9365F694C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5">
    <w:name w:val="E0360FA6F69C44ED975C6AAFB66D16DD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5">
    <w:name w:val="57A1982F2EC746F79FD4323575243B70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0">
    <w:name w:val="C1124053123C4070A91B351FA1650A21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0">
    <w:name w:val="B9CC01B1740D480BA640F544E04C7D6D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0">
    <w:name w:val="413ACA377E5248B6B0767C8930990A3F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0">
    <w:name w:val="54A916ED88A14A3FB8ED6CEE3B8C2C87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0">
    <w:name w:val="6A19B037091E4634AD38FDF550DE37AB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0">
    <w:name w:val="5E811177ECEB4F7F9652B661E0C20BFB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0">
    <w:name w:val="D2F55331B9AE489CB39B2E7CD00F46C6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0">
    <w:name w:val="7F390674A0334EDC8DA096DEE708C3CA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0">
    <w:name w:val="F2F025D7AB514A8EBCF4BBBAD8D3B448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0">
    <w:name w:val="8709A0EE1CE74789ABC211A73A6145A0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0">
    <w:name w:val="9D5424D767B848338CEE64EBF7AC5600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0">
    <w:name w:val="74ACBD9035B14C7ABE5A7E00F6A2EB04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0">
    <w:name w:val="DE8EF9A20459486B94FAEDC296AD7BD4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0">
    <w:name w:val="705990CDAB604B288418D6BC6B27F252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0">
    <w:name w:val="129831F1A61A4F98922FA58DAFA77777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0">
    <w:name w:val="BB81F9A5311349238C79E66A34C36B9A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0">
    <w:name w:val="31BE9F08FEEE431C9CA81FF8680E67FD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0">
    <w:name w:val="3EC22D2067D943E9BE785A0631961343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0">
    <w:name w:val="6134E1C8A799422EBAD3DD75344A4C19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0">
    <w:name w:val="841AD29C8F7F4CB3A275E6303D59B779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0">
    <w:name w:val="D60C0665509D4D13A45413DF05A66D8E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0">
    <w:name w:val="D03FEEC29A6049819AF08EE4A8668C69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6">
    <w:name w:val="EA8D88C4BAF7464F9F5AB4A68E480DEC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9">
    <w:name w:val="1DD5F37BA8BF4105BBB71F54F414B10D1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7">
    <w:name w:val="56538C77C9F94E449497DF9A8DF2017217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4">
    <w:name w:val="D072B9C419AB4AD0BF63DC51D9F17E484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1">
    <w:name w:val="A53CF9E5941B4A139B707AC095ACE2AB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1">
    <w:name w:val="87559B1840C247DEB4C3927E96A988B7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1">
    <w:name w:val="D41A1513C02040C88289CF28CBDB4805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6">
    <w:name w:val="DFA7D597C83449A09F1D82E1B78D8C28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6">
    <w:name w:val="781044F06E234623A506F31CF5D197AC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6">
    <w:name w:val="3E23655D03D9407397D9389B214A4797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6">
    <w:name w:val="C65CCF3164B1406E8E3649E88D30C39D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6">
    <w:name w:val="9BAF931450F64740B86C1509C759116E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6">
    <w:name w:val="6268007AC0D34ED5BEECDA038FBB1AF3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6">
    <w:name w:val="903E0DF2CEFF4DB4BB2DAD315F842180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6">
    <w:name w:val="23B894D8E0B8456899C430236D6266FF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6">
    <w:name w:val="CE5899D80817481C9771904FF49C042A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6">
    <w:name w:val="F9B153284315426FB84511B9365F694C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6">
    <w:name w:val="E0360FA6F69C44ED975C6AAFB66D16DD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6">
    <w:name w:val="57A1982F2EC746F79FD4323575243B70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1">
    <w:name w:val="C1124053123C4070A91B351FA1650A21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1">
    <w:name w:val="B9CC01B1740D480BA640F544E04C7D6D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1">
    <w:name w:val="413ACA377E5248B6B0767C8930990A3F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1">
    <w:name w:val="54A916ED88A14A3FB8ED6CEE3B8C2C87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1">
    <w:name w:val="6A19B037091E4634AD38FDF550DE37AB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1">
    <w:name w:val="5E811177ECEB4F7F9652B661E0C20BFB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1">
    <w:name w:val="D2F55331B9AE489CB39B2E7CD00F46C6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1">
    <w:name w:val="7F390674A0334EDC8DA096DEE708C3CA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1">
    <w:name w:val="F2F025D7AB514A8EBCF4BBBAD8D3B448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1">
    <w:name w:val="8709A0EE1CE74789ABC211A73A6145A0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1">
    <w:name w:val="9D5424D767B848338CEE64EBF7AC5600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1">
    <w:name w:val="74ACBD9035B14C7ABE5A7E00F6A2EB04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1">
    <w:name w:val="DE8EF9A20459486B94FAEDC296AD7BD4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1">
    <w:name w:val="705990CDAB604B288418D6BC6B27F252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1">
    <w:name w:val="129831F1A61A4F98922FA58DAFA77777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1">
    <w:name w:val="BB81F9A5311349238C79E66A34C36B9A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1">
    <w:name w:val="31BE9F08FEEE431C9CA81FF8680E67FD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1">
    <w:name w:val="3EC22D2067D943E9BE785A0631961343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1">
    <w:name w:val="6134E1C8A799422EBAD3DD75344A4C19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1">
    <w:name w:val="841AD29C8F7F4CB3A275E6303D59B779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1">
    <w:name w:val="D60C0665509D4D13A45413DF05A66D8E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1">
    <w:name w:val="D03FEEC29A6049819AF08EE4A8668C69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7">
    <w:name w:val="EA8D88C4BAF7464F9F5AB4A68E480DEC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0">
    <w:name w:val="1DD5F37BA8BF4105BBB71F54F414B10D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8">
    <w:name w:val="56538C77C9F94E449497DF9A8DF2017218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5">
    <w:name w:val="D072B9C419AB4AD0BF63DC51D9F17E485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2">
    <w:name w:val="A53CF9E5941B4A139B707AC095ACE2AB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2">
    <w:name w:val="87559B1840C247DEB4C3927E96A988B7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2">
    <w:name w:val="D41A1513C02040C88289CF28CBDB4805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7">
    <w:name w:val="DFA7D597C83449A09F1D82E1B78D8C28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7">
    <w:name w:val="781044F06E234623A506F31CF5D197AC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7">
    <w:name w:val="3E23655D03D9407397D9389B214A4797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7">
    <w:name w:val="C65CCF3164B1406E8E3649E88D30C39D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7">
    <w:name w:val="9BAF931450F64740B86C1509C759116E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7">
    <w:name w:val="6268007AC0D34ED5BEECDA038FBB1AF3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7">
    <w:name w:val="903E0DF2CEFF4DB4BB2DAD315F842180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7">
    <w:name w:val="23B894D8E0B8456899C430236D6266FF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7">
    <w:name w:val="CE5899D80817481C9771904FF49C042A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7">
    <w:name w:val="F9B153284315426FB84511B9365F694C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7">
    <w:name w:val="E0360FA6F69C44ED975C6AAFB66D16DD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7">
    <w:name w:val="57A1982F2EC746F79FD4323575243B70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2">
    <w:name w:val="C1124053123C4070A91B351FA1650A21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2">
    <w:name w:val="B9CC01B1740D480BA640F544E04C7D6D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2">
    <w:name w:val="413ACA377E5248B6B0767C8930990A3F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2">
    <w:name w:val="54A916ED88A14A3FB8ED6CEE3B8C2C87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2">
    <w:name w:val="6A19B037091E4634AD38FDF550DE37AB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2">
    <w:name w:val="5E811177ECEB4F7F9652B661E0C20BFB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2">
    <w:name w:val="D2F55331B9AE489CB39B2E7CD00F46C6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2">
    <w:name w:val="7F390674A0334EDC8DA096DEE708C3CA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2">
    <w:name w:val="F2F025D7AB514A8EBCF4BBBAD8D3B448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2">
    <w:name w:val="8709A0EE1CE74789ABC211A73A6145A0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2">
    <w:name w:val="9D5424D767B848338CEE64EBF7AC5600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2">
    <w:name w:val="74ACBD9035B14C7ABE5A7E00F6A2EB04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2">
    <w:name w:val="DE8EF9A20459486B94FAEDC296AD7BD4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2">
    <w:name w:val="705990CDAB604B288418D6BC6B27F252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2">
    <w:name w:val="129831F1A61A4F98922FA58DAFA77777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2">
    <w:name w:val="BB81F9A5311349238C79E66A34C36B9A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2">
    <w:name w:val="31BE9F08FEEE431C9CA81FF8680E67FD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2">
    <w:name w:val="3EC22D2067D943E9BE785A0631961343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2">
    <w:name w:val="6134E1C8A799422EBAD3DD75344A4C19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2">
    <w:name w:val="841AD29C8F7F4CB3A275E6303D59B779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2">
    <w:name w:val="D60C0665509D4D13A45413DF05A66D8E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2">
    <w:name w:val="D03FEEC29A6049819AF08EE4A8668C69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8">
    <w:name w:val="EA8D88C4BAF7464F9F5AB4A68E480DEC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1">
    <w:name w:val="1DD5F37BA8BF4105BBB71F54F414B10D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9">
    <w:name w:val="56538C77C9F94E449497DF9A8DF2017219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6">
    <w:name w:val="D072B9C419AB4AD0BF63DC51D9F17E486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3">
    <w:name w:val="A53CF9E5941B4A139B707AC095ACE2AB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3">
    <w:name w:val="87559B1840C247DEB4C3927E96A988B7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3">
    <w:name w:val="D41A1513C02040C88289CF28CBDB4805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8">
    <w:name w:val="DFA7D597C83449A09F1D82E1B78D8C28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8">
    <w:name w:val="781044F06E234623A506F31CF5D197AC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8">
    <w:name w:val="3E23655D03D9407397D9389B214A4797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8">
    <w:name w:val="C65CCF3164B1406E8E3649E88D30C39D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8">
    <w:name w:val="9BAF931450F64740B86C1509C759116E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8">
    <w:name w:val="6268007AC0D34ED5BEECDA038FBB1AF3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8">
    <w:name w:val="903E0DF2CEFF4DB4BB2DAD315F842180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8">
    <w:name w:val="23B894D8E0B8456899C430236D6266FF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8">
    <w:name w:val="CE5899D80817481C9771904FF49C042A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8">
    <w:name w:val="F9B153284315426FB84511B9365F694C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8">
    <w:name w:val="E0360FA6F69C44ED975C6AAFB66D16DD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8">
    <w:name w:val="57A1982F2EC746F79FD4323575243B70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3">
    <w:name w:val="C1124053123C4070A91B351FA1650A21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3">
    <w:name w:val="B9CC01B1740D480BA640F544E04C7D6D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3">
    <w:name w:val="413ACA377E5248B6B0767C8930990A3F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3">
    <w:name w:val="54A916ED88A14A3FB8ED6CEE3B8C2C87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3">
    <w:name w:val="6A19B037091E4634AD38FDF550DE37AB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3">
    <w:name w:val="5E811177ECEB4F7F9652B661E0C20BFB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3">
    <w:name w:val="D2F55331B9AE489CB39B2E7CD00F46C6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3">
    <w:name w:val="7F390674A0334EDC8DA096DEE708C3CA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3">
    <w:name w:val="F2F025D7AB514A8EBCF4BBBAD8D3B448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3">
    <w:name w:val="8709A0EE1CE74789ABC211A73A6145A0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3">
    <w:name w:val="9D5424D767B848338CEE64EBF7AC5600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3">
    <w:name w:val="74ACBD9035B14C7ABE5A7E00F6A2EB04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3">
    <w:name w:val="DE8EF9A20459486B94FAEDC296AD7BD4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3">
    <w:name w:val="705990CDAB604B288418D6BC6B27F252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3">
    <w:name w:val="129831F1A61A4F98922FA58DAFA77777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3">
    <w:name w:val="BB81F9A5311349238C79E66A34C36B9A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3">
    <w:name w:val="31BE9F08FEEE431C9CA81FF8680E67FD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3">
    <w:name w:val="3EC22D2067D943E9BE785A0631961343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3">
    <w:name w:val="6134E1C8A799422EBAD3DD75344A4C19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3">
    <w:name w:val="841AD29C8F7F4CB3A275E6303D59B779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3">
    <w:name w:val="D60C0665509D4D13A45413DF05A66D8E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3">
    <w:name w:val="D03FEEC29A6049819AF08EE4A8668C69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9">
    <w:name w:val="EA8D88C4BAF7464F9F5AB4A68E480DEC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2">
    <w:name w:val="1DD5F37BA8BF4105BBB71F54F414B10D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0">
    <w:name w:val="56538C77C9F94E449497DF9A8DF2017220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7">
    <w:name w:val="D072B9C419AB4AD0BF63DC51D9F17E487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4">
    <w:name w:val="A53CF9E5941B4A139B707AC095ACE2AB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4">
    <w:name w:val="87559B1840C247DEB4C3927E96A988B7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4">
    <w:name w:val="D41A1513C02040C88289CF28CBDB4805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9">
    <w:name w:val="DFA7D597C83449A09F1D82E1B78D8C28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9">
    <w:name w:val="781044F06E234623A506F31CF5D197AC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9">
    <w:name w:val="3E23655D03D9407397D9389B214A4797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9">
    <w:name w:val="C65CCF3164B1406E8E3649E88D30C39D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9">
    <w:name w:val="9BAF931450F64740B86C1509C759116E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9">
    <w:name w:val="6268007AC0D34ED5BEECDA038FBB1AF3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9">
    <w:name w:val="903E0DF2CEFF4DB4BB2DAD315F842180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9">
    <w:name w:val="23B894D8E0B8456899C430236D6266FF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9">
    <w:name w:val="CE5899D80817481C9771904FF49C042A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9">
    <w:name w:val="F9B153284315426FB84511B9365F694C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9">
    <w:name w:val="E0360FA6F69C44ED975C6AAFB66D16DD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9">
    <w:name w:val="57A1982F2EC746F79FD4323575243B70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4">
    <w:name w:val="C1124053123C4070A91B351FA1650A21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4">
    <w:name w:val="B9CC01B1740D480BA640F544E04C7D6D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4">
    <w:name w:val="413ACA377E5248B6B0767C8930990A3F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4">
    <w:name w:val="54A916ED88A14A3FB8ED6CEE3B8C2C87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4">
    <w:name w:val="6A19B037091E4634AD38FDF550DE37AB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4">
    <w:name w:val="5E811177ECEB4F7F9652B661E0C20BFB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4">
    <w:name w:val="D2F55331B9AE489CB39B2E7CD00F46C6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4">
    <w:name w:val="7F390674A0334EDC8DA096DEE708C3CA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4">
    <w:name w:val="F2F025D7AB514A8EBCF4BBBAD8D3B448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4">
    <w:name w:val="8709A0EE1CE74789ABC211A73A6145A0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4">
    <w:name w:val="9D5424D767B848338CEE64EBF7AC5600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4">
    <w:name w:val="74ACBD9035B14C7ABE5A7E00F6A2EB04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4">
    <w:name w:val="DE8EF9A20459486B94FAEDC296AD7BD4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4">
    <w:name w:val="705990CDAB604B288418D6BC6B27F252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4">
    <w:name w:val="129831F1A61A4F98922FA58DAFA77777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4">
    <w:name w:val="BB81F9A5311349238C79E66A34C36B9A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4">
    <w:name w:val="31BE9F08FEEE431C9CA81FF8680E67FD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4">
    <w:name w:val="3EC22D2067D943E9BE785A0631961343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4">
    <w:name w:val="6134E1C8A799422EBAD3DD75344A4C19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4">
    <w:name w:val="841AD29C8F7F4CB3A275E6303D59B779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4">
    <w:name w:val="D60C0665509D4D13A45413DF05A66D8E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4">
    <w:name w:val="D03FEEC29A6049819AF08EE4A8668C69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0">
    <w:name w:val="EA8D88C4BAF7464F9F5AB4A68E480DEC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3">
    <w:name w:val="1DD5F37BA8BF4105BBB71F54F414B10D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1">
    <w:name w:val="56538C77C9F94E449497DF9A8DF2017221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8">
    <w:name w:val="D072B9C419AB4AD0BF63DC51D9F17E488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5">
    <w:name w:val="A53CF9E5941B4A139B707AC095ACE2AB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5">
    <w:name w:val="87559B1840C247DEB4C3927E96A988B7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5">
    <w:name w:val="D41A1513C02040C88289CF28CBDB4805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0">
    <w:name w:val="DFA7D597C83449A09F1D82E1B78D8C28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0">
    <w:name w:val="781044F06E234623A506F31CF5D197AC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0">
    <w:name w:val="3E23655D03D9407397D9389B214A4797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0">
    <w:name w:val="C65CCF3164B1406E8E3649E88D30C39D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0">
    <w:name w:val="9BAF931450F64740B86C1509C759116E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0">
    <w:name w:val="6268007AC0D34ED5BEECDA038FBB1AF3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0">
    <w:name w:val="903E0DF2CEFF4DB4BB2DAD315F842180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0">
    <w:name w:val="23B894D8E0B8456899C430236D6266FF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0">
    <w:name w:val="CE5899D80817481C9771904FF49C042A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0">
    <w:name w:val="F9B153284315426FB84511B9365F694C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0">
    <w:name w:val="E0360FA6F69C44ED975C6AAFB66D16DD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0">
    <w:name w:val="57A1982F2EC746F79FD4323575243B70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5">
    <w:name w:val="C1124053123C4070A91B351FA1650A21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5">
    <w:name w:val="B9CC01B1740D480BA640F544E04C7D6D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5">
    <w:name w:val="413ACA377E5248B6B0767C8930990A3F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5">
    <w:name w:val="54A916ED88A14A3FB8ED6CEE3B8C2C87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5">
    <w:name w:val="6A19B037091E4634AD38FDF550DE37AB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5">
    <w:name w:val="5E811177ECEB4F7F9652B661E0C20BFB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5">
    <w:name w:val="D2F55331B9AE489CB39B2E7CD00F46C6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5">
    <w:name w:val="7F390674A0334EDC8DA096DEE708C3CA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5">
    <w:name w:val="F2F025D7AB514A8EBCF4BBBAD8D3B448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5">
    <w:name w:val="8709A0EE1CE74789ABC211A73A6145A0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5">
    <w:name w:val="9D5424D767B848338CEE64EBF7AC5600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5">
    <w:name w:val="74ACBD9035B14C7ABE5A7E00F6A2EB04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5">
    <w:name w:val="DE8EF9A20459486B94FAEDC296AD7BD4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5">
    <w:name w:val="705990CDAB604B288418D6BC6B27F252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5">
    <w:name w:val="129831F1A61A4F98922FA58DAFA77777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5">
    <w:name w:val="BB81F9A5311349238C79E66A34C36B9A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5">
    <w:name w:val="31BE9F08FEEE431C9CA81FF8680E67FD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5">
    <w:name w:val="3EC22D2067D943E9BE785A0631961343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5">
    <w:name w:val="6134E1C8A799422EBAD3DD75344A4C19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5">
    <w:name w:val="841AD29C8F7F4CB3A275E6303D59B779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5">
    <w:name w:val="D60C0665509D4D13A45413DF05A66D8E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5">
    <w:name w:val="D03FEEC29A6049819AF08EE4A8668C69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1">
    <w:name w:val="EA8D88C4BAF7464F9F5AB4A68E480DEC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4">
    <w:name w:val="1DD5F37BA8BF4105BBB71F54F414B10D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2">
    <w:name w:val="56538C77C9F94E449497DF9A8DF2017222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9">
    <w:name w:val="D072B9C419AB4AD0BF63DC51D9F17E489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6">
    <w:name w:val="A53CF9E5941B4A139B707AC095ACE2AB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6">
    <w:name w:val="87559B1840C247DEB4C3927E96A988B7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6">
    <w:name w:val="D41A1513C02040C88289CF28CBDB4805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1">
    <w:name w:val="DFA7D597C83449A09F1D82E1B78D8C28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1">
    <w:name w:val="781044F06E234623A506F31CF5D197AC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1">
    <w:name w:val="3E23655D03D9407397D9389B214A4797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1">
    <w:name w:val="C65CCF3164B1406E8E3649E88D30C39D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1">
    <w:name w:val="9BAF931450F64740B86C1509C759116E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1">
    <w:name w:val="6268007AC0D34ED5BEECDA038FBB1AF3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1">
    <w:name w:val="903E0DF2CEFF4DB4BB2DAD315F842180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1">
    <w:name w:val="23B894D8E0B8456899C430236D6266FF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1">
    <w:name w:val="CE5899D80817481C9771904FF49C042A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1">
    <w:name w:val="F9B153284315426FB84511B9365F694C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1">
    <w:name w:val="E0360FA6F69C44ED975C6AAFB66D16DD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1">
    <w:name w:val="57A1982F2EC746F79FD4323575243B70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6">
    <w:name w:val="C1124053123C4070A91B351FA1650A21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6">
    <w:name w:val="B9CC01B1740D480BA640F544E04C7D6D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6">
    <w:name w:val="413ACA377E5248B6B0767C8930990A3F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6">
    <w:name w:val="54A916ED88A14A3FB8ED6CEE3B8C2C87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6">
    <w:name w:val="6A19B037091E4634AD38FDF550DE37AB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6">
    <w:name w:val="5E811177ECEB4F7F9652B661E0C20BFB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6">
    <w:name w:val="D2F55331B9AE489CB39B2E7CD00F46C6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6">
    <w:name w:val="7F390674A0334EDC8DA096DEE708C3CA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6">
    <w:name w:val="F2F025D7AB514A8EBCF4BBBAD8D3B448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6">
    <w:name w:val="8709A0EE1CE74789ABC211A73A6145A0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6">
    <w:name w:val="9D5424D767B848338CEE64EBF7AC5600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6">
    <w:name w:val="74ACBD9035B14C7ABE5A7E00F6A2EB04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6">
    <w:name w:val="DE8EF9A20459486B94FAEDC296AD7BD4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6">
    <w:name w:val="705990CDAB604B288418D6BC6B27F252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6">
    <w:name w:val="129831F1A61A4F98922FA58DAFA77777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6">
    <w:name w:val="BB81F9A5311349238C79E66A34C36B9A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6">
    <w:name w:val="31BE9F08FEEE431C9CA81FF8680E67FD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6">
    <w:name w:val="3EC22D2067D943E9BE785A0631961343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6">
    <w:name w:val="6134E1C8A799422EBAD3DD75344A4C19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6">
    <w:name w:val="841AD29C8F7F4CB3A275E6303D59B779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6">
    <w:name w:val="D60C0665509D4D13A45413DF05A66D8E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6">
    <w:name w:val="D03FEEC29A6049819AF08EE4A8668C69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2">
    <w:name w:val="EA8D88C4BAF7464F9F5AB4A68E480DEC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5">
    <w:name w:val="1DD5F37BA8BF4105BBB71F54F414B10D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3">
    <w:name w:val="56538C77C9F94E449497DF9A8DF2017223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0">
    <w:name w:val="D072B9C419AB4AD0BF63DC51D9F17E4810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7">
    <w:name w:val="A53CF9E5941B4A139B707AC095ACE2AB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7">
    <w:name w:val="87559B1840C247DEB4C3927E96A988B7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7">
    <w:name w:val="D41A1513C02040C88289CF28CBDB4805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2">
    <w:name w:val="DFA7D597C83449A09F1D82E1B78D8C28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2">
    <w:name w:val="781044F06E234623A506F31CF5D197AC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2">
    <w:name w:val="3E23655D03D9407397D9389B214A4797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2">
    <w:name w:val="C65CCF3164B1406E8E3649E88D30C39D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2">
    <w:name w:val="9BAF931450F64740B86C1509C759116E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2">
    <w:name w:val="6268007AC0D34ED5BEECDA038FBB1AF3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2">
    <w:name w:val="903E0DF2CEFF4DB4BB2DAD315F842180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2">
    <w:name w:val="23B894D8E0B8456899C430236D6266FF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2">
    <w:name w:val="CE5899D80817481C9771904FF49C042A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2">
    <w:name w:val="F9B153284315426FB84511B9365F694C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2">
    <w:name w:val="E0360FA6F69C44ED975C6AAFB66D16DD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2">
    <w:name w:val="57A1982F2EC746F79FD4323575243B70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7">
    <w:name w:val="C1124053123C4070A91B351FA1650A21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7">
    <w:name w:val="B9CC01B1740D480BA640F544E04C7D6D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7">
    <w:name w:val="413ACA377E5248B6B0767C8930990A3F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7">
    <w:name w:val="54A916ED88A14A3FB8ED6CEE3B8C2C87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7">
    <w:name w:val="6A19B037091E4634AD38FDF550DE37AB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1">
    <w:name w:val="A44A4FAF2FE842DDB0C56F8769B60DF5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7">
    <w:name w:val="5E811177ECEB4F7F9652B661E0C20BFB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7">
    <w:name w:val="D2F55331B9AE489CB39B2E7CD00F46C6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7">
    <w:name w:val="7F390674A0334EDC8DA096DEE708C3CA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7">
    <w:name w:val="F2F025D7AB514A8EBCF4BBBAD8D3B448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7">
    <w:name w:val="8709A0EE1CE74789ABC211A73A6145A0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7">
    <w:name w:val="9D5424D767B848338CEE64EBF7AC5600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7">
    <w:name w:val="74ACBD9035B14C7ABE5A7E00F6A2EB04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7">
    <w:name w:val="DE8EF9A20459486B94FAEDC296AD7BD4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7">
    <w:name w:val="705990CDAB604B288418D6BC6B27F252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7">
    <w:name w:val="129831F1A61A4F98922FA58DAFA77777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7">
    <w:name w:val="BB81F9A5311349238C79E66A34C36B9A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7">
    <w:name w:val="31BE9F08FEEE431C9CA81FF8680E67FD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7">
    <w:name w:val="3EC22D2067D943E9BE785A0631961343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7">
    <w:name w:val="6134E1C8A799422EBAD3DD75344A4C19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7">
    <w:name w:val="841AD29C8F7F4CB3A275E6303D59B779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7">
    <w:name w:val="D60C0665509D4D13A45413DF05A66D8E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7">
    <w:name w:val="D03FEEC29A6049819AF08EE4A8668C69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3">
    <w:name w:val="EA8D88C4BAF7464F9F5AB4A68E480DEC1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6">
    <w:name w:val="1DD5F37BA8BF4105BBB71F54F414B10D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4">
    <w:name w:val="56538C77C9F94E449497DF9A8DF2017224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1">
    <w:name w:val="D072B9C419AB4AD0BF63DC51D9F17E4811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8">
    <w:name w:val="A53CF9E5941B4A139B707AC095ACE2AB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8">
    <w:name w:val="87559B1840C247DEB4C3927E96A988B7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8">
    <w:name w:val="D41A1513C02040C88289CF28CBDB4805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3">
    <w:name w:val="DFA7D597C83449A09F1D82E1B78D8C28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3">
    <w:name w:val="781044F06E234623A506F31CF5D197AC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3">
    <w:name w:val="3E23655D03D9407397D9389B214A4797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3">
    <w:name w:val="C65CCF3164B1406E8E3649E88D30C39D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3">
    <w:name w:val="9BAF931450F64740B86C1509C759116E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3">
    <w:name w:val="6268007AC0D34ED5BEECDA038FBB1AF3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3">
    <w:name w:val="903E0DF2CEFF4DB4BB2DAD315F842180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3">
    <w:name w:val="23B894D8E0B8456899C430236D6266FF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3">
    <w:name w:val="CE5899D80817481C9771904FF49C042A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3">
    <w:name w:val="F9B153284315426FB84511B9365F694C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3">
    <w:name w:val="E0360FA6F69C44ED975C6AAFB66D16DD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3">
    <w:name w:val="57A1982F2EC746F79FD4323575243B70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8">
    <w:name w:val="C1124053123C4070A91B351FA1650A21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8">
    <w:name w:val="B9CC01B1740D480BA640F544E04C7D6D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8">
    <w:name w:val="413ACA377E5248B6B0767C8930990A3F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8">
    <w:name w:val="54A916ED88A14A3FB8ED6CEE3B8C2C87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8">
    <w:name w:val="6A19B037091E4634AD38FDF550DE37AB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2">
    <w:name w:val="A44A4FAF2FE842DDB0C56F8769B60DF52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8">
    <w:name w:val="5E811177ECEB4F7F9652B661E0C20BFB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8">
    <w:name w:val="D2F55331B9AE489CB39B2E7CD00F46C6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8">
    <w:name w:val="7F390674A0334EDC8DA096DEE708C3CA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8">
    <w:name w:val="F2F025D7AB514A8EBCF4BBBAD8D3B448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8">
    <w:name w:val="8709A0EE1CE74789ABC211A73A6145A0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8">
    <w:name w:val="9D5424D767B848338CEE64EBF7AC5600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8">
    <w:name w:val="74ACBD9035B14C7ABE5A7E00F6A2EB04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8">
    <w:name w:val="DE8EF9A20459486B94FAEDC296AD7BD4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8">
    <w:name w:val="705990CDAB604B288418D6BC6B27F252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8">
    <w:name w:val="129831F1A61A4F98922FA58DAFA77777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8">
    <w:name w:val="BB81F9A5311349238C79E66A34C36B9A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8">
    <w:name w:val="31BE9F08FEEE431C9CA81FF8680E67FD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8">
    <w:name w:val="3EC22D2067D943E9BE785A0631961343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8">
    <w:name w:val="6134E1C8A799422EBAD3DD75344A4C19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8">
    <w:name w:val="841AD29C8F7F4CB3A275E6303D59B779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8">
    <w:name w:val="D60C0665509D4D13A45413DF05A66D8E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8">
    <w:name w:val="D03FEEC29A6049819AF08EE4A8668C69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4">
    <w:name w:val="EA8D88C4BAF7464F9F5AB4A68E480DEC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7">
    <w:name w:val="1DD5F37BA8BF4105BBB71F54F414B10D27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5">
    <w:name w:val="56538C77C9F94E449497DF9A8DF2017225"/>
    <w:rsid w:val="00C74B4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2">
    <w:name w:val="D072B9C419AB4AD0BF63DC51D9F17E4812"/>
    <w:rsid w:val="00C74B4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9">
    <w:name w:val="A53CF9E5941B4A139B707AC095ACE2AB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9">
    <w:name w:val="87559B1840C247DEB4C3927E96A988B7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9">
    <w:name w:val="D41A1513C02040C88289CF28CBDB4805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4">
    <w:name w:val="DFA7D597C83449A09F1D82E1B78D8C28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4">
    <w:name w:val="781044F06E234623A506F31CF5D197AC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4">
    <w:name w:val="3E23655D03D9407397D9389B214A4797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4">
    <w:name w:val="C65CCF3164B1406E8E3649E88D30C39D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4">
    <w:name w:val="9BAF931450F64740B86C1509C759116E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4">
    <w:name w:val="6268007AC0D34ED5BEECDA038FBB1AF3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4">
    <w:name w:val="903E0DF2CEFF4DB4BB2DAD315F842180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4">
    <w:name w:val="23B894D8E0B8456899C430236D6266FF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4">
    <w:name w:val="CE5899D80817481C9771904FF49C042A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4">
    <w:name w:val="F9B153284315426FB84511B9365F694C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4">
    <w:name w:val="E0360FA6F69C44ED975C6AAFB66D16DD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4">
    <w:name w:val="57A1982F2EC746F79FD4323575243B70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9">
    <w:name w:val="C1124053123C4070A91B351FA1650A21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9">
    <w:name w:val="B9CC01B1740D480BA640F544E04C7D6D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9">
    <w:name w:val="413ACA377E5248B6B0767C8930990A3F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9">
    <w:name w:val="54A916ED88A14A3FB8ED6CEE3B8C2C87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9">
    <w:name w:val="6A19B037091E4634AD38FDF550DE37AB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3">
    <w:name w:val="A44A4FAF2FE842DDB0C56F8769B60DF5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9">
    <w:name w:val="5E811177ECEB4F7F9652B661E0C20BFB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9">
    <w:name w:val="D2F55331B9AE489CB39B2E7CD00F46C6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9">
    <w:name w:val="7F390674A0334EDC8DA096DEE708C3CA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9">
    <w:name w:val="F2F025D7AB514A8EBCF4BBBAD8D3B448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9">
    <w:name w:val="8709A0EE1CE74789ABC211A73A6145A0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9">
    <w:name w:val="9D5424D767B848338CEE64EBF7AC5600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9">
    <w:name w:val="74ACBD9035B14C7ABE5A7E00F6A2EB04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9">
    <w:name w:val="DE8EF9A20459486B94FAEDC296AD7BD4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9">
    <w:name w:val="705990CDAB604B288418D6BC6B27F252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9">
    <w:name w:val="129831F1A61A4F98922FA58DAFA77777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9">
    <w:name w:val="BB81F9A5311349238C79E66A34C36B9A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9">
    <w:name w:val="31BE9F08FEEE431C9CA81FF8680E67FD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9">
    <w:name w:val="3EC22D2067D943E9BE785A0631961343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9">
    <w:name w:val="6134E1C8A799422EBAD3DD75344A4C19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9">
    <w:name w:val="841AD29C8F7F4CB3A275E6303D59B779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9">
    <w:name w:val="D60C0665509D4D13A45413DF05A66D8E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9">
    <w:name w:val="D03FEEC29A6049819AF08EE4A8668C69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5">
    <w:name w:val="EA8D88C4BAF7464F9F5AB4A68E480DEC15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8">
    <w:name w:val="1DD5F37BA8BF4105BBB71F54F414B10D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6">
    <w:name w:val="56538C77C9F94E449497DF9A8DF2017226"/>
    <w:rsid w:val="00C74B4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3">
    <w:name w:val="D072B9C419AB4AD0BF63DC51D9F17E4813"/>
    <w:rsid w:val="00C74B4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">
    <w:name w:val="05D1C66257B0444A9356302E252FD2A7"/>
    <w:rsid w:val="002162C5"/>
  </w:style>
  <w:style w:type="paragraph" w:customStyle="1" w:styleId="C450F12A08F849428E0DDCBA79F9BD67">
    <w:name w:val="C450F12A08F849428E0DDCBA79F9BD67"/>
    <w:rsid w:val="002162C5"/>
  </w:style>
  <w:style w:type="paragraph" w:customStyle="1" w:styleId="B7EDF57F81004232A961C7D9C97302C4">
    <w:name w:val="B7EDF57F81004232A961C7D9C97302C4"/>
    <w:rsid w:val="002162C5"/>
  </w:style>
  <w:style w:type="paragraph" w:customStyle="1" w:styleId="8CEBFF78C37A4C62A065EA5298706616">
    <w:name w:val="8CEBFF78C37A4C62A065EA5298706616"/>
    <w:rsid w:val="002162C5"/>
  </w:style>
  <w:style w:type="paragraph" w:customStyle="1" w:styleId="A53CF9E5941B4A139B707AC095ACE2AB30">
    <w:name w:val="A53CF9E5941B4A139B707AC095ACE2AB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30">
    <w:name w:val="87559B1840C247DEB4C3927E96A988B7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0">
    <w:name w:val="D41A1513C02040C88289CF28CBDB4805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5">
    <w:name w:val="DFA7D597C83449A09F1D82E1B78D8C28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5">
    <w:name w:val="781044F06E234623A506F31CF5D197AC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5">
    <w:name w:val="3E23655D03D9407397D9389B214A4797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5">
    <w:name w:val="C65CCF3164B1406E8E3649E88D30C39D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5">
    <w:name w:val="9BAF931450F64740B86C1509C759116E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5">
    <w:name w:val="6268007AC0D34ED5BEECDA038FBB1AF3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5">
    <w:name w:val="903E0DF2CEFF4DB4BB2DAD315F842180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5">
    <w:name w:val="23B894D8E0B8456899C430236D6266FF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5">
    <w:name w:val="CE5899D80817481C9771904FF49C042A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5">
    <w:name w:val="F9B153284315426FB84511B9365F694C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5">
    <w:name w:val="E0360FA6F69C44ED975C6AAFB66D16DD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5">
    <w:name w:val="57A1982F2EC746F79FD4323575243B70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0">
    <w:name w:val="C1124053123C4070A91B351FA1650A21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0">
    <w:name w:val="B9CC01B1740D480BA640F544E04C7D6D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0">
    <w:name w:val="413ACA377E5248B6B0767C8930990A3F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0">
    <w:name w:val="54A916ED88A14A3FB8ED6CEE3B8C2C87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0">
    <w:name w:val="6A19B037091E4634AD38FDF550DE37AB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4">
    <w:name w:val="A44A4FAF2FE842DDB0C56F8769B60DF5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0">
    <w:name w:val="5E811177ECEB4F7F9652B661E0C20BFB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0">
    <w:name w:val="D2F55331B9AE489CB39B2E7CD00F46C6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0">
    <w:name w:val="7F390674A0334EDC8DA096DEE708C3CA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0">
    <w:name w:val="F2F025D7AB514A8EBCF4BBBAD8D3B448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0">
    <w:name w:val="8709A0EE1CE74789ABC211A73A6145A0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0">
    <w:name w:val="9D5424D767B848338CEE64EBF7AC5600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0">
    <w:name w:val="74ACBD9035B14C7ABE5A7E00F6A2EB04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0">
    <w:name w:val="DE8EF9A20459486B94FAEDC296AD7BD4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0">
    <w:name w:val="705990CDAB604B288418D6BC6B27F252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0">
    <w:name w:val="129831F1A61A4F98922FA58DAFA77777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0">
    <w:name w:val="BB81F9A5311349238C79E66A34C36B9A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0">
    <w:name w:val="31BE9F08FEEE431C9CA81FF8680E67FD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0">
    <w:name w:val="3EC22D2067D943E9BE785A0631961343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0">
    <w:name w:val="6134E1C8A799422EBAD3DD75344A4C19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0">
    <w:name w:val="841AD29C8F7F4CB3A275E6303D59B779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30">
    <w:name w:val="D60C0665509D4D13A45413DF05A66D8E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0">
    <w:name w:val="D03FEEC29A6049819AF08EE4A8668C69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6">
    <w:name w:val="EA8D88C4BAF7464F9F5AB4A68E480DEC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9">
    <w:name w:val="1DD5F37BA8BF4105BBB71F54F414B10D2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1">
    <w:name w:val="05D1C66257B0444A9356302E252FD2A7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7EDF57F81004232A961C7D9C97302C41">
    <w:name w:val="B7EDF57F81004232A961C7D9C97302C4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1">
    <w:name w:val="A53CF9E5941B4A139B707AC095ACE2AB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1">
    <w:name w:val="D41A1513C02040C88289CF28CBDB4805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6">
    <w:name w:val="DFA7D597C83449A09F1D82E1B78D8C28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6">
    <w:name w:val="781044F06E234623A506F31CF5D197AC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6">
    <w:name w:val="3E23655D03D9407397D9389B214A4797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6">
    <w:name w:val="C65CCF3164B1406E8E3649E88D30C39D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6">
    <w:name w:val="9BAF931450F64740B86C1509C759116E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6">
    <w:name w:val="6268007AC0D34ED5BEECDA038FBB1AF3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6">
    <w:name w:val="903E0DF2CEFF4DB4BB2DAD315F842180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6">
    <w:name w:val="23B894D8E0B8456899C430236D6266FF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6">
    <w:name w:val="CE5899D80817481C9771904FF49C042A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6">
    <w:name w:val="F9B153284315426FB84511B9365F694C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6">
    <w:name w:val="E0360FA6F69C44ED975C6AAFB66D16DD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6">
    <w:name w:val="57A1982F2EC746F79FD4323575243B70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1">
    <w:name w:val="C1124053123C4070A91B351FA1650A21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1">
    <w:name w:val="B9CC01B1740D480BA640F544E04C7D6D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1">
    <w:name w:val="413ACA377E5248B6B0767C8930990A3F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1">
    <w:name w:val="54A916ED88A14A3FB8ED6CEE3B8C2C87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1">
    <w:name w:val="6A19B037091E4634AD38FDF550DE37AB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5">
    <w:name w:val="A44A4FAF2FE842DDB0C56F8769B60DF5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1">
    <w:name w:val="5E811177ECEB4F7F9652B661E0C20BFB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1">
    <w:name w:val="D2F55331B9AE489CB39B2E7CD00F46C6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1">
    <w:name w:val="7F390674A0334EDC8DA096DEE708C3CA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1">
    <w:name w:val="F2F025D7AB514A8EBCF4BBBAD8D3B448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1">
    <w:name w:val="8709A0EE1CE74789ABC211A73A6145A0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1">
    <w:name w:val="9D5424D767B848338CEE64EBF7AC5600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1">
    <w:name w:val="74ACBD9035B14C7ABE5A7E00F6A2EB04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1">
    <w:name w:val="DE8EF9A20459486B94FAEDC296AD7BD4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1">
    <w:name w:val="705990CDAB604B288418D6BC6B27F252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1">
    <w:name w:val="129831F1A61A4F98922FA58DAFA77777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1">
    <w:name w:val="BB81F9A5311349238C79E66A34C36B9A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1">
    <w:name w:val="31BE9F08FEEE431C9CA81FF8680E67FD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1">
    <w:name w:val="3EC22D2067D943E9BE785A0631961343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1">
    <w:name w:val="6134E1C8A799422EBAD3DD75344A4C19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1">
    <w:name w:val="841AD29C8F7F4CB3A275E6303D59B779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1">
    <w:name w:val="D03FEEC29A6049819AF08EE4A8668C69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7">
    <w:name w:val="EA8D88C4BAF7464F9F5AB4A68E480DEC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0">
    <w:name w:val="1DD5F37BA8BF4105BBB71F54F414B10D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2">
    <w:name w:val="05D1C66257B0444A9356302E252FD2A72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7EDF57F81004232A961C7D9C97302C42">
    <w:name w:val="B7EDF57F81004232A961C7D9C97302C42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2">
    <w:name w:val="A53CF9E5941B4A139B707AC095ACE2AB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2">
    <w:name w:val="D41A1513C02040C88289CF28CBDB4805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7">
    <w:name w:val="DFA7D597C83449A09F1D82E1B78D8C28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7">
    <w:name w:val="781044F06E234623A506F31CF5D197AC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7">
    <w:name w:val="3E23655D03D9407397D9389B214A4797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7">
    <w:name w:val="C65CCF3164B1406E8E3649E88D30C39D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7">
    <w:name w:val="9BAF931450F64740B86C1509C759116E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7">
    <w:name w:val="6268007AC0D34ED5BEECDA038FBB1AF3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7">
    <w:name w:val="903E0DF2CEFF4DB4BB2DAD315F842180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7">
    <w:name w:val="23B894D8E0B8456899C430236D6266FF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7">
    <w:name w:val="CE5899D80817481C9771904FF49C042A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7">
    <w:name w:val="F9B153284315426FB84511B9365F694C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7">
    <w:name w:val="E0360FA6F69C44ED975C6AAFB66D16DD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7">
    <w:name w:val="57A1982F2EC746F79FD4323575243B70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2">
    <w:name w:val="C1124053123C4070A91B351FA1650A21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2">
    <w:name w:val="B9CC01B1740D480BA640F544E04C7D6D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2">
    <w:name w:val="413ACA377E5248B6B0767C8930990A3F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2">
    <w:name w:val="54A916ED88A14A3FB8ED6CEE3B8C2C87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2">
    <w:name w:val="6A19B037091E4634AD38FDF550DE37AB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6">
    <w:name w:val="A44A4FAF2FE842DDB0C56F8769B60DF5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2">
    <w:name w:val="5E811177ECEB4F7F9652B661E0C20BFB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2">
    <w:name w:val="D2F55331B9AE489CB39B2E7CD00F46C6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2">
    <w:name w:val="7F390674A0334EDC8DA096DEE708C3CA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2">
    <w:name w:val="F2F025D7AB514A8EBCF4BBBAD8D3B448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2">
    <w:name w:val="8709A0EE1CE74789ABC211A73A6145A0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2">
    <w:name w:val="9D5424D767B848338CEE64EBF7AC5600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2">
    <w:name w:val="74ACBD9035B14C7ABE5A7E00F6A2EB04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2">
    <w:name w:val="DE8EF9A20459486B94FAEDC296AD7BD4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2">
    <w:name w:val="705990CDAB604B288418D6BC6B27F252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2">
    <w:name w:val="129831F1A61A4F98922FA58DAFA77777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2">
    <w:name w:val="BB81F9A5311349238C79E66A34C36B9A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2">
    <w:name w:val="31BE9F08FEEE431C9CA81FF8680E67FD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2">
    <w:name w:val="3EC22D2067D943E9BE785A0631961343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2">
    <w:name w:val="6134E1C8A799422EBAD3DD75344A4C19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2">
    <w:name w:val="841AD29C8F7F4CB3A275E6303D59B779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2">
    <w:name w:val="D03FEEC29A6049819AF08EE4A8668C69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8">
    <w:name w:val="EA8D88C4BAF7464F9F5AB4A68E480DEC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1">
    <w:name w:val="1DD5F37BA8BF4105BBB71F54F414B10D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3">
    <w:name w:val="05D1C66257B0444A9356302E252FD2A73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7EDF57F81004232A961C7D9C97302C43">
    <w:name w:val="B7EDF57F81004232A961C7D9C97302C43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3">
    <w:name w:val="A53CF9E5941B4A139B707AC095ACE2AB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3">
    <w:name w:val="D41A1513C02040C88289CF28CBDB4805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8">
    <w:name w:val="DFA7D597C83449A09F1D82E1B78D8C28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8">
    <w:name w:val="781044F06E234623A506F31CF5D197AC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8">
    <w:name w:val="3E23655D03D9407397D9389B214A4797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8">
    <w:name w:val="C65CCF3164B1406E8E3649E88D30C39D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8">
    <w:name w:val="9BAF931450F64740B86C1509C759116E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8">
    <w:name w:val="6268007AC0D34ED5BEECDA038FBB1AF3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8">
    <w:name w:val="903E0DF2CEFF4DB4BB2DAD315F842180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8">
    <w:name w:val="23B894D8E0B8456899C430236D6266FF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8">
    <w:name w:val="CE5899D80817481C9771904FF49C042A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8">
    <w:name w:val="F9B153284315426FB84511B9365F694C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8">
    <w:name w:val="E0360FA6F69C44ED975C6AAFB66D16DD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8">
    <w:name w:val="57A1982F2EC746F79FD4323575243B70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3">
    <w:name w:val="C1124053123C4070A91B351FA1650A21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3">
    <w:name w:val="B9CC01B1740D480BA640F544E04C7D6D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3">
    <w:name w:val="413ACA377E5248B6B0767C8930990A3F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3">
    <w:name w:val="54A916ED88A14A3FB8ED6CEE3B8C2C87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3">
    <w:name w:val="6A19B037091E4634AD38FDF550DE37AB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7">
    <w:name w:val="A44A4FAF2FE842DDB0C56F8769B60DF5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3">
    <w:name w:val="5E811177ECEB4F7F9652B661E0C20BFB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3">
    <w:name w:val="D2F55331B9AE489CB39B2E7CD00F46C6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3">
    <w:name w:val="7F390674A0334EDC8DA096DEE708C3CA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3">
    <w:name w:val="F2F025D7AB514A8EBCF4BBBAD8D3B448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3">
    <w:name w:val="8709A0EE1CE74789ABC211A73A6145A0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3">
    <w:name w:val="9D5424D767B848338CEE64EBF7AC5600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3">
    <w:name w:val="74ACBD9035B14C7ABE5A7E00F6A2EB04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3">
    <w:name w:val="DE8EF9A20459486B94FAEDC296AD7BD4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3">
    <w:name w:val="705990CDAB604B288418D6BC6B27F252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3">
    <w:name w:val="129831F1A61A4F98922FA58DAFA77777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3">
    <w:name w:val="BB81F9A5311349238C79E66A34C36B9A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3">
    <w:name w:val="31BE9F08FEEE431C9CA81FF8680E67FD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3">
    <w:name w:val="3EC22D2067D943E9BE785A0631961343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3">
    <w:name w:val="6134E1C8A799422EBAD3DD75344A4C19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3">
    <w:name w:val="841AD29C8F7F4CB3A275E6303D59B779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3">
    <w:name w:val="D03FEEC29A6049819AF08EE4A8668C69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9">
    <w:name w:val="EA8D88C4BAF7464F9F5AB4A68E480DEC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2">
    <w:name w:val="1DD5F37BA8BF4105BBB71F54F414B10D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4">
    <w:name w:val="05D1C66257B0444A9356302E252FD2A74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7EDF57F81004232A961C7D9C97302C44">
    <w:name w:val="B7EDF57F81004232A961C7D9C97302C44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4B774F28CF45E8A905D78DDF9D961C">
    <w:name w:val="614B774F28CF45E8A905D78DDF9D961C"/>
    <w:rsid w:val="00362A21"/>
  </w:style>
  <w:style w:type="paragraph" w:customStyle="1" w:styleId="58DA43D0241D492F87B8C031582EC5CE">
    <w:name w:val="58DA43D0241D492F87B8C031582EC5CE"/>
    <w:rsid w:val="00362A21"/>
  </w:style>
  <w:style w:type="paragraph" w:customStyle="1" w:styleId="8246EE787241466DBC90483767D496B6">
    <w:name w:val="8246EE787241466DBC90483767D496B6"/>
    <w:rsid w:val="00362A21"/>
  </w:style>
  <w:style w:type="paragraph" w:customStyle="1" w:styleId="A5F4A44270914A8DA179C22E390464EC">
    <w:name w:val="A5F4A44270914A8DA179C22E390464EC"/>
    <w:rsid w:val="00362A21"/>
  </w:style>
  <w:style w:type="paragraph" w:customStyle="1" w:styleId="C1C337619493479081D9CEB1B92C493E">
    <w:name w:val="C1C337619493479081D9CEB1B92C493E"/>
    <w:rsid w:val="00362A21"/>
  </w:style>
  <w:style w:type="paragraph" w:customStyle="1" w:styleId="BC308E0EFE534718916A198DE7FF5E02">
    <w:name w:val="BC308E0EFE534718916A198DE7FF5E02"/>
    <w:rsid w:val="00362A21"/>
  </w:style>
  <w:style w:type="paragraph" w:customStyle="1" w:styleId="BB08382BEAAB4F51B6DECD15B3496393">
    <w:name w:val="BB08382BEAAB4F51B6DECD15B3496393"/>
    <w:rsid w:val="00362A21"/>
  </w:style>
  <w:style w:type="paragraph" w:customStyle="1" w:styleId="76E53F2C7C5C41A19C90E7737713C7BB">
    <w:name w:val="76E53F2C7C5C41A19C90E7737713C7BB"/>
    <w:rsid w:val="00362A21"/>
  </w:style>
  <w:style w:type="paragraph" w:customStyle="1" w:styleId="09E25D88180E48E9939757B3AB64B7D7">
    <w:name w:val="09E25D88180E48E9939757B3AB64B7D7"/>
    <w:rsid w:val="00362A21"/>
  </w:style>
  <w:style w:type="paragraph" w:customStyle="1" w:styleId="A849DC50FD384FBBB40B14B63F71E0E0">
    <w:name w:val="A849DC50FD384FBBB40B14B63F71E0E0"/>
    <w:rsid w:val="00362A21"/>
  </w:style>
  <w:style w:type="paragraph" w:customStyle="1" w:styleId="974FD0B1C5194787A4D37F75D53BDF93">
    <w:name w:val="974FD0B1C5194787A4D37F75D53BDF93"/>
    <w:rsid w:val="00362A21"/>
  </w:style>
  <w:style w:type="paragraph" w:customStyle="1" w:styleId="885CE9BD5859439CB748C0174793C32D">
    <w:name w:val="885CE9BD5859439CB748C0174793C32D"/>
    <w:rsid w:val="00362A21"/>
  </w:style>
  <w:style w:type="paragraph" w:customStyle="1" w:styleId="7D8723967E9F443C9A793FC0EC35CD19">
    <w:name w:val="7D8723967E9F443C9A793FC0EC35CD19"/>
    <w:rsid w:val="00362A21"/>
  </w:style>
  <w:style w:type="paragraph" w:customStyle="1" w:styleId="44A424152CD740869032B48F1C94821A">
    <w:name w:val="44A424152CD740869032B48F1C94821A"/>
    <w:rsid w:val="00362A21"/>
  </w:style>
  <w:style w:type="paragraph" w:customStyle="1" w:styleId="0CBDA9FD5A4E46C39DB3ACD9720055DD">
    <w:name w:val="0CBDA9FD5A4E46C39DB3ACD9720055DD"/>
    <w:rsid w:val="00362A21"/>
  </w:style>
  <w:style w:type="paragraph" w:customStyle="1" w:styleId="C44542F3733D44C0BEB3A07DEE3EE3CB">
    <w:name w:val="C44542F3733D44C0BEB3A07DEE3EE3CB"/>
    <w:rsid w:val="00362A21"/>
  </w:style>
  <w:style w:type="paragraph" w:customStyle="1" w:styleId="6D03829E70B8442AA12D7BBD9B9B2301">
    <w:name w:val="6D03829E70B8442AA12D7BBD9B9B2301"/>
    <w:rsid w:val="00362A21"/>
  </w:style>
  <w:style w:type="paragraph" w:customStyle="1" w:styleId="4C9558873E5B43CDA25963F1941DF431">
    <w:name w:val="4C9558873E5B43CDA25963F1941DF431"/>
    <w:rsid w:val="00362A21"/>
  </w:style>
  <w:style w:type="paragraph" w:customStyle="1" w:styleId="69FDB014556D4E78869BB96D11EF6ACD">
    <w:name w:val="69FDB014556D4E78869BB96D11EF6ACD"/>
    <w:rsid w:val="00362A21"/>
  </w:style>
  <w:style w:type="paragraph" w:customStyle="1" w:styleId="F19ED9E4EBB74962BB0CF3745D93F553">
    <w:name w:val="F19ED9E4EBB74962BB0CF3745D93F553"/>
    <w:rsid w:val="00362A21"/>
  </w:style>
  <w:style w:type="paragraph" w:customStyle="1" w:styleId="E3A21DC726A3442189684467C03FFDB6">
    <w:name w:val="E3A21DC726A3442189684467C03FFDB6"/>
    <w:rsid w:val="00362A21"/>
  </w:style>
  <w:style w:type="paragraph" w:customStyle="1" w:styleId="CF9A4DFE2EAA434DA2353C047E25A23B">
    <w:name w:val="CF9A4DFE2EAA434DA2353C047E25A23B"/>
    <w:rsid w:val="00362A21"/>
  </w:style>
  <w:style w:type="paragraph" w:customStyle="1" w:styleId="7460F389B63E4A9CBAE3675255016616">
    <w:name w:val="7460F389B63E4A9CBAE3675255016616"/>
    <w:rsid w:val="00362A21"/>
  </w:style>
  <w:style w:type="paragraph" w:customStyle="1" w:styleId="86578E3C049649F5BB1B9018B4BBEF4E">
    <w:name w:val="86578E3C049649F5BB1B9018B4BBEF4E"/>
    <w:rsid w:val="00362A21"/>
  </w:style>
  <w:style w:type="paragraph" w:customStyle="1" w:styleId="C3482DBC5EE34CEDBA862223BAAA4B5A">
    <w:name w:val="C3482DBC5EE34CEDBA862223BAAA4B5A"/>
    <w:rsid w:val="00362A21"/>
  </w:style>
  <w:style w:type="paragraph" w:customStyle="1" w:styleId="A57C6B324FE54C188784FEDBD572FEDD">
    <w:name w:val="A57C6B324FE54C188784FEDBD572FEDD"/>
    <w:rsid w:val="00362A21"/>
  </w:style>
  <w:style w:type="paragraph" w:customStyle="1" w:styleId="30E861388CC34663A396589C1C98E203">
    <w:name w:val="30E861388CC34663A396589C1C98E203"/>
    <w:rsid w:val="00362A21"/>
  </w:style>
  <w:style w:type="paragraph" w:customStyle="1" w:styleId="1ADB556DB12D4E5CB300088ABA26A0A9">
    <w:name w:val="1ADB556DB12D4E5CB300088ABA26A0A9"/>
    <w:rsid w:val="00362A21"/>
  </w:style>
  <w:style w:type="paragraph" w:customStyle="1" w:styleId="CF6E54675AA34C729F0951FC866176DE">
    <w:name w:val="CF6E54675AA34C729F0951FC866176DE"/>
    <w:rsid w:val="00362A21"/>
  </w:style>
  <w:style w:type="paragraph" w:customStyle="1" w:styleId="1D5FD59AD1AE4D229159E538D8275A39">
    <w:name w:val="1D5FD59AD1AE4D229159E538D8275A39"/>
    <w:rsid w:val="00362A21"/>
  </w:style>
  <w:style w:type="paragraph" w:customStyle="1" w:styleId="8A0B1FE9930249DEA25BC4BFAA8B75FE">
    <w:name w:val="8A0B1FE9930249DEA25BC4BFAA8B75FE"/>
    <w:rsid w:val="00362A21"/>
  </w:style>
  <w:style w:type="paragraph" w:customStyle="1" w:styleId="F7801CD217014CEFA63E138B9A75A76F">
    <w:name w:val="F7801CD217014CEFA63E138B9A75A76F"/>
    <w:rsid w:val="00362A21"/>
  </w:style>
  <w:style w:type="paragraph" w:customStyle="1" w:styleId="D3F7304DA0224072BA931A70E923275D">
    <w:name w:val="D3F7304DA0224072BA931A70E923275D"/>
    <w:rsid w:val="00362A21"/>
  </w:style>
  <w:style w:type="paragraph" w:customStyle="1" w:styleId="E0B8257A95714A688971163F12334B05">
    <w:name w:val="E0B8257A95714A688971163F12334B05"/>
    <w:rsid w:val="00362A21"/>
  </w:style>
  <w:style w:type="paragraph" w:customStyle="1" w:styleId="1CB25AD3EDAD4D9D89949B60C539E37C">
    <w:name w:val="1CB25AD3EDAD4D9D89949B60C539E37C"/>
    <w:rsid w:val="00362A21"/>
  </w:style>
  <w:style w:type="paragraph" w:customStyle="1" w:styleId="67EFB9882DEC400B9E65E1AE7C595030">
    <w:name w:val="67EFB9882DEC400B9E65E1AE7C595030"/>
    <w:rsid w:val="00362A21"/>
  </w:style>
  <w:style w:type="paragraph" w:customStyle="1" w:styleId="0CD06A3EF7F1400B8C51511AE1CE5650">
    <w:name w:val="0CD06A3EF7F1400B8C51511AE1CE5650"/>
    <w:rsid w:val="00362A21"/>
  </w:style>
  <w:style w:type="paragraph" w:customStyle="1" w:styleId="C9B81E1202184F2D9A1DB27B9DF65F5F">
    <w:name w:val="C9B81E1202184F2D9A1DB27B9DF65F5F"/>
    <w:rsid w:val="00362A21"/>
  </w:style>
  <w:style w:type="paragraph" w:customStyle="1" w:styleId="70DBBB4C4CBA4A80A4EDD8D46B84AC84">
    <w:name w:val="70DBBB4C4CBA4A80A4EDD8D46B84AC84"/>
    <w:rsid w:val="00362A21"/>
  </w:style>
  <w:style w:type="paragraph" w:customStyle="1" w:styleId="5C4E520F6B744CA392FE8D2B989FA469">
    <w:name w:val="5C4E520F6B744CA392FE8D2B989FA469"/>
    <w:rsid w:val="00362A21"/>
  </w:style>
  <w:style w:type="paragraph" w:customStyle="1" w:styleId="B76F34F676F94B789B2A7E475313BA47">
    <w:name w:val="B76F34F676F94B789B2A7E475313BA47"/>
    <w:rsid w:val="00362A21"/>
  </w:style>
  <w:style w:type="paragraph" w:customStyle="1" w:styleId="A53CF9E5941B4A139B707AC095ACE2AB34">
    <w:name w:val="A53CF9E5941B4A139B707AC095ACE2AB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4">
    <w:name w:val="D41A1513C02040C88289CF28CBDB4805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9">
    <w:name w:val="DFA7D597C83449A09F1D82E1B78D8C28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9">
    <w:name w:val="781044F06E234623A506F31CF5D197AC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9">
    <w:name w:val="3E23655D03D9407397D9389B214A4797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9">
    <w:name w:val="C65CCF3164B1406E8E3649E88D30C39D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9">
    <w:name w:val="9BAF931450F64740B86C1509C759116E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9">
    <w:name w:val="6268007AC0D34ED5BEECDA038FBB1AF3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9">
    <w:name w:val="903E0DF2CEFF4DB4BB2DAD315F842180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9">
    <w:name w:val="23B894D8E0B8456899C430236D6266FF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9">
    <w:name w:val="CE5899D80817481C9771904FF49C042A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9">
    <w:name w:val="F9B153284315426FB84511B9365F694C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9">
    <w:name w:val="E0360FA6F69C44ED975C6AAFB66D16DD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9">
    <w:name w:val="57A1982F2EC746F79FD4323575243B70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4">
    <w:name w:val="B9CC01B1740D480BA640F544E04C7D6D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4">
    <w:name w:val="413ACA377E5248B6B0767C8930990A3F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4">
    <w:name w:val="54A916ED88A14A3FB8ED6CEE3B8C2C87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4">
    <w:name w:val="6A19B037091E4634AD38FDF550DE37AB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8">
    <w:name w:val="A44A4FAF2FE842DDB0C56F8769B60DF5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4">
    <w:name w:val="5E811177ECEB4F7F9652B661E0C20BFB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4">
    <w:name w:val="D2F55331B9AE489CB39B2E7CD00F46C6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4">
    <w:name w:val="7F390674A0334EDC8DA096DEE708C3CA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4">
    <w:name w:val="F2F025D7AB514A8EBCF4BBBAD8D3B448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4">
    <w:name w:val="8709A0EE1CE74789ABC211A73A6145A0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4">
    <w:name w:val="9D5424D767B848338CEE64EBF7AC5600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4">
    <w:name w:val="74ACBD9035B14C7ABE5A7E00F6A2EB04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4">
    <w:name w:val="DE8EF9A20459486B94FAEDC296AD7BD4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4">
    <w:name w:val="705990CDAB604B288418D6BC6B27F252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4">
    <w:name w:val="129831F1A61A4F98922FA58DAFA77777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4">
    <w:name w:val="BB81F9A5311349238C79E66A34C36B9A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4">
    <w:name w:val="31BE9F08FEEE431C9CA81FF8680E67FD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4">
    <w:name w:val="3EC22D2067D943E9BE785A0631961343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4">
    <w:name w:val="6134E1C8A799422EBAD3DD75344A4C19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4">
    <w:name w:val="841AD29C8F7F4CB3A275E6303D59B779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4">
    <w:name w:val="D03FEEC29A6049819AF08EE4A8668C69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20">
    <w:name w:val="EA8D88C4BAF7464F9F5AB4A68E480DEC2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3">
    <w:name w:val="1DD5F37BA8BF4105BBB71F54F414B10D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9B81E1202184F2D9A1DB27B9DF65F5F1">
    <w:name w:val="C9B81E1202184F2D9A1DB27B9DF65F5F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C4E520F6B744CA392FE8D2B989FA4691">
    <w:name w:val="5C4E520F6B744CA392FE8D2B989FA469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">
    <w:name w:val="439D17FA77CE42129D2C1205BCFF22D3"/>
    <w:rsid w:val="00362A21"/>
  </w:style>
  <w:style w:type="paragraph" w:customStyle="1" w:styleId="DF93E745B95944218053585D42F40329">
    <w:name w:val="DF93E745B95944218053585D42F40329"/>
    <w:rsid w:val="00362A21"/>
  </w:style>
  <w:style w:type="paragraph" w:customStyle="1" w:styleId="4FF4FCAB5AF749599E99154252FBCEBC">
    <w:name w:val="4FF4FCAB5AF749599E99154252FBCEBC"/>
    <w:rsid w:val="00362A21"/>
  </w:style>
  <w:style w:type="paragraph" w:customStyle="1" w:styleId="8CC9AE9F36014CA994F75342D1B03B41">
    <w:name w:val="8CC9AE9F36014CA994F75342D1B03B41"/>
    <w:rsid w:val="00362A21"/>
  </w:style>
  <w:style w:type="paragraph" w:customStyle="1" w:styleId="1B8B6D075D0143968183377FD5197E07">
    <w:name w:val="1B8B6D075D0143968183377FD5197E07"/>
    <w:rsid w:val="00362A21"/>
  </w:style>
  <w:style w:type="paragraph" w:customStyle="1" w:styleId="140B5D6945DA434181B9AB193E080C34">
    <w:name w:val="140B5D6945DA434181B9AB193E080C34"/>
    <w:rsid w:val="00362A21"/>
  </w:style>
  <w:style w:type="paragraph" w:customStyle="1" w:styleId="BA06658E22D64F6184B6B509BA882705">
    <w:name w:val="BA06658E22D64F6184B6B509BA882705"/>
    <w:rsid w:val="00362A21"/>
  </w:style>
  <w:style w:type="paragraph" w:customStyle="1" w:styleId="756525885B7B4056BC9C8EDB30CE3B59">
    <w:name w:val="756525885B7B4056BC9C8EDB30CE3B59"/>
    <w:rsid w:val="00362A21"/>
  </w:style>
  <w:style w:type="paragraph" w:customStyle="1" w:styleId="0C1BF63751964566A118701CC44377E8">
    <w:name w:val="0C1BF63751964566A118701CC44377E8"/>
    <w:rsid w:val="00362A21"/>
  </w:style>
  <w:style w:type="paragraph" w:customStyle="1" w:styleId="1DB217EB09144366B0A1315FC3CBAB3D">
    <w:name w:val="1DB217EB09144366B0A1315FC3CBAB3D"/>
    <w:rsid w:val="00362A21"/>
  </w:style>
  <w:style w:type="paragraph" w:customStyle="1" w:styleId="8671F59D60EF447CA83344F489803E8F">
    <w:name w:val="8671F59D60EF447CA83344F489803E8F"/>
    <w:rsid w:val="00362A21"/>
  </w:style>
  <w:style w:type="paragraph" w:customStyle="1" w:styleId="8C25710B8CC24A55A58170794CA302C1">
    <w:name w:val="8C25710B8CC24A55A58170794CA302C1"/>
    <w:rsid w:val="00362A21"/>
  </w:style>
  <w:style w:type="paragraph" w:customStyle="1" w:styleId="EBE5839F36284DC392246905C1EE4E4B">
    <w:name w:val="EBE5839F36284DC392246905C1EE4E4B"/>
    <w:rsid w:val="00362A21"/>
  </w:style>
  <w:style w:type="paragraph" w:customStyle="1" w:styleId="12D334AD3A924E9C914EC0189B8D5D1E">
    <w:name w:val="12D334AD3A924E9C914EC0189B8D5D1E"/>
    <w:rsid w:val="00362A21"/>
  </w:style>
  <w:style w:type="paragraph" w:customStyle="1" w:styleId="4B34E336AE234B8083FDEE32516F2B88">
    <w:name w:val="4B34E336AE234B8083FDEE32516F2B88"/>
    <w:rsid w:val="00362A21"/>
  </w:style>
  <w:style w:type="paragraph" w:customStyle="1" w:styleId="48DF6BD87DA4427A9909D26FDB7920D6">
    <w:name w:val="48DF6BD87DA4427A9909D26FDB7920D6"/>
    <w:rsid w:val="00362A21"/>
  </w:style>
  <w:style w:type="paragraph" w:customStyle="1" w:styleId="94E3DCFA68D94B3A9AA750B4A8BB3584">
    <w:name w:val="94E3DCFA68D94B3A9AA750B4A8BB3584"/>
    <w:rsid w:val="00362A21"/>
  </w:style>
  <w:style w:type="paragraph" w:customStyle="1" w:styleId="6556FDD0BF354314A8355343492FDB34">
    <w:name w:val="6556FDD0BF354314A8355343492FDB34"/>
    <w:rsid w:val="00362A21"/>
  </w:style>
  <w:style w:type="paragraph" w:customStyle="1" w:styleId="BC90023601774B399C07D9AA21EC0C74">
    <w:name w:val="BC90023601774B399C07D9AA21EC0C74"/>
    <w:rsid w:val="00362A21"/>
  </w:style>
  <w:style w:type="paragraph" w:customStyle="1" w:styleId="B36A001946334F86A6EC7885EAB4CCFB">
    <w:name w:val="B36A001946334F86A6EC7885EAB4CCFB"/>
    <w:rsid w:val="00362A21"/>
  </w:style>
  <w:style w:type="paragraph" w:customStyle="1" w:styleId="73EAFA61F2174F408B3B782BE558F65E">
    <w:name w:val="73EAFA61F2174F408B3B782BE558F65E"/>
    <w:rsid w:val="00362A21"/>
  </w:style>
  <w:style w:type="paragraph" w:customStyle="1" w:styleId="47E0B4543F474E999F98546546D8B685">
    <w:name w:val="47E0B4543F474E999F98546546D8B685"/>
    <w:rsid w:val="00362A21"/>
  </w:style>
  <w:style w:type="paragraph" w:customStyle="1" w:styleId="F0CD2C6473B540E990F124DADEDA9463">
    <w:name w:val="F0CD2C6473B540E990F124DADEDA9463"/>
    <w:rsid w:val="00362A21"/>
  </w:style>
  <w:style w:type="paragraph" w:customStyle="1" w:styleId="E940DF253AD047F0AA5BF817509685A9">
    <w:name w:val="E940DF253AD047F0AA5BF817509685A9"/>
    <w:rsid w:val="00362A21"/>
  </w:style>
  <w:style w:type="paragraph" w:customStyle="1" w:styleId="C9A3A80657F64EC4B294EB2B2B5D07C8">
    <w:name w:val="C9A3A80657F64EC4B294EB2B2B5D07C8"/>
    <w:rsid w:val="00362A21"/>
  </w:style>
  <w:style w:type="paragraph" w:customStyle="1" w:styleId="E7E29B9A473144E4A3DC24324DEBC7AF">
    <w:name w:val="E7E29B9A473144E4A3DC24324DEBC7AF"/>
    <w:rsid w:val="00362A21"/>
  </w:style>
  <w:style w:type="paragraph" w:customStyle="1" w:styleId="85C6B92E81714CCCBDAAE60FAB740CB4">
    <w:name w:val="85C6B92E81714CCCBDAAE60FAB740CB4"/>
    <w:rsid w:val="00362A21"/>
  </w:style>
  <w:style w:type="paragraph" w:customStyle="1" w:styleId="E7C80959184441C386C0BA1885C919F2">
    <w:name w:val="E7C80959184441C386C0BA1885C919F2"/>
    <w:rsid w:val="00362A21"/>
  </w:style>
  <w:style w:type="paragraph" w:customStyle="1" w:styleId="812DD5761C334A2C812289424EABA8EC">
    <w:name w:val="812DD5761C334A2C812289424EABA8EC"/>
    <w:rsid w:val="00362A21"/>
  </w:style>
  <w:style w:type="paragraph" w:customStyle="1" w:styleId="0C6BF26DD30A4890AE6EA59CC703C9EC">
    <w:name w:val="0C6BF26DD30A4890AE6EA59CC703C9EC"/>
    <w:rsid w:val="00362A21"/>
  </w:style>
  <w:style w:type="paragraph" w:customStyle="1" w:styleId="A360332BC7784281857EC5852450CC8E">
    <w:name w:val="A360332BC7784281857EC5852450CC8E"/>
    <w:rsid w:val="00362A21"/>
  </w:style>
  <w:style w:type="paragraph" w:customStyle="1" w:styleId="9C4CE64B753942AEA8D175C075A13749">
    <w:name w:val="9C4CE64B753942AEA8D175C075A13749"/>
    <w:rsid w:val="00362A21"/>
  </w:style>
  <w:style w:type="paragraph" w:customStyle="1" w:styleId="FDC25F3C29724172B52C60AF77C88034">
    <w:name w:val="FDC25F3C29724172B52C60AF77C88034"/>
    <w:rsid w:val="00362A21"/>
  </w:style>
  <w:style w:type="paragraph" w:customStyle="1" w:styleId="10817B98C46D4BAF9A90794E1786273F">
    <w:name w:val="10817B98C46D4BAF9A90794E1786273F"/>
    <w:rsid w:val="00362A21"/>
  </w:style>
  <w:style w:type="paragraph" w:customStyle="1" w:styleId="A5249278FB284C7F975185C2891B0180">
    <w:name w:val="A5249278FB284C7F975185C2891B0180"/>
    <w:rsid w:val="00362A21"/>
  </w:style>
  <w:style w:type="paragraph" w:customStyle="1" w:styleId="6944BF48A88E4F5F86F109719341909D">
    <w:name w:val="6944BF48A88E4F5F86F109719341909D"/>
    <w:rsid w:val="00362A21"/>
  </w:style>
  <w:style w:type="paragraph" w:customStyle="1" w:styleId="83911CEAF8B542BAB66D5F9645B3C534">
    <w:name w:val="83911CEAF8B542BAB66D5F9645B3C534"/>
    <w:rsid w:val="00362A21"/>
  </w:style>
  <w:style w:type="paragraph" w:customStyle="1" w:styleId="6D45A7DEFADD4E13901109B315E1FAB4">
    <w:name w:val="6D45A7DEFADD4E13901109B315E1FAB4"/>
    <w:rsid w:val="00362A21"/>
  </w:style>
  <w:style w:type="paragraph" w:customStyle="1" w:styleId="1D25CC0B658F4637AA8C65A796682E9C">
    <w:name w:val="1D25CC0B658F4637AA8C65A796682E9C"/>
    <w:rsid w:val="00362A21"/>
  </w:style>
  <w:style w:type="paragraph" w:customStyle="1" w:styleId="738FD26DEDED454D98D2840D9B2A8806">
    <w:name w:val="738FD26DEDED454D98D2840D9B2A8806"/>
    <w:rsid w:val="00362A21"/>
  </w:style>
  <w:style w:type="paragraph" w:customStyle="1" w:styleId="9D08C852CEF047FAACB3975A123FBFA9">
    <w:name w:val="9D08C852CEF047FAACB3975A123FBFA9"/>
    <w:rsid w:val="00362A21"/>
  </w:style>
  <w:style w:type="paragraph" w:customStyle="1" w:styleId="2FD53F6CEDAA4505B3643D855FA75D0F">
    <w:name w:val="2FD53F6CEDAA4505B3643D855FA75D0F"/>
    <w:rsid w:val="00362A21"/>
  </w:style>
  <w:style w:type="paragraph" w:customStyle="1" w:styleId="0F2DB92B440F4904B9D03D98B768F665">
    <w:name w:val="0F2DB92B440F4904B9D03D98B768F665"/>
    <w:rsid w:val="00362A21"/>
  </w:style>
  <w:style w:type="paragraph" w:customStyle="1" w:styleId="01FCDE59617C4DB5BEE70083AAB06650">
    <w:name w:val="01FCDE59617C4DB5BEE70083AAB06650"/>
    <w:rsid w:val="00362A21"/>
  </w:style>
  <w:style w:type="paragraph" w:customStyle="1" w:styleId="EC4FDF06A2C4487E8EFB77E628255EB7">
    <w:name w:val="EC4FDF06A2C4487E8EFB77E628255EB7"/>
    <w:rsid w:val="00362A21"/>
  </w:style>
  <w:style w:type="paragraph" w:customStyle="1" w:styleId="41792345B32245CD9F406509B44D50E3">
    <w:name w:val="41792345B32245CD9F406509B44D50E3"/>
    <w:rsid w:val="00362A21"/>
  </w:style>
  <w:style w:type="paragraph" w:customStyle="1" w:styleId="DD3B8A8328ED4B1AB27C79193E25EB57">
    <w:name w:val="DD3B8A8328ED4B1AB27C79193E25EB57"/>
    <w:rsid w:val="00362A21"/>
  </w:style>
  <w:style w:type="paragraph" w:customStyle="1" w:styleId="1A715B762C30450DBE99730AC8656E25">
    <w:name w:val="1A715B762C30450DBE99730AC8656E25"/>
    <w:rsid w:val="00362A21"/>
  </w:style>
  <w:style w:type="paragraph" w:customStyle="1" w:styleId="B7B6A90C83214CE9825EBEFEBB2F5F62">
    <w:name w:val="B7B6A90C83214CE9825EBEFEBB2F5F62"/>
    <w:rsid w:val="00362A21"/>
  </w:style>
  <w:style w:type="paragraph" w:customStyle="1" w:styleId="CB17E88A68004DA783E18AE77D51F051">
    <w:name w:val="CB17E88A68004DA783E18AE77D51F051"/>
    <w:rsid w:val="00362A21"/>
  </w:style>
  <w:style w:type="paragraph" w:customStyle="1" w:styleId="67544CCEFC49493FB38F46C6C475778F">
    <w:name w:val="67544CCEFC49493FB38F46C6C475778F"/>
    <w:rsid w:val="00362A21"/>
  </w:style>
  <w:style w:type="paragraph" w:customStyle="1" w:styleId="99CCA8C8B14948D9858AD3CB74FB1886">
    <w:name w:val="99CCA8C8B14948D9858AD3CB74FB1886"/>
    <w:rsid w:val="00362A21"/>
  </w:style>
  <w:style w:type="paragraph" w:customStyle="1" w:styleId="E10A8A51A59046A38EAD0AF65B91C552">
    <w:name w:val="E10A8A51A59046A38EAD0AF65B91C552"/>
    <w:rsid w:val="00362A21"/>
  </w:style>
  <w:style w:type="paragraph" w:customStyle="1" w:styleId="80F3F96E64664673804E3D58ECF5F28F">
    <w:name w:val="80F3F96E64664673804E3D58ECF5F28F"/>
    <w:rsid w:val="00362A21"/>
  </w:style>
  <w:style w:type="paragraph" w:customStyle="1" w:styleId="4263F3085D0444C6BB44369666152F64">
    <w:name w:val="4263F3085D0444C6BB44369666152F64"/>
    <w:rsid w:val="00362A21"/>
  </w:style>
  <w:style w:type="paragraph" w:customStyle="1" w:styleId="18C2C693627C48E9BECA9267A1313D92">
    <w:name w:val="18C2C693627C48E9BECA9267A1313D92"/>
    <w:rsid w:val="00362A21"/>
  </w:style>
  <w:style w:type="paragraph" w:customStyle="1" w:styleId="E496175DD6AD427DAE4C230F8F37E53C">
    <w:name w:val="E496175DD6AD427DAE4C230F8F37E53C"/>
    <w:rsid w:val="00362A21"/>
  </w:style>
  <w:style w:type="paragraph" w:customStyle="1" w:styleId="B0005A8771BE41A1950CCF4769654B5B">
    <w:name w:val="B0005A8771BE41A1950CCF4769654B5B"/>
    <w:rsid w:val="00362A21"/>
  </w:style>
  <w:style w:type="paragraph" w:customStyle="1" w:styleId="61F15E31BF294DB0ACEA9E91C7AE1CD9">
    <w:name w:val="61F15E31BF294DB0ACEA9E91C7AE1CD9"/>
    <w:rsid w:val="00362A21"/>
  </w:style>
  <w:style w:type="paragraph" w:customStyle="1" w:styleId="ACB6ECABB023449EAFACFD01ACFA5B75">
    <w:name w:val="ACB6ECABB023449EAFACFD01ACFA5B75"/>
    <w:rsid w:val="00362A21"/>
  </w:style>
  <w:style w:type="paragraph" w:customStyle="1" w:styleId="C538444F5C644A9381BD932B30278FB7">
    <w:name w:val="C538444F5C644A9381BD932B30278FB7"/>
    <w:rsid w:val="00362A21"/>
  </w:style>
  <w:style w:type="paragraph" w:customStyle="1" w:styleId="809FE62B1FC14AF2BC6A2ABE62C8D3AE">
    <w:name w:val="809FE62B1FC14AF2BC6A2ABE62C8D3AE"/>
    <w:rsid w:val="00362A21"/>
  </w:style>
  <w:style w:type="paragraph" w:customStyle="1" w:styleId="F1A7B3278C2E4B29B421738C289181E1">
    <w:name w:val="F1A7B3278C2E4B29B421738C289181E1"/>
    <w:rsid w:val="00362A21"/>
  </w:style>
  <w:style w:type="paragraph" w:customStyle="1" w:styleId="DDF782714D694F26895B25A8A50BF262">
    <w:name w:val="DDF782714D694F26895B25A8A50BF262"/>
    <w:rsid w:val="00362A21"/>
  </w:style>
  <w:style w:type="paragraph" w:customStyle="1" w:styleId="D8391CA944564AA5AF66A6C2812468D0">
    <w:name w:val="D8391CA944564AA5AF66A6C2812468D0"/>
    <w:rsid w:val="00362A21"/>
  </w:style>
  <w:style w:type="paragraph" w:customStyle="1" w:styleId="9CC81F246F5547AB930E0C8541EE76AD">
    <w:name w:val="9CC81F246F5547AB930E0C8541EE76AD"/>
    <w:rsid w:val="00362A21"/>
  </w:style>
  <w:style w:type="paragraph" w:customStyle="1" w:styleId="FA88317AF47E4550AC3D1501D9BA223E">
    <w:name w:val="FA88317AF47E4550AC3D1501D9BA223E"/>
    <w:rsid w:val="00362A21"/>
  </w:style>
  <w:style w:type="paragraph" w:customStyle="1" w:styleId="E29D07998D9C434696E028EA87D31352">
    <w:name w:val="E29D07998D9C434696E028EA87D31352"/>
    <w:rsid w:val="00362A21"/>
  </w:style>
  <w:style w:type="paragraph" w:customStyle="1" w:styleId="5A26BDB9C0AC436681159EDDADDBB957">
    <w:name w:val="5A26BDB9C0AC436681159EDDADDBB957"/>
    <w:rsid w:val="00362A21"/>
  </w:style>
  <w:style w:type="paragraph" w:customStyle="1" w:styleId="51C287FCD1FC4B2C91A9C8826B3F6FA8">
    <w:name w:val="51C287FCD1FC4B2C91A9C8826B3F6FA8"/>
    <w:rsid w:val="00362A21"/>
  </w:style>
  <w:style w:type="paragraph" w:customStyle="1" w:styleId="5EDE35B34E6B44F0AFF5FD1FF9CA769B">
    <w:name w:val="5EDE35B34E6B44F0AFF5FD1FF9CA769B"/>
    <w:rsid w:val="00362A21"/>
  </w:style>
  <w:style w:type="paragraph" w:customStyle="1" w:styleId="5B3B95E98E394C2A9DE7E23D0B075631">
    <w:name w:val="5B3B95E98E394C2A9DE7E23D0B075631"/>
    <w:rsid w:val="00362A21"/>
  </w:style>
  <w:style w:type="paragraph" w:customStyle="1" w:styleId="C5BF8BA129AA4B38BD3AD44714F5272E">
    <w:name w:val="C5BF8BA129AA4B38BD3AD44714F5272E"/>
    <w:rsid w:val="00362A21"/>
  </w:style>
  <w:style w:type="paragraph" w:customStyle="1" w:styleId="B867C509CC4347E68410C3391CE9D355">
    <w:name w:val="B867C509CC4347E68410C3391CE9D355"/>
    <w:rsid w:val="00362A21"/>
  </w:style>
  <w:style w:type="paragraph" w:customStyle="1" w:styleId="80A3AF98E519454C879EC2F864C29938">
    <w:name w:val="80A3AF98E519454C879EC2F864C29938"/>
    <w:rsid w:val="00362A21"/>
  </w:style>
  <w:style w:type="paragraph" w:customStyle="1" w:styleId="8D79BA7B708348BD93DA9A5874DF8373">
    <w:name w:val="8D79BA7B708348BD93DA9A5874DF8373"/>
    <w:rsid w:val="00362A21"/>
  </w:style>
  <w:style w:type="paragraph" w:customStyle="1" w:styleId="E6C0292C58364A6F9C2906B79C9903DE">
    <w:name w:val="E6C0292C58364A6F9C2906B79C9903DE"/>
    <w:rsid w:val="00362A21"/>
  </w:style>
  <w:style w:type="paragraph" w:customStyle="1" w:styleId="F151F45FF58646EA8533C0FE3985D26E">
    <w:name w:val="F151F45FF58646EA8533C0FE3985D26E"/>
    <w:rsid w:val="00362A21"/>
  </w:style>
  <w:style w:type="paragraph" w:customStyle="1" w:styleId="A486C080CA934063893A0DA0E7ACBE16">
    <w:name w:val="A486C080CA934063893A0DA0E7ACBE16"/>
    <w:rsid w:val="00362A21"/>
  </w:style>
  <w:style w:type="paragraph" w:customStyle="1" w:styleId="77EAF4D69B3F4879B9DBAE6A02267AA4">
    <w:name w:val="77EAF4D69B3F4879B9DBAE6A02267AA4"/>
    <w:rsid w:val="00362A21"/>
  </w:style>
  <w:style w:type="paragraph" w:customStyle="1" w:styleId="EF484ED2DE8847EEA747A10D05B43A34">
    <w:name w:val="EF484ED2DE8847EEA747A10D05B43A34"/>
    <w:rsid w:val="00362A21"/>
  </w:style>
  <w:style w:type="paragraph" w:customStyle="1" w:styleId="CD67FB6BBBB7436B85D454B5201F5D03">
    <w:name w:val="CD67FB6BBBB7436B85D454B5201F5D03"/>
    <w:rsid w:val="00362A21"/>
  </w:style>
  <w:style w:type="paragraph" w:customStyle="1" w:styleId="B31EE444F3B54BE5B90001F0EFB975D7">
    <w:name w:val="B31EE444F3B54BE5B90001F0EFB975D7"/>
    <w:rsid w:val="00362A21"/>
  </w:style>
  <w:style w:type="paragraph" w:customStyle="1" w:styleId="A9A1EA85CA574AF285C057D898CDCA96">
    <w:name w:val="A9A1EA85CA574AF285C057D898CDCA96"/>
    <w:rsid w:val="00362A21"/>
  </w:style>
  <w:style w:type="paragraph" w:customStyle="1" w:styleId="888F7E00A33740AE8ACAAA61C859FA03">
    <w:name w:val="888F7E00A33740AE8ACAAA61C859FA03"/>
    <w:rsid w:val="00362A21"/>
  </w:style>
  <w:style w:type="paragraph" w:customStyle="1" w:styleId="A53CF9E5941B4A139B707AC095ACE2AB35">
    <w:name w:val="A53CF9E5941B4A139B707AC095ACE2AB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5">
    <w:name w:val="D41A1513C02040C88289CF28CBDB4805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5">
    <w:name w:val="6A19B037091E4634AD38FDF550DE37AB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9">
    <w:name w:val="A44A4FAF2FE842DDB0C56F8769B60DF5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5">
    <w:name w:val="5E811177ECEB4F7F9652B661E0C20BFB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5">
    <w:name w:val="D2F55331B9AE489CB39B2E7CD00F46C6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5">
    <w:name w:val="7F390674A0334EDC8DA096DEE708C3CA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0A3AF98E519454C879EC2F864C299381">
    <w:name w:val="80A3AF98E519454C879EC2F864C29938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79BA7B708348BD93DA9A5874DF83731">
    <w:name w:val="8D79BA7B708348BD93DA9A5874DF837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6C0292C58364A6F9C2906B79C9903DE1">
    <w:name w:val="E6C0292C58364A6F9C2906B79C9903DE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51F45FF58646EA8533C0FE3985D26E1">
    <w:name w:val="F151F45FF58646EA8533C0FE3985D26E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86C080CA934063893A0DA0E7ACBE161">
    <w:name w:val="A486C080CA934063893A0DA0E7ACBE16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4ED2DE8847EEA747A10D05B43A341">
    <w:name w:val="EF484ED2DE8847EEA747A10D05B43A34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D67FB6BBBB7436B85D454B5201F5D031">
    <w:name w:val="CD67FB6BBBB7436B85D454B5201F5D0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31EE444F3B54BE5B90001F0EFB975D71">
    <w:name w:val="B31EE444F3B54BE5B90001F0EFB975D7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A1EA85CA574AF285C057D898CDCA961">
    <w:name w:val="A9A1EA85CA574AF285C057D898CDCA96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88F7E00A33740AE8ACAAA61C859FA031">
    <w:name w:val="888F7E00A33740AE8ACAAA61C859FA0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5">
    <w:name w:val="841AD29C8F7F4CB3A275E6303D59B779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5">
    <w:name w:val="D03FEEC29A6049819AF08EE4A8668C69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">
    <w:name w:val="439D17FA77CE42129D2C1205BCFF22D3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">
    <w:name w:val="4FF4FCAB5AF749599E99154252FBCEBC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6">
    <w:name w:val="A53CF9E5941B4A139B707AC095ACE2AB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6">
    <w:name w:val="D41A1513C02040C88289CF28CBDB4805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6">
    <w:name w:val="6A19B037091E4634AD38FDF550DE37AB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10">
    <w:name w:val="A44A4FAF2FE842DDB0C56F8769B60DF51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6">
    <w:name w:val="5E811177ECEB4F7F9652B661E0C20BFB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6">
    <w:name w:val="D2F55331B9AE489CB39B2E7CD00F46C6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6">
    <w:name w:val="7F390674A0334EDC8DA096DEE708C3CA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0A3AF98E519454C879EC2F864C299382">
    <w:name w:val="80A3AF98E519454C879EC2F864C29938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79BA7B708348BD93DA9A5874DF83732">
    <w:name w:val="8D79BA7B708348BD93DA9A5874DF837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6C0292C58364A6F9C2906B79C9903DE2">
    <w:name w:val="E6C0292C58364A6F9C2906B79C9903DE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51F45FF58646EA8533C0FE3985D26E2">
    <w:name w:val="F151F45FF58646EA8533C0FE3985D26E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86C080CA934063893A0DA0E7ACBE162">
    <w:name w:val="A486C080CA934063893A0DA0E7ACBE16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4ED2DE8847EEA747A10D05B43A342">
    <w:name w:val="EF484ED2DE8847EEA747A10D05B43A34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D67FB6BBBB7436B85D454B5201F5D032">
    <w:name w:val="CD67FB6BBBB7436B85D454B5201F5D0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31EE444F3B54BE5B90001F0EFB975D72">
    <w:name w:val="B31EE444F3B54BE5B90001F0EFB975D7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A1EA85CA574AF285C057D898CDCA962">
    <w:name w:val="A9A1EA85CA574AF285C057D898CDCA96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88F7E00A33740AE8ACAAA61C859FA032">
    <w:name w:val="888F7E00A33740AE8ACAAA61C859FA0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6">
    <w:name w:val="841AD29C8F7F4CB3A275E6303D59B779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6">
    <w:name w:val="D03FEEC29A6049819AF08EE4A8668C69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2">
    <w:name w:val="439D17FA77CE42129D2C1205BCFF22D32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2">
    <w:name w:val="4FF4FCAB5AF749599E99154252FBCEBC2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F609485B9E24916B126393A202C5C16">
    <w:name w:val="6F609485B9E24916B126393A202C5C16"/>
    <w:rsid w:val="00362A21"/>
  </w:style>
  <w:style w:type="paragraph" w:customStyle="1" w:styleId="4B8D663A3C9E4E91AE1669B2C8F196AB">
    <w:name w:val="4B8D663A3C9E4E91AE1669B2C8F196AB"/>
    <w:rsid w:val="00362A21"/>
  </w:style>
  <w:style w:type="paragraph" w:customStyle="1" w:styleId="FD02168EB0A44C7F96E172E4D3DC9E64">
    <w:name w:val="FD02168EB0A44C7F96E172E4D3DC9E64"/>
    <w:rsid w:val="00362A21"/>
  </w:style>
  <w:style w:type="paragraph" w:customStyle="1" w:styleId="919EB89E59B74CB88A47BA58B2138E19">
    <w:name w:val="919EB89E59B74CB88A47BA58B2138E19"/>
    <w:rsid w:val="00362A21"/>
  </w:style>
  <w:style w:type="paragraph" w:customStyle="1" w:styleId="E8163D9458A94AF9A263A180A7AFB536">
    <w:name w:val="E8163D9458A94AF9A263A180A7AFB536"/>
    <w:rsid w:val="00362A21"/>
  </w:style>
  <w:style w:type="paragraph" w:customStyle="1" w:styleId="435126F8B4094B68BD7BBEF73BA933CE">
    <w:name w:val="435126F8B4094B68BD7BBEF73BA933CE"/>
    <w:rsid w:val="00362A21"/>
  </w:style>
  <w:style w:type="paragraph" w:customStyle="1" w:styleId="2AC9B057549A4247B408D34F03B8AA2F">
    <w:name w:val="2AC9B057549A4247B408D34F03B8AA2F"/>
    <w:rsid w:val="00362A21"/>
  </w:style>
  <w:style w:type="paragraph" w:customStyle="1" w:styleId="96909833E2EA41CD907FB379F10710E8">
    <w:name w:val="96909833E2EA41CD907FB379F10710E8"/>
    <w:rsid w:val="00362A21"/>
  </w:style>
  <w:style w:type="paragraph" w:customStyle="1" w:styleId="91BA3190E942411CA80D8241C9CD2CAC">
    <w:name w:val="91BA3190E942411CA80D8241C9CD2CAC"/>
    <w:rsid w:val="00362A21"/>
  </w:style>
  <w:style w:type="paragraph" w:customStyle="1" w:styleId="6A5CB9556D3D4EEE93367561F02A0C6E">
    <w:name w:val="6A5CB9556D3D4EEE93367561F02A0C6E"/>
    <w:rsid w:val="00362A21"/>
  </w:style>
  <w:style w:type="paragraph" w:customStyle="1" w:styleId="40D0EC141E5644E28083F5034FC30FB0">
    <w:name w:val="40D0EC141E5644E28083F5034FC30FB0"/>
    <w:rsid w:val="00362A21"/>
  </w:style>
  <w:style w:type="paragraph" w:customStyle="1" w:styleId="228DF90F7CA94891B1F9B59C23E0B072">
    <w:name w:val="228DF90F7CA94891B1F9B59C23E0B072"/>
    <w:rsid w:val="00362A21"/>
  </w:style>
  <w:style w:type="paragraph" w:customStyle="1" w:styleId="2DFD7A929CC54F47BABB5D1B34268ECE">
    <w:name w:val="2DFD7A929CC54F47BABB5D1B34268ECE"/>
    <w:rsid w:val="00362A21"/>
  </w:style>
  <w:style w:type="paragraph" w:customStyle="1" w:styleId="9E64954166AA4A4E9AF0C17C052637A9">
    <w:name w:val="9E64954166AA4A4E9AF0C17C052637A9"/>
    <w:rsid w:val="00362A21"/>
  </w:style>
  <w:style w:type="paragraph" w:customStyle="1" w:styleId="803FED366C07499DBFB5D2702FEC8047">
    <w:name w:val="803FED366C07499DBFB5D2702FEC8047"/>
    <w:rsid w:val="00362A21"/>
  </w:style>
  <w:style w:type="paragraph" w:customStyle="1" w:styleId="BDF5ED6F6FB94EC1B7AE5A467293B3A7">
    <w:name w:val="BDF5ED6F6FB94EC1B7AE5A467293B3A7"/>
    <w:rsid w:val="00362A21"/>
  </w:style>
  <w:style w:type="paragraph" w:customStyle="1" w:styleId="290AB2536C124D0897EA0290BF79C3B1">
    <w:name w:val="290AB2536C124D0897EA0290BF79C3B1"/>
    <w:rsid w:val="00362A21"/>
  </w:style>
  <w:style w:type="paragraph" w:customStyle="1" w:styleId="674F2A3115BA434FA3BE69FF70E35B7B">
    <w:name w:val="674F2A3115BA434FA3BE69FF70E35B7B"/>
    <w:rsid w:val="00362A21"/>
  </w:style>
  <w:style w:type="paragraph" w:customStyle="1" w:styleId="C29791C4D78042D38749697C665F9DCB">
    <w:name w:val="C29791C4D78042D38749697C665F9DCB"/>
    <w:rsid w:val="00362A21"/>
  </w:style>
  <w:style w:type="paragraph" w:customStyle="1" w:styleId="34547CACA38A43C0BC28A2F58A43145D">
    <w:name w:val="34547CACA38A43C0BC28A2F58A43145D"/>
    <w:rsid w:val="00362A21"/>
  </w:style>
  <w:style w:type="paragraph" w:customStyle="1" w:styleId="3A109CF667A14806B75AE65DD6E6D705">
    <w:name w:val="3A109CF667A14806B75AE65DD6E6D705"/>
    <w:rsid w:val="00362A21"/>
  </w:style>
  <w:style w:type="paragraph" w:customStyle="1" w:styleId="F9D27F27AAE94A3498D3B921005559A0">
    <w:name w:val="F9D27F27AAE94A3498D3B921005559A0"/>
    <w:rsid w:val="00362A21"/>
  </w:style>
  <w:style w:type="paragraph" w:customStyle="1" w:styleId="7C5E491B53BA444EA257C9731663E1FB">
    <w:name w:val="7C5E491B53BA444EA257C9731663E1FB"/>
    <w:rsid w:val="00362A21"/>
  </w:style>
  <w:style w:type="paragraph" w:customStyle="1" w:styleId="982BEFEFBF9F40F9A2ADEF9B9EE51398">
    <w:name w:val="982BEFEFBF9F40F9A2ADEF9B9EE51398"/>
    <w:rsid w:val="00362A21"/>
  </w:style>
  <w:style w:type="paragraph" w:customStyle="1" w:styleId="A53CF9E5941B4A139B707AC095ACE2AB37">
    <w:name w:val="A53CF9E5941B4A139B707AC095ACE2AB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7">
    <w:name w:val="6A19B037091E4634AD38FDF550DE37AB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11">
    <w:name w:val="A44A4FAF2FE842DDB0C56F8769B60DF51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7">
    <w:name w:val="5E811177ECEB4F7F9652B661E0C20BFB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7">
    <w:name w:val="D2F55331B9AE489CB39B2E7CD00F46C6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7">
    <w:name w:val="7F390674A0334EDC8DA096DEE708C3CA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B8D663A3C9E4E91AE1669B2C8F196AB1">
    <w:name w:val="4B8D663A3C9E4E91AE1669B2C8F196AB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02168EB0A44C7F96E172E4D3DC9E641">
    <w:name w:val="FD02168EB0A44C7F96E172E4D3DC9E64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9EB89E59B74CB88A47BA58B2138E191">
    <w:name w:val="919EB89E59B74CB88A47BA58B2138E19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163D9458A94AF9A263A180A7AFB5361">
    <w:name w:val="E8163D9458A94AF9A263A180A7AFB536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5126F8B4094B68BD7BBEF73BA933CE1">
    <w:name w:val="435126F8B4094B68BD7BBEF73BA933CE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909833E2EA41CD907FB379F10710E81">
    <w:name w:val="96909833E2EA41CD907FB379F10710E8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BA3190E942411CA80D8241C9CD2CAC1">
    <w:name w:val="91BA3190E942411CA80D8241C9CD2CAC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5CB9556D3D4EEE93367561F02A0C6E1">
    <w:name w:val="6A5CB9556D3D4EEE93367561F02A0C6E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D0EC141E5644E28083F5034FC30FB01">
    <w:name w:val="40D0EC141E5644E28083F5034FC30FB0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28DF90F7CA94891B1F9B59C23E0B0721">
    <w:name w:val="228DF90F7CA94891B1F9B59C23E0B072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7">
    <w:name w:val="841AD29C8F7F4CB3A275E6303D59B779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7">
    <w:name w:val="D03FEEC29A6049819AF08EE4A8668C69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3">
    <w:name w:val="439D17FA77CE42129D2C1205BCFF22D33"/>
    <w:rsid w:val="0038473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3">
    <w:name w:val="4FF4FCAB5AF749599E99154252FBCEBC3"/>
    <w:rsid w:val="0038473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8">
    <w:name w:val="A53CF9E5941B4A139B707AC095ACE2AB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8">
    <w:name w:val="6A19B037091E4634AD38FDF550DE37AB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12">
    <w:name w:val="A44A4FAF2FE842DDB0C56F8769B60DF51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8">
    <w:name w:val="5E811177ECEB4F7F9652B661E0C20BFB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8">
    <w:name w:val="D2F55331B9AE489CB39B2E7CD00F46C6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8">
    <w:name w:val="7F390674A0334EDC8DA096DEE708C3CA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B8D663A3C9E4E91AE1669B2C8F196AB2">
    <w:name w:val="4B8D663A3C9E4E91AE1669B2C8F196AB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02168EB0A44C7F96E172E4D3DC9E642">
    <w:name w:val="FD02168EB0A44C7F96E172E4D3DC9E64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9EB89E59B74CB88A47BA58B2138E192">
    <w:name w:val="919EB89E59B74CB88A47BA58B2138E19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163D9458A94AF9A263A180A7AFB5362">
    <w:name w:val="E8163D9458A94AF9A263A180A7AFB536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5126F8B4094B68BD7BBEF73BA933CE2">
    <w:name w:val="435126F8B4094B68BD7BBEF73BA933CE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909833E2EA41CD907FB379F10710E82">
    <w:name w:val="96909833E2EA41CD907FB379F10710E8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BA3190E942411CA80D8241C9CD2CAC2">
    <w:name w:val="91BA3190E942411CA80D8241C9CD2CAC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5CB9556D3D4EEE93367561F02A0C6E2">
    <w:name w:val="6A5CB9556D3D4EEE93367561F02A0C6E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D0EC141E5644E28083F5034FC30FB02">
    <w:name w:val="40D0EC141E5644E28083F5034FC30FB0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28DF90F7CA94891B1F9B59C23E0B0722">
    <w:name w:val="228DF90F7CA94891B1F9B59C23E0B072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8">
    <w:name w:val="841AD29C8F7F4CB3A275E6303D59B779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8">
    <w:name w:val="D03FEEC29A6049819AF08EE4A8668C69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4">
    <w:name w:val="439D17FA77CE42129D2C1205BCFF22D34"/>
    <w:rsid w:val="0038473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4">
    <w:name w:val="4FF4FCAB5AF749599E99154252FBCEBC4"/>
    <w:rsid w:val="0038473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29DF6042A448119BE9AC73C4EE5FDE">
    <w:name w:val="6129DF6042A448119BE9AC73C4EE5FDE"/>
    <w:rsid w:val="00A969B4"/>
  </w:style>
  <w:style w:type="paragraph" w:customStyle="1" w:styleId="110B5722F6FD4AA0967412FA22BC366F">
    <w:name w:val="110B5722F6FD4AA0967412FA22BC366F"/>
    <w:rsid w:val="00A969B4"/>
  </w:style>
  <w:style w:type="paragraph" w:customStyle="1" w:styleId="91D4188457644151B37603CC7CF9FA06">
    <w:name w:val="91D4188457644151B37603CC7CF9FA06"/>
    <w:rsid w:val="00A969B4"/>
  </w:style>
  <w:style w:type="paragraph" w:customStyle="1" w:styleId="53566249A6444B0BAC0C7FF4441EBB3B">
    <w:name w:val="53566249A6444B0BAC0C7FF4441EBB3B"/>
    <w:rsid w:val="00A969B4"/>
  </w:style>
  <w:style w:type="paragraph" w:customStyle="1" w:styleId="796BE1C56702437A90C065121BE042F9">
    <w:name w:val="796BE1C56702437A90C065121BE042F9"/>
    <w:rsid w:val="00A969B4"/>
  </w:style>
  <w:style w:type="paragraph" w:customStyle="1" w:styleId="22AD040E1AFF4C37B08EDED92E65D900">
    <w:name w:val="22AD040E1AFF4C37B08EDED92E65D900"/>
    <w:rsid w:val="00A969B4"/>
  </w:style>
  <w:style w:type="paragraph" w:customStyle="1" w:styleId="702D33E3945A4FDD9788140AAC046335">
    <w:name w:val="702D33E3945A4FDD9788140AAC046335"/>
    <w:rsid w:val="00A969B4"/>
  </w:style>
  <w:style w:type="paragraph" w:customStyle="1" w:styleId="D1858F11F9E7461B8681F7C19ECCD2E3">
    <w:name w:val="D1858F11F9E7461B8681F7C19ECCD2E3"/>
    <w:rsid w:val="00A969B4"/>
  </w:style>
  <w:style w:type="paragraph" w:customStyle="1" w:styleId="4561D407C7514259A399F3C06F441F53">
    <w:name w:val="4561D407C7514259A399F3C06F441F53"/>
    <w:rsid w:val="00A969B4"/>
  </w:style>
  <w:style w:type="paragraph" w:customStyle="1" w:styleId="D0B77ED4A2AF4B7C9A9BDB8F59D0A70C">
    <w:name w:val="D0B77ED4A2AF4B7C9A9BDB8F59D0A70C"/>
    <w:rsid w:val="00A969B4"/>
  </w:style>
  <w:style w:type="paragraph" w:customStyle="1" w:styleId="A22FC4C65DEC40A496C0AA37DC27D0A0">
    <w:name w:val="A22FC4C65DEC40A496C0AA37DC27D0A0"/>
    <w:rsid w:val="00A969B4"/>
  </w:style>
  <w:style w:type="paragraph" w:customStyle="1" w:styleId="4C84B5CB23C04E3D8758EEB11776CBA7">
    <w:name w:val="4C84B5CB23C04E3D8758EEB11776CBA7"/>
    <w:rsid w:val="00A969B4"/>
  </w:style>
  <w:style w:type="paragraph" w:customStyle="1" w:styleId="A53CF9E5941B4A139B707AC095ACE2AB39">
    <w:name w:val="A53CF9E5941B4A139B707AC095ACE2AB39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F1FFE6C294719888AA2C39800E1EC">
    <w:name w:val="D48F1FFE6C294719888AA2C39800E1EC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B8D663A3C9E4E91AE1669B2C8F196AB3">
    <w:name w:val="4B8D663A3C9E4E91AE1669B2C8F196AB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02168EB0A44C7F96E172E4D3DC9E643">
    <w:name w:val="FD02168EB0A44C7F96E172E4D3DC9E64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9EB89E59B74CB88A47BA58B2138E193">
    <w:name w:val="919EB89E59B74CB88A47BA58B2138E19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163D9458A94AF9A263A180A7AFB5363">
    <w:name w:val="E8163D9458A94AF9A263A180A7AFB536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5126F8B4094B68BD7BBEF73BA933CE3">
    <w:name w:val="435126F8B4094B68BD7BBEF73BA933CE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909833E2EA41CD907FB379F10710E83">
    <w:name w:val="96909833E2EA41CD907FB379F10710E8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BA3190E942411CA80D8241C9CD2CAC3">
    <w:name w:val="91BA3190E942411CA80D8241C9CD2CAC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5CB9556D3D4EEE93367561F02A0C6E3">
    <w:name w:val="6A5CB9556D3D4EEE93367561F02A0C6E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D0EC141E5644E28083F5034FC30FB03">
    <w:name w:val="40D0EC141E5644E28083F5034FC30FB0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28DF90F7CA94891B1F9B59C23E0B0723">
    <w:name w:val="228DF90F7CA94891B1F9B59C23E0B072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1858F11F9E7461B8681F7C19ECCD2E31">
    <w:name w:val="D1858F11F9E7461B8681F7C19ECCD2E3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61D407C7514259A399F3C06F441F531">
    <w:name w:val="4561D407C7514259A399F3C06F441F53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B77ED4A2AF4B7C9A9BDB8F59D0A70C1">
    <w:name w:val="D0B77ED4A2AF4B7C9A9BDB8F59D0A70C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22FC4C65DEC40A496C0AA37DC27D0A01">
    <w:name w:val="A22FC4C65DEC40A496C0AA37DC27D0A0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C84B5CB23C04E3D8758EEB11776CBA71">
    <w:name w:val="4C84B5CB23C04E3D8758EEB11776CBA7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9">
    <w:name w:val="841AD29C8F7F4CB3A275E6303D59B77939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9">
    <w:name w:val="D03FEEC29A6049819AF08EE4A8668C6939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5">
    <w:name w:val="439D17FA77CE42129D2C1205BCFF22D35"/>
    <w:rsid w:val="00A969B4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5">
    <w:name w:val="4FF4FCAB5AF749599E99154252FBCEBC5"/>
    <w:rsid w:val="00A969B4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FB92456CEDA4FB88515EFF3BE741D4E">
    <w:name w:val="5FB92456CEDA4FB88515EFF3BE741D4E"/>
    <w:rsid w:val="006C149F"/>
  </w:style>
  <w:style w:type="paragraph" w:customStyle="1" w:styleId="DA20965966CB49E98AF75220654E562D">
    <w:name w:val="DA20965966CB49E98AF75220654E562D"/>
    <w:rsid w:val="006C149F"/>
  </w:style>
  <w:style w:type="paragraph" w:customStyle="1" w:styleId="69552618CE3A48A2B5A0E4ED60AC33F8">
    <w:name w:val="69552618CE3A48A2B5A0E4ED60AC33F8"/>
    <w:rsid w:val="006C149F"/>
  </w:style>
  <w:style w:type="paragraph" w:customStyle="1" w:styleId="51772D37646443A39D7AB2BABDFD195D">
    <w:name w:val="51772D37646443A39D7AB2BABDFD195D"/>
    <w:rsid w:val="006C149F"/>
  </w:style>
  <w:style w:type="paragraph" w:customStyle="1" w:styleId="A53CF9E5941B4A139B707AC095ACE2AB40">
    <w:name w:val="A53CF9E5941B4A139B707AC095ACE2AB40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F1FFE6C294719888AA2C39800E1EC1">
    <w:name w:val="D48F1FFE6C294719888AA2C39800E1EC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41A56498102418591090763BAE0DB4C">
    <w:name w:val="C41A56498102418591090763BAE0DB4C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A89C02B3DF41ABB9CD5ED8B051EAE6">
    <w:name w:val="63A89C02B3DF41ABB9CD5ED8B051EAE6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FB92456CEDA4FB88515EFF3BE741D4E1">
    <w:name w:val="5FB92456CEDA4FB88515EFF3BE741D4E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A20965966CB49E98AF75220654E562D1">
    <w:name w:val="DA20965966CB49E98AF75220654E562D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9552618CE3A48A2B5A0E4ED60AC33F81">
    <w:name w:val="69552618CE3A48A2B5A0E4ED60AC33F8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1772D37646443A39D7AB2BABDFD195D1">
    <w:name w:val="51772D37646443A39D7AB2BABDFD195D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0">
    <w:name w:val="841AD29C8F7F4CB3A275E6303D59B77940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0">
    <w:name w:val="D03FEEC29A6049819AF08EE4A8668C6940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6">
    <w:name w:val="439D17FA77CE42129D2C1205BCFF22D36"/>
    <w:rsid w:val="006C149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6">
    <w:name w:val="4FF4FCAB5AF749599E99154252FBCEBC6"/>
    <w:rsid w:val="006C149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8A18D101AE441C81E0E65DEFCB4C15">
    <w:name w:val="628A18D101AE441C81E0E65DEFCB4C15"/>
    <w:rsid w:val="006C149F"/>
  </w:style>
  <w:style w:type="paragraph" w:customStyle="1" w:styleId="3202C6F644924C71AE38057873AF8CD0">
    <w:name w:val="3202C6F644924C71AE38057873AF8CD0"/>
    <w:rsid w:val="006C149F"/>
  </w:style>
  <w:style w:type="paragraph" w:customStyle="1" w:styleId="172144DF38D4432994A069878DC5A28B">
    <w:name w:val="172144DF38D4432994A069878DC5A28B"/>
    <w:rsid w:val="006C149F"/>
  </w:style>
  <w:style w:type="paragraph" w:customStyle="1" w:styleId="C31C4211FD0D476A8E98462EB848E83E">
    <w:name w:val="C31C4211FD0D476A8E98462EB848E83E"/>
    <w:rsid w:val="006C149F"/>
  </w:style>
  <w:style w:type="paragraph" w:customStyle="1" w:styleId="2DCAA21553C94927A4D9197559DE0586">
    <w:name w:val="2DCAA21553C94927A4D9197559DE0586"/>
    <w:rsid w:val="006C149F"/>
  </w:style>
  <w:style w:type="paragraph" w:customStyle="1" w:styleId="4563F1E628C4414EABDCEEF8395E4B5E">
    <w:name w:val="4563F1E628C4414EABDCEEF8395E4B5E"/>
    <w:rsid w:val="006C149F"/>
  </w:style>
  <w:style w:type="paragraph" w:customStyle="1" w:styleId="A53CF9E5941B4A139B707AC095ACE2AB41">
    <w:name w:val="A53CF9E5941B4A139B707AC095ACE2AB4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F1FFE6C294719888AA2C39800E1EC2">
    <w:name w:val="D48F1FFE6C294719888AA2C39800E1EC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41A56498102418591090763BAE0DB4C1">
    <w:name w:val="C41A56498102418591090763BAE0DB4C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A89C02B3DF41ABB9CD5ED8B051EAE61">
    <w:name w:val="63A89C02B3DF41ABB9CD5ED8B051EAE6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FB92456CEDA4FB88515EFF3BE741D4E2">
    <w:name w:val="5FB92456CEDA4FB88515EFF3BE741D4E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A20965966CB49E98AF75220654E562D2">
    <w:name w:val="DA20965966CB49E98AF75220654E562D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9552618CE3A48A2B5A0E4ED60AC33F82">
    <w:name w:val="69552618CE3A48A2B5A0E4ED60AC33F8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1772D37646443A39D7AB2BABDFD195D2">
    <w:name w:val="51772D37646443A39D7AB2BABDFD195D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1">
    <w:name w:val="841AD29C8F7F4CB3A275E6303D59B7794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1">
    <w:name w:val="D03FEEC29A6049819AF08EE4A8668C694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7">
    <w:name w:val="439D17FA77CE42129D2C1205BCFF22D37"/>
    <w:rsid w:val="00726C6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7">
    <w:name w:val="4FF4FCAB5AF749599E99154252FBCEBC7"/>
    <w:rsid w:val="00726C6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2">
    <w:name w:val="A53CF9E5941B4A139B707AC095ACE2AB4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F1FFE6C294719888AA2C39800E1EC3">
    <w:name w:val="D48F1FFE6C294719888AA2C39800E1EC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41A56498102418591090763BAE0DB4C2">
    <w:name w:val="C41A56498102418591090763BAE0DB4C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A89C02B3DF41ABB9CD5ED8B051EAE62">
    <w:name w:val="63A89C02B3DF41ABB9CD5ED8B051EAE6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FB92456CEDA4FB88515EFF3BE741D4E3">
    <w:name w:val="5FB92456CEDA4FB88515EFF3BE741D4E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A20965966CB49E98AF75220654E562D3">
    <w:name w:val="DA20965966CB49E98AF75220654E562D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9552618CE3A48A2B5A0E4ED60AC33F83">
    <w:name w:val="69552618CE3A48A2B5A0E4ED60AC33F8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1772D37646443A39D7AB2BABDFD195D3">
    <w:name w:val="51772D37646443A39D7AB2BABDFD195D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2">
    <w:name w:val="841AD29C8F7F4CB3A275E6303D59B7794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2">
    <w:name w:val="D03FEEC29A6049819AF08EE4A8668C694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8">
    <w:name w:val="439D17FA77CE42129D2C1205BCFF22D38"/>
    <w:rsid w:val="00B46D29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8">
    <w:name w:val="4FF4FCAB5AF749599E99154252FBCEBC8"/>
    <w:rsid w:val="00B46D29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3">
    <w:name w:val="A53CF9E5941B4A139B707AC095ACE2AB43"/>
    <w:rsid w:val="006019D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3">
    <w:name w:val="841AD29C8F7F4CB3A275E6303D59B77943"/>
    <w:rsid w:val="006019D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3">
    <w:name w:val="D03FEEC29A6049819AF08EE4A8668C6943"/>
    <w:rsid w:val="006019D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9">
    <w:name w:val="439D17FA77CE42129D2C1205BCFF22D39"/>
    <w:rsid w:val="006019D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9">
    <w:name w:val="4FF4FCAB5AF749599E99154252FBCEBC9"/>
    <w:rsid w:val="006019D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4440078D1A8486E9279036C8AFA494E">
    <w:name w:val="94440078D1A8486E9279036C8AFA494E"/>
    <w:rsid w:val="006019D2"/>
  </w:style>
  <w:style w:type="paragraph" w:customStyle="1" w:styleId="A53CF9E5941B4A139B707AC095ACE2AB44">
    <w:name w:val="A53CF9E5941B4A139B707AC095ACE2AB44"/>
    <w:rsid w:val="006019D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4">
    <w:name w:val="841AD29C8F7F4CB3A275E6303D59B77944"/>
    <w:rsid w:val="006019D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4">
    <w:name w:val="D03FEEC29A6049819AF08EE4A8668C6944"/>
    <w:rsid w:val="006019D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0">
    <w:name w:val="439D17FA77CE42129D2C1205BCFF22D310"/>
    <w:rsid w:val="006019D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0">
    <w:name w:val="4FF4FCAB5AF749599E99154252FBCEBC10"/>
    <w:rsid w:val="006019D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5">
    <w:name w:val="A53CF9E5941B4A139B707AC095ACE2AB45"/>
    <w:rsid w:val="006019D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5">
    <w:name w:val="841AD29C8F7F4CB3A275E6303D59B77945"/>
    <w:rsid w:val="006019D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5">
    <w:name w:val="D03FEEC29A6049819AF08EE4A8668C6945"/>
    <w:rsid w:val="006019D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1">
    <w:name w:val="439D17FA77CE42129D2C1205BCFF22D311"/>
    <w:rsid w:val="006019D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1">
    <w:name w:val="4FF4FCAB5AF749599E99154252FBCEBC11"/>
    <w:rsid w:val="006019D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6">
    <w:name w:val="A53CF9E5941B4A139B707AC095ACE2AB46"/>
    <w:rsid w:val="006019D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6">
    <w:name w:val="841AD29C8F7F4CB3A275E6303D59B77946"/>
    <w:rsid w:val="006019D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6">
    <w:name w:val="D03FEEC29A6049819AF08EE4A8668C6946"/>
    <w:rsid w:val="006019D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2">
    <w:name w:val="439D17FA77CE42129D2C1205BCFF22D312"/>
    <w:rsid w:val="006019D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2">
    <w:name w:val="4FF4FCAB5AF749599E99154252FBCEBC12"/>
    <w:rsid w:val="006019D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7">
    <w:name w:val="A53CF9E5941B4A139B707AC095ACE2AB47"/>
    <w:rsid w:val="006019D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7">
    <w:name w:val="841AD29C8F7F4CB3A275E6303D59B77947"/>
    <w:rsid w:val="006019D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7">
    <w:name w:val="D03FEEC29A6049819AF08EE4A8668C6947"/>
    <w:rsid w:val="006019D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3">
    <w:name w:val="439D17FA77CE42129D2C1205BCFF22D313"/>
    <w:rsid w:val="006019D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3">
    <w:name w:val="4FF4FCAB5AF749599E99154252FBCEBC13"/>
    <w:rsid w:val="006019D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8">
    <w:name w:val="A53CF9E5941B4A139B707AC095ACE2AB48"/>
    <w:rsid w:val="006019D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8">
    <w:name w:val="841AD29C8F7F4CB3A275E6303D59B77948"/>
    <w:rsid w:val="006019D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8">
    <w:name w:val="D03FEEC29A6049819AF08EE4A8668C6948"/>
    <w:rsid w:val="006019D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4">
    <w:name w:val="439D17FA77CE42129D2C1205BCFF22D314"/>
    <w:rsid w:val="006019D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4">
    <w:name w:val="4FF4FCAB5AF749599E99154252FBCEBC14"/>
    <w:rsid w:val="006019D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9">
    <w:name w:val="A53CF9E5941B4A139B707AC095ACE2AB49"/>
    <w:rsid w:val="006019D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9">
    <w:name w:val="841AD29C8F7F4CB3A275E6303D59B77949"/>
    <w:rsid w:val="006019D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9">
    <w:name w:val="D03FEEC29A6049819AF08EE4A8668C6949"/>
    <w:rsid w:val="006019D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5">
    <w:name w:val="439D17FA77CE42129D2C1205BCFF22D315"/>
    <w:rsid w:val="006019D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5">
    <w:name w:val="4FF4FCAB5AF749599E99154252FBCEBC15"/>
    <w:rsid w:val="006019D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50">
    <w:name w:val="A53CF9E5941B4A139B707AC095ACE2AB50"/>
    <w:rsid w:val="006019D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50">
    <w:name w:val="841AD29C8F7F4CB3A275E6303D59B77950"/>
    <w:rsid w:val="006019D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50">
    <w:name w:val="D03FEEC29A6049819AF08EE4A8668C6950"/>
    <w:rsid w:val="006019D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6">
    <w:name w:val="439D17FA77CE42129D2C1205BCFF22D316"/>
    <w:rsid w:val="006019D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6">
    <w:name w:val="4FF4FCAB5AF749599E99154252FBCEBC16"/>
    <w:rsid w:val="006019D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51">
    <w:name w:val="A53CF9E5941B4A139B707AC095ACE2AB51"/>
    <w:rsid w:val="006019D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51">
    <w:name w:val="841AD29C8F7F4CB3A275E6303D59B77951"/>
    <w:rsid w:val="006019D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51">
    <w:name w:val="D03FEEC29A6049819AF08EE4A8668C6951"/>
    <w:rsid w:val="006019D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7">
    <w:name w:val="439D17FA77CE42129D2C1205BCFF22D317"/>
    <w:rsid w:val="006019D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7">
    <w:name w:val="4FF4FCAB5AF749599E99154252FBCEBC17"/>
    <w:rsid w:val="006019D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52">
    <w:name w:val="A53CF9E5941B4A139B707AC095ACE2AB52"/>
    <w:rsid w:val="006019D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52">
    <w:name w:val="841AD29C8F7F4CB3A275E6303D59B77952"/>
    <w:rsid w:val="006019D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52">
    <w:name w:val="D03FEEC29A6049819AF08EE4A8668C6952"/>
    <w:rsid w:val="006019D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8">
    <w:name w:val="439D17FA77CE42129D2C1205BCFF22D318"/>
    <w:rsid w:val="006019D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8">
    <w:name w:val="4FF4FCAB5AF749599E99154252FBCEBC18"/>
    <w:rsid w:val="006019D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53">
    <w:name w:val="A53CF9E5941B4A139B707AC095ACE2AB53"/>
    <w:rsid w:val="00B133B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53">
    <w:name w:val="841AD29C8F7F4CB3A275E6303D59B77953"/>
    <w:rsid w:val="00B133B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53">
    <w:name w:val="D03FEEC29A6049819AF08EE4A8668C6953"/>
    <w:rsid w:val="00B133B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9">
    <w:name w:val="439D17FA77CE42129D2C1205BCFF22D319"/>
    <w:rsid w:val="00B133B3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9">
    <w:name w:val="4FF4FCAB5AF749599E99154252FBCEBC19"/>
    <w:rsid w:val="00B133B3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54">
    <w:name w:val="A53CF9E5941B4A139B707AC095ACE2AB54"/>
    <w:rsid w:val="00B133B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54">
    <w:name w:val="841AD29C8F7F4CB3A275E6303D59B77954"/>
    <w:rsid w:val="00B133B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54">
    <w:name w:val="D03FEEC29A6049819AF08EE4A8668C6954"/>
    <w:rsid w:val="00B133B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20">
    <w:name w:val="439D17FA77CE42129D2C1205BCFF22D320"/>
    <w:rsid w:val="00B133B3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20">
    <w:name w:val="4FF4FCAB5AF749599E99154252FBCEBC20"/>
    <w:rsid w:val="00B133B3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55">
    <w:name w:val="A53CF9E5941B4A139B707AC095ACE2AB55"/>
    <w:rsid w:val="00B133B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55">
    <w:name w:val="841AD29C8F7F4CB3A275E6303D59B77955"/>
    <w:rsid w:val="00B133B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55">
    <w:name w:val="D03FEEC29A6049819AF08EE4A8668C6955"/>
    <w:rsid w:val="00B133B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21">
    <w:name w:val="439D17FA77CE42129D2C1205BCFF22D321"/>
    <w:rsid w:val="00B133B3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21">
    <w:name w:val="4FF4FCAB5AF749599E99154252FBCEBC21"/>
    <w:rsid w:val="00B133B3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538413DCDE413CA01D59D995D2EFA7">
    <w:name w:val="F1538413DCDE413CA01D59D995D2EFA7"/>
    <w:rsid w:val="00B133B3"/>
  </w:style>
  <w:style w:type="paragraph" w:customStyle="1" w:styleId="D86609F2820045EE92C02377C70384E8">
    <w:name w:val="D86609F2820045EE92C02377C70384E8"/>
    <w:rsid w:val="00B133B3"/>
  </w:style>
  <w:style w:type="paragraph" w:customStyle="1" w:styleId="1701C8D22EE443DEB750220A3B7E6EBE">
    <w:name w:val="1701C8D22EE443DEB750220A3B7E6EBE"/>
    <w:rsid w:val="00B133B3"/>
  </w:style>
  <w:style w:type="paragraph" w:customStyle="1" w:styleId="5473F033D5BF431E824919B8B144E7E4">
    <w:name w:val="5473F033D5BF431E824919B8B144E7E4"/>
    <w:rsid w:val="00B133B3"/>
  </w:style>
  <w:style w:type="paragraph" w:customStyle="1" w:styleId="0E04C5E75E3A4FB9AF2158D7B9F0D8BB">
    <w:name w:val="0E04C5E75E3A4FB9AF2158D7B9F0D8BB"/>
    <w:rsid w:val="00B133B3"/>
  </w:style>
  <w:style w:type="paragraph" w:customStyle="1" w:styleId="2D5BD3E3D3514E12ACE97205A476807A">
    <w:name w:val="2D5BD3E3D3514E12ACE97205A476807A"/>
    <w:rsid w:val="00B133B3"/>
  </w:style>
  <w:style w:type="paragraph" w:customStyle="1" w:styleId="6345105817C24AF690D190E85D69AC3D">
    <w:name w:val="6345105817C24AF690D190E85D69AC3D"/>
    <w:rsid w:val="00B133B3"/>
  </w:style>
  <w:style w:type="paragraph" w:customStyle="1" w:styleId="44417775115B4AFF983623411D4F06CC">
    <w:name w:val="44417775115B4AFF983623411D4F06CC"/>
    <w:rsid w:val="00B133B3"/>
  </w:style>
  <w:style w:type="paragraph" w:customStyle="1" w:styleId="9823965FF16A47458A39A02F22993BCF">
    <w:name w:val="9823965FF16A47458A39A02F22993BCF"/>
    <w:rsid w:val="00B133B3"/>
  </w:style>
  <w:style w:type="paragraph" w:customStyle="1" w:styleId="54D79C7451A04944810F058EABB290E7">
    <w:name w:val="54D79C7451A04944810F058EABB290E7"/>
    <w:rsid w:val="00B133B3"/>
  </w:style>
  <w:style w:type="paragraph" w:customStyle="1" w:styleId="0D1D77B5E84D4C97B79275DE4A7FEF81">
    <w:name w:val="0D1D77B5E84D4C97B79275DE4A7FEF81"/>
    <w:rsid w:val="00B133B3"/>
  </w:style>
  <w:style w:type="paragraph" w:customStyle="1" w:styleId="75394092425A48D78F066378A758A522">
    <w:name w:val="75394092425A48D78F066378A758A522"/>
    <w:rsid w:val="00B133B3"/>
  </w:style>
  <w:style w:type="paragraph" w:customStyle="1" w:styleId="143777524BD645309464B7D752C2E52C">
    <w:name w:val="143777524BD645309464B7D752C2E52C"/>
    <w:rsid w:val="00B133B3"/>
  </w:style>
  <w:style w:type="paragraph" w:customStyle="1" w:styleId="B6AAC2B2B40649A8899A8E23E8D12678">
    <w:name w:val="B6AAC2B2B40649A8899A8E23E8D12678"/>
    <w:rsid w:val="00B133B3"/>
  </w:style>
  <w:style w:type="paragraph" w:customStyle="1" w:styleId="B45CE4F5729A4FBE9E23BE560AEA11A6">
    <w:name w:val="B45CE4F5729A4FBE9E23BE560AEA11A6"/>
    <w:rsid w:val="00B133B3"/>
  </w:style>
  <w:style w:type="paragraph" w:customStyle="1" w:styleId="A1E29EEC22CE4829A37BF6D0124FFC82">
    <w:name w:val="A1E29EEC22CE4829A37BF6D0124FFC82"/>
    <w:rsid w:val="00B133B3"/>
  </w:style>
  <w:style w:type="paragraph" w:customStyle="1" w:styleId="A53CF9E5941B4A139B707AC095ACE2AB56">
    <w:name w:val="A53CF9E5941B4A139B707AC095ACE2AB56"/>
    <w:rsid w:val="00B133B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56">
    <w:name w:val="841AD29C8F7F4CB3A275E6303D59B77956"/>
    <w:rsid w:val="00B133B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56">
    <w:name w:val="D03FEEC29A6049819AF08EE4A8668C6956"/>
    <w:rsid w:val="00B133B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43777524BD645309464B7D752C2E52C1">
    <w:name w:val="143777524BD645309464B7D752C2E52C1"/>
    <w:rsid w:val="00B133B3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5CE4F5729A4FBE9E23BE560AEA11A61">
    <w:name w:val="B45CE4F5729A4FBE9E23BE560AEA11A61"/>
    <w:rsid w:val="00B133B3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57">
    <w:name w:val="A53CF9E5941B4A139B707AC095ACE2AB57"/>
    <w:rsid w:val="001464B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57">
    <w:name w:val="841AD29C8F7F4CB3A275E6303D59B77957"/>
    <w:rsid w:val="001464B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57">
    <w:name w:val="D03FEEC29A6049819AF08EE4A8668C6957"/>
    <w:rsid w:val="001464B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43777524BD645309464B7D752C2E52C2">
    <w:name w:val="143777524BD645309464B7D752C2E52C2"/>
    <w:rsid w:val="001464B5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5CE4F5729A4FBE9E23BE560AEA11A62">
    <w:name w:val="B45CE4F5729A4FBE9E23BE560AEA11A62"/>
    <w:rsid w:val="001464B5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58">
    <w:name w:val="A53CF9E5941B4A139B707AC095ACE2AB58"/>
    <w:rsid w:val="001464B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58">
    <w:name w:val="841AD29C8F7F4CB3A275E6303D59B77958"/>
    <w:rsid w:val="001464B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58">
    <w:name w:val="D03FEEC29A6049819AF08EE4A8668C6958"/>
    <w:rsid w:val="001464B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43777524BD645309464B7D752C2E52C3">
    <w:name w:val="143777524BD645309464B7D752C2E52C3"/>
    <w:rsid w:val="001464B5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5CE4F5729A4FBE9E23BE560AEA11A63">
    <w:name w:val="B45CE4F5729A4FBE9E23BE560AEA11A63"/>
    <w:rsid w:val="001464B5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59">
    <w:name w:val="A53CF9E5941B4A139B707AC095ACE2AB59"/>
    <w:rsid w:val="001464B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59">
    <w:name w:val="841AD29C8F7F4CB3A275E6303D59B77959"/>
    <w:rsid w:val="001464B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59">
    <w:name w:val="D03FEEC29A6049819AF08EE4A8668C6959"/>
    <w:rsid w:val="001464B5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43777524BD645309464B7D752C2E52C4">
    <w:name w:val="143777524BD645309464B7D752C2E52C4"/>
    <w:rsid w:val="001464B5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5CE4F5729A4FBE9E23BE560AEA11A64">
    <w:name w:val="B45CE4F5729A4FBE9E23BE560AEA11A64"/>
    <w:rsid w:val="001464B5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60">
    <w:name w:val="A53CF9E5941B4A139B707AC095ACE2AB60"/>
    <w:rsid w:val="004F305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9C4BE1B5264D6FACE73AFACBA13D3B">
    <w:name w:val="269C4BE1B5264D6FACE73AFACBA13D3B"/>
    <w:rsid w:val="004F305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E5AAF6D9841484E8D349CE2F329C525">
    <w:name w:val="BE5AAF6D9841484E8D349CE2F329C525"/>
    <w:rsid w:val="004F305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61">
    <w:name w:val="A53CF9E5941B4A139B707AC095ACE2AB61"/>
    <w:rsid w:val="004F305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9C4BE1B5264D6FACE73AFACBA13D3B1">
    <w:name w:val="269C4BE1B5264D6FACE73AFACBA13D3B1"/>
    <w:rsid w:val="004F305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E5AAF6D9841484E8D349CE2F329C5251">
    <w:name w:val="BE5AAF6D9841484E8D349CE2F329C5251"/>
    <w:rsid w:val="004F305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62">
    <w:name w:val="A53CF9E5941B4A139B707AC095ACE2AB62"/>
    <w:rsid w:val="00D10AB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9C4BE1B5264D6FACE73AFACBA13D3B2">
    <w:name w:val="269C4BE1B5264D6FACE73AFACBA13D3B2"/>
    <w:rsid w:val="00D10ABC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E5AAF6D9841484E8D349CE2F329C5252">
    <w:name w:val="BE5AAF6D9841484E8D349CE2F329C5252"/>
    <w:rsid w:val="00D10ABC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63">
    <w:name w:val="A53CF9E5941B4A139B707AC095ACE2AB63"/>
    <w:rsid w:val="00D10ABC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9C4BE1B5264D6FACE73AFACBA13D3B3">
    <w:name w:val="269C4BE1B5264D6FACE73AFACBA13D3B3"/>
    <w:rsid w:val="00D10ABC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E5AAF6D9841484E8D349CE2F329C5253">
    <w:name w:val="BE5AAF6D9841484E8D349CE2F329C5253"/>
    <w:rsid w:val="00D10ABC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30F8764E9E84340B69C505FA4219335">
    <w:name w:val="A30F8764E9E84340B69C505FA4219335"/>
    <w:rsid w:val="00FB3EBF"/>
  </w:style>
  <w:style w:type="paragraph" w:customStyle="1" w:styleId="7657863368054DD0A0D808FF14417449">
    <w:name w:val="7657863368054DD0A0D808FF14417449"/>
    <w:rsid w:val="00FB3EBF"/>
  </w:style>
  <w:style w:type="paragraph" w:customStyle="1" w:styleId="370F70A701694422A9719918045C5EB2">
    <w:name w:val="370F70A701694422A9719918045C5EB2"/>
    <w:rsid w:val="00FB3EBF"/>
  </w:style>
  <w:style w:type="paragraph" w:customStyle="1" w:styleId="6CEA63A631644F3FADC3EA3A50BFD63A">
    <w:name w:val="6CEA63A631644F3FADC3EA3A50BFD63A"/>
    <w:rsid w:val="00FB3EBF"/>
  </w:style>
  <w:style w:type="paragraph" w:customStyle="1" w:styleId="E002B4EFEC0D4967B895225CB5FB438E">
    <w:name w:val="E002B4EFEC0D4967B895225CB5FB438E"/>
    <w:rsid w:val="00FB3EBF"/>
  </w:style>
  <w:style w:type="paragraph" w:customStyle="1" w:styleId="76AD7DF2E9654FB686BB39697F7184C3">
    <w:name w:val="76AD7DF2E9654FB686BB39697F7184C3"/>
    <w:rsid w:val="00FB3EBF"/>
  </w:style>
  <w:style w:type="paragraph" w:customStyle="1" w:styleId="75736D1744B442D6AECEE58BC6E9D39F">
    <w:name w:val="75736D1744B442D6AECEE58BC6E9D39F"/>
    <w:rsid w:val="00FB3EBF"/>
  </w:style>
  <w:style w:type="paragraph" w:customStyle="1" w:styleId="6C72656785D247C78870A780EA2639FE">
    <w:name w:val="6C72656785D247C78870A780EA2639FE"/>
    <w:rsid w:val="00FB3EBF"/>
  </w:style>
  <w:style w:type="paragraph" w:customStyle="1" w:styleId="847DDDB4747A4110B473C16513EACCDE">
    <w:name w:val="847DDDB4747A4110B473C16513EACCDE"/>
    <w:rsid w:val="003A2655"/>
  </w:style>
  <w:style w:type="paragraph" w:customStyle="1" w:styleId="77AA5BD1943642158DEF705CC792135D">
    <w:name w:val="77AA5BD1943642158DEF705CC792135D"/>
    <w:rsid w:val="003A2655"/>
  </w:style>
  <w:style w:type="paragraph" w:customStyle="1" w:styleId="39618C4C357B4FF3A88FA5DE09ABEA04">
    <w:name w:val="39618C4C357B4FF3A88FA5DE09ABEA04"/>
    <w:rsid w:val="003A2655"/>
  </w:style>
  <w:style w:type="paragraph" w:customStyle="1" w:styleId="E1D2A96EE0534CBEAF119E174226915E">
    <w:name w:val="E1D2A96EE0534CBEAF119E174226915E"/>
    <w:rsid w:val="003A2655"/>
  </w:style>
  <w:style w:type="paragraph" w:customStyle="1" w:styleId="A53CF9E5941B4A139B707AC095ACE2AB64">
    <w:name w:val="A53CF9E5941B4A139B707AC095ACE2AB64"/>
    <w:rsid w:val="0098438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02B4EFEC0D4967B895225CB5FB438E1">
    <w:name w:val="E002B4EFEC0D4967B895225CB5FB438E1"/>
    <w:rsid w:val="00984389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5736D1744B442D6AECEE58BC6E9D39F1">
    <w:name w:val="75736D1744B442D6AECEE58BC6E9D39F1"/>
    <w:rsid w:val="00984389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65">
    <w:name w:val="A53CF9E5941B4A139B707AC095ACE2AB65"/>
    <w:rsid w:val="0098438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02B4EFEC0D4967B895225CB5FB438E2">
    <w:name w:val="E002B4EFEC0D4967B895225CB5FB438E2"/>
    <w:rsid w:val="00984389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5736D1744B442D6AECEE58BC6E9D39F2">
    <w:name w:val="75736D1744B442D6AECEE58BC6E9D39F2"/>
    <w:rsid w:val="00984389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354341292874C95B8669FC195A58AAC">
    <w:name w:val="F354341292874C95B8669FC195A58AAC"/>
    <w:rsid w:val="00984389"/>
  </w:style>
  <w:style w:type="paragraph" w:customStyle="1" w:styleId="25B4BA3685004D1485835565DAC84A57">
    <w:name w:val="25B4BA3685004D1485835565DAC84A57"/>
    <w:rsid w:val="00984389"/>
  </w:style>
  <w:style w:type="paragraph" w:customStyle="1" w:styleId="C98851B75688446D8FB8C0C7476FE0D5">
    <w:name w:val="C98851B75688446D8FB8C0C7476FE0D5"/>
    <w:rsid w:val="00984389"/>
  </w:style>
  <w:style w:type="paragraph" w:customStyle="1" w:styleId="AF239B4F2DD942438BBF8634CF9B60F4">
    <w:name w:val="AF239B4F2DD942438BBF8634CF9B60F4"/>
    <w:rsid w:val="00984389"/>
  </w:style>
  <w:style w:type="paragraph" w:customStyle="1" w:styleId="8E788E1916EB47E1BCD4CDFD6C822AE2">
    <w:name w:val="8E788E1916EB47E1BCD4CDFD6C822AE2"/>
    <w:rsid w:val="00984389"/>
  </w:style>
  <w:style w:type="paragraph" w:customStyle="1" w:styleId="6C15312EA7104FB9A564F4544C4F7493">
    <w:name w:val="6C15312EA7104FB9A564F4544C4F7493"/>
    <w:rsid w:val="00984389"/>
  </w:style>
  <w:style w:type="paragraph" w:customStyle="1" w:styleId="48505E067C1D4E64AC7E073697007083">
    <w:name w:val="48505E067C1D4E64AC7E073697007083"/>
    <w:rsid w:val="00984389"/>
  </w:style>
  <w:style w:type="paragraph" w:customStyle="1" w:styleId="9818732E090A446EBBCE74200E1883A3">
    <w:name w:val="9818732E090A446EBBCE74200E1883A3"/>
    <w:rsid w:val="00984389"/>
  </w:style>
  <w:style w:type="paragraph" w:customStyle="1" w:styleId="6EDF42ADB177436696CCEE8D57199619">
    <w:name w:val="6EDF42ADB177436696CCEE8D57199619"/>
    <w:rsid w:val="00984389"/>
  </w:style>
  <w:style w:type="paragraph" w:customStyle="1" w:styleId="8B55AA0C647D46D4A764AC9BB10E6031">
    <w:name w:val="8B55AA0C647D46D4A764AC9BB10E6031"/>
    <w:rsid w:val="00984389"/>
  </w:style>
  <w:style w:type="paragraph" w:customStyle="1" w:styleId="23F870AB3B7E4D988BAEB979763A906B">
    <w:name w:val="23F870AB3B7E4D988BAEB979763A906B"/>
    <w:rsid w:val="00984389"/>
  </w:style>
  <w:style w:type="paragraph" w:customStyle="1" w:styleId="9256F83DB9154B8480684A7F5208D4B4">
    <w:name w:val="9256F83DB9154B8480684A7F5208D4B4"/>
    <w:rsid w:val="00984389"/>
  </w:style>
  <w:style w:type="paragraph" w:customStyle="1" w:styleId="632DDDA71C514707AB5B2F81D043A49D">
    <w:name w:val="632DDDA71C514707AB5B2F81D043A49D"/>
    <w:rsid w:val="00984389"/>
  </w:style>
  <w:style w:type="paragraph" w:customStyle="1" w:styleId="3C385CE5736A4B1D8E7566D3799F1BCF">
    <w:name w:val="3C385CE5736A4B1D8E7566D3799F1BCF"/>
    <w:rsid w:val="00984389"/>
  </w:style>
  <w:style w:type="paragraph" w:customStyle="1" w:styleId="BA75D55D3DEC4FA2A5FEA2FBF5ADA0BF">
    <w:name w:val="BA75D55D3DEC4FA2A5FEA2FBF5ADA0BF"/>
    <w:rsid w:val="00984389"/>
  </w:style>
  <w:style w:type="paragraph" w:customStyle="1" w:styleId="817AE9B8035B427EBC09A87C23238F4F">
    <w:name w:val="817AE9B8035B427EBC09A87C23238F4F"/>
    <w:rsid w:val="00984389"/>
  </w:style>
  <w:style w:type="paragraph" w:customStyle="1" w:styleId="87579A7C7FE04A7C8CFF2D28DA1EAFD5">
    <w:name w:val="87579A7C7FE04A7C8CFF2D28DA1EAFD5"/>
    <w:rsid w:val="00984389"/>
  </w:style>
  <w:style w:type="paragraph" w:customStyle="1" w:styleId="BE3BC7B737DF47358B6432A2553021EA">
    <w:name w:val="BE3BC7B737DF47358B6432A2553021EA"/>
    <w:rsid w:val="00984389"/>
  </w:style>
  <w:style w:type="paragraph" w:customStyle="1" w:styleId="4728C70F9F2746058891AEB2FEB91055">
    <w:name w:val="4728C70F9F2746058891AEB2FEB91055"/>
    <w:rsid w:val="00984389"/>
  </w:style>
  <w:style w:type="paragraph" w:customStyle="1" w:styleId="A53CF9E5941B4A139B707AC095ACE2AB66">
    <w:name w:val="A53CF9E5941B4A139B707AC095ACE2AB66"/>
    <w:rsid w:val="0098438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02B4EFEC0D4967B895225CB5FB438E3">
    <w:name w:val="E002B4EFEC0D4967B895225CB5FB438E3"/>
    <w:rsid w:val="00984389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5736D1744B442D6AECEE58BC6E9D39F3">
    <w:name w:val="75736D1744B442D6AECEE58BC6E9D39F3"/>
    <w:rsid w:val="00984389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5E5E7B5099A46A4A195D2392C0D4245">
    <w:name w:val="65E5E7B5099A46A4A195D2392C0D4245"/>
    <w:rsid w:val="00984389"/>
  </w:style>
  <w:style w:type="paragraph" w:customStyle="1" w:styleId="DC71DB60E1494B8897966C4A41E33DDF">
    <w:name w:val="DC71DB60E1494B8897966C4A41E33DDF"/>
    <w:rsid w:val="00984389"/>
  </w:style>
  <w:style w:type="paragraph" w:customStyle="1" w:styleId="62650FF535B04564B78E2F77095BCE5B">
    <w:name w:val="62650FF535B04564B78E2F77095BCE5B"/>
    <w:rsid w:val="00984389"/>
  </w:style>
  <w:style w:type="paragraph" w:customStyle="1" w:styleId="567C5A6F4C894726BD9997B6840AD698">
    <w:name w:val="567C5A6F4C894726BD9997B6840AD698"/>
    <w:rsid w:val="00984389"/>
  </w:style>
  <w:style w:type="paragraph" w:customStyle="1" w:styleId="971C1A9804A9434A824AB525CC1C5967">
    <w:name w:val="971C1A9804A9434A824AB525CC1C5967"/>
    <w:rsid w:val="00984389"/>
  </w:style>
  <w:style w:type="paragraph" w:customStyle="1" w:styleId="4FEE4969A364409686F8D4450DCDEC25">
    <w:name w:val="4FEE4969A364409686F8D4450DCDEC25"/>
    <w:rsid w:val="00984389"/>
  </w:style>
  <w:style w:type="paragraph" w:customStyle="1" w:styleId="A4A92850429B4F5DABE10AEC0E3882FD">
    <w:name w:val="A4A92850429B4F5DABE10AEC0E3882FD"/>
    <w:rsid w:val="00984389"/>
  </w:style>
  <w:style w:type="paragraph" w:customStyle="1" w:styleId="25D5B3365B74453BBDEC8C8E295D8D16">
    <w:name w:val="25D5B3365B74453BBDEC8C8E295D8D16"/>
    <w:rsid w:val="00984389"/>
  </w:style>
  <w:style w:type="paragraph" w:customStyle="1" w:styleId="F3A1C054B81F4A3DB08B39057C718C0E">
    <w:name w:val="F3A1C054B81F4A3DB08B39057C718C0E"/>
    <w:rsid w:val="00984389"/>
  </w:style>
  <w:style w:type="paragraph" w:customStyle="1" w:styleId="29C4EB34B1804DE8A85F062E04AF7B96">
    <w:name w:val="29C4EB34B1804DE8A85F062E04AF7B96"/>
    <w:rsid w:val="00984389"/>
  </w:style>
  <w:style w:type="paragraph" w:customStyle="1" w:styleId="A4FD389493E2487F8A029042C11BDC34">
    <w:name w:val="A4FD389493E2487F8A029042C11BDC34"/>
    <w:rsid w:val="00984389"/>
  </w:style>
  <w:style w:type="paragraph" w:customStyle="1" w:styleId="17F0898C2578455CB8D3CCF034501DD1">
    <w:name w:val="17F0898C2578455CB8D3CCF034501DD1"/>
    <w:rsid w:val="00984389"/>
  </w:style>
  <w:style w:type="paragraph" w:customStyle="1" w:styleId="7E3AE583EC1542809271E4B9C47A676A">
    <w:name w:val="7E3AE583EC1542809271E4B9C47A676A"/>
    <w:rsid w:val="00984389"/>
  </w:style>
  <w:style w:type="paragraph" w:customStyle="1" w:styleId="CBF1692BD704428A9E14904466A85AC1">
    <w:name w:val="CBF1692BD704428A9E14904466A85AC1"/>
    <w:rsid w:val="00984389"/>
  </w:style>
  <w:style w:type="paragraph" w:customStyle="1" w:styleId="D883F05D5DF547CE9DB3284A1BC49AB9">
    <w:name w:val="D883F05D5DF547CE9DB3284A1BC49AB9"/>
    <w:rsid w:val="00984389"/>
  </w:style>
  <w:style w:type="paragraph" w:customStyle="1" w:styleId="AAF90D5A71964763BC311AC05ABF6707">
    <w:name w:val="AAF90D5A71964763BC311AC05ABF6707"/>
    <w:rsid w:val="00984389"/>
  </w:style>
  <w:style w:type="paragraph" w:customStyle="1" w:styleId="AB116CCB17A84793B97A682398CC0888">
    <w:name w:val="AB116CCB17A84793B97A682398CC0888"/>
    <w:rsid w:val="00984389"/>
  </w:style>
  <w:style w:type="paragraph" w:customStyle="1" w:styleId="C3B5717AF0064C36AB4638AAD1EC9E6B">
    <w:name w:val="C3B5717AF0064C36AB4638AAD1EC9E6B"/>
    <w:rsid w:val="00984389"/>
  </w:style>
  <w:style w:type="paragraph" w:customStyle="1" w:styleId="36BB7A932C6F49798C50AAA11A0D53AD">
    <w:name w:val="36BB7A932C6F49798C50AAA11A0D53AD"/>
    <w:rsid w:val="00984389"/>
  </w:style>
  <w:style w:type="paragraph" w:customStyle="1" w:styleId="6CD1130D28E74D6CBD003A2A1CA87598">
    <w:name w:val="6CD1130D28E74D6CBD003A2A1CA87598"/>
    <w:rsid w:val="00984389"/>
  </w:style>
  <w:style w:type="paragraph" w:customStyle="1" w:styleId="E18F758E3A0247E3AFC0FD5700D1D0D2">
    <w:name w:val="E18F758E3A0247E3AFC0FD5700D1D0D2"/>
    <w:rsid w:val="00984389"/>
  </w:style>
  <w:style w:type="paragraph" w:customStyle="1" w:styleId="D2D26FC6E334426F8418485B1EE105FE">
    <w:name w:val="D2D26FC6E334426F8418485B1EE105FE"/>
    <w:rsid w:val="00984389"/>
  </w:style>
  <w:style w:type="paragraph" w:customStyle="1" w:styleId="50D918665F4846A69919EB3F93098DCF">
    <w:name w:val="50D918665F4846A69919EB3F93098DCF"/>
    <w:rsid w:val="00984389"/>
  </w:style>
  <w:style w:type="paragraph" w:customStyle="1" w:styleId="4F93E434EC7B429299E1DE3D1045C82B">
    <w:name w:val="4F93E434EC7B429299E1DE3D1045C82B"/>
    <w:rsid w:val="00984389"/>
  </w:style>
  <w:style w:type="paragraph" w:customStyle="1" w:styleId="817C82C56E9442F099B2F5BE86E1B476">
    <w:name w:val="817C82C56E9442F099B2F5BE86E1B476"/>
    <w:rsid w:val="00984389"/>
  </w:style>
  <w:style w:type="paragraph" w:customStyle="1" w:styleId="4BE38E49EAF34DE795CF14BF9D3EFC95">
    <w:name w:val="4BE38E49EAF34DE795CF14BF9D3EFC95"/>
    <w:rsid w:val="00984389"/>
  </w:style>
  <w:style w:type="paragraph" w:customStyle="1" w:styleId="1213FF4D088B4F0BA23639B8E4DCD538">
    <w:name w:val="1213FF4D088B4F0BA23639B8E4DCD538"/>
    <w:rsid w:val="00984389"/>
  </w:style>
  <w:style w:type="paragraph" w:customStyle="1" w:styleId="2FE0447204E54266911F010A6D774F85">
    <w:name w:val="2FE0447204E54266911F010A6D774F85"/>
    <w:rsid w:val="00984389"/>
  </w:style>
  <w:style w:type="paragraph" w:customStyle="1" w:styleId="6B2A3FDFC36B41DFADD62A52FAE25083">
    <w:name w:val="6B2A3FDFC36B41DFADD62A52FAE25083"/>
    <w:rsid w:val="00984389"/>
  </w:style>
  <w:style w:type="paragraph" w:customStyle="1" w:styleId="0FECEF54EE93429C8E925F0C9A540D2B">
    <w:name w:val="0FECEF54EE93429C8E925F0C9A540D2B"/>
    <w:rsid w:val="00984389"/>
  </w:style>
  <w:style w:type="paragraph" w:customStyle="1" w:styleId="C98A6EB1F1684CD895D8F0B59AB9809C">
    <w:name w:val="C98A6EB1F1684CD895D8F0B59AB9809C"/>
    <w:rsid w:val="00984389"/>
  </w:style>
  <w:style w:type="paragraph" w:customStyle="1" w:styleId="662E1134D1754695A9436FCB7681E56D">
    <w:name w:val="662E1134D1754695A9436FCB7681E56D"/>
    <w:rsid w:val="00984389"/>
  </w:style>
  <w:style w:type="paragraph" w:customStyle="1" w:styleId="1F80D4947BAE4FAC81F2EAF456EDB527">
    <w:name w:val="1F80D4947BAE4FAC81F2EAF456EDB527"/>
    <w:rsid w:val="00984389"/>
  </w:style>
  <w:style w:type="paragraph" w:customStyle="1" w:styleId="DB5588D5EAAB48FC8185D2200F126A86">
    <w:name w:val="DB5588D5EAAB48FC8185D2200F126A86"/>
    <w:rsid w:val="00984389"/>
  </w:style>
  <w:style w:type="paragraph" w:customStyle="1" w:styleId="FA25FE95CC994EFCB2D046E31BF9F59B">
    <w:name w:val="FA25FE95CC994EFCB2D046E31BF9F59B"/>
    <w:rsid w:val="00984389"/>
  </w:style>
  <w:style w:type="paragraph" w:customStyle="1" w:styleId="7D14540C9C954A41A2332821F759729A">
    <w:name w:val="7D14540C9C954A41A2332821F759729A"/>
    <w:rsid w:val="00984389"/>
  </w:style>
  <w:style w:type="paragraph" w:customStyle="1" w:styleId="8C12A8F319354AEAB0B21790AD3A0BEA">
    <w:name w:val="8C12A8F319354AEAB0B21790AD3A0BEA"/>
    <w:rsid w:val="00984389"/>
  </w:style>
  <w:style w:type="paragraph" w:customStyle="1" w:styleId="70A5B3B6FE1B443BB6C5C77D6AC4EB5F">
    <w:name w:val="70A5B3B6FE1B443BB6C5C77D6AC4EB5F"/>
    <w:rsid w:val="00984389"/>
  </w:style>
  <w:style w:type="paragraph" w:customStyle="1" w:styleId="5E79C9495E4247F6B4BDA6A566EAB89C">
    <w:name w:val="5E79C9495E4247F6B4BDA6A566EAB89C"/>
    <w:rsid w:val="00984389"/>
  </w:style>
  <w:style w:type="paragraph" w:customStyle="1" w:styleId="9609BD2E8A9A4808910B39DDAEFF05FB">
    <w:name w:val="9609BD2E8A9A4808910B39DDAEFF05FB"/>
    <w:rsid w:val="00984389"/>
  </w:style>
  <w:style w:type="paragraph" w:customStyle="1" w:styleId="D5A522261F1542BA94A4D59F265FD651">
    <w:name w:val="D5A522261F1542BA94A4D59F265FD651"/>
    <w:rsid w:val="00984389"/>
  </w:style>
  <w:style w:type="paragraph" w:customStyle="1" w:styleId="DF9A837D764B4F8F889D24975B0B44E4">
    <w:name w:val="DF9A837D764B4F8F889D24975B0B44E4"/>
    <w:rsid w:val="00984389"/>
  </w:style>
  <w:style w:type="paragraph" w:customStyle="1" w:styleId="BBA57726F21F4251AEBA055BCA1510D2">
    <w:name w:val="BBA57726F21F4251AEBA055BCA1510D2"/>
    <w:rsid w:val="00984389"/>
  </w:style>
  <w:style w:type="paragraph" w:customStyle="1" w:styleId="AAAAE205892F461FA10CA9C31DCDF039">
    <w:name w:val="AAAAE205892F461FA10CA9C31DCDF039"/>
    <w:rsid w:val="00984389"/>
  </w:style>
  <w:style w:type="paragraph" w:customStyle="1" w:styleId="57874313CEA94AF28B6C27EF31571E63">
    <w:name w:val="57874313CEA94AF28B6C27EF31571E63"/>
    <w:rsid w:val="00984389"/>
  </w:style>
  <w:style w:type="paragraph" w:customStyle="1" w:styleId="F23929A3A86B4BB3AAB1DE284E7501A6">
    <w:name w:val="F23929A3A86B4BB3AAB1DE284E7501A6"/>
    <w:rsid w:val="00984389"/>
  </w:style>
  <w:style w:type="paragraph" w:customStyle="1" w:styleId="A3FACABF05354E3C8CD1A3136C76751B">
    <w:name w:val="A3FACABF05354E3C8CD1A3136C76751B"/>
    <w:rsid w:val="00984389"/>
  </w:style>
  <w:style w:type="paragraph" w:customStyle="1" w:styleId="AE40076FD68A4EE89AA8B863D9F0C55A">
    <w:name w:val="AE40076FD68A4EE89AA8B863D9F0C55A"/>
    <w:rsid w:val="00984389"/>
  </w:style>
  <w:style w:type="paragraph" w:customStyle="1" w:styleId="C688FB1AFFA5468987B374C56FB3FCAB">
    <w:name w:val="C688FB1AFFA5468987B374C56FB3FCAB"/>
    <w:rsid w:val="00984389"/>
  </w:style>
  <w:style w:type="paragraph" w:customStyle="1" w:styleId="3C5CFB42F55349A9A8E85DFACE4B0DA2">
    <w:name w:val="3C5CFB42F55349A9A8E85DFACE4B0DA2"/>
    <w:rsid w:val="00984389"/>
  </w:style>
  <w:style w:type="paragraph" w:customStyle="1" w:styleId="34B0A66EC550467FAB26887EBBC037E4">
    <w:name w:val="34B0A66EC550467FAB26887EBBC037E4"/>
    <w:rsid w:val="00984389"/>
  </w:style>
  <w:style w:type="paragraph" w:customStyle="1" w:styleId="44AED17ACDF64004BF505C2601AA156E">
    <w:name w:val="44AED17ACDF64004BF505C2601AA156E"/>
    <w:rsid w:val="00984389"/>
  </w:style>
  <w:style w:type="paragraph" w:customStyle="1" w:styleId="DE00173030814E5380FC525C1CBDFF85">
    <w:name w:val="DE00173030814E5380FC525C1CBDFF85"/>
    <w:rsid w:val="00984389"/>
  </w:style>
  <w:style w:type="paragraph" w:customStyle="1" w:styleId="B6DF960595194062B60A71A0AA0CD620">
    <w:name w:val="B6DF960595194062B60A71A0AA0CD620"/>
    <w:rsid w:val="00984389"/>
  </w:style>
  <w:style w:type="paragraph" w:customStyle="1" w:styleId="DBF3810B1CB44F7FB3B11734D6DD9F87">
    <w:name w:val="DBF3810B1CB44F7FB3B11734D6DD9F87"/>
    <w:rsid w:val="00984389"/>
  </w:style>
  <w:style w:type="paragraph" w:customStyle="1" w:styleId="11136631BE1F4464916A91AFE067D233">
    <w:name w:val="11136631BE1F4464916A91AFE067D233"/>
    <w:rsid w:val="00984389"/>
  </w:style>
  <w:style w:type="paragraph" w:customStyle="1" w:styleId="2D490ADB79B64586B42365DF82F2A17F">
    <w:name w:val="2D490ADB79B64586B42365DF82F2A17F"/>
    <w:rsid w:val="00984389"/>
  </w:style>
  <w:style w:type="paragraph" w:customStyle="1" w:styleId="0422EF1F60984C2E8ABCB004E8AECC19">
    <w:name w:val="0422EF1F60984C2E8ABCB004E8AECC19"/>
    <w:rsid w:val="00984389"/>
  </w:style>
  <w:style w:type="paragraph" w:customStyle="1" w:styleId="C11A5B44423244978CC07ED74F337985">
    <w:name w:val="C11A5B44423244978CC07ED74F337985"/>
    <w:rsid w:val="00984389"/>
  </w:style>
  <w:style w:type="paragraph" w:customStyle="1" w:styleId="A53CF9E5941B4A139B707AC095ACE2AB67">
    <w:name w:val="A53CF9E5941B4A139B707AC095ACE2AB67"/>
    <w:rsid w:val="0098438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02B4EFEC0D4967B895225CB5FB438E4">
    <w:name w:val="E002B4EFEC0D4967B895225CB5FB438E4"/>
    <w:rsid w:val="00984389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5736D1744B442D6AECEE58BC6E9D39F4">
    <w:name w:val="75736D1744B442D6AECEE58BC6E9D39F4"/>
    <w:rsid w:val="00984389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68">
    <w:name w:val="A53CF9E5941B4A139B707AC095ACE2AB68"/>
    <w:rsid w:val="0098438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02B4EFEC0D4967B895225CB5FB438E5">
    <w:name w:val="E002B4EFEC0D4967B895225CB5FB438E5"/>
    <w:rsid w:val="00984389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5736D1744B442D6AECEE58BC6E9D39F5">
    <w:name w:val="75736D1744B442D6AECEE58BC6E9D39F5"/>
    <w:rsid w:val="00984389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644D94966D741308C77555C390E5B41">
    <w:name w:val="E644D94966D741308C77555C390E5B41"/>
    <w:rsid w:val="00984389"/>
  </w:style>
  <w:style w:type="paragraph" w:customStyle="1" w:styleId="BF9B061A3D4F4BC78434973E31FE9801">
    <w:name w:val="BF9B061A3D4F4BC78434973E31FE9801"/>
    <w:rsid w:val="00984389"/>
  </w:style>
  <w:style w:type="paragraph" w:customStyle="1" w:styleId="9003F15E58EA4F01B742747D40C8F93C">
    <w:name w:val="9003F15E58EA4F01B742747D40C8F93C"/>
    <w:rsid w:val="00984389"/>
  </w:style>
  <w:style w:type="paragraph" w:customStyle="1" w:styleId="57BF48F144B040C09D872398E80DC5C2">
    <w:name w:val="57BF48F144B040C09D872398E80DC5C2"/>
    <w:rsid w:val="00984389"/>
  </w:style>
  <w:style w:type="paragraph" w:customStyle="1" w:styleId="49016F90CE5C4840A88FDA7A37892094">
    <w:name w:val="49016F90CE5C4840A88FDA7A37892094"/>
    <w:rsid w:val="00984389"/>
  </w:style>
  <w:style w:type="paragraph" w:customStyle="1" w:styleId="FABD3AB2BE3B43C48CBFB8B0861CBC7E">
    <w:name w:val="FABD3AB2BE3B43C48CBFB8B0861CBC7E"/>
    <w:rsid w:val="00984389"/>
  </w:style>
  <w:style w:type="paragraph" w:customStyle="1" w:styleId="A941FB42362A4D6CB513E826248852CD">
    <w:name w:val="A941FB42362A4D6CB513E826248852CD"/>
    <w:rsid w:val="00984389"/>
  </w:style>
  <w:style w:type="paragraph" w:customStyle="1" w:styleId="1013D67851A34A4797592C1E138404AB">
    <w:name w:val="1013D67851A34A4797592C1E138404AB"/>
    <w:rsid w:val="00984389"/>
  </w:style>
  <w:style w:type="paragraph" w:customStyle="1" w:styleId="C8F828D24D2C43C1AB74D37092DFB159">
    <w:name w:val="C8F828D24D2C43C1AB74D37092DFB159"/>
    <w:rsid w:val="00984389"/>
  </w:style>
  <w:style w:type="paragraph" w:customStyle="1" w:styleId="734EC724270545818B92BD909F74313F">
    <w:name w:val="734EC724270545818B92BD909F74313F"/>
    <w:rsid w:val="00984389"/>
  </w:style>
  <w:style w:type="paragraph" w:customStyle="1" w:styleId="EB5F6BF5B53743E0864D41F25735CB27">
    <w:name w:val="EB5F6BF5B53743E0864D41F25735CB27"/>
    <w:rsid w:val="00984389"/>
  </w:style>
  <w:style w:type="paragraph" w:customStyle="1" w:styleId="4274308A17C44CF58CC492278D33A32A">
    <w:name w:val="4274308A17C44CF58CC492278D33A32A"/>
    <w:rsid w:val="00984389"/>
  </w:style>
  <w:style w:type="paragraph" w:customStyle="1" w:styleId="A2435024E5934FF195AFA69F2287C2AC">
    <w:name w:val="A2435024E5934FF195AFA69F2287C2AC"/>
    <w:rsid w:val="00984389"/>
  </w:style>
  <w:style w:type="paragraph" w:customStyle="1" w:styleId="47329F450FFB44D59B1329BF65D91BF5">
    <w:name w:val="47329F450FFB44D59B1329BF65D91BF5"/>
    <w:rsid w:val="00984389"/>
  </w:style>
  <w:style w:type="paragraph" w:customStyle="1" w:styleId="E05EAE5921F1486FA861D393297A0840">
    <w:name w:val="E05EAE5921F1486FA861D393297A0840"/>
    <w:rsid w:val="00984389"/>
  </w:style>
  <w:style w:type="paragraph" w:customStyle="1" w:styleId="8B9B9BC42FB74BC7A1312B6DA4025A5D">
    <w:name w:val="8B9B9BC42FB74BC7A1312B6DA4025A5D"/>
    <w:rsid w:val="00984389"/>
  </w:style>
  <w:style w:type="paragraph" w:customStyle="1" w:styleId="976CDFFF9AF44C1AB955CD99A5EBD6ED">
    <w:name w:val="976CDFFF9AF44C1AB955CD99A5EBD6ED"/>
    <w:rsid w:val="00984389"/>
  </w:style>
  <w:style w:type="paragraph" w:customStyle="1" w:styleId="12F87736012C40C0A5B29119B6DC1413">
    <w:name w:val="12F87736012C40C0A5B29119B6DC1413"/>
    <w:rsid w:val="00984389"/>
  </w:style>
  <w:style w:type="paragraph" w:customStyle="1" w:styleId="6E3925AD75E34C44BE0F0E3C286B33CF">
    <w:name w:val="6E3925AD75E34C44BE0F0E3C286B33CF"/>
    <w:rsid w:val="00984389"/>
  </w:style>
  <w:style w:type="paragraph" w:customStyle="1" w:styleId="CD21AF41F9C64533B1173536F8B4AC84">
    <w:name w:val="CD21AF41F9C64533B1173536F8B4AC84"/>
    <w:rsid w:val="00984389"/>
  </w:style>
  <w:style w:type="paragraph" w:customStyle="1" w:styleId="DC2390382DDC40A5902B53A51CE0E0BE">
    <w:name w:val="DC2390382DDC40A5902B53A51CE0E0BE"/>
    <w:rsid w:val="00984389"/>
  </w:style>
  <w:style w:type="paragraph" w:customStyle="1" w:styleId="3787F296D9F24D73BBC7CF43073FD061">
    <w:name w:val="3787F296D9F24D73BBC7CF43073FD061"/>
    <w:rsid w:val="00984389"/>
  </w:style>
  <w:style w:type="paragraph" w:customStyle="1" w:styleId="8616DD09B3434A9796198F0BEB13E058">
    <w:name w:val="8616DD09B3434A9796198F0BEB13E058"/>
    <w:rsid w:val="00984389"/>
  </w:style>
  <w:style w:type="paragraph" w:customStyle="1" w:styleId="E0275045DC3245E1B5CC3DF19C3787D0">
    <w:name w:val="E0275045DC3245E1B5CC3DF19C3787D0"/>
    <w:rsid w:val="00984389"/>
  </w:style>
  <w:style w:type="paragraph" w:customStyle="1" w:styleId="BB92175D0ECB404DBA5CB9C7536234A8">
    <w:name w:val="BB92175D0ECB404DBA5CB9C7536234A8"/>
    <w:rsid w:val="00984389"/>
  </w:style>
  <w:style w:type="paragraph" w:customStyle="1" w:styleId="1775F1EF2ED44990AEDDB43D2721B059">
    <w:name w:val="1775F1EF2ED44990AEDDB43D2721B059"/>
    <w:rsid w:val="00984389"/>
  </w:style>
  <w:style w:type="paragraph" w:customStyle="1" w:styleId="2E1F02FD1ED246419572220825C73209">
    <w:name w:val="2E1F02FD1ED246419572220825C73209"/>
    <w:rsid w:val="00984389"/>
  </w:style>
  <w:style w:type="paragraph" w:customStyle="1" w:styleId="9AB777A5037B4EA79267A9055DFDBD66">
    <w:name w:val="9AB777A5037B4EA79267A9055DFDBD66"/>
    <w:rsid w:val="00984389"/>
  </w:style>
  <w:style w:type="paragraph" w:customStyle="1" w:styleId="ABE57A1078A847F1A38BAA1291215C56">
    <w:name w:val="ABE57A1078A847F1A38BAA1291215C56"/>
    <w:rsid w:val="00984389"/>
  </w:style>
  <w:style w:type="paragraph" w:customStyle="1" w:styleId="F9BD5AD19A404B9EB371EB259AC3EE98">
    <w:name w:val="F9BD5AD19A404B9EB371EB259AC3EE98"/>
    <w:rsid w:val="00984389"/>
  </w:style>
  <w:style w:type="paragraph" w:customStyle="1" w:styleId="07288D2007494270BBF6233D78E23841">
    <w:name w:val="07288D2007494270BBF6233D78E23841"/>
    <w:rsid w:val="00984389"/>
  </w:style>
  <w:style w:type="paragraph" w:customStyle="1" w:styleId="CE93EA253C72455787629D8BD7A954D1">
    <w:name w:val="CE93EA253C72455787629D8BD7A954D1"/>
    <w:rsid w:val="00984389"/>
  </w:style>
  <w:style w:type="paragraph" w:customStyle="1" w:styleId="A53CF9E5941B4A139B707AC095ACE2AB69">
    <w:name w:val="A53CF9E5941B4A139B707AC095ACE2AB69"/>
    <w:rsid w:val="0098438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02B4EFEC0D4967B895225CB5FB438E6">
    <w:name w:val="E002B4EFEC0D4967B895225CB5FB438E6"/>
    <w:rsid w:val="00984389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5736D1744B442D6AECEE58BC6E9D39F6">
    <w:name w:val="75736D1744B442D6AECEE58BC6E9D39F6"/>
    <w:rsid w:val="00984389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0DCE7A9CC243B4BD9BF6DCAE416062">
    <w:name w:val="2B0DCE7A9CC243B4BD9BF6DCAE416062"/>
    <w:rsid w:val="00984389"/>
  </w:style>
  <w:style w:type="paragraph" w:customStyle="1" w:styleId="269BCD32BEDD4547B724BEEE7DD3D986">
    <w:name w:val="269BCD32BEDD4547B724BEEE7DD3D986"/>
    <w:rsid w:val="00984389"/>
  </w:style>
  <w:style w:type="paragraph" w:customStyle="1" w:styleId="E5DB55B317DF4F1980C2B5157CEEED7D">
    <w:name w:val="E5DB55B317DF4F1980C2B5157CEEED7D"/>
    <w:rsid w:val="00984389"/>
  </w:style>
  <w:style w:type="paragraph" w:customStyle="1" w:styleId="D6A4A1A68FE842158B0AF3B9B5C8C32C">
    <w:name w:val="D6A4A1A68FE842158B0AF3B9B5C8C32C"/>
    <w:rsid w:val="00984389"/>
  </w:style>
  <w:style w:type="paragraph" w:customStyle="1" w:styleId="190CBD4816ED483CBF3AB1C6F5D67EB0">
    <w:name w:val="190CBD4816ED483CBF3AB1C6F5D67EB0"/>
    <w:rsid w:val="00984389"/>
  </w:style>
  <w:style w:type="paragraph" w:customStyle="1" w:styleId="3C4329EADA534386B65FA6CDEBE4AC0B">
    <w:name w:val="3C4329EADA534386B65FA6CDEBE4AC0B"/>
    <w:rsid w:val="00984389"/>
  </w:style>
  <w:style w:type="paragraph" w:customStyle="1" w:styleId="74A6254C22884698B6986147FD2DC00A">
    <w:name w:val="74A6254C22884698B6986147FD2DC00A"/>
    <w:rsid w:val="00984389"/>
  </w:style>
  <w:style w:type="paragraph" w:customStyle="1" w:styleId="7E957F753E0B4FF2ABF81E6B14FB393B">
    <w:name w:val="7E957F753E0B4FF2ABF81E6B14FB393B"/>
    <w:rsid w:val="00984389"/>
  </w:style>
  <w:style w:type="paragraph" w:customStyle="1" w:styleId="EAB9FE0C005D424EB239F73202467FC4">
    <w:name w:val="EAB9FE0C005D424EB239F73202467FC4"/>
    <w:rsid w:val="00984389"/>
  </w:style>
  <w:style w:type="paragraph" w:customStyle="1" w:styleId="0B2866DBD2464193A759D5EA65C8CD6F">
    <w:name w:val="0B2866DBD2464193A759D5EA65C8CD6F"/>
    <w:rsid w:val="00984389"/>
  </w:style>
  <w:style w:type="paragraph" w:customStyle="1" w:styleId="6B9FB521620A4EBDB632EC05DB46C6DB">
    <w:name w:val="6B9FB521620A4EBDB632EC05DB46C6DB"/>
    <w:rsid w:val="00984389"/>
  </w:style>
  <w:style w:type="paragraph" w:customStyle="1" w:styleId="51A349F461FC43AE9F2D6A78076DE593">
    <w:name w:val="51A349F461FC43AE9F2D6A78076DE593"/>
    <w:rsid w:val="00984389"/>
  </w:style>
  <w:style w:type="paragraph" w:customStyle="1" w:styleId="4E42A616BF4F41DE9815A7EA124761FC">
    <w:name w:val="4E42A616BF4F41DE9815A7EA124761FC"/>
    <w:rsid w:val="00984389"/>
  </w:style>
  <w:style w:type="paragraph" w:customStyle="1" w:styleId="95382B3B750D450F8FB62B71FA5D6A4B">
    <w:name w:val="95382B3B750D450F8FB62B71FA5D6A4B"/>
    <w:rsid w:val="00984389"/>
  </w:style>
  <w:style w:type="paragraph" w:customStyle="1" w:styleId="13988705FE1947DE90B4EFA5B8C4C328">
    <w:name w:val="13988705FE1947DE90B4EFA5B8C4C328"/>
    <w:rsid w:val="00984389"/>
  </w:style>
  <w:style w:type="paragraph" w:customStyle="1" w:styleId="B5EF5932959B4D879EEE7400FF26D1B4">
    <w:name w:val="B5EF5932959B4D879EEE7400FF26D1B4"/>
    <w:rsid w:val="00984389"/>
  </w:style>
  <w:style w:type="paragraph" w:customStyle="1" w:styleId="C8D7AB15EFC8438B86C58DAB070BBCAF">
    <w:name w:val="C8D7AB15EFC8438B86C58DAB070BBCAF"/>
    <w:rsid w:val="00984389"/>
  </w:style>
  <w:style w:type="paragraph" w:customStyle="1" w:styleId="D68B1BDA427C4205A9F44636C48C1A9A">
    <w:name w:val="D68B1BDA427C4205A9F44636C48C1A9A"/>
    <w:rsid w:val="00984389"/>
  </w:style>
  <w:style w:type="paragraph" w:customStyle="1" w:styleId="6C067E667EBE4DABA9927DDDE15AEAFC">
    <w:name w:val="6C067E667EBE4DABA9927DDDE15AEAFC"/>
    <w:rsid w:val="00984389"/>
  </w:style>
  <w:style w:type="paragraph" w:customStyle="1" w:styleId="C02FD02BDAEC429C9A110B6B37A7447C">
    <w:name w:val="C02FD02BDAEC429C9A110B6B37A7447C"/>
    <w:rsid w:val="00984389"/>
  </w:style>
  <w:style w:type="paragraph" w:customStyle="1" w:styleId="01D1F697591C4F168B33EA1908B1A42D">
    <w:name w:val="01D1F697591C4F168B33EA1908B1A42D"/>
    <w:rsid w:val="00984389"/>
  </w:style>
  <w:style w:type="paragraph" w:customStyle="1" w:styleId="16DA32851AAB4D3BB3A82FA4332734BD">
    <w:name w:val="16DA32851AAB4D3BB3A82FA4332734BD"/>
    <w:rsid w:val="00984389"/>
  </w:style>
  <w:style w:type="paragraph" w:customStyle="1" w:styleId="DDFB24305315431DBC8B0DEEC5DD7528">
    <w:name w:val="DDFB24305315431DBC8B0DEEC5DD7528"/>
    <w:rsid w:val="00984389"/>
  </w:style>
  <w:style w:type="paragraph" w:customStyle="1" w:styleId="9245B2BEA6274D0992ACD4FEC8FBB0B2">
    <w:name w:val="9245B2BEA6274D0992ACD4FEC8FBB0B2"/>
    <w:rsid w:val="00984389"/>
  </w:style>
  <w:style w:type="paragraph" w:customStyle="1" w:styleId="292AFA9AD49E44ADAE2BCB398F5BEEBB">
    <w:name w:val="292AFA9AD49E44ADAE2BCB398F5BEEBB"/>
    <w:rsid w:val="00984389"/>
  </w:style>
  <w:style w:type="paragraph" w:customStyle="1" w:styleId="A9115E30206F4A1491C0E212C29E0CA7">
    <w:name w:val="A9115E30206F4A1491C0E212C29E0CA7"/>
    <w:rsid w:val="00984389"/>
  </w:style>
  <w:style w:type="paragraph" w:customStyle="1" w:styleId="8751B64770AF4A01B0CD459798EB7CE2">
    <w:name w:val="8751B64770AF4A01B0CD459798EB7CE2"/>
    <w:rsid w:val="00984389"/>
  </w:style>
  <w:style w:type="paragraph" w:customStyle="1" w:styleId="03DAFD5734004D7EAC481BDBE72E5482">
    <w:name w:val="03DAFD5734004D7EAC481BDBE72E5482"/>
    <w:rsid w:val="00984389"/>
  </w:style>
  <w:style w:type="paragraph" w:customStyle="1" w:styleId="56AF4BCAF0D244F999B0328819BBB6D6">
    <w:name w:val="56AF4BCAF0D244F999B0328819BBB6D6"/>
    <w:rsid w:val="00984389"/>
  </w:style>
  <w:style w:type="paragraph" w:customStyle="1" w:styleId="63037D4BE529496499E904604FB06AD5">
    <w:name w:val="63037D4BE529496499E904604FB06AD5"/>
    <w:rsid w:val="00984389"/>
  </w:style>
  <w:style w:type="paragraph" w:customStyle="1" w:styleId="11A5D901ADAE46E18B45CA0DB7D31ACD">
    <w:name w:val="11A5D901ADAE46E18B45CA0DB7D31ACD"/>
    <w:rsid w:val="00984389"/>
  </w:style>
  <w:style w:type="paragraph" w:customStyle="1" w:styleId="8CE42D54C36B4FBF99FDE51BCA75A553">
    <w:name w:val="8CE42D54C36B4FBF99FDE51BCA75A553"/>
    <w:rsid w:val="00984389"/>
  </w:style>
  <w:style w:type="paragraph" w:customStyle="1" w:styleId="69C925A5B2D84F29939E12D8B6048FEB">
    <w:name w:val="69C925A5B2D84F29939E12D8B6048FEB"/>
    <w:rsid w:val="00984389"/>
  </w:style>
  <w:style w:type="paragraph" w:customStyle="1" w:styleId="AA866E7BCFE248EBAC33C20A740AD3B2">
    <w:name w:val="AA866E7BCFE248EBAC33C20A740AD3B2"/>
    <w:rsid w:val="00984389"/>
  </w:style>
  <w:style w:type="paragraph" w:customStyle="1" w:styleId="E9F0D51D1E374F17B3BDB2CDE517FCE2">
    <w:name w:val="E9F0D51D1E374F17B3BDB2CDE517FCE2"/>
    <w:rsid w:val="00984389"/>
  </w:style>
  <w:style w:type="paragraph" w:customStyle="1" w:styleId="B1C14520A2954D15A0B83343868493BD">
    <w:name w:val="B1C14520A2954D15A0B83343868493BD"/>
    <w:rsid w:val="00984389"/>
  </w:style>
  <w:style w:type="paragraph" w:customStyle="1" w:styleId="1566328707D7425195F680E0B28D72A2">
    <w:name w:val="1566328707D7425195F680E0B28D72A2"/>
    <w:rsid w:val="00984389"/>
  </w:style>
  <w:style w:type="paragraph" w:customStyle="1" w:styleId="9590618774B9463D9C05D7D32577B343">
    <w:name w:val="9590618774B9463D9C05D7D32577B343"/>
    <w:rsid w:val="00984389"/>
  </w:style>
  <w:style w:type="paragraph" w:customStyle="1" w:styleId="AAD90DCD6B854F219FF9C7062F70B84F">
    <w:name w:val="AAD90DCD6B854F219FF9C7062F70B84F"/>
    <w:rsid w:val="00984389"/>
  </w:style>
  <w:style w:type="paragraph" w:customStyle="1" w:styleId="D012188CF17A455DAF8180CB8FE6A30F">
    <w:name w:val="D012188CF17A455DAF8180CB8FE6A30F"/>
    <w:rsid w:val="00984389"/>
  </w:style>
  <w:style w:type="paragraph" w:customStyle="1" w:styleId="ED8D93248ACB41628689AA0B61523F55">
    <w:name w:val="ED8D93248ACB41628689AA0B61523F55"/>
    <w:rsid w:val="00984389"/>
  </w:style>
  <w:style w:type="paragraph" w:customStyle="1" w:styleId="89BA87945C7F4E7680BF9D4D9E9515D0">
    <w:name w:val="89BA87945C7F4E7680BF9D4D9E9515D0"/>
    <w:rsid w:val="00984389"/>
  </w:style>
  <w:style w:type="paragraph" w:customStyle="1" w:styleId="C95F90A146F8416CB2FBF08950B575B1">
    <w:name w:val="C95F90A146F8416CB2FBF08950B575B1"/>
    <w:rsid w:val="00984389"/>
  </w:style>
  <w:style w:type="paragraph" w:customStyle="1" w:styleId="3CA16E26AD6D444C823D3B0FA2486B82">
    <w:name w:val="3CA16E26AD6D444C823D3B0FA2486B82"/>
    <w:rsid w:val="00984389"/>
  </w:style>
  <w:style w:type="paragraph" w:customStyle="1" w:styleId="291EFAA74B97433593926B279BC71944">
    <w:name w:val="291EFAA74B97433593926B279BC71944"/>
    <w:rsid w:val="00984389"/>
  </w:style>
  <w:style w:type="paragraph" w:customStyle="1" w:styleId="507836FEA5184BB399B7BEE53D401215">
    <w:name w:val="507836FEA5184BB399B7BEE53D401215"/>
    <w:rsid w:val="00984389"/>
  </w:style>
  <w:style w:type="paragraph" w:customStyle="1" w:styleId="9FBB3CE8F40041F691035AB29A15A0CC">
    <w:name w:val="9FBB3CE8F40041F691035AB29A15A0CC"/>
    <w:rsid w:val="00984389"/>
  </w:style>
  <w:style w:type="paragraph" w:customStyle="1" w:styleId="A139AAD1C4D34323951E257DA76BBFD6">
    <w:name w:val="A139AAD1C4D34323951E257DA76BBFD6"/>
    <w:rsid w:val="00984389"/>
  </w:style>
  <w:style w:type="paragraph" w:customStyle="1" w:styleId="08BF3FCEB06545CBA0706DB2F3FB7889">
    <w:name w:val="08BF3FCEB06545CBA0706DB2F3FB7889"/>
    <w:rsid w:val="00984389"/>
  </w:style>
  <w:style w:type="paragraph" w:customStyle="1" w:styleId="6A730C5333714D97B10DB34B2336CD55">
    <w:name w:val="6A730C5333714D97B10DB34B2336CD55"/>
    <w:rsid w:val="00984389"/>
  </w:style>
  <w:style w:type="paragraph" w:customStyle="1" w:styleId="0D50675D1610486B98F84BADA0F05954">
    <w:name w:val="0D50675D1610486B98F84BADA0F05954"/>
    <w:rsid w:val="00984389"/>
  </w:style>
  <w:style w:type="paragraph" w:customStyle="1" w:styleId="86EA8CFCFC104FFB9EA7A139A293441C">
    <w:name w:val="86EA8CFCFC104FFB9EA7A139A293441C"/>
    <w:rsid w:val="00984389"/>
  </w:style>
  <w:style w:type="paragraph" w:customStyle="1" w:styleId="6C2EC1F88EEB46EF9818EDAD192DE1A0">
    <w:name w:val="6C2EC1F88EEB46EF9818EDAD192DE1A0"/>
    <w:rsid w:val="00984389"/>
  </w:style>
  <w:style w:type="paragraph" w:customStyle="1" w:styleId="A53CF9E5941B4A139B707AC095ACE2AB70">
    <w:name w:val="A53CF9E5941B4A139B707AC095ACE2AB70"/>
    <w:rsid w:val="0098438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02B4EFEC0D4967B895225CB5FB438E7">
    <w:name w:val="E002B4EFEC0D4967B895225CB5FB438E7"/>
    <w:rsid w:val="00984389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5736D1744B442D6AECEE58BC6E9D39F7">
    <w:name w:val="75736D1744B442D6AECEE58BC6E9D39F7"/>
    <w:rsid w:val="00984389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7013F966D424BA09A7636F2F6491B36">
    <w:name w:val="67013F966D424BA09A7636F2F6491B36"/>
    <w:rsid w:val="00B777FC"/>
  </w:style>
  <w:style w:type="paragraph" w:customStyle="1" w:styleId="1D805AD6D774478BA104A0E8E9D1DDD9">
    <w:name w:val="1D805AD6D774478BA104A0E8E9D1DDD9"/>
    <w:rsid w:val="00B777FC"/>
  </w:style>
  <w:style w:type="paragraph" w:customStyle="1" w:styleId="811776872E6045589EEFD4EBF7FDD08C">
    <w:name w:val="811776872E6045589EEFD4EBF7FDD08C"/>
    <w:rsid w:val="00B777FC"/>
  </w:style>
  <w:style w:type="paragraph" w:customStyle="1" w:styleId="69C2196CC93D48ABB2DF01DF4F8A9F06">
    <w:name w:val="69C2196CC93D48ABB2DF01DF4F8A9F06"/>
    <w:rsid w:val="00B777FC"/>
  </w:style>
  <w:style w:type="paragraph" w:customStyle="1" w:styleId="2AF5AC0832594732ADEC4DB49DC06D4B">
    <w:name w:val="2AF5AC0832594732ADEC4DB49DC06D4B"/>
    <w:rsid w:val="00B777FC"/>
  </w:style>
  <w:style w:type="paragraph" w:customStyle="1" w:styleId="46FB0A3821C543268CEE58387B085AAE">
    <w:name w:val="46FB0A3821C543268CEE58387B085AAE"/>
    <w:rsid w:val="00B777FC"/>
  </w:style>
  <w:style w:type="paragraph" w:customStyle="1" w:styleId="535C7A36C0F8403EA6EE0922C90B9CA7">
    <w:name w:val="535C7A36C0F8403EA6EE0922C90B9CA7"/>
    <w:rsid w:val="00B777FC"/>
  </w:style>
  <w:style w:type="paragraph" w:customStyle="1" w:styleId="20319DC02DEC41D58C58B06ECA5EC134">
    <w:name w:val="20319DC02DEC41D58C58B06ECA5EC134"/>
    <w:rsid w:val="00B777FC"/>
  </w:style>
  <w:style w:type="paragraph" w:customStyle="1" w:styleId="CA3F3C4EF7F246039641AF530C5704EB">
    <w:name w:val="CA3F3C4EF7F246039641AF530C5704EB"/>
    <w:rsid w:val="00B777FC"/>
  </w:style>
  <w:style w:type="paragraph" w:customStyle="1" w:styleId="08EEFA5714F24AFA9EF0BCDC8F9447B7">
    <w:name w:val="08EEFA5714F24AFA9EF0BCDC8F9447B7"/>
    <w:rsid w:val="00B777FC"/>
  </w:style>
  <w:style w:type="paragraph" w:customStyle="1" w:styleId="E636B134060441CBBAB892ABE9011E34">
    <w:name w:val="E636B134060441CBBAB892ABE9011E34"/>
    <w:rsid w:val="00B777FC"/>
  </w:style>
  <w:style w:type="paragraph" w:customStyle="1" w:styleId="54484B28F6D645D082EF7AA27B296F4E">
    <w:name w:val="54484B28F6D645D082EF7AA27B296F4E"/>
    <w:rsid w:val="00B777FC"/>
  </w:style>
  <w:style w:type="paragraph" w:customStyle="1" w:styleId="48FD87618F6F42ED89C899C6F1E33DF7">
    <w:name w:val="48FD87618F6F42ED89C899C6F1E33DF7"/>
    <w:rsid w:val="00B777FC"/>
  </w:style>
  <w:style w:type="paragraph" w:customStyle="1" w:styleId="0878E19BECA044F285A5CAEF9EC3733A">
    <w:name w:val="0878E19BECA044F285A5CAEF9EC3733A"/>
    <w:rsid w:val="00B777FC"/>
  </w:style>
  <w:style w:type="paragraph" w:customStyle="1" w:styleId="DA935EAC14F84A43A7DA9E0DB88E5DCC">
    <w:name w:val="DA935EAC14F84A43A7DA9E0DB88E5DCC"/>
    <w:rsid w:val="00B777FC"/>
  </w:style>
  <w:style w:type="paragraph" w:customStyle="1" w:styleId="1BE19FB176554C9D9C81B952E7C92548">
    <w:name w:val="1BE19FB176554C9D9C81B952E7C92548"/>
    <w:rsid w:val="00B777FC"/>
  </w:style>
  <w:style w:type="paragraph" w:customStyle="1" w:styleId="A0A27DFEA4764507859B5CDA3B3AE8F6">
    <w:name w:val="A0A27DFEA4764507859B5CDA3B3AE8F6"/>
    <w:rsid w:val="00B777FC"/>
  </w:style>
  <w:style w:type="paragraph" w:customStyle="1" w:styleId="0709EE5E9B664EE7AC2CBEC17D60E15C">
    <w:name w:val="0709EE5E9B664EE7AC2CBEC17D60E15C"/>
    <w:rsid w:val="00B777FC"/>
  </w:style>
  <w:style w:type="paragraph" w:customStyle="1" w:styleId="153CE2743F87439791716122AAD834A5">
    <w:name w:val="153CE2743F87439791716122AAD834A5"/>
    <w:rsid w:val="00B777FC"/>
  </w:style>
  <w:style w:type="paragraph" w:customStyle="1" w:styleId="62C72A6CE5E04E4BA01E2E0F567318FE">
    <w:name w:val="62C72A6CE5E04E4BA01E2E0F567318FE"/>
    <w:rsid w:val="00B777FC"/>
  </w:style>
  <w:style w:type="paragraph" w:customStyle="1" w:styleId="BB970FAEDCFE4FF29802C1CDB0D6BD35">
    <w:name w:val="BB970FAEDCFE4FF29802C1CDB0D6BD35"/>
    <w:rsid w:val="00B777FC"/>
  </w:style>
  <w:style w:type="paragraph" w:customStyle="1" w:styleId="32BE3DD7E9CF4887B88ACAB0D455CCF5">
    <w:name w:val="32BE3DD7E9CF4887B88ACAB0D455CCF5"/>
    <w:rsid w:val="00B777FC"/>
  </w:style>
  <w:style w:type="paragraph" w:customStyle="1" w:styleId="580588BC732741698950A3971F112312">
    <w:name w:val="580588BC732741698950A3971F112312"/>
    <w:rsid w:val="00B777FC"/>
  </w:style>
  <w:style w:type="paragraph" w:customStyle="1" w:styleId="621757C65CF54A789EC2C629B5170485">
    <w:name w:val="621757C65CF54A789EC2C629B5170485"/>
    <w:rsid w:val="00B777FC"/>
  </w:style>
  <w:style w:type="paragraph" w:customStyle="1" w:styleId="20FD72F6CCE5486CA48AC91DADD8EA09">
    <w:name w:val="20FD72F6CCE5486CA48AC91DADD8EA09"/>
    <w:rsid w:val="00B777FC"/>
  </w:style>
  <w:style w:type="paragraph" w:customStyle="1" w:styleId="B053B0EA9C364825A57EE8B316137DBC">
    <w:name w:val="B053B0EA9C364825A57EE8B316137DBC"/>
    <w:rsid w:val="00B777FC"/>
  </w:style>
  <w:style w:type="paragraph" w:customStyle="1" w:styleId="DB9B5D4717B34E0390926FE2D557E5A6">
    <w:name w:val="DB9B5D4717B34E0390926FE2D557E5A6"/>
    <w:rsid w:val="00B777FC"/>
  </w:style>
  <w:style w:type="paragraph" w:customStyle="1" w:styleId="25659EDA6FFF4B5D8DE01A683F91B0FF">
    <w:name w:val="25659EDA6FFF4B5D8DE01A683F91B0FF"/>
    <w:rsid w:val="00B777FC"/>
  </w:style>
  <w:style w:type="paragraph" w:customStyle="1" w:styleId="54F8B022C0EA4599B86C3A773FB6EC87">
    <w:name w:val="54F8B022C0EA4599B86C3A773FB6EC87"/>
    <w:rsid w:val="00B777FC"/>
  </w:style>
  <w:style w:type="paragraph" w:customStyle="1" w:styleId="0A7461935411451CA3F76E5173300C1E">
    <w:name w:val="0A7461935411451CA3F76E5173300C1E"/>
    <w:rsid w:val="00B777FC"/>
  </w:style>
  <w:style w:type="paragraph" w:customStyle="1" w:styleId="29AF32366E7F43A9BBF8E07651AEE1EE">
    <w:name w:val="29AF32366E7F43A9BBF8E07651AEE1EE"/>
    <w:rsid w:val="00B777FC"/>
  </w:style>
  <w:style w:type="paragraph" w:customStyle="1" w:styleId="CBEC7C9560F947DEA3CD1831119244E1">
    <w:name w:val="CBEC7C9560F947DEA3CD1831119244E1"/>
    <w:rsid w:val="00B777FC"/>
  </w:style>
  <w:style w:type="paragraph" w:customStyle="1" w:styleId="7BC0BB7858A442D2BB5AEC01801670D0">
    <w:name w:val="7BC0BB7858A442D2BB5AEC01801670D0"/>
    <w:rsid w:val="00B777FC"/>
  </w:style>
  <w:style w:type="paragraph" w:customStyle="1" w:styleId="7899D4987C404D128F1C26B428417A3B">
    <w:name w:val="7899D4987C404D128F1C26B428417A3B"/>
    <w:rsid w:val="00B777FC"/>
  </w:style>
  <w:style w:type="paragraph" w:customStyle="1" w:styleId="134996C257ED40E5B0C44155EED6A53E">
    <w:name w:val="134996C257ED40E5B0C44155EED6A53E"/>
    <w:rsid w:val="00B777FC"/>
  </w:style>
  <w:style w:type="paragraph" w:customStyle="1" w:styleId="4471C7B155174F2DBBBBF6E0E2039D52">
    <w:name w:val="4471C7B155174F2DBBBBF6E0E2039D52"/>
    <w:rsid w:val="00B777FC"/>
  </w:style>
  <w:style w:type="paragraph" w:customStyle="1" w:styleId="36698327333A49B28793B2D6BD0D961A">
    <w:name w:val="36698327333A49B28793B2D6BD0D961A"/>
    <w:rsid w:val="00B777FC"/>
  </w:style>
  <w:style w:type="paragraph" w:customStyle="1" w:styleId="834866A810F74DDAB2B51CBBB62B25E0">
    <w:name w:val="834866A810F74DDAB2B51CBBB62B25E0"/>
    <w:rsid w:val="00B777FC"/>
  </w:style>
  <w:style w:type="paragraph" w:customStyle="1" w:styleId="405B5D5AB1914A69939522C0B338C83B">
    <w:name w:val="405B5D5AB1914A69939522C0B338C83B"/>
    <w:rsid w:val="00B777FC"/>
  </w:style>
  <w:style w:type="paragraph" w:customStyle="1" w:styleId="6B356D1C1A6D4B45BDD4F474E0A24DA3">
    <w:name w:val="6B356D1C1A6D4B45BDD4F474E0A24DA3"/>
    <w:rsid w:val="00B777FC"/>
  </w:style>
  <w:style w:type="paragraph" w:customStyle="1" w:styleId="0036F0CF7645465B9E79D77201A85BE6">
    <w:name w:val="0036F0CF7645465B9E79D77201A85BE6"/>
    <w:rsid w:val="00B777FC"/>
  </w:style>
  <w:style w:type="paragraph" w:customStyle="1" w:styleId="FCA4B3E15E284DA09498DEB1893869DE">
    <w:name w:val="FCA4B3E15E284DA09498DEB1893869DE"/>
    <w:rsid w:val="00B777FC"/>
  </w:style>
  <w:style w:type="paragraph" w:customStyle="1" w:styleId="BF8326029926424F80872EBC453F4890">
    <w:name w:val="BF8326029926424F80872EBC453F4890"/>
    <w:rsid w:val="00B777FC"/>
  </w:style>
  <w:style w:type="paragraph" w:customStyle="1" w:styleId="0C868D7EBB1B47E99CA17FC96B2CB05C">
    <w:name w:val="0C868D7EBB1B47E99CA17FC96B2CB05C"/>
    <w:rsid w:val="00B777FC"/>
  </w:style>
  <w:style w:type="paragraph" w:customStyle="1" w:styleId="3BB62C50F3434893BD4A3D719A1ADA36">
    <w:name w:val="3BB62C50F3434893BD4A3D719A1ADA36"/>
    <w:rsid w:val="00B777FC"/>
  </w:style>
  <w:style w:type="paragraph" w:customStyle="1" w:styleId="AC64C64144CA459FABC8760AB2588829">
    <w:name w:val="AC64C64144CA459FABC8760AB2588829"/>
    <w:rsid w:val="00B777FC"/>
  </w:style>
  <w:style w:type="paragraph" w:customStyle="1" w:styleId="6883833D88304B1FBB1A3D41ED431597">
    <w:name w:val="6883833D88304B1FBB1A3D41ED431597"/>
    <w:rsid w:val="00B777FC"/>
  </w:style>
  <w:style w:type="paragraph" w:customStyle="1" w:styleId="1E915DC5BE8E49CEB2C215F6FDFBC43A">
    <w:name w:val="1E915DC5BE8E49CEB2C215F6FDFBC43A"/>
    <w:rsid w:val="00B777FC"/>
  </w:style>
  <w:style w:type="paragraph" w:customStyle="1" w:styleId="665C386BB19C4F5DB0497C83C618CAF2">
    <w:name w:val="665C386BB19C4F5DB0497C83C618CAF2"/>
    <w:rsid w:val="00EE5726"/>
  </w:style>
  <w:style w:type="paragraph" w:customStyle="1" w:styleId="A53CF9E5941B4A139B707AC095ACE2AB71">
    <w:name w:val="A53CF9E5941B4A139B707AC095ACE2AB71"/>
    <w:rsid w:val="008C20A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02B4EFEC0D4967B895225CB5FB438E8">
    <w:name w:val="E002B4EFEC0D4967B895225CB5FB438E8"/>
    <w:rsid w:val="008C20A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5736D1744B442D6AECEE58BC6E9D39F8">
    <w:name w:val="75736D1744B442D6AECEE58BC6E9D39F8"/>
    <w:rsid w:val="008C20A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5553023EB184944886927F2471B0248">
    <w:name w:val="E5553023EB184944886927F2471B0248"/>
    <w:rsid w:val="00DC3B3E"/>
  </w:style>
  <w:style w:type="paragraph" w:customStyle="1" w:styleId="C4DD7FD5745042F2AFC98CF33A50AE4E">
    <w:name w:val="C4DD7FD5745042F2AFC98CF33A50AE4E"/>
    <w:rsid w:val="00DC3B3E"/>
  </w:style>
  <w:style w:type="paragraph" w:customStyle="1" w:styleId="0FC678406D7C4090AC6CDBAEC2EA6A88">
    <w:name w:val="0FC678406D7C4090AC6CDBAEC2EA6A88"/>
    <w:rsid w:val="00DC3B3E"/>
  </w:style>
  <w:style w:type="paragraph" w:customStyle="1" w:styleId="FF8F1339BF794F47B86B0DEAF1D2C6FB">
    <w:name w:val="FF8F1339BF794F47B86B0DEAF1D2C6FB"/>
    <w:rsid w:val="00DC3B3E"/>
  </w:style>
  <w:style w:type="paragraph" w:customStyle="1" w:styleId="E366E3DC1C6749D3A9509D72F729711A">
    <w:name w:val="E366E3DC1C6749D3A9509D72F729711A"/>
    <w:rsid w:val="00DC3B3E"/>
  </w:style>
  <w:style w:type="paragraph" w:customStyle="1" w:styleId="BBD73D5011FF464CBF7F671051B71233">
    <w:name w:val="BBD73D5011FF464CBF7F671051B71233"/>
    <w:rsid w:val="00DC3B3E"/>
  </w:style>
  <w:style w:type="paragraph" w:customStyle="1" w:styleId="BECF65CEC68046798259BBA7965F1F50">
    <w:name w:val="BECF65CEC68046798259BBA7965F1F50"/>
    <w:rsid w:val="00DC3B3E"/>
  </w:style>
  <w:style w:type="paragraph" w:customStyle="1" w:styleId="08098605AC9F4F4E835913CBA73668EC">
    <w:name w:val="08098605AC9F4F4E835913CBA73668EC"/>
    <w:rsid w:val="00DC3B3E"/>
  </w:style>
  <w:style w:type="paragraph" w:customStyle="1" w:styleId="0DF00E054FE841108CBBEB615A7E2EF6">
    <w:name w:val="0DF00E054FE841108CBBEB615A7E2EF6"/>
    <w:rsid w:val="00DC3B3E"/>
  </w:style>
  <w:style w:type="paragraph" w:customStyle="1" w:styleId="C90B14A9E4524A50B201A4C36A49BAFF">
    <w:name w:val="C90B14A9E4524A50B201A4C36A49BAFF"/>
    <w:rsid w:val="00DC3B3E"/>
  </w:style>
  <w:style w:type="paragraph" w:customStyle="1" w:styleId="66F011C9FB284A5598457D8FA7C4D13B">
    <w:name w:val="66F011C9FB284A5598457D8FA7C4D13B"/>
    <w:rsid w:val="00DC3B3E"/>
  </w:style>
  <w:style w:type="paragraph" w:customStyle="1" w:styleId="5FF6DFACEC324FCE9B2FDC9941D71EB4">
    <w:name w:val="5FF6DFACEC324FCE9B2FDC9941D71EB4"/>
    <w:rsid w:val="00DC3B3E"/>
  </w:style>
  <w:style w:type="paragraph" w:customStyle="1" w:styleId="B93086F07858480AB172F431692E45FE">
    <w:name w:val="B93086F07858480AB172F431692E45FE"/>
    <w:rsid w:val="00DC3B3E"/>
  </w:style>
  <w:style w:type="paragraph" w:customStyle="1" w:styleId="F558089F9A134F69B795451F55FBE63B">
    <w:name w:val="F558089F9A134F69B795451F55FBE63B"/>
    <w:rsid w:val="00DC3B3E"/>
  </w:style>
  <w:style w:type="paragraph" w:customStyle="1" w:styleId="5663B498DAD74DBB90504D7EF2225013">
    <w:name w:val="5663B498DAD74DBB90504D7EF2225013"/>
    <w:rsid w:val="00DC3B3E"/>
  </w:style>
  <w:style w:type="paragraph" w:customStyle="1" w:styleId="8B3660369BEC437F941920EC82C8F7C0">
    <w:name w:val="8B3660369BEC437F941920EC82C8F7C0"/>
    <w:rsid w:val="00DC3B3E"/>
  </w:style>
  <w:style w:type="paragraph" w:customStyle="1" w:styleId="CF19C34A7C41490581BA80E1B19412C0">
    <w:name w:val="CF19C34A7C41490581BA80E1B19412C0"/>
    <w:rsid w:val="00DC3B3E"/>
  </w:style>
  <w:style w:type="paragraph" w:customStyle="1" w:styleId="3EAE4A4B118F490FBF7CCCEFB167A083">
    <w:name w:val="3EAE4A4B118F490FBF7CCCEFB167A083"/>
    <w:rsid w:val="00DC3B3E"/>
  </w:style>
  <w:style w:type="paragraph" w:customStyle="1" w:styleId="FBB174B0046F4F688D7D397ED05EB93F">
    <w:name w:val="FBB174B0046F4F688D7D397ED05EB93F"/>
    <w:rsid w:val="00DC3B3E"/>
  </w:style>
  <w:style w:type="paragraph" w:customStyle="1" w:styleId="2906FA1F345A4D3DB4E1A2D62BFCB822">
    <w:name w:val="2906FA1F345A4D3DB4E1A2D62BFCB822"/>
    <w:rsid w:val="00DC3B3E"/>
  </w:style>
  <w:style w:type="paragraph" w:customStyle="1" w:styleId="985F1D8FBBDF47AAA59C8A4A22F0C23F">
    <w:name w:val="985F1D8FBBDF47AAA59C8A4A22F0C23F"/>
    <w:rsid w:val="00DC3B3E"/>
  </w:style>
  <w:style w:type="paragraph" w:customStyle="1" w:styleId="39A13AB8D25D40B186D7B6E6FDA57868">
    <w:name w:val="39A13AB8D25D40B186D7B6E6FDA57868"/>
    <w:rsid w:val="00DC3B3E"/>
  </w:style>
  <w:style w:type="paragraph" w:customStyle="1" w:styleId="8C2C662E76DB4E659DCA7375ADCD1AE0">
    <w:name w:val="8C2C662E76DB4E659DCA7375ADCD1AE0"/>
    <w:rsid w:val="00DC3B3E"/>
  </w:style>
  <w:style w:type="paragraph" w:customStyle="1" w:styleId="DC5651BB0F60431CAE3B3EA52D428D56">
    <w:name w:val="DC5651BB0F60431CAE3B3EA52D428D56"/>
    <w:rsid w:val="00DC3B3E"/>
  </w:style>
  <w:style w:type="paragraph" w:customStyle="1" w:styleId="5CF01B14A37F4BAA9272DF7EEBC1FF50">
    <w:name w:val="5CF01B14A37F4BAA9272DF7EEBC1FF50"/>
    <w:rsid w:val="00DC3B3E"/>
  </w:style>
  <w:style w:type="paragraph" w:customStyle="1" w:styleId="2E1571A802324013BD53C8AEC7B21276">
    <w:name w:val="2E1571A802324013BD53C8AEC7B21276"/>
    <w:rsid w:val="00DC3B3E"/>
  </w:style>
  <w:style w:type="paragraph" w:customStyle="1" w:styleId="2BD537AEFDD64B688EF9B1E2349B2838">
    <w:name w:val="2BD537AEFDD64B688EF9B1E2349B2838"/>
    <w:rsid w:val="00DC3B3E"/>
  </w:style>
  <w:style w:type="paragraph" w:customStyle="1" w:styleId="54A1A2A325D24D879959B0CDD4136720">
    <w:name w:val="54A1A2A325D24D879959B0CDD4136720"/>
    <w:rsid w:val="00DC3B3E"/>
  </w:style>
  <w:style w:type="paragraph" w:customStyle="1" w:styleId="8FF5DB5757E94096BC69E5EED33FD0F5">
    <w:name w:val="8FF5DB5757E94096BC69E5EED33FD0F5"/>
    <w:rsid w:val="00DC3B3E"/>
  </w:style>
  <w:style w:type="paragraph" w:customStyle="1" w:styleId="C508A0CBDF9B4243B02F28141C664EE0">
    <w:name w:val="C508A0CBDF9B4243B02F28141C664EE0"/>
    <w:rsid w:val="00DC3B3E"/>
  </w:style>
  <w:style w:type="paragraph" w:customStyle="1" w:styleId="CB3A889DB79B4D819C2F1E07982E623C">
    <w:name w:val="CB3A889DB79B4D819C2F1E07982E623C"/>
    <w:rsid w:val="00DC3B3E"/>
  </w:style>
  <w:style w:type="paragraph" w:customStyle="1" w:styleId="2EB216F6660944F0BB235AF88B879E2E">
    <w:name w:val="2EB216F6660944F0BB235AF88B879E2E"/>
    <w:rsid w:val="00DC3B3E"/>
  </w:style>
  <w:style w:type="paragraph" w:customStyle="1" w:styleId="C6C714BEC0C74CBB9A89E53C54AB34D7">
    <w:name w:val="C6C714BEC0C74CBB9A89E53C54AB34D7"/>
    <w:rsid w:val="00DC3B3E"/>
  </w:style>
  <w:style w:type="paragraph" w:customStyle="1" w:styleId="E19C2F3D7FBD4196932391AC7DE2380F">
    <w:name w:val="E19C2F3D7FBD4196932391AC7DE2380F"/>
    <w:rsid w:val="00DC3B3E"/>
  </w:style>
  <w:style w:type="paragraph" w:customStyle="1" w:styleId="9AD303FC6F164AAA8976A991E634C15D">
    <w:name w:val="9AD303FC6F164AAA8976A991E634C15D"/>
    <w:rsid w:val="00DC3B3E"/>
  </w:style>
  <w:style w:type="paragraph" w:customStyle="1" w:styleId="ECCCB7962A2D4037A05BE6AE02881CC6">
    <w:name w:val="ECCCB7962A2D4037A05BE6AE02881CC6"/>
    <w:rsid w:val="00DC3B3E"/>
  </w:style>
  <w:style w:type="paragraph" w:customStyle="1" w:styleId="3CACEFAC46A64B9190B7D05835A5D82E">
    <w:name w:val="3CACEFAC46A64B9190B7D05835A5D82E"/>
    <w:rsid w:val="00DC3B3E"/>
  </w:style>
  <w:style w:type="paragraph" w:customStyle="1" w:styleId="5B14D75482ED4A5A8154507CC32D1E94">
    <w:name w:val="5B14D75482ED4A5A8154507CC32D1E94"/>
    <w:rsid w:val="00DC3B3E"/>
  </w:style>
  <w:style w:type="paragraph" w:customStyle="1" w:styleId="8D3A819506A44784B3E036D9BFD1117B">
    <w:name w:val="8D3A819506A44784B3E036D9BFD1117B"/>
    <w:rsid w:val="00DC3B3E"/>
  </w:style>
  <w:style w:type="paragraph" w:customStyle="1" w:styleId="EE33C4CD37D14BF4B6BFDF3DB4290D4E">
    <w:name w:val="EE33C4CD37D14BF4B6BFDF3DB4290D4E"/>
    <w:rsid w:val="00DC3B3E"/>
  </w:style>
  <w:style w:type="paragraph" w:customStyle="1" w:styleId="868968A62CAF4BAB8F47DB144A7E9F20">
    <w:name w:val="868968A62CAF4BAB8F47DB144A7E9F20"/>
    <w:rsid w:val="00DC3B3E"/>
  </w:style>
  <w:style w:type="paragraph" w:customStyle="1" w:styleId="E87272143B6341C2A707ABE63ED3C5D6">
    <w:name w:val="E87272143B6341C2A707ABE63ED3C5D6"/>
    <w:rsid w:val="00DC3B3E"/>
  </w:style>
  <w:style w:type="paragraph" w:customStyle="1" w:styleId="C0DB99C110464573965AD881B9E1314B">
    <w:name w:val="C0DB99C110464573965AD881B9E1314B"/>
    <w:rsid w:val="00DC3B3E"/>
  </w:style>
  <w:style w:type="paragraph" w:customStyle="1" w:styleId="6F8F2845854D47EFA2C0091A1D4B55A5">
    <w:name w:val="6F8F2845854D47EFA2C0091A1D4B55A5"/>
    <w:rsid w:val="00DC3B3E"/>
  </w:style>
  <w:style w:type="paragraph" w:customStyle="1" w:styleId="9708B7564D4A45D6B03C8D49CDE93066">
    <w:name w:val="9708B7564D4A45D6B03C8D49CDE93066"/>
    <w:rsid w:val="00DC3B3E"/>
  </w:style>
  <w:style w:type="paragraph" w:customStyle="1" w:styleId="8823EE24EA164F0990531B7AA6CCE234">
    <w:name w:val="8823EE24EA164F0990531B7AA6CCE234"/>
    <w:rsid w:val="00DC3B3E"/>
  </w:style>
  <w:style w:type="paragraph" w:customStyle="1" w:styleId="F238729A20474A3DB4B7094B66FB92A2">
    <w:name w:val="F238729A20474A3DB4B7094B66FB92A2"/>
    <w:rsid w:val="00DC3B3E"/>
  </w:style>
  <w:style w:type="paragraph" w:customStyle="1" w:styleId="BB108209A94947768A781CA22893464E">
    <w:name w:val="BB108209A94947768A781CA22893464E"/>
    <w:rsid w:val="00DC3B3E"/>
  </w:style>
  <w:style w:type="paragraph" w:customStyle="1" w:styleId="7D5B80773A1D4FE9AE29E9BE2D7A1267">
    <w:name w:val="7D5B80773A1D4FE9AE29E9BE2D7A1267"/>
    <w:rsid w:val="00DC3B3E"/>
  </w:style>
  <w:style w:type="paragraph" w:customStyle="1" w:styleId="04676750890043CFB93C95733313819F">
    <w:name w:val="04676750890043CFB93C95733313819F"/>
    <w:rsid w:val="00DC3B3E"/>
  </w:style>
  <w:style w:type="paragraph" w:customStyle="1" w:styleId="F1C3B78C1A9C43A69CF2C3332763F86F">
    <w:name w:val="F1C3B78C1A9C43A69CF2C3332763F86F"/>
    <w:rsid w:val="00DC3B3E"/>
  </w:style>
  <w:style w:type="paragraph" w:customStyle="1" w:styleId="F40620E0D9E04528A030498ADEE40B75">
    <w:name w:val="F40620E0D9E04528A030498ADEE40B75"/>
    <w:rsid w:val="00DC3B3E"/>
  </w:style>
  <w:style w:type="paragraph" w:customStyle="1" w:styleId="DB1D558BA7BC4377B393E03CF20FC8FB">
    <w:name w:val="DB1D558BA7BC4377B393E03CF20FC8FB"/>
    <w:rsid w:val="00DC3B3E"/>
  </w:style>
  <w:style w:type="paragraph" w:customStyle="1" w:styleId="789C45F1208049B186CD12FA021DAB43">
    <w:name w:val="789C45F1208049B186CD12FA021DAB43"/>
    <w:rsid w:val="00DC3B3E"/>
  </w:style>
  <w:style w:type="paragraph" w:customStyle="1" w:styleId="11F59CA2101949E4A59E69C962587C9A">
    <w:name w:val="11F59CA2101949E4A59E69C962587C9A"/>
    <w:rsid w:val="00DC3B3E"/>
  </w:style>
  <w:style w:type="paragraph" w:customStyle="1" w:styleId="3D900F266F7F46BB93720B8E448570B4">
    <w:name w:val="3D900F266F7F46BB93720B8E448570B4"/>
    <w:rsid w:val="00DC3B3E"/>
  </w:style>
  <w:style w:type="paragraph" w:customStyle="1" w:styleId="BC2D53142E984C6BA27C26CC7B7CBF3E">
    <w:name w:val="BC2D53142E984C6BA27C26CC7B7CBF3E"/>
    <w:rsid w:val="00DC3B3E"/>
  </w:style>
  <w:style w:type="paragraph" w:customStyle="1" w:styleId="80E51E3611B44FCB996EF8AD58E9BF52">
    <w:name w:val="80E51E3611B44FCB996EF8AD58E9BF52"/>
    <w:rsid w:val="00DC3B3E"/>
  </w:style>
  <w:style w:type="paragraph" w:customStyle="1" w:styleId="DE0AE01748754DE79CA2D59E02320DB3">
    <w:name w:val="DE0AE01748754DE79CA2D59E02320DB3"/>
    <w:rsid w:val="00DC3B3E"/>
  </w:style>
  <w:style w:type="paragraph" w:customStyle="1" w:styleId="734ECEFEF0BD40CE8CB2365C22513D88">
    <w:name w:val="734ECEFEF0BD40CE8CB2365C22513D88"/>
    <w:rsid w:val="00DC3B3E"/>
  </w:style>
  <w:style w:type="paragraph" w:customStyle="1" w:styleId="A88B652CD914457B960D46BC7749AAFF">
    <w:name w:val="A88B652CD914457B960D46BC7749AAFF"/>
    <w:rsid w:val="00DC3B3E"/>
  </w:style>
  <w:style w:type="paragraph" w:customStyle="1" w:styleId="C7C5D992B545428E8A4DAD0D076F4649">
    <w:name w:val="C7C5D992B545428E8A4DAD0D076F4649"/>
    <w:rsid w:val="00DC3B3E"/>
  </w:style>
  <w:style w:type="paragraph" w:customStyle="1" w:styleId="97B6AF5A22EB4B9EBFE61DFF7F476C6A">
    <w:name w:val="97B6AF5A22EB4B9EBFE61DFF7F476C6A"/>
    <w:rsid w:val="00DC3B3E"/>
  </w:style>
  <w:style w:type="paragraph" w:customStyle="1" w:styleId="E83B5E0968314AADA3B22F67F73CBCE9">
    <w:name w:val="E83B5E0968314AADA3B22F67F73CBCE9"/>
    <w:rsid w:val="00DC3B3E"/>
  </w:style>
  <w:style w:type="paragraph" w:customStyle="1" w:styleId="0EE49F7F3DF94A34A08128301B9D7155">
    <w:name w:val="0EE49F7F3DF94A34A08128301B9D7155"/>
    <w:rsid w:val="00DC3B3E"/>
  </w:style>
  <w:style w:type="paragraph" w:customStyle="1" w:styleId="0C3A86E373D048CAAB0126B47161E505">
    <w:name w:val="0C3A86E373D048CAAB0126B47161E505"/>
    <w:rsid w:val="00DC3B3E"/>
  </w:style>
  <w:style w:type="paragraph" w:customStyle="1" w:styleId="1DCD0DC7D1A84AB8927334468E6FB374">
    <w:name w:val="1DCD0DC7D1A84AB8927334468E6FB374"/>
    <w:rsid w:val="00DC3B3E"/>
  </w:style>
  <w:style w:type="paragraph" w:customStyle="1" w:styleId="8DC303E6E74040E583B2A204F020AFE7">
    <w:name w:val="8DC303E6E74040E583B2A204F020AFE7"/>
    <w:rsid w:val="00DC3B3E"/>
  </w:style>
  <w:style w:type="paragraph" w:customStyle="1" w:styleId="BCFB4306DCC548B68A0D2855B27C7EB7">
    <w:name w:val="BCFB4306DCC548B68A0D2855B27C7EB7"/>
    <w:rsid w:val="00DC3B3E"/>
  </w:style>
  <w:style w:type="paragraph" w:customStyle="1" w:styleId="213F4FFCA34549309D0078419695E2C3">
    <w:name w:val="213F4FFCA34549309D0078419695E2C3"/>
    <w:rsid w:val="00DC3B3E"/>
  </w:style>
  <w:style w:type="paragraph" w:customStyle="1" w:styleId="1E10431FBC4F40DE8EAE9506E68F874A">
    <w:name w:val="1E10431FBC4F40DE8EAE9506E68F874A"/>
    <w:rsid w:val="00DC3B3E"/>
  </w:style>
  <w:style w:type="paragraph" w:customStyle="1" w:styleId="43D2D96244A4466BAD4CA367120D1210">
    <w:name w:val="43D2D96244A4466BAD4CA367120D1210"/>
    <w:rsid w:val="00DC3B3E"/>
  </w:style>
  <w:style w:type="paragraph" w:customStyle="1" w:styleId="BFE4C0EAA07D4F2081483160F7733813">
    <w:name w:val="BFE4C0EAA07D4F2081483160F7733813"/>
    <w:rsid w:val="00DC3B3E"/>
  </w:style>
  <w:style w:type="paragraph" w:customStyle="1" w:styleId="55DEE502B0024F458E45A64D4E045FBE">
    <w:name w:val="55DEE502B0024F458E45A64D4E045FBE"/>
    <w:rsid w:val="00DC3B3E"/>
  </w:style>
  <w:style w:type="paragraph" w:customStyle="1" w:styleId="FC105F7F6C53448A80BB4382464F16B5">
    <w:name w:val="FC105F7F6C53448A80BB4382464F16B5"/>
    <w:rsid w:val="00DC3B3E"/>
  </w:style>
  <w:style w:type="paragraph" w:customStyle="1" w:styleId="A0EFC5D69684445CB90C06303EA7DFEE">
    <w:name w:val="A0EFC5D69684445CB90C06303EA7DFEE"/>
    <w:rsid w:val="00DC3B3E"/>
  </w:style>
  <w:style w:type="paragraph" w:customStyle="1" w:styleId="BB05B2A827254DF593C66561851CD3AE">
    <w:name w:val="BB05B2A827254DF593C66561851CD3AE"/>
    <w:rsid w:val="00DC3B3E"/>
  </w:style>
  <w:style w:type="paragraph" w:customStyle="1" w:styleId="192977483BD949EC83420A27CFF0678F">
    <w:name w:val="192977483BD949EC83420A27CFF0678F"/>
    <w:rsid w:val="00DC3B3E"/>
  </w:style>
  <w:style w:type="paragraph" w:customStyle="1" w:styleId="46E24405DD4B412CA96829A2AE201F6C">
    <w:name w:val="46E24405DD4B412CA96829A2AE201F6C"/>
    <w:rsid w:val="00DC3B3E"/>
  </w:style>
  <w:style w:type="paragraph" w:customStyle="1" w:styleId="4F410844CEA349E8B199F05743C34B9D">
    <w:name w:val="4F410844CEA349E8B199F05743C34B9D"/>
    <w:rsid w:val="00DC3B3E"/>
  </w:style>
  <w:style w:type="paragraph" w:customStyle="1" w:styleId="096A7D21161449C7BEF0C10E3C21131C">
    <w:name w:val="096A7D21161449C7BEF0C10E3C21131C"/>
    <w:rsid w:val="00DC3B3E"/>
  </w:style>
  <w:style w:type="paragraph" w:customStyle="1" w:styleId="17EBD408CD3C4125A209BC65B5B19327">
    <w:name w:val="17EBD408CD3C4125A209BC65B5B19327"/>
    <w:rsid w:val="00DC3B3E"/>
  </w:style>
  <w:style w:type="paragraph" w:customStyle="1" w:styleId="28935BD5A78840B793386EDADC70BD43">
    <w:name w:val="28935BD5A78840B793386EDADC70BD43"/>
    <w:rsid w:val="00DC3B3E"/>
  </w:style>
  <w:style w:type="paragraph" w:customStyle="1" w:styleId="E2A2E5F0B3154B80AAE7CA4991D2C6F5">
    <w:name w:val="E2A2E5F0B3154B80AAE7CA4991D2C6F5"/>
    <w:rsid w:val="00DC3B3E"/>
  </w:style>
  <w:style w:type="paragraph" w:customStyle="1" w:styleId="3318F5EB1904458EA28EDD5BDB43E41C">
    <w:name w:val="3318F5EB1904458EA28EDD5BDB43E41C"/>
    <w:rsid w:val="00DC3B3E"/>
  </w:style>
  <w:style w:type="paragraph" w:customStyle="1" w:styleId="6E2FA84422AE43449DE6973ADB184FA9">
    <w:name w:val="6E2FA84422AE43449DE6973ADB184FA9"/>
    <w:rsid w:val="00DC3B3E"/>
  </w:style>
  <w:style w:type="paragraph" w:customStyle="1" w:styleId="4F7A0960F82F4F83975F9FDAA1E9BC44">
    <w:name w:val="4F7A0960F82F4F83975F9FDAA1E9BC44"/>
    <w:rsid w:val="00DC3B3E"/>
  </w:style>
  <w:style w:type="paragraph" w:customStyle="1" w:styleId="B39B0399D95248EEA9473F40512013E6">
    <w:name w:val="B39B0399D95248EEA9473F40512013E6"/>
    <w:rsid w:val="00DC3B3E"/>
  </w:style>
  <w:style w:type="paragraph" w:customStyle="1" w:styleId="98C338B2F7B1490A8B4B406D691E1553">
    <w:name w:val="98C338B2F7B1490A8B4B406D691E1553"/>
    <w:rsid w:val="00DC3B3E"/>
  </w:style>
  <w:style w:type="paragraph" w:customStyle="1" w:styleId="902CC87732784C8BB2656A963E0F80B2">
    <w:name w:val="902CC87732784C8BB2656A963E0F80B2"/>
    <w:rsid w:val="00DC3B3E"/>
  </w:style>
  <w:style w:type="paragraph" w:customStyle="1" w:styleId="EDAD8216FAA24AC6BCA6C55E3206A7BA">
    <w:name w:val="EDAD8216FAA24AC6BCA6C55E3206A7BA"/>
    <w:rsid w:val="00DC3B3E"/>
  </w:style>
  <w:style w:type="paragraph" w:customStyle="1" w:styleId="DFB47210842646CAADB094E24FF193CA">
    <w:name w:val="DFB47210842646CAADB094E24FF193CA"/>
    <w:rsid w:val="00DC3B3E"/>
  </w:style>
  <w:style w:type="paragraph" w:customStyle="1" w:styleId="93140E24173E45D389FDA6C1F2C15238">
    <w:name w:val="93140E24173E45D389FDA6C1F2C15238"/>
    <w:rsid w:val="00DC3B3E"/>
  </w:style>
  <w:style w:type="paragraph" w:customStyle="1" w:styleId="C310ED44C64A4842990B5319757F4730">
    <w:name w:val="C310ED44C64A4842990B5319757F4730"/>
    <w:rsid w:val="00DC3B3E"/>
  </w:style>
  <w:style w:type="paragraph" w:customStyle="1" w:styleId="87360ABAF1D44407BF2B64EC83D0DD7C">
    <w:name w:val="87360ABAF1D44407BF2B64EC83D0DD7C"/>
    <w:rsid w:val="00DC3B3E"/>
  </w:style>
  <w:style w:type="paragraph" w:customStyle="1" w:styleId="3DE86A3DE4CA4DE98E700BB60BA28E22">
    <w:name w:val="3DE86A3DE4CA4DE98E700BB60BA28E22"/>
    <w:rsid w:val="00DC3B3E"/>
  </w:style>
  <w:style w:type="paragraph" w:customStyle="1" w:styleId="19A25012BE344D5A99CD080225F7B808">
    <w:name w:val="19A25012BE344D5A99CD080225F7B808"/>
    <w:rsid w:val="00DC3B3E"/>
  </w:style>
  <w:style w:type="paragraph" w:customStyle="1" w:styleId="5B56BD3BBDA247E089DD09C3EE20C4E5">
    <w:name w:val="5B56BD3BBDA247E089DD09C3EE20C4E5"/>
    <w:rsid w:val="00DC3B3E"/>
  </w:style>
  <w:style w:type="paragraph" w:customStyle="1" w:styleId="5318622091244B36ADEEA710E7D95C78">
    <w:name w:val="5318622091244B36ADEEA710E7D95C78"/>
    <w:rsid w:val="00DC3B3E"/>
  </w:style>
  <w:style w:type="paragraph" w:customStyle="1" w:styleId="4DCC872162BA4FEEA9029BFAB2B49410">
    <w:name w:val="4DCC872162BA4FEEA9029BFAB2B49410"/>
    <w:rsid w:val="00DC3B3E"/>
  </w:style>
  <w:style w:type="paragraph" w:customStyle="1" w:styleId="1E24184355AB4595B9A975C466E0B538">
    <w:name w:val="1E24184355AB4595B9A975C466E0B538"/>
    <w:rsid w:val="00DC3B3E"/>
  </w:style>
  <w:style w:type="paragraph" w:customStyle="1" w:styleId="D894C728A719468680992F958E6AA417">
    <w:name w:val="D894C728A719468680992F958E6AA417"/>
    <w:rsid w:val="00DC3B3E"/>
  </w:style>
  <w:style w:type="paragraph" w:customStyle="1" w:styleId="52B63596CE2745688BD18AB0A790FAF6">
    <w:name w:val="52B63596CE2745688BD18AB0A790FAF6"/>
    <w:rsid w:val="00DC3B3E"/>
  </w:style>
  <w:style w:type="paragraph" w:customStyle="1" w:styleId="B989688EE9784918BABEFE62ED6C5339">
    <w:name w:val="B989688EE9784918BABEFE62ED6C5339"/>
    <w:rsid w:val="00DC3B3E"/>
  </w:style>
  <w:style w:type="paragraph" w:customStyle="1" w:styleId="CFF0F9FC338E4817A8CAC844CDEB34ED">
    <w:name w:val="CFF0F9FC338E4817A8CAC844CDEB34ED"/>
    <w:rsid w:val="00DC3B3E"/>
  </w:style>
  <w:style w:type="paragraph" w:customStyle="1" w:styleId="CE1D7A4B31DE44B0B09F593B8063E3EE">
    <w:name w:val="CE1D7A4B31DE44B0B09F593B8063E3EE"/>
    <w:rsid w:val="00DC3B3E"/>
  </w:style>
  <w:style w:type="paragraph" w:customStyle="1" w:styleId="B589F47BA0EE4279912032370A7C3D3C">
    <w:name w:val="B589F47BA0EE4279912032370A7C3D3C"/>
    <w:rsid w:val="00DC3B3E"/>
  </w:style>
  <w:style w:type="paragraph" w:customStyle="1" w:styleId="9316C89E90E4403B9A6825C84393BD8A">
    <w:name w:val="9316C89E90E4403B9A6825C84393BD8A"/>
    <w:rsid w:val="00DC3B3E"/>
  </w:style>
  <w:style w:type="paragraph" w:customStyle="1" w:styleId="1D4FFD80187640F4B8AD9D5D2B672908">
    <w:name w:val="1D4FFD80187640F4B8AD9D5D2B672908"/>
    <w:rsid w:val="00DC3B3E"/>
  </w:style>
  <w:style w:type="paragraph" w:customStyle="1" w:styleId="3AB9C355BD9D4D11AD56CA66D3F325F8">
    <w:name w:val="3AB9C355BD9D4D11AD56CA66D3F325F8"/>
    <w:rsid w:val="00DC3B3E"/>
  </w:style>
  <w:style w:type="paragraph" w:customStyle="1" w:styleId="366FCE3EA7624BCE8E5A68AA67F6633E">
    <w:name w:val="366FCE3EA7624BCE8E5A68AA67F6633E"/>
    <w:rsid w:val="00DC3B3E"/>
  </w:style>
  <w:style w:type="paragraph" w:customStyle="1" w:styleId="BFFC9A8E3675428299F35CBF29640385">
    <w:name w:val="BFFC9A8E3675428299F35CBF29640385"/>
    <w:rsid w:val="00DC3B3E"/>
  </w:style>
  <w:style w:type="paragraph" w:customStyle="1" w:styleId="75CCD820154C4B15873B44BCEB0358C2">
    <w:name w:val="75CCD820154C4B15873B44BCEB0358C2"/>
    <w:rsid w:val="00DC3B3E"/>
  </w:style>
  <w:style w:type="paragraph" w:customStyle="1" w:styleId="2D07EC85700D42178898A2D94782FAC1">
    <w:name w:val="2D07EC85700D42178898A2D94782FAC1"/>
    <w:rsid w:val="00DC3B3E"/>
  </w:style>
  <w:style w:type="paragraph" w:customStyle="1" w:styleId="129208F86F6B4E16811A0B28439848D2">
    <w:name w:val="129208F86F6B4E16811A0B28439848D2"/>
    <w:rsid w:val="00DC3B3E"/>
  </w:style>
  <w:style w:type="paragraph" w:customStyle="1" w:styleId="2EEDC69B83B44AC6935820A3CF3822B3">
    <w:name w:val="2EEDC69B83B44AC6935820A3CF3822B3"/>
    <w:rsid w:val="00DC3B3E"/>
  </w:style>
  <w:style w:type="paragraph" w:customStyle="1" w:styleId="B340A8D9DE424BBCAC1D42795BCC511A">
    <w:name w:val="B340A8D9DE424BBCAC1D42795BCC511A"/>
    <w:rsid w:val="00DC3B3E"/>
  </w:style>
  <w:style w:type="paragraph" w:customStyle="1" w:styleId="3ABA6440D2314E5388FFD0CB53EE44A9">
    <w:name w:val="3ABA6440D2314E5388FFD0CB53EE44A9"/>
    <w:rsid w:val="00DC3B3E"/>
  </w:style>
  <w:style w:type="paragraph" w:customStyle="1" w:styleId="0EFD044A1EA34451903BA0A1AECB6581">
    <w:name w:val="0EFD044A1EA34451903BA0A1AECB6581"/>
    <w:rsid w:val="00DC3B3E"/>
  </w:style>
  <w:style w:type="paragraph" w:customStyle="1" w:styleId="1E5AD1F49B874FFB88B3609EF4B27FA7">
    <w:name w:val="1E5AD1F49B874FFB88B3609EF4B27FA7"/>
    <w:rsid w:val="00DC3B3E"/>
  </w:style>
  <w:style w:type="paragraph" w:customStyle="1" w:styleId="8C42F52739724E39A61EDCF0FCAFEE0E">
    <w:name w:val="8C42F52739724E39A61EDCF0FCAFEE0E"/>
    <w:rsid w:val="00DC3B3E"/>
  </w:style>
  <w:style w:type="paragraph" w:customStyle="1" w:styleId="A94B696F65464655A19DCD1D826D7202">
    <w:name w:val="A94B696F65464655A19DCD1D826D7202"/>
    <w:rsid w:val="00DC3B3E"/>
  </w:style>
  <w:style w:type="paragraph" w:customStyle="1" w:styleId="BDC69EE431C44F26A83FC9B6C8641A31">
    <w:name w:val="BDC69EE431C44F26A83FC9B6C8641A31"/>
    <w:rsid w:val="00DC3B3E"/>
  </w:style>
  <w:style w:type="paragraph" w:customStyle="1" w:styleId="55BA45B646A24129AF1EB5EED66F979D">
    <w:name w:val="55BA45B646A24129AF1EB5EED66F979D"/>
    <w:rsid w:val="007575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DAA30-1A52-429A-B189-5043CAEDB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0</TotalTime>
  <Pages>9</Pages>
  <Words>1626</Words>
  <Characters>8944</Characters>
  <Application>Microsoft Office Word</Application>
  <DocSecurity>8</DocSecurity>
  <Lines>74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10549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Dos Santos , Murielle</dc:creator>
  <cp:lastModifiedBy>Maude Lefebvre Archives (CISSSMO16)</cp:lastModifiedBy>
  <cp:revision>2</cp:revision>
  <cp:lastPrinted>2020-03-02T14:51:00Z</cp:lastPrinted>
  <dcterms:created xsi:type="dcterms:W3CDTF">2022-11-16T19:21:00Z</dcterms:created>
  <dcterms:modified xsi:type="dcterms:W3CDTF">2022-11-16T19:21:00Z</dcterms:modified>
</cp:coreProperties>
</file>