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32074BF7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1A8F33FC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-250190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54ED738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F223F5C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ermStart w:id="311366116" w:edGrp="everyone" w:colFirst="1" w:colLast="1"/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0DFAE634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  <w:permEnd w:id="311366116"/>
          </w:tbl>
          <w:p w14:paraId="672A6659" w14:textId="77777777" w:rsidR="00062CCC" w:rsidRDefault="00062CCC" w:rsidP="00062CCC"/>
          <w:p w14:paraId="0A37501D" w14:textId="77777777" w:rsidR="00062CCC" w:rsidRDefault="00062CCC" w:rsidP="00062CCC"/>
          <w:p w14:paraId="5DAB6C7B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14:paraId="7C8A4AD5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3E75E3" w14:textId="77777777" w:rsidR="00635CE6" w:rsidRPr="00760425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3132095" w:edGrp="everyone" w:colFirst="1" w:colLast="1"/>
                  <w:permStart w:id="1839491895" w:edGrp="everyone" w:colFirst="2" w:colLast="2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9B6B1D1" w14:textId="6EF2308D" w:rsidR="00635CE6" w:rsidRPr="00760425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760425"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B378F" w14:textId="77777777" w:rsidR="00635CE6" w:rsidRPr="00760425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72C969F9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7006A18" w14:textId="77777777" w:rsidR="00062CCC" w:rsidRPr="00760425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587895247" w:edGrp="everyone" w:colFirst="1" w:colLast="1"/>
                  <w:permEnd w:id="13132095"/>
                  <w:permEnd w:id="1839491895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4F9AE05" w14:textId="77777777" w:rsidR="00062CCC" w:rsidRPr="00760425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760425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permEnd w:id="1587895247"/>
            <w:tr w:rsidR="00062CCC" w:rsidRPr="00472AC0" w14:paraId="04A34B6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89D5417" w14:textId="77777777" w:rsidR="00062CCC" w:rsidRPr="00760425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894B68E" w14:textId="77777777" w:rsidR="00062CCC" w:rsidRPr="00760425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67477930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Content>
                      <w:r w:rsidRPr="00760425"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674779302"/>
                </w:p>
              </w:tc>
              <w:permStart w:id="1447774004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5A69EF7E" w:rsidR="00062CCC" w:rsidRPr="00760425" w:rsidRDefault="00760425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60901" w:rsidRPr="00760425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447774004"/>
                  <w:r w:rsidR="00062CCC" w:rsidRPr="00760425">
                    <w:rPr>
                      <w:rFonts w:ascii="Arial" w:eastAsia="MS Gothic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059858849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60901" w:rsidRPr="00760425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059858849"/>
                  <w:r w:rsidR="00062CCC"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14:paraId="401D2243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760425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proofErr w:type="spellStart"/>
                  <w:r w:rsidR="00222808"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proofErr w:type="spellEnd"/>
                  <w:r w:rsidR="00222808"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-mm-</w:t>
                  </w:r>
                  <w:proofErr w:type="spellStart"/>
                  <w:r w:rsidR="00222808"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jj</w:t>
                  </w:r>
                  <w:proofErr w:type="spellEnd"/>
                </w:p>
              </w:tc>
            </w:tr>
            <w:tr w:rsidR="00062CCC" w:rsidRPr="00472AC0" w14:paraId="0949D05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C045BC5" w14:textId="77777777" w:rsidR="00062CCC" w:rsidRPr="00760425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576658317" w:edGrp="everyone" w:colFirst="1" w:colLast="1"/>
                  <w:permStart w:id="1523280891" w:edGrp="everyone" w:colFirst="3" w:colLast="3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71ABCD" w14:textId="77777777" w:rsidR="00062CCC" w:rsidRPr="00760425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760425"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062CCC" w:rsidRPr="00760425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roofErr w:type="spellStart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Exp</w:t>
                  </w:r>
                  <w:proofErr w:type="spellEnd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600C3BC" w14:textId="77777777" w:rsidR="00062CCC" w:rsidRPr="00760425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760425">
                        <w:rPr>
                          <w:rFonts w:ascii="Arial" w:hAnsi="Arial" w:cs="Arial"/>
                          <w:color w:val="000000"/>
                          <w:sz w:val="16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576658317"/>
            <w:permEnd w:id="1523280891"/>
            <w:tr w:rsidR="00062CCC" w:rsidRPr="00472AC0" w14:paraId="79BBAAD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062CCC" w:rsidRPr="00760425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760425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760425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79CF6D9B" w14:textId="77777777" w:rsidR="00062CCC" w:rsidRPr="00760425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roofErr w:type="spellStart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proofErr w:type="spellEnd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</w:t>
                  </w:r>
                </w:p>
              </w:tc>
            </w:tr>
            <w:tr w:rsidR="00062CCC" w:rsidRPr="00472AC0" w14:paraId="43721857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E305887" w14:textId="77777777" w:rsidR="00062CCC" w:rsidRPr="00760425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751244723" w:edGrp="everyone" w:colFirst="1" w:colLast="1"/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760425">
                    <w:rPr>
                      <w:rFonts w:ascii="Arial" w:hAnsi="Arial" w:cs="Arial"/>
                      <w:color w:val="000000"/>
                      <w:sz w:val="16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CF9F362" w14:textId="77777777" w:rsidR="00062CCC" w:rsidRPr="00760425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760425"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751244723"/>
          </w:tbl>
          <w:p w14:paraId="41C8F396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2049FE74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686D533" w14:textId="1CD065CD" w:rsidR="00062CCC" w:rsidRPr="00770980" w:rsidRDefault="00E806F3" w:rsidP="00062C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APPAREILS AÉROBIQUES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2A3D3EC" w14:textId="77777777" w:rsidR="00062CCC" w:rsidRDefault="00062CCC" w:rsidP="00062CCC"/>
        </w:tc>
      </w:tr>
    </w:tbl>
    <w:p w14:paraId="0D0B940D" w14:textId="77777777"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tbl>
      <w:tblPr>
        <w:tblStyle w:val="Grilledutableau"/>
        <w:tblW w:w="102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73"/>
        <w:gridCol w:w="11"/>
        <w:gridCol w:w="207"/>
        <w:gridCol w:w="402"/>
        <w:gridCol w:w="12"/>
        <w:gridCol w:w="6"/>
        <w:gridCol w:w="633"/>
        <w:gridCol w:w="367"/>
        <w:gridCol w:w="269"/>
        <w:gridCol w:w="157"/>
        <w:gridCol w:w="367"/>
        <w:gridCol w:w="114"/>
        <w:gridCol w:w="638"/>
        <w:gridCol w:w="517"/>
        <w:gridCol w:w="120"/>
        <w:gridCol w:w="206"/>
        <w:gridCol w:w="22"/>
        <w:gridCol w:w="410"/>
        <w:gridCol w:w="15"/>
        <w:gridCol w:w="623"/>
        <w:gridCol w:w="358"/>
        <w:gridCol w:w="153"/>
        <w:gridCol w:w="129"/>
        <w:gridCol w:w="297"/>
        <w:gridCol w:w="341"/>
        <w:gridCol w:w="9"/>
        <w:gridCol w:w="500"/>
        <w:gridCol w:w="19"/>
        <w:gridCol w:w="118"/>
        <w:gridCol w:w="119"/>
        <w:gridCol w:w="522"/>
        <w:gridCol w:w="636"/>
        <w:gridCol w:w="363"/>
        <w:gridCol w:w="274"/>
        <w:gridCol w:w="637"/>
      </w:tblGrid>
      <w:tr w:rsidR="00DB1D19" w14:paraId="7DAD68C4" w14:textId="77777777" w:rsidTr="00E27BE2">
        <w:trPr>
          <w:cantSplit/>
          <w:trHeight w:val="248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ermStart w:id="376444569" w:edGrp="everyone" w:colFirst="8" w:colLast="8"/>
          <w:permStart w:id="268381530" w:edGrp="everyone" w:colFirst="0" w:colLast="0"/>
          <w:permStart w:id="9053616" w:edGrp="everyone" w:colFirst="2" w:colLast="2"/>
          <w:permStart w:id="54022075" w:edGrp="everyone" w:colFirst="4" w:colLast="4"/>
          <w:permStart w:id="1582255027" w:edGrp="everyone" w:colFirst="6" w:colLast="6"/>
          <w:p w14:paraId="253BAC25" w14:textId="0ADAF50A" w:rsidR="00E806F3" w:rsidRPr="00DB1D19" w:rsidRDefault="00DB1D19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"/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separate"/>
            </w: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8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C1F5" w14:textId="416B6667" w:rsidR="00E806F3" w:rsidRPr="00DB1D19" w:rsidRDefault="005216A8" w:rsidP="005216A8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27BE2">
              <w:rPr>
                <w:rFonts w:ascii="Calibri" w:hAnsi="Calibri" w:cs="Calibri"/>
                <w:b/>
                <w:color w:val="000000"/>
                <w:sz w:val="20"/>
                <w:szCs w:val="16"/>
              </w:rPr>
              <w:t xml:space="preserve">Pédalier membre </w:t>
            </w:r>
            <w:r w:rsidR="00E806F3" w:rsidRPr="00E27BE2">
              <w:rPr>
                <w:rFonts w:ascii="Calibri" w:hAnsi="Calibri" w:cs="Calibri"/>
                <w:b/>
                <w:color w:val="000000"/>
                <w:sz w:val="20"/>
                <w:szCs w:val="16"/>
              </w:rPr>
              <w:t xml:space="preserve">inférieurs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CEE3" w14:textId="3D96F68B" w:rsidR="00E806F3" w:rsidRPr="00DB1D19" w:rsidRDefault="00DB1D19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"/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separate"/>
            </w: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B01C" w14:textId="306BBCE2" w:rsidR="00E806F3" w:rsidRPr="00DB1D19" w:rsidRDefault="00E806F3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27BE2">
              <w:rPr>
                <w:rFonts w:ascii="Calibri" w:hAnsi="Calibri" w:cs="Calibri"/>
                <w:b/>
                <w:color w:val="000000"/>
                <w:sz w:val="20"/>
                <w:szCs w:val="16"/>
              </w:rPr>
              <w:t>Pédalier membres supérieurs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1ED41" w14:textId="563D294A" w:rsidR="00E806F3" w:rsidRPr="00DB1D19" w:rsidRDefault="00DB1D19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4"/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separate"/>
            </w: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78A3E" w14:textId="71A7CB50" w:rsidR="00E806F3" w:rsidRPr="00DB1D19" w:rsidRDefault="00E806F3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E27BE2">
              <w:rPr>
                <w:rFonts w:ascii="Calibri" w:hAnsi="Calibri" w:cs="Calibri"/>
                <w:b/>
                <w:color w:val="000000"/>
                <w:sz w:val="20"/>
                <w:szCs w:val="16"/>
              </w:rPr>
              <w:t>NuStep</w:t>
            </w:r>
            <w:proofErr w:type="spellEnd"/>
            <w:r w:rsidR="005216A8" w:rsidRPr="00E27BE2">
              <w:rPr>
                <w:rFonts w:ascii="Calibri" w:hAnsi="Calibri" w:cs="Calibri"/>
                <w:b/>
                <w:color w:val="000000"/>
                <w:sz w:val="20"/>
                <w:szCs w:val="16"/>
              </w:rPr>
              <w:t xml:space="preserve"> </w:t>
            </w:r>
            <w:r w:rsidR="005216A8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              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25C5" w14:textId="23EC78E8" w:rsidR="00E806F3" w:rsidRPr="00DB1D19" w:rsidRDefault="00DB1D19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2"/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</w:r>
            <w:r w:rsidR="0076042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separate"/>
            </w:r>
            <w:r w:rsidRPr="00DB1D1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C7B7" w14:textId="7C9E312D" w:rsidR="00E806F3" w:rsidRPr="00DB1D19" w:rsidRDefault="00E806F3" w:rsidP="00EF0E20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27BE2">
              <w:rPr>
                <w:rFonts w:ascii="Calibri" w:hAnsi="Calibri" w:cs="Calibri"/>
                <w:b/>
                <w:color w:val="000000"/>
                <w:sz w:val="18"/>
                <w:szCs w:val="16"/>
              </w:rPr>
              <w:t>Autre 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16"/>
              <w:szCs w:val="16"/>
            </w:rPr>
            <w:id w:val="1184548214"/>
            <w:placeholder>
              <w:docPart w:val="DefaultPlaceholder_-1854013440"/>
            </w:placeholder>
            <w:text/>
          </w:sdtPr>
          <w:sdtContent>
            <w:tc>
              <w:tcPr>
                <w:tcW w:w="2688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B6430B4" w14:textId="1F4BDEAC" w:rsidR="00E806F3" w:rsidRPr="00DB1D19" w:rsidRDefault="004943C2" w:rsidP="004943C2">
                <w:pPr>
                  <w:rPr>
                    <w:rFonts w:ascii="Calibri" w:hAnsi="Calibri" w:cs="Calibri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b/>
                    <w:color w:val="000000"/>
                    <w:sz w:val="16"/>
                    <w:szCs w:val="16"/>
                  </w:rPr>
                  <w:t xml:space="preserve">   </w:t>
                </w:r>
              </w:p>
            </w:tc>
          </w:sdtContent>
        </w:sdt>
      </w:tr>
      <w:permEnd w:id="376444569"/>
      <w:permEnd w:id="268381530"/>
      <w:permEnd w:id="9053616"/>
      <w:permEnd w:id="54022075"/>
      <w:permEnd w:id="1582255027"/>
      <w:tr w:rsidR="00E806F3" w14:paraId="5C704ABF" w14:textId="77777777" w:rsidTr="00EE5FBE">
        <w:trPr>
          <w:cantSplit/>
          <w:trHeight w:val="248"/>
        </w:trPr>
        <w:tc>
          <w:tcPr>
            <w:tcW w:w="10201" w:type="dxa"/>
            <w:gridSpan w:val="3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E15041" w14:textId="1A6DB6C6" w:rsidR="00742C45" w:rsidRDefault="00E806F3" w:rsidP="00D77F9D">
            <w:pPr>
              <w:rPr>
                <w:rFonts w:ascii="Calibri" w:hAnsi="Calibri" w:cs="Calibri"/>
                <w:color w:val="000000"/>
                <w:sz w:val="20"/>
                <w:szCs w:val="16"/>
              </w:rPr>
            </w:pPr>
            <w:r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Légende :  </w:t>
            </w:r>
            <w:r w:rsid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</w:t>
            </w:r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</w:t>
            </w:r>
            <w:r w:rsid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</w:t>
            </w:r>
            <w:r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Durée : en minutes        </w:t>
            </w:r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</w:t>
            </w:r>
            <w:r w:rsid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</w:t>
            </w:r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</w:t>
            </w:r>
            <w:r w:rsid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   </w:t>
            </w:r>
            <w:r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Cadence : nombre de </w:t>
            </w:r>
            <w:proofErr w:type="spellStart"/>
            <w:r w:rsidRPr="00742C45">
              <w:rPr>
                <w:rFonts w:ascii="Calibri" w:hAnsi="Calibri" w:cs="Calibri"/>
                <w:color w:val="000000"/>
                <w:sz w:val="20"/>
                <w:szCs w:val="16"/>
              </w:rPr>
              <w:t>pas</w:t>
            </w:r>
            <w:proofErr w:type="spellEnd"/>
            <w:r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/minute   </w:t>
            </w:r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       </w:t>
            </w:r>
            <w:proofErr w:type="spellStart"/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>METs</w:t>
            </w:r>
            <w:proofErr w:type="spellEnd"/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> : Équivalent métabolique</w:t>
            </w:r>
          </w:p>
          <w:p w14:paraId="4B357257" w14:textId="31271701" w:rsidR="00E806F3" w:rsidRPr="00742C45" w:rsidRDefault="00742C45" w:rsidP="00D77F9D">
            <w:pPr>
              <w:rPr>
                <w:rFonts w:ascii="Calibri" w:hAnsi="Calibri" w:cs="Calibri"/>
                <w:color w:val="000000"/>
                <w:sz w:val="20"/>
                <w:szCs w:val="16"/>
              </w:rPr>
            </w:pPr>
            <w:r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 </w:t>
            </w:r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                     </w:t>
            </w:r>
            <w:r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</w:t>
            </w:r>
            <w:r w:rsidR="00E806F3"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PE : Perception effort /10    </w:t>
            </w:r>
            <w:r w:rsidR="00E27BE2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</w:t>
            </w:r>
            <w:r w:rsidR="00E806F3"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P : Autre perception /10 : </w:t>
            </w:r>
            <w:permStart w:id="679292888" w:edGrp="everyone"/>
            <w:r w:rsidR="00AC54E2"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</w:t>
            </w:r>
            <w:r w:rsidR="00D77F9D" w:rsidRPr="00742C45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        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16"/>
                </w:rPr>
                <w:id w:val="-1441130543"/>
                <w:placeholder>
                  <w:docPart w:val="DefaultPlaceholder_-1854013440"/>
                </w:placeholder>
                <w:text/>
              </w:sdtPr>
              <w:sdtContent>
                <w:r w:rsidR="00D77F9D" w:rsidRPr="00742C45">
                  <w:rPr>
                    <w:rFonts w:ascii="Calibri" w:hAnsi="Calibri" w:cs="Calibri"/>
                    <w:color w:val="000000"/>
                    <w:sz w:val="20"/>
                    <w:szCs w:val="16"/>
                  </w:rPr>
                  <w:t xml:space="preserve">   </w:t>
                </w:r>
              </w:sdtContent>
            </w:sdt>
            <w:permEnd w:id="679292888"/>
          </w:p>
        </w:tc>
      </w:tr>
      <w:tr w:rsidR="005D0E58" w14:paraId="6FCE1D7B" w14:textId="77777777" w:rsidTr="00160901">
        <w:trPr>
          <w:cantSplit/>
          <w:trHeight w:val="380"/>
        </w:trPr>
        <w:tc>
          <w:tcPr>
            <w:tcW w:w="848" w:type="dxa"/>
            <w:gridSpan w:val="4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8974D9D" w14:textId="77777777" w:rsidR="005D0E58" w:rsidRPr="00454E2D" w:rsidRDefault="005D0E58" w:rsidP="00EF0E2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ermStart w:id="995766419" w:edGrp="everyone" w:colFirst="1" w:colLast="1"/>
            <w:r w:rsidRPr="00454E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Date 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1123342650"/>
            <w:placeholder>
              <w:docPart w:val="DefaultPlaceholder_-1854013438"/>
            </w:placeholder>
            <w:showingPlcHdr/>
            <w:date w:fullDate="2022-10-06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2965" w:type="dxa"/>
                <w:gridSpan w:val="10"/>
                <w:tcBorders>
                  <w:top w:val="single" w:sz="18" w:space="0" w:color="auto"/>
                  <w:left w:val="nil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14:paraId="5AF064BE" w14:textId="6ED85346" w:rsidR="005D0E58" w:rsidRPr="00454E2D" w:rsidRDefault="00E32B4B" w:rsidP="00E32B4B">
                <w:pPr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B648AB">
                  <w:rPr>
                    <w:rStyle w:val="Textedelespacerserv"/>
                    <w:rFonts w:eastAsiaTheme="minorHAnsi"/>
                  </w:rPr>
                  <w:t>Cliquez ou appuyez ici pour entrer une date.</w:t>
                </w:r>
              </w:p>
            </w:tc>
          </w:sdtContent>
        </w:sdt>
        <w:tc>
          <w:tcPr>
            <w:tcW w:w="84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D185920" w14:textId="77777777" w:rsidR="005D0E58" w:rsidRPr="00454E2D" w:rsidRDefault="005D0E58" w:rsidP="00EF0E2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Date 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40179023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610731412" w:edGrp="everyone" w:displacedByCustomXml="prev"/>
            <w:tc>
              <w:tcPr>
                <w:tcW w:w="2348" w:type="dxa"/>
                <w:gridSpan w:val="9"/>
                <w:tcBorders>
                  <w:top w:val="single" w:sz="18" w:space="0" w:color="auto"/>
                  <w:left w:val="nil"/>
                  <w:bottom w:val="single" w:sz="18" w:space="0" w:color="auto"/>
                  <w:right w:val="single" w:sz="18" w:space="0" w:color="auto"/>
                </w:tcBorders>
                <w:shd w:val="clear" w:color="auto" w:fill="auto"/>
                <w:vAlign w:val="center"/>
              </w:tcPr>
              <w:p w14:paraId="5355A151" w14:textId="2E8A4661" w:rsidR="005D0E58" w:rsidRPr="00454E2D" w:rsidRDefault="00160901" w:rsidP="00EF0E20">
                <w:pPr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B648AB">
                  <w:rPr>
                    <w:rStyle w:val="Textedelespacerserv"/>
                  </w:rPr>
                  <w:t>Cliquez ou appuyez ici pour entrer une date.</w:t>
                </w:r>
              </w:p>
            </w:tc>
            <w:permEnd w:id="610731412" w:displacedByCustomXml="next"/>
          </w:sdtContent>
        </w:sdt>
        <w:tc>
          <w:tcPr>
            <w:tcW w:w="76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9B883D" w14:textId="77777777" w:rsidR="005D0E58" w:rsidRPr="00454E2D" w:rsidRDefault="005D0E58" w:rsidP="00EF0E2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Date :</w:t>
            </w:r>
          </w:p>
        </w:tc>
        <w:sdt>
          <w:sdtPr>
            <w:rPr>
              <w:rFonts w:ascii="Calibri" w:hAnsi="Calibri" w:cs="Calibri"/>
              <w:b/>
              <w:color w:val="000000"/>
              <w:sz w:val="20"/>
              <w:szCs w:val="20"/>
            </w:rPr>
            <w:id w:val="-245036404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563580684" w:edGrp="everyone" w:displacedByCustomXml="prev"/>
            <w:tc>
              <w:tcPr>
                <w:tcW w:w="2432" w:type="dxa"/>
                <w:gridSpan w:val="5"/>
                <w:tcBorders>
                  <w:top w:val="single" w:sz="18" w:space="0" w:color="auto"/>
                  <w:left w:val="nil"/>
                  <w:bottom w:val="single" w:sz="18" w:space="0" w:color="auto"/>
                  <w:right w:val="single" w:sz="18" w:space="0" w:color="auto"/>
                </w:tcBorders>
                <w:shd w:val="clear" w:color="auto" w:fill="auto"/>
                <w:vAlign w:val="center"/>
              </w:tcPr>
              <w:p w14:paraId="171A8788" w14:textId="5E9DE20A" w:rsidR="005D0E58" w:rsidRPr="00454E2D" w:rsidRDefault="00160901" w:rsidP="00EF0E20">
                <w:pPr>
                  <w:rPr>
                    <w:rFonts w:ascii="Calibri" w:hAnsi="Calibri" w:cs="Calibri"/>
                    <w:b/>
                    <w:color w:val="000000"/>
                    <w:sz w:val="20"/>
                    <w:szCs w:val="20"/>
                  </w:rPr>
                </w:pPr>
                <w:r w:rsidRPr="00B648AB">
                  <w:rPr>
                    <w:rStyle w:val="Textedelespacerserv"/>
                  </w:rPr>
                  <w:t>Cliquez ou appuyez ici pour entrer une date.</w:t>
                </w:r>
              </w:p>
            </w:tc>
            <w:permEnd w:id="1563580684" w:displacedByCustomXml="next"/>
          </w:sdtContent>
        </w:sdt>
      </w:tr>
      <w:permEnd w:id="995766419"/>
      <w:tr w:rsidR="00EE5FBE" w14:paraId="27D27E82" w14:textId="77777777" w:rsidTr="00160901">
        <w:trPr>
          <w:cantSplit/>
          <w:trHeight w:val="985"/>
        </w:trPr>
        <w:tc>
          <w:tcPr>
            <w:tcW w:w="630" w:type="dxa"/>
            <w:gridSpan w:val="2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514DF6E9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Durée</w:t>
            </w:r>
          </w:p>
        </w:tc>
        <w:tc>
          <w:tcPr>
            <w:tcW w:w="632" w:type="dxa"/>
            <w:gridSpan w:val="4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370632F8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Charge</w:t>
            </w:r>
          </w:p>
        </w:tc>
        <w:tc>
          <w:tcPr>
            <w:tcW w:w="639" w:type="dxa"/>
            <w:gridSpan w:val="2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03DE2445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Cadence</w:t>
            </w:r>
          </w:p>
        </w:tc>
        <w:tc>
          <w:tcPr>
            <w:tcW w:w="636" w:type="dxa"/>
            <w:gridSpan w:val="2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7C222C2D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METs</w:t>
            </w:r>
            <w:proofErr w:type="spellEnd"/>
          </w:p>
        </w:tc>
        <w:tc>
          <w:tcPr>
            <w:tcW w:w="638" w:type="dxa"/>
            <w:gridSpan w:val="3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14:paraId="4605B4A1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6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3EF6F1C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63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3867137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Charge</w:t>
            </w:r>
          </w:p>
        </w:tc>
        <w:tc>
          <w:tcPr>
            <w:tcW w:w="638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07B24857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Cadence</w:t>
            </w:r>
          </w:p>
        </w:tc>
        <w:tc>
          <w:tcPr>
            <w:tcW w:w="638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5D8DE0BC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METs</w:t>
            </w:r>
            <w:proofErr w:type="spellEnd"/>
          </w:p>
        </w:tc>
        <w:tc>
          <w:tcPr>
            <w:tcW w:w="64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26F36FCE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6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6414EDB4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646" w:type="dxa"/>
            <w:gridSpan w:val="4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1EFF141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Charge</w:t>
            </w:r>
          </w:p>
        </w:tc>
        <w:tc>
          <w:tcPr>
            <w:tcW w:w="641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3D06FC71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Cadence</w:t>
            </w:r>
          </w:p>
        </w:tc>
        <w:tc>
          <w:tcPr>
            <w:tcW w:w="63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500F4CDF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METs</w:t>
            </w:r>
            <w:proofErr w:type="spellEnd"/>
          </w:p>
        </w:tc>
        <w:tc>
          <w:tcPr>
            <w:tcW w:w="63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604EE56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6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36384597" w14:textId="77777777" w:rsidR="00E806F3" w:rsidRPr="00454E2D" w:rsidRDefault="00E806F3" w:rsidP="00EF0E20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54E2D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</w:p>
        </w:tc>
      </w:tr>
      <w:tr w:rsidR="00EE5FBE" w14:paraId="49DFC5BD" w14:textId="77777777" w:rsidTr="00160901">
        <w:tc>
          <w:tcPr>
            <w:tcW w:w="641" w:type="dxa"/>
            <w:gridSpan w:val="3"/>
            <w:tcBorders>
              <w:top w:val="single" w:sz="18" w:space="0" w:color="auto"/>
            </w:tcBorders>
          </w:tcPr>
          <w:p w14:paraId="514C1419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158810128" w:edGrp="everyone" w:colFirst="1" w:colLast="1"/>
            <w:permStart w:id="935473192" w:edGrp="everyone" w:colFirst="2" w:colLast="2"/>
            <w:permStart w:id="1739205290" w:edGrp="everyone" w:colFirst="3" w:colLast="3"/>
            <w:permStart w:id="1465601110" w:edGrp="everyone" w:colFirst="4" w:colLast="4"/>
            <w:permStart w:id="2135123841" w:edGrp="everyone" w:colFirst="5" w:colLast="5"/>
            <w:permStart w:id="1555507795" w:edGrp="everyone" w:colFirst="6" w:colLast="6"/>
            <w:permStart w:id="1869617306" w:edGrp="everyone" w:colFirst="7" w:colLast="7"/>
            <w:permStart w:id="26574055" w:edGrp="everyone" w:colFirst="8" w:colLast="8"/>
            <w:permStart w:id="983388983" w:edGrp="everyone" w:colFirst="9" w:colLast="9"/>
            <w:permStart w:id="886326711" w:edGrp="everyone" w:colFirst="10" w:colLast="10"/>
            <w:permStart w:id="1579496186" w:edGrp="everyone" w:colFirst="11" w:colLast="11"/>
            <w:permStart w:id="238901257" w:edGrp="everyone" w:colFirst="12" w:colLast="12"/>
            <w:permStart w:id="1893561994" w:edGrp="everyone" w:colFirst="13" w:colLast="13"/>
            <w:permStart w:id="571879557" w:edGrp="everyone" w:colFirst="14" w:colLast="14"/>
            <w:permStart w:id="1553879811" w:edGrp="everyone" w:colFirst="15" w:colLast="15"/>
            <w:r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540327807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  <w:tcBorders>
                  <w:top w:val="single" w:sz="18" w:space="0" w:color="auto"/>
                </w:tcBorders>
              </w:tcPr>
              <w:p w14:paraId="6EABD8DF" w14:textId="15C2A280" w:rsidR="00E806F3" w:rsidRDefault="00482272" w:rsidP="0048227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34249812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  <w:tcBorders>
                  <w:top w:val="single" w:sz="18" w:space="0" w:color="auto"/>
                </w:tcBorders>
              </w:tcPr>
              <w:p w14:paraId="51ABE264" w14:textId="56177A12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29524397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  <w:tcBorders>
                  <w:top w:val="single" w:sz="18" w:space="0" w:color="auto"/>
                </w:tcBorders>
              </w:tcPr>
              <w:p w14:paraId="4A18E813" w14:textId="3BFE85C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1904939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  <w:tcBorders>
                  <w:top w:val="single" w:sz="18" w:space="0" w:color="auto"/>
                </w:tcBorders>
              </w:tcPr>
              <w:p w14:paraId="388C0143" w14:textId="43F4A26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7635902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E193171" w14:textId="4342575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3543961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  <w:tcBorders>
                  <w:top w:val="single" w:sz="18" w:space="0" w:color="auto"/>
                </w:tcBorders>
              </w:tcPr>
              <w:p w14:paraId="578AAE8A" w14:textId="64445192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9260360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  <w:tcBorders>
                  <w:top w:val="single" w:sz="18" w:space="0" w:color="auto"/>
                </w:tcBorders>
              </w:tcPr>
              <w:p w14:paraId="7E56D2F3" w14:textId="79B83BF7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9889685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top w:val="single" w:sz="18" w:space="0" w:color="auto"/>
                </w:tcBorders>
              </w:tcPr>
              <w:p w14:paraId="63E7A6EA" w14:textId="20A85884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364607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  <w:tcBorders>
                  <w:top w:val="single" w:sz="18" w:space="0" w:color="auto"/>
                </w:tcBorders>
              </w:tcPr>
              <w:p w14:paraId="48FB5BEA" w14:textId="69BFAC30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7936382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E01F1FA" w14:textId="5626B073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64321446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  <w:tcBorders>
                  <w:top w:val="single" w:sz="18" w:space="0" w:color="auto"/>
                </w:tcBorders>
              </w:tcPr>
              <w:p w14:paraId="5BACF915" w14:textId="5D063B2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772362608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  <w:tcBorders>
                  <w:top w:val="single" w:sz="18" w:space="0" w:color="auto"/>
                </w:tcBorders>
              </w:tcPr>
              <w:p w14:paraId="15DC7ED0" w14:textId="71F3623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07043858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tcBorders>
                  <w:top w:val="single" w:sz="18" w:space="0" w:color="auto"/>
                </w:tcBorders>
              </w:tcPr>
              <w:p w14:paraId="46F99F6B" w14:textId="3D7D04D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1797504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  <w:tcBorders>
                  <w:top w:val="single" w:sz="18" w:space="0" w:color="auto"/>
                </w:tcBorders>
              </w:tcPr>
              <w:p w14:paraId="7165AC00" w14:textId="6515F1F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9578182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tcBorders>
                  <w:top w:val="single" w:sz="18" w:space="0" w:color="auto"/>
                </w:tcBorders>
              </w:tcPr>
              <w:p w14:paraId="64847DEC" w14:textId="6BE9284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53025AD7" w14:textId="77777777" w:rsidTr="00160901">
        <w:tc>
          <w:tcPr>
            <w:tcW w:w="641" w:type="dxa"/>
            <w:gridSpan w:val="3"/>
          </w:tcPr>
          <w:p w14:paraId="28B1B8EE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618208271" w:edGrp="everyone" w:colFirst="1" w:colLast="1"/>
            <w:permStart w:id="151855419" w:edGrp="everyone" w:colFirst="2" w:colLast="2"/>
            <w:permStart w:id="1293355620" w:edGrp="everyone" w:colFirst="3" w:colLast="3"/>
            <w:permStart w:id="1798075272" w:edGrp="everyone" w:colFirst="4" w:colLast="4"/>
            <w:permStart w:id="1714111548" w:edGrp="everyone" w:colFirst="5" w:colLast="5"/>
            <w:permStart w:id="561469716" w:edGrp="everyone" w:colFirst="6" w:colLast="6"/>
            <w:permStart w:id="453575783" w:edGrp="everyone" w:colFirst="7" w:colLast="7"/>
            <w:permStart w:id="666259021" w:edGrp="everyone" w:colFirst="8" w:colLast="8"/>
            <w:permStart w:id="507651888" w:edGrp="everyone" w:colFirst="9" w:colLast="9"/>
            <w:permStart w:id="76481305" w:edGrp="everyone" w:colFirst="10" w:colLast="10"/>
            <w:permStart w:id="322721364" w:edGrp="everyone" w:colFirst="11" w:colLast="11"/>
            <w:permStart w:id="1683169157" w:edGrp="everyone" w:colFirst="12" w:colLast="12"/>
            <w:permStart w:id="683544750" w:edGrp="everyone" w:colFirst="13" w:colLast="13"/>
            <w:permStart w:id="728319751" w:edGrp="everyone" w:colFirst="14" w:colLast="14"/>
            <w:permStart w:id="289803938" w:edGrp="everyone" w:colFirst="15" w:colLast="15"/>
            <w:permEnd w:id="1158810128"/>
            <w:permEnd w:id="935473192"/>
            <w:permEnd w:id="1739205290"/>
            <w:permEnd w:id="1465601110"/>
            <w:permEnd w:id="2135123841"/>
            <w:permEnd w:id="1555507795"/>
            <w:permEnd w:id="1869617306"/>
            <w:permEnd w:id="26574055"/>
            <w:permEnd w:id="983388983"/>
            <w:permEnd w:id="886326711"/>
            <w:permEnd w:id="1579496186"/>
            <w:permEnd w:id="238901257"/>
            <w:permEnd w:id="1893561994"/>
            <w:permEnd w:id="571879557"/>
            <w:permEnd w:id="1553879811"/>
            <w:r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367447395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45105110" w14:textId="5A721E3E" w:rsidR="00E806F3" w:rsidRDefault="005B0125" w:rsidP="005B0125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88224040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1E029B0C" w14:textId="13263FD8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8219120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6502D2BB" w14:textId="360DBBB8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11551053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385B32B1" w14:textId="136EA21B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8626809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1DB47337" w14:textId="40494CFA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0212930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2EB4C053" w14:textId="770A9721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7900457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67430498" w14:textId="13519063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3245606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11143043" w14:textId="7B749C50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1719270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4E8C232D" w14:textId="7902CB6A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5307344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712E4EF6" w14:textId="59BF5828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11188704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18981680" w14:textId="18E57579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513445708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1DA3EBF7" w14:textId="30094D8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77047062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34A036CD" w14:textId="148F5AD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41536353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016328AC" w14:textId="50B075D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57534608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541C0BED" w14:textId="04FCC578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2E25BE64" w14:textId="77777777" w:rsidTr="00160901">
        <w:tc>
          <w:tcPr>
            <w:tcW w:w="641" w:type="dxa"/>
            <w:gridSpan w:val="3"/>
          </w:tcPr>
          <w:p w14:paraId="1C63C3F2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2110290164" w:edGrp="everyone" w:colFirst="1" w:colLast="1"/>
            <w:permStart w:id="619667893" w:edGrp="everyone" w:colFirst="2" w:colLast="2"/>
            <w:permStart w:id="1667114135" w:edGrp="everyone" w:colFirst="3" w:colLast="3"/>
            <w:permStart w:id="1760844848" w:edGrp="everyone" w:colFirst="4" w:colLast="4"/>
            <w:permStart w:id="785129558" w:edGrp="everyone" w:colFirst="5" w:colLast="5"/>
            <w:permStart w:id="27331690" w:edGrp="everyone" w:colFirst="6" w:colLast="6"/>
            <w:permStart w:id="310911495" w:edGrp="everyone" w:colFirst="7" w:colLast="7"/>
            <w:permStart w:id="1047735370" w:edGrp="everyone" w:colFirst="8" w:colLast="8"/>
            <w:permStart w:id="104205315" w:edGrp="everyone" w:colFirst="9" w:colLast="9"/>
            <w:permStart w:id="1116041488" w:edGrp="everyone" w:colFirst="10" w:colLast="10"/>
            <w:permStart w:id="516582551" w:edGrp="everyone" w:colFirst="11" w:colLast="11"/>
            <w:permStart w:id="326718166" w:edGrp="everyone" w:colFirst="12" w:colLast="12"/>
            <w:permStart w:id="272124876" w:edGrp="everyone" w:colFirst="13" w:colLast="13"/>
            <w:permStart w:id="275735208" w:edGrp="everyone" w:colFirst="14" w:colLast="14"/>
            <w:permStart w:id="417214383" w:edGrp="everyone" w:colFirst="15" w:colLast="15"/>
            <w:permEnd w:id="618208271"/>
            <w:permEnd w:id="151855419"/>
            <w:permEnd w:id="1293355620"/>
            <w:permEnd w:id="1798075272"/>
            <w:permEnd w:id="1714111548"/>
            <w:permEnd w:id="561469716"/>
            <w:permEnd w:id="453575783"/>
            <w:permEnd w:id="666259021"/>
            <w:permEnd w:id="507651888"/>
            <w:permEnd w:id="76481305"/>
            <w:permEnd w:id="322721364"/>
            <w:permEnd w:id="1683169157"/>
            <w:permEnd w:id="683544750"/>
            <w:permEnd w:id="728319751"/>
            <w:permEnd w:id="289803938"/>
            <w:r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904590856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3A60EC96" w14:textId="2A515C8F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38497617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33610FE2" w14:textId="7BB836CA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8350552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2DAB1F54" w14:textId="6F7DD2D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8147120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8DDA545" w14:textId="215504F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0583897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0A1A140C" w14:textId="6FA244E9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32524243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257FCAE1" w14:textId="5AD0171B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4546457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3296EE42" w14:textId="68C30197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647286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633F2F9E" w14:textId="022BFC98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504425263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0A12B1D8" w14:textId="23554512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08681292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0A3D5F19" w14:textId="1020E778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56894102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6F75FB53" w14:textId="44F1679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47334412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1C3796AA" w14:textId="418D012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700902628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1B9BC6CF" w14:textId="6251974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51062649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4226BEE1" w14:textId="02F6578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37950765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637582BF" w14:textId="2DD93234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75B072D9" w14:textId="77777777" w:rsidTr="00160901">
        <w:tc>
          <w:tcPr>
            <w:tcW w:w="641" w:type="dxa"/>
            <w:gridSpan w:val="3"/>
          </w:tcPr>
          <w:p w14:paraId="7905D678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383862555" w:edGrp="everyone" w:colFirst="1" w:colLast="1"/>
            <w:permStart w:id="2123115048" w:edGrp="everyone" w:colFirst="2" w:colLast="2"/>
            <w:permStart w:id="2023975482" w:edGrp="everyone" w:colFirst="3" w:colLast="3"/>
            <w:permStart w:id="922228414" w:edGrp="everyone" w:colFirst="4" w:colLast="4"/>
            <w:permStart w:id="1140589108" w:edGrp="everyone" w:colFirst="5" w:colLast="5"/>
            <w:permStart w:id="303445959" w:edGrp="everyone" w:colFirst="6" w:colLast="6"/>
            <w:permStart w:id="1768624114" w:edGrp="everyone" w:colFirst="7" w:colLast="7"/>
            <w:permStart w:id="250808950" w:edGrp="everyone" w:colFirst="8" w:colLast="8"/>
            <w:permStart w:id="1161834480" w:edGrp="everyone" w:colFirst="9" w:colLast="9"/>
            <w:permStart w:id="519529165" w:edGrp="everyone" w:colFirst="10" w:colLast="10"/>
            <w:permStart w:id="866270543" w:edGrp="everyone" w:colFirst="11" w:colLast="11"/>
            <w:permStart w:id="1911823637" w:edGrp="everyone" w:colFirst="12" w:colLast="12"/>
            <w:permStart w:id="1100443780" w:edGrp="everyone" w:colFirst="13" w:colLast="13"/>
            <w:permStart w:id="1783590578" w:edGrp="everyone" w:colFirst="14" w:colLast="14"/>
            <w:permStart w:id="1899766752" w:edGrp="everyone" w:colFirst="15" w:colLast="15"/>
            <w:permEnd w:id="2110290164"/>
            <w:permEnd w:id="619667893"/>
            <w:permEnd w:id="1667114135"/>
            <w:permEnd w:id="1760844848"/>
            <w:permEnd w:id="785129558"/>
            <w:permEnd w:id="27331690"/>
            <w:permEnd w:id="310911495"/>
            <w:permEnd w:id="1047735370"/>
            <w:permEnd w:id="104205315"/>
            <w:permEnd w:id="1116041488"/>
            <w:permEnd w:id="516582551"/>
            <w:permEnd w:id="326718166"/>
            <w:permEnd w:id="272124876"/>
            <w:permEnd w:id="275735208"/>
            <w:permEnd w:id="417214383"/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627" w:type="dxa"/>
            <w:gridSpan w:val="4"/>
          </w:tcPr>
          <w:p w14:paraId="7001B91E" w14:textId="4F80A4CB" w:rsidR="00E806F3" w:rsidRDefault="003A1831" w:rsidP="003A183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F0E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198767855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0D27BA19" w14:textId="53A14C4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9290883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481B10D9" w14:textId="0E098810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9239139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1621E69" w14:textId="1D8829BE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8625578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3C358A38" w14:textId="03F7181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247482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D046BA5" w14:textId="59280E85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38877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DA288F5" w14:textId="196E89E3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5299406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3F6D0E1F" w14:textId="49EF6843" w:rsidR="00E806F3" w:rsidRDefault="004A2D61" w:rsidP="004A2D6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55130833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55C3A369" w14:textId="2C2C10D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9469208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4D60DF6A" w14:textId="07A78D32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41510620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1867D168" w14:textId="22308434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3032161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61D94BD6" w14:textId="6B2653E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29612156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683F2E67" w14:textId="2797BEA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56055473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5AE40134" w14:textId="434F9C5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3158340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780F1548" w14:textId="024F579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351609D0" w14:textId="77777777" w:rsidTr="00160901">
        <w:tc>
          <w:tcPr>
            <w:tcW w:w="641" w:type="dxa"/>
            <w:gridSpan w:val="3"/>
          </w:tcPr>
          <w:p w14:paraId="0D32ED3D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2057775903" w:edGrp="everyone" w:colFirst="1" w:colLast="1"/>
            <w:permStart w:id="971905513" w:edGrp="everyone" w:colFirst="2" w:colLast="2"/>
            <w:permStart w:id="1224958340" w:edGrp="everyone" w:colFirst="3" w:colLast="3"/>
            <w:permStart w:id="905992982" w:edGrp="everyone" w:colFirst="4" w:colLast="4"/>
            <w:permStart w:id="1159941897" w:edGrp="everyone" w:colFirst="5" w:colLast="5"/>
            <w:permStart w:id="439623705" w:edGrp="everyone" w:colFirst="6" w:colLast="6"/>
            <w:permStart w:id="496465418" w:edGrp="everyone" w:colFirst="7" w:colLast="7"/>
            <w:permStart w:id="1017861266" w:edGrp="everyone" w:colFirst="8" w:colLast="8"/>
            <w:permStart w:id="602480629" w:edGrp="everyone" w:colFirst="9" w:colLast="9"/>
            <w:permStart w:id="816016589" w:edGrp="everyone" w:colFirst="10" w:colLast="10"/>
            <w:permStart w:id="1113876525" w:edGrp="everyone" w:colFirst="11" w:colLast="11"/>
            <w:permStart w:id="939149844" w:edGrp="everyone" w:colFirst="12" w:colLast="12"/>
            <w:permStart w:id="2015310470" w:edGrp="everyone" w:colFirst="13" w:colLast="13"/>
            <w:permStart w:id="475365051" w:edGrp="everyone" w:colFirst="14" w:colLast="14"/>
            <w:permStart w:id="2078872623" w:edGrp="everyone" w:colFirst="15" w:colLast="15"/>
            <w:permEnd w:id="383862555"/>
            <w:permEnd w:id="2123115048"/>
            <w:permEnd w:id="2023975482"/>
            <w:permEnd w:id="922228414"/>
            <w:permEnd w:id="1140589108"/>
            <w:permEnd w:id="303445959"/>
            <w:permEnd w:id="1768624114"/>
            <w:permEnd w:id="250808950"/>
            <w:permEnd w:id="1161834480"/>
            <w:permEnd w:id="519529165"/>
            <w:permEnd w:id="866270543"/>
            <w:permEnd w:id="1911823637"/>
            <w:permEnd w:id="1100443780"/>
            <w:permEnd w:id="1783590578"/>
            <w:permEnd w:id="1899766752"/>
            <w:r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790621750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75C4011E" w14:textId="0CF4610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03169280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7B6BD26F" w14:textId="5000B99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3711012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7274D3F3" w14:textId="03B59BA8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3127826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06F3F336" w14:textId="1E73F785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1182035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57C621AD" w14:textId="45CD8C5B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5145713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706D97D" w14:textId="0A8162B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4558380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0CD282FB" w14:textId="41BE6AB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55627040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02F78040" w14:textId="2A4664E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9706727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6BFFB90A" w14:textId="76239B88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4230058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4C6AB1C4" w14:textId="27E4AE9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07618542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343283CC" w14:textId="45BA5B4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1639533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10F6E98D" w14:textId="6DF2B7E0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55306831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6B6A81CA" w14:textId="44A0D3D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094491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0020BBB" w14:textId="52B749D8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67884495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1988EDC3" w14:textId="26AED82E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5B0DA0F0" w14:textId="77777777" w:rsidTr="00160901">
        <w:tc>
          <w:tcPr>
            <w:tcW w:w="641" w:type="dxa"/>
            <w:gridSpan w:val="3"/>
          </w:tcPr>
          <w:p w14:paraId="29833E57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829054442" w:edGrp="everyone" w:colFirst="1" w:colLast="1"/>
            <w:permStart w:id="885331393" w:edGrp="everyone" w:colFirst="2" w:colLast="2"/>
            <w:permStart w:id="1193031988" w:edGrp="everyone" w:colFirst="3" w:colLast="3"/>
            <w:permStart w:id="467738446" w:edGrp="everyone" w:colFirst="4" w:colLast="4"/>
            <w:permStart w:id="1114655923" w:edGrp="everyone" w:colFirst="5" w:colLast="5"/>
            <w:permStart w:id="1327963716" w:edGrp="everyone" w:colFirst="6" w:colLast="6"/>
            <w:permStart w:id="1997423923" w:edGrp="everyone" w:colFirst="7" w:colLast="7"/>
            <w:permStart w:id="1398682305" w:edGrp="everyone" w:colFirst="8" w:colLast="8"/>
            <w:permStart w:id="1618154852" w:edGrp="everyone" w:colFirst="9" w:colLast="9"/>
            <w:permStart w:id="827816125" w:edGrp="everyone" w:colFirst="10" w:colLast="10"/>
            <w:permStart w:id="2117762903" w:edGrp="everyone" w:colFirst="11" w:colLast="11"/>
            <w:permStart w:id="1887984024" w:edGrp="everyone" w:colFirst="12" w:colLast="12"/>
            <w:permStart w:id="1772706924" w:edGrp="everyone" w:colFirst="13" w:colLast="13"/>
            <w:permStart w:id="811881441" w:edGrp="everyone" w:colFirst="14" w:colLast="14"/>
            <w:permStart w:id="559094302" w:edGrp="everyone" w:colFirst="15" w:colLast="15"/>
            <w:permEnd w:id="2057775903"/>
            <w:permEnd w:id="971905513"/>
            <w:permEnd w:id="1224958340"/>
            <w:permEnd w:id="905992982"/>
            <w:permEnd w:id="1159941897"/>
            <w:permEnd w:id="439623705"/>
            <w:permEnd w:id="496465418"/>
            <w:permEnd w:id="1017861266"/>
            <w:permEnd w:id="602480629"/>
            <w:permEnd w:id="816016589"/>
            <w:permEnd w:id="1113876525"/>
            <w:permEnd w:id="939149844"/>
            <w:permEnd w:id="2015310470"/>
            <w:permEnd w:id="475365051"/>
            <w:permEnd w:id="2078872623"/>
            <w:r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2117399667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2AFB57EA" w14:textId="0608997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48855889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07686A5A" w14:textId="3721B5AB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80868208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4BC4B6F7" w14:textId="3EFCBC88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6331256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4AC0B61" w14:textId="5A34E78A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6040150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673D666C" w14:textId="31BE23A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2545797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398F2370" w14:textId="173256C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2417695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434F503C" w14:textId="124245F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1144601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54C5F1C0" w14:textId="0740615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84530979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48D8386D" w14:textId="01AAD5F0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3258615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29F99A18" w14:textId="1926D764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7517968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67996528" w14:textId="77F709A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114504663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02CA9297" w14:textId="0F1C53B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58822882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30666347" w14:textId="58B944AE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12345545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2FB6C04" w14:textId="6F5DA3F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4684811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626BC266" w14:textId="1837D46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014E176D" w14:textId="77777777" w:rsidTr="00160901">
        <w:tc>
          <w:tcPr>
            <w:tcW w:w="641" w:type="dxa"/>
            <w:gridSpan w:val="3"/>
          </w:tcPr>
          <w:p w14:paraId="34E407E1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997955721" w:edGrp="everyone" w:colFirst="1" w:colLast="1"/>
            <w:permStart w:id="1530993367" w:edGrp="everyone" w:colFirst="2" w:colLast="2"/>
            <w:permStart w:id="877476565" w:edGrp="everyone" w:colFirst="3" w:colLast="3"/>
            <w:permStart w:id="1903826941" w:edGrp="everyone" w:colFirst="4" w:colLast="4"/>
            <w:permStart w:id="543299579" w:edGrp="everyone" w:colFirst="5" w:colLast="5"/>
            <w:permStart w:id="539370431" w:edGrp="everyone" w:colFirst="6" w:colLast="6"/>
            <w:permStart w:id="587929094" w:edGrp="everyone" w:colFirst="7" w:colLast="7"/>
            <w:permStart w:id="623250106" w:edGrp="everyone" w:colFirst="8" w:colLast="8"/>
            <w:permStart w:id="2009687286" w:edGrp="everyone" w:colFirst="9" w:colLast="9"/>
            <w:permStart w:id="251206240" w:edGrp="everyone" w:colFirst="10" w:colLast="10"/>
            <w:permStart w:id="700192913" w:edGrp="everyone" w:colFirst="11" w:colLast="11"/>
            <w:permStart w:id="1971150226" w:edGrp="everyone" w:colFirst="12" w:colLast="12"/>
            <w:permStart w:id="1220509562" w:edGrp="everyone" w:colFirst="13" w:colLast="13"/>
            <w:permStart w:id="1346834120" w:edGrp="everyone" w:colFirst="14" w:colLast="14"/>
            <w:permStart w:id="540672954" w:edGrp="everyone" w:colFirst="15" w:colLast="15"/>
            <w:permEnd w:id="829054442"/>
            <w:permEnd w:id="885331393"/>
            <w:permEnd w:id="1193031988"/>
            <w:permEnd w:id="467738446"/>
            <w:permEnd w:id="1114655923"/>
            <w:permEnd w:id="1327963716"/>
            <w:permEnd w:id="1997423923"/>
            <w:permEnd w:id="1398682305"/>
            <w:permEnd w:id="1618154852"/>
            <w:permEnd w:id="827816125"/>
            <w:permEnd w:id="2117762903"/>
            <w:permEnd w:id="1887984024"/>
            <w:permEnd w:id="1772706924"/>
            <w:permEnd w:id="811881441"/>
            <w:permEnd w:id="559094302"/>
            <w:r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97954228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2B0F23C6" w14:textId="1D35FEE4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45394466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7EDC1F05" w14:textId="71EA1F90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16444947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5D9EF694" w14:textId="319EBBD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74562231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36667E08" w14:textId="14279185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5237640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14FDD2D3" w14:textId="02F12E60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9418716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88D9AED" w14:textId="52E0CC4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53399546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B7D71BB" w14:textId="0A1D2FC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0582317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3680E189" w14:textId="4B0F4ED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28854672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09590D01" w14:textId="2D6FBF80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4662997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385496BC" w14:textId="51A3A5C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91553704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20278D0E" w14:textId="7520495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72511498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285B1500" w14:textId="30BD7A6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40343461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49415C58" w14:textId="620C03D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57638899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B807069" w14:textId="3521E0A0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81147139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3965612F" w14:textId="6D920DE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6E3872D3" w14:textId="77777777" w:rsidTr="00160901">
        <w:tc>
          <w:tcPr>
            <w:tcW w:w="641" w:type="dxa"/>
            <w:gridSpan w:val="3"/>
          </w:tcPr>
          <w:p w14:paraId="2BE571C9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426675763" w:edGrp="everyone" w:colFirst="1" w:colLast="1"/>
            <w:permStart w:id="122226327" w:edGrp="everyone" w:colFirst="2" w:colLast="2"/>
            <w:permStart w:id="919811513" w:edGrp="everyone" w:colFirst="3" w:colLast="3"/>
            <w:permStart w:id="369195803" w:edGrp="everyone" w:colFirst="4" w:colLast="4"/>
            <w:permStart w:id="305882168" w:edGrp="everyone" w:colFirst="5" w:colLast="5"/>
            <w:permStart w:id="786900574" w:edGrp="everyone" w:colFirst="6" w:colLast="6"/>
            <w:permStart w:id="852302119" w:edGrp="everyone" w:colFirst="7" w:colLast="7"/>
            <w:permStart w:id="1986400913" w:edGrp="everyone" w:colFirst="8" w:colLast="8"/>
            <w:permStart w:id="1053717309" w:edGrp="everyone" w:colFirst="9" w:colLast="9"/>
            <w:permStart w:id="1240867163" w:edGrp="everyone" w:colFirst="10" w:colLast="10"/>
            <w:permStart w:id="386341229" w:edGrp="everyone" w:colFirst="11" w:colLast="11"/>
            <w:permStart w:id="1427770290" w:edGrp="everyone" w:colFirst="12" w:colLast="12"/>
            <w:permStart w:id="977477798" w:edGrp="everyone" w:colFirst="13" w:colLast="13"/>
            <w:permStart w:id="581525477" w:edGrp="everyone" w:colFirst="14" w:colLast="14"/>
            <w:permStart w:id="836269728" w:edGrp="everyone" w:colFirst="15" w:colLast="15"/>
            <w:permEnd w:id="1997955721"/>
            <w:permEnd w:id="1530993367"/>
            <w:permEnd w:id="877476565"/>
            <w:permEnd w:id="1903826941"/>
            <w:permEnd w:id="543299579"/>
            <w:permEnd w:id="539370431"/>
            <w:permEnd w:id="587929094"/>
            <w:permEnd w:id="623250106"/>
            <w:permEnd w:id="2009687286"/>
            <w:permEnd w:id="251206240"/>
            <w:permEnd w:id="700192913"/>
            <w:permEnd w:id="1971150226"/>
            <w:permEnd w:id="1220509562"/>
            <w:permEnd w:id="1346834120"/>
            <w:permEnd w:id="540672954"/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523062044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1C4B06E9" w14:textId="333EBAAB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296205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0554E44A" w14:textId="3E2D807F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82080809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24C6993A" w14:textId="3990441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1006698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71F119F3" w14:textId="2F20EC72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3004328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497D7999" w14:textId="28242E8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788035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DAEBD9E" w14:textId="14AD39F2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0036036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63AD4AD6" w14:textId="69C53BE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5287631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0A1CD813" w14:textId="4BA1815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29461663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0F9A0CB3" w14:textId="5DB53AB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9862783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23E5E08F" w14:textId="199B887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63560838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44E483E6" w14:textId="16E0E528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59163169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0DA4E001" w14:textId="509AF1E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00804680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09324ADA" w14:textId="3C4B99E2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0361277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96E416B" w14:textId="4F3D0F5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6042488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45D096DD" w14:textId="1D70573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4322D087" w14:textId="77777777" w:rsidTr="00160901">
        <w:tc>
          <w:tcPr>
            <w:tcW w:w="641" w:type="dxa"/>
            <w:gridSpan w:val="3"/>
          </w:tcPr>
          <w:p w14:paraId="069A00FE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290173710" w:edGrp="everyone" w:colFirst="1" w:colLast="1"/>
            <w:permStart w:id="2100113881" w:edGrp="everyone" w:colFirst="2" w:colLast="2"/>
            <w:permStart w:id="1499860457" w:edGrp="everyone" w:colFirst="3" w:colLast="3"/>
            <w:permStart w:id="1211434102" w:edGrp="everyone" w:colFirst="4" w:colLast="4"/>
            <w:permStart w:id="895181077" w:edGrp="everyone" w:colFirst="5" w:colLast="5"/>
            <w:permStart w:id="955979027" w:edGrp="everyone" w:colFirst="6" w:colLast="6"/>
            <w:permStart w:id="736967417" w:edGrp="everyone" w:colFirst="7" w:colLast="7"/>
            <w:permStart w:id="73818378" w:edGrp="everyone" w:colFirst="8" w:colLast="8"/>
            <w:permStart w:id="594240028" w:edGrp="everyone" w:colFirst="9" w:colLast="9"/>
            <w:permStart w:id="700805915" w:edGrp="everyone" w:colFirst="10" w:colLast="10"/>
            <w:permStart w:id="833051811" w:edGrp="everyone" w:colFirst="11" w:colLast="11"/>
            <w:permStart w:id="1775443778" w:edGrp="everyone" w:colFirst="12" w:colLast="12"/>
            <w:permStart w:id="8393385" w:edGrp="everyone" w:colFirst="13" w:colLast="13"/>
            <w:permStart w:id="1233147020" w:edGrp="everyone" w:colFirst="14" w:colLast="14"/>
            <w:permStart w:id="1025996449" w:edGrp="everyone" w:colFirst="15" w:colLast="15"/>
            <w:permEnd w:id="1426675763"/>
            <w:permEnd w:id="122226327"/>
            <w:permEnd w:id="919811513"/>
            <w:permEnd w:id="369195803"/>
            <w:permEnd w:id="305882168"/>
            <w:permEnd w:id="786900574"/>
            <w:permEnd w:id="852302119"/>
            <w:permEnd w:id="1986400913"/>
            <w:permEnd w:id="1053717309"/>
            <w:permEnd w:id="1240867163"/>
            <w:permEnd w:id="386341229"/>
            <w:permEnd w:id="1427770290"/>
            <w:permEnd w:id="977477798"/>
            <w:permEnd w:id="581525477"/>
            <w:permEnd w:id="836269728"/>
            <w:r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65426083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5D24B8F5" w14:textId="3F163699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2490989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64D8810B" w14:textId="2E1A86F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159256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60DB6E5E" w14:textId="6B88441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7832317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D25F126" w14:textId="52A165D9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6327656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13A13951" w14:textId="3557C74B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737528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2B208B3B" w14:textId="318D4E63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9168712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A8A0FC2" w14:textId="60F0CBA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8725355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3D8B373B" w14:textId="0F3A455E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3934836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20D29D4A" w14:textId="5C5A5EC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9734648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4AE8E4F7" w14:textId="4943476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86381795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63A4C3B3" w14:textId="3BF15563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773198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42F4A06A" w14:textId="0E9295B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37250531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3DBADC0C" w14:textId="5610BE92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7025303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44989485" w14:textId="2F5CB8D9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4716809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2C869C31" w14:textId="6DFD9789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4F39F5F4" w14:textId="77777777" w:rsidTr="00160901">
        <w:tc>
          <w:tcPr>
            <w:tcW w:w="641" w:type="dxa"/>
            <w:gridSpan w:val="3"/>
          </w:tcPr>
          <w:p w14:paraId="29A6A4E2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822830768" w:edGrp="everyone" w:colFirst="1" w:colLast="1"/>
            <w:permStart w:id="31288760" w:edGrp="everyone" w:colFirst="2" w:colLast="2"/>
            <w:permStart w:id="834629320" w:edGrp="everyone" w:colFirst="3" w:colLast="3"/>
            <w:permStart w:id="628305910" w:edGrp="everyone" w:colFirst="4" w:colLast="4"/>
            <w:permStart w:id="2109371319" w:edGrp="everyone" w:colFirst="5" w:colLast="5"/>
            <w:permStart w:id="1893936420" w:edGrp="everyone" w:colFirst="6" w:colLast="6"/>
            <w:permStart w:id="420546076" w:edGrp="everyone" w:colFirst="7" w:colLast="7"/>
            <w:permStart w:id="962749174" w:edGrp="everyone" w:colFirst="8" w:colLast="8"/>
            <w:permStart w:id="452341806" w:edGrp="everyone" w:colFirst="9" w:colLast="9"/>
            <w:permStart w:id="1727661915" w:edGrp="everyone" w:colFirst="10" w:colLast="10"/>
            <w:permStart w:id="943868220" w:edGrp="everyone" w:colFirst="11" w:colLast="11"/>
            <w:permStart w:id="1837788236" w:edGrp="everyone" w:colFirst="12" w:colLast="12"/>
            <w:permStart w:id="474815703" w:edGrp="everyone" w:colFirst="13" w:colLast="13"/>
            <w:permStart w:id="1240952327" w:edGrp="everyone" w:colFirst="14" w:colLast="14"/>
            <w:permStart w:id="1672762065" w:edGrp="everyone" w:colFirst="15" w:colLast="15"/>
            <w:permEnd w:id="1290173710"/>
            <w:permEnd w:id="2100113881"/>
            <w:permEnd w:id="1499860457"/>
            <w:permEnd w:id="1211434102"/>
            <w:permEnd w:id="895181077"/>
            <w:permEnd w:id="955979027"/>
            <w:permEnd w:id="736967417"/>
            <w:permEnd w:id="73818378"/>
            <w:permEnd w:id="594240028"/>
            <w:permEnd w:id="700805915"/>
            <w:permEnd w:id="833051811"/>
            <w:permEnd w:id="1775443778"/>
            <w:permEnd w:id="8393385"/>
            <w:permEnd w:id="1233147020"/>
            <w:permEnd w:id="1025996449"/>
            <w:r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519424245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791043C5" w14:textId="2D331D31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76951517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0004DC53" w14:textId="24E6AD5C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79725376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55850417" w14:textId="6743B67D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2247891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6AFAB913" w14:textId="29E541B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9370517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2F9B09FC" w14:textId="35C2CF5A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19426239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9DADA97" w14:textId="2F0B14F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6085435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0C00CF17" w14:textId="3D97538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913822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16155EFA" w14:textId="40F8B39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69770317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4CE96A72" w14:textId="22CD53B9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9815213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31A57826" w14:textId="5FCA4B0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96291730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33FF1063" w14:textId="06BAB2B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56267505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5B2483D9" w14:textId="7ED9826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07859241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22E30C87" w14:textId="6240D468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1170376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B6451B5" w14:textId="2CFD207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1992325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529F9592" w14:textId="41E29B59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795BFC83" w14:textId="77777777" w:rsidTr="00160901">
        <w:tc>
          <w:tcPr>
            <w:tcW w:w="641" w:type="dxa"/>
            <w:gridSpan w:val="3"/>
          </w:tcPr>
          <w:p w14:paraId="7D9D6B67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314594592" w:edGrp="everyone" w:colFirst="1" w:colLast="1"/>
            <w:permStart w:id="270148029" w:edGrp="everyone" w:colFirst="2" w:colLast="2"/>
            <w:permStart w:id="384579768" w:edGrp="everyone" w:colFirst="3" w:colLast="3"/>
            <w:permStart w:id="730014756" w:edGrp="everyone" w:colFirst="4" w:colLast="4"/>
            <w:permStart w:id="1432058416" w:edGrp="everyone" w:colFirst="5" w:colLast="5"/>
            <w:permStart w:id="1077103201" w:edGrp="everyone" w:colFirst="11" w:colLast="11"/>
            <w:permStart w:id="346894419" w:edGrp="everyone" w:colFirst="12" w:colLast="12"/>
            <w:permStart w:id="673674001" w:edGrp="everyone" w:colFirst="13" w:colLast="13"/>
            <w:permStart w:id="1701448843" w:edGrp="everyone" w:colFirst="14" w:colLast="14"/>
            <w:permStart w:id="2112248587" w:edGrp="everyone" w:colFirst="15" w:colLast="15"/>
            <w:permStart w:id="347745943" w:edGrp="everyone" w:colFirst="6" w:colLast="6"/>
            <w:permStart w:id="904943836" w:edGrp="everyone" w:colFirst="7" w:colLast="7"/>
            <w:permStart w:id="446628587" w:edGrp="everyone" w:colFirst="8" w:colLast="8"/>
            <w:permStart w:id="1356823712" w:edGrp="everyone" w:colFirst="9" w:colLast="9"/>
            <w:permStart w:id="1989824116" w:edGrp="everyone" w:colFirst="10" w:colLast="10"/>
            <w:permEnd w:id="822830768"/>
            <w:permEnd w:id="31288760"/>
            <w:permEnd w:id="834629320"/>
            <w:permEnd w:id="628305910"/>
            <w:permEnd w:id="2109371319"/>
            <w:permEnd w:id="1893936420"/>
            <w:permEnd w:id="420546076"/>
            <w:permEnd w:id="962749174"/>
            <w:permEnd w:id="452341806"/>
            <w:permEnd w:id="1727661915"/>
            <w:permEnd w:id="943868220"/>
            <w:permEnd w:id="1837788236"/>
            <w:permEnd w:id="474815703"/>
            <w:permEnd w:id="1240952327"/>
            <w:permEnd w:id="1672762065"/>
            <w:r>
              <w:rPr>
                <w:rFonts w:asciiTheme="minorHAnsi" w:hAnsiTheme="minorHAnsi" w:cs="Arial"/>
                <w:sz w:val="20"/>
                <w:szCs w:val="20"/>
              </w:rPr>
              <w:t>11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579828671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1B2E3F7D" w14:textId="4602F324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40260459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584655A2" w14:textId="589203B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65541486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1D4FFCAC" w14:textId="4EE1AAC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0010604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209D1DA4" w14:textId="077874BF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97642086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4686D72C" w14:textId="69C8B649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6925957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3DF98E79" w14:textId="09BF77D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9118245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29DB897B" w14:textId="29510C5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7834326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6635FF22" w14:textId="167ABD0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1271677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4089B82F" w14:textId="1AF0D0D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5850617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7E6BAE13" w14:textId="7D013F5B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71578130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0402084A" w14:textId="5518501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96076200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5D04BC3F" w14:textId="6A352A4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8469074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19B6B406" w14:textId="180044B4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143957593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11251CAE" w14:textId="0A60B76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3727589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57C9F229" w14:textId="67F3056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00650F6D" w14:textId="77777777" w:rsidTr="00160901">
        <w:tc>
          <w:tcPr>
            <w:tcW w:w="641" w:type="dxa"/>
            <w:gridSpan w:val="3"/>
          </w:tcPr>
          <w:p w14:paraId="58F323D3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948128600" w:edGrp="everyone" w:colFirst="1" w:colLast="1"/>
            <w:permStart w:id="1348693317" w:edGrp="everyone" w:colFirst="2" w:colLast="2"/>
            <w:permStart w:id="1234374975" w:edGrp="everyone" w:colFirst="3" w:colLast="3"/>
            <w:permStart w:id="819288090" w:edGrp="everyone" w:colFirst="4" w:colLast="4"/>
            <w:permStart w:id="1172119285" w:edGrp="everyone" w:colFirst="5" w:colLast="5"/>
            <w:permStart w:id="1234053197" w:edGrp="everyone" w:colFirst="11" w:colLast="11"/>
            <w:permStart w:id="560931028" w:edGrp="everyone" w:colFirst="12" w:colLast="12"/>
            <w:permStart w:id="677994086" w:edGrp="everyone" w:colFirst="13" w:colLast="13"/>
            <w:permStart w:id="864879970" w:edGrp="everyone" w:colFirst="14" w:colLast="14"/>
            <w:permStart w:id="1743938355" w:edGrp="everyone" w:colFirst="15" w:colLast="15"/>
            <w:permStart w:id="578895593" w:edGrp="everyone" w:colFirst="6" w:colLast="6"/>
            <w:permStart w:id="1670469156" w:edGrp="everyone" w:colFirst="7" w:colLast="7"/>
            <w:permStart w:id="89684556" w:edGrp="everyone" w:colFirst="8" w:colLast="8"/>
            <w:permStart w:id="1968972291" w:edGrp="everyone" w:colFirst="9" w:colLast="9"/>
            <w:permStart w:id="918165739" w:edGrp="everyone" w:colFirst="10" w:colLast="10"/>
            <w:permEnd w:id="1314594592"/>
            <w:permEnd w:id="270148029"/>
            <w:permEnd w:id="384579768"/>
            <w:permEnd w:id="730014756"/>
            <w:permEnd w:id="1432058416"/>
            <w:permEnd w:id="1077103201"/>
            <w:permEnd w:id="346894419"/>
            <w:permEnd w:id="673674001"/>
            <w:permEnd w:id="1701448843"/>
            <w:permEnd w:id="2112248587"/>
            <w:permEnd w:id="347745943"/>
            <w:permEnd w:id="904943836"/>
            <w:permEnd w:id="446628587"/>
            <w:permEnd w:id="1356823712"/>
            <w:permEnd w:id="1989824116"/>
            <w:r>
              <w:rPr>
                <w:rFonts w:asciiTheme="minorHAnsi" w:hAnsiTheme="minorHAnsi" w:cs="Arial"/>
                <w:sz w:val="20"/>
                <w:szCs w:val="20"/>
              </w:rPr>
              <w:t>12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604001564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02B247C6" w14:textId="4B94A7B3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56590313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0C781C8C" w14:textId="03AA57F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04303302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76EBE161" w14:textId="1376AD8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5586958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23231C0" w14:textId="2C21677D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5540900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6AAB767A" w14:textId="2A58CAF8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8948821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4EED1D75" w14:textId="582BC22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2885820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798FE3FF" w14:textId="104FC52D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9233953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202AAD51" w14:textId="1C4D3D4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6240934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2047C3AF" w14:textId="7C0C5B2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8745978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7C2AE072" w14:textId="4D6D3CF2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32775458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13F16762" w14:textId="10B42AB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94474503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2F17D8B8" w14:textId="46DE855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2650883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40E1D493" w14:textId="0F9BE7F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0440022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32A4DB0D" w14:textId="64825AD8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46907763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79745EC8" w14:textId="13FE8EC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455138CA" w14:textId="77777777" w:rsidTr="00160901">
        <w:tc>
          <w:tcPr>
            <w:tcW w:w="641" w:type="dxa"/>
            <w:gridSpan w:val="3"/>
          </w:tcPr>
          <w:p w14:paraId="400D8A4F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209597930" w:edGrp="everyone" w:colFirst="1" w:colLast="1"/>
            <w:permStart w:id="2105487015" w:edGrp="everyone" w:colFirst="2" w:colLast="2"/>
            <w:permStart w:id="1069892390" w:edGrp="everyone" w:colFirst="3" w:colLast="3"/>
            <w:permStart w:id="795830436" w:edGrp="everyone" w:colFirst="4" w:colLast="4"/>
            <w:permStart w:id="412771561" w:edGrp="everyone" w:colFirst="5" w:colLast="5"/>
            <w:permStart w:id="1609791554" w:edGrp="everyone" w:colFirst="11" w:colLast="11"/>
            <w:permStart w:id="1654737156" w:edGrp="everyone" w:colFirst="12" w:colLast="12"/>
            <w:permStart w:id="444628236" w:edGrp="everyone" w:colFirst="13" w:colLast="13"/>
            <w:permStart w:id="922117201" w:edGrp="everyone" w:colFirst="14" w:colLast="14"/>
            <w:permStart w:id="1250961662" w:edGrp="everyone" w:colFirst="15" w:colLast="15"/>
            <w:permStart w:id="681459563" w:edGrp="everyone" w:colFirst="6" w:colLast="6"/>
            <w:permStart w:id="145907524" w:edGrp="everyone" w:colFirst="7" w:colLast="7"/>
            <w:permStart w:id="1300714346" w:edGrp="everyone" w:colFirst="8" w:colLast="8"/>
            <w:permStart w:id="1328513007" w:edGrp="everyone" w:colFirst="9" w:colLast="9"/>
            <w:permStart w:id="1264481519" w:edGrp="everyone" w:colFirst="10" w:colLast="10"/>
            <w:permEnd w:id="1948128600"/>
            <w:permEnd w:id="1348693317"/>
            <w:permEnd w:id="1234374975"/>
            <w:permEnd w:id="819288090"/>
            <w:permEnd w:id="1172119285"/>
            <w:permEnd w:id="1234053197"/>
            <w:permEnd w:id="560931028"/>
            <w:permEnd w:id="677994086"/>
            <w:permEnd w:id="864879970"/>
            <w:permEnd w:id="1743938355"/>
            <w:permEnd w:id="578895593"/>
            <w:permEnd w:id="1670469156"/>
            <w:permEnd w:id="89684556"/>
            <w:permEnd w:id="1968972291"/>
            <w:permEnd w:id="918165739"/>
            <w:r>
              <w:rPr>
                <w:rFonts w:asciiTheme="minorHAnsi" w:hAnsiTheme="minorHAnsi" w:cs="Arial"/>
                <w:sz w:val="20"/>
                <w:szCs w:val="20"/>
              </w:rPr>
              <w:t>13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036313587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627FDE01" w14:textId="54BD0002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32501353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5E74A467" w14:textId="1D480A16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36451300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3BD3EDAB" w14:textId="22882BF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4525411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4C518253" w14:textId="227CBBA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9275105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6E0195BF" w14:textId="367E8895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35295467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4DDABA4B" w14:textId="23E48C8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0152053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B29BD77" w14:textId="7BA31F7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2419980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6B565F7C" w14:textId="4FC4CAF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33585538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6B9A0F68" w14:textId="704A7084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2319043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104DF043" w14:textId="10370C7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63604702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1906E7F9" w14:textId="48B5165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37071773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38FE06B0" w14:textId="28FF5151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99352935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04534F81" w14:textId="6BC1A0E0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4605648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0B1DB8DF" w14:textId="47894091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259662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0E49EE8C" w14:textId="2CD8901C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4CFD99E6" w14:textId="77777777" w:rsidTr="00160901">
        <w:tc>
          <w:tcPr>
            <w:tcW w:w="641" w:type="dxa"/>
            <w:gridSpan w:val="3"/>
          </w:tcPr>
          <w:p w14:paraId="57FC859B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886791551" w:edGrp="everyone" w:colFirst="1" w:colLast="1"/>
            <w:permStart w:id="2053387970" w:edGrp="everyone" w:colFirst="2" w:colLast="2"/>
            <w:permStart w:id="93526200" w:edGrp="everyone" w:colFirst="3" w:colLast="3"/>
            <w:permStart w:id="690946769" w:edGrp="everyone" w:colFirst="4" w:colLast="4"/>
            <w:permStart w:id="1717647899" w:edGrp="everyone" w:colFirst="5" w:colLast="5"/>
            <w:permStart w:id="891436994" w:edGrp="everyone" w:colFirst="11" w:colLast="11"/>
            <w:permStart w:id="989402070" w:edGrp="everyone" w:colFirst="12" w:colLast="12"/>
            <w:permStart w:id="1360209016" w:edGrp="everyone" w:colFirst="13" w:colLast="13"/>
            <w:permStart w:id="2083880931" w:edGrp="everyone" w:colFirst="14" w:colLast="14"/>
            <w:permStart w:id="827741714" w:edGrp="everyone" w:colFirst="15" w:colLast="15"/>
            <w:permStart w:id="376054539" w:edGrp="everyone" w:colFirst="6" w:colLast="6"/>
            <w:permStart w:id="759431912" w:edGrp="everyone" w:colFirst="7" w:colLast="7"/>
            <w:permStart w:id="1722954470" w:edGrp="everyone" w:colFirst="8" w:colLast="8"/>
            <w:permStart w:id="274037581" w:edGrp="everyone" w:colFirst="9" w:colLast="9"/>
            <w:permStart w:id="1384460653" w:edGrp="everyone" w:colFirst="10" w:colLast="10"/>
            <w:permEnd w:id="209597930"/>
            <w:permEnd w:id="2105487015"/>
            <w:permEnd w:id="1069892390"/>
            <w:permEnd w:id="795830436"/>
            <w:permEnd w:id="412771561"/>
            <w:permEnd w:id="1609791554"/>
            <w:permEnd w:id="1654737156"/>
            <w:permEnd w:id="444628236"/>
            <w:permEnd w:id="922117201"/>
            <w:permEnd w:id="1250961662"/>
            <w:permEnd w:id="681459563"/>
            <w:permEnd w:id="145907524"/>
            <w:permEnd w:id="1300714346"/>
            <w:permEnd w:id="1328513007"/>
            <w:permEnd w:id="1264481519"/>
            <w:r>
              <w:rPr>
                <w:rFonts w:asciiTheme="minorHAnsi" w:hAnsiTheme="minorHAnsi" w:cs="Arial"/>
                <w:sz w:val="20"/>
                <w:szCs w:val="20"/>
              </w:rPr>
              <w:t>14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765520642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0D9E7E8D" w14:textId="3FC6263E" w:rsidR="00E806F3" w:rsidRDefault="00EF0E20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  <w:r w:rsidR="003A1831"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61578165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1469A8A3" w14:textId="27BF94A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28317301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34773EA5" w14:textId="3BF83C2E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4135630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DAB1A14" w14:textId="527F8895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5627006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08145ED1" w14:textId="2E1801E2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8352345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10861A79" w14:textId="029AB7D0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4030377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03B23D52" w14:textId="0FC7B53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0511427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67E73074" w14:textId="68CB2023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06472923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2B3ABECA" w14:textId="4E001F0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2973650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07B60D66" w14:textId="47719772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27033214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6E2CB681" w14:textId="33080A8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17718009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44625266" w14:textId="572EE2D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3354131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0AFFDD50" w14:textId="3A27BA66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3052757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14D9F9C4" w14:textId="7C097BA1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6630476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094F946C" w14:textId="487E17C4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144F204D" w14:textId="77777777" w:rsidTr="00160901">
        <w:tc>
          <w:tcPr>
            <w:tcW w:w="641" w:type="dxa"/>
            <w:gridSpan w:val="3"/>
          </w:tcPr>
          <w:p w14:paraId="3805DBE8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719431428" w:edGrp="everyone" w:colFirst="1" w:colLast="1"/>
            <w:permStart w:id="1232674165" w:edGrp="everyone" w:colFirst="2" w:colLast="2"/>
            <w:permStart w:id="849152738" w:edGrp="everyone" w:colFirst="3" w:colLast="3"/>
            <w:permStart w:id="1871731924" w:edGrp="everyone" w:colFirst="4" w:colLast="4"/>
            <w:permStart w:id="1025066873" w:edGrp="everyone" w:colFirst="5" w:colLast="5"/>
            <w:permStart w:id="1117024451" w:edGrp="everyone" w:colFirst="11" w:colLast="11"/>
            <w:permStart w:id="2031312007" w:edGrp="everyone" w:colFirst="12" w:colLast="12"/>
            <w:permStart w:id="1157575007" w:edGrp="everyone" w:colFirst="13" w:colLast="13"/>
            <w:permStart w:id="333588796" w:edGrp="everyone" w:colFirst="14" w:colLast="14"/>
            <w:permStart w:id="593651559" w:edGrp="everyone" w:colFirst="15" w:colLast="15"/>
            <w:permStart w:id="1174144111" w:edGrp="everyone" w:colFirst="6" w:colLast="6"/>
            <w:permStart w:id="1705839301" w:edGrp="everyone" w:colFirst="7" w:colLast="7"/>
            <w:permStart w:id="1260019639" w:edGrp="everyone" w:colFirst="8" w:colLast="8"/>
            <w:permStart w:id="625438501" w:edGrp="everyone" w:colFirst="9" w:colLast="9"/>
            <w:permStart w:id="1304248622" w:edGrp="everyone" w:colFirst="10" w:colLast="10"/>
            <w:permEnd w:id="1886791551"/>
            <w:permEnd w:id="2053387970"/>
            <w:permEnd w:id="93526200"/>
            <w:permEnd w:id="690946769"/>
            <w:permEnd w:id="1717647899"/>
            <w:permEnd w:id="891436994"/>
            <w:permEnd w:id="989402070"/>
            <w:permEnd w:id="1360209016"/>
            <w:permEnd w:id="2083880931"/>
            <w:permEnd w:id="827741714"/>
            <w:permEnd w:id="376054539"/>
            <w:permEnd w:id="759431912"/>
            <w:permEnd w:id="1722954470"/>
            <w:permEnd w:id="274037581"/>
            <w:permEnd w:id="1384460653"/>
            <w:r>
              <w:rPr>
                <w:rFonts w:asciiTheme="minorHAnsi" w:hAnsiTheme="minorHAnsi" w:cs="Arial"/>
                <w:sz w:val="20"/>
                <w:szCs w:val="20"/>
              </w:rPr>
              <w:t>15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562746510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53D21478" w14:textId="663E371C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98391400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3D681A7B" w14:textId="20F6E9C9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6620635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5DCCC72F" w14:textId="436D995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441911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4024280" w14:textId="33A61BAD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9857463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35BDD59C" w14:textId="06AF8459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9464952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4EB8827C" w14:textId="51D809F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2910861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772AD76" w14:textId="687D022C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7648451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25753640" w14:textId="6167627A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68678739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1CAEF970" w14:textId="767BCD3F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08865863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7FA3FC66" w14:textId="3E7909EE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94947323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5116D688" w14:textId="4A2632E5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9320701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7430F472" w14:textId="0367D2FE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6089738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151EBFD7" w14:textId="39EF75C7" w:rsidR="00E806F3" w:rsidRDefault="007B4CB7" w:rsidP="007B4CB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5182919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57B2497C" w14:textId="03636D4F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0486188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6DBA0498" w14:textId="18B4D860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20333473" w14:textId="77777777" w:rsidTr="00160901">
        <w:tc>
          <w:tcPr>
            <w:tcW w:w="641" w:type="dxa"/>
            <w:gridSpan w:val="3"/>
          </w:tcPr>
          <w:p w14:paraId="3A96DECC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633429115" w:edGrp="everyone" w:colFirst="1" w:colLast="1"/>
            <w:permStart w:id="484602034" w:edGrp="everyone" w:colFirst="2" w:colLast="2"/>
            <w:permStart w:id="509703136" w:edGrp="everyone" w:colFirst="3" w:colLast="3"/>
            <w:permStart w:id="1922592177" w:edGrp="everyone" w:colFirst="4" w:colLast="4"/>
            <w:permStart w:id="1040332891" w:edGrp="everyone" w:colFirst="5" w:colLast="5"/>
            <w:permStart w:id="39528203" w:edGrp="everyone" w:colFirst="11" w:colLast="11"/>
            <w:permStart w:id="1060576956" w:edGrp="everyone" w:colFirst="12" w:colLast="12"/>
            <w:permStart w:id="739463380" w:edGrp="everyone" w:colFirst="13" w:colLast="13"/>
            <w:permStart w:id="1324548544" w:edGrp="everyone" w:colFirst="14" w:colLast="14"/>
            <w:permStart w:id="716011118" w:edGrp="everyone" w:colFirst="15" w:colLast="15"/>
            <w:permStart w:id="369499654" w:edGrp="everyone" w:colFirst="6" w:colLast="6"/>
            <w:permStart w:id="1446456287" w:edGrp="everyone" w:colFirst="7" w:colLast="7"/>
            <w:permStart w:id="837699095" w:edGrp="everyone" w:colFirst="8" w:colLast="8"/>
            <w:permStart w:id="1466648082" w:edGrp="everyone" w:colFirst="9" w:colLast="9"/>
            <w:permStart w:id="2581326" w:edGrp="everyone" w:colFirst="10" w:colLast="10"/>
            <w:permEnd w:id="1719431428"/>
            <w:permEnd w:id="1232674165"/>
            <w:permEnd w:id="849152738"/>
            <w:permEnd w:id="1871731924"/>
            <w:permEnd w:id="1025066873"/>
            <w:permEnd w:id="1117024451"/>
            <w:permEnd w:id="2031312007"/>
            <w:permEnd w:id="1157575007"/>
            <w:permEnd w:id="333588796"/>
            <w:permEnd w:id="593651559"/>
            <w:permEnd w:id="1174144111"/>
            <w:permEnd w:id="1705839301"/>
            <w:permEnd w:id="1260019639"/>
            <w:permEnd w:id="625438501"/>
            <w:permEnd w:id="1304248622"/>
            <w:r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305130802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48EE141F" w14:textId="490D09E6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56812680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7086C532" w14:textId="7CD02820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2933684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7D480A7E" w14:textId="499E3D1F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2688954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4FC78360" w14:textId="708DF4C4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1967959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3407E09A" w14:textId="6EA82C79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47732935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2D404EE9" w14:textId="32FDAE0D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4837635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72007C1" w14:textId="04B551D0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69861304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42D6390D" w14:textId="7FA76868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20182279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2F577B92" w14:textId="690FFB3E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9429733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4A2C4D55" w14:textId="661DFA86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16496472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209F7FAF" w14:textId="226A8279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97968145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21F23332" w14:textId="13FAE60E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5178412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63A2B7BD" w14:textId="609B9272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9204146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46FBECD" w14:textId="6A2683C0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1886718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7DF7A2F3" w14:textId="02D92642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465619C2" w14:textId="77777777" w:rsidTr="00160901">
        <w:tc>
          <w:tcPr>
            <w:tcW w:w="641" w:type="dxa"/>
            <w:gridSpan w:val="3"/>
          </w:tcPr>
          <w:p w14:paraId="676FD01B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201498007" w:edGrp="everyone" w:colFirst="1" w:colLast="1"/>
            <w:permStart w:id="2087728938" w:edGrp="everyone" w:colFirst="2" w:colLast="2"/>
            <w:permStart w:id="1641749310" w:edGrp="everyone" w:colFirst="3" w:colLast="3"/>
            <w:permStart w:id="280756367" w:edGrp="everyone" w:colFirst="4" w:colLast="4"/>
            <w:permStart w:id="1660698570" w:edGrp="everyone" w:colFirst="5" w:colLast="5"/>
            <w:permStart w:id="1197563968" w:edGrp="everyone" w:colFirst="11" w:colLast="11"/>
            <w:permStart w:id="993007795" w:edGrp="everyone" w:colFirst="12" w:colLast="12"/>
            <w:permStart w:id="353658646" w:edGrp="everyone" w:colFirst="13" w:colLast="13"/>
            <w:permStart w:id="2055751016" w:edGrp="everyone" w:colFirst="14" w:colLast="14"/>
            <w:permStart w:id="632715095" w:edGrp="everyone" w:colFirst="15" w:colLast="15"/>
            <w:permStart w:id="1292831916" w:edGrp="everyone" w:colFirst="6" w:colLast="6"/>
            <w:permStart w:id="1334735691" w:edGrp="everyone" w:colFirst="7" w:colLast="7"/>
            <w:permStart w:id="813059454" w:edGrp="everyone" w:colFirst="8" w:colLast="8"/>
            <w:permStart w:id="1384860635" w:edGrp="everyone" w:colFirst="9" w:colLast="9"/>
            <w:permStart w:id="777940216" w:edGrp="everyone" w:colFirst="10" w:colLast="10"/>
            <w:permEnd w:id="633429115"/>
            <w:permEnd w:id="484602034"/>
            <w:permEnd w:id="509703136"/>
            <w:permEnd w:id="1922592177"/>
            <w:permEnd w:id="1040332891"/>
            <w:permEnd w:id="39528203"/>
            <w:permEnd w:id="1060576956"/>
            <w:permEnd w:id="739463380"/>
            <w:permEnd w:id="1324548544"/>
            <w:permEnd w:id="716011118"/>
            <w:permEnd w:id="369499654"/>
            <w:permEnd w:id="1446456287"/>
            <w:permEnd w:id="837699095"/>
            <w:permEnd w:id="1466648082"/>
            <w:permEnd w:id="2581326"/>
            <w:r>
              <w:rPr>
                <w:rFonts w:asciiTheme="minorHAnsi" w:hAnsiTheme="minorHAnsi" w:cs="Arial"/>
                <w:sz w:val="20"/>
                <w:szCs w:val="20"/>
              </w:rPr>
              <w:t>17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2014872230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478F7BB7" w14:textId="132ECAEC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97678414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668A0880" w14:textId="5BE08E58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9875081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5874FB5A" w14:textId="5CFCC2DD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3539703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ADB9845" w14:textId="26D36D67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0690056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756D4A1B" w14:textId="228682DF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50134287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CC0F31A" w14:textId="41D0C2FD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6347171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13B320C" w14:textId="674EB297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722103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26FBA4BE" w14:textId="6F11EFF7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88793080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1EEBD136" w14:textId="432A4F9C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9397061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57C5C355" w14:textId="7AF2D3AA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9171903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58E36EFE" w14:textId="3810936C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89243550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2825DB52" w14:textId="4F48B4C4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029529340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4F5B927C" w14:textId="0D1A9865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5609178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070F73A5" w14:textId="2EE4B452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7540277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76D43730" w14:textId="59E3B494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2EB3A35B" w14:textId="77777777" w:rsidTr="00160901">
        <w:tc>
          <w:tcPr>
            <w:tcW w:w="641" w:type="dxa"/>
            <w:gridSpan w:val="3"/>
          </w:tcPr>
          <w:p w14:paraId="702701EA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9478140" w:edGrp="everyone" w:colFirst="1" w:colLast="1"/>
            <w:permStart w:id="1817254165" w:edGrp="everyone" w:colFirst="2" w:colLast="2"/>
            <w:permStart w:id="145185224" w:edGrp="everyone" w:colFirst="3" w:colLast="3"/>
            <w:permStart w:id="145105942" w:edGrp="everyone" w:colFirst="4" w:colLast="4"/>
            <w:permStart w:id="1192887480" w:edGrp="everyone" w:colFirst="5" w:colLast="5"/>
            <w:permStart w:id="1564114938" w:edGrp="everyone" w:colFirst="11" w:colLast="11"/>
            <w:permStart w:id="971914598" w:edGrp="everyone" w:colFirst="12" w:colLast="12"/>
            <w:permStart w:id="358362782" w:edGrp="everyone" w:colFirst="13" w:colLast="13"/>
            <w:permStart w:id="996483945" w:edGrp="everyone" w:colFirst="14" w:colLast="14"/>
            <w:permStart w:id="883180002" w:edGrp="everyone" w:colFirst="15" w:colLast="15"/>
            <w:permStart w:id="707231049" w:edGrp="everyone" w:colFirst="6" w:colLast="6"/>
            <w:permStart w:id="1713526958" w:edGrp="everyone" w:colFirst="7" w:colLast="7"/>
            <w:permStart w:id="1948806567" w:edGrp="everyone" w:colFirst="8" w:colLast="8"/>
            <w:permStart w:id="844791534" w:edGrp="everyone" w:colFirst="9" w:colLast="9"/>
            <w:permStart w:id="273182564" w:edGrp="everyone" w:colFirst="10" w:colLast="10"/>
            <w:permEnd w:id="1201498007"/>
            <w:permEnd w:id="2087728938"/>
            <w:permEnd w:id="1641749310"/>
            <w:permEnd w:id="280756367"/>
            <w:permEnd w:id="1660698570"/>
            <w:permEnd w:id="1197563968"/>
            <w:permEnd w:id="993007795"/>
            <w:permEnd w:id="353658646"/>
            <w:permEnd w:id="2055751016"/>
            <w:permEnd w:id="632715095"/>
            <w:permEnd w:id="1292831916"/>
            <w:permEnd w:id="1334735691"/>
            <w:permEnd w:id="813059454"/>
            <w:permEnd w:id="1384860635"/>
            <w:permEnd w:id="777940216"/>
            <w:r>
              <w:rPr>
                <w:rFonts w:asciiTheme="minorHAnsi" w:hAnsiTheme="minorHAnsi" w:cs="Arial"/>
                <w:sz w:val="20"/>
                <w:szCs w:val="20"/>
              </w:rPr>
              <w:t>18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756895840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23815111" w14:textId="2F7C211C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02933832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330FB1BF" w14:textId="39E5CCEB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4132384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7C22CB8B" w14:textId="3D84D88F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8981804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5DE7878F" w14:textId="1202E720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4083380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164860BA" w14:textId="32A5C254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5957139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1B388FF" w14:textId="590DA511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7283278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0F9B9F24" w14:textId="4D7D3A2C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9859578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6034EF55" w14:textId="6B4D1264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11991736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69CE861D" w14:textId="6BD6CA38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44518036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32FBF881" w14:textId="191D4419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86011629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07792AE8" w14:textId="0636A2D0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7772997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4E6FC90B" w14:textId="39AAE217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88834262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31807EC4" w14:textId="1443C6D2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6276497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298C01E4" w14:textId="79EC6217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1301856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7B3155C0" w14:textId="66C88F90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646A47CA" w14:textId="77777777" w:rsidTr="00160901">
        <w:tc>
          <w:tcPr>
            <w:tcW w:w="641" w:type="dxa"/>
            <w:gridSpan w:val="3"/>
          </w:tcPr>
          <w:p w14:paraId="3C8EB698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1181749300" w:edGrp="everyone" w:colFirst="1" w:colLast="1"/>
            <w:permStart w:id="1442200104" w:edGrp="everyone" w:colFirst="2" w:colLast="2"/>
            <w:permStart w:id="819927816" w:edGrp="everyone" w:colFirst="3" w:colLast="3"/>
            <w:permStart w:id="500399823" w:edGrp="everyone" w:colFirst="4" w:colLast="4"/>
            <w:permStart w:id="1142771381" w:edGrp="everyone" w:colFirst="5" w:colLast="5"/>
            <w:permStart w:id="1032797712" w:edGrp="everyone" w:colFirst="6" w:colLast="6"/>
            <w:permStart w:id="870529692" w:edGrp="everyone" w:colFirst="7" w:colLast="7"/>
            <w:permStart w:id="1115834827" w:edGrp="everyone" w:colFirst="8" w:colLast="8"/>
            <w:permStart w:id="1051803092" w:edGrp="everyone" w:colFirst="9" w:colLast="9"/>
            <w:permStart w:id="1857568534" w:edGrp="everyone" w:colFirst="10" w:colLast="10"/>
            <w:permStart w:id="1251109252" w:edGrp="everyone" w:colFirst="11" w:colLast="11"/>
            <w:permStart w:id="803537580" w:edGrp="everyone" w:colFirst="12" w:colLast="12"/>
            <w:permStart w:id="1498748734" w:edGrp="everyone" w:colFirst="13" w:colLast="13"/>
            <w:permStart w:id="1440827321" w:edGrp="everyone" w:colFirst="14" w:colLast="14"/>
            <w:permStart w:id="941710386" w:edGrp="everyone" w:colFirst="15" w:colLast="15"/>
            <w:permEnd w:id="19478140"/>
            <w:permEnd w:id="1817254165"/>
            <w:permEnd w:id="145185224"/>
            <w:permEnd w:id="145105942"/>
            <w:permEnd w:id="1192887480"/>
            <w:permEnd w:id="1564114938"/>
            <w:permEnd w:id="971914598"/>
            <w:permEnd w:id="358362782"/>
            <w:permEnd w:id="996483945"/>
            <w:permEnd w:id="883180002"/>
            <w:permEnd w:id="707231049"/>
            <w:permEnd w:id="1713526958"/>
            <w:permEnd w:id="1948806567"/>
            <w:permEnd w:id="844791534"/>
            <w:permEnd w:id="273182564"/>
            <w:r>
              <w:rPr>
                <w:rFonts w:asciiTheme="minorHAnsi" w:hAnsiTheme="minorHAnsi" w:cs="Arial"/>
                <w:sz w:val="20"/>
                <w:szCs w:val="20"/>
              </w:rPr>
              <w:t>19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019534775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49FFCB92" w14:textId="7BE23323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69308900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75317E85" w14:textId="59DC8014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4211566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06CFB665" w14:textId="5B193F32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1258164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699500C1" w14:textId="6DFA9FC7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6285297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144AD192" w14:textId="33B7AF29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550573059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15567F45" w14:textId="2D179867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11825068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325D3A82" w14:textId="2E977402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4833189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3D9A48CC" w14:textId="63863176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324197789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62E77D18" w14:textId="5FE78A53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75489336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65B6EA64" w14:textId="379D7280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94164468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354AF504" w14:textId="2C18B385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863665172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17A66981" w14:textId="57B69613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53002262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662A458A" w14:textId="6B659F5C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833930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EBAAA80" w14:textId="1A72F2B1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8685033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5A2BFBDE" w14:textId="3C178A56" w:rsidR="00E806F3" w:rsidRDefault="00EF15FD" w:rsidP="00EF15F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04BB5DD3" w14:textId="77777777" w:rsidTr="00160901">
        <w:tc>
          <w:tcPr>
            <w:tcW w:w="641" w:type="dxa"/>
            <w:gridSpan w:val="3"/>
          </w:tcPr>
          <w:p w14:paraId="5C510FE9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250100633" w:edGrp="everyone" w:colFirst="1" w:colLast="1"/>
            <w:permStart w:id="19470577" w:edGrp="everyone" w:colFirst="2" w:colLast="2"/>
            <w:permStart w:id="1692737656" w:edGrp="everyone" w:colFirst="3" w:colLast="3"/>
            <w:permStart w:id="652494609" w:edGrp="everyone" w:colFirst="4" w:colLast="4"/>
            <w:permStart w:id="885206687" w:edGrp="everyone" w:colFirst="5" w:colLast="5"/>
            <w:permStart w:id="553873466" w:edGrp="everyone" w:colFirst="6" w:colLast="6"/>
            <w:permStart w:id="1993089786" w:edGrp="everyone" w:colFirst="7" w:colLast="7"/>
            <w:permStart w:id="1558921726" w:edGrp="everyone" w:colFirst="8" w:colLast="8"/>
            <w:permStart w:id="585791630" w:edGrp="everyone" w:colFirst="9" w:colLast="9"/>
            <w:permStart w:id="1485184897" w:edGrp="everyone" w:colFirst="10" w:colLast="10"/>
            <w:permStart w:id="1930257073" w:edGrp="everyone" w:colFirst="11" w:colLast="11"/>
            <w:permStart w:id="1581517763" w:edGrp="everyone" w:colFirst="12" w:colLast="12"/>
            <w:permStart w:id="1683368928" w:edGrp="everyone" w:colFirst="13" w:colLast="13"/>
            <w:permStart w:id="333256365" w:edGrp="everyone" w:colFirst="14" w:colLast="14"/>
            <w:permStart w:id="814366818" w:edGrp="everyone" w:colFirst="15" w:colLast="15"/>
            <w:permEnd w:id="1181749300"/>
            <w:permEnd w:id="1442200104"/>
            <w:permEnd w:id="819927816"/>
            <w:permEnd w:id="500399823"/>
            <w:permEnd w:id="1142771381"/>
            <w:permEnd w:id="1032797712"/>
            <w:permEnd w:id="870529692"/>
            <w:permEnd w:id="1115834827"/>
            <w:permEnd w:id="1051803092"/>
            <w:permEnd w:id="1857568534"/>
            <w:permEnd w:id="1251109252"/>
            <w:permEnd w:id="803537580"/>
            <w:permEnd w:id="1498748734"/>
            <w:permEnd w:id="1440827321"/>
            <w:permEnd w:id="941710386"/>
            <w:r>
              <w:rPr>
                <w:rFonts w:asciiTheme="minorHAnsi" w:hAnsiTheme="minorHAnsi" w:cs="Arial"/>
                <w:sz w:val="20"/>
                <w:szCs w:val="20"/>
              </w:rPr>
              <w:t>20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397177317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2CDC3D54" w14:textId="5AD1C311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02561764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182997A2" w14:textId="3417FC61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9905438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0EAAECB5" w14:textId="5C1CEF8E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685429435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4E47A0D6" w14:textId="56A9A175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8482745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2CF21DB7" w14:textId="2BA65FD6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7927108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5F6AC581" w14:textId="1C9830F9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771786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E27BF68" w14:textId="1A53E9E5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95714409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75E6AE94" w14:textId="3032FB5A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650870390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2DC44DA4" w14:textId="5D3A5A37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8293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5EE35961" w14:textId="4C89467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41270035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52E8BF0B" w14:textId="3FE54B83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43438423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45F5FCE9" w14:textId="42471917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87941979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08F4506A" w14:textId="47831DB5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61774812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1FBD96DA" w14:textId="2B86D245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6520006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4750E058" w14:textId="666C6230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62FC0790" w14:textId="77777777" w:rsidTr="00160901">
        <w:tc>
          <w:tcPr>
            <w:tcW w:w="641" w:type="dxa"/>
            <w:gridSpan w:val="3"/>
          </w:tcPr>
          <w:p w14:paraId="230B1091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399919559" w:edGrp="everyone" w:colFirst="1" w:colLast="1"/>
            <w:permStart w:id="2052074147" w:edGrp="everyone" w:colFirst="2" w:colLast="2"/>
            <w:permStart w:id="65429983" w:edGrp="everyone" w:colFirst="3" w:colLast="3"/>
            <w:permStart w:id="2078102513" w:edGrp="everyone" w:colFirst="4" w:colLast="4"/>
            <w:permStart w:id="1160915525" w:edGrp="everyone" w:colFirst="5" w:colLast="5"/>
            <w:permStart w:id="158487734" w:edGrp="everyone" w:colFirst="6" w:colLast="6"/>
            <w:permStart w:id="1449920841" w:edGrp="everyone" w:colFirst="7" w:colLast="7"/>
            <w:permStart w:id="1414279059" w:edGrp="everyone" w:colFirst="8" w:colLast="8"/>
            <w:permStart w:id="1584542748" w:edGrp="everyone" w:colFirst="9" w:colLast="9"/>
            <w:permStart w:id="1276739540" w:edGrp="everyone" w:colFirst="10" w:colLast="10"/>
            <w:permStart w:id="547302236" w:edGrp="everyone" w:colFirst="11" w:colLast="11"/>
            <w:permStart w:id="1412446850" w:edGrp="everyone" w:colFirst="12" w:colLast="12"/>
            <w:permStart w:id="1467617259" w:edGrp="everyone" w:colFirst="13" w:colLast="13"/>
            <w:permStart w:id="785325705" w:edGrp="everyone" w:colFirst="14" w:colLast="14"/>
            <w:permStart w:id="97938345" w:edGrp="everyone" w:colFirst="15" w:colLast="15"/>
            <w:permEnd w:id="250100633"/>
            <w:permEnd w:id="19470577"/>
            <w:permEnd w:id="1692737656"/>
            <w:permEnd w:id="652494609"/>
            <w:permEnd w:id="885206687"/>
            <w:permEnd w:id="553873466"/>
            <w:permEnd w:id="1993089786"/>
            <w:permEnd w:id="1558921726"/>
            <w:permEnd w:id="585791630"/>
            <w:permEnd w:id="1485184897"/>
            <w:permEnd w:id="1930257073"/>
            <w:permEnd w:id="1581517763"/>
            <w:permEnd w:id="1683368928"/>
            <w:permEnd w:id="333256365"/>
            <w:permEnd w:id="814366818"/>
            <w:r>
              <w:rPr>
                <w:rFonts w:asciiTheme="minorHAnsi" w:hAnsiTheme="minorHAnsi" w:cs="Arial"/>
                <w:sz w:val="20"/>
                <w:szCs w:val="20"/>
              </w:rPr>
              <w:t>21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267499380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7A8744E4" w14:textId="14DA99E5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45528515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326AE434" w14:textId="45864A0C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3270269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49C15EA8" w14:textId="26495AD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0795884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A591C9D" w14:textId="41BB89D5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8767549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67AB74BF" w14:textId="593F8D28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74451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37AAA8B1" w14:textId="1E7DEAF3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20475158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291657F5" w14:textId="30C3D284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479626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59391AAF" w14:textId="4F643D59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583451469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7EC18CC1" w14:textId="3648C7CF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89101487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6241B881" w14:textId="63C599EE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58850789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0E501864" w14:textId="0764FF9A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42806632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31C45A8B" w14:textId="564F79D2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32536415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54D25266" w14:textId="5F4BBE8D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3022756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23AFECF8" w14:textId="2EBC6954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63002610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2F22BEBC" w14:textId="1909ABE4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74CEF99E" w14:textId="77777777" w:rsidTr="00160901">
        <w:tc>
          <w:tcPr>
            <w:tcW w:w="641" w:type="dxa"/>
            <w:gridSpan w:val="3"/>
          </w:tcPr>
          <w:p w14:paraId="79BB1446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888015796" w:edGrp="everyone" w:colFirst="1" w:colLast="1"/>
            <w:permStart w:id="1502484640" w:edGrp="everyone" w:colFirst="2" w:colLast="2"/>
            <w:permStart w:id="462630278" w:edGrp="everyone" w:colFirst="3" w:colLast="3"/>
            <w:permStart w:id="955865835" w:edGrp="everyone" w:colFirst="4" w:colLast="4"/>
            <w:permStart w:id="937914406" w:edGrp="everyone" w:colFirst="5" w:colLast="5"/>
            <w:permStart w:id="1393713860" w:edGrp="everyone" w:colFirst="6" w:colLast="6"/>
            <w:permStart w:id="379195553" w:edGrp="everyone" w:colFirst="7" w:colLast="7"/>
            <w:permStart w:id="1062947345" w:edGrp="everyone" w:colFirst="8" w:colLast="8"/>
            <w:permStart w:id="835204860" w:edGrp="everyone" w:colFirst="9" w:colLast="9"/>
            <w:permStart w:id="853899646" w:edGrp="everyone" w:colFirst="10" w:colLast="10"/>
            <w:permStart w:id="359218280" w:edGrp="everyone" w:colFirst="11" w:colLast="11"/>
            <w:permStart w:id="156704719" w:edGrp="everyone" w:colFirst="12" w:colLast="12"/>
            <w:permStart w:id="1233652100" w:edGrp="everyone" w:colFirst="13" w:colLast="13"/>
            <w:permStart w:id="974332791" w:edGrp="everyone" w:colFirst="14" w:colLast="14"/>
            <w:permStart w:id="643705956" w:edGrp="everyone" w:colFirst="15" w:colLast="15"/>
            <w:permEnd w:id="399919559"/>
            <w:permEnd w:id="2052074147"/>
            <w:permEnd w:id="65429983"/>
            <w:permEnd w:id="2078102513"/>
            <w:permEnd w:id="1160915525"/>
            <w:permEnd w:id="158487734"/>
            <w:permEnd w:id="1449920841"/>
            <w:permEnd w:id="1414279059"/>
            <w:permEnd w:id="1584542748"/>
            <w:permEnd w:id="1276739540"/>
            <w:permEnd w:id="547302236"/>
            <w:permEnd w:id="1412446850"/>
            <w:permEnd w:id="1467617259"/>
            <w:permEnd w:id="785325705"/>
            <w:permEnd w:id="97938345"/>
            <w:r>
              <w:rPr>
                <w:rFonts w:asciiTheme="minorHAnsi" w:hAnsiTheme="minorHAnsi" w:cs="Arial"/>
                <w:sz w:val="20"/>
                <w:szCs w:val="20"/>
              </w:rPr>
              <w:t>22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710721637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1905B007" w14:textId="32C750BC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637256543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0A3EB3EB" w14:textId="05D22A52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28768856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2288FAC4" w14:textId="3B31DAC0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9337837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7C08F41C" w14:textId="1ADD35D4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70276037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7E89DE3D" w14:textId="48998C62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4360209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0A1FC4F9" w14:textId="02696169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84578312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7FD42CD7" w14:textId="2DECE413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7899467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09C930A4" w14:textId="6AF4D435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371334317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065BB2DD" w14:textId="49CB9E0B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638" w:type="dxa"/>
            <w:gridSpan w:val="2"/>
            <w:tcBorders>
              <w:right w:val="single" w:sz="18" w:space="0" w:color="auto"/>
            </w:tcBorders>
          </w:tcPr>
          <w:p w14:paraId="06E96D01" w14:textId="5F931174" w:rsidR="00E806F3" w:rsidRDefault="009514E2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357047131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440772FD" w14:textId="31AAA75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75047477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6CD33384" w14:textId="0886F466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5201506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7D6C4676" w14:textId="55ECD98A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62517663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3DD81248" w14:textId="1EFED68B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7926316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25421FE9" w14:textId="40147E3A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2A2D6B6D" w14:textId="77777777" w:rsidTr="00160901">
        <w:tc>
          <w:tcPr>
            <w:tcW w:w="641" w:type="dxa"/>
            <w:gridSpan w:val="3"/>
          </w:tcPr>
          <w:p w14:paraId="434B29A5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256340122" w:edGrp="everyone" w:colFirst="1" w:colLast="1"/>
            <w:permStart w:id="582901907" w:edGrp="everyone" w:colFirst="2" w:colLast="2"/>
            <w:permStart w:id="984748477" w:edGrp="everyone" w:colFirst="3" w:colLast="3"/>
            <w:permStart w:id="1492405545" w:edGrp="everyone" w:colFirst="4" w:colLast="4"/>
            <w:permStart w:id="1549685460" w:edGrp="everyone" w:colFirst="5" w:colLast="5"/>
            <w:permStart w:id="693702917" w:edGrp="everyone" w:colFirst="6" w:colLast="6"/>
            <w:permStart w:id="90072170" w:edGrp="everyone" w:colFirst="7" w:colLast="7"/>
            <w:permStart w:id="1005983139" w:edGrp="everyone" w:colFirst="8" w:colLast="8"/>
            <w:permStart w:id="209194134" w:edGrp="everyone" w:colFirst="9" w:colLast="9"/>
            <w:permStart w:id="872618790" w:edGrp="everyone" w:colFirst="10" w:colLast="10"/>
            <w:permStart w:id="1515460054" w:edGrp="everyone" w:colFirst="11" w:colLast="11"/>
            <w:permStart w:id="518784570" w:edGrp="everyone" w:colFirst="12" w:colLast="12"/>
            <w:permStart w:id="1709376320" w:edGrp="everyone" w:colFirst="13" w:colLast="13"/>
            <w:permStart w:id="1573392436" w:edGrp="everyone" w:colFirst="14" w:colLast="14"/>
            <w:permStart w:id="2143819646" w:edGrp="everyone" w:colFirst="15" w:colLast="15"/>
            <w:permEnd w:id="888015796"/>
            <w:permEnd w:id="1502484640"/>
            <w:permEnd w:id="462630278"/>
            <w:permEnd w:id="955865835"/>
            <w:permEnd w:id="937914406"/>
            <w:permEnd w:id="1393713860"/>
            <w:permEnd w:id="379195553"/>
            <w:permEnd w:id="1062947345"/>
            <w:permEnd w:id="835204860"/>
            <w:permEnd w:id="853899646"/>
            <w:permEnd w:id="359218280"/>
            <w:permEnd w:id="156704719"/>
            <w:permEnd w:id="1233652100"/>
            <w:permEnd w:id="974332791"/>
            <w:permEnd w:id="643705956"/>
            <w:r>
              <w:rPr>
                <w:rFonts w:asciiTheme="minorHAnsi" w:hAnsiTheme="minorHAnsi" w:cs="Arial"/>
                <w:sz w:val="20"/>
                <w:szCs w:val="20"/>
              </w:rPr>
              <w:t>23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293333017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35897389" w14:textId="4CF5889E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942267638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75222B61" w14:textId="7ACB6C4F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8074343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3AE7158F" w14:textId="7BCF2BF9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3186049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4E32E963" w14:textId="6C789DA9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22279699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12305E06" w14:textId="5881729E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71619068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493C499" w14:textId="7632E0C6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9565382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13EA192C" w14:textId="6859DBBE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34678821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16D45C91" w14:textId="434E661D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369888817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6BEFE743" w14:textId="2E672B23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95883281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6D87E535" w14:textId="6FCECFA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36865965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11710370" w14:textId="04399D66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18139650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379DA9CB" w14:textId="66B5EA1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56405872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36879CE0" w14:textId="34C4D1EA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938220556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0B9A05D6" w14:textId="0CE6D32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76327584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2EDE88A8" w14:textId="27ADAEBC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1288BDB4" w14:textId="77777777" w:rsidTr="00160901">
        <w:tc>
          <w:tcPr>
            <w:tcW w:w="641" w:type="dxa"/>
            <w:gridSpan w:val="3"/>
          </w:tcPr>
          <w:p w14:paraId="2B7EF8A2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783165806" w:edGrp="everyone" w:colFirst="1" w:colLast="1"/>
            <w:permStart w:id="1409161325" w:edGrp="everyone" w:colFirst="2" w:colLast="2"/>
            <w:permStart w:id="1323661635" w:edGrp="everyone" w:colFirst="3" w:colLast="3"/>
            <w:permStart w:id="475158344" w:edGrp="everyone" w:colFirst="4" w:colLast="4"/>
            <w:permStart w:id="2117351450" w:edGrp="everyone" w:colFirst="5" w:colLast="5"/>
            <w:permStart w:id="2138052221" w:edGrp="everyone" w:colFirst="6" w:colLast="6"/>
            <w:permStart w:id="108548621" w:edGrp="everyone" w:colFirst="7" w:colLast="7"/>
            <w:permStart w:id="1794728121" w:edGrp="everyone" w:colFirst="8" w:colLast="8"/>
            <w:permStart w:id="1151214849" w:edGrp="everyone" w:colFirst="9" w:colLast="9"/>
            <w:permStart w:id="1110975955" w:edGrp="everyone" w:colFirst="10" w:colLast="10"/>
            <w:permStart w:id="2070753416" w:edGrp="everyone" w:colFirst="11" w:colLast="11"/>
            <w:permStart w:id="671574057" w:edGrp="everyone" w:colFirst="12" w:colLast="12"/>
            <w:permStart w:id="585451595" w:edGrp="everyone" w:colFirst="13" w:colLast="13"/>
            <w:permStart w:id="590705859" w:edGrp="everyone" w:colFirst="14" w:colLast="14"/>
            <w:permStart w:id="1209364435" w:edGrp="everyone" w:colFirst="15" w:colLast="15"/>
            <w:permEnd w:id="256340122"/>
            <w:permEnd w:id="582901907"/>
            <w:permEnd w:id="984748477"/>
            <w:permEnd w:id="1492405545"/>
            <w:permEnd w:id="1549685460"/>
            <w:permEnd w:id="693702917"/>
            <w:permEnd w:id="90072170"/>
            <w:permEnd w:id="1005983139"/>
            <w:permEnd w:id="209194134"/>
            <w:permEnd w:id="872618790"/>
            <w:permEnd w:id="1515460054"/>
            <w:permEnd w:id="518784570"/>
            <w:permEnd w:id="1709376320"/>
            <w:permEnd w:id="1573392436"/>
            <w:permEnd w:id="2143819646"/>
            <w:r>
              <w:rPr>
                <w:rFonts w:asciiTheme="minorHAnsi" w:hAnsiTheme="minorHAnsi" w:cs="Arial"/>
                <w:sz w:val="20"/>
                <w:szCs w:val="20"/>
              </w:rPr>
              <w:t>24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81114460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411535FE" w14:textId="3AC4C6BA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35677920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65C534A0" w14:textId="3DDBE570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714501384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5980D8C8" w14:textId="7F6825CE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9312228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3F0957C2" w14:textId="5851F0F8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904781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647884EA" w14:textId="66D2F8A4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040715743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7E90043C" w14:textId="08CB9D79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2088526353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75FF5BF8" w14:textId="4FC10057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45399640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607821C4" w14:textId="3454C09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42282844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7BB452F6" w14:textId="4A8DC3EC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98004012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4FDFA3BF" w14:textId="54B40D7E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474603309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5199C44E" w14:textId="58AA0A75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285964414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130CD016" w14:textId="60D26E27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169480983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6D97971C" w14:textId="0FD56729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6569745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6B8CF312" w14:textId="78470912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38939691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1955FAF1" w14:textId="34D71EDD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E5FBE" w14:paraId="4954A6C6" w14:textId="77777777" w:rsidTr="00160901">
        <w:tc>
          <w:tcPr>
            <w:tcW w:w="641" w:type="dxa"/>
            <w:gridSpan w:val="3"/>
          </w:tcPr>
          <w:p w14:paraId="22E2672D" w14:textId="77777777" w:rsidR="00E806F3" w:rsidRDefault="00E806F3" w:rsidP="00EF0E2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permStart w:id="688793653" w:edGrp="everyone" w:colFirst="1" w:colLast="1"/>
            <w:permStart w:id="588647845" w:edGrp="everyone" w:colFirst="2" w:colLast="2"/>
            <w:permStart w:id="292053842" w:edGrp="everyone" w:colFirst="3" w:colLast="3"/>
            <w:permStart w:id="990337404" w:edGrp="everyone" w:colFirst="4" w:colLast="4"/>
            <w:permStart w:id="141899152" w:edGrp="everyone" w:colFirst="5" w:colLast="5"/>
            <w:permStart w:id="348325458" w:edGrp="everyone" w:colFirst="6" w:colLast="6"/>
            <w:permStart w:id="518004368" w:edGrp="everyone" w:colFirst="7" w:colLast="7"/>
            <w:permStart w:id="31335195" w:edGrp="everyone" w:colFirst="8" w:colLast="8"/>
            <w:permStart w:id="959668935" w:edGrp="everyone" w:colFirst="9" w:colLast="9"/>
            <w:permStart w:id="1467948913" w:edGrp="everyone" w:colFirst="10" w:colLast="10"/>
            <w:permStart w:id="1849713052" w:edGrp="everyone" w:colFirst="11" w:colLast="11"/>
            <w:permStart w:id="1486646164" w:edGrp="everyone" w:colFirst="12" w:colLast="12"/>
            <w:permStart w:id="79045310" w:edGrp="everyone" w:colFirst="13" w:colLast="13"/>
            <w:permStart w:id="762213227" w:edGrp="everyone" w:colFirst="14" w:colLast="14"/>
            <w:permStart w:id="497557619" w:edGrp="everyone" w:colFirst="15" w:colLast="15"/>
            <w:permEnd w:id="783165806"/>
            <w:permEnd w:id="1409161325"/>
            <w:permEnd w:id="1323661635"/>
            <w:permEnd w:id="475158344"/>
            <w:permEnd w:id="2117351450"/>
            <w:permEnd w:id="2138052221"/>
            <w:permEnd w:id="108548621"/>
            <w:permEnd w:id="1794728121"/>
            <w:permEnd w:id="1151214849"/>
            <w:permEnd w:id="1110975955"/>
            <w:permEnd w:id="2070753416"/>
            <w:permEnd w:id="671574057"/>
            <w:permEnd w:id="585451595"/>
            <w:permEnd w:id="590705859"/>
            <w:permEnd w:id="1209364435"/>
            <w:r>
              <w:rPr>
                <w:rFonts w:asciiTheme="minorHAnsi" w:hAnsiTheme="minorHAnsi" w:cs="Arial"/>
                <w:sz w:val="20"/>
                <w:szCs w:val="20"/>
              </w:rPr>
              <w:t>25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744984934"/>
            <w:placeholder>
              <w:docPart w:val="DefaultPlaceholder_-1854013440"/>
            </w:placeholder>
            <w:text/>
          </w:sdtPr>
          <w:sdtContent>
            <w:tc>
              <w:tcPr>
                <w:tcW w:w="627" w:type="dxa"/>
                <w:gridSpan w:val="4"/>
              </w:tcPr>
              <w:p w14:paraId="629CF972" w14:textId="6DB9D328" w:rsidR="00E806F3" w:rsidRDefault="003A1831" w:rsidP="003A183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</w:t>
                </w:r>
                <w:r w:rsidR="00EF0E20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69564306"/>
            <w:placeholder>
              <w:docPart w:val="DefaultPlaceholder_-1854013440"/>
            </w:placeholder>
            <w:text/>
          </w:sdtPr>
          <w:sdtContent>
            <w:tc>
              <w:tcPr>
                <w:tcW w:w="633" w:type="dxa"/>
              </w:tcPr>
              <w:p w14:paraId="3B1A6AEC" w14:textId="5405417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437399217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  <w:gridSpan w:val="2"/>
              </w:tcPr>
              <w:p w14:paraId="7F84B7C6" w14:textId="21B2E9E3" w:rsidR="00E806F3" w:rsidRDefault="00EF0E20" w:rsidP="00EF0E2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85315858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218B112E" w14:textId="146FA957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041512932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tcBorders>
                  <w:right w:val="single" w:sz="18" w:space="0" w:color="auto"/>
                </w:tcBorders>
              </w:tcPr>
              <w:p w14:paraId="6F1EDB10" w14:textId="11A9D31F" w:rsidR="00E806F3" w:rsidRDefault="00FC221A" w:rsidP="00FC221A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074464807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0DC6EE59" w14:textId="265E9B74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-1961103174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3"/>
              </w:tcPr>
              <w:p w14:paraId="23B297C9" w14:textId="08398EBE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151483531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</w:tcPr>
              <w:p w14:paraId="1575D07D" w14:textId="04084F76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641162990"/>
            <w:placeholder>
              <w:docPart w:val="DefaultPlaceholder_-1854013440"/>
            </w:placeholder>
            <w:text/>
          </w:sdtPr>
          <w:sdtContent>
            <w:tc>
              <w:tcPr>
                <w:tcW w:w="640" w:type="dxa"/>
                <w:gridSpan w:val="3"/>
              </w:tcPr>
              <w:p w14:paraId="63CC1669" w14:textId="34040BD7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875107749"/>
            <w:placeholder>
              <w:docPart w:val="DefaultPlaceholder_-1854013440"/>
            </w:placeholder>
            <w:text/>
          </w:sdtPr>
          <w:sdtContent>
            <w:tc>
              <w:tcPr>
                <w:tcW w:w="638" w:type="dxa"/>
                <w:gridSpan w:val="2"/>
                <w:tcBorders>
                  <w:right w:val="single" w:sz="18" w:space="0" w:color="auto"/>
                </w:tcBorders>
              </w:tcPr>
              <w:p w14:paraId="2784B388" w14:textId="58AC177D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008247850"/>
            <w:placeholder>
              <w:docPart w:val="DefaultPlaceholder_-1854013440"/>
            </w:placeholder>
            <w:text/>
          </w:sdtPr>
          <w:sdtContent>
            <w:tc>
              <w:tcPr>
                <w:tcW w:w="646" w:type="dxa"/>
                <w:gridSpan w:val="4"/>
              </w:tcPr>
              <w:p w14:paraId="28E825C6" w14:textId="06644018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589664617"/>
            <w:placeholder>
              <w:docPart w:val="DefaultPlaceholder_-1854013440"/>
            </w:placeholder>
            <w:text/>
          </w:sdtPr>
          <w:sdtContent>
            <w:tc>
              <w:tcPr>
                <w:tcW w:w="641" w:type="dxa"/>
                <w:gridSpan w:val="2"/>
              </w:tcPr>
              <w:p w14:paraId="6CFDEDB3" w14:textId="4C5FFCBF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1757941016"/>
            <w:placeholder>
              <w:docPart w:val="DefaultPlaceholder_-1854013440"/>
            </w:placeholder>
            <w:text/>
          </w:sdtPr>
          <w:sdtContent>
            <w:tc>
              <w:tcPr>
                <w:tcW w:w="636" w:type="dxa"/>
              </w:tcPr>
              <w:p w14:paraId="6494E4E3" w14:textId="2E28026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272982205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  <w:gridSpan w:val="2"/>
              </w:tcPr>
              <w:p w14:paraId="3F1DB1DB" w14:textId="662DFC51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0"/>
              <w:szCs w:val="20"/>
            </w:rPr>
            <w:id w:val="44576202"/>
            <w:placeholder>
              <w:docPart w:val="DefaultPlaceholder_-1854013440"/>
            </w:placeholder>
            <w:text/>
          </w:sdtPr>
          <w:sdtContent>
            <w:tc>
              <w:tcPr>
                <w:tcW w:w="637" w:type="dxa"/>
              </w:tcPr>
              <w:p w14:paraId="713CECC8" w14:textId="6FDA370E" w:rsidR="00E806F3" w:rsidRDefault="009514E2" w:rsidP="009514E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8D1C47" w14:paraId="00B18A78" w14:textId="77777777" w:rsidTr="00160901">
        <w:tc>
          <w:tcPr>
            <w:tcW w:w="641" w:type="dxa"/>
            <w:gridSpan w:val="3"/>
            <w:shd w:val="clear" w:color="auto" w:fill="000000" w:themeFill="text1"/>
          </w:tcPr>
          <w:p w14:paraId="7C087BE0" w14:textId="77777777" w:rsidR="008D1C47" w:rsidRDefault="008D1C47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493837972" w:edGrp="everyone" w:colFirst="3" w:colLast="3"/>
            <w:permStart w:id="1474377279" w:edGrp="everyone" w:colFirst="6" w:colLast="6"/>
            <w:permStart w:id="1311464232" w:edGrp="everyone" w:colFirst="9" w:colLast="9"/>
            <w:permEnd w:id="688793653"/>
            <w:permEnd w:id="588647845"/>
            <w:permEnd w:id="292053842"/>
            <w:permEnd w:id="990337404"/>
            <w:permEnd w:id="141899152"/>
            <w:permEnd w:id="348325458"/>
            <w:permEnd w:id="518004368"/>
            <w:permEnd w:id="31335195"/>
            <w:permEnd w:id="959668935"/>
            <w:permEnd w:id="1467948913"/>
            <w:permEnd w:id="1849713052"/>
            <w:permEnd w:id="1486646164"/>
            <w:permEnd w:id="79045310"/>
            <w:permEnd w:id="762213227"/>
            <w:permEnd w:id="497557619"/>
          </w:p>
        </w:tc>
        <w:tc>
          <w:tcPr>
            <w:tcW w:w="609" w:type="dxa"/>
            <w:gridSpan w:val="2"/>
            <w:shd w:val="clear" w:color="auto" w:fill="000000" w:themeFill="text1"/>
          </w:tcPr>
          <w:p w14:paraId="6C854346" w14:textId="77777777" w:rsidR="008D1C47" w:rsidRDefault="008D1C47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1" w:type="dxa"/>
            <w:gridSpan w:val="7"/>
            <w:tcBorders>
              <w:right w:val="nil"/>
            </w:tcBorders>
            <w:shd w:val="clear" w:color="auto" w:fill="auto"/>
          </w:tcPr>
          <w:p w14:paraId="4BB81B52" w14:textId="32F49E29" w:rsidR="008D1C47" w:rsidRDefault="00E27BE2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Total (pas</w:t>
            </w:r>
            <w:r w:rsidR="008D1C47">
              <w:rPr>
                <w:rFonts w:asciiTheme="minorHAnsi" w:hAnsiTheme="minorHAnsi" w:cs="Arial"/>
                <w:sz w:val="20"/>
                <w:szCs w:val="20"/>
              </w:rPr>
              <w:t>/ tours):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192497169"/>
            <w:placeholder>
              <w:docPart w:val="166676DD3C3C4ED2A1099EABC1BA223B"/>
            </w:placeholder>
            <w:text/>
          </w:sdtPr>
          <w:sdtContent>
            <w:tc>
              <w:tcPr>
                <w:tcW w:w="752" w:type="dxa"/>
                <w:gridSpan w:val="2"/>
                <w:tcBorders>
                  <w:top w:val="single" w:sz="6" w:space="0" w:color="auto"/>
                  <w:left w:val="nil"/>
                  <w:bottom w:val="single" w:sz="18" w:space="0" w:color="auto"/>
                  <w:right w:val="single" w:sz="18" w:space="0" w:color="auto"/>
                </w:tcBorders>
                <w:shd w:val="clear" w:color="auto" w:fill="auto"/>
              </w:tcPr>
              <w:p w14:paraId="4F72BADB" w14:textId="7E0445FC" w:rsidR="008D1C47" w:rsidRDefault="008D1C47" w:rsidP="00E32B4B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517" w:type="dxa"/>
            <w:shd w:val="clear" w:color="auto" w:fill="000000" w:themeFill="text1"/>
          </w:tcPr>
          <w:p w14:paraId="7F774915" w14:textId="77777777" w:rsidR="008D1C47" w:rsidRDefault="008D1C47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4" w:type="dxa"/>
            <w:gridSpan w:val="7"/>
            <w:tcBorders>
              <w:right w:val="nil"/>
            </w:tcBorders>
            <w:shd w:val="clear" w:color="auto" w:fill="auto"/>
          </w:tcPr>
          <w:p w14:paraId="1D9A9E34" w14:textId="6ABF049C" w:rsidR="008D1C47" w:rsidRDefault="00E27BE2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Total (pas</w:t>
            </w:r>
            <w:r w:rsidR="008D1C47">
              <w:rPr>
                <w:rFonts w:asciiTheme="minorHAnsi" w:hAnsiTheme="minorHAnsi" w:cs="Arial"/>
                <w:sz w:val="20"/>
                <w:szCs w:val="20"/>
              </w:rPr>
              <w:t>/ tours):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414478777"/>
            <w:placeholder>
              <w:docPart w:val="DefaultPlaceholder_-1854013440"/>
            </w:placeholder>
            <w:text/>
          </w:sdtPr>
          <w:sdtContent>
            <w:tc>
              <w:tcPr>
                <w:tcW w:w="929" w:type="dxa"/>
                <w:gridSpan w:val="5"/>
                <w:tcBorders>
                  <w:top w:val="single" w:sz="6" w:space="0" w:color="auto"/>
                  <w:left w:val="nil"/>
                  <w:bottom w:val="single" w:sz="18" w:space="0" w:color="auto"/>
                  <w:right w:val="single" w:sz="18" w:space="0" w:color="auto"/>
                </w:tcBorders>
                <w:shd w:val="clear" w:color="auto" w:fill="auto"/>
              </w:tcPr>
              <w:p w14:paraId="1E3BAF8E" w14:textId="0C264258" w:rsidR="008D1C47" w:rsidRDefault="004943C2" w:rsidP="004943C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519" w:type="dxa"/>
            <w:gridSpan w:val="2"/>
            <w:shd w:val="clear" w:color="auto" w:fill="000000" w:themeFill="text1"/>
          </w:tcPr>
          <w:p w14:paraId="72CA970D" w14:textId="77777777" w:rsidR="008D1C47" w:rsidRDefault="008D1C47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8" w:type="dxa"/>
            <w:gridSpan w:val="5"/>
            <w:tcBorders>
              <w:right w:val="nil"/>
            </w:tcBorders>
            <w:shd w:val="clear" w:color="auto" w:fill="auto"/>
          </w:tcPr>
          <w:p w14:paraId="2196DB2F" w14:textId="3A4493A2" w:rsidR="008D1C47" w:rsidRDefault="00E27BE2" w:rsidP="00EF0E2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Total (pas</w:t>
            </w:r>
            <w:r w:rsidR="008D1C47">
              <w:rPr>
                <w:rFonts w:asciiTheme="minorHAnsi" w:hAnsiTheme="minorHAnsi" w:cs="Arial"/>
                <w:sz w:val="20"/>
                <w:szCs w:val="20"/>
              </w:rPr>
              <w:t>/ tours):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126758283"/>
            <w:placeholder>
              <w:docPart w:val="DefaultPlaceholder_-1854013440"/>
            </w:placeholder>
            <w:text/>
          </w:sdtPr>
          <w:sdtContent>
            <w:tc>
              <w:tcPr>
                <w:tcW w:w="911" w:type="dxa"/>
                <w:gridSpan w:val="2"/>
                <w:tcBorders>
                  <w:top w:val="single" w:sz="6" w:space="0" w:color="auto"/>
                  <w:left w:val="nil"/>
                  <w:bottom w:val="single" w:sz="18" w:space="0" w:color="auto"/>
                  <w:right w:val="single" w:sz="18" w:space="0" w:color="auto"/>
                </w:tcBorders>
                <w:shd w:val="clear" w:color="auto" w:fill="auto"/>
              </w:tcPr>
              <w:p w14:paraId="6111BDF7" w14:textId="0A9F804D" w:rsidR="008D1C47" w:rsidRDefault="004943C2" w:rsidP="004943C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permEnd w:id="493837972"/>
      <w:permEnd w:id="1474377279"/>
      <w:permEnd w:id="1311464232"/>
    </w:tbl>
    <w:p w14:paraId="1E3F8C26" w14:textId="3F4DE882" w:rsidR="00E806F3" w:rsidRDefault="00E806F3" w:rsidP="00DD133D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5404"/>
        <w:gridCol w:w="1112"/>
        <w:gridCol w:w="2018"/>
      </w:tblGrid>
      <w:tr w:rsidR="00DF095A" w14:paraId="374EC5A4" w14:textId="77777777" w:rsidTr="00D77F9D">
        <w:trPr>
          <w:trHeight w:val="20"/>
        </w:trPr>
        <w:tc>
          <w:tcPr>
            <w:tcW w:w="1662" w:type="dxa"/>
            <w:tcBorders>
              <w:top w:val="nil"/>
              <w:bottom w:val="nil"/>
            </w:tcBorders>
            <w:vAlign w:val="bottom"/>
          </w:tcPr>
          <w:p w14:paraId="0B74B7CC" w14:textId="77777777" w:rsidR="00DF095A" w:rsidRPr="00E27BE2" w:rsidRDefault="00DF095A" w:rsidP="00DF095A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554903728" w:edGrp="everyone" w:colFirst="3" w:colLast="3"/>
            <w:permStart w:id="1273647351" w:edGrp="everyone" w:colFirst="1" w:colLast="1"/>
            <w:r w:rsidRPr="00E27BE2">
              <w:rPr>
                <w:rFonts w:asciiTheme="minorHAnsi" w:hAnsiTheme="minorHAnsi" w:cstheme="minorHAnsi"/>
                <w:b/>
                <w:sz w:val="16"/>
                <w:szCs w:val="16"/>
              </w:rPr>
              <w:t>Complété par :</w:t>
            </w:r>
          </w:p>
        </w:tc>
        <w:tc>
          <w:tcPr>
            <w:tcW w:w="5404" w:type="dxa"/>
            <w:tcBorders>
              <w:top w:val="nil"/>
              <w:bottom w:val="single" w:sz="4" w:space="0" w:color="auto"/>
            </w:tcBorders>
            <w:vAlign w:val="bottom"/>
          </w:tcPr>
          <w:p w14:paraId="4101652C" w14:textId="77777777" w:rsidR="00DF095A" w:rsidRPr="00E27BE2" w:rsidRDefault="00760425" w:rsidP="00DF095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Content>
                <w:r w:rsidR="00DF095A" w:rsidRPr="00E27BE2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2A47862E" wp14:editId="14F36D4D">
                      <wp:extent cx="508000" cy="253908"/>
                      <wp:effectExtent l="0" t="0" r="635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51D790E" w14:textId="77777777" w:rsidR="00DF095A" w:rsidRPr="00E27BE2" w:rsidRDefault="00760425" w:rsidP="00DF095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1868129281"/>
                <w:placeholder>
                  <w:docPart w:val="8D86058312BB4F3B8F3CFC24D043AA23"/>
                </w:placeholder>
                <w:showingPlcHdr/>
              </w:sdtPr>
              <w:sdtContent>
                <w:r w:rsidR="00DF095A" w:rsidRPr="00E27BE2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</w:p>
        </w:tc>
        <w:tc>
          <w:tcPr>
            <w:tcW w:w="1112" w:type="dxa"/>
            <w:tcBorders>
              <w:top w:val="nil"/>
              <w:bottom w:val="nil"/>
            </w:tcBorders>
            <w:vAlign w:val="bottom"/>
          </w:tcPr>
          <w:p w14:paraId="6486963A" w14:textId="77777777" w:rsidR="00DF095A" w:rsidRPr="00E27BE2" w:rsidRDefault="00DF095A" w:rsidP="00DF095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27BE2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787710423"/>
            <w:placeholder>
              <w:docPart w:val="458484F6F7C646768E283A176D5DD07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2018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7B8F768" w14:textId="77777777" w:rsidR="00DF095A" w:rsidRPr="00E27BE2" w:rsidRDefault="00DF095A" w:rsidP="00DF095A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E27BE2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554903728"/>
      <w:permEnd w:id="1273647351"/>
      <w:tr w:rsidR="0057158C" w14:paraId="1510B6CE" w14:textId="77777777" w:rsidTr="00D77F9D">
        <w:trPr>
          <w:trHeight w:val="20"/>
        </w:trPr>
        <w:tc>
          <w:tcPr>
            <w:tcW w:w="1662" w:type="dxa"/>
            <w:tcBorders>
              <w:top w:val="nil"/>
              <w:bottom w:val="nil"/>
            </w:tcBorders>
            <w:vAlign w:val="bottom"/>
          </w:tcPr>
          <w:p w14:paraId="4B99056E" w14:textId="77777777" w:rsidR="0057158C" w:rsidRPr="00E27BE2" w:rsidRDefault="0057158C" w:rsidP="00EF0E20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404" w:type="dxa"/>
            <w:tcBorders>
              <w:top w:val="single" w:sz="4" w:space="0" w:color="auto"/>
              <w:bottom w:val="nil"/>
            </w:tcBorders>
            <w:vAlign w:val="bottom"/>
          </w:tcPr>
          <w:p w14:paraId="019BE9F1" w14:textId="2C29E0CC" w:rsidR="0057158C" w:rsidRPr="00E27BE2" w:rsidRDefault="00E75EFF" w:rsidP="00EF0E20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27BE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Nom, prénom                     </w:t>
            </w:r>
            <w:r w:rsidR="0057158C" w:rsidRPr="00E27BE2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  <w:r w:rsidRPr="00E27BE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</w:t>
            </w:r>
          </w:p>
        </w:tc>
        <w:tc>
          <w:tcPr>
            <w:tcW w:w="1112" w:type="dxa"/>
            <w:tcBorders>
              <w:top w:val="nil"/>
              <w:bottom w:val="nil"/>
            </w:tcBorders>
            <w:vAlign w:val="bottom"/>
          </w:tcPr>
          <w:p w14:paraId="1299C43A" w14:textId="77777777" w:rsidR="0057158C" w:rsidRPr="00E27BE2" w:rsidRDefault="0057158C" w:rsidP="00EF0E20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nil"/>
            </w:tcBorders>
            <w:vAlign w:val="bottom"/>
          </w:tcPr>
          <w:p w14:paraId="4DDBEF00" w14:textId="42C32D2A" w:rsidR="0057158C" w:rsidRPr="00E27BE2" w:rsidRDefault="00E27BE2" w:rsidP="00E27BE2">
            <w:pPr>
              <w:keepNext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jj</w:t>
            </w:r>
            <w:proofErr w:type="spellEnd"/>
          </w:p>
        </w:tc>
      </w:tr>
    </w:tbl>
    <w:p w14:paraId="110FFD37" w14:textId="77777777" w:rsidR="00F67939" w:rsidRPr="00483754" w:rsidRDefault="00F67939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  <w:bookmarkStart w:id="10" w:name="_GoBack"/>
      <w:bookmarkEnd w:id="10"/>
    </w:p>
    <w:sectPr w:rsidR="00F67939" w:rsidRPr="00483754" w:rsidSect="00EF71A9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A23EB" w14:textId="77777777" w:rsidR="00D476BF" w:rsidRDefault="00D476BF" w:rsidP="0081257E">
      <w:r>
        <w:separator/>
      </w:r>
    </w:p>
  </w:endnote>
  <w:endnote w:type="continuationSeparator" w:id="0">
    <w:p w14:paraId="770AA703" w14:textId="77777777" w:rsidR="00D476BF" w:rsidRDefault="00D476B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760425" w:rsidRDefault="0076042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760425" w:rsidRDefault="0076042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3B81CD0E" w:rsidR="00760425" w:rsidRPr="009241CF" w:rsidRDefault="0076042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5216A8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2C00E" w14:textId="77777777" w:rsidR="00760425" w:rsidRPr="002C0510" w:rsidRDefault="0076042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727F1" w14:textId="77777777" w:rsidR="00760425" w:rsidRPr="00783D34" w:rsidRDefault="00760425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14:paraId="783727F1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042E8D4B" w14:textId="1DBA4B68" w:rsidR="00760425" w:rsidRPr="009241CF" w:rsidRDefault="00760425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 xml:space="preserve">CLI-XXXXX </w:t>
    </w:r>
    <w:r w:rsidRPr="007D0D5B">
      <w:rPr>
        <w:rFonts w:asciiTheme="minorHAnsi" w:hAnsiTheme="minorHAnsi" w:cstheme="minorHAnsi"/>
        <w:sz w:val="15"/>
        <w:szCs w:val="15"/>
      </w:rPr>
      <w:t>(XXXX-XX)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27BE2" w:rsidRPr="00E27BE2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27BE2" w:rsidRPr="00E27BE2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81DB7" w14:textId="77777777" w:rsidR="00760425" w:rsidRPr="002C0510" w:rsidRDefault="0076042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04A160" w14:textId="0BEF3942" w:rsidR="00760425" w:rsidRPr="00783D34" w:rsidRDefault="00760425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APPAREILS AÉROBIQUES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14:paraId="0B04A160" w14:textId="0BEF3942" w:rsidR="009F0AF9" w:rsidRPr="00783D34" w:rsidRDefault="00E806F3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APPAREILS AÉROBIQUES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315BD64D" w14:textId="51BB2591" w:rsidR="00760425" w:rsidRPr="002C0510" w:rsidRDefault="0076042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81601">
      <w:rPr>
        <w:rFonts w:asciiTheme="minorHAnsi" w:hAnsiTheme="minorHAnsi" w:cstheme="minorHAnsi"/>
        <w:sz w:val="20"/>
        <w:szCs w:val="20"/>
      </w:rPr>
      <w:t>60582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E81601">
      <w:rPr>
        <w:rFonts w:asciiTheme="minorHAnsi" w:hAnsiTheme="minorHAnsi" w:cstheme="minorHAnsi"/>
        <w:sz w:val="15"/>
        <w:szCs w:val="15"/>
      </w:rPr>
      <w:t>2022-11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81601" w:rsidRPr="00E81601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81601" w:rsidRPr="00E81601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523EA" w14:textId="77777777" w:rsidR="00D476BF" w:rsidRDefault="00D476BF" w:rsidP="0081257E">
      <w:r>
        <w:separator/>
      </w:r>
    </w:p>
  </w:footnote>
  <w:footnote w:type="continuationSeparator" w:id="0">
    <w:p w14:paraId="2EB25932" w14:textId="77777777" w:rsidR="00D476BF" w:rsidRDefault="00D476B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FAB5A" w14:textId="38D514D6" w:rsidR="00760425" w:rsidRPr="00F130E4" w:rsidRDefault="00760425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-1571650932"/>
        <w:placeholder>
          <w:docPart w:val="88AE3506BF7646739321F09702BBCA82"/>
        </w:placeholder>
        <w:showingPlcHdr/>
      </w:sdtPr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1680852606"/>
        <w:placeholder>
          <w:docPart w:val="2A17AB3F0C5546D7AA55873215F8F1DE"/>
        </w:placeholder>
      </w:sdtPr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EF95" w14:textId="3106BBAF" w:rsidR="00760425" w:rsidRPr="00483754" w:rsidRDefault="00760425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69740517"/>
        <w:placeholder>
          <w:docPart w:val="79C23FF514364F92B2E97B8E445C17CC"/>
        </w:placeholder>
        <w:showingPlcHdr/>
      </w:sdtPr>
      <w:sdtEndPr>
        <w:rPr>
          <w:rFonts w:asciiTheme="minorHAnsi" w:hAnsiTheme="minorHAnsi" w:cstheme="minorHAnsi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</w:sdtEndPr>
      <w:sdtContent>
        <w:r w:rsidRPr="005216A8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-1934118095"/>
        <w:placeholder>
          <w:docPart w:val="12431F037A7746FB91F09C7C47311799"/>
        </w:placeholder>
      </w:sdtPr>
      <w:sdtEndPr>
        <w:rPr>
          <w:rFonts w:asciiTheme="minorHAnsi" w:hAnsiTheme="minorHAnsi" w:cstheme="minorHAnsi"/>
        </w:rPr>
      </w:sdtEndPr>
      <w:sdtContent>
        <w:r w:rsidRPr="005216A8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61CDCEAD" w14:textId="77777777" w:rsidR="00760425" w:rsidRPr="00F67939" w:rsidRDefault="00760425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irEu/KU9NqjdJ96/y4fOvbczqUPpdQvlTFAO3SyuAAuiZ2+uIio5qpmRfJ+3xX+3m/FavH/4YLNrDD9WUtIAsg==" w:salt="bgP4prznMp5gs4htKxoYA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56477"/>
    <w:rsid w:val="00061115"/>
    <w:rsid w:val="00062CCC"/>
    <w:rsid w:val="00063FE1"/>
    <w:rsid w:val="000653C6"/>
    <w:rsid w:val="00065CB5"/>
    <w:rsid w:val="00067E90"/>
    <w:rsid w:val="00081719"/>
    <w:rsid w:val="00081E4F"/>
    <w:rsid w:val="00091A62"/>
    <w:rsid w:val="00094336"/>
    <w:rsid w:val="000949A4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6182"/>
    <w:rsid w:val="00121C81"/>
    <w:rsid w:val="0013480E"/>
    <w:rsid w:val="00134CC1"/>
    <w:rsid w:val="0014043F"/>
    <w:rsid w:val="0014311E"/>
    <w:rsid w:val="00153E63"/>
    <w:rsid w:val="00156F9B"/>
    <w:rsid w:val="00157569"/>
    <w:rsid w:val="00160901"/>
    <w:rsid w:val="00162FFB"/>
    <w:rsid w:val="00163926"/>
    <w:rsid w:val="00165615"/>
    <w:rsid w:val="0017585B"/>
    <w:rsid w:val="00184271"/>
    <w:rsid w:val="00193617"/>
    <w:rsid w:val="00194790"/>
    <w:rsid w:val="001B6ADB"/>
    <w:rsid w:val="001D31CD"/>
    <w:rsid w:val="001E4106"/>
    <w:rsid w:val="001E567C"/>
    <w:rsid w:val="001F086F"/>
    <w:rsid w:val="001F1ED6"/>
    <w:rsid w:val="001F62A8"/>
    <w:rsid w:val="001F7ED1"/>
    <w:rsid w:val="00222808"/>
    <w:rsid w:val="00230283"/>
    <w:rsid w:val="00233C49"/>
    <w:rsid w:val="00240B84"/>
    <w:rsid w:val="002454D8"/>
    <w:rsid w:val="00263F52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301BAB"/>
    <w:rsid w:val="00336BCB"/>
    <w:rsid w:val="0035045E"/>
    <w:rsid w:val="00366A5E"/>
    <w:rsid w:val="00367527"/>
    <w:rsid w:val="00367C4C"/>
    <w:rsid w:val="003724A3"/>
    <w:rsid w:val="00373D89"/>
    <w:rsid w:val="003A1831"/>
    <w:rsid w:val="003A3F6A"/>
    <w:rsid w:val="003A6F43"/>
    <w:rsid w:val="003B414D"/>
    <w:rsid w:val="003C32DB"/>
    <w:rsid w:val="003F3BBB"/>
    <w:rsid w:val="00404F20"/>
    <w:rsid w:val="0040693B"/>
    <w:rsid w:val="004246FA"/>
    <w:rsid w:val="0045258B"/>
    <w:rsid w:val="00452C2C"/>
    <w:rsid w:val="00454637"/>
    <w:rsid w:val="00460096"/>
    <w:rsid w:val="00461B67"/>
    <w:rsid w:val="00465EBD"/>
    <w:rsid w:val="00466CA4"/>
    <w:rsid w:val="00475947"/>
    <w:rsid w:val="00482272"/>
    <w:rsid w:val="00483754"/>
    <w:rsid w:val="00486DB0"/>
    <w:rsid w:val="00487374"/>
    <w:rsid w:val="004943C2"/>
    <w:rsid w:val="004A2D61"/>
    <w:rsid w:val="004A634E"/>
    <w:rsid w:val="004A7727"/>
    <w:rsid w:val="004B2D7F"/>
    <w:rsid w:val="004D144F"/>
    <w:rsid w:val="004D5723"/>
    <w:rsid w:val="00516F7E"/>
    <w:rsid w:val="005216A8"/>
    <w:rsid w:val="005222EB"/>
    <w:rsid w:val="00542331"/>
    <w:rsid w:val="0055248C"/>
    <w:rsid w:val="00562D85"/>
    <w:rsid w:val="0057158C"/>
    <w:rsid w:val="005846D0"/>
    <w:rsid w:val="0059389E"/>
    <w:rsid w:val="005A0C13"/>
    <w:rsid w:val="005B0125"/>
    <w:rsid w:val="005D0E58"/>
    <w:rsid w:val="005D5D6A"/>
    <w:rsid w:val="005D6700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2AD8"/>
    <w:rsid w:val="006859C3"/>
    <w:rsid w:val="00693D7A"/>
    <w:rsid w:val="006B00A8"/>
    <w:rsid w:val="006B68DF"/>
    <w:rsid w:val="006C0398"/>
    <w:rsid w:val="006C1432"/>
    <w:rsid w:val="006C1EF6"/>
    <w:rsid w:val="006C3A24"/>
    <w:rsid w:val="006C647A"/>
    <w:rsid w:val="006D33A8"/>
    <w:rsid w:val="006D4D5E"/>
    <w:rsid w:val="006D63C9"/>
    <w:rsid w:val="006E4899"/>
    <w:rsid w:val="0070575F"/>
    <w:rsid w:val="00711015"/>
    <w:rsid w:val="00716CB5"/>
    <w:rsid w:val="007268FA"/>
    <w:rsid w:val="00736508"/>
    <w:rsid w:val="00742C45"/>
    <w:rsid w:val="0075376B"/>
    <w:rsid w:val="00760425"/>
    <w:rsid w:val="00775EF5"/>
    <w:rsid w:val="007824FE"/>
    <w:rsid w:val="00787995"/>
    <w:rsid w:val="00794F54"/>
    <w:rsid w:val="00796F7D"/>
    <w:rsid w:val="0079796A"/>
    <w:rsid w:val="007B4CB7"/>
    <w:rsid w:val="007C0A74"/>
    <w:rsid w:val="007C3370"/>
    <w:rsid w:val="007C4940"/>
    <w:rsid w:val="007D0D5B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D1C47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14E2"/>
    <w:rsid w:val="00957446"/>
    <w:rsid w:val="00990DB0"/>
    <w:rsid w:val="009917D6"/>
    <w:rsid w:val="009A62B7"/>
    <w:rsid w:val="009B7034"/>
    <w:rsid w:val="009C6461"/>
    <w:rsid w:val="009E58DF"/>
    <w:rsid w:val="009F0AF9"/>
    <w:rsid w:val="009F1CB4"/>
    <w:rsid w:val="00A073D7"/>
    <w:rsid w:val="00A24AFD"/>
    <w:rsid w:val="00A26C39"/>
    <w:rsid w:val="00A314B0"/>
    <w:rsid w:val="00A33CEF"/>
    <w:rsid w:val="00A36142"/>
    <w:rsid w:val="00A47DF9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C1E58"/>
    <w:rsid w:val="00AC54E2"/>
    <w:rsid w:val="00AC7CEE"/>
    <w:rsid w:val="00AD1294"/>
    <w:rsid w:val="00AD43E6"/>
    <w:rsid w:val="00AD5DB0"/>
    <w:rsid w:val="00AD7EA0"/>
    <w:rsid w:val="00AE5772"/>
    <w:rsid w:val="00B00226"/>
    <w:rsid w:val="00B04317"/>
    <w:rsid w:val="00B06CF8"/>
    <w:rsid w:val="00B12B24"/>
    <w:rsid w:val="00B14297"/>
    <w:rsid w:val="00B21AF3"/>
    <w:rsid w:val="00B31D8E"/>
    <w:rsid w:val="00B349D4"/>
    <w:rsid w:val="00B44F24"/>
    <w:rsid w:val="00B700E0"/>
    <w:rsid w:val="00B728A7"/>
    <w:rsid w:val="00B77F7F"/>
    <w:rsid w:val="00B90138"/>
    <w:rsid w:val="00BA5ED2"/>
    <w:rsid w:val="00BD08CA"/>
    <w:rsid w:val="00BD5E67"/>
    <w:rsid w:val="00BF6BB8"/>
    <w:rsid w:val="00C00059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0F39"/>
    <w:rsid w:val="00CD7540"/>
    <w:rsid w:val="00CE02A6"/>
    <w:rsid w:val="00CF3FCB"/>
    <w:rsid w:val="00D16A65"/>
    <w:rsid w:val="00D2162B"/>
    <w:rsid w:val="00D30664"/>
    <w:rsid w:val="00D32494"/>
    <w:rsid w:val="00D44678"/>
    <w:rsid w:val="00D45066"/>
    <w:rsid w:val="00D476BF"/>
    <w:rsid w:val="00D62FA3"/>
    <w:rsid w:val="00D631BA"/>
    <w:rsid w:val="00D6524F"/>
    <w:rsid w:val="00D65817"/>
    <w:rsid w:val="00D658C1"/>
    <w:rsid w:val="00D77F9D"/>
    <w:rsid w:val="00D83339"/>
    <w:rsid w:val="00D94066"/>
    <w:rsid w:val="00DA6155"/>
    <w:rsid w:val="00DB1D19"/>
    <w:rsid w:val="00DB5E8C"/>
    <w:rsid w:val="00DC40B8"/>
    <w:rsid w:val="00DD133D"/>
    <w:rsid w:val="00DE0EC9"/>
    <w:rsid w:val="00DF095A"/>
    <w:rsid w:val="00E10066"/>
    <w:rsid w:val="00E16883"/>
    <w:rsid w:val="00E27BE2"/>
    <w:rsid w:val="00E31139"/>
    <w:rsid w:val="00E31171"/>
    <w:rsid w:val="00E32B4B"/>
    <w:rsid w:val="00E3667F"/>
    <w:rsid w:val="00E37A0D"/>
    <w:rsid w:val="00E53834"/>
    <w:rsid w:val="00E610B4"/>
    <w:rsid w:val="00E75EFF"/>
    <w:rsid w:val="00E77021"/>
    <w:rsid w:val="00E806F3"/>
    <w:rsid w:val="00E81601"/>
    <w:rsid w:val="00E84264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5FBE"/>
    <w:rsid w:val="00EE71AF"/>
    <w:rsid w:val="00EF0E20"/>
    <w:rsid w:val="00EF15FD"/>
    <w:rsid w:val="00EF62FA"/>
    <w:rsid w:val="00EF71A9"/>
    <w:rsid w:val="00F038C6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834EB"/>
    <w:rsid w:val="00F90CC8"/>
    <w:rsid w:val="00FA1BA3"/>
    <w:rsid w:val="00FB0BA9"/>
    <w:rsid w:val="00FC221A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650E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F62A8" w:rsidP="001F62A8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8D86058312BB4F3B8F3CFC24D043A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19DBAE-B200-440F-AD8E-3A2C5B7C2F18}"/>
      </w:docPartPr>
      <w:docPartBody>
        <w:p w:rsidR="001A1EA5" w:rsidRDefault="001F62A8" w:rsidP="001F62A8"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58484F6F7C646768E283A176D5DD0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F0349-CE3C-4B47-A833-0863F2FA8C58}"/>
      </w:docPartPr>
      <w:docPartBody>
        <w:p w:rsidR="001A1EA5" w:rsidRDefault="001F62A8" w:rsidP="001F62A8"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F62A8" w:rsidP="001F62A8">
          <w:r w:rsidRPr="0059389E"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0664E-BA42-4CF2-B74B-838595CA7B92}"/>
      </w:docPartPr>
      <w:docPartBody>
        <w:p w:rsidR="00224ACD" w:rsidRDefault="00E45AC2">
          <w:r w:rsidRPr="00B648A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66676DD3C3C4ED2A1099EABC1BA22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E1F5DB-AC58-4160-8A7F-4E9E27AEC56C}"/>
      </w:docPartPr>
      <w:docPartBody>
        <w:p w:rsidR="00224ACD" w:rsidRDefault="00E45AC2" w:rsidP="00E45AC2">
          <w:pPr>
            <w:pStyle w:val="166676DD3C3C4ED2A1099EABC1BA223B"/>
          </w:pPr>
          <w:r w:rsidRPr="00B648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616151-CF59-4436-8A0A-BFEE1462FE9E}"/>
      </w:docPartPr>
      <w:docPartBody>
        <w:p w:rsidR="00DF2BE4" w:rsidRDefault="00224ACD">
          <w:r w:rsidRPr="007C430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AE3506BF7646739321F09702BBCA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FF38E-2440-4DA4-8D44-ED858454FFE9}"/>
      </w:docPartPr>
      <w:docPartBody>
        <w:p w:rsidR="00B01EE5" w:rsidRDefault="00F4745F" w:rsidP="00F4745F">
          <w:pPr>
            <w:pStyle w:val="88AE3506BF7646739321F09702BBCA8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A17AB3F0C5546D7AA55873215F8F1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D5D260-9B68-4209-8131-EE65588A75D5}"/>
      </w:docPartPr>
      <w:docPartBody>
        <w:p w:rsidR="00B01EE5" w:rsidRDefault="00F4745F" w:rsidP="00F4745F">
          <w:pPr>
            <w:pStyle w:val="2A17AB3F0C5546D7AA55873215F8F1D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C23FF514364F92B2E97B8E445C17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860B3D-BB61-436D-BE98-6D3FA467673A}"/>
      </w:docPartPr>
      <w:docPartBody>
        <w:p w:rsidR="00B01EE5" w:rsidRDefault="00F4745F" w:rsidP="00F4745F">
          <w:pPr>
            <w:pStyle w:val="79C23FF514364F92B2E97B8E445C17CC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12431F037A7746FB91F09C7C473117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51D89-145F-4FFE-9682-8C121F25A10B}"/>
      </w:docPartPr>
      <w:docPartBody>
        <w:p w:rsidR="00B01EE5" w:rsidRDefault="00F4745F" w:rsidP="00F4745F">
          <w:pPr>
            <w:pStyle w:val="12431F037A7746FB91F09C7C4731179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F2688"/>
    <w:rsid w:val="00155FE5"/>
    <w:rsid w:val="00180C64"/>
    <w:rsid w:val="001A1EA5"/>
    <w:rsid w:val="001E6ACB"/>
    <w:rsid w:val="001F62A8"/>
    <w:rsid w:val="00224ACD"/>
    <w:rsid w:val="00262F32"/>
    <w:rsid w:val="0032380C"/>
    <w:rsid w:val="00331F5D"/>
    <w:rsid w:val="0034005E"/>
    <w:rsid w:val="003421FF"/>
    <w:rsid w:val="00390341"/>
    <w:rsid w:val="003B161F"/>
    <w:rsid w:val="003D0B41"/>
    <w:rsid w:val="004627D0"/>
    <w:rsid w:val="00484F98"/>
    <w:rsid w:val="00652381"/>
    <w:rsid w:val="006A0B0F"/>
    <w:rsid w:val="006C0C0E"/>
    <w:rsid w:val="006D63C9"/>
    <w:rsid w:val="00772253"/>
    <w:rsid w:val="008243CE"/>
    <w:rsid w:val="00845138"/>
    <w:rsid w:val="00885577"/>
    <w:rsid w:val="00885A72"/>
    <w:rsid w:val="00894261"/>
    <w:rsid w:val="008B54D0"/>
    <w:rsid w:val="008E1391"/>
    <w:rsid w:val="008E280D"/>
    <w:rsid w:val="009468F7"/>
    <w:rsid w:val="009558B8"/>
    <w:rsid w:val="00974ED7"/>
    <w:rsid w:val="00974F6B"/>
    <w:rsid w:val="00990DB0"/>
    <w:rsid w:val="009D76A7"/>
    <w:rsid w:val="009F1C9E"/>
    <w:rsid w:val="00A629A2"/>
    <w:rsid w:val="00AE0111"/>
    <w:rsid w:val="00B01EE5"/>
    <w:rsid w:val="00B17360"/>
    <w:rsid w:val="00BA28E3"/>
    <w:rsid w:val="00DB03D3"/>
    <w:rsid w:val="00DC1FB0"/>
    <w:rsid w:val="00DF2BE4"/>
    <w:rsid w:val="00E45AC2"/>
    <w:rsid w:val="00E64ABA"/>
    <w:rsid w:val="00E8237A"/>
    <w:rsid w:val="00F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4745F"/>
    <w:rPr>
      <w:color w:val="808080"/>
    </w:rPr>
  </w:style>
  <w:style w:type="paragraph" w:customStyle="1" w:styleId="9656B234A1DB497588B8177640B95CE8">
    <w:name w:val="9656B234A1DB497588B8177640B95CE8"/>
    <w:rsid w:val="00E45AC2"/>
  </w:style>
  <w:style w:type="paragraph" w:customStyle="1" w:styleId="435EA45591BF4BF5AC2C86F1A1F794C2">
    <w:name w:val="435EA45591BF4BF5AC2C86F1A1F794C2"/>
    <w:rsid w:val="00E45AC2"/>
  </w:style>
  <w:style w:type="paragraph" w:customStyle="1" w:styleId="27C7159A24B940239C58F623D4A5459B">
    <w:name w:val="27C7159A24B940239C58F623D4A5459B"/>
    <w:rsid w:val="00E45AC2"/>
  </w:style>
  <w:style w:type="paragraph" w:customStyle="1" w:styleId="166676DD3C3C4ED2A1099EABC1BA223B">
    <w:name w:val="166676DD3C3C4ED2A1099EABC1BA223B"/>
    <w:rsid w:val="00E45AC2"/>
  </w:style>
  <w:style w:type="paragraph" w:customStyle="1" w:styleId="77D259468F5C46718B9F759BF64B82E0">
    <w:name w:val="77D259468F5C46718B9F759BF64B82E0"/>
    <w:rsid w:val="00DF2BE4"/>
  </w:style>
  <w:style w:type="paragraph" w:customStyle="1" w:styleId="5A775C937C024CFFAF96E2DD10BF8DC8">
    <w:name w:val="5A775C937C024CFFAF96E2DD10BF8DC8"/>
    <w:rsid w:val="00F4745F"/>
  </w:style>
  <w:style w:type="paragraph" w:customStyle="1" w:styleId="8F94078EBB02491A9C707D1A54D6BC2F">
    <w:name w:val="8F94078EBB02491A9C707D1A54D6BC2F"/>
    <w:rsid w:val="00F4745F"/>
  </w:style>
  <w:style w:type="paragraph" w:customStyle="1" w:styleId="5081D3B32FA047C1939C1832B757AF2B">
    <w:name w:val="5081D3B32FA047C1939C1832B757AF2B"/>
    <w:rsid w:val="00F4745F"/>
  </w:style>
  <w:style w:type="paragraph" w:customStyle="1" w:styleId="EE0E04570C9D4BFBAA90579FD83B3D65">
    <w:name w:val="EE0E04570C9D4BFBAA90579FD83B3D65"/>
    <w:rsid w:val="00F4745F"/>
  </w:style>
  <w:style w:type="paragraph" w:customStyle="1" w:styleId="88AE3506BF7646739321F09702BBCA82">
    <w:name w:val="88AE3506BF7646739321F09702BBCA82"/>
    <w:rsid w:val="00F4745F"/>
  </w:style>
  <w:style w:type="paragraph" w:customStyle="1" w:styleId="2A17AB3F0C5546D7AA55873215F8F1DE">
    <w:name w:val="2A17AB3F0C5546D7AA55873215F8F1DE"/>
    <w:rsid w:val="00F4745F"/>
  </w:style>
  <w:style w:type="paragraph" w:customStyle="1" w:styleId="79C23FF514364F92B2E97B8E445C17CC">
    <w:name w:val="79C23FF514364F92B2E97B8E445C17CC"/>
    <w:rsid w:val="00F4745F"/>
  </w:style>
  <w:style w:type="paragraph" w:customStyle="1" w:styleId="12431F037A7746FB91F09C7C47311799">
    <w:name w:val="12431F037A7746FB91F09C7C47311799"/>
    <w:rsid w:val="00F474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D4F8-C6D7-4731-AAB9-B27E5DE0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528</Words>
  <Characters>2908</Characters>
  <Application>Microsoft Office Word</Application>
  <DocSecurity>8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 Archives (CISSSMO16)</cp:lastModifiedBy>
  <cp:revision>3</cp:revision>
  <cp:lastPrinted>2020-12-07T14:26:00Z</cp:lastPrinted>
  <dcterms:created xsi:type="dcterms:W3CDTF">2022-11-16T16:49:00Z</dcterms:created>
  <dcterms:modified xsi:type="dcterms:W3CDTF">2022-11-16T16:50:00Z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2022-03-31T12:03:24Z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14a93e8b-f9eb-4424-aaf8-8fee7b171622</vt:lpwstr>
  </property>
  <property fmtid="{D5CDD505-2E9C-101B-9397-08002B2CF9AE}" pid="8" name="MSIP_Label_6a7d8d5d-78e2-4a62-9fcd-016eb5e4c57c_ContentBits">
    <vt:lpwstr>0</vt:lpwstr>
  </property>
</Properties>
</file>