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ADBCE33" w:rsidR="004246FA" w:rsidRPr="00B34C6D" w:rsidRDefault="00CF17FB" w:rsidP="007E09E8">
            <w:pPr>
              <w:rPr>
                <w:color w:val="000000" w:themeColor="text1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D01EF0" wp14:editId="233B115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7620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3FBF7E" w14:textId="64629453" w:rsidR="00CF17FB" w:rsidRPr="00D14481" w:rsidRDefault="00CF17FB" w:rsidP="00CF17FB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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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</w:t>
                                  </w:r>
                                  <w:r w:rsidRPr="00D1448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6FA22A99" w14:textId="1CD73A1D" w:rsidR="00CF17FB" w:rsidRDefault="00CF17FB" w:rsidP="00CF17FB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MOCLI60579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01EF0" id="Rectangle 6" o:spid="_x0000_s1026" style="position:absolute;margin-left:100.5pt;margin-top:.6pt;width:168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" filled="f" stroked="f" strokeweight=".25pt">
                      <v:textbox>
                        <w:txbxContent>
                          <w:p w14:paraId="733FBF7E" w14:textId="64629453" w:rsidR="00CF17FB" w:rsidRPr="00D14481" w:rsidRDefault="00CF17FB" w:rsidP="00CF17FB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bookmarkStart w:id="1" w:name="_GoBack"/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</w:t>
                            </w:r>
                            <w:r w:rsidRPr="00D1448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bookmarkEnd w:id="1"/>
                          <w:p w14:paraId="6FA22A99" w14:textId="1CD73A1D" w:rsidR="00CF17FB" w:rsidRDefault="00CF17FB" w:rsidP="00CF17F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MOCLI60579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10D4A8E8" w:rsidR="004246FA" w:rsidRPr="00B34C6D" w:rsidRDefault="00592F18" w:rsidP="00E06AC2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0C038140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592F1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6A1D600B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ED0A3E5" w14:textId="77777777" w:rsidR="00460CF6" w:rsidRDefault="00460CF6" w:rsidP="007E09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RAPPORT D’ÉVALUATION DU </w:t>
            </w:r>
          </w:p>
          <w:p w14:paraId="65758440" w14:textId="18B18F3C" w:rsidR="004246FA" w:rsidRPr="00770980" w:rsidRDefault="00460CF6" w:rsidP="007E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FONCTIONNEMENT SOCIAL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  <w:bookmarkStart w:id="6" w:name="_GoBack"/>
            <w:bookmarkEnd w:id="6"/>
          </w:p>
        </w:tc>
      </w:tr>
    </w:tbl>
    <w:p w14:paraId="19E23052" w14:textId="2D823E7D" w:rsidR="007F3548" w:rsidRPr="00460CF6" w:rsidRDefault="00CF17FB" w:rsidP="007E09E8">
      <w:pPr>
        <w:jc w:val="both"/>
        <w:rPr>
          <w:rFonts w:asciiTheme="minorHAnsi" w:hAnsiTheme="minorHAnsi" w:cstheme="minorHAnsi"/>
          <w:sz w:val="22"/>
          <w:szCs w:val="22"/>
        </w:rPr>
      </w:pPr>
      <w:permStart w:id="1233746073" w:edGrp="everyone"/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1CFB748F">
            <wp:simplePos x="0" y="0"/>
            <wp:positionH relativeFrom="column">
              <wp:posOffset>-315595</wp:posOffset>
            </wp:positionH>
            <wp:positionV relativeFrom="paragraph">
              <wp:posOffset>-2259965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CF6" w:rsidRPr="00460CF6">
        <w:rPr>
          <w:rFonts w:asciiTheme="minorHAnsi" w:hAnsiTheme="minorHAnsi" w:cstheme="minorHAnsi"/>
          <w:b/>
          <w:sz w:val="22"/>
          <w:szCs w:val="22"/>
        </w:rPr>
        <w:sym w:font="Wingdings 2" w:char="F0A3"/>
      </w:r>
      <w:permEnd w:id="1233746073"/>
      <w:r w:rsidR="00460CF6" w:rsidRPr="00460CF6">
        <w:rPr>
          <w:rFonts w:asciiTheme="minorHAnsi" w:hAnsiTheme="minorHAnsi" w:cstheme="minorHAnsi"/>
          <w:b/>
          <w:sz w:val="22"/>
          <w:szCs w:val="22"/>
        </w:rPr>
        <w:t xml:space="preserve"> Individuel</w:t>
      </w:r>
      <w:r w:rsidR="00460CF6" w:rsidRPr="00460CF6">
        <w:rPr>
          <w:rFonts w:asciiTheme="minorHAnsi" w:hAnsiTheme="minorHAnsi" w:cstheme="minorHAnsi"/>
          <w:sz w:val="22"/>
          <w:szCs w:val="22"/>
        </w:rPr>
        <w:tab/>
      </w:r>
      <w:permStart w:id="1283208123" w:edGrp="everyone"/>
      <w:r w:rsidR="00460CF6" w:rsidRPr="00460CF6">
        <w:rPr>
          <w:rFonts w:asciiTheme="minorHAnsi" w:hAnsiTheme="minorHAnsi" w:cstheme="minorHAnsi"/>
          <w:b/>
          <w:sz w:val="22"/>
          <w:szCs w:val="22"/>
        </w:rPr>
        <w:sym w:font="Wingdings 2" w:char="F0A3"/>
      </w:r>
      <w:r w:rsidR="00460CF6" w:rsidRPr="00460CF6">
        <w:rPr>
          <w:rFonts w:asciiTheme="minorHAnsi" w:hAnsiTheme="minorHAnsi" w:cstheme="minorHAnsi"/>
          <w:b/>
          <w:sz w:val="22"/>
          <w:szCs w:val="22"/>
        </w:rPr>
        <w:t xml:space="preserve"> </w:t>
      </w:r>
      <w:permEnd w:id="1283208123"/>
      <w:r w:rsidR="00460CF6" w:rsidRPr="00460CF6">
        <w:rPr>
          <w:rFonts w:asciiTheme="minorHAnsi" w:hAnsiTheme="minorHAnsi" w:cstheme="minorHAnsi"/>
          <w:b/>
          <w:sz w:val="22"/>
          <w:szCs w:val="22"/>
        </w:rPr>
        <w:t>Couple ou Familiale</w:t>
      </w:r>
    </w:p>
    <w:p w14:paraId="71DFA36E" w14:textId="6815AF56" w:rsidR="00460CF6" w:rsidRDefault="00460CF6" w:rsidP="007E09E8">
      <w:pPr>
        <w:jc w:val="both"/>
        <w:rPr>
          <w:rFonts w:asciiTheme="minorHAnsi" w:hAnsiTheme="minorHAnsi" w:cstheme="minorHAnsi"/>
          <w:color w:val="0070C0"/>
          <w:sz w:val="20"/>
          <w:szCs w:val="20"/>
        </w:rPr>
      </w:pPr>
    </w:p>
    <w:p w14:paraId="35756B08" w14:textId="5B596C76" w:rsidR="00460CF6" w:rsidRDefault="00460CF6" w:rsidP="00460CF6">
      <w:pPr>
        <w:tabs>
          <w:tab w:val="center" w:pos="5098"/>
          <w:tab w:val="left" w:pos="696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460CF6">
        <w:rPr>
          <w:rFonts w:asciiTheme="minorHAnsi" w:hAnsiTheme="minorHAnsi" w:cstheme="minorHAnsi"/>
          <w:i/>
          <w:sz w:val="20"/>
          <w:szCs w:val="20"/>
        </w:rPr>
        <w:t>Consentement à l’évaluation obtenue le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593158637"/>
          <w:placeholder>
            <w:docPart w:val="DefaultPlaceholder_-1854013438"/>
          </w:placeholder>
          <w:showingPlcHdr/>
          <w:date w:fullDate="2024-02-06T00:00:00Z">
            <w:dateFormat w:val="yyyy-MM-dd"/>
            <w:lid w:val="fr-CA"/>
            <w:storeMappedDataAs w:val="dateTime"/>
            <w:calendar w:val="gregorian"/>
          </w:date>
        </w:sdtPr>
        <w:sdtEndPr/>
        <w:sdtContent>
          <w:permStart w:id="375400160" w:edGrp="everyone"/>
          <w:r w:rsidRPr="00856D4F">
            <w:rPr>
              <w:rStyle w:val="Textedelespacerserv"/>
            </w:rPr>
            <w:t>Cliquez ou appuyez ici pour entrer une date.</w:t>
          </w:r>
          <w:permEnd w:id="375400160"/>
        </w:sdtContent>
      </w:sdt>
      <w:r w:rsidRPr="00460CF6">
        <w:rPr>
          <w:rFonts w:asciiTheme="minorHAnsi" w:hAnsiTheme="minorHAnsi" w:cstheme="minorHAnsi"/>
          <w:i/>
          <w:sz w:val="20"/>
          <w:szCs w:val="20"/>
        </w:rPr>
        <w:t>, voir note au dossier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permStart w:id="61933271" w:edGrp="everyone"/>
      <w:r>
        <w:rPr>
          <w:rFonts w:asciiTheme="minorHAnsi" w:hAnsiTheme="minorHAnsi" w:cstheme="minorHAnsi"/>
          <w:sz w:val="20"/>
          <w:szCs w:val="20"/>
        </w:rPr>
        <w:t xml:space="preserve">   </w:t>
      </w:r>
      <w:permEnd w:id="61933271"/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460CF6">
        <w:rPr>
          <w:rFonts w:asciiTheme="minorHAnsi" w:hAnsiTheme="minorHAnsi" w:cstheme="minorHAnsi"/>
          <w:i/>
          <w:sz w:val="20"/>
          <w:szCs w:val="20"/>
        </w:rPr>
        <w:t>(insérer numéro de dossier si évaluation familiale)</w:t>
      </w:r>
    </w:p>
    <w:p w14:paraId="252246B2" w14:textId="77777777" w:rsidR="00067168" w:rsidRPr="00460CF6" w:rsidRDefault="00067168" w:rsidP="00460CF6">
      <w:pPr>
        <w:tabs>
          <w:tab w:val="center" w:pos="5098"/>
          <w:tab w:val="left" w:pos="6960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Grilledutableau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067168" w:rsidRPr="001625A7" w14:paraId="5BF8C737" w14:textId="77777777" w:rsidTr="00E93DCE">
        <w:trPr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79A8CE21" w14:textId="1E69CB24" w:rsidR="00067168" w:rsidRPr="001625A7" w:rsidRDefault="00067168" w:rsidP="00203C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DEMANDE ET CONTEXTE DE L’ÉVALUATION</w:t>
            </w: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67168" w:rsidRPr="001625A7" w14:paraId="6FF74782" w14:textId="77777777" w:rsidTr="00E93DCE">
        <w:trPr>
          <w:trHeight w:val="510"/>
        </w:trPr>
        <w:tc>
          <w:tcPr>
            <w:tcW w:w="10658" w:type="dxa"/>
          </w:tcPr>
          <w:p w14:paraId="71FF734D" w14:textId="52E1B583" w:rsidR="00067168" w:rsidRDefault="00067168" w:rsidP="00203C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Demande de services : </w:t>
            </w:r>
            <w:permStart w:id="8281275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828127523"/>
            <w:r w:rsidRPr="001625A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5C9A601D" w14:textId="7777777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50DF0E" w14:textId="2E14D4AE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Sources d’informations : </w:t>
            </w:r>
            <w:permStart w:id="168231250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End w:id="1682312501"/>
          <w:p w14:paraId="123CD957" w14:textId="7777777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22C655" w14:textId="600C56F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Identification de l’usager : </w:t>
            </w:r>
            <w:permStart w:id="174417695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44176951"/>
          </w:p>
          <w:p w14:paraId="5EFB5420" w14:textId="7777777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ECCDFC" w14:textId="6DB30073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Situation actuelle : </w:t>
            </w:r>
            <w:permStart w:id="111398436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13984365"/>
          </w:p>
          <w:p w14:paraId="47DB6698" w14:textId="62934141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3B4B28" w14:textId="22266A53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Besoins identifiés et attentes : </w:t>
            </w:r>
            <w:permStart w:id="146492693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64926930"/>
          </w:p>
          <w:p w14:paraId="4E2D6276" w14:textId="1334494D" w:rsidR="00067168" w:rsidRP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727863" w14:textId="77777777" w:rsidR="00460CF6" w:rsidRPr="001625A7" w:rsidRDefault="00460CF6" w:rsidP="007E09E8">
      <w:pPr>
        <w:jc w:val="both"/>
        <w:rPr>
          <w:rFonts w:asciiTheme="minorHAnsi" w:hAnsiTheme="minorHAnsi" w:cstheme="minorHAnsi"/>
          <w:color w:val="0070C0"/>
          <w:sz w:val="20"/>
          <w:szCs w:val="20"/>
        </w:rPr>
      </w:pPr>
    </w:p>
    <w:tbl>
      <w:tblPr>
        <w:tblStyle w:val="Grilledutableau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067168" w:rsidRPr="001625A7" w14:paraId="6BE03186" w14:textId="77777777" w:rsidTr="00E93DCE">
        <w:trPr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149D26A5" w14:textId="040897AA" w:rsidR="00067168" w:rsidRPr="001625A7" w:rsidRDefault="00E06AC2" w:rsidP="00203C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CARACTÉRIS</w:t>
            </w:r>
            <w:r w:rsidR="000671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TIQUES DE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067168">
              <w:rPr>
                <w:rFonts w:asciiTheme="minorHAnsi" w:hAnsiTheme="minorHAnsi" w:cstheme="minorHAnsi"/>
                <w:b/>
                <w:sz w:val="20"/>
                <w:szCs w:val="20"/>
              </w:rPr>
              <w:t>A PERSONNE</w:t>
            </w:r>
          </w:p>
        </w:tc>
      </w:tr>
      <w:tr w:rsidR="00067168" w:rsidRPr="001625A7" w14:paraId="24479978" w14:textId="77777777" w:rsidTr="00E93DCE">
        <w:trPr>
          <w:trHeight w:val="510"/>
        </w:trPr>
        <w:tc>
          <w:tcPr>
            <w:tcW w:w="10658" w:type="dxa"/>
          </w:tcPr>
          <w:p w14:paraId="12D8DA9E" w14:textId="77777777" w:rsidR="00067168" w:rsidRPr="001625A7" w:rsidRDefault="00067168" w:rsidP="00203C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03826083" w:edGrp="everyone" w:colFirst="0" w:colLast="0"/>
            <w:r w:rsidRPr="001625A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permEnd w:id="1903826083"/>
    </w:tbl>
    <w:p w14:paraId="34CE0A41" w14:textId="77777777" w:rsidR="00B700E0" w:rsidRDefault="00B700E0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067168" w:rsidRPr="001625A7" w14:paraId="6D11A3F6" w14:textId="77777777" w:rsidTr="00E93DCE">
        <w:trPr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69473D90" w14:textId="372ABC2D" w:rsidR="00067168" w:rsidRPr="001625A7" w:rsidRDefault="00067168" w:rsidP="00203C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CARACTÉRISTIQUES DE L’ENVIRONNEMENT</w:t>
            </w: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67168" w:rsidRPr="001625A7" w14:paraId="275DC0E0" w14:textId="77777777" w:rsidTr="00E93DCE">
        <w:trPr>
          <w:trHeight w:val="510"/>
        </w:trPr>
        <w:tc>
          <w:tcPr>
            <w:tcW w:w="10658" w:type="dxa"/>
          </w:tcPr>
          <w:p w14:paraId="58CC0EB9" w14:textId="1AE98867" w:rsidR="00067168" w:rsidRDefault="00067168" w:rsidP="00203C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Caractéristiques du réseau familial : </w:t>
            </w:r>
            <w:permStart w:id="145459801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End w:id="1454598019"/>
          <w:p w14:paraId="6FC95AAA" w14:textId="7777777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DF2DE0" w14:textId="4D6259C1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Caractéristiques du réseau social : </w:t>
            </w:r>
            <w:permStart w:id="410021422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10021422"/>
          </w:p>
          <w:p w14:paraId="095EBA6A" w14:textId="77777777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2F443" w14:textId="4C36CC5E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Caractéristiques du milieu de vie et de l’environnement sociétal : </w:t>
            </w:r>
            <w:permStart w:id="213025047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30250475"/>
          </w:p>
          <w:p w14:paraId="14D3BAA1" w14:textId="185882A8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991CC2" w14:textId="6EA1EDC0" w:rsid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Ressources formelles utilisées (actuelles et antérieures) : </w:t>
            </w:r>
            <w:permStart w:id="182832657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28326573"/>
          </w:p>
          <w:p w14:paraId="0C2298D5" w14:textId="1B9095E9" w:rsidR="00067168" w:rsidRPr="00067168" w:rsidRDefault="00067168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EBF3C5" w14:textId="58AD283C" w:rsidR="00932CCC" w:rsidRDefault="00932CCC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067168" w:rsidRPr="001625A7" w14:paraId="750F3199" w14:textId="77777777" w:rsidTr="00E93DCE">
        <w:trPr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4749CB75" w14:textId="05EDCF0F" w:rsidR="00067168" w:rsidRPr="001625A7" w:rsidRDefault="00067168" w:rsidP="00203C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ANALYSE</w:t>
            </w:r>
          </w:p>
        </w:tc>
      </w:tr>
      <w:tr w:rsidR="00067168" w:rsidRPr="001625A7" w14:paraId="7CAB7550" w14:textId="77777777" w:rsidTr="00E93DCE">
        <w:trPr>
          <w:trHeight w:val="510"/>
        </w:trPr>
        <w:tc>
          <w:tcPr>
            <w:tcW w:w="10658" w:type="dxa"/>
          </w:tcPr>
          <w:p w14:paraId="62EEC293" w14:textId="6F454864" w:rsidR="00067168" w:rsidRPr="001625A7" w:rsidRDefault="004315CC" w:rsidP="00203C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5213670" w:edGrp="everyone" w:colFirst="0" w:colLast="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7168" w:rsidRPr="001625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End w:id="1345213670"/>
    </w:tbl>
    <w:p w14:paraId="05ED73DF" w14:textId="68C9EA0F" w:rsidR="00067168" w:rsidRDefault="00067168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067168" w:rsidRPr="001625A7" w14:paraId="50082152" w14:textId="77777777" w:rsidTr="00E93DCE">
        <w:trPr>
          <w:tblHeader/>
        </w:trPr>
        <w:tc>
          <w:tcPr>
            <w:tcW w:w="10658" w:type="dxa"/>
            <w:shd w:val="clear" w:color="auto" w:fill="D9D9D9" w:themeFill="background1" w:themeFillShade="D9"/>
            <w:vAlign w:val="center"/>
          </w:tcPr>
          <w:p w14:paraId="23D8D24A" w14:textId="5C3E5EEB" w:rsidR="00067168" w:rsidRPr="001625A7" w:rsidRDefault="00067168" w:rsidP="00203C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OPINION ET RECOMMANDATIONS</w:t>
            </w:r>
          </w:p>
        </w:tc>
      </w:tr>
      <w:tr w:rsidR="00067168" w:rsidRPr="001625A7" w14:paraId="256E0432" w14:textId="77777777" w:rsidTr="00E93DCE">
        <w:trPr>
          <w:trHeight w:val="510"/>
        </w:trPr>
        <w:tc>
          <w:tcPr>
            <w:tcW w:w="10658" w:type="dxa"/>
          </w:tcPr>
          <w:p w14:paraId="62F328B8" w14:textId="434F28FD" w:rsidR="00067168" w:rsidRPr="001625A7" w:rsidRDefault="003B7E37" w:rsidP="000671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5252415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End w:id="1952524153"/>
          </w:p>
        </w:tc>
      </w:tr>
    </w:tbl>
    <w:p w14:paraId="6B62F1B3" w14:textId="5273FBEB" w:rsidR="00EC202C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02F2C34E" w14:textId="77777777" w:rsidR="00F15FDF" w:rsidRPr="001625A7" w:rsidRDefault="00F15FDF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680A4E5D" w14:textId="77777777" w:rsidR="00EC202C" w:rsidRPr="001625A7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44"/>
        <w:gridCol w:w="900"/>
        <w:gridCol w:w="1996"/>
      </w:tblGrid>
      <w:tr w:rsidR="00DA05CB" w:rsidRPr="001625A7" w14:paraId="78B72F42" w14:textId="77777777" w:rsidTr="005B1ADB">
        <w:trPr>
          <w:trHeight w:val="864"/>
        </w:trPr>
        <w:tc>
          <w:tcPr>
            <w:tcW w:w="2546" w:type="dxa"/>
            <w:vAlign w:val="bottom"/>
          </w:tcPr>
          <w:p w14:paraId="1FEA8CE6" w14:textId="77777777" w:rsidR="00DA05CB" w:rsidRPr="001625A7" w:rsidRDefault="00DA05CB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08908996" w:edGrp="everyone" w:colFirst="1" w:colLast="1"/>
            <w:permStart w:id="834895407" w:edGrp="everyone" w:colFirst="3" w:colLast="3"/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4744" w:type="dxa"/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1625A7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3F0D4D9B" wp14:editId="07777777">
                      <wp:extent cx="534155" cy="53415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8947" cy="5489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1625A7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DA05CB" w:rsidRPr="001625A7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vAlign w:val="bottom"/>
              </w:tcPr>
              <w:p w14:paraId="75F80603" w14:textId="77777777" w:rsidR="00DA05CB" w:rsidRPr="001625A7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</w:tbl>
    <w:p w14:paraId="202ED030" w14:textId="1393D984" w:rsidR="00382C04" w:rsidRDefault="00382C04" w:rsidP="007E09E8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p w14:paraId="03513EBE" w14:textId="77777777" w:rsidR="00E06AC2" w:rsidRDefault="00E06AC2" w:rsidP="00382C04">
      <w:pPr>
        <w:keepNext/>
        <w:tabs>
          <w:tab w:val="left" w:pos="770"/>
        </w:tabs>
        <w:rPr>
          <w:rFonts w:asciiTheme="minorHAnsi" w:hAnsiTheme="minorHAnsi" w:cstheme="minorHAnsi"/>
          <w:b/>
          <w:sz w:val="20"/>
          <w:szCs w:val="20"/>
        </w:rPr>
      </w:pPr>
    </w:p>
    <w:p w14:paraId="326CC3ED" w14:textId="320B6C49" w:rsidR="00382C04" w:rsidRDefault="00382C04" w:rsidP="00382C04">
      <w:pPr>
        <w:keepNext/>
        <w:tabs>
          <w:tab w:val="left" w:pos="770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Titre : </w:t>
      </w:r>
      <w:permStart w:id="1832930188" w:edGrp="everyone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1ADB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permEnd w:id="1832930188"/>
    </w:p>
    <w:p w14:paraId="11A51DF0" w14:textId="442A2E50" w:rsidR="00382C04" w:rsidRDefault="00382C04" w:rsidP="00382C04">
      <w:pPr>
        <w:keepNext/>
        <w:tabs>
          <w:tab w:val="left" w:pos="770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# permis </w:t>
      </w:r>
      <w:permStart w:id="1788900619" w:edGrp="everyone"/>
      <w:r w:rsidR="005B1ADB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ermEnd w:id="1788900619"/>
    <w:p w14:paraId="5F047C40" w14:textId="3F90650B" w:rsidR="00E06AC2" w:rsidRDefault="00382C04" w:rsidP="00E06AC2">
      <w:pPr>
        <w:keepNext/>
        <w:tabs>
          <w:tab w:val="left" w:pos="770"/>
          <w:tab w:val="left" w:pos="6660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Date du rapport : </w:t>
      </w:r>
      <w:permStart w:id="902061583" w:edGrp="everyone"/>
      <w:r w:rsidR="00E06AC2">
        <w:rPr>
          <w:rFonts w:asciiTheme="minorHAnsi" w:hAnsiTheme="minorHAnsi" w:cstheme="minorHAnsi"/>
          <w:b/>
          <w:sz w:val="20"/>
          <w:szCs w:val="20"/>
        </w:rPr>
        <w:t xml:space="preserve"> 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1429390782"/>
          <w:placeholder>
            <w:docPart w:val="DefaultPlaceholder_-1854013438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E06AC2" w:rsidRPr="00856D4F">
            <w:rPr>
              <w:rStyle w:val="Textedelespacerserv"/>
            </w:rPr>
            <w:t>Cliquez ou appuyez ici pour entrer une date.</w:t>
          </w:r>
        </w:sdtContent>
      </w:sdt>
      <w:permEnd w:id="902061583"/>
    </w:p>
    <w:p w14:paraId="61C233B7" w14:textId="06DB6DE4" w:rsidR="00E06AC2" w:rsidRDefault="00E06AC2" w:rsidP="00E06AC2">
      <w:pPr>
        <w:keepNext/>
        <w:tabs>
          <w:tab w:val="left" w:pos="770"/>
          <w:tab w:val="left" w:pos="6660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Direction :   </w:t>
      </w:r>
      <w:permStart w:id="1039670314" w:edGrp="everyone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alias w:val="Direction"/>
          <w:tag w:val="Direction"/>
          <w:id w:val="-410007576"/>
          <w:placeholder>
            <w:docPart w:val="81AC66C83AEE464EACD376BB5FF23A55"/>
          </w:placeholder>
          <w:showingPlcHdr/>
          <w:comboBox>
            <w:listItem w:value="Choisissez un élément."/>
            <w:listItem w:displayText="DPD" w:value="DPD"/>
            <w:listItem w:displayText="DPJASP" w:value="DPJASP"/>
            <w:listItem w:displayText="DPSMD" w:value="DPSMD"/>
            <w:listItem w:displayText="DSHAPPA" w:value="DSHAPPA"/>
            <w:listItem w:displayText="DSMREU" w:value="DSMREU"/>
            <w:listItem w:displayText="DSPEM" w:value="DSPEM"/>
            <w:listItem w:displayText="DSSADG" w:value="DSSADG"/>
          </w:comboBox>
        </w:sdtPr>
        <w:sdtEndPr/>
        <w:sdtContent>
          <w:r>
            <w:rPr>
              <w:rStyle w:val="Textedelespacerserv"/>
              <w:rFonts w:eastAsiaTheme="minorHAnsi"/>
            </w:rPr>
            <w:t>Choisissez un élément.</w:t>
          </w:r>
        </w:sdtContent>
      </w:sdt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permEnd w:id="1039670314"/>
    </w:p>
    <w:p w14:paraId="3BF733E5" w14:textId="01E40F7D" w:rsidR="00E06AC2" w:rsidRPr="00E06AC2" w:rsidRDefault="00E06AC2" w:rsidP="00E06AC2">
      <w:pPr>
        <w:keepNext/>
        <w:tabs>
          <w:tab w:val="left" w:pos="770"/>
          <w:tab w:val="left" w:pos="6660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Programme/Service : </w:t>
      </w:r>
      <w:permStart w:id="93021183" w:edGrp="everyone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1ADB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permEnd w:id="93021183"/>
    </w:p>
    <w:sectPr w:rsidR="00E06AC2" w:rsidRPr="00E06AC2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F2F4A" w14:textId="77777777" w:rsidR="004679D5" w:rsidRDefault="004679D5" w:rsidP="0081257E">
      <w:r>
        <w:separator/>
      </w:r>
    </w:p>
  </w:endnote>
  <w:endnote w:type="continuationSeparator" w:id="0">
    <w:p w14:paraId="7D480761" w14:textId="77777777" w:rsidR="004679D5" w:rsidRDefault="004679D5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6E2F89DD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4315CC">
      <w:rPr>
        <w:rFonts w:asciiTheme="minorHAnsi" w:hAnsiTheme="minorHAnsi" w:cstheme="minorHAnsi"/>
        <w:sz w:val="20"/>
        <w:szCs w:val="20"/>
      </w:rPr>
      <w:t>60579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874DE8">
      <w:rPr>
        <w:rFonts w:asciiTheme="minorHAnsi" w:hAnsiTheme="minorHAnsi" w:cstheme="minorHAnsi"/>
        <w:sz w:val="18"/>
        <w:szCs w:val="18"/>
      </w:rPr>
      <w:t>(Rév.2024-05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4315CC">
      <w:rPr>
        <w:rFonts w:asciiTheme="minorHAnsi" w:hAnsiTheme="minorHAnsi" w:cstheme="minorHAnsi"/>
        <w:b/>
        <w:sz w:val="20"/>
        <w:szCs w:val="20"/>
      </w:rPr>
      <w:t>RAPPORT D’ÉVALUATION DU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24071226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4315CC">
      <w:rPr>
        <w:rFonts w:asciiTheme="minorHAnsi" w:hAnsiTheme="minorHAnsi" w:cstheme="minorHAnsi"/>
        <w:b/>
        <w:sz w:val="20"/>
        <w:szCs w:val="20"/>
      </w:rPr>
      <w:t>FONCTIONNEMENT SOCIAL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592F18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92F18" w:rsidRPr="00592F18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0A1D8F51" w:rsidR="00EE71AF" w:rsidRPr="002C0510" w:rsidRDefault="004315C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CLI-60579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874212">
      <w:rPr>
        <w:rFonts w:asciiTheme="minorHAnsi" w:hAnsiTheme="minorHAnsi" w:cstheme="minorHAnsi"/>
        <w:sz w:val="18"/>
        <w:szCs w:val="18"/>
      </w:rPr>
      <w:t>Rév.2024-05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5B1ADB">
      <w:rPr>
        <w:rFonts w:asciiTheme="minorHAnsi" w:hAnsiTheme="minorHAnsi" w:cstheme="minorHAnsi"/>
        <w:b/>
        <w:sz w:val="20"/>
        <w:szCs w:val="20"/>
      </w:rPr>
      <w:t>RAPPORT D’ÉVALUATION DU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642E892A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5B1ADB">
      <w:rPr>
        <w:rFonts w:asciiTheme="minorHAnsi" w:hAnsiTheme="minorHAnsi" w:cstheme="minorHAnsi"/>
        <w:b/>
        <w:sz w:val="20"/>
        <w:szCs w:val="20"/>
      </w:rPr>
      <w:t>FONCTIONNEMENT SOCIAL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92F18" w:rsidRPr="00592F1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592F18" w:rsidRPr="00592F1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495C1" w14:textId="77777777" w:rsidR="004679D5" w:rsidRDefault="004679D5" w:rsidP="0081257E">
      <w:r>
        <w:separator/>
      </w:r>
    </w:p>
  </w:footnote>
  <w:footnote w:type="continuationSeparator" w:id="0">
    <w:p w14:paraId="2E24E2C0" w14:textId="77777777" w:rsidR="004679D5" w:rsidRDefault="004679D5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6" w:nlCheck="1" w:checkStyle="0"/>
  <w:activeWritingStyle w:appName="MSWord" w:lang="fr-CA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0M+fWB6aUIbve14c5pPY0DnjmNgsjd3mS0/3kJzBzOz6ZHWpbzzkzj2y1ZxF25j/X3zFwwJBSA93t/93GRW9qw==" w:salt="EkNXn78LSbkutoLW4OyWP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30723"/>
    <w:rsid w:val="0004612D"/>
    <w:rsid w:val="00056477"/>
    <w:rsid w:val="00061115"/>
    <w:rsid w:val="000653C6"/>
    <w:rsid w:val="00067168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D77AC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82C04"/>
    <w:rsid w:val="0039226F"/>
    <w:rsid w:val="003A48FF"/>
    <w:rsid w:val="003A6F43"/>
    <w:rsid w:val="003B7E37"/>
    <w:rsid w:val="003E3AE5"/>
    <w:rsid w:val="003F27A5"/>
    <w:rsid w:val="003F3BBB"/>
    <w:rsid w:val="003F5BFB"/>
    <w:rsid w:val="00400545"/>
    <w:rsid w:val="00413A5E"/>
    <w:rsid w:val="004246FA"/>
    <w:rsid w:val="004315CC"/>
    <w:rsid w:val="004331D4"/>
    <w:rsid w:val="0045258B"/>
    <w:rsid w:val="00460096"/>
    <w:rsid w:val="00460CF6"/>
    <w:rsid w:val="00465EBD"/>
    <w:rsid w:val="00466CA4"/>
    <w:rsid w:val="004679D5"/>
    <w:rsid w:val="00475947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62D85"/>
    <w:rsid w:val="00572797"/>
    <w:rsid w:val="005846D0"/>
    <w:rsid w:val="00586763"/>
    <w:rsid w:val="00592F18"/>
    <w:rsid w:val="005A0C13"/>
    <w:rsid w:val="005B0165"/>
    <w:rsid w:val="005B1ADB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B76A0"/>
    <w:rsid w:val="007C0A74"/>
    <w:rsid w:val="007C4940"/>
    <w:rsid w:val="007C4953"/>
    <w:rsid w:val="007C593E"/>
    <w:rsid w:val="007E09E8"/>
    <w:rsid w:val="007E5A80"/>
    <w:rsid w:val="007F1CD1"/>
    <w:rsid w:val="007F3548"/>
    <w:rsid w:val="0080585F"/>
    <w:rsid w:val="0081257E"/>
    <w:rsid w:val="00813571"/>
    <w:rsid w:val="00815A91"/>
    <w:rsid w:val="008273AD"/>
    <w:rsid w:val="00835D55"/>
    <w:rsid w:val="0083692D"/>
    <w:rsid w:val="00840968"/>
    <w:rsid w:val="00854761"/>
    <w:rsid w:val="00854C5B"/>
    <w:rsid w:val="00874212"/>
    <w:rsid w:val="00874DE8"/>
    <w:rsid w:val="0088545A"/>
    <w:rsid w:val="008C1B87"/>
    <w:rsid w:val="008F61BF"/>
    <w:rsid w:val="00912469"/>
    <w:rsid w:val="00914CBF"/>
    <w:rsid w:val="009210E9"/>
    <w:rsid w:val="009241CF"/>
    <w:rsid w:val="00926A75"/>
    <w:rsid w:val="00932CCC"/>
    <w:rsid w:val="0093368C"/>
    <w:rsid w:val="00933CF8"/>
    <w:rsid w:val="00942D0E"/>
    <w:rsid w:val="00954EBA"/>
    <w:rsid w:val="009558B8"/>
    <w:rsid w:val="00957446"/>
    <w:rsid w:val="009917D6"/>
    <w:rsid w:val="009B3DF2"/>
    <w:rsid w:val="009B7034"/>
    <w:rsid w:val="009C708F"/>
    <w:rsid w:val="009E7A98"/>
    <w:rsid w:val="00A0249F"/>
    <w:rsid w:val="00A073D7"/>
    <w:rsid w:val="00A31F59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46D29"/>
    <w:rsid w:val="00B518E9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17FB"/>
    <w:rsid w:val="00CF3DA6"/>
    <w:rsid w:val="00D05770"/>
    <w:rsid w:val="00D05D0F"/>
    <w:rsid w:val="00D14481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50A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4760"/>
    <w:rsid w:val="00DD6AC7"/>
    <w:rsid w:val="00DE0EC9"/>
    <w:rsid w:val="00DF248B"/>
    <w:rsid w:val="00DF487E"/>
    <w:rsid w:val="00E06AC2"/>
    <w:rsid w:val="00E10066"/>
    <w:rsid w:val="00E16883"/>
    <w:rsid w:val="00E24ABE"/>
    <w:rsid w:val="00E30FAC"/>
    <w:rsid w:val="00E3667F"/>
    <w:rsid w:val="00E37A0D"/>
    <w:rsid w:val="00E55FF4"/>
    <w:rsid w:val="00E84264"/>
    <w:rsid w:val="00E90B28"/>
    <w:rsid w:val="00E93DCE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37AF9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A7387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AC66C83AEE464EACD376BB5FF23A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48A49E-7EA0-43C6-B0B3-B00FE24FA37C}"/>
      </w:docPartPr>
      <w:docPartBody>
        <w:p w:rsidR="000420D7" w:rsidRDefault="00D6141A" w:rsidP="00D6141A">
          <w:pPr>
            <w:pStyle w:val="81AC66C83AEE464EACD376BB5FF23A55"/>
          </w:pPr>
          <w:r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20D7"/>
    <w:rsid w:val="0011239E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25AE6"/>
    <w:rsid w:val="00B46D29"/>
    <w:rsid w:val="00B72A90"/>
    <w:rsid w:val="00BA28E3"/>
    <w:rsid w:val="00C7075C"/>
    <w:rsid w:val="00C72970"/>
    <w:rsid w:val="00C74B42"/>
    <w:rsid w:val="00D467F0"/>
    <w:rsid w:val="00D6141A"/>
    <w:rsid w:val="00DF487E"/>
    <w:rsid w:val="00E11B02"/>
    <w:rsid w:val="00E35253"/>
    <w:rsid w:val="00E64ABA"/>
    <w:rsid w:val="00EC5E50"/>
    <w:rsid w:val="00FA04D7"/>
    <w:rsid w:val="00FB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141A"/>
  </w:style>
  <w:style w:type="paragraph" w:customStyle="1" w:styleId="8248D1028BC74567B62E5F7C3E0ED9B7">
    <w:name w:val="8248D1028BC74567B62E5F7C3E0ED9B7"/>
    <w:rsid w:val="00D6141A"/>
  </w:style>
  <w:style w:type="paragraph" w:customStyle="1" w:styleId="B0FC786C6F30423AA922B28494D03546">
    <w:name w:val="B0FC786C6F30423AA922B28494D03546"/>
    <w:rsid w:val="00D6141A"/>
  </w:style>
  <w:style w:type="paragraph" w:customStyle="1" w:styleId="2740B7F5313F4C7288862AEEB88F75DA">
    <w:name w:val="2740B7F5313F4C7288862AEEB88F75DA"/>
    <w:rsid w:val="00D6141A"/>
  </w:style>
  <w:style w:type="paragraph" w:customStyle="1" w:styleId="81AC66C83AEE464EACD376BB5FF23A55">
    <w:name w:val="81AC66C83AEE464EACD376BB5FF23A55"/>
    <w:rsid w:val="00D6141A"/>
  </w:style>
  <w:style w:type="paragraph" w:customStyle="1" w:styleId="B0E86A36CACF44BBBD6AAA105BC03CD3">
    <w:name w:val="B0E86A36CACF44BBBD6AAA105BC03CD3"/>
    <w:rsid w:val="00D6141A"/>
  </w:style>
  <w:style w:type="paragraph" w:customStyle="1" w:styleId="B01AE2C929234F36AF10C3DC54DBACB1">
    <w:name w:val="B01AE2C929234F36AF10C3DC54DBACB1"/>
    <w:rsid w:val="00D6141A"/>
  </w:style>
  <w:style w:type="paragraph" w:customStyle="1" w:styleId="13A0AFCF96BE4D6E846895639A715368">
    <w:name w:val="13A0AFCF96BE4D6E846895639A715368"/>
    <w:rsid w:val="00D6141A"/>
  </w:style>
  <w:style w:type="paragraph" w:customStyle="1" w:styleId="4AAB4A2DEEC14A9B996A6D4B704B5A22">
    <w:name w:val="4AAB4A2DEEC14A9B996A6D4B704B5A22"/>
    <w:rsid w:val="00D61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D84A-105B-4569-A377-76B8F268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185</Words>
  <Characters>1021</Characters>
  <Application>Microsoft Office Word</Application>
  <DocSecurity>12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CLI-60579</vt:lpstr>
    </vt:vector>
  </TitlesOfParts>
  <Company>CISSS de la Montérégie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CLI-60579</dc:title>
  <dc:subject/>
  <dc:creator>Dos Santos , Murielle</dc:creator>
  <cp:keywords/>
  <dc:description/>
  <cp:lastModifiedBy>Isabelle De Varennes  (CISSSMO16)</cp:lastModifiedBy>
  <cp:revision>2</cp:revision>
  <cp:lastPrinted>2020-03-02T14:51:00Z</cp:lastPrinted>
  <dcterms:created xsi:type="dcterms:W3CDTF">2024-11-21T14:51:00Z</dcterms:created>
  <dcterms:modified xsi:type="dcterms:W3CDTF">2024-11-21T14:51:00Z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