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15354DE4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53EB8575" w:rsidR="004246FA" w:rsidRPr="00F83842" w:rsidRDefault="00F83842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1C27147A" w:rsidR="004246FA" w:rsidRPr="00B34C6D" w:rsidRDefault="00C23985" w:rsidP="008475DD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680633486"/>
                      <w:placeholder>
                        <w:docPart w:val="DefaultPlaceholder_-1854013439"/>
                      </w:placeholder>
                      <w:comboBox>
                        <w:listItem w:value="Choisissez un élément.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-1059475421"/>
                      <w:placeholder>
                        <w:docPart w:val="DefaultPlaceholder_-1854013439"/>
                      </w:placeholder>
                      <w:comboBox>
                        <w:listItem w:displayText=" " w:value="."/>
                        <w:listItem w:displayText="Hôpital Anna-Laberge" w:value="Hôpital Anna-Laberge"/>
                        <w:listItem w:displayText="Hôpital Barrie Memorial" w:value="Hôpital Barrie Memorial"/>
                        <w:listItem w:displayText="Hôpital du Suroît" w:value="Hôpital du Suroît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F83842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F83842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F83842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8384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F8384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F83842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F83842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8384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F83842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F83842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F8384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F83842" w:rsidRDefault="00C23985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F83842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F83842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F83842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F83842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F83842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F8384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F83842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8384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F8384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F83842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8384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F83842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F8384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F83842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F83842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F8384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F83842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8384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F83842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53CDB1A8" w14:textId="77777777" w:rsidR="00F83842" w:rsidRDefault="00271A21" w:rsidP="007A27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83842">
              <w:rPr>
                <w:rFonts w:asciiTheme="minorHAnsi" w:hAnsiTheme="minorHAnsi" w:cstheme="minorHAnsi"/>
                <w:b/>
              </w:rPr>
              <w:t>KINÉSIOLOGIE</w:t>
            </w:r>
          </w:p>
          <w:p w14:paraId="65758440" w14:textId="4BA6A9D2" w:rsidR="004246FA" w:rsidRPr="00F83842" w:rsidRDefault="008475DD" w:rsidP="007A27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83842">
              <w:rPr>
                <w:rFonts w:asciiTheme="minorHAnsi" w:hAnsiTheme="minorHAnsi" w:cstheme="minorHAnsi"/>
                <w:b/>
              </w:rPr>
              <w:t xml:space="preserve">FEUILLE DE </w:t>
            </w:r>
            <w:r w:rsidR="007A2728" w:rsidRPr="00F83842">
              <w:rPr>
                <w:rFonts w:asciiTheme="minorHAnsi" w:hAnsiTheme="minorHAnsi" w:cstheme="minorHAnsi"/>
                <w:b/>
              </w:rPr>
              <w:t>ROUTE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38F9E684" w:rsidR="00341B62" w:rsidRPr="008475DD" w:rsidRDefault="00F83842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2DFAA482">
            <wp:simplePos x="0" y="0"/>
            <wp:positionH relativeFrom="column">
              <wp:posOffset>36830</wp:posOffset>
            </wp:positionH>
            <wp:positionV relativeFrom="paragraph">
              <wp:posOffset>-2288540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5"/>
        <w:gridCol w:w="1129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B37EE6" w:rsidRPr="001E0C60" w14:paraId="2CA05818" w14:textId="77777777" w:rsidTr="00F83842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CF58F57" w14:textId="77777777" w:rsidR="00B37EE6" w:rsidRPr="001E0C60" w:rsidRDefault="00B37EE6" w:rsidP="00B37EE6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5995031" w:edGrp="everyone" w:colFirst="2" w:colLast="2"/>
            <w:permStart w:id="422800268" w:edGrp="everyone" w:colFirst="3" w:colLast="3"/>
            <w:permStart w:id="1552245491" w:edGrp="everyone" w:colFirst="4" w:colLast="4"/>
            <w:permStart w:id="2084182213" w:edGrp="everyone" w:colFirst="5" w:colLast="5"/>
            <w:permStart w:id="928121082" w:edGrp="everyone" w:colFirst="6" w:colLast="6"/>
            <w:permStart w:id="1451691911" w:edGrp="everyone" w:colFirst="7" w:colLast="7"/>
            <w:permStart w:id="1872375806" w:edGrp="everyone" w:colFirst="8" w:colLast="8"/>
            <w:permStart w:id="657402803" w:edGrp="everyone" w:colFirst="9" w:colLast="9"/>
            <w:permStart w:id="1172209570" w:edGrp="everyone" w:colFirst="10" w:colLast="10"/>
            <w:permStart w:id="1471613000" w:edGrp="everyone" w:colFirst="11" w:colLast="11"/>
            <w:permStart w:id="330063418" w:edGrp="everyone" w:colFirst="12" w:colLast="12"/>
            <w:permStart w:id="658397574" w:edGrp="everyone" w:colFirst="13" w:colLast="13"/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8AA82" w14:textId="7607F565" w:rsidR="00B37EE6" w:rsidRPr="00F83842" w:rsidRDefault="00B37EE6" w:rsidP="00482CD2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3842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18411234"/>
            <w:placeholder>
              <w:docPart w:val="453AC77BEBAE496992AB1F4C0AFA298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4E7D0E0E" w14:textId="22DF825F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561799362"/>
            <w:placeholder>
              <w:docPart w:val="4F2AC7EE883B4B46BB52A4445436171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E910D59" w14:textId="3857900D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04406959"/>
            <w:placeholder>
              <w:docPart w:val="1AD89987234143D89E214C2BDA0F416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DB9D625" w14:textId="74B799F6" w:rsidR="00B37EE6" w:rsidRPr="00B37EE6" w:rsidRDefault="003A4F07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506562813"/>
            <w:placeholder>
              <w:docPart w:val="88C4A051D97640599171E1B7CCEAF71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D58EF82" w14:textId="530B5997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599061791"/>
            <w:placeholder>
              <w:docPart w:val="60F78142233F42F9B3C3E7ECA656F36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47E90C31" w14:textId="00DF1888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150181346"/>
            <w:placeholder>
              <w:docPart w:val="0A01CB58ED3B4F29B3AEE003727EDF9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28595F5" w14:textId="549DA5A5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905175772"/>
            <w:placeholder>
              <w:docPart w:val="97E63490B9664E7686A16F5BBE773C8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9D6AFE4" w14:textId="72B2661A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434484"/>
            <w:placeholder>
              <w:docPart w:val="B32E5A2984A24085BA9BD67F725A57B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C26C080" w14:textId="7F43938B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82736074"/>
            <w:placeholder>
              <w:docPart w:val="B6829687124244DA9453090C91FB74C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5B3E650" w14:textId="7335085D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778382814"/>
            <w:placeholder>
              <w:docPart w:val="7648E4C2439E4C6593F99E3747E9472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1974FA0" w14:textId="7D12BA50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623974720"/>
            <w:placeholder>
              <w:docPart w:val="F66C038AED364FAD8E397DDF660EC6E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4D66852" w14:textId="00F67BC3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467868882"/>
            <w:placeholder>
              <w:docPart w:val="6C554A38ABAE43E499DBF01D5865BF7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7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964E6B1" w14:textId="7476120F" w:rsidR="00B37EE6" w:rsidRPr="00B37EE6" w:rsidRDefault="00B37EE6" w:rsidP="00B37EE6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5995031"/>
      <w:permEnd w:id="422800268"/>
      <w:permEnd w:id="1552245491"/>
      <w:permEnd w:id="2084182213"/>
      <w:permEnd w:id="928121082"/>
      <w:permEnd w:id="1451691911"/>
      <w:permEnd w:id="1872375806"/>
      <w:permEnd w:id="657402803"/>
      <w:permEnd w:id="1172209570"/>
      <w:permEnd w:id="1471613000"/>
      <w:permEnd w:id="330063418"/>
      <w:permEnd w:id="658397574"/>
      <w:tr w:rsidR="00B37EE6" w:rsidRPr="001E0C60" w14:paraId="48B6A2FB" w14:textId="77777777" w:rsidTr="00F83842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9D6DE74" w14:textId="77777777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320D29F" w14:textId="77777777" w:rsidR="00B37EE6" w:rsidRPr="00F83842" w:rsidRDefault="00B37EE6" w:rsidP="00B37EE6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3CE65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5E7E5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2283E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2C530D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7ACA6D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B493F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9E02F6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47E18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C639AE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9FB5A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09BC8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91C16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EA416CB" w14:textId="77777777" w:rsidTr="00F83842">
        <w:tc>
          <w:tcPr>
            <w:tcW w:w="1985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D831DBC" w14:textId="77777777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58811578" w:edGrp="everyone" w:colFirst="2" w:colLast="2"/>
            <w:permStart w:id="605438003" w:edGrp="everyone" w:colFirst="3" w:colLast="3"/>
            <w:permStart w:id="630986280" w:edGrp="everyone" w:colFirst="4" w:colLast="4"/>
            <w:permStart w:id="851056345" w:edGrp="everyone" w:colFirst="5" w:colLast="5"/>
            <w:permStart w:id="29964644" w:edGrp="everyone" w:colFirst="6" w:colLast="6"/>
            <w:permStart w:id="558446439" w:edGrp="everyone" w:colFirst="7" w:colLast="7"/>
            <w:permStart w:id="1771382575" w:edGrp="everyone" w:colFirst="8" w:colLast="8"/>
            <w:permStart w:id="1717852101" w:edGrp="everyone" w:colFirst="9" w:colLast="9"/>
            <w:permStart w:id="2055363509" w:edGrp="everyone" w:colFirst="10" w:colLast="10"/>
            <w:permStart w:id="557655990" w:edGrp="everyone" w:colFirst="11" w:colLast="11"/>
            <w:permStart w:id="1271679419" w:edGrp="everyone" w:colFirst="12" w:colLast="12"/>
            <w:permStart w:id="421137769" w:edGrp="everyone" w:colFirst="13" w:colLast="13"/>
          </w:p>
        </w:tc>
        <w:tc>
          <w:tcPr>
            <w:tcW w:w="1129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6D08B83" w14:textId="0169E7BB" w:rsidR="00B37EE6" w:rsidRPr="00F83842" w:rsidRDefault="00B37EE6" w:rsidP="00B37EE6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3842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2C49BC" w14:textId="07399B12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15712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A21C43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231A4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2B494E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C20E3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A8C7DF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089912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E5001C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421155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9FB795" w14:textId="77777777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2E9201" w14:textId="68F5C8FC" w:rsidR="00B37EE6" w:rsidRPr="00B37EE6" w:rsidRDefault="00B37EE6" w:rsidP="00B37E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658811578"/>
      <w:permEnd w:id="605438003"/>
      <w:permEnd w:id="630986280"/>
      <w:permEnd w:id="851056345"/>
      <w:permEnd w:id="29964644"/>
      <w:permEnd w:id="558446439"/>
      <w:permEnd w:id="1771382575"/>
      <w:permEnd w:id="1717852101"/>
      <w:permEnd w:id="2055363509"/>
      <w:permEnd w:id="557655990"/>
      <w:permEnd w:id="1271679419"/>
      <w:permEnd w:id="421137769"/>
      <w:tr w:rsidR="00B37EE6" w:rsidRPr="001E0C60" w14:paraId="028473F8" w14:textId="77777777" w:rsidTr="00B37EE6">
        <w:tc>
          <w:tcPr>
            <w:tcW w:w="311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DE81D0" w14:textId="318BB31C" w:rsidR="00B37EE6" w:rsidRPr="001E0C60" w:rsidRDefault="00B37EE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EXERCICES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F3D53C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48101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9E93D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9B0D4E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5A2D98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940C43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A763B1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A87916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39F72A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CBEC9C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40FB4E" w14:textId="77777777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DCB7CF" w14:textId="03133563" w:rsidR="00B37EE6" w:rsidRPr="001E0C60" w:rsidRDefault="00B37EE6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B37EE6" w:rsidRPr="001E0C60" w14:paraId="1E620DF0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13C3F60" w14:textId="498E1442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4962683" w:edGrp="everyone" w:colFirst="0" w:colLast="0"/>
            <w:permStart w:id="107546330" w:edGrp="everyone" w:colFirst="1" w:colLast="1"/>
            <w:permStart w:id="1870138037" w:edGrp="everyone" w:colFirst="2" w:colLast="2"/>
            <w:permStart w:id="479006904" w:edGrp="everyone" w:colFirst="3" w:colLast="3"/>
            <w:permStart w:id="25852565" w:edGrp="everyone" w:colFirst="4" w:colLast="4"/>
            <w:permStart w:id="1880107546" w:edGrp="everyone" w:colFirst="5" w:colLast="5"/>
            <w:permStart w:id="1959287953" w:edGrp="everyone" w:colFirst="6" w:colLast="6"/>
            <w:permStart w:id="1246460070" w:edGrp="everyone" w:colFirst="7" w:colLast="7"/>
            <w:permStart w:id="454709530" w:edGrp="everyone" w:colFirst="8" w:colLast="8"/>
            <w:permStart w:id="2062772827" w:edGrp="everyone" w:colFirst="9" w:colLast="9"/>
            <w:permStart w:id="1295517724" w:edGrp="everyone" w:colFirst="10" w:colLast="10"/>
            <w:permStart w:id="1113401961" w:edGrp="everyone" w:colFirst="11" w:colLast="11"/>
            <w:permStart w:id="1063466102" w:edGrp="everyone" w:colFirst="12" w:colLast="1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501831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BD073D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CB7752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AD3532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DE7FAE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D4F8BF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579C9D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201C17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E244CB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76008E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001523" w14:textId="77777777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7591AB" w14:textId="24DAB4A0" w:rsidR="00B37EE6" w:rsidRPr="003A4F07" w:rsidRDefault="00B37EE6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BE1F83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110A831" w14:textId="65C976C4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98313704" w:edGrp="everyone" w:colFirst="0" w:colLast="0"/>
            <w:permStart w:id="1441925235" w:edGrp="everyone" w:colFirst="1" w:colLast="1"/>
            <w:permStart w:id="1747217551" w:edGrp="everyone" w:colFirst="2" w:colLast="2"/>
            <w:permStart w:id="248938374" w:edGrp="everyone" w:colFirst="3" w:colLast="3"/>
            <w:permStart w:id="1960663198" w:edGrp="everyone" w:colFirst="4" w:colLast="4"/>
            <w:permStart w:id="2058296174" w:edGrp="everyone" w:colFirst="5" w:colLast="5"/>
            <w:permStart w:id="758210714" w:edGrp="everyone" w:colFirst="6" w:colLast="6"/>
            <w:permStart w:id="1148672884" w:edGrp="everyone" w:colFirst="7" w:colLast="7"/>
            <w:permStart w:id="563690126" w:edGrp="everyone" w:colFirst="8" w:colLast="8"/>
            <w:permStart w:id="1759716823" w:edGrp="everyone" w:colFirst="9" w:colLast="9"/>
            <w:permStart w:id="1093937866" w:edGrp="everyone" w:colFirst="10" w:colLast="10"/>
            <w:permStart w:id="690755222" w:edGrp="everyone" w:colFirst="11" w:colLast="11"/>
            <w:permStart w:id="1085748275" w:edGrp="everyone" w:colFirst="12" w:colLast="12"/>
            <w:permEnd w:id="504962683"/>
            <w:permEnd w:id="107546330"/>
            <w:permEnd w:id="1870138037"/>
            <w:permEnd w:id="479006904"/>
            <w:permEnd w:id="25852565"/>
            <w:permEnd w:id="1880107546"/>
            <w:permEnd w:id="1959287953"/>
            <w:permEnd w:id="1246460070"/>
            <w:permEnd w:id="454709530"/>
            <w:permEnd w:id="2062772827"/>
            <w:permEnd w:id="1295517724"/>
            <w:permEnd w:id="1113401961"/>
            <w:permEnd w:id="106346610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0B7D34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3176C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A59EC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C9423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FEE10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0A715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AC487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63E58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968402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72248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EF714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7B95441" w14:textId="15D17D12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3B60418C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9318DFB" w14:textId="7CDE1EAE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6963151" w:edGrp="everyone" w:colFirst="0" w:colLast="0"/>
            <w:permStart w:id="169436243" w:edGrp="everyone" w:colFirst="1" w:colLast="1"/>
            <w:permStart w:id="718873179" w:edGrp="everyone" w:colFirst="2" w:colLast="2"/>
            <w:permStart w:id="873206529" w:edGrp="everyone" w:colFirst="3" w:colLast="3"/>
            <w:permStart w:id="1035758333" w:edGrp="everyone" w:colFirst="4" w:colLast="4"/>
            <w:permStart w:id="386668972" w:edGrp="everyone" w:colFirst="5" w:colLast="5"/>
            <w:permStart w:id="140005291" w:edGrp="everyone" w:colFirst="6" w:colLast="6"/>
            <w:permStart w:id="362040378" w:edGrp="everyone" w:colFirst="7" w:colLast="7"/>
            <w:permStart w:id="2123367790" w:edGrp="everyone" w:colFirst="8" w:colLast="8"/>
            <w:permStart w:id="2028414654" w:edGrp="everyone" w:colFirst="9" w:colLast="9"/>
            <w:permStart w:id="431232311" w:edGrp="everyone" w:colFirst="10" w:colLast="10"/>
            <w:permStart w:id="1771982298" w:edGrp="everyone" w:colFirst="11" w:colLast="11"/>
            <w:permStart w:id="657198401" w:edGrp="everyone" w:colFirst="12" w:colLast="12"/>
            <w:permEnd w:id="1798313704"/>
            <w:permEnd w:id="1441925235"/>
            <w:permEnd w:id="1747217551"/>
            <w:permEnd w:id="248938374"/>
            <w:permEnd w:id="1960663198"/>
            <w:permEnd w:id="2058296174"/>
            <w:permEnd w:id="758210714"/>
            <w:permEnd w:id="1148672884"/>
            <w:permEnd w:id="563690126"/>
            <w:permEnd w:id="1759716823"/>
            <w:permEnd w:id="1093937866"/>
            <w:permEnd w:id="690755222"/>
            <w:permEnd w:id="108574827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E271F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3C3D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17AB7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19808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064401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FA862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FA101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480E7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60738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3BE82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04583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519F7D" w14:textId="1A3B6D72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1C966475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47B26D4" w14:textId="704C0579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2530421" w:edGrp="everyone" w:colFirst="0" w:colLast="0"/>
            <w:permStart w:id="1578987499" w:edGrp="everyone" w:colFirst="1" w:colLast="1"/>
            <w:permStart w:id="1989690121" w:edGrp="everyone" w:colFirst="2" w:colLast="2"/>
            <w:permStart w:id="1641641263" w:edGrp="everyone" w:colFirst="3" w:colLast="3"/>
            <w:permStart w:id="630922172" w:edGrp="everyone" w:colFirst="4" w:colLast="4"/>
            <w:permStart w:id="617570237" w:edGrp="everyone" w:colFirst="5" w:colLast="5"/>
            <w:permStart w:id="854483795" w:edGrp="everyone" w:colFirst="6" w:colLast="6"/>
            <w:permStart w:id="327357437" w:edGrp="everyone" w:colFirst="7" w:colLast="7"/>
            <w:permStart w:id="568344574" w:edGrp="everyone" w:colFirst="8" w:colLast="8"/>
            <w:permStart w:id="702298890" w:edGrp="everyone" w:colFirst="9" w:colLast="9"/>
            <w:permStart w:id="1177552744" w:edGrp="everyone" w:colFirst="10" w:colLast="10"/>
            <w:permStart w:id="1331980807" w:edGrp="everyone" w:colFirst="11" w:colLast="11"/>
            <w:permStart w:id="1311533321" w:edGrp="everyone" w:colFirst="12" w:colLast="12"/>
            <w:permEnd w:id="316963151"/>
            <w:permEnd w:id="169436243"/>
            <w:permEnd w:id="718873179"/>
            <w:permEnd w:id="873206529"/>
            <w:permEnd w:id="1035758333"/>
            <w:permEnd w:id="386668972"/>
            <w:permEnd w:id="140005291"/>
            <w:permEnd w:id="362040378"/>
            <w:permEnd w:id="2123367790"/>
            <w:permEnd w:id="2028414654"/>
            <w:permEnd w:id="431232311"/>
            <w:permEnd w:id="1771982298"/>
            <w:permEnd w:id="65719840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F1CD0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53EA9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5BD3F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E053A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F6C14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60B74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64D2E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FB97C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FB499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142456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6E22D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72B81F51" w14:textId="7955783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4EB91040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9FD52C2" w14:textId="2F7AF45C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40412324" w:edGrp="everyone" w:colFirst="0" w:colLast="0"/>
            <w:permStart w:id="695869686" w:edGrp="everyone" w:colFirst="1" w:colLast="1"/>
            <w:permStart w:id="970156517" w:edGrp="everyone" w:colFirst="2" w:colLast="2"/>
            <w:permStart w:id="1162808628" w:edGrp="everyone" w:colFirst="3" w:colLast="3"/>
            <w:permStart w:id="1831671918" w:edGrp="everyone" w:colFirst="4" w:colLast="4"/>
            <w:permStart w:id="2076645390" w:edGrp="everyone" w:colFirst="5" w:colLast="5"/>
            <w:permStart w:id="371541293" w:edGrp="everyone" w:colFirst="6" w:colLast="6"/>
            <w:permStart w:id="1687305979" w:edGrp="everyone" w:colFirst="7" w:colLast="7"/>
            <w:permStart w:id="282856221" w:edGrp="everyone" w:colFirst="8" w:colLast="8"/>
            <w:permStart w:id="532546320" w:edGrp="everyone" w:colFirst="9" w:colLast="9"/>
            <w:permStart w:id="1866556365" w:edGrp="everyone" w:colFirst="10" w:colLast="10"/>
            <w:permStart w:id="1658612295" w:edGrp="everyone" w:colFirst="11" w:colLast="11"/>
            <w:permStart w:id="1567837624" w:edGrp="everyone" w:colFirst="12" w:colLast="12"/>
            <w:permEnd w:id="912530421"/>
            <w:permEnd w:id="1578987499"/>
            <w:permEnd w:id="1989690121"/>
            <w:permEnd w:id="1641641263"/>
            <w:permEnd w:id="630922172"/>
            <w:permEnd w:id="617570237"/>
            <w:permEnd w:id="854483795"/>
            <w:permEnd w:id="327357437"/>
            <w:permEnd w:id="568344574"/>
            <w:permEnd w:id="702298890"/>
            <w:permEnd w:id="1177552744"/>
            <w:permEnd w:id="1331980807"/>
            <w:permEnd w:id="131153332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1D70DF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3F417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BEC3B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668B9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05C00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0A396E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E183D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8AEFF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23FCE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A998D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5913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4912159" w14:textId="3D61F3E9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70204998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B6BCE9A" w14:textId="1AFD3B93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8443021" w:edGrp="everyone" w:colFirst="0" w:colLast="0"/>
            <w:permStart w:id="1071793855" w:edGrp="everyone" w:colFirst="1" w:colLast="1"/>
            <w:permStart w:id="1471350279" w:edGrp="everyone" w:colFirst="2" w:colLast="2"/>
            <w:permStart w:id="226965504" w:edGrp="everyone" w:colFirst="3" w:colLast="3"/>
            <w:permStart w:id="755839300" w:edGrp="everyone" w:colFirst="4" w:colLast="4"/>
            <w:permStart w:id="801602699" w:edGrp="everyone" w:colFirst="5" w:colLast="5"/>
            <w:permStart w:id="1407132539" w:edGrp="everyone" w:colFirst="6" w:colLast="6"/>
            <w:permStart w:id="870729450" w:edGrp="everyone" w:colFirst="7" w:colLast="7"/>
            <w:permStart w:id="971716812" w:edGrp="everyone" w:colFirst="8" w:colLast="8"/>
            <w:permStart w:id="897919636" w:edGrp="everyone" w:colFirst="9" w:colLast="9"/>
            <w:permStart w:id="392985008" w:edGrp="everyone" w:colFirst="10" w:colLast="10"/>
            <w:permStart w:id="1440232426" w:edGrp="everyone" w:colFirst="11" w:colLast="11"/>
            <w:permStart w:id="1186465887" w:edGrp="everyone" w:colFirst="12" w:colLast="12"/>
            <w:permEnd w:id="1940412324"/>
            <w:permEnd w:id="695869686"/>
            <w:permEnd w:id="970156517"/>
            <w:permEnd w:id="1162808628"/>
            <w:permEnd w:id="1831671918"/>
            <w:permEnd w:id="2076645390"/>
            <w:permEnd w:id="371541293"/>
            <w:permEnd w:id="1687305979"/>
            <w:permEnd w:id="282856221"/>
            <w:permEnd w:id="532546320"/>
            <w:permEnd w:id="1866556365"/>
            <w:permEnd w:id="1658612295"/>
            <w:permEnd w:id="156783762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DF0FC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16CD780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79428A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E8A91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ABE56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68D22B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78E4E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F31EE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F576B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D7E21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0921C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A5C406B" w14:textId="4BE9A801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42CECD7A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C2AA51C" w14:textId="7FE33B2F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3246709" w:edGrp="everyone" w:colFirst="0" w:colLast="0"/>
            <w:permStart w:id="1268993551" w:edGrp="everyone" w:colFirst="1" w:colLast="1"/>
            <w:permStart w:id="2042257557" w:edGrp="everyone" w:colFirst="2" w:colLast="2"/>
            <w:permStart w:id="1043674016" w:edGrp="everyone" w:colFirst="3" w:colLast="3"/>
            <w:permStart w:id="943473015" w:edGrp="everyone" w:colFirst="4" w:colLast="4"/>
            <w:permStart w:id="405344764" w:edGrp="everyone" w:colFirst="5" w:colLast="5"/>
            <w:permStart w:id="281936799" w:edGrp="everyone" w:colFirst="6" w:colLast="6"/>
            <w:permStart w:id="1997497957" w:edGrp="everyone" w:colFirst="7" w:colLast="7"/>
            <w:permStart w:id="311056299" w:edGrp="everyone" w:colFirst="8" w:colLast="8"/>
            <w:permStart w:id="72180238" w:edGrp="everyone" w:colFirst="9" w:colLast="9"/>
            <w:permStart w:id="565460212" w:edGrp="everyone" w:colFirst="10" w:colLast="10"/>
            <w:permStart w:id="1139286146" w:edGrp="everyone" w:colFirst="11" w:colLast="11"/>
            <w:permStart w:id="1024613166" w:edGrp="everyone" w:colFirst="12" w:colLast="12"/>
            <w:permEnd w:id="1068443021"/>
            <w:permEnd w:id="1071793855"/>
            <w:permEnd w:id="1471350279"/>
            <w:permEnd w:id="226965504"/>
            <w:permEnd w:id="755839300"/>
            <w:permEnd w:id="801602699"/>
            <w:permEnd w:id="1407132539"/>
            <w:permEnd w:id="870729450"/>
            <w:permEnd w:id="971716812"/>
            <w:permEnd w:id="897919636"/>
            <w:permEnd w:id="392985008"/>
            <w:permEnd w:id="1440232426"/>
            <w:permEnd w:id="118646588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AA022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21CE7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FA70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B958C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8F921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E3BD3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FDDD5E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647F6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783C9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DB9C3E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9D343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CD0014E" w14:textId="32A6E4F3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5694A626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EF18E7E" w14:textId="4B627089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39103824" w:edGrp="everyone" w:colFirst="0" w:colLast="0"/>
            <w:permStart w:id="1819353195" w:edGrp="everyone" w:colFirst="1" w:colLast="1"/>
            <w:permStart w:id="1908571644" w:edGrp="everyone" w:colFirst="2" w:colLast="2"/>
            <w:permStart w:id="1944477941" w:edGrp="everyone" w:colFirst="3" w:colLast="3"/>
            <w:permStart w:id="831327183" w:edGrp="everyone" w:colFirst="4" w:colLast="4"/>
            <w:permStart w:id="1108547970" w:edGrp="everyone" w:colFirst="5" w:colLast="5"/>
            <w:permStart w:id="41620320" w:edGrp="everyone" w:colFirst="6" w:colLast="6"/>
            <w:permStart w:id="1995201441" w:edGrp="everyone" w:colFirst="7" w:colLast="7"/>
            <w:permStart w:id="1936137443" w:edGrp="everyone" w:colFirst="8" w:colLast="8"/>
            <w:permStart w:id="1102253848" w:edGrp="everyone" w:colFirst="9" w:colLast="9"/>
            <w:permStart w:id="453781216" w:edGrp="everyone" w:colFirst="10" w:colLast="10"/>
            <w:permStart w:id="1313890335" w:edGrp="everyone" w:colFirst="11" w:colLast="11"/>
            <w:permStart w:id="164502959" w:edGrp="everyone" w:colFirst="12" w:colLast="12"/>
            <w:permEnd w:id="1203246709"/>
            <w:permEnd w:id="1268993551"/>
            <w:permEnd w:id="2042257557"/>
            <w:permEnd w:id="1043674016"/>
            <w:permEnd w:id="943473015"/>
            <w:permEnd w:id="405344764"/>
            <w:permEnd w:id="281936799"/>
            <w:permEnd w:id="1997497957"/>
            <w:permEnd w:id="311056299"/>
            <w:permEnd w:id="72180238"/>
            <w:permEnd w:id="565460212"/>
            <w:permEnd w:id="1139286146"/>
            <w:permEnd w:id="102461316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150BF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79288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8155B9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66F2A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77480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14300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4634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E24F1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02436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E0E33E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7AA20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F554DC1" w14:textId="223980F5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5564E289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EDB38F1" w14:textId="1A84185B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19848375" w:edGrp="everyone" w:colFirst="0" w:colLast="0"/>
            <w:permStart w:id="1150108140" w:edGrp="everyone" w:colFirst="1" w:colLast="1"/>
            <w:permStart w:id="635702887" w:edGrp="everyone" w:colFirst="2" w:colLast="2"/>
            <w:permStart w:id="560290071" w:edGrp="everyone" w:colFirst="3" w:colLast="3"/>
            <w:permStart w:id="619399573" w:edGrp="everyone" w:colFirst="4" w:colLast="4"/>
            <w:permStart w:id="60034138" w:edGrp="everyone" w:colFirst="5" w:colLast="5"/>
            <w:permStart w:id="2146762968" w:edGrp="everyone" w:colFirst="6" w:colLast="6"/>
            <w:permStart w:id="2106532215" w:edGrp="everyone" w:colFirst="7" w:colLast="7"/>
            <w:permStart w:id="2032024876" w:edGrp="everyone" w:colFirst="8" w:colLast="8"/>
            <w:permStart w:id="679038284" w:edGrp="everyone" w:colFirst="9" w:colLast="9"/>
            <w:permStart w:id="453863608" w:edGrp="everyone" w:colFirst="10" w:colLast="10"/>
            <w:permStart w:id="2110681241" w:edGrp="everyone" w:colFirst="11" w:colLast="11"/>
            <w:permStart w:id="1013914236" w:edGrp="everyone" w:colFirst="12" w:colLast="12"/>
            <w:permEnd w:id="1139103824"/>
            <w:permEnd w:id="1819353195"/>
            <w:permEnd w:id="1908571644"/>
            <w:permEnd w:id="1944477941"/>
            <w:permEnd w:id="831327183"/>
            <w:permEnd w:id="1108547970"/>
            <w:permEnd w:id="41620320"/>
            <w:permEnd w:id="1995201441"/>
            <w:permEnd w:id="1936137443"/>
            <w:permEnd w:id="1102253848"/>
            <w:permEnd w:id="453781216"/>
            <w:permEnd w:id="1313890335"/>
            <w:permEnd w:id="16450295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08A061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FD5D7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F768D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7E967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5F253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230ACB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61CB7C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C847A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7202A7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CDC757E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943ECA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954CDB8" w14:textId="0D414534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37EE6" w:rsidRPr="001E0C60" w14:paraId="0062C294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B693709" w14:textId="58A713B4" w:rsidR="00B37EE6" w:rsidRPr="003A4F07" w:rsidRDefault="00B37EE6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68145782" w:edGrp="everyone" w:colFirst="0" w:colLast="0"/>
            <w:permStart w:id="430390439" w:edGrp="everyone" w:colFirst="1" w:colLast="1"/>
            <w:permStart w:id="1075924614" w:edGrp="everyone" w:colFirst="2" w:colLast="2"/>
            <w:permStart w:id="1068852679" w:edGrp="everyone" w:colFirst="3" w:colLast="3"/>
            <w:permStart w:id="108872828" w:edGrp="everyone" w:colFirst="4" w:colLast="4"/>
            <w:permStart w:id="647044305" w:edGrp="everyone" w:colFirst="5" w:colLast="5"/>
            <w:permStart w:id="656292007" w:edGrp="everyone" w:colFirst="6" w:colLast="6"/>
            <w:permStart w:id="816084573" w:edGrp="everyone" w:colFirst="7" w:colLast="7"/>
            <w:permStart w:id="1089096543" w:edGrp="everyone" w:colFirst="8" w:colLast="8"/>
            <w:permStart w:id="553460231" w:edGrp="everyone" w:colFirst="9" w:colLast="9"/>
            <w:permStart w:id="192431495" w:edGrp="everyone" w:colFirst="10" w:colLast="10"/>
            <w:permStart w:id="500046236" w:edGrp="everyone" w:colFirst="11" w:colLast="11"/>
            <w:permStart w:id="1035475814" w:edGrp="everyone" w:colFirst="12" w:colLast="12"/>
            <w:permEnd w:id="2019848375"/>
            <w:permEnd w:id="1150108140"/>
            <w:permEnd w:id="635702887"/>
            <w:permEnd w:id="560290071"/>
            <w:permEnd w:id="619399573"/>
            <w:permEnd w:id="60034138"/>
            <w:permEnd w:id="2146762968"/>
            <w:permEnd w:id="2106532215"/>
            <w:permEnd w:id="2032024876"/>
            <w:permEnd w:id="679038284"/>
            <w:permEnd w:id="453863608"/>
            <w:permEnd w:id="2110681241"/>
            <w:permEnd w:id="1013914236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A28A80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C2388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FF9125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702D2F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21766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C88E28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4024FCD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7BC38F3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E19512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20C8B9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C164B4" w14:textId="77777777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2A8CA38" w14:textId="29083010" w:rsidR="00B37EE6" w:rsidRPr="003A4F07" w:rsidRDefault="00B37EE6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2C530E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9CB092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442740" w:edGrp="everyone" w:colFirst="0" w:colLast="0"/>
            <w:permStart w:id="2072127369" w:edGrp="everyone" w:colFirst="1" w:colLast="1"/>
            <w:permStart w:id="442594992" w:edGrp="everyone" w:colFirst="2" w:colLast="2"/>
            <w:permStart w:id="1581920367" w:edGrp="everyone" w:colFirst="3" w:colLast="3"/>
            <w:permStart w:id="1392015256" w:edGrp="everyone" w:colFirst="4" w:colLast="4"/>
            <w:permStart w:id="609435462" w:edGrp="everyone" w:colFirst="5" w:colLast="5"/>
            <w:permStart w:id="998128995" w:edGrp="everyone" w:colFirst="6" w:colLast="6"/>
            <w:permStart w:id="1755714987" w:edGrp="everyone" w:colFirst="7" w:colLast="7"/>
            <w:permStart w:id="6685738" w:edGrp="everyone" w:colFirst="8" w:colLast="8"/>
            <w:permStart w:id="1107061318" w:edGrp="everyone" w:colFirst="9" w:colLast="9"/>
            <w:permStart w:id="989148341" w:edGrp="everyone" w:colFirst="10" w:colLast="10"/>
            <w:permStart w:id="1721437216" w:edGrp="everyone" w:colFirst="11" w:colLast="11"/>
            <w:permStart w:id="1077154504" w:edGrp="everyone" w:colFirst="12" w:colLast="12"/>
            <w:permEnd w:id="1368145782"/>
            <w:permEnd w:id="430390439"/>
            <w:permEnd w:id="1075924614"/>
            <w:permEnd w:id="1068852679"/>
            <w:permEnd w:id="108872828"/>
            <w:permEnd w:id="647044305"/>
            <w:permEnd w:id="656292007"/>
            <w:permEnd w:id="816084573"/>
            <w:permEnd w:id="1089096543"/>
            <w:permEnd w:id="553460231"/>
            <w:permEnd w:id="192431495"/>
            <w:permEnd w:id="500046236"/>
            <w:permEnd w:id="103547581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2BB73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1FEDA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EDF0F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4336BE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497B64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38451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BF73E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3CE11A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87F80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420B0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AD6B5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9FB24F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26B326D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52FFB2D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8613774" w:edGrp="everyone" w:colFirst="0" w:colLast="0"/>
            <w:permStart w:id="681913037" w:edGrp="everyone" w:colFirst="1" w:colLast="1"/>
            <w:permStart w:id="1282475349" w:edGrp="everyone" w:colFirst="2" w:colLast="2"/>
            <w:permStart w:id="1227439993" w:edGrp="everyone" w:colFirst="3" w:colLast="3"/>
            <w:permStart w:id="1779790307" w:edGrp="everyone" w:colFirst="4" w:colLast="4"/>
            <w:permStart w:id="259393139" w:edGrp="everyone" w:colFirst="5" w:colLast="5"/>
            <w:permStart w:id="1190419763" w:edGrp="everyone" w:colFirst="6" w:colLast="6"/>
            <w:permStart w:id="445791593" w:edGrp="everyone" w:colFirst="7" w:colLast="7"/>
            <w:permStart w:id="116817508" w:edGrp="everyone" w:colFirst="8" w:colLast="8"/>
            <w:permStart w:id="410334792" w:edGrp="everyone" w:colFirst="9" w:colLast="9"/>
            <w:permStart w:id="504195713" w:edGrp="everyone" w:colFirst="10" w:colLast="10"/>
            <w:permStart w:id="1477056989" w:edGrp="everyone" w:colFirst="11" w:colLast="11"/>
            <w:permStart w:id="988695568" w:edGrp="everyone" w:colFirst="12" w:colLast="12"/>
            <w:permEnd w:id="5442740"/>
            <w:permEnd w:id="2072127369"/>
            <w:permEnd w:id="442594992"/>
            <w:permEnd w:id="1581920367"/>
            <w:permEnd w:id="1392015256"/>
            <w:permEnd w:id="609435462"/>
            <w:permEnd w:id="998128995"/>
            <w:permEnd w:id="1755714987"/>
            <w:permEnd w:id="6685738"/>
            <w:permEnd w:id="1107061318"/>
            <w:permEnd w:id="989148341"/>
            <w:permEnd w:id="1721437216"/>
            <w:permEnd w:id="107715450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7C891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A33C6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50EC1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7F3DA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6CE1B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1C369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665A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979F7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CDA6E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88730A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B204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05044C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5089CE3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4627B2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5095727" w:edGrp="everyone" w:colFirst="0" w:colLast="0"/>
            <w:permStart w:id="2088118143" w:edGrp="everyone" w:colFirst="1" w:colLast="1"/>
            <w:permStart w:id="1415320722" w:edGrp="everyone" w:colFirst="2" w:colLast="2"/>
            <w:permStart w:id="1588600976" w:edGrp="everyone" w:colFirst="3" w:colLast="3"/>
            <w:permStart w:id="1896110545" w:edGrp="everyone" w:colFirst="4" w:colLast="4"/>
            <w:permStart w:id="958824077" w:edGrp="everyone" w:colFirst="5" w:colLast="5"/>
            <w:permStart w:id="1769284849" w:edGrp="everyone" w:colFirst="6" w:colLast="6"/>
            <w:permStart w:id="54624050" w:edGrp="everyone" w:colFirst="7" w:colLast="7"/>
            <w:permStart w:id="1875383266" w:edGrp="everyone" w:colFirst="8" w:colLast="8"/>
            <w:permStart w:id="286002263" w:edGrp="everyone" w:colFirst="9" w:colLast="9"/>
            <w:permStart w:id="1734027272" w:edGrp="everyone" w:colFirst="10" w:colLast="10"/>
            <w:permStart w:id="1693609319" w:edGrp="everyone" w:colFirst="11" w:colLast="11"/>
            <w:permStart w:id="1662806832" w:edGrp="everyone" w:colFirst="12" w:colLast="12"/>
            <w:permEnd w:id="128613774"/>
            <w:permEnd w:id="681913037"/>
            <w:permEnd w:id="1282475349"/>
            <w:permEnd w:id="1227439993"/>
            <w:permEnd w:id="1779790307"/>
            <w:permEnd w:id="259393139"/>
            <w:permEnd w:id="1190419763"/>
            <w:permEnd w:id="445791593"/>
            <w:permEnd w:id="116817508"/>
            <w:permEnd w:id="410334792"/>
            <w:permEnd w:id="504195713"/>
            <w:permEnd w:id="1477056989"/>
            <w:permEnd w:id="98869556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11B689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87AE5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37F86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41551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6B479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A6A16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8AF10A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4DF9CD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75204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638EA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65184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D6133AE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6AA1E4B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F78A0F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67139695" w:edGrp="everyone" w:colFirst="0" w:colLast="0"/>
            <w:permStart w:id="1797991956" w:edGrp="everyone" w:colFirst="1" w:colLast="1"/>
            <w:permStart w:id="1953439248" w:edGrp="everyone" w:colFirst="2" w:colLast="2"/>
            <w:permStart w:id="1178019320" w:edGrp="everyone" w:colFirst="3" w:colLast="3"/>
            <w:permStart w:id="311717588" w:edGrp="everyone" w:colFirst="4" w:colLast="4"/>
            <w:permStart w:id="112945375" w:edGrp="everyone" w:colFirst="5" w:colLast="5"/>
            <w:permStart w:id="1480421208" w:edGrp="everyone" w:colFirst="6" w:colLast="6"/>
            <w:permStart w:id="1313893101" w:edGrp="everyone" w:colFirst="7" w:colLast="7"/>
            <w:permStart w:id="525277546" w:edGrp="everyone" w:colFirst="8" w:colLast="8"/>
            <w:permStart w:id="1773622923" w:edGrp="everyone" w:colFirst="9" w:colLast="9"/>
            <w:permStart w:id="1286564035" w:edGrp="everyone" w:colFirst="10" w:colLast="10"/>
            <w:permStart w:id="576397908" w:edGrp="everyone" w:colFirst="11" w:colLast="11"/>
            <w:permStart w:id="1120810435" w:edGrp="everyone" w:colFirst="12" w:colLast="12"/>
            <w:permEnd w:id="1065095727"/>
            <w:permEnd w:id="2088118143"/>
            <w:permEnd w:id="1415320722"/>
            <w:permEnd w:id="1588600976"/>
            <w:permEnd w:id="1896110545"/>
            <w:permEnd w:id="958824077"/>
            <w:permEnd w:id="1769284849"/>
            <w:permEnd w:id="54624050"/>
            <w:permEnd w:id="1875383266"/>
            <w:permEnd w:id="286002263"/>
            <w:permEnd w:id="1734027272"/>
            <w:permEnd w:id="1693609319"/>
            <w:permEnd w:id="166280683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C30FE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345B60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64413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25FD2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6E4AE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3DBDB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A4F2DF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062E7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31D38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8C369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16E4D9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E560FD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97FCEC2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AF7098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1151141" w:edGrp="everyone" w:colFirst="0" w:colLast="0"/>
            <w:permStart w:id="485105135" w:edGrp="everyone" w:colFirst="1" w:colLast="1"/>
            <w:permStart w:id="734229125" w:edGrp="everyone" w:colFirst="2" w:colLast="2"/>
            <w:permStart w:id="1958094099" w:edGrp="everyone" w:colFirst="3" w:colLast="3"/>
            <w:permStart w:id="1831356903" w:edGrp="everyone" w:colFirst="4" w:colLast="4"/>
            <w:permStart w:id="1037789025" w:edGrp="everyone" w:colFirst="5" w:colLast="5"/>
            <w:permStart w:id="1527721028" w:edGrp="everyone" w:colFirst="6" w:colLast="6"/>
            <w:permStart w:id="1944458126" w:edGrp="everyone" w:colFirst="7" w:colLast="7"/>
            <w:permStart w:id="816518129" w:edGrp="everyone" w:colFirst="8" w:colLast="8"/>
            <w:permStart w:id="837827758" w:edGrp="everyone" w:colFirst="9" w:colLast="9"/>
            <w:permStart w:id="181604849" w:edGrp="everyone" w:colFirst="10" w:colLast="10"/>
            <w:permStart w:id="1812622032" w:edGrp="everyone" w:colFirst="11" w:colLast="11"/>
            <w:permStart w:id="980619262" w:edGrp="everyone" w:colFirst="12" w:colLast="12"/>
            <w:permEnd w:id="1267139695"/>
            <w:permEnd w:id="1797991956"/>
            <w:permEnd w:id="1953439248"/>
            <w:permEnd w:id="1178019320"/>
            <w:permEnd w:id="311717588"/>
            <w:permEnd w:id="112945375"/>
            <w:permEnd w:id="1480421208"/>
            <w:permEnd w:id="1313893101"/>
            <w:permEnd w:id="525277546"/>
            <w:permEnd w:id="1773622923"/>
            <w:permEnd w:id="1286564035"/>
            <w:permEnd w:id="576397908"/>
            <w:permEnd w:id="112081043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34638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DAAE0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51F0D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090725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7E78F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F2CEDB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F6737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B85B4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B92C071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EDAB3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CDE95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D7DADC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2A15E44" w14:textId="77777777" w:rsidTr="00B37EE6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6C65913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85113843" w:edGrp="everyone" w:colFirst="0" w:colLast="0"/>
            <w:permStart w:id="2093024028" w:edGrp="everyone" w:colFirst="1" w:colLast="1"/>
            <w:permStart w:id="2118470243" w:edGrp="everyone" w:colFirst="2" w:colLast="2"/>
            <w:permStart w:id="253323144" w:edGrp="everyone" w:colFirst="3" w:colLast="3"/>
            <w:permStart w:id="2068868282" w:edGrp="everyone" w:colFirst="4" w:colLast="4"/>
            <w:permStart w:id="824080606" w:edGrp="everyone" w:colFirst="5" w:colLast="5"/>
            <w:permStart w:id="2100893683" w:edGrp="everyone" w:colFirst="6" w:colLast="6"/>
            <w:permStart w:id="1768443674" w:edGrp="everyone" w:colFirst="7" w:colLast="7"/>
            <w:permStart w:id="1271337709" w:edGrp="everyone" w:colFirst="8" w:colLast="8"/>
            <w:permStart w:id="181552092" w:edGrp="everyone" w:colFirst="9" w:colLast="9"/>
            <w:permStart w:id="2107787575" w:edGrp="everyone" w:colFirst="10" w:colLast="10"/>
            <w:permStart w:id="1546393029" w:edGrp="everyone" w:colFirst="11" w:colLast="11"/>
            <w:permStart w:id="672355190" w:edGrp="everyone" w:colFirst="12" w:colLast="12"/>
            <w:permEnd w:id="131151141"/>
            <w:permEnd w:id="485105135"/>
            <w:permEnd w:id="734229125"/>
            <w:permEnd w:id="1958094099"/>
            <w:permEnd w:id="1831356903"/>
            <w:permEnd w:id="1037789025"/>
            <w:permEnd w:id="1527721028"/>
            <w:permEnd w:id="1944458126"/>
            <w:permEnd w:id="816518129"/>
            <w:permEnd w:id="837827758"/>
            <w:permEnd w:id="181604849"/>
            <w:permEnd w:id="1812622032"/>
            <w:permEnd w:id="98061926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253FCA7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1068D5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92AF3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9597460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D2701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2263A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55633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CC309C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F71C5A2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B7C684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47C118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6C79B66" w14:textId="77777777" w:rsidR="003A4F07" w:rsidRPr="003A4F07" w:rsidRDefault="003A4F07" w:rsidP="00B37EE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485113843"/>
      <w:permEnd w:id="2093024028"/>
      <w:permEnd w:id="2118470243"/>
      <w:permEnd w:id="253323144"/>
      <w:permEnd w:id="2068868282"/>
      <w:permEnd w:id="824080606"/>
      <w:permEnd w:id="2100893683"/>
      <w:permEnd w:id="1768443674"/>
      <w:permEnd w:id="1271337709"/>
      <w:permEnd w:id="181552092"/>
      <w:permEnd w:id="2107787575"/>
      <w:permEnd w:id="1546393029"/>
      <w:permEnd w:id="672355190"/>
    </w:tbl>
    <w:p w14:paraId="19F8296E" w14:textId="77777777" w:rsidR="001C52F6" w:rsidRDefault="001C52F6"/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023846" w:rsidRPr="00F83842" w14:paraId="48AD5056" w14:textId="77777777" w:rsidTr="00822CFE">
        <w:trPr>
          <w:trHeight w:val="567"/>
        </w:trPr>
        <w:tc>
          <w:tcPr>
            <w:tcW w:w="2571" w:type="dxa"/>
            <w:vAlign w:val="bottom"/>
          </w:tcPr>
          <w:p w14:paraId="0E26C4D6" w14:textId="77777777" w:rsidR="00023846" w:rsidRPr="00F83842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516448292" w:edGrp="everyone" w:colFirst="3" w:colLast="3"/>
            <w:permStart w:id="1566659344" w:edGrp="everyone" w:colFirst="1" w:colLast="1"/>
            <w:permStart w:id="119345719" w:edGrp="everyone" w:colFirst="5" w:colLast="5"/>
            <w:r w:rsidRPr="00F83842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0059EBA9" w14:textId="77777777" w:rsidR="00023846" w:rsidRPr="00F83842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4B2626D" w14:textId="77777777" w:rsidR="00023846" w:rsidRPr="00F83842" w:rsidRDefault="00023846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384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A76B3A3" w14:textId="77777777" w:rsidR="00023846" w:rsidRPr="00F83842" w:rsidRDefault="00023846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6D6335C" w14:textId="77777777" w:rsidR="00023846" w:rsidRPr="00F83842" w:rsidRDefault="00023846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3842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40073396"/>
            <w:placeholder>
              <w:docPart w:val="751F7C0B2CBF466B9BA5186071B1025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727D36D4" w14:textId="77777777" w:rsidR="00023846" w:rsidRPr="00F83842" w:rsidRDefault="00023846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F8384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516448292"/>
      <w:permEnd w:id="1566659344"/>
      <w:permEnd w:id="119345719"/>
    </w:tbl>
    <w:p w14:paraId="26F8859E" w14:textId="59BA2F20" w:rsidR="00023846" w:rsidRDefault="00023846"/>
    <w:p w14:paraId="56AED41D" w14:textId="77777777" w:rsidR="00023846" w:rsidRDefault="00023846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5"/>
        <w:gridCol w:w="1129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3A4F07" w:rsidRPr="001E0C60" w14:paraId="5A13A76C" w14:textId="77777777" w:rsidTr="00F83842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319190B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07161835" w:edGrp="everyone" w:colFirst="2" w:colLast="2"/>
            <w:permStart w:id="1714452967" w:edGrp="everyone" w:colFirst="3" w:colLast="3"/>
            <w:permStart w:id="997857185" w:edGrp="everyone" w:colFirst="4" w:colLast="4"/>
            <w:permStart w:id="1011056469" w:edGrp="everyone" w:colFirst="5" w:colLast="5"/>
            <w:permStart w:id="1624902888" w:edGrp="everyone" w:colFirst="6" w:colLast="6"/>
            <w:permStart w:id="940133665" w:edGrp="everyone" w:colFirst="7" w:colLast="7"/>
            <w:permStart w:id="1598120358" w:edGrp="everyone" w:colFirst="8" w:colLast="8"/>
            <w:permStart w:id="2146767475" w:edGrp="everyone" w:colFirst="9" w:colLast="9"/>
            <w:permStart w:id="62925289" w:edGrp="everyone" w:colFirst="10" w:colLast="10"/>
            <w:permStart w:id="1380022645" w:edGrp="everyone" w:colFirst="11" w:colLast="11"/>
            <w:permStart w:id="902387018" w:edGrp="everyone" w:colFirst="12" w:colLast="12"/>
            <w:permStart w:id="1469390187" w:edGrp="everyone" w:colFirst="13" w:colLast="13"/>
          </w:p>
        </w:tc>
        <w:tc>
          <w:tcPr>
            <w:tcW w:w="1129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E28ED8" w14:textId="77777777" w:rsidR="003A4F07" w:rsidRPr="00F83842" w:rsidRDefault="003A4F07" w:rsidP="004C744C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3842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15246540"/>
            <w:placeholder>
              <w:docPart w:val="EA070DD3F6434D90A2B27867C90E249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28EB1C2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96992887"/>
            <w:placeholder>
              <w:docPart w:val="F60D7D4A71AF4822AA1300192EE0C8A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7464FA4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896579386"/>
            <w:placeholder>
              <w:docPart w:val="331867A58E7F4BF58E20FC47C514CEE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F6A43A3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426861228"/>
            <w:placeholder>
              <w:docPart w:val="6100F51895FA4A6AB2D12B2F6915727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AB17DC2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220752397"/>
            <w:placeholder>
              <w:docPart w:val="EC24CEA371CE4D6C859BCBBF441B753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6326880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2019216855"/>
            <w:placeholder>
              <w:docPart w:val="186DFE04C1CA4ED7997D298C6AA04DA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6DFB510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622064437"/>
            <w:placeholder>
              <w:docPart w:val="0C12AF9ACCF84F4F9AA982E40A5C6B3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5F321A5A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99155711"/>
            <w:placeholder>
              <w:docPart w:val="F49ABD2450B7494CAEE7C20B6834A6B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2029CBFC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131082140"/>
            <w:placeholder>
              <w:docPart w:val="B581E2CFA71D4ACFBF71AFE829FAB7A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7E833B7D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765962598"/>
            <w:placeholder>
              <w:docPart w:val="0BE1A4F9FB4349D68114CD18EAF8FE1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0B8E2C6A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1889526640"/>
            <w:placeholder>
              <w:docPart w:val="F3CE6043939041BB8ACCC488E3615FF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6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684A97AD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</w:rPr>
            <w:id w:val="-1636556820"/>
            <w:placeholder>
              <w:docPart w:val="E390E9CED1D842AB9E57241868DF197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27" w:type="dxa"/>
                <w:vMerge w:val="restart"/>
                <w:tcBorders>
                  <w:left w:val="double" w:sz="4" w:space="0" w:color="auto"/>
                </w:tcBorders>
                <w:shd w:val="clear" w:color="auto" w:fill="auto"/>
                <w:vAlign w:val="center"/>
              </w:tcPr>
              <w:p w14:paraId="10A9B865" w14:textId="77777777" w:rsidR="003A4F07" w:rsidRPr="00B37EE6" w:rsidRDefault="003A4F07" w:rsidP="00F239F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507161835"/>
      <w:permEnd w:id="1714452967"/>
      <w:permEnd w:id="997857185"/>
      <w:permEnd w:id="1011056469"/>
      <w:permEnd w:id="1624902888"/>
      <w:permEnd w:id="940133665"/>
      <w:permEnd w:id="1598120358"/>
      <w:permEnd w:id="2146767475"/>
      <w:permEnd w:id="62925289"/>
      <w:permEnd w:id="1380022645"/>
      <w:permEnd w:id="902387018"/>
      <w:permEnd w:id="1469390187"/>
      <w:tr w:rsidR="003A4F07" w:rsidRPr="001E0C60" w14:paraId="4577FE23" w14:textId="77777777" w:rsidTr="00F83842">
        <w:tc>
          <w:tcPr>
            <w:tcW w:w="198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F0AC4EF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B31D17A" w14:textId="77777777" w:rsidR="003A4F07" w:rsidRPr="00F83842" w:rsidRDefault="003A4F07" w:rsidP="00F239F1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3E083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CD1599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C2413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4D6C8B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49F0DA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A9CBD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FCC4A0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1014B4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F70A7E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5A5A18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3F07C9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1A8548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8E0BAFB" w14:textId="77777777" w:rsidTr="00F83842">
        <w:tc>
          <w:tcPr>
            <w:tcW w:w="1985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75D5C88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5202778" w:edGrp="everyone" w:colFirst="2" w:colLast="2"/>
            <w:permStart w:id="2106473281" w:edGrp="everyone" w:colFirst="3" w:colLast="3"/>
            <w:permStart w:id="459279564" w:edGrp="everyone" w:colFirst="4" w:colLast="4"/>
            <w:permStart w:id="1302353203" w:edGrp="everyone" w:colFirst="5" w:colLast="5"/>
            <w:permStart w:id="907816186" w:edGrp="everyone" w:colFirst="6" w:colLast="6"/>
            <w:permStart w:id="42930133" w:edGrp="everyone" w:colFirst="7" w:colLast="7"/>
            <w:permStart w:id="1715099662" w:edGrp="everyone" w:colFirst="8" w:colLast="8"/>
            <w:permStart w:id="492437720" w:edGrp="everyone" w:colFirst="9" w:colLast="9"/>
            <w:permStart w:id="1925200882" w:edGrp="everyone" w:colFirst="10" w:colLast="10"/>
            <w:permStart w:id="692877007" w:edGrp="everyone" w:colFirst="11" w:colLast="11"/>
            <w:permStart w:id="1623593770" w:edGrp="everyone" w:colFirst="12" w:colLast="12"/>
            <w:permStart w:id="1291733455" w:edGrp="everyone" w:colFirst="13" w:colLast="13"/>
          </w:p>
        </w:tc>
        <w:tc>
          <w:tcPr>
            <w:tcW w:w="1129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B3A2C0" w14:textId="77777777" w:rsidR="003A4F07" w:rsidRPr="00F83842" w:rsidRDefault="003A4F07" w:rsidP="00F239F1">
            <w:pPr>
              <w:tabs>
                <w:tab w:val="right" w:pos="5841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3842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777551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DC8EE6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62EBAB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F7B7F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5A5FF2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F1F8421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71CCF2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453F2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9579FD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75B42E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8E174F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21204A" w14:textId="77777777" w:rsidR="003A4F07" w:rsidRPr="00B37EE6" w:rsidRDefault="003A4F07" w:rsidP="00F239F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05202778"/>
      <w:permEnd w:id="2106473281"/>
      <w:permEnd w:id="459279564"/>
      <w:permEnd w:id="1302353203"/>
      <w:permEnd w:id="907816186"/>
      <w:permEnd w:id="42930133"/>
      <w:permEnd w:id="1715099662"/>
      <w:permEnd w:id="492437720"/>
      <w:permEnd w:id="1925200882"/>
      <w:permEnd w:id="692877007"/>
      <w:permEnd w:id="1623593770"/>
      <w:permEnd w:id="1291733455"/>
      <w:tr w:rsidR="003A4F07" w:rsidRPr="001E0C60" w14:paraId="346AF6FD" w14:textId="77777777" w:rsidTr="00F239F1">
        <w:tc>
          <w:tcPr>
            <w:tcW w:w="311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721204" w14:textId="77777777" w:rsidR="003A4F07" w:rsidRPr="001E0C60" w:rsidRDefault="003A4F07" w:rsidP="00F239F1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EXERCICES</w:t>
            </w: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9ED5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82B377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2BB11F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36EABE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D87E39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6F2CA5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108AEA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ADE5BC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53360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4C0454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4EF24B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B1F0AD" w14:textId="77777777" w:rsidR="003A4F07" w:rsidRPr="001E0C60" w:rsidRDefault="003A4F07" w:rsidP="00F239F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A4F07" w:rsidRPr="001E0C60" w14:paraId="0C0DFA2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6920F1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36020151" w:edGrp="everyone" w:colFirst="0" w:colLast="0"/>
            <w:permStart w:id="94135399" w:edGrp="everyone" w:colFirst="1" w:colLast="1"/>
            <w:permStart w:id="720919308" w:edGrp="everyone" w:colFirst="2" w:colLast="2"/>
            <w:permStart w:id="569781861" w:edGrp="everyone" w:colFirst="3" w:colLast="3"/>
            <w:permStart w:id="822020077" w:edGrp="everyone" w:colFirst="4" w:colLast="4"/>
            <w:permStart w:id="2025548169" w:edGrp="everyone" w:colFirst="5" w:colLast="5"/>
            <w:permStart w:id="359431530" w:edGrp="everyone" w:colFirst="6" w:colLast="6"/>
            <w:permStart w:id="1517715246" w:edGrp="everyone" w:colFirst="7" w:colLast="7"/>
            <w:permStart w:id="890255815" w:edGrp="everyone" w:colFirst="8" w:colLast="8"/>
            <w:permStart w:id="15038438" w:edGrp="everyone" w:colFirst="9" w:colLast="9"/>
            <w:permStart w:id="1155861839" w:edGrp="everyone" w:colFirst="10" w:colLast="10"/>
            <w:permStart w:id="745292348" w:edGrp="everyone" w:colFirst="11" w:colLast="11"/>
            <w:permStart w:id="1979935059" w:edGrp="everyone" w:colFirst="12" w:colLast="1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59D4A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D3ECD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D6BE1D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C4A19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77200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156D9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1AE02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16E46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D453D4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4BA76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62DF0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D12247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E5A8D70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F421C2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5694535" w:edGrp="everyone" w:colFirst="0" w:colLast="0"/>
            <w:permStart w:id="2001868787" w:edGrp="everyone" w:colFirst="1" w:colLast="1"/>
            <w:permStart w:id="1008292540" w:edGrp="everyone" w:colFirst="2" w:colLast="2"/>
            <w:permStart w:id="103635159" w:edGrp="everyone" w:colFirst="3" w:colLast="3"/>
            <w:permStart w:id="1035610969" w:edGrp="everyone" w:colFirst="4" w:colLast="4"/>
            <w:permStart w:id="1421692494" w:edGrp="everyone" w:colFirst="5" w:colLast="5"/>
            <w:permStart w:id="713627436" w:edGrp="everyone" w:colFirst="6" w:colLast="6"/>
            <w:permStart w:id="243954832" w:edGrp="everyone" w:colFirst="7" w:colLast="7"/>
            <w:permStart w:id="1290496829" w:edGrp="everyone" w:colFirst="8" w:colLast="8"/>
            <w:permStart w:id="1030557347" w:edGrp="everyone" w:colFirst="9" w:colLast="9"/>
            <w:permStart w:id="1093881959" w:edGrp="everyone" w:colFirst="10" w:colLast="10"/>
            <w:permStart w:id="797736178" w:edGrp="everyone" w:colFirst="11" w:colLast="11"/>
            <w:permStart w:id="1045843093" w:edGrp="everyone" w:colFirst="12" w:colLast="12"/>
            <w:permEnd w:id="536020151"/>
            <w:permEnd w:id="94135399"/>
            <w:permEnd w:id="720919308"/>
            <w:permEnd w:id="569781861"/>
            <w:permEnd w:id="822020077"/>
            <w:permEnd w:id="2025548169"/>
            <w:permEnd w:id="359431530"/>
            <w:permEnd w:id="1517715246"/>
            <w:permEnd w:id="890255815"/>
            <w:permEnd w:id="15038438"/>
            <w:permEnd w:id="1155861839"/>
            <w:permEnd w:id="745292348"/>
            <w:permEnd w:id="197993505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3F05A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C85F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41726A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33BC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6E0B04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4D7F07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308F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0670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09F1C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8DE03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DFBE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EA0EAC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BB3D54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2F0B25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28819070" w:edGrp="everyone" w:colFirst="0" w:colLast="0"/>
            <w:permStart w:id="125978244" w:edGrp="everyone" w:colFirst="1" w:colLast="1"/>
            <w:permStart w:id="106055324" w:edGrp="everyone" w:colFirst="2" w:colLast="2"/>
            <w:permStart w:id="1409429295" w:edGrp="everyone" w:colFirst="3" w:colLast="3"/>
            <w:permStart w:id="261821761" w:edGrp="everyone" w:colFirst="4" w:colLast="4"/>
            <w:permStart w:id="1740657211" w:edGrp="everyone" w:colFirst="5" w:colLast="5"/>
            <w:permStart w:id="623473939" w:edGrp="everyone" w:colFirst="6" w:colLast="6"/>
            <w:permStart w:id="1006517633" w:edGrp="everyone" w:colFirst="7" w:colLast="7"/>
            <w:permStart w:id="1135184" w:edGrp="everyone" w:colFirst="8" w:colLast="8"/>
            <w:permStart w:id="318588632" w:edGrp="everyone" w:colFirst="9" w:colLast="9"/>
            <w:permStart w:id="1573986371" w:edGrp="everyone" w:colFirst="10" w:colLast="10"/>
            <w:permStart w:id="258891628" w:edGrp="everyone" w:colFirst="11" w:colLast="11"/>
            <w:permStart w:id="1215111201" w:edGrp="everyone" w:colFirst="12" w:colLast="12"/>
            <w:permEnd w:id="315694535"/>
            <w:permEnd w:id="2001868787"/>
            <w:permEnd w:id="1008292540"/>
            <w:permEnd w:id="103635159"/>
            <w:permEnd w:id="1035610969"/>
            <w:permEnd w:id="1421692494"/>
            <w:permEnd w:id="713627436"/>
            <w:permEnd w:id="243954832"/>
            <w:permEnd w:id="1290496829"/>
            <w:permEnd w:id="1030557347"/>
            <w:permEnd w:id="1093881959"/>
            <w:permEnd w:id="797736178"/>
            <w:permEnd w:id="1045843093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F5A2D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75150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B3ADB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1C23F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C967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4453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4354C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8078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E560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A540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B4EE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0294E7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E10749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D0967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81921107" w:edGrp="everyone" w:colFirst="0" w:colLast="0"/>
            <w:permStart w:id="714504210" w:edGrp="everyone" w:colFirst="1" w:colLast="1"/>
            <w:permStart w:id="1601337961" w:edGrp="everyone" w:colFirst="2" w:colLast="2"/>
            <w:permStart w:id="1657105053" w:edGrp="everyone" w:colFirst="3" w:colLast="3"/>
            <w:permStart w:id="629368906" w:edGrp="everyone" w:colFirst="4" w:colLast="4"/>
            <w:permStart w:id="952260221" w:edGrp="everyone" w:colFirst="5" w:colLast="5"/>
            <w:permStart w:id="540877356" w:edGrp="everyone" w:colFirst="6" w:colLast="6"/>
            <w:permStart w:id="1180723652" w:edGrp="everyone" w:colFirst="7" w:colLast="7"/>
            <w:permStart w:id="338565752" w:edGrp="everyone" w:colFirst="8" w:colLast="8"/>
            <w:permStart w:id="1587043109" w:edGrp="everyone" w:colFirst="9" w:colLast="9"/>
            <w:permStart w:id="1920679962" w:edGrp="everyone" w:colFirst="10" w:colLast="10"/>
            <w:permStart w:id="421927083" w:edGrp="everyone" w:colFirst="11" w:colLast="11"/>
            <w:permStart w:id="1411611030" w:edGrp="everyone" w:colFirst="12" w:colLast="12"/>
            <w:permEnd w:id="1328819070"/>
            <w:permEnd w:id="125978244"/>
            <w:permEnd w:id="106055324"/>
            <w:permEnd w:id="1409429295"/>
            <w:permEnd w:id="261821761"/>
            <w:permEnd w:id="1740657211"/>
            <w:permEnd w:id="623473939"/>
            <w:permEnd w:id="1006517633"/>
            <w:permEnd w:id="1135184"/>
            <w:permEnd w:id="318588632"/>
            <w:permEnd w:id="1573986371"/>
            <w:permEnd w:id="258891628"/>
            <w:permEnd w:id="121511120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DCEB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24D839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2BDF2F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C1F20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29447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3430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4671B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85E72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01A34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E29C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9C17C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D4869D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B3EF58F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855430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28983891" w:edGrp="everyone" w:colFirst="0" w:colLast="0"/>
            <w:permStart w:id="785400884" w:edGrp="everyone" w:colFirst="1" w:colLast="1"/>
            <w:permStart w:id="1674124215" w:edGrp="everyone" w:colFirst="2" w:colLast="2"/>
            <w:permStart w:id="2124763974" w:edGrp="everyone" w:colFirst="3" w:colLast="3"/>
            <w:permStart w:id="2092721668" w:edGrp="everyone" w:colFirst="4" w:colLast="4"/>
            <w:permStart w:id="572261463" w:edGrp="everyone" w:colFirst="5" w:colLast="5"/>
            <w:permStart w:id="1596931932" w:edGrp="everyone" w:colFirst="6" w:colLast="6"/>
            <w:permStart w:id="1519540458" w:edGrp="everyone" w:colFirst="7" w:colLast="7"/>
            <w:permStart w:id="253446469" w:edGrp="everyone" w:colFirst="8" w:colLast="8"/>
            <w:permStart w:id="1200365794" w:edGrp="everyone" w:colFirst="9" w:colLast="9"/>
            <w:permStart w:id="529467803" w:edGrp="everyone" w:colFirst="10" w:colLast="10"/>
            <w:permStart w:id="856973933" w:edGrp="everyone" w:colFirst="11" w:colLast="11"/>
            <w:permStart w:id="1679708284" w:edGrp="everyone" w:colFirst="12" w:colLast="12"/>
            <w:permEnd w:id="681921107"/>
            <w:permEnd w:id="714504210"/>
            <w:permEnd w:id="1601337961"/>
            <w:permEnd w:id="1657105053"/>
            <w:permEnd w:id="629368906"/>
            <w:permEnd w:id="952260221"/>
            <w:permEnd w:id="540877356"/>
            <w:permEnd w:id="1180723652"/>
            <w:permEnd w:id="338565752"/>
            <w:permEnd w:id="1587043109"/>
            <w:permEnd w:id="1920679962"/>
            <w:permEnd w:id="421927083"/>
            <w:permEnd w:id="141161103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FA628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5A1B05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F73D1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5EF97B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9CF53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782AB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0C033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E3AF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CCB7B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55EC1B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3B4CC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0FDFF7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5568B5F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95F740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5531922" w:edGrp="everyone" w:colFirst="0" w:colLast="0"/>
            <w:permStart w:id="496921470" w:edGrp="everyone" w:colFirst="1" w:colLast="1"/>
            <w:permStart w:id="871390602" w:edGrp="everyone" w:colFirst="2" w:colLast="2"/>
            <w:permStart w:id="1665748609" w:edGrp="everyone" w:colFirst="3" w:colLast="3"/>
            <w:permStart w:id="143016110" w:edGrp="everyone" w:colFirst="4" w:colLast="4"/>
            <w:permStart w:id="1398487182" w:edGrp="everyone" w:colFirst="5" w:colLast="5"/>
            <w:permStart w:id="5250352" w:edGrp="everyone" w:colFirst="6" w:colLast="6"/>
            <w:permStart w:id="935079196" w:edGrp="everyone" w:colFirst="7" w:colLast="7"/>
            <w:permStart w:id="503863645" w:edGrp="everyone" w:colFirst="8" w:colLast="8"/>
            <w:permStart w:id="1003772498" w:edGrp="everyone" w:colFirst="9" w:colLast="9"/>
            <w:permStart w:id="773981858" w:edGrp="everyone" w:colFirst="10" w:colLast="10"/>
            <w:permStart w:id="231217196" w:edGrp="everyone" w:colFirst="11" w:colLast="11"/>
            <w:permStart w:id="1011705817" w:edGrp="everyone" w:colFirst="12" w:colLast="12"/>
            <w:permEnd w:id="228983891"/>
            <w:permEnd w:id="785400884"/>
            <w:permEnd w:id="1674124215"/>
            <w:permEnd w:id="2124763974"/>
            <w:permEnd w:id="2092721668"/>
            <w:permEnd w:id="572261463"/>
            <w:permEnd w:id="1596931932"/>
            <w:permEnd w:id="1519540458"/>
            <w:permEnd w:id="253446469"/>
            <w:permEnd w:id="1200365794"/>
            <w:permEnd w:id="529467803"/>
            <w:permEnd w:id="856973933"/>
            <w:permEnd w:id="167970828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DF2D47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CC806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B663C8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C2D6D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CF7D0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FC5D1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8C3C9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FDECD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72AD9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7B803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FF33E9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1B5C51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8643A4B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142DA61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09029239" w:edGrp="everyone" w:colFirst="0" w:colLast="0"/>
            <w:permStart w:id="280371619" w:edGrp="everyone" w:colFirst="1" w:colLast="1"/>
            <w:permStart w:id="1470838542" w:edGrp="everyone" w:colFirst="2" w:colLast="2"/>
            <w:permStart w:id="846033298" w:edGrp="everyone" w:colFirst="3" w:colLast="3"/>
            <w:permStart w:id="1354977093" w:edGrp="everyone" w:colFirst="4" w:colLast="4"/>
            <w:permStart w:id="881464438" w:edGrp="everyone" w:colFirst="5" w:colLast="5"/>
            <w:permStart w:id="1929205594" w:edGrp="everyone" w:colFirst="6" w:colLast="6"/>
            <w:permStart w:id="1873816691" w:edGrp="everyone" w:colFirst="7" w:colLast="7"/>
            <w:permStart w:id="1368292085" w:edGrp="everyone" w:colFirst="8" w:colLast="8"/>
            <w:permStart w:id="40594856" w:edGrp="everyone" w:colFirst="9" w:colLast="9"/>
            <w:permStart w:id="883911404" w:edGrp="everyone" w:colFirst="10" w:colLast="10"/>
            <w:permStart w:id="1190091513" w:edGrp="everyone" w:colFirst="11" w:colLast="11"/>
            <w:permStart w:id="1061162135" w:edGrp="everyone" w:colFirst="12" w:colLast="12"/>
            <w:permEnd w:id="1345531922"/>
            <w:permEnd w:id="496921470"/>
            <w:permEnd w:id="871390602"/>
            <w:permEnd w:id="1665748609"/>
            <w:permEnd w:id="143016110"/>
            <w:permEnd w:id="1398487182"/>
            <w:permEnd w:id="5250352"/>
            <w:permEnd w:id="935079196"/>
            <w:permEnd w:id="503863645"/>
            <w:permEnd w:id="1003772498"/>
            <w:permEnd w:id="773981858"/>
            <w:permEnd w:id="231217196"/>
            <w:permEnd w:id="101170581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4872A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643FE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F4275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96AED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BF483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41A64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29555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60F344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54677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1117C5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DC267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6BBA98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36C3A7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81D58A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38862611" w:edGrp="everyone" w:colFirst="0" w:colLast="0"/>
            <w:permStart w:id="961088703" w:edGrp="everyone" w:colFirst="1" w:colLast="1"/>
            <w:permStart w:id="1430086547" w:edGrp="everyone" w:colFirst="2" w:colLast="2"/>
            <w:permStart w:id="1473010395" w:edGrp="everyone" w:colFirst="3" w:colLast="3"/>
            <w:permStart w:id="720832589" w:edGrp="everyone" w:colFirst="4" w:colLast="4"/>
            <w:permStart w:id="351407555" w:edGrp="everyone" w:colFirst="5" w:colLast="5"/>
            <w:permStart w:id="247023113" w:edGrp="everyone" w:colFirst="6" w:colLast="6"/>
            <w:permStart w:id="1301089275" w:edGrp="everyone" w:colFirst="7" w:colLast="7"/>
            <w:permStart w:id="747527969" w:edGrp="everyone" w:colFirst="8" w:colLast="8"/>
            <w:permStart w:id="987170440" w:edGrp="everyone" w:colFirst="9" w:colLast="9"/>
            <w:permStart w:id="1582498634" w:edGrp="everyone" w:colFirst="10" w:colLast="10"/>
            <w:permStart w:id="1364094341" w:edGrp="everyone" w:colFirst="11" w:colLast="11"/>
            <w:permStart w:id="362050000" w:edGrp="everyone" w:colFirst="12" w:colLast="12"/>
            <w:permEnd w:id="1409029239"/>
            <w:permEnd w:id="280371619"/>
            <w:permEnd w:id="1470838542"/>
            <w:permEnd w:id="846033298"/>
            <w:permEnd w:id="1354977093"/>
            <w:permEnd w:id="881464438"/>
            <w:permEnd w:id="1929205594"/>
            <w:permEnd w:id="1873816691"/>
            <w:permEnd w:id="1368292085"/>
            <w:permEnd w:id="40594856"/>
            <w:permEnd w:id="883911404"/>
            <w:permEnd w:id="1190091513"/>
            <w:permEnd w:id="106116213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DF50B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A27757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D1FD9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F98B6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064CAB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C1134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0DC4B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3F86B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22071E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1BE66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772C0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6E03C0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C6D95FD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A0B406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97327474" w:edGrp="everyone" w:colFirst="0" w:colLast="0"/>
            <w:permStart w:id="1951600696" w:edGrp="everyone" w:colFirst="1" w:colLast="1"/>
            <w:permStart w:id="1903128365" w:edGrp="everyone" w:colFirst="2" w:colLast="2"/>
            <w:permStart w:id="1099565304" w:edGrp="everyone" w:colFirst="3" w:colLast="3"/>
            <w:permStart w:id="1895632959" w:edGrp="everyone" w:colFirst="4" w:colLast="4"/>
            <w:permStart w:id="165895220" w:edGrp="everyone" w:colFirst="5" w:colLast="5"/>
            <w:permStart w:id="1524593356" w:edGrp="everyone" w:colFirst="6" w:colLast="6"/>
            <w:permStart w:id="1693216711" w:edGrp="everyone" w:colFirst="7" w:colLast="7"/>
            <w:permStart w:id="1034382651" w:edGrp="everyone" w:colFirst="8" w:colLast="8"/>
            <w:permStart w:id="204367628" w:edGrp="everyone" w:colFirst="9" w:colLast="9"/>
            <w:permStart w:id="1291018094" w:edGrp="everyone" w:colFirst="10" w:colLast="10"/>
            <w:permStart w:id="915428748" w:edGrp="everyone" w:colFirst="11" w:colLast="11"/>
            <w:permStart w:id="20216122" w:edGrp="everyone" w:colFirst="12" w:colLast="12"/>
            <w:permEnd w:id="638862611"/>
            <w:permEnd w:id="961088703"/>
            <w:permEnd w:id="1430086547"/>
            <w:permEnd w:id="1473010395"/>
            <w:permEnd w:id="720832589"/>
            <w:permEnd w:id="351407555"/>
            <w:permEnd w:id="247023113"/>
            <w:permEnd w:id="1301089275"/>
            <w:permEnd w:id="747527969"/>
            <w:permEnd w:id="987170440"/>
            <w:permEnd w:id="1582498634"/>
            <w:permEnd w:id="1364094341"/>
            <w:permEnd w:id="36205000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B31F4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C337B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3E24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516AF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2642C7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0A798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E598B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71FBE4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D38CE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9D21F9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11AB6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9E8A0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693398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31FE9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44023243" w:edGrp="everyone" w:colFirst="0" w:colLast="0"/>
            <w:permStart w:id="1619347225" w:edGrp="everyone" w:colFirst="1" w:colLast="1"/>
            <w:permStart w:id="383719298" w:edGrp="everyone" w:colFirst="2" w:colLast="2"/>
            <w:permStart w:id="1186866246" w:edGrp="everyone" w:colFirst="3" w:colLast="3"/>
            <w:permStart w:id="701769827" w:edGrp="everyone" w:colFirst="4" w:colLast="4"/>
            <w:permStart w:id="2101502221" w:edGrp="everyone" w:colFirst="5" w:colLast="5"/>
            <w:permStart w:id="1708536393" w:edGrp="everyone" w:colFirst="6" w:colLast="6"/>
            <w:permStart w:id="109780199" w:edGrp="everyone" w:colFirst="7" w:colLast="7"/>
            <w:permStart w:id="1353008564" w:edGrp="everyone" w:colFirst="8" w:colLast="8"/>
            <w:permStart w:id="107878227" w:edGrp="everyone" w:colFirst="9" w:colLast="9"/>
            <w:permStart w:id="2116309500" w:edGrp="everyone" w:colFirst="10" w:colLast="10"/>
            <w:permStart w:id="827786931" w:edGrp="everyone" w:colFirst="11" w:colLast="11"/>
            <w:permStart w:id="154147597" w:edGrp="everyone" w:colFirst="12" w:colLast="12"/>
            <w:permEnd w:id="597327474"/>
            <w:permEnd w:id="1951600696"/>
            <w:permEnd w:id="1903128365"/>
            <w:permEnd w:id="1099565304"/>
            <w:permEnd w:id="1895632959"/>
            <w:permEnd w:id="165895220"/>
            <w:permEnd w:id="1524593356"/>
            <w:permEnd w:id="1693216711"/>
            <w:permEnd w:id="1034382651"/>
            <w:permEnd w:id="204367628"/>
            <w:permEnd w:id="1291018094"/>
            <w:permEnd w:id="915428748"/>
            <w:permEnd w:id="2021612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A52430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0E1CA9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125F06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784685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A307D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72006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865C2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F899A2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EAE80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D396E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24FFC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1A0F2E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2435D3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912869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17524928" w:edGrp="everyone" w:colFirst="0" w:colLast="0"/>
            <w:permStart w:id="628058543" w:edGrp="everyone" w:colFirst="1" w:colLast="1"/>
            <w:permStart w:id="1185827326" w:edGrp="everyone" w:colFirst="2" w:colLast="2"/>
            <w:permStart w:id="1374697197" w:edGrp="everyone" w:colFirst="3" w:colLast="3"/>
            <w:permStart w:id="1838356607" w:edGrp="everyone" w:colFirst="4" w:colLast="4"/>
            <w:permStart w:id="1682726146" w:edGrp="everyone" w:colFirst="5" w:colLast="5"/>
            <w:permStart w:id="2022473125" w:edGrp="everyone" w:colFirst="6" w:colLast="6"/>
            <w:permStart w:id="1952084241" w:edGrp="everyone" w:colFirst="7" w:colLast="7"/>
            <w:permStart w:id="630029227" w:edGrp="everyone" w:colFirst="8" w:colLast="8"/>
            <w:permStart w:id="1267225547" w:edGrp="everyone" w:colFirst="9" w:colLast="9"/>
            <w:permStart w:id="763720812" w:edGrp="everyone" w:colFirst="10" w:colLast="10"/>
            <w:permStart w:id="659781770" w:edGrp="everyone" w:colFirst="11" w:colLast="11"/>
            <w:permStart w:id="1145332870" w:edGrp="everyone" w:colFirst="12" w:colLast="12"/>
            <w:permEnd w:id="344023243"/>
            <w:permEnd w:id="1619347225"/>
            <w:permEnd w:id="383719298"/>
            <w:permEnd w:id="1186866246"/>
            <w:permEnd w:id="701769827"/>
            <w:permEnd w:id="2101502221"/>
            <w:permEnd w:id="1708536393"/>
            <w:permEnd w:id="109780199"/>
            <w:permEnd w:id="1353008564"/>
            <w:permEnd w:id="107878227"/>
            <w:permEnd w:id="2116309500"/>
            <w:permEnd w:id="827786931"/>
            <w:permEnd w:id="15414759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6C268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42576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1ED0D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3DE50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988F8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6B6978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5DFA62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FF6020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B8BAE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E733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AF411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5661D5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0EA77AC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D5B568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8498591" w:edGrp="everyone" w:colFirst="0" w:colLast="0"/>
            <w:permStart w:id="112876119" w:edGrp="everyone" w:colFirst="1" w:colLast="1"/>
            <w:permStart w:id="2017153192" w:edGrp="everyone" w:colFirst="2" w:colLast="2"/>
            <w:permStart w:id="1649757011" w:edGrp="everyone" w:colFirst="3" w:colLast="3"/>
            <w:permStart w:id="2068657238" w:edGrp="everyone" w:colFirst="4" w:colLast="4"/>
            <w:permStart w:id="1524176111" w:edGrp="everyone" w:colFirst="5" w:colLast="5"/>
            <w:permStart w:id="951456439" w:edGrp="everyone" w:colFirst="6" w:colLast="6"/>
            <w:permStart w:id="1569744010" w:edGrp="everyone" w:colFirst="7" w:colLast="7"/>
            <w:permStart w:id="1533881532" w:edGrp="everyone" w:colFirst="8" w:colLast="8"/>
            <w:permStart w:id="2074423048" w:edGrp="everyone" w:colFirst="9" w:colLast="9"/>
            <w:permStart w:id="1187467090" w:edGrp="everyone" w:colFirst="10" w:colLast="10"/>
            <w:permStart w:id="1985282807" w:edGrp="everyone" w:colFirst="11" w:colLast="11"/>
            <w:permStart w:id="648115391" w:edGrp="everyone" w:colFirst="12" w:colLast="12"/>
            <w:permEnd w:id="1017524928"/>
            <w:permEnd w:id="628058543"/>
            <w:permEnd w:id="1185827326"/>
            <w:permEnd w:id="1374697197"/>
            <w:permEnd w:id="1838356607"/>
            <w:permEnd w:id="1682726146"/>
            <w:permEnd w:id="2022473125"/>
            <w:permEnd w:id="1952084241"/>
            <w:permEnd w:id="630029227"/>
            <w:permEnd w:id="1267225547"/>
            <w:permEnd w:id="763720812"/>
            <w:permEnd w:id="659781770"/>
            <w:permEnd w:id="1145332870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258B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E1A0A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0DDB19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3F1BB4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AB58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7721D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D9FB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C79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5E561E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EA7F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E24EA7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9432B8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1B740984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DFDC4D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51223687" w:edGrp="everyone" w:colFirst="0" w:colLast="0"/>
            <w:permStart w:id="640184434" w:edGrp="everyone" w:colFirst="1" w:colLast="1"/>
            <w:permStart w:id="695865692" w:edGrp="everyone" w:colFirst="2" w:colLast="2"/>
            <w:permStart w:id="1792826379" w:edGrp="everyone" w:colFirst="3" w:colLast="3"/>
            <w:permStart w:id="1159150120" w:edGrp="everyone" w:colFirst="4" w:colLast="4"/>
            <w:permStart w:id="1716599263" w:edGrp="everyone" w:colFirst="5" w:colLast="5"/>
            <w:permStart w:id="370573070" w:edGrp="everyone" w:colFirst="6" w:colLast="6"/>
            <w:permStart w:id="834696961" w:edGrp="everyone" w:colFirst="7" w:colLast="7"/>
            <w:permStart w:id="624182350" w:edGrp="everyone" w:colFirst="8" w:colLast="8"/>
            <w:permStart w:id="1247504459" w:edGrp="everyone" w:colFirst="9" w:colLast="9"/>
            <w:permStart w:id="28587801" w:edGrp="everyone" w:colFirst="10" w:colLast="10"/>
            <w:permStart w:id="290130283" w:edGrp="everyone" w:colFirst="11" w:colLast="11"/>
            <w:permStart w:id="2122458964" w:edGrp="everyone" w:colFirst="12" w:colLast="12"/>
            <w:permEnd w:id="628498591"/>
            <w:permEnd w:id="112876119"/>
            <w:permEnd w:id="2017153192"/>
            <w:permEnd w:id="1649757011"/>
            <w:permEnd w:id="2068657238"/>
            <w:permEnd w:id="1524176111"/>
            <w:permEnd w:id="951456439"/>
            <w:permEnd w:id="1569744010"/>
            <w:permEnd w:id="1533881532"/>
            <w:permEnd w:id="2074423048"/>
            <w:permEnd w:id="1187467090"/>
            <w:permEnd w:id="1985282807"/>
            <w:permEnd w:id="648115391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75779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7AF0D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B765F7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393F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4AF6C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EB053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B33FAA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423B32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9DD5B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1D67F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52A19F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B32EB2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18895A7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4D9DD86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96805902" w:edGrp="everyone" w:colFirst="0" w:colLast="0"/>
            <w:permStart w:id="408508819" w:edGrp="everyone" w:colFirst="1" w:colLast="1"/>
            <w:permStart w:id="1540374794" w:edGrp="everyone" w:colFirst="2" w:colLast="2"/>
            <w:permStart w:id="493845345" w:edGrp="everyone" w:colFirst="3" w:colLast="3"/>
            <w:permStart w:id="665608792" w:edGrp="everyone" w:colFirst="4" w:colLast="4"/>
            <w:permStart w:id="512171837" w:edGrp="everyone" w:colFirst="5" w:colLast="5"/>
            <w:permStart w:id="1417700183" w:edGrp="everyone" w:colFirst="6" w:colLast="6"/>
            <w:permStart w:id="1064306262" w:edGrp="everyone" w:colFirst="7" w:colLast="7"/>
            <w:permStart w:id="1728673038" w:edGrp="everyone" w:colFirst="8" w:colLast="8"/>
            <w:permStart w:id="824315632" w:edGrp="everyone" w:colFirst="9" w:colLast="9"/>
            <w:permStart w:id="448143418" w:edGrp="everyone" w:colFirst="10" w:colLast="10"/>
            <w:permStart w:id="977370291" w:edGrp="everyone" w:colFirst="11" w:colLast="11"/>
            <w:permStart w:id="1054215897" w:edGrp="everyone" w:colFirst="12" w:colLast="12"/>
            <w:permEnd w:id="451223687"/>
            <w:permEnd w:id="640184434"/>
            <w:permEnd w:id="695865692"/>
            <w:permEnd w:id="1792826379"/>
            <w:permEnd w:id="1159150120"/>
            <w:permEnd w:id="1716599263"/>
            <w:permEnd w:id="370573070"/>
            <w:permEnd w:id="834696961"/>
            <w:permEnd w:id="624182350"/>
            <w:permEnd w:id="1247504459"/>
            <w:permEnd w:id="28587801"/>
            <w:permEnd w:id="290130283"/>
            <w:permEnd w:id="212245896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83E44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DD8364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A62EA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457E0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A4F84F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7AD444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2179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47291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0109E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E526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10F52E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3ED4BF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FA89710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2FE20D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0581393" w:edGrp="everyone" w:colFirst="0" w:colLast="0"/>
            <w:permStart w:id="1765230485" w:edGrp="everyone" w:colFirst="1" w:colLast="1"/>
            <w:permStart w:id="1510752479" w:edGrp="everyone" w:colFirst="2" w:colLast="2"/>
            <w:permStart w:id="2125544998" w:edGrp="everyone" w:colFirst="3" w:colLast="3"/>
            <w:permStart w:id="765596580" w:edGrp="everyone" w:colFirst="4" w:colLast="4"/>
            <w:permStart w:id="58412056" w:edGrp="everyone" w:colFirst="5" w:colLast="5"/>
            <w:permStart w:id="149239311" w:edGrp="everyone" w:colFirst="6" w:colLast="6"/>
            <w:permStart w:id="520712860" w:edGrp="everyone" w:colFirst="7" w:colLast="7"/>
            <w:permStart w:id="1684889218" w:edGrp="everyone" w:colFirst="8" w:colLast="8"/>
            <w:permStart w:id="252276650" w:edGrp="everyone" w:colFirst="9" w:colLast="9"/>
            <w:permStart w:id="1239709722" w:edGrp="everyone" w:colFirst="10" w:colLast="10"/>
            <w:permStart w:id="364774650" w:edGrp="everyone" w:colFirst="11" w:colLast="11"/>
            <w:permStart w:id="1467895498" w:edGrp="everyone" w:colFirst="12" w:colLast="12"/>
            <w:permEnd w:id="1796805902"/>
            <w:permEnd w:id="408508819"/>
            <w:permEnd w:id="1540374794"/>
            <w:permEnd w:id="493845345"/>
            <w:permEnd w:id="665608792"/>
            <w:permEnd w:id="512171837"/>
            <w:permEnd w:id="1417700183"/>
            <w:permEnd w:id="1064306262"/>
            <w:permEnd w:id="1728673038"/>
            <w:permEnd w:id="824315632"/>
            <w:permEnd w:id="448143418"/>
            <w:permEnd w:id="977370291"/>
            <w:permEnd w:id="1054215897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3534D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A38222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81E43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1BF8F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2B6C1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DF27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3EC93E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F39F6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36DDA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E2221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3429EB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DCF2AC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6F6F6B9E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1B84D4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23687646" w:edGrp="everyone" w:colFirst="0" w:colLast="0"/>
            <w:permStart w:id="1837328106" w:edGrp="everyone" w:colFirst="1" w:colLast="1"/>
            <w:permStart w:id="169282363" w:edGrp="everyone" w:colFirst="2" w:colLast="2"/>
            <w:permStart w:id="421216437" w:edGrp="everyone" w:colFirst="3" w:colLast="3"/>
            <w:permStart w:id="2123320521" w:edGrp="everyone" w:colFirst="4" w:colLast="4"/>
            <w:permStart w:id="1927415243" w:edGrp="everyone" w:colFirst="5" w:colLast="5"/>
            <w:permStart w:id="898762976" w:edGrp="everyone" w:colFirst="6" w:colLast="6"/>
            <w:permStart w:id="1578720300" w:edGrp="everyone" w:colFirst="7" w:colLast="7"/>
            <w:permStart w:id="570043512" w:edGrp="everyone" w:colFirst="8" w:colLast="8"/>
            <w:permStart w:id="297479087" w:edGrp="everyone" w:colFirst="9" w:colLast="9"/>
            <w:permStart w:id="1886351900" w:edGrp="everyone" w:colFirst="10" w:colLast="10"/>
            <w:permStart w:id="1150362477" w:edGrp="everyone" w:colFirst="11" w:colLast="11"/>
            <w:permStart w:id="1253844262" w:edGrp="everyone" w:colFirst="12" w:colLast="12"/>
            <w:permEnd w:id="620581393"/>
            <w:permEnd w:id="1765230485"/>
            <w:permEnd w:id="1510752479"/>
            <w:permEnd w:id="2125544998"/>
            <w:permEnd w:id="765596580"/>
            <w:permEnd w:id="58412056"/>
            <w:permEnd w:id="149239311"/>
            <w:permEnd w:id="520712860"/>
            <w:permEnd w:id="1684889218"/>
            <w:permEnd w:id="252276650"/>
            <w:permEnd w:id="1239709722"/>
            <w:permEnd w:id="364774650"/>
            <w:permEnd w:id="146789549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67A72F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9A42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30782D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232BFF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FFBC6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EE2C4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4254C4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5ECFB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83673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F1BA11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1FFCFB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6DD0699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4A0EEEFB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6752498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74262886" w:edGrp="everyone" w:colFirst="0" w:colLast="0"/>
            <w:permStart w:id="58025603" w:edGrp="everyone" w:colFirst="1" w:colLast="1"/>
            <w:permStart w:id="1391941356" w:edGrp="everyone" w:colFirst="2" w:colLast="2"/>
            <w:permStart w:id="1685784361" w:edGrp="everyone" w:colFirst="3" w:colLast="3"/>
            <w:permStart w:id="855712193" w:edGrp="everyone" w:colFirst="4" w:colLast="4"/>
            <w:permStart w:id="1534683632" w:edGrp="everyone" w:colFirst="5" w:colLast="5"/>
            <w:permStart w:id="1630011493" w:edGrp="everyone" w:colFirst="6" w:colLast="6"/>
            <w:permStart w:id="415566148" w:edGrp="everyone" w:colFirst="7" w:colLast="7"/>
            <w:permStart w:id="499874537" w:edGrp="everyone" w:colFirst="8" w:colLast="8"/>
            <w:permStart w:id="2023438562" w:edGrp="everyone" w:colFirst="9" w:colLast="9"/>
            <w:permStart w:id="1886529931" w:edGrp="everyone" w:colFirst="10" w:colLast="10"/>
            <w:permStart w:id="1212225538" w:edGrp="everyone" w:colFirst="11" w:colLast="11"/>
            <w:permStart w:id="427178448" w:edGrp="everyone" w:colFirst="12" w:colLast="12"/>
            <w:permEnd w:id="1823687646"/>
            <w:permEnd w:id="1837328106"/>
            <w:permEnd w:id="169282363"/>
            <w:permEnd w:id="421216437"/>
            <w:permEnd w:id="2123320521"/>
            <w:permEnd w:id="1927415243"/>
            <w:permEnd w:id="898762976"/>
            <w:permEnd w:id="1578720300"/>
            <w:permEnd w:id="570043512"/>
            <w:permEnd w:id="297479087"/>
            <w:permEnd w:id="1886351900"/>
            <w:permEnd w:id="1150362477"/>
            <w:permEnd w:id="125384426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ADBAA8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296810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8A0D0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6235A0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41A21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1F568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EB831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4EE9C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6AE9E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99B493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5555D3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6E6A9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7EBED846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0BC970E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20438923" w:edGrp="everyone" w:colFirst="0" w:colLast="0"/>
            <w:permStart w:id="1550325793" w:edGrp="everyone" w:colFirst="1" w:colLast="1"/>
            <w:permStart w:id="70141792" w:edGrp="everyone" w:colFirst="2" w:colLast="2"/>
            <w:permStart w:id="786761525" w:edGrp="everyone" w:colFirst="3" w:colLast="3"/>
            <w:permStart w:id="1781087234" w:edGrp="everyone" w:colFirst="4" w:colLast="4"/>
            <w:permStart w:id="1442674361" w:edGrp="everyone" w:colFirst="5" w:colLast="5"/>
            <w:permStart w:id="1866400026" w:edGrp="everyone" w:colFirst="6" w:colLast="6"/>
            <w:permStart w:id="1167926746" w:edGrp="everyone" w:colFirst="7" w:colLast="7"/>
            <w:permStart w:id="1812685996" w:edGrp="everyone" w:colFirst="8" w:colLast="8"/>
            <w:permStart w:id="599076103" w:edGrp="everyone" w:colFirst="9" w:colLast="9"/>
            <w:permStart w:id="1057296" w:edGrp="everyone" w:colFirst="10" w:colLast="10"/>
            <w:permStart w:id="250938724" w:edGrp="everyone" w:colFirst="11" w:colLast="11"/>
            <w:permStart w:id="1098413175" w:edGrp="everyone" w:colFirst="12" w:colLast="12"/>
            <w:permEnd w:id="1774262886"/>
            <w:permEnd w:id="58025603"/>
            <w:permEnd w:id="1391941356"/>
            <w:permEnd w:id="1685784361"/>
            <w:permEnd w:id="855712193"/>
            <w:permEnd w:id="1534683632"/>
            <w:permEnd w:id="1630011493"/>
            <w:permEnd w:id="415566148"/>
            <w:permEnd w:id="499874537"/>
            <w:permEnd w:id="2023438562"/>
            <w:permEnd w:id="1886529931"/>
            <w:permEnd w:id="1212225538"/>
            <w:permEnd w:id="427178448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9FE0EF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291C00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C8178C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E03642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32506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E82C4E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9C7E6D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4EFD70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018998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AC6D1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860B05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105A997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05E4DE3D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35FF02F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6006934" w:edGrp="everyone" w:colFirst="0" w:colLast="0"/>
            <w:permStart w:id="1257975655" w:edGrp="everyone" w:colFirst="1" w:colLast="1"/>
            <w:permStart w:id="806635609" w:edGrp="everyone" w:colFirst="2" w:colLast="2"/>
            <w:permStart w:id="1965764456" w:edGrp="everyone" w:colFirst="3" w:colLast="3"/>
            <w:permStart w:id="1943161293" w:edGrp="everyone" w:colFirst="4" w:colLast="4"/>
            <w:permStart w:id="2098139039" w:edGrp="everyone" w:colFirst="5" w:colLast="5"/>
            <w:permStart w:id="1048735996" w:edGrp="everyone" w:colFirst="6" w:colLast="6"/>
            <w:permStart w:id="2088584759" w:edGrp="everyone" w:colFirst="7" w:colLast="7"/>
            <w:permStart w:id="2117736705" w:edGrp="everyone" w:colFirst="8" w:colLast="8"/>
            <w:permStart w:id="1618425971" w:edGrp="everyone" w:colFirst="9" w:colLast="9"/>
            <w:permStart w:id="828375477" w:edGrp="everyone" w:colFirst="10" w:colLast="10"/>
            <w:permStart w:id="1635868860" w:edGrp="everyone" w:colFirst="11" w:colLast="11"/>
            <w:permStart w:id="2001563454" w:edGrp="everyone" w:colFirst="12" w:colLast="12"/>
            <w:permEnd w:id="420438923"/>
            <w:permEnd w:id="1550325793"/>
            <w:permEnd w:id="70141792"/>
            <w:permEnd w:id="786761525"/>
            <w:permEnd w:id="1781087234"/>
            <w:permEnd w:id="1442674361"/>
            <w:permEnd w:id="1866400026"/>
            <w:permEnd w:id="1167926746"/>
            <w:permEnd w:id="1812685996"/>
            <w:permEnd w:id="599076103"/>
            <w:permEnd w:id="1057296"/>
            <w:permEnd w:id="250938724"/>
            <w:permEnd w:id="1098413175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214B2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F4C919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77B700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585B2B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258E6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CD454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8BA282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8A3842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2F05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59C123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F731662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4D2E57A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5D5833D5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47DCB1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20173649" w:edGrp="everyone" w:colFirst="0" w:colLast="0"/>
            <w:permStart w:id="177934693" w:edGrp="everyone" w:colFirst="1" w:colLast="1"/>
            <w:permStart w:id="1740053985" w:edGrp="everyone" w:colFirst="2" w:colLast="2"/>
            <w:permStart w:id="1630088567" w:edGrp="everyone" w:colFirst="3" w:colLast="3"/>
            <w:permStart w:id="1545682443" w:edGrp="everyone" w:colFirst="4" w:colLast="4"/>
            <w:permStart w:id="341253522" w:edGrp="everyone" w:colFirst="5" w:colLast="5"/>
            <w:permStart w:id="588672798" w:edGrp="everyone" w:colFirst="6" w:colLast="6"/>
            <w:permStart w:id="39075797" w:edGrp="everyone" w:colFirst="7" w:colLast="7"/>
            <w:permStart w:id="1983316954" w:edGrp="everyone" w:colFirst="8" w:colLast="8"/>
            <w:permStart w:id="144079169" w:edGrp="everyone" w:colFirst="9" w:colLast="9"/>
            <w:permStart w:id="112599345" w:edGrp="everyone" w:colFirst="10" w:colLast="10"/>
            <w:permStart w:id="1948390647" w:edGrp="everyone" w:colFirst="11" w:colLast="11"/>
            <w:permStart w:id="234096032" w:edGrp="everyone" w:colFirst="12" w:colLast="12"/>
            <w:permEnd w:id="1306006934"/>
            <w:permEnd w:id="1257975655"/>
            <w:permEnd w:id="806635609"/>
            <w:permEnd w:id="1965764456"/>
            <w:permEnd w:id="1943161293"/>
            <w:permEnd w:id="2098139039"/>
            <w:permEnd w:id="1048735996"/>
            <w:permEnd w:id="2088584759"/>
            <w:permEnd w:id="2117736705"/>
            <w:permEnd w:id="1618425971"/>
            <w:permEnd w:id="828375477"/>
            <w:permEnd w:id="1635868860"/>
            <w:permEnd w:id="2001563454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8E53FB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DCA542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60C367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D9321B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0814E2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BA13F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415EC7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81DE97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E92A90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B6BB58F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E20E90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0F9835E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2169F49C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4198BA6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0807462" w:edGrp="everyone" w:colFirst="0" w:colLast="0"/>
            <w:permStart w:id="1922006173" w:edGrp="everyone" w:colFirst="1" w:colLast="1"/>
            <w:permStart w:id="1011757267" w:edGrp="everyone" w:colFirst="2" w:colLast="2"/>
            <w:permStart w:id="1628388291" w:edGrp="everyone" w:colFirst="3" w:colLast="3"/>
            <w:permStart w:id="916475306" w:edGrp="everyone" w:colFirst="4" w:colLast="4"/>
            <w:permStart w:id="1375618654" w:edGrp="everyone" w:colFirst="5" w:colLast="5"/>
            <w:permStart w:id="403396387" w:edGrp="everyone" w:colFirst="6" w:colLast="6"/>
            <w:permStart w:id="1672420202" w:edGrp="everyone" w:colFirst="7" w:colLast="7"/>
            <w:permStart w:id="1994485193" w:edGrp="everyone" w:colFirst="8" w:colLast="8"/>
            <w:permStart w:id="1592224807" w:edGrp="everyone" w:colFirst="9" w:colLast="9"/>
            <w:permStart w:id="955521320" w:edGrp="everyone" w:colFirst="10" w:colLast="10"/>
            <w:permStart w:id="1192435535" w:edGrp="everyone" w:colFirst="11" w:colLast="11"/>
            <w:permStart w:id="612391879" w:edGrp="everyone" w:colFirst="12" w:colLast="12"/>
            <w:permEnd w:id="1120173649"/>
            <w:permEnd w:id="177934693"/>
            <w:permEnd w:id="1740053985"/>
            <w:permEnd w:id="1630088567"/>
            <w:permEnd w:id="1545682443"/>
            <w:permEnd w:id="341253522"/>
            <w:permEnd w:id="588672798"/>
            <w:permEnd w:id="39075797"/>
            <w:permEnd w:id="1983316954"/>
            <w:permEnd w:id="144079169"/>
            <w:permEnd w:id="112599345"/>
            <w:permEnd w:id="1948390647"/>
            <w:permEnd w:id="234096032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B3345D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90B868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A34A3B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0795F9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B5457C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B945A9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7B2692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2796B5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2718B95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A8AD6F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3B65501E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38BF63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F07" w:rsidRPr="001E0C60" w14:paraId="3855DA1E" w14:textId="77777777" w:rsidTr="00F239F1">
        <w:trPr>
          <w:trHeight w:val="498"/>
        </w:trPr>
        <w:tc>
          <w:tcPr>
            <w:tcW w:w="3114" w:type="dxa"/>
            <w:gridSpan w:val="2"/>
            <w:tcBorders>
              <w:right w:val="double" w:sz="4" w:space="0" w:color="auto"/>
            </w:tcBorders>
          </w:tcPr>
          <w:p w14:paraId="720A60E8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GoBack"/>
            <w:bookmarkEnd w:id="6"/>
            <w:permStart w:id="1671627170" w:edGrp="everyone" w:colFirst="0" w:colLast="0"/>
            <w:permStart w:id="694362191" w:edGrp="everyone" w:colFirst="1" w:colLast="1"/>
            <w:permStart w:id="661025723" w:edGrp="everyone" w:colFirst="2" w:colLast="2"/>
            <w:permStart w:id="1364731554" w:edGrp="everyone" w:colFirst="3" w:colLast="3"/>
            <w:permStart w:id="2143383345" w:edGrp="everyone" w:colFirst="4" w:colLast="4"/>
            <w:permStart w:id="1246916403" w:edGrp="everyone" w:colFirst="5" w:colLast="5"/>
            <w:permStart w:id="1228632229" w:edGrp="everyone" w:colFirst="6" w:colLast="6"/>
            <w:permStart w:id="922955456" w:edGrp="everyone" w:colFirst="7" w:colLast="7"/>
            <w:permStart w:id="1796810530" w:edGrp="everyone" w:colFirst="8" w:colLast="8"/>
            <w:permStart w:id="1358001788" w:edGrp="everyone" w:colFirst="9" w:colLast="9"/>
            <w:permStart w:id="602998494" w:edGrp="everyone" w:colFirst="10" w:colLast="10"/>
            <w:permStart w:id="2886719" w:edGrp="everyone" w:colFirst="11" w:colLast="11"/>
            <w:permStart w:id="1984640232" w:edGrp="everyone" w:colFirst="12" w:colLast="12"/>
            <w:permEnd w:id="190807462"/>
            <w:permEnd w:id="1922006173"/>
            <w:permEnd w:id="1011757267"/>
            <w:permEnd w:id="1628388291"/>
            <w:permEnd w:id="916475306"/>
            <w:permEnd w:id="1375618654"/>
            <w:permEnd w:id="403396387"/>
            <w:permEnd w:id="1672420202"/>
            <w:permEnd w:id="1994485193"/>
            <w:permEnd w:id="1592224807"/>
            <w:permEnd w:id="955521320"/>
            <w:permEnd w:id="1192435535"/>
            <w:permEnd w:id="612391879"/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3348684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1192E86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E1AA9D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FF26ACD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11F8488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D039897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0E01DD7B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789A7EA3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59F933F1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484A80CA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double" w:sz="4" w:space="0" w:color="auto"/>
            </w:tcBorders>
          </w:tcPr>
          <w:p w14:paraId="6D3B8FDC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dxa"/>
            <w:tcBorders>
              <w:left w:val="double" w:sz="4" w:space="0" w:color="auto"/>
            </w:tcBorders>
          </w:tcPr>
          <w:p w14:paraId="210AD9E5" w14:textId="77777777" w:rsidR="003A4F07" w:rsidRPr="003A4F07" w:rsidRDefault="003A4F07" w:rsidP="00F239F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1671627170"/>
      <w:permEnd w:id="694362191"/>
      <w:permEnd w:id="661025723"/>
      <w:permEnd w:id="1364731554"/>
      <w:permEnd w:id="2143383345"/>
      <w:permEnd w:id="1246916403"/>
      <w:permEnd w:id="1228632229"/>
      <w:permEnd w:id="922955456"/>
      <w:permEnd w:id="1796810530"/>
      <w:permEnd w:id="1358001788"/>
      <w:permEnd w:id="602998494"/>
      <w:permEnd w:id="2886719"/>
      <w:permEnd w:id="1984640232"/>
    </w:tbl>
    <w:p w14:paraId="37E0B926" w14:textId="77777777" w:rsidR="003A4F07" w:rsidRDefault="003A4F07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09615B" w:rsidRPr="00F83842" w14:paraId="27C263EF" w14:textId="77777777" w:rsidTr="00822CFE">
        <w:trPr>
          <w:trHeight w:val="567"/>
        </w:trPr>
        <w:tc>
          <w:tcPr>
            <w:tcW w:w="2571" w:type="dxa"/>
            <w:vAlign w:val="bottom"/>
          </w:tcPr>
          <w:p w14:paraId="788819AB" w14:textId="77777777" w:rsidR="0009615B" w:rsidRPr="00F83842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356790205" w:edGrp="everyone" w:colFirst="3" w:colLast="3"/>
            <w:permStart w:id="1704138565" w:edGrp="everyone" w:colFirst="1" w:colLast="1"/>
            <w:permStart w:id="341670640" w:edGrp="everyone" w:colFirst="5" w:colLast="5"/>
            <w:r w:rsidRPr="00F83842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184DAA76" w14:textId="77777777" w:rsidR="0009615B" w:rsidRPr="00F83842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769135B9" w14:textId="77777777" w:rsidR="0009615B" w:rsidRPr="00F83842" w:rsidRDefault="0009615B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384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BC6F7A3" w14:textId="77777777" w:rsidR="0009615B" w:rsidRPr="00F83842" w:rsidRDefault="0009615B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B1704C0" w14:textId="77777777" w:rsidR="0009615B" w:rsidRPr="00F83842" w:rsidRDefault="0009615B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3842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27BDA4FAACD24A63B1635A8C80B5FF3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1D1E201B" w14:textId="77777777" w:rsidR="0009615B" w:rsidRPr="00F83842" w:rsidRDefault="0009615B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F8384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56790205"/>
      <w:permEnd w:id="1704138565"/>
      <w:permEnd w:id="341670640"/>
    </w:tbl>
    <w:p w14:paraId="62E4314A" w14:textId="77777777" w:rsidR="00FF057B" w:rsidRPr="001625A7" w:rsidRDefault="00FF057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FF057B" w:rsidRPr="001625A7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D6AF" w14:textId="77777777" w:rsidR="00C23985" w:rsidRDefault="00C23985" w:rsidP="0081257E">
      <w:r>
        <w:separator/>
      </w:r>
    </w:p>
  </w:endnote>
  <w:endnote w:type="continuationSeparator" w:id="0">
    <w:p w14:paraId="595523D2" w14:textId="77777777" w:rsidR="00C23985" w:rsidRDefault="00C23985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148AFDED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64709B" w:rsidRPr="0064709B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7316A9A" w:rsidR="00EE71AF" w:rsidRPr="002C0510" w:rsidRDefault="00F8384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F83842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271A21">
      <w:rPr>
        <w:rFonts w:asciiTheme="minorHAnsi" w:hAnsiTheme="minorHAnsi" w:cstheme="minorHAnsi"/>
        <w:b/>
        <w:sz w:val="20"/>
        <w:szCs w:val="20"/>
      </w:rPr>
      <w:t>KINÉSIOLOGIE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1292DBFE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F83842">
      <w:rPr>
        <w:rFonts w:asciiTheme="minorHAnsi" w:hAnsiTheme="minorHAnsi" w:cstheme="minorHAnsi"/>
        <w:b/>
        <w:sz w:val="20"/>
        <w:szCs w:val="20"/>
      </w:rPr>
      <w:t>FEUILLE DE ROUTE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F83842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F83842" w:rsidRPr="00F8384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178C0128" w:rsidR="00EE71AF" w:rsidRPr="002C0510" w:rsidRDefault="00F8384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CLI-60576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F83842">
      <w:rPr>
        <w:rFonts w:asciiTheme="minorHAnsi" w:hAnsiTheme="minorHAnsi" w:cstheme="minorHAnsi"/>
        <w:sz w:val="15"/>
        <w:szCs w:val="15"/>
      </w:rPr>
      <w:t>(</w:t>
    </w:r>
    <w:r w:rsidRPr="00F83842">
      <w:rPr>
        <w:rFonts w:asciiTheme="minorHAnsi" w:hAnsiTheme="minorHAnsi" w:cstheme="minorHAnsi"/>
        <w:sz w:val="15"/>
        <w:szCs w:val="15"/>
      </w:rPr>
      <w:t>2022-09</w:t>
    </w:r>
    <w:r w:rsidR="00EE71AF" w:rsidRPr="00F83842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09615B">
      <w:rPr>
        <w:rFonts w:asciiTheme="minorHAnsi" w:hAnsiTheme="minorHAnsi" w:cstheme="minorHAnsi"/>
        <w:b/>
        <w:sz w:val="20"/>
        <w:szCs w:val="20"/>
      </w:rPr>
      <w:t xml:space="preserve"> </w:t>
    </w:r>
    <w:r w:rsidR="00271A21">
      <w:rPr>
        <w:rFonts w:asciiTheme="minorHAnsi" w:hAnsiTheme="minorHAnsi" w:cstheme="minorHAnsi"/>
        <w:b/>
        <w:sz w:val="20"/>
        <w:szCs w:val="20"/>
      </w:rPr>
      <w:t>KINÉSIOLOGIE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132E8235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F83842">
      <w:rPr>
        <w:rFonts w:asciiTheme="minorHAnsi" w:hAnsiTheme="minorHAnsi" w:cstheme="minorHAnsi"/>
        <w:b/>
        <w:sz w:val="20"/>
        <w:szCs w:val="20"/>
      </w:rPr>
      <w:t>FEUILLE DE ROUTE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35AE5" w:rsidRPr="00335AE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35AE5" w:rsidRPr="00335AE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36E91" w14:textId="77777777" w:rsidR="00C23985" w:rsidRDefault="00C23985" w:rsidP="0081257E">
      <w:r>
        <w:separator/>
      </w:r>
    </w:p>
  </w:footnote>
  <w:footnote w:type="continuationSeparator" w:id="0">
    <w:p w14:paraId="2AEECD45" w14:textId="77777777" w:rsidR="00C23985" w:rsidRDefault="00C23985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50D389D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10377068" w:edGrp="everyone"/>
    <w:permStart w:id="693640367" w:edGrp="everyone"/>
    <w:permStart w:id="1363957457" w:edGrp="everyone"/>
    <w:permStart w:id="335872857" w:edGrp="everyone"/>
    <w:permStart w:id="745944688" w:edGrp="everyone"/>
    <w:permStart w:id="1716280511" w:edGrp="everyone"/>
    <w:permStart w:id="1981901987" w:edGrp="everyone"/>
    <w:permStart w:id="890638838" w:edGrp="everyone"/>
    <w:permStart w:id="965287982" w:edGrp="everyone"/>
    <w:permStart w:id="1470124696" w:edGrp="everyone"/>
    <w:permStart w:id="236483872" w:edGrp="everyone"/>
    <w:permStart w:id="620560991" w:edGrp="everyone"/>
    <w:permStart w:id="602746870" w:edGrp="everyone"/>
    <w:permStart w:id="1550597099" w:edGrp="everyone"/>
    <w:permStart w:id="1902730956" w:edGrp="everyone"/>
    <w:permStart w:id="147932898" w:edGrp="everyone"/>
    <w:permStart w:id="7613534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070490211"/>
        <w:lock w:val="sdtLocked"/>
        <w:placeholder>
          <w:docPart w:val="9E1E4D17243A4A58A2B1D5D28BC047B1"/>
        </w:placeholder>
        <w:showingPlcHdr/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610377068"/>
    <w:permEnd w:id="693640367"/>
    <w:permEnd w:id="1363957457"/>
    <w:permEnd w:id="335872857"/>
    <w:permEnd w:id="745944688"/>
    <w:permEnd w:id="1716280511"/>
    <w:permEnd w:id="1981901987"/>
    <w:permEnd w:id="890638838"/>
    <w:permEnd w:id="965287982"/>
    <w:permEnd w:id="1470124696"/>
    <w:permEnd w:id="236483872"/>
    <w:permEnd w:id="620560991"/>
    <w:permEnd w:id="602746870"/>
    <w:permEnd w:id="1550597099"/>
    <w:permEnd w:id="1902730956"/>
    <w:permEnd w:id="147932898"/>
    <w:permEnd w:id="7613534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33091355" w:edGrp="everyone"/>
    <w:permStart w:id="843603378" w:edGrp="everyone"/>
    <w:permStart w:id="436940706" w:edGrp="everyone"/>
    <w:permStart w:id="978859095" w:edGrp="everyone"/>
    <w:permStart w:id="882468758" w:edGrp="everyone"/>
    <w:permStart w:id="1738750865" w:edGrp="everyone"/>
    <w:permStart w:id="977880376" w:edGrp="everyone"/>
    <w:permStart w:id="846610120" w:edGrp="everyone"/>
    <w:permStart w:id="1519088669" w:edGrp="everyone"/>
    <w:permStart w:id="69563829" w:edGrp="everyone"/>
    <w:permStart w:id="58333358" w:edGrp="everyone"/>
    <w:permStart w:id="580393112" w:edGrp="everyone"/>
    <w:permStart w:id="925452036" w:edGrp="everyone"/>
    <w:permStart w:id="2074825352" w:edGrp="everyone"/>
    <w:permStart w:id="1518020315" w:edGrp="everyone"/>
    <w:permStart w:id="2063165696" w:edGrp="everyone"/>
    <w:permStart w:id="41033891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00948431"/>
        <w:lock w:val="sdtLocked"/>
        <w:placeholder>
          <w:docPart w:val="B1FF5517EBA94BB4BBD232A63C826E79"/>
        </w:placeholder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33091355"/>
    <w:permEnd w:id="843603378"/>
    <w:permEnd w:id="436940706"/>
    <w:permEnd w:id="978859095"/>
    <w:permEnd w:id="882468758"/>
    <w:permEnd w:id="1738750865"/>
    <w:permEnd w:id="977880376"/>
    <w:permEnd w:id="846610120"/>
    <w:permEnd w:id="1519088669"/>
    <w:permEnd w:id="69563829"/>
    <w:permEnd w:id="58333358"/>
    <w:permEnd w:id="580393112"/>
    <w:permEnd w:id="925452036"/>
    <w:permEnd w:id="2074825352"/>
    <w:permEnd w:id="1518020315"/>
    <w:permEnd w:id="2063165696"/>
    <w:permEnd w:id="41033891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236644E1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99695114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35847915"/>
        <w:lock w:val="sdtLocked"/>
        <w:placeholder>
          <w:docPart w:val="17818B4378FF4FD29AB115C93B711132"/>
        </w:placeholder>
        <w:showingPlcHdr/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99695114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80237460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492992576"/>
        <w:lock w:val="sdtLocked"/>
        <w:placeholder>
          <w:docPart w:val="9FB27ED00EDF4487B878D52035E29783"/>
        </w:placeholder>
      </w:sdtPr>
      <w:sdtEndPr/>
      <w:sdtContent>
        <w:r w:rsidR="0064709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80237460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Bu7eogF3fwG1vW0yqrUoSr5MNdWhrsRXZ1ihksNXK2T8Kp/TpBlb1tmXahmmj4yH3Qd7vwCqDpuMS+jDDO1RVg==" w:salt="wSJF1RI5uxoc7jZNrklCu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3846"/>
    <w:rsid w:val="000303C6"/>
    <w:rsid w:val="0004612D"/>
    <w:rsid w:val="00056477"/>
    <w:rsid w:val="00061115"/>
    <w:rsid w:val="000653C6"/>
    <w:rsid w:val="00070BD8"/>
    <w:rsid w:val="00072BDD"/>
    <w:rsid w:val="0007692C"/>
    <w:rsid w:val="00081719"/>
    <w:rsid w:val="00081E4F"/>
    <w:rsid w:val="00093A86"/>
    <w:rsid w:val="00094D01"/>
    <w:rsid w:val="0009615B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34D9"/>
    <w:rsid w:val="00184D0C"/>
    <w:rsid w:val="00187FCF"/>
    <w:rsid w:val="00193617"/>
    <w:rsid w:val="001A2DBA"/>
    <w:rsid w:val="001B6ADB"/>
    <w:rsid w:val="001B7D94"/>
    <w:rsid w:val="001C3C30"/>
    <w:rsid w:val="001C52F6"/>
    <w:rsid w:val="001E0C60"/>
    <w:rsid w:val="001F086F"/>
    <w:rsid w:val="00205E89"/>
    <w:rsid w:val="0021081C"/>
    <w:rsid w:val="002141BD"/>
    <w:rsid w:val="00224B70"/>
    <w:rsid w:val="00227DD7"/>
    <w:rsid w:val="00230283"/>
    <w:rsid w:val="00230A4A"/>
    <w:rsid w:val="00233C49"/>
    <w:rsid w:val="00234593"/>
    <w:rsid w:val="00237BBA"/>
    <w:rsid w:val="002408C6"/>
    <w:rsid w:val="00240B84"/>
    <w:rsid w:val="002454D8"/>
    <w:rsid w:val="00263F52"/>
    <w:rsid w:val="00271A21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F628C"/>
    <w:rsid w:val="00300573"/>
    <w:rsid w:val="00301BAB"/>
    <w:rsid w:val="00306479"/>
    <w:rsid w:val="00327600"/>
    <w:rsid w:val="00334541"/>
    <w:rsid w:val="00335AE5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4F07"/>
    <w:rsid w:val="003A6F43"/>
    <w:rsid w:val="003E3AE5"/>
    <w:rsid w:val="003F27A5"/>
    <w:rsid w:val="003F3BBB"/>
    <w:rsid w:val="003F5BFB"/>
    <w:rsid w:val="00413A5E"/>
    <w:rsid w:val="004246FA"/>
    <w:rsid w:val="004331D4"/>
    <w:rsid w:val="0045258B"/>
    <w:rsid w:val="00454CA8"/>
    <w:rsid w:val="00460096"/>
    <w:rsid w:val="00465EBD"/>
    <w:rsid w:val="00466CA4"/>
    <w:rsid w:val="00475947"/>
    <w:rsid w:val="00482CD2"/>
    <w:rsid w:val="00486DB0"/>
    <w:rsid w:val="00487374"/>
    <w:rsid w:val="004906AF"/>
    <w:rsid w:val="004A5378"/>
    <w:rsid w:val="004A634E"/>
    <w:rsid w:val="004A7727"/>
    <w:rsid w:val="004B2D7F"/>
    <w:rsid w:val="004B315B"/>
    <w:rsid w:val="004C744C"/>
    <w:rsid w:val="004D5723"/>
    <w:rsid w:val="004F3CE1"/>
    <w:rsid w:val="004F4A21"/>
    <w:rsid w:val="004F7BC1"/>
    <w:rsid w:val="005222EB"/>
    <w:rsid w:val="00524A04"/>
    <w:rsid w:val="00527734"/>
    <w:rsid w:val="005450BB"/>
    <w:rsid w:val="00562D85"/>
    <w:rsid w:val="00572797"/>
    <w:rsid w:val="005846D0"/>
    <w:rsid w:val="00586763"/>
    <w:rsid w:val="00593F5A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09B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2728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15AA"/>
    <w:rsid w:val="008475DD"/>
    <w:rsid w:val="00854761"/>
    <w:rsid w:val="00854C5B"/>
    <w:rsid w:val="0088545A"/>
    <w:rsid w:val="008C1B87"/>
    <w:rsid w:val="008C32EF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50D8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06D2E"/>
    <w:rsid w:val="00B11A7E"/>
    <w:rsid w:val="00B21AF3"/>
    <w:rsid w:val="00B24B58"/>
    <w:rsid w:val="00B31BE9"/>
    <w:rsid w:val="00B34C6D"/>
    <w:rsid w:val="00B37EE6"/>
    <w:rsid w:val="00B44F24"/>
    <w:rsid w:val="00B46D29"/>
    <w:rsid w:val="00B700E0"/>
    <w:rsid w:val="00B728A7"/>
    <w:rsid w:val="00B828DF"/>
    <w:rsid w:val="00B90138"/>
    <w:rsid w:val="00B94163"/>
    <w:rsid w:val="00BA5ED2"/>
    <w:rsid w:val="00BB3AB8"/>
    <w:rsid w:val="00BC0CA8"/>
    <w:rsid w:val="00BD08CA"/>
    <w:rsid w:val="00BD5DFA"/>
    <w:rsid w:val="00BD5E67"/>
    <w:rsid w:val="00BE4822"/>
    <w:rsid w:val="00BF5356"/>
    <w:rsid w:val="00BF6BB8"/>
    <w:rsid w:val="00C00059"/>
    <w:rsid w:val="00C02195"/>
    <w:rsid w:val="00C23864"/>
    <w:rsid w:val="00C23985"/>
    <w:rsid w:val="00C34636"/>
    <w:rsid w:val="00C409F5"/>
    <w:rsid w:val="00C41836"/>
    <w:rsid w:val="00C53B86"/>
    <w:rsid w:val="00C56334"/>
    <w:rsid w:val="00C65F99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E1AFB"/>
    <w:rsid w:val="00DF0BDB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DD8"/>
    <w:rsid w:val="00F20FF1"/>
    <w:rsid w:val="00F33764"/>
    <w:rsid w:val="00F41733"/>
    <w:rsid w:val="00F47B4E"/>
    <w:rsid w:val="00F52944"/>
    <w:rsid w:val="00F72CF4"/>
    <w:rsid w:val="00F7382F"/>
    <w:rsid w:val="00F83842"/>
    <w:rsid w:val="00F842B9"/>
    <w:rsid w:val="00F95C14"/>
    <w:rsid w:val="00F95ECE"/>
    <w:rsid w:val="00FA1BA3"/>
    <w:rsid w:val="00FA3A2B"/>
    <w:rsid w:val="00FC6B41"/>
    <w:rsid w:val="00FD14A6"/>
    <w:rsid w:val="00FE5D19"/>
    <w:rsid w:val="00FE7523"/>
    <w:rsid w:val="00FF057B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63093B50-BA0D-4F5B-95A5-797F671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2141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BD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02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D7516-A95C-4C0E-8545-55693EC5A842}"/>
      </w:docPartPr>
      <w:docPartBody>
        <w:p w:rsidR="00FF3275" w:rsidRDefault="001F4DF0">
          <w:r w:rsidRPr="00831025">
            <w:rPr>
              <w:rStyle w:val="Textedelespacerserv"/>
            </w:rPr>
            <w:t>Choisissez un élément.</w:t>
          </w:r>
        </w:p>
      </w:docPartBody>
    </w:docPart>
    <w:docPart>
      <w:docPartPr>
        <w:name w:val="27BDA4FAACD24A63B1635A8C80B5F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37849B-FE07-4FF4-8411-3C060BEFC6C6}"/>
      </w:docPartPr>
      <w:docPartBody>
        <w:p w:rsidR="00D426BE" w:rsidRDefault="00D426BE">
          <w:pPr>
            <w:pStyle w:val="27BDA4FAACD24A63B1635A8C80B5FF3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51F7C0B2CBF466B9BA5186071B10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F7259-8974-441C-B6ED-F9EFA8E8E3B8}"/>
      </w:docPartPr>
      <w:docPartBody>
        <w:p w:rsidR="00D426BE" w:rsidRDefault="00D426BE">
          <w:pPr>
            <w:pStyle w:val="751F7C0B2CBF466B9BA5186071B1025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53AC77BEBAE496992AB1F4C0AFA29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1CCCA-0BE7-4C25-B25F-07EFB7DAD94C}"/>
      </w:docPartPr>
      <w:docPartBody>
        <w:p w:rsidR="00C96D0C" w:rsidRDefault="00F7568B" w:rsidP="00F7568B">
          <w:pPr>
            <w:pStyle w:val="453AC77BEBAE496992AB1F4C0AFA298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F2AC7EE883B4B46BB52A44454361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BDD87-69B6-4BFE-9328-201928F44731}"/>
      </w:docPartPr>
      <w:docPartBody>
        <w:p w:rsidR="00C96D0C" w:rsidRDefault="00F7568B" w:rsidP="00F7568B">
          <w:pPr>
            <w:pStyle w:val="4F2AC7EE883B4B46BB52A44454361714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AD89987234143D89E214C2BDA0F4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ADF5CE-C4A9-4487-BA9A-C8FF79C8A215}"/>
      </w:docPartPr>
      <w:docPartBody>
        <w:p w:rsidR="00C96D0C" w:rsidRDefault="00F7568B" w:rsidP="00F7568B">
          <w:pPr>
            <w:pStyle w:val="1AD89987234143D89E214C2BDA0F416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8C4A051D97640599171E1B7CCEAF7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106EB-C523-44B8-A2B4-A19B970D60ED}"/>
      </w:docPartPr>
      <w:docPartBody>
        <w:p w:rsidR="00C96D0C" w:rsidRDefault="00F7568B" w:rsidP="00F7568B">
          <w:pPr>
            <w:pStyle w:val="88C4A051D97640599171E1B7CCEAF71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0F78142233F42F9B3C3E7ECA656F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2C7BFE-66BB-4F70-BCEF-31418B258FEB}"/>
      </w:docPartPr>
      <w:docPartBody>
        <w:p w:rsidR="00C96D0C" w:rsidRDefault="00F7568B" w:rsidP="00F7568B">
          <w:pPr>
            <w:pStyle w:val="60F78142233F42F9B3C3E7ECA656F36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A01CB58ED3B4F29B3AEE003727EDF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C75EE-ED19-447C-8E30-809C1FF81A18}"/>
      </w:docPartPr>
      <w:docPartBody>
        <w:p w:rsidR="00C96D0C" w:rsidRDefault="00F7568B" w:rsidP="00F7568B">
          <w:pPr>
            <w:pStyle w:val="0A01CB58ED3B4F29B3AEE003727EDF9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7E63490B9664E7686A16F5BBE773C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CEC45-028F-498B-B7CD-451C1F593F45}"/>
      </w:docPartPr>
      <w:docPartBody>
        <w:p w:rsidR="00C96D0C" w:rsidRDefault="00F7568B" w:rsidP="00F7568B">
          <w:pPr>
            <w:pStyle w:val="97E63490B9664E7686A16F5BBE773C8B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2E5A2984A24085BA9BD67F725A5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132E6-6105-469A-B287-E575D5E35F8C}"/>
      </w:docPartPr>
      <w:docPartBody>
        <w:p w:rsidR="00C96D0C" w:rsidRDefault="00F7568B" w:rsidP="00F7568B">
          <w:pPr>
            <w:pStyle w:val="B32E5A2984A24085BA9BD67F725A57B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6829687124244DA9453090C91FB74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B191A-31A1-42D0-8459-26CFA212E78D}"/>
      </w:docPartPr>
      <w:docPartBody>
        <w:p w:rsidR="00C96D0C" w:rsidRDefault="00F7568B" w:rsidP="00F7568B">
          <w:pPr>
            <w:pStyle w:val="B6829687124244DA9453090C91FB74C1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648E4C2439E4C6593F99E3747E947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32CAC0-B42A-4DA1-B037-73B686B6E429}"/>
      </w:docPartPr>
      <w:docPartBody>
        <w:p w:rsidR="00C96D0C" w:rsidRDefault="00F7568B" w:rsidP="00F7568B">
          <w:pPr>
            <w:pStyle w:val="7648E4C2439E4C6593F99E3747E9472B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6C038AED364FAD8E397DDF660EC6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F7222A-CA34-4C8C-AEDB-4B0447DBD89A}"/>
      </w:docPartPr>
      <w:docPartBody>
        <w:p w:rsidR="00C96D0C" w:rsidRDefault="00F7568B" w:rsidP="00F7568B">
          <w:pPr>
            <w:pStyle w:val="F66C038AED364FAD8E397DDF660EC6E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C554A38ABAE43E499DBF01D5865B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9D46F-480F-46B1-931F-B546E5201294}"/>
      </w:docPartPr>
      <w:docPartBody>
        <w:p w:rsidR="00C96D0C" w:rsidRDefault="00F7568B" w:rsidP="00F7568B">
          <w:pPr>
            <w:pStyle w:val="6C554A38ABAE43E499DBF01D5865BF7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A070DD3F6434D90A2B27867C90E2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2C706-1895-4110-8C2A-0BC872716A98}"/>
      </w:docPartPr>
      <w:docPartBody>
        <w:p w:rsidR="00C96D0C" w:rsidRDefault="00F7568B" w:rsidP="00F7568B">
          <w:pPr>
            <w:pStyle w:val="EA070DD3F6434D90A2B27867C90E249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0D7D4A71AF4822AA1300192EE0C8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6438E1-50CB-4A6E-A0BC-09D672D2B230}"/>
      </w:docPartPr>
      <w:docPartBody>
        <w:p w:rsidR="00C96D0C" w:rsidRDefault="00F7568B" w:rsidP="00F7568B">
          <w:pPr>
            <w:pStyle w:val="F60D7D4A71AF4822AA1300192EE0C8A1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31867A58E7F4BF58E20FC47C514C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8BC9E-0C81-4857-8506-FC8F4A69AE93}"/>
      </w:docPartPr>
      <w:docPartBody>
        <w:p w:rsidR="00C96D0C" w:rsidRDefault="00F7568B" w:rsidP="00F7568B">
          <w:pPr>
            <w:pStyle w:val="331867A58E7F4BF58E20FC47C514CEEF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100F51895FA4A6AB2D12B2F691572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6375A6-4F44-40BE-AA09-F23EEA49C93C}"/>
      </w:docPartPr>
      <w:docPartBody>
        <w:p w:rsidR="00C96D0C" w:rsidRDefault="00F7568B" w:rsidP="00F7568B">
          <w:pPr>
            <w:pStyle w:val="6100F51895FA4A6AB2D12B2F6915727D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C24CEA371CE4D6C859BCBBF441B75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7713B1-2544-40F7-AA50-F0622F406090}"/>
      </w:docPartPr>
      <w:docPartBody>
        <w:p w:rsidR="00C96D0C" w:rsidRDefault="00F7568B" w:rsidP="00F7568B">
          <w:pPr>
            <w:pStyle w:val="EC24CEA371CE4D6C859BCBBF441B753E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86DFE04C1CA4ED7997D298C6AA04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1CB7A-B88C-405F-AC14-1AA550314D6F}"/>
      </w:docPartPr>
      <w:docPartBody>
        <w:p w:rsidR="00C96D0C" w:rsidRDefault="00F7568B" w:rsidP="00F7568B">
          <w:pPr>
            <w:pStyle w:val="186DFE04C1CA4ED7997D298C6AA04DA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C12AF9ACCF84F4F9AA982E40A5C6B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09F84-E520-4E0E-B458-FD4717F671FC}"/>
      </w:docPartPr>
      <w:docPartBody>
        <w:p w:rsidR="00C96D0C" w:rsidRDefault="00F7568B" w:rsidP="00F7568B">
          <w:pPr>
            <w:pStyle w:val="0C12AF9ACCF84F4F9AA982E40A5C6B33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49ABD2450B7494CAEE7C20B6834A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648F5-3AD3-45AD-8AC2-37FE1863112C}"/>
      </w:docPartPr>
      <w:docPartBody>
        <w:p w:rsidR="00C96D0C" w:rsidRDefault="00F7568B" w:rsidP="00F7568B">
          <w:pPr>
            <w:pStyle w:val="F49ABD2450B7494CAEE7C20B6834A6B9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581E2CFA71D4ACFBF71AFE829FAB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12363A-8D9A-4737-BF33-EB7169FDDB6C}"/>
      </w:docPartPr>
      <w:docPartBody>
        <w:p w:rsidR="00C96D0C" w:rsidRDefault="00F7568B" w:rsidP="00F7568B">
          <w:pPr>
            <w:pStyle w:val="B581E2CFA71D4ACFBF71AFE829FAB7A8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BE1A4F9FB4349D68114CD18EAF8F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69EC91-68F5-4858-A0B4-DAF319F2707C}"/>
      </w:docPartPr>
      <w:docPartBody>
        <w:p w:rsidR="00C96D0C" w:rsidRDefault="00F7568B" w:rsidP="00F7568B">
          <w:pPr>
            <w:pStyle w:val="0BE1A4F9FB4349D68114CD18EAF8FE1C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3CE6043939041BB8ACCC488E3615F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2B157-8EED-4F8A-929F-0E32006C56A5}"/>
      </w:docPartPr>
      <w:docPartBody>
        <w:p w:rsidR="00C96D0C" w:rsidRDefault="00F7568B" w:rsidP="00F7568B">
          <w:pPr>
            <w:pStyle w:val="F3CE6043939041BB8ACCC488E3615FF4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390E9CED1D842AB9E57241868DF1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5E852-DEAD-47AE-B569-291E84CC64EB}"/>
      </w:docPartPr>
      <w:docPartBody>
        <w:p w:rsidR="00C96D0C" w:rsidRDefault="00F7568B" w:rsidP="00F7568B">
          <w:pPr>
            <w:pStyle w:val="E390E9CED1D842AB9E57241868DF1970"/>
          </w:pPr>
          <w:r w:rsidRPr="00CF4BA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E1E4D17243A4A58A2B1D5D28BC047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7DB46-5D24-40C1-9EB4-9E1E077EFE5C}"/>
      </w:docPartPr>
      <w:docPartBody>
        <w:p w:rsidR="0093640F" w:rsidRDefault="005E040E" w:rsidP="005E040E">
          <w:pPr>
            <w:pStyle w:val="9E1E4D17243A4A58A2B1D5D28BC047B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1FF5517EBA94BB4BBD232A63C826E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5A4E6-BA05-4836-B955-5DAF541790DA}"/>
      </w:docPartPr>
      <w:docPartBody>
        <w:p w:rsidR="0093640F" w:rsidRDefault="005E040E" w:rsidP="005E040E">
          <w:pPr>
            <w:pStyle w:val="B1FF5517EBA94BB4BBD232A63C826E7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818B4378FF4FD29AB115C93B7111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685268-23E6-485B-8F66-13183C5BBB7D}"/>
      </w:docPartPr>
      <w:docPartBody>
        <w:p w:rsidR="0093640F" w:rsidRDefault="005E040E" w:rsidP="005E040E">
          <w:pPr>
            <w:pStyle w:val="17818B4378FF4FD29AB115C93B71113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FB27ED00EDF4487B878D52035E297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6359B-6276-4761-B7FB-2936E17952FD}"/>
      </w:docPartPr>
      <w:docPartBody>
        <w:p w:rsidR="0093640F" w:rsidRDefault="005E040E" w:rsidP="005E040E">
          <w:pPr>
            <w:pStyle w:val="9FB27ED00EDF4487B878D52035E2978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1F4DF0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B2D7E"/>
    <w:rsid w:val="00577109"/>
    <w:rsid w:val="00586DD0"/>
    <w:rsid w:val="005B140A"/>
    <w:rsid w:val="005E040E"/>
    <w:rsid w:val="006C149F"/>
    <w:rsid w:val="006C4A9D"/>
    <w:rsid w:val="00726C6F"/>
    <w:rsid w:val="008D0BEC"/>
    <w:rsid w:val="008E280D"/>
    <w:rsid w:val="00900FCC"/>
    <w:rsid w:val="0093640F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96D0C"/>
    <w:rsid w:val="00D426BE"/>
    <w:rsid w:val="00D467F0"/>
    <w:rsid w:val="00DF487E"/>
    <w:rsid w:val="00E11B02"/>
    <w:rsid w:val="00E35253"/>
    <w:rsid w:val="00E64ABA"/>
    <w:rsid w:val="00EC5E50"/>
    <w:rsid w:val="00F7568B"/>
    <w:rsid w:val="00FA04D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040E"/>
    <w:rPr>
      <w:color w:val="808080"/>
    </w:rPr>
  </w:style>
  <w:style w:type="paragraph" w:customStyle="1" w:styleId="00800549A3434ADE96EEF68104C6A6B1">
    <w:name w:val="00800549A3434ADE96EEF68104C6A6B1"/>
    <w:rsid w:val="001F4DF0"/>
  </w:style>
  <w:style w:type="paragraph" w:customStyle="1" w:styleId="7135E8061C3943F7AE49360EE809B7F9">
    <w:name w:val="7135E8061C3943F7AE49360EE809B7F9"/>
    <w:rsid w:val="001F4DF0"/>
  </w:style>
  <w:style w:type="paragraph" w:customStyle="1" w:styleId="6BA8A11CF73748859A56B29E6C0A5269">
    <w:name w:val="6BA8A11CF73748859A56B29E6C0A5269"/>
    <w:rsid w:val="001F4DF0"/>
  </w:style>
  <w:style w:type="paragraph" w:customStyle="1" w:styleId="BFC3EEECCE244876AE8679EC870C9EDF">
    <w:name w:val="BFC3EEECCE244876AE8679EC870C9EDF"/>
    <w:rsid w:val="001F4DF0"/>
  </w:style>
  <w:style w:type="paragraph" w:customStyle="1" w:styleId="77DC29F63ED442298116C80D56E11E14">
    <w:name w:val="77DC29F63ED442298116C80D56E11E14"/>
  </w:style>
  <w:style w:type="paragraph" w:customStyle="1" w:styleId="418689E8EFBE4A8295FB32B0FFBF3E0C">
    <w:name w:val="418689E8EFBE4A8295FB32B0FFBF3E0C"/>
  </w:style>
  <w:style w:type="paragraph" w:customStyle="1" w:styleId="1B22F8838D344EBB9C8116F54894307B">
    <w:name w:val="1B22F8838D344EBB9C8116F54894307B"/>
  </w:style>
  <w:style w:type="paragraph" w:customStyle="1" w:styleId="FAC8E22CBC454C7F8544F5E6552C86DF">
    <w:name w:val="FAC8E22CBC454C7F8544F5E6552C86DF"/>
  </w:style>
  <w:style w:type="paragraph" w:customStyle="1" w:styleId="EFF1EF3663AE4A5488F0165FC3545C03">
    <w:name w:val="EFF1EF3663AE4A5488F0165FC3545C03"/>
  </w:style>
  <w:style w:type="paragraph" w:customStyle="1" w:styleId="4AEBEE99A9124C0786AB0A42345208DA">
    <w:name w:val="4AEBEE99A9124C0786AB0A42345208DA"/>
  </w:style>
  <w:style w:type="paragraph" w:customStyle="1" w:styleId="263585C9E65748C9BD285ED2C2F4BC10">
    <w:name w:val="263585C9E65748C9BD285ED2C2F4BC10"/>
  </w:style>
  <w:style w:type="paragraph" w:customStyle="1" w:styleId="AC5DD2CD8DB64E968FE5FF318156B44A">
    <w:name w:val="AC5DD2CD8DB64E968FE5FF318156B44A"/>
  </w:style>
  <w:style w:type="paragraph" w:customStyle="1" w:styleId="03C42BD38573498CBC17EC6F1C7EAAE0">
    <w:name w:val="03C42BD38573498CBC17EC6F1C7EAAE0"/>
  </w:style>
  <w:style w:type="paragraph" w:customStyle="1" w:styleId="BC0A4A58C0A9467493E53F6C0843DF71">
    <w:name w:val="BC0A4A58C0A9467493E53F6C0843DF71"/>
  </w:style>
  <w:style w:type="paragraph" w:customStyle="1" w:styleId="726E01CB67CB451BAD6BB6E0113BF33B">
    <w:name w:val="726E01CB67CB451BAD6BB6E0113BF33B"/>
  </w:style>
  <w:style w:type="paragraph" w:customStyle="1" w:styleId="CEB21EA9F3914F08B68B0852F782193B">
    <w:name w:val="CEB21EA9F3914F08B68B0852F782193B"/>
  </w:style>
  <w:style w:type="paragraph" w:customStyle="1" w:styleId="265B37D965CB4B1B8D5648E148257593">
    <w:name w:val="265B37D965CB4B1B8D5648E148257593"/>
  </w:style>
  <w:style w:type="paragraph" w:customStyle="1" w:styleId="FB1AD4D7BC024A42862C99C1024FD5D5">
    <w:name w:val="FB1AD4D7BC024A42862C99C1024FD5D5"/>
  </w:style>
  <w:style w:type="paragraph" w:customStyle="1" w:styleId="BB61E020447A478587C8ABF98AC80B2E">
    <w:name w:val="BB61E020447A478587C8ABF98AC80B2E"/>
  </w:style>
  <w:style w:type="paragraph" w:customStyle="1" w:styleId="305AD3EAE44A4EFC9937A6973D65D96E">
    <w:name w:val="305AD3EAE44A4EFC9937A6973D65D96E"/>
  </w:style>
  <w:style w:type="paragraph" w:customStyle="1" w:styleId="E68EB06864F94E48A7660959B1EC31DA">
    <w:name w:val="E68EB06864F94E48A7660959B1EC31DA"/>
  </w:style>
  <w:style w:type="paragraph" w:customStyle="1" w:styleId="6A9DE742953F4AA5AC52A127A584BDF5">
    <w:name w:val="6A9DE742953F4AA5AC52A127A584BDF5"/>
  </w:style>
  <w:style w:type="paragraph" w:customStyle="1" w:styleId="F9087168859A4CD48A56DB43E40C5798">
    <w:name w:val="F9087168859A4CD48A56DB43E40C5798"/>
  </w:style>
  <w:style w:type="paragraph" w:customStyle="1" w:styleId="A22C85656BA244B0A8C523A68002C5DD">
    <w:name w:val="A22C85656BA244B0A8C523A68002C5DD"/>
  </w:style>
  <w:style w:type="paragraph" w:customStyle="1" w:styleId="A045D568293D4447B7F7B9F509BAB278">
    <w:name w:val="A045D568293D4447B7F7B9F509BAB278"/>
  </w:style>
  <w:style w:type="paragraph" w:customStyle="1" w:styleId="B0CB1E6BA9A94AB2A6A3C941A32E3889">
    <w:name w:val="B0CB1E6BA9A94AB2A6A3C941A32E3889"/>
  </w:style>
  <w:style w:type="paragraph" w:customStyle="1" w:styleId="E6A11653056349878C775AB7F950D95E">
    <w:name w:val="E6A11653056349878C775AB7F950D95E"/>
  </w:style>
  <w:style w:type="paragraph" w:customStyle="1" w:styleId="AD89D8DD23894B51ABEE63D7D223643C">
    <w:name w:val="AD89D8DD23894B51ABEE63D7D223643C"/>
  </w:style>
  <w:style w:type="paragraph" w:customStyle="1" w:styleId="841538E7B4C744298B93437FE664F6B6">
    <w:name w:val="841538E7B4C744298B93437FE664F6B6"/>
  </w:style>
  <w:style w:type="paragraph" w:customStyle="1" w:styleId="9A619BB610294B5B81D70A7B14C53DA7">
    <w:name w:val="9A619BB610294B5B81D70A7B14C53DA7"/>
  </w:style>
  <w:style w:type="paragraph" w:customStyle="1" w:styleId="CDE1E577E1F04A9EA23001C2761CB767">
    <w:name w:val="CDE1E577E1F04A9EA23001C2761CB767"/>
  </w:style>
  <w:style w:type="paragraph" w:customStyle="1" w:styleId="FCBEBA3F1DA94ACEB5B5F42A81AB790F">
    <w:name w:val="FCBEBA3F1DA94ACEB5B5F42A81AB790F"/>
  </w:style>
  <w:style w:type="paragraph" w:customStyle="1" w:styleId="35440A4C890E4B01976F8A56F8CD0E70">
    <w:name w:val="35440A4C890E4B01976F8A56F8CD0E70"/>
  </w:style>
  <w:style w:type="paragraph" w:customStyle="1" w:styleId="98C7DBCEAE034D1EB0253FC78CBBD5DB">
    <w:name w:val="98C7DBCEAE034D1EB0253FC78CBBD5DB"/>
  </w:style>
  <w:style w:type="paragraph" w:customStyle="1" w:styleId="1AAA0F1FE1F3421DB8C5034CE95A35D0">
    <w:name w:val="1AAA0F1FE1F3421DB8C5034CE95A35D0"/>
  </w:style>
  <w:style w:type="paragraph" w:customStyle="1" w:styleId="D4C78D56AF574B6E9259AC2A851A0BE7">
    <w:name w:val="D4C78D56AF574B6E9259AC2A851A0BE7"/>
  </w:style>
  <w:style w:type="paragraph" w:customStyle="1" w:styleId="74F0259E08B445AF96A9DD9F2344123B">
    <w:name w:val="74F0259E08B445AF96A9DD9F2344123B"/>
  </w:style>
  <w:style w:type="paragraph" w:customStyle="1" w:styleId="6D94FDEAA4E04E0B93574018440C0D78">
    <w:name w:val="6D94FDEAA4E04E0B93574018440C0D78"/>
  </w:style>
  <w:style w:type="paragraph" w:customStyle="1" w:styleId="5AD2018C782C44E89817A04626B0BB7F">
    <w:name w:val="5AD2018C782C44E89817A04626B0BB7F"/>
  </w:style>
  <w:style w:type="paragraph" w:customStyle="1" w:styleId="92C61021303843A8B27957901F43DE8B">
    <w:name w:val="92C61021303843A8B27957901F43DE8B"/>
  </w:style>
  <w:style w:type="paragraph" w:customStyle="1" w:styleId="4979246E2D8145B5A41A4E45713AA352">
    <w:name w:val="4979246E2D8145B5A41A4E45713AA352"/>
  </w:style>
  <w:style w:type="paragraph" w:customStyle="1" w:styleId="74FEC60E18A343A4AB464CDE99C6F0FA">
    <w:name w:val="74FEC60E18A343A4AB464CDE99C6F0FA"/>
  </w:style>
  <w:style w:type="paragraph" w:customStyle="1" w:styleId="1114AC758A3D4801B9DA1984EBCC043F">
    <w:name w:val="1114AC758A3D4801B9DA1984EBCC043F"/>
  </w:style>
  <w:style w:type="paragraph" w:customStyle="1" w:styleId="95519E3CC5B642F9AF483A137BB0B479">
    <w:name w:val="95519E3CC5B642F9AF483A137BB0B479"/>
  </w:style>
  <w:style w:type="paragraph" w:customStyle="1" w:styleId="57513ADBB4A9435889B79A96CFFEDD15">
    <w:name w:val="57513ADBB4A9435889B79A96CFFEDD15"/>
  </w:style>
  <w:style w:type="paragraph" w:customStyle="1" w:styleId="387DD6EBFBBA49A38D54EE41408C400F">
    <w:name w:val="387DD6EBFBBA49A38D54EE41408C400F"/>
  </w:style>
  <w:style w:type="paragraph" w:customStyle="1" w:styleId="E915F158A4D74C459A704C4F1F156906">
    <w:name w:val="E915F158A4D74C459A704C4F1F156906"/>
  </w:style>
  <w:style w:type="paragraph" w:customStyle="1" w:styleId="CFF3297CE3FC45739E74FC21907A2289">
    <w:name w:val="CFF3297CE3FC45739E74FC21907A2289"/>
  </w:style>
  <w:style w:type="paragraph" w:customStyle="1" w:styleId="C2EDA83411224127AA5225A28CF5E25D">
    <w:name w:val="C2EDA83411224127AA5225A28CF5E25D"/>
  </w:style>
  <w:style w:type="paragraph" w:customStyle="1" w:styleId="EF92616F3AB848D682AAD16085D409D0">
    <w:name w:val="EF92616F3AB848D682AAD16085D409D0"/>
  </w:style>
  <w:style w:type="paragraph" w:customStyle="1" w:styleId="F78FF85F687646AAA715419B443F9C40">
    <w:name w:val="F78FF85F687646AAA715419B443F9C40"/>
  </w:style>
  <w:style w:type="paragraph" w:customStyle="1" w:styleId="78A384CD340346DEBEFD0CBB0E7F6AAE">
    <w:name w:val="78A384CD340346DEBEFD0CBB0E7F6AAE"/>
  </w:style>
  <w:style w:type="paragraph" w:customStyle="1" w:styleId="E18AB27206D946A0ADAFA2A10CCC8BDD">
    <w:name w:val="E18AB27206D946A0ADAFA2A10CCC8BDD"/>
  </w:style>
  <w:style w:type="paragraph" w:customStyle="1" w:styleId="2D1B106DBBC940949EB814C891A17693">
    <w:name w:val="2D1B106DBBC940949EB814C891A17693"/>
  </w:style>
  <w:style w:type="paragraph" w:customStyle="1" w:styleId="3E19E6F139264877B38991F8939A4D96">
    <w:name w:val="3E19E6F139264877B38991F8939A4D96"/>
  </w:style>
  <w:style w:type="paragraph" w:customStyle="1" w:styleId="3DC42898A9F04014970C0B174B35B206">
    <w:name w:val="3DC42898A9F04014970C0B174B35B206"/>
  </w:style>
  <w:style w:type="paragraph" w:customStyle="1" w:styleId="C016FDB1F1A04E26AAF84D80FAB6D521">
    <w:name w:val="C016FDB1F1A04E26AAF84D80FAB6D521"/>
  </w:style>
  <w:style w:type="paragraph" w:customStyle="1" w:styleId="9151822E419148DDB1A2787B29B85426">
    <w:name w:val="9151822E419148DDB1A2787B29B85426"/>
  </w:style>
  <w:style w:type="paragraph" w:customStyle="1" w:styleId="59B29D689A9446438C99D1A666798666">
    <w:name w:val="59B29D689A9446438C99D1A666798666"/>
  </w:style>
  <w:style w:type="paragraph" w:customStyle="1" w:styleId="5151BC6E48AC49E4A2F36148B02884AE">
    <w:name w:val="5151BC6E48AC49E4A2F36148B02884AE"/>
  </w:style>
  <w:style w:type="paragraph" w:customStyle="1" w:styleId="D0A03E57F22F4A9D843AB859BED473BF">
    <w:name w:val="D0A03E57F22F4A9D843AB859BED473BF"/>
  </w:style>
  <w:style w:type="paragraph" w:customStyle="1" w:styleId="E5235D5E6D744FD883483A143E76ECFC">
    <w:name w:val="E5235D5E6D744FD883483A143E76ECFC"/>
  </w:style>
  <w:style w:type="paragraph" w:customStyle="1" w:styleId="A9CE18FC2FA64BFF8A7336C725B76A31">
    <w:name w:val="A9CE18FC2FA64BFF8A7336C725B76A31"/>
  </w:style>
  <w:style w:type="paragraph" w:customStyle="1" w:styleId="71F05012A68847F28FFC57AE4B9BE916">
    <w:name w:val="71F05012A68847F28FFC57AE4B9BE916"/>
  </w:style>
  <w:style w:type="paragraph" w:customStyle="1" w:styleId="DFC2960CD6554D1ABB0ADFA428ED311B">
    <w:name w:val="DFC2960CD6554D1ABB0ADFA428ED311B"/>
  </w:style>
  <w:style w:type="paragraph" w:customStyle="1" w:styleId="3081246E8D3042C89B00C19930DD5369">
    <w:name w:val="3081246E8D3042C89B00C19930DD5369"/>
  </w:style>
  <w:style w:type="paragraph" w:customStyle="1" w:styleId="DC02029CBBA249468554C61A70F6F120">
    <w:name w:val="DC02029CBBA249468554C61A70F6F120"/>
  </w:style>
  <w:style w:type="paragraph" w:customStyle="1" w:styleId="9F378BC31C084FC89F179DED3D9D2676">
    <w:name w:val="9F378BC31C084FC89F179DED3D9D2676"/>
  </w:style>
  <w:style w:type="paragraph" w:customStyle="1" w:styleId="CEBE4FED3D7A4E3290BE5120668BA805">
    <w:name w:val="CEBE4FED3D7A4E3290BE5120668BA805"/>
  </w:style>
  <w:style w:type="paragraph" w:customStyle="1" w:styleId="204B24BDD4E8405F96A8B3B2DF7B222A">
    <w:name w:val="204B24BDD4E8405F96A8B3B2DF7B222A"/>
  </w:style>
  <w:style w:type="paragraph" w:customStyle="1" w:styleId="D4CBD117B29E4ACFB4022418255BAD05">
    <w:name w:val="D4CBD117B29E4ACFB4022418255BAD05"/>
  </w:style>
  <w:style w:type="paragraph" w:customStyle="1" w:styleId="741F26992E704B3EA3126165E20509FD">
    <w:name w:val="741F26992E704B3EA3126165E20509FD"/>
  </w:style>
  <w:style w:type="paragraph" w:customStyle="1" w:styleId="E75756733B444F2DA4868F1AE2221CEF">
    <w:name w:val="E75756733B444F2DA4868F1AE2221CEF"/>
  </w:style>
  <w:style w:type="paragraph" w:customStyle="1" w:styleId="59300F1A93DE4696A627C13BFA384CE1">
    <w:name w:val="59300F1A93DE4696A627C13BFA384CE1"/>
  </w:style>
  <w:style w:type="paragraph" w:customStyle="1" w:styleId="364DAAAF97D1432AB34B307FF580F831">
    <w:name w:val="364DAAAF97D1432AB34B307FF580F831"/>
  </w:style>
  <w:style w:type="paragraph" w:customStyle="1" w:styleId="71173739FC264F0B94DD860B004DB7C1">
    <w:name w:val="71173739FC264F0B94DD860B004DB7C1"/>
  </w:style>
  <w:style w:type="paragraph" w:customStyle="1" w:styleId="7A426B1C6FB94854B40754E0E2C8FA8E">
    <w:name w:val="7A426B1C6FB94854B40754E0E2C8FA8E"/>
  </w:style>
  <w:style w:type="paragraph" w:customStyle="1" w:styleId="CC5DF2520B10483A931F36F0FCC207C1">
    <w:name w:val="CC5DF2520B10483A931F36F0FCC207C1"/>
  </w:style>
  <w:style w:type="paragraph" w:customStyle="1" w:styleId="AD6078486ED542C48647E7C304F34CAC">
    <w:name w:val="AD6078486ED542C48647E7C304F34CAC"/>
  </w:style>
  <w:style w:type="paragraph" w:customStyle="1" w:styleId="D07D63CDA2F1448ABE05996CED79586E">
    <w:name w:val="D07D63CDA2F1448ABE05996CED79586E"/>
  </w:style>
  <w:style w:type="paragraph" w:customStyle="1" w:styleId="0ABBAD643A784961B4298B9463B59467">
    <w:name w:val="0ABBAD643A784961B4298B9463B59467"/>
  </w:style>
  <w:style w:type="paragraph" w:customStyle="1" w:styleId="7F5AC5EEB5EE498898816964979BBF8B">
    <w:name w:val="7F5AC5EEB5EE498898816964979BBF8B"/>
  </w:style>
  <w:style w:type="paragraph" w:customStyle="1" w:styleId="F9BF21557BA04B77A606E275B47CCF0C">
    <w:name w:val="F9BF21557BA04B77A606E275B47CCF0C"/>
  </w:style>
  <w:style w:type="paragraph" w:customStyle="1" w:styleId="1FE95427403748F2B70E9CA9E2637DB6">
    <w:name w:val="1FE95427403748F2B70E9CA9E2637DB6"/>
  </w:style>
  <w:style w:type="paragraph" w:customStyle="1" w:styleId="F95014F0C6004B71B11A45CA55BD3DA5">
    <w:name w:val="F95014F0C6004B71B11A45CA55BD3DA5"/>
  </w:style>
  <w:style w:type="paragraph" w:customStyle="1" w:styleId="1E1586553CBC49B69735FA7D8A1A3D71">
    <w:name w:val="1E1586553CBC49B69735FA7D8A1A3D71"/>
  </w:style>
  <w:style w:type="paragraph" w:customStyle="1" w:styleId="81D3ECDEE337464DA2A4413AD6D9F744">
    <w:name w:val="81D3ECDEE337464DA2A4413AD6D9F744"/>
  </w:style>
  <w:style w:type="paragraph" w:customStyle="1" w:styleId="D99C1E6A554848688DCE04C11F4A2EFC">
    <w:name w:val="D99C1E6A554848688DCE04C11F4A2EFC"/>
  </w:style>
  <w:style w:type="paragraph" w:customStyle="1" w:styleId="F5A46B269A0243C685AF1E7BA4B51924">
    <w:name w:val="F5A46B269A0243C685AF1E7BA4B51924"/>
  </w:style>
  <w:style w:type="paragraph" w:customStyle="1" w:styleId="BFB73B29F77949B29D9C2E6A49993D01">
    <w:name w:val="BFB73B29F77949B29D9C2E6A49993D01"/>
  </w:style>
  <w:style w:type="paragraph" w:customStyle="1" w:styleId="97EAC78A04AA41F6844D158C9C8A91C1">
    <w:name w:val="97EAC78A04AA41F6844D158C9C8A91C1"/>
  </w:style>
  <w:style w:type="paragraph" w:customStyle="1" w:styleId="D8BF39B67159400B9DB7EDDAB4165FA6">
    <w:name w:val="D8BF39B67159400B9DB7EDDAB4165FA6"/>
  </w:style>
  <w:style w:type="paragraph" w:customStyle="1" w:styleId="AE93F79CF3FE47C9B185E823BCEF4B2C">
    <w:name w:val="AE93F79CF3FE47C9B185E823BCEF4B2C"/>
  </w:style>
  <w:style w:type="paragraph" w:customStyle="1" w:styleId="D5CD368EC66444B0A6451B9772667726">
    <w:name w:val="D5CD368EC66444B0A6451B9772667726"/>
  </w:style>
  <w:style w:type="paragraph" w:customStyle="1" w:styleId="9E16CEADD4E4403898EAEFD5EF8D3865">
    <w:name w:val="9E16CEADD4E4403898EAEFD5EF8D3865"/>
  </w:style>
  <w:style w:type="paragraph" w:customStyle="1" w:styleId="DA8E686918FB4A7CAE762BEEFD26BF79">
    <w:name w:val="DA8E686918FB4A7CAE762BEEFD26BF79"/>
  </w:style>
  <w:style w:type="paragraph" w:customStyle="1" w:styleId="24E02F8953754406A357ACED605FAF65">
    <w:name w:val="24E02F8953754406A357ACED605FAF65"/>
  </w:style>
  <w:style w:type="paragraph" w:customStyle="1" w:styleId="AEEE6D27151F46BCBA8580DA6AED055A">
    <w:name w:val="AEEE6D27151F46BCBA8580DA6AED055A"/>
  </w:style>
  <w:style w:type="paragraph" w:customStyle="1" w:styleId="AAD973DBA0B64F46B1CCD2F15A02775E">
    <w:name w:val="AAD973DBA0B64F46B1CCD2F15A02775E"/>
  </w:style>
  <w:style w:type="paragraph" w:customStyle="1" w:styleId="3F8B962B370B424F9572E65987D13FE4">
    <w:name w:val="3F8B962B370B424F9572E65987D13FE4"/>
  </w:style>
  <w:style w:type="paragraph" w:customStyle="1" w:styleId="D0AB1BD64C92450DAAC372D3CA7599BD">
    <w:name w:val="D0AB1BD64C92450DAAC372D3CA7599BD"/>
  </w:style>
  <w:style w:type="paragraph" w:customStyle="1" w:styleId="87DAF4FF31DA4335AF36A88BBB14AF4F">
    <w:name w:val="87DAF4FF31DA4335AF36A88BBB14AF4F"/>
  </w:style>
  <w:style w:type="paragraph" w:customStyle="1" w:styleId="B97409CFCEA745729FD5EE78FDCD2FD6">
    <w:name w:val="B97409CFCEA745729FD5EE78FDCD2FD6"/>
  </w:style>
  <w:style w:type="paragraph" w:customStyle="1" w:styleId="11331A8B7015417997A1DE678011213F">
    <w:name w:val="11331A8B7015417997A1DE678011213F"/>
  </w:style>
  <w:style w:type="paragraph" w:customStyle="1" w:styleId="A37EADFF23494C5F9EDF4E6AEEB02CFC">
    <w:name w:val="A37EADFF23494C5F9EDF4E6AEEB02CFC"/>
  </w:style>
  <w:style w:type="paragraph" w:customStyle="1" w:styleId="35BECD3B0D344EFCBF87183D5C51BBF0">
    <w:name w:val="35BECD3B0D344EFCBF87183D5C51BBF0"/>
  </w:style>
  <w:style w:type="paragraph" w:customStyle="1" w:styleId="094075BB8EBD4A38BA81916450D161CB">
    <w:name w:val="094075BB8EBD4A38BA81916450D161CB"/>
  </w:style>
  <w:style w:type="paragraph" w:customStyle="1" w:styleId="27BDA4FAACD24A63B1635A8C80B5FF3E">
    <w:name w:val="27BDA4FAACD24A63B1635A8C80B5FF3E"/>
  </w:style>
  <w:style w:type="paragraph" w:customStyle="1" w:styleId="751F7C0B2CBF466B9BA5186071B10257">
    <w:name w:val="751F7C0B2CBF466B9BA5186071B10257"/>
  </w:style>
  <w:style w:type="paragraph" w:customStyle="1" w:styleId="A4A530AF1A344F4291C9E2BB015EADAC">
    <w:name w:val="A4A530AF1A344F4291C9E2BB015EADAC"/>
    <w:rsid w:val="00F7568B"/>
  </w:style>
  <w:style w:type="paragraph" w:customStyle="1" w:styleId="194831B55C744404BE9A131437B19E0D">
    <w:name w:val="194831B55C744404BE9A131437B19E0D"/>
    <w:rsid w:val="00F7568B"/>
  </w:style>
  <w:style w:type="paragraph" w:customStyle="1" w:styleId="C2BA9AF4786B44DE98F929DE5D806EF1">
    <w:name w:val="C2BA9AF4786B44DE98F929DE5D806EF1"/>
    <w:rsid w:val="00F7568B"/>
  </w:style>
  <w:style w:type="paragraph" w:customStyle="1" w:styleId="A503FD0B24B04AE088305016E5FABF3A">
    <w:name w:val="A503FD0B24B04AE088305016E5FABF3A"/>
    <w:rsid w:val="00F7568B"/>
  </w:style>
  <w:style w:type="paragraph" w:customStyle="1" w:styleId="F09B200AF2DC4ABE95B825288123D6F4">
    <w:name w:val="F09B200AF2DC4ABE95B825288123D6F4"/>
    <w:rsid w:val="00F7568B"/>
  </w:style>
  <w:style w:type="paragraph" w:customStyle="1" w:styleId="4259FE7F9D5D4795ACE2069B7CD1A5D2">
    <w:name w:val="4259FE7F9D5D4795ACE2069B7CD1A5D2"/>
    <w:rsid w:val="00F7568B"/>
  </w:style>
  <w:style w:type="paragraph" w:customStyle="1" w:styleId="44A01725978645E5AEBDB984A2B4FE8F">
    <w:name w:val="44A01725978645E5AEBDB984A2B4FE8F"/>
    <w:rsid w:val="00F7568B"/>
  </w:style>
  <w:style w:type="paragraph" w:customStyle="1" w:styleId="8F9A74A43FA141A599669B139E26E3AA">
    <w:name w:val="8F9A74A43FA141A599669B139E26E3AA"/>
    <w:rsid w:val="00F7568B"/>
  </w:style>
  <w:style w:type="paragraph" w:customStyle="1" w:styleId="F6DABDEE7A1E43EAA4BD46C7E8214600">
    <w:name w:val="F6DABDEE7A1E43EAA4BD46C7E8214600"/>
    <w:rsid w:val="00F7568B"/>
  </w:style>
  <w:style w:type="paragraph" w:customStyle="1" w:styleId="19A03B5C7B6F41E39C1CC2F75D6CB063">
    <w:name w:val="19A03B5C7B6F41E39C1CC2F75D6CB063"/>
    <w:rsid w:val="00F7568B"/>
  </w:style>
  <w:style w:type="paragraph" w:customStyle="1" w:styleId="BA27269CB2BE4CA297FF2632FD74E3EE">
    <w:name w:val="BA27269CB2BE4CA297FF2632FD74E3EE"/>
    <w:rsid w:val="00F7568B"/>
  </w:style>
  <w:style w:type="paragraph" w:customStyle="1" w:styleId="6E5634BE34AC48ECAE4B8F2ECD9B86B3">
    <w:name w:val="6E5634BE34AC48ECAE4B8F2ECD9B86B3"/>
    <w:rsid w:val="00F7568B"/>
  </w:style>
  <w:style w:type="paragraph" w:customStyle="1" w:styleId="9A9B5D75105D43CBA45DDFF9381F988C">
    <w:name w:val="9A9B5D75105D43CBA45DDFF9381F988C"/>
    <w:rsid w:val="00F7568B"/>
  </w:style>
  <w:style w:type="paragraph" w:customStyle="1" w:styleId="3961CFD1BF8E43A290DC4EB6B272BF52">
    <w:name w:val="3961CFD1BF8E43A290DC4EB6B272BF52"/>
    <w:rsid w:val="00F7568B"/>
  </w:style>
  <w:style w:type="paragraph" w:customStyle="1" w:styleId="269EFC95266D41A580B8964557B62B5B">
    <w:name w:val="269EFC95266D41A580B8964557B62B5B"/>
    <w:rsid w:val="00F7568B"/>
  </w:style>
  <w:style w:type="paragraph" w:customStyle="1" w:styleId="133F628485C84F81BC614499003DCF7E">
    <w:name w:val="133F628485C84F81BC614499003DCF7E"/>
    <w:rsid w:val="00F7568B"/>
  </w:style>
  <w:style w:type="paragraph" w:customStyle="1" w:styleId="C98BE5852142479D996C687ED1F4C926">
    <w:name w:val="C98BE5852142479D996C687ED1F4C926"/>
    <w:rsid w:val="00F7568B"/>
  </w:style>
  <w:style w:type="paragraph" w:customStyle="1" w:styleId="3FC3FC0AE20E42ACBFFB86802231B61E">
    <w:name w:val="3FC3FC0AE20E42ACBFFB86802231B61E"/>
    <w:rsid w:val="00F7568B"/>
  </w:style>
  <w:style w:type="paragraph" w:customStyle="1" w:styleId="36531001CDC247768106C35B4C0F0A46">
    <w:name w:val="36531001CDC247768106C35B4C0F0A46"/>
    <w:rsid w:val="00F7568B"/>
  </w:style>
  <w:style w:type="paragraph" w:customStyle="1" w:styleId="019DE6D08D844FFFA99381AE99B2BC61">
    <w:name w:val="019DE6D08D844FFFA99381AE99B2BC61"/>
    <w:rsid w:val="00F7568B"/>
  </w:style>
  <w:style w:type="paragraph" w:customStyle="1" w:styleId="910069A269CB4D269D2B15AD1FA165E5">
    <w:name w:val="910069A269CB4D269D2B15AD1FA165E5"/>
    <w:rsid w:val="00F7568B"/>
  </w:style>
  <w:style w:type="paragraph" w:customStyle="1" w:styleId="2DCC6EE53EAB416C9A1D7DD1C66A6CDA">
    <w:name w:val="2DCC6EE53EAB416C9A1D7DD1C66A6CDA"/>
    <w:rsid w:val="00F7568B"/>
  </w:style>
  <w:style w:type="paragraph" w:customStyle="1" w:styleId="8BABA826D043426E98AFC84F77F7D51E">
    <w:name w:val="8BABA826D043426E98AFC84F77F7D51E"/>
    <w:rsid w:val="00F7568B"/>
  </w:style>
  <w:style w:type="paragraph" w:customStyle="1" w:styleId="2E64A53075094D46A314907DFBAE622D">
    <w:name w:val="2E64A53075094D46A314907DFBAE622D"/>
    <w:rsid w:val="00F7568B"/>
  </w:style>
  <w:style w:type="paragraph" w:customStyle="1" w:styleId="37063E296CB54A6E95A1114CE6D00365">
    <w:name w:val="37063E296CB54A6E95A1114CE6D00365"/>
    <w:rsid w:val="00F7568B"/>
  </w:style>
  <w:style w:type="paragraph" w:customStyle="1" w:styleId="411ACA9DA4F341328CB6E6F4485CC56F">
    <w:name w:val="411ACA9DA4F341328CB6E6F4485CC56F"/>
    <w:rsid w:val="00F7568B"/>
  </w:style>
  <w:style w:type="paragraph" w:customStyle="1" w:styleId="3107BB4356BC4B6F8AB1CC6333BEEEB2">
    <w:name w:val="3107BB4356BC4B6F8AB1CC6333BEEEB2"/>
    <w:rsid w:val="00F7568B"/>
  </w:style>
  <w:style w:type="paragraph" w:customStyle="1" w:styleId="9441399C7D1347928ADE0EF4E03D261C">
    <w:name w:val="9441399C7D1347928ADE0EF4E03D261C"/>
    <w:rsid w:val="00F7568B"/>
  </w:style>
  <w:style w:type="paragraph" w:customStyle="1" w:styleId="CED2562C55EF43D3BE27BE43360EAC52">
    <w:name w:val="CED2562C55EF43D3BE27BE43360EAC52"/>
    <w:rsid w:val="00F7568B"/>
  </w:style>
  <w:style w:type="paragraph" w:customStyle="1" w:styleId="D79DD289F166485B8ECD196F66614D65">
    <w:name w:val="D79DD289F166485B8ECD196F66614D65"/>
    <w:rsid w:val="00F7568B"/>
  </w:style>
  <w:style w:type="paragraph" w:customStyle="1" w:styleId="E2774E368EE14B72800DFF1A27CCBC16">
    <w:name w:val="E2774E368EE14B72800DFF1A27CCBC16"/>
    <w:rsid w:val="00F7568B"/>
  </w:style>
  <w:style w:type="paragraph" w:customStyle="1" w:styleId="A3B0B0F3325540A882AD749CE36208F4">
    <w:name w:val="A3B0B0F3325540A882AD749CE36208F4"/>
    <w:rsid w:val="00F7568B"/>
  </w:style>
  <w:style w:type="paragraph" w:customStyle="1" w:styleId="EDE61CE39B9E4F278D37CEA8019C7D31">
    <w:name w:val="EDE61CE39B9E4F278D37CEA8019C7D31"/>
    <w:rsid w:val="00F7568B"/>
  </w:style>
  <w:style w:type="paragraph" w:customStyle="1" w:styleId="BA3E8AADA6574E66B1099AB897D5AA6D">
    <w:name w:val="BA3E8AADA6574E66B1099AB897D5AA6D"/>
    <w:rsid w:val="00F7568B"/>
  </w:style>
  <w:style w:type="paragraph" w:customStyle="1" w:styleId="54B46E887D2C4841BA575186C4DB2EF4">
    <w:name w:val="54B46E887D2C4841BA575186C4DB2EF4"/>
    <w:rsid w:val="00F7568B"/>
  </w:style>
  <w:style w:type="paragraph" w:customStyle="1" w:styleId="60097EF6E21343A2ADCE5F3AF3133A24">
    <w:name w:val="60097EF6E21343A2ADCE5F3AF3133A24"/>
    <w:rsid w:val="00F7568B"/>
  </w:style>
  <w:style w:type="paragraph" w:customStyle="1" w:styleId="F694E09F89E14262A7A90F8DA419AB63">
    <w:name w:val="F694E09F89E14262A7A90F8DA419AB63"/>
    <w:rsid w:val="00F7568B"/>
  </w:style>
  <w:style w:type="paragraph" w:customStyle="1" w:styleId="0C794D11100F4285AA0CCC26DE443372">
    <w:name w:val="0C794D11100F4285AA0CCC26DE443372"/>
    <w:rsid w:val="00F7568B"/>
  </w:style>
  <w:style w:type="paragraph" w:customStyle="1" w:styleId="AD5634E57F364496865D701A53876C63">
    <w:name w:val="AD5634E57F364496865D701A53876C63"/>
    <w:rsid w:val="00F7568B"/>
  </w:style>
  <w:style w:type="paragraph" w:customStyle="1" w:styleId="E3F031555C5941DFBE5DBD273F0192F4">
    <w:name w:val="E3F031555C5941DFBE5DBD273F0192F4"/>
    <w:rsid w:val="00F7568B"/>
  </w:style>
  <w:style w:type="paragraph" w:customStyle="1" w:styleId="D3BC1D44B9DC4747BD72C24F0D6A1167">
    <w:name w:val="D3BC1D44B9DC4747BD72C24F0D6A1167"/>
    <w:rsid w:val="00F7568B"/>
  </w:style>
  <w:style w:type="paragraph" w:customStyle="1" w:styleId="26396D531B3F47A4B2121C3038A0D1EE">
    <w:name w:val="26396D531B3F47A4B2121C3038A0D1EE"/>
    <w:rsid w:val="00F7568B"/>
  </w:style>
  <w:style w:type="paragraph" w:customStyle="1" w:styleId="2CC85B4227CB4D21BB53B6ECE812FEE4">
    <w:name w:val="2CC85B4227CB4D21BB53B6ECE812FEE4"/>
    <w:rsid w:val="00F7568B"/>
  </w:style>
  <w:style w:type="paragraph" w:customStyle="1" w:styleId="8C4E35B14A704203B73FCA910D40424E">
    <w:name w:val="8C4E35B14A704203B73FCA910D40424E"/>
    <w:rsid w:val="00F7568B"/>
  </w:style>
  <w:style w:type="paragraph" w:customStyle="1" w:styleId="A758858D0EC5401D853A1607AF745724">
    <w:name w:val="A758858D0EC5401D853A1607AF745724"/>
    <w:rsid w:val="00F7568B"/>
  </w:style>
  <w:style w:type="paragraph" w:customStyle="1" w:styleId="6C1685FBC24E4C6C9786B83325AD6AF5">
    <w:name w:val="6C1685FBC24E4C6C9786B83325AD6AF5"/>
    <w:rsid w:val="00F7568B"/>
  </w:style>
  <w:style w:type="paragraph" w:customStyle="1" w:styleId="9F6D2E76CF6A490C8A4F39D4B04B07A6">
    <w:name w:val="9F6D2E76CF6A490C8A4F39D4B04B07A6"/>
    <w:rsid w:val="00F7568B"/>
  </w:style>
  <w:style w:type="paragraph" w:customStyle="1" w:styleId="7DA88E37D7DB42F39E6319DC4BBBBABE">
    <w:name w:val="7DA88E37D7DB42F39E6319DC4BBBBABE"/>
    <w:rsid w:val="00F7568B"/>
  </w:style>
  <w:style w:type="paragraph" w:customStyle="1" w:styleId="CB5A401C35FF44D4BAA0C22614FD0AEB">
    <w:name w:val="CB5A401C35FF44D4BAA0C22614FD0AEB"/>
    <w:rsid w:val="00F7568B"/>
  </w:style>
  <w:style w:type="paragraph" w:customStyle="1" w:styleId="4B0203310A9040368EECB4BD9C8508CA">
    <w:name w:val="4B0203310A9040368EECB4BD9C8508CA"/>
    <w:rsid w:val="00F7568B"/>
  </w:style>
  <w:style w:type="paragraph" w:customStyle="1" w:styleId="D92F6094378D47D493BEA3BEC4DBAD27">
    <w:name w:val="D92F6094378D47D493BEA3BEC4DBAD27"/>
    <w:rsid w:val="00F7568B"/>
  </w:style>
  <w:style w:type="paragraph" w:customStyle="1" w:styleId="27613714B7274F3894B9542F578A8188">
    <w:name w:val="27613714B7274F3894B9542F578A8188"/>
    <w:rsid w:val="00F7568B"/>
  </w:style>
  <w:style w:type="paragraph" w:customStyle="1" w:styleId="949B3DC22F934D86A8A3955EC3E8AEB5">
    <w:name w:val="949B3DC22F934D86A8A3955EC3E8AEB5"/>
    <w:rsid w:val="00F7568B"/>
  </w:style>
  <w:style w:type="paragraph" w:customStyle="1" w:styleId="002E9FE061EA4AF7852618F38D742E67">
    <w:name w:val="002E9FE061EA4AF7852618F38D742E67"/>
    <w:rsid w:val="00F7568B"/>
  </w:style>
  <w:style w:type="paragraph" w:customStyle="1" w:styleId="C328BEAFEEF0414C916AAB5DB2C7E715">
    <w:name w:val="C328BEAFEEF0414C916AAB5DB2C7E715"/>
    <w:rsid w:val="00F7568B"/>
  </w:style>
  <w:style w:type="paragraph" w:customStyle="1" w:styleId="81C20B92310444AA956CCCCEBC251C85">
    <w:name w:val="81C20B92310444AA956CCCCEBC251C85"/>
    <w:rsid w:val="00F7568B"/>
  </w:style>
  <w:style w:type="paragraph" w:customStyle="1" w:styleId="96FCA9BCF852482D932437669ECF5CA0">
    <w:name w:val="96FCA9BCF852482D932437669ECF5CA0"/>
    <w:rsid w:val="00F7568B"/>
  </w:style>
  <w:style w:type="paragraph" w:customStyle="1" w:styleId="EB5D4B65DB7A4C7D8F094D17EFE2CE21">
    <w:name w:val="EB5D4B65DB7A4C7D8F094D17EFE2CE21"/>
    <w:rsid w:val="00F7568B"/>
  </w:style>
  <w:style w:type="paragraph" w:customStyle="1" w:styleId="35D5A32785804F2D8680EA7733D1E21C">
    <w:name w:val="35D5A32785804F2D8680EA7733D1E21C"/>
    <w:rsid w:val="00F7568B"/>
  </w:style>
  <w:style w:type="paragraph" w:customStyle="1" w:styleId="EBB9621EBB3F48D8A3C9EECE4A0FDF5D">
    <w:name w:val="EBB9621EBB3F48D8A3C9EECE4A0FDF5D"/>
    <w:rsid w:val="00F7568B"/>
  </w:style>
  <w:style w:type="paragraph" w:customStyle="1" w:styleId="B401CC9786764943B67BD970F42453F4">
    <w:name w:val="B401CC9786764943B67BD970F42453F4"/>
    <w:rsid w:val="00F7568B"/>
  </w:style>
  <w:style w:type="paragraph" w:customStyle="1" w:styleId="C418A8DA26AA40178F67B801E45D9712">
    <w:name w:val="C418A8DA26AA40178F67B801E45D9712"/>
    <w:rsid w:val="00F7568B"/>
  </w:style>
  <w:style w:type="paragraph" w:customStyle="1" w:styleId="E9E72BBC587C4EAB8014C6FB9E7DBF22">
    <w:name w:val="E9E72BBC587C4EAB8014C6FB9E7DBF22"/>
    <w:rsid w:val="00F7568B"/>
  </w:style>
  <w:style w:type="paragraph" w:customStyle="1" w:styleId="68EE38710BF64BCF9BF5C29A00270A47">
    <w:name w:val="68EE38710BF64BCF9BF5C29A00270A47"/>
    <w:rsid w:val="00F7568B"/>
  </w:style>
  <w:style w:type="paragraph" w:customStyle="1" w:styleId="5133145052514A2385F2C6CC7B0E100A">
    <w:name w:val="5133145052514A2385F2C6CC7B0E100A"/>
    <w:rsid w:val="00F7568B"/>
  </w:style>
  <w:style w:type="paragraph" w:customStyle="1" w:styleId="6C1805EEED0849FF88A1554854C3003F">
    <w:name w:val="6C1805EEED0849FF88A1554854C3003F"/>
    <w:rsid w:val="00F7568B"/>
  </w:style>
  <w:style w:type="paragraph" w:customStyle="1" w:styleId="15BF7AE2751E4954970F87FCA2658F5D">
    <w:name w:val="15BF7AE2751E4954970F87FCA2658F5D"/>
    <w:rsid w:val="00F7568B"/>
  </w:style>
  <w:style w:type="paragraph" w:customStyle="1" w:styleId="8C058E3F0C244E36A39ABFC22A71F2F8">
    <w:name w:val="8C058E3F0C244E36A39ABFC22A71F2F8"/>
    <w:rsid w:val="00F7568B"/>
  </w:style>
  <w:style w:type="paragraph" w:customStyle="1" w:styleId="821C90EA44594EC7922B84FEF644B27C">
    <w:name w:val="821C90EA44594EC7922B84FEF644B27C"/>
    <w:rsid w:val="00F7568B"/>
  </w:style>
  <w:style w:type="paragraph" w:customStyle="1" w:styleId="7EA8D3CCE2544C9494479CB9ACBAC2ED">
    <w:name w:val="7EA8D3CCE2544C9494479CB9ACBAC2ED"/>
    <w:rsid w:val="00F7568B"/>
  </w:style>
  <w:style w:type="paragraph" w:customStyle="1" w:styleId="4314C3DEF8E4492FB613E447F41B9293">
    <w:name w:val="4314C3DEF8E4492FB613E447F41B9293"/>
    <w:rsid w:val="00F7568B"/>
  </w:style>
  <w:style w:type="paragraph" w:customStyle="1" w:styleId="6B618661E5CC4609A041273760994B60">
    <w:name w:val="6B618661E5CC4609A041273760994B60"/>
    <w:rsid w:val="00F7568B"/>
  </w:style>
  <w:style w:type="paragraph" w:customStyle="1" w:styleId="F6189BF93BD84BF78C3E87A7B39BB79C">
    <w:name w:val="F6189BF93BD84BF78C3E87A7B39BB79C"/>
    <w:rsid w:val="00F7568B"/>
  </w:style>
  <w:style w:type="paragraph" w:customStyle="1" w:styleId="8376F1BCA34F402D99DFF01247D67D45">
    <w:name w:val="8376F1BCA34F402D99DFF01247D67D45"/>
    <w:rsid w:val="00F7568B"/>
  </w:style>
  <w:style w:type="paragraph" w:customStyle="1" w:styleId="550A8F813CBF4606B4B9A295A10427AA">
    <w:name w:val="550A8F813CBF4606B4B9A295A10427AA"/>
    <w:rsid w:val="00F7568B"/>
  </w:style>
  <w:style w:type="paragraph" w:customStyle="1" w:styleId="1998BA66D3DF43248E39F6BA737546C6">
    <w:name w:val="1998BA66D3DF43248E39F6BA737546C6"/>
    <w:rsid w:val="00F7568B"/>
  </w:style>
  <w:style w:type="paragraph" w:customStyle="1" w:styleId="3876D8F2F8414A7BB1314E4E6A0EF5D7">
    <w:name w:val="3876D8F2F8414A7BB1314E4E6A0EF5D7"/>
    <w:rsid w:val="00F7568B"/>
  </w:style>
  <w:style w:type="paragraph" w:customStyle="1" w:styleId="77D1B65B86B74902B8A98805DDDBB2BE">
    <w:name w:val="77D1B65B86B74902B8A98805DDDBB2BE"/>
    <w:rsid w:val="00F7568B"/>
  </w:style>
  <w:style w:type="paragraph" w:customStyle="1" w:styleId="FEEE478A838E4C3D9E1F9D26B74594AA">
    <w:name w:val="FEEE478A838E4C3D9E1F9D26B74594AA"/>
    <w:rsid w:val="00F7568B"/>
  </w:style>
  <w:style w:type="paragraph" w:customStyle="1" w:styleId="176B31FC254E428D9F17BF73799FD0A7">
    <w:name w:val="176B31FC254E428D9F17BF73799FD0A7"/>
    <w:rsid w:val="00F7568B"/>
  </w:style>
  <w:style w:type="paragraph" w:customStyle="1" w:styleId="2DEFC285590C4B24A544DEAF6AC3BD18">
    <w:name w:val="2DEFC285590C4B24A544DEAF6AC3BD18"/>
    <w:rsid w:val="00F7568B"/>
  </w:style>
  <w:style w:type="paragraph" w:customStyle="1" w:styleId="8ADB2DEBADFA49BD8DF4160232BDF3F1">
    <w:name w:val="8ADB2DEBADFA49BD8DF4160232BDF3F1"/>
    <w:rsid w:val="00F7568B"/>
  </w:style>
  <w:style w:type="paragraph" w:customStyle="1" w:styleId="B010D2D7DC964B428CA455017E89743A">
    <w:name w:val="B010D2D7DC964B428CA455017E89743A"/>
    <w:rsid w:val="00F7568B"/>
  </w:style>
  <w:style w:type="paragraph" w:customStyle="1" w:styleId="23C124B721094107AAE2BF410E585A71">
    <w:name w:val="23C124B721094107AAE2BF410E585A71"/>
    <w:rsid w:val="00F7568B"/>
  </w:style>
  <w:style w:type="paragraph" w:customStyle="1" w:styleId="E21F0E184A034A6EBFBDE4DFFCB6D2E9">
    <w:name w:val="E21F0E184A034A6EBFBDE4DFFCB6D2E9"/>
    <w:rsid w:val="00F7568B"/>
  </w:style>
  <w:style w:type="paragraph" w:customStyle="1" w:styleId="66A18B31B6204780A23245E9EA461125">
    <w:name w:val="66A18B31B6204780A23245E9EA461125"/>
    <w:rsid w:val="00F7568B"/>
  </w:style>
  <w:style w:type="paragraph" w:customStyle="1" w:styleId="C3739CB9C4D745B5AB1D9533542D60A1">
    <w:name w:val="C3739CB9C4D745B5AB1D9533542D60A1"/>
    <w:rsid w:val="00F7568B"/>
  </w:style>
  <w:style w:type="paragraph" w:customStyle="1" w:styleId="1F43069C49364DEB8359DEDB6202C405">
    <w:name w:val="1F43069C49364DEB8359DEDB6202C405"/>
    <w:rsid w:val="00F7568B"/>
  </w:style>
  <w:style w:type="paragraph" w:customStyle="1" w:styleId="453AC77BEBAE496992AB1F4C0AFA2988">
    <w:name w:val="453AC77BEBAE496992AB1F4C0AFA2988"/>
    <w:rsid w:val="00F7568B"/>
  </w:style>
  <w:style w:type="paragraph" w:customStyle="1" w:styleId="4F2AC7EE883B4B46BB52A44454361714">
    <w:name w:val="4F2AC7EE883B4B46BB52A44454361714"/>
    <w:rsid w:val="00F7568B"/>
  </w:style>
  <w:style w:type="paragraph" w:customStyle="1" w:styleId="1AD89987234143D89E214C2BDA0F416F">
    <w:name w:val="1AD89987234143D89E214C2BDA0F416F"/>
    <w:rsid w:val="00F7568B"/>
  </w:style>
  <w:style w:type="paragraph" w:customStyle="1" w:styleId="88C4A051D97640599171E1B7CCEAF71D">
    <w:name w:val="88C4A051D97640599171E1B7CCEAF71D"/>
    <w:rsid w:val="00F7568B"/>
  </w:style>
  <w:style w:type="paragraph" w:customStyle="1" w:styleId="60F78142233F42F9B3C3E7ECA656F368">
    <w:name w:val="60F78142233F42F9B3C3E7ECA656F368"/>
    <w:rsid w:val="00F7568B"/>
  </w:style>
  <w:style w:type="paragraph" w:customStyle="1" w:styleId="0A01CB58ED3B4F29B3AEE003727EDF9D">
    <w:name w:val="0A01CB58ED3B4F29B3AEE003727EDF9D"/>
    <w:rsid w:val="00F7568B"/>
  </w:style>
  <w:style w:type="paragraph" w:customStyle="1" w:styleId="97E63490B9664E7686A16F5BBE773C8B">
    <w:name w:val="97E63490B9664E7686A16F5BBE773C8B"/>
    <w:rsid w:val="00F7568B"/>
  </w:style>
  <w:style w:type="paragraph" w:customStyle="1" w:styleId="B32E5A2984A24085BA9BD67F725A57BF">
    <w:name w:val="B32E5A2984A24085BA9BD67F725A57BF"/>
    <w:rsid w:val="00F7568B"/>
  </w:style>
  <w:style w:type="paragraph" w:customStyle="1" w:styleId="B6829687124244DA9453090C91FB74C1">
    <w:name w:val="B6829687124244DA9453090C91FB74C1"/>
    <w:rsid w:val="00F7568B"/>
  </w:style>
  <w:style w:type="paragraph" w:customStyle="1" w:styleId="7648E4C2439E4C6593F99E3747E9472B">
    <w:name w:val="7648E4C2439E4C6593F99E3747E9472B"/>
    <w:rsid w:val="00F7568B"/>
  </w:style>
  <w:style w:type="paragraph" w:customStyle="1" w:styleId="F66C038AED364FAD8E397DDF660EC6ED">
    <w:name w:val="F66C038AED364FAD8E397DDF660EC6ED"/>
    <w:rsid w:val="00F7568B"/>
  </w:style>
  <w:style w:type="paragraph" w:customStyle="1" w:styleId="6C554A38ABAE43E499DBF01D5865BF70">
    <w:name w:val="6C554A38ABAE43E499DBF01D5865BF70"/>
    <w:rsid w:val="00F7568B"/>
  </w:style>
  <w:style w:type="paragraph" w:customStyle="1" w:styleId="9BF262D3CF2349218BD705C87333220C">
    <w:name w:val="9BF262D3CF2349218BD705C87333220C"/>
    <w:rsid w:val="00F7568B"/>
  </w:style>
  <w:style w:type="paragraph" w:customStyle="1" w:styleId="E959396C3FEB4727BDA10256CA346A85">
    <w:name w:val="E959396C3FEB4727BDA10256CA346A85"/>
    <w:rsid w:val="00F7568B"/>
  </w:style>
  <w:style w:type="paragraph" w:customStyle="1" w:styleId="7876BBE84C3A408C892A22A4759D1919">
    <w:name w:val="7876BBE84C3A408C892A22A4759D1919"/>
    <w:rsid w:val="00F7568B"/>
  </w:style>
  <w:style w:type="paragraph" w:customStyle="1" w:styleId="92FE2E15BF54409490728C8882176166">
    <w:name w:val="92FE2E15BF54409490728C8882176166"/>
    <w:rsid w:val="00F7568B"/>
  </w:style>
  <w:style w:type="paragraph" w:customStyle="1" w:styleId="47244F317BED4FA9889627045D4E24E2">
    <w:name w:val="47244F317BED4FA9889627045D4E24E2"/>
    <w:rsid w:val="00F7568B"/>
  </w:style>
  <w:style w:type="paragraph" w:customStyle="1" w:styleId="094A5794D5D64AFCA286DACCD2DBE519">
    <w:name w:val="094A5794D5D64AFCA286DACCD2DBE519"/>
    <w:rsid w:val="00F7568B"/>
  </w:style>
  <w:style w:type="paragraph" w:customStyle="1" w:styleId="FE6FD91123784585A7F621ABE03178E9">
    <w:name w:val="FE6FD91123784585A7F621ABE03178E9"/>
    <w:rsid w:val="00F7568B"/>
  </w:style>
  <w:style w:type="paragraph" w:customStyle="1" w:styleId="5E28507B8E8F46B5890F00F97340F0F3">
    <w:name w:val="5E28507B8E8F46B5890F00F97340F0F3"/>
    <w:rsid w:val="00F7568B"/>
  </w:style>
  <w:style w:type="paragraph" w:customStyle="1" w:styleId="D0251D7FE52E4CCEBF51EB9ED150F7F4">
    <w:name w:val="D0251D7FE52E4CCEBF51EB9ED150F7F4"/>
    <w:rsid w:val="00F7568B"/>
  </w:style>
  <w:style w:type="paragraph" w:customStyle="1" w:styleId="F32795ED37974F71BAB1729A510A69E8">
    <w:name w:val="F32795ED37974F71BAB1729A510A69E8"/>
    <w:rsid w:val="00F7568B"/>
  </w:style>
  <w:style w:type="paragraph" w:customStyle="1" w:styleId="708F3364C76541938EA90C47916F4B61">
    <w:name w:val="708F3364C76541938EA90C47916F4B61"/>
    <w:rsid w:val="00F7568B"/>
  </w:style>
  <w:style w:type="paragraph" w:customStyle="1" w:styleId="78E878DB7EA64FFE9A819D950743D418">
    <w:name w:val="78E878DB7EA64FFE9A819D950743D418"/>
    <w:rsid w:val="00F7568B"/>
  </w:style>
  <w:style w:type="paragraph" w:customStyle="1" w:styleId="A5F9BB1F21D04CE6B676E1AE3AB2A4DC">
    <w:name w:val="A5F9BB1F21D04CE6B676E1AE3AB2A4DC"/>
    <w:rsid w:val="00F7568B"/>
  </w:style>
  <w:style w:type="paragraph" w:customStyle="1" w:styleId="3BA7378CDDD7451F960B2CDEDF470D28">
    <w:name w:val="3BA7378CDDD7451F960B2CDEDF470D28"/>
    <w:rsid w:val="00F7568B"/>
  </w:style>
  <w:style w:type="paragraph" w:customStyle="1" w:styleId="16E09AC10817484AB677261640F86D69">
    <w:name w:val="16E09AC10817484AB677261640F86D69"/>
    <w:rsid w:val="00F7568B"/>
  </w:style>
  <w:style w:type="paragraph" w:customStyle="1" w:styleId="1B08D57A2CE043DC90226913101E47B9">
    <w:name w:val="1B08D57A2CE043DC90226913101E47B9"/>
    <w:rsid w:val="00F7568B"/>
  </w:style>
  <w:style w:type="paragraph" w:customStyle="1" w:styleId="0DAC173C6047489DB4B16BE0D3FE6E6F">
    <w:name w:val="0DAC173C6047489DB4B16BE0D3FE6E6F"/>
    <w:rsid w:val="00F7568B"/>
  </w:style>
  <w:style w:type="paragraph" w:customStyle="1" w:styleId="E44D62D104D546A9873FE7C52A895AD0">
    <w:name w:val="E44D62D104D546A9873FE7C52A895AD0"/>
    <w:rsid w:val="00F7568B"/>
  </w:style>
  <w:style w:type="paragraph" w:customStyle="1" w:styleId="506CA6433A9640739530058CC8E13C30">
    <w:name w:val="506CA6433A9640739530058CC8E13C30"/>
    <w:rsid w:val="00F7568B"/>
  </w:style>
  <w:style w:type="paragraph" w:customStyle="1" w:styleId="4BCB9C3458F6440599406DC7F0A5850A">
    <w:name w:val="4BCB9C3458F6440599406DC7F0A5850A"/>
    <w:rsid w:val="00F7568B"/>
  </w:style>
  <w:style w:type="paragraph" w:customStyle="1" w:styleId="1EA42835A7524C23A704D97E0565F8ED">
    <w:name w:val="1EA42835A7524C23A704D97E0565F8ED"/>
    <w:rsid w:val="00F7568B"/>
  </w:style>
  <w:style w:type="paragraph" w:customStyle="1" w:styleId="90750865423F44F8819C91D9ACFF4EB9">
    <w:name w:val="90750865423F44F8819C91D9ACFF4EB9"/>
    <w:rsid w:val="00F7568B"/>
  </w:style>
  <w:style w:type="paragraph" w:customStyle="1" w:styleId="D2CC9D46417649FEAB0561C1C49AEE65">
    <w:name w:val="D2CC9D46417649FEAB0561C1C49AEE65"/>
    <w:rsid w:val="00F7568B"/>
  </w:style>
  <w:style w:type="paragraph" w:customStyle="1" w:styleId="ECB79D8BD1BE44C087BFD3E964DB73FC">
    <w:name w:val="ECB79D8BD1BE44C087BFD3E964DB73FC"/>
    <w:rsid w:val="00F7568B"/>
  </w:style>
  <w:style w:type="paragraph" w:customStyle="1" w:styleId="08C518C52CD04BF4A310E1806496CC04">
    <w:name w:val="08C518C52CD04BF4A310E1806496CC04"/>
    <w:rsid w:val="00F7568B"/>
  </w:style>
  <w:style w:type="paragraph" w:customStyle="1" w:styleId="7928263A4C514C5EA9C02ED0F095FE54">
    <w:name w:val="7928263A4C514C5EA9C02ED0F095FE54"/>
    <w:rsid w:val="00F7568B"/>
  </w:style>
  <w:style w:type="paragraph" w:customStyle="1" w:styleId="84924BA7F5AF4B83B96EA7D5E584A23D">
    <w:name w:val="84924BA7F5AF4B83B96EA7D5E584A23D"/>
    <w:rsid w:val="00F7568B"/>
  </w:style>
  <w:style w:type="paragraph" w:customStyle="1" w:styleId="3131656557A547B0BA57DCF26F31725C">
    <w:name w:val="3131656557A547B0BA57DCF26F31725C"/>
    <w:rsid w:val="00F7568B"/>
  </w:style>
  <w:style w:type="paragraph" w:customStyle="1" w:styleId="23E2261523D741E197D3E6915CDC0A2A">
    <w:name w:val="23E2261523D741E197D3E6915CDC0A2A"/>
    <w:rsid w:val="00F7568B"/>
  </w:style>
  <w:style w:type="paragraph" w:customStyle="1" w:styleId="2A580A66640D45B9BE1795079AF0390E">
    <w:name w:val="2A580A66640D45B9BE1795079AF0390E"/>
    <w:rsid w:val="00F7568B"/>
  </w:style>
  <w:style w:type="paragraph" w:customStyle="1" w:styleId="3F47301F79FF4A1191587EA98E97779C">
    <w:name w:val="3F47301F79FF4A1191587EA98E97779C"/>
    <w:rsid w:val="00F7568B"/>
  </w:style>
  <w:style w:type="paragraph" w:customStyle="1" w:styleId="6C613BA8CEA54FD8A00D257602972A71">
    <w:name w:val="6C613BA8CEA54FD8A00D257602972A71"/>
    <w:rsid w:val="00F7568B"/>
  </w:style>
  <w:style w:type="paragraph" w:customStyle="1" w:styleId="8BF94E7D19C64886A2F4966CE8221785">
    <w:name w:val="8BF94E7D19C64886A2F4966CE8221785"/>
    <w:rsid w:val="00F7568B"/>
  </w:style>
  <w:style w:type="paragraph" w:customStyle="1" w:styleId="4A8187217EC24EB7B407A1431F53E773">
    <w:name w:val="4A8187217EC24EB7B407A1431F53E773"/>
    <w:rsid w:val="00F7568B"/>
  </w:style>
  <w:style w:type="paragraph" w:customStyle="1" w:styleId="343864173EC84811A4898D0D388EDBFC">
    <w:name w:val="343864173EC84811A4898D0D388EDBFC"/>
    <w:rsid w:val="00F7568B"/>
  </w:style>
  <w:style w:type="paragraph" w:customStyle="1" w:styleId="526D081DB80D4B2280013B7207B6E803">
    <w:name w:val="526D081DB80D4B2280013B7207B6E803"/>
    <w:rsid w:val="00F7568B"/>
  </w:style>
  <w:style w:type="paragraph" w:customStyle="1" w:styleId="F7A94A7C770C4E219CF71D866C893BBA">
    <w:name w:val="F7A94A7C770C4E219CF71D866C893BBA"/>
    <w:rsid w:val="00F7568B"/>
  </w:style>
  <w:style w:type="paragraph" w:customStyle="1" w:styleId="98E6C7BA0F10430FA354EA23BE741E06">
    <w:name w:val="98E6C7BA0F10430FA354EA23BE741E06"/>
    <w:rsid w:val="00F7568B"/>
  </w:style>
  <w:style w:type="paragraph" w:customStyle="1" w:styleId="B65E27B87F5F446EA5C3A4345E4AC79E">
    <w:name w:val="B65E27B87F5F446EA5C3A4345E4AC79E"/>
    <w:rsid w:val="00F7568B"/>
  </w:style>
  <w:style w:type="paragraph" w:customStyle="1" w:styleId="A14FD20F991B4E2DA7CFD130752A07A9">
    <w:name w:val="A14FD20F991B4E2DA7CFD130752A07A9"/>
    <w:rsid w:val="00F7568B"/>
  </w:style>
  <w:style w:type="paragraph" w:customStyle="1" w:styleId="C9AD3D7F3E1242DDB6D148CA8FEEA5BA">
    <w:name w:val="C9AD3D7F3E1242DDB6D148CA8FEEA5BA"/>
    <w:rsid w:val="00F7568B"/>
  </w:style>
  <w:style w:type="paragraph" w:customStyle="1" w:styleId="683F171161D748ECB085B6B2775FDC85">
    <w:name w:val="683F171161D748ECB085B6B2775FDC85"/>
    <w:rsid w:val="00F7568B"/>
  </w:style>
  <w:style w:type="paragraph" w:customStyle="1" w:styleId="F52BE8484772491494F297D1E657A9EF">
    <w:name w:val="F52BE8484772491494F297D1E657A9EF"/>
    <w:rsid w:val="00F7568B"/>
  </w:style>
  <w:style w:type="paragraph" w:customStyle="1" w:styleId="678528DADF274C5DAE93CF7CE3E37222">
    <w:name w:val="678528DADF274C5DAE93CF7CE3E37222"/>
    <w:rsid w:val="00F7568B"/>
  </w:style>
  <w:style w:type="paragraph" w:customStyle="1" w:styleId="ABC080C87009489197C9DD6F9B9DDA34">
    <w:name w:val="ABC080C87009489197C9DD6F9B9DDA34"/>
    <w:rsid w:val="00F7568B"/>
  </w:style>
  <w:style w:type="paragraph" w:customStyle="1" w:styleId="9415EAD04CA642828510991AAA914655">
    <w:name w:val="9415EAD04CA642828510991AAA914655"/>
    <w:rsid w:val="00F7568B"/>
  </w:style>
  <w:style w:type="paragraph" w:customStyle="1" w:styleId="391B122860664678B10D770FFE2A87E6">
    <w:name w:val="391B122860664678B10D770FFE2A87E6"/>
    <w:rsid w:val="00F7568B"/>
  </w:style>
  <w:style w:type="paragraph" w:customStyle="1" w:styleId="EFB9D34D7006498A91EA4B6E8B8FD7D3">
    <w:name w:val="EFB9D34D7006498A91EA4B6E8B8FD7D3"/>
    <w:rsid w:val="00F7568B"/>
  </w:style>
  <w:style w:type="paragraph" w:customStyle="1" w:styleId="62D11C44701E434092FBAB27C5DEAA4E">
    <w:name w:val="62D11C44701E434092FBAB27C5DEAA4E"/>
    <w:rsid w:val="00F7568B"/>
  </w:style>
  <w:style w:type="paragraph" w:customStyle="1" w:styleId="5E694426A1714E91BCB6292931E94545">
    <w:name w:val="5E694426A1714E91BCB6292931E94545"/>
    <w:rsid w:val="00F7568B"/>
  </w:style>
  <w:style w:type="paragraph" w:customStyle="1" w:styleId="8A1EF4103B2D43DAA473C33DC4DAF6E5">
    <w:name w:val="8A1EF4103B2D43DAA473C33DC4DAF6E5"/>
    <w:rsid w:val="00F7568B"/>
  </w:style>
  <w:style w:type="paragraph" w:customStyle="1" w:styleId="A5EA292FA6514EA7A4D2BFB6A0E09693">
    <w:name w:val="A5EA292FA6514EA7A4D2BFB6A0E09693"/>
    <w:rsid w:val="00F7568B"/>
  </w:style>
  <w:style w:type="paragraph" w:customStyle="1" w:styleId="21C9540497754881AA007A6BB946C5C3">
    <w:name w:val="21C9540497754881AA007A6BB946C5C3"/>
    <w:rsid w:val="00F7568B"/>
  </w:style>
  <w:style w:type="paragraph" w:customStyle="1" w:styleId="F6719D96D3074692B81BCBD8529D6FF2">
    <w:name w:val="F6719D96D3074692B81BCBD8529D6FF2"/>
    <w:rsid w:val="00F7568B"/>
  </w:style>
  <w:style w:type="paragraph" w:customStyle="1" w:styleId="7CE599C46FD24C56A0987B40A02516BC">
    <w:name w:val="7CE599C46FD24C56A0987B40A02516BC"/>
    <w:rsid w:val="00F7568B"/>
  </w:style>
  <w:style w:type="paragraph" w:customStyle="1" w:styleId="DDBF660EE0614C5C86AD6BEBF34D66C1">
    <w:name w:val="DDBF660EE0614C5C86AD6BEBF34D66C1"/>
    <w:rsid w:val="00F7568B"/>
  </w:style>
  <w:style w:type="paragraph" w:customStyle="1" w:styleId="E6611A126B444A96BAED9F2FF8A16BF3">
    <w:name w:val="E6611A126B444A96BAED9F2FF8A16BF3"/>
    <w:rsid w:val="00F7568B"/>
  </w:style>
  <w:style w:type="paragraph" w:customStyle="1" w:styleId="441CB215BE364C97933B526C3F2F564C">
    <w:name w:val="441CB215BE364C97933B526C3F2F564C"/>
    <w:rsid w:val="00F7568B"/>
  </w:style>
  <w:style w:type="paragraph" w:customStyle="1" w:styleId="15D4CDB87C584A938B9E8EBE8731907B">
    <w:name w:val="15D4CDB87C584A938B9E8EBE8731907B"/>
    <w:rsid w:val="00F7568B"/>
  </w:style>
  <w:style w:type="paragraph" w:customStyle="1" w:styleId="D66EF1B479F7438D91199FBF279E6B7D">
    <w:name w:val="D66EF1B479F7438D91199FBF279E6B7D"/>
    <w:rsid w:val="00F7568B"/>
  </w:style>
  <w:style w:type="paragraph" w:customStyle="1" w:styleId="7C1C102F41584F9AA3374C69EFB98128">
    <w:name w:val="7C1C102F41584F9AA3374C69EFB98128"/>
    <w:rsid w:val="00F7568B"/>
  </w:style>
  <w:style w:type="paragraph" w:customStyle="1" w:styleId="369855F032A34972BFEF2375A35A5970">
    <w:name w:val="369855F032A34972BFEF2375A35A5970"/>
    <w:rsid w:val="00F7568B"/>
  </w:style>
  <w:style w:type="paragraph" w:customStyle="1" w:styleId="9860F4CFBC23478D874EA6C5AA9E27D5">
    <w:name w:val="9860F4CFBC23478D874EA6C5AA9E27D5"/>
    <w:rsid w:val="00F7568B"/>
  </w:style>
  <w:style w:type="paragraph" w:customStyle="1" w:styleId="1368B3CCCBB947B2878E34772D8D1A55">
    <w:name w:val="1368B3CCCBB947B2878E34772D8D1A55"/>
    <w:rsid w:val="00F7568B"/>
  </w:style>
  <w:style w:type="paragraph" w:customStyle="1" w:styleId="E00105D957C84CF48744721C98FD348D">
    <w:name w:val="E00105D957C84CF48744721C98FD348D"/>
    <w:rsid w:val="00F7568B"/>
  </w:style>
  <w:style w:type="paragraph" w:customStyle="1" w:styleId="B7BD2AFEC93D49948242367B562310F5">
    <w:name w:val="B7BD2AFEC93D49948242367B562310F5"/>
    <w:rsid w:val="00F7568B"/>
  </w:style>
  <w:style w:type="paragraph" w:customStyle="1" w:styleId="84B341FE320742CFA8E929AAE3064F6F">
    <w:name w:val="84B341FE320742CFA8E929AAE3064F6F"/>
    <w:rsid w:val="00F7568B"/>
  </w:style>
  <w:style w:type="paragraph" w:customStyle="1" w:styleId="7572606CE2514281BCBB06AAAFA14C30">
    <w:name w:val="7572606CE2514281BCBB06AAAFA14C30"/>
    <w:rsid w:val="00F7568B"/>
  </w:style>
  <w:style w:type="paragraph" w:customStyle="1" w:styleId="44ABCA20020A43F89A7F7E06D2B48929">
    <w:name w:val="44ABCA20020A43F89A7F7E06D2B48929"/>
    <w:rsid w:val="00F7568B"/>
  </w:style>
  <w:style w:type="paragraph" w:customStyle="1" w:styleId="2006433CD85C476A92357A56FDDEDD18">
    <w:name w:val="2006433CD85C476A92357A56FDDEDD18"/>
    <w:rsid w:val="00F7568B"/>
  </w:style>
  <w:style w:type="paragraph" w:customStyle="1" w:styleId="13C1CEDA41BE47D88CF864F870D7FE00">
    <w:name w:val="13C1CEDA41BE47D88CF864F870D7FE00"/>
    <w:rsid w:val="00F7568B"/>
  </w:style>
  <w:style w:type="paragraph" w:customStyle="1" w:styleId="8C8FB6AB7F7A419697F0BA85E4E77870">
    <w:name w:val="8C8FB6AB7F7A419697F0BA85E4E77870"/>
    <w:rsid w:val="00F7568B"/>
  </w:style>
  <w:style w:type="paragraph" w:customStyle="1" w:styleId="5F9C3219930B4B9FBC1AEE39DE34BF06">
    <w:name w:val="5F9C3219930B4B9FBC1AEE39DE34BF06"/>
    <w:rsid w:val="00F7568B"/>
  </w:style>
  <w:style w:type="paragraph" w:customStyle="1" w:styleId="5027A92300C247CA86133B605E99DD98">
    <w:name w:val="5027A92300C247CA86133B605E99DD98"/>
    <w:rsid w:val="00F7568B"/>
  </w:style>
  <w:style w:type="paragraph" w:customStyle="1" w:styleId="4970C23381BC42EAB79A75E2E14202BC">
    <w:name w:val="4970C23381BC42EAB79A75E2E14202BC"/>
    <w:rsid w:val="00F7568B"/>
  </w:style>
  <w:style w:type="paragraph" w:customStyle="1" w:styleId="11783E91BFEC4BD3A32EE941BB0BDE5A">
    <w:name w:val="11783E91BFEC4BD3A32EE941BB0BDE5A"/>
    <w:rsid w:val="00F7568B"/>
  </w:style>
  <w:style w:type="paragraph" w:customStyle="1" w:styleId="11ED138E8C484CC782C02D994F78C138">
    <w:name w:val="11ED138E8C484CC782C02D994F78C138"/>
    <w:rsid w:val="00F7568B"/>
  </w:style>
  <w:style w:type="paragraph" w:customStyle="1" w:styleId="42E698ABA47249699F59BA349161321C">
    <w:name w:val="42E698ABA47249699F59BA349161321C"/>
    <w:rsid w:val="00F7568B"/>
  </w:style>
  <w:style w:type="paragraph" w:customStyle="1" w:styleId="3227BFF8FBBD4BEBA5F3100B1772F983">
    <w:name w:val="3227BFF8FBBD4BEBA5F3100B1772F983"/>
    <w:rsid w:val="00F7568B"/>
  </w:style>
  <w:style w:type="paragraph" w:customStyle="1" w:styleId="D12F1694C8094C3EB13E3B748E31A6DF">
    <w:name w:val="D12F1694C8094C3EB13E3B748E31A6DF"/>
    <w:rsid w:val="00F7568B"/>
  </w:style>
  <w:style w:type="paragraph" w:customStyle="1" w:styleId="500B12453E6544D1A2A5BCCD59A34325">
    <w:name w:val="500B12453E6544D1A2A5BCCD59A34325"/>
    <w:rsid w:val="00F7568B"/>
  </w:style>
  <w:style w:type="paragraph" w:customStyle="1" w:styleId="D5B8F85106AC4FC4A58E9E026CE3261B">
    <w:name w:val="D5B8F85106AC4FC4A58E9E026CE3261B"/>
    <w:rsid w:val="00F7568B"/>
  </w:style>
  <w:style w:type="paragraph" w:customStyle="1" w:styleId="C1C7D9C9442E44C8AEBA97F315BC1ED5">
    <w:name w:val="C1C7D9C9442E44C8AEBA97F315BC1ED5"/>
    <w:rsid w:val="00F7568B"/>
  </w:style>
  <w:style w:type="paragraph" w:customStyle="1" w:styleId="124B11A5E0DD4E1C82AE24326E3F71BD">
    <w:name w:val="124B11A5E0DD4E1C82AE24326E3F71BD"/>
    <w:rsid w:val="00F7568B"/>
  </w:style>
  <w:style w:type="paragraph" w:customStyle="1" w:styleId="BC455B48F63341A78F57755196E0DF37">
    <w:name w:val="BC455B48F63341A78F57755196E0DF37"/>
    <w:rsid w:val="00F7568B"/>
  </w:style>
  <w:style w:type="paragraph" w:customStyle="1" w:styleId="F70549F9876545FD954B92B510DADD22">
    <w:name w:val="F70549F9876545FD954B92B510DADD22"/>
    <w:rsid w:val="00F7568B"/>
  </w:style>
  <w:style w:type="paragraph" w:customStyle="1" w:styleId="D2EDC8396D504547A95203C4C87357A8">
    <w:name w:val="D2EDC8396D504547A95203C4C87357A8"/>
    <w:rsid w:val="00F7568B"/>
  </w:style>
  <w:style w:type="paragraph" w:customStyle="1" w:styleId="BEFAFAFF690E492D9A232D63DCFCA1D5">
    <w:name w:val="BEFAFAFF690E492D9A232D63DCFCA1D5"/>
    <w:rsid w:val="00F7568B"/>
  </w:style>
  <w:style w:type="paragraph" w:customStyle="1" w:styleId="297558E428654970A831F751BC0C56A9">
    <w:name w:val="297558E428654970A831F751BC0C56A9"/>
    <w:rsid w:val="00F7568B"/>
  </w:style>
  <w:style w:type="paragraph" w:customStyle="1" w:styleId="058AEDA26B6942D3BFF5A1A13C8DC3AA">
    <w:name w:val="058AEDA26B6942D3BFF5A1A13C8DC3AA"/>
    <w:rsid w:val="00F7568B"/>
  </w:style>
  <w:style w:type="paragraph" w:customStyle="1" w:styleId="EA8F8D9E6C274742ADFB030DAC1F4897">
    <w:name w:val="EA8F8D9E6C274742ADFB030DAC1F4897"/>
    <w:rsid w:val="00F7568B"/>
  </w:style>
  <w:style w:type="paragraph" w:customStyle="1" w:styleId="4256B65CA68D47F88A3A22780BDD954E">
    <w:name w:val="4256B65CA68D47F88A3A22780BDD954E"/>
    <w:rsid w:val="00F7568B"/>
  </w:style>
  <w:style w:type="paragraph" w:customStyle="1" w:styleId="2498C740ABF74B9BB3A83A70182244B8">
    <w:name w:val="2498C740ABF74B9BB3A83A70182244B8"/>
    <w:rsid w:val="00F7568B"/>
  </w:style>
  <w:style w:type="paragraph" w:customStyle="1" w:styleId="2DFE218E4B564B62BDD338AD6548A4C3">
    <w:name w:val="2DFE218E4B564B62BDD338AD6548A4C3"/>
    <w:rsid w:val="00F7568B"/>
  </w:style>
  <w:style w:type="paragraph" w:customStyle="1" w:styleId="1C337255AE6042549F66E9843AECB1FE">
    <w:name w:val="1C337255AE6042549F66E9843AECB1FE"/>
    <w:rsid w:val="00F7568B"/>
  </w:style>
  <w:style w:type="paragraph" w:customStyle="1" w:styleId="3BA5373748C4408AA694346CE4D7B2EA">
    <w:name w:val="3BA5373748C4408AA694346CE4D7B2EA"/>
    <w:rsid w:val="00F7568B"/>
  </w:style>
  <w:style w:type="paragraph" w:customStyle="1" w:styleId="8B815799DB434EE6ABC070ED8A984B90">
    <w:name w:val="8B815799DB434EE6ABC070ED8A984B90"/>
    <w:rsid w:val="00F7568B"/>
  </w:style>
  <w:style w:type="paragraph" w:customStyle="1" w:styleId="385D27D3CEAD4E2BA25335E80F4494E7">
    <w:name w:val="385D27D3CEAD4E2BA25335E80F4494E7"/>
    <w:rsid w:val="00F7568B"/>
  </w:style>
  <w:style w:type="paragraph" w:customStyle="1" w:styleId="872F9A2CE19B4F65AD7BB9CE4273706C">
    <w:name w:val="872F9A2CE19B4F65AD7BB9CE4273706C"/>
    <w:rsid w:val="00F7568B"/>
  </w:style>
  <w:style w:type="paragraph" w:customStyle="1" w:styleId="1603A7858C6D4F2494A876DC3AEE5C5E">
    <w:name w:val="1603A7858C6D4F2494A876DC3AEE5C5E"/>
    <w:rsid w:val="00F7568B"/>
  </w:style>
  <w:style w:type="paragraph" w:customStyle="1" w:styleId="FCB56EA608F94A738AC93BAFADB9ACD8">
    <w:name w:val="FCB56EA608F94A738AC93BAFADB9ACD8"/>
    <w:rsid w:val="00F7568B"/>
  </w:style>
  <w:style w:type="paragraph" w:customStyle="1" w:styleId="7B7C928273364BD2BF8C236B03DDA1F5">
    <w:name w:val="7B7C928273364BD2BF8C236B03DDA1F5"/>
    <w:rsid w:val="00F7568B"/>
  </w:style>
  <w:style w:type="paragraph" w:customStyle="1" w:styleId="FEEB77289F404E218850D127BB98D801">
    <w:name w:val="FEEB77289F404E218850D127BB98D801"/>
    <w:rsid w:val="00F7568B"/>
  </w:style>
  <w:style w:type="paragraph" w:customStyle="1" w:styleId="C7A1F3BC6F774C5EA568C13FBE4B4B1A">
    <w:name w:val="C7A1F3BC6F774C5EA568C13FBE4B4B1A"/>
    <w:rsid w:val="00F7568B"/>
  </w:style>
  <w:style w:type="paragraph" w:customStyle="1" w:styleId="4B93E7F123FF4D7597D61AE93B53D5D0">
    <w:name w:val="4B93E7F123FF4D7597D61AE93B53D5D0"/>
    <w:rsid w:val="00F7568B"/>
  </w:style>
  <w:style w:type="paragraph" w:customStyle="1" w:styleId="04476C75504242B087992492E4D48AB5">
    <w:name w:val="04476C75504242B087992492E4D48AB5"/>
    <w:rsid w:val="00F7568B"/>
  </w:style>
  <w:style w:type="paragraph" w:customStyle="1" w:styleId="56D55EFD8A0E4540BBBAB8A8DDB624FD">
    <w:name w:val="56D55EFD8A0E4540BBBAB8A8DDB624FD"/>
    <w:rsid w:val="00F7568B"/>
  </w:style>
  <w:style w:type="paragraph" w:customStyle="1" w:styleId="DFE3DB0C3D8C477C83288C82E3C4E544">
    <w:name w:val="DFE3DB0C3D8C477C83288C82E3C4E544"/>
    <w:rsid w:val="00F7568B"/>
  </w:style>
  <w:style w:type="paragraph" w:customStyle="1" w:styleId="6D3AB2EE5DA240BDB9F72F7F6D5FF1E5">
    <w:name w:val="6D3AB2EE5DA240BDB9F72F7F6D5FF1E5"/>
    <w:rsid w:val="00F7568B"/>
  </w:style>
  <w:style w:type="paragraph" w:customStyle="1" w:styleId="2B57A2B73CF040088716B4CB4DC9BBEB">
    <w:name w:val="2B57A2B73CF040088716B4CB4DC9BBEB"/>
    <w:rsid w:val="00F7568B"/>
  </w:style>
  <w:style w:type="paragraph" w:customStyle="1" w:styleId="A00310A607FC417DBB80B3A2B369C6A7">
    <w:name w:val="A00310A607FC417DBB80B3A2B369C6A7"/>
    <w:rsid w:val="00F7568B"/>
  </w:style>
  <w:style w:type="paragraph" w:customStyle="1" w:styleId="01330768DB0A4AB8A06642B65E0BC927">
    <w:name w:val="01330768DB0A4AB8A06642B65E0BC927"/>
    <w:rsid w:val="00F7568B"/>
  </w:style>
  <w:style w:type="paragraph" w:customStyle="1" w:styleId="01DE01332E99426FBADCB1C64B89A7A5">
    <w:name w:val="01DE01332E99426FBADCB1C64B89A7A5"/>
    <w:rsid w:val="00F7568B"/>
  </w:style>
  <w:style w:type="paragraph" w:customStyle="1" w:styleId="407D3238ACC04D488D1DF5A60E90EF64">
    <w:name w:val="407D3238ACC04D488D1DF5A60E90EF64"/>
    <w:rsid w:val="00F7568B"/>
  </w:style>
  <w:style w:type="paragraph" w:customStyle="1" w:styleId="12306B1A4B5D4D51856F3EB84D6976F4">
    <w:name w:val="12306B1A4B5D4D51856F3EB84D6976F4"/>
    <w:rsid w:val="00F7568B"/>
  </w:style>
  <w:style w:type="paragraph" w:customStyle="1" w:styleId="7D2663E3CA2F4456867BD2AFC700C16D">
    <w:name w:val="7D2663E3CA2F4456867BD2AFC700C16D"/>
    <w:rsid w:val="00F7568B"/>
  </w:style>
  <w:style w:type="paragraph" w:customStyle="1" w:styleId="5AB6429B049E42D2A6C23A44B89C4B3C">
    <w:name w:val="5AB6429B049E42D2A6C23A44B89C4B3C"/>
    <w:rsid w:val="00F7568B"/>
  </w:style>
  <w:style w:type="paragraph" w:customStyle="1" w:styleId="6172A84342A9403BAEF3A379F723A0E2">
    <w:name w:val="6172A84342A9403BAEF3A379F723A0E2"/>
    <w:rsid w:val="00F7568B"/>
  </w:style>
  <w:style w:type="paragraph" w:customStyle="1" w:styleId="C9610CC0B1A94522BC84A67575D98E85">
    <w:name w:val="C9610CC0B1A94522BC84A67575D98E85"/>
    <w:rsid w:val="00F7568B"/>
  </w:style>
  <w:style w:type="paragraph" w:customStyle="1" w:styleId="F240FBC85B41458CB6EFFB4952D1E3A3">
    <w:name w:val="F240FBC85B41458CB6EFFB4952D1E3A3"/>
    <w:rsid w:val="00F7568B"/>
  </w:style>
  <w:style w:type="paragraph" w:customStyle="1" w:styleId="16AA4B559EA849529A07200CF606E4F1">
    <w:name w:val="16AA4B559EA849529A07200CF606E4F1"/>
    <w:rsid w:val="00F7568B"/>
  </w:style>
  <w:style w:type="paragraph" w:customStyle="1" w:styleId="7E6D14ADE45E4A56A273C67752A6A0A3">
    <w:name w:val="7E6D14ADE45E4A56A273C67752A6A0A3"/>
    <w:rsid w:val="00F7568B"/>
  </w:style>
  <w:style w:type="paragraph" w:customStyle="1" w:styleId="3EB7BAB3C4244A04A4A4F30D7B12647E">
    <w:name w:val="3EB7BAB3C4244A04A4A4F30D7B12647E"/>
    <w:rsid w:val="00F7568B"/>
  </w:style>
  <w:style w:type="paragraph" w:customStyle="1" w:styleId="533017E8DF794DC78438952F5A8DA989">
    <w:name w:val="533017E8DF794DC78438952F5A8DA989"/>
    <w:rsid w:val="00F7568B"/>
  </w:style>
  <w:style w:type="paragraph" w:customStyle="1" w:styleId="D5E203C74478430BB7A5CD2F6A6DF29B">
    <w:name w:val="D5E203C74478430BB7A5CD2F6A6DF29B"/>
    <w:rsid w:val="00F7568B"/>
  </w:style>
  <w:style w:type="paragraph" w:customStyle="1" w:styleId="C9EC8C10F47349EE92CCED0D1031CD30">
    <w:name w:val="C9EC8C10F47349EE92CCED0D1031CD30"/>
    <w:rsid w:val="00F7568B"/>
  </w:style>
  <w:style w:type="paragraph" w:customStyle="1" w:styleId="D68402F178B74814A3EF023610D3AFD5">
    <w:name w:val="D68402F178B74814A3EF023610D3AFD5"/>
    <w:rsid w:val="00F7568B"/>
  </w:style>
  <w:style w:type="paragraph" w:customStyle="1" w:styleId="6E55062D7F4A4ACD9D6F45A294463E08">
    <w:name w:val="6E55062D7F4A4ACD9D6F45A294463E08"/>
    <w:rsid w:val="00F7568B"/>
  </w:style>
  <w:style w:type="paragraph" w:customStyle="1" w:styleId="3A56C086F49A4FFDBC69F380BFF3392B">
    <w:name w:val="3A56C086F49A4FFDBC69F380BFF3392B"/>
    <w:rsid w:val="00F7568B"/>
  </w:style>
  <w:style w:type="paragraph" w:customStyle="1" w:styleId="30CFCCE3D7744525A4B66FBF416638C9">
    <w:name w:val="30CFCCE3D7744525A4B66FBF416638C9"/>
    <w:rsid w:val="00F7568B"/>
  </w:style>
  <w:style w:type="paragraph" w:customStyle="1" w:styleId="3FB65978BF3A4F76B52FAC93D72781FA">
    <w:name w:val="3FB65978BF3A4F76B52FAC93D72781FA"/>
    <w:rsid w:val="00F7568B"/>
  </w:style>
  <w:style w:type="paragraph" w:customStyle="1" w:styleId="DAB4315B65F34092A618026A6AF593C4">
    <w:name w:val="DAB4315B65F34092A618026A6AF593C4"/>
    <w:rsid w:val="00F7568B"/>
  </w:style>
  <w:style w:type="paragraph" w:customStyle="1" w:styleId="76BF2C9559C849818CE28CE13324540D">
    <w:name w:val="76BF2C9559C849818CE28CE13324540D"/>
    <w:rsid w:val="00F7568B"/>
  </w:style>
  <w:style w:type="paragraph" w:customStyle="1" w:styleId="DB1AC89E9CEB48B3919940FD869A42F6">
    <w:name w:val="DB1AC89E9CEB48B3919940FD869A42F6"/>
    <w:rsid w:val="00F7568B"/>
  </w:style>
  <w:style w:type="paragraph" w:customStyle="1" w:styleId="738C5E342C294443A16660C8C7E7ACF5">
    <w:name w:val="738C5E342C294443A16660C8C7E7ACF5"/>
    <w:rsid w:val="00F7568B"/>
  </w:style>
  <w:style w:type="paragraph" w:customStyle="1" w:styleId="A20BAA32AE694C779A4B60E730187833">
    <w:name w:val="A20BAA32AE694C779A4B60E730187833"/>
    <w:rsid w:val="00F7568B"/>
  </w:style>
  <w:style w:type="paragraph" w:customStyle="1" w:styleId="BD673DABAA444EAB904757E6624F6228">
    <w:name w:val="BD673DABAA444EAB904757E6624F6228"/>
    <w:rsid w:val="00F7568B"/>
  </w:style>
  <w:style w:type="paragraph" w:customStyle="1" w:styleId="DB30F1B32D204637A6467A1A51A36824">
    <w:name w:val="DB30F1B32D204637A6467A1A51A36824"/>
    <w:rsid w:val="00F7568B"/>
  </w:style>
  <w:style w:type="paragraph" w:customStyle="1" w:styleId="33B7038819AA4906B7A0DC2AFBC3B2B1">
    <w:name w:val="33B7038819AA4906B7A0DC2AFBC3B2B1"/>
    <w:rsid w:val="00F7568B"/>
  </w:style>
  <w:style w:type="paragraph" w:customStyle="1" w:styleId="F319072556434FC1BBE52839C308C468">
    <w:name w:val="F319072556434FC1BBE52839C308C468"/>
    <w:rsid w:val="00F7568B"/>
  </w:style>
  <w:style w:type="paragraph" w:customStyle="1" w:styleId="398BF881B42F4BE0AF0B6B72C1BF5ED5">
    <w:name w:val="398BF881B42F4BE0AF0B6B72C1BF5ED5"/>
    <w:rsid w:val="00F7568B"/>
  </w:style>
  <w:style w:type="paragraph" w:customStyle="1" w:styleId="01F26241655D4A9A837E35200AA6D297">
    <w:name w:val="01F26241655D4A9A837E35200AA6D297"/>
    <w:rsid w:val="00F7568B"/>
  </w:style>
  <w:style w:type="paragraph" w:customStyle="1" w:styleId="B774E142D14D47CFB43BA1468AF11721">
    <w:name w:val="B774E142D14D47CFB43BA1468AF11721"/>
    <w:rsid w:val="00F7568B"/>
  </w:style>
  <w:style w:type="paragraph" w:customStyle="1" w:styleId="0E7EFF83596E44968BFD65BF57F441C8">
    <w:name w:val="0E7EFF83596E44968BFD65BF57F441C8"/>
    <w:rsid w:val="00F7568B"/>
  </w:style>
  <w:style w:type="paragraph" w:customStyle="1" w:styleId="586FB906BA354EEA940D40BBF7C89C2F">
    <w:name w:val="586FB906BA354EEA940D40BBF7C89C2F"/>
    <w:rsid w:val="00F7568B"/>
  </w:style>
  <w:style w:type="paragraph" w:customStyle="1" w:styleId="226B1E3436274E988E7C4CDC2F29A7D4">
    <w:name w:val="226B1E3436274E988E7C4CDC2F29A7D4"/>
    <w:rsid w:val="00F7568B"/>
  </w:style>
  <w:style w:type="paragraph" w:customStyle="1" w:styleId="5CA8C4641A5A403EBA8637690663D191">
    <w:name w:val="5CA8C4641A5A403EBA8637690663D191"/>
    <w:rsid w:val="00F7568B"/>
  </w:style>
  <w:style w:type="paragraph" w:customStyle="1" w:styleId="10A4AC881FDD420BAEEE6566C1B360EA">
    <w:name w:val="10A4AC881FDD420BAEEE6566C1B360EA"/>
    <w:rsid w:val="00F7568B"/>
  </w:style>
  <w:style w:type="paragraph" w:customStyle="1" w:styleId="702AC364E7FC4C4F95A2419671F91926">
    <w:name w:val="702AC364E7FC4C4F95A2419671F91926"/>
    <w:rsid w:val="00F7568B"/>
  </w:style>
  <w:style w:type="paragraph" w:customStyle="1" w:styleId="F58545460D7746C98FA25602A30F5598">
    <w:name w:val="F58545460D7746C98FA25602A30F5598"/>
    <w:rsid w:val="00F7568B"/>
  </w:style>
  <w:style w:type="paragraph" w:customStyle="1" w:styleId="28C11973DA5E4D608DDEE953B0A7162C">
    <w:name w:val="28C11973DA5E4D608DDEE953B0A7162C"/>
    <w:rsid w:val="00F7568B"/>
  </w:style>
  <w:style w:type="paragraph" w:customStyle="1" w:styleId="C8CE3E1515B0419AB79A7FAA947A20EB">
    <w:name w:val="C8CE3E1515B0419AB79A7FAA947A20EB"/>
    <w:rsid w:val="00F7568B"/>
  </w:style>
  <w:style w:type="paragraph" w:customStyle="1" w:styleId="4D87CD93B6E64ECF8E0C48F032037416">
    <w:name w:val="4D87CD93B6E64ECF8E0C48F032037416"/>
    <w:rsid w:val="00F7568B"/>
  </w:style>
  <w:style w:type="paragraph" w:customStyle="1" w:styleId="7E68E800826C426FB1A4BD55D6FA07F5">
    <w:name w:val="7E68E800826C426FB1A4BD55D6FA07F5"/>
    <w:rsid w:val="00F7568B"/>
  </w:style>
  <w:style w:type="paragraph" w:customStyle="1" w:styleId="16FD17CBBECE4144A6922C31CA81830F">
    <w:name w:val="16FD17CBBECE4144A6922C31CA81830F"/>
    <w:rsid w:val="00F7568B"/>
  </w:style>
  <w:style w:type="paragraph" w:customStyle="1" w:styleId="2D2B3612247543B2970DC1EEDA02D48C">
    <w:name w:val="2D2B3612247543B2970DC1EEDA02D48C"/>
    <w:rsid w:val="00F7568B"/>
  </w:style>
  <w:style w:type="paragraph" w:customStyle="1" w:styleId="3D47AB8276094F3C9026B664FA9A110D">
    <w:name w:val="3D47AB8276094F3C9026B664FA9A110D"/>
    <w:rsid w:val="00F7568B"/>
  </w:style>
  <w:style w:type="paragraph" w:customStyle="1" w:styleId="1399FEE99A174FB38005416A3E55259F">
    <w:name w:val="1399FEE99A174FB38005416A3E55259F"/>
    <w:rsid w:val="00F7568B"/>
  </w:style>
  <w:style w:type="paragraph" w:customStyle="1" w:styleId="4C729AC47D914DC7A11867E5116272A9">
    <w:name w:val="4C729AC47D914DC7A11867E5116272A9"/>
    <w:rsid w:val="00F7568B"/>
  </w:style>
  <w:style w:type="paragraph" w:customStyle="1" w:styleId="5F96513F3C754DD8818B4F4A5394673C">
    <w:name w:val="5F96513F3C754DD8818B4F4A5394673C"/>
    <w:rsid w:val="00F7568B"/>
  </w:style>
  <w:style w:type="paragraph" w:customStyle="1" w:styleId="ABAD6A93C0F4418296254EB486261B33">
    <w:name w:val="ABAD6A93C0F4418296254EB486261B33"/>
    <w:rsid w:val="00F7568B"/>
  </w:style>
  <w:style w:type="paragraph" w:customStyle="1" w:styleId="7B123475F805465A968ED564B345B5F7">
    <w:name w:val="7B123475F805465A968ED564B345B5F7"/>
    <w:rsid w:val="00F7568B"/>
  </w:style>
  <w:style w:type="paragraph" w:customStyle="1" w:styleId="9D5608B786AA47CE9297C51D26738741">
    <w:name w:val="9D5608B786AA47CE9297C51D26738741"/>
    <w:rsid w:val="00F7568B"/>
  </w:style>
  <w:style w:type="paragraph" w:customStyle="1" w:styleId="0F454CCD92134666B53BF9AC9FA958A8">
    <w:name w:val="0F454CCD92134666B53BF9AC9FA958A8"/>
    <w:rsid w:val="00F7568B"/>
  </w:style>
  <w:style w:type="paragraph" w:customStyle="1" w:styleId="4F8C3219CE7E4A55A3B29EAE776EFD57">
    <w:name w:val="4F8C3219CE7E4A55A3B29EAE776EFD57"/>
    <w:rsid w:val="00F7568B"/>
  </w:style>
  <w:style w:type="paragraph" w:customStyle="1" w:styleId="52B8B1700602493CAF5C94EA711D3336">
    <w:name w:val="52B8B1700602493CAF5C94EA711D3336"/>
    <w:rsid w:val="00F7568B"/>
  </w:style>
  <w:style w:type="paragraph" w:customStyle="1" w:styleId="66A18FC38D7544198E090A1DEA121C23">
    <w:name w:val="66A18FC38D7544198E090A1DEA121C23"/>
    <w:rsid w:val="00F7568B"/>
  </w:style>
  <w:style w:type="paragraph" w:customStyle="1" w:styleId="1D70E7ECEA204FE1B2202789ACB676B8">
    <w:name w:val="1D70E7ECEA204FE1B2202789ACB676B8"/>
    <w:rsid w:val="00F7568B"/>
  </w:style>
  <w:style w:type="paragraph" w:customStyle="1" w:styleId="878AECBDBF6F487AB66678169B295B70">
    <w:name w:val="878AECBDBF6F487AB66678169B295B70"/>
    <w:rsid w:val="00F7568B"/>
  </w:style>
  <w:style w:type="paragraph" w:customStyle="1" w:styleId="D498F0888A6849BFADA47A3CF8159445">
    <w:name w:val="D498F0888A6849BFADA47A3CF8159445"/>
    <w:rsid w:val="00F7568B"/>
  </w:style>
  <w:style w:type="paragraph" w:customStyle="1" w:styleId="BBBA188F22DF4F7B92C86E00087A023D">
    <w:name w:val="BBBA188F22DF4F7B92C86E00087A023D"/>
    <w:rsid w:val="00F7568B"/>
  </w:style>
  <w:style w:type="paragraph" w:customStyle="1" w:styleId="3D33B946BD5E4941A48C56464BC42CE5">
    <w:name w:val="3D33B946BD5E4941A48C56464BC42CE5"/>
    <w:rsid w:val="00F7568B"/>
  </w:style>
  <w:style w:type="paragraph" w:customStyle="1" w:styleId="B3FFF089619E4BCE92DEEEC0416BBE85">
    <w:name w:val="B3FFF089619E4BCE92DEEEC0416BBE85"/>
    <w:rsid w:val="00F7568B"/>
  </w:style>
  <w:style w:type="paragraph" w:customStyle="1" w:styleId="C2B5CBB6B7C043B3BF7DEC6871A90D96">
    <w:name w:val="C2B5CBB6B7C043B3BF7DEC6871A90D96"/>
    <w:rsid w:val="00F7568B"/>
  </w:style>
  <w:style w:type="paragraph" w:customStyle="1" w:styleId="83904B1D8A3C4E439AC3DB190B322BB6">
    <w:name w:val="83904B1D8A3C4E439AC3DB190B322BB6"/>
    <w:rsid w:val="00F7568B"/>
  </w:style>
  <w:style w:type="paragraph" w:customStyle="1" w:styleId="627155BEAA154791BD4D09B02CBD180D">
    <w:name w:val="627155BEAA154791BD4D09B02CBD180D"/>
    <w:rsid w:val="00F7568B"/>
  </w:style>
  <w:style w:type="paragraph" w:customStyle="1" w:styleId="C0AC7451B66A4DCF99A6C252E037146A">
    <w:name w:val="C0AC7451B66A4DCF99A6C252E037146A"/>
    <w:rsid w:val="00F7568B"/>
  </w:style>
  <w:style w:type="paragraph" w:customStyle="1" w:styleId="5C235CD65F28465699174932757DA707">
    <w:name w:val="5C235CD65F28465699174932757DA707"/>
    <w:rsid w:val="00F7568B"/>
  </w:style>
  <w:style w:type="paragraph" w:customStyle="1" w:styleId="CC8A334E63B946E38075B469EF8846C6">
    <w:name w:val="CC8A334E63B946E38075B469EF8846C6"/>
    <w:rsid w:val="00F7568B"/>
  </w:style>
  <w:style w:type="paragraph" w:customStyle="1" w:styleId="0250CDA71D3F4F4AB3432ED9CF7517D4">
    <w:name w:val="0250CDA71D3F4F4AB3432ED9CF7517D4"/>
    <w:rsid w:val="00F7568B"/>
  </w:style>
  <w:style w:type="paragraph" w:customStyle="1" w:styleId="7D8A060DBE594078BF5F75A7939159E4">
    <w:name w:val="7D8A060DBE594078BF5F75A7939159E4"/>
    <w:rsid w:val="00F7568B"/>
  </w:style>
  <w:style w:type="paragraph" w:customStyle="1" w:styleId="223420AE095145EA862D390FF3FDB171">
    <w:name w:val="223420AE095145EA862D390FF3FDB171"/>
    <w:rsid w:val="00F7568B"/>
  </w:style>
  <w:style w:type="paragraph" w:customStyle="1" w:styleId="A433C7E72E994463B37A42FCB78881C6">
    <w:name w:val="A433C7E72E994463B37A42FCB78881C6"/>
    <w:rsid w:val="00F7568B"/>
  </w:style>
  <w:style w:type="paragraph" w:customStyle="1" w:styleId="568D5CBC6D0D4339B9A3BAEE84A5F929">
    <w:name w:val="568D5CBC6D0D4339B9A3BAEE84A5F929"/>
    <w:rsid w:val="00F7568B"/>
  </w:style>
  <w:style w:type="paragraph" w:customStyle="1" w:styleId="AE961DDE4E6541E6B2CF210B7A26A3D8">
    <w:name w:val="AE961DDE4E6541E6B2CF210B7A26A3D8"/>
    <w:rsid w:val="00F7568B"/>
  </w:style>
  <w:style w:type="paragraph" w:customStyle="1" w:styleId="291F9A729C3347C785EF0C15C7AF0FBF">
    <w:name w:val="291F9A729C3347C785EF0C15C7AF0FBF"/>
    <w:rsid w:val="00F7568B"/>
  </w:style>
  <w:style w:type="paragraph" w:customStyle="1" w:styleId="2C77E279629B497DA150E90B72955A19">
    <w:name w:val="2C77E279629B497DA150E90B72955A19"/>
    <w:rsid w:val="00F7568B"/>
  </w:style>
  <w:style w:type="paragraph" w:customStyle="1" w:styleId="DAAC157AD9184E9D9B407E1C9F4A363C">
    <w:name w:val="DAAC157AD9184E9D9B407E1C9F4A363C"/>
    <w:rsid w:val="00F7568B"/>
  </w:style>
  <w:style w:type="paragraph" w:customStyle="1" w:styleId="DD608B31A706442490EE1EDE30BA3BAA">
    <w:name w:val="DD608B31A706442490EE1EDE30BA3BAA"/>
    <w:rsid w:val="00F7568B"/>
  </w:style>
  <w:style w:type="paragraph" w:customStyle="1" w:styleId="9CBCF701F58148B494FB8C74D96DF18D">
    <w:name w:val="9CBCF701F58148B494FB8C74D96DF18D"/>
    <w:rsid w:val="00F7568B"/>
  </w:style>
  <w:style w:type="paragraph" w:customStyle="1" w:styleId="DCAA567D419A40089D4AFD5D6F3AD691">
    <w:name w:val="DCAA567D419A40089D4AFD5D6F3AD691"/>
    <w:rsid w:val="00F7568B"/>
  </w:style>
  <w:style w:type="paragraph" w:customStyle="1" w:styleId="8F3AA2676A144A5FB8C57580142E9CBC">
    <w:name w:val="8F3AA2676A144A5FB8C57580142E9CBC"/>
    <w:rsid w:val="00F7568B"/>
  </w:style>
  <w:style w:type="paragraph" w:customStyle="1" w:styleId="E3C8ED2DFBE2449F803A36C8722E05C5">
    <w:name w:val="E3C8ED2DFBE2449F803A36C8722E05C5"/>
    <w:rsid w:val="00F7568B"/>
  </w:style>
  <w:style w:type="paragraph" w:customStyle="1" w:styleId="39A8699FF8FA4A6EBE86A902ADBA32AA">
    <w:name w:val="39A8699FF8FA4A6EBE86A902ADBA32AA"/>
    <w:rsid w:val="00F7568B"/>
  </w:style>
  <w:style w:type="paragraph" w:customStyle="1" w:styleId="E43DE518BA6C4F2FA94EC1611EF5C4F4">
    <w:name w:val="E43DE518BA6C4F2FA94EC1611EF5C4F4"/>
    <w:rsid w:val="00F7568B"/>
  </w:style>
  <w:style w:type="paragraph" w:customStyle="1" w:styleId="68AC00FF1C4B4D41B0803AA166044660">
    <w:name w:val="68AC00FF1C4B4D41B0803AA166044660"/>
    <w:rsid w:val="00F7568B"/>
  </w:style>
  <w:style w:type="paragraph" w:customStyle="1" w:styleId="33637FFDA513428B93693EC4BFF88BD7">
    <w:name w:val="33637FFDA513428B93693EC4BFF88BD7"/>
    <w:rsid w:val="00F7568B"/>
  </w:style>
  <w:style w:type="paragraph" w:customStyle="1" w:styleId="DF9F56B5A50F4623AB4BEAAB9DCACCE7">
    <w:name w:val="DF9F56B5A50F4623AB4BEAAB9DCACCE7"/>
    <w:rsid w:val="00F7568B"/>
  </w:style>
  <w:style w:type="paragraph" w:customStyle="1" w:styleId="FF843BF5D6A54417A99D17526E559798">
    <w:name w:val="FF843BF5D6A54417A99D17526E559798"/>
    <w:rsid w:val="00F7568B"/>
  </w:style>
  <w:style w:type="paragraph" w:customStyle="1" w:styleId="A5ED11169B0043878E1373276E73284D">
    <w:name w:val="A5ED11169B0043878E1373276E73284D"/>
    <w:rsid w:val="00F7568B"/>
  </w:style>
  <w:style w:type="paragraph" w:customStyle="1" w:styleId="F371036B19CE43DF8B694C10D4EBBD4D">
    <w:name w:val="F371036B19CE43DF8B694C10D4EBBD4D"/>
    <w:rsid w:val="00F7568B"/>
  </w:style>
  <w:style w:type="paragraph" w:customStyle="1" w:styleId="4D67F71564C44AC797C4E5A5EEB8F008">
    <w:name w:val="4D67F71564C44AC797C4E5A5EEB8F008"/>
    <w:rsid w:val="00F7568B"/>
  </w:style>
  <w:style w:type="paragraph" w:customStyle="1" w:styleId="259AD63D0FF2457D916AA6AA282E1C2F">
    <w:name w:val="259AD63D0FF2457D916AA6AA282E1C2F"/>
    <w:rsid w:val="00F7568B"/>
  </w:style>
  <w:style w:type="paragraph" w:customStyle="1" w:styleId="B0C327CEB4AB436592A06D0DD3674563">
    <w:name w:val="B0C327CEB4AB436592A06D0DD3674563"/>
    <w:rsid w:val="00F7568B"/>
  </w:style>
  <w:style w:type="paragraph" w:customStyle="1" w:styleId="59A2798E45894ECD9A69B64AEB6CF5BC">
    <w:name w:val="59A2798E45894ECD9A69B64AEB6CF5BC"/>
    <w:rsid w:val="00F7568B"/>
  </w:style>
  <w:style w:type="paragraph" w:customStyle="1" w:styleId="6F9573E9BBB94493B6E2D176C1B67C99">
    <w:name w:val="6F9573E9BBB94493B6E2D176C1B67C99"/>
    <w:rsid w:val="00F7568B"/>
  </w:style>
  <w:style w:type="paragraph" w:customStyle="1" w:styleId="E7EE739290D74217A9EEE289E5091B23">
    <w:name w:val="E7EE739290D74217A9EEE289E5091B23"/>
    <w:rsid w:val="00F7568B"/>
  </w:style>
  <w:style w:type="paragraph" w:customStyle="1" w:styleId="65017D10BD884B2BAC3A648FBCE8A3BC">
    <w:name w:val="65017D10BD884B2BAC3A648FBCE8A3BC"/>
    <w:rsid w:val="00F7568B"/>
  </w:style>
  <w:style w:type="paragraph" w:customStyle="1" w:styleId="87B1C32B511B46EC8666D983665DBEFD">
    <w:name w:val="87B1C32B511B46EC8666D983665DBEFD"/>
    <w:rsid w:val="00F7568B"/>
  </w:style>
  <w:style w:type="paragraph" w:customStyle="1" w:styleId="BE2F790FFE61406CB96EEBB1FCB94329">
    <w:name w:val="BE2F790FFE61406CB96EEBB1FCB94329"/>
    <w:rsid w:val="00F7568B"/>
  </w:style>
  <w:style w:type="paragraph" w:customStyle="1" w:styleId="285995D89258431B96A66D79AAB67EBF">
    <w:name w:val="285995D89258431B96A66D79AAB67EBF"/>
    <w:rsid w:val="00F7568B"/>
  </w:style>
  <w:style w:type="paragraph" w:customStyle="1" w:styleId="5B4564D02EF649749191D38D0B4D069C">
    <w:name w:val="5B4564D02EF649749191D38D0B4D069C"/>
    <w:rsid w:val="00F7568B"/>
  </w:style>
  <w:style w:type="paragraph" w:customStyle="1" w:styleId="2394B433547F48BD9C537F24569FF9AC">
    <w:name w:val="2394B433547F48BD9C537F24569FF9AC"/>
    <w:rsid w:val="00F7568B"/>
  </w:style>
  <w:style w:type="paragraph" w:customStyle="1" w:styleId="9E747575000E4AE1BA08274EF4243022">
    <w:name w:val="9E747575000E4AE1BA08274EF4243022"/>
    <w:rsid w:val="00F7568B"/>
  </w:style>
  <w:style w:type="paragraph" w:customStyle="1" w:styleId="2E9A0F757F5A4B8D948FAB6015B90B73">
    <w:name w:val="2E9A0F757F5A4B8D948FAB6015B90B73"/>
    <w:rsid w:val="00F7568B"/>
  </w:style>
  <w:style w:type="paragraph" w:customStyle="1" w:styleId="D0EE1075EEC44805A4A67A3925C16B78">
    <w:name w:val="D0EE1075EEC44805A4A67A3925C16B78"/>
    <w:rsid w:val="00F7568B"/>
  </w:style>
  <w:style w:type="paragraph" w:customStyle="1" w:styleId="044D68074DD943578514F6728EE8DCFD">
    <w:name w:val="044D68074DD943578514F6728EE8DCFD"/>
    <w:rsid w:val="00F7568B"/>
  </w:style>
  <w:style w:type="paragraph" w:customStyle="1" w:styleId="B579A090AC0444E2BFC24E47B2A503AF">
    <w:name w:val="B579A090AC0444E2BFC24E47B2A503AF"/>
    <w:rsid w:val="00F7568B"/>
  </w:style>
  <w:style w:type="paragraph" w:customStyle="1" w:styleId="E8D23B5532BA4C43A9CA02C01DAAEF5F">
    <w:name w:val="E8D23B5532BA4C43A9CA02C01DAAEF5F"/>
    <w:rsid w:val="00F7568B"/>
  </w:style>
  <w:style w:type="paragraph" w:customStyle="1" w:styleId="EC5A800079514EB89878338537106CB8">
    <w:name w:val="EC5A800079514EB89878338537106CB8"/>
    <w:rsid w:val="00F7568B"/>
  </w:style>
  <w:style w:type="paragraph" w:customStyle="1" w:styleId="B88D5E65D8A242A6986B17F1D6D6B6D8">
    <w:name w:val="B88D5E65D8A242A6986B17F1D6D6B6D8"/>
    <w:rsid w:val="00F7568B"/>
  </w:style>
  <w:style w:type="paragraph" w:customStyle="1" w:styleId="A176BD68BF444FCB9E67FC5C7EFC1DCA">
    <w:name w:val="A176BD68BF444FCB9E67FC5C7EFC1DCA"/>
    <w:rsid w:val="00F7568B"/>
  </w:style>
  <w:style w:type="paragraph" w:customStyle="1" w:styleId="C8C6CC828F5A4F9F8481CF79CBDD1885">
    <w:name w:val="C8C6CC828F5A4F9F8481CF79CBDD1885"/>
    <w:rsid w:val="00F7568B"/>
  </w:style>
  <w:style w:type="paragraph" w:customStyle="1" w:styleId="0016F8E28A93498C91F5EC43764897DC">
    <w:name w:val="0016F8E28A93498C91F5EC43764897DC"/>
    <w:rsid w:val="00F7568B"/>
  </w:style>
  <w:style w:type="paragraph" w:customStyle="1" w:styleId="E3F7EA6A3AA04E41B7DEC503552FB261">
    <w:name w:val="E3F7EA6A3AA04E41B7DEC503552FB261"/>
    <w:rsid w:val="00F7568B"/>
  </w:style>
  <w:style w:type="paragraph" w:customStyle="1" w:styleId="4D68A8C86C4248EE9C3920267C1F1D64">
    <w:name w:val="4D68A8C86C4248EE9C3920267C1F1D64"/>
    <w:rsid w:val="00F7568B"/>
  </w:style>
  <w:style w:type="paragraph" w:customStyle="1" w:styleId="7946A0B83CCF492EABF2A737E4E4CF03">
    <w:name w:val="7946A0B83CCF492EABF2A737E4E4CF03"/>
    <w:rsid w:val="00F7568B"/>
  </w:style>
  <w:style w:type="paragraph" w:customStyle="1" w:styleId="ABC016BECBAE4E6481F0111162680647">
    <w:name w:val="ABC016BECBAE4E6481F0111162680647"/>
    <w:rsid w:val="00F7568B"/>
  </w:style>
  <w:style w:type="paragraph" w:customStyle="1" w:styleId="39A6514AC2C74E91B52438573B256C2E">
    <w:name w:val="39A6514AC2C74E91B52438573B256C2E"/>
    <w:rsid w:val="00F7568B"/>
  </w:style>
  <w:style w:type="paragraph" w:customStyle="1" w:styleId="F310C8653DFC47E5B11523AF2F994C07">
    <w:name w:val="F310C8653DFC47E5B11523AF2F994C07"/>
    <w:rsid w:val="00F7568B"/>
  </w:style>
  <w:style w:type="paragraph" w:customStyle="1" w:styleId="0A1F9E80B03E4B0083F54E5C86384740">
    <w:name w:val="0A1F9E80B03E4B0083F54E5C86384740"/>
    <w:rsid w:val="00F7568B"/>
  </w:style>
  <w:style w:type="paragraph" w:customStyle="1" w:styleId="53AE89C3F285425F88128DECB5BF56BA">
    <w:name w:val="53AE89C3F285425F88128DECB5BF56BA"/>
    <w:rsid w:val="00F7568B"/>
  </w:style>
  <w:style w:type="paragraph" w:customStyle="1" w:styleId="2AFAB2C23B854C49AA188D6E2B305836">
    <w:name w:val="2AFAB2C23B854C49AA188D6E2B305836"/>
    <w:rsid w:val="00F7568B"/>
  </w:style>
  <w:style w:type="paragraph" w:customStyle="1" w:styleId="CB22D298CF0C41739A2AE93666844E95">
    <w:name w:val="CB22D298CF0C41739A2AE93666844E95"/>
    <w:rsid w:val="00F7568B"/>
  </w:style>
  <w:style w:type="paragraph" w:customStyle="1" w:styleId="B5CDC4F0B05141C9A48FD46B517652F6">
    <w:name w:val="B5CDC4F0B05141C9A48FD46B517652F6"/>
    <w:rsid w:val="00F7568B"/>
  </w:style>
  <w:style w:type="paragraph" w:customStyle="1" w:styleId="126865BA0171402EAD1CC070E2B45522">
    <w:name w:val="126865BA0171402EAD1CC070E2B45522"/>
    <w:rsid w:val="00F7568B"/>
  </w:style>
  <w:style w:type="paragraph" w:customStyle="1" w:styleId="E78F834C94884742B7E092EF553B4054">
    <w:name w:val="E78F834C94884742B7E092EF553B4054"/>
    <w:rsid w:val="00F7568B"/>
  </w:style>
  <w:style w:type="paragraph" w:customStyle="1" w:styleId="3F91F640CC4D486D88C48DA42AB290D1">
    <w:name w:val="3F91F640CC4D486D88C48DA42AB290D1"/>
    <w:rsid w:val="00F7568B"/>
  </w:style>
  <w:style w:type="paragraph" w:customStyle="1" w:styleId="5E8313E9FB914A2F8B13EA34749D3054">
    <w:name w:val="5E8313E9FB914A2F8B13EA34749D3054"/>
    <w:rsid w:val="00F7568B"/>
  </w:style>
  <w:style w:type="paragraph" w:customStyle="1" w:styleId="059C309DCBB64776B8557E3EA0D7018E">
    <w:name w:val="059C309DCBB64776B8557E3EA0D7018E"/>
    <w:rsid w:val="00F7568B"/>
  </w:style>
  <w:style w:type="paragraph" w:customStyle="1" w:styleId="2DC378C7F6BF42FA94BA2F763913FBE0">
    <w:name w:val="2DC378C7F6BF42FA94BA2F763913FBE0"/>
    <w:rsid w:val="00F7568B"/>
  </w:style>
  <w:style w:type="paragraph" w:customStyle="1" w:styleId="BB1AA8E34A0B4FC7A72611E8351B502C">
    <w:name w:val="BB1AA8E34A0B4FC7A72611E8351B502C"/>
    <w:rsid w:val="00F7568B"/>
  </w:style>
  <w:style w:type="paragraph" w:customStyle="1" w:styleId="F1B035D220364A02BE17EEAA1E470F0A">
    <w:name w:val="F1B035D220364A02BE17EEAA1E470F0A"/>
    <w:rsid w:val="00F7568B"/>
  </w:style>
  <w:style w:type="paragraph" w:customStyle="1" w:styleId="4FEB7C3160994BE28CF28E328340E171">
    <w:name w:val="4FEB7C3160994BE28CF28E328340E171"/>
    <w:rsid w:val="00F7568B"/>
  </w:style>
  <w:style w:type="paragraph" w:customStyle="1" w:styleId="2F8EA649311248CEA6685EF7A8CFF79F">
    <w:name w:val="2F8EA649311248CEA6685EF7A8CFF79F"/>
    <w:rsid w:val="00F7568B"/>
  </w:style>
  <w:style w:type="paragraph" w:customStyle="1" w:styleId="B50F626EA8EE41759B349659BAC42934">
    <w:name w:val="B50F626EA8EE41759B349659BAC42934"/>
    <w:rsid w:val="00F7568B"/>
  </w:style>
  <w:style w:type="paragraph" w:customStyle="1" w:styleId="C336DD6925744F8FB4A2DCB4AD993EF5">
    <w:name w:val="C336DD6925744F8FB4A2DCB4AD993EF5"/>
    <w:rsid w:val="00F7568B"/>
  </w:style>
  <w:style w:type="paragraph" w:customStyle="1" w:styleId="322ECE8D76554AB9BA8517A50BABA594">
    <w:name w:val="322ECE8D76554AB9BA8517A50BABA594"/>
    <w:rsid w:val="00F7568B"/>
  </w:style>
  <w:style w:type="paragraph" w:customStyle="1" w:styleId="9950ABB6477E46A0AE413B1A8CF89B41">
    <w:name w:val="9950ABB6477E46A0AE413B1A8CF89B41"/>
    <w:rsid w:val="00F7568B"/>
  </w:style>
  <w:style w:type="paragraph" w:customStyle="1" w:styleId="41AFF05707B744599DC77961F06E4D54">
    <w:name w:val="41AFF05707B744599DC77961F06E4D54"/>
    <w:rsid w:val="00F7568B"/>
  </w:style>
  <w:style w:type="paragraph" w:customStyle="1" w:styleId="A536E83D58BD4FC4BFF31BBFA94B33EB">
    <w:name w:val="A536E83D58BD4FC4BFF31BBFA94B33EB"/>
    <w:rsid w:val="00F7568B"/>
  </w:style>
  <w:style w:type="paragraph" w:customStyle="1" w:styleId="583A1F33702841AFAF655F584F479BEE">
    <w:name w:val="583A1F33702841AFAF655F584F479BEE"/>
    <w:rsid w:val="00F7568B"/>
  </w:style>
  <w:style w:type="paragraph" w:customStyle="1" w:styleId="62E62A7152994576B000401E0909BC20">
    <w:name w:val="62E62A7152994576B000401E0909BC20"/>
    <w:rsid w:val="00F7568B"/>
  </w:style>
  <w:style w:type="paragraph" w:customStyle="1" w:styleId="1B0739BBB6D941D3AF7EBFAAB4B9F18F">
    <w:name w:val="1B0739BBB6D941D3AF7EBFAAB4B9F18F"/>
    <w:rsid w:val="00F7568B"/>
  </w:style>
  <w:style w:type="paragraph" w:customStyle="1" w:styleId="337022AFB0E245F5B49294E76E0BEADA">
    <w:name w:val="337022AFB0E245F5B49294E76E0BEADA"/>
    <w:rsid w:val="00F7568B"/>
  </w:style>
  <w:style w:type="paragraph" w:customStyle="1" w:styleId="7E159C9A169A4E8EB8E7A91B844B778F">
    <w:name w:val="7E159C9A169A4E8EB8E7A91B844B778F"/>
    <w:rsid w:val="00F7568B"/>
  </w:style>
  <w:style w:type="paragraph" w:customStyle="1" w:styleId="EAD25EF863B2421F85F714C9C39B1ED8">
    <w:name w:val="EAD25EF863B2421F85F714C9C39B1ED8"/>
    <w:rsid w:val="00F7568B"/>
  </w:style>
  <w:style w:type="paragraph" w:customStyle="1" w:styleId="B056B76B295D4616A151C12E3529A7EC">
    <w:name w:val="B056B76B295D4616A151C12E3529A7EC"/>
    <w:rsid w:val="00F7568B"/>
  </w:style>
  <w:style w:type="paragraph" w:customStyle="1" w:styleId="D0999D7442EF495D87EE8097169B7C28">
    <w:name w:val="D0999D7442EF495D87EE8097169B7C28"/>
    <w:rsid w:val="00F7568B"/>
  </w:style>
  <w:style w:type="paragraph" w:customStyle="1" w:styleId="7852AB69F9B949049EF75E5037C57FF3">
    <w:name w:val="7852AB69F9B949049EF75E5037C57FF3"/>
    <w:rsid w:val="00F7568B"/>
  </w:style>
  <w:style w:type="paragraph" w:customStyle="1" w:styleId="CE1C50A782FD4CD49CBA41DBBF525D6F">
    <w:name w:val="CE1C50A782FD4CD49CBA41DBBF525D6F"/>
    <w:rsid w:val="00F7568B"/>
  </w:style>
  <w:style w:type="paragraph" w:customStyle="1" w:styleId="2891C88BC13849C18E61571BAC2A5F82">
    <w:name w:val="2891C88BC13849C18E61571BAC2A5F82"/>
    <w:rsid w:val="00F7568B"/>
  </w:style>
  <w:style w:type="paragraph" w:customStyle="1" w:styleId="BCA0BA2C198A4A90AB6CA1E0EF22A3D3">
    <w:name w:val="BCA0BA2C198A4A90AB6CA1E0EF22A3D3"/>
    <w:rsid w:val="00F7568B"/>
  </w:style>
  <w:style w:type="paragraph" w:customStyle="1" w:styleId="04778824A55A4E629863EC7ED030F0DB">
    <w:name w:val="04778824A55A4E629863EC7ED030F0DB"/>
    <w:rsid w:val="00F7568B"/>
  </w:style>
  <w:style w:type="paragraph" w:customStyle="1" w:styleId="A026944B682D4E4BAA60DF1777ADB546">
    <w:name w:val="A026944B682D4E4BAA60DF1777ADB546"/>
    <w:rsid w:val="00F7568B"/>
  </w:style>
  <w:style w:type="paragraph" w:customStyle="1" w:styleId="276BB58D862F4040A8617552344C83A7">
    <w:name w:val="276BB58D862F4040A8617552344C83A7"/>
    <w:rsid w:val="00F7568B"/>
  </w:style>
  <w:style w:type="paragraph" w:customStyle="1" w:styleId="663B6FD99EA24943BF3853B635CA5616">
    <w:name w:val="663B6FD99EA24943BF3853B635CA5616"/>
    <w:rsid w:val="00F7568B"/>
  </w:style>
  <w:style w:type="paragraph" w:customStyle="1" w:styleId="B014EB07B84D441885C7B324D40C0F57">
    <w:name w:val="B014EB07B84D441885C7B324D40C0F57"/>
    <w:rsid w:val="00F7568B"/>
  </w:style>
  <w:style w:type="paragraph" w:customStyle="1" w:styleId="C5D02F4509B64BE1B31C5C93E89B621B">
    <w:name w:val="C5D02F4509B64BE1B31C5C93E89B621B"/>
    <w:rsid w:val="00F7568B"/>
  </w:style>
  <w:style w:type="paragraph" w:customStyle="1" w:styleId="D86E91AD288D4AF581F80E9CBF538179">
    <w:name w:val="D86E91AD288D4AF581F80E9CBF538179"/>
    <w:rsid w:val="00F7568B"/>
  </w:style>
  <w:style w:type="paragraph" w:customStyle="1" w:styleId="AAC82069CBDA404D8A9117D4C8E3C345">
    <w:name w:val="AAC82069CBDA404D8A9117D4C8E3C345"/>
    <w:rsid w:val="00F7568B"/>
  </w:style>
  <w:style w:type="paragraph" w:customStyle="1" w:styleId="0CB5B8680DA1439184DC0F374179A441">
    <w:name w:val="0CB5B8680DA1439184DC0F374179A441"/>
    <w:rsid w:val="00F7568B"/>
  </w:style>
  <w:style w:type="paragraph" w:customStyle="1" w:styleId="F7272AF7446A4211A3BCE5671C7573AB">
    <w:name w:val="F7272AF7446A4211A3BCE5671C7573AB"/>
    <w:rsid w:val="00F7568B"/>
  </w:style>
  <w:style w:type="paragraph" w:customStyle="1" w:styleId="9902F16A605D40C59C11364255EEF45F">
    <w:name w:val="9902F16A605D40C59C11364255EEF45F"/>
    <w:rsid w:val="00F7568B"/>
  </w:style>
  <w:style w:type="paragraph" w:customStyle="1" w:styleId="52ECAAD8D0C045E2A87AE556E6DFBDA5">
    <w:name w:val="52ECAAD8D0C045E2A87AE556E6DFBDA5"/>
    <w:rsid w:val="00F7568B"/>
  </w:style>
  <w:style w:type="paragraph" w:customStyle="1" w:styleId="94FECCFC33994486B4D6E2CB9C772270">
    <w:name w:val="94FECCFC33994486B4D6E2CB9C772270"/>
    <w:rsid w:val="00F7568B"/>
  </w:style>
  <w:style w:type="paragraph" w:customStyle="1" w:styleId="D0F544056A854AFF85166A1880B1BEE8">
    <w:name w:val="D0F544056A854AFF85166A1880B1BEE8"/>
    <w:rsid w:val="00F7568B"/>
  </w:style>
  <w:style w:type="paragraph" w:customStyle="1" w:styleId="E29DBA6D109A41B4A445E188F8808199">
    <w:name w:val="E29DBA6D109A41B4A445E188F8808199"/>
    <w:rsid w:val="00F7568B"/>
  </w:style>
  <w:style w:type="paragraph" w:customStyle="1" w:styleId="BD4D4BB18641408EAB0745DA5B0C6E84">
    <w:name w:val="BD4D4BB18641408EAB0745DA5B0C6E84"/>
    <w:rsid w:val="00F7568B"/>
  </w:style>
  <w:style w:type="paragraph" w:customStyle="1" w:styleId="6DCC810718AC4B1DAE36D4AB0542364F">
    <w:name w:val="6DCC810718AC4B1DAE36D4AB0542364F"/>
    <w:rsid w:val="00F7568B"/>
  </w:style>
  <w:style w:type="paragraph" w:customStyle="1" w:styleId="9A08B7FD1C2C4F708ED6FD0108D14A30">
    <w:name w:val="9A08B7FD1C2C4F708ED6FD0108D14A30"/>
    <w:rsid w:val="00F7568B"/>
  </w:style>
  <w:style w:type="paragraph" w:customStyle="1" w:styleId="53FE8EE543CE4137819C40F020C06A57">
    <w:name w:val="53FE8EE543CE4137819C40F020C06A57"/>
    <w:rsid w:val="00F7568B"/>
  </w:style>
  <w:style w:type="paragraph" w:customStyle="1" w:styleId="509584D745D643608F1A137099BBF144">
    <w:name w:val="509584D745D643608F1A137099BBF144"/>
    <w:rsid w:val="00F7568B"/>
  </w:style>
  <w:style w:type="paragraph" w:customStyle="1" w:styleId="8BE1104DF67441869ED0DCE3D67C6E03">
    <w:name w:val="8BE1104DF67441869ED0DCE3D67C6E03"/>
    <w:rsid w:val="00F7568B"/>
  </w:style>
  <w:style w:type="paragraph" w:customStyle="1" w:styleId="96B187EFEEF04EDF98773DFAFEB5C82D">
    <w:name w:val="96B187EFEEF04EDF98773DFAFEB5C82D"/>
    <w:rsid w:val="00F7568B"/>
  </w:style>
  <w:style w:type="paragraph" w:customStyle="1" w:styleId="EB98246B9A8F402F9EA48D7FDC2C5A81">
    <w:name w:val="EB98246B9A8F402F9EA48D7FDC2C5A81"/>
    <w:rsid w:val="00F7568B"/>
  </w:style>
  <w:style w:type="paragraph" w:customStyle="1" w:styleId="F69E80E04F394261B1BB4F3EDC874A6A">
    <w:name w:val="F69E80E04F394261B1BB4F3EDC874A6A"/>
    <w:rsid w:val="00F7568B"/>
  </w:style>
  <w:style w:type="paragraph" w:customStyle="1" w:styleId="4A1D9382CFDA46509A056F0571DEBE63">
    <w:name w:val="4A1D9382CFDA46509A056F0571DEBE63"/>
    <w:rsid w:val="00F7568B"/>
  </w:style>
  <w:style w:type="paragraph" w:customStyle="1" w:styleId="1CA5A7273744476380370F52B8A24370">
    <w:name w:val="1CA5A7273744476380370F52B8A24370"/>
    <w:rsid w:val="00F7568B"/>
  </w:style>
  <w:style w:type="paragraph" w:customStyle="1" w:styleId="CDCF1BFF3B194BB79AD385E852064757">
    <w:name w:val="CDCF1BFF3B194BB79AD385E852064757"/>
    <w:rsid w:val="00F7568B"/>
  </w:style>
  <w:style w:type="paragraph" w:customStyle="1" w:styleId="3ACD7787A4C746559DC4C2F1BE50D786">
    <w:name w:val="3ACD7787A4C746559DC4C2F1BE50D786"/>
    <w:rsid w:val="00F7568B"/>
  </w:style>
  <w:style w:type="paragraph" w:customStyle="1" w:styleId="DA002FF9FB89480A9F5D4DE4120A71E1">
    <w:name w:val="DA002FF9FB89480A9F5D4DE4120A71E1"/>
    <w:rsid w:val="00F7568B"/>
  </w:style>
  <w:style w:type="paragraph" w:customStyle="1" w:styleId="BDB0EFC3C7384EA28828DE342DE385CF">
    <w:name w:val="BDB0EFC3C7384EA28828DE342DE385CF"/>
    <w:rsid w:val="00F7568B"/>
  </w:style>
  <w:style w:type="paragraph" w:customStyle="1" w:styleId="973245DCC75A400CB86C211F31C69B03">
    <w:name w:val="973245DCC75A400CB86C211F31C69B03"/>
    <w:rsid w:val="00F7568B"/>
  </w:style>
  <w:style w:type="paragraph" w:customStyle="1" w:styleId="1045B0C5217546DA991C93DC699214A2">
    <w:name w:val="1045B0C5217546DA991C93DC699214A2"/>
    <w:rsid w:val="00F7568B"/>
  </w:style>
  <w:style w:type="paragraph" w:customStyle="1" w:styleId="4CD4320BDACB42468972E8630A7306A3">
    <w:name w:val="4CD4320BDACB42468972E8630A7306A3"/>
    <w:rsid w:val="00F7568B"/>
  </w:style>
  <w:style w:type="paragraph" w:customStyle="1" w:styleId="CF675A93761A4A7BB046894B716C3D3B">
    <w:name w:val="CF675A93761A4A7BB046894B716C3D3B"/>
    <w:rsid w:val="00F7568B"/>
  </w:style>
  <w:style w:type="paragraph" w:customStyle="1" w:styleId="99B006E09B4C419FABA430234C9AFDC8">
    <w:name w:val="99B006E09B4C419FABA430234C9AFDC8"/>
    <w:rsid w:val="00F7568B"/>
  </w:style>
  <w:style w:type="paragraph" w:customStyle="1" w:styleId="44F15A464EAD4944971654AC6965A1A5">
    <w:name w:val="44F15A464EAD4944971654AC6965A1A5"/>
    <w:rsid w:val="00F7568B"/>
  </w:style>
  <w:style w:type="paragraph" w:customStyle="1" w:styleId="7344A23412354568B6020F3DFA8BF602">
    <w:name w:val="7344A23412354568B6020F3DFA8BF602"/>
    <w:rsid w:val="00F7568B"/>
  </w:style>
  <w:style w:type="paragraph" w:customStyle="1" w:styleId="BD3AA8FF35D94DAC8056146596B27D82">
    <w:name w:val="BD3AA8FF35D94DAC8056146596B27D82"/>
    <w:rsid w:val="00F7568B"/>
  </w:style>
  <w:style w:type="paragraph" w:customStyle="1" w:styleId="61CE25A1A13D40B3B24A320DA8FA7BF1">
    <w:name w:val="61CE25A1A13D40B3B24A320DA8FA7BF1"/>
    <w:rsid w:val="00F7568B"/>
  </w:style>
  <w:style w:type="paragraph" w:customStyle="1" w:styleId="0E030DF0A2FA44ADA6912FFC263D30F6">
    <w:name w:val="0E030DF0A2FA44ADA6912FFC263D30F6"/>
    <w:rsid w:val="00F7568B"/>
  </w:style>
  <w:style w:type="paragraph" w:customStyle="1" w:styleId="AA09679C93784181B4D8D8600936972C">
    <w:name w:val="AA09679C93784181B4D8D8600936972C"/>
    <w:rsid w:val="00F7568B"/>
  </w:style>
  <w:style w:type="paragraph" w:customStyle="1" w:styleId="8BCA7EBB263B4EEE9D0E731E1A8BD3C1">
    <w:name w:val="8BCA7EBB263B4EEE9D0E731E1A8BD3C1"/>
    <w:rsid w:val="00F7568B"/>
  </w:style>
  <w:style w:type="paragraph" w:customStyle="1" w:styleId="507FE4A2ABB545B2AF21C873A7438805">
    <w:name w:val="507FE4A2ABB545B2AF21C873A7438805"/>
    <w:rsid w:val="00F7568B"/>
  </w:style>
  <w:style w:type="paragraph" w:customStyle="1" w:styleId="41E7E53DF4DA4253AAC4B1785C219900">
    <w:name w:val="41E7E53DF4DA4253AAC4B1785C219900"/>
    <w:rsid w:val="00F7568B"/>
  </w:style>
  <w:style w:type="paragraph" w:customStyle="1" w:styleId="3CFE7E269DBB4CD18B242A8399CCE73D">
    <w:name w:val="3CFE7E269DBB4CD18B242A8399CCE73D"/>
    <w:rsid w:val="00F7568B"/>
  </w:style>
  <w:style w:type="paragraph" w:customStyle="1" w:styleId="FA9CCB00BD1E4C2C8A67C1E7E268978A">
    <w:name w:val="FA9CCB00BD1E4C2C8A67C1E7E268978A"/>
    <w:rsid w:val="00F7568B"/>
  </w:style>
  <w:style w:type="paragraph" w:customStyle="1" w:styleId="8FE3879E72B448839E4F17FD3AEA5ABC">
    <w:name w:val="8FE3879E72B448839E4F17FD3AEA5ABC"/>
    <w:rsid w:val="00F7568B"/>
  </w:style>
  <w:style w:type="paragraph" w:customStyle="1" w:styleId="6B4D9518CA684C55A39BD71102FFE5C0">
    <w:name w:val="6B4D9518CA684C55A39BD71102FFE5C0"/>
    <w:rsid w:val="00F7568B"/>
  </w:style>
  <w:style w:type="paragraph" w:customStyle="1" w:styleId="023742EFCD614BD88787FC3717316D1F">
    <w:name w:val="023742EFCD614BD88787FC3717316D1F"/>
    <w:rsid w:val="00F7568B"/>
  </w:style>
  <w:style w:type="paragraph" w:customStyle="1" w:styleId="B14715D164ED45FCA7CC29EF35262DA0">
    <w:name w:val="B14715D164ED45FCA7CC29EF35262DA0"/>
    <w:rsid w:val="00F7568B"/>
  </w:style>
  <w:style w:type="paragraph" w:customStyle="1" w:styleId="890A40692ECB47E09D31F5987B1E4CE2">
    <w:name w:val="890A40692ECB47E09D31F5987B1E4CE2"/>
    <w:rsid w:val="00F7568B"/>
  </w:style>
  <w:style w:type="paragraph" w:customStyle="1" w:styleId="56D512517FC04852BB03B26FAC261027">
    <w:name w:val="56D512517FC04852BB03B26FAC261027"/>
    <w:rsid w:val="00F7568B"/>
  </w:style>
  <w:style w:type="paragraph" w:customStyle="1" w:styleId="415220873893440B9D2AC2AB6D08C7C0">
    <w:name w:val="415220873893440B9D2AC2AB6D08C7C0"/>
    <w:rsid w:val="00F7568B"/>
  </w:style>
  <w:style w:type="paragraph" w:customStyle="1" w:styleId="1AD45F5667AE4EDFB3CFBCDCECF1F2D7">
    <w:name w:val="1AD45F5667AE4EDFB3CFBCDCECF1F2D7"/>
    <w:rsid w:val="00F7568B"/>
  </w:style>
  <w:style w:type="paragraph" w:customStyle="1" w:styleId="EB718F8FEDF54A10AA53AE84EEBA191C">
    <w:name w:val="EB718F8FEDF54A10AA53AE84EEBA191C"/>
    <w:rsid w:val="00F7568B"/>
  </w:style>
  <w:style w:type="paragraph" w:customStyle="1" w:styleId="CB2A74E8CC914BFDA4E7ED79E55AFEC4">
    <w:name w:val="CB2A74E8CC914BFDA4E7ED79E55AFEC4"/>
    <w:rsid w:val="00F7568B"/>
  </w:style>
  <w:style w:type="paragraph" w:customStyle="1" w:styleId="7AF4E03CE4D144D3A02B63D812620F0F">
    <w:name w:val="7AF4E03CE4D144D3A02B63D812620F0F"/>
    <w:rsid w:val="00F7568B"/>
  </w:style>
  <w:style w:type="paragraph" w:customStyle="1" w:styleId="62B7EEAA01AD415FA16F7522A438C48A">
    <w:name w:val="62B7EEAA01AD415FA16F7522A438C48A"/>
    <w:rsid w:val="00F7568B"/>
  </w:style>
  <w:style w:type="paragraph" w:customStyle="1" w:styleId="80E1C9BAFE8044C4A60D00D616B65375">
    <w:name w:val="80E1C9BAFE8044C4A60D00D616B65375"/>
    <w:rsid w:val="00F7568B"/>
  </w:style>
  <w:style w:type="paragraph" w:customStyle="1" w:styleId="D86F26D35C644E6FAD8925CDCFF345EB">
    <w:name w:val="D86F26D35C644E6FAD8925CDCFF345EB"/>
    <w:rsid w:val="00F7568B"/>
  </w:style>
  <w:style w:type="paragraph" w:customStyle="1" w:styleId="7031B161B0C2413985B53AE963D5F4C2">
    <w:name w:val="7031B161B0C2413985B53AE963D5F4C2"/>
    <w:rsid w:val="00F7568B"/>
  </w:style>
  <w:style w:type="paragraph" w:customStyle="1" w:styleId="3DB9B20ACF3F4878BE4CCB5E520D948B">
    <w:name w:val="3DB9B20ACF3F4878BE4CCB5E520D948B"/>
    <w:rsid w:val="00F7568B"/>
  </w:style>
  <w:style w:type="paragraph" w:customStyle="1" w:styleId="48BE41D203464835B352F6C10534F384">
    <w:name w:val="48BE41D203464835B352F6C10534F384"/>
    <w:rsid w:val="00F7568B"/>
  </w:style>
  <w:style w:type="paragraph" w:customStyle="1" w:styleId="5A9153529FEF41F580B1C06E5E32033C">
    <w:name w:val="5A9153529FEF41F580B1C06E5E32033C"/>
    <w:rsid w:val="00F7568B"/>
  </w:style>
  <w:style w:type="paragraph" w:customStyle="1" w:styleId="7655E29D472F49FFB36394F759E82A7B">
    <w:name w:val="7655E29D472F49FFB36394F759E82A7B"/>
    <w:rsid w:val="00F7568B"/>
  </w:style>
  <w:style w:type="paragraph" w:customStyle="1" w:styleId="CEECE8165A7544F1A52F2E50704D15DC">
    <w:name w:val="CEECE8165A7544F1A52F2E50704D15DC"/>
    <w:rsid w:val="00F7568B"/>
  </w:style>
  <w:style w:type="paragraph" w:customStyle="1" w:styleId="18FD3814131B48B38F36328EE76EC061">
    <w:name w:val="18FD3814131B48B38F36328EE76EC061"/>
    <w:rsid w:val="00F7568B"/>
  </w:style>
  <w:style w:type="paragraph" w:customStyle="1" w:styleId="9E5595A009AE4FA9ADB4B72AC41D8093">
    <w:name w:val="9E5595A009AE4FA9ADB4B72AC41D8093"/>
    <w:rsid w:val="00F7568B"/>
  </w:style>
  <w:style w:type="paragraph" w:customStyle="1" w:styleId="C1D5925BAD99461F8AAF012898F09108">
    <w:name w:val="C1D5925BAD99461F8AAF012898F09108"/>
    <w:rsid w:val="00F7568B"/>
  </w:style>
  <w:style w:type="paragraph" w:customStyle="1" w:styleId="80728607185E4952A4DF1F3B54836F12">
    <w:name w:val="80728607185E4952A4DF1F3B54836F12"/>
    <w:rsid w:val="00F7568B"/>
  </w:style>
  <w:style w:type="paragraph" w:customStyle="1" w:styleId="3CA2361C9F21429B92B770E10FE8706D">
    <w:name w:val="3CA2361C9F21429B92B770E10FE8706D"/>
    <w:rsid w:val="00F7568B"/>
  </w:style>
  <w:style w:type="paragraph" w:customStyle="1" w:styleId="5A0307218BB94E64BEBE56A55B22FD71">
    <w:name w:val="5A0307218BB94E64BEBE56A55B22FD71"/>
    <w:rsid w:val="00F7568B"/>
  </w:style>
  <w:style w:type="paragraph" w:customStyle="1" w:styleId="363651928FB54AC994DF85A4643397BC">
    <w:name w:val="363651928FB54AC994DF85A4643397BC"/>
    <w:rsid w:val="00F7568B"/>
  </w:style>
  <w:style w:type="paragraph" w:customStyle="1" w:styleId="6973F7D6F5EA4D2388466E2FC91A32A1">
    <w:name w:val="6973F7D6F5EA4D2388466E2FC91A32A1"/>
    <w:rsid w:val="00F7568B"/>
  </w:style>
  <w:style w:type="paragraph" w:customStyle="1" w:styleId="6FD96727E0B1412ABFE6E9694A42DDE8">
    <w:name w:val="6FD96727E0B1412ABFE6E9694A42DDE8"/>
    <w:rsid w:val="00F7568B"/>
  </w:style>
  <w:style w:type="paragraph" w:customStyle="1" w:styleId="7C6BD4FD932149948A888AA72BE77802">
    <w:name w:val="7C6BD4FD932149948A888AA72BE77802"/>
    <w:rsid w:val="00F7568B"/>
  </w:style>
  <w:style w:type="paragraph" w:customStyle="1" w:styleId="FBB3EB92457E4630A45644748511ADFC">
    <w:name w:val="FBB3EB92457E4630A45644748511ADFC"/>
    <w:rsid w:val="00F7568B"/>
  </w:style>
  <w:style w:type="paragraph" w:customStyle="1" w:styleId="9D5FDB7FCFA04E659E696C0D84418E01">
    <w:name w:val="9D5FDB7FCFA04E659E696C0D84418E01"/>
    <w:rsid w:val="00F7568B"/>
  </w:style>
  <w:style w:type="paragraph" w:customStyle="1" w:styleId="4E5EED71754D4F25B1E5E67C2554CC7F">
    <w:name w:val="4E5EED71754D4F25B1E5E67C2554CC7F"/>
    <w:rsid w:val="00F7568B"/>
  </w:style>
  <w:style w:type="paragraph" w:customStyle="1" w:styleId="8EB4870F2BC1400E9EC4B41FC32A817A">
    <w:name w:val="8EB4870F2BC1400E9EC4B41FC32A817A"/>
    <w:rsid w:val="00F7568B"/>
  </w:style>
  <w:style w:type="paragraph" w:customStyle="1" w:styleId="6F441D9511B1464A9B8EEFC1E38DD700">
    <w:name w:val="6F441D9511B1464A9B8EEFC1E38DD700"/>
    <w:rsid w:val="00F7568B"/>
  </w:style>
  <w:style w:type="paragraph" w:customStyle="1" w:styleId="AE0F27F4A0564F6BA30E2B15FA4960C4">
    <w:name w:val="AE0F27F4A0564F6BA30E2B15FA4960C4"/>
    <w:rsid w:val="00F7568B"/>
  </w:style>
  <w:style w:type="paragraph" w:customStyle="1" w:styleId="162AA6D6B4304A908BA7455EBF977C0D">
    <w:name w:val="162AA6D6B4304A908BA7455EBF977C0D"/>
    <w:rsid w:val="00F7568B"/>
  </w:style>
  <w:style w:type="paragraph" w:customStyle="1" w:styleId="543E1910688E4AAB88C7771CE9C9CA16">
    <w:name w:val="543E1910688E4AAB88C7771CE9C9CA16"/>
    <w:rsid w:val="00F7568B"/>
  </w:style>
  <w:style w:type="paragraph" w:customStyle="1" w:styleId="890E8CC5FF07445C9DC12B9E7EFF9939">
    <w:name w:val="890E8CC5FF07445C9DC12B9E7EFF9939"/>
    <w:rsid w:val="00F7568B"/>
  </w:style>
  <w:style w:type="paragraph" w:customStyle="1" w:styleId="45004CB18A894B65BD93E8224D66F042">
    <w:name w:val="45004CB18A894B65BD93E8224D66F042"/>
    <w:rsid w:val="00F7568B"/>
  </w:style>
  <w:style w:type="paragraph" w:customStyle="1" w:styleId="17EAF2E3B3734C4DB61C320DAF1421FF">
    <w:name w:val="17EAF2E3B3734C4DB61C320DAF1421FF"/>
    <w:rsid w:val="00F7568B"/>
  </w:style>
  <w:style w:type="paragraph" w:customStyle="1" w:styleId="CE699588C22B4D548308E765C0F7AB14">
    <w:name w:val="CE699588C22B4D548308E765C0F7AB14"/>
    <w:rsid w:val="00F7568B"/>
  </w:style>
  <w:style w:type="paragraph" w:customStyle="1" w:styleId="E28C08D82B73459D9E134F89E0ABD842">
    <w:name w:val="E28C08D82B73459D9E134F89E0ABD842"/>
    <w:rsid w:val="00F7568B"/>
  </w:style>
  <w:style w:type="paragraph" w:customStyle="1" w:styleId="55599B20877E456C849B94CD30BC5BDB">
    <w:name w:val="55599B20877E456C849B94CD30BC5BDB"/>
    <w:rsid w:val="00F7568B"/>
  </w:style>
  <w:style w:type="paragraph" w:customStyle="1" w:styleId="3F84371E89B2475FA7664B10830E3671">
    <w:name w:val="3F84371E89B2475FA7664B10830E3671"/>
    <w:rsid w:val="00F7568B"/>
  </w:style>
  <w:style w:type="paragraph" w:customStyle="1" w:styleId="AD32128E67FF496F859015AFE72E9318">
    <w:name w:val="AD32128E67FF496F859015AFE72E9318"/>
    <w:rsid w:val="00F7568B"/>
  </w:style>
  <w:style w:type="paragraph" w:customStyle="1" w:styleId="391ACDE02B374771BF357B03F30CCDD0">
    <w:name w:val="391ACDE02B374771BF357B03F30CCDD0"/>
    <w:rsid w:val="00F7568B"/>
  </w:style>
  <w:style w:type="paragraph" w:customStyle="1" w:styleId="DCF74D50969B4FE69A5A8F824866B45D">
    <w:name w:val="DCF74D50969B4FE69A5A8F824866B45D"/>
    <w:rsid w:val="00F7568B"/>
  </w:style>
  <w:style w:type="paragraph" w:customStyle="1" w:styleId="695927ECD2B145CD8B97BA7A32B1B3B5">
    <w:name w:val="695927ECD2B145CD8B97BA7A32B1B3B5"/>
    <w:rsid w:val="00F7568B"/>
  </w:style>
  <w:style w:type="paragraph" w:customStyle="1" w:styleId="4066BD7B69104071ACEFE0F3F7FE47A7">
    <w:name w:val="4066BD7B69104071ACEFE0F3F7FE47A7"/>
    <w:rsid w:val="00F7568B"/>
  </w:style>
  <w:style w:type="paragraph" w:customStyle="1" w:styleId="F4386A9F86E24B1987D4088C8E04D975">
    <w:name w:val="F4386A9F86E24B1987D4088C8E04D975"/>
    <w:rsid w:val="00F7568B"/>
  </w:style>
  <w:style w:type="paragraph" w:customStyle="1" w:styleId="456B58D2A0A24B2D9904F9D18ED77AFC">
    <w:name w:val="456B58D2A0A24B2D9904F9D18ED77AFC"/>
    <w:rsid w:val="00F7568B"/>
  </w:style>
  <w:style w:type="paragraph" w:customStyle="1" w:styleId="0766A3AA9C5140A18E6CE74611E9D2CC">
    <w:name w:val="0766A3AA9C5140A18E6CE74611E9D2CC"/>
    <w:rsid w:val="00F7568B"/>
  </w:style>
  <w:style w:type="paragraph" w:customStyle="1" w:styleId="400EEFD00B644839AA11ED8EDAAD97FF">
    <w:name w:val="400EEFD00B644839AA11ED8EDAAD97FF"/>
    <w:rsid w:val="00F7568B"/>
  </w:style>
  <w:style w:type="paragraph" w:customStyle="1" w:styleId="2C8EB8C598A04FBDB589B39CD82134A1">
    <w:name w:val="2C8EB8C598A04FBDB589B39CD82134A1"/>
    <w:rsid w:val="00F7568B"/>
  </w:style>
  <w:style w:type="paragraph" w:customStyle="1" w:styleId="E640EE958CE847CE8626D874D13C1014">
    <w:name w:val="E640EE958CE847CE8626D874D13C1014"/>
    <w:rsid w:val="00F7568B"/>
  </w:style>
  <w:style w:type="paragraph" w:customStyle="1" w:styleId="7AA7440552C5434985A8C7892B31B059">
    <w:name w:val="7AA7440552C5434985A8C7892B31B059"/>
    <w:rsid w:val="00F7568B"/>
  </w:style>
  <w:style w:type="paragraph" w:customStyle="1" w:styleId="2227EE9EBB0E4D50BA5318C288283F2E">
    <w:name w:val="2227EE9EBB0E4D50BA5318C288283F2E"/>
    <w:rsid w:val="00F7568B"/>
  </w:style>
  <w:style w:type="paragraph" w:customStyle="1" w:styleId="FF3A4828BB0C4428A739728D22F5ADE5">
    <w:name w:val="FF3A4828BB0C4428A739728D22F5ADE5"/>
    <w:rsid w:val="00F7568B"/>
  </w:style>
  <w:style w:type="paragraph" w:customStyle="1" w:styleId="B498DB89E4BC4D5C9527F6E191320943">
    <w:name w:val="B498DB89E4BC4D5C9527F6E191320943"/>
    <w:rsid w:val="00F7568B"/>
  </w:style>
  <w:style w:type="paragraph" w:customStyle="1" w:styleId="211718E1DEE2427BA99B2F3D99F37E8C">
    <w:name w:val="211718E1DEE2427BA99B2F3D99F37E8C"/>
    <w:rsid w:val="00F7568B"/>
  </w:style>
  <w:style w:type="paragraph" w:customStyle="1" w:styleId="D3933E5F4C384340BF604C8D84B8E6A8">
    <w:name w:val="D3933E5F4C384340BF604C8D84B8E6A8"/>
    <w:rsid w:val="00F7568B"/>
  </w:style>
  <w:style w:type="paragraph" w:customStyle="1" w:styleId="7367753628F647009B81D5EFE5D43897">
    <w:name w:val="7367753628F647009B81D5EFE5D43897"/>
    <w:rsid w:val="00F7568B"/>
  </w:style>
  <w:style w:type="paragraph" w:customStyle="1" w:styleId="9D6E51EF4231473B824AE71AB94F2973">
    <w:name w:val="9D6E51EF4231473B824AE71AB94F2973"/>
    <w:rsid w:val="00F7568B"/>
  </w:style>
  <w:style w:type="paragraph" w:customStyle="1" w:styleId="0E8E51A2E14546809547BA50F91B72DB">
    <w:name w:val="0E8E51A2E14546809547BA50F91B72DB"/>
    <w:rsid w:val="00F7568B"/>
  </w:style>
  <w:style w:type="paragraph" w:customStyle="1" w:styleId="7897AD8E26834C4495F4913DA8E282A2">
    <w:name w:val="7897AD8E26834C4495F4913DA8E282A2"/>
    <w:rsid w:val="00F7568B"/>
  </w:style>
  <w:style w:type="paragraph" w:customStyle="1" w:styleId="0C8E453312714F56BAA0F689BC039EE5">
    <w:name w:val="0C8E453312714F56BAA0F689BC039EE5"/>
    <w:rsid w:val="00F7568B"/>
  </w:style>
  <w:style w:type="paragraph" w:customStyle="1" w:styleId="CC51BBCCDCF041898A9CDF63A7B4783E">
    <w:name w:val="CC51BBCCDCF041898A9CDF63A7B4783E"/>
    <w:rsid w:val="00F7568B"/>
  </w:style>
  <w:style w:type="paragraph" w:customStyle="1" w:styleId="EA2C35F811044C95BE31B84EE51B44DD">
    <w:name w:val="EA2C35F811044C95BE31B84EE51B44DD"/>
    <w:rsid w:val="00F7568B"/>
  </w:style>
  <w:style w:type="paragraph" w:customStyle="1" w:styleId="92F86DC6FD4E4186A4E7034E9066E553">
    <w:name w:val="92F86DC6FD4E4186A4E7034E9066E553"/>
    <w:rsid w:val="00F7568B"/>
  </w:style>
  <w:style w:type="paragraph" w:customStyle="1" w:styleId="088761F69ADA4CBF803CE712D114CF2D">
    <w:name w:val="088761F69ADA4CBF803CE712D114CF2D"/>
    <w:rsid w:val="00F7568B"/>
  </w:style>
  <w:style w:type="paragraph" w:customStyle="1" w:styleId="4330D04E085146E28C12BA9E45AB1336">
    <w:name w:val="4330D04E085146E28C12BA9E45AB1336"/>
    <w:rsid w:val="00F7568B"/>
  </w:style>
  <w:style w:type="paragraph" w:customStyle="1" w:styleId="2A0E9D8CD27C4D129505F72472BD2B06">
    <w:name w:val="2A0E9D8CD27C4D129505F72472BD2B06"/>
    <w:rsid w:val="00F7568B"/>
  </w:style>
  <w:style w:type="paragraph" w:customStyle="1" w:styleId="2539F9F8E18D4078ACA1661714FABEDD">
    <w:name w:val="2539F9F8E18D4078ACA1661714FABEDD"/>
    <w:rsid w:val="00F7568B"/>
  </w:style>
  <w:style w:type="paragraph" w:customStyle="1" w:styleId="58EB6F00068F45BB9869D6F6F82E5075">
    <w:name w:val="58EB6F00068F45BB9869D6F6F82E5075"/>
    <w:rsid w:val="00F7568B"/>
  </w:style>
  <w:style w:type="paragraph" w:customStyle="1" w:styleId="D1E878FDDFA84F52BDE88418EB1490BC">
    <w:name w:val="D1E878FDDFA84F52BDE88418EB1490BC"/>
    <w:rsid w:val="00F7568B"/>
  </w:style>
  <w:style w:type="paragraph" w:customStyle="1" w:styleId="7349749DA2F84D389B0101B99963D329">
    <w:name w:val="7349749DA2F84D389B0101B99963D329"/>
    <w:rsid w:val="00F7568B"/>
  </w:style>
  <w:style w:type="paragraph" w:customStyle="1" w:styleId="73DCE9D700F446BCAD7714CF1BE62E5A">
    <w:name w:val="73DCE9D700F446BCAD7714CF1BE62E5A"/>
    <w:rsid w:val="00F7568B"/>
  </w:style>
  <w:style w:type="paragraph" w:customStyle="1" w:styleId="598F23C7D780463BB567002A73C3AAF3">
    <w:name w:val="598F23C7D780463BB567002A73C3AAF3"/>
    <w:rsid w:val="00F7568B"/>
  </w:style>
  <w:style w:type="paragraph" w:customStyle="1" w:styleId="DDF99C8E5E514A2099993E25B5447956">
    <w:name w:val="DDF99C8E5E514A2099993E25B5447956"/>
    <w:rsid w:val="00F7568B"/>
  </w:style>
  <w:style w:type="paragraph" w:customStyle="1" w:styleId="E4844CF67724486F993C2262C6938B40">
    <w:name w:val="E4844CF67724486F993C2262C6938B40"/>
    <w:rsid w:val="00F7568B"/>
  </w:style>
  <w:style w:type="paragraph" w:customStyle="1" w:styleId="FF9062E7E8384433AC9710224352FB4D">
    <w:name w:val="FF9062E7E8384433AC9710224352FB4D"/>
    <w:rsid w:val="00F7568B"/>
  </w:style>
  <w:style w:type="paragraph" w:customStyle="1" w:styleId="AC80026432CA417E932F27104F6B22A0">
    <w:name w:val="AC80026432CA417E932F27104F6B22A0"/>
    <w:rsid w:val="00F7568B"/>
  </w:style>
  <w:style w:type="paragraph" w:customStyle="1" w:styleId="CC03A9EB116B495BB15FF8AB44874A9B">
    <w:name w:val="CC03A9EB116B495BB15FF8AB44874A9B"/>
    <w:rsid w:val="00F7568B"/>
  </w:style>
  <w:style w:type="paragraph" w:customStyle="1" w:styleId="0E4A629991C64343A48EC1964C318B9E">
    <w:name w:val="0E4A629991C64343A48EC1964C318B9E"/>
    <w:rsid w:val="00F7568B"/>
  </w:style>
  <w:style w:type="paragraph" w:customStyle="1" w:styleId="E24A5514FCE042B0B3D6EECD6A6CD4CC">
    <w:name w:val="E24A5514FCE042B0B3D6EECD6A6CD4CC"/>
    <w:rsid w:val="00F7568B"/>
  </w:style>
  <w:style w:type="paragraph" w:customStyle="1" w:styleId="B037A507C4D64F9CAE600D1FAA081194">
    <w:name w:val="B037A507C4D64F9CAE600D1FAA081194"/>
    <w:rsid w:val="00F7568B"/>
  </w:style>
  <w:style w:type="paragraph" w:customStyle="1" w:styleId="1679FE8C576C4A2E802608C1467129EF">
    <w:name w:val="1679FE8C576C4A2E802608C1467129EF"/>
    <w:rsid w:val="00F7568B"/>
  </w:style>
  <w:style w:type="paragraph" w:customStyle="1" w:styleId="473243A2AE1F45A3B4CD61C192D3B93B">
    <w:name w:val="473243A2AE1F45A3B4CD61C192D3B93B"/>
    <w:rsid w:val="00F7568B"/>
  </w:style>
  <w:style w:type="paragraph" w:customStyle="1" w:styleId="C63F1EEACCB84DBCBA38714BEE6AE7D3">
    <w:name w:val="C63F1EEACCB84DBCBA38714BEE6AE7D3"/>
    <w:rsid w:val="00F7568B"/>
  </w:style>
  <w:style w:type="paragraph" w:customStyle="1" w:styleId="682F4DBB8610407AB45B19C9CF98F1EC">
    <w:name w:val="682F4DBB8610407AB45B19C9CF98F1EC"/>
    <w:rsid w:val="00F7568B"/>
  </w:style>
  <w:style w:type="paragraph" w:customStyle="1" w:styleId="F40A93ADC19B451EAD37817E390C540A">
    <w:name w:val="F40A93ADC19B451EAD37817E390C540A"/>
    <w:rsid w:val="00F7568B"/>
  </w:style>
  <w:style w:type="paragraph" w:customStyle="1" w:styleId="F54E685F9A364C8DB12E1829F05A1085">
    <w:name w:val="F54E685F9A364C8DB12E1829F05A1085"/>
    <w:rsid w:val="00F7568B"/>
  </w:style>
  <w:style w:type="paragraph" w:customStyle="1" w:styleId="5BA2F1C14D6E4FF0A14645D54A0EB731">
    <w:name w:val="5BA2F1C14D6E4FF0A14645D54A0EB731"/>
    <w:rsid w:val="00F7568B"/>
  </w:style>
  <w:style w:type="paragraph" w:customStyle="1" w:styleId="61462DCD59D2436A9516C3A4F31BADCF">
    <w:name w:val="61462DCD59D2436A9516C3A4F31BADCF"/>
    <w:rsid w:val="00F7568B"/>
  </w:style>
  <w:style w:type="paragraph" w:customStyle="1" w:styleId="598E4DDDEC904FE7AA47428818711B92">
    <w:name w:val="598E4DDDEC904FE7AA47428818711B92"/>
    <w:rsid w:val="00F7568B"/>
  </w:style>
  <w:style w:type="paragraph" w:customStyle="1" w:styleId="35D5B74287AC41DD809C70A0FF4E01ED">
    <w:name w:val="35D5B74287AC41DD809C70A0FF4E01ED"/>
    <w:rsid w:val="00F7568B"/>
  </w:style>
  <w:style w:type="paragraph" w:customStyle="1" w:styleId="3266A4A6CA8B4F4BB8BC383DE1C897E4">
    <w:name w:val="3266A4A6CA8B4F4BB8BC383DE1C897E4"/>
    <w:rsid w:val="00F7568B"/>
  </w:style>
  <w:style w:type="paragraph" w:customStyle="1" w:styleId="85FBCB98F7604394ADCF99FB1FE90FDA">
    <w:name w:val="85FBCB98F7604394ADCF99FB1FE90FDA"/>
    <w:rsid w:val="00F7568B"/>
  </w:style>
  <w:style w:type="paragraph" w:customStyle="1" w:styleId="0A0FF108A8A84FEBB40E7C7EE5379FD0">
    <w:name w:val="0A0FF108A8A84FEBB40E7C7EE5379FD0"/>
    <w:rsid w:val="00F7568B"/>
  </w:style>
  <w:style w:type="paragraph" w:customStyle="1" w:styleId="280A1942E9D7493D934D265BEF1D754F">
    <w:name w:val="280A1942E9D7493D934D265BEF1D754F"/>
    <w:rsid w:val="00F7568B"/>
  </w:style>
  <w:style w:type="paragraph" w:customStyle="1" w:styleId="B47D5B05E04443D8A50D6C4C4EB495A0">
    <w:name w:val="B47D5B05E04443D8A50D6C4C4EB495A0"/>
    <w:rsid w:val="00F7568B"/>
  </w:style>
  <w:style w:type="paragraph" w:customStyle="1" w:styleId="4A4FA1FFBECD48A284B347FAD3F299A4">
    <w:name w:val="4A4FA1FFBECD48A284B347FAD3F299A4"/>
    <w:rsid w:val="00F7568B"/>
  </w:style>
  <w:style w:type="paragraph" w:customStyle="1" w:styleId="6978FE9AA44A4FB2BD53533243246AD2">
    <w:name w:val="6978FE9AA44A4FB2BD53533243246AD2"/>
    <w:rsid w:val="00F7568B"/>
  </w:style>
  <w:style w:type="paragraph" w:customStyle="1" w:styleId="96C9FEE518584C659102DA502EC8C691">
    <w:name w:val="96C9FEE518584C659102DA502EC8C691"/>
    <w:rsid w:val="00F7568B"/>
  </w:style>
  <w:style w:type="paragraph" w:customStyle="1" w:styleId="390892D8955549EF84944C00E74B11DB">
    <w:name w:val="390892D8955549EF84944C00E74B11DB"/>
    <w:rsid w:val="00F7568B"/>
  </w:style>
  <w:style w:type="paragraph" w:customStyle="1" w:styleId="377DD92993E54F64836D5970C3C578EC">
    <w:name w:val="377DD92993E54F64836D5970C3C578EC"/>
    <w:rsid w:val="00F7568B"/>
  </w:style>
  <w:style w:type="paragraph" w:customStyle="1" w:styleId="0AA185DFA9A54611ADADF22A3054E0C6">
    <w:name w:val="0AA185DFA9A54611ADADF22A3054E0C6"/>
    <w:rsid w:val="00F7568B"/>
  </w:style>
  <w:style w:type="paragraph" w:customStyle="1" w:styleId="30E47AB316E34CED9E3D921EE35C7A24">
    <w:name w:val="30E47AB316E34CED9E3D921EE35C7A24"/>
    <w:rsid w:val="00F7568B"/>
  </w:style>
  <w:style w:type="paragraph" w:customStyle="1" w:styleId="D5414241ADB74DB48D08C9560327BCCF">
    <w:name w:val="D5414241ADB74DB48D08C9560327BCCF"/>
    <w:rsid w:val="00F7568B"/>
  </w:style>
  <w:style w:type="paragraph" w:customStyle="1" w:styleId="17BEC148E4A34C539739BFD3126B8EFA">
    <w:name w:val="17BEC148E4A34C539739BFD3126B8EFA"/>
    <w:rsid w:val="00F7568B"/>
  </w:style>
  <w:style w:type="paragraph" w:customStyle="1" w:styleId="BFA3D20C8BD64F2BBB48C89142ECFF02">
    <w:name w:val="BFA3D20C8BD64F2BBB48C89142ECFF02"/>
    <w:rsid w:val="00F7568B"/>
  </w:style>
  <w:style w:type="paragraph" w:customStyle="1" w:styleId="DED7AF0F8DA54C188BD7C670B1E58AB1">
    <w:name w:val="DED7AF0F8DA54C188BD7C670B1E58AB1"/>
    <w:rsid w:val="00F7568B"/>
  </w:style>
  <w:style w:type="paragraph" w:customStyle="1" w:styleId="61998D35BA834BF3B7F4FD0D5C0D4ABC">
    <w:name w:val="61998D35BA834BF3B7F4FD0D5C0D4ABC"/>
    <w:rsid w:val="00F7568B"/>
  </w:style>
  <w:style w:type="paragraph" w:customStyle="1" w:styleId="D2CB4761FDA045B7B2C24C7121725B26">
    <w:name w:val="D2CB4761FDA045B7B2C24C7121725B26"/>
    <w:rsid w:val="00F7568B"/>
  </w:style>
  <w:style w:type="paragraph" w:customStyle="1" w:styleId="98801203074A43099C9FAB90C92310D7">
    <w:name w:val="98801203074A43099C9FAB90C92310D7"/>
    <w:rsid w:val="00F7568B"/>
  </w:style>
  <w:style w:type="paragraph" w:customStyle="1" w:styleId="8FB8A8DFAD7343B9A172A1BBE4C01323">
    <w:name w:val="8FB8A8DFAD7343B9A172A1BBE4C01323"/>
    <w:rsid w:val="00F7568B"/>
  </w:style>
  <w:style w:type="paragraph" w:customStyle="1" w:styleId="4F9BD4E3C9C941A18FB0E5AF549F4FA8">
    <w:name w:val="4F9BD4E3C9C941A18FB0E5AF549F4FA8"/>
    <w:rsid w:val="00F7568B"/>
  </w:style>
  <w:style w:type="paragraph" w:customStyle="1" w:styleId="74A798DB0F0843DE8E6E8E056DF7E557">
    <w:name w:val="74A798DB0F0843DE8E6E8E056DF7E557"/>
    <w:rsid w:val="00F7568B"/>
  </w:style>
  <w:style w:type="paragraph" w:customStyle="1" w:styleId="3922166B70844A9388A63CA6542862DC">
    <w:name w:val="3922166B70844A9388A63CA6542862DC"/>
    <w:rsid w:val="00F7568B"/>
  </w:style>
  <w:style w:type="paragraph" w:customStyle="1" w:styleId="F4718D6469CF4344A1DD06769B732A85">
    <w:name w:val="F4718D6469CF4344A1DD06769B732A85"/>
    <w:rsid w:val="00F7568B"/>
  </w:style>
  <w:style w:type="paragraph" w:customStyle="1" w:styleId="B0255FD04E694CD6817C2590523E8D64">
    <w:name w:val="B0255FD04E694CD6817C2590523E8D64"/>
    <w:rsid w:val="00F7568B"/>
  </w:style>
  <w:style w:type="paragraph" w:customStyle="1" w:styleId="FE21E829F5844558860AD8816517C54F">
    <w:name w:val="FE21E829F5844558860AD8816517C54F"/>
    <w:rsid w:val="00F7568B"/>
  </w:style>
  <w:style w:type="paragraph" w:customStyle="1" w:styleId="368C0ED402E6462F957C536F56030792">
    <w:name w:val="368C0ED402E6462F957C536F56030792"/>
    <w:rsid w:val="00F7568B"/>
  </w:style>
  <w:style w:type="paragraph" w:customStyle="1" w:styleId="729C8292110C425DAEABA70727B6590F">
    <w:name w:val="729C8292110C425DAEABA70727B6590F"/>
    <w:rsid w:val="00F7568B"/>
  </w:style>
  <w:style w:type="paragraph" w:customStyle="1" w:styleId="3D4DA5F0D35243CAA744B5B036B0197F">
    <w:name w:val="3D4DA5F0D35243CAA744B5B036B0197F"/>
    <w:rsid w:val="00F7568B"/>
  </w:style>
  <w:style w:type="paragraph" w:customStyle="1" w:styleId="7F8E4A6BE21C4991A1A87E512F4FFFE5">
    <w:name w:val="7F8E4A6BE21C4991A1A87E512F4FFFE5"/>
    <w:rsid w:val="00F7568B"/>
  </w:style>
  <w:style w:type="paragraph" w:customStyle="1" w:styleId="70BB97D577D447B9A792C39D39423D4F">
    <w:name w:val="70BB97D577D447B9A792C39D39423D4F"/>
    <w:rsid w:val="00F7568B"/>
  </w:style>
  <w:style w:type="paragraph" w:customStyle="1" w:styleId="48D1ABD60460496BBC15500CF3762CB6">
    <w:name w:val="48D1ABD60460496BBC15500CF3762CB6"/>
    <w:rsid w:val="00F7568B"/>
  </w:style>
  <w:style w:type="paragraph" w:customStyle="1" w:styleId="1D3782EDF2994FEB8333EFD39C34F195">
    <w:name w:val="1D3782EDF2994FEB8333EFD39C34F195"/>
    <w:rsid w:val="00F7568B"/>
  </w:style>
  <w:style w:type="paragraph" w:customStyle="1" w:styleId="1C051573ADA04F698B70540AF1FD1264">
    <w:name w:val="1C051573ADA04F698B70540AF1FD1264"/>
    <w:rsid w:val="00F7568B"/>
  </w:style>
  <w:style w:type="paragraph" w:customStyle="1" w:styleId="A8BAD3351CD84184AA4C250880EA522C">
    <w:name w:val="A8BAD3351CD84184AA4C250880EA522C"/>
    <w:rsid w:val="00F7568B"/>
  </w:style>
  <w:style w:type="paragraph" w:customStyle="1" w:styleId="73ACF56F329A4EA5B261A3E55D436B58">
    <w:name w:val="73ACF56F329A4EA5B261A3E55D436B58"/>
    <w:rsid w:val="00F7568B"/>
  </w:style>
  <w:style w:type="paragraph" w:customStyle="1" w:styleId="28D6F570C27E41E492E6E069B743B937">
    <w:name w:val="28D6F570C27E41E492E6E069B743B937"/>
    <w:rsid w:val="00F7568B"/>
  </w:style>
  <w:style w:type="paragraph" w:customStyle="1" w:styleId="2E13F38DD6344D38870DA6CB04AD8183">
    <w:name w:val="2E13F38DD6344D38870DA6CB04AD8183"/>
    <w:rsid w:val="00F7568B"/>
  </w:style>
  <w:style w:type="paragraph" w:customStyle="1" w:styleId="7C8D197741004032B66D40BBB1125D9C">
    <w:name w:val="7C8D197741004032B66D40BBB1125D9C"/>
    <w:rsid w:val="00F7568B"/>
  </w:style>
  <w:style w:type="paragraph" w:customStyle="1" w:styleId="4284470673404528BB8B6E1B1EC991C4">
    <w:name w:val="4284470673404528BB8B6E1B1EC991C4"/>
    <w:rsid w:val="00F7568B"/>
  </w:style>
  <w:style w:type="paragraph" w:customStyle="1" w:styleId="F1041C02FCD24D5594A55910BA13705B">
    <w:name w:val="F1041C02FCD24D5594A55910BA13705B"/>
    <w:rsid w:val="00F7568B"/>
  </w:style>
  <w:style w:type="paragraph" w:customStyle="1" w:styleId="F9625E21E68D4E088D0D95280C4BD60D">
    <w:name w:val="F9625E21E68D4E088D0D95280C4BD60D"/>
    <w:rsid w:val="00F7568B"/>
  </w:style>
  <w:style w:type="paragraph" w:customStyle="1" w:styleId="FA284C6D4B404F078E67D3C71A73233F">
    <w:name w:val="FA284C6D4B404F078E67D3C71A73233F"/>
    <w:rsid w:val="00F7568B"/>
  </w:style>
  <w:style w:type="paragraph" w:customStyle="1" w:styleId="1E04EE2399C44C029F15F3B0A2680BE2">
    <w:name w:val="1E04EE2399C44C029F15F3B0A2680BE2"/>
    <w:rsid w:val="00F7568B"/>
  </w:style>
  <w:style w:type="paragraph" w:customStyle="1" w:styleId="A1F302DF8BDA49B4ABBAEA96DD6D476A">
    <w:name w:val="A1F302DF8BDA49B4ABBAEA96DD6D476A"/>
    <w:rsid w:val="00F7568B"/>
  </w:style>
  <w:style w:type="paragraph" w:customStyle="1" w:styleId="BE2E4058D42A435A8AD57AB4E5D7FD2E">
    <w:name w:val="BE2E4058D42A435A8AD57AB4E5D7FD2E"/>
    <w:rsid w:val="00F7568B"/>
  </w:style>
  <w:style w:type="paragraph" w:customStyle="1" w:styleId="38ADE2D8A4B74C6081FE036C00A7C708">
    <w:name w:val="38ADE2D8A4B74C6081FE036C00A7C708"/>
    <w:rsid w:val="00F7568B"/>
  </w:style>
  <w:style w:type="paragraph" w:customStyle="1" w:styleId="323FDB9892BB42FD9C9E71CA06DB910D">
    <w:name w:val="323FDB9892BB42FD9C9E71CA06DB910D"/>
    <w:rsid w:val="00F7568B"/>
  </w:style>
  <w:style w:type="paragraph" w:customStyle="1" w:styleId="6929BD19E4824EE3B2E83947057661E9">
    <w:name w:val="6929BD19E4824EE3B2E83947057661E9"/>
    <w:rsid w:val="00F7568B"/>
  </w:style>
  <w:style w:type="paragraph" w:customStyle="1" w:styleId="E7A0EF6FD40D417BB3463F293DABC205">
    <w:name w:val="E7A0EF6FD40D417BB3463F293DABC205"/>
    <w:rsid w:val="00F7568B"/>
  </w:style>
  <w:style w:type="paragraph" w:customStyle="1" w:styleId="511148FC126B43008225920CC6E9712F">
    <w:name w:val="511148FC126B43008225920CC6E9712F"/>
    <w:rsid w:val="00F7568B"/>
  </w:style>
  <w:style w:type="paragraph" w:customStyle="1" w:styleId="41408463E3BC4B0A9864F7E1FFA4B07D">
    <w:name w:val="41408463E3BC4B0A9864F7E1FFA4B07D"/>
    <w:rsid w:val="00F7568B"/>
  </w:style>
  <w:style w:type="paragraph" w:customStyle="1" w:styleId="5C04D01174284145A546B6C82072ACBF">
    <w:name w:val="5C04D01174284145A546B6C82072ACBF"/>
    <w:rsid w:val="00F7568B"/>
  </w:style>
  <w:style w:type="paragraph" w:customStyle="1" w:styleId="22C13C6426224E7F98FE39758297FE0F">
    <w:name w:val="22C13C6426224E7F98FE39758297FE0F"/>
    <w:rsid w:val="00F7568B"/>
  </w:style>
  <w:style w:type="paragraph" w:customStyle="1" w:styleId="CA4E7E67DC4245B1993610899193E767">
    <w:name w:val="CA4E7E67DC4245B1993610899193E767"/>
    <w:rsid w:val="00F7568B"/>
  </w:style>
  <w:style w:type="paragraph" w:customStyle="1" w:styleId="170B2AA4BD284077BEEAE84DE5332BC5">
    <w:name w:val="170B2AA4BD284077BEEAE84DE5332BC5"/>
    <w:rsid w:val="00F7568B"/>
  </w:style>
  <w:style w:type="paragraph" w:customStyle="1" w:styleId="A2B37CDCDD4D4C84A1F4D48F5317D1E2">
    <w:name w:val="A2B37CDCDD4D4C84A1F4D48F5317D1E2"/>
    <w:rsid w:val="00F7568B"/>
  </w:style>
  <w:style w:type="paragraph" w:customStyle="1" w:styleId="716252A49EFF440882524522B080096F">
    <w:name w:val="716252A49EFF440882524522B080096F"/>
    <w:rsid w:val="00F7568B"/>
  </w:style>
  <w:style w:type="paragraph" w:customStyle="1" w:styleId="9EE77A862C774AA0A98AE2AEBADBC0A4">
    <w:name w:val="9EE77A862C774AA0A98AE2AEBADBC0A4"/>
    <w:rsid w:val="00F7568B"/>
  </w:style>
  <w:style w:type="paragraph" w:customStyle="1" w:styleId="A640CA1828D1485FAAC19E627ED7FF24">
    <w:name w:val="A640CA1828D1485FAAC19E627ED7FF24"/>
    <w:rsid w:val="00F7568B"/>
  </w:style>
  <w:style w:type="paragraph" w:customStyle="1" w:styleId="BDFB7F55A7A747E6A22A3A58338AF961">
    <w:name w:val="BDFB7F55A7A747E6A22A3A58338AF961"/>
    <w:rsid w:val="00F7568B"/>
  </w:style>
  <w:style w:type="paragraph" w:customStyle="1" w:styleId="E4EE93AC620A46CBB50A1F1FC030F40A">
    <w:name w:val="E4EE93AC620A46CBB50A1F1FC030F40A"/>
    <w:rsid w:val="00F7568B"/>
  </w:style>
  <w:style w:type="paragraph" w:customStyle="1" w:styleId="1B6032EF38994C25A482C5A9FDAA78A6">
    <w:name w:val="1B6032EF38994C25A482C5A9FDAA78A6"/>
    <w:rsid w:val="00F7568B"/>
  </w:style>
  <w:style w:type="paragraph" w:customStyle="1" w:styleId="10E82ADF749C49F38E7CE0562AF06116">
    <w:name w:val="10E82ADF749C49F38E7CE0562AF06116"/>
    <w:rsid w:val="00F7568B"/>
  </w:style>
  <w:style w:type="paragraph" w:customStyle="1" w:styleId="2EADDA9DC0AC4787BCDEFC84874402C7">
    <w:name w:val="2EADDA9DC0AC4787BCDEFC84874402C7"/>
    <w:rsid w:val="00F7568B"/>
  </w:style>
  <w:style w:type="paragraph" w:customStyle="1" w:styleId="7265280D6A8042F580AC9205F83E501D">
    <w:name w:val="7265280D6A8042F580AC9205F83E501D"/>
    <w:rsid w:val="00F7568B"/>
  </w:style>
  <w:style w:type="paragraph" w:customStyle="1" w:styleId="1973196F8E3A4EFFA54A25A4582AC634">
    <w:name w:val="1973196F8E3A4EFFA54A25A4582AC634"/>
    <w:rsid w:val="00F7568B"/>
  </w:style>
  <w:style w:type="paragraph" w:customStyle="1" w:styleId="8E8E2F74C888483BAF7F466F07A2D7E8">
    <w:name w:val="8E8E2F74C888483BAF7F466F07A2D7E8"/>
    <w:rsid w:val="00F7568B"/>
  </w:style>
  <w:style w:type="paragraph" w:customStyle="1" w:styleId="25956E286984416292339D23C6712CE7">
    <w:name w:val="25956E286984416292339D23C6712CE7"/>
    <w:rsid w:val="00F7568B"/>
  </w:style>
  <w:style w:type="paragraph" w:customStyle="1" w:styleId="2A07CD9CA4A048C7983F5852C4B98D96">
    <w:name w:val="2A07CD9CA4A048C7983F5852C4B98D96"/>
    <w:rsid w:val="00F7568B"/>
  </w:style>
  <w:style w:type="paragraph" w:customStyle="1" w:styleId="2630106A409D41C2812565E55BE95494">
    <w:name w:val="2630106A409D41C2812565E55BE95494"/>
    <w:rsid w:val="00F7568B"/>
  </w:style>
  <w:style w:type="paragraph" w:customStyle="1" w:styleId="82E8D6A06FFC4218A82235A3D0086501">
    <w:name w:val="82E8D6A06FFC4218A82235A3D0086501"/>
    <w:rsid w:val="00F7568B"/>
  </w:style>
  <w:style w:type="paragraph" w:customStyle="1" w:styleId="B82D896AAB884828BF7B95FD3777C3D8">
    <w:name w:val="B82D896AAB884828BF7B95FD3777C3D8"/>
    <w:rsid w:val="00F7568B"/>
  </w:style>
  <w:style w:type="paragraph" w:customStyle="1" w:styleId="0BED668A4B5F48DFBDB6F39D49EDEA8B">
    <w:name w:val="0BED668A4B5F48DFBDB6F39D49EDEA8B"/>
    <w:rsid w:val="00F7568B"/>
  </w:style>
  <w:style w:type="paragraph" w:customStyle="1" w:styleId="841E2C07AFC0441A96E2EF04F7F95526">
    <w:name w:val="841E2C07AFC0441A96E2EF04F7F95526"/>
    <w:rsid w:val="00F7568B"/>
  </w:style>
  <w:style w:type="paragraph" w:customStyle="1" w:styleId="753BCF11526146E1950FE86029AECE47">
    <w:name w:val="753BCF11526146E1950FE86029AECE47"/>
    <w:rsid w:val="00F7568B"/>
  </w:style>
  <w:style w:type="paragraph" w:customStyle="1" w:styleId="48206D27F6DC4B53B08C216F2504E60D">
    <w:name w:val="48206D27F6DC4B53B08C216F2504E60D"/>
    <w:rsid w:val="00F7568B"/>
  </w:style>
  <w:style w:type="paragraph" w:customStyle="1" w:styleId="E5394D8DB6014EAA9429D93F801A0111">
    <w:name w:val="E5394D8DB6014EAA9429D93F801A0111"/>
    <w:rsid w:val="00F7568B"/>
  </w:style>
  <w:style w:type="paragraph" w:customStyle="1" w:styleId="5A7AABFEB2D3471392FFFB428597ABEC">
    <w:name w:val="5A7AABFEB2D3471392FFFB428597ABEC"/>
    <w:rsid w:val="00F7568B"/>
  </w:style>
  <w:style w:type="paragraph" w:customStyle="1" w:styleId="767EE467CF8B4EC792901151C593436E">
    <w:name w:val="767EE467CF8B4EC792901151C593436E"/>
    <w:rsid w:val="00F7568B"/>
  </w:style>
  <w:style w:type="paragraph" w:customStyle="1" w:styleId="57D2008FD99C482DA555803479398781">
    <w:name w:val="57D2008FD99C482DA555803479398781"/>
    <w:rsid w:val="00F7568B"/>
  </w:style>
  <w:style w:type="paragraph" w:customStyle="1" w:styleId="C14284F28B004E0FB771DCF26E58FC6A">
    <w:name w:val="C14284F28B004E0FB771DCF26E58FC6A"/>
    <w:rsid w:val="00F7568B"/>
  </w:style>
  <w:style w:type="paragraph" w:customStyle="1" w:styleId="F5EEEC79CD38424FA05C2B3F994B1EA3">
    <w:name w:val="F5EEEC79CD38424FA05C2B3F994B1EA3"/>
    <w:rsid w:val="00F7568B"/>
  </w:style>
  <w:style w:type="paragraph" w:customStyle="1" w:styleId="D550860BB998458190143E3F57CB258C">
    <w:name w:val="D550860BB998458190143E3F57CB258C"/>
    <w:rsid w:val="00F7568B"/>
  </w:style>
  <w:style w:type="paragraph" w:customStyle="1" w:styleId="212405F21A2A4CE288565ED6158870DB">
    <w:name w:val="212405F21A2A4CE288565ED6158870DB"/>
    <w:rsid w:val="00F7568B"/>
  </w:style>
  <w:style w:type="paragraph" w:customStyle="1" w:styleId="63B8F7EBEC264EF182EA30DF1E024840">
    <w:name w:val="63B8F7EBEC264EF182EA30DF1E024840"/>
    <w:rsid w:val="00F7568B"/>
  </w:style>
  <w:style w:type="paragraph" w:customStyle="1" w:styleId="CB92D584FA0E4BA7AEEA9A0E2C8AD0F9">
    <w:name w:val="CB92D584FA0E4BA7AEEA9A0E2C8AD0F9"/>
    <w:rsid w:val="00F7568B"/>
  </w:style>
  <w:style w:type="paragraph" w:customStyle="1" w:styleId="53DCEC46C5264BD29A7E8B29CC49F84C">
    <w:name w:val="53DCEC46C5264BD29A7E8B29CC49F84C"/>
    <w:rsid w:val="00F7568B"/>
  </w:style>
  <w:style w:type="paragraph" w:customStyle="1" w:styleId="839306769F9948EEABA78F74ACF03110">
    <w:name w:val="839306769F9948EEABA78F74ACF03110"/>
    <w:rsid w:val="00F7568B"/>
  </w:style>
  <w:style w:type="paragraph" w:customStyle="1" w:styleId="4E1C455DFB5D46569F73C0E1D87F522B">
    <w:name w:val="4E1C455DFB5D46569F73C0E1D87F522B"/>
    <w:rsid w:val="00F7568B"/>
  </w:style>
  <w:style w:type="paragraph" w:customStyle="1" w:styleId="56EEB8FC215C41DC9C2740570C57AE8B">
    <w:name w:val="56EEB8FC215C41DC9C2740570C57AE8B"/>
    <w:rsid w:val="00F7568B"/>
  </w:style>
  <w:style w:type="paragraph" w:customStyle="1" w:styleId="A04037B1EAC541479F8843191A452178">
    <w:name w:val="A04037B1EAC541479F8843191A452178"/>
    <w:rsid w:val="00F7568B"/>
  </w:style>
  <w:style w:type="paragraph" w:customStyle="1" w:styleId="2512A963B9CD41D9A0F5AF257211DBD1">
    <w:name w:val="2512A963B9CD41D9A0F5AF257211DBD1"/>
    <w:rsid w:val="00F7568B"/>
  </w:style>
  <w:style w:type="paragraph" w:customStyle="1" w:styleId="8BFE1FFE9E1E4A65B647177B16FA3716">
    <w:name w:val="8BFE1FFE9E1E4A65B647177B16FA3716"/>
    <w:rsid w:val="00F7568B"/>
  </w:style>
  <w:style w:type="paragraph" w:customStyle="1" w:styleId="154764FEEF8144B7A424A700983B3FB9">
    <w:name w:val="154764FEEF8144B7A424A700983B3FB9"/>
    <w:rsid w:val="00F7568B"/>
  </w:style>
  <w:style w:type="paragraph" w:customStyle="1" w:styleId="EA070DD3F6434D90A2B27867C90E249F">
    <w:name w:val="EA070DD3F6434D90A2B27867C90E249F"/>
    <w:rsid w:val="00F7568B"/>
  </w:style>
  <w:style w:type="paragraph" w:customStyle="1" w:styleId="F60D7D4A71AF4822AA1300192EE0C8A1">
    <w:name w:val="F60D7D4A71AF4822AA1300192EE0C8A1"/>
    <w:rsid w:val="00F7568B"/>
  </w:style>
  <w:style w:type="paragraph" w:customStyle="1" w:styleId="331867A58E7F4BF58E20FC47C514CEEF">
    <w:name w:val="331867A58E7F4BF58E20FC47C514CEEF"/>
    <w:rsid w:val="00F7568B"/>
  </w:style>
  <w:style w:type="paragraph" w:customStyle="1" w:styleId="6100F51895FA4A6AB2D12B2F6915727D">
    <w:name w:val="6100F51895FA4A6AB2D12B2F6915727D"/>
    <w:rsid w:val="00F7568B"/>
  </w:style>
  <w:style w:type="paragraph" w:customStyle="1" w:styleId="EC24CEA371CE4D6C859BCBBF441B753E">
    <w:name w:val="EC24CEA371CE4D6C859BCBBF441B753E"/>
    <w:rsid w:val="00F7568B"/>
  </w:style>
  <w:style w:type="paragraph" w:customStyle="1" w:styleId="186DFE04C1CA4ED7997D298C6AA04DA0">
    <w:name w:val="186DFE04C1CA4ED7997D298C6AA04DA0"/>
    <w:rsid w:val="00F7568B"/>
  </w:style>
  <w:style w:type="paragraph" w:customStyle="1" w:styleId="0C12AF9ACCF84F4F9AA982E40A5C6B33">
    <w:name w:val="0C12AF9ACCF84F4F9AA982E40A5C6B33"/>
    <w:rsid w:val="00F7568B"/>
  </w:style>
  <w:style w:type="paragraph" w:customStyle="1" w:styleId="F49ABD2450B7494CAEE7C20B6834A6B9">
    <w:name w:val="F49ABD2450B7494CAEE7C20B6834A6B9"/>
    <w:rsid w:val="00F7568B"/>
  </w:style>
  <w:style w:type="paragraph" w:customStyle="1" w:styleId="B581E2CFA71D4ACFBF71AFE829FAB7A8">
    <w:name w:val="B581E2CFA71D4ACFBF71AFE829FAB7A8"/>
    <w:rsid w:val="00F7568B"/>
  </w:style>
  <w:style w:type="paragraph" w:customStyle="1" w:styleId="0BE1A4F9FB4349D68114CD18EAF8FE1C">
    <w:name w:val="0BE1A4F9FB4349D68114CD18EAF8FE1C"/>
    <w:rsid w:val="00F7568B"/>
  </w:style>
  <w:style w:type="paragraph" w:customStyle="1" w:styleId="F3CE6043939041BB8ACCC488E3615FF4">
    <w:name w:val="F3CE6043939041BB8ACCC488E3615FF4"/>
    <w:rsid w:val="00F7568B"/>
  </w:style>
  <w:style w:type="paragraph" w:customStyle="1" w:styleId="E390E9CED1D842AB9E57241868DF1970">
    <w:name w:val="E390E9CED1D842AB9E57241868DF1970"/>
    <w:rsid w:val="00F7568B"/>
  </w:style>
  <w:style w:type="paragraph" w:customStyle="1" w:styleId="55B0E285C87142428F9A980594883ED2">
    <w:name w:val="55B0E285C87142428F9A980594883ED2"/>
    <w:rsid w:val="00F7568B"/>
  </w:style>
  <w:style w:type="paragraph" w:customStyle="1" w:styleId="87E0F552C7FA4B98AE5C4AC7A00DBFFE">
    <w:name w:val="87E0F552C7FA4B98AE5C4AC7A00DBFFE"/>
    <w:rsid w:val="00F7568B"/>
  </w:style>
  <w:style w:type="paragraph" w:customStyle="1" w:styleId="C20E8DB8560D4B9BBE5FDB68BF084DCB">
    <w:name w:val="C20E8DB8560D4B9BBE5FDB68BF084DCB"/>
    <w:rsid w:val="00F7568B"/>
  </w:style>
  <w:style w:type="paragraph" w:customStyle="1" w:styleId="213B4D62C537477CAA33CD5EEA8D898E">
    <w:name w:val="213B4D62C537477CAA33CD5EEA8D898E"/>
    <w:rsid w:val="00F7568B"/>
  </w:style>
  <w:style w:type="paragraph" w:customStyle="1" w:styleId="9E1E4D17243A4A58A2B1D5D28BC047B1">
    <w:name w:val="9E1E4D17243A4A58A2B1D5D28BC047B1"/>
    <w:rsid w:val="005E040E"/>
  </w:style>
  <w:style w:type="paragraph" w:customStyle="1" w:styleId="B1FF5517EBA94BB4BBD232A63C826E79">
    <w:name w:val="B1FF5517EBA94BB4BBD232A63C826E79"/>
    <w:rsid w:val="005E040E"/>
  </w:style>
  <w:style w:type="paragraph" w:customStyle="1" w:styleId="17818B4378FF4FD29AB115C93B711132">
    <w:name w:val="17818B4378FF4FD29AB115C93B711132"/>
    <w:rsid w:val="005E040E"/>
  </w:style>
  <w:style w:type="paragraph" w:customStyle="1" w:styleId="9FB27ED00EDF4487B878D52035E29783">
    <w:name w:val="9FB27ED00EDF4487B878D52035E29783"/>
    <w:rsid w:val="005E0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BE656-1012-4388-9625-E907071A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172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2022-09-28T20:30:00Z</cp:lastPrinted>
  <dcterms:created xsi:type="dcterms:W3CDTF">2022-09-30T13:22:00Z</dcterms:created>
  <dcterms:modified xsi:type="dcterms:W3CDTF">2022-09-30T13:22:00Z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