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4EE1C6E3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01F3C137" w:rsidR="004246FA" w:rsidRPr="00EC514A" w:rsidRDefault="00EC514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1C27147A" w:rsidR="004246FA" w:rsidRPr="00B34C6D" w:rsidRDefault="003A71F3" w:rsidP="008475DD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680633486"/>
                      <w:placeholder>
                        <w:docPart w:val="DefaultPlaceholder_-1854013439"/>
                      </w:placeholder>
                      <w:comboBox>
                        <w:listItem w:value="Choisissez un élément.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-1059475421"/>
                      <w:placeholder>
                        <w:docPart w:val="DefaultPlaceholder_-1854013439"/>
                      </w:placeholder>
                      <w:comboBox>
                        <w:listItem w:displayText=" " w:value="."/>
                        <w:listItem w:displayText="Hôpital Anna-Laberge" w:value="Hôpital Anna-Laberge"/>
                        <w:listItem w:displayText="Hôpital Barrie Memorial" w:value="Hôpital Barrie Memorial"/>
                        <w:listItem w:displayText="Hôpital du Suroît" w:value="Hôpital du Suroît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EC514A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EC514A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C514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EC514A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EC514A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EC514A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C514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EC514A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EC514A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EC514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EC514A" w:rsidRDefault="003A71F3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EC514A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EC514A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EC514A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EC514A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EC514A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EC514A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C514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EC514A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Exp</w:t>
                  </w:r>
                  <w:proofErr w:type="spellEnd"/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EC514A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C514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EC514A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EC514A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EC514A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EC514A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EC514A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C514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EC514A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C514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ADB56E7" w14:textId="77777777" w:rsidR="00EC514A" w:rsidRDefault="007D3418" w:rsidP="007A27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C514A">
              <w:rPr>
                <w:rFonts w:asciiTheme="minorHAnsi" w:hAnsiTheme="minorHAnsi" w:cstheme="minorHAnsi"/>
                <w:b/>
              </w:rPr>
              <w:t>ERGOTHÉRAPIE</w:t>
            </w:r>
          </w:p>
          <w:p w14:paraId="65758440" w14:textId="48C363E0" w:rsidR="004246FA" w:rsidRPr="00EC514A" w:rsidRDefault="008475DD" w:rsidP="007A27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C514A">
              <w:rPr>
                <w:rFonts w:asciiTheme="minorHAnsi" w:hAnsiTheme="minorHAnsi" w:cstheme="minorHAnsi"/>
                <w:b/>
              </w:rPr>
              <w:t xml:space="preserve">FEUILLE DE </w:t>
            </w:r>
            <w:r w:rsidR="007A2728" w:rsidRPr="00EC514A">
              <w:rPr>
                <w:rFonts w:asciiTheme="minorHAnsi" w:hAnsiTheme="minorHAnsi" w:cstheme="minorHAnsi"/>
                <w:b/>
              </w:rPr>
              <w:t>ROUTE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4697E0FC" w:rsidR="00341B62" w:rsidRPr="008475DD" w:rsidRDefault="00EC514A" w:rsidP="007E09E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551F3873">
            <wp:simplePos x="0" y="0"/>
            <wp:positionH relativeFrom="column">
              <wp:posOffset>84455</wp:posOffset>
            </wp:positionH>
            <wp:positionV relativeFrom="paragraph">
              <wp:posOffset>-2231390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985"/>
        <w:gridCol w:w="1129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B37EE6" w:rsidRPr="001E0C60" w14:paraId="2CA05818" w14:textId="77777777" w:rsidTr="00EC514A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CF58F57" w14:textId="77777777" w:rsidR="00B37EE6" w:rsidRPr="001E0C60" w:rsidRDefault="00B37EE6" w:rsidP="00B37EE6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5995031" w:edGrp="everyone" w:colFirst="2" w:colLast="2"/>
            <w:permStart w:id="422800268" w:edGrp="everyone" w:colFirst="3" w:colLast="3"/>
            <w:permStart w:id="1552245491" w:edGrp="everyone" w:colFirst="4" w:colLast="4"/>
            <w:permStart w:id="2084182213" w:edGrp="everyone" w:colFirst="5" w:colLast="5"/>
            <w:permStart w:id="928121082" w:edGrp="everyone" w:colFirst="6" w:colLast="6"/>
            <w:permStart w:id="1451691911" w:edGrp="everyone" w:colFirst="7" w:colLast="7"/>
            <w:permStart w:id="1872375806" w:edGrp="everyone" w:colFirst="8" w:colLast="8"/>
            <w:permStart w:id="657402803" w:edGrp="everyone" w:colFirst="9" w:colLast="9"/>
            <w:permStart w:id="1172209570" w:edGrp="everyone" w:colFirst="10" w:colLast="10"/>
            <w:permStart w:id="1471613000" w:edGrp="everyone" w:colFirst="11" w:colLast="11"/>
            <w:permStart w:id="330063418" w:edGrp="everyone" w:colFirst="12" w:colLast="12"/>
            <w:permStart w:id="658397574" w:edGrp="everyone" w:colFirst="13" w:colLast="13"/>
          </w:p>
        </w:tc>
        <w:tc>
          <w:tcPr>
            <w:tcW w:w="1129" w:type="dxa"/>
            <w:vMerge w:val="restar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18AA82" w14:textId="7607F565" w:rsidR="00B37EE6" w:rsidRPr="00EC514A" w:rsidRDefault="00B37EE6" w:rsidP="007D3418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14A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818411234"/>
            <w:placeholder>
              <w:docPart w:val="453AC77BEBAE496992AB1F4C0AFA298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4E7D0E0E" w14:textId="22DF825F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561799362"/>
            <w:placeholder>
              <w:docPart w:val="4F2AC7EE883B4B46BB52A4445436171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E910D59" w14:textId="3857900D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104406959"/>
            <w:placeholder>
              <w:docPart w:val="1AD89987234143D89E214C2BDA0F416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DB9D625" w14:textId="74B799F6" w:rsidR="00B37EE6" w:rsidRPr="00B37EE6" w:rsidRDefault="003A4F07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506562813"/>
            <w:placeholder>
              <w:docPart w:val="88C4A051D97640599171E1B7CCEAF71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D58EF82" w14:textId="530B5997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599061791"/>
            <w:placeholder>
              <w:docPart w:val="60F78142233F42F9B3C3E7ECA656F36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47E90C31" w14:textId="00DF1888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150181346"/>
            <w:placeholder>
              <w:docPart w:val="0A01CB58ED3B4F29B3AEE003727EDF9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528595F5" w14:textId="549DA5A5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905175772"/>
            <w:placeholder>
              <w:docPart w:val="97E63490B9664E7686A16F5BBE773C8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9D6AFE4" w14:textId="72B2661A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434484"/>
            <w:placeholder>
              <w:docPart w:val="B32E5A2984A24085BA9BD67F725A57B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C26C080" w14:textId="7F43938B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282736074"/>
            <w:placeholder>
              <w:docPart w:val="B6829687124244DA9453090C91FB74C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5B3E650" w14:textId="7335085D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778382814"/>
            <w:placeholder>
              <w:docPart w:val="7648E4C2439E4C6593F99E3747E9472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1974FA0" w14:textId="7D12BA50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623974720"/>
            <w:placeholder>
              <w:docPart w:val="F66C038AED364FAD8E397DDF660EC6E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4D66852" w14:textId="00F67BC3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467868882"/>
            <w:placeholder>
              <w:docPart w:val="6C554A38ABAE43E499DBF01D5865BF7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7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964E6B1" w14:textId="7476120F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35995031"/>
      <w:permEnd w:id="422800268"/>
      <w:permEnd w:id="1552245491"/>
      <w:permEnd w:id="2084182213"/>
      <w:permEnd w:id="928121082"/>
      <w:permEnd w:id="1451691911"/>
      <w:permEnd w:id="1872375806"/>
      <w:permEnd w:id="657402803"/>
      <w:permEnd w:id="1172209570"/>
      <w:permEnd w:id="1471613000"/>
      <w:permEnd w:id="330063418"/>
      <w:permEnd w:id="658397574"/>
      <w:tr w:rsidR="00B37EE6" w:rsidRPr="001E0C60" w14:paraId="48B6A2FB" w14:textId="77777777" w:rsidTr="00EC514A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9D6DE74" w14:textId="77777777" w:rsidR="00B37EE6" w:rsidRPr="001E0C60" w:rsidRDefault="00B37EE6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320D29F" w14:textId="77777777" w:rsidR="00B37EE6" w:rsidRPr="00EC514A" w:rsidRDefault="00B37EE6" w:rsidP="00B37EE6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3CE65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5E7E5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2283E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2C530D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7ACA6D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B493F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99E02F6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E47E18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1C639AE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9FB5A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609BC83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E91C16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0EA416CB" w14:textId="77777777" w:rsidTr="00EC514A">
        <w:tc>
          <w:tcPr>
            <w:tcW w:w="1985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4D831DBC" w14:textId="77777777" w:rsidR="00B37EE6" w:rsidRPr="001E0C60" w:rsidRDefault="00B37EE6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58811578" w:edGrp="everyone" w:colFirst="2" w:colLast="2"/>
            <w:permStart w:id="605438003" w:edGrp="everyone" w:colFirst="3" w:colLast="3"/>
            <w:permStart w:id="630986280" w:edGrp="everyone" w:colFirst="4" w:colLast="4"/>
            <w:permStart w:id="851056345" w:edGrp="everyone" w:colFirst="5" w:colLast="5"/>
            <w:permStart w:id="29964644" w:edGrp="everyone" w:colFirst="6" w:colLast="6"/>
            <w:permStart w:id="558446439" w:edGrp="everyone" w:colFirst="7" w:colLast="7"/>
            <w:permStart w:id="1771382575" w:edGrp="everyone" w:colFirst="8" w:colLast="8"/>
            <w:permStart w:id="1717852101" w:edGrp="everyone" w:colFirst="9" w:colLast="9"/>
            <w:permStart w:id="2055363509" w:edGrp="everyone" w:colFirst="10" w:colLast="10"/>
            <w:permStart w:id="557655990" w:edGrp="everyone" w:colFirst="11" w:colLast="11"/>
            <w:permStart w:id="1271679419" w:edGrp="everyone" w:colFirst="12" w:colLast="12"/>
            <w:permStart w:id="421137769" w:edGrp="everyone" w:colFirst="13" w:colLast="13"/>
          </w:p>
        </w:tc>
        <w:tc>
          <w:tcPr>
            <w:tcW w:w="1129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6D08B83" w14:textId="0169E7BB" w:rsidR="00B37EE6" w:rsidRPr="00EC514A" w:rsidRDefault="00B37EE6" w:rsidP="00B37EE6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14A">
              <w:rPr>
                <w:rFonts w:asciiTheme="minorHAnsi" w:hAnsiTheme="minorHAnsi" w:cstheme="minorHAnsi"/>
                <w:b/>
                <w:sz w:val="20"/>
                <w:szCs w:val="20"/>
              </w:rPr>
              <w:t>INITIALES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2C49BC" w14:textId="07399B12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157123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FA21C43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231A4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2B494E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C20E3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3A8C7D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089912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E5001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421155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29FB795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2E9201" w14:textId="68F5C8FC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1658811578"/>
      <w:permEnd w:id="605438003"/>
      <w:permEnd w:id="630986280"/>
      <w:permEnd w:id="851056345"/>
      <w:permEnd w:id="29964644"/>
      <w:permEnd w:id="558446439"/>
      <w:permEnd w:id="1771382575"/>
      <w:permEnd w:id="1717852101"/>
      <w:permEnd w:id="2055363509"/>
      <w:permEnd w:id="557655990"/>
      <w:permEnd w:id="1271679419"/>
      <w:permEnd w:id="421137769"/>
      <w:tr w:rsidR="00B37EE6" w:rsidRPr="001E0C60" w14:paraId="028473F8" w14:textId="77777777" w:rsidTr="00B37EE6">
        <w:tc>
          <w:tcPr>
            <w:tcW w:w="311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DE81D0" w14:textId="318BB31C" w:rsidR="00B37EE6" w:rsidRPr="001E0C60" w:rsidRDefault="00B37EE6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EXERCICES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F3D53C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48101A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9E93DA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9B0D4E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5A2D98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940C43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A763B1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A87916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139F72A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CBEC9C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40FB4E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DCB7CF" w14:textId="03133563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B37EE6" w:rsidRPr="001E0C60" w14:paraId="1E620DF0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13C3F60" w14:textId="498E1442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04962683" w:edGrp="everyone" w:colFirst="0" w:colLast="0"/>
            <w:permStart w:id="107546330" w:edGrp="everyone" w:colFirst="1" w:colLast="1"/>
            <w:permStart w:id="1870138037" w:edGrp="everyone" w:colFirst="2" w:colLast="2"/>
            <w:permStart w:id="479006904" w:edGrp="everyone" w:colFirst="3" w:colLast="3"/>
            <w:permStart w:id="25852565" w:edGrp="everyone" w:colFirst="4" w:colLast="4"/>
            <w:permStart w:id="1880107546" w:edGrp="everyone" w:colFirst="5" w:colLast="5"/>
            <w:permStart w:id="1959287953" w:edGrp="everyone" w:colFirst="6" w:colLast="6"/>
            <w:permStart w:id="1246460070" w:edGrp="everyone" w:colFirst="7" w:colLast="7"/>
            <w:permStart w:id="454709530" w:edGrp="everyone" w:colFirst="8" w:colLast="8"/>
            <w:permStart w:id="2062772827" w:edGrp="everyone" w:colFirst="9" w:colLast="9"/>
            <w:permStart w:id="1295517724" w:edGrp="everyone" w:colFirst="10" w:colLast="10"/>
            <w:permStart w:id="1113401961" w:edGrp="everyone" w:colFirst="11" w:colLast="11"/>
            <w:permStart w:id="1063466102" w:edGrp="everyone" w:colFirst="12" w:colLast="1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5501831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BD073D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CB7752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AD3532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1DE7FAE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D4F8BF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8579C9D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4201C17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E244CB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76008E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001523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97591AB" w14:textId="24DAB4A0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0BE1F83D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110A831" w14:textId="65C976C4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98313704" w:edGrp="everyone" w:colFirst="0" w:colLast="0"/>
            <w:permStart w:id="1441925235" w:edGrp="everyone" w:colFirst="1" w:colLast="1"/>
            <w:permStart w:id="1747217551" w:edGrp="everyone" w:colFirst="2" w:colLast="2"/>
            <w:permStart w:id="248938374" w:edGrp="everyone" w:colFirst="3" w:colLast="3"/>
            <w:permStart w:id="1960663198" w:edGrp="everyone" w:colFirst="4" w:colLast="4"/>
            <w:permStart w:id="2058296174" w:edGrp="everyone" w:colFirst="5" w:colLast="5"/>
            <w:permStart w:id="758210714" w:edGrp="everyone" w:colFirst="6" w:colLast="6"/>
            <w:permStart w:id="1148672884" w:edGrp="everyone" w:colFirst="7" w:colLast="7"/>
            <w:permStart w:id="563690126" w:edGrp="everyone" w:colFirst="8" w:colLast="8"/>
            <w:permStart w:id="1759716823" w:edGrp="everyone" w:colFirst="9" w:colLast="9"/>
            <w:permStart w:id="1093937866" w:edGrp="everyone" w:colFirst="10" w:colLast="10"/>
            <w:permStart w:id="690755222" w:edGrp="everyone" w:colFirst="11" w:colLast="11"/>
            <w:permStart w:id="1085748275" w:edGrp="everyone" w:colFirst="12" w:colLast="12"/>
            <w:permEnd w:id="504962683"/>
            <w:permEnd w:id="107546330"/>
            <w:permEnd w:id="1870138037"/>
            <w:permEnd w:id="479006904"/>
            <w:permEnd w:id="25852565"/>
            <w:permEnd w:id="1880107546"/>
            <w:permEnd w:id="1959287953"/>
            <w:permEnd w:id="1246460070"/>
            <w:permEnd w:id="454709530"/>
            <w:permEnd w:id="2062772827"/>
            <w:permEnd w:id="1295517724"/>
            <w:permEnd w:id="1113401961"/>
            <w:permEnd w:id="106346610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0B7D34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3176C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A59EC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FC9423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6FEE10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0A715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AC487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63E58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968402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72248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8EF714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7B95441" w14:textId="15D17D12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3B60418C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59318DFB" w14:textId="7CDE1EAE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16963151" w:edGrp="everyone" w:colFirst="0" w:colLast="0"/>
            <w:permStart w:id="169436243" w:edGrp="everyone" w:colFirst="1" w:colLast="1"/>
            <w:permStart w:id="718873179" w:edGrp="everyone" w:colFirst="2" w:colLast="2"/>
            <w:permStart w:id="873206529" w:edGrp="everyone" w:colFirst="3" w:colLast="3"/>
            <w:permStart w:id="1035758333" w:edGrp="everyone" w:colFirst="4" w:colLast="4"/>
            <w:permStart w:id="386668972" w:edGrp="everyone" w:colFirst="5" w:colLast="5"/>
            <w:permStart w:id="140005291" w:edGrp="everyone" w:colFirst="6" w:colLast="6"/>
            <w:permStart w:id="362040378" w:edGrp="everyone" w:colFirst="7" w:colLast="7"/>
            <w:permStart w:id="2123367790" w:edGrp="everyone" w:colFirst="8" w:colLast="8"/>
            <w:permStart w:id="2028414654" w:edGrp="everyone" w:colFirst="9" w:colLast="9"/>
            <w:permStart w:id="431232311" w:edGrp="everyone" w:colFirst="10" w:colLast="10"/>
            <w:permStart w:id="1771982298" w:edGrp="everyone" w:colFirst="11" w:colLast="11"/>
            <w:permStart w:id="657198401" w:edGrp="everyone" w:colFirst="12" w:colLast="12"/>
            <w:permEnd w:id="1798313704"/>
            <w:permEnd w:id="1441925235"/>
            <w:permEnd w:id="1747217551"/>
            <w:permEnd w:id="248938374"/>
            <w:permEnd w:id="1960663198"/>
            <w:permEnd w:id="2058296174"/>
            <w:permEnd w:id="758210714"/>
            <w:permEnd w:id="1148672884"/>
            <w:permEnd w:id="563690126"/>
            <w:permEnd w:id="1759716823"/>
            <w:permEnd w:id="1093937866"/>
            <w:permEnd w:id="690755222"/>
            <w:permEnd w:id="108574827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E271F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3C3DB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17AB7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F19808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064401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FA862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5FA101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480E7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60738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3BE82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045837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9519F7D" w14:textId="1A3B6D72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1C966475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47B26D4" w14:textId="704C0579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12530421" w:edGrp="everyone" w:colFirst="0" w:colLast="0"/>
            <w:permStart w:id="1578987499" w:edGrp="everyone" w:colFirst="1" w:colLast="1"/>
            <w:permStart w:id="1989690121" w:edGrp="everyone" w:colFirst="2" w:colLast="2"/>
            <w:permStart w:id="1641641263" w:edGrp="everyone" w:colFirst="3" w:colLast="3"/>
            <w:permStart w:id="630922172" w:edGrp="everyone" w:colFirst="4" w:colLast="4"/>
            <w:permStart w:id="617570237" w:edGrp="everyone" w:colFirst="5" w:colLast="5"/>
            <w:permStart w:id="854483795" w:edGrp="everyone" w:colFirst="6" w:colLast="6"/>
            <w:permStart w:id="327357437" w:edGrp="everyone" w:colFirst="7" w:colLast="7"/>
            <w:permStart w:id="568344574" w:edGrp="everyone" w:colFirst="8" w:colLast="8"/>
            <w:permStart w:id="702298890" w:edGrp="everyone" w:colFirst="9" w:colLast="9"/>
            <w:permStart w:id="1177552744" w:edGrp="everyone" w:colFirst="10" w:colLast="10"/>
            <w:permStart w:id="1331980807" w:edGrp="everyone" w:colFirst="11" w:colLast="11"/>
            <w:permStart w:id="1311533321" w:edGrp="everyone" w:colFirst="12" w:colLast="12"/>
            <w:permEnd w:id="316963151"/>
            <w:permEnd w:id="169436243"/>
            <w:permEnd w:id="718873179"/>
            <w:permEnd w:id="873206529"/>
            <w:permEnd w:id="1035758333"/>
            <w:permEnd w:id="386668972"/>
            <w:permEnd w:id="140005291"/>
            <w:permEnd w:id="362040378"/>
            <w:permEnd w:id="2123367790"/>
            <w:permEnd w:id="2028414654"/>
            <w:permEnd w:id="431232311"/>
            <w:permEnd w:id="1771982298"/>
            <w:permEnd w:id="65719840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F1CD0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53EA9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75BD3F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E053A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F6C14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60B74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64D2E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8FB97C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6FB499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142456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6E22D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72B81F51" w14:textId="7955783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4EB91040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9FD52C2" w14:textId="2F7AF45C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40412324" w:edGrp="everyone" w:colFirst="0" w:colLast="0"/>
            <w:permStart w:id="695869686" w:edGrp="everyone" w:colFirst="1" w:colLast="1"/>
            <w:permStart w:id="970156517" w:edGrp="everyone" w:colFirst="2" w:colLast="2"/>
            <w:permStart w:id="1162808628" w:edGrp="everyone" w:colFirst="3" w:colLast="3"/>
            <w:permStart w:id="1831671918" w:edGrp="everyone" w:colFirst="4" w:colLast="4"/>
            <w:permStart w:id="2076645390" w:edGrp="everyone" w:colFirst="5" w:colLast="5"/>
            <w:permStart w:id="371541293" w:edGrp="everyone" w:colFirst="6" w:colLast="6"/>
            <w:permStart w:id="1687305979" w:edGrp="everyone" w:colFirst="7" w:colLast="7"/>
            <w:permStart w:id="282856221" w:edGrp="everyone" w:colFirst="8" w:colLast="8"/>
            <w:permStart w:id="532546320" w:edGrp="everyone" w:colFirst="9" w:colLast="9"/>
            <w:permStart w:id="1866556365" w:edGrp="everyone" w:colFirst="10" w:colLast="10"/>
            <w:permStart w:id="1658612295" w:edGrp="everyone" w:colFirst="11" w:colLast="11"/>
            <w:permStart w:id="1567837624" w:edGrp="everyone" w:colFirst="12" w:colLast="12"/>
            <w:permEnd w:id="912530421"/>
            <w:permEnd w:id="1578987499"/>
            <w:permEnd w:id="1989690121"/>
            <w:permEnd w:id="1641641263"/>
            <w:permEnd w:id="630922172"/>
            <w:permEnd w:id="617570237"/>
            <w:permEnd w:id="854483795"/>
            <w:permEnd w:id="327357437"/>
            <w:permEnd w:id="568344574"/>
            <w:permEnd w:id="702298890"/>
            <w:permEnd w:id="1177552744"/>
            <w:permEnd w:id="1331980807"/>
            <w:permEnd w:id="131153332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1D70DF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3F417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BEC3B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668B9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05C00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0A396E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E183D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8AEFF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923FCE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A998D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5913B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4912159" w14:textId="3D61F3E9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70204998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5B6BCE9A" w14:textId="1AFD3B93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68443021" w:edGrp="everyone" w:colFirst="0" w:colLast="0"/>
            <w:permStart w:id="1071793855" w:edGrp="everyone" w:colFirst="1" w:colLast="1"/>
            <w:permStart w:id="1471350279" w:edGrp="everyone" w:colFirst="2" w:colLast="2"/>
            <w:permStart w:id="226965504" w:edGrp="everyone" w:colFirst="3" w:colLast="3"/>
            <w:permStart w:id="755839300" w:edGrp="everyone" w:colFirst="4" w:colLast="4"/>
            <w:permStart w:id="801602699" w:edGrp="everyone" w:colFirst="5" w:colLast="5"/>
            <w:permStart w:id="1407132539" w:edGrp="everyone" w:colFirst="6" w:colLast="6"/>
            <w:permStart w:id="870729450" w:edGrp="everyone" w:colFirst="7" w:colLast="7"/>
            <w:permStart w:id="971716812" w:edGrp="everyone" w:colFirst="8" w:colLast="8"/>
            <w:permStart w:id="897919636" w:edGrp="everyone" w:colFirst="9" w:colLast="9"/>
            <w:permStart w:id="392985008" w:edGrp="everyone" w:colFirst="10" w:colLast="10"/>
            <w:permStart w:id="1440232426" w:edGrp="everyone" w:colFirst="11" w:colLast="11"/>
            <w:permStart w:id="1186465887" w:edGrp="everyone" w:colFirst="12" w:colLast="12"/>
            <w:permEnd w:id="1940412324"/>
            <w:permEnd w:id="695869686"/>
            <w:permEnd w:id="970156517"/>
            <w:permEnd w:id="1162808628"/>
            <w:permEnd w:id="1831671918"/>
            <w:permEnd w:id="2076645390"/>
            <w:permEnd w:id="371541293"/>
            <w:permEnd w:id="1687305979"/>
            <w:permEnd w:id="282856221"/>
            <w:permEnd w:id="532546320"/>
            <w:permEnd w:id="1866556365"/>
            <w:permEnd w:id="1658612295"/>
            <w:permEnd w:id="156783762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DF0FC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16CD78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79428A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E8A91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DABE56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68D22B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78E4E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BF31EE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8F576B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D7E21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0921C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A5C406B" w14:textId="4BE9A801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42CECD7A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C2AA51C" w14:textId="7FE33B2F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03246709" w:edGrp="everyone" w:colFirst="0" w:colLast="0"/>
            <w:permStart w:id="1268993551" w:edGrp="everyone" w:colFirst="1" w:colLast="1"/>
            <w:permStart w:id="2042257557" w:edGrp="everyone" w:colFirst="2" w:colLast="2"/>
            <w:permStart w:id="1043674016" w:edGrp="everyone" w:colFirst="3" w:colLast="3"/>
            <w:permStart w:id="943473015" w:edGrp="everyone" w:colFirst="4" w:colLast="4"/>
            <w:permStart w:id="405344764" w:edGrp="everyone" w:colFirst="5" w:colLast="5"/>
            <w:permStart w:id="281936799" w:edGrp="everyone" w:colFirst="6" w:colLast="6"/>
            <w:permStart w:id="1997497957" w:edGrp="everyone" w:colFirst="7" w:colLast="7"/>
            <w:permStart w:id="311056299" w:edGrp="everyone" w:colFirst="8" w:colLast="8"/>
            <w:permStart w:id="72180238" w:edGrp="everyone" w:colFirst="9" w:colLast="9"/>
            <w:permStart w:id="565460212" w:edGrp="everyone" w:colFirst="10" w:colLast="10"/>
            <w:permStart w:id="1139286146" w:edGrp="everyone" w:colFirst="11" w:colLast="11"/>
            <w:permStart w:id="1024613166" w:edGrp="everyone" w:colFirst="12" w:colLast="12"/>
            <w:permEnd w:id="1068443021"/>
            <w:permEnd w:id="1071793855"/>
            <w:permEnd w:id="1471350279"/>
            <w:permEnd w:id="226965504"/>
            <w:permEnd w:id="755839300"/>
            <w:permEnd w:id="801602699"/>
            <w:permEnd w:id="1407132539"/>
            <w:permEnd w:id="870729450"/>
            <w:permEnd w:id="971716812"/>
            <w:permEnd w:id="897919636"/>
            <w:permEnd w:id="392985008"/>
            <w:permEnd w:id="1440232426"/>
            <w:permEnd w:id="118646588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AA022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021CE7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FA707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1B958C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8F921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E3BD3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FDDD5E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647F6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6783C9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DB9C3E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9D343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CD0014E" w14:textId="32A6E4F3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5694A626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EF18E7E" w14:textId="4B627089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39103824" w:edGrp="everyone" w:colFirst="0" w:colLast="0"/>
            <w:permStart w:id="1819353195" w:edGrp="everyone" w:colFirst="1" w:colLast="1"/>
            <w:permStart w:id="1908571644" w:edGrp="everyone" w:colFirst="2" w:colLast="2"/>
            <w:permStart w:id="1944477941" w:edGrp="everyone" w:colFirst="3" w:colLast="3"/>
            <w:permStart w:id="831327183" w:edGrp="everyone" w:colFirst="4" w:colLast="4"/>
            <w:permStart w:id="1108547970" w:edGrp="everyone" w:colFirst="5" w:colLast="5"/>
            <w:permStart w:id="41620320" w:edGrp="everyone" w:colFirst="6" w:colLast="6"/>
            <w:permStart w:id="1995201441" w:edGrp="everyone" w:colFirst="7" w:colLast="7"/>
            <w:permStart w:id="1936137443" w:edGrp="everyone" w:colFirst="8" w:colLast="8"/>
            <w:permStart w:id="1102253848" w:edGrp="everyone" w:colFirst="9" w:colLast="9"/>
            <w:permStart w:id="453781216" w:edGrp="everyone" w:colFirst="10" w:colLast="10"/>
            <w:permStart w:id="1313890335" w:edGrp="everyone" w:colFirst="11" w:colLast="11"/>
            <w:permStart w:id="164502959" w:edGrp="everyone" w:colFirst="12" w:colLast="12"/>
            <w:permEnd w:id="1203246709"/>
            <w:permEnd w:id="1268993551"/>
            <w:permEnd w:id="2042257557"/>
            <w:permEnd w:id="1043674016"/>
            <w:permEnd w:id="943473015"/>
            <w:permEnd w:id="405344764"/>
            <w:permEnd w:id="281936799"/>
            <w:permEnd w:id="1997497957"/>
            <w:permEnd w:id="311056299"/>
            <w:permEnd w:id="72180238"/>
            <w:permEnd w:id="565460212"/>
            <w:permEnd w:id="1139286146"/>
            <w:permEnd w:id="1024613166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150BF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79288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8155B9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666F2A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77480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14300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84634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E24F1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02436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9E0E33E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37AA20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F554DC1" w14:textId="223980F5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5564E289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EDB38F1" w14:textId="1A84185B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19848375" w:edGrp="everyone" w:colFirst="0" w:colLast="0"/>
            <w:permStart w:id="1150108140" w:edGrp="everyone" w:colFirst="1" w:colLast="1"/>
            <w:permStart w:id="635702887" w:edGrp="everyone" w:colFirst="2" w:colLast="2"/>
            <w:permStart w:id="560290071" w:edGrp="everyone" w:colFirst="3" w:colLast="3"/>
            <w:permStart w:id="619399573" w:edGrp="everyone" w:colFirst="4" w:colLast="4"/>
            <w:permStart w:id="60034138" w:edGrp="everyone" w:colFirst="5" w:colLast="5"/>
            <w:permStart w:id="2146762968" w:edGrp="everyone" w:colFirst="6" w:colLast="6"/>
            <w:permStart w:id="2106532215" w:edGrp="everyone" w:colFirst="7" w:colLast="7"/>
            <w:permStart w:id="2032024876" w:edGrp="everyone" w:colFirst="8" w:colLast="8"/>
            <w:permStart w:id="679038284" w:edGrp="everyone" w:colFirst="9" w:colLast="9"/>
            <w:permStart w:id="453863608" w:edGrp="everyone" w:colFirst="10" w:colLast="10"/>
            <w:permStart w:id="2110681241" w:edGrp="everyone" w:colFirst="11" w:colLast="11"/>
            <w:permStart w:id="1013914236" w:edGrp="everyone" w:colFirst="12" w:colLast="12"/>
            <w:permEnd w:id="1139103824"/>
            <w:permEnd w:id="1819353195"/>
            <w:permEnd w:id="1908571644"/>
            <w:permEnd w:id="1944477941"/>
            <w:permEnd w:id="831327183"/>
            <w:permEnd w:id="1108547970"/>
            <w:permEnd w:id="41620320"/>
            <w:permEnd w:id="1995201441"/>
            <w:permEnd w:id="1936137443"/>
            <w:permEnd w:id="1102253848"/>
            <w:permEnd w:id="453781216"/>
            <w:permEnd w:id="1313890335"/>
            <w:permEnd w:id="164502959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08A06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1FD5D7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F768D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17E967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05F253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D230AC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61CB7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C847A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7202A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CDC757E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943EC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954CDB8" w14:textId="0D414534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0062C294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B693709" w14:textId="58A713B4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68145782" w:edGrp="everyone" w:colFirst="0" w:colLast="0"/>
            <w:permStart w:id="430390439" w:edGrp="everyone" w:colFirst="1" w:colLast="1"/>
            <w:permStart w:id="1075924614" w:edGrp="everyone" w:colFirst="2" w:colLast="2"/>
            <w:permStart w:id="1068852679" w:edGrp="everyone" w:colFirst="3" w:colLast="3"/>
            <w:permStart w:id="108872828" w:edGrp="everyone" w:colFirst="4" w:colLast="4"/>
            <w:permStart w:id="647044305" w:edGrp="everyone" w:colFirst="5" w:colLast="5"/>
            <w:permStart w:id="656292007" w:edGrp="everyone" w:colFirst="6" w:colLast="6"/>
            <w:permStart w:id="816084573" w:edGrp="everyone" w:colFirst="7" w:colLast="7"/>
            <w:permStart w:id="1089096543" w:edGrp="everyone" w:colFirst="8" w:colLast="8"/>
            <w:permStart w:id="553460231" w:edGrp="everyone" w:colFirst="9" w:colLast="9"/>
            <w:permStart w:id="192431495" w:edGrp="everyone" w:colFirst="10" w:colLast="10"/>
            <w:permStart w:id="500046236" w:edGrp="everyone" w:colFirst="11" w:colLast="11"/>
            <w:permStart w:id="1035475814" w:edGrp="everyone" w:colFirst="12" w:colLast="12"/>
            <w:permEnd w:id="2019848375"/>
            <w:permEnd w:id="1150108140"/>
            <w:permEnd w:id="635702887"/>
            <w:permEnd w:id="560290071"/>
            <w:permEnd w:id="619399573"/>
            <w:permEnd w:id="60034138"/>
            <w:permEnd w:id="2146762968"/>
            <w:permEnd w:id="2106532215"/>
            <w:permEnd w:id="2032024876"/>
            <w:permEnd w:id="679038284"/>
            <w:permEnd w:id="453863608"/>
            <w:permEnd w:id="2110681241"/>
            <w:permEnd w:id="1013914236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A28A80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C2388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FF912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C702D2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82176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7C88E2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4024FC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7BC38F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E1951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B20C8B9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C164B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2A8CA38" w14:textId="29083010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2C530ED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9CB092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442740" w:edGrp="everyone" w:colFirst="0" w:colLast="0"/>
            <w:permStart w:id="2072127369" w:edGrp="everyone" w:colFirst="1" w:colLast="1"/>
            <w:permStart w:id="442594992" w:edGrp="everyone" w:colFirst="2" w:colLast="2"/>
            <w:permStart w:id="1581920367" w:edGrp="everyone" w:colFirst="3" w:colLast="3"/>
            <w:permStart w:id="1392015256" w:edGrp="everyone" w:colFirst="4" w:colLast="4"/>
            <w:permStart w:id="609435462" w:edGrp="everyone" w:colFirst="5" w:colLast="5"/>
            <w:permStart w:id="998128995" w:edGrp="everyone" w:colFirst="6" w:colLast="6"/>
            <w:permStart w:id="1755714987" w:edGrp="everyone" w:colFirst="7" w:colLast="7"/>
            <w:permStart w:id="6685738" w:edGrp="everyone" w:colFirst="8" w:colLast="8"/>
            <w:permStart w:id="1107061318" w:edGrp="everyone" w:colFirst="9" w:colLast="9"/>
            <w:permStart w:id="989148341" w:edGrp="everyone" w:colFirst="10" w:colLast="10"/>
            <w:permStart w:id="1721437216" w:edGrp="everyone" w:colFirst="11" w:colLast="11"/>
            <w:permStart w:id="1077154504" w:edGrp="everyone" w:colFirst="12" w:colLast="12"/>
            <w:permEnd w:id="1368145782"/>
            <w:permEnd w:id="430390439"/>
            <w:permEnd w:id="1075924614"/>
            <w:permEnd w:id="1068852679"/>
            <w:permEnd w:id="108872828"/>
            <w:permEnd w:id="647044305"/>
            <w:permEnd w:id="656292007"/>
            <w:permEnd w:id="816084573"/>
            <w:permEnd w:id="1089096543"/>
            <w:permEnd w:id="553460231"/>
            <w:permEnd w:id="192431495"/>
            <w:permEnd w:id="500046236"/>
            <w:permEnd w:id="103547581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2BB73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1FEDA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0EDF0F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34336BE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97B64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38451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BF73E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3CE11A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387F80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2420B0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AD6B5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9FB24F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26B326D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52FFB2D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8613774" w:edGrp="everyone" w:colFirst="0" w:colLast="0"/>
            <w:permStart w:id="681913037" w:edGrp="everyone" w:colFirst="1" w:colLast="1"/>
            <w:permStart w:id="1282475349" w:edGrp="everyone" w:colFirst="2" w:colLast="2"/>
            <w:permStart w:id="1227439993" w:edGrp="everyone" w:colFirst="3" w:colLast="3"/>
            <w:permStart w:id="1779790307" w:edGrp="everyone" w:colFirst="4" w:colLast="4"/>
            <w:permStart w:id="259393139" w:edGrp="everyone" w:colFirst="5" w:colLast="5"/>
            <w:permStart w:id="1190419763" w:edGrp="everyone" w:colFirst="6" w:colLast="6"/>
            <w:permStart w:id="445791593" w:edGrp="everyone" w:colFirst="7" w:colLast="7"/>
            <w:permStart w:id="116817508" w:edGrp="everyone" w:colFirst="8" w:colLast="8"/>
            <w:permStart w:id="410334792" w:edGrp="everyone" w:colFirst="9" w:colLast="9"/>
            <w:permStart w:id="504195713" w:edGrp="everyone" w:colFirst="10" w:colLast="10"/>
            <w:permStart w:id="1477056989" w:edGrp="everyone" w:colFirst="11" w:colLast="11"/>
            <w:permStart w:id="988695568" w:edGrp="everyone" w:colFirst="12" w:colLast="12"/>
            <w:permEnd w:id="5442740"/>
            <w:permEnd w:id="2072127369"/>
            <w:permEnd w:id="442594992"/>
            <w:permEnd w:id="1581920367"/>
            <w:permEnd w:id="1392015256"/>
            <w:permEnd w:id="609435462"/>
            <w:permEnd w:id="998128995"/>
            <w:permEnd w:id="1755714987"/>
            <w:permEnd w:id="6685738"/>
            <w:permEnd w:id="1107061318"/>
            <w:permEnd w:id="989148341"/>
            <w:permEnd w:id="1721437216"/>
            <w:permEnd w:id="107715450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7C891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A33C6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50EC1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7F3DA6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6CE1B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21C369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665A0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979F7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CDA6E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88730A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B2040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05044C6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5089CE3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4627B2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65095727" w:edGrp="everyone" w:colFirst="0" w:colLast="0"/>
            <w:permStart w:id="2088118143" w:edGrp="everyone" w:colFirst="1" w:colLast="1"/>
            <w:permStart w:id="1415320722" w:edGrp="everyone" w:colFirst="2" w:colLast="2"/>
            <w:permStart w:id="1588600976" w:edGrp="everyone" w:colFirst="3" w:colLast="3"/>
            <w:permStart w:id="1896110545" w:edGrp="everyone" w:colFirst="4" w:colLast="4"/>
            <w:permStart w:id="958824077" w:edGrp="everyone" w:colFirst="5" w:colLast="5"/>
            <w:permStart w:id="1769284849" w:edGrp="everyone" w:colFirst="6" w:colLast="6"/>
            <w:permStart w:id="54624050" w:edGrp="everyone" w:colFirst="7" w:colLast="7"/>
            <w:permStart w:id="1875383266" w:edGrp="everyone" w:colFirst="8" w:colLast="8"/>
            <w:permStart w:id="286002263" w:edGrp="everyone" w:colFirst="9" w:colLast="9"/>
            <w:permStart w:id="1734027272" w:edGrp="everyone" w:colFirst="10" w:colLast="10"/>
            <w:permStart w:id="1693609319" w:edGrp="everyone" w:colFirst="11" w:colLast="11"/>
            <w:permStart w:id="1662806832" w:edGrp="everyone" w:colFirst="12" w:colLast="12"/>
            <w:permEnd w:id="128613774"/>
            <w:permEnd w:id="681913037"/>
            <w:permEnd w:id="1282475349"/>
            <w:permEnd w:id="1227439993"/>
            <w:permEnd w:id="1779790307"/>
            <w:permEnd w:id="259393139"/>
            <w:permEnd w:id="1190419763"/>
            <w:permEnd w:id="445791593"/>
            <w:permEnd w:id="116817508"/>
            <w:permEnd w:id="410334792"/>
            <w:permEnd w:id="504195713"/>
            <w:permEnd w:id="1477056989"/>
            <w:permEnd w:id="988695568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11B689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387AE5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37F86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41551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6B479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A6A16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8AF10A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4DF9CD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75204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638EAC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65184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D6133AE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6AA1E4B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F78A0F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67139695" w:edGrp="everyone" w:colFirst="0" w:colLast="0"/>
            <w:permStart w:id="1797991956" w:edGrp="everyone" w:colFirst="1" w:colLast="1"/>
            <w:permStart w:id="1953439248" w:edGrp="everyone" w:colFirst="2" w:colLast="2"/>
            <w:permStart w:id="1178019320" w:edGrp="everyone" w:colFirst="3" w:colLast="3"/>
            <w:permStart w:id="311717588" w:edGrp="everyone" w:colFirst="4" w:colLast="4"/>
            <w:permStart w:id="112945375" w:edGrp="everyone" w:colFirst="5" w:colLast="5"/>
            <w:permStart w:id="1480421208" w:edGrp="everyone" w:colFirst="6" w:colLast="6"/>
            <w:permStart w:id="1313893101" w:edGrp="everyone" w:colFirst="7" w:colLast="7"/>
            <w:permStart w:id="525277546" w:edGrp="everyone" w:colFirst="8" w:colLast="8"/>
            <w:permStart w:id="1773622923" w:edGrp="everyone" w:colFirst="9" w:colLast="9"/>
            <w:permStart w:id="1286564035" w:edGrp="everyone" w:colFirst="10" w:colLast="10"/>
            <w:permStart w:id="576397908" w:edGrp="everyone" w:colFirst="11" w:colLast="11"/>
            <w:permStart w:id="1120810435" w:edGrp="everyone" w:colFirst="12" w:colLast="12"/>
            <w:permEnd w:id="1065095727"/>
            <w:permEnd w:id="2088118143"/>
            <w:permEnd w:id="1415320722"/>
            <w:permEnd w:id="1588600976"/>
            <w:permEnd w:id="1896110545"/>
            <w:permEnd w:id="958824077"/>
            <w:permEnd w:id="1769284849"/>
            <w:permEnd w:id="54624050"/>
            <w:permEnd w:id="1875383266"/>
            <w:permEnd w:id="286002263"/>
            <w:permEnd w:id="1734027272"/>
            <w:permEnd w:id="1693609319"/>
            <w:permEnd w:id="166280683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C30FE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345B60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64413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25FD2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6E4AE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3DBDB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A4F2D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062E7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931D38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8C369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916E4D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E560FD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197FCEC2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AF70981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1151141" w:edGrp="everyone" w:colFirst="0" w:colLast="0"/>
            <w:permStart w:id="485105135" w:edGrp="everyone" w:colFirst="1" w:colLast="1"/>
            <w:permStart w:id="734229125" w:edGrp="everyone" w:colFirst="2" w:colLast="2"/>
            <w:permStart w:id="1958094099" w:edGrp="everyone" w:colFirst="3" w:colLast="3"/>
            <w:permStart w:id="1831356903" w:edGrp="everyone" w:colFirst="4" w:colLast="4"/>
            <w:permStart w:id="1037789025" w:edGrp="everyone" w:colFirst="5" w:colLast="5"/>
            <w:permStart w:id="1527721028" w:edGrp="everyone" w:colFirst="6" w:colLast="6"/>
            <w:permStart w:id="1944458126" w:edGrp="everyone" w:colFirst="7" w:colLast="7"/>
            <w:permStart w:id="816518129" w:edGrp="everyone" w:colFirst="8" w:colLast="8"/>
            <w:permStart w:id="837827758" w:edGrp="everyone" w:colFirst="9" w:colLast="9"/>
            <w:permStart w:id="181604849" w:edGrp="everyone" w:colFirst="10" w:colLast="10"/>
            <w:permStart w:id="1812622032" w:edGrp="everyone" w:colFirst="11" w:colLast="11"/>
            <w:permStart w:id="980619262" w:edGrp="everyone" w:colFirst="12" w:colLast="12"/>
            <w:permEnd w:id="1267139695"/>
            <w:permEnd w:id="1797991956"/>
            <w:permEnd w:id="1953439248"/>
            <w:permEnd w:id="1178019320"/>
            <w:permEnd w:id="311717588"/>
            <w:permEnd w:id="112945375"/>
            <w:permEnd w:id="1480421208"/>
            <w:permEnd w:id="1313893101"/>
            <w:permEnd w:id="525277546"/>
            <w:permEnd w:id="1773622923"/>
            <w:permEnd w:id="1286564035"/>
            <w:permEnd w:id="576397908"/>
            <w:permEnd w:id="112081043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34638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DAAE0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51F0D1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090725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7E78F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F2CED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F6737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0B85B4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B92C071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EDAB3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3CDE95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D7DADC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2A15E44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6C6591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85113843" w:edGrp="everyone" w:colFirst="0" w:colLast="0"/>
            <w:permStart w:id="2093024028" w:edGrp="everyone" w:colFirst="1" w:colLast="1"/>
            <w:permStart w:id="2118470243" w:edGrp="everyone" w:colFirst="2" w:colLast="2"/>
            <w:permStart w:id="253323144" w:edGrp="everyone" w:colFirst="3" w:colLast="3"/>
            <w:permStart w:id="2068868282" w:edGrp="everyone" w:colFirst="4" w:colLast="4"/>
            <w:permStart w:id="824080606" w:edGrp="everyone" w:colFirst="5" w:colLast="5"/>
            <w:permStart w:id="2100893683" w:edGrp="everyone" w:colFirst="6" w:colLast="6"/>
            <w:permStart w:id="1768443674" w:edGrp="everyone" w:colFirst="7" w:colLast="7"/>
            <w:permStart w:id="1271337709" w:edGrp="everyone" w:colFirst="8" w:colLast="8"/>
            <w:permStart w:id="181552092" w:edGrp="everyone" w:colFirst="9" w:colLast="9"/>
            <w:permStart w:id="2107787575" w:edGrp="everyone" w:colFirst="10" w:colLast="10"/>
            <w:permStart w:id="1546393029" w:edGrp="everyone" w:colFirst="11" w:colLast="11"/>
            <w:permStart w:id="672355190" w:edGrp="everyone" w:colFirst="12" w:colLast="12"/>
            <w:permEnd w:id="131151141"/>
            <w:permEnd w:id="485105135"/>
            <w:permEnd w:id="734229125"/>
            <w:permEnd w:id="1958094099"/>
            <w:permEnd w:id="1831356903"/>
            <w:permEnd w:id="1037789025"/>
            <w:permEnd w:id="1527721028"/>
            <w:permEnd w:id="1944458126"/>
            <w:permEnd w:id="816518129"/>
            <w:permEnd w:id="837827758"/>
            <w:permEnd w:id="181604849"/>
            <w:permEnd w:id="1812622032"/>
            <w:permEnd w:id="98061926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253FCA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1068D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92AF3C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959746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D2701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2263A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55633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CC309C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F71C5A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AB7C68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47C11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6C79B66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485113843"/>
      <w:permEnd w:id="2093024028"/>
      <w:permEnd w:id="2118470243"/>
      <w:permEnd w:id="253323144"/>
      <w:permEnd w:id="2068868282"/>
      <w:permEnd w:id="824080606"/>
      <w:permEnd w:id="2100893683"/>
      <w:permEnd w:id="1768443674"/>
      <w:permEnd w:id="1271337709"/>
      <w:permEnd w:id="181552092"/>
      <w:permEnd w:id="2107787575"/>
      <w:permEnd w:id="1546393029"/>
      <w:permEnd w:id="672355190"/>
    </w:tbl>
    <w:p w14:paraId="19F8296E" w14:textId="77777777" w:rsidR="001C52F6" w:rsidRDefault="001C52F6"/>
    <w:tbl>
      <w:tblPr>
        <w:tblStyle w:val="Grilledutableau1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91"/>
        <w:gridCol w:w="1559"/>
        <w:gridCol w:w="1417"/>
        <w:gridCol w:w="851"/>
        <w:gridCol w:w="1843"/>
      </w:tblGrid>
      <w:tr w:rsidR="00023846" w:rsidRPr="00EC514A" w14:paraId="48AD5056" w14:textId="77777777" w:rsidTr="00822CFE">
        <w:trPr>
          <w:trHeight w:val="567"/>
        </w:trPr>
        <w:tc>
          <w:tcPr>
            <w:tcW w:w="2571" w:type="dxa"/>
            <w:vAlign w:val="bottom"/>
          </w:tcPr>
          <w:p w14:paraId="0E26C4D6" w14:textId="77777777" w:rsidR="00023846" w:rsidRPr="00EC514A" w:rsidRDefault="00023846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516448292" w:edGrp="everyone" w:colFirst="3" w:colLast="3"/>
            <w:permStart w:id="1566659344" w:edGrp="everyone" w:colFirst="1" w:colLast="1"/>
            <w:permStart w:id="119345719" w:edGrp="everyone" w:colFirst="5" w:colLast="5"/>
            <w:r w:rsidRPr="00EC514A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bottom"/>
          </w:tcPr>
          <w:p w14:paraId="0059EBA9" w14:textId="77777777" w:rsidR="00023846" w:rsidRPr="00EC514A" w:rsidRDefault="00023846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14B2626D" w14:textId="77777777" w:rsidR="00023846" w:rsidRPr="00EC514A" w:rsidRDefault="00023846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C514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A76B3A3" w14:textId="77777777" w:rsidR="00023846" w:rsidRPr="00EC514A" w:rsidRDefault="00023846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6D6335C" w14:textId="77777777" w:rsidR="00023846" w:rsidRPr="00EC514A" w:rsidRDefault="00023846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C514A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240073396"/>
            <w:placeholder>
              <w:docPart w:val="751F7C0B2CBF466B9BA5186071B1025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727D36D4" w14:textId="77777777" w:rsidR="00023846" w:rsidRPr="00EC514A" w:rsidRDefault="00023846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EC514A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516448292"/>
      <w:permEnd w:id="1566659344"/>
      <w:permEnd w:id="119345719"/>
    </w:tbl>
    <w:p w14:paraId="26F8859E" w14:textId="59BA2F20" w:rsidR="00023846" w:rsidRDefault="00023846"/>
    <w:p w14:paraId="56AED41D" w14:textId="77777777" w:rsidR="00023846" w:rsidRDefault="00023846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985"/>
        <w:gridCol w:w="1129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3A4F07" w:rsidRPr="001E0C60" w14:paraId="5A13A76C" w14:textId="77777777" w:rsidTr="00EC514A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319190B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07161835" w:edGrp="everyone" w:colFirst="2" w:colLast="2"/>
            <w:permStart w:id="1714452967" w:edGrp="everyone" w:colFirst="3" w:colLast="3"/>
            <w:permStart w:id="997857185" w:edGrp="everyone" w:colFirst="4" w:colLast="4"/>
            <w:permStart w:id="1011056469" w:edGrp="everyone" w:colFirst="5" w:colLast="5"/>
            <w:permStart w:id="1624902888" w:edGrp="everyone" w:colFirst="6" w:colLast="6"/>
            <w:permStart w:id="940133665" w:edGrp="everyone" w:colFirst="7" w:colLast="7"/>
            <w:permStart w:id="1598120358" w:edGrp="everyone" w:colFirst="8" w:colLast="8"/>
            <w:permStart w:id="2146767475" w:edGrp="everyone" w:colFirst="9" w:colLast="9"/>
            <w:permStart w:id="62925289" w:edGrp="everyone" w:colFirst="10" w:colLast="10"/>
            <w:permStart w:id="1380022645" w:edGrp="everyone" w:colFirst="11" w:colLast="11"/>
            <w:permStart w:id="902387018" w:edGrp="everyone" w:colFirst="12" w:colLast="12"/>
            <w:permStart w:id="1469390187" w:edGrp="everyone" w:colFirst="13" w:colLast="13"/>
          </w:p>
        </w:tc>
        <w:tc>
          <w:tcPr>
            <w:tcW w:w="1129" w:type="dxa"/>
            <w:vMerge w:val="restar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E28ED8" w14:textId="77777777" w:rsidR="003A4F07" w:rsidRPr="00EC514A" w:rsidRDefault="003A4F07" w:rsidP="007D3418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14A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215246540"/>
            <w:placeholder>
              <w:docPart w:val="EA070DD3F6434D90A2B27867C90E249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728EB1C2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296992887"/>
            <w:placeholder>
              <w:docPart w:val="F60D7D4A71AF4822AA1300192EE0C8A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7464FA4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896579386"/>
            <w:placeholder>
              <w:docPart w:val="331867A58E7F4BF58E20FC47C514CEE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F6A43A3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426861228"/>
            <w:placeholder>
              <w:docPart w:val="6100F51895FA4A6AB2D12B2F6915727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7AB17DC2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220752397"/>
            <w:placeholder>
              <w:docPart w:val="EC24CEA371CE4D6C859BCBBF441B753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6326880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2019216855"/>
            <w:placeholder>
              <w:docPart w:val="186DFE04C1CA4ED7997D298C6AA04DA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56DFB510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622064437"/>
            <w:placeholder>
              <w:docPart w:val="0C12AF9ACCF84F4F9AA982E40A5C6B3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5F321A5A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199155711"/>
            <w:placeholder>
              <w:docPart w:val="F49ABD2450B7494CAEE7C20B6834A6B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029CBFC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131082140"/>
            <w:placeholder>
              <w:docPart w:val="B581E2CFA71D4ACFBF71AFE829FAB7A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7E833B7D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765962598"/>
            <w:placeholder>
              <w:docPart w:val="0BE1A4F9FB4349D68114CD18EAF8FE1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B8E2C6A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889526640"/>
            <w:placeholder>
              <w:docPart w:val="F3CE6043939041BB8ACCC488E3615FF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84A97AD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636556820"/>
            <w:placeholder>
              <w:docPart w:val="E390E9CED1D842AB9E57241868DF197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7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10A9B865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507161835"/>
      <w:permEnd w:id="1714452967"/>
      <w:permEnd w:id="997857185"/>
      <w:permEnd w:id="1011056469"/>
      <w:permEnd w:id="1624902888"/>
      <w:permEnd w:id="940133665"/>
      <w:permEnd w:id="1598120358"/>
      <w:permEnd w:id="2146767475"/>
      <w:permEnd w:id="62925289"/>
      <w:permEnd w:id="1380022645"/>
      <w:permEnd w:id="902387018"/>
      <w:permEnd w:id="1469390187"/>
      <w:tr w:rsidR="003A4F07" w:rsidRPr="001E0C60" w14:paraId="4577FE23" w14:textId="77777777" w:rsidTr="00EC514A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F0AC4EF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B31D17A" w14:textId="77777777" w:rsidR="003A4F07" w:rsidRPr="00EC514A" w:rsidRDefault="003A4F07" w:rsidP="00F239F1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3E0830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3CD1599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C2413D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04D6C8B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549F0DA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0A9CBD0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FCC4A0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1014B4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BF70A7E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F5A5A18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3F07C9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51A8548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8E0BAFB" w14:textId="77777777" w:rsidTr="00EC514A">
        <w:tc>
          <w:tcPr>
            <w:tcW w:w="1985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275D5C88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5202778" w:edGrp="everyone" w:colFirst="2" w:colLast="2"/>
            <w:permStart w:id="2106473281" w:edGrp="everyone" w:colFirst="3" w:colLast="3"/>
            <w:permStart w:id="459279564" w:edGrp="everyone" w:colFirst="4" w:colLast="4"/>
            <w:permStart w:id="1302353203" w:edGrp="everyone" w:colFirst="5" w:colLast="5"/>
            <w:permStart w:id="907816186" w:edGrp="everyone" w:colFirst="6" w:colLast="6"/>
            <w:permStart w:id="42930133" w:edGrp="everyone" w:colFirst="7" w:colLast="7"/>
            <w:permStart w:id="1715099662" w:edGrp="everyone" w:colFirst="8" w:colLast="8"/>
            <w:permStart w:id="492437720" w:edGrp="everyone" w:colFirst="9" w:colLast="9"/>
            <w:permStart w:id="1925200882" w:edGrp="everyone" w:colFirst="10" w:colLast="10"/>
            <w:permStart w:id="692877007" w:edGrp="everyone" w:colFirst="11" w:colLast="11"/>
            <w:permStart w:id="1623593770" w:edGrp="everyone" w:colFirst="12" w:colLast="12"/>
            <w:permStart w:id="1291733455" w:edGrp="everyone" w:colFirst="13" w:colLast="13"/>
          </w:p>
        </w:tc>
        <w:tc>
          <w:tcPr>
            <w:tcW w:w="1129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3B3A2C0" w14:textId="77777777" w:rsidR="003A4F07" w:rsidRPr="00EC514A" w:rsidRDefault="003A4F07" w:rsidP="00F239F1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14A">
              <w:rPr>
                <w:rFonts w:asciiTheme="minorHAnsi" w:hAnsiTheme="minorHAnsi" w:cstheme="minorHAnsi"/>
                <w:b/>
                <w:sz w:val="20"/>
                <w:szCs w:val="20"/>
              </w:rPr>
              <w:t>INITIALES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777551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ADC8EE6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A62EBAB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F7B7FF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5A5FF2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F1F8421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71CCF2F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7453F2D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69579FD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F75B42E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8E174F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321204A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105202778"/>
      <w:permEnd w:id="2106473281"/>
      <w:permEnd w:id="459279564"/>
      <w:permEnd w:id="1302353203"/>
      <w:permEnd w:id="907816186"/>
      <w:permEnd w:id="42930133"/>
      <w:permEnd w:id="1715099662"/>
      <w:permEnd w:id="492437720"/>
      <w:permEnd w:id="1925200882"/>
      <w:permEnd w:id="692877007"/>
      <w:permEnd w:id="1623593770"/>
      <w:permEnd w:id="1291733455"/>
      <w:tr w:rsidR="003A4F07" w:rsidRPr="001E0C60" w14:paraId="346AF6FD" w14:textId="77777777" w:rsidTr="00F239F1">
        <w:tc>
          <w:tcPr>
            <w:tcW w:w="311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721204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EXERCICES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29ED54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82B377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2BB11F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E36EABE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D87E39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6F2CA5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108AEA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CADE5BC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533604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4C0454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4EF24B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B1F0AD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A4F07" w:rsidRPr="001E0C60" w14:paraId="0C0DFA2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6920F1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36020151" w:edGrp="everyone" w:colFirst="0" w:colLast="0"/>
            <w:permStart w:id="94135399" w:edGrp="everyone" w:colFirst="1" w:colLast="1"/>
            <w:permStart w:id="720919308" w:edGrp="everyone" w:colFirst="2" w:colLast="2"/>
            <w:permStart w:id="569781861" w:edGrp="everyone" w:colFirst="3" w:colLast="3"/>
            <w:permStart w:id="822020077" w:edGrp="everyone" w:colFirst="4" w:colLast="4"/>
            <w:permStart w:id="2025548169" w:edGrp="everyone" w:colFirst="5" w:colLast="5"/>
            <w:permStart w:id="359431530" w:edGrp="everyone" w:colFirst="6" w:colLast="6"/>
            <w:permStart w:id="1517715246" w:edGrp="everyone" w:colFirst="7" w:colLast="7"/>
            <w:permStart w:id="890255815" w:edGrp="everyone" w:colFirst="8" w:colLast="8"/>
            <w:permStart w:id="15038438" w:edGrp="everyone" w:colFirst="9" w:colLast="9"/>
            <w:permStart w:id="1155861839" w:edGrp="everyone" w:colFirst="10" w:colLast="10"/>
            <w:permStart w:id="745292348" w:edGrp="everyone" w:colFirst="11" w:colLast="11"/>
            <w:permStart w:id="1979935059" w:edGrp="everyone" w:colFirst="12" w:colLast="1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59D4A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D3ECD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D6BE1D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EC4A19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77200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156D9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1AE02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16E46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D453D4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4BA76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62DF0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D12247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1E5A8D70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F421C2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15694535" w:edGrp="everyone" w:colFirst="0" w:colLast="0"/>
            <w:permStart w:id="2001868787" w:edGrp="everyone" w:colFirst="1" w:colLast="1"/>
            <w:permStart w:id="1008292540" w:edGrp="everyone" w:colFirst="2" w:colLast="2"/>
            <w:permStart w:id="103635159" w:edGrp="everyone" w:colFirst="3" w:colLast="3"/>
            <w:permStart w:id="1035610969" w:edGrp="everyone" w:colFirst="4" w:colLast="4"/>
            <w:permStart w:id="1421692494" w:edGrp="everyone" w:colFirst="5" w:colLast="5"/>
            <w:permStart w:id="713627436" w:edGrp="everyone" w:colFirst="6" w:colLast="6"/>
            <w:permStart w:id="243954832" w:edGrp="everyone" w:colFirst="7" w:colLast="7"/>
            <w:permStart w:id="1290496829" w:edGrp="everyone" w:colFirst="8" w:colLast="8"/>
            <w:permStart w:id="1030557347" w:edGrp="everyone" w:colFirst="9" w:colLast="9"/>
            <w:permStart w:id="1093881959" w:edGrp="everyone" w:colFirst="10" w:colLast="10"/>
            <w:permStart w:id="797736178" w:edGrp="everyone" w:colFirst="11" w:colLast="11"/>
            <w:permStart w:id="1045843093" w:edGrp="everyone" w:colFirst="12" w:colLast="12"/>
            <w:permEnd w:id="536020151"/>
            <w:permEnd w:id="94135399"/>
            <w:permEnd w:id="720919308"/>
            <w:permEnd w:id="569781861"/>
            <w:permEnd w:id="822020077"/>
            <w:permEnd w:id="2025548169"/>
            <w:permEnd w:id="359431530"/>
            <w:permEnd w:id="1517715246"/>
            <w:permEnd w:id="890255815"/>
            <w:permEnd w:id="15038438"/>
            <w:permEnd w:id="1155861839"/>
            <w:permEnd w:id="745292348"/>
            <w:permEnd w:id="1979935059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3F05A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C85FF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41726A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33BC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6E0B04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D7F07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308F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106702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09F1C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8DE03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DFBEA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EA0EAC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BB3D54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2F0B25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28819070" w:edGrp="everyone" w:colFirst="0" w:colLast="0"/>
            <w:permStart w:id="125978244" w:edGrp="everyone" w:colFirst="1" w:colLast="1"/>
            <w:permStart w:id="106055324" w:edGrp="everyone" w:colFirst="2" w:colLast="2"/>
            <w:permStart w:id="1409429295" w:edGrp="everyone" w:colFirst="3" w:colLast="3"/>
            <w:permStart w:id="261821761" w:edGrp="everyone" w:colFirst="4" w:colLast="4"/>
            <w:permStart w:id="1740657211" w:edGrp="everyone" w:colFirst="5" w:colLast="5"/>
            <w:permStart w:id="623473939" w:edGrp="everyone" w:colFirst="6" w:colLast="6"/>
            <w:permStart w:id="1006517633" w:edGrp="everyone" w:colFirst="7" w:colLast="7"/>
            <w:permStart w:id="1135184" w:edGrp="everyone" w:colFirst="8" w:colLast="8"/>
            <w:permStart w:id="318588632" w:edGrp="everyone" w:colFirst="9" w:colLast="9"/>
            <w:permStart w:id="1573986371" w:edGrp="everyone" w:colFirst="10" w:colLast="10"/>
            <w:permStart w:id="258891628" w:edGrp="everyone" w:colFirst="11" w:colLast="11"/>
            <w:permStart w:id="1215111201" w:edGrp="everyone" w:colFirst="12" w:colLast="12"/>
            <w:permEnd w:id="315694535"/>
            <w:permEnd w:id="2001868787"/>
            <w:permEnd w:id="1008292540"/>
            <w:permEnd w:id="103635159"/>
            <w:permEnd w:id="1035610969"/>
            <w:permEnd w:id="1421692494"/>
            <w:permEnd w:id="713627436"/>
            <w:permEnd w:id="243954832"/>
            <w:permEnd w:id="1290496829"/>
            <w:permEnd w:id="1030557347"/>
            <w:permEnd w:id="1093881959"/>
            <w:permEnd w:id="797736178"/>
            <w:permEnd w:id="1045843093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F5A2D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75150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B3ADB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1C23F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9C967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44537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4354C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8078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E5601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A540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8B4EE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0294E7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3E10749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D0967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81921107" w:edGrp="everyone" w:colFirst="0" w:colLast="0"/>
            <w:permStart w:id="714504210" w:edGrp="everyone" w:colFirst="1" w:colLast="1"/>
            <w:permStart w:id="1601337961" w:edGrp="everyone" w:colFirst="2" w:colLast="2"/>
            <w:permStart w:id="1657105053" w:edGrp="everyone" w:colFirst="3" w:colLast="3"/>
            <w:permStart w:id="629368906" w:edGrp="everyone" w:colFirst="4" w:colLast="4"/>
            <w:permStart w:id="952260221" w:edGrp="everyone" w:colFirst="5" w:colLast="5"/>
            <w:permStart w:id="540877356" w:edGrp="everyone" w:colFirst="6" w:colLast="6"/>
            <w:permStart w:id="1180723652" w:edGrp="everyone" w:colFirst="7" w:colLast="7"/>
            <w:permStart w:id="338565752" w:edGrp="everyone" w:colFirst="8" w:colLast="8"/>
            <w:permStart w:id="1587043109" w:edGrp="everyone" w:colFirst="9" w:colLast="9"/>
            <w:permStart w:id="1920679962" w:edGrp="everyone" w:colFirst="10" w:colLast="10"/>
            <w:permStart w:id="421927083" w:edGrp="everyone" w:colFirst="11" w:colLast="11"/>
            <w:permStart w:id="1411611030" w:edGrp="everyone" w:colFirst="12" w:colLast="12"/>
            <w:permEnd w:id="1328819070"/>
            <w:permEnd w:id="125978244"/>
            <w:permEnd w:id="106055324"/>
            <w:permEnd w:id="1409429295"/>
            <w:permEnd w:id="261821761"/>
            <w:permEnd w:id="1740657211"/>
            <w:permEnd w:id="623473939"/>
            <w:permEnd w:id="1006517633"/>
            <w:permEnd w:id="1135184"/>
            <w:permEnd w:id="318588632"/>
            <w:permEnd w:id="1573986371"/>
            <w:permEnd w:id="258891628"/>
            <w:permEnd w:id="121511120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CDCEBC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24D839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2BDF2F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C1F20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129447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3430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4671B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85E72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901A34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E29C8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9C17C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D4869D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B3EF58F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855430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28983891" w:edGrp="everyone" w:colFirst="0" w:colLast="0"/>
            <w:permStart w:id="785400884" w:edGrp="everyone" w:colFirst="1" w:colLast="1"/>
            <w:permStart w:id="1674124215" w:edGrp="everyone" w:colFirst="2" w:colLast="2"/>
            <w:permStart w:id="2124763974" w:edGrp="everyone" w:colFirst="3" w:colLast="3"/>
            <w:permStart w:id="2092721668" w:edGrp="everyone" w:colFirst="4" w:colLast="4"/>
            <w:permStart w:id="572261463" w:edGrp="everyone" w:colFirst="5" w:colLast="5"/>
            <w:permStart w:id="1596931932" w:edGrp="everyone" w:colFirst="6" w:colLast="6"/>
            <w:permStart w:id="1519540458" w:edGrp="everyone" w:colFirst="7" w:colLast="7"/>
            <w:permStart w:id="253446469" w:edGrp="everyone" w:colFirst="8" w:colLast="8"/>
            <w:permStart w:id="1200365794" w:edGrp="everyone" w:colFirst="9" w:colLast="9"/>
            <w:permStart w:id="529467803" w:edGrp="everyone" w:colFirst="10" w:colLast="10"/>
            <w:permStart w:id="856973933" w:edGrp="everyone" w:colFirst="11" w:colLast="11"/>
            <w:permStart w:id="1679708284" w:edGrp="everyone" w:colFirst="12" w:colLast="12"/>
            <w:permEnd w:id="681921107"/>
            <w:permEnd w:id="714504210"/>
            <w:permEnd w:id="1601337961"/>
            <w:permEnd w:id="1657105053"/>
            <w:permEnd w:id="629368906"/>
            <w:permEnd w:id="952260221"/>
            <w:permEnd w:id="540877356"/>
            <w:permEnd w:id="1180723652"/>
            <w:permEnd w:id="338565752"/>
            <w:permEnd w:id="1587043109"/>
            <w:permEnd w:id="1920679962"/>
            <w:permEnd w:id="421927083"/>
            <w:permEnd w:id="1411611030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9FA628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5A1B05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F73D1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5EF97B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39CF53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782AB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0C033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E3AF5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CCB7B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55EC1B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3B4CC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0FDFF7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5568B5F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95F740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45531922" w:edGrp="everyone" w:colFirst="0" w:colLast="0"/>
            <w:permStart w:id="496921470" w:edGrp="everyone" w:colFirst="1" w:colLast="1"/>
            <w:permStart w:id="871390602" w:edGrp="everyone" w:colFirst="2" w:colLast="2"/>
            <w:permStart w:id="1665748609" w:edGrp="everyone" w:colFirst="3" w:colLast="3"/>
            <w:permStart w:id="143016110" w:edGrp="everyone" w:colFirst="4" w:colLast="4"/>
            <w:permStart w:id="1398487182" w:edGrp="everyone" w:colFirst="5" w:colLast="5"/>
            <w:permStart w:id="5250352" w:edGrp="everyone" w:colFirst="6" w:colLast="6"/>
            <w:permStart w:id="935079196" w:edGrp="everyone" w:colFirst="7" w:colLast="7"/>
            <w:permStart w:id="503863645" w:edGrp="everyone" w:colFirst="8" w:colLast="8"/>
            <w:permStart w:id="1003772498" w:edGrp="everyone" w:colFirst="9" w:colLast="9"/>
            <w:permStart w:id="773981858" w:edGrp="everyone" w:colFirst="10" w:colLast="10"/>
            <w:permStart w:id="231217196" w:edGrp="everyone" w:colFirst="11" w:colLast="11"/>
            <w:permStart w:id="1011705817" w:edGrp="everyone" w:colFirst="12" w:colLast="12"/>
            <w:permEnd w:id="228983891"/>
            <w:permEnd w:id="785400884"/>
            <w:permEnd w:id="1674124215"/>
            <w:permEnd w:id="2124763974"/>
            <w:permEnd w:id="2092721668"/>
            <w:permEnd w:id="572261463"/>
            <w:permEnd w:id="1596931932"/>
            <w:permEnd w:id="1519540458"/>
            <w:permEnd w:id="253446469"/>
            <w:permEnd w:id="1200365794"/>
            <w:permEnd w:id="529467803"/>
            <w:permEnd w:id="856973933"/>
            <w:permEnd w:id="167970828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DF2D47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7CC806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B663C8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2D6D8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CF7D0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FC5D1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8C3C9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FDECD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72AD9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7B803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F33E9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1B5C51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8643A4B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42DA61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09029239" w:edGrp="everyone" w:colFirst="0" w:colLast="0"/>
            <w:permStart w:id="280371619" w:edGrp="everyone" w:colFirst="1" w:colLast="1"/>
            <w:permStart w:id="1470838542" w:edGrp="everyone" w:colFirst="2" w:colLast="2"/>
            <w:permStart w:id="846033298" w:edGrp="everyone" w:colFirst="3" w:colLast="3"/>
            <w:permStart w:id="1354977093" w:edGrp="everyone" w:colFirst="4" w:colLast="4"/>
            <w:permStart w:id="881464438" w:edGrp="everyone" w:colFirst="5" w:colLast="5"/>
            <w:permStart w:id="1929205594" w:edGrp="everyone" w:colFirst="6" w:colLast="6"/>
            <w:permStart w:id="1873816691" w:edGrp="everyone" w:colFirst="7" w:colLast="7"/>
            <w:permStart w:id="1368292085" w:edGrp="everyone" w:colFirst="8" w:colLast="8"/>
            <w:permStart w:id="40594856" w:edGrp="everyone" w:colFirst="9" w:colLast="9"/>
            <w:permStart w:id="883911404" w:edGrp="everyone" w:colFirst="10" w:colLast="10"/>
            <w:permStart w:id="1190091513" w:edGrp="everyone" w:colFirst="11" w:colLast="11"/>
            <w:permStart w:id="1061162135" w:edGrp="everyone" w:colFirst="12" w:colLast="12"/>
            <w:permEnd w:id="1345531922"/>
            <w:permEnd w:id="496921470"/>
            <w:permEnd w:id="871390602"/>
            <w:permEnd w:id="1665748609"/>
            <w:permEnd w:id="143016110"/>
            <w:permEnd w:id="1398487182"/>
            <w:permEnd w:id="5250352"/>
            <w:permEnd w:id="935079196"/>
            <w:permEnd w:id="503863645"/>
            <w:permEnd w:id="1003772498"/>
            <w:permEnd w:id="773981858"/>
            <w:permEnd w:id="231217196"/>
            <w:permEnd w:id="101170581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4872A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643FE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F4275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96AED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BF483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41A64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29555F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0F344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54677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1117C5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6DC267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6BBA98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36C3A7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81D58A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38862611" w:edGrp="everyone" w:colFirst="0" w:colLast="0"/>
            <w:permStart w:id="961088703" w:edGrp="everyone" w:colFirst="1" w:colLast="1"/>
            <w:permStart w:id="1430086547" w:edGrp="everyone" w:colFirst="2" w:colLast="2"/>
            <w:permStart w:id="1473010395" w:edGrp="everyone" w:colFirst="3" w:colLast="3"/>
            <w:permStart w:id="720832589" w:edGrp="everyone" w:colFirst="4" w:colLast="4"/>
            <w:permStart w:id="351407555" w:edGrp="everyone" w:colFirst="5" w:colLast="5"/>
            <w:permStart w:id="247023113" w:edGrp="everyone" w:colFirst="6" w:colLast="6"/>
            <w:permStart w:id="1301089275" w:edGrp="everyone" w:colFirst="7" w:colLast="7"/>
            <w:permStart w:id="747527969" w:edGrp="everyone" w:colFirst="8" w:colLast="8"/>
            <w:permStart w:id="987170440" w:edGrp="everyone" w:colFirst="9" w:colLast="9"/>
            <w:permStart w:id="1582498634" w:edGrp="everyone" w:colFirst="10" w:colLast="10"/>
            <w:permStart w:id="1364094341" w:edGrp="everyone" w:colFirst="11" w:colLast="11"/>
            <w:permStart w:id="362050000" w:edGrp="everyone" w:colFirst="12" w:colLast="12"/>
            <w:permEnd w:id="1409029239"/>
            <w:permEnd w:id="280371619"/>
            <w:permEnd w:id="1470838542"/>
            <w:permEnd w:id="846033298"/>
            <w:permEnd w:id="1354977093"/>
            <w:permEnd w:id="881464438"/>
            <w:permEnd w:id="1929205594"/>
            <w:permEnd w:id="1873816691"/>
            <w:permEnd w:id="1368292085"/>
            <w:permEnd w:id="40594856"/>
            <w:permEnd w:id="883911404"/>
            <w:permEnd w:id="1190091513"/>
            <w:permEnd w:id="106116213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DF50B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27757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6D1FD9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0F98B6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064CAB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C1134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0DC4B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3F86B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22071E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1BE66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0772C0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6E03C0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C6D95FD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A0B406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97327474" w:edGrp="everyone" w:colFirst="0" w:colLast="0"/>
            <w:permStart w:id="1951600696" w:edGrp="everyone" w:colFirst="1" w:colLast="1"/>
            <w:permStart w:id="1903128365" w:edGrp="everyone" w:colFirst="2" w:colLast="2"/>
            <w:permStart w:id="1099565304" w:edGrp="everyone" w:colFirst="3" w:colLast="3"/>
            <w:permStart w:id="1895632959" w:edGrp="everyone" w:colFirst="4" w:colLast="4"/>
            <w:permStart w:id="165895220" w:edGrp="everyone" w:colFirst="5" w:colLast="5"/>
            <w:permStart w:id="1524593356" w:edGrp="everyone" w:colFirst="6" w:colLast="6"/>
            <w:permStart w:id="1693216711" w:edGrp="everyone" w:colFirst="7" w:colLast="7"/>
            <w:permStart w:id="1034382651" w:edGrp="everyone" w:colFirst="8" w:colLast="8"/>
            <w:permStart w:id="204367628" w:edGrp="everyone" w:colFirst="9" w:colLast="9"/>
            <w:permStart w:id="1291018094" w:edGrp="everyone" w:colFirst="10" w:colLast="10"/>
            <w:permStart w:id="915428748" w:edGrp="everyone" w:colFirst="11" w:colLast="11"/>
            <w:permStart w:id="20216122" w:edGrp="everyone" w:colFirst="12" w:colLast="12"/>
            <w:permEnd w:id="638862611"/>
            <w:permEnd w:id="961088703"/>
            <w:permEnd w:id="1430086547"/>
            <w:permEnd w:id="1473010395"/>
            <w:permEnd w:id="720832589"/>
            <w:permEnd w:id="351407555"/>
            <w:permEnd w:id="247023113"/>
            <w:permEnd w:id="1301089275"/>
            <w:permEnd w:id="747527969"/>
            <w:permEnd w:id="987170440"/>
            <w:permEnd w:id="1582498634"/>
            <w:permEnd w:id="1364094341"/>
            <w:permEnd w:id="362050000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B31F4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C337B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3E24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516AF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642C7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0A798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4E598B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1FBE4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7D38CE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D21F9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11AB6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9E8A0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693398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31FE99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44023243" w:edGrp="everyone" w:colFirst="0" w:colLast="0"/>
            <w:permStart w:id="1619347225" w:edGrp="everyone" w:colFirst="1" w:colLast="1"/>
            <w:permStart w:id="383719298" w:edGrp="everyone" w:colFirst="2" w:colLast="2"/>
            <w:permStart w:id="1186866246" w:edGrp="everyone" w:colFirst="3" w:colLast="3"/>
            <w:permStart w:id="701769827" w:edGrp="everyone" w:colFirst="4" w:colLast="4"/>
            <w:permStart w:id="2101502221" w:edGrp="everyone" w:colFirst="5" w:colLast="5"/>
            <w:permStart w:id="1708536393" w:edGrp="everyone" w:colFirst="6" w:colLast="6"/>
            <w:permStart w:id="109780199" w:edGrp="everyone" w:colFirst="7" w:colLast="7"/>
            <w:permStart w:id="1353008564" w:edGrp="everyone" w:colFirst="8" w:colLast="8"/>
            <w:permStart w:id="107878227" w:edGrp="everyone" w:colFirst="9" w:colLast="9"/>
            <w:permStart w:id="2116309500" w:edGrp="everyone" w:colFirst="10" w:colLast="10"/>
            <w:permStart w:id="827786931" w:edGrp="everyone" w:colFirst="11" w:colLast="11"/>
            <w:permStart w:id="154147597" w:edGrp="everyone" w:colFirst="12" w:colLast="12"/>
            <w:permEnd w:id="597327474"/>
            <w:permEnd w:id="1951600696"/>
            <w:permEnd w:id="1903128365"/>
            <w:permEnd w:id="1099565304"/>
            <w:permEnd w:id="1895632959"/>
            <w:permEnd w:id="165895220"/>
            <w:permEnd w:id="1524593356"/>
            <w:permEnd w:id="1693216711"/>
            <w:permEnd w:id="1034382651"/>
            <w:permEnd w:id="204367628"/>
            <w:permEnd w:id="1291018094"/>
            <w:permEnd w:id="915428748"/>
            <w:permEnd w:id="2021612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A52430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0E1CA9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125F06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784685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A307D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72006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865C2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899A2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EAE80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D396E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24FFCC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1A0F2E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2435D3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912869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17524928" w:edGrp="everyone" w:colFirst="0" w:colLast="0"/>
            <w:permStart w:id="628058543" w:edGrp="everyone" w:colFirst="1" w:colLast="1"/>
            <w:permStart w:id="1185827326" w:edGrp="everyone" w:colFirst="2" w:colLast="2"/>
            <w:permStart w:id="1374697197" w:edGrp="everyone" w:colFirst="3" w:colLast="3"/>
            <w:permStart w:id="1838356607" w:edGrp="everyone" w:colFirst="4" w:colLast="4"/>
            <w:permStart w:id="1682726146" w:edGrp="everyone" w:colFirst="5" w:colLast="5"/>
            <w:permStart w:id="2022473125" w:edGrp="everyone" w:colFirst="6" w:colLast="6"/>
            <w:permStart w:id="1952084241" w:edGrp="everyone" w:colFirst="7" w:colLast="7"/>
            <w:permStart w:id="630029227" w:edGrp="everyone" w:colFirst="8" w:colLast="8"/>
            <w:permStart w:id="1267225547" w:edGrp="everyone" w:colFirst="9" w:colLast="9"/>
            <w:permStart w:id="763720812" w:edGrp="everyone" w:colFirst="10" w:colLast="10"/>
            <w:permStart w:id="659781770" w:edGrp="everyone" w:colFirst="11" w:colLast="11"/>
            <w:permStart w:id="1145332870" w:edGrp="everyone" w:colFirst="12" w:colLast="12"/>
            <w:permEnd w:id="344023243"/>
            <w:permEnd w:id="1619347225"/>
            <w:permEnd w:id="383719298"/>
            <w:permEnd w:id="1186866246"/>
            <w:permEnd w:id="701769827"/>
            <w:permEnd w:id="2101502221"/>
            <w:permEnd w:id="1708536393"/>
            <w:permEnd w:id="109780199"/>
            <w:permEnd w:id="1353008564"/>
            <w:permEnd w:id="107878227"/>
            <w:permEnd w:id="2116309500"/>
            <w:permEnd w:id="827786931"/>
            <w:permEnd w:id="15414759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6C268F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42576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1ED0D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3DE50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988F89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6B6978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5DFA62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F6020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B8BAE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8E7337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AF411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661D55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30EA77AC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D5B568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28498591" w:edGrp="everyone" w:colFirst="0" w:colLast="0"/>
            <w:permStart w:id="112876119" w:edGrp="everyone" w:colFirst="1" w:colLast="1"/>
            <w:permStart w:id="2017153192" w:edGrp="everyone" w:colFirst="2" w:colLast="2"/>
            <w:permStart w:id="1649757011" w:edGrp="everyone" w:colFirst="3" w:colLast="3"/>
            <w:permStart w:id="2068657238" w:edGrp="everyone" w:colFirst="4" w:colLast="4"/>
            <w:permStart w:id="1524176111" w:edGrp="everyone" w:colFirst="5" w:colLast="5"/>
            <w:permStart w:id="951456439" w:edGrp="everyone" w:colFirst="6" w:colLast="6"/>
            <w:permStart w:id="1569744010" w:edGrp="everyone" w:colFirst="7" w:colLast="7"/>
            <w:permStart w:id="1533881532" w:edGrp="everyone" w:colFirst="8" w:colLast="8"/>
            <w:permStart w:id="2074423048" w:edGrp="everyone" w:colFirst="9" w:colLast="9"/>
            <w:permStart w:id="1187467090" w:edGrp="everyone" w:colFirst="10" w:colLast="10"/>
            <w:permStart w:id="1985282807" w:edGrp="everyone" w:colFirst="11" w:colLast="11"/>
            <w:permStart w:id="648115391" w:edGrp="everyone" w:colFirst="12" w:colLast="12"/>
            <w:permEnd w:id="1017524928"/>
            <w:permEnd w:id="628058543"/>
            <w:permEnd w:id="1185827326"/>
            <w:permEnd w:id="1374697197"/>
            <w:permEnd w:id="1838356607"/>
            <w:permEnd w:id="1682726146"/>
            <w:permEnd w:id="2022473125"/>
            <w:permEnd w:id="1952084241"/>
            <w:permEnd w:id="630029227"/>
            <w:permEnd w:id="1267225547"/>
            <w:permEnd w:id="763720812"/>
            <w:permEnd w:id="659781770"/>
            <w:permEnd w:id="1145332870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258B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E1A0A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0DDB19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3F1BB4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AB589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7721D4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FD9FBC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9C794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E561E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EA7F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24EA7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9432B8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1B74098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DFDC4D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51223687" w:edGrp="everyone" w:colFirst="0" w:colLast="0"/>
            <w:permStart w:id="640184434" w:edGrp="everyone" w:colFirst="1" w:colLast="1"/>
            <w:permStart w:id="695865692" w:edGrp="everyone" w:colFirst="2" w:colLast="2"/>
            <w:permStart w:id="1792826379" w:edGrp="everyone" w:colFirst="3" w:colLast="3"/>
            <w:permStart w:id="1159150120" w:edGrp="everyone" w:colFirst="4" w:colLast="4"/>
            <w:permStart w:id="1716599263" w:edGrp="everyone" w:colFirst="5" w:colLast="5"/>
            <w:permStart w:id="370573070" w:edGrp="everyone" w:colFirst="6" w:colLast="6"/>
            <w:permStart w:id="834696961" w:edGrp="everyone" w:colFirst="7" w:colLast="7"/>
            <w:permStart w:id="624182350" w:edGrp="everyone" w:colFirst="8" w:colLast="8"/>
            <w:permStart w:id="1247504459" w:edGrp="everyone" w:colFirst="9" w:colLast="9"/>
            <w:permStart w:id="28587801" w:edGrp="everyone" w:colFirst="10" w:colLast="10"/>
            <w:permStart w:id="290130283" w:edGrp="everyone" w:colFirst="11" w:colLast="11"/>
            <w:permStart w:id="2122458964" w:edGrp="everyone" w:colFirst="12" w:colLast="12"/>
            <w:permEnd w:id="628498591"/>
            <w:permEnd w:id="112876119"/>
            <w:permEnd w:id="2017153192"/>
            <w:permEnd w:id="1649757011"/>
            <w:permEnd w:id="2068657238"/>
            <w:permEnd w:id="1524176111"/>
            <w:permEnd w:id="951456439"/>
            <w:permEnd w:id="1569744010"/>
            <w:permEnd w:id="1533881532"/>
            <w:permEnd w:id="2074423048"/>
            <w:permEnd w:id="1187467090"/>
            <w:permEnd w:id="1985282807"/>
            <w:permEnd w:id="64811539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75779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7AF0D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B765F7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393FA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4AF6C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8EB053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33FAA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23B32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9DD5B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1D67F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52A19F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B32EB2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18895A7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4D9DD86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96805902" w:edGrp="everyone" w:colFirst="0" w:colLast="0"/>
            <w:permStart w:id="408508819" w:edGrp="everyone" w:colFirst="1" w:colLast="1"/>
            <w:permStart w:id="1540374794" w:edGrp="everyone" w:colFirst="2" w:colLast="2"/>
            <w:permStart w:id="493845345" w:edGrp="everyone" w:colFirst="3" w:colLast="3"/>
            <w:permStart w:id="665608792" w:edGrp="everyone" w:colFirst="4" w:colLast="4"/>
            <w:permStart w:id="512171837" w:edGrp="everyone" w:colFirst="5" w:colLast="5"/>
            <w:permStart w:id="1417700183" w:edGrp="everyone" w:colFirst="6" w:colLast="6"/>
            <w:permStart w:id="1064306262" w:edGrp="everyone" w:colFirst="7" w:colLast="7"/>
            <w:permStart w:id="1728673038" w:edGrp="everyone" w:colFirst="8" w:colLast="8"/>
            <w:permStart w:id="824315632" w:edGrp="everyone" w:colFirst="9" w:colLast="9"/>
            <w:permStart w:id="448143418" w:edGrp="everyone" w:colFirst="10" w:colLast="10"/>
            <w:permStart w:id="977370291" w:edGrp="everyone" w:colFirst="11" w:colLast="11"/>
            <w:permStart w:id="1054215897" w:edGrp="everyone" w:colFirst="12" w:colLast="12"/>
            <w:permEnd w:id="451223687"/>
            <w:permEnd w:id="640184434"/>
            <w:permEnd w:id="695865692"/>
            <w:permEnd w:id="1792826379"/>
            <w:permEnd w:id="1159150120"/>
            <w:permEnd w:id="1716599263"/>
            <w:permEnd w:id="370573070"/>
            <w:permEnd w:id="834696961"/>
            <w:permEnd w:id="624182350"/>
            <w:permEnd w:id="1247504459"/>
            <w:permEnd w:id="28587801"/>
            <w:permEnd w:id="290130283"/>
            <w:permEnd w:id="212245896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B83E44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DD8364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AA62EA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457E09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4F84F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AD444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2179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47291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0109E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E526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10F52E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3ED4BF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FA89710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FE20D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20581393" w:edGrp="everyone" w:colFirst="0" w:colLast="0"/>
            <w:permStart w:id="1765230485" w:edGrp="everyone" w:colFirst="1" w:colLast="1"/>
            <w:permStart w:id="1510752479" w:edGrp="everyone" w:colFirst="2" w:colLast="2"/>
            <w:permStart w:id="2125544998" w:edGrp="everyone" w:colFirst="3" w:colLast="3"/>
            <w:permStart w:id="765596580" w:edGrp="everyone" w:colFirst="4" w:colLast="4"/>
            <w:permStart w:id="58412056" w:edGrp="everyone" w:colFirst="5" w:colLast="5"/>
            <w:permStart w:id="149239311" w:edGrp="everyone" w:colFirst="6" w:colLast="6"/>
            <w:permStart w:id="520712860" w:edGrp="everyone" w:colFirst="7" w:colLast="7"/>
            <w:permStart w:id="1684889218" w:edGrp="everyone" w:colFirst="8" w:colLast="8"/>
            <w:permStart w:id="252276650" w:edGrp="everyone" w:colFirst="9" w:colLast="9"/>
            <w:permStart w:id="1239709722" w:edGrp="everyone" w:colFirst="10" w:colLast="10"/>
            <w:permStart w:id="364774650" w:edGrp="everyone" w:colFirst="11" w:colLast="11"/>
            <w:permStart w:id="1467895498" w:edGrp="everyone" w:colFirst="12" w:colLast="12"/>
            <w:permEnd w:id="1796805902"/>
            <w:permEnd w:id="408508819"/>
            <w:permEnd w:id="1540374794"/>
            <w:permEnd w:id="493845345"/>
            <w:permEnd w:id="665608792"/>
            <w:permEnd w:id="512171837"/>
            <w:permEnd w:id="1417700183"/>
            <w:permEnd w:id="1064306262"/>
            <w:permEnd w:id="1728673038"/>
            <w:permEnd w:id="824315632"/>
            <w:permEnd w:id="448143418"/>
            <w:permEnd w:id="977370291"/>
            <w:permEnd w:id="105421589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3534D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A38222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81E43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1BF8F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2B6C1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DF271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EC93E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F39F6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E36DDA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E2221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3429EB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DCF2AC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6F6F6B9E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1B84D4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23687646" w:edGrp="everyone" w:colFirst="0" w:colLast="0"/>
            <w:permStart w:id="1837328106" w:edGrp="everyone" w:colFirst="1" w:colLast="1"/>
            <w:permStart w:id="169282363" w:edGrp="everyone" w:colFirst="2" w:colLast="2"/>
            <w:permStart w:id="421216437" w:edGrp="everyone" w:colFirst="3" w:colLast="3"/>
            <w:permStart w:id="2123320521" w:edGrp="everyone" w:colFirst="4" w:colLast="4"/>
            <w:permStart w:id="1927415243" w:edGrp="everyone" w:colFirst="5" w:colLast="5"/>
            <w:permStart w:id="898762976" w:edGrp="everyone" w:colFirst="6" w:colLast="6"/>
            <w:permStart w:id="1578720300" w:edGrp="everyone" w:colFirst="7" w:colLast="7"/>
            <w:permStart w:id="570043512" w:edGrp="everyone" w:colFirst="8" w:colLast="8"/>
            <w:permStart w:id="297479087" w:edGrp="everyone" w:colFirst="9" w:colLast="9"/>
            <w:permStart w:id="1886351900" w:edGrp="everyone" w:colFirst="10" w:colLast="10"/>
            <w:permStart w:id="1150362477" w:edGrp="everyone" w:colFirst="11" w:colLast="11"/>
            <w:permStart w:id="1253844262" w:edGrp="everyone" w:colFirst="12" w:colLast="12"/>
            <w:permEnd w:id="620581393"/>
            <w:permEnd w:id="1765230485"/>
            <w:permEnd w:id="1510752479"/>
            <w:permEnd w:id="2125544998"/>
            <w:permEnd w:id="765596580"/>
            <w:permEnd w:id="58412056"/>
            <w:permEnd w:id="149239311"/>
            <w:permEnd w:id="520712860"/>
            <w:permEnd w:id="1684889218"/>
            <w:permEnd w:id="252276650"/>
            <w:permEnd w:id="1239709722"/>
            <w:permEnd w:id="364774650"/>
            <w:permEnd w:id="1467895498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7A72F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9A42F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30782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32BFF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FFBC62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8EE2C4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4254C4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5ECFBC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F83673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1BA11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1FFCFB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DD0699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A0EEEFB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752498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74262886" w:edGrp="everyone" w:colFirst="0" w:colLast="0"/>
            <w:permStart w:id="58025603" w:edGrp="everyone" w:colFirst="1" w:colLast="1"/>
            <w:permStart w:id="1391941356" w:edGrp="everyone" w:colFirst="2" w:colLast="2"/>
            <w:permStart w:id="1685784361" w:edGrp="everyone" w:colFirst="3" w:colLast="3"/>
            <w:permStart w:id="855712193" w:edGrp="everyone" w:colFirst="4" w:colLast="4"/>
            <w:permStart w:id="1534683632" w:edGrp="everyone" w:colFirst="5" w:colLast="5"/>
            <w:permStart w:id="1630011493" w:edGrp="everyone" w:colFirst="6" w:colLast="6"/>
            <w:permStart w:id="415566148" w:edGrp="everyone" w:colFirst="7" w:colLast="7"/>
            <w:permStart w:id="499874537" w:edGrp="everyone" w:colFirst="8" w:colLast="8"/>
            <w:permStart w:id="2023438562" w:edGrp="everyone" w:colFirst="9" w:colLast="9"/>
            <w:permStart w:id="1886529931" w:edGrp="everyone" w:colFirst="10" w:colLast="10"/>
            <w:permStart w:id="1212225538" w:edGrp="everyone" w:colFirst="11" w:colLast="11"/>
            <w:permStart w:id="427178448" w:edGrp="everyone" w:colFirst="12" w:colLast="12"/>
            <w:permEnd w:id="1823687646"/>
            <w:permEnd w:id="1837328106"/>
            <w:permEnd w:id="169282363"/>
            <w:permEnd w:id="421216437"/>
            <w:permEnd w:id="2123320521"/>
            <w:permEnd w:id="1927415243"/>
            <w:permEnd w:id="898762976"/>
            <w:permEnd w:id="1578720300"/>
            <w:permEnd w:id="570043512"/>
            <w:permEnd w:id="297479087"/>
            <w:permEnd w:id="1886351900"/>
            <w:permEnd w:id="1150362477"/>
            <w:permEnd w:id="125384426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DBAA8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29681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8A0D0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235A0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41A21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F5688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EB8317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B4EE9C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6AE9E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9B493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555D3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6E6A9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EBED846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BC970E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20438923" w:edGrp="everyone" w:colFirst="0" w:colLast="0"/>
            <w:permStart w:id="1550325793" w:edGrp="everyone" w:colFirst="1" w:colLast="1"/>
            <w:permStart w:id="70141792" w:edGrp="everyone" w:colFirst="2" w:colLast="2"/>
            <w:permStart w:id="786761525" w:edGrp="everyone" w:colFirst="3" w:colLast="3"/>
            <w:permStart w:id="1781087234" w:edGrp="everyone" w:colFirst="4" w:colLast="4"/>
            <w:permStart w:id="1442674361" w:edGrp="everyone" w:colFirst="5" w:colLast="5"/>
            <w:permStart w:id="1866400026" w:edGrp="everyone" w:colFirst="6" w:colLast="6"/>
            <w:permStart w:id="1167926746" w:edGrp="everyone" w:colFirst="7" w:colLast="7"/>
            <w:permStart w:id="1812685996" w:edGrp="everyone" w:colFirst="8" w:colLast="8"/>
            <w:permStart w:id="599076103" w:edGrp="everyone" w:colFirst="9" w:colLast="9"/>
            <w:permStart w:id="1057296" w:edGrp="everyone" w:colFirst="10" w:colLast="10"/>
            <w:permStart w:id="250938724" w:edGrp="everyone" w:colFirst="11" w:colLast="11"/>
            <w:permStart w:id="1098413175" w:edGrp="everyone" w:colFirst="12" w:colLast="12"/>
            <w:permEnd w:id="1774262886"/>
            <w:permEnd w:id="58025603"/>
            <w:permEnd w:id="1391941356"/>
            <w:permEnd w:id="1685784361"/>
            <w:permEnd w:id="855712193"/>
            <w:permEnd w:id="1534683632"/>
            <w:permEnd w:id="1630011493"/>
            <w:permEnd w:id="415566148"/>
            <w:permEnd w:id="499874537"/>
            <w:permEnd w:id="2023438562"/>
            <w:permEnd w:id="1886529931"/>
            <w:permEnd w:id="1212225538"/>
            <w:permEnd w:id="427178448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FE0EF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291C00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8178C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03642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32506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E82C4E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9C7E6D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4EFD70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18998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C6D18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60B05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05A997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5E4DE3D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5FF02F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06006934" w:edGrp="everyone" w:colFirst="0" w:colLast="0"/>
            <w:permStart w:id="1257975655" w:edGrp="everyone" w:colFirst="1" w:colLast="1"/>
            <w:permStart w:id="806635609" w:edGrp="everyone" w:colFirst="2" w:colLast="2"/>
            <w:permStart w:id="1965764456" w:edGrp="everyone" w:colFirst="3" w:colLast="3"/>
            <w:permStart w:id="1943161293" w:edGrp="everyone" w:colFirst="4" w:colLast="4"/>
            <w:permStart w:id="2098139039" w:edGrp="everyone" w:colFirst="5" w:colLast="5"/>
            <w:permStart w:id="1048735996" w:edGrp="everyone" w:colFirst="6" w:colLast="6"/>
            <w:permStart w:id="2088584759" w:edGrp="everyone" w:colFirst="7" w:colLast="7"/>
            <w:permStart w:id="2117736705" w:edGrp="everyone" w:colFirst="8" w:colLast="8"/>
            <w:permStart w:id="1618425971" w:edGrp="everyone" w:colFirst="9" w:colLast="9"/>
            <w:permStart w:id="828375477" w:edGrp="everyone" w:colFirst="10" w:colLast="10"/>
            <w:permStart w:id="1635868860" w:edGrp="everyone" w:colFirst="11" w:colLast="11"/>
            <w:permStart w:id="2001563454" w:edGrp="everyone" w:colFirst="12" w:colLast="12"/>
            <w:permEnd w:id="420438923"/>
            <w:permEnd w:id="1550325793"/>
            <w:permEnd w:id="70141792"/>
            <w:permEnd w:id="786761525"/>
            <w:permEnd w:id="1781087234"/>
            <w:permEnd w:id="1442674361"/>
            <w:permEnd w:id="1866400026"/>
            <w:permEnd w:id="1167926746"/>
            <w:permEnd w:id="1812685996"/>
            <w:permEnd w:id="599076103"/>
            <w:permEnd w:id="1057296"/>
            <w:permEnd w:id="250938724"/>
            <w:permEnd w:id="109841317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214B2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F4C919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77B700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85B2B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258E6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D4547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BA282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8A3842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2F0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9C123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F73166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D2E57A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D5833D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47DCB1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20173649" w:edGrp="everyone" w:colFirst="0" w:colLast="0"/>
            <w:permStart w:id="177934693" w:edGrp="everyone" w:colFirst="1" w:colLast="1"/>
            <w:permStart w:id="1740053985" w:edGrp="everyone" w:colFirst="2" w:colLast="2"/>
            <w:permStart w:id="1630088567" w:edGrp="everyone" w:colFirst="3" w:colLast="3"/>
            <w:permStart w:id="1545682443" w:edGrp="everyone" w:colFirst="4" w:colLast="4"/>
            <w:permStart w:id="341253522" w:edGrp="everyone" w:colFirst="5" w:colLast="5"/>
            <w:permStart w:id="588672798" w:edGrp="everyone" w:colFirst="6" w:colLast="6"/>
            <w:permStart w:id="39075797" w:edGrp="everyone" w:colFirst="7" w:colLast="7"/>
            <w:permStart w:id="1983316954" w:edGrp="everyone" w:colFirst="8" w:colLast="8"/>
            <w:permStart w:id="144079169" w:edGrp="everyone" w:colFirst="9" w:colLast="9"/>
            <w:permStart w:id="112599345" w:edGrp="everyone" w:colFirst="10" w:colLast="10"/>
            <w:permStart w:id="1948390647" w:edGrp="everyone" w:colFirst="11" w:colLast="11"/>
            <w:permStart w:id="234096032" w:edGrp="everyone" w:colFirst="12" w:colLast="12"/>
            <w:permEnd w:id="1306006934"/>
            <w:permEnd w:id="1257975655"/>
            <w:permEnd w:id="806635609"/>
            <w:permEnd w:id="1965764456"/>
            <w:permEnd w:id="1943161293"/>
            <w:permEnd w:id="2098139039"/>
            <w:permEnd w:id="1048735996"/>
            <w:permEnd w:id="2088584759"/>
            <w:permEnd w:id="2117736705"/>
            <w:permEnd w:id="1618425971"/>
            <w:permEnd w:id="828375477"/>
            <w:permEnd w:id="1635868860"/>
            <w:permEnd w:id="200156345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8E53F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CA542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0C367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9321B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0814E2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A13F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5EC7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1DE97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E92A90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6BB58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E20E90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F9835E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2169F49C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4198BA6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0807462" w:edGrp="everyone" w:colFirst="0" w:colLast="0"/>
            <w:permStart w:id="1922006173" w:edGrp="everyone" w:colFirst="1" w:colLast="1"/>
            <w:permStart w:id="1011757267" w:edGrp="everyone" w:colFirst="2" w:colLast="2"/>
            <w:permStart w:id="1628388291" w:edGrp="everyone" w:colFirst="3" w:colLast="3"/>
            <w:permStart w:id="916475306" w:edGrp="everyone" w:colFirst="4" w:colLast="4"/>
            <w:permStart w:id="1375618654" w:edGrp="everyone" w:colFirst="5" w:colLast="5"/>
            <w:permStart w:id="403396387" w:edGrp="everyone" w:colFirst="6" w:colLast="6"/>
            <w:permStart w:id="1672420202" w:edGrp="everyone" w:colFirst="7" w:colLast="7"/>
            <w:permStart w:id="1994485193" w:edGrp="everyone" w:colFirst="8" w:colLast="8"/>
            <w:permStart w:id="1592224807" w:edGrp="everyone" w:colFirst="9" w:colLast="9"/>
            <w:permStart w:id="955521320" w:edGrp="everyone" w:colFirst="10" w:colLast="10"/>
            <w:permStart w:id="1192435535" w:edGrp="everyone" w:colFirst="11" w:colLast="11"/>
            <w:permStart w:id="612391879" w:edGrp="everyone" w:colFirst="12" w:colLast="12"/>
            <w:permEnd w:id="1120173649"/>
            <w:permEnd w:id="177934693"/>
            <w:permEnd w:id="1740053985"/>
            <w:permEnd w:id="1630088567"/>
            <w:permEnd w:id="1545682443"/>
            <w:permEnd w:id="341253522"/>
            <w:permEnd w:id="588672798"/>
            <w:permEnd w:id="39075797"/>
            <w:permEnd w:id="1983316954"/>
            <w:permEnd w:id="144079169"/>
            <w:permEnd w:id="112599345"/>
            <w:permEnd w:id="1948390647"/>
            <w:permEnd w:id="23409603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3345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90B868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34A3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795F9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B5457C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B945A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B2692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2796B5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18B95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A8AD6F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B65501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8BF63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3855DA1E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20A60E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71627170" w:edGrp="everyone" w:colFirst="0" w:colLast="0"/>
            <w:permStart w:id="694362191" w:edGrp="everyone" w:colFirst="1" w:colLast="1"/>
            <w:permStart w:id="661025723" w:edGrp="everyone" w:colFirst="2" w:colLast="2"/>
            <w:permStart w:id="1364731554" w:edGrp="everyone" w:colFirst="3" w:colLast="3"/>
            <w:permStart w:id="2143383345" w:edGrp="everyone" w:colFirst="4" w:colLast="4"/>
            <w:permStart w:id="1246916403" w:edGrp="everyone" w:colFirst="5" w:colLast="5"/>
            <w:permStart w:id="1228632229" w:edGrp="everyone" w:colFirst="6" w:colLast="6"/>
            <w:permStart w:id="922955456" w:edGrp="everyone" w:colFirst="7" w:colLast="7"/>
            <w:permStart w:id="1796810530" w:edGrp="everyone" w:colFirst="8" w:colLast="8"/>
            <w:permStart w:id="1358001788" w:edGrp="everyone" w:colFirst="9" w:colLast="9"/>
            <w:permStart w:id="602998494" w:edGrp="everyone" w:colFirst="10" w:colLast="10"/>
            <w:permStart w:id="2886719" w:edGrp="everyone" w:colFirst="11" w:colLast="11"/>
            <w:permStart w:id="1984640232" w:edGrp="everyone" w:colFirst="12" w:colLast="12"/>
            <w:permEnd w:id="190807462"/>
            <w:permEnd w:id="1922006173"/>
            <w:permEnd w:id="1011757267"/>
            <w:permEnd w:id="1628388291"/>
            <w:permEnd w:id="916475306"/>
            <w:permEnd w:id="1375618654"/>
            <w:permEnd w:id="403396387"/>
            <w:permEnd w:id="1672420202"/>
            <w:permEnd w:id="1994485193"/>
            <w:permEnd w:id="1592224807"/>
            <w:permEnd w:id="955521320"/>
            <w:permEnd w:id="1192435535"/>
            <w:permEnd w:id="612391879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34868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1192E8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1AA9D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FF26A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1F8488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03989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01DD7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89A7EA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9F933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84A80C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D3B8FD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10AD9E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1671627170"/>
      <w:permEnd w:id="694362191"/>
      <w:permEnd w:id="661025723"/>
      <w:permEnd w:id="1364731554"/>
      <w:permEnd w:id="2143383345"/>
      <w:permEnd w:id="1246916403"/>
      <w:permEnd w:id="1228632229"/>
      <w:permEnd w:id="922955456"/>
      <w:permEnd w:id="1796810530"/>
      <w:permEnd w:id="1358001788"/>
      <w:permEnd w:id="602998494"/>
      <w:permEnd w:id="2886719"/>
      <w:permEnd w:id="1984640232"/>
    </w:tbl>
    <w:p w14:paraId="37E0B926" w14:textId="77777777" w:rsidR="003A4F07" w:rsidRDefault="003A4F07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91"/>
        <w:gridCol w:w="1559"/>
        <w:gridCol w:w="1417"/>
        <w:gridCol w:w="851"/>
        <w:gridCol w:w="1843"/>
      </w:tblGrid>
      <w:tr w:rsidR="0009615B" w:rsidRPr="00EC514A" w14:paraId="27C263EF" w14:textId="77777777" w:rsidTr="00822CFE">
        <w:trPr>
          <w:trHeight w:val="567"/>
        </w:trPr>
        <w:tc>
          <w:tcPr>
            <w:tcW w:w="2571" w:type="dxa"/>
            <w:vAlign w:val="bottom"/>
          </w:tcPr>
          <w:p w14:paraId="788819AB" w14:textId="77777777" w:rsidR="0009615B" w:rsidRPr="00EC514A" w:rsidRDefault="0009615B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356790205" w:edGrp="everyone" w:colFirst="3" w:colLast="3"/>
            <w:permStart w:id="1704138565" w:edGrp="everyone" w:colFirst="1" w:colLast="1"/>
            <w:permStart w:id="341670640" w:edGrp="everyone" w:colFirst="5" w:colLast="5"/>
            <w:r w:rsidRPr="00EC514A">
              <w:rPr>
                <w:rFonts w:asciiTheme="minorHAnsi" w:hAnsiTheme="minorHAnsi" w:cstheme="minorHAnsi"/>
                <w:b/>
                <w:sz w:val="16"/>
                <w:szCs w:val="16"/>
              </w:rPr>
              <w:t>Signat</w:t>
            </w:r>
            <w:bookmarkStart w:id="6" w:name="_GoBack"/>
            <w:bookmarkEnd w:id="6"/>
            <w:r w:rsidRPr="00EC514A">
              <w:rPr>
                <w:rFonts w:asciiTheme="minorHAnsi" w:hAnsiTheme="minorHAnsi" w:cstheme="minorHAnsi"/>
                <w:b/>
                <w:sz w:val="16"/>
                <w:szCs w:val="16"/>
              </w:rPr>
              <w:t>ure de l’intervenant :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bottom"/>
          </w:tcPr>
          <w:p w14:paraId="184DAA76" w14:textId="77777777" w:rsidR="0009615B" w:rsidRPr="00EC514A" w:rsidRDefault="0009615B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769135B9" w14:textId="77777777" w:rsidR="0009615B" w:rsidRPr="00EC514A" w:rsidRDefault="0009615B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C514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BC6F7A3" w14:textId="77777777" w:rsidR="0009615B" w:rsidRPr="00EC514A" w:rsidRDefault="0009615B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B1704C0" w14:textId="77777777" w:rsidR="0009615B" w:rsidRPr="00EC514A" w:rsidRDefault="0009615B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C514A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593395811"/>
            <w:placeholder>
              <w:docPart w:val="27BDA4FAACD24A63B1635A8C80B5FF3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1D1E201B" w14:textId="77777777" w:rsidR="0009615B" w:rsidRPr="00EC514A" w:rsidRDefault="0009615B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EC514A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356790205"/>
      <w:permEnd w:id="1704138565"/>
      <w:permEnd w:id="341670640"/>
    </w:tbl>
    <w:p w14:paraId="62E4314A" w14:textId="77777777" w:rsidR="00FF057B" w:rsidRPr="001625A7" w:rsidRDefault="00FF057B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FF057B" w:rsidRPr="001625A7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DD283" w14:textId="77777777" w:rsidR="003A71F3" w:rsidRDefault="003A71F3" w:rsidP="0081257E">
      <w:r>
        <w:separator/>
      </w:r>
    </w:p>
  </w:endnote>
  <w:endnote w:type="continuationSeparator" w:id="0">
    <w:p w14:paraId="0B91AACB" w14:textId="77777777" w:rsidR="003A71F3" w:rsidRDefault="003A71F3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5D141DBF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8415AA" w:rsidRPr="008415AA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26340A64" w:rsidR="00EE71AF" w:rsidRPr="002C0510" w:rsidRDefault="00EC514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CLI-60575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EC514A">
      <w:rPr>
        <w:rFonts w:asciiTheme="minorHAnsi" w:hAnsiTheme="minorHAnsi" w:cstheme="minorHAnsi"/>
        <w:sz w:val="15"/>
        <w:szCs w:val="15"/>
      </w:rPr>
      <w:t>(2022-09)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7D3418">
      <w:rPr>
        <w:rFonts w:asciiTheme="minorHAnsi" w:hAnsiTheme="minorHAnsi" w:cstheme="minorHAnsi"/>
        <w:b/>
        <w:sz w:val="20"/>
        <w:szCs w:val="20"/>
      </w:rPr>
      <w:t>ERGOTHÉRAPIE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05B38859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EC514A">
      <w:rPr>
        <w:rFonts w:asciiTheme="minorHAnsi" w:hAnsiTheme="minorHAnsi" w:cstheme="minorHAnsi"/>
        <w:b/>
        <w:sz w:val="20"/>
        <w:szCs w:val="20"/>
      </w:rPr>
      <w:t>FEUILLE DE ROUTE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EC514A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EC514A" w:rsidRPr="00EC514A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24681429" w:rsidR="00EE71AF" w:rsidRPr="002C0510" w:rsidRDefault="00EC514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CLI-60575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EC514A">
      <w:rPr>
        <w:rFonts w:asciiTheme="minorHAnsi" w:hAnsiTheme="minorHAnsi" w:cstheme="minorHAnsi"/>
        <w:sz w:val="15"/>
        <w:szCs w:val="15"/>
      </w:rPr>
      <w:t>(</w:t>
    </w:r>
    <w:r w:rsidRPr="00EC514A">
      <w:rPr>
        <w:rFonts w:asciiTheme="minorHAnsi" w:hAnsiTheme="minorHAnsi" w:cstheme="minorHAnsi"/>
        <w:sz w:val="15"/>
        <w:szCs w:val="15"/>
      </w:rPr>
      <w:t>2022-09</w:t>
    </w:r>
    <w:r w:rsidR="00EE71AF" w:rsidRPr="00EC514A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CA10B9">
      <w:rPr>
        <w:rFonts w:asciiTheme="minorHAnsi" w:hAnsiTheme="minorHAnsi" w:cstheme="minorHAnsi"/>
        <w:b/>
        <w:sz w:val="20"/>
        <w:szCs w:val="20"/>
      </w:rPr>
      <w:t xml:space="preserve"> </w:t>
    </w:r>
    <w:r w:rsidR="007D3418">
      <w:rPr>
        <w:rFonts w:asciiTheme="minorHAnsi" w:hAnsiTheme="minorHAnsi" w:cstheme="minorHAnsi"/>
        <w:b/>
        <w:sz w:val="20"/>
        <w:szCs w:val="20"/>
      </w:rPr>
      <w:t>ERGOTHÉRAPIE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72ABD900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EC514A">
      <w:rPr>
        <w:rFonts w:asciiTheme="minorHAnsi" w:hAnsiTheme="minorHAnsi" w:cstheme="minorHAnsi"/>
        <w:b/>
        <w:sz w:val="20"/>
        <w:szCs w:val="20"/>
      </w:rPr>
      <w:t>FEUILLE DE ROUTE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7D322C" w:rsidRPr="007D322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7D322C" w:rsidRPr="007D322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521BE" w14:textId="77777777" w:rsidR="003A71F3" w:rsidRDefault="003A71F3" w:rsidP="0081257E">
      <w:r>
        <w:separator/>
      </w:r>
    </w:p>
  </w:footnote>
  <w:footnote w:type="continuationSeparator" w:id="0">
    <w:p w14:paraId="2B1AE338" w14:textId="77777777" w:rsidR="003A71F3" w:rsidRDefault="003A71F3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59B1323C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610377068" w:edGrp="everyone"/>
    <w:permStart w:id="693640367" w:edGrp="everyone"/>
    <w:permStart w:id="1363957457" w:edGrp="everyone"/>
    <w:permStart w:id="335872857" w:edGrp="everyone"/>
    <w:permStart w:id="745944688" w:edGrp="everyone"/>
    <w:permStart w:id="1716280511" w:edGrp="everyone"/>
    <w:permStart w:id="1981901987" w:edGrp="everyone"/>
    <w:permStart w:id="890638838" w:edGrp="everyone"/>
    <w:permStart w:id="965287982" w:edGrp="everyone"/>
    <w:permStart w:id="1470124696" w:edGrp="everyone"/>
    <w:permStart w:id="236483872" w:edGrp="everyone"/>
    <w:permStart w:id="620560991" w:edGrp="everyone"/>
    <w:permStart w:id="602746870" w:edGrp="everyone"/>
    <w:permStart w:id="1550597099" w:edGrp="everyone"/>
    <w:permStart w:id="1902730956" w:edGrp="everyone"/>
    <w:permStart w:id="14793289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63440461"/>
        <w:lock w:val="sdtLocked"/>
        <w:placeholder>
          <w:docPart w:val="55B0E285C87142428F9A980594883ED2"/>
        </w:placeholder>
        <w:showingPlcHdr/>
      </w:sdtPr>
      <w:sdtEndPr/>
      <w:sdtContent>
        <w:r w:rsidR="008415A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610377068"/>
    <w:permEnd w:id="693640367"/>
    <w:permEnd w:id="1363957457"/>
    <w:permEnd w:id="335872857"/>
    <w:permEnd w:id="745944688"/>
    <w:permEnd w:id="1716280511"/>
    <w:permEnd w:id="1981901987"/>
    <w:permEnd w:id="890638838"/>
    <w:permEnd w:id="965287982"/>
    <w:permEnd w:id="1470124696"/>
    <w:permEnd w:id="236483872"/>
    <w:permEnd w:id="620560991"/>
    <w:permEnd w:id="602746870"/>
    <w:permEnd w:id="1550597099"/>
    <w:permEnd w:id="1902730956"/>
    <w:permEnd w:id="147932898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33091355" w:edGrp="everyone"/>
    <w:permStart w:id="843603378" w:edGrp="everyone"/>
    <w:permStart w:id="436940706" w:edGrp="everyone"/>
    <w:permStart w:id="978859095" w:edGrp="everyone"/>
    <w:permStart w:id="882468758" w:edGrp="everyone"/>
    <w:permStart w:id="1738750865" w:edGrp="everyone"/>
    <w:permStart w:id="977880376" w:edGrp="everyone"/>
    <w:permStart w:id="846610120" w:edGrp="everyone"/>
    <w:permStart w:id="1519088669" w:edGrp="everyone"/>
    <w:permStart w:id="69563829" w:edGrp="everyone"/>
    <w:permStart w:id="58333358" w:edGrp="everyone"/>
    <w:permStart w:id="580393112" w:edGrp="everyone"/>
    <w:permStart w:id="925452036" w:edGrp="everyone"/>
    <w:permStart w:id="2074825352" w:edGrp="everyone"/>
    <w:permStart w:id="1518020315" w:edGrp="everyone"/>
    <w:permStart w:id="206316569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486127271"/>
        <w:lock w:val="sdtLocked"/>
        <w:placeholder>
          <w:docPart w:val="87E0F552C7FA4B98AE5C4AC7A00DBFFE"/>
        </w:placeholder>
      </w:sdtPr>
      <w:sdtEndPr/>
      <w:sdtContent>
        <w:r w:rsidR="008415A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33091355"/>
    <w:permEnd w:id="843603378"/>
    <w:permEnd w:id="436940706"/>
    <w:permEnd w:id="978859095"/>
    <w:permEnd w:id="882468758"/>
    <w:permEnd w:id="1738750865"/>
    <w:permEnd w:id="977880376"/>
    <w:permEnd w:id="846610120"/>
    <w:permEnd w:id="1519088669"/>
    <w:permEnd w:id="69563829"/>
    <w:permEnd w:id="58333358"/>
    <w:permEnd w:id="580393112"/>
    <w:permEnd w:id="925452036"/>
    <w:permEnd w:id="2074825352"/>
    <w:permEnd w:id="1518020315"/>
    <w:permEnd w:id="2063165696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2516EFF5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451623816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093197183"/>
        <w:lock w:val="sdtLocked"/>
        <w:placeholder>
          <w:docPart w:val="C20E8DB8560D4B9BBE5FDB68BF084DCB"/>
        </w:placeholder>
        <w:showingPlcHdr/>
      </w:sdtPr>
      <w:sdtEndPr/>
      <w:sdtContent>
        <w:r w:rsidR="008415A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451623816"/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1464490899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418168438"/>
        <w:lock w:val="sdtLocked"/>
        <w:placeholder>
          <w:docPart w:val="213B4D62C537477CAA33CD5EEA8D898E"/>
        </w:placeholder>
      </w:sdtPr>
      <w:sdtEndPr/>
      <w:sdtContent>
        <w:r w:rsidR="008415A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1464490899"/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9U4Y7SOiVxTQASoAxEGV5rPYUFHLvm3tj2jrczmFuqOFuuWxDDYBOcGLVgZ0ZxjD8N4GOcVJXGy59tXESxpx+g==" w:salt="kZL8p4D/9VQH3jbPsIVbV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23846"/>
    <w:rsid w:val="000303C6"/>
    <w:rsid w:val="0004612D"/>
    <w:rsid w:val="00056477"/>
    <w:rsid w:val="00061115"/>
    <w:rsid w:val="000653C6"/>
    <w:rsid w:val="00070BD8"/>
    <w:rsid w:val="00072BDD"/>
    <w:rsid w:val="0007692C"/>
    <w:rsid w:val="00081719"/>
    <w:rsid w:val="00081E4F"/>
    <w:rsid w:val="00093A86"/>
    <w:rsid w:val="00094D01"/>
    <w:rsid w:val="0009615B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34D9"/>
    <w:rsid w:val="00184D0C"/>
    <w:rsid w:val="00187FCF"/>
    <w:rsid w:val="00193617"/>
    <w:rsid w:val="001A2DBA"/>
    <w:rsid w:val="001B6ADB"/>
    <w:rsid w:val="001B7D94"/>
    <w:rsid w:val="001C3C30"/>
    <w:rsid w:val="001C52F6"/>
    <w:rsid w:val="001E0C60"/>
    <w:rsid w:val="001F086F"/>
    <w:rsid w:val="00205E89"/>
    <w:rsid w:val="0021081C"/>
    <w:rsid w:val="002141BD"/>
    <w:rsid w:val="00224B70"/>
    <w:rsid w:val="00227DD7"/>
    <w:rsid w:val="00230283"/>
    <w:rsid w:val="00230A4A"/>
    <w:rsid w:val="00233C49"/>
    <w:rsid w:val="00234593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2F628C"/>
    <w:rsid w:val="00300573"/>
    <w:rsid w:val="00301BAB"/>
    <w:rsid w:val="00306479"/>
    <w:rsid w:val="00327600"/>
    <w:rsid w:val="00334541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4F07"/>
    <w:rsid w:val="003A6F43"/>
    <w:rsid w:val="003A71F3"/>
    <w:rsid w:val="003E3AE5"/>
    <w:rsid w:val="003F27A5"/>
    <w:rsid w:val="003F3BBB"/>
    <w:rsid w:val="003F5BFB"/>
    <w:rsid w:val="00413A5E"/>
    <w:rsid w:val="004246FA"/>
    <w:rsid w:val="004331D4"/>
    <w:rsid w:val="0045258B"/>
    <w:rsid w:val="00454CA8"/>
    <w:rsid w:val="00460096"/>
    <w:rsid w:val="00465EBD"/>
    <w:rsid w:val="00466CA4"/>
    <w:rsid w:val="00475947"/>
    <w:rsid w:val="00486DB0"/>
    <w:rsid w:val="00487374"/>
    <w:rsid w:val="004906AF"/>
    <w:rsid w:val="004A5378"/>
    <w:rsid w:val="004A634E"/>
    <w:rsid w:val="004A7727"/>
    <w:rsid w:val="004B2D7F"/>
    <w:rsid w:val="004B315B"/>
    <w:rsid w:val="004D5723"/>
    <w:rsid w:val="004F3CE1"/>
    <w:rsid w:val="004F4A21"/>
    <w:rsid w:val="004F7BC1"/>
    <w:rsid w:val="005222EB"/>
    <w:rsid w:val="00524A04"/>
    <w:rsid w:val="00527734"/>
    <w:rsid w:val="005450BB"/>
    <w:rsid w:val="00562D85"/>
    <w:rsid w:val="00572797"/>
    <w:rsid w:val="005846D0"/>
    <w:rsid w:val="00586763"/>
    <w:rsid w:val="00593F5A"/>
    <w:rsid w:val="005A0C13"/>
    <w:rsid w:val="005B0165"/>
    <w:rsid w:val="005C1EC4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2728"/>
    <w:rsid w:val="007A7BE7"/>
    <w:rsid w:val="007B10A9"/>
    <w:rsid w:val="007B10B7"/>
    <w:rsid w:val="007C0A74"/>
    <w:rsid w:val="007C4940"/>
    <w:rsid w:val="007C4953"/>
    <w:rsid w:val="007D322C"/>
    <w:rsid w:val="007D3418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415AA"/>
    <w:rsid w:val="008475DD"/>
    <w:rsid w:val="00854761"/>
    <w:rsid w:val="00854C5B"/>
    <w:rsid w:val="0088545A"/>
    <w:rsid w:val="008C1B87"/>
    <w:rsid w:val="008C32EF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650D8"/>
    <w:rsid w:val="009917D6"/>
    <w:rsid w:val="009B3DF2"/>
    <w:rsid w:val="009B7034"/>
    <w:rsid w:val="009C708F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24D4E"/>
    <w:rsid w:val="00B31BE9"/>
    <w:rsid w:val="00B34C6D"/>
    <w:rsid w:val="00B37EE6"/>
    <w:rsid w:val="00B44F24"/>
    <w:rsid w:val="00B46D29"/>
    <w:rsid w:val="00B700E0"/>
    <w:rsid w:val="00B728A7"/>
    <w:rsid w:val="00B828DF"/>
    <w:rsid w:val="00B90138"/>
    <w:rsid w:val="00B94163"/>
    <w:rsid w:val="00BA5ED2"/>
    <w:rsid w:val="00BB3AB8"/>
    <w:rsid w:val="00BC0CA8"/>
    <w:rsid w:val="00BD08CA"/>
    <w:rsid w:val="00BD5DFA"/>
    <w:rsid w:val="00BD5E67"/>
    <w:rsid w:val="00BE4822"/>
    <w:rsid w:val="00BF5356"/>
    <w:rsid w:val="00BF6BB8"/>
    <w:rsid w:val="00C00059"/>
    <w:rsid w:val="00C02195"/>
    <w:rsid w:val="00C23864"/>
    <w:rsid w:val="00C34636"/>
    <w:rsid w:val="00C409F5"/>
    <w:rsid w:val="00C41836"/>
    <w:rsid w:val="00C53B86"/>
    <w:rsid w:val="00C56334"/>
    <w:rsid w:val="00C65F99"/>
    <w:rsid w:val="00C819E7"/>
    <w:rsid w:val="00C83E84"/>
    <w:rsid w:val="00C977FD"/>
    <w:rsid w:val="00CA10B9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E1AFB"/>
    <w:rsid w:val="00DF0BDB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718A4"/>
    <w:rsid w:val="00E84264"/>
    <w:rsid w:val="00EA2FBB"/>
    <w:rsid w:val="00EA3D5C"/>
    <w:rsid w:val="00EA7032"/>
    <w:rsid w:val="00EB67A8"/>
    <w:rsid w:val="00EC1D23"/>
    <w:rsid w:val="00EC202C"/>
    <w:rsid w:val="00EC514A"/>
    <w:rsid w:val="00ED174A"/>
    <w:rsid w:val="00EE00A3"/>
    <w:rsid w:val="00EE71AF"/>
    <w:rsid w:val="00EF62FA"/>
    <w:rsid w:val="00F038C6"/>
    <w:rsid w:val="00F130E4"/>
    <w:rsid w:val="00F15FDF"/>
    <w:rsid w:val="00F1774D"/>
    <w:rsid w:val="00F20DD8"/>
    <w:rsid w:val="00F20FF1"/>
    <w:rsid w:val="00F33764"/>
    <w:rsid w:val="00F41733"/>
    <w:rsid w:val="00F47B4E"/>
    <w:rsid w:val="00F52944"/>
    <w:rsid w:val="00F72CF4"/>
    <w:rsid w:val="00F7382F"/>
    <w:rsid w:val="00F842B9"/>
    <w:rsid w:val="00F95C14"/>
    <w:rsid w:val="00F95ECE"/>
    <w:rsid w:val="00FA1BA3"/>
    <w:rsid w:val="00FA3A2B"/>
    <w:rsid w:val="00FC6B41"/>
    <w:rsid w:val="00FD14A6"/>
    <w:rsid w:val="00FE5D19"/>
    <w:rsid w:val="00FE7523"/>
    <w:rsid w:val="00FF057B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63093B50-BA0D-4F5B-95A5-797F671F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2141B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1BD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023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CD7516-A95C-4C0E-8545-55693EC5A842}"/>
      </w:docPartPr>
      <w:docPartBody>
        <w:p w:rsidR="00FF3275" w:rsidRDefault="001F4DF0">
          <w:r w:rsidRPr="00831025">
            <w:rPr>
              <w:rStyle w:val="Textedelespacerserv"/>
            </w:rPr>
            <w:t>Choisissez un élément.</w:t>
          </w:r>
        </w:p>
      </w:docPartBody>
    </w:docPart>
    <w:docPart>
      <w:docPartPr>
        <w:name w:val="27BDA4FAACD24A63B1635A8C80B5FF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37849B-FE07-4FF4-8411-3C060BEFC6C6}"/>
      </w:docPartPr>
      <w:docPartBody>
        <w:p w:rsidR="00D426BE" w:rsidRDefault="00D426BE">
          <w:pPr>
            <w:pStyle w:val="27BDA4FAACD24A63B1635A8C80B5FF3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51F7C0B2CBF466B9BA5186071B102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3F7259-8974-441C-B6ED-F9EFA8E8E3B8}"/>
      </w:docPartPr>
      <w:docPartBody>
        <w:p w:rsidR="00D426BE" w:rsidRDefault="00D426BE">
          <w:pPr>
            <w:pStyle w:val="751F7C0B2CBF466B9BA5186071B1025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53AC77BEBAE496992AB1F4C0AFA29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91CCCA-0BE7-4C25-B25F-07EFB7DAD94C}"/>
      </w:docPartPr>
      <w:docPartBody>
        <w:p w:rsidR="008131BC" w:rsidRDefault="00F7568B" w:rsidP="00F7568B">
          <w:pPr>
            <w:pStyle w:val="453AC77BEBAE496992AB1F4C0AFA2988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F2AC7EE883B4B46BB52A44454361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6BDD87-69B6-4BFE-9328-201928F44731}"/>
      </w:docPartPr>
      <w:docPartBody>
        <w:p w:rsidR="008131BC" w:rsidRDefault="00F7568B" w:rsidP="00F7568B">
          <w:pPr>
            <w:pStyle w:val="4F2AC7EE883B4B46BB52A44454361714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AD89987234143D89E214C2BDA0F4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ADF5CE-C4A9-4487-BA9A-C8FF79C8A215}"/>
      </w:docPartPr>
      <w:docPartBody>
        <w:p w:rsidR="008131BC" w:rsidRDefault="00F7568B" w:rsidP="00F7568B">
          <w:pPr>
            <w:pStyle w:val="1AD89987234143D89E214C2BDA0F416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8C4A051D97640599171E1B7CCEAF7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8106EB-C523-44B8-A2B4-A19B970D60ED}"/>
      </w:docPartPr>
      <w:docPartBody>
        <w:p w:rsidR="008131BC" w:rsidRDefault="00F7568B" w:rsidP="00F7568B">
          <w:pPr>
            <w:pStyle w:val="88C4A051D97640599171E1B7CCEAF71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0F78142233F42F9B3C3E7ECA656F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2C7BFE-66BB-4F70-BCEF-31418B258FEB}"/>
      </w:docPartPr>
      <w:docPartBody>
        <w:p w:rsidR="008131BC" w:rsidRDefault="00F7568B" w:rsidP="00F7568B">
          <w:pPr>
            <w:pStyle w:val="60F78142233F42F9B3C3E7ECA656F368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A01CB58ED3B4F29B3AEE003727EDF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C75EE-ED19-447C-8E30-809C1FF81A18}"/>
      </w:docPartPr>
      <w:docPartBody>
        <w:p w:rsidR="008131BC" w:rsidRDefault="00F7568B" w:rsidP="00F7568B">
          <w:pPr>
            <w:pStyle w:val="0A01CB58ED3B4F29B3AEE003727EDF9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7E63490B9664E7686A16F5BBE773C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CEC45-028F-498B-B7CD-451C1F593F45}"/>
      </w:docPartPr>
      <w:docPartBody>
        <w:p w:rsidR="008131BC" w:rsidRDefault="00F7568B" w:rsidP="00F7568B">
          <w:pPr>
            <w:pStyle w:val="97E63490B9664E7686A16F5BBE773C8B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32E5A2984A24085BA9BD67F725A5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132E6-6105-469A-B287-E575D5E35F8C}"/>
      </w:docPartPr>
      <w:docPartBody>
        <w:p w:rsidR="008131BC" w:rsidRDefault="00F7568B" w:rsidP="00F7568B">
          <w:pPr>
            <w:pStyle w:val="B32E5A2984A24085BA9BD67F725A57B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6829687124244DA9453090C91FB74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B191A-31A1-42D0-8459-26CFA212E78D}"/>
      </w:docPartPr>
      <w:docPartBody>
        <w:p w:rsidR="008131BC" w:rsidRDefault="00F7568B" w:rsidP="00F7568B">
          <w:pPr>
            <w:pStyle w:val="B6829687124244DA9453090C91FB74C1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648E4C2439E4C6593F99E3747E947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32CAC0-B42A-4DA1-B037-73B686B6E429}"/>
      </w:docPartPr>
      <w:docPartBody>
        <w:p w:rsidR="008131BC" w:rsidRDefault="00F7568B" w:rsidP="00F7568B">
          <w:pPr>
            <w:pStyle w:val="7648E4C2439E4C6593F99E3747E9472B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66C038AED364FAD8E397DDF660EC6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F7222A-CA34-4C8C-AEDB-4B0447DBD89A}"/>
      </w:docPartPr>
      <w:docPartBody>
        <w:p w:rsidR="008131BC" w:rsidRDefault="00F7568B" w:rsidP="00F7568B">
          <w:pPr>
            <w:pStyle w:val="F66C038AED364FAD8E397DDF660EC6E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C554A38ABAE43E499DBF01D5865BF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59D46F-480F-46B1-931F-B546E5201294}"/>
      </w:docPartPr>
      <w:docPartBody>
        <w:p w:rsidR="008131BC" w:rsidRDefault="00F7568B" w:rsidP="00F7568B">
          <w:pPr>
            <w:pStyle w:val="6C554A38ABAE43E499DBF01D5865BF70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A070DD3F6434D90A2B27867C90E24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52C706-1895-4110-8C2A-0BC872716A98}"/>
      </w:docPartPr>
      <w:docPartBody>
        <w:p w:rsidR="008131BC" w:rsidRDefault="00F7568B" w:rsidP="00F7568B">
          <w:pPr>
            <w:pStyle w:val="EA070DD3F6434D90A2B27867C90E249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60D7D4A71AF4822AA1300192EE0C8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6438E1-50CB-4A6E-A0BC-09D672D2B230}"/>
      </w:docPartPr>
      <w:docPartBody>
        <w:p w:rsidR="008131BC" w:rsidRDefault="00F7568B" w:rsidP="00F7568B">
          <w:pPr>
            <w:pStyle w:val="F60D7D4A71AF4822AA1300192EE0C8A1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31867A58E7F4BF58E20FC47C514CE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68BC9E-0C81-4857-8506-FC8F4A69AE93}"/>
      </w:docPartPr>
      <w:docPartBody>
        <w:p w:rsidR="008131BC" w:rsidRDefault="00F7568B" w:rsidP="00F7568B">
          <w:pPr>
            <w:pStyle w:val="331867A58E7F4BF58E20FC47C514CEE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100F51895FA4A6AB2D12B2F691572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6375A6-4F44-40BE-AA09-F23EEA49C93C}"/>
      </w:docPartPr>
      <w:docPartBody>
        <w:p w:rsidR="008131BC" w:rsidRDefault="00F7568B" w:rsidP="00F7568B">
          <w:pPr>
            <w:pStyle w:val="6100F51895FA4A6AB2D12B2F6915727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C24CEA371CE4D6C859BCBBF441B75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7713B1-2544-40F7-AA50-F0622F406090}"/>
      </w:docPartPr>
      <w:docPartBody>
        <w:p w:rsidR="008131BC" w:rsidRDefault="00F7568B" w:rsidP="00F7568B">
          <w:pPr>
            <w:pStyle w:val="EC24CEA371CE4D6C859BCBBF441B753E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86DFE04C1CA4ED7997D298C6AA04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41CB7A-B88C-405F-AC14-1AA550314D6F}"/>
      </w:docPartPr>
      <w:docPartBody>
        <w:p w:rsidR="008131BC" w:rsidRDefault="00F7568B" w:rsidP="00F7568B">
          <w:pPr>
            <w:pStyle w:val="186DFE04C1CA4ED7997D298C6AA04DA0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C12AF9ACCF84F4F9AA982E40A5C6B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09F84-E520-4E0E-B458-FD4717F671FC}"/>
      </w:docPartPr>
      <w:docPartBody>
        <w:p w:rsidR="008131BC" w:rsidRDefault="00F7568B" w:rsidP="00F7568B">
          <w:pPr>
            <w:pStyle w:val="0C12AF9ACCF84F4F9AA982E40A5C6B33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49ABD2450B7494CAEE7C20B6834A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4648F5-3AD3-45AD-8AC2-37FE1863112C}"/>
      </w:docPartPr>
      <w:docPartBody>
        <w:p w:rsidR="008131BC" w:rsidRDefault="00F7568B" w:rsidP="00F7568B">
          <w:pPr>
            <w:pStyle w:val="F49ABD2450B7494CAEE7C20B6834A6B9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581E2CFA71D4ACFBF71AFE829FAB7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12363A-8D9A-4737-BF33-EB7169FDDB6C}"/>
      </w:docPartPr>
      <w:docPartBody>
        <w:p w:rsidR="008131BC" w:rsidRDefault="00F7568B" w:rsidP="00F7568B">
          <w:pPr>
            <w:pStyle w:val="B581E2CFA71D4ACFBF71AFE829FAB7A8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BE1A4F9FB4349D68114CD18EAF8FE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69EC91-68F5-4858-A0B4-DAF319F2707C}"/>
      </w:docPartPr>
      <w:docPartBody>
        <w:p w:rsidR="008131BC" w:rsidRDefault="00F7568B" w:rsidP="00F7568B">
          <w:pPr>
            <w:pStyle w:val="0BE1A4F9FB4349D68114CD18EAF8FE1C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3CE6043939041BB8ACCC488E3615F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82B157-8EED-4F8A-929F-0E32006C56A5}"/>
      </w:docPartPr>
      <w:docPartBody>
        <w:p w:rsidR="008131BC" w:rsidRDefault="00F7568B" w:rsidP="00F7568B">
          <w:pPr>
            <w:pStyle w:val="F3CE6043939041BB8ACCC488E3615FF4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390E9CED1D842AB9E57241868DF19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5E852-DEAD-47AE-B569-291E84CC64EB}"/>
      </w:docPartPr>
      <w:docPartBody>
        <w:p w:rsidR="008131BC" w:rsidRDefault="00F7568B" w:rsidP="00F7568B">
          <w:pPr>
            <w:pStyle w:val="E390E9CED1D842AB9E57241868DF1970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5B0E285C87142428F9A980594883E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562E36-76E3-4D4D-847D-9878458A6BC0}"/>
      </w:docPartPr>
      <w:docPartBody>
        <w:p w:rsidR="008131BC" w:rsidRDefault="00F7568B" w:rsidP="00F7568B">
          <w:pPr>
            <w:pStyle w:val="55B0E285C87142428F9A980594883ED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87E0F552C7FA4B98AE5C4AC7A00DBF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AA703D-2996-47D6-AD00-5B84FA67D00B}"/>
      </w:docPartPr>
      <w:docPartBody>
        <w:p w:rsidR="008131BC" w:rsidRDefault="00F7568B" w:rsidP="00F7568B">
          <w:pPr>
            <w:pStyle w:val="87E0F552C7FA4B98AE5C4AC7A00DBFF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0E8DB8560D4B9BBE5FDB68BF084D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A65867-B82C-44C9-94B1-0815040206E9}"/>
      </w:docPartPr>
      <w:docPartBody>
        <w:p w:rsidR="008131BC" w:rsidRDefault="00F7568B" w:rsidP="00F7568B">
          <w:pPr>
            <w:pStyle w:val="C20E8DB8560D4B9BBE5FDB68BF084DCB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213B4D62C537477CAA33CD5EEA8D89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F94FFF-AD75-45CD-8D73-344D0EAD5136}"/>
      </w:docPartPr>
      <w:docPartBody>
        <w:p w:rsidR="008131BC" w:rsidRDefault="00F7568B" w:rsidP="00F7568B">
          <w:pPr>
            <w:pStyle w:val="213B4D62C537477CAA33CD5EEA8D898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1F4DF0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156B7"/>
    <w:rsid w:val="00577109"/>
    <w:rsid w:val="00586DD0"/>
    <w:rsid w:val="005B140A"/>
    <w:rsid w:val="006C149F"/>
    <w:rsid w:val="006C4A9D"/>
    <w:rsid w:val="00726C6F"/>
    <w:rsid w:val="008131BC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426BE"/>
    <w:rsid w:val="00D467F0"/>
    <w:rsid w:val="00DF487E"/>
    <w:rsid w:val="00E11B02"/>
    <w:rsid w:val="00E35253"/>
    <w:rsid w:val="00E64ABA"/>
    <w:rsid w:val="00EC5E50"/>
    <w:rsid w:val="00F7568B"/>
    <w:rsid w:val="00FA04D7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7568B"/>
    <w:rPr>
      <w:color w:val="808080"/>
    </w:rPr>
  </w:style>
  <w:style w:type="paragraph" w:customStyle="1" w:styleId="00800549A3434ADE96EEF68104C6A6B1">
    <w:name w:val="00800549A3434ADE96EEF68104C6A6B1"/>
    <w:rsid w:val="001F4DF0"/>
  </w:style>
  <w:style w:type="paragraph" w:customStyle="1" w:styleId="7135E8061C3943F7AE49360EE809B7F9">
    <w:name w:val="7135E8061C3943F7AE49360EE809B7F9"/>
    <w:rsid w:val="001F4DF0"/>
  </w:style>
  <w:style w:type="paragraph" w:customStyle="1" w:styleId="6BA8A11CF73748859A56B29E6C0A5269">
    <w:name w:val="6BA8A11CF73748859A56B29E6C0A5269"/>
    <w:rsid w:val="001F4DF0"/>
  </w:style>
  <w:style w:type="paragraph" w:customStyle="1" w:styleId="BFC3EEECCE244876AE8679EC870C9EDF">
    <w:name w:val="BFC3EEECCE244876AE8679EC870C9EDF"/>
    <w:rsid w:val="001F4DF0"/>
  </w:style>
  <w:style w:type="paragraph" w:customStyle="1" w:styleId="77DC29F63ED442298116C80D56E11E14">
    <w:name w:val="77DC29F63ED442298116C80D56E11E14"/>
  </w:style>
  <w:style w:type="paragraph" w:customStyle="1" w:styleId="418689E8EFBE4A8295FB32B0FFBF3E0C">
    <w:name w:val="418689E8EFBE4A8295FB32B0FFBF3E0C"/>
  </w:style>
  <w:style w:type="paragraph" w:customStyle="1" w:styleId="1B22F8838D344EBB9C8116F54894307B">
    <w:name w:val="1B22F8838D344EBB9C8116F54894307B"/>
  </w:style>
  <w:style w:type="paragraph" w:customStyle="1" w:styleId="FAC8E22CBC454C7F8544F5E6552C86DF">
    <w:name w:val="FAC8E22CBC454C7F8544F5E6552C86DF"/>
  </w:style>
  <w:style w:type="paragraph" w:customStyle="1" w:styleId="EFF1EF3663AE4A5488F0165FC3545C03">
    <w:name w:val="EFF1EF3663AE4A5488F0165FC3545C03"/>
  </w:style>
  <w:style w:type="paragraph" w:customStyle="1" w:styleId="4AEBEE99A9124C0786AB0A42345208DA">
    <w:name w:val="4AEBEE99A9124C0786AB0A42345208DA"/>
  </w:style>
  <w:style w:type="paragraph" w:customStyle="1" w:styleId="263585C9E65748C9BD285ED2C2F4BC10">
    <w:name w:val="263585C9E65748C9BD285ED2C2F4BC10"/>
  </w:style>
  <w:style w:type="paragraph" w:customStyle="1" w:styleId="AC5DD2CD8DB64E968FE5FF318156B44A">
    <w:name w:val="AC5DD2CD8DB64E968FE5FF318156B44A"/>
  </w:style>
  <w:style w:type="paragraph" w:customStyle="1" w:styleId="03C42BD38573498CBC17EC6F1C7EAAE0">
    <w:name w:val="03C42BD38573498CBC17EC6F1C7EAAE0"/>
  </w:style>
  <w:style w:type="paragraph" w:customStyle="1" w:styleId="BC0A4A58C0A9467493E53F6C0843DF71">
    <w:name w:val="BC0A4A58C0A9467493E53F6C0843DF71"/>
  </w:style>
  <w:style w:type="paragraph" w:customStyle="1" w:styleId="726E01CB67CB451BAD6BB6E0113BF33B">
    <w:name w:val="726E01CB67CB451BAD6BB6E0113BF33B"/>
  </w:style>
  <w:style w:type="paragraph" w:customStyle="1" w:styleId="CEB21EA9F3914F08B68B0852F782193B">
    <w:name w:val="CEB21EA9F3914F08B68B0852F782193B"/>
  </w:style>
  <w:style w:type="paragraph" w:customStyle="1" w:styleId="265B37D965CB4B1B8D5648E148257593">
    <w:name w:val="265B37D965CB4B1B8D5648E148257593"/>
  </w:style>
  <w:style w:type="paragraph" w:customStyle="1" w:styleId="FB1AD4D7BC024A42862C99C1024FD5D5">
    <w:name w:val="FB1AD4D7BC024A42862C99C1024FD5D5"/>
  </w:style>
  <w:style w:type="paragraph" w:customStyle="1" w:styleId="BB61E020447A478587C8ABF98AC80B2E">
    <w:name w:val="BB61E020447A478587C8ABF98AC80B2E"/>
  </w:style>
  <w:style w:type="paragraph" w:customStyle="1" w:styleId="305AD3EAE44A4EFC9937A6973D65D96E">
    <w:name w:val="305AD3EAE44A4EFC9937A6973D65D96E"/>
  </w:style>
  <w:style w:type="paragraph" w:customStyle="1" w:styleId="E68EB06864F94E48A7660959B1EC31DA">
    <w:name w:val="E68EB06864F94E48A7660959B1EC31DA"/>
  </w:style>
  <w:style w:type="paragraph" w:customStyle="1" w:styleId="6A9DE742953F4AA5AC52A127A584BDF5">
    <w:name w:val="6A9DE742953F4AA5AC52A127A584BDF5"/>
  </w:style>
  <w:style w:type="paragraph" w:customStyle="1" w:styleId="F9087168859A4CD48A56DB43E40C5798">
    <w:name w:val="F9087168859A4CD48A56DB43E40C5798"/>
  </w:style>
  <w:style w:type="paragraph" w:customStyle="1" w:styleId="A22C85656BA244B0A8C523A68002C5DD">
    <w:name w:val="A22C85656BA244B0A8C523A68002C5DD"/>
  </w:style>
  <w:style w:type="paragraph" w:customStyle="1" w:styleId="A045D568293D4447B7F7B9F509BAB278">
    <w:name w:val="A045D568293D4447B7F7B9F509BAB278"/>
  </w:style>
  <w:style w:type="paragraph" w:customStyle="1" w:styleId="B0CB1E6BA9A94AB2A6A3C941A32E3889">
    <w:name w:val="B0CB1E6BA9A94AB2A6A3C941A32E3889"/>
  </w:style>
  <w:style w:type="paragraph" w:customStyle="1" w:styleId="E6A11653056349878C775AB7F950D95E">
    <w:name w:val="E6A11653056349878C775AB7F950D95E"/>
  </w:style>
  <w:style w:type="paragraph" w:customStyle="1" w:styleId="AD89D8DD23894B51ABEE63D7D223643C">
    <w:name w:val="AD89D8DD23894B51ABEE63D7D223643C"/>
  </w:style>
  <w:style w:type="paragraph" w:customStyle="1" w:styleId="841538E7B4C744298B93437FE664F6B6">
    <w:name w:val="841538E7B4C744298B93437FE664F6B6"/>
  </w:style>
  <w:style w:type="paragraph" w:customStyle="1" w:styleId="9A619BB610294B5B81D70A7B14C53DA7">
    <w:name w:val="9A619BB610294B5B81D70A7B14C53DA7"/>
  </w:style>
  <w:style w:type="paragraph" w:customStyle="1" w:styleId="CDE1E577E1F04A9EA23001C2761CB767">
    <w:name w:val="CDE1E577E1F04A9EA23001C2761CB767"/>
  </w:style>
  <w:style w:type="paragraph" w:customStyle="1" w:styleId="FCBEBA3F1DA94ACEB5B5F42A81AB790F">
    <w:name w:val="FCBEBA3F1DA94ACEB5B5F42A81AB790F"/>
  </w:style>
  <w:style w:type="paragraph" w:customStyle="1" w:styleId="35440A4C890E4B01976F8A56F8CD0E70">
    <w:name w:val="35440A4C890E4B01976F8A56F8CD0E70"/>
  </w:style>
  <w:style w:type="paragraph" w:customStyle="1" w:styleId="98C7DBCEAE034D1EB0253FC78CBBD5DB">
    <w:name w:val="98C7DBCEAE034D1EB0253FC78CBBD5DB"/>
  </w:style>
  <w:style w:type="paragraph" w:customStyle="1" w:styleId="1AAA0F1FE1F3421DB8C5034CE95A35D0">
    <w:name w:val="1AAA0F1FE1F3421DB8C5034CE95A35D0"/>
  </w:style>
  <w:style w:type="paragraph" w:customStyle="1" w:styleId="D4C78D56AF574B6E9259AC2A851A0BE7">
    <w:name w:val="D4C78D56AF574B6E9259AC2A851A0BE7"/>
  </w:style>
  <w:style w:type="paragraph" w:customStyle="1" w:styleId="74F0259E08B445AF96A9DD9F2344123B">
    <w:name w:val="74F0259E08B445AF96A9DD9F2344123B"/>
  </w:style>
  <w:style w:type="paragraph" w:customStyle="1" w:styleId="6D94FDEAA4E04E0B93574018440C0D78">
    <w:name w:val="6D94FDEAA4E04E0B93574018440C0D78"/>
  </w:style>
  <w:style w:type="paragraph" w:customStyle="1" w:styleId="5AD2018C782C44E89817A04626B0BB7F">
    <w:name w:val="5AD2018C782C44E89817A04626B0BB7F"/>
  </w:style>
  <w:style w:type="paragraph" w:customStyle="1" w:styleId="92C61021303843A8B27957901F43DE8B">
    <w:name w:val="92C61021303843A8B27957901F43DE8B"/>
  </w:style>
  <w:style w:type="paragraph" w:customStyle="1" w:styleId="4979246E2D8145B5A41A4E45713AA352">
    <w:name w:val="4979246E2D8145B5A41A4E45713AA352"/>
  </w:style>
  <w:style w:type="paragraph" w:customStyle="1" w:styleId="74FEC60E18A343A4AB464CDE99C6F0FA">
    <w:name w:val="74FEC60E18A343A4AB464CDE99C6F0FA"/>
  </w:style>
  <w:style w:type="paragraph" w:customStyle="1" w:styleId="1114AC758A3D4801B9DA1984EBCC043F">
    <w:name w:val="1114AC758A3D4801B9DA1984EBCC043F"/>
  </w:style>
  <w:style w:type="paragraph" w:customStyle="1" w:styleId="95519E3CC5B642F9AF483A137BB0B479">
    <w:name w:val="95519E3CC5B642F9AF483A137BB0B479"/>
  </w:style>
  <w:style w:type="paragraph" w:customStyle="1" w:styleId="57513ADBB4A9435889B79A96CFFEDD15">
    <w:name w:val="57513ADBB4A9435889B79A96CFFEDD15"/>
  </w:style>
  <w:style w:type="paragraph" w:customStyle="1" w:styleId="387DD6EBFBBA49A38D54EE41408C400F">
    <w:name w:val="387DD6EBFBBA49A38D54EE41408C400F"/>
  </w:style>
  <w:style w:type="paragraph" w:customStyle="1" w:styleId="E915F158A4D74C459A704C4F1F156906">
    <w:name w:val="E915F158A4D74C459A704C4F1F156906"/>
  </w:style>
  <w:style w:type="paragraph" w:customStyle="1" w:styleId="CFF3297CE3FC45739E74FC21907A2289">
    <w:name w:val="CFF3297CE3FC45739E74FC21907A2289"/>
  </w:style>
  <w:style w:type="paragraph" w:customStyle="1" w:styleId="C2EDA83411224127AA5225A28CF5E25D">
    <w:name w:val="C2EDA83411224127AA5225A28CF5E25D"/>
  </w:style>
  <w:style w:type="paragraph" w:customStyle="1" w:styleId="EF92616F3AB848D682AAD16085D409D0">
    <w:name w:val="EF92616F3AB848D682AAD16085D409D0"/>
  </w:style>
  <w:style w:type="paragraph" w:customStyle="1" w:styleId="F78FF85F687646AAA715419B443F9C40">
    <w:name w:val="F78FF85F687646AAA715419B443F9C40"/>
  </w:style>
  <w:style w:type="paragraph" w:customStyle="1" w:styleId="78A384CD340346DEBEFD0CBB0E7F6AAE">
    <w:name w:val="78A384CD340346DEBEFD0CBB0E7F6AAE"/>
  </w:style>
  <w:style w:type="paragraph" w:customStyle="1" w:styleId="E18AB27206D946A0ADAFA2A10CCC8BDD">
    <w:name w:val="E18AB27206D946A0ADAFA2A10CCC8BDD"/>
  </w:style>
  <w:style w:type="paragraph" w:customStyle="1" w:styleId="2D1B106DBBC940949EB814C891A17693">
    <w:name w:val="2D1B106DBBC940949EB814C891A17693"/>
  </w:style>
  <w:style w:type="paragraph" w:customStyle="1" w:styleId="3E19E6F139264877B38991F8939A4D96">
    <w:name w:val="3E19E6F139264877B38991F8939A4D96"/>
  </w:style>
  <w:style w:type="paragraph" w:customStyle="1" w:styleId="3DC42898A9F04014970C0B174B35B206">
    <w:name w:val="3DC42898A9F04014970C0B174B35B206"/>
  </w:style>
  <w:style w:type="paragraph" w:customStyle="1" w:styleId="C016FDB1F1A04E26AAF84D80FAB6D521">
    <w:name w:val="C016FDB1F1A04E26AAF84D80FAB6D521"/>
  </w:style>
  <w:style w:type="paragraph" w:customStyle="1" w:styleId="9151822E419148DDB1A2787B29B85426">
    <w:name w:val="9151822E419148DDB1A2787B29B85426"/>
  </w:style>
  <w:style w:type="paragraph" w:customStyle="1" w:styleId="59B29D689A9446438C99D1A666798666">
    <w:name w:val="59B29D689A9446438C99D1A666798666"/>
  </w:style>
  <w:style w:type="paragraph" w:customStyle="1" w:styleId="5151BC6E48AC49E4A2F36148B02884AE">
    <w:name w:val="5151BC6E48AC49E4A2F36148B02884AE"/>
  </w:style>
  <w:style w:type="paragraph" w:customStyle="1" w:styleId="D0A03E57F22F4A9D843AB859BED473BF">
    <w:name w:val="D0A03E57F22F4A9D843AB859BED473BF"/>
  </w:style>
  <w:style w:type="paragraph" w:customStyle="1" w:styleId="E5235D5E6D744FD883483A143E76ECFC">
    <w:name w:val="E5235D5E6D744FD883483A143E76ECFC"/>
  </w:style>
  <w:style w:type="paragraph" w:customStyle="1" w:styleId="A9CE18FC2FA64BFF8A7336C725B76A31">
    <w:name w:val="A9CE18FC2FA64BFF8A7336C725B76A31"/>
  </w:style>
  <w:style w:type="paragraph" w:customStyle="1" w:styleId="71F05012A68847F28FFC57AE4B9BE916">
    <w:name w:val="71F05012A68847F28FFC57AE4B9BE916"/>
  </w:style>
  <w:style w:type="paragraph" w:customStyle="1" w:styleId="DFC2960CD6554D1ABB0ADFA428ED311B">
    <w:name w:val="DFC2960CD6554D1ABB0ADFA428ED311B"/>
  </w:style>
  <w:style w:type="paragraph" w:customStyle="1" w:styleId="3081246E8D3042C89B00C19930DD5369">
    <w:name w:val="3081246E8D3042C89B00C19930DD5369"/>
  </w:style>
  <w:style w:type="paragraph" w:customStyle="1" w:styleId="DC02029CBBA249468554C61A70F6F120">
    <w:name w:val="DC02029CBBA249468554C61A70F6F120"/>
  </w:style>
  <w:style w:type="paragraph" w:customStyle="1" w:styleId="9F378BC31C084FC89F179DED3D9D2676">
    <w:name w:val="9F378BC31C084FC89F179DED3D9D2676"/>
  </w:style>
  <w:style w:type="paragraph" w:customStyle="1" w:styleId="CEBE4FED3D7A4E3290BE5120668BA805">
    <w:name w:val="CEBE4FED3D7A4E3290BE5120668BA805"/>
  </w:style>
  <w:style w:type="paragraph" w:customStyle="1" w:styleId="204B24BDD4E8405F96A8B3B2DF7B222A">
    <w:name w:val="204B24BDD4E8405F96A8B3B2DF7B222A"/>
  </w:style>
  <w:style w:type="paragraph" w:customStyle="1" w:styleId="D4CBD117B29E4ACFB4022418255BAD05">
    <w:name w:val="D4CBD117B29E4ACFB4022418255BAD05"/>
  </w:style>
  <w:style w:type="paragraph" w:customStyle="1" w:styleId="741F26992E704B3EA3126165E20509FD">
    <w:name w:val="741F26992E704B3EA3126165E20509FD"/>
  </w:style>
  <w:style w:type="paragraph" w:customStyle="1" w:styleId="E75756733B444F2DA4868F1AE2221CEF">
    <w:name w:val="E75756733B444F2DA4868F1AE2221CEF"/>
  </w:style>
  <w:style w:type="paragraph" w:customStyle="1" w:styleId="59300F1A93DE4696A627C13BFA384CE1">
    <w:name w:val="59300F1A93DE4696A627C13BFA384CE1"/>
  </w:style>
  <w:style w:type="paragraph" w:customStyle="1" w:styleId="364DAAAF97D1432AB34B307FF580F831">
    <w:name w:val="364DAAAF97D1432AB34B307FF580F831"/>
  </w:style>
  <w:style w:type="paragraph" w:customStyle="1" w:styleId="71173739FC264F0B94DD860B004DB7C1">
    <w:name w:val="71173739FC264F0B94DD860B004DB7C1"/>
  </w:style>
  <w:style w:type="paragraph" w:customStyle="1" w:styleId="7A426B1C6FB94854B40754E0E2C8FA8E">
    <w:name w:val="7A426B1C6FB94854B40754E0E2C8FA8E"/>
  </w:style>
  <w:style w:type="paragraph" w:customStyle="1" w:styleId="CC5DF2520B10483A931F36F0FCC207C1">
    <w:name w:val="CC5DF2520B10483A931F36F0FCC207C1"/>
  </w:style>
  <w:style w:type="paragraph" w:customStyle="1" w:styleId="AD6078486ED542C48647E7C304F34CAC">
    <w:name w:val="AD6078486ED542C48647E7C304F34CAC"/>
  </w:style>
  <w:style w:type="paragraph" w:customStyle="1" w:styleId="D07D63CDA2F1448ABE05996CED79586E">
    <w:name w:val="D07D63CDA2F1448ABE05996CED79586E"/>
  </w:style>
  <w:style w:type="paragraph" w:customStyle="1" w:styleId="0ABBAD643A784961B4298B9463B59467">
    <w:name w:val="0ABBAD643A784961B4298B9463B59467"/>
  </w:style>
  <w:style w:type="paragraph" w:customStyle="1" w:styleId="7F5AC5EEB5EE498898816964979BBF8B">
    <w:name w:val="7F5AC5EEB5EE498898816964979BBF8B"/>
  </w:style>
  <w:style w:type="paragraph" w:customStyle="1" w:styleId="F9BF21557BA04B77A606E275B47CCF0C">
    <w:name w:val="F9BF21557BA04B77A606E275B47CCF0C"/>
  </w:style>
  <w:style w:type="paragraph" w:customStyle="1" w:styleId="1FE95427403748F2B70E9CA9E2637DB6">
    <w:name w:val="1FE95427403748F2B70E9CA9E2637DB6"/>
  </w:style>
  <w:style w:type="paragraph" w:customStyle="1" w:styleId="F95014F0C6004B71B11A45CA55BD3DA5">
    <w:name w:val="F95014F0C6004B71B11A45CA55BD3DA5"/>
  </w:style>
  <w:style w:type="paragraph" w:customStyle="1" w:styleId="1E1586553CBC49B69735FA7D8A1A3D71">
    <w:name w:val="1E1586553CBC49B69735FA7D8A1A3D71"/>
  </w:style>
  <w:style w:type="paragraph" w:customStyle="1" w:styleId="81D3ECDEE337464DA2A4413AD6D9F744">
    <w:name w:val="81D3ECDEE337464DA2A4413AD6D9F744"/>
  </w:style>
  <w:style w:type="paragraph" w:customStyle="1" w:styleId="D99C1E6A554848688DCE04C11F4A2EFC">
    <w:name w:val="D99C1E6A554848688DCE04C11F4A2EFC"/>
  </w:style>
  <w:style w:type="paragraph" w:customStyle="1" w:styleId="F5A46B269A0243C685AF1E7BA4B51924">
    <w:name w:val="F5A46B269A0243C685AF1E7BA4B51924"/>
  </w:style>
  <w:style w:type="paragraph" w:customStyle="1" w:styleId="BFB73B29F77949B29D9C2E6A49993D01">
    <w:name w:val="BFB73B29F77949B29D9C2E6A49993D01"/>
  </w:style>
  <w:style w:type="paragraph" w:customStyle="1" w:styleId="97EAC78A04AA41F6844D158C9C8A91C1">
    <w:name w:val="97EAC78A04AA41F6844D158C9C8A91C1"/>
  </w:style>
  <w:style w:type="paragraph" w:customStyle="1" w:styleId="D8BF39B67159400B9DB7EDDAB4165FA6">
    <w:name w:val="D8BF39B67159400B9DB7EDDAB4165FA6"/>
  </w:style>
  <w:style w:type="paragraph" w:customStyle="1" w:styleId="AE93F79CF3FE47C9B185E823BCEF4B2C">
    <w:name w:val="AE93F79CF3FE47C9B185E823BCEF4B2C"/>
  </w:style>
  <w:style w:type="paragraph" w:customStyle="1" w:styleId="D5CD368EC66444B0A6451B9772667726">
    <w:name w:val="D5CD368EC66444B0A6451B9772667726"/>
  </w:style>
  <w:style w:type="paragraph" w:customStyle="1" w:styleId="9E16CEADD4E4403898EAEFD5EF8D3865">
    <w:name w:val="9E16CEADD4E4403898EAEFD5EF8D3865"/>
  </w:style>
  <w:style w:type="paragraph" w:customStyle="1" w:styleId="DA8E686918FB4A7CAE762BEEFD26BF79">
    <w:name w:val="DA8E686918FB4A7CAE762BEEFD26BF79"/>
  </w:style>
  <w:style w:type="paragraph" w:customStyle="1" w:styleId="24E02F8953754406A357ACED605FAF65">
    <w:name w:val="24E02F8953754406A357ACED605FAF65"/>
  </w:style>
  <w:style w:type="paragraph" w:customStyle="1" w:styleId="AEEE6D27151F46BCBA8580DA6AED055A">
    <w:name w:val="AEEE6D27151F46BCBA8580DA6AED055A"/>
  </w:style>
  <w:style w:type="paragraph" w:customStyle="1" w:styleId="AAD973DBA0B64F46B1CCD2F15A02775E">
    <w:name w:val="AAD973DBA0B64F46B1CCD2F15A02775E"/>
  </w:style>
  <w:style w:type="paragraph" w:customStyle="1" w:styleId="3F8B962B370B424F9572E65987D13FE4">
    <w:name w:val="3F8B962B370B424F9572E65987D13FE4"/>
  </w:style>
  <w:style w:type="paragraph" w:customStyle="1" w:styleId="D0AB1BD64C92450DAAC372D3CA7599BD">
    <w:name w:val="D0AB1BD64C92450DAAC372D3CA7599BD"/>
  </w:style>
  <w:style w:type="paragraph" w:customStyle="1" w:styleId="87DAF4FF31DA4335AF36A88BBB14AF4F">
    <w:name w:val="87DAF4FF31DA4335AF36A88BBB14AF4F"/>
  </w:style>
  <w:style w:type="paragraph" w:customStyle="1" w:styleId="B97409CFCEA745729FD5EE78FDCD2FD6">
    <w:name w:val="B97409CFCEA745729FD5EE78FDCD2FD6"/>
  </w:style>
  <w:style w:type="paragraph" w:customStyle="1" w:styleId="11331A8B7015417997A1DE678011213F">
    <w:name w:val="11331A8B7015417997A1DE678011213F"/>
  </w:style>
  <w:style w:type="paragraph" w:customStyle="1" w:styleId="A37EADFF23494C5F9EDF4E6AEEB02CFC">
    <w:name w:val="A37EADFF23494C5F9EDF4E6AEEB02CFC"/>
  </w:style>
  <w:style w:type="paragraph" w:customStyle="1" w:styleId="35BECD3B0D344EFCBF87183D5C51BBF0">
    <w:name w:val="35BECD3B0D344EFCBF87183D5C51BBF0"/>
  </w:style>
  <w:style w:type="paragraph" w:customStyle="1" w:styleId="094075BB8EBD4A38BA81916450D161CB">
    <w:name w:val="094075BB8EBD4A38BA81916450D161CB"/>
  </w:style>
  <w:style w:type="paragraph" w:customStyle="1" w:styleId="27BDA4FAACD24A63B1635A8C80B5FF3E">
    <w:name w:val="27BDA4FAACD24A63B1635A8C80B5FF3E"/>
  </w:style>
  <w:style w:type="paragraph" w:customStyle="1" w:styleId="751F7C0B2CBF466B9BA5186071B10257">
    <w:name w:val="751F7C0B2CBF466B9BA5186071B10257"/>
  </w:style>
  <w:style w:type="paragraph" w:customStyle="1" w:styleId="A4A530AF1A344F4291C9E2BB015EADAC">
    <w:name w:val="A4A530AF1A344F4291C9E2BB015EADAC"/>
    <w:rsid w:val="00F7568B"/>
  </w:style>
  <w:style w:type="paragraph" w:customStyle="1" w:styleId="194831B55C744404BE9A131437B19E0D">
    <w:name w:val="194831B55C744404BE9A131437B19E0D"/>
    <w:rsid w:val="00F7568B"/>
  </w:style>
  <w:style w:type="paragraph" w:customStyle="1" w:styleId="C2BA9AF4786B44DE98F929DE5D806EF1">
    <w:name w:val="C2BA9AF4786B44DE98F929DE5D806EF1"/>
    <w:rsid w:val="00F7568B"/>
  </w:style>
  <w:style w:type="paragraph" w:customStyle="1" w:styleId="A503FD0B24B04AE088305016E5FABF3A">
    <w:name w:val="A503FD0B24B04AE088305016E5FABF3A"/>
    <w:rsid w:val="00F7568B"/>
  </w:style>
  <w:style w:type="paragraph" w:customStyle="1" w:styleId="F09B200AF2DC4ABE95B825288123D6F4">
    <w:name w:val="F09B200AF2DC4ABE95B825288123D6F4"/>
    <w:rsid w:val="00F7568B"/>
  </w:style>
  <w:style w:type="paragraph" w:customStyle="1" w:styleId="4259FE7F9D5D4795ACE2069B7CD1A5D2">
    <w:name w:val="4259FE7F9D5D4795ACE2069B7CD1A5D2"/>
    <w:rsid w:val="00F7568B"/>
  </w:style>
  <w:style w:type="paragraph" w:customStyle="1" w:styleId="44A01725978645E5AEBDB984A2B4FE8F">
    <w:name w:val="44A01725978645E5AEBDB984A2B4FE8F"/>
    <w:rsid w:val="00F7568B"/>
  </w:style>
  <w:style w:type="paragraph" w:customStyle="1" w:styleId="8F9A74A43FA141A599669B139E26E3AA">
    <w:name w:val="8F9A74A43FA141A599669B139E26E3AA"/>
    <w:rsid w:val="00F7568B"/>
  </w:style>
  <w:style w:type="paragraph" w:customStyle="1" w:styleId="F6DABDEE7A1E43EAA4BD46C7E8214600">
    <w:name w:val="F6DABDEE7A1E43EAA4BD46C7E8214600"/>
    <w:rsid w:val="00F7568B"/>
  </w:style>
  <w:style w:type="paragraph" w:customStyle="1" w:styleId="19A03B5C7B6F41E39C1CC2F75D6CB063">
    <w:name w:val="19A03B5C7B6F41E39C1CC2F75D6CB063"/>
    <w:rsid w:val="00F7568B"/>
  </w:style>
  <w:style w:type="paragraph" w:customStyle="1" w:styleId="BA27269CB2BE4CA297FF2632FD74E3EE">
    <w:name w:val="BA27269CB2BE4CA297FF2632FD74E3EE"/>
    <w:rsid w:val="00F7568B"/>
  </w:style>
  <w:style w:type="paragraph" w:customStyle="1" w:styleId="6E5634BE34AC48ECAE4B8F2ECD9B86B3">
    <w:name w:val="6E5634BE34AC48ECAE4B8F2ECD9B86B3"/>
    <w:rsid w:val="00F7568B"/>
  </w:style>
  <w:style w:type="paragraph" w:customStyle="1" w:styleId="9A9B5D75105D43CBA45DDFF9381F988C">
    <w:name w:val="9A9B5D75105D43CBA45DDFF9381F988C"/>
    <w:rsid w:val="00F7568B"/>
  </w:style>
  <w:style w:type="paragraph" w:customStyle="1" w:styleId="3961CFD1BF8E43A290DC4EB6B272BF52">
    <w:name w:val="3961CFD1BF8E43A290DC4EB6B272BF52"/>
    <w:rsid w:val="00F7568B"/>
  </w:style>
  <w:style w:type="paragraph" w:customStyle="1" w:styleId="269EFC95266D41A580B8964557B62B5B">
    <w:name w:val="269EFC95266D41A580B8964557B62B5B"/>
    <w:rsid w:val="00F7568B"/>
  </w:style>
  <w:style w:type="paragraph" w:customStyle="1" w:styleId="133F628485C84F81BC614499003DCF7E">
    <w:name w:val="133F628485C84F81BC614499003DCF7E"/>
    <w:rsid w:val="00F7568B"/>
  </w:style>
  <w:style w:type="paragraph" w:customStyle="1" w:styleId="C98BE5852142479D996C687ED1F4C926">
    <w:name w:val="C98BE5852142479D996C687ED1F4C926"/>
    <w:rsid w:val="00F7568B"/>
  </w:style>
  <w:style w:type="paragraph" w:customStyle="1" w:styleId="3FC3FC0AE20E42ACBFFB86802231B61E">
    <w:name w:val="3FC3FC0AE20E42ACBFFB86802231B61E"/>
    <w:rsid w:val="00F7568B"/>
  </w:style>
  <w:style w:type="paragraph" w:customStyle="1" w:styleId="36531001CDC247768106C35B4C0F0A46">
    <w:name w:val="36531001CDC247768106C35B4C0F0A46"/>
    <w:rsid w:val="00F7568B"/>
  </w:style>
  <w:style w:type="paragraph" w:customStyle="1" w:styleId="019DE6D08D844FFFA99381AE99B2BC61">
    <w:name w:val="019DE6D08D844FFFA99381AE99B2BC61"/>
    <w:rsid w:val="00F7568B"/>
  </w:style>
  <w:style w:type="paragraph" w:customStyle="1" w:styleId="910069A269CB4D269D2B15AD1FA165E5">
    <w:name w:val="910069A269CB4D269D2B15AD1FA165E5"/>
    <w:rsid w:val="00F7568B"/>
  </w:style>
  <w:style w:type="paragraph" w:customStyle="1" w:styleId="2DCC6EE53EAB416C9A1D7DD1C66A6CDA">
    <w:name w:val="2DCC6EE53EAB416C9A1D7DD1C66A6CDA"/>
    <w:rsid w:val="00F7568B"/>
  </w:style>
  <w:style w:type="paragraph" w:customStyle="1" w:styleId="8BABA826D043426E98AFC84F77F7D51E">
    <w:name w:val="8BABA826D043426E98AFC84F77F7D51E"/>
    <w:rsid w:val="00F7568B"/>
  </w:style>
  <w:style w:type="paragraph" w:customStyle="1" w:styleId="2E64A53075094D46A314907DFBAE622D">
    <w:name w:val="2E64A53075094D46A314907DFBAE622D"/>
    <w:rsid w:val="00F7568B"/>
  </w:style>
  <w:style w:type="paragraph" w:customStyle="1" w:styleId="37063E296CB54A6E95A1114CE6D00365">
    <w:name w:val="37063E296CB54A6E95A1114CE6D00365"/>
    <w:rsid w:val="00F7568B"/>
  </w:style>
  <w:style w:type="paragraph" w:customStyle="1" w:styleId="411ACA9DA4F341328CB6E6F4485CC56F">
    <w:name w:val="411ACA9DA4F341328CB6E6F4485CC56F"/>
    <w:rsid w:val="00F7568B"/>
  </w:style>
  <w:style w:type="paragraph" w:customStyle="1" w:styleId="3107BB4356BC4B6F8AB1CC6333BEEEB2">
    <w:name w:val="3107BB4356BC4B6F8AB1CC6333BEEEB2"/>
    <w:rsid w:val="00F7568B"/>
  </w:style>
  <w:style w:type="paragraph" w:customStyle="1" w:styleId="9441399C7D1347928ADE0EF4E03D261C">
    <w:name w:val="9441399C7D1347928ADE0EF4E03D261C"/>
    <w:rsid w:val="00F7568B"/>
  </w:style>
  <w:style w:type="paragraph" w:customStyle="1" w:styleId="CED2562C55EF43D3BE27BE43360EAC52">
    <w:name w:val="CED2562C55EF43D3BE27BE43360EAC52"/>
    <w:rsid w:val="00F7568B"/>
  </w:style>
  <w:style w:type="paragraph" w:customStyle="1" w:styleId="D79DD289F166485B8ECD196F66614D65">
    <w:name w:val="D79DD289F166485B8ECD196F66614D65"/>
    <w:rsid w:val="00F7568B"/>
  </w:style>
  <w:style w:type="paragraph" w:customStyle="1" w:styleId="E2774E368EE14B72800DFF1A27CCBC16">
    <w:name w:val="E2774E368EE14B72800DFF1A27CCBC16"/>
    <w:rsid w:val="00F7568B"/>
  </w:style>
  <w:style w:type="paragraph" w:customStyle="1" w:styleId="A3B0B0F3325540A882AD749CE36208F4">
    <w:name w:val="A3B0B0F3325540A882AD749CE36208F4"/>
    <w:rsid w:val="00F7568B"/>
  </w:style>
  <w:style w:type="paragraph" w:customStyle="1" w:styleId="EDE61CE39B9E4F278D37CEA8019C7D31">
    <w:name w:val="EDE61CE39B9E4F278D37CEA8019C7D31"/>
    <w:rsid w:val="00F7568B"/>
  </w:style>
  <w:style w:type="paragraph" w:customStyle="1" w:styleId="BA3E8AADA6574E66B1099AB897D5AA6D">
    <w:name w:val="BA3E8AADA6574E66B1099AB897D5AA6D"/>
    <w:rsid w:val="00F7568B"/>
  </w:style>
  <w:style w:type="paragraph" w:customStyle="1" w:styleId="54B46E887D2C4841BA575186C4DB2EF4">
    <w:name w:val="54B46E887D2C4841BA575186C4DB2EF4"/>
    <w:rsid w:val="00F7568B"/>
  </w:style>
  <w:style w:type="paragraph" w:customStyle="1" w:styleId="60097EF6E21343A2ADCE5F3AF3133A24">
    <w:name w:val="60097EF6E21343A2ADCE5F3AF3133A24"/>
    <w:rsid w:val="00F7568B"/>
  </w:style>
  <w:style w:type="paragraph" w:customStyle="1" w:styleId="F694E09F89E14262A7A90F8DA419AB63">
    <w:name w:val="F694E09F89E14262A7A90F8DA419AB63"/>
    <w:rsid w:val="00F7568B"/>
  </w:style>
  <w:style w:type="paragraph" w:customStyle="1" w:styleId="0C794D11100F4285AA0CCC26DE443372">
    <w:name w:val="0C794D11100F4285AA0CCC26DE443372"/>
    <w:rsid w:val="00F7568B"/>
  </w:style>
  <w:style w:type="paragraph" w:customStyle="1" w:styleId="AD5634E57F364496865D701A53876C63">
    <w:name w:val="AD5634E57F364496865D701A53876C63"/>
    <w:rsid w:val="00F7568B"/>
  </w:style>
  <w:style w:type="paragraph" w:customStyle="1" w:styleId="E3F031555C5941DFBE5DBD273F0192F4">
    <w:name w:val="E3F031555C5941DFBE5DBD273F0192F4"/>
    <w:rsid w:val="00F7568B"/>
  </w:style>
  <w:style w:type="paragraph" w:customStyle="1" w:styleId="D3BC1D44B9DC4747BD72C24F0D6A1167">
    <w:name w:val="D3BC1D44B9DC4747BD72C24F0D6A1167"/>
    <w:rsid w:val="00F7568B"/>
  </w:style>
  <w:style w:type="paragraph" w:customStyle="1" w:styleId="26396D531B3F47A4B2121C3038A0D1EE">
    <w:name w:val="26396D531B3F47A4B2121C3038A0D1EE"/>
    <w:rsid w:val="00F7568B"/>
  </w:style>
  <w:style w:type="paragraph" w:customStyle="1" w:styleId="2CC85B4227CB4D21BB53B6ECE812FEE4">
    <w:name w:val="2CC85B4227CB4D21BB53B6ECE812FEE4"/>
    <w:rsid w:val="00F7568B"/>
  </w:style>
  <w:style w:type="paragraph" w:customStyle="1" w:styleId="8C4E35B14A704203B73FCA910D40424E">
    <w:name w:val="8C4E35B14A704203B73FCA910D40424E"/>
    <w:rsid w:val="00F7568B"/>
  </w:style>
  <w:style w:type="paragraph" w:customStyle="1" w:styleId="A758858D0EC5401D853A1607AF745724">
    <w:name w:val="A758858D0EC5401D853A1607AF745724"/>
    <w:rsid w:val="00F7568B"/>
  </w:style>
  <w:style w:type="paragraph" w:customStyle="1" w:styleId="6C1685FBC24E4C6C9786B83325AD6AF5">
    <w:name w:val="6C1685FBC24E4C6C9786B83325AD6AF5"/>
    <w:rsid w:val="00F7568B"/>
  </w:style>
  <w:style w:type="paragraph" w:customStyle="1" w:styleId="9F6D2E76CF6A490C8A4F39D4B04B07A6">
    <w:name w:val="9F6D2E76CF6A490C8A4F39D4B04B07A6"/>
    <w:rsid w:val="00F7568B"/>
  </w:style>
  <w:style w:type="paragraph" w:customStyle="1" w:styleId="7DA88E37D7DB42F39E6319DC4BBBBABE">
    <w:name w:val="7DA88E37D7DB42F39E6319DC4BBBBABE"/>
    <w:rsid w:val="00F7568B"/>
  </w:style>
  <w:style w:type="paragraph" w:customStyle="1" w:styleId="CB5A401C35FF44D4BAA0C22614FD0AEB">
    <w:name w:val="CB5A401C35FF44D4BAA0C22614FD0AEB"/>
    <w:rsid w:val="00F7568B"/>
  </w:style>
  <w:style w:type="paragraph" w:customStyle="1" w:styleId="4B0203310A9040368EECB4BD9C8508CA">
    <w:name w:val="4B0203310A9040368EECB4BD9C8508CA"/>
    <w:rsid w:val="00F7568B"/>
  </w:style>
  <w:style w:type="paragraph" w:customStyle="1" w:styleId="D92F6094378D47D493BEA3BEC4DBAD27">
    <w:name w:val="D92F6094378D47D493BEA3BEC4DBAD27"/>
    <w:rsid w:val="00F7568B"/>
  </w:style>
  <w:style w:type="paragraph" w:customStyle="1" w:styleId="27613714B7274F3894B9542F578A8188">
    <w:name w:val="27613714B7274F3894B9542F578A8188"/>
    <w:rsid w:val="00F7568B"/>
  </w:style>
  <w:style w:type="paragraph" w:customStyle="1" w:styleId="949B3DC22F934D86A8A3955EC3E8AEB5">
    <w:name w:val="949B3DC22F934D86A8A3955EC3E8AEB5"/>
    <w:rsid w:val="00F7568B"/>
  </w:style>
  <w:style w:type="paragraph" w:customStyle="1" w:styleId="002E9FE061EA4AF7852618F38D742E67">
    <w:name w:val="002E9FE061EA4AF7852618F38D742E67"/>
    <w:rsid w:val="00F7568B"/>
  </w:style>
  <w:style w:type="paragraph" w:customStyle="1" w:styleId="C328BEAFEEF0414C916AAB5DB2C7E715">
    <w:name w:val="C328BEAFEEF0414C916AAB5DB2C7E715"/>
    <w:rsid w:val="00F7568B"/>
  </w:style>
  <w:style w:type="paragraph" w:customStyle="1" w:styleId="81C20B92310444AA956CCCCEBC251C85">
    <w:name w:val="81C20B92310444AA956CCCCEBC251C85"/>
    <w:rsid w:val="00F7568B"/>
  </w:style>
  <w:style w:type="paragraph" w:customStyle="1" w:styleId="96FCA9BCF852482D932437669ECF5CA0">
    <w:name w:val="96FCA9BCF852482D932437669ECF5CA0"/>
    <w:rsid w:val="00F7568B"/>
  </w:style>
  <w:style w:type="paragraph" w:customStyle="1" w:styleId="EB5D4B65DB7A4C7D8F094D17EFE2CE21">
    <w:name w:val="EB5D4B65DB7A4C7D8F094D17EFE2CE21"/>
    <w:rsid w:val="00F7568B"/>
  </w:style>
  <w:style w:type="paragraph" w:customStyle="1" w:styleId="35D5A32785804F2D8680EA7733D1E21C">
    <w:name w:val="35D5A32785804F2D8680EA7733D1E21C"/>
    <w:rsid w:val="00F7568B"/>
  </w:style>
  <w:style w:type="paragraph" w:customStyle="1" w:styleId="EBB9621EBB3F48D8A3C9EECE4A0FDF5D">
    <w:name w:val="EBB9621EBB3F48D8A3C9EECE4A0FDF5D"/>
    <w:rsid w:val="00F7568B"/>
  </w:style>
  <w:style w:type="paragraph" w:customStyle="1" w:styleId="B401CC9786764943B67BD970F42453F4">
    <w:name w:val="B401CC9786764943B67BD970F42453F4"/>
    <w:rsid w:val="00F7568B"/>
  </w:style>
  <w:style w:type="paragraph" w:customStyle="1" w:styleId="C418A8DA26AA40178F67B801E45D9712">
    <w:name w:val="C418A8DA26AA40178F67B801E45D9712"/>
    <w:rsid w:val="00F7568B"/>
  </w:style>
  <w:style w:type="paragraph" w:customStyle="1" w:styleId="E9E72BBC587C4EAB8014C6FB9E7DBF22">
    <w:name w:val="E9E72BBC587C4EAB8014C6FB9E7DBF22"/>
    <w:rsid w:val="00F7568B"/>
  </w:style>
  <w:style w:type="paragraph" w:customStyle="1" w:styleId="68EE38710BF64BCF9BF5C29A00270A47">
    <w:name w:val="68EE38710BF64BCF9BF5C29A00270A47"/>
    <w:rsid w:val="00F7568B"/>
  </w:style>
  <w:style w:type="paragraph" w:customStyle="1" w:styleId="5133145052514A2385F2C6CC7B0E100A">
    <w:name w:val="5133145052514A2385F2C6CC7B0E100A"/>
    <w:rsid w:val="00F7568B"/>
  </w:style>
  <w:style w:type="paragraph" w:customStyle="1" w:styleId="6C1805EEED0849FF88A1554854C3003F">
    <w:name w:val="6C1805EEED0849FF88A1554854C3003F"/>
    <w:rsid w:val="00F7568B"/>
  </w:style>
  <w:style w:type="paragraph" w:customStyle="1" w:styleId="15BF7AE2751E4954970F87FCA2658F5D">
    <w:name w:val="15BF7AE2751E4954970F87FCA2658F5D"/>
    <w:rsid w:val="00F7568B"/>
  </w:style>
  <w:style w:type="paragraph" w:customStyle="1" w:styleId="8C058E3F0C244E36A39ABFC22A71F2F8">
    <w:name w:val="8C058E3F0C244E36A39ABFC22A71F2F8"/>
    <w:rsid w:val="00F7568B"/>
  </w:style>
  <w:style w:type="paragraph" w:customStyle="1" w:styleId="821C90EA44594EC7922B84FEF644B27C">
    <w:name w:val="821C90EA44594EC7922B84FEF644B27C"/>
    <w:rsid w:val="00F7568B"/>
  </w:style>
  <w:style w:type="paragraph" w:customStyle="1" w:styleId="7EA8D3CCE2544C9494479CB9ACBAC2ED">
    <w:name w:val="7EA8D3CCE2544C9494479CB9ACBAC2ED"/>
    <w:rsid w:val="00F7568B"/>
  </w:style>
  <w:style w:type="paragraph" w:customStyle="1" w:styleId="4314C3DEF8E4492FB613E447F41B9293">
    <w:name w:val="4314C3DEF8E4492FB613E447F41B9293"/>
    <w:rsid w:val="00F7568B"/>
  </w:style>
  <w:style w:type="paragraph" w:customStyle="1" w:styleId="6B618661E5CC4609A041273760994B60">
    <w:name w:val="6B618661E5CC4609A041273760994B60"/>
    <w:rsid w:val="00F7568B"/>
  </w:style>
  <w:style w:type="paragraph" w:customStyle="1" w:styleId="F6189BF93BD84BF78C3E87A7B39BB79C">
    <w:name w:val="F6189BF93BD84BF78C3E87A7B39BB79C"/>
    <w:rsid w:val="00F7568B"/>
  </w:style>
  <w:style w:type="paragraph" w:customStyle="1" w:styleId="8376F1BCA34F402D99DFF01247D67D45">
    <w:name w:val="8376F1BCA34F402D99DFF01247D67D45"/>
    <w:rsid w:val="00F7568B"/>
  </w:style>
  <w:style w:type="paragraph" w:customStyle="1" w:styleId="550A8F813CBF4606B4B9A295A10427AA">
    <w:name w:val="550A8F813CBF4606B4B9A295A10427AA"/>
    <w:rsid w:val="00F7568B"/>
  </w:style>
  <w:style w:type="paragraph" w:customStyle="1" w:styleId="1998BA66D3DF43248E39F6BA737546C6">
    <w:name w:val="1998BA66D3DF43248E39F6BA737546C6"/>
    <w:rsid w:val="00F7568B"/>
  </w:style>
  <w:style w:type="paragraph" w:customStyle="1" w:styleId="3876D8F2F8414A7BB1314E4E6A0EF5D7">
    <w:name w:val="3876D8F2F8414A7BB1314E4E6A0EF5D7"/>
    <w:rsid w:val="00F7568B"/>
  </w:style>
  <w:style w:type="paragraph" w:customStyle="1" w:styleId="77D1B65B86B74902B8A98805DDDBB2BE">
    <w:name w:val="77D1B65B86B74902B8A98805DDDBB2BE"/>
    <w:rsid w:val="00F7568B"/>
  </w:style>
  <w:style w:type="paragraph" w:customStyle="1" w:styleId="FEEE478A838E4C3D9E1F9D26B74594AA">
    <w:name w:val="FEEE478A838E4C3D9E1F9D26B74594AA"/>
    <w:rsid w:val="00F7568B"/>
  </w:style>
  <w:style w:type="paragraph" w:customStyle="1" w:styleId="176B31FC254E428D9F17BF73799FD0A7">
    <w:name w:val="176B31FC254E428D9F17BF73799FD0A7"/>
    <w:rsid w:val="00F7568B"/>
  </w:style>
  <w:style w:type="paragraph" w:customStyle="1" w:styleId="2DEFC285590C4B24A544DEAF6AC3BD18">
    <w:name w:val="2DEFC285590C4B24A544DEAF6AC3BD18"/>
    <w:rsid w:val="00F7568B"/>
  </w:style>
  <w:style w:type="paragraph" w:customStyle="1" w:styleId="8ADB2DEBADFA49BD8DF4160232BDF3F1">
    <w:name w:val="8ADB2DEBADFA49BD8DF4160232BDF3F1"/>
    <w:rsid w:val="00F7568B"/>
  </w:style>
  <w:style w:type="paragraph" w:customStyle="1" w:styleId="B010D2D7DC964B428CA455017E89743A">
    <w:name w:val="B010D2D7DC964B428CA455017E89743A"/>
    <w:rsid w:val="00F7568B"/>
  </w:style>
  <w:style w:type="paragraph" w:customStyle="1" w:styleId="23C124B721094107AAE2BF410E585A71">
    <w:name w:val="23C124B721094107AAE2BF410E585A71"/>
    <w:rsid w:val="00F7568B"/>
  </w:style>
  <w:style w:type="paragraph" w:customStyle="1" w:styleId="E21F0E184A034A6EBFBDE4DFFCB6D2E9">
    <w:name w:val="E21F0E184A034A6EBFBDE4DFFCB6D2E9"/>
    <w:rsid w:val="00F7568B"/>
  </w:style>
  <w:style w:type="paragraph" w:customStyle="1" w:styleId="66A18B31B6204780A23245E9EA461125">
    <w:name w:val="66A18B31B6204780A23245E9EA461125"/>
    <w:rsid w:val="00F7568B"/>
  </w:style>
  <w:style w:type="paragraph" w:customStyle="1" w:styleId="C3739CB9C4D745B5AB1D9533542D60A1">
    <w:name w:val="C3739CB9C4D745B5AB1D9533542D60A1"/>
    <w:rsid w:val="00F7568B"/>
  </w:style>
  <w:style w:type="paragraph" w:customStyle="1" w:styleId="1F43069C49364DEB8359DEDB6202C405">
    <w:name w:val="1F43069C49364DEB8359DEDB6202C405"/>
    <w:rsid w:val="00F7568B"/>
  </w:style>
  <w:style w:type="paragraph" w:customStyle="1" w:styleId="453AC77BEBAE496992AB1F4C0AFA2988">
    <w:name w:val="453AC77BEBAE496992AB1F4C0AFA2988"/>
    <w:rsid w:val="00F7568B"/>
  </w:style>
  <w:style w:type="paragraph" w:customStyle="1" w:styleId="4F2AC7EE883B4B46BB52A44454361714">
    <w:name w:val="4F2AC7EE883B4B46BB52A44454361714"/>
    <w:rsid w:val="00F7568B"/>
  </w:style>
  <w:style w:type="paragraph" w:customStyle="1" w:styleId="1AD89987234143D89E214C2BDA0F416F">
    <w:name w:val="1AD89987234143D89E214C2BDA0F416F"/>
    <w:rsid w:val="00F7568B"/>
  </w:style>
  <w:style w:type="paragraph" w:customStyle="1" w:styleId="88C4A051D97640599171E1B7CCEAF71D">
    <w:name w:val="88C4A051D97640599171E1B7CCEAF71D"/>
    <w:rsid w:val="00F7568B"/>
  </w:style>
  <w:style w:type="paragraph" w:customStyle="1" w:styleId="60F78142233F42F9B3C3E7ECA656F368">
    <w:name w:val="60F78142233F42F9B3C3E7ECA656F368"/>
    <w:rsid w:val="00F7568B"/>
  </w:style>
  <w:style w:type="paragraph" w:customStyle="1" w:styleId="0A01CB58ED3B4F29B3AEE003727EDF9D">
    <w:name w:val="0A01CB58ED3B4F29B3AEE003727EDF9D"/>
    <w:rsid w:val="00F7568B"/>
  </w:style>
  <w:style w:type="paragraph" w:customStyle="1" w:styleId="97E63490B9664E7686A16F5BBE773C8B">
    <w:name w:val="97E63490B9664E7686A16F5BBE773C8B"/>
    <w:rsid w:val="00F7568B"/>
  </w:style>
  <w:style w:type="paragraph" w:customStyle="1" w:styleId="B32E5A2984A24085BA9BD67F725A57BF">
    <w:name w:val="B32E5A2984A24085BA9BD67F725A57BF"/>
    <w:rsid w:val="00F7568B"/>
  </w:style>
  <w:style w:type="paragraph" w:customStyle="1" w:styleId="B6829687124244DA9453090C91FB74C1">
    <w:name w:val="B6829687124244DA9453090C91FB74C1"/>
    <w:rsid w:val="00F7568B"/>
  </w:style>
  <w:style w:type="paragraph" w:customStyle="1" w:styleId="7648E4C2439E4C6593F99E3747E9472B">
    <w:name w:val="7648E4C2439E4C6593F99E3747E9472B"/>
    <w:rsid w:val="00F7568B"/>
  </w:style>
  <w:style w:type="paragraph" w:customStyle="1" w:styleId="F66C038AED364FAD8E397DDF660EC6ED">
    <w:name w:val="F66C038AED364FAD8E397DDF660EC6ED"/>
    <w:rsid w:val="00F7568B"/>
  </w:style>
  <w:style w:type="paragraph" w:customStyle="1" w:styleId="6C554A38ABAE43E499DBF01D5865BF70">
    <w:name w:val="6C554A38ABAE43E499DBF01D5865BF70"/>
    <w:rsid w:val="00F7568B"/>
  </w:style>
  <w:style w:type="paragraph" w:customStyle="1" w:styleId="9BF262D3CF2349218BD705C87333220C">
    <w:name w:val="9BF262D3CF2349218BD705C87333220C"/>
    <w:rsid w:val="00F7568B"/>
  </w:style>
  <w:style w:type="paragraph" w:customStyle="1" w:styleId="E959396C3FEB4727BDA10256CA346A85">
    <w:name w:val="E959396C3FEB4727BDA10256CA346A85"/>
    <w:rsid w:val="00F7568B"/>
  </w:style>
  <w:style w:type="paragraph" w:customStyle="1" w:styleId="7876BBE84C3A408C892A22A4759D1919">
    <w:name w:val="7876BBE84C3A408C892A22A4759D1919"/>
    <w:rsid w:val="00F7568B"/>
  </w:style>
  <w:style w:type="paragraph" w:customStyle="1" w:styleId="92FE2E15BF54409490728C8882176166">
    <w:name w:val="92FE2E15BF54409490728C8882176166"/>
    <w:rsid w:val="00F7568B"/>
  </w:style>
  <w:style w:type="paragraph" w:customStyle="1" w:styleId="47244F317BED4FA9889627045D4E24E2">
    <w:name w:val="47244F317BED4FA9889627045D4E24E2"/>
    <w:rsid w:val="00F7568B"/>
  </w:style>
  <w:style w:type="paragraph" w:customStyle="1" w:styleId="094A5794D5D64AFCA286DACCD2DBE519">
    <w:name w:val="094A5794D5D64AFCA286DACCD2DBE519"/>
    <w:rsid w:val="00F7568B"/>
  </w:style>
  <w:style w:type="paragraph" w:customStyle="1" w:styleId="FE6FD91123784585A7F621ABE03178E9">
    <w:name w:val="FE6FD91123784585A7F621ABE03178E9"/>
    <w:rsid w:val="00F7568B"/>
  </w:style>
  <w:style w:type="paragraph" w:customStyle="1" w:styleId="5E28507B8E8F46B5890F00F97340F0F3">
    <w:name w:val="5E28507B8E8F46B5890F00F97340F0F3"/>
    <w:rsid w:val="00F7568B"/>
  </w:style>
  <w:style w:type="paragraph" w:customStyle="1" w:styleId="D0251D7FE52E4CCEBF51EB9ED150F7F4">
    <w:name w:val="D0251D7FE52E4CCEBF51EB9ED150F7F4"/>
    <w:rsid w:val="00F7568B"/>
  </w:style>
  <w:style w:type="paragraph" w:customStyle="1" w:styleId="F32795ED37974F71BAB1729A510A69E8">
    <w:name w:val="F32795ED37974F71BAB1729A510A69E8"/>
    <w:rsid w:val="00F7568B"/>
  </w:style>
  <w:style w:type="paragraph" w:customStyle="1" w:styleId="708F3364C76541938EA90C47916F4B61">
    <w:name w:val="708F3364C76541938EA90C47916F4B61"/>
    <w:rsid w:val="00F7568B"/>
  </w:style>
  <w:style w:type="paragraph" w:customStyle="1" w:styleId="78E878DB7EA64FFE9A819D950743D418">
    <w:name w:val="78E878DB7EA64FFE9A819D950743D418"/>
    <w:rsid w:val="00F7568B"/>
  </w:style>
  <w:style w:type="paragraph" w:customStyle="1" w:styleId="A5F9BB1F21D04CE6B676E1AE3AB2A4DC">
    <w:name w:val="A5F9BB1F21D04CE6B676E1AE3AB2A4DC"/>
    <w:rsid w:val="00F7568B"/>
  </w:style>
  <w:style w:type="paragraph" w:customStyle="1" w:styleId="3BA7378CDDD7451F960B2CDEDF470D28">
    <w:name w:val="3BA7378CDDD7451F960B2CDEDF470D28"/>
    <w:rsid w:val="00F7568B"/>
  </w:style>
  <w:style w:type="paragraph" w:customStyle="1" w:styleId="16E09AC10817484AB677261640F86D69">
    <w:name w:val="16E09AC10817484AB677261640F86D69"/>
    <w:rsid w:val="00F7568B"/>
  </w:style>
  <w:style w:type="paragraph" w:customStyle="1" w:styleId="1B08D57A2CE043DC90226913101E47B9">
    <w:name w:val="1B08D57A2CE043DC90226913101E47B9"/>
    <w:rsid w:val="00F7568B"/>
  </w:style>
  <w:style w:type="paragraph" w:customStyle="1" w:styleId="0DAC173C6047489DB4B16BE0D3FE6E6F">
    <w:name w:val="0DAC173C6047489DB4B16BE0D3FE6E6F"/>
    <w:rsid w:val="00F7568B"/>
  </w:style>
  <w:style w:type="paragraph" w:customStyle="1" w:styleId="E44D62D104D546A9873FE7C52A895AD0">
    <w:name w:val="E44D62D104D546A9873FE7C52A895AD0"/>
    <w:rsid w:val="00F7568B"/>
  </w:style>
  <w:style w:type="paragraph" w:customStyle="1" w:styleId="506CA6433A9640739530058CC8E13C30">
    <w:name w:val="506CA6433A9640739530058CC8E13C30"/>
    <w:rsid w:val="00F7568B"/>
  </w:style>
  <w:style w:type="paragraph" w:customStyle="1" w:styleId="4BCB9C3458F6440599406DC7F0A5850A">
    <w:name w:val="4BCB9C3458F6440599406DC7F0A5850A"/>
    <w:rsid w:val="00F7568B"/>
  </w:style>
  <w:style w:type="paragraph" w:customStyle="1" w:styleId="1EA42835A7524C23A704D97E0565F8ED">
    <w:name w:val="1EA42835A7524C23A704D97E0565F8ED"/>
    <w:rsid w:val="00F7568B"/>
  </w:style>
  <w:style w:type="paragraph" w:customStyle="1" w:styleId="90750865423F44F8819C91D9ACFF4EB9">
    <w:name w:val="90750865423F44F8819C91D9ACFF4EB9"/>
    <w:rsid w:val="00F7568B"/>
  </w:style>
  <w:style w:type="paragraph" w:customStyle="1" w:styleId="D2CC9D46417649FEAB0561C1C49AEE65">
    <w:name w:val="D2CC9D46417649FEAB0561C1C49AEE65"/>
    <w:rsid w:val="00F7568B"/>
  </w:style>
  <w:style w:type="paragraph" w:customStyle="1" w:styleId="ECB79D8BD1BE44C087BFD3E964DB73FC">
    <w:name w:val="ECB79D8BD1BE44C087BFD3E964DB73FC"/>
    <w:rsid w:val="00F7568B"/>
  </w:style>
  <w:style w:type="paragraph" w:customStyle="1" w:styleId="08C518C52CD04BF4A310E1806496CC04">
    <w:name w:val="08C518C52CD04BF4A310E1806496CC04"/>
    <w:rsid w:val="00F7568B"/>
  </w:style>
  <w:style w:type="paragraph" w:customStyle="1" w:styleId="7928263A4C514C5EA9C02ED0F095FE54">
    <w:name w:val="7928263A4C514C5EA9C02ED0F095FE54"/>
    <w:rsid w:val="00F7568B"/>
  </w:style>
  <w:style w:type="paragraph" w:customStyle="1" w:styleId="84924BA7F5AF4B83B96EA7D5E584A23D">
    <w:name w:val="84924BA7F5AF4B83B96EA7D5E584A23D"/>
    <w:rsid w:val="00F7568B"/>
  </w:style>
  <w:style w:type="paragraph" w:customStyle="1" w:styleId="3131656557A547B0BA57DCF26F31725C">
    <w:name w:val="3131656557A547B0BA57DCF26F31725C"/>
    <w:rsid w:val="00F7568B"/>
  </w:style>
  <w:style w:type="paragraph" w:customStyle="1" w:styleId="23E2261523D741E197D3E6915CDC0A2A">
    <w:name w:val="23E2261523D741E197D3E6915CDC0A2A"/>
    <w:rsid w:val="00F7568B"/>
  </w:style>
  <w:style w:type="paragraph" w:customStyle="1" w:styleId="2A580A66640D45B9BE1795079AF0390E">
    <w:name w:val="2A580A66640D45B9BE1795079AF0390E"/>
    <w:rsid w:val="00F7568B"/>
  </w:style>
  <w:style w:type="paragraph" w:customStyle="1" w:styleId="3F47301F79FF4A1191587EA98E97779C">
    <w:name w:val="3F47301F79FF4A1191587EA98E97779C"/>
    <w:rsid w:val="00F7568B"/>
  </w:style>
  <w:style w:type="paragraph" w:customStyle="1" w:styleId="6C613BA8CEA54FD8A00D257602972A71">
    <w:name w:val="6C613BA8CEA54FD8A00D257602972A71"/>
    <w:rsid w:val="00F7568B"/>
  </w:style>
  <w:style w:type="paragraph" w:customStyle="1" w:styleId="8BF94E7D19C64886A2F4966CE8221785">
    <w:name w:val="8BF94E7D19C64886A2F4966CE8221785"/>
    <w:rsid w:val="00F7568B"/>
  </w:style>
  <w:style w:type="paragraph" w:customStyle="1" w:styleId="4A8187217EC24EB7B407A1431F53E773">
    <w:name w:val="4A8187217EC24EB7B407A1431F53E773"/>
    <w:rsid w:val="00F7568B"/>
  </w:style>
  <w:style w:type="paragraph" w:customStyle="1" w:styleId="343864173EC84811A4898D0D388EDBFC">
    <w:name w:val="343864173EC84811A4898D0D388EDBFC"/>
    <w:rsid w:val="00F7568B"/>
  </w:style>
  <w:style w:type="paragraph" w:customStyle="1" w:styleId="526D081DB80D4B2280013B7207B6E803">
    <w:name w:val="526D081DB80D4B2280013B7207B6E803"/>
    <w:rsid w:val="00F7568B"/>
  </w:style>
  <w:style w:type="paragraph" w:customStyle="1" w:styleId="F7A94A7C770C4E219CF71D866C893BBA">
    <w:name w:val="F7A94A7C770C4E219CF71D866C893BBA"/>
    <w:rsid w:val="00F7568B"/>
  </w:style>
  <w:style w:type="paragraph" w:customStyle="1" w:styleId="98E6C7BA0F10430FA354EA23BE741E06">
    <w:name w:val="98E6C7BA0F10430FA354EA23BE741E06"/>
    <w:rsid w:val="00F7568B"/>
  </w:style>
  <w:style w:type="paragraph" w:customStyle="1" w:styleId="B65E27B87F5F446EA5C3A4345E4AC79E">
    <w:name w:val="B65E27B87F5F446EA5C3A4345E4AC79E"/>
    <w:rsid w:val="00F7568B"/>
  </w:style>
  <w:style w:type="paragraph" w:customStyle="1" w:styleId="A14FD20F991B4E2DA7CFD130752A07A9">
    <w:name w:val="A14FD20F991B4E2DA7CFD130752A07A9"/>
    <w:rsid w:val="00F7568B"/>
  </w:style>
  <w:style w:type="paragraph" w:customStyle="1" w:styleId="C9AD3D7F3E1242DDB6D148CA8FEEA5BA">
    <w:name w:val="C9AD3D7F3E1242DDB6D148CA8FEEA5BA"/>
    <w:rsid w:val="00F7568B"/>
  </w:style>
  <w:style w:type="paragraph" w:customStyle="1" w:styleId="683F171161D748ECB085B6B2775FDC85">
    <w:name w:val="683F171161D748ECB085B6B2775FDC85"/>
    <w:rsid w:val="00F7568B"/>
  </w:style>
  <w:style w:type="paragraph" w:customStyle="1" w:styleId="F52BE8484772491494F297D1E657A9EF">
    <w:name w:val="F52BE8484772491494F297D1E657A9EF"/>
    <w:rsid w:val="00F7568B"/>
  </w:style>
  <w:style w:type="paragraph" w:customStyle="1" w:styleId="678528DADF274C5DAE93CF7CE3E37222">
    <w:name w:val="678528DADF274C5DAE93CF7CE3E37222"/>
    <w:rsid w:val="00F7568B"/>
  </w:style>
  <w:style w:type="paragraph" w:customStyle="1" w:styleId="ABC080C87009489197C9DD6F9B9DDA34">
    <w:name w:val="ABC080C87009489197C9DD6F9B9DDA34"/>
    <w:rsid w:val="00F7568B"/>
  </w:style>
  <w:style w:type="paragraph" w:customStyle="1" w:styleId="9415EAD04CA642828510991AAA914655">
    <w:name w:val="9415EAD04CA642828510991AAA914655"/>
    <w:rsid w:val="00F7568B"/>
  </w:style>
  <w:style w:type="paragraph" w:customStyle="1" w:styleId="391B122860664678B10D770FFE2A87E6">
    <w:name w:val="391B122860664678B10D770FFE2A87E6"/>
    <w:rsid w:val="00F7568B"/>
  </w:style>
  <w:style w:type="paragraph" w:customStyle="1" w:styleId="EFB9D34D7006498A91EA4B6E8B8FD7D3">
    <w:name w:val="EFB9D34D7006498A91EA4B6E8B8FD7D3"/>
    <w:rsid w:val="00F7568B"/>
  </w:style>
  <w:style w:type="paragraph" w:customStyle="1" w:styleId="62D11C44701E434092FBAB27C5DEAA4E">
    <w:name w:val="62D11C44701E434092FBAB27C5DEAA4E"/>
    <w:rsid w:val="00F7568B"/>
  </w:style>
  <w:style w:type="paragraph" w:customStyle="1" w:styleId="5E694426A1714E91BCB6292931E94545">
    <w:name w:val="5E694426A1714E91BCB6292931E94545"/>
    <w:rsid w:val="00F7568B"/>
  </w:style>
  <w:style w:type="paragraph" w:customStyle="1" w:styleId="8A1EF4103B2D43DAA473C33DC4DAF6E5">
    <w:name w:val="8A1EF4103B2D43DAA473C33DC4DAF6E5"/>
    <w:rsid w:val="00F7568B"/>
  </w:style>
  <w:style w:type="paragraph" w:customStyle="1" w:styleId="A5EA292FA6514EA7A4D2BFB6A0E09693">
    <w:name w:val="A5EA292FA6514EA7A4D2BFB6A0E09693"/>
    <w:rsid w:val="00F7568B"/>
  </w:style>
  <w:style w:type="paragraph" w:customStyle="1" w:styleId="21C9540497754881AA007A6BB946C5C3">
    <w:name w:val="21C9540497754881AA007A6BB946C5C3"/>
    <w:rsid w:val="00F7568B"/>
  </w:style>
  <w:style w:type="paragraph" w:customStyle="1" w:styleId="F6719D96D3074692B81BCBD8529D6FF2">
    <w:name w:val="F6719D96D3074692B81BCBD8529D6FF2"/>
    <w:rsid w:val="00F7568B"/>
  </w:style>
  <w:style w:type="paragraph" w:customStyle="1" w:styleId="7CE599C46FD24C56A0987B40A02516BC">
    <w:name w:val="7CE599C46FD24C56A0987B40A02516BC"/>
    <w:rsid w:val="00F7568B"/>
  </w:style>
  <w:style w:type="paragraph" w:customStyle="1" w:styleId="DDBF660EE0614C5C86AD6BEBF34D66C1">
    <w:name w:val="DDBF660EE0614C5C86AD6BEBF34D66C1"/>
    <w:rsid w:val="00F7568B"/>
  </w:style>
  <w:style w:type="paragraph" w:customStyle="1" w:styleId="E6611A126B444A96BAED9F2FF8A16BF3">
    <w:name w:val="E6611A126B444A96BAED9F2FF8A16BF3"/>
    <w:rsid w:val="00F7568B"/>
  </w:style>
  <w:style w:type="paragraph" w:customStyle="1" w:styleId="441CB215BE364C97933B526C3F2F564C">
    <w:name w:val="441CB215BE364C97933B526C3F2F564C"/>
    <w:rsid w:val="00F7568B"/>
  </w:style>
  <w:style w:type="paragraph" w:customStyle="1" w:styleId="15D4CDB87C584A938B9E8EBE8731907B">
    <w:name w:val="15D4CDB87C584A938B9E8EBE8731907B"/>
    <w:rsid w:val="00F7568B"/>
  </w:style>
  <w:style w:type="paragraph" w:customStyle="1" w:styleId="D66EF1B479F7438D91199FBF279E6B7D">
    <w:name w:val="D66EF1B479F7438D91199FBF279E6B7D"/>
    <w:rsid w:val="00F7568B"/>
  </w:style>
  <w:style w:type="paragraph" w:customStyle="1" w:styleId="7C1C102F41584F9AA3374C69EFB98128">
    <w:name w:val="7C1C102F41584F9AA3374C69EFB98128"/>
    <w:rsid w:val="00F7568B"/>
  </w:style>
  <w:style w:type="paragraph" w:customStyle="1" w:styleId="369855F032A34972BFEF2375A35A5970">
    <w:name w:val="369855F032A34972BFEF2375A35A5970"/>
    <w:rsid w:val="00F7568B"/>
  </w:style>
  <w:style w:type="paragraph" w:customStyle="1" w:styleId="9860F4CFBC23478D874EA6C5AA9E27D5">
    <w:name w:val="9860F4CFBC23478D874EA6C5AA9E27D5"/>
    <w:rsid w:val="00F7568B"/>
  </w:style>
  <w:style w:type="paragraph" w:customStyle="1" w:styleId="1368B3CCCBB947B2878E34772D8D1A55">
    <w:name w:val="1368B3CCCBB947B2878E34772D8D1A55"/>
    <w:rsid w:val="00F7568B"/>
  </w:style>
  <w:style w:type="paragraph" w:customStyle="1" w:styleId="E00105D957C84CF48744721C98FD348D">
    <w:name w:val="E00105D957C84CF48744721C98FD348D"/>
    <w:rsid w:val="00F7568B"/>
  </w:style>
  <w:style w:type="paragraph" w:customStyle="1" w:styleId="B7BD2AFEC93D49948242367B562310F5">
    <w:name w:val="B7BD2AFEC93D49948242367B562310F5"/>
    <w:rsid w:val="00F7568B"/>
  </w:style>
  <w:style w:type="paragraph" w:customStyle="1" w:styleId="84B341FE320742CFA8E929AAE3064F6F">
    <w:name w:val="84B341FE320742CFA8E929AAE3064F6F"/>
    <w:rsid w:val="00F7568B"/>
  </w:style>
  <w:style w:type="paragraph" w:customStyle="1" w:styleId="7572606CE2514281BCBB06AAAFA14C30">
    <w:name w:val="7572606CE2514281BCBB06AAAFA14C30"/>
    <w:rsid w:val="00F7568B"/>
  </w:style>
  <w:style w:type="paragraph" w:customStyle="1" w:styleId="44ABCA20020A43F89A7F7E06D2B48929">
    <w:name w:val="44ABCA20020A43F89A7F7E06D2B48929"/>
    <w:rsid w:val="00F7568B"/>
  </w:style>
  <w:style w:type="paragraph" w:customStyle="1" w:styleId="2006433CD85C476A92357A56FDDEDD18">
    <w:name w:val="2006433CD85C476A92357A56FDDEDD18"/>
    <w:rsid w:val="00F7568B"/>
  </w:style>
  <w:style w:type="paragraph" w:customStyle="1" w:styleId="13C1CEDA41BE47D88CF864F870D7FE00">
    <w:name w:val="13C1CEDA41BE47D88CF864F870D7FE00"/>
    <w:rsid w:val="00F7568B"/>
  </w:style>
  <w:style w:type="paragraph" w:customStyle="1" w:styleId="8C8FB6AB7F7A419697F0BA85E4E77870">
    <w:name w:val="8C8FB6AB7F7A419697F0BA85E4E77870"/>
    <w:rsid w:val="00F7568B"/>
  </w:style>
  <w:style w:type="paragraph" w:customStyle="1" w:styleId="5F9C3219930B4B9FBC1AEE39DE34BF06">
    <w:name w:val="5F9C3219930B4B9FBC1AEE39DE34BF06"/>
    <w:rsid w:val="00F7568B"/>
  </w:style>
  <w:style w:type="paragraph" w:customStyle="1" w:styleId="5027A92300C247CA86133B605E99DD98">
    <w:name w:val="5027A92300C247CA86133B605E99DD98"/>
    <w:rsid w:val="00F7568B"/>
  </w:style>
  <w:style w:type="paragraph" w:customStyle="1" w:styleId="4970C23381BC42EAB79A75E2E14202BC">
    <w:name w:val="4970C23381BC42EAB79A75E2E14202BC"/>
    <w:rsid w:val="00F7568B"/>
  </w:style>
  <w:style w:type="paragraph" w:customStyle="1" w:styleId="11783E91BFEC4BD3A32EE941BB0BDE5A">
    <w:name w:val="11783E91BFEC4BD3A32EE941BB0BDE5A"/>
    <w:rsid w:val="00F7568B"/>
  </w:style>
  <w:style w:type="paragraph" w:customStyle="1" w:styleId="11ED138E8C484CC782C02D994F78C138">
    <w:name w:val="11ED138E8C484CC782C02D994F78C138"/>
    <w:rsid w:val="00F7568B"/>
  </w:style>
  <w:style w:type="paragraph" w:customStyle="1" w:styleId="42E698ABA47249699F59BA349161321C">
    <w:name w:val="42E698ABA47249699F59BA349161321C"/>
    <w:rsid w:val="00F7568B"/>
  </w:style>
  <w:style w:type="paragraph" w:customStyle="1" w:styleId="3227BFF8FBBD4BEBA5F3100B1772F983">
    <w:name w:val="3227BFF8FBBD4BEBA5F3100B1772F983"/>
    <w:rsid w:val="00F7568B"/>
  </w:style>
  <w:style w:type="paragraph" w:customStyle="1" w:styleId="D12F1694C8094C3EB13E3B748E31A6DF">
    <w:name w:val="D12F1694C8094C3EB13E3B748E31A6DF"/>
    <w:rsid w:val="00F7568B"/>
  </w:style>
  <w:style w:type="paragraph" w:customStyle="1" w:styleId="500B12453E6544D1A2A5BCCD59A34325">
    <w:name w:val="500B12453E6544D1A2A5BCCD59A34325"/>
    <w:rsid w:val="00F7568B"/>
  </w:style>
  <w:style w:type="paragraph" w:customStyle="1" w:styleId="D5B8F85106AC4FC4A58E9E026CE3261B">
    <w:name w:val="D5B8F85106AC4FC4A58E9E026CE3261B"/>
    <w:rsid w:val="00F7568B"/>
  </w:style>
  <w:style w:type="paragraph" w:customStyle="1" w:styleId="C1C7D9C9442E44C8AEBA97F315BC1ED5">
    <w:name w:val="C1C7D9C9442E44C8AEBA97F315BC1ED5"/>
    <w:rsid w:val="00F7568B"/>
  </w:style>
  <w:style w:type="paragraph" w:customStyle="1" w:styleId="124B11A5E0DD4E1C82AE24326E3F71BD">
    <w:name w:val="124B11A5E0DD4E1C82AE24326E3F71BD"/>
    <w:rsid w:val="00F7568B"/>
  </w:style>
  <w:style w:type="paragraph" w:customStyle="1" w:styleId="BC455B48F63341A78F57755196E0DF37">
    <w:name w:val="BC455B48F63341A78F57755196E0DF37"/>
    <w:rsid w:val="00F7568B"/>
  </w:style>
  <w:style w:type="paragraph" w:customStyle="1" w:styleId="F70549F9876545FD954B92B510DADD22">
    <w:name w:val="F70549F9876545FD954B92B510DADD22"/>
    <w:rsid w:val="00F7568B"/>
  </w:style>
  <w:style w:type="paragraph" w:customStyle="1" w:styleId="D2EDC8396D504547A95203C4C87357A8">
    <w:name w:val="D2EDC8396D504547A95203C4C87357A8"/>
    <w:rsid w:val="00F7568B"/>
  </w:style>
  <w:style w:type="paragraph" w:customStyle="1" w:styleId="BEFAFAFF690E492D9A232D63DCFCA1D5">
    <w:name w:val="BEFAFAFF690E492D9A232D63DCFCA1D5"/>
    <w:rsid w:val="00F7568B"/>
  </w:style>
  <w:style w:type="paragraph" w:customStyle="1" w:styleId="297558E428654970A831F751BC0C56A9">
    <w:name w:val="297558E428654970A831F751BC0C56A9"/>
    <w:rsid w:val="00F7568B"/>
  </w:style>
  <w:style w:type="paragraph" w:customStyle="1" w:styleId="058AEDA26B6942D3BFF5A1A13C8DC3AA">
    <w:name w:val="058AEDA26B6942D3BFF5A1A13C8DC3AA"/>
    <w:rsid w:val="00F7568B"/>
  </w:style>
  <w:style w:type="paragraph" w:customStyle="1" w:styleId="EA8F8D9E6C274742ADFB030DAC1F4897">
    <w:name w:val="EA8F8D9E6C274742ADFB030DAC1F4897"/>
    <w:rsid w:val="00F7568B"/>
  </w:style>
  <w:style w:type="paragraph" w:customStyle="1" w:styleId="4256B65CA68D47F88A3A22780BDD954E">
    <w:name w:val="4256B65CA68D47F88A3A22780BDD954E"/>
    <w:rsid w:val="00F7568B"/>
  </w:style>
  <w:style w:type="paragraph" w:customStyle="1" w:styleId="2498C740ABF74B9BB3A83A70182244B8">
    <w:name w:val="2498C740ABF74B9BB3A83A70182244B8"/>
    <w:rsid w:val="00F7568B"/>
  </w:style>
  <w:style w:type="paragraph" w:customStyle="1" w:styleId="2DFE218E4B564B62BDD338AD6548A4C3">
    <w:name w:val="2DFE218E4B564B62BDD338AD6548A4C3"/>
    <w:rsid w:val="00F7568B"/>
  </w:style>
  <w:style w:type="paragraph" w:customStyle="1" w:styleId="1C337255AE6042549F66E9843AECB1FE">
    <w:name w:val="1C337255AE6042549F66E9843AECB1FE"/>
    <w:rsid w:val="00F7568B"/>
  </w:style>
  <w:style w:type="paragraph" w:customStyle="1" w:styleId="3BA5373748C4408AA694346CE4D7B2EA">
    <w:name w:val="3BA5373748C4408AA694346CE4D7B2EA"/>
    <w:rsid w:val="00F7568B"/>
  </w:style>
  <w:style w:type="paragraph" w:customStyle="1" w:styleId="8B815799DB434EE6ABC070ED8A984B90">
    <w:name w:val="8B815799DB434EE6ABC070ED8A984B90"/>
    <w:rsid w:val="00F7568B"/>
  </w:style>
  <w:style w:type="paragraph" w:customStyle="1" w:styleId="385D27D3CEAD4E2BA25335E80F4494E7">
    <w:name w:val="385D27D3CEAD4E2BA25335E80F4494E7"/>
    <w:rsid w:val="00F7568B"/>
  </w:style>
  <w:style w:type="paragraph" w:customStyle="1" w:styleId="872F9A2CE19B4F65AD7BB9CE4273706C">
    <w:name w:val="872F9A2CE19B4F65AD7BB9CE4273706C"/>
    <w:rsid w:val="00F7568B"/>
  </w:style>
  <w:style w:type="paragraph" w:customStyle="1" w:styleId="1603A7858C6D4F2494A876DC3AEE5C5E">
    <w:name w:val="1603A7858C6D4F2494A876DC3AEE5C5E"/>
    <w:rsid w:val="00F7568B"/>
  </w:style>
  <w:style w:type="paragraph" w:customStyle="1" w:styleId="FCB56EA608F94A738AC93BAFADB9ACD8">
    <w:name w:val="FCB56EA608F94A738AC93BAFADB9ACD8"/>
    <w:rsid w:val="00F7568B"/>
  </w:style>
  <w:style w:type="paragraph" w:customStyle="1" w:styleId="7B7C928273364BD2BF8C236B03DDA1F5">
    <w:name w:val="7B7C928273364BD2BF8C236B03DDA1F5"/>
    <w:rsid w:val="00F7568B"/>
  </w:style>
  <w:style w:type="paragraph" w:customStyle="1" w:styleId="FEEB77289F404E218850D127BB98D801">
    <w:name w:val="FEEB77289F404E218850D127BB98D801"/>
    <w:rsid w:val="00F7568B"/>
  </w:style>
  <w:style w:type="paragraph" w:customStyle="1" w:styleId="C7A1F3BC6F774C5EA568C13FBE4B4B1A">
    <w:name w:val="C7A1F3BC6F774C5EA568C13FBE4B4B1A"/>
    <w:rsid w:val="00F7568B"/>
  </w:style>
  <w:style w:type="paragraph" w:customStyle="1" w:styleId="4B93E7F123FF4D7597D61AE93B53D5D0">
    <w:name w:val="4B93E7F123FF4D7597D61AE93B53D5D0"/>
    <w:rsid w:val="00F7568B"/>
  </w:style>
  <w:style w:type="paragraph" w:customStyle="1" w:styleId="04476C75504242B087992492E4D48AB5">
    <w:name w:val="04476C75504242B087992492E4D48AB5"/>
    <w:rsid w:val="00F7568B"/>
  </w:style>
  <w:style w:type="paragraph" w:customStyle="1" w:styleId="56D55EFD8A0E4540BBBAB8A8DDB624FD">
    <w:name w:val="56D55EFD8A0E4540BBBAB8A8DDB624FD"/>
    <w:rsid w:val="00F7568B"/>
  </w:style>
  <w:style w:type="paragraph" w:customStyle="1" w:styleId="DFE3DB0C3D8C477C83288C82E3C4E544">
    <w:name w:val="DFE3DB0C3D8C477C83288C82E3C4E544"/>
    <w:rsid w:val="00F7568B"/>
  </w:style>
  <w:style w:type="paragraph" w:customStyle="1" w:styleId="6D3AB2EE5DA240BDB9F72F7F6D5FF1E5">
    <w:name w:val="6D3AB2EE5DA240BDB9F72F7F6D5FF1E5"/>
    <w:rsid w:val="00F7568B"/>
  </w:style>
  <w:style w:type="paragraph" w:customStyle="1" w:styleId="2B57A2B73CF040088716B4CB4DC9BBEB">
    <w:name w:val="2B57A2B73CF040088716B4CB4DC9BBEB"/>
    <w:rsid w:val="00F7568B"/>
  </w:style>
  <w:style w:type="paragraph" w:customStyle="1" w:styleId="A00310A607FC417DBB80B3A2B369C6A7">
    <w:name w:val="A00310A607FC417DBB80B3A2B369C6A7"/>
    <w:rsid w:val="00F7568B"/>
  </w:style>
  <w:style w:type="paragraph" w:customStyle="1" w:styleId="01330768DB0A4AB8A06642B65E0BC927">
    <w:name w:val="01330768DB0A4AB8A06642B65E0BC927"/>
    <w:rsid w:val="00F7568B"/>
  </w:style>
  <w:style w:type="paragraph" w:customStyle="1" w:styleId="01DE01332E99426FBADCB1C64B89A7A5">
    <w:name w:val="01DE01332E99426FBADCB1C64B89A7A5"/>
    <w:rsid w:val="00F7568B"/>
  </w:style>
  <w:style w:type="paragraph" w:customStyle="1" w:styleId="407D3238ACC04D488D1DF5A60E90EF64">
    <w:name w:val="407D3238ACC04D488D1DF5A60E90EF64"/>
    <w:rsid w:val="00F7568B"/>
  </w:style>
  <w:style w:type="paragraph" w:customStyle="1" w:styleId="12306B1A4B5D4D51856F3EB84D6976F4">
    <w:name w:val="12306B1A4B5D4D51856F3EB84D6976F4"/>
    <w:rsid w:val="00F7568B"/>
  </w:style>
  <w:style w:type="paragraph" w:customStyle="1" w:styleId="7D2663E3CA2F4456867BD2AFC700C16D">
    <w:name w:val="7D2663E3CA2F4456867BD2AFC700C16D"/>
    <w:rsid w:val="00F7568B"/>
  </w:style>
  <w:style w:type="paragraph" w:customStyle="1" w:styleId="5AB6429B049E42D2A6C23A44B89C4B3C">
    <w:name w:val="5AB6429B049E42D2A6C23A44B89C4B3C"/>
    <w:rsid w:val="00F7568B"/>
  </w:style>
  <w:style w:type="paragraph" w:customStyle="1" w:styleId="6172A84342A9403BAEF3A379F723A0E2">
    <w:name w:val="6172A84342A9403BAEF3A379F723A0E2"/>
    <w:rsid w:val="00F7568B"/>
  </w:style>
  <w:style w:type="paragraph" w:customStyle="1" w:styleId="C9610CC0B1A94522BC84A67575D98E85">
    <w:name w:val="C9610CC0B1A94522BC84A67575D98E85"/>
    <w:rsid w:val="00F7568B"/>
  </w:style>
  <w:style w:type="paragraph" w:customStyle="1" w:styleId="F240FBC85B41458CB6EFFB4952D1E3A3">
    <w:name w:val="F240FBC85B41458CB6EFFB4952D1E3A3"/>
    <w:rsid w:val="00F7568B"/>
  </w:style>
  <w:style w:type="paragraph" w:customStyle="1" w:styleId="16AA4B559EA849529A07200CF606E4F1">
    <w:name w:val="16AA4B559EA849529A07200CF606E4F1"/>
    <w:rsid w:val="00F7568B"/>
  </w:style>
  <w:style w:type="paragraph" w:customStyle="1" w:styleId="7E6D14ADE45E4A56A273C67752A6A0A3">
    <w:name w:val="7E6D14ADE45E4A56A273C67752A6A0A3"/>
    <w:rsid w:val="00F7568B"/>
  </w:style>
  <w:style w:type="paragraph" w:customStyle="1" w:styleId="3EB7BAB3C4244A04A4A4F30D7B12647E">
    <w:name w:val="3EB7BAB3C4244A04A4A4F30D7B12647E"/>
    <w:rsid w:val="00F7568B"/>
  </w:style>
  <w:style w:type="paragraph" w:customStyle="1" w:styleId="533017E8DF794DC78438952F5A8DA989">
    <w:name w:val="533017E8DF794DC78438952F5A8DA989"/>
    <w:rsid w:val="00F7568B"/>
  </w:style>
  <w:style w:type="paragraph" w:customStyle="1" w:styleId="D5E203C74478430BB7A5CD2F6A6DF29B">
    <w:name w:val="D5E203C74478430BB7A5CD2F6A6DF29B"/>
    <w:rsid w:val="00F7568B"/>
  </w:style>
  <w:style w:type="paragraph" w:customStyle="1" w:styleId="C9EC8C10F47349EE92CCED0D1031CD30">
    <w:name w:val="C9EC8C10F47349EE92CCED0D1031CD30"/>
    <w:rsid w:val="00F7568B"/>
  </w:style>
  <w:style w:type="paragraph" w:customStyle="1" w:styleId="D68402F178B74814A3EF023610D3AFD5">
    <w:name w:val="D68402F178B74814A3EF023610D3AFD5"/>
    <w:rsid w:val="00F7568B"/>
  </w:style>
  <w:style w:type="paragraph" w:customStyle="1" w:styleId="6E55062D7F4A4ACD9D6F45A294463E08">
    <w:name w:val="6E55062D7F4A4ACD9D6F45A294463E08"/>
    <w:rsid w:val="00F7568B"/>
  </w:style>
  <w:style w:type="paragraph" w:customStyle="1" w:styleId="3A56C086F49A4FFDBC69F380BFF3392B">
    <w:name w:val="3A56C086F49A4FFDBC69F380BFF3392B"/>
    <w:rsid w:val="00F7568B"/>
  </w:style>
  <w:style w:type="paragraph" w:customStyle="1" w:styleId="30CFCCE3D7744525A4B66FBF416638C9">
    <w:name w:val="30CFCCE3D7744525A4B66FBF416638C9"/>
    <w:rsid w:val="00F7568B"/>
  </w:style>
  <w:style w:type="paragraph" w:customStyle="1" w:styleId="3FB65978BF3A4F76B52FAC93D72781FA">
    <w:name w:val="3FB65978BF3A4F76B52FAC93D72781FA"/>
    <w:rsid w:val="00F7568B"/>
  </w:style>
  <w:style w:type="paragraph" w:customStyle="1" w:styleId="DAB4315B65F34092A618026A6AF593C4">
    <w:name w:val="DAB4315B65F34092A618026A6AF593C4"/>
    <w:rsid w:val="00F7568B"/>
  </w:style>
  <w:style w:type="paragraph" w:customStyle="1" w:styleId="76BF2C9559C849818CE28CE13324540D">
    <w:name w:val="76BF2C9559C849818CE28CE13324540D"/>
    <w:rsid w:val="00F7568B"/>
  </w:style>
  <w:style w:type="paragraph" w:customStyle="1" w:styleId="DB1AC89E9CEB48B3919940FD869A42F6">
    <w:name w:val="DB1AC89E9CEB48B3919940FD869A42F6"/>
    <w:rsid w:val="00F7568B"/>
  </w:style>
  <w:style w:type="paragraph" w:customStyle="1" w:styleId="738C5E342C294443A16660C8C7E7ACF5">
    <w:name w:val="738C5E342C294443A16660C8C7E7ACF5"/>
    <w:rsid w:val="00F7568B"/>
  </w:style>
  <w:style w:type="paragraph" w:customStyle="1" w:styleId="A20BAA32AE694C779A4B60E730187833">
    <w:name w:val="A20BAA32AE694C779A4B60E730187833"/>
    <w:rsid w:val="00F7568B"/>
  </w:style>
  <w:style w:type="paragraph" w:customStyle="1" w:styleId="BD673DABAA444EAB904757E6624F6228">
    <w:name w:val="BD673DABAA444EAB904757E6624F6228"/>
    <w:rsid w:val="00F7568B"/>
  </w:style>
  <w:style w:type="paragraph" w:customStyle="1" w:styleId="DB30F1B32D204637A6467A1A51A36824">
    <w:name w:val="DB30F1B32D204637A6467A1A51A36824"/>
    <w:rsid w:val="00F7568B"/>
  </w:style>
  <w:style w:type="paragraph" w:customStyle="1" w:styleId="33B7038819AA4906B7A0DC2AFBC3B2B1">
    <w:name w:val="33B7038819AA4906B7A0DC2AFBC3B2B1"/>
    <w:rsid w:val="00F7568B"/>
  </w:style>
  <w:style w:type="paragraph" w:customStyle="1" w:styleId="F319072556434FC1BBE52839C308C468">
    <w:name w:val="F319072556434FC1BBE52839C308C468"/>
    <w:rsid w:val="00F7568B"/>
  </w:style>
  <w:style w:type="paragraph" w:customStyle="1" w:styleId="398BF881B42F4BE0AF0B6B72C1BF5ED5">
    <w:name w:val="398BF881B42F4BE0AF0B6B72C1BF5ED5"/>
    <w:rsid w:val="00F7568B"/>
  </w:style>
  <w:style w:type="paragraph" w:customStyle="1" w:styleId="01F26241655D4A9A837E35200AA6D297">
    <w:name w:val="01F26241655D4A9A837E35200AA6D297"/>
    <w:rsid w:val="00F7568B"/>
  </w:style>
  <w:style w:type="paragraph" w:customStyle="1" w:styleId="B774E142D14D47CFB43BA1468AF11721">
    <w:name w:val="B774E142D14D47CFB43BA1468AF11721"/>
    <w:rsid w:val="00F7568B"/>
  </w:style>
  <w:style w:type="paragraph" w:customStyle="1" w:styleId="0E7EFF83596E44968BFD65BF57F441C8">
    <w:name w:val="0E7EFF83596E44968BFD65BF57F441C8"/>
    <w:rsid w:val="00F7568B"/>
  </w:style>
  <w:style w:type="paragraph" w:customStyle="1" w:styleId="586FB906BA354EEA940D40BBF7C89C2F">
    <w:name w:val="586FB906BA354EEA940D40BBF7C89C2F"/>
    <w:rsid w:val="00F7568B"/>
  </w:style>
  <w:style w:type="paragraph" w:customStyle="1" w:styleId="226B1E3436274E988E7C4CDC2F29A7D4">
    <w:name w:val="226B1E3436274E988E7C4CDC2F29A7D4"/>
    <w:rsid w:val="00F7568B"/>
  </w:style>
  <w:style w:type="paragraph" w:customStyle="1" w:styleId="5CA8C4641A5A403EBA8637690663D191">
    <w:name w:val="5CA8C4641A5A403EBA8637690663D191"/>
    <w:rsid w:val="00F7568B"/>
  </w:style>
  <w:style w:type="paragraph" w:customStyle="1" w:styleId="10A4AC881FDD420BAEEE6566C1B360EA">
    <w:name w:val="10A4AC881FDD420BAEEE6566C1B360EA"/>
    <w:rsid w:val="00F7568B"/>
  </w:style>
  <w:style w:type="paragraph" w:customStyle="1" w:styleId="702AC364E7FC4C4F95A2419671F91926">
    <w:name w:val="702AC364E7FC4C4F95A2419671F91926"/>
    <w:rsid w:val="00F7568B"/>
  </w:style>
  <w:style w:type="paragraph" w:customStyle="1" w:styleId="F58545460D7746C98FA25602A30F5598">
    <w:name w:val="F58545460D7746C98FA25602A30F5598"/>
    <w:rsid w:val="00F7568B"/>
  </w:style>
  <w:style w:type="paragraph" w:customStyle="1" w:styleId="28C11973DA5E4D608DDEE953B0A7162C">
    <w:name w:val="28C11973DA5E4D608DDEE953B0A7162C"/>
    <w:rsid w:val="00F7568B"/>
  </w:style>
  <w:style w:type="paragraph" w:customStyle="1" w:styleId="C8CE3E1515B0419AB79A7FAA947A20EB">
    <w:name w:val="C8CE3E1515B0419AB79A7FAA947A20EB"/>
    <w:rsid w:val="00F7568B"/>
  </w:style>
  <w:style w:type="paragraph" w:customStyle="1" w:styleId="4D87CD93B6E64ECF8E0C48F032037416">
    <w:name w:val="4D87CD93B6E64ECF8E0C48F032037416"/>
    <w:rsid w:val="00F7568B"/>
  </w:style>
  <w:style w:type="paragraph" w:customStyle="1" w:styleId="7E68E800826C426FB1A4BD55D6FA07F5">
    <w:name w:val="7E68E800826C426FB1A4BD55D6FA07F5"/>
    <w:rsid w:val="00F7568B"/>
  </w:style>
  <w:style w:type="paragraph" w:customStyle="1" w:styleId="16FD17CBBECE4144A6922C31CA81830F">
    <w:name w:val="16FD17CBBECE4144A6922C31CA81830F"/>
    <w:rsid w:val="00F7568B"/>
  </w:style>
  <w:style w:type="paragraph" w:customStyle="1" w:styleId="2D2B3612247543B2970DC1EEDA02D48C">
    <w:name w:val="2D2B3612247543B2970DC1EEDA02D48C"/>
    <w:rsid w:val="00F7568B"/>
  </w:style>
  <w:style w:type="paragraph" w:customStyle="1" w:styleId="3D47AB8276094F3C9026B664FA9A110D">
    <w:name w:val="3D47AB8276094F3C9026B664FA9A110D"/>
    <w:rsid w:val="00F7568B"/>
  </w:style>
  <w:style w:type="paragraph" w:customStyle="1" w:styleId="1399FEE99A174FB38005416A3E55259F">
    <w:name w:val="1399FEE99A174FB38005416A3E55259F"/>
    <w:rsid w:val="00F7568B"/>
  </w:style>
  <w:style w:type="paragraph" w:customStyle="1" w:styleId="4C729AC47D914DC7A11867E5116272A9">
    <w:name w:val="4C729AC47D914DC7A11867E5116272A9"/>
    <w:rsid w:val="00F7568B"/>
  </w:style>
  <w:style w:type="paragraph" w:customStyle="1" w:styleId="5F96513F3C754DD8818B4F4A5394673C">
    <w:name w:val="5F96513F3C754DD8818B4F4A5394673C"/>
    <w:rsid w:val="00F7568B"/>
  </w:style>
  <w:style w:type="paragraph" w:customStyle="1" w:styleId="ABAD6A93C0F4418296254EB486261B33">
    <w:name w:val="ABAD6A93C0F4418296254EB486261B33"/>
    <w:rsid w:val="00F7568B"/>
  </w:style>
  <w:style w:type="paragraph" w:customStyle="1" w:styleId="7B123475F805465A968ED564B345B5F7">
    <w:name w:val="7B123475F805465A968ED564B345B5F7"/>
    <w:rsid w:val="00F7568B"/>
  </w:style>
  <w:style w:type="paragraph" w:customStyle="1" w:styleId="9D5608B786AA47CE9297C51D26738741">
    <w:name w:val="9D5608B786AA47CE9297C51D26738741"/>
    <w:rsid w:val="00F7568B"/>
  </w:style>
  <w:style w:type="paragraph" w:customStyle="1" w:styleId="0F454CCD92134666B53BF9AC9FA958A8">
    <w:name w:val="0F454CCD92134666B53BF9AC9FA958A8"/>
    <w:rsid w:val="00F7568B"/>
  </w:style>
  <w:style w:type="paragraph" w:customStyle="1" w:styleId="4F8C3219CE7E4A55A3B29EAE776EFD57">
    <w:name w:val="4F8C3219CE7E4A55A3B29EAE776EFD57"/>
    <w:rsid w:val="00F7568B"/>
  </w:style>
  <w:style w:type="paragraph" w:customStyle="1" w:styleId="52B8B1700602493CAF5C94EA711D3336">
    <w:name w:val="52B8B1700602493CAF5C94EA711D3336"/>
    <w:rsid w:val="00F7568B"/>
  </w:style>
  <w:style w:type="paragraph" w:customStyle="1" w:styleId="66A18FC38D7544198E090A1DEA121C23">
    <w:name w:val="66A18FC38D7544198E090A1DEA121C23"/>
    <w:rsid w:val="00F7568B"/>
  </w:style>
  <w:style w:type="paragraph" w:customStyle="1" w:styleId="1D70E7ECEA204FE1B2202789ACB676B8">
    <w:name w:val="1D70E7ECEA204FE1B2202789ACB676B8"/>
    <w:rsid w:val="00F7568B"/>
  </w:style>
  <w:style w:type="paragraph" w:customStyle="1" w:styleId="878AECBDBF6F487AB66678169B295B70">
    <w:name w:val="878AECBDBF6F487AB66678169B295B70"/>
    <w:rsid w:val="00F7568B"/>
  </w:style>
  <w:style w:type="paragraph" w:customStyle="1" w:styleId="D498F0888A6849BFADA47A3CF8159445">
    <w:name w:val="D498F0888A6849BFADA47A3CF8159445"/>
    <w:rsid w:val="00F7568B"/>
  </w:style>
  <w:style w:type="paragraph" w:customStyle="1" w:styleId="BBBA188F22DF4F7B92C86E00087A023D">
    <w:name w:val="BBBA188F22DF4F7B92C86E00087A023D"/>
    <w:rsid w:val="00F7568B"/>
  </w:style>
  <w:style w:type="paragraph" w:customStyle="1" w:styleId="3D33B946BD5E4941A48C56464BC42CE5">
    <w:name w:val="3D33B946BD5E4941A48C56464BC42CE5"/>
    <w:rsid w:val="00F7568B"/>
  </w:style>
  <w:style w:type="paragraph" w:customStyle="1" w:styleId="B3FFF089619E4BCE92DEEEC0416BBE85">
    <w:name w:val="B3FFF089619E4BCE92DEEEC0416BBE85"/>
    <w:rsid w:val="00F7568B"/>
  </w:style>
  <w:style w:type="paragraph" w:customStyle="1" w:styleId="C2B5CBB6B7C043B3BF7DEC6871A90D96">
    <w:name w:val="C2B5CBB6B7C043B3BF7DEC6871A90D96"/>
    <w:rsid w:val="00F7568B"/>
  </w:style>
  <w:style w:type="paragraph" w:customStyle="1" w:styleId="83904B1D8A3C4E439AC3DB190B322BB6">
    <w:name w:val="83904B1D8A3C4E439AC3DB190B322BB6"/>
    <w:rsid w:val="00F7568B"/>
  </w:style>
  <w:style w:type="paragraph" w:customStyle="1" w:styleId="627155BEAA154791BD4D09B02CBD180D">
    <w:name w:val="627155BEAA154791BD4D09B02CBD180D"/>
    <w:rsid w:val="00F7568B"/>
  </w:style>
  <w:style w:type="paragraph" w:customStyle="1" w:styleId="C0AC7451B66A4DCF99A6C252E037146A">
    <w:name w:val="C0AC7451B66A4DCF99A6C252E037146A"/>
    <w:rsid w:val="00F7568B"/>
  </w:style>
  <w:style w:type="paragraph" w:customStyle="1" w:styleId="5C235CD65F28465699174932757DA707">
    <w:name w:val="5C235CD65F28465699174932757DA707"/>
    <w:rsid w:val="00F7568B"/>
  </w:style>
  <w:style w:type="paragraph" w:customStyle="1" w:styleId="CC8A334E63B946E38075B469EF8846C6">
    <w:name w:val="CC8A334E63B946E38075B469EF8846C6"/>
    <w:rsid w:val="00F7568B"/>
  </w:style>
  <w:style w:type="paragraph" w:customStyle="1" w:styleId="0250CDA71D3F4F4AB3432ED9CF7517D4">
    <w:name w:val="0250CDA71D3F4F4AB3432ED9CF7517D4"/>
    <w:rsid w:val="00F7568B"/>
  </w:style>
  <w:style w:type="paragraph" w:customStyle="1" w:styleId="7D8A060DBE594078BF5F75A7939159E4">
    <w:name w:val="7D8A060DBE594078BF5F75A7939159E4"/>
    <w:rsid w:val="00F7568B"/>
  </w:style>
  <w:style w:type="paragraph" w:customStyle="1" w:styleId="223420AE095145EA862D390FF3FDB171">
    <w:name w:val="223420AE095145EA862D390FF3FDB171"/>
    <w:rsid w:val="00F7568B"/>
  </w:style>
  <w:style w:type="paragraph" w:customStyle="1" w:styleId="A433C7E72E994463B37A42FCB78881C6">
    <w:name w:val="A433C7E72E994463B37A42FCB78881C6"/>
    <w:rsid w:val="00F7568B"/>
  </w:style>
  <w:style w:type="paragraph" w:customStyle="1" w:styleId="568D5CBC6D0D4339B9A3BAEE84A5F929">
    <w:name w:val="568D5CBC6D0D4339B9A3BAEE84A5F929"/>
    <w:rsid w:val="00F7568B"/>
  </w:style>
  <w:style w:type="paragraph" w:customStyle="1" w:styleId="AE961DDE4E6541E6B2CF210B7A26A3D8">
    <w:name w:val="AE961DDE4E6541E6B2CF210B7A26A3D8"/>
    <w:rsid w:val="00F7568B"/>
  </w:style>
  <w:style w:type="paragraph" w:customStyle="1" w:styleId="291F9A729C3347C785EF0C15C7AF0FBF">
    <w:name w:val="291F9A729C3347C785EF0C15C7AF0FBF"/>
    <w:rsid w:val="00F7568B"/>
  </w:style>
  <w:style w:type="paragraph" w:customStyle="1" w:styleId="2C77E279629B497DA150E90B72955A19">
    <w:name w:val="2C77E279629B497DA150E90B72955A19"/>
    <w:rsid w:val="00F7568B"/>
  </w:style>
  <w:style w:type="paragraph" w:customStyle="1" w:styleId="DAAC157AD9184E9D9B407E1C9F4A363C">
    <w:name w:val="DAAC157AD9184E9D9B407E1C9F4A363C"/>
    <w:rsid w:val="00F7568B"/>
  </w:style>
  <w:style w:type="paragraph" w:customStyle="1" w:styleId="DD608B31A706442490EE1EDE30BA3BAA">
    <w:name w:val="DD608B31A706442490EE1EDE30BA3BAA"/>
    <w:rsid w:val="00F7568B"/>
  </w:style>
  <w:style w:type="paragraph" w:customStyle="1" w:styleId="9CBCF701F58148B494FB8C74D96DF18D">
    <w:name w:val="9CBCF701F58148B494FB8C74D96DF18D"/>
    <w:rsid w:val="00F7568B"/>
  </w:style>
  <w:style w:type="paragraph" w:customStyle="1" w:styleId="DCAA567D419A40089D4AFD5D6F3AD691">
    <w:name w:val="DCAA567D419A40089D4AFD5D6F3AD691"/>
    <w:rsid w:val="00F7568B"/>
  </w:style>
  <w:style w:type="paragraph" w:customStyle="1" w:styleId="8F3AA2676A144A5FB8C57580142E9CBC">
    <w:name w:val="8F3AA2676A144A5FB8C57580142E9CBC"/>
    <w:rsid w:val="00F7568B"/>
  </w:style>
  <w:style w:type="paragraph" w:customStyle="1" w:styleId="E3C8ED2DFBE2449F803A36C8722E05C5">
    <w:name w:val="E3C8ED2DFBE2449F803A36C8722E05C5"/>
    <w:rsid w:val="00F7568B"/>
  </w:style>
  <w:style w:type="paragraph" w:customStyle="1" w:styleId="39A8699FF8FA4A6EBE86A902ADBA32AA">
    <w:name w:val="39A8699FF8FA4A6EBE86A902ADBA32AA"/>
    <w:rsid w:val="00F7568B"/>
  </w:style>
  <w:style w:type="paragraph" w:customStyle="1" w:styleId="E43DE518BA6C4F2FA94EC1611EF5C4F4">
    <w:name w:val="E43DE518BA6C4F2FA94EC1611EF5C4F4"/>
    <w:rsid w:val="00F7568B"/>
  </w:style>
  <w:style w:type="paragraph" w:customStyle="1" w:styleId="68AC00FF1C4B4D41B0803AA166044660">
    <w:name w:val="68AC00FF1C4B4D41B0803AA166044660"/>
    <w:rsid w:val="00F7568B"/>
  </w:style>
  <w:style w:type="paragraph" w:customStyle="1" w:styleId="33637FFDA513428B93693EC4BFF88BD7">
    <w:name w:val="33637FFDA513428B93693EC4BFF88BD7"/>
    <w:rsid w:val="00F7568B"/>
  </w:style>
  <w:style w:type="paragraph" w:customStyle="1" w:styleId="DF9F56B5A50F4623AB4BEAAB9DCACCE7">
    <w:name w:val="DF9F56B5A50F4623AB4BEAAB9DCACCE7"/>
    <w:rsid w:val="00F7568B"/>
  </w:style>
  <w:style w:type="paragraph" w:customStyle="1" w:styleId="FF843BF5D6A54417A99D17526E559798">
    <w:name w:val="FF843BF5D6A54417A99D17526E559798"/>
    <w:rsid w:val="00F7568B"/>
  </w:style>
  <w:style w:type="paragraph" w:customStyle="1" w:styleId="A5ED11169B0043878E1373276E73284D">
    <w:name w:val="A5ED11169B0043878E1373276E73284D"/>
    <w:rsid w:val="00F7568B"/>
  </w:style>
  <w:style w:type="paragraph" w:customStyle="1" w:styleId="F371036B19CE43DF8B694C10D4EBBD4D">
    <w:name w:val="F371036B19CE43DF8B694C10D4EBBD4D"/>
    <w:rsid w:val="00F7568B"/>
  </w:style>
  <w:style w:type="paragraph" w:customStyle="1" w:styleId="4D67F71564C44AC797C4E5A5EEB8F008">
    <w:name w:val="4D67F71564C44AC797C4E5A5EEB8F008"/>
    <w:rsid w:val="00F7568B"/>
  </w:style>
  <w:style w:type="paragraph" w:customStyle="1" w:styleId="259AD63D0FF2457D916AA6AA282E1C2F">
    <w:name w:val="259AD63D0FF2457D916AA6AA282E1C2F"/>
    <w:rsid w:val="00F7568B"/>
  </w:style>
  <w:style w:type="paragraph" w:customStyle="1" w:styleId="B0C327CEB4AB436592A06D0DD3674563">
    <w:name w:val="B0C327CEB4AB436592A06D0DD3674563"/>
    <w:rsid w:val="00F7568B"/>
  </w:style>
  <w:style w:type="paragraph" w:customStyle="1" w:styleId="59A2798E45894ECD9A69B64AEB6CF5BC">
    <w:name w:val="59A2798E45894ECD9A69B64AEB6CF5BC"/>
    <w:rsid w:val="00F7568B"/>
  </w:style>
  <w:style w:type="paragraph" w:customStyle="1" w:styleId="6F9573E9BBB94493B6E2D176C1B67C99">
    <w:name w:val="6F9573E9BBB94493B6E2D176C1B67C99"/>
    <w:rsid w:val="00F7568B"/>
  </w:style>
  <w:style w:type="paragraph" w:customStyle="1" w:styleId="E7EE739290D74217A9EEE289E5091B23">
    <w:name w:val="E7EE739290D74217A9EEE289E5091B23"/>
    <w:rsid w:val="00F7568B"/>
  </w:style>
  <w:style w:type="paragraph" w:customStyle="1" w:styleId="65017D10BD884B2BAC3A648FBCE8A3BC">
    <w:name w:val="65017D10BD884B2BAC3A648FBCE8A3BC"/>
    <w:rsid w:val="00F7568B"/>
  </w:style>
  <w:style w:type="paragraph" w:customStyle="1" w:styleId="87B1C32B511B46EC8666D983665DBEFD">
    <w:name w:val="87B1C32B511B46EC8666D983665DBEFD"/>
    <w:rsid w:val="00F7568B"/>
  </w:style>
  <w:style w:type="paragraph" w:customStyle="1" w:styleId="BE2F790FFE61406CB96EEBB1FCB94329">
    <w:name w:val="BE2F790FFE61406CB96EEBB1FCB94329"/>
    <w:rsid w:val="00F7568B"/>
  </w:style>
  <w:style w:type="paragraph" w:customStyle="1" w:styleId="285995D89258431B96A66D79AAB67EBF">
    <w:name w:val="285995D89258431B96A66D79AAB67EBF"/>
    <w:rsid w:val="00F7568B"/>
  </w:style>
  <w:style w:type="paragraph" w:customStyle="1" w:styleId="5B4564D02EF649749191D38D0B4D069C">
    <w:name w:val="5B4564D02EF649749191D38D0B4D069C"/>
    <w:rsid w:val="00F7568B"/>
  </w:style>
  <w:style w:type="paragraph" w:customStyle="1" w:styleId="2394B433547F48BD9C537F24569FF9AC">
    <w:name w:val="2394B433547F48BD9C537F24569FF9AC"/>
    <w:rsid w:val="00F7568B"/>
  </w:style>
  <w:style w:type="paragraph" w:customStyle="1" w:styleId="9E747575000E4AE1BA08274EF4243022">
    <w:name w:val="9E747575000E4AE1BA08274EF4243022"/>
    <w:rsid w:val="00F7568B"/>
  </w:style>
  <w:style w:type="paragraph" w:customStyle="1" w:styleId="2E9A0F757F5A4B8D948FAB6015B90B73">
    <w:name w:val="2E9A0F757F5A4B8D948FAB6015B90B73"/>
    <w:rsid w:val="00F7568B"/>
  </w:style>
  <w:style w:type="paragraph" w:customStyle="1" w:styleId="D0EE1075EEC44805A4A67A3925C16B78">
    <w:name w:val="D0EE1075EEC44805A4A67A3925C16B78"/>
    <w:rsid w:val="00F7568B"/>
  </w:style>
  <w:style w:type="paragraph" w:customStyle="1" w:styleId="044D68074DD943578514F6728EE8DCFD">
    <w:name w:val="044D68074DD943578514F6728EE8DCFD"/>
    <w:rsid w:val="00F7568B"/>
  </w:style>
  <w:style w:type="paragraph" w:customStyle="1" w:styleId="B579A090AC0444E2BFC24E47B2A503AF">
    <w:name w:val="B579A090AC0444E2BFC24E47B2A503AF"/>
    <w:rsid w:val="00F7568B"/>
  </w:style>
  <w:style w:type="paragraph" w:customStyle="1" w:styleId="E8D23B5532BA4C43A9CA02C01DAAEF5F">
    <w:name w:val="E8D23B5532BA4C43A9CA02C01DAAEF5F"/>
    <w:rsid w:val="00F7568B"/>
  </w:style>
  <w:style w:type="paragraph" w:customStyle="1" w:styleId="EC5A800079514EB89878338537106CB8">
    <w:name w:val="EC5A800079514EB89878338537106CB8"/>
    <w:rsid w:val="00F7568B"/>
  </w:style>
  <w:style w:type="paragraph" w:customStyle="1" w:styleId="B88D5E65D8A242A6986B17F1D6D6B6D8">
    <w:name w:val="B88D5E65D8A242A6986B17F1D6D6B6D8"/>
    <w:rsid w:val="00F7568B"/>
  </w:style>
  <w:style w:type="paragraph" w:customStyle="1" w:styleId="A176BD68BF444FCB9E67FC5C7EFC1DCA">
    <w:name w:val="A176BD68BF444FCB9E67FC5C7EFC1DCA"/>
    <w:rsid w:val="00F7568B"/>
  </w:style>
  <w:style w:type="paragraph" w:customStyle="1" w:styleId="C8C6CC828F5A4F9F8481CF79CBDD1885">
    <w:name w:val="C8C6CC828F5A4F9F8481CF79CBDD1885"/>
    <w:rsid w:val="00F7568B"/>
  </w:style>
  <w:style w:type="paragraph" w:customStyle="1" w:styleId="0016F8E28A93498C91F5EC43764897DC">
    <w:name w:val="0016F8E28A93498C91F5EC43764897DC"/>
    <w:rsid w:val="00F7568B"/>
  </w:style>
  <w:style w:type="paragraph" w:customStyle="1" w:styleId="E3F7EA6A3AA04E41B7DEC503552FB261">
    <w:name w:val="E3F7EA6A3AA04E41B7DEC503552FB261"/>
    <w:rsid w:val="00F7568B"/>
  </w:style>
  <w:style w:type="paragraph" w:customStyle="1" w:styleId="4D68A8C86C4248EE9C3920267C1F1D64">
    <w:name w:val="4D68A8C86C4248EE9C3920267C1F1D64"/>
    <w:rsid w:val="00F7568B"/>
  </w:style>
  <w:style w:type="paragraph" w:customStyle="1" w:styleId="7946A0B83CCF492EABF2A737E4E4CF03">
    <w:name w:val="7946A0B83CCF492EABF2A737E4E4CF03"/>
    <w:rsid w:val="00F7568B"/>
  </w:style>
  <w:style w:type="paragraph" w:customStyle="1" w:styleId="ABC016BECBAE4E6481F0111162680647">
    <w:name w:val="ABC016BECBAE4E6481F0111162680647"/>
    <w:rsid w:val="00F7568B"/>
  </w:style>
  <w:style w:type="paragraph" w:customStyle="1" w:styleId="39A6514AC2C74E91B52438573B256C2E">
    <w:name w:val="39A6514AC2C74E91B52438573B256C2E"/>
    <w:rsid w:val="00F7568B"/>
  </w:style>
  <w:style w:type="paragraph" w:customStyle="1" w:styleId="F310C8653DFC47E5B11523AF2F994C07">
    <w:name w:val="F310C8653DFC47E5B11523AF2F994C07"/>
    <w:rsid w:val="00F7568B"/>
  </w:style>
  <w:style w:type="paragraph" w:customStyle="1" w:styleId="0A1F9E80B03E4B0083F54E5C86384740">
    <w:name w:val="0A1F9E80B03E4B0083F54E5C86384740"/>
    <w:rsid w:val="00F7568B"/>
  </w:style>
  <w:style w:type="paragraph" w:customStyle="1" w:styleId="53AE89C3F285425F88128DECB5BF56BA">
    <w:name w:val="53AE89C3F285425F88128DECB5BF56BA"/>
    <w:rsid w:val="00F7568B"/>
  </w:style>
  <w:style w:type="paragraph" w:customStyle="1" w:styleId="2AFAB2C23B854C49AA188D6E2B305836">
    <w:name w:val="2AFAB2C23B854C49AA188D6E2B305836"/>
    <w:rsid w:val="00F7568B"/>
  </w:style>
  <w:style w:type="paragraph" w:customStyle="1" w:styleId="CB22D298CF0C41739A2AE93666844E95">
    <w:name w:val="CB22D298CF0C41739A2AE93666844E95"/>
    <w:rsid w:val="00F7568B"/>
  </w:style>
  <w:style w:type="paragraph" w:customStyle="1" w:styleId="B5CDC4F0B05141C9A48FD46B517652F6">
    <w:name w:val="B5CDC4F0B05141C9A48FD46B517652F6"/>
    <w:rsid w:val="00F7568B"/>
  </w:style>
  <w:style w:type="paragraph" w:customStyle="1" w:styleId="126865BA0171402EAD1CC070E2B45522">
    <w:name w:val="126865BA0171402EAD1CC070E2B45522"/>
    <w:rsid w:val="00F7568B"/>
  </w:style>
  <w:style w:type="paragraph" w:customStyle="1" w:styleId="E78F834C94884742B7E092EF553B4054">
    <w:name w:val="E78F834C94884742B7E092EF553B4054"/>
    <w:rsid w:val="00F7568B"/>
  </w:style>
  <w:style w:type="paragraph" w:customStyle="1" w:styleId="3F91F640CC4D486D88C48DA42AB290D1">
    <w:name w:val="3F91F640CC4D486D88C48DA42AB290D1"/>
    <w:rsid w:val="00F7568B"/>
  </w:style>
  <w:style w:type="paragraph" w:customStyle="1" w:styleId="5E8313E9FB914A2F8B13EA34749D3054">
    <w:name w:val="5E8313E9FB914A2F8B13EA34749D3054"/>
    <w:rsid w:val="00F7568B"/>
  </w:style>
  <w:style w:type="paragraph" w:customStyle="1" w:styleId="059C309DCBB64776B8557E3EA0D7018E">
    <w:name w:val="059C309DCBB64776B8557E3EA0D7018E"/>
    <w:rsid w:val="00F7568B"/>
  </w:style>
  <w:style w:type="paragraph" w:customStyle="1" w:styleId="2DC378C7F6BF42FA94BA2F763913FBE0">
    <w:name w:val="2DC378C7F6BF42FA94BA2F763913FBE0"/>
    <w:rsid w:val="00F7568B"/>
  </w:style>
  <w:style w:type="paragraph" w:customStyle="1" w:styleId="BB1AA8E34A0B4FC7A72611E8351B502C">
    <w:name w:val="BB1AA8E34A0B4FC7A72611E8351B502C"/>
    <w:rsid w:val="00F7568B"/>
  </w:style>
  <w:style w:type="paragraph" w:customStyle="1" w:styleId="F1B035D220364A02BE17EEAA1E470F0A">
    <w:name w:val="F1B035D220364A02BE17EEAA1E470F0A"/>
    <w:rsid w:val="00F7568B"/>
  </w:style>
  <w:style w:type="paragraph" w:customStyle="1" w:styleId="4FEB7C3160994BE28CF28E328340E171">
    <w:name w:val="4FEB7C3160994BE28CF28E328340E171"/>
    <w:rsid w:val="00F7568B"/>
  </w:style>
  <w:style w:type="paragraph" w:customStyle="1" w:styleId="2F8EA649311248CEA6685EF7A8CFF79F">
    <w:name w:val="2F8EA649311248CEA6685EF7A8CFF79F"/>
    <w:rsid w:val="00F7568B"/>
  </w:style>
  <w:style w:type="paragraph" w:customStyle="1" w:styleId="B50F626EA8EE41759B349659BAC42934">
    <w:name w:val="B50F626EA8EE41759B349659BAC42934"/>
    <w:rsid w:val="00F7568B"/>
  </w:style>
  <w:style w:type="paragraph" w:customStyle="1" w:styleId="C336DD6925744F8FB4A2DCB4AD993EF5">
    <w:name w:val="C336DD6925744F8FB4A2DCB4AD993EF5"/>
    <w:rsid w:val="00F7568B"/>
  </w:style>
  <w:style w:type="paragraph" w:customStyle="1" w:styleId="322ECE8D76554AB9BA8517A50BABA594">
    <w:name w:val="322ECE8D76554AB9BA8517A50BABA594"/>
    <w:rsid w:val="00F7568B"/>
  </w:style>
  <w:style w:type="paragraph" w:customStyle="1" w:styleId="9950ABB6477E46A0AE413B1A8CF89B41">
    <w:name w:val="9950ABB6477E46A0AE413B1A8CF89B41"/>
    <w:rsid w:val="00F7568B"/>
  </w:style>
  <w:style w:type="paragraph" w:customStyle="1" w:styleId="41AFF05707B744599DC77961F06E4D54">
    <w:name w:val="41AFF05707B744599DC77961F06E4D54"/>
    <w:rsid w:val="00F7568B"/>
  </w:style>
  <w:style w:type="paragraph" w:customStyle="1" w:styleId="A536E83D58BD4FC4BFF31BBFA94B33EB">
    <w:name w:val="A536E83D58BD4FC4BFF31BBFA94B33EB"/>
    <w:rsid w:val="00F7568B"/>
  </w:style>
  <w:style w:type="paragraph" w:customStyle="1" w:styleId="583A1F33702841AFAF655F584F479BEE">
    <w:name w:val="583A1F33702841AFAF655F584F479BEE"/>
    <w:rsid w:val="00F7568B"/>
  </w:style>
  <w:style w:type="paragraph" w:customStyle="1" w:styleId="62E62A7152994576B000401E0909BC20">
    <w:name w:val="62E62A7152994576B000401E0909BC20"/>
    <w:rsid w:val="00F7568B"/>
  </w:style>
  <w:style w:type="paragraph" w:customStyle="1" w:styleId="1B0739BBB6D941D3AF7EBFAAB4B9F18F">
    <w:name w:val="1B0739BBB6D941D3AF7EBFAAB4B9F18F"/>
    <w:rsid w:val="00F7568B"/>
  </w:style>
  <w:style w:type="paragraph" w:customStyle="1" w:styleId="337022AFB0E245F5B49294E76E0BEADA">
    <w:name w:val="337022AFB0E245F5B49294E76E0BEADA"/>
    <w:rsid w:val="00F7568B"/>
  </w:style>
  <w:style w:type="paragraph" w:customStyle="1" w:styleId="7E159C9A169A4E8EB8E7A91B844B778F">
    <w:name w:val="7E159C9A169A4E8EB8E7A91B844B778F"/>
    <w:rsid w:val="00F7568B"/>
  </w:style>
  <w:style w:type="paragraph" w:customStyle="1" w:styleId="EAD25EF863B2421F85F714C9C39B1ED8">
    <w:name w:val="EAD25EF863B2421F85F714C9C39B1ED8"/>
    <w:rsid w:val="00F7568B"/>
  </w:style>
  <w:style w:type="paragraph" w:customStyle="1" w:styleId="B056B76B295D4616A151C12E3529A7EC">
    <w:name w:val="B056B76B295D4616A151C12E3529A7EC"/>
    <w:rsid w:val="00F7568B"/>
  </w:style>
  <w:style w:type="paragraph" w:customStyle="1" w:styleId="D0999D7442EF495D87EE8097169B7C28">
    <w:name w:val="D0999D7442EF495D87EE8097169B7C28"/>
    <w:rsid w:val="00F7568B"/>
  </w:style>
  <w:style w:type="paragraph" w:customStyle="1" w:styleId="7852AB69F9B949049EF75E5037C57FF3">
    <w:name w:val="7852AB69F9B949049EF75E5037C57FF3"/>
    <w:rsid w:val="00F7568B"/>
  </w:style>
  <w:style w:type="paragraph" w:customStyle="1" w:styleId="CE1C50A782FD4CD49CBA41DBBF525D6F">
    <w:name w:val="CE1C50A782FD4CD49CBA41DBBF525D6F"/>
    <w:rsid w:val="00F7568B"/>
  </w:style>
  <w:style w:type="paragraph" w:customStyle="1" w:styleId="2891C88BC13849C18E61571BAC2A5F82">
    <w:name w:val="2891C88BC13849C18E61571BAC2A5F82"/>
    <w:rsid w:val="00F7568B"/>
  </w:style>
  <w:style w:type="paragraph" w:customStyle="1" w:styleId="BCA0BA2C198A4A90AB6CA1E0EF22A3D3">
    <w:name w:val="BCA0BA2C198A4A90AB6CA1E0EF22A3D3"/>
    <w:rsid w:val="00F7568B"/>
  </w:style>
  <w:style w:type="paragraph" w:customStyle="1" w:styleId="04778824A55A4E629863EC7ED030F0DB">
    <w:name w:val="04778824A55A4E629863EC7ED030F0DB"/>
    <w:rsid w:val="00F7568B"/>
  </w:style>
  <w:style w:type="paragraph" w:customStyle="1" w:styleId="A026944B682D4E4BAA60DF1777ADB546">
    <w:name w:val="A026944B682D4E4BAA60DF1777ADB546"/>
    <w:rsid w:val="00F7568B"/>
  </w:style>
  <w:style w:type="paragraph" w:customStyle="1" w:styleId="276BB58D862F4040A8617552344C83A7">
    <w:name w:val="276BB58D862F4040A8617552344C83A7"/>
    <w:rsid w:val="00F7568B"/>
  </w:style>
  <w:style w:type="paragraph" w:customStyle="1" w:styleId="663B6FD99EA24943BF3853B635CA5616">
    <w:name w:val="663B6FD99EA24943BF3853B635CA5616"/>
    <w:rsid w:val="00F7568B"/>
  </w:style>
  <w:style w:type="paragraph" w:customStyle="1" w:styleId="B014EB07B84D441885C7B324D40C0F57">
    <w:name w:val="B014EB07B84D441885C7B324D40C0F57"/>
    <w:rsid w:val="00F7568B"/>
  </w:style>
  <w:style w:type="paragraph" w:customStyle="1" w:styleId="C5D02F4509B64BE1B31C5C93E89B621B">
    <w:name w:val="C5D02F4509B64BE1B31C5C93E89B621B"/>
    <w:rsid w:val="00F7568B"/>
  </w:style>
  <w:style w:type="paragraph" w:customStyle="1" w:styleId="D86E91AD288D4AF581F80E9CBF538179">
    <w:name w:val="D86E91AD288D4AF581F80E9CBF538179"/>
    <w:rsid w:val="00F7568B"/>
  </w:style>
  <w:style w:type="paragraph" w:customStyle="1" w:styleId="AAC82069CBDA404D8A9117D4C8E3C345">
    <w:name w:val="AAC82069CBDA404D8A9117D4C8E3C345"/>
    <w:rsid w:val="00F7568B"/>
  </w:style>
  <w:style w:type="paragraph" w:customStyle="1" w:styleId="0CB5B8680DA1439184DC0F374179A441">
    <w:name w:val="0CB5B8680DA1439184DC0F374179A441"/>
    <w:rsid w:val="00F7568B"/>
  </w:style>
  <w:style w:type="paragraph" w:customStyle="1" w:styleId="F7272AF7446A4211A3BCE5671C7573AB">
    <w:name w:val="F7272AF7446A4211A3BCE5671C7573AB"/>
    <w:rsid w:val="00F7568B"/>
  </w:style>
  <w:style w:type="paragraph" w:customStyle="1" w:styleId="9902F16A605D40C59C11364255EEF45F">
    <w:name w:val="9902F16A605D40C59C11364255EEF45F"/>
    <w:rsid w:val="00F7568B"/>
  </w:style>
  <w:style w:type="paragraph" w:customStyle="1" w:styleId="52ECAAD8D0C045E2A87AE556E6DFBDA5">
    <w:name w:val="52ECAAD8D0C045E2A87AE556E6DFBDA5"/>
    <w:rsid w:val="00F7568B"/>
  </w:style>
  <w:style w:type="paragraph" w:customStyle="1" w:styleId="94FECCFC33994486B4D6E2CB9C772270">
    <w:name w:val="94FECCFC33994486B4D6E2CB9C772270"/>
    <w:rsid w:val="00F7568B"/>
  </w:style>
  <w:style w:type="paragraph" w:customStyle="1" w:styleId="D0F544056A854AFF85166A1880B1BEE8">
    <w:name w:val="D0F544056A854AFF85166A1880B1BEE8"/>
    <w:rsid w:val="00F7568B"/>
  </w:style>
  <w:style w:type="paragraph" w:customStyle="1" w:styleId="E29DBA6D109A41B4A445E188F8808199">
    <w:name w:val="E29DBA6D109A41B4A445E188F8808199"/>
    <w:rsid w:val="00F7568B"/>
  </w:style>
  <w:style w:type="paragraph" w:customStyle="1" w:styleId="BD4D4BB18641408EAB0745DA5B0C6E84">
    <w:name w:val="BD4D4BB18641408EAB0745DA5B0C6E84"/>
    <w:rsid w:val="00F7568B"/>
  </w:style>
  <w:style w:type="paragraph" w:customStyle="1" w:styleId="6DCC810718AC4B1DAE36D4AB0542364F">
    <w:name w:val="6DCC810718AC4B1DAE36D4AB0542364F"/>
    <w:rsid w:val="00F7568B"/>
  </w:style>
  <w:style w:type="paragraph" w:customStyle="1" w:styleId="9A08B7FD1C2C4F708ED6FD0108D14A30">
    <w:name w:val="9A08B7FD1C2C4F708ED6FD0108D14A30"/>
    <w:rsid w:val="00F7568B"/>
  </w:style>
  <w:style w:type="paragraph" w:customStyle="1" w:styleId="53FE8EE543CE4137819C40F020C06A57">
    <w:name w:val="53FE8EE543CE4137819C40F020C06A57"/>
    <w:rsid w:val="00F7568B"/>
  </w:style>
  <w:style w:type="paragraph" w:customStyle="1" w:styleId="509584D745D643608F1A137099BBF144">
    <w:name w:val="509584D745D643608F1A137099BBF144"/>
    <w:rsid w:val="00F7568B"/>
  </w:style>
  <w:style w:type="paragraph" w:customStyle="1" w:styleId="8BE1104DF67441869ED0DCE3D67C6E03">
    <w:name w:val="8BE1104DF67441869ED0DCE3D67C6E03"/>
    <w:rsid w:val="00F7568B"/>
  </w:style>
  <w:style w:type="paragraph" w:customStyle="1" w:styleId="96B187EFEEF04EDF98773DFAFEB5C82D">
    <w:name w:val="96B187EFEEF04EDF98773DFAFEB5C82D"/>
    <w:rsid w:val="00F7568B"/>
  </w:style>
  <w:style w:type="paragraph" w:customStyle="1" w:styleId="EB98246B9A8F402F9EA48D7FDC2C5A81">
    <w:name w:val="EB98246B9A8F402F9EA48D7FDC2C5A81"/>
    <w:rsid w:val="00F7568B"/>
  </w:style>
  <w:style w:type="paragraph" w:customStyle="1" w:styleId="F69E80E04F394261B1BB4F3EDC874A6A">
    <w:name w:val="F69E80E04F394261B1BB4F3EDC874A6A"/>
    <w:rsid w:val="00F7568B"/>
  </w:style>
  <w:style w:type="paragraph" w:customStyle="1" w:styleId="4A1D9382CFDA46509A056F0571DEBE63">
    <w:name w:val="4A1D9382CFDA46509A056F0571DEBE63"/>
    <w:rsid w:val="00F7568B"/>
  </w:style>
  <w:style w:type="paragraph" w:customStyle="1" w:styleId="1CA5A7273744476380370F52B8A24370">
    <w:name w:val="1CA5A7273744476380370F52B8A24370"/>
    <w:rsid w:val="00F7568B"/>
  </w:style>
  <w:style w:type="paragraph" w:customStyle="1" w:styleId="CDCF1BFF3B194BB79AD385E852064757">
    <w:name w:val="CDCF1BFF3B194BB79AD385E852064757"/>
    <w:rsid w:val="00F7568B"/>
  </w:style>
  <w:style w:type="paragraph" w:customStyle="1" w:styleId="3ACD7787A4C746559DC4C2F1BE50D786">
    <w:name w:val="3ACD7787A4C746559DC4C2F1BE50D786"/>
    <w:rsid w:val="00F7568B"/>
  </w:style>
  <w:style w:type="paragraph" w:customStyle="1" w:styleId="DA002FF9FB89480A9F5D4DE4120A71E1">
    <w:name w:val="DA002FF9FB89480A9F5D4DE4120A71E1"/>
    <w:rsid w:val="00F7568B"/>
  </w:style>
  <w:style w:type="paragraph" w:customStyle="1" w:styleId="BDB0EFC3C7384EA28828DE342DE385CF">
    <w:name w:val="BDB0EFC3C7384EA28828DE342DE385CF"/>
    <w:rsid w:val="00F7568B"/>
  </w:style>
  <w:style w:type="paragraph" w:customStyle="1" w:styleId="973245DCC75A400CB86C211F31C69B03">
    <w:name w:val="973245DCC75A400CB86C211F31C69B03"/>
    <w:rsid w:val="00F7568B"/>
  </w:style>
  <w:style w:type="paragraph" w:customStyle="1" w:styleId="1045B0C5217546DA991C93DC699214A2">
    <w:name w:val="1045B0C5217546DA991C93DC699214A2"/>
    <w:rsid w:val="00F7568B"/>
  </w:style>
  <w:style w:type="paragraph" w:customStyle="1" w:styleId="4CD4320BDACB42468972E8630A7306A3">
    <w:name w:val="4CD4320BDACB42468972E8630A7306A3"/>
    <w:rsid w:val="00F7568B"/>
  </w:style>
  <w:style w:type="paragraph" w:customStyle="1" w:styleId="CF675A93761A4A7BB046894B716C3D3B">
    <w:name w:val="CF675A93761A4A7BB046894B716C3D3B"/>
    <w:rsid w:val="00F7568B"/>
  </w:style>
  <w:style w:type="paragraph" w:customStyle="1" w:styleId="99B006E09B4C419FABA430234C9AFDC8">
    <w:name w:val="99B006E09B4C419FABA430234C9AFDC8"/>
    <w:rsid w:val="00F7568B"/>
  </w:style>
  <w:style w:type="paragraph" w:customStyle="1" w:styleId="44F15A464EAD4944971654AC6965A1A5">
    <w:name w:val="44F15A464EAD4944971654AC6965A1A5"/>
    <w:rsid w:val="00F7568B"/>
  </w:style>
  <w:style w:type="paragraph" w:customStyle="1" w:styleId="7344A23412354568B6020F3DFA8BF602">
    <w:name w:val="7344A23412354568B6020F3DFA8BF602"/>
    <w:rsid w:val="00F7568B"/>
  </w:style>
  <w:style w:type="paragraph" w:customStyle="1" w:styleId="BD3AA8FF35D94DAC8056146596B27D82">
    <w:name w:val="BD3AA8FF35D94DAC8056146596B27D82"/>
    <w:rsid w:val="00F7568B"/>
  </w:style>
  <w:style w:type="paragraph" w:customStyle="1" w:styleId="61CE25A1A13D40B3B24A320DA8FA7BF1">
    <w:name w:val="61CE25A1A13D40B3B24A320DA8FA7BF1"/>
    <w:rsid w:val="00F7568B"/>
  </w:style>
  <w:style w:type="paragraph" w:customStyle="1" w:styleId="0E030DF0A2FA44ADA6912FFC263D30F6">
    <w:name w:val="0E030DF0A2FA44ADA6912FFC263D30F6"/>
    <w:rsid w:val="00F7568B"/>
  </w:style>
  <w:style w:type="paragraph" w:customStyle="1" w:styleId="AA09679C93784181B4D8D8600936972C">
    <w:name w:val="AA09679C93784181B4D8D8600936972C"/>
    <w:rsid w:val="00F7568B"/>
  </w:style>
  <w:style w:type="paragraph" w:customStyle="1" w:styleId="8BCA7EBB263B4EEE9D0E731E1A8BD3C1">
    <w:name w:val="8BCA7EBB263B4EEE9D0E731E1A8BD3C1"/>
    <w:rsid w:val="00F7568B"/>
  </w:style>
  <w:style w:type="paragraph" w:customStyle="1" w:styleId="507FE4A2ABB545B2AF21C873A7438805">
    <w:name w:val="507FE4A2ABB545B2AF21C873A7438805"/>
    <w:rsid w:val="00F7568B"/>
  </w:style>
  <w:style w:type="paragraph" w:customStyle="1" w:styleId="41E7E53DF4DA4253AAC4B1785C219900">
    <w:name w:val="41E7E53DF4DA4253AAC4B1785C219900"/>
    <w:rsid w:val="00F7568B"/>
  </w:style>
  <w:style w:type="paragraph" w:customStyle="1" w:styleId="3CFE7E269DBB4CD18B242A8399CCE73D">
    <w:name w:val="3CFE7E269DBB4CD18B242A8399CCE73D"/>
    <w:rsid w:val="00F7568B"/>
  </w:style>
  <w:style w:type="paragraph" w:customStyle="1" w:styleId="FA9CCB00BD1E4C2C8A67C1E7E268978A">
    <w:name w:val="FA9CCB00BD1E4C2C8A67C1E7E268978A"/>
    <w:rsid w:val="00F7568B"/>
  </w:style>
  <w:style w:type="paragraph" w:customStyle="1" w:styleId="8FE3879E72B448839E4F17FD3AEA5ABC">
    <w:name w:val="8FE3879E72B448839E4F17FD3AEA5ABC"/>
    <w:rsid w:val="00F7568B"/>
  </w:style>
  <w:style w:type="paragraph" w:customStyle="1" w:styleId="6B4D9518CA684C55A39BD71102FFE5C0">
    <w:name w:val="6B4D9518CA684C55A39BD71102FFE5C0"/>
    <w:rsid w:val="00F7568B"/>
  </w:style>
  <w:style w:type="paragraph" w:customStyle="1" w:styleId="023742EFCD614BD88787FC3717316D1F">
    <w:name w:val="023742EFCD614BD88787FC3717316D1F"/>
    <w:rsid w:val="00F7568B"/>
  </w:style>
  <w:style w:type="paragraph" w:customStyle="1" w:styleId="B14715D164ED45FCA7CC29EF35262DA0">
    <w:name w:val="B14715D164ED45FCA7CC29EF35262DA0"/>
    <w:rsid w:val="00F7568B"/>
  </w:style>
  <w:style w:type="paragraph" w:customStyle="1" w:styleId="890A40692ECB47E09D31F5987B1E4CE2">
    <w:name w:val="890A40692ECB47E09D31F5987B1E4CE2"/>
    <w:rsid w:val="00F7568B"/>
  </w:style>
  <w:style w:type="paragraph" w:customStyle="1" w:styleId="56D512517FC04852BB03B26FAC261027">
    <w:name w:val="56D512517FC04852BB03B26FAC261027"/>
    <w:rsid w:val="00F7568B"/>
  </w:style>
  <w:style w:type="paragraph" w:customStyle="1" w:styleId="415220873893440B9D2AC2AB6D08C7C0">
    <w:name w:val="415220873893440B9D2AC2AB6D08C7C0"/>
    <w:rsid w:val="00F7568B"/>
  </w:style>
  <w:style w:type="paragraph" w:customStyle="1" w:styleId="1AD45F5667AE4EDFB3CFBCDCECF1F2D7">
    <w:name w:val="1AD45F5667AE4EDFB3CFBCDCECF1F2D7"/>
    <w:rsid w:val="00F7568B"/>
  </w:style>
  <w:style w:type="paragraph" w:customStyle="1" w:styleId="EB718F8FEDF54A10AA53AE84EEBA191C">
    <w:name w:val="EB718F8FEDF54A10AA53AE84EEBA191C"/>
    <w:rsid w:val="00F7568B"/>
  </w:style>
  <w:style w:type="paragraph" w:customStyle="1" w:styleId="CB2A74E8CC914BFDA4E7ED79E55AFEC4">
    <w:name w:val="CB2A74E8CC914BFDA4E7ED79E55AFEC4"/>
    <w:rsid w:val="00F7568B"/>
  </w:style>
  <w:style w:type="paragraph" w:customStyle="1" w:styleId="7AF4E03CE4D144D3A02B63D812620F0F">
    <w:name w:val="7AF4E03CE4D144D3A02B63D812620F0F"/>
    <w:rsid w:val="00F7568B"/>
  </w:style>
  <w:style w:type="paragraph" w:customStyle="1" w:styleId="62B7EEAA01AD415FA16F7522A438C48A">
    <w:name w:val="62B7EEAA01AD415FA16F7522A438C48A"/>
    <w:rsid w:val="00F7568B"/>
  </w:style>
  <w:style w:type="paragraph" w:customStyle="1" w:styleId="80E1C9BAFE8044C4A60D00D616B65375">
    <w:name w:val="80E1C9BAFE8044C4A60D00D616B65375"/>
    <w:rsid w:val="00F7568B"/>
  </w:style>
  <w:style w:type="paragraph" w:customStyle="1" w:styleId="D86F26D35C644E6FAD8925CDCFF345EB">
    <w:name w:val="D86F26D35C644E6FAD8925CDCFF345EB"/>
    <w:rsid w:val="00F7568B"/>
  </w:style>
  <w:style w:type="paragraph" w:customStyle="1" w:styleId="7031B161B0C2413985B53AE963D5F4C2">
    <w:name w:val="7031B161B0C2413985B53AE963D5F4C2"/>
    <w:rsid w:val="00F7568B"/>
  </w:style>
  <w:style w:type="paragraph" w:customStyle="1" w:styleId="3DB9B20ACF3F4878BE4CCB5E520D948B">
    <w:name w:val="3DB9B20ACF3F4878BE4CCB5E520D948B"/>
    <w:rsid w:val="00F7568B"/>
  </w:style>
  <w:style w:type="paragraph" w:customStyle="1" w:styleId="48BE41D203464835B352F6C10534F384">
    <w:name w:val="48BE41D203464835B352F6C10534F384"/>
    <w:rsid w:val="00F7568B"/>
  </w:style>
  <w:style w:type="paragraph" w:customStyle="1" w:styleId="5A9153529FEF41F580B1C06E5E32033C">
    <w:name w:val="5A9153529FEF41F580B1C06E5E32033C"/>
    <w:rsid w:val="00F7568B"/>
  </w:style>
  <w:style w:type="paragraph" w:customStyle="1" w:styleId="7655E29D472F49FFB36394F759E82A7B">
    <w:name w:val="7655E29D472F49FFB36394F759E82A7B"/>
    <w:rsid w:val="00F7568B"/>
  </w:style>
  <w:style w:type="paragraph" w:customStyle="1" w:styleId="CEECE8165A7544F1A52F2E50704D15DC">
    <w:name w:val="CEECE8165A7544F1A52F2E50704D15DC"/>
    <w:rsid w:val="00F7568B"/>
  </w:style>
  <w:style w:type="paragraph" w:customStyle="1" w:styleId="18FD3814131B48B38F36328EE76EC061">
    <w:name w:val="18FD3814131B48B38F36328EE76EC061"/>
    <w:rsid w:val="00F7568B"/>
  </w:style>
  <w:style w:type="paragraph" w:customStyle="1" w:styleId="9E5595A009AE4FA9ADB4B72AC41D8093">
    <w:name w:val="9E5595A009AE4FA9ADB4B72AC41D8093"/>
    <w:rsid w:val="00F7568B"/>
  </w:style>
  <w:style w:type="paragraph" w:customStyle="1" w:styleId="C1D5925BAD99461F8AAF012898F09108">
    <w:name w:val="C1D5925BAD99461F8AAF012898F09108"/>
    <w:rsid w:val="00F7568B"/>
  </w:style>
  <w:style w:type="paragraph" w:customStyle="1" w:styleId="80728607185E4952A4DF1F3B54836F12">
    <w:name w:val="80728607185E4952A4DF1F3B54836F12"/>
    <w:rsid w:val="00F7568B"/>
  </w:style>
  <w:style w:type="paragraph" w:customStyle="1" w:styleId="3CA2361C9F21429B92B770E10FE8706D">
    <w:name w:val="3CA2361C9F21429B92B770E10FE8706D"/>
    <w:rsid w:val="00F7568B"/>
  </w:style>
  <w:style w:type="paragraph" w:customStyle="1" w:styleId="5A0307218BB94E64BEBE56A55B22FD71">
    <w:name w:val="5A0307218BB94E64BEBE56A55B22FD71"/>
    <w:rsid w:val="00F7568B"/>
  </w:style>
  <w:style w:type="paragraph" w:customStyle="1" w:styleId="363651928FB54AC994DF85A4643397BC">
    <w:name w:val="363651928FB54AC994DF85A4643397BC"/>
    <w:rsid w:val="00F7568B"/>
  </w:style>
  <w:style w:type="paragraph" w:customStyle="1" w:styleId="6973F7D6F5EA4D2388466E2FC91A32A1">
    <w:name w:val="6973F7D6F5EA4D2388466E2FC91A32A1"/>
    <w:rsid w:val="00F7568B"/>
  </w:style>
  <w:style w:type="paragraph" w:customStyle="1" w:styleId="6FD96727E0B1412ABFE6E9694A42DDE8">
    <w:name w:val="6FD96727E0B1412ABFE6E9694A42DDE8"/>
    <w:rsid w:val="00F7568B"/>
  </w:style>
  <w:style w:type="paragraph" w:customStyle="1" w:styleId="7C6BD4FD932149948A888AA72BE77802">
    <w:name w:val="7C6BD4FD932149948A888AA72BE77802"/>
    <w:rsid w:val="00F7568B"/>
  </w:style>
  <w:style w:type="paragraph" w:customStyle="1" w:styleId="FBB3EB92457E4630A45644748511ADFC">
    <w:name w:val="FBB3EB92457E4630A45644748511ADFC"/>
    <w:rsid w:val="00F7568B"/>
  </w:style>
  <w:style w:type="paragraph" w:customStyle="1" w:styleId="9D5FDB7FCFA04E659E696C0D84418E01">
    <w:name w:val="9D5FDB7FCFA04E659E696C0D84418E01"/>
    <w:rsid w:val="00F7568B"/>
  </w:style>
  <w:style w:type="paragraph" w:customStyle="1" w:styleId="4E5EED71754D4F25B1E5E67C2554CC7F">
    <w:name w:val="4E5EED71754D4F25B1E5E67C2554CC7F"/>
    <w:rsid w:val="00F7568B"/>
  </w:style>
  <w:style w:type="paragraph" w:customStyle="1" w:styleId="8EB4870F2BC1400E9EC4B41FC32A817A">
    <w:name w:val="8EB4870F2BC1400E9EC4B41FC32A817A"/>
    <w:rsid w:val="00F7568B"/>
  </w:style>
  <w:style w:type="paragraph" w:customStyle="1" w:styleId="6F441D9511B1464A9B8EEFC1E38DD700">
    <w:name w:val="6F441D9511B1464A9B8EEFC1E38DD700"/>
    <w:rsid w:val="00F7568B"/>
  </w:style>
  <w:style w:type="paragraph" w:customStyle="1" w:styleId="AE0F27F4A0564F6BA30E2B15FA4960C4">
    <w:name w:val="AE0F27F4A0564F6BA30E2B15FA4960C4"/>
    <w:rsid w:val="00F7568B"/>
  </w:style>
  <w:style w:type="paragraph" w:customStyle="1" w:styleId="162AA6D6B4304A908BA7455EBF977C0D">
    <w:name w:val="162AA6D6B4304A908BA7455EBF977C0D"/>
    <w:rsid w:val="00F7568B"/>
  </w:style>
  <w:style w:type="paragraph" w:customStyle="1" w:styleId="543E1910688E4AAB88C7771CE9C9CA16">
    <w:name w:val="543E1910688E4AAB88C7771CE9C9CA16"/>
    <w:rsid w:val="00F7568B"/>
  </w:style>
  <w:style w:type="paragraph" w:customStyle="1" w:styleId="890E8CC5FF07445C9DC12B9E7EFF9939">
    <w:name w:val="890E8CC5FF07445C9DC12B9E7EFF9939"/>
    <w:rsid w:val="00F7568B"/>
  </w:style>
  <w:style w:type="paragraph" w:customStyle="1" w:styleId="45004CB18A894B65BD93E8224D66F042">
    <w:name w:val="45004CB18A894B65BD93E8224D66F042"/>
    <w:rsid w:val="00F7568B"/>
  </w:style>
  <w:style w:type="paragraph" w:customStyle="1" w:styleId="17EAF2E3B3734C4DB61C320DAF1421FF">
    <w:name w:val="17EAF2E3B3734C4DB61C320DAF1421FF"/>
    <w:rsid w:val="00F7568B"/>
  </w:style>
  <w:style w:type="paragraph" w:customStyle="1" w:styleId="CE699588C22B4D548308E765C0F7AB14">
    <w:name w:val="CE699588C22B4D548308E765C0F7AB14"/>
    <w:rsid w:val="00F7568B"/>
  </w:style>
  <w:style w:type="paragraph" w:customStyle="1" w:styleId="E28C08D82B73459D9E134F89E0ABD842">
    <w:name w:val="E28C08D82B73459D9E134F89E0ABD842"/>
    <w:rsid w:val="00F7568B"/>
  </w:style>
  <w:style w:type="paragraph" w:customStyle="1" w:styleId="55599B20877E456C849B94CD30BC5BDB">
    <w:name w:val="55599B20877E456C849B94CD30BC5BDB"/>
    <w:rsid w:val="00F7568B"/>
  </w:style>
  <w:style w:type="paragraph" w:customStyle="1" w:styleId="3F84371E89B2475FA7664B10830E3671">
    <w:name w:val="3F84371E89B2475FA7664B10830E3671"/>
    <w:rsid w:val="00F7568B"/>
  </w:style>
  <w:style w:type="paragraph" w:customStyle="1" w:styleId="AD32128E67FF496F859015AFE72E9318">
    <w:name w:val="AD32128E67FF496F859015AFE72E9318"/>
    <w:rsid w:val="00F7568B"/>
  </w:style>
  <w:style w:type="paragraph" w:customStyle="1" w:styleId="391ACDE02B374771BF357B03F30CCDD0">
    <w:name w:val="391ACDE02B374771BF357B03F30CCDD0"/>
    <w:rsid w:val="00F7568B"/>
  </w:style>
  <w:style w:type="paragraph" w:customStyle="1" w:styleId="DCF74D50969B4FE69A5A8F824866B45D">
    <w:name w:val="DCF74D50969B4FE69A5A8F824866B45D"/>
    <w:rsid w:val="00F7568B"/>
  </w:style>
  <w:style w:type="paragraph" w:customStyle="1" w:styleId="695927ECD2B145CD8B97BA7A32B1B3B5">
    <w:name w:val="695927ECD2B145CD8B97BA7A32B1B3B5"/>
    <w:rsid w:val="00F7568B"/>
  </w:style>
  <w:style w:type="paragraph" w:customStyle="1" w:styleId="4066BD7B69104071ACEFE0F3F7FE47A7">
    <w:name w:val="4066BD7B69104071ACEFE0F3F7FE47A7"/>
    <w:rsid w:val="00F7568B"/>
  </w:style>
  <w:style w:type="paragraph" w:customStyle="1" w:styleId="F4386A9F86E24B1987D4088C8E04D975">
    <w:name w:val="F4386A9F86E24B1987D4088C8E04D975"/>
    <w:rsid w:val="00F7568B"/>
  </w:style>
  <w:style w:type="paragraph" w:customStyle="1" w:styleId="456B58D2A0A24B2D9904F9D18ED77AFC">
    <w:name w:val="456B58D2A0A24B2D9904F9D18ED77AFC"/>
    <w:rsid w:val="00F7568B"/>
  </w:style>
  <w:style w:type="paragraph" w:customStyle="1" w:styleId="0766A3AA9C5140A18E6CE74611E9D2CC">
    <w:name w:val="0766A3AA9C5140A18E6CE74611E9D2CC"/>
    <w:rsid w:val="00F7568B"/>
  </w:style>
  <w:style w:type="paragraph" w:customStyle="1" w:styleId="400EEFD00B644839AA11ED8EDAAD97FF">
    <w:name w:val="400EEFD00B644839AA11ED8EDAAD97FF"/>
    <w:rsid w:val="00F7568B"/>
  </w:style>
  <w:style w:type="paragraph" w:customStyle="1" w:styleId="2C8EB8C598A04FBDB589B39CD82134A1">
    <w:name w:val="2C8EB8C598A04FBDB589B39CD82134A1"/>
    <w:rsid w:val="00F7568B"/>
  </w:style>
  <w:style w:type="paragraph" w:customStyle="1" w:styleId="E640EE958CE847CE8626D874D13C1014">
    <w:name w:val="E640EE958CE847CE8626D874D13C1014"/>
    <w:rsid w:val="00F7568B"/>
  </w:style>
  <w:style w:type="paragraph" w:customStyle="1" w:styleId="7AA7440552C5434985A8C7892B31B059">
    <w:name w:val="7AA7440552C5434985A8C7892B31B059"/>
    <w:rsid w:val="00F7568B"/>
  </w:style>
  <w:style w:type="paragraph" w:customStyle="1" w:styleId="2227EE9EBB0E4D50BA5318C288283F2E">
    <w:name w:val="2227EE9EBB0E4D50BA5318C288283F2E"/>
    <w:rsid w:val="00F7568B"/>
  </w:style>
  <w:style w:type="paragraph" w:customStyle="1" w:styleId="FF3A4828BB0C4428A739728D22F5ADE5">
    <w:name w:val="FF3A4828BB0C4428A739728D22F5ADE5"/>
    <w:rsid w:val="00F7568B"/>
  </w:style>
  <w:style w:type="paragraph" w:customStyle="1" w:styleId="B498DB89E4BC4D5C9527F6E191320943">
    <w:name w:val="B498DB89E4BC4D5C9527F6E191320943"/>
    <w:rsid w:val="00F7568B"/>
  </w:style>
  <w:style w:type="paragraph" w:customStyle="1" w:styleId="211718E1DEE2427BA99B2F3D99F37E8C">
    <w:name w:val="211718E1DEE2427BA99B2F3D99F37E8C"/>
    <w:rsid w:val="00F7568B"/>
  </w:style>
  <w:style w:type="paragraph" w:customStyle="1" w:styleId="D3933E5F4C384340BF604C8D84B8E6A8">
    <w:name w:val="D3933E5F4C384340BF604C8D84B8E6A8"/>
    <w:rsid w:val="00F7568B"/>
  </w:style>
  <w:style w:type="paragraph" w:customStyle="1" w:styleId="7367753628F647009B81D5EFE5D43897">
    <w:name w:val="7367753628F647009B81D5EFE5D43897"/>
    <w:rsid w:val="00F7568B"/>
  </w:style>
  <w:style w:type="paragraph" w:customStyle="1" w:styleId="9D6E51EF4231473B824AE71AB94F2973">
    <w:name w:val="9D6E51EF4231473B824AE71AB94F2973"/>
    <w:rsid w:val="00F7568B"/>
  </w:style>
  <w:style w:type="paragraph" w:customStyle="1" w:styleId="0E8E51A2E14546809547BA50F91B72DB">
    <w:name w:val="0E8E51A2E14546809547BA50F91B72DB"/>
    <w:rsid w:val="00F7568B"/>
  </w:style>
  <w:style w:type="paragraph" w:customStyle="1" w:styleId="7897AD8E26834C4495F4913DA8E282A2">
    <w:name w:val="7897AD8E26834C4495F4913DA8E282A2"/>
    <w:rsid w:val="00F7568B"/>
  </w:style>
  <w:style w:type="paragraph" w:customStyle="1" w:styleId="0C8E453312714F56BAA0F689BC039EE5">
    <w:name w:val="0C8E453312714F56BAA0F689BC039EE5"/>
    <w:rsid w:val="00F7568B"/>
  </w:style>
  <w:style w:type="paragraph" w:customStyle="1" w:styleId="CC51BBCCDCF041898A9CDF63A7B4783E">
    <w:name w:val="CC51BBCCDCF041898A9CDF63A7B4783E"/>
    <w:rsid w:val="00F7568B"/>
  </w:style>
  <w:style w:type="paragraph" w:customStyle="1" w:styleId="EA2C35F811044C95BE31B84EE51B44DD">
    <w:name w:val="EA2C35F811044C95BE31B84EE51B44DD"/>
    <w:rsid w:val="00F7568B"/>
  </w:style>
  <w:style w:type="paragraph" w:customStyle="1" w:styleId="92F86DC6FD4E4186A4E7034E9066E553">
    <w:name w:val="92F86DC6FD4E4186A4E7034E9066E553"/>
    <w:rsid w:val="00F7568B"/>
  </w:style>
  <w:style w:type="paragraph" w:customStyle="1" w:styleId="088761F69ADA4CBF803CE712D114CF2D">
    <w:name w:val="088761F69ADA4CBF803CE712D114CF2D"/>
    <w:rsid w:val="00F7568B"/>
  </w:style>
  <w:style w:type="paragraph" w:customStyle="1" w:styleId="4330D04E085146E28C12BA9E45AB1336">
    <w:name w:val="4330D04E085146E28C12BA9E45AB1336"/>
    <w:rsid w:val="00F7568B"/>
  </w:style>
  <w:style w:type="paragraph" w:customStyle="1" w:styleId="2A0E9D8CD27C4D129505F72472BD2B06">
    <w:name w:val="2A0E9D8CD27C4D129505F72472BD2B06"/>
    <w:rsid w:val="00F7568B"/>
  </w:style>
  <w:style w:type="paragraph" w:customStyle="1" w:styleId="2539F9F8E18D4078ACA1661714FABEDD">
    <w:name w:val="2539F9F8E18D4078ACA1661714FABEDD"/>
    <w:rsid w:val="00F7568B"/>
  </w:style>
  <w:style w:type="paragraph" w:customStyle="1" w:styleId="58EB6F00068F45BB9869D6F6F82E5075">
    <w:name w:val="58EB6F00068F45BB9869D6F6F82E5075"/>
    <w:rsid w:val="00F7568B"/>
  </w:style>
  <w:style w:type="paragraph" w:customStyle="1" w:styleId="D1E878FDDFA84F52BDE88418EB1490BC">
    <w:name w:val="D1E878FDDFA84F52BDE88418EB1490BC"/>
    <w:rsid w:val="00F7568B"/>
  </w:style>
  <w:style w:type="paragraph" w:customStyle="1" w:styleId="7349749DA2F84D389B0101B99963D329">
    <w:name w:val="7349749DA2F84D389B0101B99963D329"/>
    <w:rsid w:val="00F7568B"/>
  </w:style>
  <w:style w:type="paragraph" w:customStyle="1" w:styleId="73DCE9D700F446BCAD7714CF1BE62E5A">
    <w:name w:val="73DCE9D700F446BCAD7714CF1BE62E5A"/>
    <w:rsid w:val="00F7568B"/>
  </w:style>
  <w:style w:type="paragraph" w:customStyle="1" w:styleId="598F23C7D780463BB567002A73C3AAF3">
    <w:name w:val="598F23C7D780463BB567002A73C3AAF3"/>
    <w:rsid w:val="00F7568B"/>
  </w:style>
  <w:style w:type="paragraph" w:customStyle="1" w:styleId="DDF99C8E5E514A2099993E25B5447956">
    <w:name w:val="DDF99C8E5E514A2099993E25B5447956"/>
    <w:rsid w:val="00F7568B"/>
  </w:style>
  <w:style w:type="paragraph" w:customStyle="1" w:styleId="E4844CF67724486F993C2262C6938B40">
    <w:name w:val="E4844CF67724486F993C2262C6938B40"/>
    <w:rsid w:val="00F7568B"/>
  </w:style>
  <w:style w:type="paragraph" w:customStyle="1" w:styleId="FF9062E7E8384433AC9710224352FB4D">
    <w:name w:val="FF9062E7E8384433AC9710224352FB4D"/>
    <w:rsid w:val="00F7568B"/>
  </w:style>
  <w:style w:type="paragraph" w:customStyle="1" w:styleId="AC80026432CA417E932F27104F6B22A0">
    <w:name w:val="AC80026432CA417E932F27104F6B22A0"/>
    <w:rsid w:val="00F7568B"/>
  </w:style>
  <w:style w:type="paragraph" w:customStyle="1" w:styleId="CC03A9EB116B495BB15FF8AB44874A9B">
    <w:name w:val="CC03A9EB116B495BB15FF8AB44874A9B"/>
    <w:rsid w:val="00F7568B"/>
  </w:style>
  <w:style w:type="paragraph" w:customStyle="1" w:styleId="0E4A629991C64343A48EC1964C318B9E">
    <w:name w:val="0E4A629991C64343A48EC1964C318B9E"/>
    <w:rsid w:val="00F7568B"/>
  </w:style>
  <w:style w:type="paragraph" w:customStyle="1" w:styleId="E24A5514FCE042B0B3D6EECD6A6CD4CC">
    <w:name w:val="E24A5514FCE042B0B3D6EECD6A6CD4CC"/>
    <w:rsid w:val="00F7568B"/>
  </w:style>
  <w:style w:type="paragraph" w:customStyle="1" w:styleId="B037A507C4D64F9CAE600D1FAA081194">
    <w:name w:val="B037A507C4D64F9CAE600D1FAA081194"/>
    <w:rsid w:val="00F7568B"/>
  </w:style>
  <w:style w:type="paragraph" w:customStyle="1" w:styleId="1679FE8C576C4A2E802608C1467129EF">
    <w:name w:val="1679FE8C576C4A2E802608C1467129EF"/>
    <w:rsid w:val="00F7568B"/>
  </w:style>
  <w:style w:type="paragraph" w:customStyle="1" w:styleId="473243A2AE1F45A3B4CD61C192D3B93B">
    <w:name w:val="473243A2AE1F45A3B4CD61C192D3B93B"/>
    <w:rsid w:val="00F7568B"/>
  </w:style>
  <w:style w:type="paragraph" w:customStyle="1" w:styleId="C63F1EEACCB84DBCBA38714BEE6AE7D3">
    <w:name w:val="C63F1EEACCB84DBCBA38714BEE6AE7D3"/>
    <w:rsid w:val="00F7568B"/>
  </w:style>
  <w:style w:type="paragraph" w:customStyle="1" w:styleId="682F4DBB8610407AB45B19C9CF98F1EC">
    <w:name w:val="682F4DBB8610407AB45B19C9CF98F1EC"/>
    <w:rsid w:val="00F7568B"/>
  </w:style>
  <w:style w:type="paragraph" w:customStyle="1" w:styleId="F40A93ADC19B451EAD37817E390C540A">
    <w:name w:val="F40A93ADC19B451EAD37817E390C540A"/>
    <w:rsid w:val="00F7568B"/>
  </w:style>
  <w:style w:type="paragraph" w:customStyle="1" w:styleId="F54E685F9A364C8DB12E1829F05A1085">
    <w:name w:val="F54E685F9A364C8DB12E1829F05A1085"/>
    <w:rsid w:val="00F7568B"/>
  </w:style>
  <w:style w:type="paragraph" w:customStyle="1" w:styleId="5BA2F1C14D6E4FF0A14645D54A0EB731">
    <w:name w:val="5BA2F1C14D6E4FF0A14645D54A0EB731"/>
    <w:rsid w:val="00F7568B"/>
  </w:style>
  <w:style w:type="paragraph" w:customStyle="1" w:styleId="61462DCD59D2436A9516C3A4F31BADCF">
    <w:name w:val="61462DCD59D2436A9516C3A4F31BADCF"/>
    <w:rsid w:val="00F7568B"/>
  </w:style>
  <w:style w:type="paragraph" w:customStyle="1" w:styleId="598E4DDDEC904FE7AA47428818711B92">
    <w:name w:val="598E4DDDEC904FE7AA47428818711B92"/>
    <w:rsid w:val="00F7568B"/>
  </w:style>
  <w:style w:type="paragraph" w:customStyle="1" w:styleId="35D5B74287AC41DD809C70A0FF4E01ED">
    <w:name w:val="35D5B74287AC41DD809C70A0FF4E01ED"/>
    <w:rsid w:val="00F7568B"/>
  </w:style>
  <w:style w:type="paragraph" w:customStyle="1" w:styleId="3266A4A6CA8B4F4BB8BC383DE1C897E4">
    <w:name w:val="3266A4A6CA8B4F4BB8BC383DE1C897E4"/>
    <w:rsid w:val="00F7568B"/>
  </w:style>
  <w:style w:type="paragraph" w:customStyle="1" w:styleId="85FBCB98F7604394ADCF99FB1FE90FDA">
    <w:name w:val="85FBCB98F7604394ADCF99FB1FE90FDA"/>
    <w:rsid w:val="00F7568B"/>
  </w:style>
  <w:style w:type="paragraph" w:customStyle="1" w:styleId="0A0FF108A8A84FEBB40E7C7EE5379FD0">
    <w:name w:val="0A0FF108A8A84FEBB40E7C7EE5379FD0"/>
    <w:rsid w:val="00F7568B"/>
  </w:style>
  <w:style w:type="paragraph" w:customStyle="1" w:styleId="280A1942E9D7493D934D265BEF1D754F">
    <w:name w:val="280A1942E9D7493D934D265BEF1D754F"/>
    <w:rsid w:val="00F7568B"/>
  </w:style>
  <w:style w:type="paragraph" w:customStyle="1" w:styleId="B47D5B05E04443D8A50D6C4C4EB495A0">
    <w:name w:val="B47D5B05E04443D8A50D6C4C4EB495A0"/>
    <w:rsid w:val="00F7568B"/>
  </w:style>
  <w:style w:type="paragraph" w:customStyle="1" w:styleId="4A4FA1FFBECD48A284B347FAD3F299A4">
    <w:name w:val="4A4FA1FFBECD48A284B347FAD3F299A4"/>
    <w:rsid w:val="00F7568B"/>
  </w:style>
  <w:style w:type="paragraph" w:customStyle="1" w:styleId="6978FE9AA44A4FB2BD53533243246AD2">
    <w:name w:val="6978FE9AA44A4FB2BD53533243246AD2"/>
    <w:rsid w:val="00F7568B"/>
  </w:style>
  <w:style w:type="paragraph" w:customStyle="1" w:styleId="96C9FEE518584C659102DA502EC8C691">
    <w:name w:val="96C9FEE518584C659102DA502EC8C691"/>
    <w:rsid w:val="00F7568B"/>
  </w:style>
  <w:style w:type="paragraph" w:customStyle="1" w:styleId="390892D8955549EF84944C00E74B11DB">
    <w:name w:val="390892D8955549EF84944C00E74B11DB"/>
    <w:rsid w:val="00F7568B"/>
  </w:style>
  <w:style w:type="paragraph" w:customStyle="1" w:styleId="377DD92993E54F64836D5970C3C578EC">
    <w:name w:val="377DD92993E54F64836D5970C3C578EC"/>
    <w:rsid w:val="00F7568B"/>
  </w:style>
  <w:style w:type="paragraph" w:customStyle="1" w:styleId="0AA185DFA9A54611ADADF22A3054E0C6">
    <w:name w:val="0AA185DFA9A54611ADADF22A3054E0C6"/>
    <w:rsid w:val="00F7568B"/>
  </w:style>
  <w:style w:type="paragraph" w:customStyle="1" w:styleId="30E47AB316E34CED9E3D921EE35C7A24">
    <w:name w:val="30E47AB316E34CED9E3D921EE35C7A24"/>
    <w:rsid w:val="00F7568B"/>
  </w:style>
  <w:style w:type="paragraph" w:customStyle="1" w:styleId="D5414241ADB74DB48D08C9560327BCCF">
    <w:name w:val="D5414241ADB74DB48D08C9560327BCCF"/>
    <w:rsid w:val="00F7568B"/>
  </w:style>
  <w:style w:type="paragraph" w:customStyle="1" w:styleId="17BEC148E4A34C539739BFD3126B8EFA">
    <w:name w:val="17BEC148E4A34C539739BFD3126B8EFA"/>
    <w:rsid w:val="00F7568B"/>
  </w:style>
  <w:style w:type="paragraph" w:customStyle="1" w:styleId="BFA3D20C8BD64F2BBB48C89142ECFF02">
    <w:name w:val="BFA3D20C8BD64F2BBB48C89142ECFF02"/>
    <w:rsid w:val="00F7568B"/>
  </w:style>
  <w:style w:type="paragraph" w:customStyle="1" w:styleId="DED7AF0F8DA54C188BD7C670B1E58AB1">
    <w:name w:val="DED7AF0F8DA54C188BD7C670B1E58AB1"/>
    <w:rsid w:val="00F7568B"/>
  </w:style>
  <w:style w:type="paragraph" w:customStyle="1" w:styleId="61998D35BA834BF3B7F4FD0D5C0D4ABC">
    <w:name w:val="61998D35BA834BF3B7F4FD0D5C0D4ABC"/>
    <w:rsid w:val="00F7568B"/>
  </w:style>
  <w:style w:type="paragraph" w:customStyle="1" w:styleId="D2CB4761FDA045B7B2C24C7121725B26">
    <w:name w:val="D2CB4761FDA045B7B2C24C7121725B26"/>
    <w:rsid w:val="00F7568B"/>
  </w:style>
  <w:style w:type="paragraph" w:customStyle="1" w:styleId="98801203074A43099C9FAB90C92310D7">
    <w:name w:val="98801203074A43099C9FAB90C92310D7"/>
    <w:rsid w:val="00F7568B"/>
  </w:style>
  <w:style w:type="paragraph" w:customStyle="1" w:styleId="8FB8A8DFAD7343B9A172A1BBE4C01323">
    <w:name w:val="8FB8A8DFAD7343B9A172A1BBE4C01323"/>
    <w:rsid w:val="00F7568B"/>
  </w:style>
  <w:style w:type="paragraph" w:customStyle="1" w:styleId="4F9BD4E3C9C941A18FB0E5AF549F4FA8">
    <w:name w:val="4F9BD4E3C9C941A18FB0E5AF549F4FA8"/>
    <w:rsid w:val="00F7568B"/>
  </w:style>
  <w:style w:type="paragraph" w:customStyle="1" w:styleId="74A798DB0F0843DE8E6E8E056DF7E557">
    <w:name w:val="74A798DB0F0843DE8E6E8E056DF7E557"/>
    <w:rsid w:val="00F7568B"/>
  </w:style>
  <w:style w:type="paragraph" w:customStyle="1" w:styleId="3922166B70844A9388A63CA6542862DC">
    <w:name w:val="3922166B70844A9388A63CA6542862DC"/>
    <w:rsid w:val="00F7568B"/>
  </w:style>
  <w:style w:type="paragraph" w:customStyle="1" w:styleId="F4718D6469CF4344A1DD06769B732A85">
    <w:name w:val="F4718D6469CF4344A1DD06769B732A85"/>
    <w:rsid w:val="00F7568B"/>
  </w:style>
  <w:style w:type="paragraph" w:customStyle="1" w:styleId="B0255FD04E694CD6817C2590523E8D64">
    <w:name w:val="B0255FD04E694CD6817C2590523E8D64"/>
    <w:rsid w:val="00F7568B"/>
  </w:style>
  <w:style w:type="paragraph" w:customStyle="1" w:styleId="FE21E829F5844558860AD8816517C54F">
    <w:name w:val="FE21E829F5844558860AD8816517C54F"/>
    <w:rsid w:val="00F7568B"/>
  </w:style>
  <w:style w:type="paragraph" w:customStyle="1" w:styleId="368C0ED402E6462F957C536F56030792">
    <w:name w:val="368C0ED402E6462F957C536F56030792"/>
    <w:rsid w:val="00F7568B"/>
  </w:style>
  <w:style w:type="paragraph" w:customStyle="1" w:styleId="729C8292110C425DAEABA70727B6590F">
    <w:name w:val="729C8292110C425DAEABA70727B6590F"/>
    <w:rsid w:val="00F7568B"/>
  </w:style>
  <w:style w:type="paragraph" w:customStyle="1" w:styleId="3D4DA5F0D35243CAA744B5B036B0197F">
    <w:name w:val="3D4DA5F0D35243CAA744B5B036B0197F"/>
    <w:rsid w:val="00F7568B"/>
  </w:style>
  <w:style w:type="paragraph" w:customStyle="1" w:styleId="7F8E4A6BE21C4991A1A87E512F4FFFE5">
    <w:name w:val="7F8E4A6BE21C4991A1A87E512F4FFFE5"/>
    <w:rsid w:val="00F7568B"/>
  </w:style>
  <w:style w:type="paragraph" w:customStyle="1" w:styleId="70BB97D577D447B9A792C39D39423D4F">
    <w:name w:val="70BB97D577D447B9A792C39D39423D4F"/>
    <w:rsid w:val="00F7568B"/>
  </w:style>
  <w:style w:type="paragraph" w:customStyle="1" w:styleId="48D1ABD60460496BBC15500CF3762CB6">
    <w:name w:val="48D1ABD60460496BBC15500CF3762CB6"/>
    <w:rsid w:val="00F7568B"/>
  </w:style>
  <w:style w:type="paragraph" w:customStyle="1" w:styleId="1D3782EDF2994FEB8333EFD39C34F195">
    <w:name w:val="1D3782EDF2994FEB8333EFD39C34F195"/>
    <w:rsid w:val="00F7568B"/>
  </w:style>
  <w:style w:type="paragraph" w:customStyle="1" w:styleId="1C051573ADA04F698B70540AF1FD1264">
    <w:name w:val="1C051573ADA04F698B70540AF1FD1264"/>
    <w:rsid w:val="00F7568B"/>
  </w:style>
  <w:style w:type="paragraph" w:customStyle="1" w:styleId="A8BAD3351CD84184AA4C250880EA522C">
    <w:name w:val="A8BAD3351CD84184AA4C250880EA522C"/>
    <w:rsid w:val="00F7568B"/>
  </w:style>
  <w:style w:type="paragraph" w:customStyle="1" w:styleId="73ACF56F329A4EA5B261A3E55D436B58">
    <w:name w:val="73ACF56F329A4EA5B261A3E55D436B58"/>
    <w:rsid w:val="00F7568B"/>
  </w:style>
  <w:style w:type="paragraph" w:customStyle="1" w:styleId="28D6F570C27E41E492E6E069B743B937">
    <w:name w:val="28D6F570C27E41E492E6E069B743B937"/>
    <w:rsid w:val="00F7568B"/>
  </w:style>
  <w:style w:type="paragraph" w:customStyle="1" w:styleId="2E13F38DD6344D38870DA6CB04AD8183">
    <w:name w:val="2E13F38DD6344D38870DA6CB04AD8183"/>
    <w:rsid w:val="00F7568B"/>
  </w:style>
  <w:style w:type="paragraph" w:customStyle="1" w:styleId="7C8D197741004032B66D40BBB1125D9C">
    <w:name w:val="7C8D197741004032B66D40BBB1125D9C"/>
    <w:rsid w:val="00F7568B"/>
  </w:style>
  <w:style w:type="paragraph" w:customStyle="1" w:styleId="4284470673404528BB8B6E1B1EC991C4">
    <w:name w:val="4284470673404528BB8B6E1B1EC991C4"/>
    <w:rsid w:val="00F7568B"/>
  </w:style>
  <w:style w:type="paragraph" w:customStyle="1" w:styleId="F1041C02FCD24D5594A55910BA13705B">
    <w:name w:val="F1041C02FCD24D5594A55910BA13705B"/>
    <w:rsid w:val="00F7568B"/>
  </w:style>
  <w:style w:type="paragraph" w:customStyle="1" w:styleId="F9625E21E68D4E088D0D95280C4BD60D">
    <w:name w:val="F9625E21E68D4E088D0D95280C4BD60D"/>
    <w:rsid w:val="00F7568B"/>
  </w:style>
  <w:style w:type="paragraph" w:customStyle="1" w:styleId="FA284C6D4B404F078E67D3C71A73233F">
    <w:name w:val="FA284C6D4B404F078E67D3C71A73233F"/>
    <w:rsid w:val="00F7568B"/>
  </w:style>
  <w:style w:type="paragraph" w:customStyle="1" w:styleId="1E04EE2399C44C029F15F3B0A2680BE2">
    <w:name w:val="1E04EE2399C44C029F15F3B0A2680BE2"/>
    <w:rsid w:val="00F7568B"/>
  </w:style>
  <w:style w:type="paragraph" w:customStyle="1" w:styleId="A1F302DF8BDA49B4ABBAEA96DD6D476A">
    <w:name w:val="A1F302DF8BDA49B4ABBAEA96DD6D476A"/>
    <w:rsid w:val="00F7568B"/>
  </w:style>
  <w:style w:type="paragraph" w:customStyle="1" w:styleId="BE2E4058D42A435A8AD57AB4E5D7FD2E">
    <w:name w:val="BE2E4058D42A435A8AD57AB4E5D7FD2E"/>
    <w:rsid w:val="00F7568B"/>
  </w:style>
  <w:style w:type="paragraph" w:customStyle="1" w:styleId="38ADE2D8A4B74C6081FE036C00A7C708">
    <w:name w:val="38ADE2D8A4B74C6081FE036C00A7C708"/>
    <w:rsid w:val="00F7568B"/>
  </w:style>
  <w:style w:type="paragraph" w:customStyle="1" w:styleId="323FDB9892BB42FD9C9E71CA06DB910D">
    <w:name w:val="323FDB9892BB42FD9C9E71CA06DB910D"/>
    <w:rsid w:val="00F7568B"/>
  </w:style>
  <w:style w:type="paragraph" w:customStyle="1" w:styleId="6929BD19E4824EE3B2E83947057661E9">
    <w:name w:val="6929BD19E4824EE3B2E83947057661E9"/>
    <w:rsid w:val="00F7568B"/>
  </w:style>
  <w:style w:type="paragraph" w:customStyle="1" w:styleId="E7A0EF6FD40D417BB3463F293DABC205">
    <w:name w:val="E7A0EF6FD40D417BB3463F293DABC205"/>
    <w:rsid w:val="00F7568B"/>
  </w:style>
  <w:style w:type="paragraph" w:customStyle="1" w:styleId="511148FC126B43008225920CC6E9712F">
    <w:name w:val="511148FC126B43008225920CC6E9712F"/>
    <w:rsid w:val="00F7568B"/>
  </w:style>
  <w:style w:type="paragraph" w:customStyle="1" w:styleId="41408463E3BC4B0A9864F7E1FFA4B07D">
    <w:name w:val="41408463E3BC4B0A9864F7E1FFA4B07D"/>
    <w:rsid w:val="00F7568B"/>
  </w:style>
  <w:style w:type="paragraph" w:customStyle="1" w:styleId="5C04D01174284145A546B6C82072ACBF">
    <w:name w:val="5C04D01174284145A546B6C82072ACBF"/>
    <w:rsid w:val="00F7568B"/>
  </w:style>
  <w:style w:type="paragraph" w:customStyle="1" w:styleId="22C13C6426224E7F98FE39758297FE0F">
    <w:name w:val="22C13C6426224E7F98FE39758297FE0F"/>
    <w:rsid w:val="00F7568B"/>
  </w:style>
  <w:style w:type="paragraph" w:customStyle="1" w:styleId="CA4E7E67DC4245B1993610899193E767">
    <w:name w:val="CA4E7E67DC4245B1993610899193E767"/>
    <w:rsid w:val="00F7568B"/>
  </w:style>
  <w:style w:type="paragraph" w:customStyle="1" w:styleId="170B2AA4BD284077BEEAE84DE5332BC5">
    <w:name w:val="170B2AA4BD284077BEEAE84DE5332BC5"/>
    <w:rsid w:val="00F7568B"/>
  </w:style>
  <w:style w:type="paragraph" w:customStyle="1" w:styleId="A2B37CDCDD4D4C84A1F4D48F5317D1E2">
    <w:name w:val="A2B37CDCDD4D4C84A1F4D48F5317D1E2"/>
    <w:rsid w:val="00F7568B"/>
  </w:style>
  <w:style w:type="paragraph" w:customStyle="1" w:styleId="716252A49EFF440882524522B080096F">
    <w:name w:val="716252A49EFF440882524522B080096F"/>
    <w:rsid w:val="00F7568B"/>
  </w:style>
  <w:style w:type="paragraph" w:customStyle="1" w:styleId="9EE77A862C774AA0A98AE2AEBADBC0A4">
    <w:name w:val="9EE77A862C774AA0A98AE2AEBADBC0A4"/>
    <w:rsid w:val="00F7568B"/>
  </w:style>
  <w:style w:type="paragraph" w:customStyle="1" w:styleId="A640CA1828D1485FAAC19E627ED7FF24">
    <w:name w:val="A640CA1828D1485FAAC19E627ED7FF24"/>
    <w:rsid w:val="00F7568B"/>
  </w:style>
  <w:style w:type="paragraph" w:customStyle="1" w:styleId="BDFB7F55A7A747E6A22A3A58338AF961">
    <w:name w:val="BDFB7F55A7A747E6A22A3A58338AF961"/>
    <w:rsid w:val="00F7568B"/>
  </w:style>
  <w:style w:type="paragraph" w:customStyle="1" w:styleId="E4EE93AC620A46CBB50A1F1FC030F40A">
    <w:name w:val="E4EE93AC620A46CBB50A1F1FC030F40A"/>
    <w:rsid w:val="00F7568B"/>
  </w:style>
  <w:style w:type="paragraph" w:customStyle="1" w:styleId="1B6032EF38994C25A482C5A9FDAA78A6">
    <w:name w:val="1B6032EF38994C25A482C5A9FDAA78A6"/>
    <w:rsid w:val="00F7568B"/>
  </w:style>
  <w:style w:type="paragraph" w:customStyle="1" w:styleId="10E82ADF749C49F38E7CE0562AF06116">
    <w:name w:val="10E82ADF749C49F38E7CE0562AF06116"/>
    <w:rsid w:val="00F7568B"/>
  </w:style>
  <w:style w:type="paragraph" w:customStyle="1" w:styleId="2EADDA9DC0AC4787BCDEFC84874402C7">
    <w:name w:val="2EADDA9DC0AC4787BCDEFC84874402C7"/>
    <w:rsid w:val="00F7568B"/>
  </w:style>
  <w:style w:type="paragraph" w:customStyle="1" w:styleId="7265280D6A8042F580AC9205F83E501D">
    <w:name w:val="7265280D6A8042F580AC9205F83E501D"/>
    <w:rsid w:val="00F7568B"/>
  </w:style>
  <w:style w:type="paragraph" w:customStyle="1" w:styleId="1973196F8E3A4EFFA54A25A4582AC634">
    <w:name w:val="1973196F8E3A4EFFA54A25A4582AC634"/>
    <w:rsid w:val="00F7568B"/>
  </w:style>
  <w:style w:type="paragraph" w:customStyle="1" w:styleId="8E8E2F74C888483BAF7F466F07A2D7E8">
    <w:name w:val="8E8E2F74C888483BAF7F466F07A2D7E8"/>
    <w:rsid w:val="00F7568B"/>
  </w:style>
  <w:style w:type="paragraph" w:customStyle="1" w:styleId="25956E286984416292339D23C6712CE7">
    <w:name w:val="25956E286984416292339D23C6712CE7"/>
    <w:rsid w:val="00F7568B"/>
  </w:style>
  <w:style w:type="paragraph" w:customStyle="1" w:styleId="2A07CD9CA4A048C7983F5852C4B98D96">
    <w:name w:val="2A07CD9CA4A048C7983F5852C4B98D96"/>
    <w:rsid w:val="00F7568B"/>
  </w:style>
  <w:style w:type="paragraph" w:customStyle="1" w:styleId="2630106A409D41C2812565E55BE95494">
    <w:name w:val="2630106A409D41C2812565E55BE95494"/>
    <w:rsid w:val="00F7568B"/>
  </w:style>
  <w:style w:type="paragraph" w:customStyle="1" w:styleId="82E8D6A06FFC4218A82235A3D0086501">
    <w:name w:val="82E8D6A06FFC4218A82235A3D0086501"/>
    <w:rsid w:val="00F7568B"/>
  </w:style>
  <w:style w:type="paragraph" w:customStyle="1" w:styleId="B82D896AAB884828BF7B95FD3777C3D8">
    <w:name w:val="B82D896AAB884828BF7B95FD3777C3D8"/>
    <w:rsid w:val="00F7568B"/>
  </w:style>
  <w:style w:type="paragraph" w:customStyle="1" w:styleId="0BED668A4B5F48DFBDB6F39D49EDEA8B">
    <w:name w:val="0BED668A4B5F48DFBDB6F39D49EDEA8B"/>
    <w:rsid w:val="00F7568B"/>
  </w:style>
  <w:style w:type="paragraph" w:customStyle="1" w:styleId="841E2C07AFC0441A96E2EF04F7F95526">
    <w:name w:val="841E2C07AFC0441A96E2EF04F7F95526"/>
    <w:rsid w:val="00F7568B"/>
  </w:style>
  <w:style w:type="paragraph" w:customStyle="1" w:styleId="753BCF11526146E1950FE86029AECE47">
    <w:name w:val="753BCF11526146E1950FE86029AECE47"/>
    <w:rsid w:val="00F7568B"/>
  </w:style>
  <w:style w:type="paragraph" w:customStyle="1" w:styleId="48206D27F6DC4B53B08C216F2504E60D">
    <w:name w:val="48206D27F6DC4B53B08C216F2504E60D"/>
    <w:rsid w:val="00F7568B"/>
  </w:style>
  <w:style w:type="paragraph" w:customStyle="1" w:styleId="E5394D8DB6014EAA9429D93F801A0111">
    <w:name w:val="E5394D8DB6014EAA9429D93F801A0111"/>
    <w:rsid w:val="00F7568B"/>
  </w:style>
  <w:style w:type="paragraph" w:customStyle="1" w:styleId="5A7AABFEB2D3471392FFFB428597ABEC">
    <w:name w:val="5A7AABFEB2D3471392FFFB428597ABEC"/>
    <w:rsid w:val="00F7568B"/>
  </w:style>
  <w:style w:type="paragraph" w:customStyle="1" w:styleId="767EE467CF8B4EC792901151C593436E">
    <w:name w:val="767EE467CF8B4EC792901151C593436E"/>
    <w:rsid w:val="00F7568B"/>
  </w:style>
  <w:style w:type="paragraph" w:customStyle="1" w:styleId="57D2008FD99C482DA555803479398781">
    <w:name w:val="57D2008FD99C482DA555803479398781"/>
    <w:rsid w:val="00F7568B"/>
  </w:style>
  <w:style w:type="paragraph" w:customStyle="1" w:styleId="C14284F28B004E0FB771DCF26E58FC6A">
    <w:name w:val="C14284F28B004E0FB771DCF26E58FC6A"/>
    <w:rsid w:val="00F7568B"/>
  </w:style>
  <w:style w:type="paragraph" w:customStyle="1" w:styleId="F5EEEC79CD38424FA05C2B3F994B1EA3">
    <w:name w:val="F5EEEC79CD38424FA05C2B3F994B1EA3"/>
    <w:rsid w:val="00F7568B"/>
  </w:style>
  <w:style w:type="paragraph" w:customStyle="1" w:styleId="D550860BB998458190143E3F57CB258C">
    <w:name w:val="D550860BB998458190143E3F57CB258C"/>
    <w:rsid w:val="00F7568B"/>
  </w:style>
  <w:style w:type="paragraph" w:customStyle="1" w:styleId="212405F21A2A4CE288565ED6158870DB">
    <w:name w:val="212405F21A2A4CE288565ED6158870DB"/>
    <w:rsid w:val="00F7568B"/>
  </w:style>
  <w:style w:type="paragraph" w:customStyle="1" w:styleId="63B8F7EBEC264EF182EA30DF1E024840">
    <w:name w:val="63B8F7EBEC264EF182EA30DF1E024840"/>
    <w:rsid w:val="00F7568B"/>
  </w:style>
  <w:style w:type="paragraph" w:customStyle="1" w:styleId="CB92D584FA0E4BA7AEEA9A0E2C8AD0F9">
    <w:name w:val="CB92D584FA0E4BA7AEEA9A0E2C8AD0F9"/>
    <w:rsid w:val="00F7568B"/>
  </w:style>
  <w:style w:type="paragraph" w:customStyle="1" w:styleId="53DCEC46C5264BD29A7E8B29CC49F84C">
    <w:name w:val="53DCEC46C5264BD29A7E8B29CC49F84C"/>
    <w:rsid w:val="00F7568B"/>
  </w:style>
  <w:style w:type="paragraph" w:customStyle="1" w:styleId="839306769F9948EEABA78F74ACF03110">
    <w:name w:val="839306769F9948EEABA78F74ACF03110"/>
    <w:rsid w:val="00F7568B"/>
  </w:style>
  <w:style w:type="paragraph" w:customStyle="1" w:styleId="4E1C455DFB5D46569F73C0E1D87F522B">
    <w:name w:val="4E1C455DFB5D46569F73C0E1D87F522B"/>
    <w:rsid w:val="00F7568B"/>
  </w:style>
  <w:style w:type="paragraph" w:customStyle="1" w:styleId="56EEB8FC215C41DC9C2740570C57AE8B">
    <w:name w:val="56EEB8FC215C41DC9C2740570C57AE8B"/>
    <w:rsid w:val="00F7568B"/>
  </w:style>
  <w:style w:type="paragraph" w:customStyle="1" w:styleId="A04037B1EAC541479F8843191A452178">
    <w:name w:val="A04037B1EAC541479F8843191A452178"/>
    <w:rsid w:val="00F7568B"/>
  </w:style>
  <w:style w:type="paragraph" w:customStyle="1" w:styleId="2512A963B9CD41D9A0F5AF257211DBD1">
    <w:name w:val="2512A963B9CD41D9A0F5AF257211DBD1"/>
    <w:rsid w:val="00F7568B"/>
  </w:style>
  <w:style w:type="paragraph" w:customStyle="1" w:styleId="8BFE1FFE9E1E4A65B647177B16FA3716">
    <w:name w:val="8BFE1FFE9E1E4A65B647177B16FA3716"/>
    <w:rsid w:val="00F7568B"/>
  </w:style>
  <w:style w:type="paragraph" w:customStyle="1" w:styleId="154764FEEF8144B7A424A700983B3FB9">
    <w:name w:val="154764FEEF8144B7A424A700983B3FB9"/>
    <w:rsid w:val="00F7568B"/>
  </w:style>
  <w:style w:type="paragraph" w:customStyle="1" w:styleId="EA070DD3F6434D90A2B27867C90E249F">
    <w:name w:val="EA070DD3F6434D90A2B27867C90E249F"/>
    <w:rsid w:val="00F7568B"/>
  </w:style>
  <w:style w:type="paragraph" w:customStyle="1" w:styleId="F60D7D4A71AF4822AA1300192EE0C8A1">
    <w:name w:val="F60D7D4A71AF4822AA1300192EE0C8A1"/>
    <w:rsid w:val="00F7568B"/>
  </w:style>
  <w:style w:type="paragraph" w:customStyle="1" w:styleId="331867A58E7F4BF58E20FC47C514CEEF">
    <w:name w:val="331867A58E7F4BF58E20FC47C514CEEF"/>
    <w:rsid w:val="00F7568B"/>
  </w:style>
  <w:style w:type="paragraph" w:customStyle="1" w:styleId="6100F51895FA4A6AB2D12B2F6915727D">
    <w:name w:val="6100F51895FA4A6AB2D12B2F6915727D"/>
    <w:rsid w:val="00F7568B"/>
  </w:style>
  <w:style w:type="paragraph" w:customStyle="1" w:styleId="EC24CEA371CE4D6C859BCBBF441B753E">
    <w:name w:val="EC24CEA371CE4D6C859BCBBF441B753E"/>
    <w:rsid w:val="00F7568B"/>
  </w:style>
  <w:style w:type="paragraph" w:customStyle="1" w:styleId="186DFE04C1CA4ED7997D298C6AA04DA0">
    <w:name w:val="186DFE04C1CA4ED7997D298C6AA04DA0"/>
    <w:rsid w:val="00F7568B"/>
  </w:style>
  <w:style w:type="paragraph" w:customStyle="1" w:styleId="0C12AF9ACCF84F4F9AA982E40A5C6B33">
    <w:name w:val="0C12AF9ACCF84F4F9AA982E40A5C6B33"/>
    <w:rsid w:val="00F7568B"/>
  </w:style>
  <w:style w:type="paragraph" w:customStyle="1" w:styleId="F49ABD2450B7494CAEE7C20B6834A6B9">
    <w:name w:val="F49ABD2450B7494CAEE7C20B6834A6B9"/>
    <w:rsid w:val="00F7568B"/>
  </w:style>
  <w:style w:type="paragraph" w:customStyle="1" w:styleId="B581E2CFA71D4ACFBF71AFE829FAB7A8">
    <w:name w:val="B581E2CFA71D4ACFBF71AFE829FAB7A8"/>
    <w:rsid w:val="00F7568B"/>
  </w:style>
  <w:style w:type="paragraph" w:customStyle="1" w:styleId="0BE1A4F9FB4349D68114CD18EAF8FE1C">
    <w:name w:val="0BE1A4F9FB4349D68114CD18EAF8FE1C"/>
    <w:rsid w:val="00F7568B"/>
  </w:style>
  <w:style w:type="paragraph" w:customStyle="1" w:styleId="F3CE6043939041BB8ACCC488E3615FF4">
    <w:name w:val="F3CE6043939041BB8ACCC488E3615FF4"/>
    <w:rsid w:val="00F7568B"/>
  </w:style>
  <w:style w:type="paragraph" w:customStyle="1" w:styleId="E390E9CED1D842AB9E57241868DF1970">
    <w:name w:val="E390E9CED1D842AB9E57241868DF1970"/>
    <w:rsid w:val="00F7568B"/>
  </w:style>
  <w:style w:type="paragraph" w:customStyle="1" w:styleId="55B0E285C87142428F9A980594883ED2">
    <w:name w:val="55B0E285C87142428F9A980594883ED2"/>
    <w:rsid w:val="00F7568B"/>
  </w:style>
  <w:style w:type="paragraph" w:customStyle="1" w:styleId="87E0F552C7FA4B98AE5C4AC7A00DBFFE">
    <w:name w:val="87E0F552C7FA4B98AE5C4AC7A00DBFFE"/>
    <w:rsid w:val="00F7568B"/>
  </w:style>
  <w:style w:type="paragraph" w:customStyle="1" w:styleId="C20E8DB8560D4B9BBE5FDB68BF084DCB">
    <w:name w:val="C20E8DB8560D4B9BBE5FDB68BF084DCB"/>
    <w:rsid w:val="00F7568B"/>
  </w:style>
  <w:style w:type="paragraph" w:customStyle="1" w:styleId="213B4D62C537477CAA33CD5EEA8D898E">
    <w:name w:val="213B4D62C537477CAA33CD5EEA8D898E"/>
    <w:rsid w:val="00F756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C0B70-E131-4CB3-969F-668F2EC4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2</Pages>
  <Words>172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</cp:lastModifiedBy>
  <cp:revision>3</cp:revision>
  <cp:lastPrinted>2022-09-28T20:30:00Z</cp:lastPrinted>
  <dcterms:created xsi:type="dcterms:W3CDTF">2022-09-30T13:19:00Z</dcterms:created>
  <dcterms:modified xsi:type="dcterms:W3CDTF">2022-09-30T13:19:00Z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