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:rsidRPr="007531E9" w14:paraId="383F23A3" w14:textId="77777777" w:rsidTr="00FF4922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07046B63" w:rsidR="004246FA" w:rsidRPr="00B34C6D" w:rsidRDefault="004246FA" w:rsidP="007E09E8">
            <w:pPr>
              <w:rPr>
                <w:color w:val="000000" w:themeColor="text1"/>
              </w:rPr>
            </w:pPr>
            <w:r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14:paraId="7F223F5C" w14:textId="77777777" w:rsidTr="00BF5356">
              <w:tc>
                <w:tcPr>
                  <w:tcW w:w="993" w:type="dxa"/>
                  <w:vAlign w:val="bottom"/>
                </w:tcPr>
                <w:p w14:paraId="0D44F494" w14:textId="1E529A81" w:rsidR="004246FA" w:rsidRPr="007531E9" w:rsidRDefault="007531E9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</w:pPr>
                  <w:permStart w:id="2094671293" w:edGrp="everyone" w:colFirst="1" w:colLast="1"/>
                  <w:r>
                    <w:rPr>
                      <w:rFonts w:asciiTheme="minorHAnsi" w:hAnsiTheme="minorHAnsi" w:cstheme="minorHAnsi"/>
                      <w:color w:val="000000" w:themeColor="text1"/>
                      <w:sz w:val="18"/>
                      <w:szCs w:val="18"/>
                    </w:rPr>
                    <w:t>Installation:</w:t>
                  </w: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  <w:vAlign w:val="bottom"/>
                </w:tcPr>
                <w:p w14:paraId="672A6659" w14:textId="1C27147A" w:rsidR="004246FA" w:rsidRPr="00B34C6D" w:rsidRDefault="007B6773" w:rsidP="008475DD">
                  <w:pPr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sdt>
                    <w:sdtPr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id w:val="680633486"/>
                      <w:placeholder>
                        <w:docPart w:val="DefaultPlaceholder_-1854013439"/>
                      </w:placeholder>
                      <w:comboBox>
                        <w:listItem w:value="Choisissez un élément."/>
                      </w:comboBox>
                    </w:sdtPr>
                    <w:sdtEndPr/>
                    <w:sdtContent>
                      <w:r w:rsidR="00093A86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sdtContent>
                  </w:sdt>
                  <w:sdt>
                    <w:sdtPr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id w:val="-1059475421"/>
                      <w:placeholder>
                        <w:docPart w:val="DefaultPlaceholder_-1854013439"/>
                      </w:placeholder>
                      <w:comboBox>
                        <w:listItem w:displayText=" " w:value="."/>
                        <w:listItem w:displayText="Hôpital Anna-Laberge" w:value="Hôpital Anna-Laberge"/>
                        <w:listItem w:displayText="Hôpital Barrie Memorial" w:value="Hôpital Barrie Memorial"/>
                        <w:listItem w:displayText="Hôpital du Suroît" w:value="Hôpital du Suroît"/>
                      </w:comboBox>
                    </w:sdtPr>
                    <w:sdtEndPr/>
                    <w:sdtContent>
                      <w:r w:rsidR="00093A86">
                        <w:rPr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</w:sdtContent>
                  </w:sdt>
                </w:p>
              </w:tc>
            </w:tr>
            <w:permEnd w:id="2094671293"/>
          </w:tbl>
          <w:p w14:paraId="0A37501D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5DAB6C7B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2EB378F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7531E9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7531E9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7531E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7531E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456345902" w:edGrp="everyone" w:displacedByCustomXml="next"/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7531E9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7531E9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456345902" w:displacedByCustomXml="prev"/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7531E9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7531E9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7531E9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7531E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738022039" w:edGrp="everyone" w:displacedByCustomXml="next"/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77777777" w:rsidR="004246FA" w:rsidRPr="007531E9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7531E9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738022039" w:displacedByCustomXml="prev"/>
              <w:bookmarkEnd w:id="1" w:displacedByCustomXml="prev"/>
            </w:tr>
            <w:tr w:rsidR="00B34C6D" w:rsidRPr="007531E9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7531E9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7531E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7531E9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7531E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7531E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permStart w:id="210856144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7531E9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  <w:permEnd w:id="2108561445"/>
                </w:p>
              </w:tc>
              <w:permStart w:id="14307529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731A61A7" w:rsidR="004246FA" w:rsidRPr="007531E9" w:rsidRDefault="007B6773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Arial" w:eastAsia="MS Gothic" w:hAnsi="Arial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 w:rsidRPr="007531E9">
                        <w:rPr>
                          <w:rFonts w:ascii="Segoe UI Symbol" w:eastAsia="MS Gothic" w:hAnsi="Segoe UI Symbol" w:cs="Segoe UI Symbol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4307529"/>
                  <w:r w:rsidR="00527734" w:rsidRPr="007531E9">
                    <w:rPr>
                      <w:rFonts w:ascii="Arial" w:eastAsia="MS Gothic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7531E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338582027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970D0E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338582027"/>
                  <w:r w:rsidR="0014311E" w:rsidRPr="007531E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7531E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7531E9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7531E9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7531E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AAAA-MM-JJ</w:t>
                  </w:r>
                </w:p>
              </w:tc>
            </w:tr>
            <w:tr w:rsidR="00B34C6D" w:rsidRPr="007531E9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7531E9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7531E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1233065276" w:edGrp="everyone" w:displacedByCustomXml="next"/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7531E9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7531E9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233065276" w:displacedByCustomXml="prev"/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7531E9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7531E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1623486473" w:edGrp="everyone" w:displacedByCustomXml="next"/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7531E9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7531E9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623486473" w:displacedByCustomXml="prev"/>
              <w:bookmarkEnd w:id="4" w:displacedByCustomXml="prev"/>
            </w:tr>
            <w:tr w:rsidR="00B34C6D" w:rsidRPr="007531E9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7531E9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7531E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7531E9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7531E9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7531E9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7531E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AAAA-MM</w:t>
                  </w:r>
                </w:p>
              </w:tc>
            </w:tr>
            <w:tr w:rsidR="00B34C6D" w:rsidRPr="007531E9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7531E9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7531E9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2039559961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7531E9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7531E9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2039559961" w:displacedByCustomXml="prev"/>
              <w:bookmarkEnd w:id="5" w:displacedByCustomXml="prev"/>
            </w:tr>
          </w:tbl>
          <w:p w14:paraId="72A3D3EC" w14:textId="77777777" w:rsidR="004246FA" w:rsidRPr="007531E9" w:rsidRDefault="004246FA" w:rsidP="007E09E8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FF4922">
        <w:trPr>
          <w:trHeight w:val="818"/>
        </w:trPr>
        <w:tc>
          <w:tcPr>
            <w:tcW w:w="5524" w:type="dxa"/>
            <w:shd w:val="clear" w:color="auto" w:fill="FFFFFF" w:themeFill="background1"/>
            <w:vAlign w:val="center"/>
          </w:tcPr>
          <w:p w14:paraId="7CF4503E" w14:textId="77777777" w:rsidR="007531E9" w:rsidRPr="007531E9" w:rsidRDefault="00FF3D24" w:rsidP="00F20DD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7531E9">
              <w:rPr>
                <w:rFonts w:asciiTheme="minorHAnsi" w:hAnsiTheme="minorHAnsi" w:cstheme="minorHAnsi"/>
                <w:b/>
              </w:rPr>
              <w:t>PHYSIOTHÉRAPIE</w:t>
            </w:r>
          </w:p>
          <w:p w14:paraId="6E9718C5" w14:textId="77777777" w:rsidR="00A35671" w:rsidRDefault="001566C9" w:rsidP="007531E9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ASSIGNATION ACTIVITÉS CLINIQUES </w:t>
            </w:r>
          </w:p>
          <w:p w14:paraId="65758440" w14:textId="7F4AAB35" w:rsidR="00BC053C" w:rsidRPr="007531E9" w:rsidRDefault="001566C9" w:rsidP="007531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</w:rPr>
              <w:t>À UNE TIERCE PERSONNE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</w:tbl>
    <w:p w14:paraId="62486C05" w14:textId="4F985B67" w:rsidR="00341B62" w:rsidRPr="008475DD" w:rsidRDefault="007531E9" w:rsidP="007E09E8">
      <w:pPr>
        <w:rPr>
          <w:rFonts w:asciiTheme="minorHAnsi" w:hAnsiTheme="minorHAnsi" w:cstheme="minorHAnsi"/>
          <w:color w:val="FF0000"/>
          <w:sz w:val="20"/>
          <w:szCs w:val="20"/>
        </w:rPr>
      </w:pPr>
      <w:r w:rsidRPr="00B34C6D">
        <w:rPr>
          <w:rFonts w:ascii="Chaloult_Cond" w:hAnsi="Chaloult_Cond" w:cs="Arial"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64384" behindDoc="0" locked="0" layoutInCell="1" allowOverlap="1" wp14:anchorId="43D03E33" wp14:editId="058F810A">
            <wp:simplePos x="0" y="0"/>
            <wp:positionH relativeFrom="column">
              <wp:posOffset>36830</wp:posOffset>
            </wp:positionH>
            <wp:positionV relativeFrom="paragraph">
              <wp:posOffset>-2288540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W w:w="10627" w:type="dxa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425"/>
        <w:gridCol w:w="7088"/>
      </w:tblGrid>
      <w:tr w:rsidR="004906AF" w:rsidRPr="00D66ED1" w14:paraId="3BDB32A4" w14:textId="77777777" w:rsidTr="004F4A21">
        <w:trPr>
          <w:trHeight w:val="284"/>
        </w:trPr>
        <w:tc>
          <w:tcPr>
            <w:tcW w:w="3114" w:type="dxa"/>
            <w:tcBorders>
              <w:bottom w:val="nil"/>
            </w:tcBorders>
            <w:shd w:val="clear" w:color="auto" w:fill="auto"/>
          </w:tcPr>
          <w:p w14:paraId="75D9F0AD" w14:textId="3974E272" w:rsidR="004906AF" w:rsidRDefault="004906AF" w:rsidP="004906A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681997680" w:edGrp="everyone" w:colFirst="1" w:colLast="1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Diagnostic / motif de référence :</w:t>
            </w:r>
          </w:p>
        </w:tc>
        <w:tc>
          <w:tcPr>
            <w:tcW w:w="7513" w:type="dxa"/>
            <w:gridSpan w:val="2"/>
            <w:vMerge w:val="restart"/>
            <w:shd w:val="clear" w:color="auto" w:fill="auto"/>
          </w:tcPr>
          <w:p w14:paraId="09C73F7C" w14:textId="0B23C219" w:rsidR="004906AF" w:rsidRPr="00234593" w:rsidRDefault="004906AF" w:rsidP="004906A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681997680"/>
      <w:tr w:rsidR="004906AF" w:rsidRPr="00D66ED1" w14:paraId="0D9A5EF5" w14:textId="77777777" w:rsidTr="004F4A21">
        <w:trPr>
          <w:trHeight w:val="284"/>
        </w:trPr>
        <w:tc>
          <w:tcPr>
            <w:tcW w:w="311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ACC4D5" w14:textId="77777777" w:rsidR="004906AF" w:rsidRDefault="004906AF" w:rsidP="004906A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513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14:paraId="6136C7C3" w14:textId="449469D4" w:rsidR="004906AF" w:rsidRDefault="004906AF" w:rsidP="004906A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234593" w:rsidRPr="00D66ED1" w14:paraId="2BA840B6" w14:textId="77777777" w:rsidTr="004F4A21">
        <w:trPr>
          <w:trHeight w:val="284"/>
        </w:trPr>
        <w:tc>
          <w:tcPr>
            <w:tcW w:w="311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223EB7E" w14:textId="0F92531C" w:rsidR="00234593" w:rsidRDefault="00234593" w:rsidP="004F4A21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742666787" w:edGrp="everyone" w:colFirst="1" w:colLast="1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</w:t>
            </w:r>
            <w:r w:rsidR="004F4A2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ecommandations /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précautions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649211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  <w:tcBorders>
                  <w:bottom w:val="nil"/>
                </w:tcBorders>
                <w:shd w:val="clear" w:color="auto" w:fill="auto"/>
              </w:tcPr>
              <w:p w14:paraId="7C285AF0" w14:textId="1FD98E3A" w:rsidR="00234593" w:rsidRPr="00234593" w:rsidRDefault="00234593" w:rsidP="004906AF">
                <w:pPr>
                  <w:tabs>
                    <w:tab w:val="left" w:pos="3713"/>
                    <w:tab w:val="left" w:pos="6264"/>
                    <w:tab w:val="left" w:pos="8674"/>
                  </w:tabs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088" w:type="dxa"/>
            <w:tcBorders>
              <w:bottom w:val="nil"/>
            </w:tcBorders>
            <w:shd w:val="clear" w:color="auto" w:fill="auto"/>
          </w:tcPr>
          <w:p w14:paraId="370DE8C9" w14:textId="71FD407D" w:rsidR="00234593" w:rsidRPr="00234593" w:rsidRDefault="00234593" w:rsidP="004906A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N.A.</w:t>
            </w:r>
          </w:p>
        </w:tc>
      </w:tr>
      <w:tr w:rsidR="00234593" w:rsidRPr="00D66ED1" w14:paraId="79922415" w14:textId="77777777" w:rsidTr="004F4A21">
        <w:trPr>
          <w:trHeight w:val="284"/>
        </w:trPr>
        <w:tc>
          <w:tcPr>
            <w:tcW w:w="3114" w:type="dxa"/>
            <w:tcBorders>
              <w:top w:val="nil"/>
            </w:tcBorders>
            <w:shd w:val="clear" w:color="auto" w:fill="auto"/>
          </w:tcPr>
          <w:p w14:paraId="72A8E0BF" w14:textId="77777777" w:rsidR="00234593" w:rsidRDefault="00234593" w:rsidP="004906A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768283035" w:edGrp="everyone" w:colFirst="1" w:colLast="1"/>
            <w:permEnd w:id="742666787"/>
          </w:p>
        </w:tc>
        <w:tc>
          <w:tcPr>
            <w:tcW w:w="7513" w:type="dxa"/>
            <w:gridSpan w:val="2"/>
            <w:tcBorders>
              <w:top w:val="nil"/>
            </w:tcBorders>
            <w:shd w:val="clear" w:color="auto" w:fill="auto"/>
          </w:tcPr>
          <w:p w14:paraId="53C2F732" w14:textId="77777777" w:rsidR="00234593" w:rsidRPr="00234593" w:rsidRDefault="00234593" w:rsidP="004906AF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768283035"/>
    </w:tbl>
    <w:p w14:paraId="6FAE043B" w14:textId="77777777" w:rsidR="00306479" w:rsidRDefault="00306479"/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726"/>
        <w:gridCol w:w="726"/>
        <w:gridCol w:w="727"/>
        <w:gridCol w:w="726"/>
        <w:gridCol w:w="726"/>
        <w:gridCol w:w="727"/>
        <w:gridCol w:w="726"/>
        <w:gridCol w:w="727"/>
        <w:gridCol w:w="2977"/>
        <w:gridCol w:w="851"/>
      </w:tblGrid>
      <w:tr w:rsidR="00D35B57" w:rsidRPr="001E0C60" w14:paraId="2CA05818" w14:textId="77777777" w:rsidTr="004A5378">
        <w:tc>
          <w:tcPr>
            <w:tcW w:w="988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318AA82" w14:textId="1624CA10" w:rsidR="00D35B57" w:rsidRPr="001E0C60" w:rsidRDefault="00D35B57" w:rsidP="00D35B57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0C60">
              <w:rPr>
                <w:rFonts w:asciiTheme="minorHAnsi" w:hAnsiTheme="minorHAnsi" w:cstheme="minorHAnsi"/>
                <w:b/>
                <w:sz w:val="20"/>
                <w:szCs w:val="20"/>
              </w:rPr>
              <w:t>DATE</w:t>
            </w:r>
          </w:p>
        </w:tc>
        <w:tc>
          <w:tcPr>
            <w:tcW w:w="5811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6D23B84" w14:textId="144A091A" w:rsidR="00D35B57" w:rsidRPr="001E0C60" w:rsidRDefault="00D35B57" w:rsidP="00D35B57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ACTIVITÉS CLINIQUES ASSIGNÉES</w:t>
            </w: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98943EB" w14:textId="4D3EB4DD" w:rsidR="00D35B57" w:rsidRPr="001E0C60" w:rsidRDefault="00D35B57" w:rsidP="00D35B5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0C60">
              <w:rPr>
                <w:rFonts w:asciiTheme="minorHAnsi" w:hAnsiTheme="minorHAnsi" w:cstheme="minorHAnsi"/>
                <w:b/>
                <w:sz w:val="20"/>
                <w:szCs w:val="20"/>
              </w:rPr>
              <w:t>REMARQUES</w:t>
            </w: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2964E6B1" w14:textId="579ECF56" w:rsidR="00D35B57" w:rsidRPr="001E0C60" w:rsidRDefault="00D35B57" w:rsidP="00D35B57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0C60">
              <w:rPr>
                <w:rFonts w:asciiTheme="minorHAnsi" w:hAnsiTheme="minorHAnsi" w:cstheme="minorHAnsi"/>
                <w:b/>
                <w:sz w:val="16"/>
                <w:szCs w:val="16"/>
              </w:rPr>
              <w:t>INITIALES</w:t>
            </w:r>
          </w:p>
        </w:tc>
      </w:tr>
      <w:tr w:rsidR="00FF057B" w:rsidRPr="001E0C60" w14:paraId="2027F543" w14:textId="77777777" w:rsidTr="004A5378">
        <w:trPr>
          <w:cantSplit/>
          <w:trHeight w:val="2531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 w14:paraId="52E56223" w14:textId="5496CA33" w:rsidR="00FF057B" w:rsidRPr="001E0C60" w:rsidRDefault="00FF057B" w:rsidP="0030647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630552844" w:edGrp="everyone" w:colFirst="9" w:colLast="9"/>
            <w:permStart w:id="1857486973" w:edGrp="everyone" w:colFirst="3" w:colLast="3"/>
            <w:permStart w:id="1694006833" w:edGrp="everyone" w:colFirst="1" w:colLast="1"/>
            <w:permStart w:id="409620305" w:edGrp="everyone" w:colFirst="2" w:colLast="2"/>
            <w:permStart w:id="499982034" w:edGrp="everyone" w:colFirst="4" w:colLast="4"/>
            <w:permStart w:id="49744482" w:edGrp="everyone" w:colFirst="5" w:colLast="5"/>
            <w:permStart w:id="237856181" w:edGrp="everyone" w:colFirst="6" w:colLast="6"/>
            <w:permStart w:id="1012036637" w:edGrp="everyone" w:colFirst="7" w:colLast="7"/>
            <w:permStart w:id="562390997" w:edGrp="everyone" w:colFirst="8" w:colLast="8"/>
          </w:p>
        </w:tc>
        <w:tc>
          <w:tcPr>
            <w:tcW w:w="726" w:type="dxa"/>
            <w:tcBorders>
              <w:left w:val="double" w:sz="4" w:space="0" w:color="auto"/>
            </w:tcBorders>
            <w:textDirection w:val="btLr"/>
          </w:tcPr>
          <w:p w14:paraId="174C6C8F" w14:textId="2B86DA21" w:rsidR="00FF057B" w:rsidRPr="001E0C60" w:rsidRDefault="00FF057B" w:rsidP="009650D8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dxa"/>
            <w:textDirection w:val="btLr"/>
          </w:tcPr>
          <w:p w14:paraId="69ED5DF3" w14:textId="05A13700" w:rsidR="00FF057B" w:rsidRPr="00FF057B" w:rsidRDefault="00FF057B" w:rsidP="009650D8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7" w:type="dxa"/>
            <w:textDirection w:val="btLr"/>
          </w:tcPr>
          <w:p w14:paraId="523A1ADD" w14:textId="7EB51D6B" w:rsidR="00FF057B" w:rsidRPr="001E0C60" w:rsidRDefault="00FF057B" w:rsidP="009650D8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dxa"/>
            <w:textDirection w:val="btLr"/>
          </w:tcPr>
          <w:p w14:paraId="1A2581E1" w14:textId="77777777" w:rsidR="00FF057B" w:rsidRPr="001E0C60" w:rsidRDefault="00FF057B" w:rsidP="009650D8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dxa"/>
            <w:textDirection w:val="btLr"/>
          </w:tcPr>
          <w:p w14:paraId="2BF4564D" w14:textId="77777777" w:rsidR="00FF057B" w:rsidRPr="001E0C60" w:rsidRDefault="00FF057B" w:rsidP="009650D8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7" w:type="dxa"/>
            <w:textDirection w:val="btLr"/>
          </w:tcPr>
          <w:p w14:paraId="579F9F57" w14:textId="77777777" w:rsidR="00FF057B" w:rsidRPr="001E0C60" w:rsidRDefault="00FF057B" w:rsidP="009650D8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dxa"/>
            <w:textDirection w:val="btLr"/>
          </w:tcPr>
          <w:p w14:paraId="21B09E81" w14:textId="77777777" w:rsidR="00FF057B" w:rsidRPr="001E0C60" w:rsidRDefault="00FF057B" w:rsidP="009650D8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  <w:textDirection w:val="btLr"/>
          </w:tcPr>
          <w:p w14:paraId="7BF29469" w14:textId="0157906E" w:rsidR="00FF057B" w:rsidRPr="001E0C60" w:rsidRDefault="00FF057B" w:rsidP="009650D8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07547A01" w14:textId="1039D22E" w:rsidR="00FF057B" w:rsidRPr="001E0C60" w:rsidRDefault="00FF057B" w:rsidP="001E0C6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5043CB0F" w14:textId="77777777" w:rsidR="00FF057B" w:rsidRPr="001E0C60" w:rsidRDefault="00FF057B" w:rsidP="0030647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F057B" w:rsidRPr="001E0C60" w14:paraId="1E620DF0" w14:textId="77777777" w:rsidTr="004A5378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562390997" w:displacedByCustomXml="next"/>
          <w:permEnd w:id="1012036637" w:displacedByCustomXml="next"/>
          <w:permEnd w:id="237856181" w:displacedByCustomXml="next"/>
          <w:permEnd w:id="49744482" w:displacedByCustomXml="next"/>
          <w:permEnd w:id="499982034" w:displacedByCustomXml="next"/>
          <w:permEnd w:id="409620305" w:displacedByCustomXml="next"/>
          <w:permEnd w:id="1694006833" w:displacedByCustomXml="next"/>
          <w:permEnd w:id="1857486973" w:displacedByCustomXml="next"/>
          <w:permEnd w:id="1630552844" w:displacedByCustomXml="next"/>
          <w:permStart w:id="2025671210" w:edGrp="everyone" w:colFirst="10" w:colLast="10" w:displacedByCustomXml="next"/>
          <w:permStart w:id="584778699" w:edGrp="everyone" w:colFirst="9" w:colLast="9" w:displacedByCustomXml="next"/>
          <w:permStart w:id="1773211731" w:edGrp="everyone" w:colFirst="8" w:colLast="8" w:displacedByCustomXml="next"/>
          <w:permStart w:id="1469977286" w:edGrp="everyone" w:colFirst="7" w:colLast="7" w:displacedByCustomXml="next"/>
          <w:permStart w:id="2034112025" w:edGrp="everyone" w:colFirst="6" w:colLast="6" w:displacedByCustomXml="next"/>
          <w:permStart w:id="325524084" w:edGrp="everyone" w:colFirst="5" w:colLast="5" w:displacedByCustomXml="next"/>
          <w:permStart w:id="65540753" w:edGrp="everyone" w:colFirst="4" w:colLast="4" w:displacedByCustomXml="next"/>
          <w:permStart w:id="1698712983" w:edGrp="everyone" w:colFirst="3" w:colLast="3" w:displacedByCustomXml="next"/>
          <w:permStart w:id="599863546" w:edGrp="everyone" w:colFirst="2" w:colLast="2" w:displacedByCustomXml="next"/>
          <w:permStart w:id="763106616" w:edGrp="everyone" w:colFirst="1" w:colLast="1" w:displacedByCustomXml="next"/>
          <w:permStart w:id="504962683" w:edGrp="everyone" w:colFirst="0" w:colLast="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296139111"/>
              <w:placeholder>
                <w:docPart w:val="2D1B106DBBC940949EB814C891A17693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113C3F60" w14:textId="525A7B79" w:rsidR="00FF057B" w:rsidRPr="0007692C" w:rsidRDefault="009650D8" w:rsidP="009650D8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4F57FFDE" w14:textId="43CEF721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7DFFD81D" w14:textId="77777777" w:rsidR="00FF057B" w:rsidRPr="004A5378" w:rsidRDefault="00FF057B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5B12C306" w14:textId="77777777" w:rsidR="00FF057B" w:rsidRPr="004A5378" w:rsidRDefault="00FF057B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79D0ABFF" w14:textId="2B792259" w:rsidR="00FF057B" w:rsidRPr="004A5378" w:rsidRDefault="00FF057B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5634847" w14:textId="77777777" w:rsidR="00FF057B" w:rsidRPr="004A5378" w:rsidRDefault="00FF057B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5CD8A255" w14:textId="77777777" w:rsidR="00FF057B" w:rsidRPr="004A5378" w:rsidRDefault="00FF057B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7DD88F36" w14:textId="77777777" w:rsidR="00FF057B" w:rsidRPr="004A5378" w:rsidRDefault="00FF057B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77FAFFE0" w14:textId="77777777" w:rsidR="00FF057B" w:rsidRPr="004A5378" w:rsidRDefault="00FF057B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73373EEA" w14:textId="77777777" w:rsidR="00FF057B" w:rsidRPr="004A5378" w:rsidRDefault="00FF057B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297591AB" w14:textId="77777777" w:rsidR="00FF057B" w:rsidRPr="0007692C" w:rsidRDefault="00FF057B" w:rsidP="00306479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7692C" w:rsidRPr="001E0C60" w14:paraId="0BE1F83D" w14:textId="77777777" w:rsidTr="004A5378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2025671210" w:displacedByCustomXml="next"/>
          <w:permEnd w:id="584778699" w:displacedByCustomXml="next"/>
          <w:permEnd w:id="1773211731" w:displacedByCustomXml="next"/>
          <w:permEnd w:id="1469977286" w:displacedByCustomXml="next"/>
          <w:permEnd w:id="2034112025" w:displacedByCustomXml="next"/>
          <w:permEnd w:id="325524084" w:displacedByCustomXml="next"/>
          <w:permEnd w:id="65540753" w:displacedByCustomXml="next"/>
          <w:permEnd w:id="1698712983" w:displacedByCustomXml="next"/>
          <w:permEnd w:id="599863546" w:displacedByCustomXml="next"/>
          <w:permEnd w:id="763106616" w:displacedByCustomXml="next"/>
          <w:permEnd w:id="504962683" w:displacedByCustomXml="next"/>
          <w:permStart w:id="812669665" w:edGrp="everyone" w:colFirst="9" w:colLast="9" w:displacedByCustomXml="next"/>
          <w:permStart w:id="1923627321" w:edGrp="everyone" w:colFirst="8" w:colLast="8" w:displacedByCustomXml="next"/>
          <w:permStart w:id="1670993467" w:edGrp="everyone" w:colFirst="7" w:colLast="7" w:displacedByCustomXml="next"/>
          <w:permStart w:id="1567844491" w:edGrp="everyone" w:colFirst="6" w:colLast="6" w:displacedByCustomXml="next"/>
          <w:permStart w:id="1665164140" w:edGrp="everyone" w:colFirst="5" w:colLast="5" w:displacedByCustomXml="next"/>
          <w:permStart w:id="402858623" w:edGrp="everyone" w:colFirst="4" w:colLast="4" w:displacedByCustomXml="next"/>
          <w:permStart w:id="1186209671" w:edGrp="everyone" w:colFirst="3" w:colLast="3" w:displacedByCustomXml="next"/>
          <w:permStart w:id="1109210570" w:edGrp="everyone" w:colFirst="2" w:colLast="2" w:displacedByCustomXml="next"/>
          <w:permStart w:id="1906928009" w:edGrp="everyone" w:colFirst="1" w:colLast="1" w:displacedByCustomXml="next"/>
          <w:permStart w:id="1798313704" w:edGrp="everyone" w:colFirst="0" w:colLast="0" w:displacedByCustomXml="next"/>
          <w:permStart w:id="1281127276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271748772"/>
              <w:placeholder>
                <w:docPart w:val="E75756733B444F2DA4868F1AE2221CEF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3110A831" w14:textId="488ACFC6" w:rsidR="0007692C" w:rsidRPr="0007692C" w:rsidRDefault="0007692C" w:rsidP="0007692C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671120FD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72B64CD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76C6CC9C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3A46918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5609144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34B1A57C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E266056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414A985C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65C3E872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27B95441" w14:textId="185590BD" w:rsidR="0007692C" w:rsidRPr="0007692C" w:rsidRDefault="0007692C" w:rsidP="0007692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7692C" w:rsidRPr="001E0C60" w14:paraId="3B60418C" w14:textId="77777777" w:rsidTr="004A5378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812669665" w:displacedByCustomXml="next"/>
          <w:permEnd w:id="1923627321" w:displacedByCustomXml="next"/>
          <w:permEnd w:id="1670993467" w:displacedByCustomXml="next"/>
          <w:permEnd w:id="1567844491" w:displacedByCustomXml="next"/>
          <w:permEnd w:id="1665164140" w:displacedByCustomXml="next"/>
          <w:permEnd w:id="402858623" w:displacedByCustomXml="next"/>
          <w:permEnd w:id="1186209671" w:displacedByCustomXml="next"/>
          <w:permEnd w:id="1109210570" w:displacedByCustomXml="next"/>
          <w:permEnd w:id="1906928009" w:displacedByCustomXml="next"/>
          <w:permEnd w:id="1798313704" w:displacedByCustomXml="next"/>
          <w:permEnd w:id="1281127276" w:displacedByCustomXml="next"/>
          <w:permStart w:id="553395583" w:edGrp="everyone" w:colFirst="9" w:colLast="9" w:displacedByCustomXml="next"/>
          <w:permStart w:id="1336634877" w:edGrp="everyone" w:colFirst="8" w:colLast="8" w:displacedByCustomXml="next"/>
          <w:permStart w:id="1725503221" w:edGrp="everyone" w:colFirst="7" w:colLast="7" w:displacedByCustomXml="next"/>
          <w:permStart w:id="758728379" w:edGrp="everyone" w:colFirst="6" w:colLast="6" w:displacedByCustomXml="next"/>
          <w:permStart w:id="602680753" w:edGrp="everyone" w:colFirst="5" w:colLast="5" w:displacedByCustomXml="next"/>
          <w:permStart w:id="1949308878" w:edGrp="everyone" w:colFirst="4" w:colLast="4" w:displacedByCustomXml="next"/>
          <w:permStart w:id="1664187112" w:edGrp="everyone" w:colFirst="3" w:colLast="3" w:displacedByCustomXml="next"/>
          <w:permStart w:id="928133744" w:edGrp="everyone" w:colFirst="2" w:colLast="2" w:displacedByCustomXml="next"/>
          <w:permStart w:id="1536064302" w:edGrp="everyone" w:colFirst="1" w:colLast="1" w:displacedByCustomXml="next"/>
          <w:permStart w:id="316963151" w:edGrp="everyone" w:colFirst="0" w:colLast="0" w:displacedByCustomXml="next"/>
          <w:permStart w:id="1996448220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1629738246"/>
              <w:placeholder>
                <w:docPart w:val="59300F1A93DE4696A627C13BFA384CE1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59318DFB" w14:textId="5CE74DB0" w:rsidR="0007692C" w:rsidRPr="0007692C" w:rsidRDefault="0007692C" w:rsidP="0007692C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5D20C47A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D1E648C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22041BBD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2A8E313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741C1954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7504AC04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F480313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18AABFDB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698EE0C4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29519F7D" w14:textId="77777777" w:rsidR="0007692C" w:rsidRPr="0007692C" w:rsidRDefault="0007692C" w:rsidP="0007692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7692C" w:rsidRPr="001E0C60" w14:paraId="1C966475" w14:textId="77777777" w:rsidTr="004A5378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553395583" w:displacedByCustomXml="next"/>
          <w:permEnd w:id="1336634877" w:displacedByCustomXml="next"/>
          <w:permEnd w:id="1725503221" w:displacedByCustomXml="next"/>
          <w:permEnd w:id="758728379" w:displacedByCustomXml="next"/>
          <w:permEnd w:id="602680753" w:displacedByCustomXml="next"/>
          <w:permEnd w:id="1949308878" w:displacedByCustomXml="next"/>
          <w:permEnd w:id="1664187112" w:displacedByCustomXml="next"/>
          <w:permEnd w:id="928133744" w:displacedByCustomXml="next"/>
          <w:permEnd w:id="1536064302" w:displacedByCustomXml="next"/>
          <w:permEnd w:id="316963151" w:displacedByCustomXml="next"/>
          <w:permEnd w:id="1996448220" w:displacedByCustomXml="next"/>
          <w:permStart w:id="42742933" w:edGrp="everyone" w:colFirst="9" w:colLast="9" w:displacedByCustomXml="next"/>
          <w:permStart w:id="1667040835" w:edGrp="everyone" w:colFirst="8" w:colLast="8" w:displacedByCustomXml="next"/>
          <w:permStart w:id="260399080" w:edGrp="everyone" w:colFirst="7" w:colLast="7" w:displacedByCustomXml="next"/>
          <w:permStart w:id="537532811" w:edGrp="everyone" w:colFirst="6" w:colLast="6" w:displacedByCustomXml="next"/>
          <w:permStart w:id="6964735" w:edGrp="everyone" w:colFirst="5" w:colLast="5" w:displacedByCustomXml="next"/>
          <w:permStart w:id="365166755" w:edGrp="everyone" w:colFirst="4" w:colLast="4" w:displacedByCustomXml="next"/>
          <w:permStart w:id="1333752127" w:edGrp="everyone" w:colFirst="3" w:colLast="3" w:displacedByCustomXml="next"/>
          <w:permStart w:id="1783700477" w:edGrp="everyone" w:colFirst="2" w:colLast="2" w:displacedByCustomXml="next"/>
          <w:permStart w:id="923817193" w:edGrp="everyone" w:colFirst="1" w:colLast="1" w:displacedByCustomXml="next"/>
          <w:permStart w:id="912530421" w:edGrp="everyone" w:colFirst="0" w:colLast="0" w:displacedByCustomXml="next"/>
          <w:permStart w:id="1707958057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589758205"/>
              <w:placeholder>
                <w:docPart w:val="364DAAAF97D1432AB34B307FF580F831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747B26D4" w14:textId="6362A954" w:rsidR="0007692C" w:rsidRPr="0007692C" w:rsidRDefault="0007692C" w:rsidP="0007692C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338D8F8C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8C8C380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2900F6F1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50E558B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31F46EBE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949402D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A2FA6F5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7124F013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311AF866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72B81F51" w14:textId="77777777" w:rsidR="0007692C" w:rsidRPr="0007692C" w:rsidRDefault="0007692C" w:rsidP="0007692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7692C" w:rsidRPr="001E0C60" w14:paraId="4EB91040" w14:textId="77777777" w:rsidTr="004A5378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42742933" w:displacedByCustomXml="next"/>
          <w:permEnd w:id="1667040835" w:displacedByCustomXml="next"/>
          <w:permEnd w:id="260399080" w:displacedByCustomXml="next"/>
          <w:permEnd w:id="537532811" w:displacedByCustomXml="next"/>
          <w:permEnd w:id="6964735" w:displacedByCustomXml="next"/>
          <w:permEnd w:id="365166755" w:displacedByCustomXml="next"/>
          <w:permEnd w:id="1333752127" w:displacedByCustomXml="next"/>
          <w:permEnd w:id="1783700477" w:displacedByCustomXml="next"/>
          <w:permEnd w:id="923817193" w:displacedByCustomXml="next"/>
          <w:permEnd w:id="912530421" w:displacedByCustomXml="next"/>
          <w:permEnd w:id="1707958057" w:displacedByCustomXml="next"/>
          <w:permStart w:id="438389171" w:edGrp="everyone" w:colFirst="9" w:colLast="9" w:displacedByCustomXml="next"/>
          <w:permStart w:id="541670534" w:edGrp="everyone" w:colFirst="8" w:colLast="8" w:displacedByCustomXml="next"/>
          <w:permStart w:id="173624358" w:edGrp="everyone" w:colFirst="7" w:colLast="7" w:displacedByCustomXml="next"/>
          <w:permStart w:id="1018759099" w:edGrp="everyone" w:colFirst="6" w:colLast="6" w:displacedByCustomXml="next"/>
          <w:permStart w:id="1641418404" w:edGrp="everyone" w:colFirst="5" w:colLast="5" w:displacedByCustomXml="next"/>
          <w:permStart w:id="207028567" w:edGrp="everyone" w:colFirst="4" w:colLast="4" w:displacedByCustomXml="next"/>
          <w:permStart w:id="1644637309" w:edGrp="everyone" w:colFirst="3" w:colLast="3" w:displacedByCustomXml="next"/>
          <w:permStart w:id="60391285" w:edGrp="everyone" w:colFirst="2" w:colLast="2" w:displacedByCustomXml="next"/>
          <w:permStart w:id="1595233824" w:edGrp="everyone" w:colFirst="1" w:colLast="1" w:displacedByCustomXml="next"/>
          <w:permStart w:id="1940412324" w:edGrp="everyone" w:colFirst="0" w:colLast="0" w:displacedByCustomXml="next"/>
          <w:permStart w:id="908735842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276071886"/>
              <w:placeholder>
                <w:docPart w:val="71173739FC264F0B94DD860B004DB7C1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29FD52C2" w14:textId="47EBA106" w:rsidR="0007692C" w:rsidRPr="0007692C" w:rsidRDefault="0007692C" w:rsidP="0007692C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765C96B1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90E09AC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A95F19D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3562DD9E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CDCB81D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2A8FEF7A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6EE2E4F9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11771381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2033F6D6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04912159" w14:textId="77777777" w:rsidR="0007692C" w:rsidRPr="0007692C" w:rsidRDefault="0007692C" w:rsidP="0007692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7692C" w:rsidRPr="001E0C60" w14:paraId="70204998" w14:textId="77777777" w:rsidTr="004A5378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438389171" w:displacedByCustomXml="next"/>
          <w:permEnd w:id="541670534" w:displacedByCustomXml="next"/>
          <w:permEnd w:id="173624358" w:displacedByCustomXml="next"/>
          <w:permEnd w:id="1018759099" w:displacedByCustomXml="next"/>
          <w:permEnd w:id="1641418404" w:displacedByCustomXml="next"/>
          <w:permEnd w:id="207028567" w:displacedByCustomXml="next"/>
          <w:permEnd w:id="1644637309" w:displacedByCustomXml="next"/>
          <w:permEnd w:id="60391285" w:displacedByCustomXml="next"/>
          <w:permEnd w:id="1595233824" w:displacedByCustomXml="next"/>
          <w:permEnd w:id="1940412324" w:displacedByCustomXml="next"/>
          <w:permEnd w:id="908735842" w:displacedByCustomXml="next"/>
          <w:permStart w:id="1109018646" w:edGrp="everyone" w:colFirst="9" w:colLast="9" w:displacedByCustomXml="next"/>
          <w:permStart w:id="1094666759" w:edGrp="everyone" w:colFirst="8" w:colLast="8" w:displacedByCustomXml="next"/>
          <w:permStart w:id="1292504573" w:edGrp="everyone" w:colFirst="7" w:colLast="7" w:displacedByCustomXml="next"/>
          <w:permStart w:id="1630040797" w:edGrp="everyone" w:colFirst="6" w:colLast="6" w:displacedByCustomXml="next"/>
          <w:permStart w:id="1272056567" w:edGrp="everyone" w:colFirst="5" w:colLast="5" w:displacedByCustomXml="next"/>
          <w:permStart w:id="1442854240" w:edGrp="everyone" w:colFirst="4" w:colLast="4" w:displacedByCustomXml="next"/>
          <w:permStart w:id="411791991" w:edGrp="everyone" w:colFirst="3" w:colLast="3" w:displacedByCustomXml="next"/>
          <w:permStart w:id="2100497034" w:edGrp="everyone" w:colFirst="2" w:colLast="2" w:displacedByCustomXml="next"/>
          <w:permStart w:id="1588089433" w:edGrp="everyone" w:colFirst="1" w:colLast="1" w:displacedByCustomXml="next"/>
          <w:permStart w:id="1068443021" w:edGrp="everyone" w:colFirst="0" w:colLast="0" w:displacedByCustomXml="next"/>
          <w:permStart w:id="1515271977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666911747"/>
              <w:placeholder>
                <w:docPart w:val="7A426B1C6FB94854B40754E0E2C8FA8E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5B6BCE9A" w14:textId="3C4DD7F9" w:rsidR="0007692C" w:rsidRPr="0007692C" w:rsidRDefault="0007692C" w:rsidP="0007692C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51E1C0B6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CAAECFE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2452B52D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3FD3E37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754886AA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7A631AEB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70CB09E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4CE071FE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5981F9E2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6A5C406B" w14:textId="77777777" w:rsidR="0007692C" w:rsidRPr="0007692C" w:rsidRDefault="0007692C" w:rsidP="0007692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7692C" w:rsidRPr="001E0C60" w14:paraId="42CECD7A" w14:textId="77777777" w:rsidTr="004A5378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1109018646" w:displacedByCustomXml="next"/>
          <w:permEnd w:id="1094666759" w:displacedByCustomXml="next"/>
          <w:permEnd w:id="1292504573" w:displacedByCustomXml="next"/>
          <w:permEnd w:id="1630040797" w:displacedByCustomXml="next"/>
          <w:permEnd w:id="1272056567" w:displacedByCustomXml="next"/>
          <w:permEnd w:id="1442854240" w:displacedByCustomXml="next"/>
          <w:permEnd w:id="411791991" w:displacedByCustomXml="next"/>
          <w:permEnd w:id="2100497034" w:displacedByCustomXml="next"/>
          <w:permEnd w:id="1588089433" w:displacedByCustomXml="next"/>
          <w:permEnd w:id="1068443021" w:displacedByCustomXml="next"/>
          <w:permEnd w:id="1515271977" w:displacedByCustomXml="next"/>
          <w:permStart w:id="1938884590" w:edGrp="everyone" w:colFirst="9" w:colLast="9" w:displacedByCustomXml="next"/>
          <w:permStart w:id="897527665" w:edGrp="everyone" w:colFirst="8" w:colLast="8" w:displacedByCustomXml="next"/>
          <w:permStart w:id="2023055432" w:edGrp="everyone" w:colFirst="7" w:colLast="7" w:displacedByCustomXml="next"/>
          <w:permStart w:id="1381588820" w:edGrp="everyone" w:colFirst="6" w:colLast="6" w:displacedByCustomXml="next"/>
          <w:permStart w:id="283053887" w:edGrp="everyone" w:colFirst="5" w:colLast="5" w:displacedByCustomXml="next"/>
          <w:permStart w:id="1194470490" w:edGrp="everyone" w:colFirst="4" w:colLast="4" w:displacedByCustomXml="next"/>
          <w:permStart w:id="993810395" w:edGrp="everyone" w:colFirst="3" w:colLast="3" w:displacedByCustomXml="next"/>
          <w:permStart w:id="1782992540" w:edGrp="everyone" w:colFirst="2" w:colLast="2" w:displacedByCustomXml="next"/>
          <w:permStart w:id="603140436" w:edGrp="everyone" w:colFirst="1" w:colLast="1" w:displacedByCustomXml="next"/>
          <w:permStart w:id="1203246709" w:edGrp="everyone" w:colFirst="0" w:colLast="0" w:displacedByCustomXml="next"/>
          <w:permStart w:id="579674901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481781147"/>
              <w:placeholder>
                <w:docPart w:val="CC5DF2520B10483A931F36F0FCC207C1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3C2AA51C" w14:textId="429BC2A2" w:rsidR="0007692C" w:rsidRPr="0007692C" w:rsidRDefault="0007692C" w:rsidP="0007692C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4B0D05DA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DA65E80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2843A55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5BE7C96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7BE58B2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7C5D52BE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33C3810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583F8D29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19174573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2CD0014E" w14:textId="77777777" w:rsidR="0007692C" w:rsidRPr="0007692C" w:rsidRDefault="0007692C" w:rsidP="0007692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7692C" w:rsidRPr="001E0C60" w14:paraId="5694A626" w14:textId="77777777" w:rsidTr="004A5378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1938884590" w:displacedByCustomXml="next"/>
          <w:permEnd w:id="897527665" w:displacedByCustomXml="next"/>
          <w:permEnd w:id="2023055432" w:displacedByCustomXml="next"/>
          <w:permEnd w:id="1381588820" w:displacedByCustomXml="next"/>
          <w:permEnd w:id="283053887" w:displacedByCustomXml="next"/>
          <w:permEnd w:id="1194470490" w:displacedByCustomXml="next"/>
          <w:permEnd w:id="993810395" w:displacedByCustomXml="next"/>
          <w:permEnd w:id="1782992540" w:displacedByCustomXml="next"/>
          <w:permEnd w:id="603140436" w:displacedByCustomXml="next"/>
          <w:permEnd w:id="1203246709" w:displacedByCustomXml="next"/>
          <w:permEnd w:id="579674901" w:displacedByCustomXml="next"/>
          <w:permStart w:id="1335035405" w:edGrp="everyone" w:colFirst="9" w:colLast="9" w:displacedByCustomXml="next"/>
          <w:permStart w:id="1438282037" w:edGrp="everyone" w:colFirst="8" w:colLast="8" w:displacedByCustomXml="next"/>
          <w:permStart w:id="81920252" w:edGrp="everyone" w:colFirst="7" w:colLast="7" w:displacedByCustomXml="next"/>
          <w:permStart w:id="1381643332" w:edGrp="everyone" w:colFirst="6" w:colLast="6" w:displacedByCustomXml="next"/>
          <w:permStart w:id="5919639" w:edGrp="everyone" w:colFirst="5" w:colLast="5" w:displacedByCustomXml="next"/>
          <w:permStart w:id="1563065798" w:edGrp="everyone" w:colFirst="4" w:colLast="4" w:displacedByCustomXml="next"/>
          <w:permStart w:id="1564875362" w:edGrp="everyone" w:colFirst="3" w:colLast="3" w:displacedByCustomXml="next"/>
          <w:permStart w:id="1649747669" w:edGrp="everyone" w:colFirst="2" w:colLast="2" w:displacedByCustomXml="next"/>
          <w:permStart w:id="1782738053" w:edGrp="everyone" w:colFirst="1" w:colLast="1" w:displacedByCustomXml="next"/>
          <w:permStart w:id="1139103824" w:edGrp="everyone" w:colFirst="0" w:colLast="0" w:displacedByCustomXml="next"/>
          <w:permStart w:id="2047943011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72724921"/>
              <w:placeholder>
                <w:docPart w:val="AD6078486ED542C48647E7C304F34CAC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6EF18E7E" w14:textId="5389D531" w:rsidR="0007692C" w:rsidRPr="0007692C" w:rsidRDefault="0007692C" w:rsidP="0007692C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43F46A7D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2A61AD9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960BDB8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F5AE8E0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3DA4B995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73706BA8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3ADF06C4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19135510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15B301B6" w14:textId="77777777" w:rsidR="0007692C" w:rsidRPr="004A5378" w:rsidRDefault="0007692C" w:rsidP="004A5378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0F554DC1" w14:textId="77777777" w:rsidR="0007692C" w:rsidRPr="0007692C" w:rsidRDefault="0007692C" w:rsidP="0007692C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permEnd w:id="2047943011"/>
      <w:permEnd w:id="1139103824"/>
      <w:permEnd w:id="1782738053"/>
      <w:permEnd w:id="1649747669"/>
      <w:permEnd w:id="1564875362"/>
      <w:permEnd w:id="1563065798"/>
      <w:permEnd w:id="5919639"/>
      <w:permEnd w:id="1381643332"/>
      <w:permEnd w:id="81920252"/>
      <w:permEnd w:id="1438282037"/>
      <w:permEnd w:id="1335035405"/>
    </w:tbl>
    <w:p w14:paraId="19F8296E" w14:textId="77777777" w:rsidR="001C52F6" w:rsidRDefault="001C52F6"/>
    <w:tbl>
      <w:tblPr>
        <w:tblStyle w:val="Grilledutableau1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1"/>
        <w:gridCol w:w="5367"/>
        <w:gridCol w:w="851"/>
        <w:gridCol w:w="1843"/>
      </w:tblGrid>
      <w:tr w:rsidR="0075464E" w:rsidRPr="007531E9" w14:paraId="48AD5056" w14:textId="77777777" w:rsidTr="00C92EA6">
        <w:trPr>
          <w:trHeight w:val="567"/>
        </w:trPr>
        <w:tc>
          <w:tcPr>
            <w:tcW w:w="2571" w:type="dxa"/>
            <w:vAlign w:val="bottom"/>
          </w:tcPr>
          <w:p w14:paraId="0E26C4D6" w14:textId="77777777" w:rsidR="0075464E" w:rsidRPr="007531E9" w:rsidRDefault="0075464E" w:rsidP="00822CF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1566659344" w:edGrp="everyone" w:colFirst="1" w:colLast="1"/>
            <w:permStart w:id="119345719" w:edGrp="everyone" w:colFirst="3" w:colLast="3"/>
            <w:r w:rsidRPr="007531E9">
              <w:rPr>
                <w:rFonts w:asciiTheme="minorHAnsi" w:hAnsiTheme="minorHAnsi" w:cstheme="minorHAnsi"/>
                <w:b/>
                <w:sz w:val="16"/>
                <w:szCs w:val="16"/>
              </w:rPr>
              <w:t>Signature de l’intervenant :</w:t>
            </w:r>
          </w:p>
        </w:tc>
        <w:tc>
          <w:tcPr>
            <w:tcW w:w="5367" w:type="dxa"/>
            <w:tcBorders>
              <w:bottom w:val="single" w:sz="4" w:space="0" w:color="auto"/>
            </w:tcBorders>
            <w:vAlign w:val="bottom"/>
          </w:tcPr>
          <w:p w14:paraId="1A76B3A3" w14:textId="77777777" w:rsidR="0075464E" w:rsidRPr="007531E9" w:rsidRDefault="0075464E" w:rsidP="00822CF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14:paraId="56D6335C" w14:textId="77777777" w:rsidR="0075464E" w:rsidRPr="007531E9" w:rsidRDefault="0075464E" w:rsidP="00822CFE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531E9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240073396"/>
            <w:placeholder>
              <w:docPart w:val="771DCC0CEDA047379608BF6623B2D99E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tcBorders>
                  <w:bottom w:val="single" w:sz="4" w:space="0" w:color="auto"/>
                </w:tcBorders>
                <w:vAlign w:val="bottom"/>
              </w:tcPr>
              <w:p w14:paraId="727D36D4" w14:textId="77777777" w:rsidR="0075464E" w:rsidRPr="007531E9" w:rsidRDefault="0075464E" w:rsidP="00822CFE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531E9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</w:tbl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1"/>
        <w:gridCol w:w="2391"/>
        <w:gridCol w:w="1559"/>
        <w:gridCol w:w="1417"/>
        <w:gridCol w:w="851"/>
        <w:gridCol w:w="1843"/>
      </w:tblGrid>
      <w:tr w:rsidR="00D154E1" w:rsidRPr="007531E9" w14:paraId="0F1F763D" w14:textId="77777777" w:rsidTr="0097466D">
        <w:trPr>
          <w:trHeight w:val="567"/>
        </w:trPr>
        <w:tc>
          <w:tcPr>
            <w:tcW w:w="2571" w:type="dxa"/>
            <w:vAlign w:val="bottom"/>
          </w:tcPr>
          <w:p w14:paraId="4BFF13F7" w14:textId="08E3E145" w:rsidR="00D154E1" w:rsidRPr="007531E9" w:rsidRDefault="00D154E1" w:rsidP="00D154E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591397351" w:edGrp="everyone" w:colFirst="3" w:colLast="3"/>
            <w:permStart w:id="1653282719" w:edGrp="everyone" w:colFirst="1" w:colLast="1"/>
            <w:permStart w:id="1067526818" w:edGrp="everyone" w:colFirst="5" w:colLast="5"/>
            <w:permEnd w:id="1566659344"/>
            <w:permEnd w:id="119345719"/>
            <w:r w:rsidRPr="007531E9">
              <w:rPr>
                <w:rFonts w:asciiTheme="minorHAnsi" w:hAnsiTheme="minorHAnsi" w:cstheme="minorHAnsi"/>
                <w:b/>
                <w:sz w:val="16"/>
                <w:szCs w:val="16"/>
              </w:rPr>
              <w:t>Signature du thérapeute :</w:t>
            </w:r>
          </w:p>
        </w:tc>
        <w:tc>
          <w:tcPr>
            <w:tcW w:w="2391" w:type="dxa"/>
            <w:tcBorders>
              <w:bottom w:val="single" w:sz="4" w:space="0" w:color="auto"/>
            </w:tcBorders>
            <w:vAlign w:val="bottom"/>
          </w:tcPr>
          <w:p w14:paraId="13ADD222" w14:textId="77777777" w:rsidR="00D154E1" w:rsidRPr="007531E9" w:rsidRDefault="00D154E1" w:rsidP="0097466D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14:paraId="0E632F4E" w14:textId="77777777" w:rsidR="00D154E1" w:rsidRPr="007531E9" w:rsidRDefault="00D154E1" w:rsidP="0097466D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531E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No. de permis :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0E1A8BB8" w14:textId="77777777" w:rsidR="00D154E1" w:rsidRPr="007531E9" w:rsidRDefault="00D154E1" w:rsidP="0097466D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14:paraId="2B6ED727" w14:textId="77777777" w:rsidR="00D154E1" w:rsidRPr="007531E9" w:rsidRDefault="00D154E1" w:rsidP="0097466D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531E9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566388095"/>
            <w:placeholder>
              <w:docPart w:val="740B0D25DADE4D5486E41BD6E831B2C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tcBorders>
                  <w:bottom w:val="single" w:sz="4" w:space="0" w:color="auto"/>
                </w:tcBorders>
                <w:vAlign w:val="bottom"/>
              </w:tcPr>
              <w:p w14:paraId="5640CDAE" w14:textId="77777777" w:rsidR="00D154E1" w:rsidRPr="007531E9" w:rsidRDefault="00D154E1" w:rsidP="0097466D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531E9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permEnd w:id="591397351"/>
      <w:permEnd w:id="1653282719"/>
      <w:permEnd w:id="1067526818"/>
    </w:tbl>
    <w:p w14:paraId="26F8859E" w14:textId="59BA2F20" w:rsidR="00023846" w:rsidRDefault="00023846"/>
    <w:p w14:paraId="56AED41D" w14:textId="77777777" w:rsidR="00023846" w:rsidRDefault="00023846"/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988"/>
        <w:gridCol w:w="726"/>
        <w:gridCol w:w="726"/>
        <w:gridCol w:w="727"/>
        <w:gridCol w:w="726"/>
        <w:gridCol w:w="726"/>
        <w:gridCol w:w="727"/>
        <w:gridCol w:w="726"/>
        <w:gridCol w:w="727"/>
        <w:gridCol w:w="2977"/>
        <w:gridCol w:w="851"/>
      </w:tblGrid>
      <w:tr w:rsidR="00D35B57" w:rsidRPr="001E0C60" w14:paraId="62D46C19" w14:textId="77777777" w:rsidTr="00822CFE">
        <w:tc>
          <w:tcPr>
            <w:tcW w:w="988" w:type="dxa"/>
            <w:tcBorders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1F0A314" w14:textId="77777777" w:rsidR="00D35B57" w:rsidRPr="001E0C60" w:rsidRDefault="00D35B57" w:rsidP="00D35B57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0C60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DATE</w:t>
            </w:r>
          </w:p>
        </w:tc>
        <w:tc>
          <w:tcPr>
            <w:tcW w:w="5811" w:type="dxa"/>
            <w:gridSpan w:val="8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7ACF0F0" w14:textId="23B44EAD" w:rsidR="00D35B57" w:rsidRPr="001E0C60" w:rsidRDefault="00D35B57" w:rsidP="00D35B57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ACTIVITÉS CLINIQUES ASSIGNÉES</w:t>
            </w: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10A3E349" w14:textId="77777777" w:rsidR="00D35B57" w:rsidRPr="001E0C60" w:rsidRDefault="00D35B57" w:rsidP="00D35B5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0C60">
              <w:rPr>
                <w:rFonts w:asciiTheme="minorHAnsi" w:hAnsiTheme="minorHAnsi" w:cstheme="minorHAnsi"/>
                <w:b/>
                <w:sz w:val="20"/>
                <w:szCs w:val="20"/>
              </w:rPr>
              <w:t>REMARQUES</w:t>
            </w:r>
          </w:p>
        </w:tc>
        <w:tc>
          <w:tcPr>
            <w:tcW w:w="851" w:type="dxa"/>
            <w:tcBorders>
              <w:lef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A53258C" w14:textId="77777777" w:rsidR="00D35B57" w:rsidRPr="001E0C60" w:rsidRDefault="00D35B57" w:rsidP="00D35B57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E0C60">
              <w:rPr>
                <w:rFonts w:asciiTheme="minorHAnsi" w:hAnsiTheme="minorHAnsi" w:cstheme="minorHAnsi"/>
                <w:b/>
                <w:sz w:val="16"/>
                <w:szCs w:val="16"/>
              </w:rPr>
              <w:t>INITIALES</w:t>
            </w:r>
          </w:p>
        </w:tc>
      </w:tr>
      <w:tr w:rsidR="0009615B" w:rsidRPr="001E0C60" w14:paraId="581C64CD" w14:textId="77777777" w:rsidTr="00822CFE">
        <w:trPr>
          <w:cantSplit/>
          <w:trHeight w:val="2531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 w14:paraId="0A43E376" w14:textId="77777777" w:rsidR="0009615B" w:rsidRPr="001E0C60" w:rsidRDefault="0009615B" w:rsidP="00822CF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814571904" w:edGrp="everyone" w:colFirst="9" w:colLast="9"/>
            <w:permStart w:id="476141347" w:edGrp="everyone" w:colFirst="3" w:colLast="3"/>
            <w:permStart w:id="442654222" w:edGrp="everyone" w:colFirst="1" w:colLast="1"/>
            <w:permStart w:id="2143969459" w:edGrp="everyone" w:colFirst="2" w:colLast="2"/>
            <w:permStart w:id="353645571" w:edGrp="everyone" w:colFirst="4" w:colLast="4"/>
            <w:permStart w:id="1399018940" w:edGrp="everyone" w:colFirst="5" w:colLast="5"/>
            <w:permStart w:id="1931169159" w:edGrp="everyone" w:colFirst="6" w:colLast="6"/>
            <w:permStart w:id="640225945" w:edGrp="everyone" w:colFirst="7" w:colLast="7"/>
            <w:permStart w:id="604712823" w:edGrp="everyone" w:colFirst="8" w:colLast="8"/>
          </w:p>
        </w:tc>
        <w:tc>
          <w:tcPr>
            <w:tcW w:w="726" w:type="dxa"/>
            <w:tcBorders>
              <w:left w:val="double" w:sz="4" w:space="0" w:color="auto"/>
            </w:tcBorders>
            <w:textDirection w:val="btLr"/>
          </w:tcPr>
          <w:p w14:paraId="6979DA51" w14:textId="77777777" w:rsidR="0009615B" w:rsidRPr="001E0C60" w:rsidRDefault="0009615B" w:rsidP="00822CFE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dxa"/>
            <w:textDirection w:val="btLr"/>
          </w:tcPr>
          <w:p w14:paraId="02B934F7" w14:textId="77777777" w:rsidR="0009615B" w:rsidRPr="00FF057B" w:rsidRDefault="0009615B" w:rsidP="00822CFE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7" w:type="dxa"/>
            <w:textDirection w:val="btLr"/>
          </w:tcPr>
          <w:p w14:paraId="16318B8D" w14:textId="77777777" w:rsidR="0009615B" w:rsidRPr="001E0C60" w:rsidRDefault="0009615B" w:rsidP="00822CFE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dxa"/>
            <w:textDirection w:val="btLr"/>
          </w:tcPr>
          <w:p w14:paraId="05C34CF6" w14:textId="77777777" w:rsidR="0009615B" w:rsidRPr="001E0C60" w:rsidRDefault="0009615B" w:rsidP="00822CFE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dxa"/>
            <w:textDirection w:val="btLr"/>
          </w:tcPr>
          <w:p w14:paraId="306C2E58" w14:textId="77777777" w:rsidR="0009615B" w:rsidRPr="001E0C60" w:rsidRDefault="0009615B" w:rsidP="00822CFE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7" w:type="dxa"/>
            <w:textDirection w:val="btLr"/>
          </w:tcPr>
          <w:p w14:paraId="413AA98E" w14:textId="77777777" w:rsidR="0009615B" w:rsidRPr="001E0C60" w:rsidRDefault="0009615B" w:rsidP="00822CFE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6" w:type="dxa"/>
            <w:textDirection w:val="btLr"/>
          </w:tcPr>
          <w:p w14:paraId="02878049" w14:textId="77777777" w:rsidR="0009615B" w:rsidRPr="001E0C60" w:rsidRDefault="0009615B" w:rsidP="00822CFE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  <w:textDirection w:val="btLr"/>
          </w:tcPr>
          <w:p w14:paraId="23511FE0" w14:textId="77777777" w:rsidR="0009615B" w:rsidRPr="001E0C60" w:rsidRDefault="0009615B" w:rsidP="00822CFE">
            <w:pPr>
              <w:ind w:left="113" w:right="113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7A40A66C" w14:textId="77777777" w:rsidR="0009615B" w:rsidRPr="001E0C60" w:rsidRDefault="0009615B" w:rsidP="00822CF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1D3D6A1C" w14:textId="77777777" w:rsidR="0009615B" w:rsidRPr="001E0C60" w:rsidRDefault="0009615B" w:rsidP="00822CF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615B" w:rsidRPr="001E0C60" w14:paraId="12ED3C1F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604712823" w:displacedByCustomXml="next"/>
          <w:permEnd w:id="640225945" w:displacedByCustomXml="next"/>
          <w:permEnd w:id="1931169159" w:displacedByCustomXml="next"/>
          <w:permEnd w:id="1399018940" w:displacedByCustomXml="next"/>
          <w:permEnd w:id="353645571" w:displacedByCustomXml="next"/>
          <w:permEnd w:id="2143969459" w:displacedByCustomXml="next"/>
          <w:permEnd w:id="442654222" w:displacedByCustomXml="next"/>
          <w:permEnd w:id="476141347" w:displacedByCustomXml="next"/>
          <w:permEnd w:id="814571904" w:displacedByCustomXml="next"/>
          <w:permStart w:id="1831431217" w:edGrp="everyone" w:colFirst="10" w:colLast="10" w:displacedByCustomXml="next"/>
          <w:permStart w:id="1854563544" w:edGrp="everyone" w:colFirst="9" w:colLast="9" w:displacedByCustomXml="next"/>
          <w:permStart w:id="398094717" w:edGrp="everyone" w:colFirst="8" w:colLast="8" w:displacedByCustomXml="next"/>
          <w:permStart w:id="501027778" w:edGrp="everyone" w:colFirst="7" w:colLast="7" w:displacedByCustomXml="next"/>
          <w:permStart w:id="880491941" w:edGrp="everyone" w:colFirst="6" w:colLast="6" w:displacedByCustomXml="next"/>
          <w:permStart w:id="181945194" w:edGrp="everyone" w:colFirst="5" w:colLast="5" w:displacedByCustomXml="next"/>
          <w:permStart w:id="1737048444" w:edGrp="everyone" w:colFirst="4" w:colLast="4" w:displacedByCustomXml="next"/>
          <w:permStart w:id="424422403" w:edGrp="everyone" w:colFirst="3" w:colLast="3" w:displacedByCustomXml="next"/>
          <w:permStart w:id="143673678" w:edGrp="everyone" w:colFirst="2" w:colLast="2" w:displacedByCustomXml="next"/>
          <w:permStart w:id="390990925" w:edGrp="everyone" w:colFirst="1" w:colLast="1" w:displacedByCustomXml="next"/>
          <w:permStart w:id="2082044755" w:edGrp="everyone" w:colFirst="0" w:colLast="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282621648"/>
              <w:placeholder>
                <w:docPart w:val="DA8E686918FB4A7CAE762BEEFD26BF79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5453E1E4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310DC45E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78330A22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5918BF33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56BE351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36FC6175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B33A6D7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79437B5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6C29FE0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22036C9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7869EE70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15B" w:rsidRPr="001E0C60" w14:paraId="26EC8055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1831431217" w:displacedByCustomXml="next"/>
          <w:permEnd w:id="1854563544" w:displacedByCustomXml="next"/>
          <w:permEnd w:id="398094717" w:displacedByCustomXml="next"/>
          <w:permEnd w:id="501027778" w:displacedByCustomXml="next"/>
          <w:permEnd w:id="880491941" w:displacedByCustomXml="next"/>
          <w:permEnd w:id="181945194" w:displacedByCustomXml="next"/>
          <w:permEnd w:id="1737048444" w:displacedByCustomXml="next"/>
          <w:permEnd w:id="424422403" w:displacedByCustomXml="next"/>
          <w:permEnd w:id="143673678" w:displacedByCustomXml="next"/>
          <w:permEnd w:id="390990925" w:displacedByCustomXml="next"/>
          <w:permEnd w:id="2082044755" w:displacedByCustomXml="next"/>
          <w:permStart w:id="1842225690" w:edGrp="everyone" w:colFirst="9" w:colLast="9" w:displacedByCustomXml="next"/>
          <w:permStart w:id="993336516" w:edGrp="everyone" w:colFirst="8" w:colLast="8" w:displacedByCustomXml="next"/>
          <w:permStart w:id="277043282" w:edGrp="everyone" w:colFirst="7" w:colLast="7" w:displacedByCustomXml="next"/>
          <w:permStart w:id="1523007647" w:edGrp="everyone" w:colFirst="6" w:colLast="6" w:displacedByCustomXml="next"/>
          <w:permStart w:id="1338442913" w:edGrp="everyone" w:colFirst="5" w:colLast="5" w:displacedByCustomXml="next"/>
          <w:permStart w:id="1312127713" w:edGrp="everyone" w:colFirst="4" w:colLast="4" w:displacedByCustomXml="next"/>
          <w:permStart w:id="1745689877" w:edGrp="everyone" w:colFirst="3" w:colLast="3" w:displacedByCustomXml="next"/>
          <w:permStart w:id="1891582616" w:edGrp="everyone" w:colFirst="2" w:colLast="2" w:displacedByCustomXml="next"/>
          <w:permStart w:id="632825348" w:edGrp="everyone" w:colFirst="1" w:colLast="1" w:displacedByCustomXml="next"/>
          <w:permStart w:id="180377248" w:edGrp="everyone" w:colFirst="0" w:colLast="0" w:displacedByCustomXml="next"/>
          <w:permStart w:id="717519654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1574776671"/>
              <w:placeholder>
                <w:docPart w:val="24E02F8953754406A357ACED605FAF65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32282770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497DB3AD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7662D254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482BE297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6A0A14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6B582C9B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30B43444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0C45D53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6E1187E1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3196A7F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7BB697DA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15B" w:rsidRPr="001E0C60" w14:paraId="70D545E5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1842225690" w:displacedByCustomXml="next"/>
          <w:permEnd w:id="993336516" w:displacedByCustomXml="next"/>
          <w:permEnd w:id="277043282" w:displacedByCustomXml="next"/>
          <w:permEnd w:id="1523007647" w:displacedByCustomXml="next"/>
          <w:permEnd w:id="1338442913" w:displacedByCustomXml="next"/>
          <w:permEnd w:id="1312127713" w:displacedByCustomXml="next"/>
          <w:permEnd w:id="1745689877" w:displacedByCustomXml="next"/>
          <w:permEnd w:id="1891582616" w:displacedByCustomXml="next"/>
          <w:permEnd w:id="632825348" w:displacedByCustomXml="next"/>
          <w:permEnd w:id="180377248" w:displacedByCustomXml="next"/>
          <w:permEnd w:id="717519654" w:displacedByCustomXml="next"/>
          <w:permStart w:id="273637185" w:edGrp="everyone" w:colFirst="9" w:colLast="9" w:displacedByCustomXml="next"/>
          <w:permStart w:id="1434470863" w:edGrp="everyone" w:colFirst="8" w:colLast="8" w:displacedByCustomXml="next"/>
          <w:permStart w:id="884097135" w:edGrp="everyone" w:colFirst="7" w:colLast="7" w:displacedByCustomXml="next"/>
          <w:permStart w:id="23216729" w:edGrp="everyone" w:colFirst="6" w:colLast="6" w:displacedByCustomXml="next"/>
          <w:permStart w:id="483267975" w:edGrp="everyone" w:colFirst="5" w:colLast="5" w:displacedByCustomXml="next"/>
          <w:permStart w:id="1780024505" w:edGrp="everyone" w:colFirst="4" w:colLast="4" w:displacedByCustomXml="next"/>
          <w:permStart w:id="1314741489" w:edGrp="everyone" w:colFirst="3" w:colLast="3" w:displacedByCustomXml="next"/>
          <w:permStart w:id="1863060619" w:edGrp="everyone" w:colFirst="2" w:colLast="2" w:displacedByCustomXml="next"/>
          <w:permStart w:id="1438282621" w:edGrp="everyone" w:colFirst="1" w:colLast="1" w:displacedByCustomXml="next"/>
          <w:permStart w:id="1411129974" w:edGrp="everyone" w:colFirst="0" w:colLast="0" w:displacedByCustomXml="next"/>
          <w:permStart w:id="759185236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411846657"/>
              <w:placeholder>
                <w:docPart w:val="AEEE6D27151F46BCBA8580DA6AED055A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5A03F35A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649B9F8E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144FEF3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EF58D7E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7D41CCBF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6058C182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48047776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6E67BE8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1D05715A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74DA4C9A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75B9B803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15B" w:rsidRPr="001E0C60" w14:paraId="36689100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273637185" w:displacedByCustomXml="next"/>
          <w:permEnd w:id="1434470863" w:displacedByCustomXml="next"/>
          <w:permEnd w:id="884097135" w:displacedByCustomXml="next"/>
          <w:permEnd w:id="23216729" w:displacedByCustomXml="next"/>
          <w:permEnd w:id="483267975" w:displacedByCustomXml="next"/>
          <w:permEnd w:id="1780024505" w:displacedByCustomXml="next"/>
          <w:permEnd w:id="1314741489" w:displacedByCustomXml="next"/>
          <w:permEnd w:id="1863060619" w:displacedByCustomXml="next"/>
          <w:permEnd w:id="1438282621" w:displacedByCustomXml="next"/>
          <w:permEnd w:id="1411129974" w:displacedByCustomXml="next"/>
          <w:permEnd w:id="759185236" w:displacedByCustomXml="next"/>
          <w:permStart w:id="722798669" w:edGrp="everyone" w:colFirst="9" w:colLast="9" w:displacedByCustomXml="next"/>
          <w:permStart w:id="1775637514" w:edGrp="everyone" w:colFirst="8" w:colLast="8" w:displacedByCustomXml="next"/>
          <w:permStart w:id="44787488" w:edGrp="everyone" w:colFirst="7" w:colLast="7" w:displacedByCustomXml="next"/>
          <w:permStart w:id="2099649887" w:edGrp="everyone" w:colFirst="6" w:colLast="6" w:displacedByCustomXml="next"/>
          <w:permStart w:id="54230117" w:edGrp="everyone" w:colFirst="5" w:colLast="5" w:displacedByCustomXml="next"/>
          <w:permStart w:id="1248211532" w:edGrp="everyone" w:colFirst="4" w:colLast="4" w:displacedByCustomXml="next"/>
          <w:permStart w:id="1830164213" w:edGrp="everyone" w:colFirst="3" w:colLast="3" w:displacedByCustomXml="next"/>
          <w:permStart w:id="330385990" w:edGrp="everyone" w:colFirst="2" w:colLast="2" w:displacedByCustomXml="next"/>
          <w:permStart w:id="1124820146" w:edGrp="everyone" w:colFirst="1" w:colLast="1" w:displacedByCustomXml="next"/>
          <w:permStart w:id="881735197" w:edGrp="everyone" w:colFirst="0" w:colLast="0" w:displacedByCustomXml="next"/>
          <w:permStart w:id="689922802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387727505"/>
              <w:placeholder>
                <w:docPart w:val="AAD973DBA0B64F46B1CCD2F15A02775E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40E7574E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060D2195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0CE073A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3AF81B74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B4213BF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0FC61BA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3D3DE02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09CD323B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200CB0CA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21E7076E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3714DCD4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15B" w:rsidRPr="001E0C60" w14:paraId="33A9E698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722798669" w:displacedByCustomXml="next"/>
          <w:permEnd w:id="1775637514" w:displacedByCustomXml="next"/>
          <w:permEnd w:id="44787488" w:displacedByCustomXml="next"/>
          <w:permEnd w:id="2099649887" w:displacedByCustomXml="next"/>
          <w:permEnd w:id="54230117" w:displacedByCustomXml="next"/>
          <w:permEnd w:id="1248211532" w:displacedByCustomXml="next"/>
          <w:permEnd w:id="1830164213" w:displacedByCustomXml="next"/>
          <w:permEnd w:id="330385990" w:displacedByCustomXml="next"/>
          <w:permEnd w:id="1124820146" w:displacedByCustomXml="next"/>
          <w:permEnd w:id="881735197" w:displacedByCustomXml="next"/>
          <w:permEnd w:id="689922802" w:displacedByCustomXml="next"/>
          <w:permStart w:id="1770458858" w:edGrp="everyone" w:colFirst="9" w:colLast="9" w:displacedByCustomXml="next"/>
          <w:permStart w:id="674061098" w:edGrp="everyone" w:colFirst="8" w:colLast="8" w:displacedByCustomXml="next"/>
          <w:permStart w:id="1438605103" w:edGrp="everyone" w:colFirst="7" w:colLast="7" w:displacedByCustomXml="next"/>
          <w:permStart w:id="1378507697" w:edGrp="everyone" w:colFirst="6" w:colLast="6" w:displacedByCustomXml="next"/>
          <w:permStart w:id="1526292324" w:edGrp="everyone" w:colFirst="5" w:colLast="5" w:displacedByCustomXml="next"/>
          <w:permStart w:id="131082939" w:edGrp="everyone" w:colFirst="4" w:colLast="4" w:displacedByCustomXml="next"/>
          <w:permStart w:id="1108362666" w:edGrp="everyone" w:colFirst="3" w:colLast="3" w:displacedByCustomXml="next"/>
          <w:permStart w:id="717043753" w:edGrp="everyone" w:colFirst="2" w:colLast="2" w:displacedByCustomXml="next"/>
          <w:permStart w:id="492900039" w:edGrp="everyone" w:colFirst="1" w:colLast="1" w:displacedByCustomXml="next"/>
          <w:permStart w:id="1113354405" w:edGrp="everyone" w:colFirst="0" w:colLast="0" w:displacedByCustomXml="next"/>
          <w:permStart w:id="797970059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613325554"/>
              <w:placeholder>
                <w:docPart w:val="3F8B962B370B424F9572E65987D13FE4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648F7AA0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6F602CDB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7A5BA81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BF0C4E7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EBE83D2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DD3E814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257B2A7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01192A52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3D792E6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6CF6227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39956754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15B" w:rsidRPr="001E0C60" w14:paraId="553653C8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1770458858" w:displacedByCustomXml="next"/>
          <w:permEnd w:id="674061098" w:displacedByCustomXml="next"/>
          <w:permEnd w:id="1438605103" w:displacedByCustomXml="next"/>
          <w:permEnd w:id="1378507697" w:displacedByCustomXml="next"/>
          <w:permEnd w:id="1526292324" w:displacedByCustomXml="next"/>
          <w:permEnd w:id="131082939" w:displacedByCustomXml="next"/>
          <w:permEnd w:id="1108362666" w:displacedByCustomXml="next"/>
          <w:permEnd w:id="717043753" w:displacedByCustomXml="next"/>
          <w:permEnd w:id="492900039" w:displacedByCustomXml="next"/>
          <w:permEnd w:id="1113354405" w:displacedByCustomXml="next"/>
          <w:permEnd w:id="797970059" w:displacedByCustomXml="next"/>
          <w:permStart w:id="418056005" w:edGrp="everyone" w:colFirst="9" w:colLast="9" w:displacedByCustomXml="next"/>
          <w:permStart w:id="742724950" w:edGrp="everyone" w:colFirst="8" w:colLast="8" w:displacedByCustomXml="next"/>
          <w:permStart w:id="2133786926" w:edGrp="everyone" w:colFirst="7" w:colLast="7" w:displacedByCustomXml="next"/>
          <w:permStart w:id="1068310254" w:edGrp="everyone" w:colFirst="6" w:colLast="6" w:displacedByCustomXml="next"/>
          <w:permStart w:id="1311062351" w:edGrp="everyone" w:colFirst="5" w:colLast="5" w:displacedByCustomXml="next"/>
          <w:permStart w:id="690972756" w:edGrp="everyone" w:colFirst="4" w:colLast="4" w:displacedByCustomXml="next"/>
          <w:permStart w:id="1648301089" w:edGrp="everyone" w:colFirst="3" w:colLast="3" w:displacedByCustomXml="next"/>
          <w:permStart w:id="493514906" w:edGrp="everyone" w:colFirst="2" w:colLast="2" w:displacedByCustomXml="next"/>
          <w:permStart w:id="1679633933" w:edGrp="everyone" w:colFirst="1" w:colLast="1" w:displacedByCustomXml="next"/>
          <w:permStart w:id="1704677730" w:edGrp="everyone" w:colFirst="0" w:colLast="0" w:displacedByCustomXml="next"/>
          <w:permStart w:id="1479484153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844082583"/>
              <w:placeholder>
                <w:docPart w:val="D0AB1BD64C92450DAAC372D3CA7599BD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18003056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5A4B01EC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0A959ACC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2860325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0D78103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212FB4D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3D3F9356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B042654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793F476B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0BA3CB16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25B2BE2C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15B" w:rsidRPr="001E0C60" w14:paraId="220B4906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418056005" w:displacedByCustomXml="next"/>
          <w:permEnd w:id="742724950" w:displacedByCustomXml="next"/>
          <w:permEnd w:id="2133786926" w:displacedByCustomXml="next"/>
          <w:permEnd w:id="1068310254" w:displacedByCustomXml="next"/>
          <w:permEnd w:id="1311062351" w:displacedByCustomXml="next"/>
          <w:permEnd w:id="690972756" w:displacedByCustomXml="next"/>
          <w:permEnd w:id="1648301089" w:displacedByCustomXml="next"/>
          <w:permEnd w:id="493514906" w:displacedByCustomXml="next"/>
          <w:permEnd w:id="1679633933" w:displacedByCustomXml="next"/>
          <w:permEnd w:id="1704677730" w:displacedByCustomXml="next"/>
          <w:permEnd w:id="1479484153" w:displacedByCustomXml="next"/>
          <w:permStart w:id="1205405517" w:edGrp="everyone" w:colFirst="9" w:colLast="9" w:displacedByCustomXml="next"/>
          <w:permStart w:id="918954313" w:edGrp="everyone" w:colFirst="8" w:colLast="8" w:displacedByCustomXml="next"/>
          <w:permStart w:id="887753205" w:edGrp="everyone" w:colFirst="7" w:colLast="7" w:displacedByCustomXml="next"/>
          <w:permStart w:id="837625035" w:edGrp="everyone" w:colFirst="6" w:colLast="6" w:displacedByCustomXml="next"/>
          <w:permStart w:id="1579122064" w:edGrp="everyone" w:colFirst="5" w:colLast="5" w:displacedByCustomXml="next"/>
          <w:permStart w:id="1785688167" w:edGrp="everyone" w:colFirst="4" w:colLast="4" w:displacedByCustomXml="next"/>
          <w:permStart w:id="63530057" w:edGrp="everyone" w:colFirst="3" w:colLast="3" w:displacedByCustomXml="next"/>
          <w:permStart w:id="1880313113" w:edGrp="everyone" w:colFirst="2" w:colLast="2" w:displacedByCustomXml="next"/>
          <w:permStart w:id="1263236869" w:edGrp="everyone" w:colFirst="1" w:colLast="1" w:displacedByCustomXml="next"/>
          <w:permStart w:id="1271875243" w:edGrp="everyone" w:colFirst="0" w:colLast="0" w:displacedByCustomXml="next"/>
          <w:permStart w:id="796595725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2078737745"/>
              <w:placeholder>
                <w:docPart w:val="87DAF4FF31DA4335AF36A88BBB14AF4F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20390988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472F7322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0260B932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53AD5E7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3D0E215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6222388F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55E0AEFF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7A65FCE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34B61C4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4967C3B5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2CCBD085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15B" w:rsidRPr="001E0C60" w14:paraId="2FAB25FA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1205405517" w:displacedByCustomXml="next"/>
          <w:permEnd w:id="918954313" w:displacedByCustomXml="next"/>
          <w:permEnd w:id="887753205" w:displacedByCustomXml="next"/>
          <w:permEnd w:id="837625035" w:displacedByCustomXml="next"/>
          <w:permEnd w:id="1579122064" w:displacedByCustomXml="next"/>
          <w:permEnd w:id="1785688167" w:displacedByCustomXml="next"/>
          <w:permEnd w:id="63530057" w:displacedByCustomXml="next"/>
          <w:permEnd w:id="1880313113" w:displacedByCustomXml="next"/>
          <w:permEnd w:id="1263236869" w:displacedByCustomXml="next"/>
          <w:permEnd w:id="1271875243" w:displacedByCustomXml="next"/>
          <w:permEnd w:id="796595725" w:displacedByCustomXml="next"/>
          <w:permStart w:id="1139092450" w:edGrp="everyone" w:colFirst="9" w:colLast="9" w:displacedByCustomXml="next"/>
          <w:permStart w:id="1678653889" w:edGrp="everyone" w:colFirst="8" w:colLast="8" w:displacedByCustomXml="next"/>
          <w:permStart w:id="2073130451" w:edGrp="everyone" w:colFirst="7" w:colLast="7" w:displacedByCustomXml="next"/>
          <w:permStart w:id="37496867" w:edGrp="everyone" w:colFirst="6" w:colLast="6" w:displacedByCustomXml="next"/>
          <w:permStart w:id="1079079347" w:edGrp="everyone" w:colFirst="5" w:colLast="5" w:displacedByCustomXml="next"/>
          <w:permStart w:id="911676975" w:edGrp="everyone" w:colFirst="4" w:colLast="4" w:displacedByCustomXml="next"/>
          <w:permStart w:id="1613659707" w:edGrp="everyone" w:colFirst="3" w:colLast="3" w:displacedByCustomXml="next"/>
          <w:permStart w:id="1768640803" w:edGrp="everyone" w:colFirst="2" w:colLast="2" w:displacedByCustomXml="next"/>
          <w:permStart w:id="1431206905" w:edGrp="everyone" w:colFirst="1" w:colLast="1" w:displacedByCustomXml="next"/>
          <w:permStart w:id="1720075551" w:edGrp="everyone" w:colFirst="0" w:colLast="0" w:displacedByCustomXml="next"/>
          <w:permStart w:id="1682376085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986839229"/>
              <w:placeholder>
                <w:docPart w:val="B97409CFCEA745729FD5EE78FDCD2FD6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25FD2254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7B1ABE5D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C05EB6C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1A256EF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91EE6AE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18458BC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6D4CEEA0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3B6B512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1F154E10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0F60902F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068822C9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15B" w:rsidRPr="001E0C60" w14:paraId="5AA6F8BD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1139092450" w:displacedByCustomXml="next"/>
          <w:permEnd w:id="1678653889" w:displacedByCustomXml="next"/>
          <w:permEnd w:id="2073130451" w:displacedByCustomXml="next"/>
          <w:permEnd w:id="37496867" w:displacedByCustomXml="next"/>
          <w:permEnd w:id="1079079347" w:displacedByCustomXml="next"/>
          <w:permEnd w:id="911676975" w:displacedByCustomXml="next"/>
          <w:permEnd w:id="1613659707" w:displacedByCustomXml="next"/>
          <w:permEnd w:id="1768640803" w:displacedByCustomXml="next"/>
          <w:permEnd w:id="1431206905" w:displacedByCustomXml="next"/>
          <w:permEnd w:id="1720075551" w:displacedByCustomXml="next"/>
          <w:permEnd w:id="1682376085" w:displacedByCustomXml="next"/>
          <w:permStart w:id="915100922" w:edGrp="everyone" w:colFirst="9" w:colLast="9" w:displacedByCustomXml="next"/>
          <w:permStart w:id="643105916" w:edGrp="everyone" w:colFirst="8" w:colLast="8" w:displacedByCustomXml="next"/>
          <w:permStart w:id="896883061" w:edGrp="everyone" w:colFirst="7" w:colLast="7" w:displacedByCustomXml="next"/>
          <w:permStart w:id="123426227" w:edGrp="everyone" w:colFirst="6" w:colLast="6" w:displacedByCustomXml="next"/>
          <w:permStart w:id="1657501656" w:edGrp="everyone" w:colFirst="5" w:colLast="5" w:displacedByCustomXml="next"/>
          <w:permStart w:id="1064593075" w:edGrp="everyone" w:colFirst="4" w:colLast="4" w:displacedByCustomXml="next"/>
          <w:permStart w:id="1637638939" w:edGrp="everyone" w:colFirst="3" w:colLast="3" w:displacedByCustomXml="next"/>
          <w:permStart w:id="552894363" w:edGrp="everyone" w:colFirst="2" w:colLast="2" w:displacedByCustomXml="next"/>
          <w:permStart w:id="1334841496" w:edGrp="everyone" w:colFirst="1" w:colLast="1" w:displacedByCustomXml="next"/>
          <w:permStart w:id="1130825576" w:edGrp="everyone" w:colFirst="0" w:colLast="0" w:displacedByCustomXml="next"/>
          <w:permStart w:id="1252875668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777171153"/>
              <w:placeholder>
                <w:docPart w:val="11331A8B7015417997A1DE678011213F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53DCC10F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56E7431A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01061072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60B18A47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612ADB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659F4EAC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2B9A0CBB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FE71928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6FBCE85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3D2A8FD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24DD58DE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15B" w:rsidRPr="001E0C60" w14:paraId="0F2CFB7A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915100922" w:displacedByCustomXml="next"/>
          <w:permEnd w:id="643105916" w:displacedByCustomXml="next"/>
          <w:permEnd w:id="896883061" w:displacedByCustomXml="next"/>
          <w:permEnd w:id="123426227" w:displacedByCustomXml="next"/>
          <w:permEnd w:id="1657501656" w:displacedByCustomXml="next"/>
          <w:permEnd w:id="1064593075" w:displacedByCustomXml="next"/>
          <w:permEnd w:id="1637638939" w:displacedByCustomXml="next"/>
          <w:permEnd w:id="552894363" w:displacedByCustomXml="next"/>
          <w:permEnd w:id="1334841496" w:displacedByCustomXml="next"/>
          <w:permEnd w:id="1130825576" w:displacedByCustomXml="next"/>
          <w:permEnd w:id="1252875668" w:displacedByCustomXml="next"/>
          <w:permStart w:id="363952656" w:edGrp="everyone" w:colFirst="9" w:colLast="9" w:displacedByCustomXml="next"/>
          <w:permStart w:id="2121361000" w:edGrp="everyone" w:colFirst="8" w:colLast="8" w:displacedByCustomXml="next"/>
          <w:permStart w:id="1249709702" w:edGrp="everyone" w:colFirst="7" w:colLast="7" w:displacedByCustomXml="next"/>
          <w:permStart w:id="936932174" w:edGrp="everyone" w:colFirst="6" w:colLast="6" w:displacedByCustomXml="next"/>
          <w:permStart w:id="1659055395" w:edGrp="everyone" w:colFirst="5" w:colLast="5" w:displacedByCustomXml="next"/>
          <w:permStart w:id="1918259671" w:edGrp="everyone" w:colFirst="4" w:colLast="4" w:displacedByCustomXml="next"/>
          <w:permStart w:id="1587284627" w:edGrp="everyone" w:colFirst="3" w:colLast="3" w:displacedByCustomXml="next"/>
          <w:permStart w:id="1348155454" w:edGrp="everyone" w:colFirst="2" w:colLast="2" w:displacedByCustomXml="next"/>
          <w:permStart w:id="153303183" w:edGrp="everyone" w:colFirst="1" w:colLast="1" w:displacedByCustomXml="next"/>
          <w:permStart w:id="189419648" w:edGrp="everyone" w:colFirst="0" w:colLast="0" w:displacedByCustomXml="next"/>
          <w:permStart w:id="843854875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453165101"/>
              <w:placeholder>
                <w:docPart w:val="A37EADFF23494C5F9EDF4E6AEEB02CFC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52A15E6C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13B0476E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6CB0F38A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5B7BF842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3DEFD105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34328CE0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125341F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F16A3B5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42931DB6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20E7A97C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725DAFC5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15B" w:rsidRPr="001E0C60" w14:paraId="7A197B81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363952656" w:displacedByCustomXml="next"/>
          <w:permEnd w:id="2121361000" w:displacedByCustomXml="next"/>
          <w:permEnd w:id="1249709702" w:displacedByCustomXml="next"/>
          <w:permEnd w:id="936932174" w:displacedByCustomXml="next"/>
          <w:permEnd w:id="1659055395" w:displacedByCustomXml="next"/>
          <w:permEnd w:id="1918259671" w:displacedByCustomXml="next"/>
          <w:permEnd w:id="1587284627" w:displacedByCustomXml="next"/>
          <w:permEnd w:id="1348155454" w:displacedByCustomXml="next"/>
          <w:permEnd w:id="153303183" w:displacedByCustomXml="next"/>
          <w:permEnd w:id="189419648" w:displacedByCustomXml="next"/>
          <w:permEnd w:id="843854875" w:displacedByCustomXml="next"/>
          <w:permStart w:id="1856968574" w:edGrp="everyone" w:colFirst="9" w:colLast="9" w:displacedByCustomXml="next"/>
          <w:permStart w:id="452340578" w:edGrp="everyone" w:colFirst="8" w:colLast="8" w:displacedByCustomXml="next"/>
          <w:permStart w:id="1667900323" w:edGrp="everyone" w:colFirst="7" w:colLast="7" w:displacedByCustomXml="next"/>
          <w:permStart w:id="795029961" w:edGrp="everyone" w:colFirst="6" w:colLast="6" w:displacedByCustomXml="next"/>
          <w:permStart w:id="486543140" w:edGrp="everyone" w:colFirst="5" w:colLast="5" w:displacedByCustomXml="next"/>
          <w:permStart w:id="231953850" w:edGrp="everyone" w:colFirst="4" w:colLast="4" w:displacedByCustomXml="next"/>
          <w:permStart w:id="231426376" w:edGrp="everyone" w:colFirst="3" w:colLast="3" w:displacedByCustomXml="next"/>
          <w:permStart w:id="323226017" w:edGrp="everyone" w:colFirst="2" w:colLast="2" w:displacedByCustomXml="next"/>
          <w:permStart w:id="2041514283" w:edGrp="everyone" w:colFirst="1" w:colLast="1" w:displacedByCustomXml="next"/>
          <w:permStart w:id="313947597" w:edGrp="everyone" w:colFirst="0" w:colLast="0" w:displacedByCustomXml="next"/>
          <w:permStart w:id="929450647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2016264886"/>
              <w:placeholder>
                <w:docPart w:val="35BECD3B0D344EFCBF87183D5C51BBF0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4BB821CE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71F5B54C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7A39202A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7C93D953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F053EE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74B50EE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3F6C7D99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01B26D5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6CAD8175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574C5BAA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276573D5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09615B" w:rsidRPr="001E0C60" w14:paraId="057A1351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1856968574" w:displacedByCustomXml="next"/>
          <w:permEnd w:id="452340578" w:displacedByCustomXml="next"/>
          <w:permEnd w:id="1667900323" w:displacedByCustomXml="next"/>
          <w:permEnd w:id="795029961" w:displacedByCustomXml="next"/>
          <w:permEnd w:id="486543140" w:displacedByCustomXml="next"/>
          <w:permEnd w:id="231953850" w:displacedByCustomXml="next"/>
          <w:permEnd w:id="231426376" w:displacedByCustomXml="next"/>
          <w:permEnd w:id="323226017" w:displacedByCustomXml="next"/>
          <w:permEnd w:id="2041514283" w:displacedByCustomXml="next"/>
          <w:permEnd w:id="313947597" w:displacedByCustomXml="next"/>
          <w:permEnd w:id="929450647" w:displacedByCustomXml="next"/>
          <w:permStart w:id="386534791" w:edGrp="everyone" w:colFirst="9" w:colLast="9" w:displacedByCustomXml="next"/>
          <w:permStart w:id="479665100" w:edGrp="everyone" w:colFirst="8" w:colLast="8" w:displacedByCustomXml="next"/>
          <w:permStart w:id="2061727454" w:edGrp="everyone" w:colFirst="7" w:colLast="7" w:displacedByCustomXml="next"/>
          <w:permStart w:id="1622571615" w:edGrp="everyone" w:colFirst="6" w:colLast="6" w:displacedByCustomXml="next"/>
          <w:permStart w:id="998070856" w:edGrp="everyone" w:colFirst="5" w:colLast="5" w:displacedByCustomXml="next"/>
          <w:permStart w:id="904217909" w:edGrp="everyone" w:colFirst="4" w:colLast="4" w:displacedByCustomXml="next"/>
          <w:permStart w:id="1568678966" w:edGrp="everyone" w:colFirst="3" w:colLast="3" w:displacedByCustomXml="next"/>
          <w:permStart w:id="1789479669" w:edGrp="everyone" w:colFirst="2" w:colLast="2" w:displacedByCustomXml="next"/>
          <w:permStart w:id="2004045148" w:edGrp="everyone" w:colFirst="1" w:colLast="1" w:displacedByCustomXml="next"/>
          <w:permStart w:id="867252225" w:edGrp="everyone" w:colFirst="0" w:colLast="0" w:displacedByCustomXml="next"/>
          <w:permStart w:id="2056943777" w:edGrp="everyone" w:colFirst="10" w:colLast="1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842206542"/>
              <w:placeholder>
                <w:docPart w:val="094075BB8EBD4A38BA81916450D161CB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3EA40EDB" w14:textId="77777777" w:rsidR="0009615B" w:rsidRPr="0007692C" w:rsidRDefault="0009615B" w:rsidP="00822CFE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36DABF4D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00E9BB5A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21C51F06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243ECEB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2E4BA25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3BC5D334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F44451A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691BB216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668BE64F" w14:textId="77777777" w:rsidR="0009615B" w:rsidRPr="004A5378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200F4941" w14:textId="77777777" w:rsidR="0009615B" w:rsidRPr="0007692C" w:rsidRDefault="0009615B" w:rsidP="00822CFE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93F96" w:rsidRPr="001E0C60" w14:paraId="558FCCC7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386534791" w:displacedByCustomXml="next"/>
          <w:permEnd w:id="479665100" w:displacedByCustomXml="next"/>
          <w:permEnd w:id="2061727454" w:displacedByCustomXml="next"/>
          <w:permEnd w:id="1622571615" w:displacedByCustomXml="next"/>
          <w:permEnd w:id="998070856" w:displacedByCustomXml="next"/>
          <w:permEnd w:id="904217909" w:displacedByCustomXml="next"/>
          <w:permEnd w:id="1568678966" w:displacedByCustomXml="next"/>
          <w:permEnd w:id="1789479669" w:displacedByCustomXml="next"/>
          <w:permEnd w:id="2004045148" w:displacedByCustomXml="next"/>
          <w:permEnd w:id="867252225" w:displacedByCustomXml="next"/>
          <w:permEnd w:id="2056943777" w:displacedByCustomXml="next"/>
          <w:permStart w:id="2024423097" w:edGrp="everyone" w:colFirst="10" w:colLast="10" w:displacedByCustomXml="next"/>
          <w:permStart w:id="2057585180" w:edGrp="everyone" w:colFirst="9" w:colLast="9" w:displacedByCustomXml="next"/>
          <w:permStart w:id="1460420527" w:edGrp="everyone" w:colFirst="8" w:colLast="8" w:displacedByCustomXml="next"/>
          <w:permStart w:id="574247558" w:edGrp="everyone" w:colFirst="7" w:colLast="7" w:displacedByCustomXml="next"/>
          <w:permStart w:id="1191063549" w:edGrp="everyone" w:colFirst="6" w:colLast="6" w:displacedByCustomXml="next"/>
          <w:permStart w:id="589513926" w:edGrp="everyone" w:colFirst="5" w:colLast="5" w:displacedByCustomXml="next"/>
          <w:permStart w:id="177147083" w:edGrp="everyone" w:colFirst="4" w:colLast="4" w:displacedByCustomXml="next"/>
          <w:permStart w:id="1409635825" w:edGrp="everyone" w:colFirst="3" w:colLast="3" w:displacedByCustomXml="next"/>
          <w:permStart w:id="1140138811" w:edGrp="everyone" w:colFirst="2" w:colLast="2" w:displacedByCustomXml="next"/>
          <w:permStart w:id="1920686775" w:edGrp="everyone" w:colFirst="1" w:colLast="1" w:displacedByCustomXml="next"/>
          <w:permStart w:id="908403498" w:edGrp="everyone" w:colFirst="0" w:colLast="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18512395"/>
              <w:placeholder>
                <w:docPart w:val="2DD345044C644FE98171B6852E1EA923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452B5E31" w14:textId="0028B6E4" w:rsidR="00A93F96" w:rsidRPr="0007692C" w:rsidRDefault="00A93F96" w:rsidP="00A93F96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2BC95D56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670E766B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30E1E055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6467E136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0037C7A3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76F264B8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C0EE300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72275E79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6B60423D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66DA08C8" w14:textId="77777777" w:rsidR="00A93F96" w:rsidRPr="0007692C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93F96" w:rsidRPr="001E0C60" w14:paraId="0736C0FB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2024423097" w:displacedByCustomXml="next"/>
          <w:permEnd w:id="2057585180" w:displacedByCustomXml="next"/>
          <w:permEnd w:id="1460420527" w:displacedByCustomXml="next"/>
          <w:permEnd w:id="574247558" w:displacedByCustomXml="next"/>
          <w:permEnd w:id="1191063549" w:displacedByCustomXml="next"/>
          <w:permEnd w:id="589513926" w:displacedByCustomXml="next"/>
          <w:permEnd w:id="177147083" w:displacedByCustomXml="next"/>
          <w:permEnd w:id="1409635825" w:displacedByCustomXml="next"/>
          <w:permEnd w:id="1140138811" w:displacedByCustomXml="next"/>
          <w:permEnd w:id="1920686775" w:displacedByCustomXml="next"/>
          <w:permEnd w:id="908403498" w:displacedByCustomXml="next"/>
          <w:permStart w:id="1838684167" w:edGrp="everyone" w:colFirst="10" w:colLast="10" w:displacedByCustomXml="next"/>
          <w:permStart w:id="472923971" w:edGrp="everyone" w:colFirst="9" w:colLast="9" w:displacedByCustomXml="next"/>
          <w:permStart w:id="62325429" w:edGrp="everyone" w:colFirst="8" w:colLast="8" w:displacedByCustomXml="next"/>
          <w:permStart w:id="1952998743" w:edGrp="everyone" w:colFirst="7" w:colLast="7" w:displacedByCustomXml="next"/>
          <w:permStart w:id="164323254" w:edGrp="everyone" w:colFirst="6" w:colLast="6" w:displacedByCustomXml="next"/>
          <w:permStart w:id="872562142" w:edGrp="everyone" w:colFirst="5" w:colLast="5" w:displacedByCustomXml="next"/>
          <w:permStart w:id="91912717" w:edGrp="everyone" w:colFirst="4" w:colLast="4" w:displacedByCustomXml="next"/>
          <w:permStart w:id="975777292" w:edGrp="everyone" w:colFirst="3" w:colLast="3" w:displacedByCustomXml="next"/>
          <w:permStart w:id="1285034683" w:edGrp="everyone" w:colFirst="2" w:colLast="2" w:displacedByCustomXml="next"/>
          <w:permStart w:id="1937725628" w:edGrp="everyone" w:colFirst="1" w:colLast="1" w:displacedByCustomXml="next"/>
          <w:permStart w:id="269903438" w:edGrp="everyone" w:colFirst="0" w:colLast="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1721857327"/>
              <w:placeholder>
                <w:docPart w:val="D342225A2F9D4E3D9124654F11AFDA0C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1C08D6B8" w14:textId="6D18CEFD" w:rsidR="00A93F96" w:rsidRPr="0007692C" w:rsidRDefault="00A93F96" w:rsidP="00A93F96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1A2222E5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2AA15AB3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B213EA7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56D33EF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96E1232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2EBCCEBF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C545346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6A0B6EC2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53A4E982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789F02AE" w14:textId="77777777" w:rsidR="00A93F96" w:rsidRPr="0007692C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93F96" w:rsidRPr="001E0C60" w14:paraId="6C3C38B0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1838684167" w:displacedByCustomXml="next"/>
          <w:permEnd w:id="472923971" w:displacedByCustomXml="next"/>
          <w:permEnd w:id="62325429" w:displacedByCustomXml="next"/>
          <w:permEnd w:id="1952998743" w:displacedByCustomXml="next"/>
          <w:permEnd w:id="164323254" w:displacedByCustomXml="next"/>
          <w:permEnd w:id="872562142" w:displacedByCustomXml="next"/>
          <w:permEnd w:id="91912717" w:displacedByCustomXml="next"/>
          <w:permEnd w:id="975777292" w:displacedByCustomXml="next"/>
          <w:permEnd w:id="1285034683" w:displacedByCustomXml="next"/>
          <w:permEnd w:id="1937725628" w:displacedByCustomXml="next"/>
          <w:permEnd w:id="269903438" w:displacedByCustomXml="next"/>
          <w:permStart w:id="1413436153" w:edGrp="everyone" w:colFirst="10" w:colLast="10" w:displacedByCustomXml="next"/>
          <w:permStart w:id="1331910760" w:edGrp="everyone" w:colFirst="9" w:colLast="9" w:displacedByCustomXml="next"/>
          <w:permStart w:id="862924683" w:edGrp="everyone" w:colFirst="8" w:colLast="8" w:displacedByCustomXml="next"/>
          <w:permStart w:id="205149906" w:edGrp="everyone" w:colFirst="7" w:colLast="7" w:displacedByCustomXml="next"/>
          <w:permStart w:id="1368414385" w:edGrp="everyone" w:colFirst="6" w:colLast="6" w:displacedByCustomXml="next"/>
          <w:permStart w:id="210198891" w:edGrp="everyone" w:colFirst="5" w:colLast="5" w:displacedByCustomXml="next"/>
          <w:permStart w:id="1708030773" w:edGrp="everyone" w:colFirst="4" w:colLast="4" w:displacedByCustomXml="next"/>
          <w:permStart w:id="3219827" w:edGrp="everyone" w:colFirst="3" w:colLast="3" w:displacedByCustomXml="next"/>
          <w:permStart w:id="1221217793" w:edGrp="everyone" w:colFirst="2" w:colLast="2" w:displacedByCustomXml="next"/>
          <w:permStart w:id="129325318" w:edGrp="everyone" w:colFirst="1" w:colLast="1" w:displacedByCustomXml="next"/>
          <w:permStart w:id="2057659544" w:edGrp="everyone" w:colFirst="0" w:colLast="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1996945420"/>
              <w:placeholder>
                <w:docPart w:val="98454914940E4D61A7A5882CED7B05F4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4CCE3EEC" w14:textId="2EA52160" w:rsidR="00A93F96" w:rsidRPr="0007692C" w:rsidRDefault="00A93F96" w:rsidP="00A93F96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1F50C465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788B164D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AE39059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72549EC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C91C74A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F973295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367C49A8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59228F77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1DE6B57A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36CCDCB7" w14:textId="77777777" w:rsidR="00A93F96" w:rsidRPr="0007692C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93F96" w:rsidRPr="001E0C60" w14:paraId="399CC709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1413436153" w:displacedByCustomXml="next"/>
          <w:permEnd w:id="1331910760" w:displacedByCustomXml="next"/>
          <w:permEnd w:id="862924683" w:displacedByCustomXml="next"/>
          <w:permEnd w:id="205149906" w:displacedByCustomXml="next"/>
          <w:permEnd w:id="1368414385" w:displacedByCustomXml="next"/>
          <w:permEnd w:id="210198891" w:displacedByCustomXml="next"/>
          <w:permEnd w:id="1708030773" w:displacedByCustomXml="next"/>
          <w:permEnd w:id="3219827" w:displacedByCustomXml="next"/>
          <w:permEnd w:id="1221217793" w:displacedByCustomXml="next"/>
          <w:permEnd w:id="129325318" w:displacedByCustomXml="next"/>
          <w:permEnd w:id="2057659544" w:displacedByCustomXml="next"/>
          <w:permStart w:id="744648775" w:edGrp="everyone" w:colFirst="10" w:colLast="10" w:displacedByCustomXml="next"/>
          <w:permStart w:id="701125911" w:edGrp="everyone" w:colFirst="9" w:colLast="9" w:displacedByCustomXml="next"/>
          <w:permStart w:id="616904494" w:edGrp="everyone" w:colFirst="8" w:colLast="8" w:displacedByCustomXml="next"/>
          <w:permStart w:id="1075403219" w:edGrp="everyone" w:colFirst="7" w:colLast="7" w:displacedByCustomXml="next"/>
          <w:permStart w:id="1899968021" w:edGrp="everyone" w:colFirst="6" w:colLast="6" w:displacedByCustomXml="next"/>
          <w:permStart w:id="875308365" w:edGrp="everyone" w:colFirst="5" w:colLast="5" w:displacedByCustomXml="next"/>
          <w:permStart w:id="223029033" w:edGrp="everyone" w:colFirst="4" w:colLast="4" w:displacedByCustomXml="next"/>
          <w:permStart w:id="93136864" w:edGrp="everyone" w:colFirst="3" w:colLast="3" w:displacedByCustomXml="next"/>
          <w:permStart w:id="929063556" w:edGrp="everyone" w:colFirst="2" w:colLast="2" w:displacedByCustomXml="next"/>
          <w:permStart w:id="563369092" w:edGrp="everyone" w:colFirst="1" w:colLast="1" w:displacedByCustomXml="next"/>
          <w:permStart w:id="1932358693" w:edGrp="everyone" w:colFirst="0" w:colLast="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1183938327"/>
              <w:placeholder>
                <w:docPart w:val="FF450695C6DE4D85B3F0642042798654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3EF39BCA" w14:textId="0062C7F3" w:rsidR="00A93F96" w:rsidRPr="0007692C" w:rsidRDefault="00A93F96" w:rsidP="00A93F96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22AC5CC4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96F9083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5807CC1A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3E2DEB78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02AF3543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169AF694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51F237D3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54548300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49327FAD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3158E02C" w14:textId="77777777" w:rsidR="00A93F96" w:rsidRPr="0007692C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93F96" w:rsidRPr="001E0C60" w14:paraId="0D1C3CD1" w14:textId="77777777" w:rsidTr="00822CFE">
        <w:trPr>
          <w:trHeight w:val="498"/>
        </w:trPr>
        <w:tc>
          <w:tcPr>
            <w:tcW w:w="988" w:type="dxa"/>
            <w:tcBorders>
              <w:right w:val="double" w:sz="4" w:space="0" w:color="auto"/>
            </w:tcBorders>
            <w:vAlign w:val="center"/>
          </w:tcPr>
          <w:permEnd w:id="744648775" w:displacedByCustomXml="next"/>
          <w:permEnd w:id="701125911" w:displacedByCustomXml="next"/>
          <w:permEnd w:id="616904494" w:displacedByCustomXml="next"/>
          <w:permEnd w:id="1075403219" w:displacedByCustomXml="next"/>
          <w:permEnd w:id="1899968021" w:displacedByCustomXml="next"/>
          <w:permEnd w:id="875308365" w:displacedByCustomXml="next"/>
          <w:permEnd w:id="223029033" w:displacedByCustomXml="next"/>
          <w:permEnd w:id="93136864" w:displacedByCustomXml="next"/>
          <w:permEnd w:id="929063556" w:displacedByCustomXml="next"/>
          <w:permEnd w:id="563369092" w:displacedByCustomXml="next"/>
          <w:permEnd w:id="1932358693" w:displacedByCustomXml="next"/>
          <w:permStart w:id="1054081982" w:edGrp="everyone" w:colFirst="10" w:colLast="10" w:displacedByCustomXml="next"/>
          <w:permStart w:id="1958440719" w:edGrp="everyone" w:colFirst="9" w:colLast="9" w:displacedByCustomXml="next"/>
          <w:permStart w:id="2009998958" w:edGrp="everyone" w:colFirst="8" w:colLast="8" w:displacedByCustomXml="next"/>
          <w:permStart w:id="1424981182" w:edGrp="everyone" w:colFirst="7" w:colLast="7" w:displacedByCustomXml="next"/>
          <w:permStart w:id="1873822683" w:edGrp="everyone" w:colFirst="6" w:colLast="6" w:displacedByCustomXml="next"/>
          <w:permStart w:id="1489962102" w:edGrp="everyone" w:colFirst="5" w:colLast="5" w:displacedByCustomXml="next"/>
          <w:permStart w:id="433986625" w:edGrp="everyone" w:colFirst="4" w:colLast="4" w:displacedByCustomXml="next"/>
          <w:permStart w:id="1695885697" w:edGrp="everyone" w:colFirst="3" w:colLast="3" w:displacedByCustomXml="next"/>
          <w:permStart w:id="1310406297" w:edGrp="everyone" w:colFirst="2" w:colLast="2" w:displacedByCustomXml="next"/>
          <w:permStart w:id="1307598479" w:edGrp="everyone" w:colFirst="1" w:colLast="1" w:displacedByCustomXml="next"/>
          <w:permStart w:id="726269982" w:edGrp="everyone" w:colFirst="0" w:colLast="0" w:displacedByCustomXml="next"/>
          <w:sdt>
            <w:sdtPr>
              <w:rPr>
                <w:rFonts w:asciiTheme="minorHAnsi" w:hAnsiTheme="minorHAnsi" w:cstheme="minorHAnsi"/>
                <w:sz w:val="16"/>
                <w:szCs w:val="16"/>
              </w:rPr>
              <w:id w:val="-512915592"/>
              <w:placeholder>
                <w:docPart w:val="D5043C107D134F12B9CCB38EDD424D6F"/>
              </w:placeholder>
              <w:date>
                <w:dateFormat w:val="yyyy-MM-dd"/>
                <w:lid w:val="fr-CA"/>
                <w:storeMappedDataAs w:val="dateTime"/>
                <w:calendar w:val="gregorian"/>
              </w:date>
            </w:sdtPr>
            <w:sdtEndPr/>
            <w:sdtContent>
              <w:p w14:paraId="34C99812" w14:textId="323C3586" w:rsidR="00A93F96" w:rsidRPr="0007692C" w:rsidRDefault="00A93F96" w:rsidP="00A93F96">
                <w:pPr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07692C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sdtContent>
          </w:sdt>
        </w:tc>
        <w:tc>
          <w:tcPr>
            <w:tcW w:w="726" w:type="dxa"/>
            <w:tcBorders>
              <w:left w:val="double" w:sz="4" w:space="0" w:color="auto"/>
            </w:tcBorders>
          </w:tcPr>
          <w:p w14:paraId="34DBCAD3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6F00C3C9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B63ECA2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379CB03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426DE27E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</w:tcPr>
          <w:p w14:paraId="0C96E2A7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6" w:type="dxa"/>
          </w:tcPr>
          <w:p w14:paraId="1381E335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27" w:type="dxa"/>
            <w:tcBorders>
              <w:right w:val="double" w:sz="4" w:space="0" w:color="auto"/>
            </w:tcBorders>
          </w:tcPr>
          <w:p w14:paraId="78F6271E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977" w:type="dxa"/>
            <w:tcBorders>
              <w:left w:val="double" w:sz="4" w:space="0" w:color="auto"/>
              <w:right w:val="double" w:sz="4" w:space="0" w:color="auto"/>
            </w:tcBorders>
          </w:tcPr>
          <w:p w14:paraId="164792F3" w14:textId="77777777" w:rsidR="00A93F96" w:rsidRPr="004A5378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  <w:vAlign w:val="center"/>
          </w:tcPr>
          <w:p w14:paraId="52DD413A" w14:textId="77777777" w:rsidR="00A93F96" w:rsidRPr="0007692C" w:rsidRDefault="00A93F96" w:rsidP="00A93F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permEnd w:id="726269982"/>
      <w:permEnd w:id="1307598479"/>
      <w:permEnd w:id="1310406297"/>
      <w:permEnd w:id="1695885697"/>
      <w:permEnd w:id="433986625"/>
      <w:permEnd w:id="1489962102"/>
      <w:permEnd w:id="1873822683"/>
      <w:permEnd w:id="1424981182"/>
      <w:permEnd w:id="2009998958"/>
      <w:permEnd w:id="1958440719"/>
      <w:permEnd w:id="1054081982"/>
    </w:tbl>
    <w:p w14:paraId="0F99B9B6" w14:textId="77777777" w:rsidR="0009615B" w:rsidRDefault="0009615B" w:rsidP="007E09E8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1"/>
        <w:gridCol w:w="2391"/>
        <w:gridCol w:w="1559"/>
        <w:gridCol w:w="1417"/>
        <w:gridCol w:w="851"/>
        <w:gridCol w:w="1843"/>
      </w:tblGrid>
      <w:tr w:rsidR="0075464E" w:rsidRPr="007531E9" w14:paraId="27C263EF" w14:textId="77777777" w:rsidTr="0008428D">
        <w:trPr>
          <w:trHeight w:val="567"/>
        </w:trPr>
        <w:tc>
          <w:tcPr>
            <w:tcW w:w="2571" w:type="dxa"/>
            <w:vAlign w:val="bottom"/>
          </w:tcPr>
          <w:p w14:paraId="788819AB" w14:textId="77777777" w:rsidR="0075464E" w:rsidRPr="007531E9" w:rsidRDefault="0075464E" w:rsidP="00822CF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1704138565" w:edGrp="everyone" w:colFirst="1" w:colLast="1"/>
            <w:permStart w:id="341670640" w:edGrp="everyone" w:colFirst="3" w:colLast="3"/>
            <w:r w:rsidRPr="007531E9">
              <w:rPr>
                <w:rFonts w:asciiTheme="minorHAnsi" w:hAnsiTheme="minorHAnsi" w:cstheme="minorHAnsi"/>
                <w:b/>
                <w:sz w:val="16"/>
                <w:szCs w:val="16"/>
              </w:rPr>
              <w:t>Signature de l’intervenant :</w:t>
            </w:r>
            <w:bookmarkStart w:id="6" w:name="_GoBack"/>
            <w:bookmarkEnd w:id="6"/>
          </w:p>
        </w:tc>
        <w:tc>
          <w:tcPr>
            <w:tcW w:w="5367" w:type="dxa"/>
            <w:gridSpan w:val="3"/>
            <w:tcBorders>
              <w:bottom w:val="single" w:sz="4" w:space="0" w:color="auto"/>
            </w:tcBorders>
            <w:vAlign w:val="bottom"/>
          </w:tcPr>
          <w:p w14:paraId="3BC6F7A3" w14:textId="48F522E8" w:rsidR="0075464E" w:rsidRPr="007531E9" w:rsidRDefault="0075464E" w:rsidP="00822CFE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14:paraId="5B1704C0" w14:textId="77777777" w:rsidR="0075464E" w:rsidRPr="007531E9" w:rsidRDefault="0075464E" w:rsidP="00822CFE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531E9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1593395811"/>
            <w:placeholder>
              <w:docPart w:val="EBB5067F2885422692089FCE6CD5481A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tcBorders>
                  <w:bottom w:val="single" w:sz="4" w:space="0" w:color="auto"/>
                </w:tcBorders>
                <w:vAlign w:val="bottom"/>
              </w:tcPr>
              <w:p w14:paraId="1D1E201B" w14:textId="77777777" w:rsidR="0075464E" w:rsidRPr="007531E9" w:rsidRDefault="0075464E" w:rsidP="00822CFE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531E9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tr w:rsidR="00D154E1" w:rsidRPr="007531E9" w14:paraId="32027D8F" w14:textId="77777777" w:rsidTr="0097466D">
        <w:trPr>
          <w:trHeight w:val="567"/>
        </w:trPr>
        <w:tc>
          <w:tcPr>
            <w:tcW w:w="2571" w:type="dxa"/>
            <w:vAlign w:val="bottom"/>
          </w:tcPr>
          <w:p w14:paraId="5A197EEE" w14:textId="5F4B64A7" w:rsidR="00D154E1" w:rsidRPr="007531E9" w:rsidRDefault="00D154E1" w:rsidP="00D154E1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permStart w:id="1858567962" w:edGrp="everyone" w:colFirst="3" w:colLast="3"/>
            <w:permStart w:id="1913266017" w:edGrp="everyone" w:colFirst="1" w:colLast="1"/>
            <w:permStart w:id="646201452" w:edGrp="everyone" w:colFirst="5" w:colLast="5"/>
            <w:permEnd w:id="1704138565"/>
            <w:permEnd w:id="341670640"/>
            <w:r w:rsidRPr="007531E9">
              <w:rPr>
                <w:rFonts w:asciiTheme="minorHAnsi" w:hAnsiTheme="minorHAnsi" w:cstheme="minorHAnsi"/>
                <w:b/>
                <w:sz w:val="16"/>
                <w:szCs w:val="16"/>
              </w:rPr>
              <w:t>Signature du thérapeute :</w:t>
            </w:r>
          </w:p>
        </w:tc>
        <w:tc>
          <w:tcPr>
            <w:tcW w:w="2391" w:type="dxa"/>
            <w:tcBorders>
              <w:bottom w:val="single" w:sz="4" w:space="0" w:color="auto"/>
            </w:tcBorders>
            <w:vAlign w:val="bottom"/>
          </w:tcPr>
          <w:p w14:paraId="1F276953" w14:textId="77777777" w:rsidR="00D154E1" w:rsidRPr="007531E9" w:rsidRDefault="00D154E1" w:rsidP="0097466D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559" w:type="dxa"/>
            <w:vAlign w:val="bottom"/>
          </w:tcPr>
          <w:p w14:paraId="4600481B" w14:textId="77777777" w:rsidR="00D154E1" w:rsidRPr="007531E9" w:rsidRDefault="00D154E1" w:rsidP="0097466D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531E9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No. de permis : 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13DAFB12" w14:textId="77777777" w:rsidR="00D154E1" w:rsidRPr="007531E9" w:rsidRDefault="00D154E1" w:rsidP="0097466D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14:paraId="52DE8B0C" w14:textId="77777777" w:rsidR="00D154E1" w:rsidRPr="007531E9" w:rsidRDefault="00D154E1" w:rsidP="0097466D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7531E9">
              <w:rPr>
                <w:rFonts w:asciiTheme="minorHAnsi" w:hAnsiTheme="minorHAnsi" w:cstheme="minorHAnsi"/>
                <w:b/>
                <w:sz w:val="16"/>
                <w:szCs w:val="16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16"/>
              <w:szCs w:val="16"/>
            </w:rPr>
            <w:id w:val="-832379445"/>
            <w:placeholder>
              <w:docPart w:val="677673B6B8F94BCD8B552BEE950A372C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43" w:type="dxa"/>
                <w:tcBorders>
                  <w:bottom w:val="single" w:sz="4" w:space="0" w:color="auto"/>
                </w:tcBorders>
                <w:vAlign w:val="bottom"/>
              </w:tcPr>
              <w:p w14:paraId="3E893D53" w14:textId="77777777" w:rsidR="00D154E1" w:rsidRPr="007531E9" w:rsidRDefault="00D154E1" w:rsidP="0097466D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16"/>
                    <w:szCs w:val="16"/>
                  </w:rPr>
                </w:pPr>
                <w:r w:rsidRPr="007531E9">
                  <w:rPr>
                    <w:rFonts w:asciiTheme="minorHAnsi" w:hAnsiTheme="minorHAnsi" w:cstheme="minorHAnsi"/>
                    <w:sz w:val="16"/>
                    <w:szCs w:val="16"/>
                  </w:rPr>
                  <w:t xml:space="preserve"> </w:t>
                </w:r>
              </w:p>
            </w:tc>
          </w:sdtContent>
        </w:sdt>
      </w:tr>
      <w:permEnd w:id="1858567962"/>
      <w:permEnd w:id="1913266017"/>
      <w:permEnd w:id="646201452"/>
    </w:tbl>
    <w:p w14:paraId="62E4314A" w14:textId="77777777" w:rsidR="00FF057B" w:rsidRPr="001625A7" w:rsidRDefault="00FF057B" w:rsidP="007E09E8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sectPr w:rsidR="00FF057B" w:rsidRPr="001625A7" w:rsidSect="003A48FF">
      <w:headerReference w:type="even" r:id="rId9"/>
      <w:headerReference w:type="default" r:id="rId10"/>
      <w:footerReference w:type="even" r:id="rId11"/>
      <w:footerReference w:type="default" r:id="rId12"/>
      <w:footerReference w:type="first" r:id="rId13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43BD83" w14:textId="77777777" w:rsidR="00426150" w:rsidRDefault="00426150" w:rsidP="0081257E">
      <w:r>
        <w:separator/>
      </w:r>
    </w:p>
  </w:endnote>
  <w:endnote w:type="continuationSeparator" w:id="0">
    <w:p w14:paraId="195787F9" w14:textId="77777777" w:rsidR="00426150" w:rsidRDefault="00426150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4D5BD0F5"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D154E1" w:rsidRPr="00D154E1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CC34" w14:textId="5BFA5A4F" w:rsidR="00EE71AF" w:rsidRPr="002C0510" w:rsidRDefault="007531E9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CLI-60574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="00FA3102" w:rsidRPr="007531E9">
      <w:rPr>
        <w:rFonts w:asciiTheme="minorHAnsi" w:hAnsiTheme="minorHAnsi" w:cstheme="minorHAnsi"/>
        <w:sz w:val="15"/>
        <w:szCs w:val="15"/>
      </w:rPr>
      <w:t>(</w:t>
    </w:r>
    <w:proofErr w:type="spellStart"/>
    <w:r w:rsidR="00FA3102">
      <w:rPr>
        <w:rFonts w:asciiTheme="minorHAnsi" w:hAnsiTheme="minorHAnsi" w:cstheme="minorHAnsi"/>
        <w:sz w:val="15"/>
        <w:szCs w:val="15"/>
      </w:rPr>
      <w:t>Rév</w:t>
    </w:r>
    <w:proofErr w:type="spellEnd"/>
    <w:r w:rsidR="00FA3102">
      <w:rPr>
        <w:rFonts w:asciiTheme="minorHAnsi" w:hAnsiTheme="minorHAnsi" w:cstheme="minorHAnsi"/>
        <w:sz w:val="15"/>
        <w:szCs w:val="15"/>
      </w:rPr>
      <w:t>. 2023-01</w:t>
    </w:r>
    <w:r w:rsidR="00FA3102" w:rsidRPr="007531E9">
      <w:rPr>
        <w:rFonts w:asciiTheme="minorHAnsi" w:hAnsiTheme="minorHAnsi" w:cstheme="minorHAnsi"/>
        <w:sz w:val="15"/>
        <w:szCs w:val="15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FF3D24">
      <w:rPr>
        <w:rFonts w:asciiTheme="minorHAnsi" w:hAnsiTheme="minorHAnsi" w:cstheme="minorHAnsi"/>
        <w:b/>
        <w:sz w:val="20"/>
        <w:szCs w:val="20"/>
      </w:rPr>
      <w:t>PHYSIOTHÉRAPIE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796B1284" w14:textId="50DB45ED" w:rsidR="00EE71AF" w:rsidRPr="009241CF" w:rsidRDefault="00EE71AF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="00A35671">
      <w:rPr>
        <w:rFonts w:asciiTheme="minorHAnsi" w:hAnsiTheme="minorHAnsi" w:cstheme="minorHAnsi"/>
        <w:b/>
        <w:sz w:val="20"/>
        <w:szCs w:val="20"/>
      </w:rPr>
      <w:t>ASSIGNATION ACTIVITÉS CLINIQUES À UNE TIERCE PERSONNE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FA3102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FA3102" w:rsidRPr="00FA3102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0BC2A274" w:rsidR="00EE71AF" w:rsidRPr="000B39C2" w:rsidRDefault="007531E9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b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CLI-60574</w:t>
    </w:r>
    <w:r w:rsidR="00EE71AF" w:rsidRPr="002C0510">
      <w:rPr>
        <w:rFonts w:asciiTheme="minorHAnsi" w:hAnsiTheme="minorHAnsi" w:cstheme="minorHAnsi"/>
        <w:sz w:val="20"/>
        <w:szCs w:val="20"/>
      </w:rPr>
      <w:t xml:space="preserve"> </w:t>
    </w:r>
    <w:r w:rsidR="007A7BE7" w:rsidRPr="007531E9">
      <w:rPr>
        <w:rFonts w:asciiTheme="minorHAnsi" w:hAnsiTheme="minorHAnsi" w:cstheme="minorHAnsi"/>
        <w:sz w:val="15"/>
        <w:szCs w:val="15"/>
      </w:rPr>
      <w:t>(</w:t>
    </w:r>
    <w:proofErr w:type="spellStart"/>
    <w:r w:rsidR="00FA3102">
      <w:rPr>
        <w:rFonts w:asciiTheme="minorHAnsi" w:hAnsiTheme="minorHAnsi" w:cstheme="minorHAnsi"/>
        <w:sz w:val="15"/>
        <w:szCs w:val="15"/>
      </w:rPr>
      <w:t>Rév</w:t>
    </w:r>
    <w:proofErr w:type="spellEnd"/>
    <w:r w:rsidR="00FA3102">
      <w:rPr>
        <w:rFonts w:asciiTheme="minorHAnsi" w:hAnsiTheme="minorHAnsi" w:cstheme="minorHAnsi"/>
        <w:sz w:val="15"/>
        <w:szCs w:val="15"/>
      </w:rPr>
      <w:t>. 2023-01</w:t>
    </w:r>
    <w:r w:rsidR="00EE71AF" w:rsidRPr="007531E9">
      <w:rPr>
        <w:rFonts w:asciiTheme="minorHAnsi" w:hAnsiTheme="minorHAnsi" w:cstheme="minorHAnsi"/>
        <w:sz w:val="15"/>
        <w:szCs w:val="15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FF3D24">
      <w:rPr>
        <w:rFonts w:asciiTheme="minorHAnsi" w:hAnsiTheme="minorHAnsi" w:cstheme="minorHAnsi"/>
        <w:b/>
        <w:sz w:val="20"/>
        <w:szCs w:val="20"/>
      </w:rPr>
      <w:t>PHYSIOTHÉRAPIE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14:paraId="42E6FC38" w14:textId="6E84E619" w:rsidR="00EE71AF" w:rsidRPr="002C0510" w:rsidRDefault="00EE71AF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="00A35671">
      <w:rPr>
        <w:rFonts w:asciiTheme="minorHAnsi" w:hAnsiTheme="minorHAnsi" w:cstheme="minorHAnsi"/>
        <w:b/>
        <w:sz w:val="20"/>
        <w:szCs w:val="20"/>
      </w:rPr>
      <w:t>ASSIGNATION ACTIVITÉS CLINIQUES À UNE TIERCE PERSONNE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FA3102" w:rsidRPr="00FA3102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FA3102" w:rsidRPr="00FA3102">
      <w:rPr>
        <w:rFonts w:asciiTheme="minorHAnsi" w:hAnsiTheme="minorHAnsi" w:cstheme="minorHAnsi"/>
        <w:b/>
        <w:bCs/>
        <w:noProof/>
        <w:sz w:val="15"/>
        <w:szCs w:val="15"/>
        <w:lang w:val="fr-FR"/>
      </w:rPr>
      <w:t>2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BCA59D" w14:textId="77777777" w:rsidR="00426150" w:rsidRDefault="00426150" w:rsidP="0081257E">
      <w:r>
        <w:separator/>
      </w:r>
    </w:p>
  </w:footnote>
  <w:footnote w:type="continuationSeparator" w:id="0">
    <w:p w14:paraId="6ED6F221" w14:textId="77777777" w:rsidR="00426150" w:rsidRDefault="00426150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41223957"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782269369" w:edGrp="everyone"/>
    <w:permStart w:id="1550597099" w:edGrp="everyone"/>
    <w:permStart w:id="602746870" w:edGrp="everyone"/>
    <w:permStart w:id="620560991" w:edGrp="everyone"/>
    <w:permStart w:id="236483872" w:edGrp="everyone"/>
    <w:permStart w:id="1470124696" w:edGrp="everyone"/>
    <w:permStart w:id="965287982" w:edGrp="everyone"/>
    <w:permStart w:id="890638838" w:edGrp="everyone"/>
    <w:permStart w:id="1981901987" w:edGrp="everyone"/>
    <w:permStart w:id="1716280511" w:edGrp="everyone"/>
    <w:permStart w:id="745944688" w:edGrp="everyone"/>
    <w:permStart w:id="335872857" w:edGrp="everyone"/>
    <w:permStart w:id="1363957457" w:edGrp="everyone"/>
    <w:permStart w:id="693640367" w:edGrp="everyone"/>
    <w:permStart w:id="1610377068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1821118175"/>
        <w:lock w:val="sdtLocked"/>
        <w:placeholder>
          <w:docPart w:val="96C3731C59D94267A50BACDFB6C3FAFB"/>
        </w:placeholder>
        <w:showingPlcHdr/>
      </w:sdtPr>
      <w:sdtEndPr/>
      <w:sdtContent>
        <w:r w:rsidR="00D154E1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782269369"/>
    <w:permEnd w:id="1550597099"/>
    <w:permEnd w:id="602746870"/>
    <w:permEnd w:id="620560991"/>
    <w:permEnd w:id="236483872"/>
    <w:permEnd w:id="1470124696"/>
    <w:permEnd w:id="965287982"/>
    <w:permEnd w:id="890638838"/>
    <w:permEnd w:id="1981901987"/>
    <w:permEnd w:id="1716280511"/>
    <w:permEnd w:id="745944688"/>
    <w:permEnd w:id="335872857"/>
    <w:permEnd w:id="1363957457"/>
    <w:permEnd w:id="693640367"/>
    <w:permEnd w:id="1610377068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333848521" w:edGrp="everyone"/>
    <w:permStart w:id="2074825352" w:edGrp="everyone"/>
    <w:permStart w:id="925452036" w:edGrp="everyone"/>
    <w:permStart w:id="580393112" w:edGrp="everyone"/>
    <w:permStart w:id="58333358" w:edGrp="everyone"/>
    <w:permStart w:id="69563829" w:edGrp="everyone"/>
    <w:permStart w:id="1519088669" w:edGrp="everyone"/>
    <w:permStart w:id="846610120" w:edGrp="everyone"/>
    <w:permStart w:id="977880376" w:edGrp="everyone"/>
    <w:permStart w:id="1738750865" w:edGrp="everyone"/>
    <w:permStart w:id="882468758" w:edGrp="everyone"/>
    <w:permStart w:id="978859095" w:edGrp="everyone"/>
    <w:permStart w:id="436940706" w:edGrp="everyone"/>
    <w:permStart w:id="843603378" w:edGrp="everyone"/>
    <w:permStart w:id="433091355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1131172708"/>
        <w:lock w:val="sdtLocked"/>
        <w:placeholder>
          <w:docPart w:val="00CEFC66CD3C4B21836D9031E618CD5E"/>
        </w:placeholder>
      </w:sdtPr>
      <w:sdtEndPr/>
      <w:sdtContent>
        <w:r w:rsidR="00D154E1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333848521"/>
    <w:permEnd w:id="2074825352"/>
    <w:permEnd w:id="925452036"/>
    <w:permEnd w:id="580393112"/>
    <w:permEnd w:id="58333358"/>
    <w:permEnd w:id="69563829"/>
    <w:permEnd w:id="1519088669"/>
    <w:permEnd w:id="846610120"/>
    <w:permEnd w:id="977880376"/>
    <w:permEnd w:id="1738750865"/>
    <w:permEnd w:id="882468758"/>
    <w:permEnd w:id="978859095"/>
    <w:permEnd w:id="436940706"/>
    <w:permEnd w:id="843603378"/>
    <w:permEnd w:id="433091355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532508BC" w:rsidR="00DD133D" w:rsidRPr="00F130E4" w:rsidRDefault="00DD133D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376995158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1162275999"/>
        <w:lock w:val="sdtLocked"/>
        <w:placeholder>
          <w:docPart w:val="55CCE0DE61714D30ABB391E437439ED3"/>
        </w:placeholder>
        <w:showingPlcHdr/>
      </w:sdtPr>
      <w:sdtEndPr/>
      <w:sdtContent>
        <w:r w:rsidR="00D154E1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376995158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228280327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870961393"/>
        <w:lock w:val="sdtLocked"/>
        <w:placeholder>
          <w:docPart w:val="0B8BEA418B574320A339E66024C2C195"/>
        </w:placeholder>
      </w:sdtPr>
      <w:sdtEndPr/>
      <w:sdtContent>
        <w:r w:rsidR="00D154E1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228280327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14:paraId="30D7AA69" w14:textId="77777777" w:rsidR="00DD133D" w:rsidRDefault="00DD133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gUmFQ9bPdy3wGLcU0hhZSruS/D1zXkpXYEe5y8bkCVQHLhM48Cq0e/8hyH6o97Cn4MBosjJmejyq/lNTMTrjEg==" w:salt="kUaoWRAoXJlHRLUaRQ+gkA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235F9"/>
    <w:rsid w:val="00023846"/>
    <w:rsid w:val="000303C6"/>
    <w:rsid w:val="0004612D"/>
    <w:rsid w:val="00056477"/>
    <w:rsid w:val="00061115"/>
    <w:rsid w:val="000653C6"/>
    <w:rsid w:val="00070BD8"/>
    <w:rsid w:val="00072BDD"/>
    <w:rsid w:val="0007692C"/>
    <w:rsid w:val="00081719"/>
    <w:rsid w:val="00081E4F"/>
    <w:rsid w:val="00093A86"/>
    <w:rsid w:val="00094D01"/>
    <w:rsid w:val="0009615B"/>
    <w:rsid w:val="000A1BAF"/>
    <w:rsid w:val="000A48D0"/>
    <w:rsid w:val="000A5A8D"/>
    <w:rsid w:val="000A5E6D"/>
    <w:rsid w:val="000A5E86"/>
    <w:rsid w:val="000B236B"/>
    <w:rsid w:val="000B34AA"/>
    <w:rsid w:val="000B39C2"/>
    <w:rsid w:val="000B7F78"/>
    <w:rsid w:val="000E53E1"/>
    <w:rsid w:val="000F0434"/>
    <w:rsid w:val="000F0ECA"/>
    <w:rsid w:val="000F1FB9"/>
    <w:rsid w:val="000F7530"/>
    <w:rsid w:val="00105175"/>
    <w:rsid w:val="00106182"/>
    <w:rsid w:val="00106F97"/>
    <w:rsid w:val="0010712C"/>
    <w:rsid w:val="001200AF"/>
    <w:rsid w:val="00121C81"/>
    <w:rsid w:val="0013480E"/>
    <w:rsid w:val="00134CC1"/>
    <w:rsid w:val="0014043F"/>
    <w:rsid w:val="0014311E"/>
    <w:rsid w:val="00144BC2"/>
    <w:rsid w:val="00153E63"/>
    <w:rsid w:val="001549C3"/>
    <w:rsid w:val="001566C9"/>
    <w:rsid w:val="001625A7"/>
    <w:rsid w:val="00162FFB"/>
    <w:rsid w:val="00163910"/>
    <w:rsid w:val="00163926"/>
    <w:rsid w:val="00170CBA"/>
    <w:rsid w:val="00173F3A"/>
    <w:rsid w:val="00184D0C"/>
    <w:rsid w:val="00187FCF"/>
    <w:rsid w:val="00193617"/>
    <w:rsid w:val="001A2DBA"/>
    <w:rsid w:val="001B6ADB"/>
    <w:rsid w:val="001B7D94"/>
    <w:rsid w:val="001C3C30"/>
    <w:rsid w:val="001C52F6"/>
    <w:rsid w:val="001E0C60"/>
    <w:rsid w:val="001F086F"/>
    <w:rsid w:val="00205E89"/>
    <w:rsid w:val="0021081C"/>
    <w:rsid w:val="002141BD"/>
    <w:rsid w:val="00224B70"/>
    <w:rsid w:val="00227DD7"/>
    <w:rsid w:val="00230283"/>
    <w:rsid w:val="00230A4A"/>
    <w:rsid w:val="00233C49"/>
    <w:rsid w:val="00234593"/>
    <w:rsid w:val="00237BBA"/>
    <w:rsid w:val="002408C6"/>
    <w:rsid w:val="00240B84"/>
    <w:rsid w:val="002454D8"/>
    <w:rsid w:val="00263F52"/>
    <w:rsid w:val="00285AAB"/>
    <w:rsid w:val="00295818"/>
    <w:rsid w:val="00295F2F"/>
    <w:rsid w:val="002A451A"/>
    <w:rsid w:val="002C0510"/>
    <w:rsid w:val="002C10F4"/>
    <w:rsid w:val="002C5CEB"/>
    <w:rsid w:val="002D207C"/>
    <w:rsid w:val="002D4BDA"/>
    <w:rsid w:val="002E3D54"/>
    <w:rsid w:val="002F628C"/>
    <w:rsid w:val="00300573"/>
    <w:rsid w:val="00301BAB"/>
    <w:rsid w:val="00306479"/>
    <w:rsid w:val="00327600"/>
    <w:rsid w:val="00334541"/>
    <w:rsid w:val="00336BCB"/>
    <w:rsid w:val="00341B62"/>
    <w:rsid w:val="0035045E"/>
    <w:rsid w:val="0035589A"/>
    <w:rsid w:val="00366A13"/>
    <w:rsid w:val="00367527"/>
    <w:rsid w:val="00367C4C"/>
    <w:rsid w:val="00371FBF"/>
    <w:rsid w:val="003724A3"/>
    <w:rsid w:val="003751A8"/>
    <w:rsid w:val="00380AEA"/>
    <w:rsid w:val="0039226F"/>
    <w:rsid w:val="003A48FF"/>
    <w:rsid w:val="003A6F43"/>
    <w:rsid w:val="003E3AE5"/>
    <w:rsid w:val="003F27A5"/>
    <w:rsid w:val="003F3BBB"/>
    <w:rsid w:val="003F5BFB"/>
    <w:rsid w:val="00413A5E"/>
    <w:rsid w:val="004246FA"/>
    <w:rsid w:val="00426150"/>
    <w:rsid w:val="004331D4"/>
    <w:rsid w:val="0045258B"/>
    <w:rsid w:val="00454CA8"/>
    <w:rsid w:val="00460096"/>
    <w:rsid w:val="00465EBD"/>
    <w:rsid w:val="00466CA4"/>
    <w:rsid w:val="00475947"/>
    <w:rsid w:val="00486DB0"/>
    <w:rsid w:val="00487374"/>
    <w:rsid w:val="004906AF"/>
    <w:rsid w:val="004A5378"/>
    <w:rsid w:val="004A634E"/>
    <w:rsid w:val="004A7727"/>
    <w:rsid w:val="004B2D7F"/>
    <w:rsid w:val="004B315B"/>
    <w:rsid w:val="004D5723"/>
    <w:rsid w:val="004F3CE1"/>
    <w:rsid w:val="004F4A21"/>
    <w:rsid w:val="004F7BC1"/>
    <w:rsid w:val="005222EB"/>
    <w:rsid w:val="00524A04"/>
    <w:rsid w:val="00527734"/>
    <w:rsid w:val="005450BB"/>
    <w:rsid w:val="00562D85"/>
    <w:rsid w:val="00572797"/>
    <w:rsid w:val="005846D0"/>
    <w:rsid w:val="00586763"/>
    <w:rsid w:val="00593F5A"/>
    <w:rsid w:val="005A0C13"/>
    <w:rsid w:val="005B0165"/>
    <w:rsid w:val="005C1EC4"/>
    <w:rsid w:val="005F5E7B"/>
    <w:rsid w:val="00605F48"/>
    <w:rsid w:val="006203E9"/>
    <w:rsid w:val="0063019A"/>
    <w:rsid w:val="00631CAF"/>
    <w:rsid w:val="0063533F"/>
    <w:rsid w:val="00644EF4"/>
    <w:rsid w:val="006474AC"/>
    <w:rsid w:val="006505B5"/>
    <w:rsid w:val="00652BD9"/>
    <w:rsid w:val="00652EA1"/>
    <w:rsid w:val="00655239"/>
    <w:rsid w:val="00670347"/>
    <w:rsid w:val="0067793A"/>
    <w:rsid w:val="006859C3"/>
    <w:rsid w:val="006874BF"/>
    <w:rsid w:val="006B68DF"/>
    <w:rsid w:val="006C0367"/>
    <w:rsid w:val="006C1EF6"/>
    <w:rsid w:val="006C3A24"/>
    <w:rsid w:val="006C647A"/>
    <w:rsid w:val="00702750"/>
    <w:rsid w:val="0070575F"/>
    <w:rsid w:val="0070733E"/>
    <w:rsid w:val="00711015"/>
    <w:rsid w:val="00711069"/>
    <w:rsid w:val="007372B2"/>
    <w:rsid w:val="00742CE5"/>
    <w:rsid w:val="00743434"/>
    <w:rsid w:val="007531E9"/>
    <w:rsid w:val="0075464E"/>
    <w:rsid w:val="00770980"/>
    <w:rsid w:val="00774F41"/>
    <w:rsid w:val="00775336"/>
    <w:rsid w:val="00775EF5"/>
    <w:rsid w:val="007824FE"/>
    <w:rsid w:val="00794F54"/>
    <w:rsid w:val="00796F7D"/>
    <w:rsid w:val="007A7BE7"/>
    <w:rsid w:val="007B10A9"/>
    <w:rsid w:val="007B10B7"/>
    <w:rsid w:val="007B6773"/>
    <w:rsid w:val="007C0A74"/>
    <w:rsid w:val="007C4940"/>
    <w:rsid w:val="007C4953"/>
    <w:rsid w:val="007E09E8"/>
    <w:rsid w:val="007E5A80"/>
    <w:rsid w:val="007F3548"/>
    <w:rsid w:val="0080585F"/>
    <w:rsid w:val="0081257E"/>
    <w:rsid w:val="00813571"/>
    <w:rsid w:val="00815A91"/>
    <w:rsid w:val="008273AD"/>
    <w:rsid w:val="00835D55"/>
    <w:rsid w:val="00840968"/>
    <w:rsid w:val="008475DD"/>
    <w:rsid w:val="00854761"/>
    <w:rsid w:val="00854C5B"/>
    <w:rsid w:val="0088545A"/>
    <w:rsid w:val="008C1B87"/>
    <w:rsid w:val="008C32EF"/>
    <w:rsid w:val="008C63DC"/>
    <w:rsid w:val="008F61BF"/>
    <w:rsid w:val="00912469"/>
    <w:rsid w:val="00914CBF"/>
    <w:rsid w:val="009210E9"/>
    <w:rsid w:val="009241CF"/>
    <w:rsid w:val="00932CCC"/>
    <w:rsid w:val="0093368C"/>
    <w:rsid w:val="00933CF8"/>
    <w:rsid w:val="00942D0E"/>
    <w:rsid w:val="00954EBA"/>
    <w:rsid w:val="009558B8"/>
    <w:rsid w:val="00957446"/>
    <w:rsid w:val="009650D8"/>
    <w:rsid w:val="00970D0E"/>
    <w:rsid w:val="009917D6"/>
    <w:rsid w:val="009B3DF2"/>
    <w:rsid w:val="009B7034"/>
    <w:rsid w:val="009C708F"/>
    <w:rsid w:val="009E7A98"/>
    <w:rsid w:val="00A0249F"/>
    <w:rsid w:val="00A073D7"/>
    <w:rsid w:val="00A3325A"/>
    <w:rsid w:val="00A33CEF"/>
    <w:rsid w:val="00A3424F"/>
    <w:rsid w:val="00A35671"/>
    <w:rsid w:val="00A36142"/>
    <w:rsid w:val="00A513DB"/>
    <w:rsid w:val="00A530F1"/>
    <w:rsid w:val="00A5593D"/>
    <w:rsid w:val="00A729F1"/>
    <w:rsid w:val="00A77D58"/>
    <w:rsid w:val="00A77FD9"/>
    <w:rsid w:val="00A84AD2"/>
    <w:rsid w:val="00A85D6B"/>
    <w:rsid w:val="00A90CAF"/>
    <w:rsid w:val="00A93F96"/>
    <w:rsid w:val="00A96E54"/>
    <w:rsid w:val="00AB1AE0"/>
    <w:rsid w:val="00AB6C5B"/>
    <w:rsid w:val="00AC1E58"/>
    <w:rsid w:val="00AC6958"/>
    <w:rsid w:val="00AC7CEE"/>
    <w:rsid w:val="00AD5DB0"/>
    <w:rsid w:val="00AD7EA0"/>
    <w:rsid w:val="00AE5772"/>
    <w:rsid w:val="00AE7B95"/>
    <w:rsid w:val="00AF052E"/>
    <w:rsid w:val="00B06CF8"/>
    <w:rsid w:val="00B11A7E"/>
    <w:rsid w:val="00B21AF3"/>
    <w:rsid w:val="00B24B58"/>
    <w:rsid w:val="00B31BE9"/>
    <w:rsid w:val="00B34C6D"/>
    <w:rsid w:val="00B44F24"/>
    <w:rsid w:val="00B46D29"/>
    <w:rsid w:val="00B700E0"/>
    <w:rsid w:val="00B728A7"/>
    <w:rsid w:val="00B828DF"/>
    <w:rsid w:val="00B90138"/>
    <w:rsid w:val="00B94163"/>
    <w:rsid w:val="00BA5ED2"/>
    <w:rsid w:val="00BB3AB8"/>
    <w:rsid w:val="00BC053C"/>
    <w:rsid w:val="00BC0CA8"/>
    <w:rsid w:val="00BD08CA"/>
    <w:rsid w:val="00BD5DFA"/>
    <w:rsid w:val="00BD5E67"/>
    <w:rsid w:val="00BE4822"/>
    <w:rsid w:val="00BF5356"/>
    <w:rsid w:val="00BF6BB8"/>
    <w:rsid w:val="00C00059"/>
    <w:rsid w:val="00C02195"/>
    <w:rsid w:val="00C34636"/>
    <w:rsid w:val="00C409F5"/>
    <w:rsid w:val="00C41836"/>
    <w:rsid w:val="00C53B86"/>
    <w:rsid w:val="00C56334"/>
    <w:rsid w:val="00C65F99"/>
    <w:rsid w:val="00C819E7"/>
    <w:rsid w:val="00C83E84"/>
    <w:rsid w:val="00C977FD"/>
    <w:rsid w:val="00CA35C1"/>
    <w:rsid w:val="00CA5268"/>
    <w:rsid w:val="00CB76D6"/>
    <w:rsid w:val="00CC0874"/>
    <w:rsid w:val="00CC2533"/>
    <w:rsid w:val="00CC7EFA"/>
    <w:rsid w:val="00CD6AD7"/>
    <w:rsid w:val="00CD7540"/>
    <w:rsid w:val="00CE02A6"/>
    <w:rsid w:val="00CE1F62"/>
    <w:rsid w:val="00CE5C80"/>
    <w:rsid w:val="00CF3DA6"/>
    <w:rsid w:val="00D05770"/>
    <w:rsid w:val="00D05D0F"/>
    <w:rsid w:val="00D154E1"/>
    <w:rsid w:val="00D16A65"/>
    <w:rsid w:val="00D20198"/>
    <w:rsid w:val="00D25D2A"/>
    <w:rsid w:val="00D303B8"/>
    <w:rsid w:val="00D3516B"/>
    <w:rsid w:val="00D35B57"/>
    <w:rsid w:val="00D36424"/>
    <w:rsid w:val="00D37C8D"/>
    <w:rsid w:val="00D4156D"/>
    <w:rsid w:val="00D45066"/>
    <w:rsid w:val="00D62FA3"/>
    <w:rsid w:val="00D631BA"/>
    <w:rsid w:val="00D6524F"/>
    <w:rsid w:val="00D65817"/>
    <w:rsid w:val="00D658C1"/>
    <w:rsid w:val="00D66ED1"/>
    <w:rsid w:val="00D75DB5"/>
    <w:rsid w:val="00D813FB"/>
    <w:rsid w:val="00D94066"/>
    <w:rsid w:val="00D97471"/>
    <w:rsid w:val="00DA05CB"/>
    <w:rsid w:val="00DA3089"/>
    <w:rsid w:val="00DA41EC"/>
    <w:rsid w:val="00DB5E8C"/>
    <w:rsid w:val="00DD133D"/>
    <w:rsid w:val="00DD5672"/>
    <w:rsid w:val="00DD6AC7"/>
    <w:rsid w:val="00DE0EC9"/>
    <w:rsid w:val="00DE1AFB"/>
    <w:rsid w:val="00DF0BDB"/>
    <w:rsid w:val="00DF248B"/>
    <w:rsid w:val="00DF487E"/>
    <w:rsid w:val="00E10066"/>
    <w:rsid w:val="00E16883"/>
    <w:rsid w:val="00E24ABE"/>
    <w:rsid w:val="00E30FAC"/>
    <w:rsid w:val="00E3667F"/>
    <w:rsid w:val="00E37A0D"/>
    <w:rsid w:val="00E55FF4"/>
    <w:rsid w:val="00E84264"/>
    <w:rsid w:val="00EA2FBB"/>
    <w:rsid w:val="00EA3D5C"/>
    <w:rsid w:val="00EA7032"/>
    <w:rsid w:val="00EB67A8"/>
    <w:rsid w:val="00EC1D23"/>
    <w:rsid w:val="00EC202C"/>
    <w:rsid w:val="00ED174A"/>
    <w:rsid w:val="00EE00A3"/>
    <w:rsid w:val="00EE71AF"/>
    <w:rsid w:val="00EE7BDF"/>
    <w:rsid w:val="00EF62FA"/>
    <w:rsid w:val="00F038C6"/>
    <w:rsid w:val="00F130E4"/>
    <w:rsid w:val="00F15FDF"/>
    <w:rsid w:val="00F1774D"/>
    <w:rsid w:val="00F20DD8"/>
    <w:rsid w:val="00F20FF1"/>
    <w:rsid w:val="00F33764"/>
    <w:rsid w:val="00F41733"/>
    <w:rsid w:val="00F47B4E"/>
    <w:rsid w:val="00F52944"/>
    <w:rsid w:val="00F72CF4"/>
    <w:rsid w:val="00F7382F"/>
    <w:rsid w:val="00F842B9"/>
    <w:rsid w:val="00F95C14"/>
    <w:rsid w:val="00F95ECE"/>
    <w:rsid w:val="00FA1BA3"/>
    <w:rsid w:val="00FA3102"/>
    <w:rsid w:val="00FA3A2B"/>
    <w:rsid w:val="00FC6B41"/>
    <w:rsid w:val="00FC7FEC"/>
    <w:rsid w:val="00FD14A6"/>
    <w:rsid w:val="00FE5D19"/>
    <w:rsid w:val="00FE7523"/>
    <w:rsid w:val="00FF057B"/>
    <w:rsid w:val="00FF1654"/>
    <w:rsid w:val="00FF28FF"/>
    <w:rsid w:val="00FF3D24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28D0C37"/>
  <w15:chartTrackingRefBased/>
  <w15:docId w15:val="{63093B50-BA0D-4F5B-95A5-797F671F4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2141B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141BD"/>
    <w:rPr>
      <w:rFonts w:ascii="Segoe UI" w:eastAsia="Times New Roman" w:hAnsi="Segoe UI" w:cs="Segoe UI"/>
      <w:sz w:val="18"/>
      <w:szCs w:val="18"/>
      <w:lang w:eastAsia="fr-CA"/>
    </w:rPr>
  </w:style>
  <w:style w:type="table" w:customStyle="1" w:styleId="Grilledutableau1">
    <w:name w:val="Grille du tableau1"/>
    <w:basedOn w:val="TableauNormal"/>
    <w:next w:val="Grilledutableau"/>
    <w:locked/>
    <w:rsid w:val="00023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DF487E" w:rsidP="00DF487E"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5CD7516-A95C-4C0E-8545-55693EC5A842}"/>
      </w:docPartPr>
      <w:docPartBody>
        <w:p w:rsidR="00FF3275" w:rsidRDefault="001F4DF0">
          <w:r w:rsidRPr="00831025">
            <w:rPr>
              <w:rStyle w:val="Textedelespacerserv"/>
            </w:rPr>
            <w:t>Choisissez un élément.</w:t>
          </w:r>
        </w:p>
      </w:docPartBody>
    </w:docPart>
    <w:docPart>
      <w:docPartPr>
        <w:name w:val="2D1B106DBBC940949EB814C891A1769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3F5C98C-3B92-490D-A22E-3E58C8367975}"/>
      </w:docPartPr>
      <w:docPartBody>
        <w:p w:rsidR="00D426BE" w:rsidRDefault="00D426BE">
          <w:pPr>
            <w:pStyle w:val="2D1B106DBBC940949EB814C891A17693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75756733B444F2DA4868F1AE2221C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01CB56-9264-43A3-8356-42414FA38A27}"/>
      </w:docPartPr>
      <w:docPartBody>
        <w:p w:rsidR="00D426BE" w:rsidRDefault="00D426BE">
          <w:pPr>
            <w:pStyle w:val="E75756733B444F2DA4868F1AE2221CEF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59300F1A93DE4696A627C13BFA384C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B6289C-69BE-4D05-8273-08664FDE6650}"/>
      </w:docPartPr>
      <w:docPartBody>
        <w:p w:rsidR="00D426BE" w:rsidRDefault="00D426BE">
          <w:pPr>
            <w:pStyle w:val="59300F1A93DE4696A627C13BFA384CE1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64DAAAF97D1432AB34B307FF580F8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DAC350-BB96-462E-AEE1-CE61F52A9E4E}"/>
      </w:docPartPr>
      <w:docPartBody>
        <w:p w:rsidR="00D426BE" w:rsidRDefault="00D426BE">
          <w:pPr>
            <w:pStyle w:val="364DAAAF97D1432AB34B307FF580F831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1173739FC264F0B94DD860B004DB7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D048CA-BB7F-4907-A193-11013DAA2D5C}"/>
      </w:docPartPr>
      <w:docPartBody>
        <w:p w:rsidR="00D426BE" w:rsidRDefault="00D426BE">
          <w:pPr>
            <w:pStyle w:val="71173739FC264F0B94DD860B004DB7C1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A426B1C6FB94854B40754E0E2C8FA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E55EA2-D79F-44D1-AB90-0A155ECE2776}"/>
      </w:docPartPr>
      <w:docPartBody>
        <w:p w:rsidR="00D426BE" w:rsidRDefault="00D426BE">
          <w:pPr>
            <w:pStyle w:val="7A426B1C6FB94854B40754E0E2C8FA8E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CC5DF2520B10483A931F36F0FCC207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62255F-81C7-4E82-B996-0AE4BE735D72}"/>
      </w:docPartPr>
      <w:docPartBody>
        <w:p w:rsidR="00D426BE" w:rsidRDefault="00D426BE">
          <w:pPr>
            <w:pStyle w:val="CC5DF2520B10483A931F36F0FCC207C1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D6078486ED542C48647E7C304F34C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51F774-B8FC-4098-AD90-E7A0C5E14536}"/>
      </w:docPartPr>
      <w:docPartBody>
        <w:p w:rsidR="00D426BE" w:rsidRDefault="00D426BE">
          <w:pPr>
            <w:pStyle w:val="AD6078486ED542C48647E7C304F34CAC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A8E686918FB4A7CAE762BEEFD26BF7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CD7093-CDF3-4B2B-8F00-69D9EC269440}"/>
      </w:docPartPr>
      <w:docPartBody>
        <w:p w:rsidR="00D426BE" w:rsidRDefault="00D426BE">
          <w:pPr>
            <w:pStyle w:val="DA8E686918FB4A7CAE762BEEFD26BF79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4E02F8953754406A357ACED605FAF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6C98084-6A31-44FD-B827-A9C72445F5DC}"/>
      </w:docPartPr>
      <w:docPartBody>
        <w:p w:rsidR="00D426BE" w:rsidRDefault="00D426BE">
          <w:pPr>
            <w:pStyle w:val="24E02F8953754406A357ACED605FAF65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EEE6D27151F46BCBA8580DA6AED055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7BD959-1DB7-4F7C-89DC-0717F7D75102}"/>
      </w:docPartPr>
      <w:docPartBody>
        <w:p w:rsidR="00D426BE" w:rsidRDefault="00D426BE">
          <w:pPr>
            <w:pStyle w:val="AEEE6D27151F46BCBA8580DA6AED055A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AD973DBA0B64F46B1CCD2F15A0277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CEFB19-F34A-4AC9-8F3E-18835D260A48}"/>
      </w:docPartPr>
      <w:docPartBody>
        <w:p w:rsidR="00D426BE" w:rsidRDefault="00D426BE">
          <w:pPr>
            <w:pStyle w:val="AAD973DBA0B64F46B1CCD2F15A02775E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F8B962B370B424F9572E65987D13F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178722-3C91-43D5-878F-2D48A075490A}"/>
      </w:docPartPr>
      <w:docPartBody>
        <w:p w:rsidR="00D426BE" w:rsidRDefault="00D426BE">
          <w:pPr>
            <w:pStyle w:val="3F8B962B370B424F9572E65987D13FE4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0AB1BD64C92450DAAC372D3CA7599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978E6E-18D4-4397-A218-9A58C666568C}"/>
      </w:docPartPr>
      <w:docPartBody>
        <w:p w:rsidR="00D426BE" w:rsidRDefault="00D426BE">
          <w:pPr>
            <w:pStyle w:val="D0AB1BD64C92450DAAC372D3CA7599BD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87DAF4FF31DA4335AF36A88BBB14AF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25BC160-C3FE-473D-9D0F-15C7FE55CAE9}"/>
      </w:docPartPr>
      <w:docPartBody>
        <w:p w:rsidR="00D426BE" w:rsidRDefault="00D426BE">
          <w:pPr>
            <w:pStyle w:val="87DAF4FF31DA4335AF36A88BBB14AF4F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B97409CFCEA745729FD5EE78FDCD2F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AF6219-A3E2-4F80-977A-1250C961AFC5}"/>
      </w:docPartPr>
      <w:docPartBody>
        <w:p w:rsidR="00D426BE" w:rsidRDefault="00D426BE">
          <w:pPr>
            <w:pStyle w:val="B97409CFCEA745729FD5EE78FDCD2FD6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11331A8B7015417997A1DE67801121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BB72AEA-8E40-4FE3-8AF1-CDFB3FA2704F}"/>
      </w:docPartPr>
      <w:docPartBody>
        <w:p w:rsidR="00D426BE" w:rsidRDefault="00D426BE">
          <w:pPr>
            <w:pStyle w:val="11331A8B7015417997A1DE678011213F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A37EADFF23494C5F9EDF4E6AEEB02CF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C1B99D-0C7D-49DE-97C9-48202006787E}"/>
      </w:docPartPr>
      <w:docPartBody>
        <w:p w:rsidR="00D426BE" w:rsidRDefault="00D426BE">
          <w:pPr>
            <w:pStyle w:val="A37EADFF23494C5F9EDF4E6AEEB02CFC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35BECD3B0D344EFCBF87183D5C51BB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CEAB13-3BE2-4370-A28C-154E7BB58F05}"/>
      </w:docPartPr>
      <w:docPartBody>
        <w:p w:rsidR="00D426BE" w:rsidRDefault="00D426BE">
          <w:pPr>
            <w:pStyle w:val="35BECD3B0D344EFCBF87183D5C51BBF0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94075BB8EBD4A38BA81916450D161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C5D605-7E4A-45FE-AE53-F800696A4548}"/>
      </w:docPartPr>
      <w:docPartBody>
        <w:p w:rsidR="00D426BE" w:rsidRDefault="00D426BE">
          <w:pPr>
            <w:pStyle w:val="094075BB8EBD4A38BA81916450D161CB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DD345044C644FE98171B6852E1EA9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05E697C-802F-485E-B335-338C141E254D}"/>
      </w:docPartPr>
      <w:docPartBody>
        <w:p w:rsidR="00993AC7" w:rsidRDefault="002C2745" w:rsidP="002C2745">
          <w:pPr>
            <w:pStyle w:val="2DD345044C644FE98171B6852E1EA923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342225A2F9D4E3D9124654F11AFDA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5BECA5-5678-4FBC-9F4D-8BEA54BE744E}"/>
      </w:docPartPr>
      <w:docPartBody>
        <w:p w:rsidR="00993AC7" w:rsidRDefault="002C2745" w:rsidP="002C2745">
          <w:pPr>
            <w:pStyle w:val="D342225A2F9D4E3D9124654F11AFDA0C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8454914940E4D61A7A5882CED7B05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C1A872-3093-494C-BCCD-E37B9623AB94}"/>
      </w:docPartPr>
      <w:docPartBody>
        <w:p w:rsidR="00993AC7" w:rsidRDefault="002C2745" w:rsidP="002C2745">
          <w:pPr>
            <w:pStyle w:val="98454914940E4D61A7A5882CED7B05F4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FF450695C6DE4D85B3F064204279865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33E725-8F06-4367-8BC2-72B0AAD93133}"/>
      </w:docPartPr>
      <w:docPartBody>
        <w:p w:rsidR="00993AC7" w:rsidRDefault="002C2745" w:rsidP="002C2745">
          <w:pPr>
            <w:pStyle w:val="FF450695C6DE4D85B3F0642042798654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D5043C107D134F12B9CCB38EDD424D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A5BBF-D757-460D-8C7D-ADAF817BFDE1}"/>
      </w:docPartPr>
      <w:docPartBody>
        <w:p w:rsidR="00993AC7" w:rsidRDefault="002C2745" w:rsidP="002C2745">
          <w:pPr>
            <w:pStyle w:val="D5043C107D134F12B9CCB38EDD424D6F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71DCC0CEDA047379608BF6623B2D9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AEB457-722A-47A1-8967-9162179DE2F0}"/>
      </w:docPartPr>
      <w:docPartBody>
        <w:p w:rsidR="00D10E67" w:rsidRDefault="00993AC7" w:rsidP="00993AC7">
          <w:pPr>
            <w:pStyle w:val="771DCC0CEDA047379608BF6623B2D99E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EBB5067F2885422692089FCE6CD5481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E35524-DAAA-432E-931B-4A503707B6CC}"/>
      </w:docPartPr>
      <w:docPartBody>
        <w:p w:rsidR="00D10E67" w:rsidRDefault="00993AC7" w:rsidP="00993AC7">
          <w:pPr>
            <w:pStyle w:val="EBB5067F2885422692089FCE6CD5481A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40B0D25DADE4D5486E41BD6E831B2C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355D53-4E83-4621-9BB0-0E73B6AB814E}"/>
      </w:docPartPr>
      <w:docPartBody>
        <w:p w:rsidR="00021A16" w:rsidRDefault="001038BB" w:rsidP="001038BB">
          <w:pPr>
            <w:pStyle w:val="740B0D25DADE4D5486E41BD6E831B2CF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77673B6B8F94BCD8B552BEE950A37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CF08F6-9428-46DA-B953-1289060D4E7B}"/>
      </w:docPartPr>
      <w:docPartBody>
        <w:p w:rsidR="00021A16" w:rsidRDefault="001038BB" w:rsidP="001038BB">
          <w:pPr>
            <w:pStyle w:val="677673B6B8F94BCD8B552BEE950A372C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6C3731C59D94267A50BACDFB6C3FA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66B4A2-97A7-4C5A-AEC0-6E89C24FD7AF}"/>
      </w:docPartPr>
      <w:docPartBody>
        <w:p w:rsidR="00021A16" w:rsidRDefault="001038BB" w:rsidP="001038BB">
          <w:pPr>
            <w:pStyle w:val="96C3731C59D94267A50BACDFB6C3FAFB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00CEFC66CD3C4B21836D9031E618CD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2AD233-1583-4263-94AD-E5BCF56E0FAC}"/>
      </w:docPartPr>
      <w:docPartBody>
        <w:p w:rsidR="00021A16" w:rsidRDefault="001038BB" w:rsidP="001038BB">
          <w:pPr>
            <w:pStyle w:val="00CEFC66CD3C4B21836D9031E618CD5E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5CCE0DE61714D30ABB391E437439E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55B0DC-E30F-4206-B203-DCC6B42EE523}"/>
      </w:docPartPr>
      <w:docPartBody>
        <w:p w:rsidR="00021A16" w:rsidRDefault="001038BB" w:rsidP="001038BB">
          <w:pPr>
            <w:pStyle w:val="55CCE0DE61714D30ABB391E437439ED3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0B8BEA418B574320A339E66024C2C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399738C-19AF-4745-8DA6-B51E7782F2DC}"/>
      </w:docPartPr>
      <w:docPartBody>
        <w:p w:rsidR="00021A16" w:rsidRDefault="001038BB" w:rsidP="001038BB">
          <w:pPr>
            <w:pStyle w:val="0B8BEA418B574320A339E66024C2C195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haloult_Cond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21A16"/>
    <w:rsid w:val="000727A4"/>
    <w:rsid w:val="001038BB"/>
    <w:rsid w:val="00112490"/>
    <w:rsid w:val="00155FE5"/>
    <w:rsid w:val="00191452"/>
    <w:rsid w:val="001F4DF0"/>
    <w:rsid w:val="00210DB3"/>
    <w:rsid w:val="002162C5"/>
    <w:rsid w:val="002B2C3E"/>
    <w:rsid w:val="002C2745"/>
    <w:rsid w:val="0034005E"/>
    <w:rsid w:val="003421FF"/>
    <w:rsid w:val="00362A21"/>
    <w:rsid w:val="00384737"/>
    <w:rsid w:val="003B161F"/>
    <w:rsid w:val="003C4590"/>
    <w:rsid w:val="00434EC1"/>
    <w:rsid w:val="004514F6"/>
    <w:rsid w:val="004627D0"/>
    <w:rsid w:val="00484F98"/>
    <w:rsid w:val="00577109"/>
    <w:rsid w:val="00586DD0"/>
    <w:rsid w:val="005B140A"/>
    <w:rsid w:val="006C149F"/>
    <w:rsid w:val="006C4A9D"/>
    <w:rsid w:val="00726C6F"/>
    <w:rsid w:val="008D0BEC"/>
    <w:rsid w:val="008E280D"/>
    <w:rsid w:val="00900FCC"/>
    <w:rsid w:val="009468F7"/>
    <w:rsid w:val="009558B8"/>
    <w:rsid w:val="00992FC7"/>
    <w:rsid w:val="00993AC7"/>
    <w:rsid w:val="009C00EC"/>
    <w:rsid w:val="00A1476C"/>
    <w:rsid w:val="00A46FD2"/>
    <w:rsid w:val="00A949A4"/>
    <w:rsid w:val="00A969B4"/>
    <w:rsid w:val="00AA373E"/>
    <w:rsid w:val="00AB2A4A"/>
    <w:rsid w:val="00B1116B"/>
    <w:rsid w:val="00B46D29"/>
    <w:rsid w:val="00B72A90"/>
    <w:rsid w:val="00BA28E3"/>
    <w:rsid w:val="00C7075C"/>
    <w:rsid w:val="00C72970"/>
    <w:rsid w:val="00C74B42"/>
    <w:rsid w:val="00D10E67"/>
    <w:rsid w:val="00D426BE"/>
    <w:rsid w:val="00D467F0"/>
    <w:rsid w:val="00DF487E"/>
    <w:rsid w:val="00E11B02"/>
    <w:rsid w:val="00E35253"/>
    <w:rsid w:val="00E64ABA"/>
    <w:rsid w:val="00EC5E50"/>
    <w:rsid w:val="00FA04D7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038BB"/>
    <w:rPr>
      <w:color w:val="808080"/>
    </w:rPr>
  </w:style>
  <w:style w:type="paragraph" w:customStyle="1" w:styleId="00800549A3434ADE96EEF68104C6A6B1">
    <w:name w:val="00800549A3434ADE96EEF68104C6A6B1"/>
    <w:rsid w:val="001F4DF0"/>
  </w:style>
  <w:style w:type="paragraph" w:customStyle="1" w:styleId="7135E8061C3943F7AE49360EE809B7F9">
    <w:name w:val="7135E8061C3943F7AE49360EE809B7F9"/>
    <w:rsid w:val="001F4DF0"/>
  </w:style>
  <w:style w:type="paragraph" w:customStyle="1" w:styleId="6BA8A11CF73748859A56B29E6C0A5269">
    <w:name w:val="6BA8A11CF73748859A56B29E6C0A5269"/>
    <w:rsid w:val="001F4DF0"/>
  </w:style>
  <w:style w:type="paragraph" w:customStyle="1" w:styleId="BFC3EEECCE244876AE8679EC870C9EDF">
    <w:name w:val="BFC3EEECCE244876AE8679EC870C9EDF"/>
    <w:rsid w:val="001F4DF0"/>
  </w:style>
  <w:style w:type="paragraph" w:customStyle="1" w:styleId="77DC29F63ED442298116C80D56E11E14">
    <w:name w:val="77DC29F63ED442298116C80D56E11E14"/>
  </w:style>
  <w:style w:type="paragraph" w:customStyle="1" w:styleId="418689E8EFBE4A8295FB32B0FFBF3E0C">
    <w:name w:val="418689E8EFBE4A8295FB32B0FFBF3E0C"/>
  </w:style>
  <w:style w:type="paragraph" w:customStyle="1" w:styleId="1B22F8838D344EBB9C8116F54894307B">
    <w:name w:val="1B22F8838D344EBB9C8116F54894307B"/>
  </w:style>
  <w:style w:type="paragraph" w:customStyle="1" w:styleId="FAC8E22CBC454C7F8544F5E6552C86DF">
    <w:name w:val="FAC8E22CBC454C7F8544F5E6552C86DF"/>
  </w:style>
  <w:style w:type="paragraph" w:customStyle="1" w:styleId="EFF1EF3663AE4A5488F0165FC3545C03">
    <w:name w:val="EFF1EF3663AE4A5488F0165FC3545C03"/>
  </w:style>
  <w:style w:type="paragraph" w:customStyle="1" w:styleId="4AEBEE99A9124C0786AB0A42345208DA">
    <w:name w:val="4AEBEE99A9124C0786AB0A42345208DA"/>
  </w:style>
  <w:style w:type="paragraph" w:customStyle="1" w:styleId="263585C9E65748C9BD285ED2C2F4BC10">
    <w:name w:val="263585C9E65748C9BD285ED2C2F4BC10"/>
  </w:style>
  <w:style w:type="paragraph" w:customStyle="1" w:styleId="AC5DD2CD8DB64E968FE5FF318156B44A">
    <w:name w:val="AC5DD2CD8DB64E968FE5FF318156B44A"/>
  </w:style>
  <w:style w:type="paragraph" w:customStyle="1" w:styleId="03C42BD38573498CBC17EC6F1C7EAAE0">
    <w:name w:val="03C42BD38573498CBC17EC6F1C7EAAE0"/>
  </w:style>
  <w:style w:type="paragraph" w:customStyle="1" w:styleId="BC0A4A58C0A9467493E53F6C0843DF71">
    <w:name w:val="BC0A4A58C0A9467493E53F6C0843DF71"/>
  </w:style>
  <w:style w:type="paragraph" w:customStyle="1" w:styleId="726E01CB67CB451BAD6BB6E0113BF33B">
    <w:name w:val="726E01CB67CB451BAD6BB6E0113BF33B"/>
  </w:style>
  <w:style w:type="paragraph" w:customStyle="1" w:styleId="CEB21EA9F3914F08B68B0852F782193B">
    <w:name w:val="CEB21EA9F3914F08B68B0852F782193B"/>
  </w:style>
  <w:style w:type="paragraph" w:customStyle="1" w:styleId="265B37D965CB4B1B8D5648E148257593">
    <w:name w:val="265B37D965CB4B1B8D5648E148257593"/>
  </w:style>
  <w:style w:type="paragraph" w:customStyle="1" w:styleId="FB1AD4D7BC024A42862C99C1024FD5D5">
    <w:name w:val="FB1AD4D7BC024A42862C99C1024FD5D5"/>
  </w:style>
  <w:style w:type="paragraph" w:customStyle="1" w:styleId="BB61E020447A478587C8ABF98AC80B2E">
    <w:name w:val="BB61E020447A478587C8ABF98AC80B2E"/>
  </w:style>
  <w:style w:type="paragraph" w:customStyle="1" w:styleId="305AD3EAE44A4EFC9937A6973D65D96E">
    <w:name w:val="305AD3EAE44A4EFC9937A6973D65D96E"/>
  </w:style>
  <w:style w:type="paragraph" w:customStyle="1" w:styleId="E68EB06864F94E48A7660959B1EC31DA">
    <w:name w:val="E68EB06864F94E48A7660959B1EC31DA"/>
  </w:style>
  <w:style w:type="paragraph" w:customStyle="1" w:styleId="6A9DE742953F4AA5AC52A127A584BDF5">
    <w:name w:val="6A9DE742953F4AA5AC52A127A584BDF5"/>
  </w:style>
  <w:style w:type="paragraph" w:customStyle="1" w:styleId="F9087168859A4CD48A56DB43E40C5798">
    <w:name w:val="F9087168859A4CD48A56DB43E40C5798"/>
  </w:style>
  <w:style w:type="paragraph" w:customStyle="1" w:styleId="A22C85656BA244B0A8C523A68002C5DD">
    <w:name w:val="A22C85656BA244B0A8C523A68002C5DD"/>
  </w:style>
  <w:style w:type="paragraph" w:customStyle="1" w:styleId="A045D568293D4447B7F7B9F509BAB278">
    <w:name w:val="A045D568293D4447B7F7B9F509BAB278"/>
  </w:style>
  <w:style w:type="paragraph" w:customStyle="1" w:styleId="B0CB1E6BA9A94AB2A6A3C941A32E3889">
    <w:name w:val="B0CB1E6BA9A94AB2A6A3C941A32E3889"/>
  </w:style>
  <w:style w:type="paragraph" w:customStyle="1" w:styleId="E6A11653056349878C775AB7F950D95E">
    <w:name w:val="E6A11653056349878C775AB7F950D95E"/>
  </w:style>
  <w:style w:type="paragraph" w:customStyle="1" w:styleId="AD89D8DD23894B51ABEE63D7D223643C">
    <w:name w:val="AD89D8DD23894B51ABEE63D7D223643C"/>
  </w:style>
  <w:style w:type="paragraph" w:customStyle="1" w:styleId="841538E7B4C744298B93437FE664F6B6">
    <w:name w:val="841538E7B4C744298B93437FE664F6B6"/>
  </w:style>
  <w:style w:type="paragraph" w:customStyle="1" w:styleId="9A619BB610294B5B81D70A7B14C53DA7">
    <w:name w:val="9A619BB610294B5B81D70A7B14C53DA7"/>
  </w:style>
  <w:style w:type="paragraph" w:customStyle="1" w:styleId="CDE1E577E1F04A9EA23001C2761CB767">
    <w:name w:val="CDE1E577E1F04A9EA23001C2761CB767"/>
  </w:style>
  <w:style w:type="paragraph" w:customStyle="1" w:styleId="FCBEBA3F1DA94ACEB5B5F42A81AB790F">
    <w:name w:val="FCBEBA3F1DA94ACEB5B5F42A81AB790F"/>
  </w:style>
  <w:style w:type="paragraph" w:customStyle="1" w:styleId="35440A4C890E4B01976F8A56F8CD0E70">
    <w:name w:val="35440A4C890E4B01976F8A56F8CD0E70"/>
  </w:style>
  <w:style w:type="paragraph" w:customStyle="1" w:styleId="98C7DBCEAE034D1EB0253FC78CBBD5DB">
    <w:name w:val="98C7DBCEAE034D1EB0253FC78CBBD5DB"/>
  </w:style>
  <w:style w:type="paragraph" w:customStyle="1" w:styleId="1AAA0F1FE1F3421DB8C5034CE95A35D0">
    <w:name w:val="1AAA0F1FE1F3421DB8C5034CE95A35D0"/>
  </w:style>
  <w:style w:type="paragraph" w:customStyle="1" w:styleId="D4C78D56AF574B6E9259AC2A851A0BE7">
    <w:name w:val="D4C78D56AF574B6E9259AC2A851A0BE7"/>
  </w:style>
  <w:style w:type="paragraph" w:customStyle="1" w:styleId="74F0259E08B445AF96A9DD9F2344123B">
    <w:name w:val="74F0259E08B445AF96A9DD9F2344123B"/>
  </w:style>
  <w:style w:type="paragraph" w:customStyle="1" w:styleId="6D94FDEAA4E04E0B93574018440C0D78">
    <w:name w:val="6D94FDEAA4E04E0B93574018440C0D78"/>
  </w:style>
  <w:style w:type="paragraph" w:customStyle="1" w:styleId="5AD2018C782C44E89817A04626B0BB7F">
    <w:name w:val="5AD2018C782C44E89817A04626B0BB7F"/>
  </w:style>
  <w:style w:type="paragraph" w:customStyle="1" w:styleId="92C61021303843A8B27957901F43DE8B">
    <w:name w:val="92C61021303843A8B27957901F43DE8B"/>
  </w:style>
  <w:style w:type="paragraph" w:customStyle="1" w:styleId="4979246E2D8145B5A41A4E45713AA352">
    <w:name w:val="4979246E2D8145B5A41A4E45713AA352"/>
  </w:style>
  <w:style w:type="paragraph" w:customStyle="1" w:styleId="74FEC60E18A343A4AB464CDE99C6F0FA">
    <w:name w:val="74FEC60E18A343A4AB464CDE99C6F0FA"/>
  </w:style>
  <w:style w:type="paragraph" w:customStyle="1" w:styleId="1114AC758A3D4801B9DA1984EBCC043F">
    <w:name w:val="1114AC758A3D4801B9DA1984EBCC043F"/>
  </w:style>
  <w:style w:type="paragraph" w:customStyle="1" w:styleId="95519E3CC5B642F9AF483A137BB0B479">
    <w:name w:val="95519E3CC5B642F9AF483A137BB0B479"/>
  </w:style>
  <w:style w:type="paragraph" w:customStyle="1" w:styleId="57513ADBB4A9435889B79A96CFFEDD15">
    <w:name w:val="57513ADBB4A9435889B79A96CFFEDD15"/>
  </w:style>
  <w:style w:type="paragraph" w:customStyle="1" w:styleId="387DD6EBFBBA49A38D54EE41408C400F">
    <w:name w:val="387DD6EBFBBA49A38D54EE41408C400F"/>
  </w:style>
  <w:style w:type="paragraph" w:customStyle="1" w:styleId="E915F158A4D74C459A704C4F1F156906">
    <w:name w:val="E915F158A4D74C459A704C4F1F156906"/>
  </w:style>
  <w:style w:type="paragraph" w:customStyle="1" w:styleId="CFF3297CE3FC45739E74FC21907A2289">
    <w:name w:val="CFF3297CE3FC45739E74FC21907A2289"/>
  </w:style>
  <w:style w:type="paragraph" w:customStyle="1" w:styleId="C2EDA83411224127AA5225A28CF5E25D">
    <w:name w:val="C2EDA83411224127AA5225A28CF5E25D"/>
  </w:style>
  <w:style w:type="paragraph" w:customStyle="1" w:styleId="EF92616F3AB848D682AAD16085D409D0">
    <w:name w:val="EF92616F3AB848D682AAD16085D409D0"/>
  </w:style>
  <w:style w:type="paragraph" w:customStyle="1" w:styleId="F78FF85F687646AAA715419B443F9C40">
    <w:name w:val="F78FF85F687646AAA715419B443F9C40"/>
  </w:style>
  <w:style w:type="paragraph" w:customStyle="1" w:styleId="78A384CD340346DEBEFD0CBB0E7F6AAE">
    <w:name w:val="78A384CD340346DEBEFD0CBB0E7F6AAE"/>
  </w:style>
  <w:style w:type="paragraph" w:customStyle="1" w:styleId="E18AB27206D946A0ADAFA2A10CCC8BDD">
    <w:name w:val="E18AB27206D946A0ADAFA2A10CCC8BDD"/>
  </w:style>
  <w:style w:type="paragraph" w:customStyle="1" w:styleId="2D1B106DBBC940949EB814C891A17693">
    <w:name w:val="2D1B106DBBC940949EB814C891A17693"/>
  </w:style>
  <w:style w:type="paragraph" w:customStyle="1" w:styleId="3E19E6F139264877B38991F8939A4D96">
    <w:name w:val="3E19E6F139264877B38991F8939A4D96"/>
  </w:style>
  <w:style w:type="paragraph" w:customStyle="1" w:styleId="3DC42898A9F04014970C0B174B35B206">
    <w:name w:val="3DC42898A9F04014970C0B174B35B206"/>
  </w:style>
  <w:style w:type="paragraph" w:customStyle="1" w:styleId="C016FDB1F1A04E26AAF84D80FAB6D521">
    <w:name w:val="C016FDB1F1A04E26AAF84D80FAB6D521"/>
  </w:style>
  <w:style w:type="paragraph" w:customStyle="1" w:styleId="9151822E419148DDB1A2787B29B85426">
    <w:name w:val="9151822E419148DDB1A2787B29B85426"/>
  </w:style>
  <w:style w:type="paragraph" w:customStyle="1" w:styleId="59B29D689A9446438C99D1A666798666">
    <w:name w:val="59B29D689A9446438C99D1A666798666"/>
  </w:style>
  <w:style w:type="paragraph" w:customStyle="1" w:styleId="5151BC6E48AC49E4A2F36148B02884AE">
    <w:name w:val="5151BC6E48AC49E4A2F36148B02884AE"/>
  </w:style>
  <w:style w:type="paragraph" w:customStyle="1" w:styleId="D0A03E57F22F4A9D843AB859BED473BF">
    <w:name w:val="D0A03E57F22F4A9D843AB859BED473BF"/>
  </w:style>
  <w:style w:type="paragraph" w:customStyle="1" w:styleId="E5235D5E6D744FD883483A143E76ECFC">
    <w:name w:val="E5235D5E6D744FD883483A143E76ECFC"/>
  </w:style>
  <w:style w:type="paragraph" w:customStyle="1" w:styleId="A9CE18FC2FA64BFF8A7336C725B76A31">
    <w:name w:val="A9CE18FC2FA64BFF8A7336C725B76A31"/>
  </w:style>
  <w:style w:type="paragraph" w:customStyle="1" w:styleId="71F05012A68847F28FFC57AE4B9BE916">
    <w:name w:val="71F05012A68847F28FFC57AE4B9BE916"/>
  </w:style>
  <w:style w:type="paragraph" w:customStyle="1" w:styleId="DFC2960CD6554D1ABB0ADFA428ED311B">
    <w:name w:val="DFC2960CD6554D1ABB0ADFA428ED311B"/>
  </w:style>
  <w:style w:type="paragraph" w:customStyle="1" w:styleId="3081246E8D3042C89B00C19930DD5369">
    <w:name w:val="3081246E8D3042C89B00C19930DD5369"/>
  </w:style>
  <w:style w:type="paragraph" w:customStyle="1" w:styleId="DC02029CBBA249468554C61A70F6F120">
    <w:name w:val="DC02029CBBA249468554C61A70F6F120"/>
  </w:style>
  <w:style w:type="paragraph" w:customStyle="1" w:styleId="9F378BC31C084FC89F179DED3D9D2676">
    <w:name w:val="9F378BC31C084FC89F179DED3D9D2676"/>
  </w:style>
  <w:style w:type="paragraph" w:customStyle="1" w:styleId="CEBE4FED3D7A4E3290BE5120668BA805">
    <w:name w:val="CEBE4FED3D7A4E3290BE5120668BA805"/>
  </w:style>
  <w:style w:type="paragraph" w:customStyle="1" w:styleId="204B24BDD4E8405F96A8B3B2DF7B222A">
    <w:name w:val="204B24BDD4E8405F96A8B3B2DF7B222A"/>
  </w:style>
  <w:style w:type="paragraph" w:customStyle="1" w:styleId="D4CBD117B29E4ACFB4022418255BAD05">
    <w:name w:val="D4CBD117B29E4ACFB4022418255BAD05"/>
  </w:style>
  <w:style w:type="paragraph" w:customStyle="1" w:styleId="741F26992E704B3EA3126165E20509FD">
    <w:name w:val="741F26992E704B3EA3126165E20509FD"/>
  </w:style>
  <w:style w:type="paragraph" w:customStyle="1" w:styleId="E75756733B444F2DA4868F1AE2221CEF">
    <w:name w:val="E75756733B444F2DA4868F1AE2221CEF"/>
  </w:style>
  <w:style w:type="paragraph" w:customStyle="1" w:styleId="59300F1A93DE4696A627C13BFA384CE1">
    <w:name w:val="59300F1A93DE4696A627C13BFA384CE1"/>
  </w:style>
  <w:style w:type="paragraph" w:customStyle="1" w:styleId="364DAAAF97D1432AB34B307FF580F831">
    <w:name w:val="364DAAAF97D1432AB34B307FF580F831"/>
  </w:style>
  <w:style w:type="paragraph" w:customStyle="1" w:styleId="71173739FC264F0B94DD860B004DB7C1">
    <w:name w:val="71173739FC264F0B94DD860B004DB7C1"/>
  </w:style>
  <w:style w:type="paragraph" w:customStyle="1" w:styleId="7A426B1C6FB94854B40754E0E2C8FA8E">
    <w:name w:val="7A426B1C6FB94854B40754E0E2C8FA8E"/>
  </w:style>
  <w:style w:type="paragraph" w:customStyle="1" w:styleId="CC5DF2520B10483A931F36F0FCC207C1">
    <w:name w:val="CC5DF2520B10483A931F36F0FCC207C1"/>
  </w:style>
  <w:style w:type="paragraph" w:customStyle="1" w:styleId="AD6078486ED542C48647E7C304F34CAC">
    <w:name w:val="AD6078486ED542C48647E7C304F34CAC"/>
  </w:style>
  <w:style w:type="paragraph" w:customStyle="1" w:styleId="D07D63CDA2F1448ABE05996CED79586E">
    <w:name w:val="D07D63CDA2F1448ABE05996CED79586E"/>
  </w:style>
  <w:style w:type="paragraph" w:customStyle="1" w:styleId="0ABBAD643A784961B4298B9463B59467">
    <w:name w:val="0ABBAD643A784961B4298B9463B59467"/>
  </w:style>
  <w:style w:type="paragraph" w:customStyle="1" w:styleId="7F5AC5EEB5EE498898816964979BBF8B">
    <w:name w:val="7F5AC5EEB5EE498898816964979BBF8B"/>
  </w:style>
  <w:style w:type="paragraph" w:customStyle="1" w:styleId="F9BF21557BA04B77A606E275B47CCF0C">
    <w:name w:val="F9BF21557BA04B77A606E275B47CCF0C"/>
  </w:style>
  <w:style w:type="paragraph" w:customStyle="1" w:styleId="1FE95427403748F2B70E9CA9E2637DB6">
    <w:name w:val="1FE95427403748F2B70E9CA9E2637DB6"/>
  </w:style>
  <w:style w:type="paragraph" w:customStyle="1" w:styleId="F95014F0C6004B71B11A45CA55BD3DA5">
    <w:name w:val="F95014F0C6004B71B11A45CA55BD3DA5"/>
  </w:style>
  <w:style w:type="paragraph" w:customStyle="1" w:styleId="1E1586553CBC49B69735FA7D8A1A3D71">
    <w:name w:val="1E1586553CBC49B69735FA7D8A1A3D71"/>
  </w:style>
  <w:style w:type="paragraph" w:customStyle="1" w:styleId="81D3ECDEE337464DA2A4413AD6D9F744">
    <w:name w:val="81D3ECDEE337464DA2A4413AD6D9F744"/>
  </w:style>
  <w:style w:type="paragraph" w:customStyle="1" w:styleId="D99C1E6A554848688DCE04C11F4A2EFC">
    <w:name w:val="D99C1E6A554848688DCE04C11F4A2EFC"/>
  </w:style>
  <w:style w:type="paragraph" w:customStyle="1" w:styleId="F5A46B269A0243C685AF1E7BA4B51924">
    <w:name w:val="F5A46B269A0243C685AF1E7BA4B51924"/>
  </w:style>
  <w:style w:type="paragraph" w:customStyle="1" w:styleId="BFB73B29F77949B29D9C2E6A49993D01">
    <w:name w:val="BFB73B29F77949B29D9C2E6A49993D01"/>
  </w:style>
  <w:style w:type="paragraph" w:customStyle="1" w:styleId="97EAC78A04AA41F6844D158C9C8A91C1">
    <w:name w:val="97EAC78A04AA41F6844D158C9C8A91C1"/>
  </w:style>
  <w:style w:type="paragraph" w:customStyle="1" w:styleId="D8BF39B67159400B9DB7EDDAB4165FA6">
    <w:name w:val="D8BF39B67159400B9DB7EDDAB4165FA6"/>
  </w:style>
  <w:style w:type="paragraph" w:customStyle="1" w:styleId="AE93F79CF3FE47C9B185E823BCEF4B2C">
    <w:name w:val="AE93F79CF3FE47C9B185E823BCEF4B2C"/>
  </w:style>
  <w:style w:type="paragraph" w:customStyle="1" w:styleId="D5CD368EC66444B0A6451B9772667726">
    <w:name w:val="D5CD368EC66444B0A6451B9772667726"/>
  </w:style>
  <w:style w:type="paragraph" w:customStyle="1" w:styleId="9E16CEADD4E4403898EAEFD5EF8D3865">
    <w:name w:val="9E16CEADD4E4403898EAEFD5EF8D3865"/>
  </w:style>
  <w:style w:type="paragraph" w:customStyle="1" w:styleId="DA8E686918FB4A7CAE762BEEFD26BF79">
    <w:name w:val="DA8E686918FB4A7CAE762BEEFD26BF79"/>
  </w:style>
  <w:style w:type="paragraph" w:customStyle="1" w:styleId="24E02F8953754406A357ACED605FAF65">
    <w:name w:val="24E02F8953754406A357ACED605FAF65"/>
  </w:style>
  <w:style w:type="paragraph" w:customStyle="1" w:styleId="AEEE6D27151F46BCBA8580DA6AED055A">
    <w:name w:val="AEEE6D27151F46BCBA8580DA6AED055A"/>
  </w:style>
  <w:style w:type="paragraph" w:customStyle="1" w:styleId="AAD973DBA0B64F46B1CCD2F15A02775E">
    <w:name w:val="AAD973DBA0B64F46B1CCD2F15A02775E"/>
  </w:style>
  <w:style w:type="paragraph" w:customStyle="1" w:styleId="3F8B962B370B424F9572E65987D13FE4">
    <w:name w:val="3F8B962B370B424F9572E65987D13FE4"/>
  </w:style>
  <w:style w:type="paragraph" w:customStyle="1" w:styleId="D0AB1BD64C92450DAAC372D3CA7599BD">
    <w:name w:val="D0AB1BD64C92450DAAC372D3CA7599BD"/>
  </w:style>
  <w:style w:type="paragraph" w:customStyle="1" w:styleId="87DAF4FF31DA4335AF36A88BBB14AF4F">
    <w:name w:val="87DAF4FF31DA4335AF36A88BBB14AF4F"/>
  </w:style>
  <w:style w:type="paragraph" w:customStyle="1" w:styleId="B97409CFCEA745729FD5EE78FDCD2FD6">
    <w:name w:val="B97409CFCEA745729FD5EE78FDCD2FD6"/>
  </w:style>
  <w:style w:type="paragraph" w:customStyle="1" w:styleId="11331A8B7015417997A1DE678011213F">
    <w:name w:val="11331A8B7015417997A1DE678011213F"/>
  </w:style>
  <w:style w:type="paragraph" w:customStyle="1" w:styleId="A37EADFF23494C5F9EDF4E6AEEB02CFC">
    <w:name w:val="A37EADFF23494C5F9EDF4E6AEEB02CFC"/>
  </w:style>
  <w:style w:type="paragraph" w:customStyle="1" w:styleId="35BECD3B0D344EFCBF87183D5C51BBF0">
    <w:name w:val="35BECD3B0D344EFCBF87183D5C51BBF0"/>
  </w:style>
  <w:style w:type="paragraph" w:customStyle="1" w:styleId="094075BB8EBD4A38BA81916450D161CB">
    <w:name w:val="094075BB8EBD4A38BA81916450D161CB"/>
  </w:style>
  <w:style w:type="paragraph" w:customStyle="1" w:styleId="27BDA4FAACD24A63B1635A8C80B5FF3E">
    <w:name w:val="27BDA4FAACD24A63B1635A8C80B5FF3E"/>
  </w:style>
  <w:style w:type="paragraph" w:customStyle="1" w:styleId="751F7C0B2CBF466B9BA5186071B10257">
    <w:name w:val="751F7C0B2CBF466B9BA5186071B10257"/>
  </w:style>
  <w:style w:type="paragraph" w:customStyle="1" w:styleId="2DD345044C644FE98171B6852E1EA923">
    <w:name w:val="2DD345044C644FE98171B6852E1EA923"/>
    <w:rsid w:val="002C2745"/>
  </w:style>
  <w:style w:type="paragraph" w:customStyle="1" w:styleId="D342225A2F9D4E3D9124654F11AFDA0C">
    <w:name w:val="D342225A2F9D4E3D9124654F11AFDA0C"/>
    <w:rsid w:val="002C2745"/>
  </w:style>
  <w:style w:type="paragraph" w:customStyle="1" w:styleId="98454914940E4D61A7A5882CED7B05F4">
    <w:name w:val="98454914940E4D61A7A5882CED7B05F4"/>
    <w:rsid w:val="002C2745"/>
  </w:style>
  <w:style w:type="paragraph" w:customStyle="1" w:styleId="FF450695C6DE4D85B3F0642042798654">
    <w:name w:val="FF450695C6DE4D85B3F0642042798654"/>
    <w:rsid w:val="002C2745"/>
  </w:style>
  <w:style w:type="paragraph" w:customStyle="1" w:styleId="D5043C107D134F12B9CCB38EDD424D6F">
    <w:name w:val="D5043C107D134F12B9CCB38EDD424D6F"/>
    <w:rsid w:val="002C2745"/>
  </w:style>
  <w:style w:type="paragraph" w:customStyle="1" w:styleId="6D9A0AFE27AD44878FB79E26E70B5C24">
    <w:name w:val="6D9A0AFE27AD44878FB79E26E70B5C24"/>
    <w:rsid w:val="002C2745"/>
  </w:style>
  <w:style w:type="paragraph" w:customStyle="1" w:styleId="771DCC0CEDA047379608BF6623B2D99E">
    <w:name w:val="771DCC0CEDA047379608BF6623B2D99E"/>
    <w:rsid w:val="00993AC7"/>
  </w:style>
  <w:style w:type="paragraph" w:customStyle="1" w:styleId="EBB5067F2885422692089FCE6CD5481A">
    <w:name w:val="EBB5067F2885422692089FCE6CD5481A"/>
    <w:rsid w:val="00993AC7"/>
  </w:style>
  <w:style w:type="paragraph" w:customStyle="1" w:styleId="740B0D25DADE4D5486E41BD6E831B2CF">
    <w:name w:val="740B0D25DADE4D5486E41BD6E831B2CF"/>
    <w:rsid w:val="001038BB"/>
  </w:style>
  <w:style w:type="paragraph" w:customStyle="1" w:styleId="677673B6B8F94BCD8B552BEE950A372C">
    <w:name w:val="677673B6B8F94BCD8B552BEE950A372C"/>
    <w:rsid w:val="001038BB"/>
  </w:style>
  <w:style w:type="paragraph" w:customStyle="1" w:styleId="96C3731C59D94267A50BACDFB6C3FAFB">
    <w:name w:val="96C3731C59D94267A50BACDFB6C3FAFB"/>
    <w:rsid w:val="001038BB"/>
  </w:style>
  <w:style w:type="paragraph" w:customStyle="1" w:styleId="00CEFC66CD3C4B21836D9031E618CD5E">
    <w:name w:val="00CEFC66CD3C4B21836D9031E618CD5E"/>
    <w:rsid w:val="001038BB"/>
  </w:style>
  <w:style w:type="paragraph" w:customStyle="1" w:styleId="55CCE0DE61714D30ABB391E437439ED3">
    <w:name w:val="55CCE0DE61714D30ABB391E437439ED3"/>
    <w:rsid w:val="001038BB"/>
  </w:style>
  <w:style w:type="paragraph" w:customStyle="1" w:styleId="0B8BEA418B574320A339E66024C2C195">
    <w:name w:val="0B8BEA418B574320A339E66024C2C195"/>
    <w:rsid w:val="001038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58D5A-037F-4BF7-A509-11DA3460D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2</Pages>
  <Words>164</Words>
  <Characters>907</Characters>
  <Application>Microsoft Office Word</Application>
  <DocSecurity>8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CLI-60574</vt:lpstr>
    </vt:vector>
  </TitlesOfParts>
  <Company>CISSS de la Montérégie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CLI-60574</dc:title>
  <dc:subject/>
  <dc:creator>Dos Santos , Murielle</dc:creator>
  <cp:keywords/>
  <dc:description/>
  <cp:lastModifiedBy>Maude Lefebvre</cp:lastModifiedBy>
  <cp:revision>3</cp:revision>
  <cp:lastPrinted>2022-09-28T20:30:00Z</cp:lastPrinted>
  <dcterms:created xsi:type="dcterms:W3CDTF">2023-02-02T14:28:00Z</dcterms:created>
  <dcterms:modified xsi:type="dcterms:W3CDTF">2023-02-02T14:28:00Z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</Properties>
</file>