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RPr="00D83641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2B8A2FD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30E27B90" w:rsidR="004246FA" w:rsidRPr="00D83641" w:rsidRDefault="00D83641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1C27147A" w:rsidR="004246FA" w:rsidRPr="00B34C6D" w:rsidRDefault="00C05FC8" w:rsidP="008475DD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680633486"/>
                      <w:placeholder>
                        <w:docPart w:val="DefaultPlaceholder_-1854013439"/>
                      </w:placeholder>
                      <w:comboBox>
                        <w:listItem w:value="Choisissez un élément.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-1059475421"/>
                      <w:placeholder>
                        <w:docPart w:val="DefaultPlaceholder_-1854013439"/>
                      </w:placeholder>
                      <w:comboBox>
                        <w:listItem w:displayText=" " w:value="."/>
                        <w:listItem w:displayText="Hôpital Anna-Laberge" w:value="Hôpital Anna-Laberge"/>
                        <w:listItem w:displayText="Hôpital Barrie Memorial" w:value="Hôpital Barrie Memorial"/>
                        <w:listItem w:displayText="Hôpital du Suroît" w:value="Hôpital du Suroît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D83641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D83641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D83641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8364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D83641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D83641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D83641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D83641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8364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D83641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D83641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D83641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D8364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7777777" w:rsidR="004246FA" w:rsidRPr="00D83641" w:rsidRDefault="00C05FC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D83641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D83641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D83641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D83641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D83641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D83641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D83641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D83641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8364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D83641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Exp</w:t>
                  </w:r>
                  <w:proofErr w:type="spellEnd"/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D83641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8364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D83641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D83641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D83641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D83641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D83641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D83641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D83641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D83641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D83641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83641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D83641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0D72E712" w14:textId="77777777" w:rsidR="00D83641" w:rsidRDefault="00FA4EFB" w:rsidP="00F20D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83641">
              <w:rPr>
                <w:rFonts w:asciiTheme="minorHAnsi" w:hAnsiTheme="minorHAnsi" w:cstheme="minorHAnsi"/>
                <w:b/>
              </w:rPr>
              <w:t>ORTHOPHONIE</w:t>
            </w:r>
          </w:p>
          <w:p w14:paraId="65758440" w14:textId="4FFB0E4A" w:rsidR="00BC053C" w:rsidRPr="00D83641" w:rsidRDefault="008475DD" w:rsidP="00D8364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D83641">
              <w:rPr>
                <w:rFonts w:asciiTheme="minorHAnsi" w:hAnsiTheme="minorHAnsi" w:cstheme="minorHAnsi"/>
                <w:b/>
              </w:rPr>
              <w:t>MODALITÉS</w:t>
            </w:r>
            <w:r w:rsidR="000B39C2" w:rsidRPr="00D83641">
              <w:rPr>
                <w:rFonts w:asciiTheme="minorHAnsi" w:hAnsiTheme="minorHAnsi" w:cstheme="minorHAnsi"/>
                <w:b/>
              </w:rPr>
              <w:t xml:space="preserve"> POUR </w:t>
            </w:r>
            <w:r w:rsidR="00BC053C" w:rsidRPr="00D83641">
              <w:rPr>
                <w:rFonts w:asciiTheme="minorHAnsi" w:hAnsiTheme="minorHAnsi" w:cstheme="minorHAnsi"/>
                <w:b/>
              </w:rPr>
              <w:t>ACTES DÉLÉGUÉS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0051754B" w:rsidR="00341B62" w:rsidRPr="008475DD" w:rsidRDefault="00D83641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30136906">
            <wp:simplePos x="0" y="0"/>
            <wp:positionH relativeFrom="column">
              <wp:posOffset>36830</wp:posOffset>
            </wp:positionH>
            <wp:positionV relativeFrom="paragraph">
              <wp:posOffset>-2269490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425"/>
        <w:gridCol w:w="7088"/>
      </w:tblGrid>
      <w:tr w:rsidR="004906AF" w:rsidRPr="00D66ED1" w14:paraId="3BDB32A4" w14:textId="77777777" w:rsidTr="004F4A21">
        <w:trPr>
          <w:trHeight w:val="284"/>
        </w:trPr>
        <w:tc>
          <w:tcPr>
            <w:tcW w:w="3114" w:type="dxa"/>
            <w:tcBorders>
              <w:bottom w:val="nil"/>
            </w:tcBorders>
            <w:shd w:val="clear" w:color="auto" w:fill="auto"/>
          </w:tcPr>
          <w:p w14:paraId="75D9F0AD" w14:textId="3974E272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81997680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Diagnostic / motif de référence :</w:t>
            </w:r>
          </w:p>
        </w:tc>
        <w:tc>
          <w:tcPr>
            <w:tcW w:w="7513" w:type="dxa"/>
            <w:gridSpan w:val="2"/>
            <w:vMerge w:val="restart"/>
            <w:shd w:val="clear" w:color="auto" w:fill="auto"/>
          </w:tcPr>
          <w:p w14:paraId="09C73F7C" w14:textId="0B23C219" w:rsidR="004906AF" w:rsidRPr="00234593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681997680"/>
      <w:tr w:rsidR="004906AF" w:rsidRPr="00D66ED1" w14:paraId="0D9A5EF5" w14:textId="77777777" w:rsidTr="004F4A21">
        <w:trPr>
          <w:trHeight w:val="284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ACC4D5" w14:textId="77777777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136C7C3" w14:textId="449469D4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4593" w:rsidRPr="00D66ED1" w14:paraId="2BA840B6" w14:textId="77777777" w:rsidTr="004F4A21">
        <w:trPr>
          <w:trHeight w:val="284"/>
        </w:trPr>
        <w:tc>
          <w:tcPr>
            <w:tcW w:w="31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23EB7E" w14:textId="0F92531C" w:rsidR="00234593" w:rsidRDefault="00234593" w:rsidP="004F4A2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42666787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="004F4A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ecommandations /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précautions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9211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</w:tcBorders>
                <w:shd w:val="clear" w:color="auto" w:fill="auto"/>
              </w:tcPr>
              <w:p w14:paraId="7C285AF0" w14:textId="1FD98E3A" w:rsidR="00234593" w:rsidRPr="00234593" w:rsidRDefault="00234593" w:rsidP="004906A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8" w:type="dxa"/>
            <w:tcBorders>
              <w:bottom w:val="nil"/>
            </w:tcBorders>
            <w:shd w:val="clear" w:color="auto" w:fill="auto"/>
          </w:tcPr>
          <w:p w14:paraId="370DE8C9" w14:textId="71FD407D" w:rsidR="00234593" w:rsidRP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234593" w:rsidRPr="00D66ED1" w14:paraId="79922415" w14:textId="77777777" w:rsidTr="004F4A21">
        <w:trPr>
          <w:trHeight w:val="284"/>
        </w:trPr>
        <w:tc>
          <w:tcPr>
            <w:tcW w:w="3114" w:type="dxa"/>
            <w:tcBorders>
              <w:top w:val="nil"/>
            </w:tcBorders>
            <w:shd w:val="clear" w:color="auto" w:fill="auto"/>
          </w:tcPr>
          <w:p w14:paraId="72A8E0BF" w14:textId="77777777" w:rsid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68283035" w:edGrp="everyone" w:colFirst="1" w:colLast="1"/>
            <w:permEnd w:id="742666787"/>
          </w:p>
        </w:tc>
        <w:tc>
          <w:tcPr>
            <w:tcW w:w="7513" w:type="dxa"/>
            <w:gridSpan w:val="2"/>
            <w:tcBorders>
              <w:top w:val="nil"/>
            </w:tcBorders>
            <w:shd w:val="clear" w:color="auto" w:fill="auto"/>
          </w:tcPr>
          <w:p w14:paraId="53C2F732" w14:textId="77777777" w:rsidR="00234593" w:rsidRP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768283035"/>
    </w:tbl>
    <w:p w14:paraId="6FAE043B" w14:textId="77777777" w:rsidR="00306479" w:rsidRDefault="00306479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26"/>
        <w:gridCol w:w="726"/>
        <w:gridCol w:w="727"/>
        <w:gridCol w:w="726"/>
        <w:gridCol w:w="726"/>
        <w:gridCol w:w="727"/>
        <w:gridCol w:w="726"/>
        <w:gridCol w:w="727"/>
        <w:gridCol w:w="2977"/>
        <w:gridCol w:w="851"/>
      </w:tblGrid>
      <w:tr w:rsidR="00F15FDF" w:rsidRPr="001E0C60" w14:paraId="2CA05818" w14:textId="77777777" w:rsidTr="004A5378">
        <w:tc>
          <w:tcPr>
            <w:tcW w:w="98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18AA82" w14:textId="1624CA10" w:rsidR="00F15FDF" w:rsidRPr="001E0C60" w:rsidRDefault="00C65F99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5811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D23B84" w14:textId="4E88A9A0" w:rsidR="00F15FDF" w:rsidRPr="001E0C60" w:rsidRDefault="00306479" w:rsidP="00306479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MODALITÉS</w:t>
            </w: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8943EB" w14:textId="4D3EB4DD" w:rsidR="00F15FDF" w:rsidRPr="001E0C60" w:rsidRDefault="00306479" w:rsidP="0030647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REMARQUES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64E6B1" w14:textId="579ECF56" w:rsidR="00F15FDF" w:rsidRPr="001E0C60" w:rsidRDefault="00306479" w:rsidP="0030647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0C60">
              <w:rPr>
                <w:rFonts w:asciiTheme="minorHAnsi" w:hAnsiTheme="minorHAnsi" w:cstheme="minorHAnsi"/>
                <w:b/>
                <w:sz w:val="16"/>
                <w:szCs w:val="16"/>
              </w:rPr>
              <w:t>INITIALES</w:t>
            </w:r>
          </w:p>
        </w:tc>
      </w:tr>
      <w:tr w:rsidR="00FF057B" w:rsidRPr="001E0C60" w14:paraId="2027F543" w14:textId="77777777" w:rsidTr="004A5378">
        <w:trPr>
          <w:cantSplit/>
          <w:trHeight w:val="2531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 w14:paraId="52E56223" w14:textId="5496CA33" w:rsidR="00FF057B" w:rsidRPr="001E0C60" w:rsidRDefault="00FF057B" w:rsidP="003064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30552844" w:edGrp="everyone" w:colFirst="9" w:colLast="9"/>
            <w:permStart w:id="1857486973" w:edGrp="everyone" w:colFirst="3" w:colLast="3"/>
            <w:permStart w:id="1694006833" w:edGrp="everyone" w:colFirst="1" w:colLast="1"/>
            <w:permStart w:id="409620305" w:edGrp="everyone" w:colFirst="2" w:colLast="2"/>
            <w:permStart w:id="499982034" w:edGrp="everyone" w:colFirst="4" w:colLast="4"/>
            <w:permStart w:id="49744482" w:edGrp="everyone" w:colFirst="5" w:colLast="5"/>
            <w:permStart w:id="237856181" w:edGrp="everyone" w:colFirst="6" w:colLast="6"/>
            <w:permStart w:id="1012036637" w:edGrp="everyone" w:colFirst="7" w:colLast="7"/>
            <w:permStart w:id="562390997" w:edGrp="everyone" w:colFirst="8" w:colLast="8"/>
          </w:p>
        </w:tc>
        <w:tc>
          <w:tcPr>
            <w:tcW w:w="726" w:type="dxa"/>
            <w:tcBorders>
              <w:left w:val="double" w:sz="4" w:space="0" w:color="auto"/>
            </w:tcBorders>
            <w:textDirection w:val="btLr"/>
          </w:tcPr>
          <w:p w14:paraId="174C6C8F" w14:textId="2B86DA21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69ED5DF3" w14:textId="05A13700" w:rsidR="00FF057B" w:rsidRPr="00FF057B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523A1ADD" w14:textId="7EB51D6B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1A2581E1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2BF4564D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579F9F57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21B09E81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textDirection w:val="btLr"/>
          </w:tcPr>
          <w:p w14:paraId="7BF29469" w14:textId="0157906E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7547A01" w14:textId="1039D22E" w:rsidR="00FF057B" w:rsidRPr="001E0C60" w:rsidRDefault="00FF057B" w:rsidP="001E0C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5043CB0F" w14:textId="77777777" w:rsidR="00FF057B" w:rsidRPr="001E0C60" w:rsidRDefault="00FF057B" w:rsidP="003064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7B" w:rsidRPr="001E0C60" w14:paraId="1E620DF0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562390997" w:displacedByCustomXml="next"/>
          <w:permEnd w:id="1012036637" w:displacedByCustomXml="next"/>
          <w:permEnd w:id="237856181" w:displacedByCustomXml="next"/>
          <w:permEnd w:id="49744482" w:displacedByCustomXml="next"/>
          <w:permEnd w:id="499982034" w:displacedByCustomXml="next"/>
          <w:permEnd w:id="409620305" w:displacedByCustomXml="next"/>
          <w:permEnd w:id="1694006833" w:displacedByCustomXml="next"/>
          <w:permEnd w:id="1857486973" w:displacedByCustomXml="next"/>
          <w:permEnd w:id="1630552844" w:displacedByCustomXml="next"/>
          <w:permStart w:id="2025671210" w:edGrp="everyone" w:colFirst="10" w:colLast="10" w:displacedByCustomXml="next"/>
          <w:permStart w:id="584778699" w:edGrp="everyone" w:colFirst="9" w:colLast="9" w:displacedByCustomXml="next"/>
          <w:permStart w:id="1773211731" w:edGrp="everyone" w:colFirst="8" w:colLast="8" w:displacedByCustomXml="next"/>
          <w:permStart w:id="1469977286" w:edGrp="everyone" w:colFirst="7" w:colLast="7" w:displacedByCustomXml="next"/>
          <w:permStart w:id="2034112025" w:edGrp="everyone" w:colFirst="6" w:colLast="6" w:displacedByCustomXml="next"/>
          <w:permStart w:id="325524084" w:edGrp="everyone" w:colFirst="5" w:colLast="5" w:displacedByCustomXml="next"/>
          <w:permStart w:id="65540753" w:edGrp="everyone" w:colFirst="4" w:colLast="4" w:displacedByCustomXml="next"/>
          <w:permStart w:id="1698712983" w:edGrp="everyone" w:colFirst="3" w:colLast="3" w:displacedByCustomXml="next"/>
          <w:permStart w:id="599863546" w:edGrp="everyone" w:colFirst="2" w:colLast="2" w:displacedByCustomXml="next"/>
          <w:permStart w:id="763106616" w:edGrp="everyone" w:colFirst="1" w:colLast="1" w:displacedByCustomXml="next"/>
          <w:permStart w:id="504962683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296139111"/>
              <w:placeholder>
                <w:docPart w:val="2D1B106DBBC940949EB814C891A17693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13C3F60" w14:textId="525A7B79" w:rsidR="00FF057B" w:rsidRPr="0007692C" w:rsidRDefault="009650D8" w:rsidP="009650D8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F57FFDE" w14:textId="43CEF721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FFD81D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B12C306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9D0ABFF" w14:textId="2B792259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5634847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CD8A255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D88F36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7FAFFE0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3373EEA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97591AB" w14:textId="77777777" w:rsidR="00FF057B" w:rsidRPr="0007692C" w:rsidRDefault="00FF057B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0BE1F83D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025671210" w:displacedByCustomXml="next"/>
          <w:permEnd w:id="584778699" w:displacedByCustomXml="next"/>
          <w:permEnd w:id="1773211731" w:displacedByCustomXml="next"/>
          <w:permEnd w:id="1469977286" w:displacedByCustomXml="next"/>
          <w:permEnd w:id="2034112025" w:displacedByCustomXml="next"/>
          <w:permEnd w:id="325524084" w:displacedByCustomXml="next"/>
          <w:permEnd w:id="65540753" w:displacedByCustomXml="next"/>
          <w:permEnd w:id="1698712983" w:displacedByCustomXml="next"/>
          <w:permEnd w:id="599863546" w:displacedByCustomXml="next"/>
          <w:permEnd w:id="763106616" w:displacedByCustomXml="next"/>
          <w:permEnd w:id="504962683" w:displacedByCustomXml="next"/>
          <w:permStart w:id="812669665" w:edGrp="everyone" w:colFirst="9" w:colLast="9" w:displacedByCustomXml="next"/>
          <w:permStart w:id="1923627321" w:edGrp="everyone" w:colFirst="8" w:colLast="8" w:displacedByCustomXml="next"/>
          <w:permStart w:id="1670993467" w:edGrp="everyone" w:colFirst="7" w:colLast="7" w:displacedByCustomXml="next"/>
          <w:permStart w:id="1567844491" w:edGrp="everyone" w:colFirst="6" w:colLast="6" w:displacedByCustomXml="next"/>
          <w:permStart w:id="1665164140" w:edGrp="everyone" w:colFirst="5" w:colLast="5" w:displacedByCustomXml="next"/>
          <w:permStart w:id="402858623" w:edGrp="everyone" w:colFirst="4" w:colLast="4" w:displacedByCustomXml="next"/>
          <w:permStart w:id="1186209671" w:edGrp="everyone" w:colFirst="3" w:colLast="3" w:displacedByCustomXml="next"/>
          <w:permStart w:id="1109210570" w:edGrp="everyone" w:colFirst="2" w:colLast="2" w:displacedByCustomXml="next"/>
          <w:permStart w:id="1906928009" w:edGrp="everyone" w:colFirst="1" w:colLast="1" w:displacedByCustomXml="next"/>
          <w:permStart w:id="1798313704" w:edGrp="everyone" w:colFirst="0" w:colLast="0" w:displacedByCustomXml="next"/>
          <w:permStart w:id="1281127276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71748772"/>
              <w:placeholder>
                <w:docPart w:val="E75756733B444F2DA4868F1AE2221CE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110A831" w14:textId="488ACFC6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71120F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2B64C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6C6CC9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3A4691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560914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4B1A57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E26605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14A985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5C3E87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7B95441" w14:textId="185590BD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3B60418C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812669665" w:displacedByCustomXml="next"/>
          <w:permEnd w:id="1923627321" w:displacedByCustomXml="next"/>
          <w:permEnd w:id="1670993467" w:displacedByCustomXml="next"/>
          <w:permEnd w:id="1567844491" w:displacedByCustomXml="next"/>
          <w:permEnd w:id="1665164140" w:displacedByCustomXml="next"/>
          <w:permEnd w:id="402858623" w:displacedByCustomXml="next"/>
          <w:permEnd w:id="1186209671" w:displacedByCustomXml="next"/>
          <w:permEnd w:id="1109210570" w:displacedByCustomXml="next"/>
          <w:permEnd w:id="1906928009" w:displacedByCustomXml="next"/>
          <w:permEnd w:id="1798313704" w:displacedByCustomXml="next"/>
          <w:permEnd w:id="1281127276" w:displacedByCustomXml="next"/>
          <w:permStart w:id="553395583" w:edGrp="everyone" w:colFirst="9" w:colLast="9" w:displacedByCustomXml="next"/>
          <w:permStart w:id="1336634877" w:edGrp="everyone" w:colFirst="8" w:colLast="8" w:displacedByCustomXml="next"/>
          <w:permStart w:id="1725503221" w:edGrp="everyone" w:colFirst="7" w:colLast="7" w:displacedByCustomXml="next"/>
          <w:permStart w:id="758728379" w:edGrp="everyone" w:colFirst="6" w:colLast="6" w:displacedByCustomXml="next"/>
          <w:permStart w:id="602680753" w:edGrp="everyone" w:colFirst="5" w:colLast="5" w:displacedByCustomXml="next"/>
          <w:permStart w:id="1949308878" w:edGrp="everyone" w:colFirst="4" w:colLast="4" w:displacedByCustomXml="next"/>
          <w:permStart w:id="1664187112" w:edGrp="everyone" w:colFirst="3" w:colLast="3" w:displacedByCustomXml="next"/>
          <w:permStart w:id="928133744" w:edGrp="everyone" w:colFirst="2" w:colLast="2" w:displacedByCustomXml="next"/>
          <w:permStart w:id="1536064302" w:edGrp="everyone" w:colFirst="1" w:colLast="1" w:displacedByCustomXml="next"/>
          <w:permStart w:id="316963151" w:edGrp="everyone" w:colFirst="0" w:colLast="0" w:displacedByCustomXml="next"/>
          <w:permStart w:id="1996448220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629738246"/>
              <w:placeholder>
                <w:docPart w:val="59300F1A93DE4696A627C13BFA384CE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9318DFB" w14:textId="5CE74DB0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D20C47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D1E648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2041BB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2A8E3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41C195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504AC0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4803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8AABFD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98EE0C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9519F7D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1C966475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553395583" w:displacedByCustomXml="next"/>
          <w:permEnd w:id="1336634877" w:displacedByCustomXml="next"/>
          <w:permEnd w:id="1725503221" w:displacedByCustomXml="next"/>
          <w:permEnd w:id="758728379" w:displacedByCustomXml="next"/>
          <w:permEnd w:id="602680753" w:displacedByCustomXml="next"/>
          <w:permEnd w:id="1949308878" w:displacedByCustomXml="next"/>
          <w:permEnd w:id="1664187112" w:displacedByCustomXml="next"/>
          <w:permEnd w:id="928133744" w:displacedByCustomXml="next"/>
          <w:permEnd w:id="1536064302" w:displacedByCustomXml="next"/>
          <w:permEnd w:id="316963151" w:displacedByCustomXml="next"/>
          <w:permEnd w:id="1996448220" w:displacedByCustomXml="next"/>
          <w:permStart w:id="42742933" w:edGrp="everyone" w:colFirst="9" w:colLast="9" w:displacedByCustomXml="next"/>
          <w:permStart w:id="1667040835" w:edGrp="everyone" w:colFirst="8" w:colLast="8" w:displacedByCustomXml="next"/>
          <w:permStart w:id="260399080" w:edGrp="everyone" w:colFirst="7" w:colLast="7" w:displacedByCustomXml="next"/>
          <w:permStart w:id="537532811" w:edGrp="everyone" w:colFirst="6" w:colLast="6" w:displacedByCustomXml="next"/>
          <w:permStart w:id="6964735" w:edGrp="everyone" w:colFirst="5" w:colLast="5" w:displacedByCustomXml="next"/>
          <w:permStart w:id="365166755" w:edGrp="everyone" w:colFirst="4" w:colLast="4" w:displacedByCustomXml="next"/>
          <w:permStart w:id="1333752127" w:edGrp="everyone" w:colFirst="3" w:colLast="3" w:displacedByCustomXml="next"/>
          <w:permStart w:id="1783700477" w:edGrp="everyone" w:colFirst="2" w:colLast="2" w:displacedByCustomXml="next"/>
          <w:permStart w:id="923817193" w:edGrp="everyone" w:colFirst="1" w:colLast="1" w:displacedByCustomXml="next"/>
          <w:permStart w:id="912530421" w:edGrp="everyone" w:colFirst="0" w:colLast="0" w:displacedByCustomXml="next"/>
          <w:permStart w:id="170795805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589758205"/>
              <w:placeholder>
                <w:docPart w:val="364DAAAF97D1432AB34B307FF580F83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747B26D4" w14:textId="6362A954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38D8F8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8C8C38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900F6F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0E558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1F46EB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949402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A2FA6F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124F0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11AF86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2B81F51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4EB91040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2742933" w:displacedByCustomXml="next"/>
          <w:permEnd w:id="1667040835" w:displacedByCustomXml="next"/>
          <w:permEnd w:id="260399080" w:displacedByCustomXml="next"/>
          <w:permEnd w:id="537532811" w:displacedByCustomXml="next"/>
          <w:permEnd w:id="6964735" w:displacedByCustomXml="next"/>
          <w:permEnd w:id="365166755" w:displacedByCustomXml="next"/>
          <w:permEnd w:id="1333752127" w:displacedByCustomXml="next"/>
          <w:permEnd w:id="1783700477" w:displacedByCustomXml="next"/>
          <w:permEnd w:id="923817193" w:displacedByCustomXml="next"/>
          <w:permEnd w:id="912530421" w:displacedByCustomXml="next"/>
          <w:permEnd w:id="1707958057" w:displacedByCustomXml="next"/>
          <w:permStart w:id="438389171" w:edGrp="everyone" w:colFirst="9" w:colLast="9" w:displacedByCustomXml="next"/>
          <w:permStart w:id="541670534" w:edGrp="everyone" w:colFirst="8" w:colLast="8" w:displacedByCustomXml="next"/>
          <w:permStart w:id="173624358" w:edGrp="everyone" w:colFirst="7" w:colLast="7" w:displacedByCustomXml="next"/>
          <w:permStart w:id="1018759099" w:edGrp="everyone" w:colFirst="6" w:colLast="6" w:displacedByCustomXml="next"/>
          <w:permStart w:id="1641418404" w:edGrp="everyone" w:colFirst="5" w:colLast="5" w:displacedByCustomXml="next"/>
          <w:permStart w:id="207028567" w:edGrp="everyone" w:colFirst="4" w:colLast="4" w:displacedByCustomXml="next"/>
          <w:permStart w:id="1644637309" w:edGrp="everyone" w:colFirst="3" w:colLast="3" w:displacedByCustomXml="next"/>
          <w:permStart w:id="60391285" w:edGrp="everyone" w:colFirst="2" w:colLast="2" w:displacedByCustomXml="next"/>
          <w:permStart w:id="1595233824" w:edGrp="everyone" w:colFirst="1" w:colLast="1" w:displacedByCustomXml="next"/>
          <w:permStart w:id="1940412324" w:edGrp="everyone" w:colFirst="0" w:colLast="0" w:displacedByCustomXml="next"/>
          <w:permStart w:id="908735842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76071886"/>
              <w:placeholder>
                <w:docPart w:val="71173739FC264F0B94DD860B004DB7C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9FD52C2" w14:textId="47EBA106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65C96B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90E09A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A95F19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562DD9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CDCB81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A8FEF7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EE2E4F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177138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033F6D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4912159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70204998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38389171" w:displacedByCustomXml="next"/>
          <w:permEnd w:id="541670534" w:displacedByCustomXml="next"/>
          <w:permEnd w:id="173624358" w:displacedByCustomXml="next"/>
          <w:permEnd w:id="1018759099" w:displacedByCustomXml="next"/>
          <w:permEnd w:id="1641418404" w:displacedByCustomXml="next"/>
          <w:permEnd w:id="207028567" w:displacedByCustomXml="next"/>
          <w:permEnd w:id="1644637309" w:displacedByCustomXml="next"/>
          <w:permEnd w:id="60391285" w:displacedByCustomXml="next"/>
          <w:permEnd w:id="1595233824" w:displacedByCustomXml="next"/>
          <w:permEnd w:id="1940412324" w:displacedByCustomXml="next"/>
          <w:permEnd w:id="908735842" w:displacedByCustomXml="next"/>
          <w:permStart w:id="1109018646" w:edGrp="everyone" w:colFirst="9" w:colLast="9" w:displacedByCustomXml="next"/>
          <w:permStart w:id="1094666759" w:edGrp="everyone" w:colFirst="8" w:colLast="8" w:displacedByCustomXml="next"/>
          <w:permStart w:id="1292504573" w:edGrp="everyone" w:colFirst="7" w:colLast="7" w:displacedByCustomXml="next"/>
          <w:permStart w:id="1630040797" w:edGrp="everyone" w:colFirst="6" w:colLast="6" w:displacedByCustomXml="next"/>
          <w:permStart w:id="1272056567" w:edGrp="everyone" w:colFirst="5" w:colLast="5" w:displacedByCustomXml="next"/>
          <w:permStart w:id="1442854240" w:edGrp="everyone" w:colFirst="4" w:colLast="4" w:displacedByCustomXml="next"/>
          <w:permStart w:id="411791991" w:edGrp="everyone" w:colFirst="3" w:colLast="3" w:displacedByCustomXml="next"/>
          <w:permStart w:id="2100497034" w:edGrp="everyone" w:colFirst="2" w:colLast="2" w:displacedByCustomXml="next"/>
          <w:permStart w:id="1588089433" w:edGrp="everyone" w:colFirst="1" w:colLast="1" w:displacedByCustomXml="next"/>
          <w:permStart w:id="1068443021" w:edGrp="everyone" w:colFirst="0" w:colLast="0" w:displacedByCustomXml="next"/>
          <w:permStart w:id="151527197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666911747"/>
              <w:placeholder>
                <w:docPart w:val="7A426B1C6FB94854B40754E0E2C8FA8E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B6BCE9A" w14:textId="3C4DD7F9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1E1C0B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CAAECF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452B52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FD3E37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54886A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A631AE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70CB09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CE071F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981F9E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A5C406B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42CECD7A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109018646" w:displacedByCustomXml="next"/>
          <w:permEnd w:id="1094666759" w:displacedByCustomXml="next"/>
          <w:permEnd w:id="1292504573" w:displacedByCustomXml="next"/>
          <w:permEnd w:id="1630040797" w:displacedByCustomXml="next"/>
          <w:permEnd w:id="1272056567" w:displacedByCustomXml="next"/>
          <w:permEnd w:id="1442854240" w:displacedByCustomXml="next"/>
          <w:permEnd w:id="411791991" w:displacedByCustomXml="next"/>
          <w:permEnd w:id="2100497034" w:displacedByCustomXml="next"/>
          <w:permEnd w:id="1588089433" w:displacedByCustomXml="next"/>
          <w:permEnd w:id="1068443021" w:displacedByCustomXml="next"/>
          <w:permEnd w:id="1515271977" w:displacedByCustomXml="next"/>
          <w:permStart w:id="1938884590" w:edGrp="everyone" w:colFirst="9" w:colLast="9" w:displacedByCustomXml="next"/>
          <w:permStart w:id="897527665" w:edGrp="everyone" w:colFirst="8" w:colLast="8" w:displacedByCustomXml="next"/>
          <w:permStart w:id="2023055432" w:edGrp="everyone" w:colFirst="7" w:colLast="7" w:displacedByCustomXml="next"/>
          <w:permStart w:id="1381588820" w:edGrp="everyone" w:colFirst="6" w:colLast="6" w:displacedByCustomXml="next"/>
          <w:permStart w:id="283053887" w:edGrp="everyone" w:colFirst="5" w:colLast="5" w:displacedByCustomXml="next"/>
          <w:permStart w:id="1194470490" w:edGrp="everyone" w:colFirst="4" w:colLast="4" w:displacedByCustomXml="next"/>
          <w:permStart w:id="993810395" w:edGrp="everyone" w:colFirst="3" w:colLast="3" w:displacedByCustomXml="next"/>
          <w:permStart w:id="1782992540" w:edGrp="everyone" w:colFirst="2" w:colLast="2" w:displacedByCustomXml="next"/>
          <w:permStart w:id="603140436" w:edGrp="everyone" w:colFirst="1" w:colLast="1" w:displacedByCustomXml="next"/>
          <w:permStart w:id="1203246709" w:edGrp="everyone" w:colFirst="0" w:colLast="0" w:displacedByCustomXml="next"/>
          <w:permStart w:id="579674901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481781147"/>
              <w:placeholder>
                <w:docPart w:val="CC5DF2520B10483A931F36F0FCC207C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C2AA51C" w14:textId="429BC2A2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B0D05D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DA65E8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2843A5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BE7C9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BE58B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C5D52B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33C381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83F8D2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917457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CD0014E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5694A626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938884590" w:displacedByCustomXml="next"/>
          <w:permEnd w:id="897527665" w:displacedByCustomXml="next"/>
          <w:permEnd w:id="2023055432" w:displacedByCustomXml="next"/>
          <w:permEnd w:id="1381588820" w:displacedByCustomXml="next"/>
          <w:permEnd w:id="283053887" w:displacedByCustomXml="next"/>
          <w:permEnd w:id="1194470490" w:displacedByCustomXml="next"/>
          <w:permEnd w:id="993810395" w:displacedByCustomXml="next"/>
          <w:permEnd w:id="1782992540" w:displacedByCustomXml="next"/>
          <w:permEnd w:id="603140436" w:displacedByCustomXml="next"/>
          <w:permEnd w:id="1203246709" w:displacedByCustomXml="next"/>
          <w:permEnd w:id="579674901" w:displacedByCustomXml="next"/>
          <w:permStart w:id="1335035405" w:edGrp="everyone" w:colFirst="9" w:colLast="9" w:displacedByCustomXml="next"/>
          <w:permStart w:id="1438282037" w:edGrp="everyone" w:colFirst="8" w:colLast="8" w:displacedByCustomXml="next"/>
          <w:permStart w:id="81920252" w:edGrp="everyone" w:colFirst="7" w:colLast="7" w:displacedByCustomXml="next"/>
          <w:permStart w:id="1381643332" w:edGrp="everyone" w:colFirst="6" w:colLast="6" w:displacedByCustomXml="next"/>
          <w:permStart w:id="5919639" w:edGrp="everyone" w:colFirst="5" w:colLast="5" w:displacedByCustomXml="next"/>
          <w:permStart w:id="1563065798" w:edGrp="everyone" w:colFirst="4" w:colLast="4" w:displacedByCustomXml="next"/>
          <w:permStart w:id="1564875362" w:edGrp="everyone" w:colFirst="3" w:colLast="3" w:displacedByCustomXml="next"/>
          <w:permStart w:id="1649747669" w:edGrp="everyone" w:colFirst="2" w:colLast="2" w:displacedByCustomXml="next"/>
          <w:permStart w:id="1782738053" w:edGrp="everyone" w:colFirst="1" w:colLast="1" w:displacedByCustomXml="next"/>
          <w:permStart w:id="1139103824" w:edGrp="everyone" w:colFirst="0" w:colLast="0" w:displacedByCustomXml="next"/>
          <w:permStart w:id="2047943011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72724921"/>
              <w:placeholder>
                <w:docPart w:val="AD6078486ED542C48647E7C304F34CAC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6EF18E7E" w14:textId="5389D531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3F46A7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2A61AD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960BDB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F5AE8E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A4B99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3706BA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ADF06C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913551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5B301B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F554DC1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2047943011"/>
      <w:permEnd w:id="1139103824"/>
      <w:permEnd w:id="1782738053"/>
      <w:permEnd w:id="1649747669"/>
      <w:permEnd w:id="1564875362"/>
      <w:permEnd w:id="1563065798"/>
      <w:permEnd w:id="5919639"/>
      <w:permEnd w:id="1381643332"/>
      <w:permEnd w:id="81920252"/>
      <w:permEnd w:id="1438282037"/>
      <w:permEnd w:id="1335035405"/>
    </w:tbl>
    <w:p w14:paraId="19F8296E" w14:textId="77777777" w:rsidR="001C52F6" w:rsidRDefault="001C52F6"/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67"/>
        <w:gridCol w:w="712"/>
        <w:gridCol w:w="1418"/>
      </w:tblGrid>
      <w:tr w:rsidR="00F822D0" w:rsidRPr="00D83641" w14:paraId="48AD5056" w14:textId="77777777" w:rsidTr="00DB61D3">
        <w:trPr>
          <w:trHeight w:val="567"/>
        </w:trPr>
        <w:tc>
          <w:tcPr>
            <w:tcW w:w="2835" w:type="dxa"/>
            <w:vAlign w:val="bottom"/>
          </w:tcPr>
          <w:p w14:paraId="0E26C4D6" w14:textId="77777777" w:rsidR="00F822D0" w:rsidRPr="00D83641" w:rsidRDefault="00F822D0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566659344" w:edGrp="everyone" w:colFirst="1" w:colLast="1"/>
            <w:permStart w:id="119345719" w:edGrp="everyone" w:colFirst="3" w:colLast="3"/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vAlign w:val="bottom"/>
          </w:tcPr>
          <w:p w14:paraId="1A76B3A3" w14:textId="23DB8351" w:rsidR="00F822D0" w:rsidRPr="00D83641" w:rsidRDefault="00F822D0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2" w:type="dxa"/>
            <w:vAlign w:val="bottom"/>
          </w:tcPr>
          <w:p w14:paraId="56D6335C" w14:textId="77777777" w:rsidR="00F822D0" w:rsidRPr="00D83641" w:rsidRDefault="00F822D0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40073396"/>
            <w:placeholder>
              <w:docPart w:val="26A3E6679C14487E8B7D9C493FCA6E9B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bottom"/>
              </w:tcPr>
              <w:p w14:paraId="727D36D4" w14:textId="77777777" w:rsidR="00F822D0" w:rsidRPr="00D83641" w:rsidRDefault="00F822D0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8364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694"/>
        <w:gridCol w:w="2126"/>
        <w:gridCol w:w="843"/>
        <w:gridCol w:w="716"/>
        <w:gridCol w:w="1418"/>
      </w:tblGrid>
      <w:tr w:rsidR="00307248" w:rsidRPr="00D83641" w14:paraId="2C3C55B3" w14:textId="77777777" w:rsidTr="0097466D">
        <w:trPr>
          <w:trHeight w:val="567"/>
        </w:trPr>
        <w:tc>
          <w:tcPr>
            <w:tcW w:w="2835" w:type="dxa"/>
            <w:vAlign w:val="bottom"/>
          </w:tcPr>
          <w:p w14:paraId="040669C5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640640384" w:edGrp="everyone" w:colFirst="3" w:colLast="3"/>
            <w:permStart w:id="1813909176" w:edGrp="everyone" w:colFirst="1" w:colLast="1"/>
            <w:permStart w:id="1277130401" w:edGrp="everyone" w:colFirst="5" w:colLast="5"/>
            <w:permEnd w:id="1566659344"/>
            <w:permEnd w:id="119345719"/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l’orthophoniste :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05146E75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bottom"/>
          </w:tcPr>
          <w:p w14:paraId="7BDE2158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OOAQ: 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14:paraId="13B21892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6" w:type="dxa"/>
            <w:vAlign w:val="bottom"/>
          </w:tcPr>
          <w:p w14:paraId="32654639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14908165"/>
            <w:placeholder>
              <w:docPart w:val="DD53FCCB828C455C9878D4CC327F6700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bottom"/>
              </w:tcPr>
              <w:p w14:paraId="7243C07C" w14:textId="77777777" w:rsidR="00307248" w:rsidRPr="00D83641" w:rsidRDefault="00307248" w:rsidP="0097466D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8364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640640384"/>
      <w:permEnd w:id="1813909176"/>
      <w:permEnd w:id="1277130401"/>
    </w:tbl>
    <w:p w14:paraId="26F8859E" w14:textId="59BA2F20" w:rsidR="00023846" w:rsidRDefault="00023846"/>
    <w:p w14:paraId="56AED41D" w14:textId="77777777" w:rsidR="00023846" w:rsidRDefault="00023846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26"/>
        <w:gridCol w:w="726"/>
        <w:gridCol w:w="727"/>
        <w:gridCol w:w="726"/>
        <w:gridCol w:w="726"/>
        <w:gridCol w:w="727"/>
        <w:gridCol w:w="726"/>
        <w:gridCol w:w="727"/>
        <w:gridCol w:w="2977"/>
        <w:gridCol w:w="851"/>
      </w:tblGrid>
      <w:tr w:rsidR="0009615B" w:rsidRPr="001E0C60" w14:paraId="62D46C19" w14:textId="77777777" w:rsidTr="00822CFE">
        <w:tc>
          <w:tcPr>
            <w:tcW w:w="98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F0A314" w14:textId="77777777" w:rsidR="0009615B" w:rsidRPr="001E0C60" w:rsidRDefault="0009615B" w:rsidP="00822CFE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DATE</w:t>
            </w:r>
          </w:p>
        </w:tc>
        <w:tc>
          <w:tcPr>
            <w:tcW w:w="5811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ACF0F0" w14:textId="77777777" w:rsidR="0009615B" w:rsidRPr="001E0C60" w:rsidRDefault="0009615B" w:rsidP="00822CFE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MODALITÉS</w:t>
            </w: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A3E349" w14:textId="77777777" w:rsidR="0009615B" w:rsidRPr="001E0C60" w:rsidRDefault="0009615B" w:rsidP="00822CF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REMARQUES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53258C" w14:textId="77777777" w:rsidR="0009615B" w:rsidRPr="001E0C60" w:rsidRDefault="0009615B" w:rsidP="00822CFE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0C60">
              <w:rPr>
                <w:rFonts w:asciiTheme="minorHAnsi" w:hAnsiTheme="minorHAnsi" w:cstheme="minorHAnsi"/>
                <w:b/>
                <w:sz w:val="16"/>
                <w:szCs w:val="16"/>
              </w:rPr>
              <w:t>INITIALES</w:t>
            </w:r>
          </w:p>
        </w:tc>
      </w:tr>
      <w:tr w:rsidR="0009615B" w:rsidRPr="001E0C60" w14:paraId="581C64CD" w14:textId="77777777" w:rsidTr="00822CFE">
        <w:trPr>
          <w:cantSplit/>
          <w:trHeight w:val="2531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 w14:paraId="0A43E376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14571904" w:edGrp="everyone" w:colFirst="9" w:colLast="9"/>
            <w:permStart w:id="476141347" w:edGrp="everyone" w:colFirst="3" w:colLast="3"/>
            <w:permStart w:id="442654222" w:edGrp="everyone" w:colFirst="1" w:colLast="1"/>
            <w:permStart w:id="2143969459" w:edGrp="everyone" w:colFirst="2" w:colLast="2"/>
            <w:permStart w:id="353645571" w:edGrp="everyone" w:colFirst="4" w:colLast="4"/>
            <w:permStart w:id="1399018940" w:edGrp="everyone" w:colFirst="5" w:colLast="5"/>
            <w:permStart w:id="1931169159" w:edGrp="everyone" w:colFirst="6" w:colLast="6"/>
            <w:permStart w:id="640225945" w:edGrp="everyone" w:colFirst="7" w:colLast="7"/>
            <w:permStart w:id="604712823" w:edGrp="everyone" w:colFirst="8" w:colLast="8"/>
          </w:p>
        </w:tc>
        <w:tc>
          <w:tcPr>
            <w:tcW w:w="726" w:type="dxa"/>
            <w:tcBorders>
              <w:left w:val="double" w:sz="4" w:space="0" w:color="auto"/>
            </w:tcBorders>
            <w:textDirection w:val="btLr"/>
          </w:tcPr>
          <w:p w14:paraId="6979DA51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2B934F7" w14:textId="77777777" w:rsidR="0009615B" w:rsidRPr="00FF057B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16318B8D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5C34CF6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306C2E58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413AA98E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2878049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textDirection w:val="btLr"/>
          </w:tcPr>
          <w:p w14:paraId="23511FE0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A40A66C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1D3D6A1C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15B" w:rsidRPr="001E0C60" w14:paraId="12ED3C1F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604712823" w:displacedByCustomXml="next"/>
          <w:permEnd w:id="640225945" w:displacedByCustomXml="next"/>
          <w:permEnd w:id="1931169159" w:displacedByCustomXml="next"/>
          <w:permEnd w:id="1399018940" w:displacedByCustomXml="next"/>
          <w:permEnd w:id="353645571" w:displacedByCustomXml="next"/>
          <w:permEnd w:id="2143969459" w:displacedByCustomXml="next"/>
          <w:permEnd w:id="442654222" w:displacedByCustomXml="next"/>
          <w:permEnd w:id="476141347" w:displacedByCustomXml="next"/>
          <w:permEnd w:id="814571904" w:displacedByCustomXml="next"/>
          <w:permStart w:id="1831431217" w:edGrp="everyone" w:colFirst="10" w:colLast="10" w:displacedByCustomXml="next"/>
          <w:permStart w:id="1854563544" w:edGrp="everyone" w:colFirst="9" w:colLast="9" w:displacedByCustomXml="next"/>
          <w:permStart w:id="398094717" w:edGrp="everyone" w:colFirst="8" w:colLast="8" w:displacedByCustomXml="next"/>
          <w:permStart w:id="501027778" w:edGrp="everyone" w:colFirst="7" w:colLast="7" w:displacedByCustomXml="next"/>
          <w:permStart w:id="880491941" w:edGrp="everyone" w:colFirst="6" w:colLast="6" w:displacedByCustomXml="next"/>
          <w:permStart w:id="181945194" w:edGrp="everyone" w:colFirst="5" w:colLast="5" w:displacedByCustomXml="next"/>
          <w:permStart w:id="1737048444" w:edGrp="everyone" w:colFirst="4" w:colLast="4" w:displacedByCustomXml="next"/>
          <w:permStart w:id="424422403" w:edGrp="everyone" w:colFirst="3" w:colLast="3" w:displacedByCustomXml="next"/>
          <w:permStart w:id="143673678" w:edGrp="everyone" w:colFirst="2" w:colLast="2" w:displacedByCustomXml="next"/>
          <w:permStart w:id="390990925" w:edGrp="everyone" w:colFirst="1" w:colLast="1" w:displacedByCustomXml="next"/>
          <w:permStart w:id="2082044755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82621648"/>
              <w:placeholder>
                <w:docPart w:val="DA8E686918FB4A7CAE762BEEFD26BF79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453E1E4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10DC45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8330A2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918BF3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6BE35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6FC617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33A6D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9437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C29FE0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2036C9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869EE70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6EC8055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31431217" w:displacedByCustomXml="next"/>
          <w:permEnd w:id="1854563544" w:displacedByCustomXml="next"/>
          <w:permEnd w:id="398094717" w:displacedByCustomXml="next"/>
          <w:permEnd w:id="501027778" w:displacedByCustomXml="next"/>
          <w:permEnd w:id="880491941" w:displacedByCustomXml="next"/>
          <w:permEnd w:id="181945194" w:displacedByCustomXml="next"/>
          <w:permEnd w:id="1737048444" w:displacedByCustomXml="next"/>
          <w:permEnd w:id="424422403" w:displacedByCustomXml="next"/>
          <w:permEnd w:id="143673678" w:displacedByCustomXml="next"/>
          <w:permEnd w:id="390990925" w:displacedByCustomXml="next"/>
          <w:permEnd w:id="2082044755" w:displacedByCustomXml="next"/>
          <w:permStart w:id="1842225690" w:edGrp="everyone" w:colFirst="9" w:colLast="9" w:displacedByCustomXml="next"/>
          <w:permStart w:id="993336516" w:edGrp="everyone" w:colFirst="8" w:colLast="8" w:displacedByCustomXml="next"/>
          <w:permStart w:id="277043282" w:edGrp="everyone" w:colFirst="7" w:colLast="7" w:displacedByCustomXml="next"/>
          <w:permStart w:id="1523007647" w:edGrp="everyone" w:colFirst="6" w:colLast="6" w:displacedByCustomXml="next"/>
          <w:permStart w:id="1338442913" w:edGrp="everyone" w:colFirst="5" w:colLast="5" w:displacedByCustomXml="next"/>
          <w:permStart w:id="1312127713" w:edGrp="everyone" w:colFirst="4" w:colLast="4" w:displacedByCustomXml="next"/>
          <w:permStart w:id="1745689877" w:edGrp="everyone" w:colFirst="3" w:colLast="3" w:displacedByCustomXml="next"/>
          <w:permStart w:id="1891582616" w:edGrp="everyone" w:colFirst="2" w:colLast="2" w:displacedByCustomXml="next"/>
          <w:permStart w:id="632825348" w:edGrp="everyone" w:colFirst="1" w:colLast="1" w:displacedByCustomXml="next"/>
          <w:permStart w:id="180377248" w:edGrp="everyone" w:colFirst="0" w:colLast="0" w:displacedByCustomXml="next"/>
          <w:permStart w:id="717519654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574776671"/>
              <w:placeholder>
                <w:docPart w:val="24E02F8953754406A357ACED605FAF65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2282770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97DB3A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662D25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482BE29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6A0A14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B582C9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0B4344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C45D53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E1187E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196A7F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BB697DA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70D545E5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42225690" w:displacedByCustomXml="next"/>
          <w:permEnd w:id="993336516" w:displacedByCustomXml="next"/>
          <w:permEnd w:id="277043282" w:displacedByCustomXml="next"/>
          <w:permEnd w:id="1523007647" w:displacedByCustomXml="next"/>
          <w:permEnd w:id="1338442913" w:displacedByCustomXml="next"/>
          <w:permEnd w:id="1312127713" w:displacedByCustomXml="next"/>
          <w:permEnd w:id="1745689877" w:displacedByCustomXml="next"/>
          <w:permEnd w:id="1891582616" w:displacedByCustomXml="next"/>
          <w:permEnd w:id="632825348" w:displacedByCustomXml="next"/>
          <w:permEnd w:id="180377248" w:displacedByCustomXml="next"/>
          <w:permEnd w:id="717519654" w:displacedByCustomXml="next"/>
          <w:permStart w:id="273637185" w:edGrp="everyone" w:colFirst="9" w:colLast="9" w:displacedByCustomXml="next"/>
          <w:permStart w:id="1434470863" w:edGrp="everyone" w:colFirst="8" w:colLast="8" w:displacedByCustomXml="next"/>
          <w:permStart w:id="884097135" w:edGrp="everyone" w:colFirst="7" w:colLast="7" w:displacedByCustomXml="next"/>
          <w:permStart w:id="23216729" w:edGrp="everyone" w:colFirst="6" w:colLast="6" w:displacedByCustomXml="next"/>
          <w:permStart w:id="483267975" w:edGrp="everyone" w:colFirst="5" w:colLast="5" w:displacedByCustomXml="next"/>
          <w:permStart w:id="1780024505" w:edGrp="everyone" w:colFirst="4" w:colLast="4" w:displacedByCustomXml="next"/>
          <w:permStart w:id="1314741489" w:edGrp="everyone" w:colFirst="3" w:colLast="3" w:displacedByCustomXml="next"/>
          <w:permStart w:id="1863060619" w:edGrp="everyone" w:colFirst="2" w:colLast="2" w:displacedByCustomXml="next"/>
          <w:permStart w:id="1438282621" w:edGrp="everyone" w:colFirst="1" w:colLast="1" w:displacedByCustomXml="next"/>
          <w:permStart w:id="1411129974" w:edGrp="everyone" w:colFirst="0" w:colLast="0" w:displacedByCustomXml="next"/>
          <w:permStart w:id="759185236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411846657"/>
              <w:placeholder>
                <w:docPart w:val="AEEE6D27151F46BCBA8580DA6AED055A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A03F35A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49B9F8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144FEF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EF58D7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41CCB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058C18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4804777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E67BE8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D05715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4DA4C9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5B9B803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36689100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73637185" w:displacedByCustomXml="next"/>
          <w:permEnd w:id="1434470863" w:displacedByCustomXml="next"/>
          <w:permEnd w:id="884097135" w:displacedByCustomXml="next"/>
          <w:permEnd w:id="23216729" w:displacedByCustomXml="next"/>
          <w:permEnd w:id="483267975" w:displacedByCustomXml="next"/>
          <w:permEnd w:id="1780024505" w:displacedByCustomXml="next"/>
          <w:permEnd w:id="1314741489" w:displacedByCustomXml="next"/>
          <w:permEnd w:id="1863060619" w:displacedByCustomXml="next"/>
          <w:permEnd w:id="1438282621" w:displacedByCustomXml="next"/>
          <w:permEnd w:id="1411129974" w:displacedByCustomXml="next"/>
          <w:permEnd w:id="759185236" w:displacedByCustomXml="next"/>
          <w:permStart w:id="722798669" w:edGrp="everyone" w:colFirst="9" w:colLast="9" w:displacedByCustomXml="next"/>
          <w:permStart w:id="1775637514" w:edGrp="everyone" w:colFirst="8" w:colLast="8" w:displacedByCustomXml="next"/>
          <w:permStart w:id="44787488" w:edGrp="everyone" w:colFirst="7" w:colLast="7" w:displacedByCustomXml="next"/>
          <w:permStart w:id="2099649887" w:edGrp="everyone" w:colFirst="6" w:colLast="6" w:displacedByCustomXml="next"/>
          <w:permStart w:id="54230117" w:edGrp="everyone" w:colFirst="5" w:colLast="5" w:displacedByCustomXml="next"/>
          <w:permStart w:id="1248211532" w:edGrp="everyone" w:colFirst="4" w:colLast="4" w:displacedByCustomXml="next"/>
          <w:permStart w:id="1830164213" w:edGrp="everyone" w:colFirst="3" w:colLast="3" w:displacedByCustomXml="next"/>
          <w:permStart w:id="330385990" w:edGrp="everyone" w:colFirst="2" w:colLast="2" w:displacedByCustomXml="next"/>
          <w:permStart w:id="1124820146" w:edGrp="everyone" w:colFirst="1" w:colLast="1" w:displacedByCustomXml="next"/>
          <w:permStart w:id="881735197" w:edGrp="everyone" w:colFirst="0" w:colLast="0" w:displacedByCustomXml="next"/>
          <w:permStart w:id="689922802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387727505"/>
              <w:placeholder>
                <w:docPart w:val="AAD973DBA0B64F46B1CCD2F15A02775E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0E7574E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060D219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0CE073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AF81B7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B4213B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0FC61B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D3DE0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9CD323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200CB0C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1E7076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714DCD4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33A9E698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722798669" w:displacedByCustomXml="next"/>
          <w:permEnd w:id="1775637514" w:displacedByCustomXml="next"/>
          <w:permEnd w:id="44787488" w:displacedByCustomXml="next"/>
          <w:permEnd w:id="2099649887" w:displacedByCustomXml="next"/>
          <w:permEnd w:id="54230117" w:displacedByCustomXml="next"/>
          <w:permEnd w:id="1248211532" w:displacedByCustomXml="next"/>
          <w:permEnd w:id="1830164213" w:displacedByCustomXml="next"/>
          <w:permEnd w:id="330385990" w:displacedByCustomXml="next"/>
          <w:permEnd w:id="1124820146" w:displacedByCustomXml="next"/>
          <w:permEnd w:id="881735197" w:displacedByCustomXml="next"/>
          <w:permEnd w:id="689922802" w:displacedByCustomXml="next"/>
          <w:permStart w:id="1770458858" w:edGrp="everyone" w:colFirst="9" w:colLast="9" w:displacedByCustomXml="next"/>
          <w:permStart w:id="674061098" w:edGrp="everyone" w:colFirst="8" w:colLast="8" w:displacedByCustomXml="next"/>
          <w:permStart w:id="1438605103" w:edGrp="everyone" w:colFirst="7" w:colLast="7" w:displacedByCustomXml="next"/>
          <w:permStart w:id="1378507697" w:edGrp="everyone" w:colFirst="6" w:colLast="6" w:displacedByCustomXml="next"/>
          <w:permStart w:id="1526292324" w:edGrp="everyone" w:colFirst="5" w:colLast="5" w:displacedByCustomXml="next"/>
          <w:permStart w:id="131082939" w:edGrp="everyone" w:colFirst="4" w:colLast="4" w:displacedByCustomXml="next"/>
          <w:permStart w:id="1108362666" w:edGrp="everyone" w:colFirst="3" w:colLast="3" w:displacedByCustomXml="next"/>
          <w:permStart w:id="717043753" w:edGrp="everyone" w:colFirst="2" w:colLast="2" w:displacedByCustomXml="next"/>
          <w:permStart w:id="492900039" w:edGrp="everyone" w:colFirst="1" w:colLast="1" w:displacedByCustomXml="next"/>
          <w:permStart w:id="1113354405" w:edGrp="everyone" w:colFirst="0" w:colLast="0" w:displacedByCustomXml="next"/>
          <w:permStart w:id="797970059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613325554"/>
              <w:placeholder>
                <w:docPart w:val="3F8B962B370B424F9572E65987D13FE4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648F7AA0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F602CD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A5BA8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F0C4E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EBE83D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DD3E81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57B2A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1192A5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3D792E6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CF622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9956754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553653C8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770458858" w:displacedByCustomXml="next"/>
          <w:permEnd w:id="674061098" w:displacedByCustomXml="next"/>
          <w:permEnd w:id="1438605103" w:displacedByCustomXml="next"/>
          <w:permEnd w:id="1378507697" w:displacedByCustomXml="next"/>
          <w:permEnd w:id="1526292324" w:displacedByCustomXml="next"/>
          <w:permEnd w:id="131082939" w:displacedByCustomXml="next"/>
          <w:permEnd w:id="1108362666" w:displacedByCustomXml="next"/>
          <w:permEnd w:id="717043753" w:displacedByCustomXml="next"/>
          <w:permEnd w:id="492900039" w:displacedByCustomXml="next"/>
          <w:permEnd w:id="1113354405" w:displacedByCustomXml="next"/>
          <w:permEnd w:id="797970059" w:displacedByCustomXml="next"/>
          <w:permStart w:id="418056005" w:edGrp="everyone" w:colFirst="9" w:colLast="9" w:displacedByCustomXml="next"/>
          <w:permStart w:id="742724950" w:edGrp="everyone" w:colFirst="8" w:colLast="8" w:displacedByCustomXml="next"/>
          <w:permStart w:id="2133786926" w:edGrp="everyone" w:colFirst="7" w:colLast="7" w:displacedByCustomXml="next"/>
          <w:permStart w:id="1068310254" w:edGrp="everyone" w:colFirst="6" w:colLast="6" w:displacedByCustomXml="next"/>
          <w:permStart w:id="1311062351" w:edGrp="everyone" w:colFirst="5" w:colLast="5" w:displacedByCustomXml="next"/>
          <w:permStart w:id="690972756" w:edGrp="everyone" w:colFirst="4" w:colLast="4" w:displacedByCustomXml="next"/>
          <w:permStart w:id="1648301089" w:edGrp="everyone" w:colFirst="3" w:colLast="3" w:displacedByCustomXml="next"/>
          <w:permStart w:id="493514906" w:edGrp="everyone" w:colFirst="2" w:colLast="2" w:displacedByCustomXml="next"/>
          <w:permStart w:id="1679633933" w:edGrp="everyone" w:colFirst="1" w:colLast="1" w:displacedByCustomXml="next"/>
          <w:permStart w:id="1704677730" w:edGrp="everyone" w:colFirst="0" w:colLast="0" w:displacedByCustomXml="next"/>
          <w:permStart w:id="1479484153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844082583"/>
              <w:placeholder>
                <w:docPart w:val="D0AB1BD64C92450DAAC372D3CA7599BD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8003056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A4B01E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A959AC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860325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D78103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212FB4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D3F935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B04265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93F476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BA3CB1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5B2BE2C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20B4906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18056005" w:displacedByCustomXml="next"/>
          <w:permEnd w:id="742724950" w:displacedByCustomXml="next"/>
          <w:permEnd w:id="2133786926" w:displacedByCustomXml="next"/>
          <w:permEnd w:id="1068310254" w:displacedByCustomXml="next"/>
          <w:permEnd w:id="1311062351" w:displacedByCustomXml="next"/>
          <w:permEnd w:id="690972756" w:displacedByCustomXml="next"/>
          <w:permEnd w:id="1648301089" w:displacedByCustomXml="next"/>
          <w:permEnd w:id="493514906" w:displacedByCustomXml="next"/>
          <w:permEnd w:id="1679633933" w:displacedByCustomXml="next"/>
          <w:permEnd w:id="1704677730" w:displacedByCustomXml="next"/>
          <w:permEnd w:id="1479484153" w:displacedByCustomXml="next"/>
          <w:permStart w:id="1205405517" w:edGrp="everyone" w:colFirst="9" w:colLast="9" w:displacedByCustomXml="next"/>
          <w:permStart w:id="918954313" w:edGrp="everyone" w:colFirst="8" w:colLast="8" w:displacedByCustomXml="next"/>
          <w:permStart w:id="887753205" w:edGrp="everyone" w:colFirst="7" w:colLast="7" w:displacedByCustomXml="next"/>
          <w:permStart w:id="837625035" w:edGrp="everyone" w:colFirst="6" w:colLast="6" w:displacedByCustomXml="next"/>
          <w:permStart w:id="1579122064" w:edGrp="everyone" w:colFirst="5" w:colLast="5" w:displacedByCustomXml="next"/>
          <w:permStart w:id="1785688167" w:edGrp="everyone" w:colFirst="4" w:colLast="4" w:displacedByCustomXml="next"/>
          <w:permStart w:id="63530057" w:edGrp="everyone" w:colFirst="3" w:colLast="3" w:displacedByCustomXml="next"/>
          <w:permStart w:id="1880313113" w:edGrp="everyone" w:colFirst="2" w:colLast="2" w:displacedByCustomXml="next"/>
          <w:permStart w:id="1263236869" w:edGrp="everyone" w:colFirst="1" w:colLast="1" w:displacedByCustomXml="next"/>
          <w:permStart w:id="1271875243" w:edGrp="everyone" w:colFirst="0" w:colLast="0" w:displacedByCustomXml="next"/>
          <w:permStart w:id="79659572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2078737745"/>
              <w:placeholder>
                <w:docPart w:val="87DAF4FF31DA4335AF36A88BBB14AF4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0390988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72F732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260B93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3AD5E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0E215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222388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5E0AEF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7A65FC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34B61C4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4967C3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CCBD08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FAB25FA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205405517" w:displacedByCustomXml="next"/>
          <w:permEnd w:id="918954313" w:displacedByCustomXml="next"/>
          <w:permEnd w:id="887753205" w:displacedByCustomXml="next"/>
          <w:permEnd w:id="837625035" w:displacedByCustomXml="next"/>
          <w:permEnd w:id="1579122064" w:displacedByCustomXml="next"/>
          <w:permEnd w:id="1785688167" w:displacedByCustomXml="next"/>
          <w:permEnd w:id="63530057" w:displacedByCustomXml="next"/>
          <w:permEnd w:id="1880313113" w:displacedByCustomXml="next"/>
          <w:permEnd w:id="1263236869" w:displacedByCustomXml="next"/>
          <w:permEnd w:id="1271875243" w:displacedByCustomXml="next"/>
          <w:permEnd w:id="796595725" w:displacedByCustomXml="next"/>
          <w:permStart w:id="1139092450" w:edGrp="everyone" w:colFirst="9" w:colLast="9" w:displacedByCustomXml="next"/>
          <w:permStart w:id="1678653889" w:edGrp="everyone" w:colFirst="8" w:colLast="8" w:displacedByCustomXml="next"/>
          <w:permStart w:id="2073130451" w:edGrp="everyone" w:colFirst="7" w:colLast="7" w:displacedByCustomXml="next"/>
          <w:permStart w:id="37496867" w:edGrp="everyone" w:colFirst="6" w:colLast="6" w:displacedByCustomXml="next"/>
          <w:permStart w:id="1079079347" w:edGrp="everyone" w:colFirst="5" w:colLast="5" w:displacedByCustomXml="next"/>
          <w:permStart w:id="911676975" w:edGrp="everyone" w:colFirst="4" w:colLast="4" w:displacedByCustomXml="next"/>
          <w:permStart w:id="1613659707" w:edGrp="everyone" w:colFirst="3" w:colLast="3" w:displacedByCustomXml="next"/>
          <w:permStart w:id="1768640803" w:edGrp="everyone" w:colFirst="2" w:colLast="2" w:displacedByCustomXml="next"/>
          <w:permStart w:id="1431206905" w:edGrp="everyone" w:colFirst="1" w:colLast="1" w:displacedByCustomXml="next"/>
          <w:permStart w:id="1720075551" w:edGrp="everyone" w:colFirst="0" w:colLast="0" w:displacedByCustomXml="next"/>
          <w:permStart w:id="168237608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986839229"/>
              <w:placeholder>
                <w:docPart w:val="B97409CFCEA745729FD5EE78FDCD2FD6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5FD2254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B1ABE5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05EB6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A256EF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91EE6A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18458B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6D4CEEA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B6B51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F154E1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F60902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68822C9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5AA6F8BD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139092450" w:displacedByCustomXml="next"/>
          <w:permEnd w:id="1678653889" w:displacedByCustomXml="next"/>
          <w:permEnd w:id="2073130451" w:displacedByCustomXml="next"/>
          <w:permEnd w:id="37496867" w:displacedByCustomXml="next"/>
          <w:permEnd w:id="1079079347" w:displacedByCustomXml="next"/>
          <w:permEnd w:id="911676975" w:displacedByCustomXml="next"/>
          <w:permEnd w:id="1613659707" w:displacedByCustomXml="next"/>
          <w:permEnd w:id="1768640803" w:displacedByCustomXml="next"/>
          <w:permEnd w:id="1431206905" w:displacedByCustomXml="next"/>
          <w:permEnd w:id="1720075551" w:displacedByCustomXml="next"/>
          <w:permEnd w:id="1682376085" w:displacedByCustomXml="next"/>
          <w:permStart w:id="915100922" w:edGrp="everyone" w:colFirst="9" w:colLast="9" w:displacedByCustomXml="next"/>
          <w:permStart w:id="643105916" w:edGrp="everyone" w:colFirst="8" w:colLast="8" w:displacedByCustomXml="next"/>
          <w:permStart w:id="896883061" w:edGrp="everyone" w:colFirst="7" w:colLast="7" w:displacedByCustomXml="next"/>
          <w:permStart w:id="123426227" w:edGrp="everyone" w:colFirst="6" w:colLast="6" w:displacedByCustomXml="next"/>
          <w:permStart w:id="1657501656" w:edGrp="everyone" w:colFirst="5" w:colLast="5" w:displacedByCustomXml="next"/>
          <w:permStart w:id="1064593075" w:edGrp="everyone" w:colFirst="4" w:colLast="4" w:displacedByCustomXml="next"/>
          <w:permStart w:id="1637638939" w:edGrp="everyone" w:colFirst="3" w:colLast="3" w:displacedByCustomXml="next"/>
          <w:permStart w:id="552894363" w:edGrp="everyone" w:colFirst="2" w:colLast="2" w:displacedByCustomXml="next"/>
          <w:permStart w:id="1334841496" w:edGrp="everyone" w:colFirst="1" w:colLast="1" w:displacedByCustomXml="next"/>
          <w:permStart w:id="1130825576" w:edGrp="everyone" w:colFirst="0" w:colLast="0" w:displacedByCustomXml="next"/>
          <w:permStart w:id="1252875668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777171153"/>
              <w:placeholder>
                <w:docPart w:val="11331A8B7015417997A1DE678011213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3DCC10F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6E7431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106107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60B18A4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612ADB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59F4EA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B9A0CB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E719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FBCE85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D2A8FD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4DD58DE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0F2CFB7A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915100922" w:displacedByCustomXml="next"/>
          <w:permEnd w:id="643105916" w:displacedByCustomXml="next"/>
          <w:permEnd w:id="896883061" w:displacedByCustomXml="next"/>
          <w:permEnd w:id="123426227" w:displacedByCustomXml="next"/>
          <w:permEnd w:id="1657501656" w:displacedByCustomXml="next"/>
          <w:permEnd w:id="1064593075" w:displacedByCustomXml="next"/>
          <w:permEnd w:id="1637638939" w:displacedByCustomXml="next"/>
          <w:permEnd w:id="552894363" w:displacedByCustomXml="next"/>
          <w:permEnd w:id="1334841496" w:displacedByCustomXml="next"/>
          <w:permEnd w:id="1130825576" w:displacedByCustomXml="next"/>
          <w:permEnd w:id="1252875668" w:displacedByCustomXml="next"/>
          <w:permStart w:id="363952656" w:edGrp="everyone" w:colFirst="9" w:colLast="9" w:displacedByCustomXml="next"/>
          <w:permStart w:id="2121361000" w:edGrp="everyone" w:colFirst="8" w:colLast="8" w:displacedByCustomXml="next"/>
          <w:permStart w:id="1249709702" w:edGrp="everyone" w:colFirst="7" w:colLast="7" w:displacedByCustomXml="next"/>
          <w:permStart w:id="936932174" w:edGrp="everyone" w:colFirst="6" w:colLast="6" w:displacedByCustomXml="next"/>
          <w:permStart w:id="1659055395" w:edGrp="everyone" w:colFirst="5" w:colLast="5" w:displacedByCustomXml="next"/>
          <w:permStart w:id="1918259671" w:edGrp="everyone" w:colFirst="4" w:colLast="4" w:displacedByCustomXml="next"/>
          <w:permStart w:id="1587284627" w:edGrp="everyone" w:colFirst="3" w:colLast="3" w:displacedByCustomXml="next"/>
          <w:permStart w:id="1348155454" w:edGrp="everyone" w:colFirst="2" w:colLast="2" w:displacedByCustomXml="next"/>
          <w:permStart w:id="153303183" w:edGrp="everyone" w:colFirst="1" w:colLast="1" w:displacedByCustomXml="next"/>
          <w:permStart w:id="189419648" w:edGrp="everyone" w:colFirst="0" w:colLast="0" w:displacedByCustomXml="next"/>
          <w:permStart w:id="84385487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453165101"/>
              <w:placeholder>
                <w:docPart w:val="A37EADFF23494C5F9EDF4E6AEEB02CFC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2A15E6C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3B0476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CB0F38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B7BF84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EFD10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4328CE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25341F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F16A3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2931DB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0E7A97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25DAFC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7A197B8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363952656" w:displacedByCustomXml="next"/>
          <w:permEnd w:id="2121361000" w:displacedByCustomXml="next"/>
          <w:permEnd w:id="1249709702" w:displacedByCustomXml="next"/>
          <w:permEnd w:id="936932174" w:displacedByCustomXml="next"/>
          <w:permEnd w:id="1659055395" w:displacedByCustomXml="next"/>
          <w:permEnd w:id="1918259671" w:displacedByCustomXml="next"/>
          <w:permEnd w:id="1587284627" w:displacedByCustomXml="next"/>
          <w:permEnd w:id="1348155454" w:displacedByCustomXml="next"/>
          <w:permEnd w:id="153303183" w:displacedByCustomXml="next"/>
          <w:permEnd w:id="189419648" w:displacedByCustomXml="next"/>
          <w:permEnd w:id="843854875" w:displacedByCustomXml="next"/>
          <w:permStart w:id="1856968574" w:edGrp="everyone" w:colFirst="9" w:colLast="9" w:displacedByCustomXml="next"/>
          <w:permStart w:id="452340578" w:edGrp="everyone" w:colFirst="8" w:colLast="8" w:displacedByCustomXml="next"/>
          <w:permStart w:id="1667900323" w:edGrp="everyone" w:colFirst="7" w:colLast="7" w:displacedByCustomXml="next"/>
          <w:permStart w:id="795029961" w:edGrp="everyone" w:colFirst="6" w:colLast="6" w:displacedByCustomXml="next"/>
          <w:permStart w:id="486543140" w:edGrp="everyone" w:colFirst="5" w:colLast="5" w:displacedByCustomXml="next"/>
          <w:permStart w:id="231953850" w:edGrp="everyone" w:colFirst="4" w:colLast="4" w:displacedByCustomXml="next"/>
          <w:permStart w:id="231426376" w:edGrp="everyone" w:colFirst="3" w:colLast="3" w:displacedByCustomXml="next"/>
          <w:permStart w:id="323226017" w:edGrp="everyone" w:colFirst="2" w:colLast="2" w:displacedByCustomXml="next"/>
          <w:permStart w:id="2041514283" w:edGrp="everyone" w:colFirst="1" w:colLast="1" w:displacedByCustomXml="next"/>
          <w:permStart w:id="313947597" w:edGrp="everyone" w:colFirst="0" w:colLast="0" w:displacedByCustomXml="next"/>
          <w:permStart w:id="92945064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016264886"/>
              <w:placeholder>
                <w:docPart w:val="35BECD3B0D344EFCBF87183D5C51BBF0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BB821CE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1F5B54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A39202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C93D95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053EE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4B50E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F6C7D9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01B26D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CAD817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74C5BA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76573D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057A135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56968574" w:displacedByCustomXml="next"/>
          <w:permEnd w:id="452340578" w:displacedByCustomXml="next"/>
          <w:permEnd w:id="1667900323" w:displacedByCustomXml="next"/>
          <w:permEnd w:id="795029961" w:displacedByCustomXml="next"/>
          <w:permEnd w:id="486543140" w:displacedByCustomXml="next"/>
          <w:permEnd w:id="231953850" w:displacedByCustomXml="next"/>
          <w:permEnd w:id="231426376" w:displacedByCustomXml="next"/>
          <w:permEnd w:id="323226017" w:displacedByCustomXml="next"/>
          <w:permEnd w:id="2041514283" w:displacedByCustomXml="next"/>
          <w:permEnd w:id="313947597" w:displacedByCustomXml="next"/>
          <w:permEnd w:id="929450647" w:displacedByCustomXml="next"/>
          <w:permStart w:id="386534791" w:edGrp="everyone" w:colFirst="9" w:colLast="9" w:displacedByCustomXml="next"/>
          <w:permStart w:id="479665100" w:edGrp="everyone" w:colFirst="8" w:colLast="8" w:displacedByCustomXml="next"/>
          <w:permStart w:id="2061727454" w:edGrp="everyone" w:colFirst="7" w:colLast="7" w:displacedByCustomXml="next"/>
          <w:permStart w:id="1622571615" w:edGrp="everyone" w:colFirst="6" w:colLast="6" w:displacedByCustomXml="next"/>
          <w:permStart w:id="998070856" w:edGrp="everyone" w:colFirst="5" w:colLast="5" w:displacedByCustomXml="next"/>
          <w:permStart w:id="904217909" w:edGrp="everyone" w:colFirst="4" w:colLast="4" w:displacedByCustomXml="next"/>
          <w:permStart w:id="1568678966" w:edGrp="everyone" w:colFirst="3" w:colLast="3" w:displacedByCustomXml="next"/>
          <w:permStart w:id="1789479669" w:edGrp="everyone" w:colFirst="2" w:colLast="2" w:displacedByCustomXml="next"/>
          <w:permStart w:id="2004045148" w:edGrp="everyone" w:colFirst="1" w:colLast="1" w:displacedByCustomXml="next"/>
          <w:permStart w:id="867252225" w:edGrp="everyone" w:colFirst="0" w:colLast="0" w:displacedByCustomXml="next"/>
          <w:permStart w:id="205694377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842206542"/>
              <w:placeholder>
                <w:docPart w:val="094075BB8EBD4A38BA81916450D161CB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EA40EDB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6DABF4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0E9BB5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1C51F0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243ECE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2E4BA2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BC5D33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F44451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91BB21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68BE64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00F4941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558FCCC7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386534791" w:displacedByCustomXml="next"/>
          <w:permEnd w:id="479665100" w:displacedByCustomXml="next"/>
          <w:permEnd w:id="2061727454" w:displacedByCustomXml="next"/>
          <w:permEnd w:id="1622571615" w:displacedByCustomXml="next"/>
          <w:permEnd w:id="998070856" w:displacedByCustomXml="next"/>
          <w:permEnd w:id="904217909" w:displacedByCustomXml="next"/>
          <w:permEnd w:id="1568678966" w:displacedByCustomXml="next"/>
          <w:permEnd w:id="1789479669" w:displacedByCustomXml="next"/>
          <w:permEnd w:id="2004045148" w:displacedByCustomXml="next"/>
          <w:permEnd w:id="867252225" w:displacedByCustomXml="next"/>
          <w:permEnd w:id="2056943777" w:displacedByCustomXml="next"/>
          <w:permStart w:id="2024423097" w:edGrp="everyone" w:colFirst="10" w:colLast="10" w:displacedByCustomXml="next"/>
          <w:permStart w:id="2057585180" w:edGrp="everyone" w:colFirst="9" w:colLast="9" w:displacedByCustomXml="next"/>
          <w:permStart w:id="1460420527" w:edGrp="everyone" w:colFirst="8" w:colLast="8" w:displacedByCustomXml="next"/>
          <w:permStart w:id="574247558" w:edGrp="everyone" w:colFirst="7" w:colLast="7" w:displacedByCustomXml="next"/>
          <w:permStart w:id="1191063549" w:edGrp="everyone" w:colFirst="6" w:colLast="6" w:displacedByCustomXml="next"/>
          <w:permStart w:id="589513926" w:edGrp="everyone" w:colFirst="5" w:colLast="5" w:displacedByCustomXml="next"/>
          <w:permStart w:id="177147083" w:edGrp="everyone" w:colFirst="4" w:colLast="4" w:displacedByCustomXml="next"/>
          <w:permStart w:id="1409635825" w:edGrp="everyone" w:colFirst="3" w:colLast="3" w:displacedByCustomXml="next"/>
          <w:permStart w:id="1140138811" w:edGrp="everyone" w:colFirst="2" w:colLast="2" w:displacedByCustomXml="next"/>
          <w:permStart w:id="1920686775" w:edGrp="everyone" w:colFirst="1" w:colLast="1" w:displacedByCustomXml="next"/>
          <w:permStart w:id="908403498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814636660"/>
              <w:placeholder>
                <w:docPart w:val="FBA590DA45DE4C8ABDDEEA8931D30AED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52B5E31" w14:textId="00748FBA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2BC95D56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70E766B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0E1E05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467E136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037C7A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6F264B8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0EE300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2275E79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B60423D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6DA08C8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0736C0FB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024423097" w:displacedByCustomXml="next"/>
          <w:permEnd w:id="2057585180" w:displacedByCustomXml="next"/>
          <w:permEnd w:id="1460420527" w:displacedByCustomXml="next"/>
          <w:permEnd w:id="574247558" w:displacedByCustomXml="next"/>
          <w:permEnd w:id="1191063549" w:displacedByCustomXml="next"/>
          <w:permEnd w:id="589513926" w:displacedByCustomXml="next"/>
          <w:permEnd w:id="177147083" w:displacedByCustomXml="next"/>
          <w:permEnd w:id="1409635825" w:displacedByCustomXml="next"/>
          <w:permEnd w:id="1140138811" w:displacedByCustomXml="next"/>
          <w:permEnd w:id="1920686775" w:displacedByCustomXml="next"/>
          <w:permEnd w:id="908403498" w:displacedByCustomXml="next"/>
          <w:permStart w:id="1838684167" w:edGrp="everyone" w:colFirst="10" w:colLast="10" w:displacedByCustomXml="next"/>
          <w:permStart w:id="472923971" w:edGrp="everyone" w:colFirst="9" w:colLast="9" w:displacedByCustomXml="next"/>
          <w:permStart w:id="62325429" w:edGrp="everyone" w:colFirst="8" w:colLast="8" w:displacedByCustomXml="next"/>
          <w:permStart w:id="1952998743" w:edGrp="everyone" w:colFirst="7" w:colLast="7" w:displacedByCustomXml="next"/>
          <w:permStart w:id="164323254" w:edGrp="everyone" w:colFirst="6" w:colLast="6" w:displacedByCustomXml="next"/>
          <w:permStart w:id="872562142" w:edGrp="everyone" w:colFirst="5" w:colLast="5" w:displacedByCustomXml="next"/>
          <w:permStart w:id="91912717" w:edGrp="everyone" w:colFirst="4" w:colLast="4" w:displacedByCustomXml="next"/>
          <w:permStart w:id="975777292" w:edGrp="everyone" w:colFirst="3" w:colLast="3" w:displacedByCustomXml="next"/>
          <w:permStart w:id="1285034683" w:edGrp="everyone" w:colFirst="2" w:colLast="2" w:displacedByCustomXml="next"/>
          <w:permStart w:id="1937725628" w:edGrp="everyone" w:colFirst="1" w:colLast="1" w:displacedByCustomXml="next"/>
          <w:permStart w:id="269903438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885689394"/>
              <w:placeholder>
                <w:docPart w:val="C27013A1644847B592A591AA93827095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C08D6B8" w14:textId="64001CE8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A2222E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AA15AB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213EA7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56D33EF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96E123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EBCCEBF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C545346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A0B6EC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3A4E98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89F02AE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6C3C38B0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38684167" w:displacedByCustomXml="next"/>
          <w:permEnd w:id="472923971" w:displacedByCustomXml="next"/>
          <w:permEnd w:id="62325429" w:displacedByCustomXml="next"/>
          <w:permEnd w:id="1952998743" w:displacedByCustomXml="next"/>
          <w:permEnd w:id="164323254" w:displacedByCustomXml="next"/>
          <w:permEnd w:id="872562142" w:displacedByCustomXml="next"/>
          <w:permEnd w:id="91912717" w:displacedByCustomXml="next"/>
          <w:permEnd w:id="975777292" w:displacedByCustomXml="next"/>
          <w:permEnd w:id="1285034683" w:displacedByCustomXml="next"/>
          <w:permEnd w:id="1937725628" w:displacedByCustomXml="next"/>
          <w:permEnd w:id="269903438" w:displacedByCustomXml="next"/>
          <w:permStart w:id="1413436153" w:edGrp="everyone" w:colFirst="10" w:colLast="10" w:displacedByCustomXml="next"/>
          <w:permStart w:id="1331910760" w:edGrp="everyone" w:colFirst="9" w:colLast="9" w:displacedByCustomXml="next"/>
          <w:permStart w:id="862924683" w:edGrp="everyone" w:colFirst="8" w:colLast="8" w:displacedByCustomXml="next"/>
          <w:permStart w:id="205149906" w:edGrp="everyone" w:colFirst="7" w:colLast="7" w:displacedByCustomXml="next"/>
          <w:permStart w:id="1368414385" w:edGrp="everyone" w:colFirst="6" w:colLast="6" w:displacedByCustomXml="next"/>
          <w:permStart w:id="210198891" w:edGrp="everyone" w:colFirst="5" w:colLast="5" w:displacedByCustomXml="next"/>
          <w:permStart w:id="1708030773" w:edGrp="everyone" w:colFirst="4" w:colLast="4" w:displacedByCustomXml="next"/>
          <w:permStart w:id="3219827" w:edGrp="everyone" w:colFirst="3" w:colLast="3" w:displacedByCustomXml="next"/>
          <w:permStart w:id="1221217793" w:edGrp="everyone" w:colFirst="2" w:colLast="2" w:displacedByCustomXml="next"/>
          <w:permStart w:id="129325318" w:edGrp="everyone" w:colFirst="1" w:colLast="1" w:displacedByCustomXml="next"/>
          <w:permStart w:id="2057659544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300072575"/>
              <w:placeholder>
                <w:docPart w:val="847C7CC540024721B45F638ABF22F517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CCE3EEC" w14:textId="6EFDC540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F50C46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88B164D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AE39059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2549EC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91C74A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F97329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67C49A8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9228F77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DE6B57A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6CCDCB7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399CC709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413436153" w:displacedByCustomXml="next"/>
          <w:permEnd w:id="1331910760" w:displacedByCustomXml="next"/>
          <w:permEnd w:id="862924683" w:displacedByCustomXml="next"/>
          <w:permEnd w:id="205149906" w:displacedByCustomXml="next"/>
          <w:permEnd w:id="1368414385" w:displacedByCustomXml="next"/>
          <w:permEnd w:id="210198891" w:displacedByCustomXml="next"/>
          <w:permEnd w:id="1708030773" w:displacedByCustomXml="next"/>
          <w:permEnd w:id="3219827" w:displacedByCustomXml="next"/>
          <w:permEnd w:id="1221217793" w:displacedByCustomXml="next"/>
          <w:permEnd w:id="129325318" w:displacedByCustomXml="next"/>
          <w:permEnd w:id="2057659544" w:displacedByCustomXml="next"/>
          <w:permStart w:id="744648775" w:edGrp="everyone" w:colFirst="10" w:colLast="10" w:displacedByCustomXml="next"/>
          <w:permStart w:id="701125911" w:edGrp="everyone" w:colFirst="9" w:colLast="9" w:displacedByCustomXml="next"/>
          <w:permStart w:id="616904494" w:edGrp="everyone" w:colFirst="8" w:colLast="8" w:displacedByCustomXml="next"/>
          <w:permStart w:id="1075403219" w:edGrp="everyone" w:colFirst="7" w:colLast="7" w:displacedByCustomXml="next"/>
          <w:permStart w:id="1899968021" w:edGrp="everyone" w:colFirst="6" w:colLast="6" w:displacedByCustomXml="next"/>
          <w:permStart w:id="875308365" w:edGrp="everyone" w:colFirst="5" w:colLast="5" w:displacedByCustomXml="next"/>
          <w:permStart w:id="223029033" w:edGrp="everyone" w:colFirst="4" w:colLast="4" w:displacedByCustomXml="next"/>
          <w:permStart w:id="93136864" w:edGrp="everyone" w:colFirst="3" w:colLast="3" w:displacedByCustomXml="next"/>
          <w:permStart w:id="929063556" w:edGrp="everyone" w:colFirst="2" w:colLast="2" w:displacedByCustomXml="next"/>
          <w:permStart w:id="563369092" w:edGrp="everyone" w:colFirst="1" w:colLast="1" w:displacedByCustomXml="next"/>
          <w:permStart w:id="1932358693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283848"/>
              <w:placeholder>
                <w:docPart w:val="DDB40F12876444E2B06FC0B38BC0DC18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EF39BCA" w14:textId="7B382273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22AC5CC4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96F908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807CC1A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E2DEB78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2AF354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69AF694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1F237D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4548300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49327FAD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158E02C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A1CFD" w:rsidRPr="001E0C60" w14:paraId="0D1C3CD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744648775" w:displacedByCustomXml="next"/>
          <w:permEnd w:id="701125911" w:displacedByCustomXml="next"/>
          <w:permEnd w:id="616904494" w:displacedByCustomXml="next"/>
          <w:permEnd w:id="1075403219" w:displacedByCustomXml="next"/>
          <w:permEnd w:id="1899968021" w:displacedByCustomXml="next"/>
          <w:permEnd w:id="875308365" w:displacedByCustomXml="next"/>
          <w:permEnd w:id="223029033" w:displacedByCustomXml="next"/>
          <w:permEnd w:id="93136864" w:displacedByCustomXml="next"/>
          <w:permEnd w:id="929063556" w:displacedByCustomXml="next"/>
          <w:permEnd w:id="563369092" w:displacedByCustomXml="next"/>
          <w:permEnd w:id="1932358693" w:displacedByCustomXml="next"/>
          <w:permStart w:id="1054081982" w:edGrp="everyone" w:colFirst="10" w:colLast="10" w:displacedByCustomXml="next"/>
          <w:permStart w:id="1958440719" w:edGrp="everyone" w:colFirst="9" w:colLast="9" w:displacedByCustomXml="next"/>
          <w:permStart w:id="2009998958" w:edGrp="everyone" w:colFirst="8" w:colLast="8" w:displacedByCustomXml="next"/>
          <w:permStart w:id="1424981182" w:edGrp="everyone" w:colFirst="7" w:colLast="7" w:displacedByCustomXml="next"/>
          <w:permStart w:id="1873822683" w:edGrp="everyone" w:colFirst="6" w:colLast="6" w:displacedByCustomXml="next"/>
          <w:permStart w:id="1489962102" w:edGrp="everyone" w:colFirst="5" w:colLast="5" w:displacedByCustomXml="next"/>
          <w:permStart w:id="433986625" w:edGrp="everyone" w:colFirst="4" w:colLast="4" w:displacedByCustomXml="next"/>
          <w:permStart w:id="1695885697" w:edGrp="everyone" w:colFirst="3" w:colLast="3" w:displacedByCustomXml="next"/>
          <w:permStart w:id="1310406297" w:edGrp="everyone" w:colFirst="2" w:colLast="2" w:displacedByCustomXml="next"/>
          <w:permStart w:id="1307598479" w:edGrp="everyone" w:colFirst="1" w:colLast="1" w:displacedByCustomXml="next"/>
          <w:permStart w:id="726269982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308555581"/>
              <w:placeholder>
                <w:docPart w:val="AFDD0296010D43EF8FE5BCC567855864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4C99812" w14:textId="0F3E4359" w:rsidR="00FA1CFD" w:rsidRPr="0007692C" w:rsidRDefault="00FA1CFD" w:rsidP="00FA1CFD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4DBCAD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F00C3C9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63ECA2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79CB0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26DE27E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C96E2A7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81E335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8F6271E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64792F3" w14:textId="77777777" w:rsidR="00FA1CFD" w:rsidRPr="004A5378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52DD413A" w14:textId="77777777" w:rsidR="00FA1CFD" w:rsidRPr="0007692C" w:rsidRDefault="00FA1CFD" w:rsidP="00FA1CF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726269982"/>
      <w:permEnd w:id="1307598479"/>
      <w:permEnd w:id="1310406297"/>
      <w:permEnd w:id="1695885697"/>
      <w:permEnd w:id="433986625"/>
      <w:permEnd w:id="1489962102"/>
      <w:permEnd w:id="1873822683"/>
      <w:permEnd w:id="1424981182"/>
      <w:permEnd w:id="2009998958"/>
      <w:permEnd w:id="1958440719"/>
      <w:permEnd w:id="1054081982"/>
    </w:tbl>
    <w:p w14:paraId="0F99B9B6" w14:textId="77777777" w:rsidR="0009615B" w:rsidRDefault="0009615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694"/>
        <w:gridCol w:w="2126"/>
        <w:gridCol w:w="843"/>
        <w:gridCol w:w="716"/>
        <w:gridCol w:w="1418"/>
      </w:tblGrid>
      <w:tr w:rsidR="00F822D0" w:rsidRPr="00D83641" w14:paraId="27C263EF" w14:textId="77777777" w:rsidTr="000D09D7">
        <w:trPr>
          <w:trHeight w:val="567"/>
        </w:trPr>
        <w:tc>
          <w:tcPr>
            <w:tcW w:w="2835" w:type="dxa"/>
            <w:vAlign w:val="bottom"/>
          </w:tcPr>
          <w:p w14:paraId="788819AB" w14:textId="76266AA0" w:rsidR="00F822D0" w:rsidRPr="00D83641" w:rsidRDefault="00F822D0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704138565" w:edGrp="everyone" w:colFirst="1" w:colLast="1"/>
            <w:permStart w:id="341670640" w:edGrp="everyone" w:colFirst="3" w:colLast="3"/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S</w:t>
            </w:r>
            <w:r w:rsidR="00307248"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ignature de l’intervenant</w:t>
            </w:r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</w:tc>
        <w:tc>
          <w:tcPr>
            <w:tcW w:w="5663" w:type="dxa"/>
            <w:gridSpan w:val="3"/>
            <w:tcBorders>
              <w:bottom w:val="single" w:sz="4" w:space="0" w:color="auto"/>
            </w:tcBorders>
            <w:vAlign w:val="bottom"/>
          </w:tcPr>
          <w:p w14:paraId="3BC6F7A3" w14:textId="4507C770" w:rsidR="00F822D0" w:rsidRPr="00D83641" w:rsidRDefault="00F822D0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6" w:type="dxa"/>
            <w:vAlign w:val="bottom"/>
          </w:tcPr>
          <w:p w14:paraId="5B1704C0" w14:textId="77777777" w:rsidR="00F822D0" w:rsidRPr="00D83641" w:rsidRDefault="00F822D0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93395811"/>
            <w:placeholder>
              <w:docPart w:val="74706420B9CD4361BFD0C5DDF2498A91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bottom"/>
              </w:tcPr>
              <w:p w14:paraId="1D1E201B" w14:textId="77777777" w:rsidR="00F822D0" w:rsidRPr="00D83641" w:rsidRDefault="00F822D0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8364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07248" w:rsidRPr="00D83641" w14:paraId="2DC6B051" w14:textId="77777777" w:rsidTr="0097466D">
        <w:trPr>
          <w:trHeight w:val="567"/>
        </w:trPr>
        <w:tc>
          <w:tcPr>
            <w:tcW w:w="2835" w:type="dxa"/>
            <w:vAlign w:val="bottom"/>
          </w:tcPr>
          <w:p w14:paraId="03087A5A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733310770" w:edGrp="everyone" w:colFirst="3" w:colLast="3"/>
            <w:permStart w:id="186592238" w:edGrp="everyone" w:colFirst="1" w:colLast="1"/>
            <w:permStart w:id="1477594062" w:edGrp="everyone" w:colFirst="5" w:colLast="5"/>
            <w:permEnd w:id="1704138565"/>
            <w:permEnd w:id="341670640"/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l’orthophoniste :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774A7B93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vAlign w:val="bottom"/>
          </w:tcPr>
          <w:p w14:paraId="7F73AF09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OOAQ: 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bottom"/>
          </w:tcPr>
          <w:p w14:paraId="140EEE20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16" w:type="dxa"/>
            <w:vAlign w:val="bottom"/>
          </w:tcPr>
          <w:p w14:paraId="1BD1ECDC" w14:textId="77777777" w:rsidR="00307248" w:rsidRPr="00D83641" w:rsidRDefault="00307248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83641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68682457"/>
            <w:placeholder>
              <w:docPart w:val="D8270232C03F4276BAAA0D75754CFDB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18" w:type="dxa"/>
                <w:tcBorders>
                  <w:bottom w:val="single" w:sz="4" w:space="0" w:color="auto"/>
                </w:tcBorders>
                <w:vAlign w:val="bottom"/>
              </w:tcPr>
              <w:p w14:paraId="5F788657" w14:textId="77777777" w:rsidR="00307248" w:rsidRPr="00D83641" w:rsidRDefault="00307248" w:rsidP="0097466D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D83641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p w14:paraId="62E4314A" w14:textId="77777777" w:rsidR="00FF057B" w:rsidRPr="001625A7" w:rsidRDefault="00FF057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  <w:bookmarkStart w:id="6" w:name="_GoBack"/>
      <w:bookmarkEnd w:id="6"/>
      <w:permEnd w:id="1733310770"/>
      <w:permEnd w:id="186592238"/>
      <w:permEnd w:id="1477594062"/>
    </w:p>
    <w:sectPr w:rsidR="00FF057B" w:rsidRPr="001625A7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25198" w14:textId="77777777" w:rsidR="00C05FC8" w:rsidRDefault="00C05FC8" w:rsidP="0081257E">
      <w:r>
        <w:separator/>
      </w:r>
    </w:p>
  </w:endnote>
  <w:endnote w:type="continuationSeparator" w:id="0">
    <w:p w14:paraId="64579F6B" w14:textId="77777777" w:rsidR="00C05FC8" w:rsidRDefault="00C05FC8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4EA55172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0D09D7" w:rsidRPr="000D09D7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5F2759C6" w:rsidR="00EE71AF" w:rsidRPr="002C0510" w:rsidRDefault="00D83641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CLI-60573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D83641">
      <w:rPr>
        <w:rFonts w:asciiTheme="minorHAnsi" w:hAnsiTheme="minorHAnsi" w:cstheme="minorHAnsi"/>
        <w:sz w:val="15"/>
        <w:szCs w:val="15"/>
      </w:rPr>
      <w:t>(2022-09)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A4EFB">
      <w:rPr>
        <w:rFonts w:asciiTheme="minorHAnsi" w:hAnsiTheme="minorHAnsi" w:cstheme="minorHAnsi"/>
        <w:b/>
        <w:sz w:val="20"/>
        <w:szCs w:val="20"/>
      </w:rPr>
      <w:t>ORTHOPHONIE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40585D3D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D83641">
      <w:rPr>
        <w:rFonts w:asciiTheme="minorHAnsi" w:hAnsiTheme="minorHAnsi" w:cstheme="minorHAnsi"/>
        <w:b/>
        <w:sz w:val="20"/>
        <w:szCs w:val="20"/>
      </w:rPr>
      <w:t>MODALITÉS POUR ACTES DÉLÉGUÉES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83641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83641" w:rsidRPr="00D83641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237C7CBD" w:rsidR="00EE71AF" w:rsidRPr="000B39C2" w:rsidRDefault="00D83641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CLI-60573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D83641">
      <w:rPr>
        <w:rFonts w:asciiTheme="minorHAnsi" w:hAnsiTheme="minorHAnsi" w:cstheme="minorHAnsi"/>
        <w:sz w:val="15"/>
        <w:szCs w:val="15"/>
      </w:rPr>
      <w:t>(</w:t>
    </w:r>
    <w:r w:rsidRPr="00D83641">
      <w:rPr>
        <w:rFonts w:asciiTheme="minorHAnsi" w:hAnsiTheme="minorHAnsi" w:cstheme="minorHAnsi"/>
        <w:sz w:val="15"/>
        <w:szCs w:val="15"/>
      </w:rPr>
      <w:t>2022-09</w:t>
    </w:r>
    <w:r w:rsidR="00EE71AF" w:rsidRPr="00D83641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A4EFB">
      <w:rPr>
        <w:rFonts w:asciiTheme="minorHAnsi" w:hAnsiTheme="minorHAnsi" w:cstheme="minorHAnsi"/>
        <w:b/>
        <w:sz w:val="20"/>
        <w:szCs w:val="20"/>
      </w:rPr>
      <w:t>ORTHOPHONIE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4EC030C5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D83641">
      <w:rPr>
        <w:rFonts w:asciiTheme="minorHAnsi" w:hAnsiTheme="minorHAnsi" w:cstheme="minorHAnsi"/>
        <w:b/>
        <w:sz w:val="20"/>
        <w:szCs w:val="20"/>
      </w:rPr>
      <w:t>MODALITÉS POUR ACTES DÉLÉGUÉS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82DA2" w:rsidRPr="00B82DA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B82DA2" w:rsidRPr="00B82DA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132DA" w14:textId="77777777" w:rsidR="00C05FC8" w:rsidRDefault="00C05FC8" w:rsidP="0081257E">
      <w:r>
        <w:separator/>
      </w:r>
    </w:p>
  </w:footnote>
  <w:footnote w:type="continuationSeparator" w:id="0">
    <w:p w14:paraId="42B4E659" w14:textId="77777777" w:rsidR="00C05FC8" w:rsidRDefault="00C05FC8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2D89826D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465087569" w:edGrp="everyone"/>
    <w:permStart w:id="1550597099" w:edGrp="everyone"/>
    <w:permStart w:id="602746870" w:edGrp="everyone"/>
    <w:permStart w:id="620560991" w:edGrp="everyone"/>
    <w:permStart w:id="236483872" w:edGrp="everyone"/>
    <w:permStart w:id="1470124696" w:edGrp="everyone"/>
    <w:permStart w:id="965287982" w:edGrp="everyone"/>
    <w:permStart w:id="890638838" w:edGrp="everyone"/>
    <w:permStart w:id="1981901987" w:edGrp="everyone"/>
    <w:permStart w:id="1716280511" w:edGrp="everyone"/>
    <w:permStart w:id="745944688" w:edGrp="everyone"/>
    <w:permStart w:id="335872857" w:edGrp="everyone"/>
    <w:permStart w:id="1363957457" w:edGrp="everyone"/>
    <w:permStart w:id="693640367" w:edGrp="everyone"/>
    <w:permStart w:id="1610377068" w:edGrp="everyone"/>
    <w:permStart w:id="16830261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392393464"/>
        <w:lock w:val="sdtLocked"/>
        <w:placeholder>
          <w:docPart w:val="5C78B6CF57194F129B852FA61AA4DF7B"/>
        </w:placeholder>
        <w:showingPlcHdr/>
      </w:sdtPr>
      <w:sdtEndPr/>
      <w:sdtContent>
        <w:r w:rsidR="000D09D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465087569"/>
    <w:permEnd w:id="1550597099"/>
    <w:permEnd w:id="602746870"/>
    <w:permEnd w:id="620560991"/>
    <w:permEnd w:id="236483872"/>
    <w:permEnd w:id="1470124696"/>
    <w:permEnd w:id="965287982"/>
    <w:permEnd w:id="890638838"/>
    <w:permEnd w:id="1981901987"/>
    <w:permEnd w:id="1716280511"/>
    <w:permEnd w:id="745944688"/>
    <w:permEnd w:id="335872857"/>
    <w:permEnd w:id="1363957457"/>
    <w:permEnd w:id="693640367"/>
    <w:permEnd w:id="1610377068"/>
    <w:permEnd w:id="16830261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43730813" w:edGrp="everyone"/>
    <w:permStart w:id="2074825352" w:edGrp="everyone"/>
    <w:permStart w:id="925452036" w:edGrp="everyone"/>
    <w:permStart w:id="580393112" w:edGrp="everyone"/>
    <w:permStart w:id="58333358" w:edGrp="everyone"/>
    <w:permStart w:id="69563829" w:edGrp="everyone"/>
    <w:permStart w:id="1519088669" w:edGrp="everyone"/>
    <w:permStart w:id="846610120" w:edGrp="everyone"/>
    <w:permStart w:id="977880376" w:edGrp="everyone"/>
    <w:permStart w:id="1738750865" w:edGrp="everyone"/>
    <w:permStart w:id="882468758" w:edGrp="everyone"/>
    <w:permStart w:id="978859095" w:edGrp="everyone"/>
    <w:permStart w:id="436940706" w:edGrp="everyone"/>
    <w:permStart w:id="843603378" w:edGrp="everyone"/>
    <w:permStart w:id="433091355" w:edGrp="everyone"/>
    <w:permStart w:id="1994929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760178260"/>
        <w:lock w:val="sdtLocked"/>
        <w:placeholder>
          <w:docPart w:val="80DEBA17A146453AA4B8CAD3A078C66B"/>
        </w:placeholder>
      </w:sdtPr>
      <w:sdtEndPr/>
      <w:sdtContent>
        <w:r w:rsidR="000D09D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43730813"/>
    <w:permEnd w:id="2074825352"/>
    <w:permEnd w:id="925452036"/>
    <w:permEnd w:id="580393112"/>
    <w:permEnd w:id="58333358"/>
    <w:permEnd w:id="69563829"/>
    <w:permEnd w:id="1519088669"/>
    <w:permEnd w:id="846610120"/>
    <w:permEnd w:id="977880376"/>
    <w:permEnd w:id="1738750865"/>
    <w:permEnd w:id="882468758"/>
    <w:permEnd w:id="978859095"/>
    <w:permEnd w:id="436940706"/>
    <w:permEnd w:id="843603378"/>
    <w:permEnd w:id="433091355"/>
    <w:permEnd w:id="19949294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730CDE08" w:rsidR="00DD133D" w:rsidRPr="00F130E4" w:rsidRDefault="00DD133D" w:rsidP="00750D6E">
    <w:pPr>
      <w:pStyle w:val="En-tte"/>
      <w:tabs>
        <w:tab w:val="clear" w:pos="8640"/>
        <w:tab w:val="left" w:pos="6298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permStart w:id="405735871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754085925"/>
        <w:lock w:val="sdtLocked"/>
        <w:placeholder>
          <w:docPart w:val="5F58EF57707D492388C1714C7A97EA12"/>
        </w:placeholder>
        <w:showingPlcHdr/>
      </w:sdtPr>
      <w:sdtEndPr/>
      <w:sdtContent>
        <w:r w:rsidR="000D09D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405735871"/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750D6E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permStart w:id="57239622" w:edGrp="everyone"/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1294870720"/>
        <w:lock w:val="sdtLocked"/>
        <w:placeholder>
          <w:docPart w:val="A381DAC3393F4080AF1DC7AAB8083CEC"/>
        </w:placeholder>
      </w:sdtPr>
      <w:sdtEndPr/>
      <w:sdtContent>
        <w:r w:rsidR="000D09D7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permEnd w:id="57239622"/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ya3mMUb689BwPe+WQXCDpvYuwqVC4z7LratatEHtMmUtFuttjN1o84hGgzYmQ19A4WimfyZhsnxLcY+ZCTjyWw==" w:salt="0KB3+BUx1wiFxShh4BG4r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3846"/>
    <w:rsid w:val="000303C6"/>
    <w:rsid w:val="0004612D"/>
    <w:rsid w:val="00056477"/>
    <w:rsid w:val="00061115"/>
    <w:rsid w:val="000653C6"/>
    <w:rsid w:val="00070BD8"/>
    <w:rsid w:val="00072BDD"/>
    <w:rsid w:val="0007692C"/>
    <w:rsid w:val="00081719"/>
    <w:rsid w:val="00081E4F"/>
    <w:rsid w:val="00093A86"/>
    <w:rsid w:val="00094D01"/>
    <w:rsid w:val="0009615B"/>
    <w:rsid w:val="000A1BAF"/>
    <w:rsid w:val="000A48D0"/>
    <w:rsid w:val="000A5A8D"/>
    <w:rsid w:val="000A5E6D"/>
    <w:rsid w:val="000A5E86"/>
    <w:rsid w:val="000B236B"/>
    <w:rsid w:val="000B34AA"/>
    <w:rsid w:val="000B39C2"/>
    <w:rsid w:val="000B7F78"/>
    <w:rsid w:val="000D09D7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B7D94"/>
    <w:rsid w:val="001C3C30"/>
    <w:rsid w:val="001C52F6"/>
    <w:rsid w:val="001E0C60"/>
    <w:rsid w:val="001F086F"/>
    <w:rsid w:val="00205E89"/>
    <w:rsid w:val="0021081C"/>
    <w:rsid w:val="002141BD"/>
    <w:rsid w:val="00216EE3"/>
    <w:rsid w:val="00224B70"/>
    <w:rsid w:val="00227DD7"/>
    <w:rsid w:val="00230283"/>
    <w:rsid w:val="00230A4A"/>
    <w:rsid w:val="00233C49"/>
    <w:rsid w:val="00234593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2F628C"/>
    <w:rsid w:val="00300573"/>
    <w:rsid w:val="00301BAB"/>
    <w:rsid w:val="00306479"/>
    <w:rsid w:val="00307248"/>
    <w:rsid w:val="00327600"/>
    <w:rsid w:val="00334541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246FA"/>
    <w:rsid w:val="004331D4"/>
    <w:rsid w:val="0045258B"/>
    <w:rsid w:val="00454CA8"/>
    <w:rsid w:val="00460096"/>
    <w:rsid w:val="00465EBD"/>
    <w:rsid w:val="00466CA4"/>
    <w:rsid w:val="00475947"/>
    <w:rsid w:val="00486DB0"/>
    <w:rsid w:val="00487374"/>
    <w:rsid w:val="004906AF"/>
    <w:rsid w:val="004A5378"/>
    <w:rsid w:val="004A634E"/>
    <w:rsid w:val="004A7727"/>
    <w:rsid w:val="004B2D7F"/>
    <w:rsid w:val="004B315B"/>
    <w:rsid w:val="004D5723"/>
    <w:rsid w:val="004F3CE1"/>
    <w:rsid w:val="004F4A21"/>
    <w:rsid w:val="004F7BC1"/>
    <w:rsid w:val="005222EB"/>
    <w:rsid w:val="00524A04"/>
    <w:rsid w:val="00527734"/>
    <w:rsid w:val="005450BB"/>
    <w:rsid w:val="00562D85"/>
    <w:rsid w:val="00572797"/>
    <w:rsid w:val="005846D0"/>
    <w:rsid w:val="00586763"/>
    <w:rsid w:val="00593F5A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50D6E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75DD"/>
    <w:rsid w:val="00854761"/>
    <w:rsid w:val="00854C5B"/>
    <w:rsid w:val="0088545A"/>
    <w:rsid w:val="008C1B87"/>
    <w:rsid w:val="008C32EF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50D8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46D29"/>
    <w:rsid w:val="00B700E0"/>
    <w:rsid w:val="00B728A7"/>
    <w:rsid w:val="00B828DF"/>
    <w:rsid w:val="00B82DA2"/>
    <w:rsid w:val="00B90138"/>
    <w:rsid w:val="00B94163"/>
    <w:rsid w:val="00BA5ED2"/>
    <w:rsid w:val="00BB3AB8"/>
    <w:rsid w:val="00BC053C"/>
    <w:rsid w:val="00BC0CA8"/>
    <w:rsid w:val="00BD08CA"/>
    <w:rsid w:val="00BD5DFA"/>
    <w:rsid w:val="00BD5E67"/>
    <w:rsid w:val="00BE4822"/>
    <w:rsid w:val="00BF5356"/>
    <w:rsid w:val="00BF6BB8"/>
    <w:rsid w:val="00C00059"/>
    <w:rsid w:val="00C02195"/>
    <w:rsid w:val="00C05FC8"/>
    <w:rsid w:val="00C34636"/>
    <w:rsid w:val="00C409F5"/>
    <w:rsid w:val="00C41836"/>
    <w:rsid w:val="00C53B86"/>
    <w:rsid w:val="00C56334"/>
    <w:rsid w:val="00C65F99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83641"/>
    <w:rsid w:val="00D94066"/>
    <w:rsid w:val="00D97471"/>
    <w:rsid w:val="00DA05CB"/>
    <w:rsid w:val="00DA3089"/>
    <w:rsid w:val="00DA41EC"/>
    <w:rsid w:val="00DB5E8C"/>
    <w:rsid w:val="00DB61D3"/>
    <w:rsid w:val="00DD133D"/>
    <w:rsid w:val="00DD6AC7"/>
    <w:rsid w:val="00DE0EC9"/>
    <w:rsid w:val="00DE1AFB"/>
    <w:rsid w:val="00DF0BDB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E7BDF"/>
    <w:rsid w:val="00EF62FA"/>
    <w:rsid w:val="00F038C6"/>
    <w:rsid w:val="00F130E4"/>
    <w:rsid w:val="00F15FDF"/>
    <w:rsid w:val="00F1774D"/>
    <w:rsid w:val="00F20DD8"/>
    <w:rsid w:val="00F20FF1"/>
    <w:rsid w:val="00F33764"/>
    <w:rsid w:val="00F41733"/>
    <w:rsid w:val="00F47B4E"/>
    <w:rsid w:val="00F52944"/>
    <w:rsid w:val="00F72CF4"/>
    <w:rsid w:val="00F7382F"/>
    <w:rsid w:val="00F822D0"/>
    <w:rsid w:val="00F842B9"/>
    <w:rsid w:val="00F95C14"/>
    <w:rsid w:val="00F95ECE"/>
    <w:rsid w:val="00FA1BA3"/>
    <w:rsid w:val="00FA1CFD"/>
    <w:rsid w:val="00FA3A2B"/>
    <w:rsid w:val="00FA4EFB"/>
    <w:rsid w:val="00FC6B41"/>
    <w:rsid w:val="00FD14A6"/>
    <w:rsid w:val="00FE5D19"/>
    <w:rsid w:val="00FE7523"/>
    <w:rsid w:val="00FF057B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63093B50-BA0D-4F5B-95A5-797F671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uiPriority w:val="39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2141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1BD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02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D7516-A95C-4C0E-8545-55693EC5A842}"/>
      </w:docPartPr>
      <w:docPartBody>
        <w:p w:rsidR="00FF3275" w:rsidRDefault="001F4DF0">
          <w:r w:rsidRPr="00831025">
            <w:rPr>
              <w:rStyle w:val="Textedelespacerserv"/>
            </w:rPr>
            <w:t>Choisissez un élément.</w:t>
          </w:r>
        </w:p>
      </w:docPartBody>
    </w:docPart>
    <w:docPart>
      <w:docPartPr>
        <w:name w:val="2D1B106DBBC940949EB814C891A176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5C98C-3B92-490D-A22E-3E58C8367975}"/>
      </w:docPartPr>
      <w:docPartBody>
        <w:p w:rsidR="00D426BE" w:rsidRDefault="00D426BE">
          <w:pPr>
            <w:pStyle w:val="2D1B106DBBC940949EB814C891A1769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75756733B444F2DA4868F1AE2221C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1CB56-9264-43A3-8356-42414FA38A27}"/>
      </w:docPartPr>
      <w:docPartBody>
        <w:p w:rsidR="00D426BE" w:rsidRDefault="00D426BE">
          <w:pPr>
            <w:pStyle w:val="E75756733B444F2DA4868F1AE2221CE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9300F1A93DE4696A627C13BFA384C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B6289C-69BE-4D05-8273-08664FDE6650}"/>
      </w:docPartPr>
      <w:docPartBody>
        <w:p w:rsidR="00D426BE" w:rsidRDefault="00D426BE">
          <w:pPr>
            <w:pStyle w:val="59300F1A93DE4696A627C13BFA384CE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64DAAAF97D1432AB34B307FF580F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AC350-BB96-462E-AEE1-CE61F52A9E4E}"/>
      </w:docPartPr>
      <w:docPartBody>
        <w:p w:rsidR="00D426BE" w:rsidRDefault="00D426BE">
          <w:pPr>
            <w:pStyle w:val="364DAAAF97D1432AB34B307FF580F83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1173739FC264F0B94DD860B004DB7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048CA-BB7F-4907-A193-11013DAA2D5C}"/>
      </w:docPartPr>
      <w:docPartBody>
        <w:p w:rsidR="00D426BE" w:rsidRDefault="00D426BE">
          <w:pPr>
            <w:pStyle w:val="71173739FC264F0B94DD860B004DB7C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A426B1C6FB94854B40754E0E2C8F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E55EA2-D79F-44D1-AB90-0A155ECE2776}"/>
      </w:docPartPr>
      <w:docPartBody>
        <w:p w:rsidR="00D426BE" w:rsidRDefault="00D426BE">
          <w:pPr>
            <w:pStyle w:val="7A426B1C6FB94854B40754E0E2C8FA8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C5DF2520B10483A931F36F0FCC207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2255F-81C7-4E82-B996-0AE4BE735D72}"/>
      </w:docPartPr>
      <w:docPartBody>
        <w:p w:rsidR="00D426BE" w:rsidRDefault="00D426BE">
          <w:pPr>
            <w:pStyle w:val="CC5DF2520B10483A931F36F0FCC207C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D6078486ED542C48647E7C304F34C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51F774-B8FC-4098-AD90-E7A0C5E14536}"/>
      </w:docPartPr>
      <w:docPartBody>
        <w:p w:rsidR="00D426BE" w:rsidRDefault="00D426BE">
          <w:pPr>
            <w:pStyle w:val="AD6078486ED542C48647E7C304F34CA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A8E686918FB4A7CAE762BEEFD26B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D7093-CDF3-4B2B-8F00-69D9EC269440}"/>
      </w:docPartPr>
      <w:docPartBody>
        <w:p w:rsidR="00D426BE" w:rsidRDefault="00D426BE">
          <w:pPr>
            <w:pStyle w:val="DA8E686918FB4A7CAE762BEEFD26BF7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4E02F8953754406A357ACED605FA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98084-6A31-44FD-B827-A9C72445F5DC}"/>
      </w:docPartPr>
      <w:docPartBody>
        <w:p w:rsidR="00D426BE" w:rsidRDefault="00D426BE">
          <w:pPr>
            <w:pStyle w:val="24E02F8953754406A357ACED605FAF6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EEE6D27151F46BCBA8580DA6AED0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BD959-1DB7-4F7C-89DC-0717F7D75102}"/>
      </w:docPartPr>
      <w:docPartBody>
        <w:p w:rsidR="00D426BE" w:rsidRDefault="00D426BE">
          <w:pPr>
            <w:pStyle w:val="AEEE6D27151F46BCBA8580DA6AED055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AD973DBA0B64F46B1CCD2F15A0277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EFB19-F34A-4AC9-8F3E-18835D260A48}"/>
      </w:docPartPr>
      <w:docPartBody>
        <w:p w:rsidR="00D426BE" w:rsidRDefault="00D426BE">
          <w:pPr>
            <w:pStyle w:val="AAD973DBA0B64F46B1CCD2F15A02775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F8B962B370B424F9572E65987D13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178722-3C91-43D5-878F-2D48A075490A}"/>
      </w:docPartPr>
      <w:docPartBody>
        <w:p w:rsidR="00D426BE" w:rsidRDefault="00D426BE">
          <w:pPr>
            <w:pStyle w:val="3F8B962B370B424F9572E65987D13FE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0AB1BD64C92450DAAC372D3CA759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78E6E-18D4-4397-A218-9A58C666568C}"/>
      </w:docPartPr>
      <w:docPartBody>
        <w:p w:rsidR="00D426BE" w:rsidRDefault="00D426BE">
          <w:pPr>
            <w:pStyle w:val="D0AB1BD64C92450DAAC372D3CA7599B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DAF4FF31DA4335AF36A88BBB14AF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BC160-C3FE-473D-9D0F-15C7FE55CAE9}"/>
      </w:docPartPr>
      <w:docPartBody>
        <w:p w:rsidR="00D426BE" w:rsidRDefault="00D426BE">
          <w:pPr>
            <w:pStyle w:val="87DAF4FF31DA4335AF36A88BBB14AF4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97409CFCEA745729FD5EE78FDCD2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F6219-A3E2-4F80-977A-1250C961AFC5}"/>
      </w:docPartPr>
      <w:docPartBody>
        <w:p w:rsidR="00D426BE" w:rsidRDefault="00D426BE">
          <w:pPr>
            <w:pStyle w:val="B97409CFCEA745729FD5EE78FDCD2FD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1331A8B7015417997A1DE6780112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72AEA-8E40-4FE3-8AF1-CDFB3FA2704F}"/>
      </w:docPartPr>
      <w:docPartBody>
        <w:p w:rsidR="00D426BE" w:rsidRDefault="00D426BE">
          <w:pPr>
            <w:pStyle w:val="11331A8B7015417997A1DE678011213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37EADFF23494C5F9EDF4E6AEEB02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C1B99D-0C7D-49DE-97C9-48202006787E}"/>
      </w:docPartPr>
      <w:docPartBody>
        <w:p w:rsidR="00D426BE" w:rsidRDefault="00D426BE">
          <w:pPr>
            <w:pStyle w:val="A37EADFF23494C5F9EDF4E6AEEB02CF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5BECD3B0D344EFCBF87183D5C51B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CEAB13-3BE2-4370-A28C-154E7BB58F05}"/>
      </w:docPartPr>
      <w:docPartBody>
        <w:p w:rsidR="00D426BE" w:rsidRDefault="00D426BE">
          <w:pPr>
            <w:pStyle w:val="35BECD3B0D344EFCBF87183D5C51BBF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94075BB8EBD4A38BA81916450D16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5D605-7E4A-45FE-AE53-F800696A4548}"/>
      </w:docPartPr>
      <w:docPartBody>
        <w:p w:rsidR="00D426BE" w:rsidRDefault="00D426BE">
          <w:pPr>
            <w:pStyle w:val="094075BB8EBD4A38BA81916450D161C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BA590DA45DE4C8ABDDEEA8931D30A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82DD1-C1B3-4AAE-B182-EF2EEEB5EA2A}"/>
      </w:docPartPr>
      <w:docPartBody>
        <w:p w:rsidR="00202429" w:rsidRDefault="00C919A7" w:rsidP="00C919A7">
          <w:pPr>
            <w:pStyle w:val="FBA590DA45DE4C8ABDDEEA8931D30AE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27013A1644847B592A591AA938270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FEEEFA-2FC9-4FAA-B4C4-106D5CE42D43}"/>
      </w:docPartPr>
      <w:docPartBody>
        <w:p w:rsidR="00202429" w:rsidRDefault="00C919A7" w:rsidP="00C919A7">
          <w:pPr>
            <w:pStyle w:val="C27013A1644847B592A591AA9382709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47C7CC540024721B45F638ABF22F5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C25D2C-2AD1-4EAF-80AF-2B3D8F76966C}"/>
      </w:docPartPr>
      <w:docPartBody>
        <w:p w:rsidR="00202429" w:rsidRDefault="00C919A7" w:rsidP="00C919A7">
          <w:pPr>
            <w:pStyle w:val="847C7CC540024721B45F638ABF22F517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DB40F12876444E2B06FC0B38BC0DC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B6CD43-94C5-4597-9FC1-998D72A0B171}"/>
      </w:docPartPr>
      <w:docPartBody>
        <w:p w:rsidR="00202429" w:rsidRDefault="00C919A7" w:rsidP="00C919A7">
          <w:pPr>
            <w:pStyle w:val="DDB40F12876444E2B06FC0B38BC0DC1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FDD0296010D43EF8FE5BCC5678558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BA5A6-4E31-4CE9-A808-C7BC73387D63}"/>
      </w:docPartPr>
      <w:docPartBody>
        <w:p w:rsidR="00202429" w:rsidRDefault="00C919A7" w:rsidP="00C919A7">
          <w:pPr>
            <w:pStyle w:val="AFDD0296010D43EF8FE5BCC56785586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4706420B9CD4361BFD0C5DDF2498A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B92D01-5583-43C5-B8AD-D45F324F9D6F}"/>
      </w:docPartPr>
      <w:docPartBody>
        <w:p w:rsidR="00D87CD0" w:rsidRDefault="00202429" w:rsidP="00202429">
          <w:pPr>
            <w:pStyle w:val="74706420B9CD4361BFD0C5DDF2498A9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6A3E6679C14487E8B7D9C493FCA6E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A5CB44-49B9-4601-BA25-D6F41D701499}"/>
      </w:docPartPr>
      <w:docPartBody>
        <w:p w:rsidR="00D87CD0" w:rsidRDefault="00202429" w:rsidP="00202429">
          <w:pPr>
            <w:pStyle w:val="26A3E6679C14487E8B7D9C493FCA6E9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8270232C03F4276BAAA0D75754CFD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F52FE0-1968-4BA2-8130-C52B8217D68E}"/>
      </w:docPartPr>
      <w:docPartBody>
        <w:p w:rsidR="007068A7" w:rsidRDefault="00D87CD0" w:rsidP="00D87CD0">
          <w:pPr>
            <w:pStyle w:val="D8270232C03F4276BAAA0D75754CFDB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D53FCCB828C455C9878D4CC327F67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50D82-E9C2-4741-8720-72D50A294A5F}"/>
      </w:docPartPr>
      <w:docPartBody>
        <w:p w:rsidR="007068A7" w:rsidRDefault="00D87CD0" w:rsidP="00D87CD0">
          <w:pPr>
            <w:pStyle w:val="DD53FCCB828C455C9878D4CC327F670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C78B6CF57194F129B852FA61AA4DF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F0899-10BD-4FC5-BF04-42EE3D95C734}"/>
      </w:docPartPr>
      <w:docPartBody>
        <w:p w:rsidR="0077035D" w:rsidRDefault="007068A7" w:rsidP="007068A7">
          <w:pPr>
            <w:pStyle w:val="5C78B6CF57194F129B852FA61AA4DF7B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80DEBA17A146453AA4B8CAD3A078C6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4A5EB2-9882-4CD3-8F43-34715FC96259}"/>
      </w:docPartPr>
      <w:docPartBody>
        <w:p w:rsidR="0077035D" w:rsidRDefault="007068A7" w:rsidP="007068A7">
          <w:pPr>
            <w:pStyle w:val="80DEBA17A146453AA4B8CAD3A078C66B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58EF57707D492388C1714C7A97EA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838E5-7A8E-421D-B70F-0795A158D5F1}"/>
      </w:docPartPr>
      <w:docPartBody>
        <w:p w:rsidR="0077035D" w:rsidRDefault="007068A7" w:rsidP="007068A7">
          <w:pPr>
            <w:pStyle w:val="5F58EF57707D492388C1714C7A97EA1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381DAC3393F4080AF1DC7AAB8083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F9645B-E692-496B-B3A2-3B8F75221923}"/>
      </w:docPartPr>
      <w:docPartBody>
        <w:p w:rsidR="0077035D" w:rsidRDefault="007068A7" w:rsidP="007068A7">
          <w:pPr>
            <w:pStyle w:val="A381DAC3393F4080AF1DC7AAB8083CEC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1F4DF0"/>
    <w:rsid w:val="00202429"/>
    <w:rsid w:val="00210DB3"/>
    <w:rsid w:val="002162C5"/>
    <w:rsid w:val="002B2C3E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068A7"/>
    <w:rsid w:val="00726C6F"/>
    <w:rsid w:val="0077035D"/>
    <w:rsid w:val="008B5871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C919A7"/>
    <w:rsid w:val="00D426BE"/>
    <w:rsid w:val="00D467F0"/>
    <w:rsid w:val="00D87CD0"/>
    <w:rsid w:val="00DF487E"/>
    <w:rsid w:val="00E11B02"/>
    <w:rsid w:val="00E35253"/>
    <w:rsid w:val="00E64ABA"/>
    <w:rsid w:val="00EC5E50"/>
    <w:rsid w:val="00FA04D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068A7"/>
    <w:rPr>
      <w:color w:val="808080"/>
    </w:rPr>
  </w:style>
  <w:style w:type="paragraph" w:customStyle="1" w:styleId="00800549A3434ADE96EEF68104C6A6B1">
    <w:name w:val="00800549A3434ADE96EEF68104C6A6B1"/>
    <w:rsid w:val="001F4DF0"/>
  </w:style>
  <w:style w:type="paragraph" w:customStyle="1" w:styleId="7135E8061C3943F7AE49360EE809B7F9">
    <w:name w:val="7135E8061C3943F7AE49360EE809B7F9"/>
    <w:rsid w:val="001F4DF0"/>
  </w:style>
  <w:style w:type="paragraph" w:customStyle="1" w:styleId="6BA8A11CF73748859A56B29E6C0A5269">
    <w:name w:val="6BA8A11CF73748859A56B29E6C0A5269"/>
    <w:rsid w:val="001F4DF0"/>
  </w:style>
  <w:style w:type="paragraph" w:customStyle="1" w:styleId="BFC3EEECCE244876AE8679EC870C9EDF">
    <w:name w:val="BFC3EEECCE244876AE8679EC870C9EDF"/>
    <w:rsid w:val="001F4DF0"/>
  </w:style>
  <w:style w:type="paragraph" w:customStyle="1" w:styleId="77DC29F63ED442298116C80D56E11E14">
    <w:name w:val="77DC29F63ED442298116C80D56E11E14"/>
  </w:style>
  <w:style w:type="paragraph" w:customStyle="1" w:styleId="418689E8EFBE4A8295FB32B0FFBF3E0C">
    <w:name w:val="418689E8EFBE4A8295FB32B0FFBF3E0C"/>
  </w:style>
  <w:style w:type="paragraph" w:customStyle="1" w:styleId="1B22F8838D344EBB9C8116F54894307B">
    <w:name w:val="1B22F8838D344EBB9C8116F54894307B"/>
  </w:style>
  <w:style w:type="paragraph" w:customStyle="1" w:styleId="FAC8E22CBC454C7F8544F5E6552C86DF">
    <w:name w:val="FAC8E22CBC454C7F8544F5E6552C86DF"/>
  </w:style>
  <w:style w:type="paragraph" w:customStyle="1" w:styleId="EFF1EF3663AE4A5488F0165FC3545C03">
    <w:name w:val="EFF1EF3663AE4A5488F0165FC3545C03"/>
  </w:style>
  <w:style w:type="paragraph" w:customStyle="1" w:styleId="4AEBEE99A9124C0786AB0A42345208DA">
    <w:name w:val="4AEBEE99A9124C0786AB0A42345208DA"/>
  </w:style>
  <w:style w:type="paragraph" w:customStyle="1" w:styleId="263585C9E65748C9BD285ED2C2F4BC10">
    <w:name w:val="263585C9E65748C9BD285ED2C2F4BC10"/>
  </w:style>
  <w:style w:type="paragraph" w:customStyle="1" w:styleId="AC5DD2CD8DB64E968FE5FF318156B44A">
    <w:name w:val="AC5DD2CD8DB64E968FE5FF318156B44A"/>
  </w:style>
  <w:style w:type="paragraph" w:customStyle="1" w:styleId="03C42BD38573498CBC17EC6F1C7EAAE0">
    <w:name w:val="03C42BD38573498CBC17EC6F1C7EAAE0"/>
  </w:style>
  <w:style w:type="paragraph" w:customStyle="1" w:styleId="BC0A4A58C0A9467493E53F6C0843DF71">
    <w:name w:val="BC0A4A58C0A9467493E53F6C0843DF71"/>
  </w:style>
  <w:style w:type="paragraph" w:customStyle="1" w:styleId="726E01CB67CB451BAD6BB6E0113BF33B">
    <w:name w:val="726E01CB67CB451BAD6BB6E0113BF33B"/>
  </w:style>
  <w:style w:type="paragraph" w:customStyle="1" w:styleId="CEB21EA9F3914F08B68B0852F782193B">
    <w:name w:val="CEB21EA9F3914F08B68B0852F782193B"/>
  </w:style>
  <w:style w:type="paragraph" w:customStyle="1" w:styleId="265B37D965CB4B1B8D5648E148257593">
    <w:name w:val="265B37D965CB4B1B8D5648E148257593"/>
  </w:style>
  <w:style w:type="paragraph" w:customStyle="1" w:styleId="FB1AD4D7BC024A42862C99C1024FD5D5">
    <w:name w:val="FB1AD4D7BC024A42862C99C1024FD5D5"/>
  </w:style>
  <w:style w:type="paragraph" w:customStyle="1" w:styleId="BB61E020447A478587C8ABF98AC80B2E">
    <w:name w:val="BB61E020447A478587C8ABF98AC80B2E"/>
  </w:style>
  <w:style w:type="paragraph" w:customStyle="1" w:styleId="305AD3EAE44A4EFC9937A6973D65D96E">
    <w:name w:val="305AD3EAE44A4EFC9937A6973D65D96E"/>
  </w:style>
  <w:style w:type="paragraph" w:customStyle="1" w:styleId="E68EB06864F94E48A7660959B1EC31DA">
    <w:name w:val="E68EB06864F94E48A7660959B1EC31DA"/>
  </w:style>
  <w:style w:type="paragraph" w:customStyle="1" w:styleId="6A9DE742953F4AA5AC52A127A584BDF5">
    <w:name w:val="6A9DE742953F4AA5AC52A127A584BDF5"/>
  </w:style>
  <w:style w:type="paragraph" w:customStyle="1" w:styleId="F9087168859A4CD48A56DB43E40C5798">
    <w:name w:val="F9087168859A4CD48A56DB43E40C5798"/>
  </w:style>
  <w:style w:type="paragraph" w:customStyle="1" w:styleId="A22C85656BA244B0A8C523A68002C5DD">
    <w:name w:val="A22C85656BA244B0A8C523A68002C5DD"/>
  </w:style>
  <w:style w:type="paragraph" w:customStyle="1" w:styleId="A045D568293D4447B7F7B9F509BAB278">
    <w:name w:val="A045D568293D4447B7F7B9F509BAB278"/>
  </w:style>
  <w:style w:type="paragraph" w:customStyle="1" w:styleId="B0CB1E6BA9A94AB2A6A3C941A32E3889">
    <w:name w:val="B0CB1E6BA9A94AB2A6A3C941A32E3889"/>
  </w:style>
  <w:style w:type="paragraph" w:customStyle="1" w:styleId="E6A11653056349878C775AB7F950D95E">
    <w:name w:val="E6A11653056349878C775AB7F950D95E"/>
  </w:style>
  <w:style w:type="paragraph" w:customStyle="1" w:styleId="AD89D8DD23894B51ABEE63D7D223643C">
    <w:name w:val="AD89D8DD23894B51ABEE63D7D223643C"/>
  </w:style>
  <w:style w:type="paragraph" w:customStyle="1" w:styleId="841538E7B4C744298B93437FE664F6B6">
    <w:name w:val="841538E7B4C744298B93437FE664F6B6"/>
  </w:style>
  <w:style w:type="paragraph" w:customStyle="1" w:styleId="9A619BB610294B5B81D70A7B14C53DA7">
    <w:name w:val="9A619BB610294B5B81D70A7B14C53DA7"/>
  </w:style>
  <w:style w:type="paragraph" w:customStyle="1" w:styleId="CDE1E577E1F04A9EA23001C2761CB767">
    <w:name w:val="CDE1E577E1F04A9EA23001C2761CB767"/>
  </w:style>
  <w:style w:type="paragraph" w:customStyle="1" w:styleId="FCBEBA3F1DA94ACEB5B5F42A81AB790F">
    <w:name w:val="FCBEBA3F1DA94ACEB5B5F42A81AB790F"/>
  </w:style>
  <w:style w:type="paragraph" w:customStyle="1" w:styleId="35440A4C890E4B01976F8A56F8CD0E70">
    <w:name w:val="35440A4C890E4B01976F8A56F8CD0E70"/>
  </w:style>
  <w:style w:type="paragraph" w:customStyle="1" w:styleId="98C7DBCEAE034D1EB0253FC78CBBD5DB">
    <w:name w:val="98C7DBCEAE034D1EB0253FC78CBBD5DB"/>
  </w:style>
  <w:style w:type="paragraph" w:customStyle="1" w:styleId="1AAA0F1FE1F3421DB8C5034CE95A35D0">
    <w:name w:val="1AAA0F1FE1F3421DB8C5034CE95A35D0"/>
  </w:style>
  <w:style w:type="paragraph" w:customStyle="1" w:styleId="D4C78D56AF574B6E9259AC2A851A0BE7">
    <w:name w:val="D4C78D56AF574B6E9259AC2A851A0BE7"/>
  </w:style>
  <w:style w:type="paragraph" w:customStyle="1" w:styleId="74F0259E08B445AF96A9DD9F2344123B">
    <w:name w:val="74F0259E08B445AF96A9DD9F2344123B"/>
  </w:style>
  <w:style w:type="paragraph" w:customStyle="1" w:styleId="6D94FDEAA4E04E0B93574018440C0D78">
    <w:name w:val="6D94FDEAA4E04E0B93574018440C0D78"/>
  </w:style>
  <w:style w:type="paragraph" w:customStyle="1" w:styleId="5AD2018C782C44E89817A04626B0BB7F">
    <w:name w:val="5AD2018C782C44E89817A04626B0BB7F"/>
  </w:style>
  <w:style w:type="paragraph" w:customStyle="1" w:styleId="92C61021303843A8B27957901F43DE8B">
    <w:name w:val="92C61021303843A8B27957901F43DE8B"/>
  </w:style>
  <w:style w:type="paragraph" w:customStyle="1" w:styleId="4979246E2D8145B5A41A4E45713AA352">
    <w:name w:val="4979246E2D8145B5A41A4E45713AA352"/>
  </w:style>
  <w:style w:type="paragraph" w:customStyle="1" w:styleId="74FEC60E18A343A4AB464CDE99C6F0FA">
    <w:name w:val="74FEC60E18A343A4AB464CDE99C6F0FA"/>
  </w:style>
  <w:style w:type="paragraph" w:customStyle="1" w:styleId="1114AC758A3D4801B9DA1984EBCC043F">
    <w:name w:val="1114AC758A3D4801B9DA1984EBCC043F"/>
  </w:style>
  <w:style w:type="paragraph" w:customStyle="1" w:styleId="95519E3CC5B642F9AF483A137BB0B479">
    <w:name w:val="95519E3CC5B642F9AF483A137BB0B479"/>
  </w:style>
  <w:style w:type="paragraph" w:customStyle="1" w:styleId="57513ADBB4A9435889B79A96CFFEDD15">
    <w:name w:val="57513ADBB4A9435889B79A96CFFEDD15"/>
  </w:style>
  <w:style w:type="paragraph" w:customStyle="1" w:styleId="387DD6EBFBBA49A38D54EE41408C400F">
    <w:name w:val="387DD6EBFBBA49A38D54EE41408C400F"/>
  </w:style>
  <w:style w:type="paragraph" w:customStyle="1" w:styleId="E915F158A4D74C459A704C4F1F156906">
    <w:name w:val="E915F158A4D74C459A704C4F1F156906"/>
  </w:style>
  <w:style w:type="paragraph" w:customStyle="1" w:styleId="CFF3297CE3FC45739E74FC21907A2289">
    <w:name w:val="CFF3297CE3FC45739E74FC21907A2289"/>
  </w:style>
  <w:style w:type="paragraph" w:customStyle="1" w:styleId="C2EDA83411224127AA5225A28CF5E25D">
    <w:name w:val="C2EDA83411224127AA5225A28CF5E25D"/>
  </w:style>
  <w:style w:type="paragraph" w:customStyle="1" w:styleId="EF92616F3AB848D682AAD16085D409D0">
    <w:name w:val="EF92616F3AB848D682AAD16085D409D0"/>
  </w:style>
  <w:style w:type="paragraph" w:customStyle="1" w:styleId="F78FF85F687646AAA715419B443F9C40">
    <w:name w:val="F78FF85F687646AAA715419B443F9C40"/>
  </w:style>
  <w:style w:type="paragraph" w:customStyle="1" w:styleId="78A384CD340346DEBEFD0CBB0E7F6AAE">
    <w:name w:val="78A384CD340346DEBEFD0CBB0E7F6AAE"/>
  </w:style>
  <w:style w:type="paragraph" w:customStyle="1" w:styleId="E18AB27206D946A0ADAFA2A10CCC8BDD">
    <w:name w:val="E18AB27206D946A0ADAFA2A10CCC8BDD"/>
  </w:style>
  <w:style w:type="paragraph" w:customStyle="1" w:styleId="2D1B106DBBC940949EB814C891A17693">
    <w:name w:val="2D1B106DBBC940949EB814C891A17693"/>
  </w:style>
  <w:style w:type="paragraph" w:customStyle="1" w:styleId="3E19E6F139264877B38991F8939A4D96">
    <w:name w:val="3E19E6F139264877B38991F8939A4D96"/>
  </w:style>
  <w:style w:type="paragraph" w:customStyle="1" w:styleId="3DC42898A9F04014970C0B174B35B206">
    <w:name w:val="3DC42898A9F04014970C0B174B35B206"/>
  </w:style>
  <w:style w:type="paragraph" w:customStyle="1" w:styleId="C016FDB1F1A04E26AAF84D80FAB6D521">
    <w:name w:val="C016FDB1F1A04E26AAF84D80FAB6D521"/>
  </w:style>
  <w:style w:type="paragraph" w:customStyle="1" w:styleId="9151822E419148DDB1A2787B29B85426">
    <w:name w:val="9151822E419148DDB1A2787B29B85426"/>
  </w:style>
  <w:style w:type="paragraph" w:customStyle="1" w:styleId="59B29D689A9446438C99D1A666798666">
    <w:name w:val="59B29D689A9446438C99D1A666798666"/>
  </w:style>
  <w:style w:type="paragraph" w:customStyle="1" w:styleId="5151BC6E48AC49E4A2F36148B02884AE">
    <w:name w:val="5151BC6E48AC49E4A2F36148B02884AE"/>
  </w:style>
  <w:style w:type="paragraph" w:customStyle="1" w:styleId="D0A03E57F22F4A9D843AB859BED473BF">
    <w:name w:val="D0A03E57F22F4A9D843AB859BED473BF"/>
  </w:style>
  <w:style w:type="paragraph" w:customStyle="1" w:styleId="E5235D5E6D744FD883483A143E76ECFC">
    <w:name w:val="E5235D5E6D744FD883483A143E76ECFC"/>
  </w:style>
  <w:style w:type="paragraph" w:customStyle="1" w:styleId="A9CE18FC2FA64BFF8A7336C725B76A31">
    <w:name w:val="A9CE18FC2FA64BFF8A7336C725B76A31"/>
  </w:style>
  <w:style w:type="paragraph" w:customStyle="1" w:styleId="71F05012A68847F28FFC57AE4B9BE916">
    <w:name w:val="71F05012A68847F28FFC57AE4B9BE916"/>
  </w:style>
  <w:style w:type="paragraph" w:customStyle="1" w:styleId="DFC2960CD6554D1ABB0ADFA428ED311B">
    <w:name w:val="DFC2960CD6554D1ABB0ADFA428ED311B"/>
  </w:style>
  <w:style w:type="paragraph" w:customStyle="1" w:styleId="3081246E8D3042C89B00C19930DD5369">
    <w:name w:val="3081246E8D3042C89B00C19930DD5369"/>
  </w:style>
  <w:style w:type="paragraph" w:customStyle="1" w:styleId="DC02029CBBA249468554C61A70F6F120">
    <w:name w:val="DC02029CBBA249468554C61A70F6F120"/>
  </w:style>
  <w:style w:type="paragraph" w:customStyle="1" w:styleId="9F378BC31C084FC89F179DED3D9D2676">
    <w:name w:val="9F378BC31C084FC89F179DED3D9D2676"/>
  </w:style>
  <w:style w:type="paragraph" w:customStyle="1" w:styleId="CEBE4FED3D7A4E3290BE5120668BA805">
    <w:name w:val="CEBE4FED3D7A4E3290BE5120668BA805"/>
  </w:style>
  <w:style w:type="paragraph" w:customStyle="1" w:styleId="204B24BDD4E8405F96A8B3B2DF7B222A">
    <w:name w:val="204B24BDD4E8405F96A8B3B2DF7B222A"/>
  </w:style>
  <w:style w:type="paragraph" w:customStyle="1" w:styleId="D4CBD117B29E4ACFB4022418255BAD05">
    <w:name w:val="D4CBD117B29E4ACFB4022418255BAD05"/>
  </w:style>
  <w:style w:type="paragraph" w:customStyle="1" w:styleId="741F26992E704B3EA3126165E20509FD">
    <w:name w:val="741F26992E704B3EA3126165E20509FD"/>
  </w:style>
  <w:style w:type="paragraph" w:customStyle="1" w:styleId="E75756733B444F2DA4868F1AE2221CEF">
    <w:name w:val="E75756733B444F2DA4868F1AE2221CEF"/>
  </w:style>
  <w:style w:type="paragraph" w:customStyle="1" w:styleId="59300F1A93DE4696A627C13BFA384CE1">
    <w:name w:val="59300F1A93DE4696A627C13BFA384CE1"/>
  </w:style>
  <w:style w:type="paragraph" w:customStyle="1" w:styleId="364DAAAF97D1432AB34B307FF580F831">
    <w:name w:val="364DAAAF97D1432AB34B307FF580F831"/>
  </w:style>
  <w:style w:type="paragraph" w:customStyle="1" w:styleId="71173739FC264F0B94DD860B004DB7C1">
    <w:name w:val="71173739FC264F0B94DD860B004DB7C1"/>
  </w:style>
  <w:style w:type="paragraph" w:customStyle="1" w:styleId="7A426B1C6FB94854B40754E0E2C8FA8E">
    <w:name w:val="7A426B1C6FB94854B40754E0E2C8FA8E"/>
  </w:style>
  <w:style w:type="paragraph" w:customStyle="1" w:styleId="CC5DF2520B10483A931F36F0FCC207C1">
    <w:name w:val="CC5DF2520B10483A931F36F0FCC207C1"/>
  </w:style>
  <w:style w:type="paragraph" w:customStyle="1" w:styleId="AD6078486ED542C48647E7C304F34CAC">
    <w:name w:val="AD6078486ED542C48647E7C304F34CAC"/>
  </w:style>
  <w:style w:type="paragraph" w:customStyle="1" w:styleId="D07D63CDA2F1448ABE05996CED79586E">
    <w:name w:val="D07D63CDA2F1448ABE05996CED79586E"/>
  </w:style>
  <w:style w:type="paragraph" w:customStyle="1" w:styleId="0ABBAD643A784961B4298B9463B59467">
    <w:name w:val="0ABBAD643A784961B4298B9463B59467"/>
  </w:style>
  <w:style w:type="paragraph" w:customStyle="1" w:styleId="7F5AC5EEB5EE498898816964979BBF8B">
    <w:name w:val="7F5AC5EEB5EE498898816964979BBF8B"/>
  </w:style>
  <w:style w:type="paragraph" w:customStyle="1" w:styleId="F9BF21557BA04B77A606E275B47CCF0C">
    <w:name w:val="F9BF21557BA04B77A606E275B47CCF0C"/>
  </w:style>
  <w:style w:type="paragraph" w:customStyle="1" w:styleId="1FE95427403748F2B70E9CA9E2637DB6">
    <w:name w:val="1FE95427403748F2B70E9CA9E2637DB6"/>
  </w:style>
  <w:style w:type="paragraph" w:customStyle="1" w:styleId="F95014F0C6004B71B11A45CA55BD3DA5">
    <w:name w:val="F95014F0C6004B71B11A45CA55BD3DA5"/>
  </w:style>
  <w:style w:type="paragraph" w:customStyle="1" w:styleId="1E1586553CBC49B69735FA7D8A1A3D71">
    <w:name w:val="1E1586553CBC49B69735FA7D8A1A3D71"/>
  </w:style>
  <w:style w:type="paragraph" w:customStyle="1" w:styleId="81D3ECDEE337464DA2A4413AD6D9F744">
    <w:name w:val="81D3ECDEE337464DA2A4413AD6D9F744"/>
  </w:style>
  <w:style w:type="paragraph" w:customStyle="1" w:styleId="D99C1E6A554848688DCE04C11F4A2EFC">
    <w:name w:val="D99C1E6A554848688DCE04C11F4A2EFC"/>
  </w:style>
  <w:style w:type="paragraph" w:customStyle="1" w:styleId="F5A46B269A0243C685AF1E7BA4B51924">
    <w:name w:val="F5A46B269A0243C685AF1E7BA4B51924"/>
  </w:style>
  <w:style w:type="paragraph" w:customStyle="1" w:styleId="BFB73B29F77949B29D9C2E6A49993D01">
    <w:name w:val="BFB73B29F77949B29D9C2E6A49993D01"/>
  </w:style>
  <w:style w:type="paragraph" w:customStyle="1" w:styleId="97EAC78A04AA41F6844D158C9C8A91C1">
    <w:name w:val="97EAC78A04AA41F6844D158C9C8A91C1"/>
  </w:style>
  <w:style w:type="paragraph" w:customStyle="1" w:styleId="D8BF39B67159400B9DB7EDDAB4165FA6">
    <w:name w:val="D8BF39B67159400B9DB7EDDAB4165FA6"/>
  </w:style>
  <w:style w:type="paragraph" w:customStyle="1" w:styleId="AE93F79CF3FE47C9B185E823BCEF4B2C">
    <w:name w:val="AE93F79CF3FE47C9B185E823BCEF4B2C"/>
  </w:style>
  <w:style w:type="paragraph" w:customStyle="1" w:styleId="D5CD368EC66444B0A6451B9772667726">
    <w:name w:val="D5CD368EC66444B0A6451B9772667726"/>
  </w:style>
  <w:style w:type="paragraph" w:customStyle="1" w:styleId="9E16CEADD4E4403898EAEFD5EF8D3865">
    <w:name w:val="9E16CEADD4E4403898EAEFD5EF8D3865"/>
  </w:style>
  <w:style w:type="paragraph" w:customStyle="1" w:styleId="DA8E686918FB4A7CAE762BEEFD26BF79">
    <w:name w:val="DA8E686918FB4A7CAE762BEEFD26BF79"/>
  </w:style>
  <w:style w:type="paragraph" w:customStyle="1" w:styleId="24E02F8953754406A357ACED605FAF65">
    <w:name w:val="24E02F8953754406A357ACED605FAF65"/>
  </w:style>
  <w:style w:type="paragraph" w:customStyle="1" w:styleId="AEEE6D27151F46BCBA8580DA6AED055A">
    <w:name w:val="AEEE6D27151F46BCBA8580DA6AED055A"/>
  </w:style>
  <w:style w:type="paragraph" w:customStyle="1" w:styleId="AAD973DBA0B64F46B1CCD2F15A02775E">
    <w:name w:val="AAD973DBA0B64F46B1CCD2F15A02775E"/>
  </w:style>
  <w:style w:type="paragraph" w:customStyle="1" w:styleId="3F8B962B370B424F9572E65987D13FE4">
    <w:name w:val="3F8B962B370B424F9572E65987D13FE4"/>
  </w:style>
  <w:style w:type="paragraph" w:customStyle="1" w:styleId="D0AB1BD64C92450DAAC372D3CA7599BD">
    <w:name w:val="D0AB1BD64C92450DAAC372D3CA7599BD"/>
  </w:style>
  <w:style w:type="paragraph" w:customStyle="1" w:styleId="87DAF4FF31DA4335AF36A88BBB14AF4F">
    <w:name w:val="87DAF4FF31DA4335AF36A88BBB14AF4F"/>
  </w:style>
  <w:style w:type="paragraph" w:customStyle="1" w:styleId="B97409CFCEA745729FD5EE78FDCD2FD6">
    <w:name w:val="B97409CFCEA745729FD5EE78FDCD2FD6"/>
  </w:style>
  <w:style w:type="paragraph" w:customStyle="1" w:styleId="11331A8B7015417997A1DE678011213F">
    <w:name w:val="11331A8B7015417997A1DE678011213F"/>
  </w:style>
  <w:style w:type="paragraph" w:customStyle="1" w:styleId="A37EADFF23494C5F9EDF4E6AEEB02CFC">
    <w:name w:val="A37EADFF23494C5F9EDF4E6AEEB02CFC"/>
  </w:style>
  <w:style w:type="paragraph" w:customStyle="1" w:styleId="35BECD3B0D344EFCBF87183D5C51BBF0">
    <w:name w:val="35BECD3B0D344EFCBF87183D5C51BBF0"/>
  </w:style>
  <w:style w:type="paragraph" w:customStyle="1" w:styleId="094075BB8EBD4A38BA81916450D161CB">
    <w:name w:val="094075BB8EBD4A38BA81916450D161CB"/>
  </w:style>
  <w:style w:type="paragraph" w:customStyle="1" w:styleId="27BDA4FAACD24A63B1635A8C80B5FF3E">
    <w:name w:val="27BDA4FAACD24A63B1635A8C80B5FF3E"/>
  </w:style>
  <w:style w:type="paragraph" w:customStyle="1" w:styleId="751F7C0B2CBF466B9BA5186071B10257">
    <w:name w:val="751F7C0B2CBF466B9BA5186071B10257"/>
  </w:style>
  <w:style w:type="paragraph" w:customStyle="1" w:styleId="FBA590DA45DE4C8ABDDEEA8931D30AED">
    <w:name w:val="FBA590DA45DE4C8ABDDEEA8931D30AED"/>
    <w:rsid w:val="00C919A7"/>
  </w:style>
  <w:style w:type="paragraph" w:customStyle="1" w:styleId="C27013A1644847B592A591AA93827095">
    <w:name w:val="C27013A1644847B592A591AA93827095"/>
    <w:rsid w:val="00C919A7"/>
  </w:style>
  <w:style w:type="paragraph" w:customStyle="1" w:styleId="847C7CC540024721B45F638ABF22F517">
    <w:name w:val="847C7CC540024721B45F638ABF22F517"/>
    <w:rsid w:val="00C919A7"/>
  </w:style>
  <w:style w:type="paragraph" w:customStyle="1" w:styleId="DDB40F12876444E2B06FC0B38BC0DC18">
    <w:name w:val="DDB40F12876444E2B06FC0B38BC0DC18"/>
    <w:rsid w:val="00C919A7"/>
  </w:style>
  <w:style w:type="paragraph" w:customStyle="1" w:styleId="AFDD0296010D43EF8FE5BCC567855864">
    <w:name w:val="AFDD0296010D43EF8FE5BCC567855864"/>
    <w:rsid w:val="00C919A7"/>
  </w:style>
  <w:style w:type="paragraph" w:customStyle="1" w:styleId="206912AEF07C4410AF0033216E26AAD5">
    <w:name w:val="206912AEF07C4410AF0033216E26AAD5"/>
    <w:rsid w:val="00C919A7"/>
  </w:style>
  <w:style w:type="paragraph" w:customStyle="1" w:styleId="74706420B9CD4361BFD0C5DDF2498A91">
    <w:name w:val="74706420B9CD4361BFD0C5DDF2498A91"/>
    <w:rsid w:val="00202429"/>
  </w:style>
  <w:style w:type="paragraph" w:customStyle="1" w:styleId="26A3E6679C14487E8B7D9C493FCA6E9B">
    <w:name w:val="26A3E6679C14487E8B7D9C493FCA6E9B"/>
    <w:rsid w:val="00202429"/>
  </w:style>
  <w:style w:type="paragraph" w:customStyle="1" w:styleId="D8270232C03F4276BAAA0D75754CFDB8">
    <w:name w:val="D8270232C03F4276BAAA0D75754CFDB8"/>
    <w:rsid w:val="00D87CD0"/>
  </w:style>
  <w:style w:type="paragraph" w:customStyle="1" w:styleId="DD53FCCB828C455C9878D4CC327F6700">
    <w:name w:val="DD53FCCB828C455C9878D4CC327F6700"/>
    <w:rsid w:val="00D87CD0"/>
  </w:style>
  <w:style w:type="paragraph" w:customStyle="1" w:styleId="05ACAED2477E4D008ABE5B4BE06579D4">
    <w:name w:val="05ACAED2477E4D008ABE5B4BE06579D4"/>
    <w:rsid w:val="00D87CD0"/>
  </w:style>
  <w:style w:type="paragraph" w:customStyle="1" w:styleId="AAAF68B900DD4C5BBE0E180C27B10945">
    <w:name w:val="AAAF68B900DD4C5BBE0E180C27B10945"/>
    <w:rsid w:val="00D87CD0"/>
  </w:style>
  <w:style w:type="paragraph" w:customStyle="1" w:styleId="D1450887FB354C64A2B7B65903115088">
    <w:name w:val="D1450887FB354C64A2B7B65903115088"/>
    <w:rsid w:val="00D87CD0"/>
  </w:style>
  <w:style w:type="paragraph" w:customStyle="1" w:styleId="3D13193F92214C4A9E8459D78C56CEB0">
    <w:name w:val="3D13193F92214C4A9E8459D78C56CEB0"/>
    <w:rsid w:val="00D87CD0"/>
  </w:style>
  <w:style w:type="paragraph" w:customStyle="1" w:styleId="5C78B6CF57194F129B852FA61AA4DF7B">
    <w:name w:val="5C78B6CF57194F129B852FA61AA4DF7B"/>
    <w:rsid w:val="007068A7"/>
  </w:style>
  <w:style w:type="paragraph" w:customStyle="1" w:styleId="80DEBA17A146453AA4B8CAD3A078C66B">
    <w:name w:val="80DEBA17A146453AA4B8CAD3A078C66B"/>
    <w:rsid w:val="007068A7"/>
  </w:style>
  <w:style w:type="paragraph" w:customStyle="1" w:styleId="5F58EF57707D492388C1714C7A97EA12">
    <w:name w:val="5F58EF57707D492388C1714C7A97EA12"/>
    <w:rsid w:val="007068A7"/>
  </w:style>
  <w:style w:type="paragraph" w:customStyle="1" w:styleId="A381DAC3393F4080AF1DC7AAB8083CEC">
    <w:name w:val="A381DAC3393F4080AF1DC7AAB8083CEC"/>
    <w:rsid w:val="007068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BE8E3-16DD-436D-BADC-00A9AE714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156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3</cp:revision>
  <cp:lastPrinted>2022-09-28T20:30:00Z</cp:lastPrinted>
  <dcterms:created xsi:type="dcterms:W3CDTF">2022-09-30T13:09:00Z</dcterms:created>
  <dcterms:modified xsi:type="dcterms:W3CDTF">2022-09-30T13:09:00Z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