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688A552B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438B01FB" w:rsidR="004246FA" w:rsidRPr="00375C23" w:rsidRDefault="00375C23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2094671293" w:edGrp="everyone" w:colFirst="1" w:colLast="1"/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Installation: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1C27147A" w:rsidR="004246FA" w:rsidRPr="00B34C6D" w:rsidRDefault="00DB324D" w:rsidP="008475DD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id w:val="680633486"/>
                      <w:placeholder>
                        <w:docPart w:val="DefaultPlaceholder_-1854013439"/>
                      </w:placeholder>
                      <w:comboBox>
                        <w:listItem w:value="Choisissez un élément."/>
                      </w:comboBox>
                    </w:sdtPr>
                    <w:sdtEndPr/>
                    <w:sdtContent>
                      <w:r w:rsidR="00093A86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sdtContent>
                  </w:sdt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id w:val="-1059475421"/>
                      <w:placeholder>
                        <w:docPart w:val="DefaultPlaceholder_-1854013439"/>
                      </w:placeholder>
                      <w:comboBox>
                        <w:listItem w:displayText=" " w:value="."/>
                        <w:listItem w:displayText="Hôpital Anna-Laberge" w:value="Hôpital Anna-Laberge"/>
                        <w:listItem w:displayText="Hôpital Barrie Memorial" w:value="Hôpital Barrie Memorial"/>
                        <w:listItem w:displayText="Hôpital du Suroît" w:value="Hôpital du Suroît"/>
                      </w:comboBox>
                    </w:sdtPr>
                    <w:sdtEndPr/>
                    <w:sdtContent>
                      <w:r w:rsidR="00093A86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sdtContent>
                  </w:sdt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375C23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375C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375C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375C23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75C2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375C23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375C23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375C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375C23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75C2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375C23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375C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375C23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375C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375C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375C2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DB324D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375C23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375C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375C23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375C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375C23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75C2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4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375C23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375C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375C23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375C23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375C23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375C23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75C2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5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4D988544" w14:textId="77777777" w:rsidR="00375C23" w:rsidRDefault="00FA1CFD" w:rsidP="00F20DD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75C23">
              <w:rPr>
                <w:rFonts w:asciiTheme="minorHAnsi" w:hAnsiTheme="minorHAnsi" w:cstheme="minorHAnsi"/>
                <w:b/>
              </w:rPr>
              <w:t>ERGOTHÉRAPIE</w:t>
            </w:r>
            <w:r w:rsidR="00375C23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64F1149E" w14:textId="77777777" w:rsidR="007A4B7D" w:rsidRDefault="007A4B7D" w:rsidP="00375C23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ASSIGNATION ACTIVITÉS CLINIQUES </w:t>
            </w:r>
          </w:p>
          <w:p w14:paraId="65758440" w14:textId="523561AD" w:rsidR="00BC053C" w:rsidRPr="00375C23" w:rsidRDefault="007A4B7D" w:rsidP="00375C23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AU PERSONNEL NON</w:t>
            </w:r>
            <w:bookmarkStart w:id="6" w:name="_GoBack"/>
            <w:bookmarkEnd w:id="6"/>
            <w:r>
              <w:rPr>
                <w:rFonts w:asciiTheme="minorHAnsi" w:hAnsiTheme="minorHAnsi" w:cstheme="minorHAnsi"/>
                <w:b/>
              </w:rPr>
              <w:t>-ERGOTHÉRAPEUTE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62486C05" w14:textId="1DF23A79" w:rsidR="00341B62" w:rsidRPr="008475DD" w:rsidRDefault="00375C23" w:rsidP="007E09E8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35C86E7C">
            <wp:simplePos x="0" y="0"/>
            <wp:positionH relativeFrom="column">
              <wp:posOffset>103505</wp:posOffset>
            </wp:positionH>
            <wp:positionV relativeFrom="paragraph">
              <wp:posOffset>-2298065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10627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425"/>
        <w:gridCol w:w="7088"/>
      </w:tblGrid>
      <w:tr w:rsidR="004906AF" w:rsidRPr="00D66ED1" w14:paraId="3BDB32A4" w14:textId="77777777" w:rsidTr="004F4A21">
        <w:trPr>
          <w:trHeight w:val="284"/>
        </w:trPr>
        <w:tc>
          <w:tcPr>
            <w:tcW w:w="3114" w:type="dxa"/>
            <w:tcBorders>
              <w:bottom w:val="nil"/>
            </w:tcBorders>
            <w:shd w:val="clear" w:color="auto" w:fill="auto"/>
          </w:tcPr>
          <w:p w14:paraId="75D9F0AD" w14:textId="3974E272" w:rsidR="004906AF" w:rsidRDefault="004906AF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81997680" w:edGrp="everyone" w:colFirst="1" w:colLast="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Diagnostic / motif de référence :</w:t>
            </w:r>
          </w:p>
        </w:tc>
        <w:tc>
          <w:tcPr>
            <w:tcW w:w="7513" w:type="dxa"/>
            <w:gridSpan w:val="2"/>
            <w:vMerge w:val="restart"/>
            <w:shd w:val="clear" w:color="auto" w:fill="auto"/>
          </w:tcPr>
          <w:p w14:paraId="09C73F7C" w14:textId="0B23C219" w:rsidR="004906AF" w:rsidRPr="00234593" w:rsidRDefault="004906AF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681997680"/>
      <w:tr w:rsidR="004906AF" w:rsidRPr="00D66ED1" w14:paraId="0D9A5EF5" w14:textId="77777777" w:rsidTr="004F4A21">
        <w:trPr>
          <w:trHeight w:val="284"/>
        </w:trPr>
        <w:tc>
          <w:tcPr>
            <w:tcW w:w="31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ACC4D5" w14:textId="77777777" w:rsidR="004906AF" w:rsidRDefault="004906AF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136C7C3" w14:textId="449469D4" w:rsidR="004906AF" w:rsidRDefault="004906AF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4593" w:rsidRPr="00D66ED1" w14:paraId="2BA840B6" w14:textId="77777777" w:rsidTr="004F4A21">
        <w:trPr>
          <w:trHeight w:val="284"/>
        </w:trPr>
        <w:tc>
          <w:tcPr>
            <w:tcW w:w="311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23EB7E" w14:textId="0F92531C" w:rsidR="00234593" w:rsidRDefault="00234593" w:rsidP="004F4A2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42666787" w:edGrp="everyone" w:colFirst="1" w:colLast="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</w:t>
            </w:r>
            <w:r w:rsidR="004F4A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ecommandations /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précautions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49211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nil"/>
                </w:tcBorders>
                <w:shd w:val="clear" w:color="auto" w:fill="auto"/>
              </w:tcPr>
              <w:p w14:paraId="7C285AF0" w14:textId="1FD98E3A" w:rsidR="00234593" w:rsidRPr="00234593" w:rsidRDefault="00234593" w:rsidP="004906AF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8" w:type="dxa"/>
            <w:tcBorders>
              <w:bottom w:val="nil"/>
            </w:tcBorders>
            <w:shd w:val="clear" w:color="auto" w:fill="auto"/>
          </w:tcPr>
          <w:p w14:paraId="370DE8C9" w14:textId="71FD407D" w:rsidR="00234593" w:rsidRPr="00234593" w:rsidRDefault="00234593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</w:tr>
      <w:tr w:rsidR="00234593" w:rsidRPr="00D66ED1" w14:paraId="79922415" w14:textId="77777777" w:rsidTr="004F4A21">
        <w:trPr>
          <w:trHeight w:val="284"/>
        </w:trPr>
        <w:tc>
          <w:tcPr>
            <w:tcW w:w="3114" w:type="dxa"/>
            <w:tcBorders>
              <w:top w:val="nil"/>
            </w:tcBorders>
            <w:shd w:val="clear" w:color="auto" w:fill="auto"/>
          </w:tcPr>
          <w:p w14:paraId="72A8E0BF" w14:textId="77777777" w:rsidR="00234593" w:rsidRDefault="00234593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68283035" w:edGrp="everyone" w:colFirst="1" w:colLast="1"/>
            <w:permEnd w:id="742666787"/>
          </w:p>
        </w:tc>
        <w:tc>
          <w:tcPr>
            <w:tcW w:w="7513" w:type="dxa"/>
            <w:gridSpan w:val="2"/>
            <w:tcBorders>
              <w:top w:val="nil"/>
            </w:tcBorders>
            <w:shd w:val="clear" w:color="auto" w:fill="auto"/>
          </w:tcPr>
          <w:p w14:paraId="53C2F732" w14:textId="77777777" w:rsidR="00234593" w:rsidRPr="00234593" w:rsidRDefault="00234593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768283035"/>
    </w:tbl>
    <w:p w14:paraId="6FAE043B" w14:textId="77777777" w:rsidR="00306479" w:rsidRDefault="00306479"/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726"/>
        <w:gridCol w:w="726"/>
        <w:gridCol w:w="727"/>
        <w:gridCol w:w="726"/>
        <w:gridCol w:w="726"/>
        <w:gridCol w:w="727"/>
        <w:gridCol w:w="726"/>
        <w:gridCol w:w="727"/>
        <w:gridCol w:w="2977"/>
        <w:gridCol w:w="851"/>
      </w:tblGrid>
      <w:tr w:rsidR="00F15FDF" w:rsidRPr="001E0C60" w14:paraId="2CA05818" w14:textId="77777777" w:rsidTr="004A5378">
        <w:tc>
          <w:tcPr>
            <w:tcW w:w="988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18AA82" w14:textId="1624CA10" w:rsidR="00F15FDF" w:rsidRPr="001E0C60" w:rsidRDefault="00C65F99" w:rsidP="00306479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0C60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5811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D23B84" w14:textId="51281DDD" w:rsidR="00F15FDF" w:rsidRPr="001E0C60" w:rsidRDefault="00AD1C16" w:rsidP="00306479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ACTIVITÉS CLINIQUES ASSIGNÉES</w:t>
            </w: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8943EB" w14:textId="4D3EB4DD" w:rsidR="00F15FDF" w:rsidRPr="001E0C60" w:rsidRDefault="00306479" w:rsidP="0030647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0C60">
              <w:rPr>
                <w:rFonts w:asciiTheme="minorHAnsi" w:hAnsiTheme="minorHAnsi" w:cstheme="minorHAnsi"/>
                <w:b/>
                <w:sz w:val="20"/>
                <w:szCs w:val="20"/>
              </w:rPr>
              <w:t>REMARQUES</w:t>
            </w: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964E6B1" w14:textId="579ECF56" w:rsidR="00F15FDF" w:rsidRPr="001E0C60" w:rsidRDefault="00306479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0C60">
              <w:rPr>
                <w:rFonts w:asciiTheme="minorHAnsi" w:hAnsiTheme="minorHAnsi" w:cstheme="minorHAnsi"/>
                <w:b/>
                <w:sz w:val="16"/>
                <w:szCs w:val="16"/>
              </w:rPr>
              <w:t>INITIALES</w:t>
            </w:r>
          </w:p>
        </w:tc>
      </w:tr>
      <w:tr w:rsidR="00FF057B" w:rsidRPr="001E0C60" w14:paraId="2027F543" w14:textId="77777777" w:rsidTr="004A5378">
        <w:trPr>
          <w:cantSplit/>
          <w:trHeight w:val="2531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 w14:paraId="52E56223" w14:textId="5496CA33" w:rsidR="00FF057B" w:rsidRPr="001E0C60" w:rsidRDefault="00FF057B" w:rsidP="003064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30552844" w:edGrp="everyone" w:colFirst="9" w:colLast="9"/>
            <w:permStart w:id="1857486973" w:edGrp="everyone" w:colFirst="3" w:colLast="3"/>
            <w:permStart w:id="1694006833" w:edGrp="everyone" w:colFirst="1" w:colLast="1"/>
            <w:permStart w:id="409620305" w:edGrp="everyone" w:colFirst="2" w:colLast="2"/>
            <w:permStart w:id="499982034" w:edGrp="everyone" w:colFirst="4" w:colLast="4"/>
            <w:permStart w:id="49744482" w:edGrp="everyone" w:colFirst="5" w:colLast="5"/>
            <w:permStart w:id="237856181" w:edGrp="everyone" w:colFirst="6" w:colLast="6"/>
            <w:permStart w:id="1012036637" w:edGrp="everyone" w:colFirst="7" w:colLast="7"/>
            <w:permStart w:id="562390997" w:edGrp="everyone" w:colFirst="8" w:colLast="8"/>
          </w:p>
        </w:tc>
        <w:tc>
          <w:tcPr>
            <w:tcW w:w="726" w:type="dxa"/>
            <w:tcBorders>
              <w:left w:val="double" w:sz="4" w:space="0" w:color="auto"/>
            </w:tcBorders>
            <w:textDirection w:val="btLr"/>
          </w:tcPr>
          <w:p w14:paraId="174C6C8F" w14:textId="2B86DA21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69ED5DF3" w14:textId="05A13700" w:rsidR="00FF057B" w:rsidRPr="00FF057B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extDirection w:val="btLr"/>
          </w:tcPr>
          <w:p w14:paraId="523A1ADD" w14:textId="7EB51D6B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1A2581E1" w14:textId="77777777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2BF4564D" w14:textId="77777777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extDirection w:val="btLr"/>
          </w:tcPr>
          <w:p w14:paraId="579F9F57" w14:textId="77777777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21B09E81" w14:textId="77777777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  <w:textDirection w:val="btLr"/>
          </w:tcPr>
          <w:p w14:paraId="7BF29469" w14:textId="0157906E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07547A01" w14:textId="1039D22E" w:rsidR="00FF057B" w:rsidRPr="001E0C60" w:rsidRDefault="00FF057B" w:rsidP="001E0C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5043CB0F" w14:textId="77777777" w:rsidR="00FF057B" w:rsidRPr="001E0C60" w:rsidRDefault="00FF057B" w:rsidP="003064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057B" w:rsidRPr="001E0C60" w14:paraId="1E620DF0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562390997" w:displacedByCustomXml="next"/>
          <w:permEnd w:id="1012036637" w:displacedByCustomXml="next"/>
          <w:permEnd w:id="237856181" w:displacedByCustomXml="next"/>
          <w:permEnd w:id="49744482" w:displacedByCustomXml="next"/>
          <w:permEnd w:id="499982034" w:displacedByCustomXml="next"/>
          <w:permEnd w:id="409620305" w:displacedByCustomXml="next"/>
          <w:permEnd w:id="1694006833" w:displacedByCustomXml="next"/>
          <w:permEnd w:id="1857486973" w:displacedByCustomXml="next"/>
          <w:permEnd w:id="1630552844" w:displacedByCustomXml="next"/>
          <w:permStart w:id="2025671210" w:edGrp="everyone" w:colFirst="10" w:colLast="10" w:displacedByCustomXml="next"/>
          <w:permStart w:id="584778699" w:edGrp="everyone" w:colFirst="9" w:colLast="9" w:displacedByCustomXml="next"/>
          <w:permStart w:id="1773211731" w:edGrp="everyone" w:colFirst="8" w:colLast="8" w:displacedByCustomXml="next"/>
          <w:permStart w:id="1469977286" w:edGrp="everyone" w:colFirst="7" w:colLast="7" w:displacedByCustomXml="next"/>
          <w:permStart w:id="2034112025" w:edGrp="everyone" w:colFirst="6" w:colLast="6" w:displacedByCustomXml="next"/>
          <w:permStart w:id="325524084" w:edGrp="everyone" w:colFirst="5" w:colLast="5" w:displacedByCustomXml="next"/>
          <w:permStart w:id="65540753" w:edGrp="everyone" w:colFirst="4" w:colLast="4" w:displacedByCustomXml="next"/>
          <w:permStart w:id="1698712983" w:edGrp="everyone" w:colFirst="3" w:colLast="3" w:displacedByCustomXml="next"/>
          <w:permStart w:id="599863546" w:edGrp="everyone" w:colFirst="2" w:colLast="2" w:displacedByCustomXml="next"/>
          <w:permStart w:id="763106616" w:edGrp="everyone" w:colFirst="1" w:colLast="1" w:displacedByCustomXml="next"/>
          <w:permStart w:id="504962683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296139111"/>
              <w:placeholder>
                <w:docPart w:val="2D1B106DBBC940949EB814C891A17693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113C3F60" w14:textId="525A7B79" w:rsidR="00FF057B" w:rsidRPr="0007692C" w:rsidRDefault="009650D8" w:rsidP="009650D8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4F57FFDE" w14:textId="43CEF721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DFFD81D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B12C306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9D0ABFF" w14:textId="2B792259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5634847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CD8A255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DD88F36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77FAFFE0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73373EEA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97591AB" w14:textId="77777777" w:rsidR="00FF057B" w:rsidRPr="0007692C" w:rsidRDefault="00FF057B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0BE1F83D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2025671210" w:displacedByCustomXml="next"/>
          <w:permEnd w:id="584778699" w:displacedByCustomXml="next"/>
          <w:permEnd w:id="1773211731" w:displacedByCustomXml="next"/>
          <w:permEnd w:id="1469977286" w:displacedByCustomXml="next"/>
          <w:permEnd w:id="2034112025" w:displacedByCustomXml="next"/>
          <w:permEnd w:id="325524084" w:displacedByCustomXml="next"/>
          <w:permEnd w:id="65540753" w:displacedByCustomXml="next"/>
          <w:permEnd w:id="1698712983" w:displacedByCustomXml="next"/>
          <w:permEnd w:id="599863546" w:displacedByCustomXml="next"/>
          <w:permEnd w:id="763106616" w:displacedByCustomXml="next"/>
          <w:permEnd w:id="504962683" w:displacedByCustomXml="next"/>
          <w:permStart w:id="812669665" w:edGrp="everyone" w:colFirst="9" w:colLast="9" w:displacedByCustomXml="next"/>
          <w:permStart w:id="1923627321" w:edGrp="everyone" w:colFirst="8" w:colLast="8" w:displacedByCustomXml="next"/>
          <w:permStart w:id="1670993467" w:edGrp="everyone" w:colFirst="7" w:colLast="7" w:displacedByCustomXml="next"/>
          <w:permStart w:id="1567844491" w:edGrp="everyone" w:colFirst="6" w:colLast="6" w:displacedByCustomXml="next"/>
          <w:permStart w:id="1665164140" w:edGrp="everyone" w:colFirst="5" w:colLast="5" w:displacedByCustomXml="next"/>
          <w:permStart w:id="402858623" w:edGrp="everyone" w:colFirst="4" w:colLast="4" w:displacedByCustomXml="next"/>
          <w:permStart w:id="1186209671" w:edGrp="everyone" w:colFirst="3" w:colLast="3" w:displacedByCustomXml="next"/>
          <w:permStart w:id="1109210570" w:edGrp="everyone" w:colFirst="2" w:colLast="2" w:displacedByCustomXml="next"/>
          <w:permStart w:id="1906928009" w:edGrp="everyone" w:colFirst="1" w:colLast="1" w:displacedByCustomXml="next"/>
          <w:permStart w:id="1798313704" w:edGrp="everyone" w:colFirst="0" w:colLast="0" w:displacedByCustomXml="next"/>
          <w:permStart w:id="1281127276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71748772"/>
              <w:placeholder>
                <w:docPart w:val="E75756733B444F2DA4868F1AE2221CEF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110A831" w14:textId="488ACFC6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671120F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72B64C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6C6CC9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3A46918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5609144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4B1A57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E26605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414A985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65C3E872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7B95441" w14:textId="185590BD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3B60418C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812669665" w:displacedByCustomXml="next"/>
          <w:permEnd w:id="1923627321" w:displacedByCustomXml="next"/>
          <w:permEnd w:id="1670993467" w:displacedByCustomXml="next"/>
          <w:permEnd w:id="1567844491" w:displacedByCustomXml="next"/>
          <w:permEnd w:id="1665164140" w:displacedByCustomXml="next"/>
          <w:permEnd w:id="402858623" w:displacedByCustomXml="next"/>
          <w:permEnd w:id="1186209671" w:displacedByCustomXml="next"/>
          <w:permEnd w:id="1109210570" w:displacedByCustomXml="next"/>
          <w:permEnd w:id="1906928009" w:displacedByCustomXml="next"/>
          <w:permEnd w:id="1798313704" w:displacedByCustomXml="next"/>
          <w:permEnd w:id="1281127276" w:displacedByCustomXml="next"/>
          <w:permStart w:id="553395583" w:edGrp="everyone" w:colFirst="9" w:colLast="9" w:displacedByCustomXml="next"/>
          <w:permStart w:id="1336634877" w:edGrp="everyone" w:colFirst="8" w:colLast="8" w:displacedByCustomXml="next"/>
          <w:permStart w:id="1725503221" w:edGrp="everyone" w:colFirst="7" w:colLast="7" w:displacedByCustomXml="next"/>
          <w:permStart w:id="758728379" w:edGrp="everyone" w:colFirst="6" w:colLast="6" w:displacedByCustomXml="next"/>
          <w:permStart w:id="602680753" w:edGrp="everyone" w:colFirst="5" w:colLast="5" w:displacedByCustomXml="next"/>
          <w:permStart w:id="1949308878" w:edGrp="everyone" w:colFirst="4" w:colLast="4" w:displacedByCustomXml="next"/>
          <w:permStart w:id="1664187112" w:edGrp="everyone" w:colFirst="3" w:colLast="3" w:displacedByCustomXml="next"/>
          <w:permStart w:id="928133744" w:edGrp="everyone" w:colFirst="2" w:colLast="2" w:displacedByCustomXml="next"/>
          <w:permStart w:id="1536064302" w:edGrp="everyone" w:colFirst="1" w:colLast="1" w:displacedByCustomXml="next"/>
          <w:permStart w:id="316963151" w:edGrp="everyone" w:colFirst="0" w:colLast="0" w:displacedByCustomXml="next"/>
          <w:permStart w:id="1996448220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1629738246"/>
              <w:placeholder>
                <w:docPart w:val="59300F1A93DE4696A627C13BFA384CE1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9318DFB" w14:textId="5CE74DB0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5D20C47A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D1E648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2041BB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2A8E313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41C1954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504AC04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F480313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18AABFDB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698EE0C4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9519F7D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1C966475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553395583" w:displacedByCustomXml="next"/>
          <w:permEnd w:id="1336634877" w:displacedByCustomXml="next"/>
          <w:permEnd w:id="1725503221" w:displacedByCustomXml="next"/>
          <w:permEnd w:id="758728379" w:displacedByCustomXml="next"/>
          <w:permEnd w:id="602680753" w:displacedByCustomXml="next"/>
          <w:permEnd w:id="1949308878" w:displacedByCustomXml="next"/>
          <w:permEnd w:id="1664187112" w:displacedByCustomXml="next"/>
          <w:permEnd w:id="928133744" w:displacedByCustomXml="next"/>
          <w:permEnd w:id="1536064302" w:displacedByCustomXml="next"/>
          <w:permEnd w:id="316963151" w:displacedByCustomXml="next"/>
          <w:permEnd w:id="1996448220" w:displacedByCustomXml="next"/>
          <w:permStart w:id="42742933" w:edGrp="everyone" w:colFirst="9" w:colLast="9" w:displacedByCustomXml="next"/>
          <w:permStart w:id="1667040835" w:edGrp="everyone" w:colFirst="8" w:colLast="8" w:displacedByCustomXml="next"/>
          <w:permStart w:id="260399080" w:edGrp="everyone" w:colFirst="7" w:colLast="7" w:displacedByCustomXml="next"/>
          <w:permStart w:id="537532811" w:edGrp="everyone" w:colFirst="6" w:colLast="6" w:displacedByCustomXml="next"/>
          <w:permStart w:id="6964735" w:edGrp="everyone" w:colFirst="5" w:colLast="5" w:displacedByCustomXml="next"/>
          <w:permStart w:id="365166755" w:edGrp="everyone" w:colFirst="4" w:colLast="4" w:displacedByCustomXml="next"/>
          <w:permStart w:id="1333752127" w:edGrp="everyone" w:colFirst="3" w:colLast="3" w:displacedByCustomXml="next"/>
          <w:permStart w:id="1783700477" w:edGrp="everyone" w:colFirst="2" w:colLast="2" w:displacedByCustomXml="next"/>
          <w:permStart w:id="923817193" w:edGrp="everyone" w:colFirst="1" w:colLast="1" w:displacedByCustomXml="next"/>
          <w:permStart w:id="912530421" w:edGrp="everyone" w:colFirst="0" w:colLast="0" w:displacedByCustomXml="next"/>
          <w:permStart w:id="1707958057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589758205"/>
              <w:placeholder>
                <w:docPart w:val="364DAAAF97D1432AB34B307FF580F831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747B26D4" w14:textId="6362A954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338D8F8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8C8C380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900F6F1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50E558B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1F46EB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949402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A2FA6F5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7124F013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311AF86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2B81F51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4EB91040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42742933" w:displacedByCustomXml="next"/>
          <w:permEnd w:id="1667040835" w:displacedByCustomXml="next"/>
          <w:permEnd w:id="260399080" w:displacedByCustomXml="next"/>
          <w:permEnd w:id="537532811" w:displacedByCustomXml="next"/>
          <w:permEnd w:id="6964735" w:displacedByCustomXml="next"/>
          <w:permEnd w:id="365166755" w:displacedByCustomXml="next"/>
          <w:permEnd w:id="1333752127" w:displacedByCustomXml="next"/>
          <w:permEnd w:id="1783700477" w:displacedByCustomXml="next"/>
          <w:permEnd w:id="923817193" w:displacedByCustomXml="next"/>
          <w:permEnd w:id="912530421" w:displacedByCustomXml="next"/>
          <w:permEnd w:id="1707958057" w:displacedByCustomXml="next"/>
          <w:permStart w:id="438389171" w:edGrp="everyone" w:colFirst="9" w:colLast="9" w:displacedByCustomXml="next"/>
          <w:permStart w:id="541670534" w:edGrp="everyone" w:colFirst="8" w:colLast="8" w:displacedByCustomXml="next"/>
          <w:permStart w:id="173624358" w:edGrp="everyone" w:colFirst="7" w:colLast="7" w:displacedByCustomXml="next"/>
          <w:permStart w:id="1018759099" w:edGrp="everyone" w:colFirst="6" w:colLast="6" w:displacedByCustomXml="next"/>
          <w:permStart w:id="1641418404" w:edGrp="everyone" w:colFirst="5" w:colLast="5" w:displacedByCustomXml="next"/>
          <w:permStart w:id="207028567" w:edGrp="everyone" w:colFirst="4" w:colLast="4" w:displacedByCustomXml="next"/>
          <w:permStart w:id="1644637309" w:edGrp="everyone" w:colFirst="3" w:colLast="3" w:displacedByCustomXml="next"/>
          <w:permStart w:id="60391285" w:edGrp="everyone" w:colFirst="2" w:colLast="2" w:displacedByCustomXml="next"/>
          <w:permStart w:id="1595233824" w:edGrp="everyone" w:colFirst="1" w:colLast="1" w:displacedByCustomXml="next"/>
          <w:permStart w:id="1940412324" w:edGrp="everyone" w:colFirst="0" w:colLast="0" w:displacedByCustomXml="next"/>
          <w:permStart w:id="908735842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76071886"/>
              <w:placeholder>
                <w:docPart w:val="71173739FC264F0B94DD860B004DB7C1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29FD52C2" w14:textId="47EBA106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765C96B1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90E09A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A95F19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562DD9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CDCB81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A8FEF7A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EE2E4F9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11771381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2033F6D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04912159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70204998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438389171" w:displacedByCustomXml="next"/>
          <w:permEnd w:id="541670534" w:displacedByCustomXml="next"/>
          <w:permEnd w:id="173624358" w:displacedByCustomXml="next"/>
          <w:permEnd w:id="1018759099" w:displacedByCustomXml="next"/>
          <w:permEnd w:id="1641418404" w:displacedByCustomXml="next"/>
          <w:permEnd w:id="207028567" w:displacedByCustomXml="next"/>
          <w:permEnd w:id="1644637309" w:displacedByCustomXml="next"/>
          <w:permEnd w:id="60391285" w:displacedByCustomXml="next"/>
          <w:permEnd w:id="1595233824" w:displacedByCustomXml="next"/>
          <w:permEnd w:id="1940412324" w:displacedByCustomXml="next"/>
          <w:permEnd w:id="908735842" w:displacedByCustomXml="next"/>
          <w:permStart w:id="1109018646" w:edGrp="everyone" w:colFirst="9" w:colLast="9" w:displacedByCustomXml="next"/>
          <w:permStart w:id="1094666759" w:edGrp="everyone" w:colFirst="8" w:colLast="8" w:displacedByCustomXml="next"/>
          <w:permStart w:id="1292504573" w:edGrp="everyone" w:colFirst="7" w:colLast="7" w:displacedByCustomXml="next"/>
          <w:permStart w:id="1630040797" w:edGrp="everyone" w:colFirst="6" w:colLast="6" w:displacedByCustomXml="next"/>
          <w:permStart w:id="1272056567" w:edGrp="everyone" w:colFirst="5" w:colLast="5" w:displacedByCustomXml="next"/>
          <w:permStart w:id="1442854240" w:edGrp="everyone" w:colFirst="4" w:colLast="4" w:displacedByCustomXml="next"/>
          <w:permStart w:id="411791991" w:edGrp="everyone" w:colFirst="3" w:colLast="3" w:displacedByCustomXml="next"/>
          <w:permStart w:id="2100497034" w:edGrp="everyone" w:colFirst="2" w:colLast="2" w:displacedByCustomXml="next"/>
          <w:permStart w:id="1588089433" w:edGrp="everyone" w:colFirst="1" w:colLast="1" w:displacedByCustomXml="next"/>
          <w:permStart w:id="1068443021" w:edGrp="everyone" w:colFirst="0" w:colLast="0" w:displacedByCustomXml="next"/>
          <w:permStart w:id="1515271977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666911747"/>
              <w:placeholder>
                <w:docPart w:val="7A426B1C6FB94854B40754E0E2C8FA8E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B6BCE9A" w14:textId="3C4DD7F9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51E1C0B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CAAECF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452B52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3FD3E37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54886AA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A631AEB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70CB09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4CE071F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5981F9E2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6A5C406B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42CECD7A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109018646" w:displacedByCustomXml="next"/>
          <w:permEnd w:id="1094666759" w:displacedByCustomXml="next"/>
          <w:permEnd w:id="1292504573" w:displacedByCustomXml="next"/>
          <w:permEnd w:id="1630040797" w:displacedByCustomXml="next"/>
          <w:permEnd w:id="1272056567" w:displacedByCustomXml="next"/>
          <w:permEnd w:id="1442854240" w:displacedByCustomXml="next"/>
          <w:permEnd w:id="411791991" w:displacedByCustomXml="next"/>
          <w:permEnd w:id="2100497034" w:displacedByCustomXml="next"/>
          <w:permEnd w:id="1588089433" w:displacedByCustomXml="next"/>
          <w:permEnd w:id="1068443021" w:displacedByCustomXml="next"/>
          <w:permEnd w:id="1515271977" w:displacedByCustomXml="next"/>
          <w:permStart w:id="1938884590" w:edGrp="everyone" w:colFirst="9" w:colLast="9" w:displacedByCustomXml="next"/>
          <w:permStart w:id="897527665" w:edGrp="everyone" w:colFirst="8" w:colLast="8" w:displacedByCustomXml="next"/>
          <w:permStart w:id="2023055432" w:edGrp="everyone" w:colFirst="7" w:colLast="7" w:displacedByCustomXml="next"/>
          <w:permStart w:id="1381588820" w:edGrp="everyone" w:colFirst="6" w:colLast="6" w:displacedByCustomXml="next"/>
          <w:permStart w:id="283053887" w:edGrp="everyone" w:colFirst="5" w:colLast="5" w:displacedByCustomXml="next"/>
          <w:permStart w:id="1194470490" w:edGrp="everyone" w:colFirst="4" w:colLast="4" w:displacedByCustomXml="next"/>
          <w:permStart w:id="993810395" w:edGrp="everyone" w:colFirst="3" w:colLast="3" w:displacedByCustomXml="next"/>
          <w:permStart w:id="1782992540" w:edGrp="everyone" w:colFirst="2" w:colLast="2" w:displacedByCustomXml="next"/>
          <w:permStart w:id="603140436" w:edGrp="everyone" w:colFirst="1" w:colLast="1" w:displacedByCustomXml="next"/>
          <w:permStart w:id="1203246709" w:edGrp="everyone" w:colFirst="0" w:colLast="0" w:displacedByCustomXml="next"/>
          <w:permStart w:id="579674901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481781147"/>
              <w:placeholder>
                <w:docPart w:val="CC5DF2520B10483A931F36F0FCC207C1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C2AA51C" w14:textId="429BC2A2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4B0D05DA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DA65E80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2843A55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5BE7C9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7BE58B2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C5D52B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33C3810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583F8D29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19174573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CD0014E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5694A626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938884590" w:displacedByCustomXml="next"/>
          <w:permEnd w:id="897527665" w:displacedByCustomXml="next"/>
          <w:permEnd w:id="2023055432" w:displacedByCustomXml="next"/>
          <w:permEnd w:id="1381588820" w:displacedByCustomXml="next"/>
          <w:permEnd w:id="283053887" w:displacedByCustomXml="next"/>
          <w:permEnd w:id="1194470490" w:displacedByCustomXml="next"/>
          <w:permEnd w:id="993810395" w:displacedByCustomXml="next"/>
          <w:permEnd w:id="1782992540" w:displacedByCustomXml="next"/>
          <w:permEnd w:id="603140436" w:displacedByCustomXml="next"/>
          <w:permEnd w:id="1203246709" w:displacedByCustomXml="next"/>
          <w:permEnd w:id="579674901" w:displacedByCustomXml="next"/>
          <w:permStart w:id="1335035405" w:edGrp="everyone" w:colFirst="9" w:colLast="9" w:displacedByCustomXml="next"/>
          <w:permStart w:id="1438282037" w:edGrp="everyone" w:colFirst="8" w:colLast="8" w:displacedByCustomXml="next"/>
          <w:permStart w:id="81920252" w:edGrp="everyone" w:colFirst="7" w:colLast="7" w:displacedByCustomXml="next"/>
          <w:permStart w:id="1381643332" w:edGrp="everyone" w:colFirst="6" w:colLast="6" w:displacedByCustomXml="next"/>
          <w:permStart w:id="5919639" w:edGrp="everyone" w:colFirst="5" w:colLast="5" w:displacedByCustomXml="next"/>
          <w:permStart w:id="1563065798" w:edGrp="everyone" w:colFirst="4" w:colLast="4" w:displacedByCustomXml="next"/>
          <w:permStart w:id="1564875362" w:edGrp="everyone" w:colFirst="3" w:colLast="3" w:displacedByCustomXml="next"/>
          <w:permStart w:id="1649747669" w:edGrp="everyone" w:colFirst="2" w:colLast="2" w:displacedByCustomXml="next"/>
          <w:permStart w:id="1782738053" w:edGrp="everyone" w:colFirst="1" w:colLast="1" w:displacedByCustomXml="next"/>
          <w:permStart w:id="1139103824" w:edGrp="everyone" w:colFirst="0" w:colLast="0" w:displacedByCustomXml="next"/>
          <w:permStart w:id="2047943011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72724921"/>
              <w:placeholder>
                <w:docPart w:val="AD6078486ED542C48647E7C304F34CAC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6EF18E7E" w14:textId="5389D531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43F46A7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2A61AD9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960BDB8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F5AE8E0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DA4B995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3706BA8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ADF06C4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19135510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15B301B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0F554DC1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2047943011"/>
      <w:permEnd w:id="1139103824"/>
      <w:permEnd w:id="1782738053"/>
      <w:permEnd w:id="1649747669"/>
      <w:permEnd w:id="1564875362"/>
      <w:permEnd w:id="1563065798"/>
      <w:permEnd w:id="5919639"/>
      <w:permEnd w:id="1381643332"/>
      <w:permEnd w:id="81920252"/>
      <w:permEnd w:id="1438282037"/>
      <w:permEnd w:id="1335035405"/>
    </w:tbl>
    <w:p w14:paraId="19F8296E" w14:textId="77777777" w:rsidR="001C52F6" w:rsidRDefault="001C52F6"/>
    <w:tbl>
      <w:tblPr>
        <w:tblStyle w:val="Grilledutableau1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0"/>
        <w:gridCol w:w="851"/>
        <w:gridCol w:w="1276"/>
      </w:tblGrid>
      <w:tr w:rsidR="000110F7" w:rsidRPr="00375C23" w14:paraId="48AD5056" w14:textId="77777777" w:rsidTr="005E7585">
        <w:trPr>
          <w:trHeight w:val="567"/>
        </w:trPr>
        <w:tc>
          <w:tcPr>
            <w:tcW w:w="2835" w:type="dxa"/>
            <w:vAlign w:val="bottom"/>
          </w:tcPr>
          <w:p w14:paraId="0E26C4D6" w14:textId="77777777" w:rsidR="000110F7" w:rsidRPr="00375C23" w:rsidRDefault="000110F7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566659344" w:edGrp="everyone" w:colFirst="1" w:colLast="1"/>
            <w:permStart w:id="119345719" w:edGrp="everyone" w:colFirst="3" w:colLast="3"/>
            <w:r w:rsidRPr="00375C23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l’intervenant 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bottom"/>
          </w:tcPr>
          <w:p w14:paraId="1A76B3A3" w14:textId="1C6F1B6C" w:rsidR="000110F7" w:rsidRPr="00375C23" w:rsidRDefault="000110F7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56D6335C" w14:textId="77777777" w:rsidR="000110F7" w:rsidRPr="00375C23" w:rsidRDefault="000110F7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75C23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240073396"/>
            <w:placeholder>
              <w:docPart w:val="CB1707A158C14EACB5C56D05B3FD50F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vAlign w:val="bottom"/>
              </w:tcPr>
              <w:p w14:paraId="727D36D4" w14:textId="77777777" w:rsidR="000110F7" w:rsidRPr="00375C23" w:rsidRDefault="000110F7" w:rsidP="00822CF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375C23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2835"/>
        <w:gridCol w:w="1560"/>
        <w:gridCol w:w="1275"/>
        <w:gridCol w:w="851"/>
        <w:gridCol w:w="1279"/>
      </w:tblGrid>
      <w:tr w:rsidR="00EE3923" w:rsidRPr="00375C23" w14:paraId="208C340A" w14:textId="77777777" w:rsidTr="00B06E84">
        <w:trPr>
          <w:trHeight w:val="568"/>
        </w:trPr>
        <w:tc>
          <w:tcPr>
            <w:tcW w:w="2832" w:type="dxa"/>
            <w:vAlign w:val="bottom"/>
          </w:tcPr>
          <w:p w14:paraId="271FED11" w14:textId="77777777" w:rsidR="00EE3923" w:rsidRPr="00375C23" w:rsidRDefault="00EE3923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468562996" w:edGrp="everyone" w:colFirst="3" w:colLast="3"/>
            <w:permStart w:id="707280834" w:edGrp="everyone" w:colFirst="1" w:colLast="1"/>
            <w:permStart w:id="1682966116" w:edGrp="everyone" w:colFirst="5" w:colLast="5"/>
            <w:permEnd w:id="1566659344"/>
            <w:permEnd w:id="119345719"/>
            <w:r w:rsidRPr="00375C23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l’ergothérapeute 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0ED6611F" w14:textId="77777777" w:rsidR="00EE3923" w:rsidRPr="00375C23" w:rsidRDefault="00EE3923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14:paraId="5158A1BA" w14:textId="77777777" w:rsidR="00EE3923" w:rsidRPr="00375C23" w:rsidRDefault="00EE3923" w:rsidP="0097466D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75C2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: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504130A4" w14:textId="77777777" w:rsidR="00EE3923" w:rsidRPr="00375C23" w:rsidRDefault="00EE3923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6FF3D5C6" w14:textId="77777777" w:rsidR="00EE3923" w:rsidRPr="00375C23" w:rsidRDefault="00EE3923" w:rsidP="0097466D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75C23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176186154"/>
            <w:placeholder>
              <w:docPart w:val="2B5A372B4934440EADAA3C2237D8585A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bottom w:val="single" w:sz="4" w:space="0" w:color="auto"/>
                </w:tcBorders>
                <w:vAlign w:val="bottom"/>
              </w:tcPr>
              <w:p w14:paraId="785CF0BB" w14:textId="77777777" w:rsidR="00EE3923" w:rsidRPr="00375C23" w:rsidRDefault="00EE3923" w:rsidP="0097466D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375C23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1468562996"/>
      <w:permEnd w:id="707280834"/>
      <w:permEnd w:id="1682966116"/>
    </w:tbl>
    <w:p w14:paraId="26F8859E" w14:textId="59BA2F20" w:rsidR="00023846" w:rsidRDefault="00023846"/>
    <w:p w14:paraId="56AED41D" w14:textId="77777777" w:rsidR="00023846" w:rsidRDefault="00023846"/>
    <w:p w14:paraId="2B325F66" w14:textId="77777777" w:rsidR="00EE3923" w:rsidRDefault="00EE3923"/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726"/>
        <w:gridCol w:w="726"/>
        <w:gridCol w:w="727"/>
        <w:gridCol w:w="726"/>
        <w:gridCol w:w="726"/>
        <w:gridCol w:w="727"/>
        <w:gridCol w:w="726"/>
        <w:gridCol w:w="727"/>
        <w:gridCol w:w="2977"/>
        <w:gridCol w:w="851"/>
      </w:tblGrid>
      <w:tr w:rsidR="00AD1C16" w:rsidRPr="001E0C60" w14:paraId="62D46C19" w14:textId="77777777" w:rsidTr="00822CFE">
        <w:tc>
          <w:tcPr>
            <w:tcW w:w="988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F0A314" w14:textId="77777777" w:rsidR="00AD1C16" w:rsidRPr="001E0C60" w:rsidRDefault="00AD1C16" w:rsidP="00AD1C16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0C60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5811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ACF0F0" w14:textId="617D34FD" w:rsidR="00AD1C16" w:rsidRPr="001E0C60" w:rsidRDefault="00AD1C16" w:rsidP="00AD1C16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ACTIVITÉS CLINIQUES ASSIGNÉES</w:t>
            </w: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A3E349" w14:textId="77777777" w:rsidR="00AD1C16" w:rsidRPr="001E0C60" w:rsidRDefault="00AD1C16" w:rsidP="00AD1C1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0C60">
              <w:rPr>
                <w:rFonts w:asciiTheme="minorHAnsi" w:hAnsiTheme="minorHAnsi" w:cstheme="minorHAnsi"/>
                <w:b/>
                <w:sz w:val="20"/>
                <w:szCs w:val="20"/>
              </w:rPr>
              <w:t>REMARQUES</w:t>
            </w: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53258C" w14:textId="77777777" w:rsidR="00AD1C16" w:rsidRPr="001E0C60" w:rsidRDefault="00AD1C16" w:rsidP="00AD1C1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0C60">
              <w:rPr>
                <w:rFonts w:asciiTheme="minorHAnsi" w:hAnsiTheme="minorHAnsi" w:cstheme="minorHAnsi"/>
                <w:b/>
                <w:sz w:val="16"/>
                <w:szCs w:val="16"/>
              </w:rPr>
              <w:t>INITIALES</w:t>
            </w:r>
          </w:p>
        </w:tc>
      </w:tr>
      <w:tr w:rsidR="0009615B" w:rsidRPr="001E0C60" w14:paraId="581C64CD" w14:textId="77777777" w:rsidTr="00822CFE">
        <w:trPr>
          <w:cantSplit/>
          <w:trHeight w:val="2531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 w14:paraId="0A43E376" w14:textId="77777777" w:rsidR="0009615B" w:rsidRPr="001E0C60" w:rsidRDefault="0009615B" w:rsidP="00822C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14571904" w:edGrp="everyone" w:colFirst="9" w:colLast="9"/>
            <w:permStart w:id="476141347" w:edGrp="everyone" w:colFirst="3" w:colLast="3"/>
            <w:permStart w:id="442654222" w:edGrp="everyone" w:colFirst="1" w:colLast="1"/>
            <w:permStart w:id="2143969459" w:edGrp="everyone" w:colFirst="2" w:colLast="2"/>
            <w:permStart w:id="353645571" w:edGrp="everyone" w:colFirst="4" w:colLast="4"/>
            <w:permStart w:id="1399018940" w:edGrp="everyone" w:colFirst="5" w:colLast="5"/>
            <w:permStart w:id="1931169159" w:edGrp="everyone" w:colFirst="6" w:colLast="6"/>
            <w:permStart w:id="640225945" w:edGrp="everyone" w:colFirst="7" w:colLast="7"/>
            <w:permStart w:id="604712823" w:edGrp="everyone" w:colFirst="8" w:colLast="8"/>
          </w:p>
        </w:tc>
        <w:tc>
          <w:tcPr>
            <w:tcW w:w="726" w:type="dxa"/>
            <w:tcBorders>
              <w:left w:val="double" w:sz="4" w:space="0" w:color="auto"/>
            </w:tcBorders>
            <w:textDirection w:val="btLr"/>
          </w:tcPr>
          <w:p w14:paraId="6979DA51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02B934F7" w14:textId="77777777" w:rsidR="0009615B" w:rsidRPr="00FF057B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extDirection w:val="btLr"/>
          </w:tcPr>
          <w:p w14:paraId="16318B8D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05C34CF6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306C2E58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extDirection w:val="btLr"/>
          </w:tcPr>
          <w:p w14:paraId="413AA98E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02878049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  <w:textDirection w:val="btLr"/>
          </w:tcPr>
          <w:p w14:paraId="23511FE0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7A40A66C" w14:textId="77777777" w:rsidR="0009615B" w:rsidRPr="001E0C60" w:rsidRDefault="0009615B" w:rsidP="00822CF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1D3D6A1C" w14:textId="77777777" w:rsidR="0009615B" w:rsidRPr="001E0C60" w:rsidRDefault="0009615B" w:rsidP="00822CF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15B" w:rsidRPr="001E0C60" w14:paraId="12ED3C1F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604712823" w:displacedByCustomXml="next"/>
          <w:permEnd w:id="640225945" w:displacedByCustomXml="next"/>
          <w:permEnd w:id="1931169159" w:displacedByCustomXml="next"/>
          <w:permEnd w:id="1399018940" w:displacedByCustomXml="next"/>
          <w:permEnd w:id="353645571" w:displacedByCustomXml="next"/>
          <w:permEnd w:id="2143969459" w:displacedByCustomXml="next"/>
          <w:permEnd w:id="442654222" w:displacedByCustomXml="next"/>
          <w:permEnd w:id="476141347" w:displacedByCustomXml="next"/>
          <w:permEnd w:id="814571904" w:displacedByCustomXml="next"/>
          <w:permStart w:id="1831431217" w:edGrp="everyone" w:colFirst="10" w:colLast="10" w:displacedByCustomXml="next"/>
          <w:permStart w:id="1854563544" w:edGrp="everyone" w:colFirst="9" w:colLast="9" w:displacedByCustomXml="next"/>
          <w:permStart w:id="398094717" w:edGrp="everyone" w:colFirst="8" w:colLast="8" w:displacedByCustomXml="next"/>
          <w:permStart w:id="501027778" w:edGrp="everyone" w:colFirst="7" w:colLast="7" w:displacedByCustomXml="next"/>
          <w:permStart w:id="880491941" w:edGrp="everyone" w:colFirst="6" w:colLast="6" w:displacedByCustomXml="next"/>
          <w:permStart w:id="181945194" w:edGrp="everyone" w:colFirst="5" w:colLast="5" w:displacedByCustomXml="next"/>
          <w:permStart w:id="1737048444" w:edGrp="everyone" w:colFirst="4" w:colLast="4" w:displacedByCustomXml="next"/>
          <w:permStart w:id="424422403" w:edGrp="everyone" w:colFirst="3" w:colLast="3" w:displacedByCustomXml="next"/>
          <w:permStart w:id="143673678" w:edGrp="everyone" w:colFirst="2" w:colLast="2" w:displacedByCustomXml="next"/>
          <w:permStart w:id="390990925" w:edGrp="everyone" w:colFirst="1" w:colLast="1" w:displacedByCustomXml="next"/>
          <w:permStart w:id="2082044755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82621648"/>
              <w:placeholder>
                <w:docPart w:val="DA8E686918FB4A7CAE762BEEFD26BF79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453E1E4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310DC45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8330A2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918BF33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56BE351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6FC617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B33A6D7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79437B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C29FE0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22036C9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869EE70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26EC8055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831431217" w:displacedByCustomXml="next"/>
          <w:permEnd w:id="1854563544" w:displacedByCustomXml="next"/>
          <w:permEnd w:id="398094717" w:displacedByCustomXml="next"/>
          <w:permEnd w:id="501027778" w:displacedByCustomXml="next"/>
          <w:permEnd w:id="880491941" w:displacedByCustomXml="next"/>
          <w:permEnd w:id="181945194" w:displacedByCustomXml="next"/>
          <w:permEnd w:id="1737048444" w:displacedByCustomXml="next"/>
          <w:permEnd w:id="424422403" w:displacedByCustomXml="next"/>
          <w:permEnd w:id="143673678" w:displacedByCustomXml="next"/>
          <w:permEnd w:id="390990925" w:displacedByCustomXml="next"/>
          <w:permEnd w:id="2082044755" w:displacedByCustomXml="next"/>
          <w:permStart w:id="1842225690" w:edGrp="everyone" w:colFirst="9" w:colLast="9" w:displacedByCustomXml="next"/>
          <w:permStart w:id="993336516" w:edGrp="everyone" w:colFirst="8" w:colLast="8" w:displacedByCustomXml="next"/>
          <w:permStart w:id="277043282" w:edGrp="everyone" w:colFirst="7" w:colLast="7" w:displacedByCustomXml="next"/>
          <w:permStart w:id="1523007647" w:edGrp="everyone" w:colFirst="6" w:colLast="6" w:displacedByCustomXml="next"/>
          <w:permStart w:id="1338442913" w:edGrp="everyone" w:colFirst="5" w:colLast="5" w:displacedByCustomXml="next"/>
          <w:permStart w:id="1312127713" w:edGrp="everyone" w:colFirst="4" w:colLast="4" w:displacedByCustomXml="next"/>
          <w:permStart w:id="1745689877" w:edGrp="everyone" w:colFirst="3" w:colLast="3" w:displacedByCustomXml="next"/>
          <w:permStart w:id="1891582616" w:edGrp="everyone" w:colFirst="2" w:colLast="2" w:displacedByCustomXml="next"/>
          <w:permStart w:id="632825348" w:edGrp="everyone" w:colFirst="1" w:colLast="1" w:displacedByCustomXml="next"/>
          <w:permStart w:id="180377248" w:edGrp="everyone" w:colFirst="0" w:colLast="0" w:displacedByCustomXml="next"/>
          <w:permStart w:id="717519654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1574776671"/>
              <w:placeholder>
                <w:docPart w:val="24E02F8953754406A357ACED605FAF65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2282770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497DB3AD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662D25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482BE297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6A0A14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B582C9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0B4344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C45D53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E1187E1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3196A7F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BB697DA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70D545E5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842225690" w:displacedByCustomXml="next"/>
          <w:permEnd w:id="993336516" w:displacedByCustomXml="next"/>
          <w:permEnd w:id="277043282" w:displacedByCustomXml="next"/>
          <w:permEnd w:id="1523007647" w:displacedByCustomXml="next"/>
          <w:permEnd w:id="1338442913" w:displacedByCustomXml="next"/>
          <w:permEnd w:id="1312127713" w:displacedByCustomXml="next"/>
          <w:permEnd w:id="1745689877" w:displacedByCustomXml="next"/>
          <w:permEnd w:id="1891582616" w:displacedByCustomXml="next"/>
          <w:permEnd w:id="632825348" w:displacedByCustomXml="next"/>
          <w:permEnd w:id="180377248" w:displacedByCustomXml="next"/>
          <w:permEnd w:id="717519654" w:displacedByCustomXml="next"/>
          <w:permStart w:id="273637185" w:edGrp="everyone" w:colFirst="9" w:colLast="9" w:displacedByCustomXml="next"/>
          <w:permStart w:id="1434470863" w:edGrp="everyone" w:colFirst="8" w:colLast="8" w:displacedByCustomXml="next"/>
          <w:permStart w:id="884097135" w:edGrp="everyone" w:colFirst="7" w:colLast="7" w:displacedByCustomXml="next"/>
          <w:permStart w:id="23216729" w:edGrp="everyone" w:colFirst="6" w:colLast="6" w:displacedByCustomXml="next"/>
          <w:permStart w:id="483267975" w:edGrp="everyone" w:colFirst="5" w:colLast="5" w:displacedByCustomXml="next"/>
          <w:permStart w:id="1780024505" w:edGrp="everyone" w:colFirst="4" w:colLast="4" w:displacedByCustomXml="next"/>
          <w:permStart w:id="1314741489" w:edGrp="everyone" w:colFirst="3" w:colLast="3" w:displacedByCustomXml="next"/>
          <w:permStart w:id="1863060619" w:edGrp="everyone" w:colFirst="2" w:colLast="2" w:displacedByCustomXml="next"/>
          <w:permStart w:id="1438282621" w:edGrp="everyone" w:colFirst="1" w:colLast="1" w:displacedByCustomXml="next"/>
          <w:permStart w:id="1411129974" w:edGrp="everyone" w:colFirst="0" w:colLast="0" w:displacedByCustomXml="next"/>
          <w:permStart w:id="759185236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411846657"/>
              <w:placeholder>
                <w:docPart w:val="AEEE6D27151F46BCBA8580DA6AED055A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A03F35A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649B9F8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144FEF3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EF58D7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D41CCB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058C18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4804777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E67BE8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1D05715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74DA4C9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5B9B803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36689100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273637185" w:displacedByCustomXml="next"/>
          <w:permEnd w:id="1434470863" w:displacedByCustomXml="next"/>
          <w:permEnd w:id="884097135" w:displacedByCustomXml="next"/>
          <w:permEnd w:id="23216729" w:displacedByCustomXml="next"/>
          <w:permEnd w:id="483267975" w:displacedByCustomXml="next"/>
          <w:permEnd w:id="1780024505" w:displacedByCustomXml="next"/>
          <w:permEnd w:id="1314741489" w:displacedByCustomXml="next"/>
          <w:permEnd w:id="1863060619" w:displacedByCustomXml="next"/>
          <w:permEnd w:id="1438282621" w:displacedByCustomXml="next"/>
          <w:permEnd w:id="1411129974" w:displacedByCustomXml="next"/>
          <w:permEnd w:id="759185236" w:displacedByCustomXml="next"/>
          <w:permStart w:id="722798669" w:edGrp="everyone" w:colFirst="9" w:colLast="9" w:displacedByCustomXml="next"/>
          <w:permStart w:id="1775637514" w:edGrp="everyone" w:colFirst="8" w:colLast="8" w:displacedByCustomXml="next"/>
          <w:permStart w:id="44787488" w:edGrp="everyone" w:colFirst="7" w:colLast="7" w:displacedByCustomXml="next"/>
          <w:permStart w:id="2099649887" w:edGrp="everyone" w:colFirst="6" w:colLast="6" w:displacedByCustomXml="next"/>
          <w:permStart w:id="54230117" w:edGrp="everyone" w:colFirst="5" w:colLast="5" w:displacedByCustomXml="next"/>
          <w:permStart w:id="1248211532" w:edGrp="everyone" w:colFirst="4" w:colLast="4" w:displacedByCustomXml="next"/>
          <w:permStart w:id="1830164213" w:edGrp="everyone" w:colFirst="3" w:colLast="3" w:displacedByCustomXml="next"/>
          <w:permStart w:id="330385990" w:edGrp="everyone" w:colFirst="2" w:colLast="2" w:displacedByCustomXml="next"/>
          <w:permStart w:id="1124820146" w:edGrp="everyone" w:colFirst="1" w:colLast="1" w:displacedByCustomXml="next"/>
          <w:permStart w:id="881735197" w:edGrp="everyone" w:colFirst="0" w:colLast="0" w:displacedByCustomXml="next"/>
          <w:permStart w:id="689922802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387727505"/>
              <w:placeholder>
                <w:docPart w:val="AAD973DBA0B64F46B1CCD2F15A02775E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40E7574E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060D219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0CE073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AF81B7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B4213B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0FC61B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D3DE02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9CD323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200CB0C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21E7076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3714DCD4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33A9E698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722798669" w:displacedByCustomXml="next"/>
          <w:permEnd w:id="1775637514" w:displacedByCustomXml="next"/>
          <w:permEnd w:id="44787488" w:displacedByCustomXml="next"/>
          <w:permEnd w:id="2099649887" w:displacedByCustomXml="next"/>
          <w:permEnd w:id="54230117" w:displacedByCustomXml="next"/>
          <w:permEnd w:id="1248211532" w:displacedByCustomXml="next"/>
          <w:permEnd w:id="1830164213" w:displacedByCustomXml="next"/>
          <w:permEnd w:id="330385990" w:displacedByCustomXml="next"/>
          <w:permEnd w:id="1124820146" w:displacedByCustomXml="next"/>
          <w:permEnd w:id="881735197" w:displacedByCustomXml="next"/>
          <w:permEnd w:id="689922802" w:displacedByCustomXml="next"/>
          <w:permStart w:id="1770458858" w:edGrp="everyone" w:colFirst="9" w:colLast="9" w:displacedByCustomXml="next"/>
          <w:permStart w:id="674061098" w:edGrp="everyone" w:colFirst="8" w:colLast="8" w:displacedByCustomXml="next"/>
          <w:permStart w:id="1438605103" w:edGrp="everyone" w:colFirst="7" w:colLast="7" w:displacedByCustomXml="next"/>
          <w:permStart w:id="1378507697" w:edGrp="everyone" w:colFirst="6" w:colLast="6" w:displacedByCustomXml="next"/>
          <w:permStart w:id="1526292324" w:edGrp="everyone" w:colFirst="5" w:colLast="5" w:displacedByCustomXml="next"/>
          <w:permStart w:id="131082939" w:edGrp="everyone" w:colFirst="4" w:colLast="4" w:displacedByCustomXml="next"/>
          <w:permStart w:id="1108362666" w:edGrp="everyone" w:colFirst="3" w:colLast="3" w:displacedByCustomXml="next"/>
          <w:permStart w:id="717043753" w:edGrp="everyone" w:colFirst="2" w:colLast="2" w:displacedByCustomXml="next"/>
          <w:permStart w:id="492900039" w:edGrp="everyone" w:colFirst="1" w:colLast="1" w:displacedByCustomXml="next"/>
          <w:permStart w:id="1113354405" w:edGrp="everyone" w:colFirst="0" w:colLast="0" w:displacedByCustomXml="next"/>
          <w:permStart w:id="797970059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613325554"/>
              <w:placeholder>
                <w:docPart w:val="3F8B962B370B424F9572E65987D13FE4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648F7AA0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6F602CD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7A5BA81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BF0C4E7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EBE83D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DD3E81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57B2A7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1192A5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3D792E6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6CF6227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39956754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553653C8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770458858" w:displacedByCustomXml="next"/>
          <w:permEnd w:id="674061098" w:displacedByCustomXml="next"/>
          <w:permEnd w:id="1438605103" w:displacedByCustomXml="next"/>
          <w:permEnd w:id="1378507697" w:displacedByCustomXml="next"/>
          <w:permEnd w:id="1526292324" w:displacedByCustomXml="next"/>
          <w:permEnd w:id="131082939" w:displacedByCustomXml="next"/>
          <w:permEnd w:id="1108362666" w:displacedByCustomXml="next"/>
          <w:permEnd w:id="717043753" w:displacedByCustomXml="next"/>
          <w:permEnd w:id="492900039" w:displacedByCustomXml="next"/>
          <w:permEnd w:id="1113354405" w:displacedByCustomXml="next"/>
          <w:permEnd w:id="797970059" w:displacedByCustomXml="next"/>
          <w:permStart w:id="418056005" w:edGrp="everyone" w:colFirst="9" w:colLast="9" w:displacedByCustomXml="next"/>
          <w:permStart w:id="742724950" w:edGrp="everyone" w:colFirst="8" w:colLast="8" w:displacedByCustomXml="next"/>
          <w:permStart w:id="2133786926" w:edGrp="everyone" w:colFirst="7" w:colLast="7" w:displacedByCustomXml="next"/>
          <w:permStart w:id="1068310254" w:edGrp="everyone" w:colFirst="6" w:colLast="6" w:displacedByCustomXml="next"/>
          <w:permStart w:id="1311062351" w:edGrp="everyone" w:colFirst="5" w:colLast="5" w:displacedByCustomXml="next"/>
          <w:permStart w:id="690972756" w:edGrp="everyone" w:colFirst="4" w:colLast="4" w:displacedByCustomXml="next"/>
          <w:permStart w:id="1648301089" w:edGrp="everyone" w:colFirst="3" w:colLast="3" w:displacedByCustomXml="next"/>
          <w:permStart w:id="493514906" w:edGrp="everyone" w:colFirst="2" w:colLast="2" w:displacedByCustomXml="next"/>
          <w:permStart w:id="1679633933" w:edGrp="everyone" w:colFirst="1" w:colLast="1" w:displacedByCustomXml="next"/>
          <w:permStart w:id="1704677730" w:edGrp="everyone" w:colFirst="0" w:colLast="0" w:displacedByCustomXml="next"/>
          <w:permStart w:id="1479484153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844082583"/>
              <w:placeholder>
                <w:docPart w:val="D0AB1BD64C92450DAAC372D3CA7599BD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18003056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5A4B01E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A959AC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860325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D78103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212FB4D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D3F935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B04265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793F476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0BA3CB1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5B2BE2C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220B4906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418056005" w:displacedByCustomXml="next"/>
          <w:permEnd w:id="742724950" w:displacedByCustomXml="next"/>
          <w:permEnd w:id="2133786926" w:displacedByCustomXml="next"/>
          <w:permEnd w:id="1068310254" w:displacedByCustomXml="next"/>
          <w:permEnd w:id="1311062351" w:displacedByCustomXml="next"/>
          <w:permEnd w:id="690972756" w:displacedByCustomXml="next"/>
          <w:permEnd w:id="1648301089" w:displacedByCustomXml="next"/>
          <w:permEnd w:id="493514906" w:displacedByCustomXml="next"/>
          <w:permEnd w:id="1679633933" w:displacedByCustomXml="next"/>
          <w:permEnd w:id="1704677730" w:displacedByCustomXml="next"/>
          <w:permEnd w:id="1479484153" w:displacedByCustomXml="next"/>
          <w:permStart w:id="1205405517" w:edGrp="everyone" w:colFirst="9" w:colLast="9" w:displacedByCustomXml="next"/>
          <w:permStart w:id="918954313" w:edGrp="everyone" w:colFirst="8" w:colLast="8" w:displacedByCustomXml="next"/>
          <w:permStart w:id="887753205" w:edGrp="everyone" w:colFirst="7" w:colLast="7" w:displacedByCustomXml="next"/>
          <w:permStart w:id="837625035" w:edGrp="everyone" w:colFirst="6" w:colLast="6" w:displacedByCustomXml="next"/>
          <w:permStart w:id="1579122064" w:edGrp="everyone" w:colFirst="5" w:colLast="5" w:displacedByCustomXml="next"/>
          <w:permStart w:id="1785688167" w:edGrp="everyone" w:colFirst="4" w:colLast="4" w:displacedByCustomXml="next"/>
          <w:permStart w:id="63530057" w:edGrp="everyone" w:colFirst="3" w:colLast="3" w:displacedByCustomXml="next"/>
          <w:permStart w:id="1880313113" w:edGrp="everyone" w:colFirst="2" w:colLast="2" w:displacedByCustomXml="next"/>
          <w:permStart w:id="1263236869" w:edGrp="everyone" w:colFirst="1" w:colLast="1" w:displacedByCustomXml="next"/>
          <w:permStart w:id="1271875243" w:edGrp="everyone" w:colFirst="0" w:colLast="0" w:displacedByCustomXml="next"/>
          <w:permStart w:id="796595725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2078737745"/>
              <w:placeholder>
                <w:docPart w:val="87DAF4FF31DA4335AF36A88BBB14AF4F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20390988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472F732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260B93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3AD5E7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D0E215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222388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5E0AEF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7A65FC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34B61C4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4967C3B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CCBD085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2FAB25FA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205405517" w:displacedByCustomXml="next"/>
          <w:permEnd w:id="918954313" w:displacedByCustomXml="next"/>
          <w:permEnd w:id="887753205" w:displacedByCustomXml="next"/>
          <w:permEnd w:id="837625035" w:displacedByCustomXml="next"/>
          <w:permEnd w:id="1579122064" w:displacedByCustomXml="next"/>
          <w:permEnd w:id="1785688167" w:displacedByCustomXml="next"/>
          <w:permEnd w:id="63530057" w:displacedByCustomXml="next"/>
          <w:permEnd w:id="1880313113" w:displacedByCustomXml="next"/>
          <w:permEnd w:id="1263236869" w:displacedByCustomXml="next"/>
          <w:permEnd w:id="1271875243" w:displacedByCustomXml="next"/>
          <w:permEnd w:id="796595725" w:displacedByCustomXml="next"/>
          <w:permStart w:id="1139092450" w:edGrp="everyone" w:colFirst="9" w:colLast="9" w:displacedByCustomXml="next"/>
          <w:permStart w:id="1678653889" w:edGrp="everyone" w:colFirst="8" w:colLast="8" w:displacedByCustomXml="next"/>
          <w:permStart w:id="2073130451" w:edGrp="everyone" w:colFirst="7" w:colLast="7" w:displacedByCustomXml="next"/>
          <w:permStart w:id="37496867" w:edGrp="everyone" w:colFirst="6" w:colLast="6" w:displacedByCustomXml="next"/>
          <w:permStart w:id="1079079347" w:edGrp="everyone" w:colFirst="5" w:colLast="5" w:displacedByCustomXml="next"/>
          <w:permStart w:id="911676975" w:edGrp="everyone" w:colFirst="4" w:colLast="4" w:displacedByCustomXml="next"/>
          <w:permStart w:id="1613659707" w:edGrp="everyone" w:colFirst="3" w:colLast="3" w:displacedByCustomXml="next"/>
          <w:permStart w:id="1768640803" w:edGrp="everyone" w:colFirst="2" w:colLast="2" w:displacedByCustomXml="next"/>
          <w:permStart w:id="1431206905" w:edGrp="everyone" w:colFirst="1" w:colLast="1" w:displacedByCustomXml="next"/>
          <w:permStart w:id="1720075551" w:edGrp="everyone" w:colFirst="0" w:colLast="0" w:displacedByCustomXml="next"/>
          <w:permStart w:id="1682376085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986839229"/>
              <w:placeholder>
                <w:docPart w:val="B97409CFCEA745729FD5EE78FDCD2FD6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25FD2254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7B1ABE5D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C05EB6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1A256EF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91EE6A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18458B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6D4CEEA0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B6B512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1F154E10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0F60902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068822C9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5AA6F8BD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139092450" w:displacedByCustomXml="next"/>
          <w:permEnd w:id="1678653889" w:displacedByCustomXml="next"/>
          <w:permEnd w:id="2073130451" w:displacedByCustomXml="next"/>
          <w:permEnd w:id="37496867" w:displacedByCustomXml="next"/>
          <w:permEnd w:id="1079079347" w:displacedByCustomXml="next"/>
          <w:permEnd w:id="911676975" w:displacedByCustomXml="next"/>
          <w:permEnd w:id="1613659707" w:displacedByCustomXml="next"/>
          <w:permEnd w:id="1768640803" w:displacedByCustomXml="next"/>
          <w:permEnd w:id="1431206905" w:displacedByCustomXml="next"/>
          <w:permEnd w:id="1720075551" w:displacedByCustomXml="next"/>
          <w:permEnd w:id="1682376085" w:displacedByCustomXml="next"/>
          <w:permStart w:id="915100922" w:edGrp="everyone" w:colFirst="9" w:colLast="9" w:displacedByCustomXml="next"/>
          <w:permStart w:id="643105916" w:edGrp="everyone" w:colFirst="8" w:colLast="8" w:displacedByCustomXml="next"/>
          <w:permStart w:id="896883061" w:edGrp="everyone" w:colFirst="7" w:colLast="7" w:displacedByCustomXml="next"/>
          <w:permStart w:id="123426227" w:edGrp="everyone" w:colFirst="6" w:colLast="6" w:displacedByCustomXml="next"/>
          <w:permStart w:id="1657501656" w:edGrp="everyone" w:colFirst="5" w:colLast="5" w:displacedByCustomXml="next"/>
          <w:permStart w:id="1064593075" w:edGrp="everyone" w:colFirst="4" w:colLast="4" w:displacedByCustomXml="next"/>
          <w:permStart w:id="1637638939" w:edGrp="everyone" w:colFirst="3" w:colLast="3" w:displacedByCustomXml="next"/>
          <w:permStart w:id="552894363" w:edGrp="everyone" w:colFirst="2" w:colLast="2" w:displacedByCustomXml="next"/>
          <w:permStart w:id="1334841496" w:edGrp="everyone" w:colFirst="1" w:colLast="1" w:displacedByCustomXml="next"/>
          <w:permStart w:id="1130825576" w:edGrp="everyone" w:colFirst="0" w:colLast="0" w:displacedByCustomXml="next"/>
          <w:permStart w:id="1252875668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777171153"/>
              <w:placeholder>
                <w:docPart w:val="11331A8B7015417997A1DE678011213F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3DCC10F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56E7431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106107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60B18A47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612ADB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59F4EA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B9A0CB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FE7192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FBCE85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3D2A8FD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4DD58DE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0F2CFB7A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915100922" w:displacedByCustomXml="next"/>
          <w:permEnd w:id="643105916" w:displacedByCustomXml="next"/>
          <w:permEnd w:id="896883061" w:displacedByCustomXml="next"/>
          <w:permEnd w:id="123426227" w:displacedByCustomXml="next"/>
          <w:permEnd w:id="1657501656" w:displacedByCustomXml="next"/>
          <w:permEnd w:id="1064593075" w:displacedByCustomXml="next"/>
          <w:permEnd w:id="1637638939" w:displacedByCustomXml="next"/>
          <w:permEnd w:id="552894363" w:displacedByCustomXml="next"/>
          <w:permEnd w:id="1334841496" w:displacedByCustomXml="next"/>
          <w:permEnd w:id="1130825576" w:displacedByCustomXml="next"/>
          <w:permEnd w:id="1252875668" w:displacedByCustomXml="next"/>
          <w:permStart w:id="363952656" w:edGrp="everyone" w:colFirst="9" w:colLast="9" w:displacedByCustomXml="next"/>
          <w:permStart w:id="2121361000" w:edGrp="everyone" w:colFirst="8" w:colLast="8" w:displacedByCustomXml="next"/>
          <w:permStart w:id="1249709702" w:edGrp="everyone" w:colFirst="7" w:colLast="7" w:displacedByCustomXml="next"/>
          <w:permStart w:id="936932174" w:edGrp="everyone" w:colFirst="6" w:colLast="6" w:displacedByCustomXml="next"/>
          <w:permStart w:id="1659055395" w:edGrp="everyone" w:colFirst="5" w:colLast="5" w:displacedByCustomXml="next"/>
          <w:permStart w:id="1918259671" w:edGrp="everyone" w:colFirst="4" w:colLast="4" w:displacedByCustomXml="next"/>
          <w:permStart w:id="1587284627" w:edGrp="everyone" w:colFirst="3" w:colLast="3" w:displacedByCustomXml="next"/>
          <w:permStart w:id="1348155454" w:edGrp="everyone" w:colFirst="2" w:colLast="2" w:displacedByCustomXml="next"/>
          <w:permStart w:id="153303183" w:edGrp="everyone" w:colFirst="1" w:colLast="1" w:displacedByCustomXml="next"/>
          <w:permStart w:id="189419648" w:edGrp="everyone" w:colFirst="0" w:colLast="0" w:displacedByCustomXml="next"/>
          <w:permStart w:id="843854875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453165101"/>
              <w:placeholder>
                <w:docPart w:val="A37EADFF23494C5F9EDF4E6AEEB02CFC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2A15E6C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13B0476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CB0F38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B7BF84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DEFD10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4328CE0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125341F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F16A3B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42931DB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20E7A97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25DAFC5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7A197B81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363952656" w:displacedByCustomXml="next"/>
          <w:permEnd w:id="2121361000" w:displacedByCustomXml="next"/>
          <w:permEnd w:id="1249709702" w:displacedByCustomXml="next"/>
          <w:permEnd w:id="936932174" w:displacedByCustomXml="next"/>
          <w:permEnd w:id="1659055395" w:displacedByCustomXml="next"/>
          <w:permEnd w:id="1918259671" w:displacedByCustomXml="next"/>
          <w:permEnd w:id="1587284627" w:displacedByCustomXml="next"/>
          <w:permEnd w:id="1348155454" w:displacedByCustomXml="next"/>
          <w:permEnd w:id="153303183" w:displacedByCustomXml="next"/>
          <w:permEnd w:id="189419648" w:displacedByCustomXml="next"/>
          <w:permEnd w:id="843854875" w:displacedByCustomXml="next"/>
          <w:permStart w:id="1856968574" w:edGrp="everyone" w:colFirst="9" w:colLast="9" w:displacedByCustomXml="next"/>
          <w:permStart w:id="452340578" w:edGrp="everyone" w:colFirst="8" w:colLast="8" w:displacedByCustomXml="next"/>
          <w:permStart w:id="1667900323" w:edGrp="everyone" w:colFirst="7" w:colLast="7" w:displacedByCustomXml="next"/>
          <w:permStart w:id="795029961" w:edGrp="everyone" w:colFirst="6" w:colLast="6" w:displacedByCustomXml="next"/>
          <w:permStart w:id="486543140" w:edGrp="everyone" w:colFirst="5" w:colLast="5" w:displacedByCustomXml="next"/>
          <w:permStart w:id="231953850" w:edGrp="everyone" w:colFirst="4" w:colLast="4" w:displacedByCustomXml="next"/>
          <w:permStart w:id="231426376" w:edGrp="everyone" w:colFirst="3" w:colLast="3" w:displacedByCustomXml="next"/>
          <w:permStart w:id="323226017" w:edGrp="everyone" w:colFirst="2" w:colLast="2" w:displacedByCustomXml="next"/>
          <w:permStart w:id="2041514283" w:edGrp="everyone" w:colFirst="1" w:colLast="1" w:displacedByCustomXml="next"/>
          <w:permStart w:id="313947597" w:edGrp="everyone" w:colFirst="0" w:colLast="0" w:displacedByCustomXml="next"/>
          <w:permStart w:id="929450647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016264886"/>
              <w:placeholder>
                <w:docPart w:val="35BECD3B0D344EFCBF87183D5C51BBF0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4BB821CE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71F5B54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A39202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C93D953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F053EE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74B50E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F6C7D9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01B26D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CAD817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574C5BA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76573D5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057A1351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856968574" w:displacedByCustomXml="next"/>
          <w:permEnd w:id="452340578" w:displacedByCustomXml="next"/>
          <w:permEnd w:id="1667900323" w:displacedByCustomXml="next"/>
          <w:permEnd w:id="795029961" w:displacedByCustomXml="next"/>
          <w:permEnd w:id="486543140" w:displacedByCustomXml="next"/>
          <w:permEnd w:id="231953850" w:displacedByCustomXml="next"/>
          <w:permEnd w:id="231426376" w:displacedByCustomXml="next"/>
          <w:permEnd w:id="323226017" w:displacedByCustomXml="next"/>
          <w:permEnd w:id="2041514283" w:displacedByCustomXml="next"/>
          <w:permEnd w:id="313947597" w:displacedByCustomXml="next"/>
          <w:permEnd w:id="929450647" w:displacedByCustomXml="next"/>
          <w:permStart w:id="386534791" w:edGrp="everyone" w:colFirst="9" w:colLast="9" w:displacedByCustomXml="next"/>
          <w:permStart w:id="479665100" w:edGrp="everyone" w:colFirst="8" w:colLast="8" w:displacedByCustomXml="next"/>
          <w:permStart w:id="2061727454" w:edGrp="everyone" w:colFirst="7" w:colLast="7" w:displacedByCustomXml="next"/>
          <w:permStart w:id="1622571615" w:edGrp="everyone" w:colFirst="6" w:colLast="6" w:displacedByCustomXml="next"/>
          <w:permStart w:id="998070856" w:edGrp="everyone" w:colFirst="5" w:colLast="5" w:displacedByCustomXml="next"/>
          <w:permStart w:id="904217909" w:edGrp="everyone" w:colFirst="4" w:colLast="4" w:displacedByCustomXml="next"/>
          <w:permStart w:id="1568678966" w:edGrp="everyone" w:colFirst="3" w:colLast="3" w:displacedByCustomXml="next"/>
          <w:permStart w:id="1789479669" w:edGrp="everyone" w:colFirst="2" w:colLast="2" w:displacedByCustomXml="next"/>
          <w:permStart w:id="2004045148" w:edGrp="everyone" w:colFirst="1" w:colLast="1" w:displacedByCustomXml="next"/>
          <w:permStart w:id="867252225" w:edGrp="everyone" w:colFirst="0" w:colLast="0" w:displacedByCustomXml="next"/>
          <w:permStart w:id="2056943777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842206542"/>
              <w:placeholder>
                <w:docPart w:val="094075BB8EBD4A38BA81916450D161CB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EA40EDB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36DABF4D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0E9BB5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1C51F0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243ECE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2E4BA2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BC5D33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F44451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91BB21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668BE64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00F4941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A1CFD" w:rsidRPr="001E0C60" w14:paraId="558FCCC7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386534791" w:displacedByCustomXml="next"/>
          <w:permEnd w:id="479665100" w:displacedByCustomXml="next"/>
          <w:permEnd w:id="2061727454" w:displacedByCustomXml="next"/>
          <w:permEnd w:id="1622571615" w:displacedByCustomXml="next"/>
          <w:permEnd w:id="998070856" w:displacedByCustomXml="next"/>
          <w:permEnd w:id="904217909" w:displacedByCustomXml="next"/>
          <w:permEnd w:id="1568678966" w:displacedByCustomXml="next"/>
          <w:permEnd w:id="1789479669" w:displacedByCustomXml="next"/>
          <w:permEnd w:id="2004045148" w:displacedByCustomXml="next"/>
          <w:permEnd w:id="867252225" w:displacedByCustomXml="next"/>
          <w:permEnd w:id="2056943777" w:displacedByCustomXml="next"/>
          <w:permStart w:id="2024423097" w:edGrp="everyone" w:colFirst="10" w:colLast="10" w:displacedByCustomXml="next"/>
          <w:permStart w:id="2057585180" w:edGrp="everyone" w:colFirst="9" w:colLast="9" w:displacedByCustomXml="next"/>
          <w:permStart w:id="1460420527" w:edGrp="everyone" w:colFirst="8" w:colLast="8" w:displacedByCustomXml="next"/>
          <w:permStart w:id="574247558" w:edGrp="everyone" w:colFirst="7" w:colLast="7" w:displacedByCustomXml="next"/>
          <w:permStart w:id="1191063549" w:edGrp="everyone" w:colFirst="6" w:colLast="6" w:displacedByCustomXml="next"/>
          <w:permStart w:id="589513926" w:edGrp="everyone" w:colFirst="5" w:colLast="5" w:displacedByCustomXml="next"/>
          <w:permStart w:id="177147083" w:edGrp="everyone" w:colFirst="4" w:colLast="4" w:displacedByCustomXml="next"/>
          <w:permStart w:id="1409635825" w:edGrp="everyone" w:colFirst="3" w:colLast="3" w:displacedByCustomXml="next"/>
          <w:permStart w:id="1140138811" w:edGrp="everyone" w:colFirst="2" w:colLast="2" w:displacedByCustomXml="next"/>
          <w:permStart w:id="1920686775" w:edGrp="everyone" w:colFirst="1" w:colLast="1" w:displacedByCustomXml="next"/>
          <w:permStart w:id="908403498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814636660"/>
              <w:placeholder>
                <w:docPart w:val="FBA590DA45DE4C8ABDDEEA8931D30AED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452B5E31" w14:textId="00748FBA" w:rsidR="00FA1CFD" w:rsidRPr="0007692C" w:rsidRDefault="00FA1CFD" w:rsidP="00FA1CFD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2BC95D56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70E766B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0E1E055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467E136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037C7A3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6F264B8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C0EE300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72275E79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6B60423D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66DA08C8" w14:textId="77777777" w:rsidR="00FA1CFD" w:rsidRPr="0007692C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A1CFD" w:rsidRPr="001E0C60" w14:paraId="0736C0FB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2024423097" w:displacedByCustomXml="next"/>
          <w:permEnd w:id="2057585180" w:displacedByCustomXml="next"/>
          <w:permEnd w:id="1460420527" w:displacedByCustomXml="next"/>
          <w:permEnd w:id="574247558" w:displacedByCustomXml="next"/>
          <w:permEnd w:id="1191063549" w:displacedByCustomXml="next"/>
          <w:permEnd w:id="589513926" w:displacedByCustomXml="next"/>
          <w:permEnd w:id="177147083" w:displacedByCustomXml="next"/>
          <w:permEnd w:id="1409635825" w:displacedByCustomXml="next"/>
          <w:permEnd w:id="1140138811" w:displacedByCustomXml="next"/>
          <w:permEnd w:id="1920686775" w:displacedByCustomXml="next"/>
          <w:permEnd w:id="908403498" w:displacedByCustomXml="next"/>
          <w:permStart w:id="1838684167" w:edGrp="everyone" w:colFirst="10" w:colLast="10" w:displacedByCustomXml="next"/>
          <w:permStart w:id="472923971" w:edGrp="everyone" w:colFirst="9" w:colLast="9" w:displacedByCustomXml="next"/>
          <w:permStart w:id="62325429" w:edGrp="everyone" w:colFirst="8" w:colLast="8" w:displacedByCustomXml="next"/>
          <w:permStart w:id="1952998743" w:edGrp="everyone" w:colFirst="7" w:colLast="7" w:displacedByCustomXml="next"/>
          <w:permStart w:id="164323254" w:edGrp="everyone" w:colFirst="6" w:colLast="6" w:displacedByCustomXml="next"/>
          <w:permStart w:id="872562142" w:edGrp="everyone" w:colFirst="5" w:colLast="5" w:displacedByCustomXml="next"/>
          <w:permStart w:id="91912717" w:edGrp="everyone" w:colFirst="4" w:colLast="4" w:displacedByCustomXml="next"/>
          <w:permStart w:id="975777292" w:edGrp="everyone" w:colFirst="3" w:colLast="3" w:displacedByCustomXml="next"/>
          <w:permStart w:id="1285034683" w:edGrp="everyone" w:colFirst="2" w:colLast="2" w:displacedByCustomXml="next"/>
          <w:permStart w:id="1937725628" w:edGrp="everyone" w:colFirst="1" w:colLast="1" w:displacedByCustomXml="next"/>
          <w:permStart w:id="269903438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885689394"/>
              <w:placeholder>
                <w:docPart w:val="C27013A1644847B592A591AA93827095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1C08D6B8" w14:textId="64001CE8" w:rsidR="00FA1CFD" w:rsidRPr="0007692C" w:rsidRDefault="00FA1CFD" w:rsidP="00FA1CFD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1A2222E5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AA15AB3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B213EA7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56D33EF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96E1232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EBCCEBF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C545346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A0B6EC2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53A4E982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89F02AE" w14:textId="77777777" w:rsidR="00FA1CFD" w:rsidRPr="0007692C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A1CFD" w:rsidRPr="001E0C60" w14:paraId="6C3C38B0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838684167" w:displacedByCustomXml="next"/>
          <w:permEnd w:id="472923971" w:displacedByCustomXml="next"/>
          <w:permEnd w:id="62325429" w:displacedByCustomXml="next"/>
          <w:permEnd w:id="1952998743" w:displacedByCustomXml="next"/>
          <w:permEnd w:id="164323254" w:displacedByCustomXml="next"/>
          <w:permEnd w:id="872562142" w:displacedByCustomXml="next"/>
          <w:permEnd w:id="91912717" w:displacedByCustomXml="next"/>
          <w:permEnd w:id="975777292" w:displacedByCustomXml="next"/>
          <w:permEnd w:id="1285034683" w:displacedByCustomXml="next"/>
          <w:permEnd w:id="1937725628" w:displacedByCustomXml="next"/>
          <w:permEnd w:id="269903438" w:displacedByCustomXml="next"/>
          <w:permStart w:id="1413436153" w:edGrp="everyone" w:colFirst="10" w:colLast="10" w:displacedByCustomXml="next"/>
          <w:permStart w:id="1331910760" w:edGrp="everyone" w:colFirst="9" w:colLast="9" w:displacedByCustomXml="next"/>
          <w:permStart w:id="862924683" w:edGrp="everyone" w:colFirst="8" w:colLast="8" w:displacedByCustomXml="next"/>
          <w:permStart w:id="205149906" w:edGrp="everyone" w:colFirst="7" w:colLast="7" w:displacedByCustomXml="next"/>
          <w:permStart w:id="1368414385" w:edGrp="everyone" w:colFirst="6" w:colLast="6" w:displacedByCustomXml="next"/>
          <w:permStart w:id="210198891" w:edGrp="everyone" w:colFirst="5" w:colLast="5" w:displacedByCustomXml="next"/>
          <w:permStart w:id="1708030773" w:edGrp="everyone" w:colFirst="4" w:colLast="4" w:displacedByCustomXml="next"/>
          <w:permStart w:id="3219827" w:edGrp="everyone" w:colFirst="3" w:colLast="3" w:displacedByCustomXml="next"/>
          <w:permStart w:id="1221217793" w:edGrp="everyone" w:colFirst="2" w:colLast="2" w:displacedByCustomXml="next"/>
          <w:permStart w:id="129325318" w:edGrp="everyone" w:colFirst="1" w:colLast="1" w:displacedByCustomXml="next"/>
          <w:permStart w:id="2057659544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300072575"/>
              <w:placeholder>
                <w:docPart w:val="847C7CC540024721B45F638ABF22F517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4CCE3EEC" w14:textId="6EFDC540" w:rsidR="00FA1CFD" w:rsidRPr="0007692C" w:rsidRDefault="00FA1CFD" w:rsidP="00FA1CFD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1F50C465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88B164D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AE39059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72549EC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C91C74A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F973295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67C49A8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59228F77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1DE6B57A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36CCDCB7" w14:textId="77777777" w:rsidR="00FA1CFD" w:rsidRPr="0007692C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A1CFD" w:rsidRPr="001E0C60" w14:paraId="399CC709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413436153" w:displacedByCustomXml="next"/>
          <w:permEnd w:id="1331910760" w:displacedByCustomXml="next"/>
          <w:permEnd w:id="862924683" w:displacedByCustomXml="next"/>
          <w:permEnd w:id="205149906" w:displacedByCustomXml="next"/>
          <w:permEnd w:id="1368414385" w:displacedByCustomXml="next"/>
          <w:permEnd w:id="210198891" w:displacedByCustomXml="next"/>
          <w:permEnd w:id="1708030773" w:displacedByCustomXml="next"/>
          <w:permEnd w:id="3219827" w:displacedByCustomXml="next"/>
          <w:permEnd w:id="1221217793" w:displacedByCustomXml="next"/>
          <w:permEnd w:id="129325318" w:displacedByCustomXml="next"/>
          <w:permEnd w:id="2057659544" w:displacedByCustomXml="next"/>
          <w:permStart w:id="744648775" w:edGrp="everyone" w:colFirst="10" w:colLast="10" w:displacedByCustomXml="next"/>
          <w:permStart w:id="701125911" w:edGrp="everyone" w:colFirst="9" w:colLast="9" w:displacedByCustomXml="next"/>
          <w:permStart w:id="616904494" w:edGrp="everyone" w:colFirst="8" w:colLast="8" w:displacedByCustomXml="next"/>
          <w:permStart w:id="1075403219" w:edGrp="everyone" w:colFirst="7" w:colLast="7" w:displacedByCustomXml="next"/>
          <w:permStart w:id="1899968021" w:edGrp="everyone" w:colFirst="6" w:colLast="6" w:displacedByCustomXml="next"/>
          <w:permStart w:id="875308365" w:edGrp="everyone" w:colFirst="5" w:colLast="5" w:displacedByCustomXml="next"/>
          <w:permStart w:id="223029033" w:edGrp="everyone" w:colFirst="4" w:colLast="4" w:displacedByCustomXml="next"/>
          <w:permStart w:id="93136864" w:edGrp="everyone" w:colFirst="3" w:colLast="3" w:displacedByCustomXml="next"/>
          <w:permStart w:id="929063556" w:edGrp="everyone" w:colFirst="2" w:colLast="2" w:displacedByCustomXml="next"/>
          <w:permStart w:id="563369092" w:edGrp="everyone" w:colFirst="1" w:colLast="1" w:displacedByCustomXml="next"/>
          <w:permStart w:id="1932358693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283848"/>
              <w:placeholder>
                <w:docPart w:val="DDB40F12876444E2B06FC0B38BC0DC18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EF39BCA" w14:textId="7B382273" w:rsidR="00FA1CFD" w:rsidRPr="0007692C" w:rsidRDefault="00FA1CFD" w:rsidP="00FA1CFD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22AC5CC4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96F9083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807CC1A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E2DEB78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2AF3543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169AF694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1F237D3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54548300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49327FAD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3158E02C" w14:textId="77777777" w:rsidR="00FA1CFD" w:rsidRPr="0007692C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A1CFD" w:rsidRPr="001E0C60" w14:paraId="0D1C3CD1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744648775" w:displacedByCustomXml="next"/>
          <w:permEnd w:id="701125911" w:displacedByCustomXml="next"/>
          <w:permEnd w:id="616904494" w:displacedByCustomXml="next"/>
          <w:permEnd w:id="1075403219" w:displacedByCustomXml="next"/>
          <w:permEnd w:id="1899968021" w:displacedByCustomXml="next"/>
          <w:permEnd w:id="875308365" w:displacedByCustomXml="next"/>
          <w:permEnd w:id="223029033" w:displacedByCustomXml="next"/>
          <w:permEnd w:id="93136864" w:displacedByCustomXml="next"/>
          <w:permEnd w:id="929063556" w:displacedByCustomXml="next"/>
          <w:permEnd w:id="563369092" w:displacedByCustomXml="next"/>
          <w:permEnd w:id="1932358693" w:displacedByCustomXml="next"/>
          <w:permStart w:id="1054081982" w:edGrp="everyone" w:colFirst="10" w:colLast="10" w:displacedByCustomXml="next"/>
          <w:permStart w:id="1958440719" w:edGrp="everyone" w:colFirst="9" w:colLast="9" w:displacedByCustomXml="next"/>
          <w:permStart w:id="2009998958" w:edGrp="everyone" w:colFirst="8" w:colLast="8" w:displacedByCustomXml="next"/>
          <w:permStart w:id="1424981182" w:edGrp="everyone" w:colFirst="7" w:colLast="7" w:displacedByCustomXml="next"/>
          <w:permStart w:id="1873822683" w:edGrp="everyone" w:colFirst="6" w:colLast="6" w:displacedByCustomXml="next"/>
          <w:permStart w:id="1489962102" w:edGrp="everyone" w:colFirst="5" w:colLast="5" w:displacedByCustomXml="next"/>
          <w:permStart w:id="433986625" w:edGrp="everyone" w:colFirst="4" w:colLast="4" w:displacedByCustomXml="next"/>
          <w:permStart w:id="1695885697" w:edGrp="everyone" w:colFirst="3" w:colLast="3" w:displacedByCustomXml="next"/>
          <w:permStart w:id="1310406297" w:edGrp="everyone" w:colFirst="2" w:colLast="2" w:displacedByCustomXml="next"/>
          <w:permStart w:id="1307598479" w:edGrp="everyone" w:colFirst="1" w:colLast="1" w:displacedByCustomXml="next"/>
          <w:permStart w:id="726269982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308555581"/>
              <w:placeholder>
                <w:docPart w:val="AFDD0296010D43EF8FE5BCC567855864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4C99812" w14:textId="0F3E4359" w:rsidR="00FA1CFD" w:rsidRPr="0007692C" w:rsidRDefault="00FA1CFD" w:rsidP="00FA1CFD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34DBCAD3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F00C3C9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B63ECA2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379CB03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26DE27E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C96E2A7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381E335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78F6271E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164792F3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52DD413A" w14:textId="77777777" w:rsidR="00FA1CFD" w:rsidRPr="0007692C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726269982"/>
      <w:permEnd w:id="1307598479"/>
      <w:permEnd w:id="1310406297"/>
      <w:permEnd w:id="1695885697"/>
      <w:permEnd w:id="433986625"/>
      <w:permEnd w:id="1489962102"/>
      <w:permEnd w:id="1873822683"/>
      <w:permEnd w:id="1424981182"/>
      <w:permEnd w:id="2009998958"/>
      <w:permEnd w:id="1958440719"/>
      <w:permEnd w:id="1054081982"/>
    </w:tbl>
    <w:p w14:paraId="0F99B9B6" w14:textId="77777777" w:rsidR="0009615B" w:rsidRDefault="0009615B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2835"/>
        <w:gridCol w:w="1560"/>
        <w:gridCol w:w="1275"/>
        <w:gridCol w:w="851"/>
        <w:gridCol w:w="1279"/>
      </w:tblGrid>
      <w:tr w:rsidR="000110F7" w:rsidRPr="00375C23" w14:paraId="27C263EF" w14:textId="77777777" w:rsidTr="005E7585">
        <w:trPr>
          <w:trHeight w:val="567"/>
        </w:trPr>
        <w:tc>
          <w:tcPr>
            <w:tcW w:w="2832" w:type="dxa"/>
            <w:vAlign w:val="bottom"/>
          </w:tcPr>
          <w:p w14:paraId="788819AB" w14:textId="77777777" w:rsidR="000110F7" w:rsidRPr="00375C23" w:rsidRDefault="000110F7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704138565" w:edGrp="everyone" w:colFirst="1" w:colLast="1"/>
            <w:permStart w:id="341670640" w:edGrp="everyone" w:colFirst="3" w:colLast="3"/>
            <w:r w:rsidRPr="00375C23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l’intervenant :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bottom"/>
          </w:tcPr>
          <w:p w14:paraId="3BC6F7A3" w14:textId="2B681866" w:rsidR="000110F7" w:rsidRPr="00375C23" w:rsidRDefault="000110F7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5B1704C0" w14:textId="77777777" w:rsidR="000110F7" w:rsidRPr="00375C23" w:rsidRDefault="000110F7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75C23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593395811"/>
            <w:placeholder>
              <w:docPart w:val="906E2348337C4911A87ACE27D2ABD42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vAlign w:val="bottom"/>
              </w:tcPr>
              <w:p w14:paraId="1D1E201B" w14:textId="77777777" w:rsidR="000110F7" w:rsidRPr="00375C23" w:rsidRDefault="000110F7" w:rsidP="00822CF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375C23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B06E84" w:rsidRPr="00375C23" w14:paraId="7F3300D4" w14:textId="77777777" w:rsidTr="003F776D">
        <w:trPr>
          <w:trHeight w:val="568"/>
        </w:trPr>
        <w:tc>
          <w:tcPr>
            <w:tcW w:w="2832" w:type="dxa"/>
            <w:vAlign w:val="bottom"/>
          </w:tcPr>
          <w:p w14:paraId="09B0C8D7" w14:textId="77777777" w:rsidR="00B06E84" w:rsidRPr="00375C23" w:rsidRDefault="00B06E84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36702301" w:edGrp="everyone" w:colFirst="3" w:colLast="3"/>
            <w:permStart w:id="1269049685" w:edGrp="everyone" w:colFirst="1" w:colLast="1"/>
            <w:permStart w:id="1766464402" w:edGrp="everyone" w:colFirst="5" w:colLast="5"/>
            <w:permEnd w:id="1704138565"/>
            <w:permEnd w:id="341670640"/>
            <w:r w:rsidRPr="00375C23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l’ergothérapeute 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5E15A6D6" w14:textId="77777777" w:rsidR="00B06E84" w:rsidRPr="00375C23" w:rsidRDefault="00B06E84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  <w:vAlign w:val="bottom"/>
          </w:tcPr>
          <w:p w14:paraId="7FAE4B8F" w14:textId="77777777" w:rsidR="00B06E84" w:rsidRPr="00375C23" w:rsidRDefault="00B06E84" w:rsidP="0097466D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75C2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: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5C95BBC3" w14:textId="77777777" w:rsidR="00B06E84" w:rsidRPr="00375C23" w:rsidRDefault="00B06E84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775109C5" w14:textId="77777777" w:rsidR="00B06E84" w:rsidRPr="00375C23" w:rsidRDefault="00B06E84" w:rsidP="0097466D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375C23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383682555"/>
            <w:placeholder>
              <w:docPart w:val="E6696882F3064B7BB2DC7F86DD3B13A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bottom w:val="single" w:sz="4" w:space="0" w:color="auto"/>
                </w:tcBorders>
                <w:vAlign w:val="bottom"/>
              </w:tcPr>
              <w:p w14:paraId="7AF0B3EA" w14:textId="77777777" w:rsidR="00B06E84" w:rsidRPr="00375C23" w:rsidRDefault="00B06E84" w:rsidP="0097466D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375C23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36702301"/>
      <w:permEnd w:id="1269049685"/>
      <w:permEnd w:id="1766464402"/>
    </w:tbl>
    <w:p w14:paraId="62E4314A" w14:textId="77777777" w:rsidR="00FF057B" w:rsidRPr="001625A7" w:rsidRDefault="00FF057B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sectPr w:rsidR="00FF057B" w:rsidRPr="001625A7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C3BDE" w14:textId="77777777" w:rsidR="002E155B" w:rsidRDefault="002E155B" w:rsidP="0081257E">
      <w:r>
        <w:separator/>
      </w:r>
    </w:p>
  </w:endnote>
  <w:endnote w:type="continuationSeparator" w:id="0">
    <w:p w14:paraId="01CD7F9F" w14:textId="77777777" w:rsidR="002E155B" w:rsidRDefault="002E155B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44AE6125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B06E84" w:rsidRPr="00B06E84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58AF7FB1" w:rsidR="00EE71AF" w:rsidRPr="002C0510" w:rsidRDefault="00375C2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CLI-60572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="009B3BE7" w:rsidRPr="00375C23">
      <w:rPr>
        <w:rFonts w:asciiTheme="minorHAnsi" w:hAnsiTheme="minorHAnsi" w:cstheme="minorHAnsi"/>
        <w:sz w:val="15"/>
        <w:szCs w:val="15"/>
      </w:rPr>
      <w:t>(</w:t>
    </w:r>
    <w:proofErr w:type="spellStart"/>
    <w:r w:rsidR="009B3BE7">
      <w:rPr>
        <w:rFonts w:asciiTheme="minorHAnsi" w:hAnsiTheme="minorHAnsi" w:cstheme="minorHAnsi"/>
        <w:sz w:val="15"/>
        <w:szCs w:val="15"/>
      </w:rPr>
      <w:t>Rév</w:t>
    </w:r>
    <w:proofErr w:type="spellEnd"/>
    <w:r w:rsidR="009B3BE7">
      <w:rPr>
        <w:rFonts w:asciiTheme="minorHAnsi" w:hAnsiTheme="minorHAnsi" w:cstheme="minorHAnsi"/>
        <w:sz w:val="15"/>
        <w:szCs w:val="15"/>
      </w:rPr>
      <w:t>. 2023-01</w:t>
    </w:r>
    <w:r w:rsidR="009B3BE7" w:rsidRPr="00375C23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FA1CFD">
      <w:rPr>
        <w:rFonts w:asciiTheme="minorHAnsi" w:hAnsiTheme="minorHAnsi" w:cstheme="minorHAnsi"/>
        <w:b/>
        <w:sz w:val="20"/>
        <w:szCs w:val="20"/>
      </w:rPr>
      <w:t>ERGOTHÉRAPIE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0F2D5E67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7A4B7D">
      <w:rPr>
        <w:rFonts w:asciiTheme="minorHAnsi" w:hAnsiTheme="minorHAnsi" w:cstheme="minorHAnsi"/>
        <w:b/>
        <w:sz w:val="20"/>
        <w:szCs w:val="20"/>
      </w:rPr>
      <w:t>ASSIGNATIONS ACTIVITÉS CLINIQUES AU PERSONNEL NON-ERGOTHÉRAPEUTE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9B3BE7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9B3BE7" w:rsidRPr="009B3BE7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6C3BF646" w:rsidR="00EE71AF" w:rsidRPr="000B39C2" w:rsidRDefault="00375C2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b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CLI-60572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 w:rsidRPr="00375C23">
      <w:rPr>
        <w:rFonts w:asciiTheme="minorHAnsi" w:hAnsiTheme="minorHAnsi" w:cstheme="minorHAnsi"/>
        <w:sz w:val="15"/>
        <w:szCs w:val="15"/>
      </w:rPr>
      <w:t>(</w:t>
    </w:r>
    <w:proofErr w:type="spellStart"/>
    <w:r w:rsidR="009B3BE7">
      <w:rPr>
        <w:rFonts w:asciiTheme="minorHAnsi" w:hAnsiTheme="minorHAnsi" w:cstheme="minorHAnsi"/>
        <w:sz w:val="15"/>
        <w:szCs w:val="15"/>
      </w:rPr>
      <w:t>Rév</w:t>
    </w:r>
    <w:proofErr w:type="spellEnd"/>
    <w:r w:rsidR="009B3BE7">
      <w:rPr>
        <w:rFonts w:asciiTheme="minorHAnsi" w:hAnsiTheme="minorHAnsi" w:cstheme="minorHAnsi"/>
        <w:sz w:val="15"/>
        <w:szCs w:val="15"/>
      </w:rPr>
      <w:t>. 2023-01</w:t>
    </w:r>
    <w:r w:rsidR="00EE71AF" w:rsidRPr="00375C23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FA1CFD">
      <w:rPr>
        <w:rFonts w:asciiTheme="minorHAnsi" w:hAnsiTheme="minorHAnsi" w:cstheme="minorHAnsi"/>
        <w:b/>
        <w:sz w:val="20"/>
        <w:szCs w:val="20"/>
      </w:rPr>
      <w:t>ERGOTHÉRAPIE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4EBAAF1D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7A4B7D">
      <w:rPr>
        <w:rFonts w:asciiTheme="minorHAnsi" w:hAnsiTheme="minorHAnsi" w:cstheme="minorHAnsi"/>
        <w:b/>
        <w:sz w:val="20"/>
        <w:szCs w:val="20"/>
      </w:rPr>
      <w:t>ASSIGNATIONS ACTIVITÉS CLINIQUES AU PERSONNEL NON-ERGOTHÉRAPEUTE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07291E" w:rsidRPr="0007291E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07291E" w:rsidRPr="0007291E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F96AA" w14:textId="77777777" w:rsidR="002E155B" w:rsidRDefault="002E155B" w:rsidP="0081257E">
      <w:r>
        <w:separator/>
      </w:r>
    </w:p>
  </w:footnote>
  <w:footnote w:type="continuationSeparator" w:id="0">
    <w:p w14:paraId="54E825BC" w14:textId="77777777" w:rsidR="002E155B" w:rsidRDefault="002E155B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7585B233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50597099" w:edGrp="everyone"/>
    <w:permStart w:id="602746870" w:edGrp="everyone"/>
    <w:permStart w:id="620560991" w:edGrp="everyone"/>
    <w:permStart w:id="236483872" w:edGrp="everyone"/>
    <w:permStart w:id="1470124696" w:edGrp="everyone"/>
    <w:permStart w:id="965287982" w:edGrp="everyone"/>
    <w:permStart w:id="890638838" w:edGrp="everyone"/>
    <w:permStart w:id="1981901987" w:edGrp="everyone"/>
    <w:permStart w:id="1716280511" w:edGrp="everyone"/>
    <w:permStart w:id="745944688" w:edGrp="everyone"/>
    <w:permStart w:id="335872857" w:edGrp="everyone"/>
    <w:permStart w:id="1363957457" w:edGrp="everyone"/>
    <w:permStart w:id="693640367" w:edGrp="everyone"/>
    <w:permStart w:id="1610377068" w:edGrp="everyone"/>
    <w:permStart w:id="186504060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891242583"/>
        <w:lock w:val="sdtLocked"/>
        <w:placeholder>
          <w:docPart w:val="04636134596445C4AF79DB6EDD4F5FB0"/>
        </w:placeholder>
        <w:showingPlcHdr/>
      </w:sdtPr>
      <w:sdtEndPr/>
      <w:sdtContent>
        <w:r w:rsidR="00B06E84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50597099"/>
    <w:permEnd w:id="602746870"/>
    <w:permEnd w:id="620560991"/>
    <w:permEnd w:id="236483872"/>
    <w:permEnd w:id="1470124696"/>
    <w:permEnd w:id="965287982"/>
    <w:permEnd w:id="890638838"/>
    <w:permEnd w:id="1981901987"/>
    <w:permEnd w:id="1716280511"/>
    <w:permEnd w:id="745944688"/>
    <w:permEnd w:id="335872857"/>
    <w:permEnd w:id="1363957457"/>
    <w:permEnd w:id="693640367"/>
    <w:permEnd w:id="1610377068"/>
    <w:permEnd w:id="1865040606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74825352" w:edGrp="everyone"/>
    <w:permStart w:id="925452036" w:edGrp="everyone"/>
    <w:permStart w:id="580393112" w:edGrp="everyone"/>
    <w:permStart w:id="58333358" w:edGrp="everyone"/>
    <w:permStart w:id="69563829" w:edGrp="everyone"/>
    <w:permStart w:id="1519088669" w:edGrp="everyone"/>
    <w:permStart w:id="846610120" w:edGrp="everyone"/>
    <w:permStart w:id="977880376" w:edGrp="everyone"/>
    <w:permStart w:id="1738750865" w:edGrp="everyone"/>
    <w:permStart w:id="882468758" w:edGrp="everyone"/>
    <w:permStart w:id="978859095" w:edGrp="everyone"/>
    <w:permStart w:id="436940706" w:edGrp="everyone"/>
    <w:permStart w:id="843603378" w:edGrp="everyone"/>
    <w:permStart w:id="433091355" w:edGrp="everyone"/>
    <w:permStart w:id="165755569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648396934"/>
        <w:lock w:val="sdtLocked"/>
        <w:placeholder>
          <w:docPart w:val="1E106CEEACD846B1A3BAD41A12F4E33D"/>
        </w:placeholder>
      </w:sdtPr>
      <w:sdtEndPr/>
      <w:sdtContent>
        <w:r w:rsidR="00B06E84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074825352"/>
    <w:permEnd w:id="925452036"/>
    <w:permEnd w:id="580393112"/>
    <w:permEnd w:id="58333358"/>
    <w:permEnd w:id="69563829"/>
    <w:permEnd w:id="1519088669"/>
    <w:permEnd w:id="846610120"/>
    <w:permEnd w:id="977880376"/>
    <w:permEnd w:id="1738750865"/>
    <w:permEnd w:id="882468758"/>
    <w:permEnd w:id="978859095"/>
    <w:permEnd w:id="436940706"/>
    <w:permEnd w:id="843603378"/>
    <w:permEnd w:id="433091355"/>
    <w:permEnd w:id="1657555698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7907365D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permStart w:id="137370889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923307198"/>
        <w:lock w:val="sdtLocked"/>
        <w:placeholder>
          <w:docPart w:val="E9EED2738B1546AFA06CB65BFB7694A2"/>
        </w:placeholder>
        <w:showingPlcHdr/>
      </w:sdtPr>
      <w:sdtEndPr/>
      <w:sdtContent>
        <w:r w:rsidR="00B06E84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137370889"/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permStart w:id="1060242196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586039687"/>
        <w:lock w:val="sdtLocked"/>
        <w:placeholder>
          <w:docPart w:val="8A0C06C4F62948A28529A425115D145A"/>
        </w:placeholder>
      </w:sdtPr>
      <w:sdtEndPr/>
      <w:sdtContent>
        <w:r w:rsidR="00B06E84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1060242196"/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FaYrI9GE9krSW/nRE2b6QaXSRBDDWuMTLxhdHaQZzz6O44lIubLlp/PhsE+ECvmTyJmcRm3+SP38KA4UAov4XQ==" w:salt="LDrr69ixMtgaBCeEEpK5i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110F7"/>
    <w:rsid w:val="000235F9"/>
    <w:rsid w:val="00023846"/>
    <w:rsid w:val="000303C6"/>
    <w:rsid w:val="0004612D"/>
    <w:rsid w:val="00056477"/>
    <w:rsid w:val="00061115"/>
    <w:rsid w:val="000653C6"/>
    <w:rsid w:val="00070BD8"/>
    <w:rsid w:val="0007291E"/>
    <w:rsid w:val="00072BDD"/>
    <w:rsid w:val="0007692C"/>
    <w:rsid w:val="00081719"/>
    <w:rsid w:val="00081E4F"/>
    <w:rsid w:val="00093A86"/>
    <w:rsid w:val="00094D01"/>
    <w:rsid w:val="0009615B"/>
    <w:rsid w:val="000A1BAF"/>
    <w:rsid w:val="000A48D0"/>
    <w:rsid w:val="000A5A8D"/>
    <w:rsid w:val="000A5E6D"/>
    <w:rsid w:val="000A5E86"/>
    <w:rsid w:val="000B236B"/>
    <w:rsid w:val="000B34AA"/>
    <w:rsid w:val="000B39C2"/>
    <w:rsid w:val="000B7F78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A2DBA"/>
    <w:rsid w:val="001B6ADB"/>
    <w:rsid w:val="001B7D94"/>
    <w:rsid w:val="001C3C30"/>
    <w:rsid w:val="001C52F6"/>
    <w:rsid w:val="001E0C60"/>
    <w:rsid w:val="001F086F"/>
    <w:rsid w:val="00205E89"/>
    <w:rsid w:val="0021081C"/>
    <w:rsid w:val="002141BD"/>
    <w:rsid w:val="00224B70"/>
    <w:rsid w:val="00227DD7"/>
    <w:rsid w:val="00230283"/>
    <w:rsid w:val="00230A4A"/>
    <w:rsid w:val="00233C49"/>
    <w:rsid w:val="00234593"/>
    <w:rsid w:val="00237BBA"/>
    <w:rsid w:val="002408C6"/>
    <w:rsid w:val="00240B84"/>
    <w:rsid w:val="002454D8"/>
    <w:rsid w:val="00263F52"/>
    <w:rsid w:val="00285AAB"/>
    <w:rsid w:val="00295818"/>
    <w:rsid w:val="00295F2F"/>
    <w:rsid w:val="002A451A"/>
    <w:rsid w:val="002C0510"/>
    <w:rsid w:val="002C10F4"/>
    <w:rsid w:val="002C5CEB"/>
    <w:rsid w:val="002D207C"/>
    <w:rsid w:val="002D4BDA"/>
    <w:rsid w:val="002E155B"/>
    <w:rsid w:val="002E3D54"/>
    <w:rsid w:val="002F628C"/>
    <w:rsid w:val="00300573"/>
    <w:rsid w:val="00301BAB"/>
    <w:rsid w:val="00306479"/>
    <w:rsid w:val="00327600"/>
    <w:rsid w:val="00334541"/>
    <w:rsid w:val="00334838"/>
    <w:rsid w:val="00336BCB"/>
    <w:rsid w:val="00341B62"/>
    <w:rsid w:val="00342B80"/>
    <w:rsid w:val="0035045E"/>
    <w:rsid w:val="0035589A"/>
    <w:rsid w:val="00366A13"/>
    <w:rsid w:val="00367527"/>
    <w:rsid w:val="00367C4C"/>
    <w:rsid w:val="00371FBF"/>
    <w:rsid w:val="003724A3"/>
    <w:rsid w:val="003751A8"/>
    <w:rsid w:val="00375C23"/>
    <w:rsid w:val="00380AEA"/>
    <w:rsid w:val="0039226F"/>
    <w:rsid w:val="003A48FF"/>
    <w:rsid w:val="003A6F43"/>
    <w:rsid w:val="003E3AE5"/>
    <w:rsid w:val="003F27A5"/>
    <w:rsid w:val="003F3BBB"/>
    <w:rsid w:val="003F5BFB"/>
    <w:rsid w:val="003F776D"/>
    <w:rsid w:val="00413A5E"/>
    <w:rsid w:val="004246FA"/>
    <w:rsid w:val="004331D4"/>
    <w:rsid w:val="0045258B"/>
    <w:rsid w:val="00454CA8"/>
    <w:rsid w:val="00460096"/>
    <w:rsid w:val="00465EBD"/>
    <w:rsid w:val="00466CA4"/>
    <w:rsid w:val="00475947"/>
    <w:rsid w:val="00486DB0"/>
    <w:rsid w:val="00487374"/>
    <w:rsid w:val="004906AF"/>
    <w:rsid w:val="004A5378"/>
    <w:rsid w:val="004A634E"/>
    <w:rsid w:val="004A7727"/>
    <w:rsid w:val="004B2D7F"/>
    <w:rsid w:val="004B315B"/>
    <w:rsid w:val="004D5723"/>
    <w:rsid w:val="004F3CE1"/>
    <w:rsid w:val="004F4A21"/>
    <w:rsid w:val="004F7BC1"/>
    <w:rsid w:val="005222EB"/>
    <w:rsid w:val="00524A04"/>
    <w:rsid w:val="00527734"/>
    <w:rsid w:val="005450BB"/>
    <w:rsid w:val="00562D85"/>
    <w:rsid w:val="00572797"/>
    <w:rsid w:val="005846D0"/>
    <w:rsid w:val="00586763"/>
    <w:rsid w:val="00593F5A"/>
    <w:rsid w:val="005A0C13"/>
    <w:rsid w:val="005B0165"/>
    <w:rsid w:val="005C1EC4"/>
    <w:rsid w:val="005E7585"/>
    <w:rsid w:val="005F5E7B"/>
    <w:rsid w:val="006029D0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372B2"/>
    <w:rsid w:val="00742CE5"/>
    <w:rsid w:val="00743434"/>
    <w:rsid w:val="00770980"/>
    <w:rsid w:val="00774F41"/>
    <w:rsid w:val="00775336"/>
    <w:rsid w:val="00775EF5"/>
    <w:rsid w:val="007824FE"/>
    <w:rsid w:val="00794F54"/>
    <w:rsid w:val="00796F7D"/>
    <w:rsid w:val="007A4B7D"/>
    <w:rsid w:val="007A7BE7"/>
    <w:rsid w:val="007B10A9"/>
    <w:rsid w:val="007B10B7"/>
    <w:rsid w:val="007C0A74"/>
    <w:rsid w:val="007C4940"/>
    <w:rsid w:val="007C4953"/>
    <w:rsid w:val="007E09E8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475DD"/>
    <w:rsid w:val="00854761"/>
    <w:rsid w:val="00854C5B"/>
    <w:rsid w:val="0088545A"/>
    <w:rsid w:val="008C1B87"/>
    <w:rsid w:val="008C32EF"/>
    <w:rsid w:val="008D534C"/>
    <w:rsid w:val="008F61BF"/>
    <w:rsid w:val="00912469"/>
    <w:rsid w:val="00914CBF"/>
    <w:rsid w:val="009210E9"/>
    <w:rsid w:val="009241CF"/>
    <w:rsid w:val="00932CCC"/>
    <w:rsid w:val="0093368C"/>
    <w:rsid w:val="00933CF8"/>
    <w:rsid w:val="00942D0E"/>
    <w:rsid w:val="00954EBA"/>
    <w:rsid w:val="009558B8"/>
    <w:rsid w:val="00957446"/>
    <w:rsid w:val="009650D8"/>
    <w:rsid w:val="009917D6"/>
    <w:rsid w:val="009B3BE7"/>
    <w:rsid w:val="009B3DF2"/>
    <w:rsid w:val="009B7034"/>
    <w:rsid w:val="009C708F"/>
    <w:rsid w:val="009E7A98"/>
    <w:rsid w:val="00A0249F"/>
    <w:rsid w:val="00A073D7"/>
    <w:rsid w:val="00A3325A"/>
    <w:rsid w:val="00A33CEF"/>
    <w:rsid w:val="00A3424F"/>
    <w:rsid w:val="00A36142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6E54"/>
    <w:rsid w:val="00AB1AE0"/>
    <w:rsid w:val="00AB6C5B"/>
    <w:rsid w:val="00AC1E58"/>
    <w:rsid w:val="00AC7CEE"/>
    <w:rsid w:val="00AD1C16"/>
    <w:rsid w:val="00AD5DB0"/>
    <w:rsid w:val="00AD7EA0"/>
    <w:rsid w:val="00AE5772"/>
    <w:rsid w:val="00AE7B95"/>
    <w:rsid w:val="00AF052E"/>
    <w:rsid w:val="00B06CF8"/>
    <w:rsid w:val="00B06E84"/>
    <w:rsid w:val="00B11A7E"/>
    <w:rsid w:val="00B21AF3"/>
    <w:rsid w:val="00B24B58"/>
    <w:rsid w:val="00B31BE9"/>
    <w:rsid w:val="00B34C6D"/>
    <w:rsid w:val="00B44F24"/>
    <w:rsid w:val="00B46D29"/>
    <w:rsid w:val="00B700E0"/>
    <w:rsid w:val="00B728A7"/>
    <w:rsid w:val="00B828DF"/>
    <w:rsid w:val="00B90138"/>
    <w:rsid w:val="00B94163"/>
    <w:rsid w:val="00BA5ED2"/>
    <w:rsid w:val="00BB3AB8"/>
    <w:rsid w:val="00BC053C"/>
    <w:rsid w:val="00BC0CA8"/>
    <w:rsid w:val="00BD08CA"/>
    <w:rsid w:val="00BD5DFA"/>
    <w:rsid w:val="00BD5E67"/>
    <w:rsid w:val="00BE4822"/>
    <w:rsid w:val="00BF5356"/>
    <w:rsid w:val="00BF6BB8"/>
    <w:rsid w:val="00C00059"/>
    <w:rsid w:val="00C02195"/>
    <w:rsid w:val="00C34636"/>
    <w:rsid w:val="00C409F5"/>
    <w:rsid w:val="00C41836"/>
    <w:rsid w:val="00C53B86"/>
    <w:rsid w:val="00C56334"/>
    <w:rsid w:val="00C65F99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D05770"/>
    <w:rsid w:val="00D05D0F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94066"/>
    <w:rsid w:val="00D97471"/>
    <w:rsid w:val="00DA05CB"/>
    <w:rsid w:val="00DA3089"/>
    <w:rsid w:val="00DA41EC"/>
    <w:rsid w:val="00DB324D"/>
    <w:rsid w:val="00DB5E8C"/>
    <w:rsid w:val="00DD133D"/>
    <w:rsid w:val="00DD6AC7"/>
    <w:rsid w:val="00DE0EC9"/>
    <w:rsid w:val="00DE1AFB"/>
    <w:rsid w:val="00DF0BDB"/>
    <w:rsid w:val="00DF248B"/>
    <w:rsid w:val="00DF487E"/>
    <w:rsid w:val="00E10066"/>
    <w:rsid w:val="00E16883"/>
    <w:rsid w:val="00E24ABE"/>
    <w:rsid w:val="00E30FAC"/>
    <w:rsid w:val="00E3667F"/>
    <w:rsid w:val="00E37A0D"/>
    <w:rsid w:val="00E55FF4"/>
    <w:rsid w:val="00E84264"/>
    <w:rsid w:val="00EA2FBB"/>
    <w:rsid w:val="00EA3D5C"/>
    <w:rsid w:val="00EA7032"/>
    <w:rsid w:val="00EB67A8"/>
    <w:rsid w:val="00EC1D23"/>
    <w:rsid w:val="00EC202C"/>
    <w:rsid w:val="00ED174A"/>
    <w:rsid w:val="00EE00A3"/>
    <w:rsid w:val="00EE3923"/>
    <w:rsid w:val="00EE71AF"/>
    <w:rsid w:val="00EE7BDF"/>
    <w:rsid w:val="00EF62FA"/>
    <w:rsid w:val="00F038C6"/>
    <w:rsid w:val="00F130E4"/>
    <w:rsid w:val="00F15FDF"/>
    <w:rsid w:val="00F1774D"/>
    <w:rsid w:val="00F20DD8"/>
    <w:rsid w:val="00F20FF1"/>
    <w:rsid w:val="00F33764"/>
    <w:rsid w:val="00F41733"/>
    <w:rsid w:val="00F47B4E"/>
    <w:rsid w:val="00F52944"/>
    <w:rsid w:val="00F72CF4"/>
    <w:rsid w:val="00F7382F"/>
    <w:rsid w:val="00F842B9"/>
    <w:rsid w:val="00F95C14"/>
    <w:rsid w:val="00F95ECE"/>
    <w:rsid w:val="00FA1BA3"/>
    <w:rsid w:val="00FA1CFD"/>
    <w:rsid w:val="00FA3A2B"/>
    <w:rsid w:val="00FC6B41"/>
    <w:rsid w:val="00FD14A6"/>
    <w:rsid w:val="00FE5D19"/>
    <w:rsid w:val="00FE7523"/>
    <w:rsid w:val="00FF057B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8D0C37"/>
  <w15:chartTrackingRefBased/>
  <w15:docId w15:val="{63093B50-BA0D-4F5B-95A5-797F671F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2141B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1BD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Grilledutableau1">
    <w:name w:val="Grille du tableau1"/>
    <w:basedOn w:val="TableauNormal"/>
    <w:next w:val="Grilledutableau"/>
    <w:locked/>
    <w:rsid w:val="00023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CD7516-A95C-4C0E-8545-55693EC5A842}"/>
      </w:docPartPr>
      <w:docPartBody>
        <w:p w:rsidR="00FF3275" w:rsidRDefault="001F4DF0">
          <w:r w:rsidRPr="00831025">
            <w:rPr>
              <w:rStyle w:val="Textedelespacerserv"/>
            </w:rPr>
            <w:t>Choisissez un élément.</w:t>
          </w:r>
        </w:p>
      </w:docPartBody>
    </w:docPart>
    <w:docPart>
      <w:docPartPr>
        <w:name w:val="2D1B106DBBC940949EB814C891A176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F5C98C-3B92-490D-A22E-3E58C8367975}"/>
      </w:docPartPr>
      <w:docPartBody>
        <w:p w:rsidR="00D426BE" w:rsidRDefault="00D426BE">
          <w:pPr>
            <w:pStyle w:val="2D1B106DBBC940949EB814C891A17693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75756733B444F2DA4868F1AE2221C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01CB56-9264-43A3-8356-42414FA38A27}"/>
      </w:docPartPr>
      <w:docPartBody>
        <w:p w:rsidR="00D426BE" w:rsidRDefault="00D426BE">
          <w:pPr>
            <w:pStyle w:val="E75756733B444F2DA4868F1AE2221CE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9300F1A93DE4696A627C13BFA384C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B6289C-69BE-4D05-8273-08664FDE6650}"/>
      </w:docPartPr>
      <w:docPartBody>
        <w:p w:rsidR="00D426BE" w:rsidRDefault="00D426BE">
          <w:pPr>
            <w:pStyle w:val="59300F1A93DE4696A627C13BFA384CE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64DAAAF97D1432AB34B307FF580F8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DAC350-BB96-462E-AEE1-CE61F52A9E4E}"/>
      </w:docPartPr>
      <w:docPartBody>
        <w:p w:rsidR="00D426BE" w:rsidRDefault="00D426BE">
          <w:pPr>
            <w:pStyle w:val="364DAAAF97D1432AB34B307FF580F83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1173739FC264F0B94DD860B004DB7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048CA-BB7F-4907-A193-11013DAA2D5C}"/>
      </w:docPartPr>
      <w:docPartBody>
        <w:p w:rsidR="00D426BE" w:rsidRDefault="00D426BE">
          <w:pPr>
            <w:pStyle w:val="71173739FC264F0B94DD860B004DB7C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A426B1C6FB94854B40754E0E2C8FA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E55EA2-D79F-44D1-AB90-0A155ECE2776}"/>
      </w:docPartPr>
      <w:docPartBody>
        <w:p w:rsidR="00D426BE" w:rsidRDefault="00D426BE">
          <w:pPr>
            <w:pStyle w:val="7A426B1C6FB94854B40754E0E2C8FA8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C5DF2520B10483A931F36F0FCC207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62255F-81C7-4E82-B996-0AE4BE735D72}"/>
      </w:docPartPr>
      <w:docPartBody>
        <w:p w:rsidR="00D426BE" w:rsidRDefault="00D426BE">
          <w:pPr>
            <w:pStyle w:val="CC5DF2520B10483A931F36F0FCC207C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D6078486ED542C48647E7C304F34C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51F774-B8FC-4098-AD90-E7A0C5E14536}"/>
      </w:docPartPr>
      <w:docPartBody>
        <w:p w:rsidR="00D426BE" w:rsidRDefault="00D426BE">
          <w:pPr>
            <w:pStyle w:val="AD6078486ED542C48647E7C304F34CAC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A8E686918FB4A7CAE762BEEFD26BF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D7093-CDF3-4B2B-8F00-69D9EC269440}"/>
      </w:docPartPr>
      <w:docPartBody>
        <w:p w:rsidR="00D426BE" w:rsidRDefault="00D426BE">
          <w:pPr>
            <w:pStyle w:val="DA8E686918FB4A7CAE762BEEFD26BF7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4E02F8953754406A357ACED605FAF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C98084-6A31-44FD-B827-A9C72445F5DC}"/>
      </w:docPartPr>
      <w:docPartBody>
        <w:p w:rsidR="00D426BE" w:rsidRDefault="00D426BE">
          <w:pPr>
            <w:pStyle w:val="24E02F8953754406A357ACED605FAF6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EEE6D27151F46BCBA8580DA6AED0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7BD959-1DB7-4F7C-89DC-0717F7D75102}"/>
      </w:docPartPr>
      <w:docPartBody>
        <w:p w:rsidR="00D426BE" w:rsidRDefault="00D426BE">
          <w:pPr>
            <w:pStyle w:val="AEEE6D27151F46BCBA8580DA6AED055A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AD973DBA0B64F46B1CCD2F15A0277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CEFB19-F34A-4AC9-8F3E-18835D260A48}"/>
      </w:docPartPr>
      <w:docPartBody>
        <w:p w:rsidR="00D426BE" w:rsidRDefault="00D426BE">
          <w:pPr>
            <w:pStyle w:val="AAD973DBA0B64F46B1CCD2F15A02775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F8B962B370B424F9572E65987D13F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178722-3C91-43D5-878F-2D48A075490A}"/>
      </w:docPartPr>
      <w:docPartBody>
        <w:p w:rsidR="00D426BE" w:rsidRDefault="00D426BE">
          <w:pPr>
            <w:pStyle w:val="3F8B962B370B424F9572E65987D13FE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0AB1BD64C92450DAAC372D3CA7599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978E6E-18D4-4397-A218-9A58C666568C}"/>
      </w:docPartPr>
      <w:docPartBody>
        <w:p w:rsidR="00D426BE" w:rsidRDefault="00D426BE">
          <w:pPr>
            <w:pStyle w:val="D0AB1BD64C92450DAAC372D3CA7599BD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7DAF4FF31DA4335AF36A88BBB14AF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5BC160-C3FE-473D-9D0F-15C7FE55CAE9}"/>
      </w:docPartPr>
      <w:docPartBody>
        <w:p w:rsidR="00D426BE" w:rsidRDefault="00D426BE">
          <w:pPr>
            <w:pStyle w:val="87DAF4FF31DA4335AF36A88BBB14AF4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97409CFCEA745729FD5EE78FDCD2F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AF6219-A3E2-4F80-977A-1250C961AFC5}"/>
      </w:docPartPr>
      <w:docPartBody>
        <w:p w:rsidR="00D426BE" w:rsidRDefault="00D426BE">
          <w:pPr>
            <w:pStyle w:val="B97409CFCEA745729FD5EE78FDCD2FD6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1331A8B7015417997A1DE67801121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B72AEA-8E40-4FE3-8AF1-CDFB3FA2704F}"/>
      </w:docPartPr>
      <w:docPartBody>
        <w:p w:rsidR="00D426BE" w:rsidRDefault="00D426BE">
          <w:pPr>
            <w:pStyle w:val="11331A8B7015417997A1DE678011213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37EADFF23494C5F9EDF4E6AEEB02C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C1B99D-0C7D-49DE-97C9-48202006787E}"/>
      </w:docPartPr>
      <w:docPartBody>
        <w:p w:rsidR="00D426BE" w:rsidRDefault="00D426BE">
          <w:pPr>
            <w:pStyle w:val="A37EADFF23494C5F9EDF4E6AEEB02CFC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5BECD3B0D344EFCBF87183D5C51BB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CEAB13-3BE2-4370-A28C-154E7BB58F05}"/>
      </w:docPartPr>
      <w:docPartBody>
        <w:p w:rsidR="00D426BE" w:rsidRDefault="00D426BE">
          <w:pPr>
            <w:pStyle w:val="35BECD3B0D344EFCBF87183D5C51BBF0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94075BB8EBD4A38BA81916450D16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C5D605-7E4A-45FE-AE53-F800696A4548}"/>
      </w:docPartPr>
      <w:docPartBody>
        <w:p w:rsidR="00D426BE" w:rsidRDefault="00D426BE">
          <w:pPr>
            <w:pStyle w:val="094075BB8EBD4A38BA81916450D161CB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BA590DA45DE4C8ABDDEEA8931D30A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D82DD1-C1B3-4AAE-B182-EF2EEEB5EA2A}"/>
      </w:docPartPr>
      <w:docPartBody>
        <w:p w:rsidR="00744EDE" w:rsidRDefault="00C919A7" w:rsidP="00C919A7">
          <w:pPr>
            <w:pStyle w:val="FBA590DA45DE4C8ABDDEEA8931D30AED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27013A1644847B592A591AA938270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FEEEFA-2FC9-4FAA-B4C4-106D5CE42D43}"/>
      </w:docPartPr>
      <w:docPartBody>
        <w:p w:rsidR="00744EDE" w:rsidRDefault="00C919A7" w:rsidP="00C919A7">
          <w:pPr>
            <w:pStyle w:val="C27013A1644847B592A591AA9382709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47C7CC540024721B45F638ABF22F5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C25D2C-2AD1-4EAF-80AF-2B3D8F76966C}"/>
      </w:docPartPr>
      <w:docPartBody>
        <w:p w:rsidR="00744EDE" w:rsidRDefault="00C919A7" w:rsidP="00C919A7">
          <w:pPr>
            <w:pStyle w:val="847C7CC540024721B45F638ABF22F517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DB40F12876444E2B06FC0B38BC0DC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B6CD43-94C5-4597-9FC1-998D72A0B171}"/>
      </w:docPartPr>
      <w:docPartBody>
        <w:p w:rsidR="00744EDE" w:rsidRDefault="00C919A7" w:rsidP="00C919A7">
          <w:pPr>
            <w:pStyle w:val="DDB40F12876444E2B06FC0B38BC0DC18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FDD0296010D43EF8FE5BCC5678558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DBA5A6-4E31-4CE9-A808-C7BC73387D63}"/>
      </w:docPartPr>
      <w:docPartBody>
        <w:p w:rsidR="00744EDE" w:rsidRDefault="00C919A7" w:rsidP="00C919A7">
          <w:pPr>
            <w:pStyle w:val="AFDD0296010D43EF8FE5BCC56785586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B1707A158C14EACB5C56D05B3FD50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0590BB-1465-45CE-875B-892CFF6B1A88}"/>
      </w:docPartPr>
      <w:docPartBody>
        <w:p w:rsidR="00A74C9F" w:rsidRDefault="00744EDE" w:rsidP="00744EDE">
          <w:pPr>
            <w:pStyle w:val="CB1707A158C14EACB5C56D05B3FD50FB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06E2348337C4911A87ACE27D2ABD4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7CFF31-AFF2-4E5D-8ABA-2D235B199BD3}"/>
      </w:docPartPr>
      <w:docPartBody>
        <w:p w:rsidR="00A74C9F" w:rsidRDefault="00744EDE" w:rsidP="00744EDE">
          <w:pPr>
            <w:pStyle w:val="906E2348337C4911A87ACE27D2ABD42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B5A372B4934440EADAA3C2237D858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7DC2E2-89AF-4A1E-A9B7-BCAB2DD2555B}"/>
      </w:docPartPr>
      <w:docPartBody>
        <w:p w:rsidR="0038629E" w:rsidRDefault="00A74C9F" w:rsidP="00A74C9F">
          <w:pPr>
            <w:pStyle w:val="2B5A372B4934440EADAA3C2237D8585A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6696882F3064B7BB2DC7F86DD3B13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E27A8D-8635-4392-ADDF-4A04BDFDE458}"/>
      </w:docPartPr>
      <w:docPartBody>
        <w:p w:rsidR="0038629E" w:rsidRDefault="00A74C9F" w:rsidP="00A74C9F">
          <w:pPr>
            <w:pStyle w:val="E6696882F3064B7BB2DC7F86DD3B13A2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4636134596445C4AF79DB6EDD4F5F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B717C6-143B-4C43-825A-1FE8691CA300}"/>
      </w:docPartPr>
      <w:docPartBody>
        <w:p w:rsidR="0038629E" w:rsidRDefault="00A74C9F" w:rsidP="00A74C9F">
          <w:pPr>
            <w:pStyle w:val="04636134596445C4AF79DB6EDD4F5FB0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1E106CEEACD846B1A3BAD41A12F4E3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56DC65-70ED-4EF3-88AA-04C84A8DC2FA}"/>
      </w:docPartPr>
      <w:docPartBody>
        <w:p w:rsidR="0038629E" w:rsidRDefault="00A74C9F" w:rsidP="00A74C9F">
          <w:pPr>
            <w:pStyle w:val="1E106CEEACD846B1A3BAD41A12F4E33D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EED2738B1546AFA06CB65BFB769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997019-02B0-4DE5-9E25-CA14223EF4A4}"/>
      </w:docPartPr>
      <w:docPartBody>
        <w:p w:rsidR="0038629E" w:rsidRDefault="00A74C9F" w:rsidP="00A74C9F">
          <w:pPr>
            <w:pStyle w:val="E9EED2738B1546AFA06CB65BFB7694A2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8A0C06C4F62948A28529A425115D14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AF6468-AD20-4249-90A3-B8339A6BA070}"/>
      </w:docPartPr>
      <w:docPartBody>
        <w:p w:rsidR="0038629E" w:rsidRDefault="00A74C9F" w:rsidP="00A74C9F">
          <w:pPr>
            <w:pStyle w:val="8A0C06C4F62948A28529A425115D145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5FE5"/>
    <w:rsid w:val="00191452"/>
    <w:rsid w:val="001F4DF0"/>
    <w:rsid w:val="00210DB3"/>
    <w:rsid w:val="002162C5"/>
    <w:rsid w:val="002B2C3E"/>
    <w:rsid w:val="0034005E"/>
    <w:rsid w:val="003421FF"/>
    <w:rsid w:val="00362A21"/>
    <w:rsid w:val="00384737"/>
    <w:rsid w:val="0038629E"/>
    <w:rsid w:val="003B161F"/>
    <w:rsid w:val="003C4590"/>
    <w:rsid w:val="00434EC1"/>
    <w:rsid w:val="004514F6"/>
    <w:rsid w:val="004627D0"/>
    <w:rsid w:val="00484F98"/>
    <w:rsid w:val="00577109"/>
    <w:rsid w:val="00586DD0"/>
    <w:rsid w:val="005B140A"/>
    <w:rsid w:val="006C149F"/>
    <w:rsid w:val="006C4A9D"/>
    <w:rsid w:val="00726C6F"/>
    <w:rsid w:val="00744EDE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5434C"/>
    <w:rsid w:val="00A74C9F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C919A7"/>
    <w:rsid w:val="00D426BE"/>
    <w:rsid w:val="00D467F0"/>
    <w:rsid w:val="00DF487E"/>
    <w:rsid w:val="00E11B02"/>
    <w:rsid w:val="00E35253"/>
    <w:rsid w:val="00E64ABA"/>
    <w:rsid w:val="00EC5E50"/>
    <w:rsid w:val="00FA04D7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74C9F"/>
    <w:rPr>
      <w:color w:val="808080"/>
    </w:rPr>
  </w:style>
  <w:style w:type="paragraph" w:customStyle="1" w:styleId="00800549A3434ADE96EEF68104C6A6B1">
    <w:name w:val="00800549A3434ADE96EEF68104C6A6B1"/>
    <w:rsid w:val="001F4DF0"/>
  </w:style>
  <w:style w:type="paragraph" w:customStyle="1" w:styleId="7135E8061C3943F7AE49360EE809B7F9">
    <w:name w:val="7135E8061C3943F7AE49360EE809B7F9"/>
    <w:rsid w:val="001F4DF0"/>
  </w:style>
  <w:style w:type="paragraph" w:customStyle="1" w:styleId="6BA8A11CF73748859A56B29E6C0A5269">
    <w:name w:val="6BA8A11CF73748859A56B29E6C0A5269"/>
    <w:rsid w:val="001F4DF0"/>
  </w:style>
  <w:style w:type="paragraph" w:customStyle="1" w:styleId="BFC3EEECCE244876AE8679EC870C9EDF">
    <w:name w:val="BFC3EEECCE244876AE8679EC870C9EDF"/>
    <w:rsid w:val="001F4DF0"/>
  </w:style>
  <w:style w:type="paragraph" w:customStyle="1" w:styleId="77DC29F63ED442298116C80D56E11E14">
    <w:name w:val="77DC29F63ED442298116C80D56E11E14"/>
  </w:style>
  <w:style w:type="paragraph" w:customStyle="1" w:styleId="418689E8EFBE4A8295FB32B0FFBF3E0C">
    <w:name w:val="418689E8EFBE4A8295FB32B0FFBF3E0C"/>
  </w:style>
  <w:style w:type="paragraph" w:customStyle="1" w:styleId="1B22F8838D344EBB9C8116F54894307B">
    <w:name w:val="1B22F8838D344EBB9C8116F54894307B"/>
  </w:style>
  <w:style w:type="paragraph" w:customStyle="1" w:styleId="FAC8E22CBC454C7F8544F5E6552C86DF">
    <w:name w:val="FAC8E22CBC454C7F8544F5E6552C86DF"/>
  </w:style>
  <w:style w:type="paragraph" w:customStyle="1" w:styleId="EFF1EF3663AE4A5488F0165FC3545C03">
    <w:name w:val="EFF1EF3663AE4A5488F0165FC3545C03"/>
  </w:style>
  <w:style w:type="paragraph" w:customStyle="1" w:styleId="4AEBEE99A9124C0786AB0A42345208DA">
    <w:name w:val="4AEBEE99A9124C0786AB0A42345208DA"/>
  </w:style>
  <w:style w:type="paragraph" w:customStyle="1" w:styleId="263585C9E65748C9BD285ED2C2F4BC10">
    <w:name w:val="263585C9E65748C9BD285ED2C2F4BC10"/>
  </w:style>
  <w:style w:type="paragraph" w:customStyle="1" w:styleId="AC5DD2CD8DB64E968FE5FF318156B44A">
    <w:name w:val="AC5DD2CD8DB64E968FE5FF318156B44A"/>
  </w:style>
  <w:style w:type="paragraph" w:customStyle="1" w:styleId="03C42BD38573498CBC17EC6F1C7EAAE0">
    <w:name w:val="03C42BD38573498CBC17EC6F1C7EAAE0"/>
  </w:style>
  <w:style w:type="paragraph" w:customStyle="1" w:styleId="BC0A4A58C0A9467493E53F6C0843DF71">
    <w:name w:val="BC0A4A58C0A9467493E53F6C0843DF71"/>
  </w:style>
  <w:style w:type="paragraph" w:customStyle="1" w:styleId="726E01CB67CB451BAD6BB6E0113BF33B">
    <w:name w:val="726E01CB67CB451BAD6BB6E0113BF33B"/>
  </w:style>
  <w:style w:type="paragraph" w:customStyle="1" w:styleId="CEB21EA9F3914F08B68B0852F782193B">
    <w:name w:val="CEB21EA9F3914F08B68B0852F782193B"/>
  </w:style>
  <w:style w:type="paragraph" w:customStyle="1" w:styleId="265B37D965CB4B1B8D5648E148257593">
    <w:name w:val="265B37D965CB4B1B8D5648E148257593"/>
  </w:style>
  <w:style w:type="paragraph" w:customStyle="1" w:styleId="FB1AD4D7BC024A42862C99C1024FD5D5">
    <w:name w:val="FB1AD4D7BC024A42862C99C1024FD5D5"/>
  </w:style>
  <w:style w:type="paragraph" w:customStyle="1" w:styleId="BB61E020447A478587C8ABF98AC80B2E">
    <w:name w:val="BB61E020447A478587C8ABF98AC80B2E"/>
  </w:style>
  <w:style w:type="paragraph" w:customStyle="1" w:styleId="305AD3EAE44A4EFC9937A6973D65D96E">
    <w:name w:val="305AD3EAE44A4EFC9937A6973D65D96E"/>
  </w:style>
  <w:style w:type="paragraph" w:customStyle="1" w:styleId="E68EB06864F94E48A7660959B1EC31DA">
    <w:name w:val="E68EB06864F94E48A7660959B1EC31DA"/>
  </w:style>
  <w:style w:type="paragraph" w:customStyle="1" w:styleId="6A9DE742953F4AA5AC52A127A584BDF5">
    <w:name w:val="6A9DE742953F4AA5AC52A127A584BDF5"/>
  </w:style>
  <w:style w:type="paragraph" w:customStyle="1" w:styleId="F9087168859A4CD48A56DB43E40C5798">
    <w:name w:val="F9087168859A4CD48A56DB43E40C5798"/>
  </w:style>
  <w:style w:type="paragraph" w:customStyle="1" w:styleId="A22C85656BA244B0A8C523A68002C5DD">
    <w:name w:val="A22C85656BA244B0A8C523A68002C5DD"/>
  </w:style>
  <w:style w:type="paragraph" w:customStyle="1" w:styleId="A045D568293D4447B7F7B9F509BAB278">
    <w:name w:val="A045D568293D4447B7F7B9F509BAB278"/>
  </w:style>
  <w:style w:type="paragraph" w:customStyle="1" w:styleId="B0CB1E6BA9A94AB2A6A3C941A32E3889">
    <w:name w:val="B0CB1E6BA9A94AB2A6A3C941A32E3889"/>
  </w:style>
  <w:style w:type="paragraph" w:customStyle="1" w:styleId="E6A11653056349878C775AB7F950D95E">
    <w:name w:val="E6A11653056349878C775AB7F950D95E"/>
  </w:style>
  <w:style w:type="paragraph" w:customStyle="1" w:styleId="AD89D8DD23894B51ABEE63D7D223643C">
    <w:name w:val="AD89D8DD23894B51ABEE63D7D223643C"/>
  </w:style>
  <w:style w:type="paragraph" w:customStyle="1" w:styleId="841538E7B4C744298B93437FE664F6B6">
    <w:name w:val="841538E7B4C744298B93437FE664F6B6"/>
  </w:style>
  <w:style w:type="paragraph" w:customStyle="1" w:styleId="9A619BB610294B5B81D70A7B14C53DA7">
    <w:name w:val="9A619BB610294B5B81D70A7B14C53DA7"/>
  </w:style>
  <w:style w:type="paragraph" w:customStyle="1" w:styleId="CDE1E577E1F04A9EA23001C2761CB767">
    <w:name w:val="CDE1E577E1F04A9EA23001C2761CB767"/>
  </w:style>
  <w:style w:type="paragraph" w:customStyle="1" w:styleId="FCBEBA3F1DA94ACEB5B5F42A81AB790F">
    <w:name w:val="FCBEBA3F1DA94ACEB5B5F42A81AB790F"/>
  </w:style>
  <w:style w:type="paragraph" w:customStyle="1" w:styleId="35440A4C890E4B01976F8A56F8CD0E70">
    <w:name w:val="35440A4C890E4B01976F8A56F8CD0E70"/>
  </w:style>
  <w:style w:type="paragraph" w:customStyle="1" w:styleId="98C7DBCEAE034D1EB0253FC78CBBD5DB">
    <w:name w:val="98C7DBCEAE034D1EB0253FC78CBBD5DB"/>
  </w:style>
  <w:style w:type="paragraph" w:customStyle="1" w:styleId="1AAA0F1FE1F3421DB8C5034CE95A35D0">
    <w:name w:val="1AAA0F1FE1F3421DB8C5034CE95A35D0"/>
  </w:style>
  <w:style w:type="paragraph" w:customStyle="1" w:styleId="D4C78D56AF574B6E9259AC2A851A0BE7">
    <w:name w:val="D4C78D56AF574B6E9259AC2A851A0BE7"/>
  </w:style>
  <w:style w:type="paragraph" w:customStyle="1" w:styleId="74F0259E08B445AF96A9DD9F2344123B">
    <w:name w:val="74F0259E08B445AF96A9DD9F2344123B"/>
  </w:style>
  <w:style w:type="paragraph" w:customStyle="1" w:styleId="6D94FDEAA4E04E0B93574018440C0D78">
    <w:name w:val="6D94FDEAA4E04E0B93574018440C0D78"/>
  </w:style>
  <w:style w:type="paragraph" w:customStyle="1" w:styleId="5AD2018C782C44E89817A04626B0BB7F">
    <w:name w:val="5AD2018C782C44E89817A04626B0BB7F"/>
  </w:style>
  <w:style w:type="paragraph" w:customStyle="1" w:styleId="92C61021303843A8B27957901F43DE8B">
    <w:name w:val="92C61021303843A8B27957901F43DE8B"/>
  </w:style>
  <w:style w:type="paragraph" w:customStyle="1" w:styleId="4979246E2D8145B5A41A4E45713AA352">
    <w:name w:val="4979246E2D8145B5A41A4E45713AA352"/>
  </w:style>
  <w:style w:type="paragraph" w:customStyle="1" w:styleId="74FEC60E18A343A4AB464CDE99C6F0FA">
    <w:name w:val="74FEC60E18A343A4AB464CDE99C6F0FA"/>
  </w:style>
  <w:style w:type="paragraph" w:customStyle="1" w:styleId="1114AC758A3D4801B9DA1984EBCC043F">
    <w:name w:val="1114AC758A3D4801B9DA1984EBCC043F"/>
  </w:style>
  <w:style w:type="paragraph" w:customStyle="1" w:styleId="95519E3CC5B642F9AF483A137BB0B479">
    <w:name w:val="95519E3CC5B642F9AF483A137BB0B479"/>
  </w:style>
  <w:style w:type="paragraph" w:customStyle="1" w:styleId="57513ADBB4A9435889B79A96CFFEDD15">
    <w:name w:val="57513ADBB4A9435889B79A96CFFEDD15"/>
  </w:style>
  <w:style w:type="paragraph" w:customStyle="1" w:styleId="387DD6EBFBBA49A38D54EE41408C400F">
    <w:name w:val="387DD6EBFBBA49A38D54EE41408C400F"/>
  </w:style>
  <w:style w:type="paragraph" w:customStyle="1" w:styleId="E915F158A4D74C459A704C4F1F156906">
    <w:name w:val="E915F158A4D74C459A704C4F1F156906"/>
  </w:style>
  <w:style w:type="paragraph" w:customStyle="1" w:styleId="CFF3297CE3FC45739E74FC21907A2289">
    <w:name w:val="CFF3297CE3FC45739E74FC21907A2289"/>
  </w:style>
  <w:style w:type="paragraph" w:customStyle="1" w:styleId="C2EDA83411224127AA5225A28CF5E25D">
    <w:name w:val="C2EDA83411224127AA5225A28CF5E25D"/>
  </w:style>
  <w:style w:type="paragraph" w:customStyle="1" w:styleId="EF92616F3AB848D682AAD16085D409D0">
    <w:name w:val="EF92616F3AB848D682AAD16085D409D0"/>
  </w:style>
  <w:style w:type="paragraph" w:customStyle="1" w:styleId="F78FF85F687646AAA715419B443F9C40">
    <w:name w:val="F78FF85F687646AAA715419B443F9C40"/>
  </w:style>
  <w:style w:type="paragraph" w:customStyle="1" w:styleId="78A384CD340346DEBEFD0CBB0E7F6AAE">
    <w:name w:val="78A384CD340346DEBEFD0CBB0E7F6AAE"/>
  </w:style>
  <w:style w:type="paragraph" w:customStyle="1" w:styleId="E18AB27206D946A0ADAFA2A10CCC8BDD">
    <w:name w:val="E18AB27206D946A0ADAFA2A10CCC8BDD"/>
  </w:style>
  <w:style w:type="paragraph" w:customStyle="1" w:styleId="2D1B106DBBC940949EB814C891A17693">
    <w:name w:val="2D1B106DBBC940949EB814C891A17693"/>
  </w:style>
  <w:style w:type="paragraph" w:customStyle="1" w:styleId="3E19E6F139264877B38991F8939A4D96">
    <w:name w:val="3E19E6F139264877B38991F8939A4D96"/>
  </w:style>
  <w:style w:type="paragraph" w:customStyle="1" w:styleId="3DC42898A9F04014970C0B174B35B206">
    <w:name w:val="3DC42898A9F04014970C0B174B35B206"/>
  </w:style>
  <w:style w:type="paragraph" w:customStyle="1" w:styleId="C016FDB1F1A04E26AAF84D80FAB6D521">
    <w:name w:val="C016FDB1F1A04E26AAF84D80FAB6D521"/>
  </w:style>
  <w:style w:type="paragraph" w:customStyle="1" w:styleId="9151822E419148DDB1A2787B29B85426">
    <w:name w:val="9151822E419148DDB1A2787B29B85426"/>
  </w:style>
  <w:style w:type="paragraph" w:customStyle="1" w:styleId="59B29D689A9446438C99D1A666798666">
    <w:name w:val="59B29D689A9446438C99D1A666798666"/>
  </w:style>
  <w:style w:type="paragraph" w:customStyle="1" w:styleId="5151BC6E48AC49E4A2F36148B02884AE">
    <w:name w:val="5151BC6E48AC49E4A2F36148B02884AE"/>
  </w:style>
  <w:style w:type="paragraph" w:customStyle="1" w:styleId="D0A03E57F22F4A9D843AB859BED473BF">
    <w:name w:val="D0A03E57F22F4A9D843AB859BED473BF"/>
  </w:style>
  <w:style w:type="paragraph" w:customStyle="1" w:styleId="E5235D5E6D744FD883483A143E76ECFC">
    <w:name w:val="E5235D5E6D744FD883483A143E76ECFC"/>
  </w:style>
  <w:style w:type="paragraph" w:customStyle="1" w:styleId="A9CE18FC2FA64BFF8A7336C725B76A31">
    <w:name w:val="A9CE18FC2FA64BFF8A7336C725B76A31"/>
  </w:style>
  <w:style w:type="paragraph" w:customStyle="1" w:styleId="71F05012A68847F28FFC57AE4B9BE916">
    <w:name w:val="71F05012A68847F28FFC57AE4B9BE916"/>
  </w:style>
  <w:style w:type="paragraph" w:customStyle="1" w:styleId="DFC2960CD6554D1ABB0ADFA428ED311B">
    <w:name w:val="DFC2960CD6554D1ABB0ADFA428ED311B"/>
  </w:style>
  <w:style w:type="paragraph" w:customStyle="1" w:styleId="3081246E8D3042C89B00C19930DD5369">
    <w:name w:val="3081246E8D3042C89B00C19930DD5369"/>
  </w:style>
  <w:style w:type="paragraph" w:customStyle="1" w:styleId="DC02029CBBA249468554C61A70F6F120">
    <w:name w:val="DC02029CBBA249468554C61A70F6F120"/>
  </w:style>
  <w:style w:type="paragraph" w:customStyle="1" w:styleId="9F378BC31C084FC89F179DED3D9D2676">
    <w:name w:val="9F378BC31C084FC89F179DED3D9D2676"/>
  </w:style>
  <w:style w:type="paragraph" w:customStyle="1" w:styleId="CEBE4FED3D7A4E3290BE5120668BA805">
    <w:name w:val="CEBE4FED3D7A4E3290BE5120668BA805"/>
  </w:style>
  <w:style w:type="paragraph" w:customStyle="1" w:styleId="204B24BDD4E8405F96A8B3B2DF7B222A">
    <w:name w:val="204B24BDD4E8405F96A8B3B2DF7B222A"/>
  </w:style>
  <w:style w:type="paragraph" w:customStyle="1" w:styleId="D4CBD117B29E4ACFB4022418255BAD05">
    <w:name w:val="D4CBD117B29E4ACFB4022418255BAD05"/>
  </w:style>
  <w:style w:type="paragraph" w:customStyle="1" w:styleId="741F26992E704B3EA3126165E20509FD">
    <w:name w:val="741F26992E704B3EA3126165E20509FD"/>
  </w:style>
  <w:style w:type="paragraph" w:customStyle="1" w:styleId="E75756733B444F2DA4868F1AE2221CEF">
    <w:name w:val="E75756733B444F2DA4868F1AE2221CEF"/>
  </w:style>
  <w:style w:type="paragraph" w:customStyle="1" w:styleId="59300F1A93DE4696A627C13BFA384CE1">
    <w:name w:val="59300F1A93DE4696A627C13BFA384CE1"/>
  </w:style>
  <w:style w:type="paragraph" w:customStyle="1" w:styleId="364DAAAF97D1432AB34B307FF580F831">
    <w:name w:val="364DAAAF97D1432AB34B307FF580F831"/>
  </w:style>
  <w:style w:type="paragraph" w:customStyle="1" w:styleId="71173739FC264F0B94DD860B004DB7C1">
    <w:name w:val="71173739FC264F0B94DD860B004DB7C1"/>
  </w:style>
  <w:style w:type="paragraph" w:customStyle="1" w:styleId="7A426B1C6FB94854B40754E0E2C8FA8E">
    <w:name w:val="7A426B1C6FB94854B40754E0E2C8FA8E"/>
  </w:style>
  <w:style w:type="paragraph" w:customStyle="1" w:styleId="CC5DF2520B10483A931F36F0FCC207C1">
    <w:name w:val="CC5DF2520B10483A931F36F0FCC207C1"/>
  </w:style>
  <w:style w:type="paragraph" w:customStyle="1" w:styleId="AD6078486ED542C48647E7C304F34CAC">
    <w:name w:val="AD6078486ED542C48647E7C304F34CAC"/>
  </w:style>
  <w:style w:type="paragraph" w:customStyle="1" w:styleId="D07D63CDA2F1448ABE05996CED79586E">
    <w:name w:val="D07D63CDA2F1448ABE05996CED79586E"/>
  </w:style>
  <w:style w:type="paragraph" w:customStyle="1" w:styleId="0ABBAD643A784961B4298B9463B59467">
    <w:name w:val="0ABBAD643A784961B4298B9463B59467"/>
  </w:style>
  <w:style w:type="paragraph" w:customStyle="1" w:styleId="7F5AC5EEB5EE498898816964979BBF8B">
    <w:name w:val="7F5AC5EEB5EE498898816964979BBF8B"/>
  </w:style>
  <w:style w:type="paragraph" w:customStyle="1" w:styleId="F9BF21557BA04B77A606E275B47CCF0C">
    <w:name w:val="F9BF21557BA04B77A606E275B47CCF0C"/>
  </w:style>
  <w:style w:type="paragraph" w:customStyle="1" w:styleId="1FE95427403748F2B70E9CA9E2637DB6">
    <w:name w:val="1FE95427403748F2B70E9CA9E2637DB6"/>
  </w:style>
  <w:style w:type="paragraph" w:customStyle="1" w:styleId="F95014F0C6004B71B11A45CA55BD3DA5">
    <w:name w:val="F95014F0C6004B71B11A45CA55BD3DA5"/>
  </w:style>
  <w:style w:type="paragraph" w:customStyle="1" w:styleId="1E1586553CBC49B69735FA7D8A1A3D71">
    <w:name w:val="1E1586553CBC49B69735FA7D8A1A3D71"/>
  </w:style>
  <w:style w:type="paragraph" w:customStyle="1" w:styleId="81D3ECDEE337464DA2A4413AD6D9F744">
    <w:name w:val="81D3ECDEE337464DA2A4413AD6D9F744"/>
  </w:style>
  <w:style w:type="paragraph" w:customStyle="1" w:styleId="D99C1E6A554848688DCE04C11F4A2EFC">
    <w:name w:val="D99C1E6A554848688DCE04C11F4A2EFC"/>
  </w:style>
  <w:style w:type="paragraph" w:customStyle="1" w:styleId="F5A46B269A0243C685AF1E7BA4B51924">
    <w:name w:val="F5A46B269A0243C685AF1E7BA4B51924"/>
  </w:style>
  <w:style w:type="paragraph" w:customStyle="1" w:styleId="BFB73B29F77949B29D9C2E6A49993D01">
    <w:name w:val="BFB73B29F77949B29D9C2E6A49993D01"/>
  </w:style>
  <w:style w:type="paragraph" w:customStyle="1" w:styleId="97EAC78A04AA41F6844D158C9C8A91C1">
    <w:name w:val="97EAC78A04AA41F6844D158C9C8A91C1"/>
  </w:style>
  <w:style w:type="paragraph" w:customStyle="1" w:styleId="D8BF39B67159400B9DB7EDDAB4165FA6">
    <w:name w:val="D8BF39B67159400B9DB7EDDAB4165FA6"/>
  </w:style>
  <w:style w:type="paragraph" w:customStyle="1" w:styleId="AE93F79CF3FE47C9B185E823BCEF4B2C">
    <w:name w:val="AE93F79CF3FE47C9B185E823BCEF4B2C"/>
  </w:style>
  <w:style w:type="paragraph" w:customStyle="1" w:styleId="D5CD368EC66444B0A6451B9772667726">
    <w:name w:val="D5CD368EC66444B0A6451B9772667726"/>
  </w:style>
  <w:style w:type="paragraph" w:customStyle="1" w:styleId="9E16CEADD4E4403898EAEFD5EF8D3865">
    <w:name w:val="9E16CEADD4E4403898EAEFD5EF8D3865"/>
  </w:style>
  <w:style w:type="paragraph" w:customStyle="1" w:styleId="DA8E686918FB4A7CAE762BEEFD26BF79">
    <w:name w:val="DA8E686918FB4A7CAE762BEEFD26BF79"/>
  </w:style>
  <w:style w:type="paragraph" w:customStyle="1" w:styleId="24E02F8953754406A357ACED605FAF65">
    <w:name w:val="24E02F8953754406A357ACED605FAF65"/>
  </w:style>
  <w:style w:type="paragraph" w:customStyle="1" w:styleId="AEEE6D27151F46BCBA8580DA6AED055A">
    <w:name w:val="AEEE6D27151F46BCBA8580DA6AED055A"/>
  </w:style>
  <w:style w:type="paragraph" w:customStyle="1" w:styleId="AAD973DBA0B64F46B1CCD2F15A02775E">
    <w:name w:val="AAD973DBA0B64F46B1CCD2F15A02775E"/>
  </w:style>
  <w:style w:type="paragraph" w:customStyle="1" w:styleId="3F8B962B370B424F9572E65987D13FE4">
    <w:name w:val="3F8B962B370B424F9572E65987D13FE4"/>
  </w:style>
  <w:style w:type="paragraph" w:customStyle="1" w:styleId="D0AB1BD64C92450DAAC372D3CA7599BD">
    <w:name w:val="D0AB1BD64C92450DAAC372D3CA7599BD"/>
  </w:style>
  <w:style w:type="paragraph" w:customStyle="1" w:styleId="87DAF4FF31DA4335AF36A88BBB14AF4F">
    <w:name w:val="87DAF4FF31DA4335AF36A88BBB14AF4F"/>
  </w:style>
  <w:style w:type="paragraph" w:customStyle="1" w:styleId="B97409CFCEA745729FD5EE78FDCD2FD6">
    <w:name w:val="B97409CFCEA745729FD5EE78FDCD2FD6"/>
  </w:style>
  <w:style w:type="paragraph" w:customStyle="1" w:styleId="11331A8B7015417997A1DE678011213F">
    <w:name w:val="11331A8B7015417997A1DE678011213F"/>
  </w:style>
  <w:style w:type="paragraph" w:customStyle="1" w:styleId="A37EADFF23494C5F9EDF4E6AEEB02CFC">
    <w:name w:val="A37EADFF23494C5F9EDF4E6AEEB02CFC"/>
  </w:style>
  <w:style w:type="paragraph" w:customStyle="1" w:styleId="35BECD3B0D344EFCBF87183D5C51BBF0">
    <w:name w:val="35BECD3B0D344EFCBF87183D5C51BBF0"/>
  </w:style>
  <w:style w:type="paragraph" w:customStyle="1" w:styleId="094075BB8EBD4A38BA81916450D161CB">
    <w:name w:val="094075BB8EBD4A38BA81916450D161CB"/>
  </w:style>
  <w:style w:type="paragraph" w:customStyle="1" w:styleId="27BDA4FAACD24A63B1635A8C80B5FF3E">
    <w:name w:val="27BDA4FAACD24A63B1635A8C80B5FF3E"/>
  </w:style>
  <w:style w:type="paragraph" w:customStyle="1" w:styleId="751F7C0B2CBF466B9BA5186071B10257">
    <w:name w:val="751F7C0B2CBF466B9BA5186071B10257"/>
  </w:style>
  <w:style w:type="paragraph" w:customStyle="1" w:styleId="FBA590DA45DE4C8ABDDEEA8931D30AED">
    <w:name w:val="FBA590DA45DE4C8ABDDEEA8931D30AED"/>
    <w:rsid w:val="00C919A7"/>
  </w:style>
  <w:style w:type="paragraph" w:customStyle="1" w:styleId="C27013A1644847B592A591AA93827095">
    <w:name w:val="C27013A1644847B592A591AA93827095"/>
    <w:rsid w:val="00C919A7"/>
  </w:style>
  <w:style w:type="paragraph" w:customStyle="1" w:styleId="847C7CC540024721B45F638ABF22F517">
    <w:name w:val="847C7CC540024721B45F638ABF22F517"/>
    <w:rsid w:val="00C919A7"/>
  </w:style>
  <w:style w:type="paragraph" w:customStyle="1" w:styleId="DDB40F12876444E2B06FC0B38BC0DC18">
    <w:name w:val="DDB40F12876444E2B06FC0B38BC0DC18"/>
    <w:rsid w:val="00C919A7"/>
  </w:style>
  <w:style w:type="paragraph" w:customStyle="1" w:styleId="AFDD0296010D43EF8FE5BCC567855864">
    <w:name w:val="AFDD0296010D43EF8FE5BCC567855864"/>
    <w:rsid w:val="00C919A7"/>
  </w:style>
  <w:style w:type="paragraph" w:customStyle="1" w:styleId="206912AEF07C4410AF0033216E26AAD5">
    <w:name w:val="206912AEF07C4410AF0033216E26AAD5"/>
    <w:rsid w:val="00C919A7"/>
  </w:style>
  <w:style w:type="paragraph" w:customStyle="1" w:styleId="CB1707A158C14EACB5C56D05B3FD50FB">
    <w:name w:val="CB1707A158C14EACB5C56D05B3FD50FB"/>
    <w:rsid w:val="00744EDE"/>
  </w:style>
  <w:style w:type="paragraph" w:customStyle="1" w:styleId="906E2348337C4911A87ACE27D2ABD424">
    <w:name w:val="906E2348337C4911A87ACE27D2ABD424"/>
    <w:rsid w:val="00744EDE"/>
  </w:style>
  <w:style w:type="paragraph" w:customStyle="1" w:styleId="95EC9C0EF7E940BCB443AF95BF3B6FD3">
    <w:name w:val="95EC9C0EF7E940BCB443AF95BF3B6FD3"/>
    <w:rsid w:val="00A74C9F"/>
  </w:style>
  <w:style w:type="paragraph" w:customStyle="1" w:styleId="D9B3BEE426254B8A9D1106323A6D1917">
    <w:name w:val="D9B3BEE426254B8A9D1106323A6D1917"/>
    <w:rsid w:val="00A74C9F"/>
  </w:style>
  <w:style w:type="paragraph" w:customStyle="1" w:styleId="C2DA1BACB51545AE9DAE62980D53D502">
    <w:name w:val="C2DA1BACB51545AE9DAE62980D53D502"/>
    <w:rsid w:val="00A74C9F"/>
  </w:style>
  <w:style w:type="paragraph" w:customStyle="1" w:styleId="BD9762BDBD594A14B4493042776AC7A5">
    <w:name w:val="BD9762BDBD594A14B4493042776AC7A5"/>
    <w:rsid w:val="00A74C9F"/>
  </w:style>
  <w:style w:type="paragraph" w:customStyle="1" w:styleId="5E81C3FFF2AA49588BF7C747423A74D7">
    <w:name w:val="5E81C3FFF2AA49588BF7C747423A74D7"/>
    <w:rsid w:val="00A74C9F"/>
  </w:style>
  <w:style w:type="paragraph" w:customStyle="1" w:styleId="1D20857523F14760AFBB7F8D713F73E5">
    <w:name w:val="1D20857523F14760AFBB7F8D713F73E5"/>
    <w:rsid w:val="00A74C9F"/>
  </w:style>
  <w:style w:type="paragraph" w:customStyle="1" w:styleId="2B5A372B4934440EADAA3C2237D8585A">
    <w:name w:val="2B5A372B4934440EADAA3C2237D8585A"/>
    <w:rsid w:val="00A74C9F"/>
  </w:style>
  <w:style w:type="paragraph" w:customStyle="1" w:styleId="E1E74FABCC544A578E7A530AEF41ED44">
    <w:name w:val="E1E74FABCC544A578E7A530AEF41ED44"/>
    <w:rsid w:val="00A74C9F"/>
  </w:style>
  <w:style w:type="paragraph" w:customStyle="1" w:styleId="E6696882F3064B7BB2DC7F86DD3B13A2">
    <w:name w:val="E6696882F3064B7BB2DC7F86DD3B13A2"/>
    <w:rsid w:val="00A74C9F"/>
  </w:style>
  <w:style w:type="paragraph" w:customStyle="1" w:styleId="04636134596445C4AF79DB6EDD4F5FB0">
    <w:name w:val="04636134596445C4AF79DB6EDD4F5FB0"/>
    <w:rsid w:val="00A74C9F"/>
  </w:style>
  <w:style w:type="paragraph" w:customStyle="1" w:styleId="1E106CEEACD846B1A3BAD41A12F4E33D">
    <w:name w:val="1E106CEEACD846B1A3BAD41A12F4E33D"/>
    <w:rsid w:val="00A74C9F"/>
  </w:style>
  <w:style w:type="paragraph" w:customStyle="1" w:styleId="E9EED2738B1546AFA06CB65BFB7694A2">
    <w:name w:val="E9EED2738B1546AFA06CB65BFB7694A2"/>
    <w:rsid w:val="00A74C9F"/>
  </w:style>
  <w:style w:type="paragraph" w:customStyle="1" w:styleId="8A0C06C4F62948A28529A425115D145A">
    <w:name w:val="8A0C06C4F62948A28529A425115D145A"/>
    <w:rsid w:val="00A74C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1BA80-3D88-4228-8FB5-00DAC69C6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2</Pages>
  <Words>168</Words>
  <Characters>925</Characters>
  <Application>Microsoft Office Word</Application>
  <DocSecurity>8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CLI-60572</vt:lpstr>
    </vt:vector>
  </TitlesOfParts>
  <Company>CISSS de la Montérégie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CLI-60572</dc:title>
  <dc:subject/>
  <dc:creator>Dos Santos , Murielle</dc:creator>
  <cp:keywords/>
  <dc:description/>
  <cp:lastModifiedBy>Maude Lefebvre</cp:lastModifiedBy>
  <cp:revision>3</cp:revision>
  <cp:lastPrinted>2022-09-28T20:30:00Z</cp:lastPrinted>
  <dcterms:created xsi:type="dcterms:W3CDTF">2023-02-02T14:28:00Z</dcterms:created>
  <dcterms:modified xsi:type="dcterms:W3CDTF">2023-02-02T14:28:00Z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