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1B883922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-269240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930781540"/>
                  <w:placeholder>
                    <w:docPart w:val="DefaultPlaceholder_-1854013439"/>
                  </w:placeholder>
                  <w:showingPlcHdr/>
                  <w:dropDownList>
                    <w:listItem w:value="Choisissez un élément."/>
                    <w:listItem w:displayText="Hôpital Anna-Laberge" w:value="Hôpital Anna-Laberge"/>
                    <w:listItem w:displayText="Hôpital Suroît" w:value="Hôpital Suroît"/>
                    <w:listItem w:displayText="Hôpital Barrie Memorial" w:value="Hôpital Barrie Memorial"/>
                    <w:listItem w:displayText="Centre externe de suppléance rénale Louise-Viger" w:value="Centre externe de suppléance rénale Louise-Viger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30FC9FAE" w:rsidR="004246FA" w:rsidRPr="00B34C6D" w:rsidRDefault="005A2C1D" w:rsidP="007E09E8">
                      <w:pPr>
                        <w:ind w:left="-63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7E4901">
                        <w:rPr>
                          <w:rStyle w:val="Textedelespacerserv"/>
                          <w:rFonts w:eastAsiaTheme="minorHAnsi"/>
                        </w:rPr>
                        <w:t>Choisissez un élément.</w:t>
                      </w:r>
                    </w:p>
                  </w:tc>
                </w:sdtContent>
              </w:sdt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4362EA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4362EA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362E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4362EA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4362EA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362E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4362EA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4362E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4362EA" w:rsidRDefault="008A17B5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4362EA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4362EA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4362EA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4362EA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4362EA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362E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4362EA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4362EA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362E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4362E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4362EA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362E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4362EA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362E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D165198" w14:textId="679BFAF6" w:rsidR="005A2C1D" w:rsidRDefault="005A2C1D" w:rsidP="00573204">
            <w:pPr>
              <w:pStyle w:val="Titre1"/>
              <w:ind w:left="155"/>
              <w:jc w:val="center"/>
              <w:outlineLvl w:val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4362EA">
              <w:rPr>
                <w:rFonts w:asciiTheme="minorHAnsi" w:hAnsiTheme="minorHAnsi" w:cstheme="minorHAnsi"/>
                <w:sz w:val="24"/>
                <w:szCs w:val="24"/>
              </w:rPr>
              <w:t>NUTRITION</w:t>
            </w:r>
            <w:r w:rsidRPr="004362E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4362E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CLINIQUE</w:t>
            </w:r>
          </w:p>
          <w:p w14:paraId="65F798DD" w14:textId="0DF00FA2" w:rsidR="00573204" w:rsidRPr="004362EA" w:rsidRDefault="00573204" w:rsidP="00573204">
            <w:pPr>
              <w:pStyle w:val="Titre1"/>
              <w:ind w:left="155"/>
              <w:jc w:val="center"/>
              <w:outlineLvl w:val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BILAN ALIMENTAIRE</w:t>
            </w:r>
          </w:p>
          <w:p w14:paraId="65758440" w14:textId="0291635D" w:rsidR="004246FA" w:rsidRPr="00770980" w:rsidRDefault="00184D0C" w:rsidP="007E09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59BFF52F" w14:textId="4CD78961" w:rsidR="00FE48C6" w:rsidRPr="004362EA" w:rsidRDefault="008A17B5" w:rsidP="007E09E8">
      <w:pPr>
        <w:rPr>
          <w:rFonts w:asciiTheme="minorHAnsi" w:hAnsiTheme="minorHAnsi" w:cstheme="minorHAnsi"/>
          <w:color w:val="FF0000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6086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675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62EA">
        <w:rPr>
          <w:rFonts w:asciiTheme="minorHAnsi" w:hAnsiTheme="minorHAnsi" w:cstheme="minorHAnsi"/>
          <w:sz w:val="22"/>
          <w:szCs w:val="22"/>
        </w:rPr>
        <w:t xml:space="preserve"> </w:t>
      </w:r>
      <w:r w:rsidR="00FE48C6" w:rsidRPr="004362EA">
        <w:rPr>
          <w:rFonts w:asciiTheme="minorHAnsi" w:hAnsiTheme="minorHAnsi" w:cstheme="minorHAnsi"/>
          <w:sz w:val="22"/>
          <w:szCs w:val="22"/>
        </w:rPr>
        <w:t xml:space="preserve">Bilan alimentaire </w:t>
      </w:r>
      <w:r w:rsidR="00D667B4" w:rsidRPr="004362EA">
        <w:rPr>
          <w:rFonts w:asciiTheme="minorHAnsi" w:hAnsiTheme="minorHAnsi" w:cstheme="minorHAnsi"/>
          <w:sz w:val="22"/>
          <w:szCs w:val="22"/>
        </w:rPr>
        <w:t xml:space="preserve">du </w:t>
      </w:r>
      <w:r w:rsidR="00FE48C6" w:rsidRPr="004362EA">
        <w:rPr>
          <w:rFonts w:asciiTheme="minorHAnsi" w:hAnsiTheme="minorHAnsi" w:cstheme="minorHAnsi"/>
          <w:sz w:val="22"/>
          <w:szCs w:val="22"/>
        </w:rPr>
        <w:t>__________________________________________________________</w:t>
      </w:r>
    </w:p>
    <w:p w14:paraId="5970F4E3" w14:textId="0BF5F113" w:rsidR="00FE48C6" w:rsidRPr="004362EA" w:rsidRDefault="008A17B5" w:rsidP="007E09E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2304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825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62EA">
        <w:rPr>
          <w:rFonts w:asciiTheme="minorHAnsi" w:hAnsiTheme="minorHAnsi" w:cstheme="minorHAnsi"/>
          <w:sz w:val="22"/>
          <w:szCs w:val="22"/>
        </w:rPr>
        <w:t xml:space="preserve"> </w:t>
      </w:r>
      <w:r w:rsidR="008A3825" w:rsidRPr="004362EA">
        <w:rPr>
          <w:rFonts w:asciiTheme="minorHAnsi" w:hAnsiTheme="minorHAnsi" w:cstheme="minorHAnsi"/>
          <w:sz w:val="22"/>
          <w:szCs w:val="22"/>
        </w:rPr>
        <w:t>Relevé alimentaire</w:t>
      </w:r>
      <w:r w:rsidR="004362EA">
        <w:rPr>
          <w:rFonts w:asciiTheme="minorHAnsi" w:hAnsiTheme="minorHAnsi" w:cstheme="minorHAnsi"/>
          <w:sz w:val="22"/>
          <w:szCs w:val="22"/>
        </w:rPr>
        <w:t xml:space="preserve">     </w:t>
      </w:r>
      <w:r w:rsidR="008A3825" w:rsidRPr="004362E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72771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825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A3825" w:rsidRPr="004362EA">
        <w:rPr>
          <w:rFonts w:asciiTheme="minorHAnsi" w:hAnsiTheme="minorHAnsi" w:cstheme="minorHAnsi"/>
          <w:sz w:val="22"/>
          <w:szCs w:val="22"/>
        </w:rPr>
        <w:t xml:space="preserve"> Habituel</w:t>
      </w:r>
      <w:r w:rsidR="004362EA">
        <w:rPr>
          <w:rFonts w:asciiTheme="minorHAnsi" w:hAnsiTheme="minorHAnsi" w:cstheme="minorHAnsi"/>
          <w:sz w:val="22"/>
          <w:szCs w:val="22"/>
        </w:rPr>
        <w:t xml:space="preserve">      </w:t>
      </w:r>
      <w:r w:rsidR="008A3825" w:rsidRPr="004362E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2977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825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A3825" w:rsidRPr="004362EA">
        <w:rPr>
          <w:rFonts w:asciiTheme="minorHAnsi" w:hAnsiTheme="minorHAnsi" w:cstheme="minorHAnsi"/>
          <w:sz w:val="22"/>
          <w:szCs w:val="22"/>
        </w:rPr>
        <w:t xml:space="preserve"> Actuel</w:t>
      </w:r>
      <w:r w:rsidR="004362EA">
        <w:rPr>
          <w:rFonts w:asciiTheme="minorHAnsi" w:hAnsiTheme="minorHAnsi" w:cstheme="minorHAnsi"/>
          <w:sz w:val="22"/>
          <w:szCs w:val="22"/>
        </w:rPr>
        <w:t xml:space="preserve">       </w:t>
      </w:r>
      <w:r w:rsidR="008A3825" w:rsidRPr="004362E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202971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825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E48C6" w:rsidRPr="004362EA">
        <w:rPr>
          <w:rFonts w:asciiTheme="minorHAnsi" w:hAnsiTheme="minorHAnsi" w:cstheme="minorHAnsi"/>
          <w:sz w:val="22"/>
          <w:szCs w:val="22"/>
        </w:rPr>
        <w:t xml:space="preserve"> 24 heures </w:t>
      </w:r>
    </w:p>
    <w:p w14:paraId="62486C05" w14:textId="369843FB" w:rsidR="00341B62" w:rsidRPr="00FE48C6" w:rsidRDefault="00D667B4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4362EA">
        <w:rPr>
          <w:rFonts w:asciiTheme="minorHAnsi" w:hAnsiTheme="minorHAnsi" w:cstheme="minorHAnsi"/>
          <w:sz w:val="22"/>
          <w:szCs w:val="22"/>
        </w:rPr>
        <w:t xml:space="preserve"> Fait avec</w:t>
      </w:r>
      <w:r w:rsidR="004362EA">
        <w:rPr>
          <w:rFonts w:asciiTheme="minorHAnsi" w:hAnsiTheme="minorHAnsi" w:cstheme="minorHAnsi"/>
          <w:sz w:val="22"/>
          <w:szCs w:val="22"/>
        </w:rPr>
        <w:t xml:space="preserve">   </w:t>
      </w:r>
      <w:r w:rsidRPr="004362EA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00902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31E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A3825" w:rsidRPr="004362EA">
        <w:rPr>
          <w:rFonts w:asciiTheme="minorHAnsi" w:hAnsiTheme="minorHAnsi" w:cstheme="minorHAnsi"/>
          <w:sz w:val="22"/>
          <w:szCs w:val="22"/>
        </w:rPr>
        <w:t xml:space="preserve"> Patient</w:t>
      </w:r>
      <w:r w:rsidR="004362EA">
        <w:rPr>
          <w:rFonts w:asciiTheme="minorHAnsi" w:hAnsiTheme="minorHAnsi" w:cstheme="minorHAnsi"/>
          <w:sz w:val="22"/>
          <w:szCs w:val="22"/>
        </w:rPr>
        <w:t xml:space="preserve">      </w:t>
      </w:r>
      <w:r w:rsidR="008A3825" w:rsidRPr="004362E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31040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825"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A3825" w:rsidRPr="004362EA">
        <w:rPr>
          <w:rFonts w:asciiTheme="minorHAnsi" w:hAnsiTheme="minorHAnsi" w:cstheme="minorHAnsi"/>
          <w:sz w:val="22"/>
          <w:szCs w:val="22"/>
        </w:rPr>
        <w:t>Autre</w:t>
      </w:r>
      <w:r w:rsidR="008A3825">
        <w:t xml:space="preserve"> </w:t>
      </w:r>
      <w:r w:rsidR="005A2C1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DE3C6D" wp14:editId="000B384B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6693535" cy="4872355"/>
                <wp:effectExtent l="0" t="0" r="12065" b="4445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487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1"/>
                              <w:gridCol w:w="3511"/>
                              <w:gridCol w:w="3509"/>
                            </w:tblGrid>
                            <w:tr w:rsidR="005A2C1D" w14:paraId="3F8C4AF7" w14:textId="77777777" w:rsidTr="004362EA">
                              <w:trPr>
                                <w:trHeight w:val="278"/>
                              </w:trPr>
                              <w:tc>
                                <w:tcPr>
                                  <w:tcW w:w="3511" w:type="dxa"/>
                                  <w:shd w:val="clear" w:color="auto" w:fill="E0E0E0"/>
                                </w:tcPr>
                                <w:p w14:paraId="736D7C05" w14:textId="77777777" w:rsidR="005A2C1D" w:rsidRPr="004362EA" w:rsidRDefault="005A2C1D" w:rsidP="005A2C1D">
                                  <w:pPr>
                                    <w:pStyle w:val="TableParagraph"/>
                                    <w:spacing w:line="304" w:lineRule="exact"/>
                                    <w:ind w:left="1191" w:right="1182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  <w:b/>
                                      <w:spacing w:val="-2"/>
                                    </w:rPr>
                                    <w:t>Déjeuner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  <w:shd w:val="clear" w:color="auto" w:fill="E0E0E0"/>
                                </w:tcPr>
                                <w:p w14:paraId="729BB2BC" w14:textId="77777777" w:rsidR="005A2C1D" w:rsidRPr="004362EA" w:rsidRDefault="005A2C1D" w:rsidP="005A2C1D">
                                  <w:pPr>
                                    <w:pStyle w:val="TableParagraph"/>
                                    <w:spacing w:line="304" w:lineRule="exact"/>
                                    <w:ind w:left="1191" w:right="1179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  <w:b/>
                                      <w:spacing w:val="-2"/>
                                    </w:rPr>
                                    <w:t>Dîner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shd w:val="clear" w:color="auto" w:fill="E0E0E0"/>
                                </w:tcPr>
                                <w:p w14:paraId="4F3501A1" w14:textId="77777777" w:rsidR="005A2C1D" w:rsidRPr="004362EA" w:rsidRDefault="005A2C1D" w:rsidP="005A2C1D">
                                  <w:pPr>
                                    <w:pStyle w:val="TableParagraph"/>
                                    <w:spacing w:line="304" w:lineRule="exact"/>
                                    <w:ind w:left="1258" w:right="1356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  <w:b/>
                                      <w:spacing w:val="-2"/>
                                    </w:rPr>
                                    <w:t>Souper</w:t>
                                  </w:r>
                                </w:p>
                              </w:tc>
                            </w:tr>
                            <w:tr w:rsidR="005A2C1D" w14:paraId="27DF966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3511" w:type="dxa"/>
                                </w:tcPr>
                                <w:p w14:paraId="0424B888" w14:textId="77777777" w:rsidR="005A2C1D" w:rsidRPr="004362EA" w:rsidRDefault="005A2C1D" w:rsidP="005A2C1D">
                                  <w:pPr>
                                    <w:pStyle w:val="TableParagraph"/>
                                    <w:ind w:left="107" w:right="2676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Lieu : Heure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5"/>
                                    </w:rPr>
                                    <w:t xml:space="preserve"> 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</w:tcPr>
                                <w:p w14:paraId="0FC7E1DF" w14:textId="77777777" w:rsidR="005A2C1D" w:rsidRPr="004362EA" w:rsidRDefault="005A2C1D" w:rsidP="005A2C1D">
                                  <w:pPr>
                                    <w:pStyle w:val="TableParagraph"/>
                                    <w:ind w:left="107" w:right="2676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Lieu : Heure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5"/>
                                    </w:rPr>
                                    <w:t xml:space="preserve"> 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0230DECA" w14:textId="77777777" w:rsidR="005A2C1D" w:rsidRPr="004362EA" w:rsidRDefault="005A2C1D" w:rsidP="005A2C1D">
                                  <w:pPr>
                                    <w:pStyle w:val="TableParagraph"/>
                                    <w:ind w:left="108" w:right="2673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Lieu : Heure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5"/>
                                    </w:rPr>
                                    <w:t xml:space="preserve"> 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A2C1D" w14:paraId="61C1700B" w14:textId="77777777">
                              <w:trPr>
                                <w:trHeight w:val="3587"/>
                              </w:trPr>
                              <w:tc>
                                <w:tcPr>
                                  <w:tcW w:w="3511" w:type="dxa"/>
                                </w:tcPr>
                                <w:p w14:paraId="47995E36" w14:textId="77777777" w:rsidR="005A2C1D" w:rsidRPr="004362EA" w:rsidRDefault="005A2C1D" w:rsidP="005A2C1D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1" w:type="dxa"/>
                                </w:tcPr>
                                <w:p w14:paraId="61C00CF7" w14:textId="77777777" w:rsidR="005A2C1D" w:rsidRPr="004362EA" w:rsidRDefault="005A2C1D" w:rsidP="005A2C1D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1FBE4749" w14:textId="77777777" w:rsidR="005A2C1D" w:rsidRPr="004362EA" w:rsidRDefault="005A2C1D" w:rsidP="005A2C1D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5A2C1D" w14:paraId="67144D0C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511" w:type="dxa"/>
                                  <w:shd w:val="clear" w:color="auto" w:fill="E0E0E0"/>
                                </w:tcPr>
                                <w:p w14:paraId="54F43C7F" w14:textId="77777777" w:rsidR="005A2C1D" w:rsidRPr="004362EA" w:rsidRDefault="005A2C1D" w:rsidP="005A2C1D">
                                  <w:pPr>
                                    <w:pStyle w:val="TableParagraph"/>
                                    <w:spacing w:line="301" w:lineRule="exact"/>
                                    <w:ind w:left="1189" w:right="1182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  <w:b/>
                                      <w:spacing w:val="-5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  <w:shd w:val="clear" w:color="auto" w:fill="E0E0E0"/>
                                </w:tcPr>
                                <w:p w14:paraId="38C1C08F" w14:textId="77777777" w:rsidR="005A2C1D" w:rsidRPr="004362EA" w:rsidRDefault="005A2C1D" w:rsidP="005A2C1D">
                                  <w:pPr>
                                    <w:pStyle w:val="TableParagraph"/>
                                    <w:spacing w:line="301" w:lineRule="exact"/>
                                    <w:ind w:left="1191" w:right="1181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  <w:b/>
                                      <w:spacing w:val="-5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shd w:val="clear" w:color="auto" w:fill="E0E0E0"/>
                                </w:tcPr>
                                <w:p w14:paraId="7C05016A" w14:textId="77777777" w:rsidR="005A2C1D" w:rsidRPr="004362EA" w:rsidRDefault="005A2C1D" w:rsidP="005A2C1D">
                                  <w:pPr>
                                    <w:pStyle w:val="TableParagraph"/>
                                    <w:spacing w:line="301" w:lineRule="exact"/>
                                    <w:ind w:left="1258" w:right="1249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Soir</w:t>
                                  </w:r>
                                </w:p>
                              </w:tc>
                            </w:tr>
                            <w:tr w:rsidR="005A2C1D" w14:paraId="2CD327C5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3511" w:type="dxa"/>
                                </w:tcPr>
                                <w:p w14:paraId="10DCA3D9" w14:textId="77777777" w:rsidR="005A2C1D" w:rsidRPr="004362EA" w:rsidRDefault="005A2C1D" w:rsidP="005A2C1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Lieu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9"/>
                                    </w:rPr>
                                    <w:t xml:space="preserve"> 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0"/>
                                    </w:rPr>
                                    <w:t>:</w:t>
                                  </w:r>
                                </w:p>
                                <w:p w14:paraId="7B86712D" w14:textId="77777777" w:rsidR="005A2C1D" w:rsidRPr="004362EA" w:rsidRDefault="005A2C1D" w:rsidP="005A2C1D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Heure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0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</w:tcPr>
                                <w:p w14:paraId="6FB0D823" w14:textId="77777777" w:rsidR="005A2C1D" w:rsidRPr="004362EA" w:rsidRDefault="005A2C1D" w:rsidP="005A2C1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Lieu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9"/>
                                    </w:rPr>
                                    <w:t xml:space="preserve"> 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0"/>
                                    </w:rPr>
                                    <w:t>:</w:t>
                                  </w:r>
                                </w:p>
                                <w:p w14:paraId="6E609C3D" w14:textId="77777777" w:rsidR="005A2C1D" w:rsidRPr="004362EA" w:rsidRDefault="005A2C1D" w:rsidP="005A2C1D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Heure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0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0B56D529" w14:textId="77777777" w:rsidR="005A2C1D" w:rsidRPr="004362EA" w:rsidRDefault="005A2C1D" w:rsidP="005A2C1D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Lieu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9"/>
                                    </w:rPr>
                                    <w:t xml:space="preserve"> 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0"/>
                                    </w:rPr>
                                    <w:t>:</w:t>
                                  </w:r>
                                </w:p>
                                <w:p w14:paraId="1D3C4942" w14:textId="77777777" w:rsidR="005A2C1D" w:rsidRPr="004362EA" w:rsidRDefault="005A2C1D" w:rsidP="005A2C1D">
                                  <w:pPr>
                                    <w:pStyle w:val="TableParagraph"/>
                                    <w:spacing w:line="264" w:lineRule="exact"/>
                                    <w:ind w:left="108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4362EA">
                                    <w:rPr>
                                      <w:rFonts w:asciiTheme="minorHAnsi" w:hAnsiTheme="minorHAnsi" w:cstheme="minorHAnsi"/>
                                    </w:rPr>
                                    <w:t>Heure</w:t>
                                  </w:r>
                                  <w:r w:rsidRPr="004362EA">
                                    <w:rPr>
                                      <w:rFonts w:asciiTheme="minorHAnsi" w:hAnsiTheme="minorHAnsi" w:cstheme="minorHAnsi"/>
                                      <w:spacing w:val="-10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5A2C1D" w14:paraId="3A803E32" w14:textId="77777777">
                              <w:trPr>
                                <w:trHeight w:val="1931"/>
                              </w:trPr>
                              <w:tc>
                                <w:tcPr>
                                  <w:tcW w:w="3511" w:type="dxa"/>
                                </w:tcPr>
                                <w:p w14:paraId="3BA96C49" w14:textId="77777777" w:rsidR="005A2C1D" w:rsidRPr="004362EA" w:rsidRDefault="005A2C1D" w:rsidP="005A2C1D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1" w:type="dxa"/>
                                </w:tcPr>
                                <w:p w14:paraId="6DABFD71" w14:textId="77777777" w:rsidR="005A2C1D" w:rsidRPr="004362EA" w:rsidRDefault="005A2C1D" w:rsidP="005A2C1D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9" w:type="dxa"/>
                                </w:tcPr>
                                <w:p w14:paraId="7A26B87B" w14:textId="77777777" w:rsidR="005A2C1D" w:rsidRPr="004362EA" w:rsidRDefault="005A2C1D" w:rsidP="005A2C1D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DED336" w14:textId="77777777" w:rsidR="005A2C1D" w:rsidRDefault="005A2C1D" w:rsidP="005A2C1D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E3C6D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0;margin-top:29pt;width:527.05pt;height:383.6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1"/>
                        <w:gridCol w:w="3511"/>
                        <w:gridCol w:w="3509"/>
                      </w:tblGrid>
                      <w:tr w:rsidR="005A2C1D" w14:paraId="3F8C4AF7" w14:textId="77777777" w:rsidTr="004362EA">
                        <w:trPr>
                          <w:trHeight w:val="278"/>
                        </w:trPr>
                        <w:tc>
                          <w:tcPr>
                            <w:tcW w:w="3511" w:type="dxa"/>
                            <w:shd w:val="clear" w:color="auto" w:fill="E0E0E0"/>
                          </w:tcPr>
                          <w:p w14:paraId="736D7C05" w14:textId="77777777" w:rsidR="005A2C1D" w:rsidRPr="004362EA" w:rsidRDefault="005A2C1D" w:rsidP="005A2C1D">
                            <w:pPr>
                              <w:pStyle w:val="TableParagraph"/>
                              <w:spacing w:line="304" w:lineRule="exact"/>
                              <w:ind w:left="1191" w:right="1182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Déjeuner</w:t>
                            </w:r>
                          </w:p>
                        </w:tc>
                        <w:tc>
                          <w:tcPr>
                            <w:tcW w:w="3511" w:type="dxa"/>
                            <w:shd w:val="clear" w:color="auto" w:fill="E0E0E0"/>
                          </w:tcPr>
                          <w:p w14:paraId="729BB2BC" w14:textId="77777777" w:rsidR="005A2C1D" w:rsidRPr="004362EA" w:rsidRDefault="005A2C1D" w:rsidP="005A2C1D">
                            <w:pPr>
                              <w:pStyle w:val="TableParagraph"/>
                              <w:spacing w:line="304" w:lineRule="exact"/>
                              <w:ind w:left="1191" w:right="1179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Dîner</w:t>
                            </w:r>
                          </w:p>
                        </w:tc>
                        <w:tc>
                          <w:tcPr>
                            <w:tcW w:w="3509" w:type="dxa"/>
                            <w:shd w:val="clear" w:color="auto" w:fill="E0E0E0"/>
                          </w:tcPr>
                          <w:p w14:paraId="4F3501A1" w14:textId="77777777" w:rsidR="005A2C1D" w:rsidRPr="004362EA" w:rsidRDefault="005A2C1D" w:rsidP="005A2C1D">
                            <w:pPr>
                              <w:pStyle w:val="TableParagraph"/>
                              <w:spacing w:line="304" w:lineRule="exact"/>
                              <w:ind w:left="1258" w:right="1356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  <w:t>Souper</w:t>
                            </w:r>
                          </w:p>
                        </w:tc>
                      </w:tr>
                      <w:tr w:rsidR="005A2C1D" w14:paraId="27DF9665" w14:textId="77777777">
                        <w:trPr>
                          <w:trHeight w:val="568"/>
                        </w:trPr>
                        <w:tc>
                          <w:tcPr>
                            <w:tcW w:w="3511" w:type="dxa"/>
                          </w:tcPr>
                          <w:p w14:paraId="0424B888" w14:textId="77777777" w:rsidR="005A2C1D" w:rsidRPr="004362EA" w:rsidRDefault="005A2C1D" w:rsidP="005A2C1D">
                            <w:pPr>
                              <w:pStyle w:val="TableParagraph"/>
                              <w:ind w:left="107" w:right="267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Lieu : Heure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5"/>
                              </w:rPr>
                              <w:t xml:space="preserve"> 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511" w:type="dxa"/>
                          </w:tcPr>
                          <w:p w14:paraId="0FC7E1DF" w14:textId="77777777" w:rsidR="005A2C1D" w:rsidRPr="004362EA" w:rsidRDefault="005A2C1D" w:rsidP="005A2C1D">
                            <w:pPr>
                              <w:pStyle w:val="TableParagraph"/>
                              <w:ind w:left="107" w:right="267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Lieu : Heure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5"/>
                              </w:rPr>
                              <w:t xml:space="preserve"> 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0230DECA" w14:textId="77777777" w:rsidR="005A2C1D" w:rsidRPr="004362EA" w:rsidRDefault="005A2C1D" w:rsidP="005A2C1D">
                            <w:pPr>
                              <w:pStyle w:val="TableParagraph"/>
                              <w:ind w:left="108" w:right="267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Lieu : Heure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5"/>
                              </w:rPr>
                              <w:t xml:space="preserve"> 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</w:tc>
                      </w:tr>
                      <w:tr w:rsidR="005A2C1D" w14:paraId="61C1700B" w14:textId="77777777">
                        <w:trPr>
                          <w:trHeight w:val="3587"/>
                        </w:trPr>
                        <w:tc>
                          <w:tcPr>
                            <w:tcW w:w="3511" w:type="dxa"/>
                          </w:tcPr>
                          <w:p w14:paraId="47995E36" w14:textId="77777777" w:rsidR="005A2C1D" w:rsidRPr="004362EA" w:rsidRDefault="005A2C1D" w:rsidP="005A2C1D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3511" w:type="dxa"/>
                          </w:tcPr>
                          <w:p w14:paraId="61C00CF7" w14:textId="77777777" w:rsidR="005A2C1D" w:rsidRPr="004362EA" w:rsidRDefault="005A2C1D" w:rsidP="005A2C1D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3509" w:type="dxa"/>
                          </w:tcPr>
                          <w:p w14:paraId="1FBE4749" w14:textId="77777777" w:rsidR="005A2C1D" w:rsidRPr="004362EA" w:rsidRDefault="005A2C1D" w:rsidP="005A2C1D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5A2C1D" w14:paraId="67144D0C" w14:textId="77777777">
                        <w:trPr>
                          <w:trHeight w:val="321"/>
                        </w:trPr>
                        <w:tc>
                          <w:tcPr>
                            <w:tcW w:w="3511" w:type="dxa"/>
                            <w:shd w:val="clear" w:color="auto" w:fill="E0E0E0"/>
                          </w:tcPr>
                          <w:p w14:paraId="54F43C7F" w14:textId="77777777" w:rsidR="005A2C1D" w:rsidRPr="004362EA" w:rsidRDefault="005A2C1D" w:rsidP="005A2C1D">
                            <w:pPr>
                              <w:pStyle w:val="TableParagraph"/>
                              <w:spacing w:line="301" w:lineRule="exact"/>
                              <w:ind w:left="1189" w:right="1182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3511" w:type="dxa"/>
                            <w:shd w:val="clear" w:color="auto" w:fill="E0E0E0"/>
                          </w:tcPr>
                          <w:p w14:paraId="38C1C08F" w14:textId="77777777" w:rsidR="005A2C1D" w:rsidRPr="004362EA" w:rsidRDefault="005A2C1D" w:rsidP="005A2C1D">
                            <w:pPr>
                              <w:pStyle w:val="TableParagraph"/>
                              <w:spacing w:line="301" w:lineRule="exact"/>
                              <w:ind w:left="1191" w:right="1181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3509" w:type="dxa"/>
                            <w:shd w:val="clear" w:color="auto" w:fill="E0E0E0"/>
                          </w:tcPr>
                          <w:p w14:paraId="7C05016A" w14:textId="77777777" w:rsidR="005A2C1D" w:rsidRPr="004362EA" w:rsidRDefault="005A2C1D" w:rsidP="005A2C1D">
                            <w:pPr>
                              <w:pStyle w:val="TableParagraph"/>
                              <w:spacing w:line="301" w:lineRule="exact"/>
                              <w:ind w:left="1258" w:right="1249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Soir</w:t>
                            </w:r>
                          </w:p>
                        </w:tc>
                      </w:tr>
                      <w:tr w:rsidR="005A2C1D" w14:paraId="2CD327C5" w14:textId="77777777">
                        <w:trPr>
                          <w:trHeight w:val="551"/>
                        </w:trPr>
                        <w:tc>
                          <w:tcPr>
                            <w:tcW w:w="3511" w:type="dxa"/>
                          </w:tcPr>
                          <w:p w14:paraId="10DCA3D9" w14:textId="77777777" w:rsidR="005A2C1D" w:rsidRPr="004362EA" w:rsidRDefault="005A2C1D" w:rsidP="005A2C1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Lieu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:</w:t>
                            </w:r>
                          </w:p>
                          <w:p w14:paraId="7B86712D" w14:textId="77777777" w:rsidR="005A2C1D" w:rsidRPr="004362EA" w:rsidRDefault="005A2C1D" w:rsidP="005A2C1D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Heure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3511" w:type="dxa"/>
                          </w:tcPr>
                          <w:p w14:paraId="6FB0D823" w14:textId="77777777" w:rsidR="005A2C1D" w:rsidRPr="004362EA" w:rsidRDefault="005A2C1D" w:rsidP="005A2C1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Lieu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:</w:t>
                            </w:r>
                          </w:p>
                          <w:p w14:paraId="6E609C3D" w14:textId="77777777" w:rsidR="005A2C1D" w:rsidRPr="004362EA" w:rsidRDefault="005A2C1D" w:rsidP="005A2C1D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Heure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3509" w:type="dxa"/>
                          </w:tcPr>
                          <w:p w14:paraId="0B56D529" w14:textId="77777777" w:rsidR="005A2C1D" w:rsidRPr="004362EA" w:rsidRDefault="005A2C1D" w:rsidP="005A2C1D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Lieu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:</w:t>
                            </w:r>
                          </w:p>
                          <w:p w14:paraId="1D3C4942" w14:textId="77777777" w:rsidR="005A2C1D" w:rsidRPr="004362EA" w:rsidRDefault="005A2C1D" w:rsidP="005A2C1D">
                            <w:pPr>
                              <w:pStyle w:val="TableParagraph"/>
                              <w:spacing w:line="264" w:lineRule="exact"/>
                              <w:ind w:left="108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362EA">
                              <w:rPr>
                                <w:rFonts w:asciiTheme="minorHAnsi" w:hAnsiTheme="minorHAnsi" w:cstheme="minorHAnsi"/>
                              </w:rPr>
                              <w:t>Heure</w:t>
                            </w:r>
                            <w:r w:rsidRPr="004362EA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:</w:t>
                            </w:r>
                          </w:p>
                        </w:tc>
                      </w:tr>
                      <w:tr w:rsidR="005A2C1D" w14:paraId="3A803E32" w14:textId="77777777">
                        <w:trPr>
                          <w:trHeight w:val="1931"/>
                        </w:trPr>
                        <w:tc>
                          <w:tcPr>
                            <w:tcW w:w="3511" w:type="dxa"/>
                          </w:tcPr>
                          <w:p w14:paraId="3BA96C49" w14:textId="77777777" w:rsidR="005A2C1D" w:rsidRPr="004362EA" w:rsidRDefault="005A2C1D" w:rsidP="005A2C1D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3511" w:type="dxa"/>
                          </w:tcPr>
                          <w:p w14:paraId="6DABFD71" w14:textId="77777777" w:rsidR="005A2C1D" w:rsidRPr="004362EA" w:rsidRDefault="005A2C1D" w:rsidP="005A2C1D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3509" w:type="dxa"/>
                          </w:tcPr>
                          <w:p w14:paraId="7A26B87B" w14:textId="77777777" w:rsidR="005A2C1D" w:rsidRPr="004362EA" w:rsidRDefault="005A2C1D" w:rsidP="005A2C1D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</w:tbl>
                    <w:p w14:paraId="64DED336" w14:textId="77777777" w:rsidR="005A2C1D" w:rsidRDefault="005A2C1D" w:rsidP="005A2C1D">
                      <w:pPr>
                        <w:pStyle w:val="Corpsdetex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B62" w:rsidRPr="001625A7">
        <w:rPr>
          <w:rFonts w:asciiTheme="minorHAnsi" w:hAnsiTheme="minorHAnsi" w:cstheme="minorHAnsi"/>
          <w:i/>
          <w:color w:val="FF0000"/>
          <w:sz w:val="20"/>
          <w:szCs w:val="20"/>
        </w:rPr>
        <w:br w:type="page"/>
      </w:r>
    </w:p>
    <w:p w14:paraId="7E28DE35" w14:textId="6ED08355" w:rsidR="00224881" w:rsidRPr="004362EA" w:rsidRDefault="00224881" w:rsidP="004362EA">
      <w:pPr>
        <w:pStyle w:val="Titre1"/>
        <w:tabs>
          <w:tab w:val="left" w:pos="3767"/>
          <w:tab w:val="left" w:pos="7307"/>
        </w:tabs>
        <w:spacing w:before="77" w:line="319" w:lineRule="exact"/>
        <w:ind w:left="0"/>
        <w:rPr>
          <w:rFonts w:asciiTheme="minorHAnsi" w:hAnsiTheme="minorHAnsi" w:cstheme="minorHAnsi"/>
          <w:sz w:val="22"/>
          <w:szCs w:val="22"/>
        </w:rPr>
      </w:pPr>
      <w:r w:rsidRPr="004362EA">
        <w:rPr>
          <w:rFonts w:asciiTheme="minorHAnsi" w:hAnsiTheme="minorHAnsi" w:cstheme="minorHAnsi"/>
          <w:sz w:val="22"/>
          <w:szCs w:val="22"/>
        </w:rPr>
        <w:lastRenderedPageBreak/>
        <w:t>Questionnaire</w:t>
      </w:r>
      <w:r w:rsidRPr="004362E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362EA">
        <w:rPr>
          <w:rFonts w:asciiTheme="minorHAnsi" w:hAnsiTheme="minorHAnsi" w:cstheme="minorHAnsi"/>
          <w:sz w:val="22"/>
          <w:szCs w:val="22"/>
        </w:rPr>
        <w:t>de</w:t>
      </w:r>
      <w:r w:rsidRPr="004362E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362EA">
        <w:rPr>
          <w:rFonts w:asciiTheme="minorHAnsi" w:hAnsiTheme="minorHAnsi" w:cstheme="minorHAnsi"/>
          <w:spacing w:val="-2"/>
          <w:sz w:val="22"/>
          <w:szCs w:val="22"/>
        </w:rPr>
        <w:t>fréquence</w:t>
      </w:r>
      <w:r w:rsidRPr="004362EA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6584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4362EA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4362EA">
        <w:rPr>
          <w:rFonts w:asciiTheme="minorHAnsi" w:hAnsiTheme="minorHAnsi" w:cstheme="minorHAnsi"/>
          <w:sz w:val="22"/>
          <w:szCs w:val="22"/>
        </w:rPr>
        <w:t>Apport</w:t>
      </w:r>
      <w:r w:rsidRPr="004362E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362EA">
        <w:rPr>
          <w:rFonts w:asciiTheme="minorHAnsi" w:hAnsiTheme="minorHAnsi" w:cstheme="minorHAnsi"/>
          <w:spacing w:val="-2"/>
          <w:sz w:val="22"/>
          <w:szCs w:val="22"/>
        </w:rPr>
        <w:t>habituel</w:t>
      </w:r>
      <w:r w:rsidRPr="004362EA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20363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62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62EA">
        <w:rPr>
          <w:rFonts w:asciiTheme="minorHAnsi" w:hAnsiTheme="minorHAnsi" w:cstheme="minorHAnsi"/>
          <w:sz w:val="22"/>
          <w:szCs w:val="22"/>
        </w:rPr>
        <w:t xml:space="preserve"> </w:t>
      </w:r>
      <w:r w:rsidRPr="004362EA">
        <w:rPr>
          <w:rFonts w:asciiTheme="minorHAnsi" w:hAnsiTheme="minorHAnsi" w:cstheme="minorHAnsi"/>
          <w:sz w:val="22"/>
          <w:szCs w:val="22"/>
        </w:rPr>
        <w:t>Apport</w:t>
      </w:r>
      <w:r w:rsidRPr="004362E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362EA">
        <w:rPr>
          <w:rFonts w:asciiTheme="minorHAnsi" w:hAnsiTheme="minorHAnsi" w:cstheme="minorHAnsi"/>
          <w:spacing w:val="-2"/>
          <w:sz w:val="22"/>
          <w:szCs w:val="22"/>
        </w:rPr>
        <w:t>actuel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9"/>
        <w:gridCol w:w="2490"/>
        <w:gridCol w:w="2835"/>
        <w:gridCol w:w="3382"/>
      </w:tblGrid>
      <w:tr w:rsidR="004362EA" w:rsidRPr="004362EA" w14:paraId="18BFE315" w14:textId="38AD28E7" w:rsidTr="004362EA"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833AAFC" w14:textId="65628FF5" w:rsidR="004362EA" w:rsidRPr="004362EA" w:rsidRDefault="004362EA" w:rsidP="00013C1C">
            <w:pPr>
              <w:pStyle w:val="Titre2"/>
              <w:outlineLvl w:val="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62E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Fait</w:t>
            </w:r>
            <w:r w:rsidRPr="004362EA">
              <w:rPr>
                <w:rFonts w:asciiTheme="minorHAnsi" w:hAnsiTheme="minorHAnsi" w:cstheme="minorHAnsi"/>
                <w:color w:val="auto"/>
                <w:spacing w:val="-7"/>
                <w:sz w:val="22"/>
                <w:szCs w:val="22"/>
              </w:rPr>
              <w:t xml:space="preserve"> </w:t>
            </w:r>
            <w:r w:rsidRPr="004362EA">
              <w:rPr>
                <w:rFonts w:asciiTheme="minorHAnsi" w:hAnsiTheme="minorHAnsi" w:cstheme="minorHAnsi"/>
                <w:color w:val="auto"/>
                <w:spacing w:val="-4"/>
                <w:sz w:val="22"/>
                <w:szCs w:val="22"/>
              </w:rPr>
              <w:t>avec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14:paraId="3133513A" w14:textId="138D74DB" w:rsidR="004362EA" w:rsidRPr="004362EA" w:rsidRDefault="008A17B5" w:rsidP="004362EA">
            <w:pPr>
              <w:pStyle w:val="Titre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  <w:szCs w:val="22"/>
                </w:rPr>
                <w:id w:val="103307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2EA" w:rsidRPr="004362EA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4362EA" w:rsidRPr="004362E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362E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Usager       </w:t>
            </w:r>
            <w:r w:rsidR="004362EA" w:rsidRPr="004362EA">
              <w:rPr>
                <w:rFonts w:asciiTheme="minorHAnsi" w:hAnsiTheme="minorHAnsi" w:cstheme="minorHAnsi"/>
                <w:color w:val="auto"/>
                <w:spacing w:val="8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pacing w:val="80"/>
                  <w:sz w:val="22"/>
                  <w:szCs w:val="22"/>
                </w:rPr>
                <w:id w:val="163175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2EA" w:rsidRPr="004362EA">
                  <w:rPr>
                    <w:rFonts w:ascii="Segoe UI Symbol" w:eastAsia="MS Gothic" w:hAnsi="Segoe UI Symbol" w:cs="Segoe UI Symbol"/>
                    <w:color w:val="auto"/>
                    <w:spacing w:val="80"/>
                    <w:sz w:val="22"/>
                    <w:szCs w:val="22"/>
                  </w:rPr>
                  <w:t>☐</w:t>
                </w:r>
              </w:sdtContent>
            </w:sdt>
            <w:r w:rsidR="004362EA" w:rsidRPr="004362E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Autre</w:t>
            </w:r>
            <w:r w:rsidR="004362E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:</w:t>
            </w:r>
            <w:r w:rsidR="004362EA" w:rsidRPr="004362EA">
              <w:rPr>
                <w:rFonts w:asciiTheme="minorHAnsi" w:hAnsiTheme="minorHAnsi" w:cstheme="minorHAnsi"/>
                <w:color w:val="auto"/>
                <w:spacing w:val="59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6226A" w14:textId="77777777" w:rsidR="004362EA" w:rsidRPr="004362EA" w:rsidRDefault="004362EA" w:rsidP="004362EA">
            <w:pPr>
              <w:pStyle w:val="Titre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</w:tcPr>
          <w:p w14:paraId="6606F065" w14:textId="77777777" w:rsidR="004362EA" w:rsidRPr="004362EA" w:rsidRDefault="004362EA" w:rsidP="004362EA">
            <w:pPr>
              <w:pStyle w:val="Titre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F20FDF" w14:textId="77777777" w:rsidR="00224881" w:rsidRDefault="00224881" w:rsidP="00224881">
      <w:pPr>
        <w:spacing w:after="1"/>
        <w:rPr>
          <w:sz w:val="17"/>
        </w:rPr>
      </w:pPr>
    </w:p>
    <w:tbl>
      <w:tblPr>
        <w:tblStyle w:val="TableNormal"/>
        <w:tblW w:w="10195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3402"/>
        <w:gridCol w:w="1701"/>
        <w:gridCol w:w="3416"/>
      </w:tblGrid>
      <w:tr w:rsidR="00224881" w14:paraId="27A477E6" w14:textId="77777777" w:rsidTr="004362EA">
        <w:trPr>
          <w:trHeight w:val="359"/>
        </w:trPr>
        <w:tc>
          <w:tcPr>
            <w:tcW w:w="1676" w:type="dxa"/>
            <w:shd w:val="clear" w:color="auto" w:fill="D9D9D9" w:themeFill="background1" w:themeFillShade="D9"/>
          </w:tcPr>
          <w:p w14:paraId="0657CE42" w14:textId="77777777" w:rsidR="00224881" w:rsidRPr="004362EA" w:rsidRDefault="00224881" w:rsidP="007349CB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1907CA9" w14:textId="77777777" w:rsidR="00224881" w:rsidRPr="004362EA" w:rsidRDefault="00224881" w:rsidP="004362EA">
            <w:pPr>
              <w:pStyle w:val="TableParagraph"/>
              <w:spacing w:line="223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362EA">
              <w:rPr>
                <w:rFonts w:asciiTheme="minorHAnsi" w:hAnsiTheme="minorHAnsi" w:cstheme="minorHAnsi"/>
                <w:b/>
                <w:spacing w:val="-2"/>
              </w:rPr>
              <w:t>Fréquence/description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F0B528F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16" w:type="dxa"/>
            <w:shd w:val="clear" w:color="auto" w:fill="D9D9D9" w:themeFill="background1" w:themeFillShade="D9"/>
            <w:vAlign w:val="center"/>
          </w:tcPr>
          <w:p w14:paraId="006B18D6" w14:textId="77777777" w:rsidR="00224881" w:rsidRPr="004362EA" w:rsidRDefault="00224881" w:rsidP="004362EA">
            <w:pPr>
              <w:pStyle w:val="TableParagraph"/>
              <w:spacing w:line="223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362EA">
              <w:rPr>
                <w:rFonts w:asciiTheme="minorHAnsi" w:hAnsiTheme="minorHAnsi" w:cstheme="minorHAnsi"/>
                <w:b/>
                <w:spacing w:val="-2"/>
              </w:rPr>
              <w:t>Fréquence/description</w:t>
            </w:r>
          </w:p>
        </w:tc>
      </w:tr>
      <w:tr w:rsidR="00224881" w14:paraId="07FDA2FD" w14:textId="77777777" w:rsidTr="004362EA">
        <w:trPr>
          <w:trHeight w:val="1379"/>
        </w:trPr>
        <w:tc>
          <w:tcPr>
            <w:tcW w:w="1676" w:type="dxa"/>
            <w:vAlign w:val="center"/>
          </w:tcPr>
          <w:p w14:paraId="438870D8" w14:textId="77777777" w:rsid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</w:rPr>
              <w:t>Produits</w:t>
            </w:r>
            <w:r w:rsidRPr="004362EA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362EA">
              <w:rPr>
                <w:rFonts w:asciiTheme="minorHAnsi" w:hAnsiTheme="minorHAnsi" w:cstheme="minorHAnsi"/>
              </w:rPr>
              <w:t xml:space="preserve">laitiers </w:t>
            </w:r>
          </w:p>
          <w:p w14:paraId="0AEE6B7D" w14:textId="71BEE5F2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</w:rPr>
              <w:t>et substituts</w:t>
            </w:r>
          </w:p>
        </w:tc>
        <w:tc>
          <w:tcPr>
            <w:tcW w:w="3402" w:type="dxa"/>
            <w:vAlign w:val="center"/>
          </w:tcPr>
          <w:p w14:paraId="779E445E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789CEE7E" w14:textId="77777777" w:rsidR="004362EA" w:rsidRDefault="004362EA" w:rsidP="004362EA">
            <w:pPr>
              <w:pStyle w:val="TableParagraph"/>
              <w:ind w:hanging="200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Suppléments </w:t>
            </w:r>
          </w:p>
          <w:p w14:paraId="0C5E2F28" w14:textId="4BBEFA80" w:rsidR="00224881" w:rsidRPr="004362EA" w:rsidRDefault="00224881" w:rsidP="004362EA">
            <w:pPr>
              <w:pStyle w:val="TableParagraph"/>
              <w:ind w:hanging="200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nutritifs</w:t>
            </w:r>
          </w:p>
        </w:tc>
        <w:tc>
          <w:tcPr>
            <w:tcW w:w="3416" w:type="dxa"/>
            <w:vAlign w:val="center"/>
          </w:tcPr>
          <w:p w14:paraId="1443CC34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4881" w14:paraId="1E2DAF74" w14:textId="77777777" w:rsidTr="004362EA">
        <w:trPr>
          <w:trHeight w:val="1379"/>
        </w:trPr>
        <w:tc>
          <w:tcPr>
            <w:tcW w:w="1676" w:type="dxa"/>
            <w:vAlign w:val="center"/>
          </w:tcPr>
          <w:p w14:paraId="3D7CB6C1" w14:textId="41304AC0" w:rsidR="00224881" w:rsidRPr="004362EA" w:rsidRDefault="004362EA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Viandes et s</w:t>
            </w:r>
            <w:r w:rsidR="00224881" w:rsidRPr="004362EA">
              <w:rPr>
                <w:rFonts w:asciiTheme="minorHAnsi" w:hAnsiTheme="minorHAnsi" w:cstheme="minorHAnsi"/>
                <w:spacing w:val="-2"/>
              </w:rPr>
              <w:t>ubstituts</w:t>
            </w:r>
          </w:p>
        </w:tc>
        <w:tc>
          <w:tcPr>
            <w:tcW w:w="3402" w:type="dxa"/>
            <w:vAlign w:val="center"/>
          </w:tcPr>
          <w:p w14:paraId="747BE6DF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396E6725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Sucres concentrés</w:t>
            </w:r>
          </w:p>
        </w:tc>
        <w:tc>
          <w:tcPr>
            <w:tcW w:w="3416" w:type="dxa"/>
            <w:vAlign w:val="center"/>
          </w:tcPr>
          <w:p w14:paraId="5B77CE2E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4881" w14:paraId="77EAA466" w14:textId="77777777" w:rsidTr="004362EA">
        <w:trPr>
          <w:trHeight w:val="1379"/>
        </w:trPr>
        <w:tc>
          <w:tcPr>
            <w:tcW w:w="1676" w:type="dxa"/>
            <w:vAlign w:val="center"/>
          </w:tcPr>
          <w:p w14:paraId="355AC326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Fruits</w:t>
            </w:r>
          </w:p>
        </w:tc>
        <w:tc>
          <w:tcPr>
            <w:tcW w:w="3402" w:type="dxa"/>
            <w:vAlign w:val="center"/>
          </w:tcPr>
          <w:p w14:paraId="75FD5647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03033F3E" w14:textId="4BE6D505" w:rsidR="00224881" w:rsidRPr="004362EA" w:rsidRDefault="004362EA" w:rsidP="004362EA">
            <w:pPr>
              <w:pStyle w:val="TableParagraph"/>
              <w:ind w:hanging="6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Matières </w:t>
            </w:r>
            <w:r w:rsidR="00224881" w:rsidRPr="004362EA">
              <w:rPr>
                <w:rFonts w:asciiTheme="minorHAnsi" w:hAnsiTheme="minorHAnsi" w:cstheme="minorHAnsi"/>
                <w:spacing w:val="-2"/>
              </w:rPr>
              <w:t>grasses</w:t>
            </w:r>
          </w:p>
        </w:tc>
        <w:tc>
          <w:tcPr>
            <w:tcW w:w="3416" w:type="dxa"/>
            <w:vAlign w:val="center"/>
          </w:tcPr>
          <w:p w14:paraId="2E9DD46A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4881" w14:paraId="6A7F0AD8" w14:textId="77777777" w:rsidTr="004362EA">
        <w:trPr>
          <w:trHeight w:val="1379"/>
        </w:trPr>
        <w:tc>
          <w:tcPr>
            <w:tcW w:w="1676" w:type="dxa"/>
            <w:vAlign w:val="center"/>
          </w:tcPr>
          <w:p w14:paraId="39A3A637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Légumes</w:t>
            </w:r>
          </w:p>
        </w:tc>
        <w:tc>
          <w:tcPr>
            <w:tcW w:w="3402" w:type="dxa"/>
            <w:vAlign w:val="center"/>
          </w:tcPr>
          <w:p w14:paraId="562C67D7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51B9BE2D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Hydratation</w:t>
            </w:r>
          </w:p>
        </w:tc>
        <w:tc>
          <w:tcPr>
            <w:tcW w:w="3416" w:type="dxa"/>
            <w:vAlign w:val="center"/>
          </w:tcPr>
          <w:p w14:paraId="5DC1AFB8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4881" w14:paraId="528DF95C" w14:textId="77777777" w:rsidTr="004362EA">
        <w:trPr>
          <w:trHeight w:val="1381"/>
        </w:trPr>
        <w:tc>
          <w:tcPr>
            <w:tcW w:w="1676" w:type="dxa"/>
            <w:vAlign w:val="center"/>
          </w:tcPr>
          <w:p w14:paraId="13DC21FD" w14:textId="76C5C574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Produits céréaliers</w:t>
            </w:r>
            <w:r w:rsidR="004362EA">
              <w:rPr>
                <w:rFonts w:asciiTheme="minorHAnsi" w:hAnsiTheme="minorHAnsi" w:cstheme="minorHAnsi"/>
                <w:spacing w:val="-2"/>
              </w:rPr>
              <w:t xml:space="preserve"> et f</w:t>
            </w:r>
            <w:r w:rsidRPr="004362EA">
              <w:rPr>
                <w:rFonts w:asciiTheme="minorHAnsi" w:hAnsiTheme="minorHAnsi" w:cstheme="minorHAnsi"/>
                <w:spacing w:val="-2"/>
              </w:rPr>
              <w:t>éculents</w:t>
            </w:r>
          </w:p>
        </w:tc>
        <w:tc>
          <w:tcPr>
            <w:tcW w:w="3402" w:type="dxa"/>
            <w:vAlign w:val="center"/>
          </w:tcPr>
          <w:p w14:paraId="7F10A03A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2EF7075A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Sodium</w:t>
            </w:r>
          </w:p>
        </w:tc>
        <w:tc>
          <w:tcPr>
            <w:tcW w:w="3416" w:type="dxa"/>
            <w:vAlign w:val="center"/>
          </w:tcPr>
          <w:p w14:paraId="55E1CD4D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4881" w14:paraId="02DA4794" w14:textId="77777777" w:rsidTr="004362EA">
        <w:trPr>
          <w:trHeight w:val="1379"/>
        </w:trPr>
        <w:tc>
          <w:tcPr>
            <w:tcW w:w="1676" w:type="dxa"/>
            <w:vAlign w:val="center"/>
          </w:tcPr>
          <w:p w14:paraId="51381487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 xml:space="preserve">Restaurant </w:t>
            </w:r>
            <w:r w:rsidRPr="004362EA">
              <w:rPr>
                <w:rFonts w:asciiTheme="minorHAnsi" w:hAnsiTheme="minorHAnsi" w:cstheme="minorHAnsi"/>
                <w:spacing w:val="-6"/>
              </w:rPr>
              <w:t>et</w:t>
            </w:r>
          </w:p>
          <w:p w14:paraId="6F7868EA" w14:textId="77777777" w:rsidR="00224881" w:rsidRPr="004362EA" w:rsidRDefault="00224881" w:rsidP="004362EA">
            <w:pPr>
              <w:pStyle w:val="TableParagraph"/>
              <w:spacing w:line="228" w:lineRule="exact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</w:rPr>
              <w:t>mets</w:t>
            </w:r>
            <w:r w:rsidRPr="004362E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362EA">
              <w:rPr>
                <w:rFonts w:asciiTheme="minorHAnsi" w:hAnsiTheme="minorHAnsi" w:cstheme="minorHAnsi"/>
                <w:spacing w:val="-2"/>
              </w:rPr>
              <w:t>préparés</w:t>
            </w:r>
          </w:p>
        </w:tc>
        <w:tc>
          <w:tcPr>
            <w:tcW w:w="3402" w:type="dxa"/>
            <w:vAlign w:val="center"/>
          </w:tcPr>
          <w:p w14:paraId="795DCC18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550EB60A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  <w:spacing w:val="-2"/>
              </w:rPr>
              <w:t>Alcool</w:t>
            </w:r>
          </w:p>
        </w:tc>
        <w:tc>
          <w:tcPr>
            <w:tcW w:w="3416" w:type="dxa"/>
            <w:vAlign w:val="center"/>
          </w:tcPr>
          <w:p w14:paraId="306A8E1A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4881" w14:paraId="2ED56068" w14:textId="77777777" w:rsidTr="004362EA">
        <w:trPr>
          <w:trHeight w:val="1379"/>
        </w:trPr>
        <w:tc>
          <w:tcPr>
            <w:tcW w:w="1676" w:type="dxa"/>
            <w:vAlign w:val="center"/>
          </w:tcPr>
          <w:p w14:paraId="7E59B633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4362EA">
              <w:rPr>
                <w:rFonts w:asciiTheme="minorHAnsi" w:hAnsiTheme="minorHAnsi" w:cstheme="minorHAnsi"/>
              </w:rPr>
              <w:t>Aliments à faible</w:t>
            </w:r>
            <w:r w:rsidRPr="004362EA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362EA">
              <w:rPr>
                <w:rFonts w:asciiTheme="minorHAnsi" w:hAnsiTheme="minorHAnsi" w:cstheme="minorHAnsi"/>
              </w:rPr>
              <w:t xml:space="preserve">valeur </w:t>
            </w:r>
            <w:r w:rsidRPr="004362EA">
              <w:rPr>
                <w:rFonts w:asciiTheme="minorHAnsi" w:hAnsiTheme="minorHAnsi" w:cstheme="minorHAnsi"/>
                <w:spacing w:val="-2"/>
              </w:rPr>
              <w:t>énergétique</w:t>
            </w:r>
          </w:p>
        </w:tc>
        <w:tc>
          <w:tcPr>
            <w:tcW w:w="3402" w:type="dxa"/>
            <w:vAlign w:val="center"/>
          </w:tcPr>
          <w:p w14:paraId="52AFAFEA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38FC7634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16" w:type="dxa"/>
            <w:vAlign w:val="center"/>
          </w:tcPr>
          <w:p w14:paraId="484F8CB2" w14:textId="77777777" w:rsidR="00224881" w:rsidRPr="004362EA" w:rsidRDefault="00224881" w:rsidP="004362EA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B7D072A" w14:textId="77777777" w:rsidR="00573204" w:rsidRDefault="00573204" w:rsidP="00573204">
      <w:pPr>
        <w:keepNext/>
        <w:tabs>
          <w:tab w:val="left" w:pos="2520"/>
        </w:tabs>
        <w:rPr>
          <w:rFonts w:asciiTheme="minorHAnsi" w:hAnsiTheme="minorHAnsi" w:cstheme="minorHAnsi"/>
          <w:i/>
          <w:sz w:val="20"/>
          <w:szCs w:val="20"/>
        </w:rPr>
      </w:pPr>
    </w:p>
    <w:p w14:paraId="7A105FE9" w14:textId="1720AC41" w:rsidR="00573204" w:rsidRDefault="00573204" w:rsidP="00573204">
      <w:pPr>
        <w:keepNext/>
        <w:tabs>
          <w:tab w:val="left" w:pos="2520"/>
        </w:tabs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455"/>
        <w:gridCol w:w="900"/>
        <w:gridCol w:w="1996"/>
      </w:tblGrid>
      <w:tr w:rsidR="00573204" w:rsidRPr="00573204" w14:paraId="6733453F" w14:textId="77777777" w:rsidTr="00B81E42">
        <w:trPr>
          <w:trHeight w:val="864"/>
        </w:trPr>
        <w:tc>
          <w:tcPr>
            <w:tcW w:w="2835" w:type="dxa"/>
            <w:vAlign w:val="bottom"/>
          </w:tcPr>
          <w:p w14:paraId="13803260" w14:textId="77777777" w:rsidR="00573204" w:rsidRPr="00573204" w:rsidRDefault="00573204" w:rsidP="00B81E4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14512187" w:edGrp="everyone" w:colFirst="1" w:colLast="1"/>
            <w:permStart w:id="1968320137" w:edGrp="everyone" w:colFirst="3" w:colLast="3"/>
            <w:r w:rsidRPr="00573204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4455" w:type="dxa"/>
            <w:tcBorders>
              <w:bottom w:val="single" w:sz="4" w:space="0" w:color="auto"/>
            </w:tcBorders>
            <w:vAlign w:val="bottom"/>
          </w:tcPr>
          <w:p w14:paraId="38193D5B" w14:textId="77777777" w:rsidR="00573204" w:rsidRPr="00573204" w:rsidRDefault="00573204" w:rsidP="00B81E4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vAlign w:val="bottom"/>
          </w:tcPr>
          <w:p w14:paraId="3B53938A" w14:textId="77777777" w:rsidR="00573204" w:rsidRPr="00573204" w:rsidRDefault="00573204" w:rsidP="00B81E42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320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F4A6454B37A04079A3A8C263DC8905D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104FF9EA" w14:textId="77777777" w:rsidR="00573204" w:rsidRPr="00573204" w:rsidRDefault="00573204" w:rsidP="00B81E42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73204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</w:tbl>
    <w:permEnd w:id="1714512187"/>
    <w:permEnd w:id="1968320137"/>
    <w:p w14:paraId="57331061" w14:textId="5219BE79" w:rsidR="00CB1AA7" w:rsidRPr="00573204" w:rsidRDefault="00573204" w:rsidP="00573204">
      <w:pPr>
        <w:keepNext/>
        <w:tabs>
          <w:tab w:val="left" w:pos="252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</w:t>
      </w:r>
      <w:r w:rsidRPr="00573204">
        <w:rPr>
          <w:rFonts w:asciiTheme="minorHAnsi" w:hAnsiTheme="minorHAnsi" w:cstheme="minorHAnsi"/>
          <w:sz w:val="16"/>
          <w:szCs w:val="16"/>
        </w:rPr>
        <w:t>AAAA-MM-JJ</w:t>
      </w:r>
    </w:p>
    <w:sectPr w:rsidR="00CB1AA7" w:rsidRPr="00573204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998EA" w14:textId="77777777" w:rsidR="00BB0969" w:rsidRDefault="00BB0969" w:rsidP="0081257E">
      <w:r>
        <w:separator/>
      </w:r>
    </w:p>
  </w:endnote>
  <w:endnote w:type="continuationSeparator" w:id="0">
    <w:p w14:paraId="0593AC6D" w14:textId="77777777" w:rsidR="00BB0969" w:rsidRDefault="00BB0969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00C3C81B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73204" w:rsidRPr="00573204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FC0AA19" w:rsidR="00EE71AF" w:rsidRPr="002C0510" w:rsidRDefault="0057320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CLI-60565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73204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364AB">
      <w:rPr>
        <w:rFonts w:asciiTheme="minorHAnsi" w:hAnsiTheme="minorHAnsi" w:cstheme="minorHAnsi"/>
        <w:sz w:val="20"/>
        <w:szCs w:val="20"/>
      </w:rPr>
      <w:t>NUTRITION CLINIQUE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6CAFBB0F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573204" w:rsidRPr="00573204">
      <w:rPr>
        <w:rFonts w:asciiTheme="minorHAnsi" w:hAnsiTheme="minorHAnsi" w:cstheme="minorHAnsi"/>
        <w:sz w:val="20"/>
        <w:szCs w:val="20"/>
      </w:rPr>
      <w:t>BILAN ALIMENTAIRE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8A17B5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8A17B5" w:rsidRPr="008A17B5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2DE66A66" w:rsidR="00EE71AF" w:rsidRPr="002C0510" w:rsidRDefault="0057320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CLI-60565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573204">
      <w:rPr>
        <w:rFonts w:asciiTheme="minorHAnsi" w:hAnsiTheme="minorHAnsi" w:cstheme="minorHAnsi"/>
        <w:sz w:val="15"/>
        <w:szCs w:val="15"/>
      </w:rPr>
      <w:t>(</w:t>
    </w:r>
    <w:r w:rsidRPr="00573204">
      <w:rPr>
        <w:rFonts w:asciiTheme="minorHAnsi" w:hAnsiTheme="minorHAnsi" w:cstheme="minorHAnsi"/>
        <w:sz w:val="15"/>
        <w:szCs w:val="15"/>
      </w:rPr>
      <w:t>2022-09</w:t>
    </w:r>
    <w:r w:rsidR="00EE71AF" w:rsidRPr="00573204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364AB">
      <w:rPr>
        <w:rFonts w:asciiTheme="minorHAnsi" w:hAnsiTheme="minorHAnsi" w:cstheme="minorHAnsi"/>
        <w:sz w:val="20"/>
        <w:szCs w:val="20"/>
      </w:rPr>
      <w:t>NUTRITION CLINIQUE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50F41D4B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573204" w:rsidRPr="00573204">
      <w:rPr>
        <w:rFonts w:asciiTheme="minorHAnsi" w:hAnsiTheme="minorHAnsi" w:cstheme="minorHAnsi"/>
        <w:sz w:val="20"/>
        <w:szCs w:val="20"/>
      </w:rPr>
      <w:t>BILAN ALIMENTAIRE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A17B5" w:rsidRPr="008A17B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A17B5" w:rsidRPr="008A17B5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E9D1C" w14:textId="77777777" w:rsidR="00BB0969" w:rsidRDefault="00BB0969" w:rsidP="0081257E">
      <w:r>
        <w:separator/>
      </w:r>
    </w:p>
  </w:footnote>
  <w:footnote w:type="continuationSeparator" w:id="0">
    <w:p w14:paraId="7955BB2C" w14:textId="77777777" w:rsidR="00BB0969" w:rsidRDefault="00BB0969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0A9D2EE8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85966794" w:edGrp="everyone"/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997637579"/>
        <w:lock w:val="sdtLocked"/>
        <w:placeholder>
          <w:docPart w:val="BCC955AD99C44561AC7A67593C6D8057"/>
        </w:placeholder>
        <w:showingPlcHdr/>
      </w:sdtPr>
      <w:sdtEndPr/>
      <w:sdtContent>
        <w:r w:rsidR="00573204" w:rsidRPr="004362E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85966794"/>
    <w:permEnd w:id="155059709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35703516" w:edGrp="everyone"/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153264734"/>
        <w:lock w:val="sdtLocked"/>
        <w:placeholder>
          <w:docPart w:val="F219F48835B3483EBE51C0C9F9C2A26B"/>
        </w:placeholder>
      </w:sdtPr>
      <w:sdtEndPr/>
      <w:sdtContent>
        <w:r w:rsidR="00573204" w:rsidRPr="004362E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35703516"/>
    <w:permEnd w:id="20748253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0544D9C6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82411637" w:edGrp="everyone"/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843137514"/>
        <w:lock w:val="sdtLocked"/>
        <w:placeholder>
          <w:docPart w:val="B6C3D7C5F72E4D058D7081C5C6075D4D"/>
        </w:placeholder>
        <w:showingPlcHdr/>
      </w:sdtPr>
      <w:sdtEndPr/>
      <w:sdtContent>
        <w:r w:rsidR="00573204" w:rsidRPr="004362E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82411637"/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72014955" w:edGrp="everyone"/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910309566"/>
        <w:lock w:val="sdtLocked"/>
        <w:placeholder>
          <w:docPart w:val="ABB71A9D064946E1A501A63EBA94156C"/>
        </w:placeholder>
      </w:sdtPr>
      <w:sdtEndPr/>
      <w:sdtContent>
        <w:r w:rsidR="00573204" w:rsidRPr="004362E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72014955"/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ug9ve3srnlpGbRlv/j78NKHUuHjLfKNhMnFtNXsnnnp0LcBgQbzVAc4ogRxBZjBNzwyLQKKcwK6rTYIvcFLKKg==" w:salt="wYcUk39QBC+iYAlAfLmp2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3719E"/>
    <w:rsid w:val="0004612D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31E"/>
    <w:rsid w:val="00205E89"/>
    <w:rsid w:val="0021081C"/>
    <w:rsid w:val="00224881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67D3B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C6C85"/>
    <w:rsid w:val="003E3AE5"/>
    <w:rsid w:val="003F27A5"/>
    <w:rsid w:val="003F3BBB"/>
    <w:rsid w:val="003F5BFB"/>
    <w:rsid w:val="00413A5E"/>
    <w:rsid w:val="004246FA"/>
    <w:rsid w:val="004331D4"/>
    <w:rsid w:val="004362EA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C5675"/>
    <w:rsid w:val="004D5723"/>
    <w:rsid w:val="004F3CE1"/>
    <w:rsid w:val="004F7BC1"/>
    <w:rsid w:val="005222EB"/>
    <w:rsid w:val="00527734"/>
    <w:rsid w:val="005450BB"/>
    <w:rsid w:val="00562D85"/>
    <w:rsid w:val="00572797"/>
    <w:rsid w:val="00573204"/>
    <w:rsid w:val="005846D0"/>
    <w:rsid w:val="00584ABF"/>
    <w:rsid w:val="00586763"/>
    <w:rsid w:val="005A0C13"/>
    <w:rsid w:val="005A2C1D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B7B79"/>
    <w:rsid w:val="006C0367"/>
    <w:rsid w:val="006C1EF6"/>
    <w:rsid w:val="006C3A24"/>
    <w:rsid w:val="006C647A"/>
    <w:rsid w:val="006F50C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8545A"/>
    <w:rsid w:val="008A17B5"/>
    <w:rsid w:val="008A3825"/>
    <w:rsid w:val="008B3EA4"/>
    <w:rsid w:val="008C1B87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16C71"/>
    <w:rsid w:val="00B21AF3"/>
    <w:rsid w:val="00B24B58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0969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1AA7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7B4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364AB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C6B41"/>
    <w:rsid w:val="00FD14A6"/>
    <w:rsid w:val="00FE48C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Titre1">
    <w:name w:val="heading 1"/>
    <w:basedOn w:val="Normal"/>
    <w:link w:val="Titre1Car"/>
    <w:uiPriority w:val="1"/>
    <w:qFormat/>
    <w:locked/>
    <w:rsid w:val="005A2C1D"/>
    <w:pPr>
      <w:widowControl w:val="0"/>
      <w:autoSpaceDE w:val="0"/>
      <w:autoSpaceDN w:val="0"/>
      <w:ind w:left="227"/>
      <w:outlineLvl w:val="0"/>
    </w:pPr>
    <w:rPr>
      <w:rFonts w:ascii="Times New Roman" w:hAnsi="Times New Roman"/>
      <w:b/>
      <w:bCs/>
      <w:sz w:val="28"/>
      <w:szCs w:val="28"/>
      <w:lang w:val="fr-FR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224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1Car">
    <w:name w:val="Titre 1 Car"/>
    <w:basedOn w:val="Policepardfaut"/>
    <w:link w:val="Titre1"/>
    <w:uiPriority w:val="1"/>
    <w:rsid w:val="005A2C1D"/>
    <w:rPr>
      <w:rFonts w:ascii="Times New Roman" w:eastAsia="Times New Roman" w:hAnsi="Times New Roman" w:cs="Times New Roman"/>
      <w:b/>
      <w:bCs/>
      <w:sz w:val="28"/>
      <w:szCs w:val="28"/>
      <w:lang w:val="fr-FR"/>
    </w:rPr>
  </w:style>
  <w:style w:type="table" w:customStyle="1" w:styleId="TableNormal">
    <w:name w:val="Table Normal"/>
    <w:uiPriority w:val="2"/>
    <w:semiHidden/>
    <w:unhideWhenUsed/>
    <w:qFormat/>
    <w:rsid w:val="005A2C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locked/>
    <w:rsid w:val="005A2C1D"/>
    <w:pPr>
      <w:widowControl w:val="0"/>
      <w:autoSpaceDE w:val="0"/>
      <w:autoSpaceDN w:val="0"/>
    </w:pPr>
    <w:rPr>
      <w:rFonts w:eastAsia="Arial Narrow" w:cs="Arial Narrow"/>
      <w:sz w:val="16"/>
      <w:szCs w:val="16"/>
      <w:lang w:val="fr-FR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A2C1D"/>
    <w:rPr>
      <w:rFonts w:ascii="Arial Narrow" w:eastAsia="Arial Narrow" w:hAnsi="Arial Narrow" w:cs="Arial Narrow"/>
      <w:sz w:val="16"/>
      <w:szCs w:val="16"/>
      <w:lang w:val="fr-FR"/>
    </w:rPr>
  </w:style>
  <w:style w:type="paragraph" w:customStyle="1" w:styleId="TableParagraph">
    <w:name w:val="Table Paragraph"/>
    <w:basedOn w:val="Normal"/>
    <w:uiPriority w:val="1"/>
    <w:qFormat/>
    <w:rsid w:val="005A2C1D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fr-FR" w:eastAsia="en-US"/>
    </w:rPr>
  </w:style>
  <w:style w:type="character" w:customStyle="1" w:styleId="Titre2Car">
    <w:name w:val="Titre 2 Car"/>
    <w:basedOn w:val="Policepardfaut"/>
    <w:link w:val="Titre2"/>
    <w:uiPriority w:val="9"/>
    <w:rsid w:val="0022488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E5F8E-79A6-4B32-B677-09516AE5246E}"/>
      </w:docPartPr>
      <w:docPartBody>
        <w:p w:rsidR="00FA370D" w:rsidRDefault="00793D70">
          <w:r w:rsidRPr="007E4901">
            <w:rPr>
              <w:rStyle w:val="Textedelespacerserv"/>
            </w:rPr>
            <w:t>Choisissez un élément.</w:t>
          </w:r>
        </w:p>
      </w:docPartBody>
    </w:docPart>
    <w:docPart>
      <w:docPartPr>
        <w:name w:val="BCC955AD99C44561AC7A67593C6D8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18D5C5-7068-4EFC-978C-5E12F87AE55A}"/>
      </w:docPartPr>
      <w:docPartBody>
        <w:p w:rsidR="00DC7381" w:rsidRDefault="009731AF" w:rsidP="009731AF">
          <w:pPr>
            <w:pStyle w:val="BCC955AD99C44561AC7A67593C6D8057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F219F48835B3483EBE51C0C9F9C2A2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07094A-9BE2-4018-A7E5-28204C9CF46A}"/>
      </w:docPartPr>
      <w:docPartBody>
        <w:p w:rsidR="00DC7381" w:rsidRDefault="009731AF" w:rsidP="009731AF">
          <w:pPr>
            <w:pStyle w:val="F219F48835B3483EBE51C0C9F9C2A26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C3D7C5F72E4D058D7081C5C6075D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3AD996-18A5-4737-BCA5-C32019222AB8}"/>
      </w:docPartPr>
      <w:docPartBody>
        <w:p w:rsidR="00DC7381" w:rsidRDefault="009731AF" w:rsidP="009731AF">
          <w:pPr>
            <w:pStyle w:val="B6C3D7C5F72E4D058D7081C5C6075D4D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BB71A9D064946E1A501A63EBA9415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A4BFC-B5BC-443F-A834-D70E22BFF5EA}"/>
      </w:docPartPr>
      <w:docPartBody>
        <w:p w:rsidR="00DC7381" w:rsidRDefault="009731AF" w:rsidP="009731AF">
          <w:pPr>
            <w:pStyle w:val="ABB71A9D064946E1A501A63EBA94156C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6454B37A04079A3A8C263DC8905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02D30A-7074-4F9C-8B62-2870498D765C}"/>
      </w:docPartPr>
      <w:docPartBody>
        <w:p w:rsidR="00DC7381" w:rsidRDefault="009731AF" w:rsidP="009731AF">
          <w:pPr>
            <w:pStyle w:val="F4A6454B37A04079A3A8C263DC8905D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93D70"/>
    <w:rsid w:val="008D0BEC"/>
    <w:rsid w:val="008E280D"/>
    <w:rsid w:val="00900FCC"/>
    <w:rsid w:val="009468F7"/>
    <w:rsid w:val="009558B8"/>
    <w:rsid w:val="009731AF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C7381"/>
    <w:rsid w:val="00DF487E"/>
    <w:rsid w:val="00E11B02"/>
    <w:rsid w:val="00E35253"/>
    <w:rsid w:val="00E64ABA"/>
    <w:rsid w:val="00EC5E50"/>
    <w:rsid w:val="00FA04D7"/>
    <w:rsid w:val="00FA370D"/>
    <w:rsid w:val="00FB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31AF"/>
    <w:rPr>
      <w:color w:val="808080"/>
    </w:rPr>
  </w:style>
  <w:style w:type="paragraph" w:customStyle="1" w:styleId="BCC955AD99C44561AC7A67593C6D8057">
    <w:name w:val="BCC955AD99C44561AC7A67593C6D8057"/>
    <w:rsid w:val="009731AF"/>
  </w:style>
  <w:style w:type="paragraph" w:customStyle="1" w:styleId="F219F48835B3483EBE51C0C9F9C2A26B">
    <w:name w:val="F219F48835B3483EBE51C0C9F9C2A26B"/>
    <w:rsid w:val="009731AF"/>
  </w:style>
  <w:style w:type="paragraph" w:customStyle="1" w:styleId="B6C3D7C5F72E4D058D7081C5C6075D4D">
    <w:name w:val="B6C3D7C5F72E4D058D7081C5C6075D4D"/>
    <w:rsid w:val="009731AF"/>
  </w:style>
  <w:style w:type="paragraph" w:customStyle="1" w:styleId="ABB71A9D064946E1A501A63EBA94156C">
    <w:name w:val="ABB71A9D064946E1A501A63EBA94156C"/>
    <w:rsid w:val="009731AF"/>
  </w:style>
  <w:style w:type="paragraph" w:customStyle="1" w:styleId="F4A6454B37A04079A3A8C263DC8905D8">
    <w:name w:val="F4A6454B37A04079A3A8C263DC8905D8"/>
    <w:rsid w:val="00973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12AB4-07A9-4B6D-BD70-200DA61C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0</TotalTime>
  <Pages>2</Pages>
  <Words>152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Joanne Ratelle  (CISSSMO16)</cp:lastModifiedBy>
  <cp:revision>2</cp:revision>
  <cp:lastPrinted>2020-03-02T14:51:00Z</cp:lastPrinted>
  <dcterms:created xsi:type="dcterms:W3CDTF">2022-09-29T19:21:00Z</dcterms:created>
  <dcterms:modified xsi:type="dcterms:W3CDTF">2022-09-29T19:21:00Z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