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14:paraId="383F23A3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64C16250" w:rsidR="004246FA" w:rsidRPr="00B34C6D" w:rsidRDefault="00284732" w:rsidP="007E09E8">
            <w:pPr>
              <w:rPr>
                <w:color w:val="000000" w:themeColor="text1"/>
              </w:rPr>
            </w:pPr>
            <w:bookmarkStart w:id="0" w:name="_GoBack"/>
            <w:bookmarkEnd w:id="0"/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43D03E33" wp14:editId="56D7845E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-285750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246FA"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77777777" w:rsidR="004246FA" w:rsidRPr="00B34C6D" w:rsidRDefault="004246FA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121006203" w:edGrp="everyone" w:colFirst="1" w:colLast="1"/>
                  <w:r w:rsidRPr="00B34C6D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  <w:id w:val="-1972356671"/>
                  <w:placeholder>
                    <w:docPart w:val="DefaultPlaceholder_-1854013439"/>
                  </w:placeholder>
                  <w:dropDownList>
                    <w:listItem w:displayText=" " w:value="."/>
                    <w:listItem w:displayText="Hôpital Anna-Laberge" w:value="Hôpital Anna-Laberge"/>
                    <w:listItem w:displayText="Hôpital Barrie Memorial" w:value="Hôpital Barrie Memorial"/>
                    <w:listItem w:displayText="Hôpital du Suroît" w:value="Hôpital du Suroît"/>
                  </w:dropDownList>
                </w:sdtPr>
                <w:sdtEndPr/>
                <w:sdtContent>
                  <w:tc>
                    <w:tcPr>
                      <w:tcW w:w="3969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672A6659" w14:textId="6FB2A77A" w:rsidR="004246FA" w:rsidRPr="00B34C6D" w:rsidRDefault="00D20DBE" w:rsidP="00D62844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permEnd w:id="121006203"/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284732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1071458928" w:edGrp="everyone" w:colFirst="1" w:colLast="1"/>
                  <w:r w:rsidRPr="0028473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28473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284732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28473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1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284732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284732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681992129" w:edGrp="everyone" w:colFirst="1" w:colLast="1"/>
                  <w:permEnd w:id="1071458928"/>
                  <w:r w:rsidRPr="0028473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284732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28473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2" w:displacedByCustomXml="prev"/>
            </w:tr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284732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506218571" w:edGrp="everyone" w:colFirst="1" w:colLast="1"/>
                  <w:permStart w:id="1370170078" w:edGrp="everyone" w:colFirst="2" w:colLast="2"/>
                  <w:permEnd w:id="681992129"/>
                  <w:r w:rsidRPr="0028473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284732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28473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28473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3" w:name="DDNais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28473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3"/>
                </w:p>
              </w:tc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284732" w:rsidRDefault="00456C4C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 w:rsidRPr="00284732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527734" w:rsidRPr="00284732">
                    <w:rPr>
                      <w:rFonts w:ascii="Arial" w:eastAsia="MS Gothic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28473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 w:rsidRPr="00284732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14311E" w:rsidRPr="0028473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28473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permEnd w:id="506218571"/>
            <w:permEnd w:id="1370170078"/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3C85C2FA" w:rsidR="004246FA" w:rsidRPr="00284732" w:rsidRDefault="00284732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</w:t>
                  </w:r>
                  <w:r w:rsidR="004246FA" w:rsidRPr="0028473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284732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407051152" w:edGrp="everyone" w:colFirst="1" w:colLast="1"/>
                  <w:permStart w:id="2118875360" w:edGrp="everyone" w:colFirst="3" w:colLast="3"/>
                  <w:r w:rsidRPr="0028473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284732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28473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284732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28473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bookmarkStart w:id="5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284732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28473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  <w:permEnd w:id="407051152"/>
            <w:permEnd w:id="2118875360"/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284732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28473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284732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284732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284732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28473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284732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45889055" w:edGrp="everyone" w:colFirst="1" w:colLast="1"/>
                  <w:r w:rsidRPr="0028473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bookmarkStart w:id="6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284732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28473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6" w:displacedByCustomXml="prev"/>
            </w:tr>
            <w:permEnd w:id="45889055"/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13EA6B42" w14:textId="77777777" w:rsidR="006A7E1D" w:rsidRPr="00284732" w:rsidRDefault="002F2D94" w:rsidP="002F2D9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84732">
              <w:rPr>
                <w:rFonts w:asciiTheme="minorHAnsi" w:hAnsiTheme="minorHAnsi" w:cstheme="minorHAnsi"/>
                <w:b/>
              </w:rPr>
              <w:t xml:space="preserve">ERGOTHÉRAPIE </w:t>
            </w:r>
            <w:r w:rsidR="006A7E1D" w:rsidRPr="00284732">
              <w:rPr>
                <w:rFonts w:asciiTheme="minorHAnsi" w:hAnsiTheme="minorHAnsi" w:cstheme="minorHAnsi"/>
                <w:b/>
              </w:rPr>
              <w:t xml:space="preserve">– RAPPORT D’ÉVALUATION </w:t>
            </w:r>
          </w:p>
          <w:p w14:paraId="0AC659E2" w14:textId="08BE1C6E" w:rsidR="002F2D94" w:rsidRPr="00284732" w:rsidRDefault="006A7E1D" w:rsidP="002F2D9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84732">
              <w:rPr>
                <w:rFonts w:asciiTheme="minorHAnsi" w:hAnsiTheme="minorHAnsi" w:cstheme="minorHAnsi"/>
                <w:b/>
              </w:rPr>
              <w:t>INITIALE / TYPE CONSULTATIF</w:t>
            </w:r>
          </w:p>
          <w:p w14:paraId="65758440" w14:textId="6517F03D" w:rsidR="004246FA" w:rsidRPr="00284732" w:rsidRDefault="002F2D94" w:rsidP="002F2D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4732">
              <w:rPr>
                <w:rFonts w:asciiTheme="minorHAnsi" w:hAnsiTheme="minorHAnsi" w:cstheme="minorHAnsi"/>
                <w:sz w:val="20"/>
                <w:szCs w:val="20"/>
              </w:rPr>
              <w:t>Basée sur le M</w:t>
            </w:r>
            <w:r w:rsidR="00B42748" w:rsidRPr="00284732">
              <w:rPr>
                <w:rFonts w:asciiTheme="minorHAnsi" w:hAnsiTheme="minorHAnsi" w:cstheme="minorHAnsi"/>
                <w:sz w:val="20"/>
                <w:szCs w:val="20"/>
              </w:rPr>
              <w:t xml:space="preserve">odèle </w:t>
            </w:r>
            <w:r w:rsidRPr="00284732">
              <w:rPr>
                <w:rFonts w:asciiTheme="minorHAnsi" w:hAnsiTheme="minorHAnsi" w:cstheme="minorHAnsi"/>
                <w:sz w:val="20"/>
                <w:szCs w:val="20"/>
              </w:rPr>
              <w:t>canadien du Rendement et de l’Engagement Occupationnel (MCREO)</w:t>
            </w:r>
            <w:r w:rsidR="00184D0C" w:rsidRPr="0028473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14:paraId="62486C05" w14:textId="0C243993" w:rsidR="00341B62" w:rsidRPr="00E9238A" w:rsidRDefault="00341B62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1"/>
        <w:tblW w:w="10627" w:type="dxa"/>
        <w:tblLayout w:type="fixed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567"/>
        <w:gridCol w:w="415"/>
        <w:gridCol w:w="294"/>
        <w:gridCol w:w="142"/>
        <w:gridCol w:w="283"/>
        <w:gridCol w:w="418"/>
        <w:gridCol w:w="284"/>
        <w:gridCol w:w="425"/>
        <w:gridCol w:w="432"/>
        <w:gridCol w:w="416"/>
        <w:gridCol w:w="289"/>
        <w:gridCol w:w="139"/>
        <w:gridCol w:w="139"/>
        <w:gridCol w:w="708"/>
        <w:gridCol w:w="294"/>
        <w:gridCol w:w="71"/>
        <w:gridCol w:w="496"/>
        <w:gridCol w:w="415"/>
        <w:gridCol w:w="152"/>
        <w:gridCol w:w="142"/>
        <w:gridCol w:w="132"/>
        <w:gridCol w:w="293"/>
        <w:gridCol w:w="283"/>
        <w:gridCol w:w="2127"/>
      </w:tblGrid>
      <w:tr w:rsidR="00776407" w:rsidRPr="00D66ED1" w14:paraId="15F66521" w14:textId="77777777" w:rsidTr="00643C2B">
        <w:tc>
          <w:tcPr>
            <w:tcW w:w="10627" w:type="dxa"/>
            <w:gridSpan w:val="27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7424FA7" w14:textId="17E77FE8" w:rsidR="00776407" w:rsidRPr="0021613F" w:rsidRDefault="00776407" w:rsidP="00776407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</w:rPr>
            </w:pPr>
            <w:r w:rsidRPr="0021613F">
              <w:rPr>
                <w:rFonts w:asciiTheme="minorHAnsi" w:hAnsiTheme="minorHAnsi" w:cstheme="minorHAnsi"/>
                <w:b/>
              </w:rPr>
              <w:t>HISTOIRE MÉDICALE ACTUELLE</w:t>
            </w:r>
          </w:p>
        </w:tc>
      </w:tr>
      <w:tr w:rsidR="002830B8" w:rsidRPr="00D66ED1" w14:paraId="4C43E16E" w14:textId="77777777" w:rsidTr="00643C2B">
        <w:trPr>
          <w:trHeight w:val="283"/>
        </w:trPr>
        <w:permStart w:id="877157229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657225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single" w:sz="4" w:space="0" w:color="auto"/>
                  <w:bottom w:val="nil"/>
                  <w:right w:val="nil"/>
                </w:tcBorders>
                <w:shd w:val="clear" w:color="auto" w:fill="auto"/>
              </w:tcPr>
              <w:p w14:paraId="7842BF1F" w14:textId="7DF003B4" w:rsidR="002830B8" w:rsidRPr="005F6E3B" w:rsidRDefault="002830B8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F6E3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06" w:type="dxa"/>
            <w:gridSpan w:val="26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42FBADB5" w14:textId="1C5F2468" w:rsidR="002830B8" w:rsidRPr="005F6E3B" w:rsidRDefault="002830B8" w:rsidP="00527DA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5F6E3B">
              <w:rPr>
                <w:rFonts w:asciiTheme="minorHAnsi" w:hAnsiTheme="minorHAnsi" w:cstheme="minorHAnsi"/>
                <w:sz w:val="20"/>
                <w:szCs w:val="20"/>
              </w:rPr>
              <w:t xml:space="preserve">Voir formulaire d’évaluation </w:t>
            </w:r>
            <w:r w:rsidR="00527DAA" w:rsidRPr="005F6E3B">
              <w:rPr>
                <w:rFonts w:asciiTheme="minorHAnsi" w:hAnsiTheme="minorHAnsi" w:cstheme="minorHAnsi"/>
                <w:sz w:val="20"/>
                <w:szCs w:val="20"/>
              </w:rPr>
              <w:t>/ collecte de données évaluatives en physiothérapie</w:t>
            </w:r>
            <w:r w:rsidRPr="005F6E3B">
              <w:rPr>
                <w:rFonts w:asciiTheme="minorHAnsi" w:hAnsiTheme="minorHAnsi" w:cstheme="minorHAnsi"/>
                <w:sz w:val="20"/>
                <w:szCs w:val="20"/>
              </w:rPr>
              <w:t xml:space="preserve"> pour contexte et historique médical</w:t>
            </w:r>
          </w:p>
        </w:tc>
      </w:tr>
      <w:tr w:rsidR="002830B8" w:rsidRPr="00D66ED1" w14:paraId="22E8BB9C" w14:textId="77777777" w:rsidTr="00643C2B">
        <w:trPr>
          <w:trHeight w:val="283"/>
        </w:trPr>
        <w:tc>
          <w:tcPr>
            <w:tcW w:w="2547" w:type="dxa"/>
            <w:gridSpan w:val="6"/>
            <w:vMerge w:val="restart"/>
            <w:tcBorders>
              <w:top w:val="nil"/>
              <w:right w:val="nil"/>
            </w:tcBorders>
          </w:tcPr>
          <w:p w14:paraId="53312670" w14:textId="39F6E77E" w:rsidR="002830B8" w:rsidRPr="002B5490" w:rsidRDefault="002830B8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135675523" w:edGrp="everyone" w:colFirst="5" w:colLast="5"/>
            <w:permStart w:id="558330324" w:edGrp="everyone" w:colFirst="3" w:colLast="3"/>
            <w:permStart w:id="1621973473" w:edGrp="everyone" w:colFirst="1" w:colLast="1"/>
            <w:permEnd w:id="877157229"/>
            <w:r w:rsidRPr="002B5490">
              <w:rPr>
                <w:rFonts w:asciiTheme="minorHAnsi" w:hAnsiTheme="minorHAnsi" w:cstheme="minorHAnsi"/>
                <w:sz w:val="20"/>
                <w:szCs w:val="20"/>
              </w:rPr>
              <w:t>Source(s) d’information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87682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F9C7387" w14:textId="7478DD0B" w:rsidR="002830B8" w:rsidRDefault="002830B8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08B78B" w14:textId="5BC4E4B5" w:rsidR="002830B8" w:rsidRDefault="002830B8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Dossier médical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97025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9761D7E" w14:textId="2B86DB62" w:rsidR="002830B8" w:rsidRDefault="002830B8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3566E59" w14:textId="6F9AFA18" w:rsidR="002830B8" w:rsidRDefault="002830B8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Usager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941447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5D424AC" w14:textId="27794D1A" w:rsidR="002830B8" w:rsidRDefault="002830B8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03" w:type="dxa"/>
            <w:gridSpan w:val="3"/>
            <w:tcBorders>
              <w:top w:val="nil"/>
              <w:left w:val="nil"/>
              <w:bottom w:val="nil"/>
            </w:tcBorders>
          </w:tcPr>
          <w:p w14:paraId="168FBA3F" w14:textId="738FA4F3" w:rsidR="002830B8" w:rsidRDefault="002830B8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Famille</w:t>
            </w:r>
          </w:p>
        </w:tc>
      </w:tr>
      <w:tr w:rsidR="002830B8" w:rsidRPr="00D66ED1" w14:paraId="40B803BA" w14:textId="77777777" w:rsidTr="00643C2B">
        <w:trPr>
          <w:trHeight w:val="283"/>
        </w:trPr>
        <w:tc>
          <w:tcPr>
            <w:tcW w:w="2547" w:type="dxa"/>
            <w:gridSpan w:val="6"/>
            <w:vMerge/>
            <w:tcBorders>
              <w:bottom w:val="single" w:sz="4" w:space="0" w:color="auto"/>
              <w:right w:val="nil"/>
            </w:tcBorders>
          </w:tcPr>
          <w:p w14:paraId="474FE061" w14:textId="77777777" w:rsidR="002830B8" w:rsidRDefault="002830B8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192452200" w:edGrp="everyone" w:colFirst="1" w:colLast="1"/>
            <w:permStart w:id="882118040" w:edGrp="everyone" w:colFirst="3" w:colLast="3"/>
            <w:permEnd w:id="1135675523"/>
            <w:permEnd w:id="558330324"/>
            <w:permEnd w:id="1621973473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9547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5E5FC540" w14:textId="59363056" w:rsidR="002830B8" w:rsidRPr="004F01AE" w:rsidRDefault="002830B8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1F0431" w14:textId="47D0C9C3" w:rsidR="002830B8" w:rsidRDefault="002830B8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Observations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485779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FF07A69" w14:textId="158D4608" w:rsidR="002830B8" w:rsidRDefault="002830B8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52" w:type="dxa"/>
            <w:gridSpan w:val="12"/>
            <w:tcBorders>
              <w:top w:val="nil"/>
              <w:left w:val="nil"/>
              <w:bottom w:val="single" w:sz="4" w:space="0" w:color="auto"/>
            </w:tcBorders>
          </w:tcPr>
          <w:p w14:paraId="1794C0E0" w14:textId="6856672E" w:rsidR="002830B8" w:rsidRPr="00D66ED1" w:rsidRDefault="002830B8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Personnel soignant</w:t>
            </w:r>
          </w:p>
        </w:tc>
      </w:tr>
      <w:tr w:rsidR="00776407" w:rsidRPr="00D66ED1" w14:paraId="38DA59BF" w14:textId="77777777" w:rsidTr="00643C2B">
        <w:trPr>
          <w:trHeight w:val="283"/>
        </w:trPr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3826EA" w14:textId="2B18E0CE" w:rsidR="00776407" w:rsidRPr="00ED248B" w:rsidRDefault="00776407" w:rsidP="0077640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457646752" w:edGrp="everyone" w:colFirst="1" w:colLast="1"/>
            <w:permStart w:id="1698461319" w:edGrp="everyone" w:colFirst="3" w:colLast="3"/>
            <w:permStart w:id="1037319113" w:edGrp="everyone" w:colFirst="5" w:colLast="5"/>
            <w:permStart w:id="1817800333" w:edGrp="everyone" w:colFirst="7" w:colLast="7"/>
            <w:permStart w:id="1292775198" w:edGrp="everyone" w:colFirst="9" w:colLast="9"/>
            <w:permEnd w:id="1192452200"/>
            <w:permEnd w:id="882118040"/>
            <w:r w:rsidRPr="00ED248B">
              <w:rPr>
                <w:rFonts w:asciiTheme="minorHAnsi" w:hAnsiTheme="minorHAnsi" w:cstheme="minorHAnsi"/>
                <w:b/>
                <w:sz w:val="20"/>
                <w:szCs w:val="20"/>
              </w:rPr>
              <w:t>Sexe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863091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F39B0E7" w14:textId="29A838A1" w:rsidR="00776407" w:rsidRDefault="00776407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22AE17" w14:textId="77777777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Homme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33702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27D7635" w14:textId="319329F4" w:rsidR="00776407" w:rsidRDefault="00776407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2C9E88" w14:textId="0256E6C9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Femme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8850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4CA81A0" w14:textId="122771A0" w:rsidR="00776407" w:rsidRDefault="00776407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447C36" w14:textId="019FD72C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21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E0BD8" w14:textId="77777777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5910A2" w14:textId="77777777" w:rsidR="00776407" w:rsidRPr="00ED248B" w:rsidRDefault="00776407" w:rsidP="0077640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D248B">
              <w:rPr>
                <w:rFonts w:asciiTheme="minorHAnsi" w:hAnsiTheme="minorHAnsi" w:cstheme="minorHAnsi"/>
                <w:b/>
                <w:sz w:val="20"/>
                <w:szCs w:val="20"/>
              </w:rPr>
              <w:t>Âge :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C2345C" w14:textId="77777777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3F92A58" w14:textId="4A36D76D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ans</w:t>
            </w:r>
          </w:p>
        </w:tc>
      </w:tr>
      <w:tr w:rsidR="00776407" w:rsidRPr="00D66ED1" w14:paraId="5EB3C352" w14:textId="77777777" w:rsidTr="00643C2B">
        <w:trPr>
          <w:trHeight w:val="283"/>
        </w:trPr>
        <w:tc>
          <w:tcPr>
            <w:tcW w:w="1838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14:paraId="0DBDB9F3" w14:textId="37279761" w:rsidR="00776407" w:rsidRPr="00ED248B" w:rsidRDefault="00776407" w:rsidP="0077640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212708066" w:edGrp="everyone" w:colFirst="1" w:colLast="1"/>
            <w:permStart w:id="24598053" w:edGrp="everyone" w:colFirst="3" w:colLast="3"/>
            <w:permStart w:id="1282422949" w:edGrp="everyone" w:colFirst="5" w:colLast="5"/>
            <w:permEnd w:id="457646752"/>
            <w:permEnd w:id="1698461319"/>
            <w:permEnd w:id="1037319113"/>
            <w:permEnd w:id="1817800333"/>
            <w:permEnd w:id="1292775198"/>
            <w:r w:rsidRPr="00ED248B">
              <w:rPr>
                <w:rFonts w:asciiTheme="minorHAnsi" w:hAnsiTheme="minorHAnsi" w:cstheme="minorHAnsi"/>
                <w:b/>
                <w:sz w:val="20"/>
                <w:szCs w:val="20"/>
              </w:rPr>
              <w:t>Date admission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69199809"/>
            <w:placeholder>
              <w:docPart w:val="AE781EFAC1AB479AA884D0FD46E23A80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552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429367E2" w14:textId="347BE629" w:rsidR="00776407" w:rsidRDefault="00776407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84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052351" w14:textId="175E65A9" w:rsidR="00776407" w:rsidRPr="006075DE" w:rsidRDefault="00776407" w:rsidP="0077640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75DE">
              <w:rPr>
                <w:rFonts w:asciiTheme="minorHAnsi" w:hAnsiTheme="minorHAnsi" w:cstheme="minorHAnsi"/>
                <w:b/>
                <w:sz w:val="20"/>
                <w:szCs w:val="20"/>
              </w:rPr>
              <w:t>Unité de soins :</w:t>
            </w:r>
          </w:p>
        </w:tc>
        <w:tc>
          <w:tcPr>
            <w:tcW w:w="184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28A893" w14:textId="5D3FF8CE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59C804" w14:textId="77777777" w:rsidR="00776407" w:rsidRPr="006075DE" w:rsidRDefault="00776407" w:rsidP="0077640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75DE">
              <w:rPr>
                <w:rFonts w:asciiTheme="minorHAnsi" w:hAnsiTheme="minorHAnsi" w:cstheme="minorHAnsi"/>
                <w:b/>
                <w:sz w:val="20"/>
                <w:szCs w:val="20"/>
              </w:rPr>
              <w:t>Référent 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1ED7FA8D" w14:textId="697C9B2C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6407" w:rsidRPr="00D66ED1" w14:paraId="61EC487E" w14:textId="77777777" w:rsidTr="00643C2B">
        <w:trPr>
          <w:trHeight w:val="283"/>
        </w:trPr>
        <w:tc>
          <w:tcPr>
            <w:tcW w:w="1838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14:paraId="4D496020" w14:textId="239C93F0" w:rsidR="00776407" w:rsidRPr="00ED248B" w:rsidRDefault="00776407" w:rsidP="0077640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945247174" w:edGrp="everyone" w:colFirst="1" w:colLast="1"/>
            <w:permStart w:id="1943235997" w:edGrp="everyone" w:colFirst="3" w:colLast="3"/>
            <w:permEnd w:id="1212708066"/>
            <w:permEnd w:id="24598053"/>
            <w:permEnd w:id="1282422949"/>
            <w:r w:rsidRPr="00ED248B">
              <w:rPr>
                <w:rFonts w:asciiTheme="minorHAnsi" w:hAnsiTheme="minorHAnsi" w:cstheme="minorHAnsi"/>
                <w:b/>
                <w:sz w:val="20"/>
                <w:szCs w:val="20"/>
              </w:rPr>
              <w:t>Requête reçue le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425111336"/>
            <w:placeholder>
              <w:docPart w:val="7B6C7593858B43BF9563ACD87949EA81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552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2F97C67" w14:textId="19900769" w:rsidR="00776407" w:rsidRDefault="00776407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8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6278E" w14:textId="1650CDBE" w:rsidR="00776407" w:rsidRPr="006075DE" w:rsidRDefault="00776407" w:rsidP="0077640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75DE">
              <w:rPr>
                <w:rFonts w:asciiTheme="minorHAnsi" w:hAnsiTheme="minorHAnsi" w:cstheme="minorHAnsi"/>
                <w:b/>
                <w:sz w:val="20"/>
                <w:szCs w:val="20"/>
              </w:rPr>
              <w:t>Prise en charge le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024128604"/>
            <w:placeholder>
              <w:docPart w:val="7B6C7593858B43BF9563ACD87949EA81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7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3AC8258A" w14:textId="326F32D4" w:rsidR="00776407" w:rsidRDefault="00776407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544" w:type="dxa"/>
            <w:gridSpan w:val="7"/>
            <w:tcBorders>
              <w:top w:val="nil"/>
              <w:left w:val="nil"/>
              <w:bottom w:val="single" w:sz="4" w:space="0" w:color="auto"/>
            </w:tcBorders>
          </w:tcPr>
          <w:p w14:paraId="73175A33" w14:textId="77777777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6407" w:rsidRPr="00D66ED1" w14:paraId="682B5411" w14:textId="77777777" w:rsidTr="00643C2B">
        <w:trPr>
          <w:trHeight w:val="578"/>
        </w:trPr>
        <w:tc>
          <w:tcPr>
            <w:tcW w:w="2547" w:type="dxa"/>
            <w:gridSpan w:val="6"/>
            <w:tcBorders>
              <w:bottom w:val="single" w:sz="4" w:space="0" w:color="auto"/>
              <w:right w:val="nil"/>
            </w:tcBorders>
          </w:tcPr>
          <w:p w14:paraId="481E7055" w14:textId="61357EBD" w:rsidR="00776407" w:rsidRPr="00BC4674" w:rsidRDefault="00B71745" w:rsidP="00B71745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003205394" w:edGrp="everyone" w:colFirst="1" w:colLast="1"/>
            <w:permEnd w:id="1945247174"/>
            <w:permEnd w:id="1943235997"/>
            <w:r w:rsidRPr="00BC4674">
              <w:rPr>
                <w:rFonts w:asciiTheme="minorHAnsi" w:hAnsiTheme="minorHAnsi" w:cstheme="minorHAnsi"/>
                <w:b/>
                <w:sz w:val="20"/>
                <w:szCs w:val="20"/>
              </w:rPr>
              <w:t>Motif de la référence</w:t>
            </w:r>
            <w:r w:rsidR="0020254D" w:rsidRPr="00BC4674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tc>
          <w:tcPr>
            <w:tcW w:w="8080" w:type="dxa"/>
            <w:gridSpan w:val="21"/>
            <w:tcBorders>
              <w:left w:val="nil"/>
              <w:bottom w:val="single" w:sz="4" w:space="0" w:color="auto"/>
            </w:tcBorders>
          </w:tcPr>
          <w:p w14:paraId="52C845D1" w14:textId="2400B266" w:rsidR="00776407" w:rsidRPr="00BC4674" w:rsidRDefault="00BC4674" w:rsidP="008946D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A7251C" w:rsidRPr="00D66ED1" w14:paraId="50670BA1" w14:textId="77777777" w:rsidTr="00643C2B">
        <w:trPr>
          <w:trHeight w:val="578"/>
        </w:trPr>
        <w:tc>
          <w:tcPr>
            <w:tcW w:w="2547" w:type="dxa"/>
            <w:gridSpan w:val="6"/>
            <w:tcBorders>
              <w:right w:val="nil"/>
            </w:tcBorders>
          </w:tcPr>
          <w:p w14:paraId="7DE9A891" w14:textId="2EC96FAF" w:rsidR="00A7251C" w:rsidRPr="00BC4674" w:rsidRDefault="00A7251C" w:rsidP="0077640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274233261" w:edGrp="everyone" w:colFirst="1" w:colLast="1"/>
            <w:permEnd w:id="2003205394"/>
            <w:r w:rsidRPr="00BC4674">
              <w:rPr>
                <w:rFonts w:asciiTheme="minorHAnsi" w:hAnsiTheme="minorHAnsi" w:cstheme="minorHAnsi"/>
                <w:b/>
                <w:sz w:val="20"/>
                <w:szCs w:val="20"/>
              </w:rPr>
              <w:t>Vu en ergothérapie pour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830682661"/>
            <w:placeholder>
              <w:docPart w:val="54E8ACC733D4468E9ECE5C978A3F9F06"/>
            </w:placeholder>
            <w:comboBox>
              <w:listItem w:displayText="  " w:value="."/>
              <w:listItem w:displayText="Documenter l'impact de la dimension physique, cognitive et affective sur son autonomie fonctionnelle, sur ses besoins d'assistance et sur l'orientation au congé." w:value="Documenter l'impact de la dimension physique, cognitive et affective sur son autonomie fonctionnelle, sur ses besoins d'assistance et sur l'orientation au congé."/>
              <w:listItem w:displayText="Évaluer et optimiser le rendement occupationnel en vue de déterminer les besoins et l'orientation au congé." w:value="Évaluer et optimiser le rendement occupationnel en vue de déterminer les besoins et l'orientation au congé."/>
              <w:listItem w:displayText="Évaluation de la pertinence de l'application d'une mesure de contrôle et des alternatives à la contention." w:value="Évaluation de la pertinence de l'application d'une mesure de contrôle et des alternatives à la contention."/>
              <w:listItem w:displayText="Autre :" w:value="Autre :"/>
            </w:comboBox>
          </w:sdtPr>
          <w:sdtEndPr/>
          <w:sdtContent>
            <w:tc>
              <w:tcPr>
                <w:tcW w:w="8080" w:type="dxa"/>
                <w:gridSpan w:val="21"/>
                <w:tcBorders>
                  <w:left w:val="nil"/>
                </w:tcBorders>
              </w:tcPr>
              <w:p w14:paraId="07F4AB94" w14:textId="6AE3ED74" w:rsidR="00A7251C" w:rsidRPr="00BC4674" w:rsidRDefault="00A7251C" w:rsidP="00A7251C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BC467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776407" w:rsidRPr="00D66ED1" w14:paraId="6DBFFA7C" w14:textId="77777777" w:rsidTr="00643C2B">
        <w:trPr>
          <w:trHeight w:val="872"/>
        </w:trPr>
        <w:tc>
          <w:tcPr>
            <w:tcW w:w="2547" w:type="dxa"/>
            <w:gridSpan w:val="6"/>
            <w:tcBorders>
              <w:right w:val="nil"/>
            </w:tcBorders>
          </w:tcPr>
          <w:p w14:paraId="6144F4A7" w14:textId="1E638C7A" w:rsidR="00776407" w:rsidRPr="00ED248B" w:rsidRDefault="00EE0068" w:rsidP="0077640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842816264" w:edGrp="everyone" w:colFirst="1" w:colLast="1"/>
            <w:permEnd w:id="1274233261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Diagnostic d’admission et contexte :</w:t>
            </w:r>
            <w:permStart w:id="1410926343" w:edGrp="everyone" w:colFirst="3" w:colLast="3"/>
          </w:p>
        </w:tc>
        <w:tc>
          <w:tcPr>
            <w:tcW w:w="8080" w:type="dxa"/>
            <w:gridSpan w:val="21"/>
            <w:tcBorders>
              <w:left w:val="nil"/>
            </w:tcBorders>
          </w:tcPr>
          <w:p w14:paraId="2D6A9AC3" w14:textId="77777777" w:rsidR="00776407" w:rsidRPr="00D66ED1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6407" w:rsidRPr="00D66ED1" w14:paraId="417A673D" w14:textId="77777777" w:rsidTr="00643C2B">
        <w:trPr>
          <w:trHeight w:val="872"/>
        </w:trPr>
        <w:tc>
          <w:tcPr>
            <w:tcW w:w="2547" w:type="dxa"/>
            <w:gridSpan w:val="6"/>
            <w:tcBorders>
              <w:right w:val="nil"/>
            </w:tcBorders>
          </w:tcPr>
          <w:p w14:paraId="78F96A78" w14:textId="7A6CDD8C" w:rsidR="00776407" w:rsidRPr="00ED248B" w:rsidRDefault="00776407" w:rsidP="0077640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289421732" w:edGrp="everyone" w:colFirst="1" w:colLast="1"/>
            <w:permEnd w:id="1842816264"/>
            <w:permEnd w:id="1410926343"/>
            <w:r w:rsidRPr="00ED248B">
              <w:rPr>
                <w:rFonts w:asciiTheme="minorHAnsi" w:hAnsiTheme="minorHAnsi" w:cstheme="minorHAnsi"/>
                <w:b/>
                <w:sz w:val="20"/>
                <w:szCs w:val="20"/>
              </w:rPr>
              <w:t>Antécédents / conditions associées :</w:t>
            </w:r>
          </w:p>
        </w:tc>
        <w:tc>
          <w:tcPr>
            <w:tcW w:w="8080" w:type="dxa"/>
            <w:gridSpan w:val="21"/>
            <w:tcBorders>
              <w:left w:val="nil"/>
            </w:tcBorders>
          </w:tcPr>
          <w:p w14:paraId="13766E84" w14:textId="77777777" w:rsidR="00776407" w:rsidRPr="00D66ED1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6407" w:rsidRPr="00D66ED1" w14:paraId="3BA7B5F8" w14:textId="77777777" w:rsidTr="00643C2B">
        <w:trPr>
          <w:trHeight w:val="244"/>
        </w:trPr>
        <w:tc>
          <w:tcPr>
            <w:tcW w:w="2547" w:type="dxa"/>
            <w:gridSpan w:val="6"/>
            <w:tcBorders>
              <w:bottom w:val="single" w:sz="4" w:space="0" w:color="auto"/>
              <w:right w:val="nil"/>
            </w:tcBorders>
          </w:tcPr>
          <w:p w14:paraId="0FD76C39" w14:textId="77777777" w:rsidR="00776407" w:rsidRPr="00ED248B" w:rsidRDefault="00776407" w:rsidP="0077640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489781586" w:edGrp="everyone" w:colFirst="1" w:colLast="1"/>
            <w:permStart w:id="1236689547" w:edGrp="everyone" w:colFirst="3" w:colLast="3"/>
            <w:permStart w:id="1484460965" w:edGrp="everyone" w:colFirst="6" w:colLast="6"/>
            <w:permEnd w:id="1289421732"/>
            <w:r w:rsidRPr="00ED24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Allergies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64022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565F911C" w14:textId="77777777" w:rsidR="00776407" w:rsidRDefault="00776407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2B4EC72D" w14:textId="77777777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Aucune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06713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083BC153" w14:textId="77777777" w:rsidR="00776407" w:rsidRDefault="00776407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7743490" w14:textId="77777777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14:paraId="401166FB" w14:textId="77777777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Type :</w:t>
            </w:r>
          </w:p>
        </w:tc>
        <w:tc>
          <w:tcPr>
            <w:tcW w:w="4405" w:type="dxa"/>
            <w:gridSpan w:val="10"/>
            <w:tcBorders>
              <w:left w:val="nil"/>
              <w:bottom w:val="single" w:sz="4" w:space="0" w:color="auto"/>
            </w:tcBorders>
          </w:tcPr>
          <w:p w14:paraId="76A88FF6" w14:textId="77777777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33E04" w:rsidRPr="00D66ED1" w14:paraId="3375ABE7" w14:textId="77777777" w:rsidTr="00643C2B">
        <w:trPr>
          <w:trHeight w:val="225"/>
        </w:trPr>
        <w:tc>
          <w:tcPr>
            <w:tcW w:w="2547" w:type="dxa"/>
            <w:gridSpan w:val="6"/>
            <w:vMerge w:val="restart"/>
            <w:tcBorders>
              <w:right w:val="nil"/>
            </w:tcBorders>
          </w:tcPr>
          <w:p w14:paraId="2BFCD0A0" w14:textId="68A6E61F" w:rsidR="00833E04" w:rsidRPr="00ED248B" w:rsidRDefault="00833E04" w:rsidP="0077640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29654317" w:edGrp="everyone" w:colFirst="1" w:colLast="1"/>
            <w:permStart w:id="1573469313" w:edGrp="everyone" w:colFirst="4" w:colLast="4"/>
            <w:permEnd w:id="1489781586"/>
            <w:permEnd w:id="1236689547"/>
            <w:permEnd w:id="1484460965"/>
            <w:r w:rsidRPr="00ED24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Médication :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58362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left w:val="nil"/>
                  <w:bottom w:val="nil"/>
                  <w:right w:val="nil"/>
                </w:tcBorders>
              </w:tcPr>
              <w:p w14:paraId="1CDC4253" w14:textId="77777777" w:rsidR="00833E04" w:rsidRDefault="00833E04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gridSpan w:val="10"/>
            <w:tcBorders>
              <w:left w:val="nil"/>
              <w:bottom w:val="nil"/>
              <w:right w:val="nil"/>
            </w:tcBorders>
          </w:tcPr>
          <w:p w14:paraId="5AAC4324" w14:textId="77777777" w:rsidR="00833E04" w:rsidRDefault="00833E04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voir profil pharmacologique au dossier</w:t>
            </w:r>
          </w:p>
        </w:tc>
        <w:tc>
          <w:tcPr>
            <w:tcW w:w="1134" w:type="dxa"/>
            <w:gridSpan w:val="4"/>
            <w:tcBorders>
              <w:left w:val="nil"/>
              <w:bottom w:val="nil"/>
              <w:right w:val="nil"/>
            </w:tcBorders>
          </w:tcPr>
          <w:p w14:paraId="1D98B34B" w14:textId="4EC9B1A6" w:rsidR="00833E04" w:rsidRDefault="00833E04" w:rsidP="00833E0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Révisé le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5034386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977" w:type="dxa"/>
                <w:gridSpan w:val="5"/>
                <w:tcBorders>
                  <w:left w:val="nil"/>
                  <w:bottom w:val="nil"/>
                </w:tcBorders>
              </w:tcPr>
              <w:p w14:paraId="48E92678" w14:textId="764BB75D" w:rsidR="00833E04" w:rsidRDefault="00833E04" w:rsidP="00833E0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A77DE0" w:rsidRPr="00D66ED1" w14:paraId="791EE92F" w14:textId="77777777" w:rsidTr="00643C2B">
        <w:trPr>
          <w:trHeight w:val="225"/>
        </w:trPr>
        <w:tc>
          <w:tcPr>
            <w:tcW w:w="2547" w:type="dxa"/>
            <w:gridSpan w:val="6"/>
            <w:vMerge/>
            <w:tcBorders>
              <w:bottom w:val="single" w:sz="4" w:space="0" w:color="auto"/>
              <w:right w:val="nil"/>
            </w:tcBorders>
          </w:tcPr>
          <w:p w14:paraId="710D9F56" w14:textId="77777777" w:rsidR="00A77DE0" w:rsidRDefault="00A77DE0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438350106" w:edGrp="everyone" w:colFirst="1" w:colLast="1"/>
            <w:permEnd w:id="329654317"/>
            <w:permEnd w:id="1573469313"/>
          </w:p>
        </w:tc>
        <w:tc>
          <w:tcPr>
            <w:tcW w:w="8080" w:type="dxa"/>
            <w:gridSpan w:val="21"/>
            <w:tcBorders>
              <w:top w:val="nil"/>
              <w:left w:val="nil"/>
              <w:bottom w:val="single" w:sz="4" w:space="0" w:color="auto"/>
            </w:tcBorders>
          </w:tcPr>
          <w:p w14:paraId="3D2CC218" w14:textId="123E077B" w:rsidR="00A77DE0" w:rsidRDefault="00A77DE0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173A" w:rsidRPr="00D66ED1" w14:paraId="2A3F8814" w14:textId="77777777" w:rsidTr="00643C2B">
        <w:trPr>
          <w:trHeight w:val="210"/>
        </w:trPr>
        <w:tc>
          <w:tcPr>
            <w:tcW w:w="2547" w:type="dxa"/>
            <w:gridSpan w:val="6"/>
            <w:vMerge w:val="restart"/>
            <w:tcBorders>
              <w:bottom w:val="nil"/>
              <w:right w:val="nil"/>
            </w:tcBorders>
          </w:tcPr>
          <w:p w14:paraId="5C097DEB" w14:textId="0378E032" w:rsidR="00F0173A" w:rsidRPr="00F0173A" w:rsidRDefault="00F0173A" w:rsidP="00F0173A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311206218" w:edGrp="everyone" w:colFirst="1" w:colLast="1"/>
            <w:permEnd w:id="1438350106"/>
            <w:r w:rsidRPr="00F0173A">
              <w:rPr>
                <w:rFonts w:asciiTheme="minorHAnsi" w:hAnsiTheme="minorHAnsi" w:cstheme="minorHAnsi"/>
                <w:b/>
                <w:sz w:val="20"/>
                <w:szCs w:val="20"/>
              </w:rPr>
              <w:t>Autres particularités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31881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left w:val="nil"/>
                  <w:bottom w:val="nil"/>
                  <w:right w:val="nil"/>
                </w:tcBorders>
              </w:tcPr>
              <w:p w14:paraId="12A19594" w14:textId="3572AE1F" w:rsidR="00F0173A" w:rsidRDefault="00F0173A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55" w:type="dxa"/>
            <w:gridSpan w:val="19"/>
            <w:tcBorders>
              <w:left w:val="nil"/>
              <w:bottom w:val="nil"/>
            </w:tcBorders>
          </w:tcPr>
          <w:p w14:paraId="733097E1" w14:textId="615AEE53" w:rsidR="00F0173A" w:rsidRDefault="00F0173A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N.A.</w:t>
            </w:r>
          </w:p>
        </w:tc>
      </w:tr>
      <w:tr w:rsidR="00F0173A" w:rsidRPr="00D66ED1" w14:paraId="4D643FD3" w14:textId="77777777" w:rsidTr="00643C2B">
        <w:trPr>
          <w:trHeight w:val="209"/>
        </w:trPr>
        <w:tc>
          <w:tcPr>
            <w:tcW w:w="2547" w:type="dxa"/>
            <w:gridSpan w:val="6"/>
            <w:vMerge/>
            <w:tcBorders>
              <w:top w:val="nil"/>
              <w:right w:val="nil"/>
            </w:tcBorders>
          </w:tcPr>
          <w:p w14:paraId="53D77FD5" w14:textId="77777777" w:rsidR="00F0173A" w:rsidRPr="00F0173A" w:rsidRDefault="00F0173A" w:rsidP="00F0173A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26878071" w:edGrp="everyone" w:colFirst="1" w:colLast="1"/>
            <w:permEnd w:id="1311206218"/>
          </w:p>
        </w:tc>
        <w:tc>
          <w:tcPr>
            <w:tcW w:w="8080" w:type="dxa"/>
            <w:gridSpan w:val="21"/>
            <w:tcBorders>
              <w:top w:val="nil"/>
              <w:left w:val="nil"/>
            </w:tcBorders>
          </w:tcPr>
          <w:p w14:paraId="0D4FE72C" w14:textId="61DA8DD0" w:rsidR="00F0173A" w:rsidRDefault="00F0173A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33E04" w:rsidRPr="00D66ED1" w14:paraId="02F8B95F" w14:textId="77777777" w:rsidTr="00643C2B">
        <w:trPr>
          <w:trHeight w:val="578"/>
        </w:trPr>
        <w:tc>
          <w:tcPr>
            <w:tcW w:w="2547" w:type="dxa"/>
            <w:gridSpan w:val="6"/>
            <w:tcBorders>
              <w:right w:val="nil"/>
            </w:tcBorders>
          </w:tcPr>
          <w:p w14:paraId="14BE19AE" w14:textId="45D93FB0" w:rsidR="00833E04" w:rsidRPr="00EC31B6" w:rsidRDefault="00833E04" w:rsidP="0077640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23683554" w:edGrp="everyone" w:colFirst="1" w:colLast="1"/>
            <w:permEnd w:id="1526878071"/>
            <w:r w:rsidRPr="00EC31B6">
              <w:rPr>
                <w:rFonts w:asciiTheme="minorHAnsi" w:hAnsiTheme="minorHAnsi" w:cstheme="minorHAnsi"/>
                <w:b/>
                <w:sz w:val="20"/>
                <w:szCs w:val="20"/>
              </w:rPr>
              <w:t>Perception de l’usager sur sa condition médicale :</w:t>
            </w:r>
          </w:p>
        </w:tc>
        <w:tc>
          <w:tcPr>
            <w:tcW w:w="8080" w:type="dxa"/>
            <w:gridSpan w:val="21"/>
            <w:tcBorders>
              <w:left w:val="nil"/>
              <w:bottom w:val="single" w:sz="4" w:space="0" w:color="auto"/>
            </w:tcBorders>
          </w:tcPr>
          <w:p w14:paraId="5BEBDFE2" w14:textId="77777777" w:rsidR="00833E04" w:rsidRDefault="00833E04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948" w:rsidRPr="00D66ED1" w14:paraId="76539D36" w14:textId="77777777" w:rsidTr="00643C2B">
        <w:trPr>
          <w:trHeight w:val="210"/>
        </w:trPr>
        <w:tc>
          <w:tcPr>
            <w:tcW w:w="2547" w:type="dxa"/>
            <w:gridSpan w:val="6"/>
            <w:vMerge w:val="restart"/>
            <w:tcBorders>
              <w:right w:val="nil"/>
            </w:tcBorders>
          </w:tcPr>
          <w:p w14:paraId="60837516" w14:textId="4FB70345" w:rsidR="00781948" w:rsidRPr="00EC31B6" w:rsidRDefault="00781948" w:rsidP="00781948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926127931" w:edGrp="everyone" w:colFirst="1" w:colLast="1"/>
            <w:permStart w:id="1631747676" w:edGrp="everyone" w:colFirst="2" w:colLast="2"/>
            <w:permEnd w:id="1023683554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Intervenant(s) au dossier :</w:t>
            </w:r>
          </w:p>
        </w:tc>
        <w:tc>
          <w:tcPr>
            <w:tcW w:w="4040" w:type="dxa"/>
            <w:gridSpan w:val="13"/>
            <w:tcBorders>
              <w:left w:val="nil"/>
              <w:bottom w:val="nil"/>
              <w:right w:val="nil"/>
            </w:tcBorders>
          </w:tcPr>
          <w:p w14:paraId="0C5676B1" w14:textId="5EADD470" w:rsidR="00781948" w:rsidRPr="0055590B" w:rsidRDefault="00456C4C" w:rsidP="0078194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73326503"/>
                <w:placeholder>
                  <w:docPart w:val="90F5BDE8D58F4161A699B56313E326A2"/>
                </w:placeholder>
                <w:comboBox>
                  <w:listItem w:displayText=" " w:value="."/>
                  <w:listItem w:displayText="Physiothérapeute" w:value="Physiothérapeute"/>
                  <w:listItem w:displayText="Technologue en Physiothérapie" w:value="Technologue en Physiothérapie"/>
                  <w:listItem w:displayText="Kinésiologue" w:value="Kinésiologue"/>
                  <w:listItem w:displayText="Orthophoniste" w:value="Orthophoniste"/>
                  <w:listItem w:displayText="Nutritionniste" w:value="Nutritionniste"/>
                  <w:listItem w:displayText="Travailleur/se Sociale/e" w:value="Travailleur/se Sociale/e"/>
                  <w:listItem w:displayText="Technicien/ne en Éducation Spécialisée" w:value="Technicien/ne en Éducation Spécialisée"/>
                  <w:listItem w:displayText="Infirmière de Liaison" w:value="Infirmière de Liaison"/>
                  <w:listItem w:displayText="Soins Spirituels" w:value="Soins Spirituels"/>
                  <w:listItem w:displayText="Autre (précisez)" w:value="Autre (précisez)"/>
                </w:comboBox>
              </w:sdtPr>
              <w:sdtEndPr/>
              <w:sdtContent>
                <w:r w:rsidR="006537B1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40" w:type="dxa"/>
            <w:gridSpan w:val="8"/>
            <w:tcBorders>
              <w:left w:val="nil"/>
              <w:bottom w:val="nil"/>
            </w:tcBorders>
          </w:tcPr>
          <w:p w14:paraId="2E2FAEDA" w14:textId="0B5509DF" w:rsidR="00781948" w:rsidRPr="0055590B" w:rsidRDefault="00456C4C" w:rsidP="0078194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07429155"/>
                <w:placeholder>
                  <w:docPart w:val="1B5E4C2435D24134859447616344644D"/>
                </w:placeholder>
                <w:comboBox>
                  <w:listItem w:displayText=" " w:value="."/>
                  <w:listItem w:displayText="Physiothérapeute" w:value="Physiothérapeute"/>
                  <w:listItem w:displayText="Technologue en Physiothérapie" w:value="Technologue en Physiothérapie"/>
                  <w:listItem w:displayText="Kinésiologue" w:value="Kinésiologue"/>
                  <w:listItem w:displayText="Orthophoniste" w:value="Orthophoniste"/>
                  <w:listItem w:displayText="Nutritionniste" w:value="Nutritionniste"/>
                  <w:listItem w:displayText="Travailleur/se Sociale/e" w:value="Travailleur/se Sociale/e"/>
                  <w:listItem w:displayText="Technicien/ne en Éducation Spécialisée" w:value="Technicien/ne en Éducation Spécialisée"/>
                  <w:listItem w:displayText="Infirmière de Liaison" w:value="Infirmière de Liaison"/>
                  <w:listItem w:displayText="Soins Spirituels" w:value="Soins Spirituels"/>
                  <w:listItem w:displayText="Autre (précisez)" w:value="Autre (précisez)"/>
                </w:comboBox>
              </w:sdtPr>
              <w:sdtEndPr/>
              <w:sdtContent>
                <w:r w:rsidR="0078194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81948" w:rsidRPr="00D66ED1" w14:paraId="1163FB00" w14:textId="77777777" w:rsidTr="00643C2B">
        <w:trPr>
          <w:trHeight w:val="210"/>
        </w:trPr>
        <w:tc>
          <w:tcPr>
            <w:tcW w:w="2547" w:type="dxa"/>
            <w:gridSpan w:val="6"/>
            <w:vMerge/>
            <w:tcBorders>
              <w:right w:val="nil"/>
            </w:tcBorders>
          </w:tcPr>
          <w:p w14:paraId="0D69849F" w14:textId="77777777" w:rsidR="00781948" w:rsidRDefault="00781948" w:rsidP="00781948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97663642" w:edGrp="everyone" w:colFirst="1" w:colLast="1"/>
            <w:permStart w:id="1720477938" w:edGrp="everyone" w:colFirst="2" w:colLast="2"/>
            <w:permEnd w:id="1926127931"/>
            <w:permEnd w:id="1631747676"/>
          </w:p>
        </w:tc>
        <w:tc>
          <w:tcPr>
            <w:tcW w:w="40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4116EF4" w14:textId="2156E2A9" w:rsidR="00781948" w:rsidRPr="0055590B" w:rsidRDefault="00456C4C" w:rsidP="0078194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25135365"/>
                <w:placeholder>
                  <w:docPart w:val="853FEA49279D4892AA0B8B5DEC92FCAF"/>
                </w:placeholder>
                <w:comboBox>
                  <w:listItem w:displayText=" " w:value="."/>
                  <w:listItem w:displayText="Physiothérapeute" w:value="Physiothérapeute"/>
                  <w:listItem w:displayText="Technologue en Physiothérapie" w:value="Technologue en Physiothérapie"/>
                  <w:listItem w:displayText="Kinésiologue" w:value="Kinésiologue"/>
                  <w:listItem w:displayText="Orthophoniste" w:value="Orthophoniste"/>
                  <w:listItem w:displayText="Nutritionniste" w:value="Nutritionniste"/>
                  <w:listItem w:displayText="Travailleur/se Sociale/e" w:value="Travailleur/se Sociale/e"/>
                  <w:listItem w:displayText="Technicien/ne en Éducation Spécialisée" w:value="Technicien/ne en Éducation Spécialisée"/>
                  <w:listItem w:displayText="Infirmière de Liaison" w:value="Infirmière de Liaison"/>
                  <w:listItem w:displayText="Soins Spirituels" w:value="Soins Spirituels"/>
                  <w:listItem w:displayText="Autre (précisez)" w:value="Autre (précisez)"/>
                </w:comboBox>
              </w:sdtPr>
              <w:sdtEndPr/>
              <w:sdtContent>
                <w:r w:rsidR="0078194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40" w:type="dxa"/>
            <w:gridSpan w:val="8"/>
            <w:tcBorders>
              <w:top w:val="nil"/>
              <w:left w:val="nil"/>
              <w:bottom w:val="nil"/>
            </w:tcBorders>
          </w:tcPr>
          <w:p w14:paraId="4BDA510B" w14:textId="3DDE5AFA" w:rsidR="00781948" w:rsidRPr="0055590B" w:rsidRDefault="00456C4C" w:rsidP="0078194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61871504"/>
                <w:placeholder>
                  <w:docPart w:val="2B41CB2823554453A419782BB6B4517F"/>
                </w:placeholder>
                <w:comboBox>
                  <w:listItem w:displayText=" " w:value="."/>
                  <w:listItem w:displayText="Physiothérapeute" w:value="Physiothérapeute"/>
                  <w:listItem w:displayText="Technologue en Physiothérapie" w:value="Technologue en Physiothérapie"/>
                  <w:listItem w:displayText="Kinésiologue" w:value="Kinésiologue"/>
                  <w:listItem w:displayText="Orthophoniste" w:value="Orthophoniste"/>
                  <w:listItem w:displayText="Nutritionniste" w:value="Nutritionniste"/>
                  <w:listItem w:displayText="Travailleur/se Sociale/e" w:value="Travailleur/se Sociale/e"/>
                  <w:listItem w:displayText="Technicien/ne en Éducation Spécialisée" w:value="Technicien/ne en Éducation Spécialisée"/>
                  <w:listItem w:displayText="Infirmière de Liaison" w:value="Infirmière de Liaison"/>
                  <w:listItem w:displayText="Soins Spirituels" w:value="Soins Spirituels"/>
                  <w:listItem w:displayText="Autre (précisez)" w:value="Autre (précisez)"/>
                </w:comboBox>
              </w:sdtPr>
              <w:sdtEndPr/>
              <w:sdtContent>
                <w:r w:rsidR="0078194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81948" w:rsidRPr="00D66ED1" w14:paraId="59A8F871" w14:textId="77777777" w:rsidTr="00643C2B">
        <w:trPr>
          <w:trHeight w:val="209"/>
        </w:trPr>
        <w:tc>
          <w:tcPr>
            <w:tcW w:w="2547" w:type="dxa"/>
            <w:gridSpan w:val="6"/>
            <w:vMerge/>
            <w:tcBorders>
              <w:bottom w:val="single" w:sz="4" w:space="0" w:color="auto"/>
              <w:right w:val="nil"/>
            </w:tcBorders>
          </w:tcPr>
          <w:p w14:paraId="109F66D1" w14:textId="77777777" w:rsidR="00781948" w:rsidRDefault="00781948" w:rsidP="00781948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410623153" w:edGrp="everyone" w:colFirst="1" w:colLast="1"/>
            <w:permStart w:id="1679296591" w:edGrp="everyone" w:colFirst="2" w:colLast="2"/>
            <w:permEnd w:id="1097663642"/>
            <w:permEnd w:id="1720477938"/>
          </w:p>
        </w:tc>
        <w:tc>
          <w:tcPr>
            <w:tcW w:w="40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2B150" w14:textId="7DAE2580" w:rsidR="00781948" w:rsidRPr="0055590B" w:rsidRDefault="00456C4C" w:rsidP="0078194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16570517"/>
                <w:placeholder>
                  <w:docPart w:val="0BC8B1A242844E5FB8DEB636E6EA8741"/>
                </w:placeholder>
                <w:comboBox>
                  <w:listItem w:displayText=" " w:value="."/>
                  <w:listItem w:displayText="Physiothérapeute" w:value="Physiothérapeute"/>
                  <w:listItem w:displayText="Technologue en Physiothérapie" w:value="Technologue en Physiothérapie"/>
                  <w:listItem w:displayText="Kinésiologue" w:value="Kinésiologue"/>
                  <w:listItem w:displayText="Orthophoniste" w:value="Orthophoniste"/>
                  <w:listItem w:displayText="Nutritionniste" w:value="Nutritionniste"/>
                  <w:listItem w:displayText="Travailleur/se Sociale/e" w:value="Travailleur/se Sociale/e"/>
                  <w:listItem w:displayText="Technicien/ne en Éducation Spécialisée" w:value="Technicien/ne en Éducation Spécialisée"/>
                  <w:listItem w:displayText="Infirmière de Liaison" w:value="Infirmière de Liaison"/>
                  <w:listItem w:displayText="Soins Spirituels" w:value="Soins Spirituels"/>
                  <w:listItem w:displayText="Autre (précisez)" w:value="Autre (précisez)"/>
                </w:comboBox>
              </w:sdtPr>
              <w:sdtEndPr/>
              <w:sdtContent>
                <w:r w:rsidR="0078194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40" w:type="dxa"/>
            <w:gridSpan w:val="8"/>
            <w:tcBorders>
              <w:top w:val="nil"/>
              <w:left w:val="nil"/>
              <w:bottom w:val="single" w:sz="4" w:space="0" w:color="auto"/>
            </w:tcBorders>
          </w:tcPr>
          <w:p w14:paraId="4E381C78" w14:textId="5D1BD336" w:rsidR="00781948" w:rsidRPr="0055590B" w:rsidRDefault="00456C4C" w:rsidP="0078194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93381834"/>
                <w:placeholder>
                  <w:docPart w:val="FD6A4D9A18C243FCBEB88ADE08DE4C8F"/>
                </w:placeholder>
                <w:comboBox>
                  <w:listItem w:displayText=" " w:value="."/>
                  <w:listItem w:displayText="Physiothérapeute" w:value="Physiothérapeute"/>
                  <w:listItem w:displayText="Technologue en Physiothérapie" w:value="Technologue en Physiothérapie"/>
                  <w:listItem w:displayText="Kinésiologue" w:value="Kinésiologue"/>
                  <w:listItem w:displayText="Orthophoniste" w:value="Orthophoniste"/>
                  <w:listItem w:displayText="Nutritionniste" w:value="Nutritionniste"/>
                  <w:listItem w:displayText="Travailleur/se Sociale/e" w:value="Travailleur/se Sociale/e"/>
                  <w:listItem w:displayText="Technicien/ne en Éducation Spécialisée" w:value="Technicien/ne en Éducation Spécialisée"/>
                  <w:listItem w:displayText="Infirmière de Liaison" w:value="Infirmière de Liaison"/>
                  <w:listItem w:displayText="Soins Spirituels" w:value="Soins Spirituels"/>
                  <w:listItem w:displayText="Autre (précisez)" w:value="Autre (précisez)"/>
                </w:comboBox>
              </w:sdtPr>
              <w:sdtEndPr/>
              <w:sdtContent>
                <w:r w:rsidR="0078194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5590B" w:rsidRPr="00D66ED1" w14:paraId="671839D5" w14:textId="77777777" w:rsidTr="00643C2B">
        <w:trPr>
          <w:trHeight w:val="225"/>
        </w:trPr>
        <w:permEnd w:id="1679296591" w:displacedByCustomXml="next"/>
        <w:permEnd w:id="1410623153" w:displacedByCustomXml="next"/>
        <w:permStart w:id="1996257861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191290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bottom w:val="nil"/>
                  <w:right w:val="nil"/>
                </w:tcBorders>
              </w:tcPr>
              <w:p w14:paraId="35D58A3C" w14:textId="324986AA" w:rsidR="0055590B" w:rsidRDefault="0055590B" w:rsidP="0055590B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06" w:type="dxa"/>
            <w:gridSpan w:val="26"/>
            <w:tcBorders>
              <w:left w:val="nil"/>
              <w:bottom w:val="nil"/>
            </w:tcBorders>
          </w:tcPr>
          <w:p w14:paraId="0FFFE59C" w14:textId="58D4CB93" w:rsidR="0055590B" w:rsidRDefault="0055590B" w:rsidP="0055590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Rôles de l’ergothérapie expliqués à l’usager / famille.</w:t>
            </w:r>
          </w:p>
        </w:tc>
      </w:tr>
      <w:tr w:rsidR="0055590B" w:rsidRPr="00D66ED1" w14:paraId="1DD335C5" w14:textId="77777777" w:rsidTr="00643C2B">
        <w:trPr>
          <w:trHeight w:val="251"/>
        </w:trPr>
        <w:permEnd w:id="1996257861" w:displacedByCustomXml="next"/>
        <w:permStart w:id="1631593986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316808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35C5B0C0" w14:textId="4A19DEBF" w:rsidR="0055590B" w:rsidRPr="00D66ED1" w:rsidRDefault="0055590B" w:rsidP="0055590B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06" w:type="dxa"/>
            <w:gridSpan w:val="26"/>
            <w:tcBorders>
              <w:top w:val="nil"/>
              <w:left w:val="nil"/>
              <w:bottom w:val="single" w:sz="4" w:space="0" w:color="auto"/>
            </w:tcBorders>
          </w:tcPr>
          <w:p w14:paraId="7C1A73A3" w14:textId="197DEE30" w:rsidR="0055590B" w:rsidRPr="00D66ED1" w:rsidRDefault="0055590B" w:rsidP="0055590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Consentement à procéder à l’évaluation en ergothérapie donné par l’usager/famille.</w:t>
            </w:r>
          </w:p>
        </w:tc>
      </w:tr>
      <w:permEnd w:id="1631593986"/>
    </w:tbl>
    <w:p w14:paraId="28940DBE" w14:textId="7AF290B8" w:rsidR="00A72AB7" w:rsidRDefault="00A72AB7"/>
    <w:p w14:paraId="31FD5D0B" w14:textId="77777777" w:rsidR="00A72AB7" w:rsidRPr="00A72AB7" w:rsidRDefault="00A72AB7" w:rsidP="00A72AB7"/>
    <w:p w14:paraId="461314BA" w14:textId="77777777" w:rsidR="00A72AB7" w:rsidRPr="00A72AB7" w:rsidRDefault="00A72AB7" w:rsidP="00A72AB7"/>
    <w:p w14:paraId="0984492F" w14:textId="77777777" w:rsidR="00A72AB7" w:rsidRPr="00A72AB7" w:rsidRDefault="00A72AB7" w:rsidP="00A72AB7"/>
    <w:p w14:paraId="46A6D243" w14:textId="650EF2C5" w:rsidR="005A72EA" w:rsidRPr="00A72AB7" w:rsidRDefault="005A72EA" w:rsidP="00A72AB7">
      <w:pPr>
        <w:ind w:firstLine="708"/>
      </w:pPr>
    </w:p>
    <w:tbl>
      <w:tblPr>
        <w:tblStyle w:val="Grilledutableau"/>
        <w:tblW w:w="10631" w:type="dxa"/>
        <w:tblLook w:val="04A0" w:firstRow="1" w:lastRow="0" w:firstColumn="1" w:lastColumn="0" w:noHBand="0" w:noVBand="1"/>
      </w:tblPr>
      <w:tblGrid>
        <w:gridCol w:w="10631"/>
      </w:tblGrid>
      <w:tr w:rsidR="002E3D54" w:rsidRPr="001625A7" w14:paraId="7453562B" w14:textId="77777777" w:rsidTr="00643C2B">
        <w:tc>
          <w:tcPr>
            <w:tcW w:w="10631" w:type="dxa"/>
            <w:shd w:val="clear" w:color="auto" w:fill="BFBFBF" w:themeFill="background1" w:themeFillShade="BF"/>
          </w:tcPr>
          <w:p w14:paraId="2DEFCFD2" w14:textId="543AA16C" w:rsidR="002E3D54" w:rsidRPr="0021613F" w:rsidRDefault="00EE5B74" w:rsidP="00776407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</w:rPr>
            </w:pPr>
            <w:r w:rsidRPr="0021613F">
              <w:rPr>
                <w:rFonts w:asciiTheme="minorHAnsi" w:hAnsiTheme="minorHAnsi" w:cstheme="minorHAnsi"/>
                <w:b/>
              </w:rPr>
              <w:lastRenderedPageBreak/>
              <w:t xml:space="preserve">OBJECTIFS </w:t>
            </w:r>
            <w:r w:rsidR="00587AFD" w:rsidRPr="0021613F">
              <w:rPr>
                <w:rFonts w:asciiTheme="minorHAnsi" w:hAnsiTheme="minorHAnsi" w:cstheme="minorHAnsi"/>
                <w:b/>
              </w:rPr>
              <w:t xml:space="preserve">ET ATTENTES </w:t>
            </w:r>
            <w:r w:rsidRPr="0021613F">
              <w:rPr>
                <w:rFonts w:asciiTheme="minorHAnsi" w:hAnsiTheme="minorHAnsi" w:cstheme="minorHAnsi"/>
                <w:b/>
              </w:rPr>
              <w:t>DE L’USAGER</w:t>
            </w:r>
          </w:p>
        </w:tc>
      </w:tr>
      <w:tr w:rsidR="00433B34" w:rsidRPr="001625A7" w14:paraId="39B6B1D1" w14:textId="77777777" w:rsidTr="00643C2B">
        <w:trPr>
          <w:trHeight w:val="872"/>
        </w:trPr>
        <w:tc>
          <w:tcPr>
            <w:tcW w:w="10631" w:type="dxa"/>
          </w:tcPr>
          <w:p w14:paraId="2062D821" w14:textId="3C1C2EFE" w:rsidR="00433B34" w:rsidRPr="001625A7" w:rsidRDefault="00433B34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24301402" w:edGrp="everyone" w:colFirst="0" w:colLast="0"/>
          </w:p>
        </w:tc>
      </w:tr>
      <w:permEnd w:id="524301402"/>
    </w:tbl>
    <w:p w14:paraId="3A0FF5F2" w14:textId="77777777" w:rsidR="00D658C1" w:rsidRPr="0085656E" w:rsidRDefault="00D658C1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31" w:type="dxa"/>
        <w:tblLayout w:type="fixed"/>
        <w:tblLook w:val="04A0" w:firstRow="1" w:lastRow="0" w:firstColumn="1" w:lastColumn="0" w:noHBand="0" w:noVBand="1"/>
      </w:tblPr>
      <w:tblGrid>
        <w:gridCol w:w="420"/>
        <w:gridCol w:w="1135"/>
        <w:gridCol w:w="990"/>
        <w:gridCol w:w="6"/>
        <w:gridCol w:w="419"/>
        <w:gridCol w:w="709"/>
        <w:gridCol w:w="567"/>
        <w:gridCol w:w="283"/>
        <w:gridCol w:w="142"/>
        <w:gridCol w:w="284"/>
        <w:gridCol w:w="141"/>
        <w:gridCol w:w="142"/>
        <w:gridCol w:w="75"/>
        <w:gridCol w:w="211"/>
        <w:gridCol w:w="1132"/>
        <w:gridCol w:w="285"/>
        <w:gridCol w:w="496"/>
        <w:gridCol w:w="213"/>
        <w:gridCol w:w="283"/>
        <w:gridCol w:w="142"/>
        <w:gridCol w:w="140"/>
        <w:gridCol w:w="992"/>
        <w:gridCol w:w="1424"/>
      </w:tblGrid>
      <w:tr w:rsidR="00C61A72" w:rsidRPr="00D00F2F" w14:paraId="724A9CBF" w14:textId="77777777" w:rsidTr="00590768">
        <w:trPr>
          <w:trHeight w:val="284"/>
        </w:trPr>
        <w:tc>
          <w:tcPr>
            <w:tcW w:w="106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6CEB033" w14:textId="6F2166EB" w:rsidR="00C61A72" w:rsidRPr="00B9038A" w:rsidRDefault="00095B00" w:rsidP="00776407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</w:rPr>
            </w:pPr>
            <w:r w:rsidRPr="00B9038A">
              <w:rPr>
                <w:rFonts w:asciiTheme="minorHAnsi" w:hAnsiTheme="minorHAnsi" w:cstheme="minorHAnsi"/>
                <w:b/>
              </w:rPr>
              <w:t>L’ENVIRONNEMENT</w:t>
            </w:r>
          </w:p>
        </w:tc>
      </w:tr>
      <w:tr w:rsidR="00000E5B" w14:paraId="04E54BA6" w14:textId="77777777" w:rsidTr="00590768">
        <w:trPr>
          <w:trHeight w:val="284"/>
        </w:trPr>
        <w:tc>
          <w:tcPr>
            <w:tcW w:w="2551" w:type="dxa"/>
            <w:gridSpan w:val="4"/>
            <w:vMerge w:val="restar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2CCBBF2" w14:textId="77777777" w:rsidR="00000E5B" w:rsidRPr="002B5490" w:rsidRDefault="00000E5B" w:rsidP="007516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036347620" w:edGrp="everyone" w:colFirst="5" w:colLast="5"/>
            <w:permStart w:id="316224775" w:edGrp="everyone" w:colFirst="1" w:colLast="1"/>
            <w:permStart w:id="628114490" w:edGrp="everyone" w:colFirst="3" w:colLast="3"/>
            <w:r w:rsidRPr="002B5490">
              <w:rPr>
                <w:rFonts w:asciiTheme="minorHAnsi" w:hAnsiTheme="minorHAnsi" w:cstheme="minorHAnsi"/>
                <w:sz w:val="20"/>
                <w:szCs w:val="20"/>
              </w:rPr>
              <w:t>Source(s) d’information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777022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9" w:type="dxa"/>
                <w:tcBorders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352D3E3" w14:textId="77777777" w:rsidR="00000E5B" w:rsidRDefault="00000E5B" w:rsidP="007516F2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B975BF3" w14:textId="77777777" w:rsidR="00000E5B" w:rsidRDefault="00000E5B" w:rsidP="007516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Dossier médical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866973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gridSpan w:val="3"/>
                <w:tcBorders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8AF3166" w14:textId="77777777" w:rsidR="00000E5B" w:rsidRDefault="00000E5B" w:rsidP="007516F2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406C3C4" w14:textId="77777777" w:rsidR="00000E5B" w:rsidRDefault="00000E5B" w:rsidP="007516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Usager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702477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290E209" w14:textId="77777777" w:rsidR="00000E5B" w:rsidRDefault="00000E5B" w:rsidP="007516F2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6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6B3C5712" w14:textId="77777777" w:rsidR="00000E5B" w:rsidRDefault="00000E5B" w:rsidP="007516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Famille</w:t>
            </w:r>
          </w:p>
        </w:tc>
      </w:tr>
      <w:tr w:rsidR="00000E5B" w:rsidRPr="00000E5B" w14:paraId="369A0950" w14:textId="77777777" w:rsidTr="00590768">
        <w:trPr>
          <w:trHeight w:val="284"/>
        </w:trPr>
        <w:tc>
          <w:tcPr>
            <w:tcW w:w="2551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6B93C764" w14:textId="77777777" w:rsidR="00000E5B" w:rsidRDefault="00000E5B" w:rsidP="007516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22702658" w:edGrp="everyone" w:colFirst="5" w:colLast="5"/>
            <w:permStart w:id="644183031" w:edGrp="everyone" w:colFirst="1" w:colLast="1"/>
            <w:permStart w:id="1812732948" w:edGrp="everyone" w:colFirst="3" w:colLast="3"/>
            <w:permEnd w:id="1036347620"/>
            <w:permEnd w:id="316224775"/>
            <w:permEnd w:id="628114490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838846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9" w:type="dxa"/>
                <w:tcBorders>
                  <w:top w:val="nil"/>
                  <w:left w:val="nil"/>
                  <w:right w:val="nil"/>
                </w:tcBorders>
                <w:shd w:val="clear" w:color="auto" w:fill="auto"/>
              </w:tcPr>
              <w:p w14:paraId="1F5527FD" w14:textId="62DB92A7" w:rsidR="00000E5B" w:rsidRDefault="000A4933" w:rsidP="007516F2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20EBD4AD" w14:textId="77777777" w:rsidR="00000E5B" w:rsidRDefault="00000E5B" w:rsidP="007516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Observations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685019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gridSpan w:val="3"/>
                <w:tcBorders>
                  <w:top w:val="nil"/>
                  <w:left w:val="nil"/>
                  <w:right w:val="nil"/>
                </w:tcBorders>
                <w:shd w:val="clear" w:color="auto" w:fill="auto"/>
              </w:tcPr>
              <w:p w14:paraId="124ABA6E" w14:textId="77777777" w:rsidR="00000E5B" w:rsidRDefault="00000E5B" w:rsidP="007516F2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57DECFAC" w14:textId="77777777" w:rsidR="00000E5B" w:rsidRPr="00000E5B" w:rsidRDefault="00000E5B" w:rsidP="007516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0E5B">
              <w:rPr>
                <w:rFonts w:asciiTheme="minorHAnsi" w:hAnsiTheme="minorHAnsi" w:cstheme="minorHAnsi"/>
                <w:sz w:val="20"/>
                <w:szCs w:val="20"/>
              </w:rPr>
              <w:t>Personnel soignant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891023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nil"/>
                  <w:left w:val="nil"/>
                  <w:right w:val="nil"/>
                </w:tcBorders>
                <w:shd w:val="clear" w:color="auto" w:fill="auto"/>
              </w:tcPr>
              <w:p w14:paraId="19D1DECA" w14:textId="77777777" w:rsidR="00000E5B" w:rsidRPr="00000E5B" w:rsidRDefault="00000E5B" w:rsidP="007516F2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00E5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6" w:type="dxa"/>
            <w:gridSpan w:val="3"/>
            <w:tcBorders>
              <w:top w:val="nil"/>
              <w:left w:val="nil"/>
            </w:tcBorders>
            <w:shd w:val="clear" w:color="auto" w:fill="auto"/>
          </w:tcPr>
          <w:p w14:paraId="235CB50A" w14:textId="77777777" w:rsidR="00000E5B" w:rsidRPr="00000E5B" w:rsidRDefault="00000E5B" w:rsidP="007516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ICLSC / RSIPA</w:t>
            </w:r>
          </w:p>
        </w:tc>
      </w:tr>
      <w:permEnd w:id="222702658"/>
      <w:permEnd w:id="644183031"/>
      <w:permEnd w:id="1812732948"/>
      <w:tr w:rsidR="00781948" w:rsidRPr="00D00F2F" w14:paraId="7750300B" w14:textId="77777777" w:rsidTr="00590768">
        <w:trPr>
          <w:trHeight w:val="284"/>
        </w:trPr>
        <w:tc>
          <w:tcPr>
            <w:tcW w:w="10631" w:type="dxa"/>
            <w:gridSpan w:val="23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446129" w14:textId="2974F0E0" w:rsidR="00781948" w:rsidRPr="008A75E7" w:rsidRDefault="00781948" w:rsidP="0078194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ENVIRONNEMENT SOCIAL</w:t>
            </w:r>
          </w:p>
        </w:tc>
      </w:tr>
      <w:tr w:rsidR="00781948" w:rsidRPr="00D00F2F" w14:paraId="6DAE7B17" w14:textId="77777777" w:rsidTr="00590768">
        <w:trPr>
          <w:trHeight w:val="284"/>
        </w:trPr>
        <w:tc>
          <w:tcPr>
            <w:tcW w:w="2545" w:type="dxa"/>
            <w:gridSpan w:val="3"/>
            <w:vMerge w:val="restar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7A0B1D" w14:textId="2185D86B" w:rsidR="00781948" w:rsidRPr="00DF011B" w:rsidRDefault="00781948" w:rsidP="0078194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257983399" w:edGrp="everyone" w:colFirst="1" w:colLast="1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Statut civil :</w:t>
            </w:r>
          </w:p>
        </w:tc>
        <w:tc>
          <w:tcPr>
            <w:tcW w:w="8086" w:type="dxa"/>
            <w:gridSpan w:val="20"/>
            <w:tcBorders>
              <w:left w:val="nil"/>
              <w:bottom w:val="nil"/>
            </w:tcBorders>
            <w:shd w:val="clear" w:color="auto" w:fill="auto"/>
          </w:tcPr>
          <w:p w14:paraId="673815F0" w14:textId="15212379" w:rsidR="00781948" w:rsidRPr="00781948" w:rsidRDefault="00456C4C" w:rsidP="004976D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02009493"/>
                <w:placeholder>
                  <w:docPart w:val="10630DDBD10C45329A52C2DB454395FD"/>
                </w:placeholder>
                <w:comboBox>
                  <w:listItem w:displayText=" " w:value="."/>
                  <w:listItem w:displayText="Célibataire" w:value="Célibataire"/>
                  <w:listItem w:displayText="Marié(e)" w:value="Marié(e)"/>
                  <w:listItem w:displayText="Conjoint(e) de fait" w:value="Conjoint(e) de fait"/>
                  <w:listItem w:displayText="Divorcé(e)" w:value="Divorcé(e)"/>
                  <w:listItem w:displayText="Veuf / veuve" w:value="Veuf / veuve"/>
                  <w:listItem w:displayText="Autre (précisez)" w:value="Autre (précisez)"/>
                </w:comboBox>
              </w:sdtPr>
              <w:sdtEndPr/>
              <w:sdtContent>
                <w:r w:rsidR="004976D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81948" w:rsidRPr="00D00F2F" w14:paraId="21688317" w14:textId="77777777" w:rsidTr="00590768">
        <w:trPr>
          <w:trHeight w:val="284"/>
        </w:trPr>
        <w:tc>
          <w:tcPr>
            <w:tcW w:w="25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0F2B923" w14:textId="77777777" w:rsidR="00781948" w:rsidRDefault="00781948" w:rsidP="0078194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026053633" w:edGrp="everyone" w:colFirst="2" w:colLast="2"/>
            <w:permEnd w:id="1257983399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B9FA85" w14:textId="77777777" w:rsidR="00781948" w:rsidRPr="00DF011B" w:rsidRDefault="00781948" w:rsidP="007819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Précisions :</w:t>
            </w:r>
          </w:p>
        </w:tc>
        <w:tc>
          <w:tcPr>
            <w:tcW w:w="6952" w:type="dxa"/>
            <w:gridSpan w:val="17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4AB51EB9" w14:textId="5B55696A" w:rsidR="00781948" w:rsidRPr="00DF011B" w:rsidRDefault="00781948" w:rsidP="0078194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948" w:rsidRPr="00D00F2F" w14:paraId="4A48B8B0" w14:textId="77777777" w:rsidTr="00590768">
        <w:trPr>
          <w:trHeight w:val="284"/>
        </w:trPr>
        <w:tc>
          <w:tcPr>
            <w:tcW w:w="2545" w:type="dxa"/>
            <w:gridSpan w:val="3"/>
            <w:vMerge w:val="restart"/>
            <w:tcBorders>
              <w:left w:val="single" w:sz="4" w:space="0" w:color="auto"/>
              <w:bottom w:val="nil"/>
              <w:right w:val="nil"/>
            </w:tcBorders>
          </w:tcPr>
          <w:p w14:paraId="1F98A868" w14:textId="76365A7E" w:rsidR="00781948" w:rsidRPr="008A75E7" w:rsidRDefault="00781948" w:rsidP="0078194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618601540" w:edGrp="everyone" w:colFirst="1" w:colLast="1"/>
            <w:permEnd w:id="2026053633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Vit avec</w:t>
            </w:r>
            <w:r w:rsidRPr="008A75E7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tc>
          <w:tcPr>
            <w:tcW w:w="8086" w:type="dxa"/>
            <w:gridSpan w:val="20"/>
            <w:tcBorders>
              <w:left w:val="nil"/>
              <w:bottom w:val="nil"/>
            </w:tcBorders>
          </w:tcPr>
          <w:p w14:paraId="5A500124" w14:textId="29128328" w:rsidR="00781948" w:rsidRPr="00781948" w:rsidRDefault="00456C4C" w:rsidP="007819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u w:color="000000"/>
                </w:rPr>
                <w:id w:val="-575439810"/>
                <w:placeholder>
                  <w:docPart w:val="CCEBF91F309442818A5A453C264A1C0F"/>
                </w:placeholder>
                <w:comboBox>
                  <w:listItem w:displayText=" " w:value="."/>
                  <w:listItem w:displayText="Seul(e)" w:value="Seul(e)"/>
                  <w:listItem w:displayText="Conjoint(e)" w:value="Conjoint(e)"/>
                  <w:listItem w:displayText="Famille" w:value="Famille"/>
                  <w:listItem w:displayText="Colocataire" w:value="Colocataire"/>
                  <w:listItem w:displayText="Autre (précisez)" w:value="Autre (précisez)"/>
                </w:comboBox>
              </w:sdtPr>
              <w:sdtEndPr/>
              <w:sdtContent>
                <w:r w:rsidR="00781948">
                  <w:rPr>
                    <w:rFonts w:asciiTheme="minorHAnsi" w:hAnsiTheme="minorHAnsi" w:cstheme="minorHAnsi"/>
                    <w:sz w:val="20"/>
                    <w:szCs w:val="20"/>
                    <w:u w:color="000000"/>
                  </w:rPr>
                  <w:t xml:space="preserve"> </w:t>
                </w:r>
              </w:sdtContent>
            </w:sdt>
          </w:p>
        </w:tc>
      </w:tr>
      <w:tr w:rsidR="00781948" w:rsidRPr="00D00F2F" w14:paraId="43D4B82D" w14:textId="77777777" w:rsidTr="00590768">
        <w:trPr>
          <w:trHeight w:val="284"/>
        </w:trPr>
        <w:tc>
          <w:tcPr>
            <w:tcW w:w="2545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14:paraId="63C21749" w14:textId="77777777" w:rsidR="00781948" w:rsidRPr="008A75E7" w:rsidRDefault="00781948" w:rsidP="0078194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837306379" w:edGrp="everyone" w:colFirst="2" w:colLast="2"/>
            <w:permEnd w:id="618601540"/>
          </w:p>
        </w:tc>
        <w:tc>
          <w:tcPr>
            <w:tcW w:w="1134" w:type="dxa"/>
            <w:gridSpan w:val="3"/>
            <w:tcBorders>
              <w:top w:val="nil"/>
              <w:left w:val="nil"/>
              <w:right w:val="nil"/>
            </w:tcBorders>
          </w:tcPr>
          <w:p w14:paraId="5F1EDAAC" w14:textId="6C31580D" w:rsidR="00781948" w:rsidRPr="00D00F2F" w:rsidRDefault="00781948" w:rsidP="007819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Précisions :</w:t>
            </w:r>
          </w:p>
        </w:tc>
        <w:tc>
          <w:tcPr>
            <w:tcW w:w="6952" w:type="dxa"/>
            <w:gridSpan w:val="17"/>
            <w:tcBorders>
              <w:top w:val="nil"/>
              <w:left w:val="nil"/>
            </w:tcBorders>
          </w:tcPr>
          <w:p w14:paraId="280430E6" w14:textId="44467C64" w:rsidR="00781948" w:rsidRPr="00D00F2F" w:rsidRDefault="00781948" w:rsidP="0078194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750E" w:rsidRPr="00D00F2F" w14:paraId="687A343F" w14:textId="77777777" w:rsidTr="00590768">
        <w:trPr>
          <w:trHeight w:val="284"/>
        </w:trPr>
        <w:tc>
          <w:tcPr>
            <w:tcW w:w="2545" w:type="dxa"/>
            <w:gridSpan w:val="3"/>
            <w:tcBorders>
              <w:left w:val="single" w:sz="4" w:space="0" w:color="auto"/>
              <w:right w:val="nil"/>
            </w:tcBorders>
          </w:tcPr>
          <w:p w14:paraId="717EB7B7" w14:textId="68D2BDFC" w:rsidR="0024750E" w:rsidRPr="008A75E7" w:rsidRDefault="0024750E" w:rsidP="0078194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54505781" w:edGrp="everyone" w:colFirst="1" w:colLast="1"/>
            <w:permEnd w:id="1837306379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Situation familiale et aidants principaux</w:t>
            </w:r>
            <w:r w:rsidRPr="008A75E7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8086" w:type="dxa"/>
            <w:gridSpan w:val="20"/>
            <w:tcBorders>
              <w:left w:val="nil"/>
            </w:tcBorders>
          </w:tcPr>
          <w:p w14:paraId="7C912D0D" w14:textId="01E0960E" w:rsidR="0024750E" w:rsidRPr="00D00F2F" w:rsidRDefault="0024750E" w:rsidP="0078194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77C7" w:rsidRPr="00D00F2F" w14:paraId="7884341A" w14:textId="77777777" w:rsidTr="00590768">
        <w:trPr>
          <w:trHeight w:val="284"/>
        </w:trPr>
        <w:tc>
          <w:tcPr>
            <w:tcW w:w="2545" w:type="dxa"/>
            <w:gridSpan w:val="3"/>
            <w:tcBorders>
              <w:left w:val="single" w:sz="4" w:space="0" w:color="auto"/>
              <w:right w:val="nil"/>
            </w:tcBorders>
          </w:tcPr>
          <w:p w14:paraId="69BC6DFC" w14:textId="62FD8A09" w:rsidR="00DC77C7" w:rsidRDefault="00DC77C7" w:rsidP="0078194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387283442" w:edGrp="everyone" w:colFirst="1" w:colLast="1"/>
            <w:permEnd w:id="254505781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Personne à contacter / répondant :</w:t>
            </w:r>
          </w:p>
        </w:tc>
        <w:tc>
          <w:tcPr>
            <w:tcW w:w="8086" w:type="dxa"/>
            <w:gridSpan w:val="20"/>
            <w:tcBorders>
              <w:left w:val="nil"/>
            </w:tcBorders>
          </w:tcPr>
          <w:p w14:paraId="7CD45314" w14:textId="77777777" w:rsidR="00DC77C7" w:rsidRPr="00D00F2F" w:rsidRDefault="00DC77C7" w:rsidP="0078194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65570" w:rsidRPr="00D00F2F" w14:paraId="4FD34D60" w14:textId="77777777" w:rsidTr="00590768">
        <w:trPr>
          <w:trHeight w:val="284"/>
        </w:trPr>
        <w:permEnd w:id="1387283442" w:displacedByCustomXml="next"/>
        <w:permStart w:id="120416805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353070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4105D02" w14:textId="7A0A7EB3" w:rsidR="00465570" w:rsidRPr="00465570" w:rsidRDefault="00465570" w:rsidP="0078194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11" w:type="dxa"/>
            <w:gridSpan w:val="22"/>
            <w:tcBorders>
              <w:left w:val="nil"/>
              <w:bottom w:val="single" w:sz="4" w:space="0" w:color="auto"/>
            </w:tcBorders>
          </w:tcPr>
          <w:p w14:paraId="33333DB6" w14:textId="680062DD" w:rsidR="00465570" w:rsidRPr="00D00F2F" w:rsidRDefault="00465570" w:rsidP="007819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Consentement obtenu de l’usager pour communiquer avec la personne ressource identifiée.</w:t>
            </w:r>
          </w:p>
        </w:tc>
      </w:tr>
      <w:permEnd w:id="1204168054"/>
      <w:tr w:rsidR="00781948" w:rsidRPr="00D00F2F" w14:paraId="437C8A51" w14:textId="77777777" w:rsidTr="00590768">
        <w:trPr>
          <w:trHeight w:val="284"/>
        </w:trPr>
        <w:tc>
          <w:tcPr>
            <w:tcW w:w="10631" w:type="dxa"/>
            <w:gridSpan w:val="23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CC10227" w14:textId="4FF0F64F" w:rsidR="00781948" w:rsidRPr="006D20BC" w:rsidRDefault="00781948" w:rsidP="00367DF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20BC">
              <w:rPr>
                <w:rFonts w:asciiTheme="minorHAnsi" w:hAnsiTheme="minorHAnsi" w:cstheme="minorHAnsi"/>
                <w:b/>
                <w:sz w:val="20"/>
                <w:szCs w:val="20"/>
              </w:rPr>
              <w:t>ENVIRONNEMENT</w:t>
            </w:r>
            <w:r w:rsidR="0026395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INSTITUTIONNEL</w:t>
            </w:r>
          </w:p>
        </w:tc>
      </w:tr>
      <w:tr w:rsidR="00367DF9" w:rsidRPr="00D00F2F" w14:paraId="454474F7" w14:textId="77777777" w:rsidTr="00590768">
        <w:trPr>
          <w:trHeight w:val="284"/>
        </w:trPr>
        <w:tc>
          <w:tcPr>
            <w:tcW w:w="2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E6F30B" w14:textId="1CF7EC64" w:rsidR="00367DF9" w:rsidRPr="001350FF" w:rsidRDefault="00367DF9" w:rsidP="0078194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62968636" w:edGrp="everyone" w:colFirst="1" w:colLast="1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Présence active du CLSC :</w:t>
            </w:r>
          </w:p>
        </w:tc>
        <w:tc>
          <w:tcPr>
            <w:tcW w:w="8086" w:type="dxa"/>
            <w:gridSpan w:val="2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E29D105" w14:textId="01BCD838" w:rsidR="00367DF9" w:rsidRPr="00D00F2F" w:rsidRDefault="00456C4C" w:rsidP="00367D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42905692"/>
                <w:placeholder>
                  <w:docPart w:val="962C1A99A5CD4ACC8679470E048C9ED7"/>
                </w:placeholder>
                <w:comboBox>
                  <w:listItem w:displayText=" " w:value="."/>
                  <w:listItem w:displayText="Oui" w:value="Oui"/>
                  <w:listItem w:displayText="Non" w:value="Non"/>
                </w:comboBox>
              </w:sdtPr>
              <w:sdtEndPr/>
              <w:sdtContent>
                <w:r w:rsidR="00367DF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26395E" w:rsidRPr="00D00F2F" w14:paraId="71A6177F" w14:textId="77777777" w:rsidTr="00590768">
        <w:trPr>
          <w:trHeight w:val="284"/>
        </w:trPr>
        <w:tc>
          <w:tcPr>
            <w:tcW w:w="2545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5CF95C9" w14:textId="4DEA300B" w:rsidR="0026395E" w:rsidRDefault="0026395E" w:rsidP="0078194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604527432" w:edGrp="everyone" w:colFirst="1" w:colLast="1"/>
            <w:permEnd w:id="1562968636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Services et suivis actifs :</w:t>
            </w:r>
          </w:p>
        </w:tc>
        <w:tc>
          <w:tcPr>
            <w:tcW w:w="8086" w:type="dxa"/>
            <w:gridSpan w:val="20"/>
            <w:tcBorders>
              <w:top w:val="single" w:sz="4" w:space="0" w:color="auto"/>
              <w:left w:val="nil"/>
            </w:tcBorders>
          </w:tcPr>
          <w:p w14:paraId="27B1F8E4" w14:textId="77777777" w:rsidR="0026395E" w:rsidRPr="00367DF9" w:rsidRDefault="0026395E" w:rsidP="00367DF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948" w:rsidRPr="00D00F2F" w14:paraId="14D75746" w14:textId="77777777" w:rsidTr="00590768">
        <w:trPr>
          <w:trHeight w:val="284"/>
        </w:trPr>
        <w:tc>
          <w:tcPr>
            <w:tcW w:w="2545" w:type="dxa"/>
            <w:gridSpan w:val="3"/>
            <w:tcBorders>
              <w:left w:val="single" w:sz="4" w:space="0" w:color="auto"/>
              <w:right w:val="nil"/>
            </w:tcBorders>
          </w:tcPr>
          <w:p w14:paraId="2D4498AB" w14:textId="26AC6931" w:rsidR="00781948" w:rsidRPr="007D6603" w:rsidRDefault="0026395E" w:rsidP="0078194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86518002" w:edGrp="everyone" w:colFirst="1" w:colLast="1"/>
            <w:permEnd w:id="604527432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Intervenants au dossier</w:t>
            </w:r>
            <w:r w:rsidR="00781948" w:rsidRPr="007D6603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tc>
          <w:tcPr>
            <w:tcW w:w="8086" w:type="dxa"/>
            <w:gridSpan w:val="20"/>
            <w:tcBorders>
              <w:left w:val="nil"/>
            </w:tcBorders>
          </w:tcPr>
          <w:p w14:paraId="717E4985" w14:textId="7DFEA674" w:rsidR="00781948" w:rsidRPr="00D00F2F" w:rsidRDefault="00781948" w:rsidP="0078194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86518002"/>
      <w:tr w:rsidR="00781948" w:rsidRPr="00D00F2F" w14:paraId="6B34CAB1" w14:textId="77777777" w:rsidTr="00590768">
        <w:trPr>
          <w:trHeight w:val="284"/>
        </w:trPr>
        <w:tc>
          <w:tcPr>
            <w:tcW w:w="10631" w:type="dxa"/>
            <w:gridSpan w:val="23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6E1B04A" w14:textId="030475B8" w:rsidR="00781948" w:rsidRPr="002830B8" w:rsidRDefault="00363D05" w:rsidP="00363D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ENVIRONNEMENT PHYSIQUE</w:t>
            </w:r>
          </w:p>
        </w:tc>
      </w:tr>
      <w:tr w:rsidR="00781948" w:rsidRPr="00D00F2F" w14:paraId="5104F1C8" w14:textId="77777777" w:rsidTr="00590768">
        <w:trPr>
          <w:trHeight w:val="284"/>
        </w:trPr>
        <w:tc>
          <w:tcPr>
            <w:tcW w:w="2545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E3CFC10" w14:textId="201A379B" w:rsidR="00781948" w:rsidRPr="00667467" w:rsidRDefault="00363D05" w:rsidP="0078194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430255020" w:edGrp="everyone" w:colFirst="1" w:colLast="1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Milieu de vie :</w:t>
            </w:r>
          </w:p>
        </w:tc>
        <w:tc>
          <w:tcPr>
            <w:tcW w:w="8086" w:type="dxa"/>
            <w:gridSpan w:val="20"/>
            <w:tcBorders>
              <w:left w:val="nil"/>
            </w:tcBorders>
            <w:shd w:val="clear" w:color="auto" w:fill="auto"/>
          </w:tcPr>
          <w:p w14:paraId="349EF40A" w14:textId="18FDA689" w:rsidR="00781948" w:rsidRPr="00667467" w:rsidRDefault="00456C4C" w:rsidP="007819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53907732"/>
                <w:placeholder>
                  <w:docPart w:val="5E12B80B0D51412A8601020979DBC419"/>
                </w:placeholder>
                <w:comboBox>
                  <w:listItem w:displayText=" " w:value="."/>
                  <w:listItem w:displayText="Maison - Bungalow" w:value="Maison - Bungalow"/>
                  <w:listItem w:displayText="Maison - Cottage" w:value="Maison - Cottage"/>
                  <w:listItem w:displayText="Maison - Split-level" w:value="Maison - Split-level"/>
                  <w:listItem w:displayText="Maison - Multi-paliers" w:value="Maison - Multi-paliers"/>
                  <w:listItem w:displayText="Appartement / condo" w:value="Appartement / condo"/>
                  <w:listItem w:displayText="RPA - autonome" w:value="RPA - autonome"/>
                  <w:listItem w:displayText="RPA - semi-autonome" w:value="RPA - semi-autonome"/>
                  <w:listItem w:displayText="Résidence Type Familiale (RTF)" w:value="Résidence Type Familiale (RTF)"/>
                  <w:listItem w:displayText="Ressource Intermédiaire (RI)" w:value="Ressource Intermédiaire (RI)"/>
                  <w:listItem w:displayText="CHSLD" w:value="CHSLD"/>
                  <w:listItem w:displayText="Autre (précisez)" w:value="Autre (précisez)"/>
                </w:comboBox>
              </w:sdtPr>
              <w:sdtEndPr/>
              <w:sdtContent>
                <w:r w:rsidR="006F28B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F28B8" w:rsidRPr="00D00F2F" w14:paraId="6A8F0B77" w14:textId="77777777" w:rsidTr="00590768">
        <w:trPr>
          <w:trHeight w:val="284"/>
        </w:trPr>
        <w:tc>
          <w:tcPr>
            <w:tcW w:w="2545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0F49762" w14:textId="247E7284" w:rsidR="006F28B8" w:rsidRPr="00667467" w:rsidRDefault="006F28B8" w:rsidP="0078194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624275871" w:edGrp="everyone" w:colFirst="1" w:colLast="1"/>
            <w:permEnd w:id="430255020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Spécificités de l’environnement physique :</w:t>
            </w:r>
          </w:p>
        </w:tc>
        <w:tc>
          <w:tcPr>
            <w:tcW w:w="8086" w:type="dxa"/>
            <w:gridSpan w:val="20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2607C58" w14:textId="77777777" w:rsidR="006F28B8" w:rsidRPr="00667467" w:rsidRDefault="006F28B8" w:rsidP="0078194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28B8" w:rsidRPr="00D00F2F" w14:paraId="64B28D43" w14:textId="77777777" w:rsidTr="00B61EAE">
        <w:trPr>
          <w:trHeight w:val="284"/>
        </w:trPr>
        <w:tc>
          <w:tcPr>
            <w:tcW w:w="2545" w:type="dxa"/>
            <w:gridSpan w:val="3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664A2320" w14:textId="77777777" w:rsidR="006F28B8" w:rsidRPr="00667467" w:rsidRDefault="006F28B8" w:rsidP="0078194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876159556" w:edGrp="everyone" w:colFirst="4" w:colLast="4"/>
            <w:permEnd w:id="1624275871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Accès au domicile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93327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368668356" w:edGrp="everyone" w:displacedByCustomXml="prev"/>
            <w:tc>
              <w:tcPr>
                <w:tcW w:w="425" w:type="dxa"/>
                <w:gridSpan w:val="2"/>
                <w:tcBorders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2D5C3AB" w14:textId="6A3856C2" w:rsidR="006F28B8" w:rsidRPr="006F28B8" w:rsidRDefault="006F28B8" w:rsidP="006F28B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F28B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  <w:permEnd w:id="368668356" w:displacedByCustomXml="next"/>
          </w:sdtContent>
        </w:sdt>
        <w:tc>
          <w:tcPr>
            <w:tcW w:w="3971" w:type="dxa"/>
            <w:gridSpan w:val="11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B6419ED" w14:textId="5A2BA203" w:rsidR="006F28B8" w:rsidRPr="006F28B8" w:rsidRDefault="006F28B8" w:rsidP="006F28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28B8">
              <w:rPr>
                <w:rFonts w:asciiTheme="minorHAnsi" w:hAnsiTheme="minorHAnsi" w:cstheme="minorHAnsi"/>
                <w:bCs/>
                <w:sz w:val="20"/>
                <w:szCs w:val="20"/>
              </w:rPr>
              <w:t>Escaliers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intérieurs, nombre de marches</w:t>
            </w:r>
            <w:r w:rsidR="00B61EA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 : </w:t>
            </w:r>
            <w:permStart w:id="569972354" w:edGrp="everyone"/>
            <w:r w:rsidR="00B61EA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</w:t>
            </w:r>
            <w:permEnd w:id="569972354"/>
          </w:p>
        </w:tc>
        <w:tc>
          <w:tcPr>
            <w:tcW w:w="2266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A597D16" w14:textId="744C723A" w:rsidR="006F28B8" w:rsidRPr="006F28B8" w:rsidRDefault="006F28B8" w:rsidP="007819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Main courante (en montant) :</w:t>
            </w:r>
          </w:p>
        </w:tc>
        <w:tc>
          <w:tcPr>
            <w:tcW w:w="1424" w:type="dxa"/>
            <w:tcBorders>
              <w:left w:val="nil"/>
              <w:bottom w:val="nil"/>
            </w:tcBorders>
            <w:shd w:val="clear" w:color="auto" w:fill="auto"/>
          </w:tcPr>
          <w:p w14:paraId="4DC048B8" w14:textId="3203C47F" w:rsidR="006F28B8" w:rsidRPr="006F28B8" w:rsidRDefault="00456C4C" w:rsidP="006F28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id w:val="-2109426101"/>
                <w:placeholder>
                  <w:docPart w:val="22F573587AC948B19B8D801EAE3783A6"/>
                </w:placeholder>
                <w:comboBox>
                  <w:listItem w:displayText=" " w:value="."/>
                  <w:listItem w:displayText="Gauche seulement" w:value="Gauche seulement"/>
                  <w:listItem w:displayText="Droite seulement" w:value="Droite seulement"/>
                  <w:listItem w:displayText="De chaque côté" w:value="De chaque côté"/>
                </w:comboBox>
              </w:sdtPr>
              <w:sdtEndPr/>
              <w:sdtContent>
                <w:r w:rsidR="00AF74E1">
                  <w:rPr>
                    <w:rFonts w:asciiTheme="minorHAnsi" w:hAnsiTheme="minorHAnsi" w:cstheme="minorHAnsi"/>
                    <w:bCs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F28B8" w:rsidRPr="00D00F2F" w14:paraId="618D4BCE" w14:textId="77777777" w:rsidTr="00B61EAE">
        <w:trPr>
          <w:trHeight w:val="284"/>
        </w:trPr>
        <w:tc>
          <w:tcPr>
            <w:tcW w:w="2545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0EA83AF" w14:textId="77777777" w:rsidR="006F28B8" w:rsidRPr="00667467" w:rsidRDefault="006F28B8" w:rsidP="0078194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706507280" w:edGrp="everyone" w:colFirst="4" w:colLast="4"/>
            <w:permEnd w:id="876159556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689596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274112071" w:edGrp="everyone" w:displacedByCustomXml="prev"/>
            <w:tc>
              <w:tcPr>
                <w:tcW w:w="42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000FB69" w14:textId="7494EF8D" w:rsidR="006F28B8" w:rsidRPr="006F28B8" w:rsidRDefault="00B61EAE" w:rsidP="006F28B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  <w:permEnd w:id="1274112071" w:displacedByCustomXml="next"/>
          </w:sdtContent>
        </w:sdt>
        <w:tc>
          <w:tcPr>
            <w:tcW w:w="397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5E07B" w14:textId="6C554B67" w:rsidR="006F28B8" w:rsidRPr="006F28B8" w:rsidRDefault="006F28B8" w:rsidP="006F28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28B8">
              <w:rPr>
                <w:rFonts w:asciiTheme="minorHAnsi" w:hAnsiTheme="minorHAnsi" w:cstheme="minorHAnsi"/>
                <w:bCs/>
                <w:sz w:val="20"/>
                <w:szCs w:val="20"/>
              </w:rPr>
              <w:t>Escaliers extérieurs, nombre de marches</w:t>
            </w:r>
            <w:r w:rsidR="00B61EA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 : </w:t>
            </w:r>
            <w:permStart w:id="109731582" w:edGrp="everyone"/>
            <w:r w:rsidR="00B61EA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</w:t>
            </w:r>
            <w:permEnd w:id="109731582"/>
          </w:p>
        </w:tc>
        <w:tc>
          <w:tcPr>
            <w:tcW w:w="22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6CE157" w14:textId="3509C3FD" w:rsidR="006F28B8" w:rsidRPr="006F28B8" w:rsidRDefault="006F28B8" w:rsidP="007819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Main courante (en montant) :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0B9C37C" w14:textId="25735BE9" w:rsidR="006F28B8" w:rsidRPr="006F28B8" w:rsidRDefault="00456C4C" w:rsidP="006F28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id w:val="1626339147"/>
                <w:placeholder>
                  <w:docPart w:val="DB298788EE7741EC9B24C4FA6A077052"/>
                </w:placeholder>
                <w:comboBox>
                  <w:listItem w:displayText=" " w:value="."/>
                  <w:listItem w:displayText="Gauche seulement" w:value="Gauche seulement"/>
                  <w:listItem w:displayText="Droite seulement" w:value="Droite seulement"/>
                  <w:listItem w:displayText="De chaque côté" w:value="De chaque côté"/>
                </w:comboBox>
              </w:sdtPr>
              <w:sdtEndPr/>
              <w:sdtContent>
                <w:r w:rsidR="006F28B8">
                  <w:rPr>
                    <w:rFonts w:asciiTheme="minorHAnsi" w:hAnsiTheme="minorHAnsi" w:cstheme="minorHAnsi"/>
                    <w:bCs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F28B8" w:rsidRPr="00D00F2F" w14:paraId="6D5005C8" w14:textId="77777777" w:rsidTr="00590768">
        <w:trPr>
          <w:trHeight w:val="284"/>
        </w:trPr>
        <w:tc>
          <w:tcPr>
            <w:tcW w:w="2545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BD3589F" w14:textId="77777777" w:rsidR="006F28B8" w:rsidRPr="00667467" w:rsidRDefault="006F28B8" w:rsidP="0078194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951017585" w:edGrp="everyone" w:colFirst="1" w:colLast="1"/>
            <w:permEnd w:id="1706507280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3227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37CF221" w14:textId="297B6FF3" w:rsidR="006F28B8" w:rsidRPr="006F28B8" w:rsidRDefault="006F28B8" w:rsidP="006F28B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F28B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61" w:type="dxa"/>
            <w:gridSpan w:val="18"/>
            <w:tcBorders>
              <w:top w:val="nil"/>
              <w:left w:val="nil"/>
              <w:bottom w:val="nil"/>
            </w:tcBorders>
            <w:shd w:val="clear" w:color="auto" w:fill="auto"/>
          </w:tcPr>
          <w:p w14:paraId="7B61ADA8" w14:textId="1C67EAFD" w:rsidR="006F28B8" w:rsidRPr="006F28B8" w:rsidRDefault="006F28B8" w:rsidP="007819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28B8">
              <w:rPr>
                <w:rFonts w:asciiTheme="minorHAnsi" w:hAnsiTheme="minorHAnsi" w:cstheme="minorHAnsi"/>
                <w:bCs/>
                <w:sz w:val="20"/>
                <w:szCs w:val="20"/>
              </w:rPr>
              <w:t>Ascenseurs</w:t>
            </w:r>
          </w:p>
        </w:tc>
      </w:tr>
      <w:tr w:rsidR="006F28B8" w:rsidRPr="00D00F2F" w14:paraId="506BF1DB" w14:textId="77777777" w:rsidTr="00590768">
        <w:trPr>
          <w:trHeight w:val="284"/>
        </w:trPr>
        <w:tc>
          <w:tcPr>
            <w:tcW w:w="2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6E4CADC" w14:textId="77777777" w:rsidR="006F28B8" w:rsidRPr="00667467" w:rsidRDefault="006F28B8" w:rsidP="0078194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183542257" w:edGrp="everyone" w:colFirst="2" w:colLast="2"/>
            <w:permStart w:id="1923500399" w:edGrp="everyone" w:colFirst="1" w:colLast="1"/>
            <w:permEnd w:id="1951017585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5272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62471484" w14:textId="76027CF6" w:rsidR="006F28B8" w:rsidRPr="006F28B8" w:rsidRDefault="006F28B8" w:rsidP="006F28B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F28B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61" w:type="dxa"/>
            <w:gridSpan w:val="18"/>
            <w:tcBorders>
              <w:top w:val="nil"/>
              <w:left w:val="nil"/>
            </w:tcBorders>
            <w:shd w:val="clear" w:color="auto" w:fill="auto"/>
          </w:tcPr>
          <w:p w14:paraId="5DBDAB92" w14:textId="07F9B8D9" w:rsidR="006A7E1D" w:rsidRPr="006F28B8" w:rsidRDefault="006A7E1D" w:rsidP="0078194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183542257"/>
      <w:tr w:rsidR="002830B8" w:rsidRPr="00D00F2F" w14:paraId="3351FFAA" w14:textId="77777777" w:rsidTr="00590768">
        <w:trPr>
          <w:trHeight w:val="284"/>
        </w:trPr>
        <w:tc>
          <w:tcPr>
            <w:tcW w:w="10631" w:type="dxa"/>
            <w:gridSpan w:val="23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670E01A" w14:textId="19D4A337" w:rsidR="002830B8" w:rsidRPr="0021613F" w:rsidRDefault="006A7E1D" w:rsidP="00C9577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613F">
              <w:rPr>
                <w:rFonts w:asciiTheme="minorHAnsi" w:hAnsiTheme="minorHAnsi" w:cstheme="minorHAnsi"/>
                <w:b/>
              </w:rPr>
              <w:t>L’OCCUPATION</w:t>
            </w:r>
            <w:permEnd w:id="1923500399"/>
          </w:p>
        </w:tc>
      </w:tr>
      <w:tr w:rsidR="00000E5B" w14:paraId="4C9D40DF" w14:textId="77777777" w:rsidTr="00590768">
        <w:trPr>
          <w:trHeight w:val="284"/>
        </w:trPr>
        <w:tc>
          <w:tcPr>
            <w:tcW w:w="2551" w:type="dxa"/>
            <w:gridSpan w:val="4"/>
            <w:vMerge w:val="restar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7D58888" w14:textId="77777777" w:rsidR="00000E5B" w:rsidRPr="002B5490" w:rsidRDefault="00000E5B" w:rsidP="007516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208891120" w:edGrp="everyone" w:colFirst="5" w:colLast="5"/>
            <w:permStart w:id="981669583" w:edGrp="everyone" w:colFirst="1" w:colLast="1"/>
            <w:permStart w:id="873029846" w:edGrp="everyone" w:colFirst="3" w:colLast="3"/>
            <w:r w:rsidRPr="002B5490">
              <w:rPr>
                <w:rFonts w:asciiTheme="minorHAnsi" w:hAnsiTheme="minorHAnsi" w:cstheme="minorHAnsi"/>
                <w:sz w:val="20"/>
                <w:szCs w:val="20"/>
              </w:rPr>
              <w:t>Source(s) d’information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85831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9" w:type="dxa"/>
                <w:tcBorders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5E3BE39" w14:textId="77777777" w:rsidR="00000E5B" w:rsidRDefault="00000E5B" w:rsidP="007516F2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D054B01" w14:textId="77777777" w:rsidR="00000E5B" w:rsidRDefault="00000E5B" w:rsidP="007516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Dossier médical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10103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gridSpan w:val="3"/>
                <w:tcBorders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F1B24FB" w14:textId="77777777" w:rsidR="00000E5B" w:rsidRDefault="00000E5B" w:rsidP="007516F2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F666CD3" w14:textId="77777777" w:rsidR="00000E5B" w:rsidRDefault="00000E5B" w:rsidP="007516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Usager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63139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769CAF8" w14:textId="77777777" w:rsidR="00000E5B" w:rsidRDefault="00000E5B" w:rsidP="007516F2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6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409C70B9" w14:textId="77777777" w:rsidR="00000E5B" w:rsidRDefault="00000E5B" w:rsidP="007516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Famille</w:t>
            </w:r>
          </w:p>
        </w:tc>
      </w:tr>
      <w:tr w:rsidR="00000E5B" w:rsidRPr="00000E5B" w14:paraId="4E2A06D5" w14:textId="77777777" w:rsidTr="00590768">
        <w:trPr>
          <w:trHeight w:val="284"/>
        </w:trPr>
        <w:tc>
          <w:tcPr>
            <w:tcW w:w="2551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47CE98C8" w14:textId="77777777" w:rsidR="00000E5B" w:rsidRDefault="00000E5B" w:rsidP="007516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142116885" w:edGrp="everyone" w:colFirst="5" w:colLast="5"/>
            <w:permStart w:id="1987998396" w:edGrp="everyone" w:colFirst="1" w:colLast="1"/>
            <w:permStart w:id="57165728" w:edGrp="everyone" w:colFirst="3" w:colLast="3"/>
            <w:permEnd w:id="208891120"/>
            <w:permEnd w:id="981669583"/>
            <w:permEnd w:id="873029846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654678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9" w:type="dxa"/>
                <w:tcBorders>
                  <w:top w:val="nil"/>
                  <w:left w:val="nil"/>
                  <w:right w:val="nil"/>
                </w:tcBorders>
                <w:shd w:val="clear" w:color="auto" w:fill="auto"/>
              </w:tcPr>
              <w:p w14:paraId="5BC80E77" w14:textId="77777777" w:rsidR="00000E5B" w:rsidRDefault="00000E5B" w:rsidP="007516F2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24DFD4F5" w14:textId="77777777" w:rsidR="00000E5B" w:rsidRDefault="00000E5B" w:rsidP="007516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Observations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95336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gridSpan w:val="3"/>
                <w:tcBorders>
                  <w:top w:val="nil"/>
                  <w:left w:val="nil"/>
                  <w:right w:val="nil"/>
                </w:tcBorders>
                <w:shd w:val="clear" w:color="auto" w:fill="auto"/>
              </w:tcPr>
              <w:p w14:paraId="39F979CB" w14:textId="77777777" w:rsidR="00000E5B" w:rsidRDefault="00000E5B" w:rsidP="007516F2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32C242D4" w14:textId="77777777" w:rsidR="00000E5B" w:rsidRPr="00000E5B" w:rsidRDefault="00000E5B" w:rsidP="007516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0E5B">
              <w:rPr>
                <w:rFonts w:asciiTheme="minorHAnsi" w:hAnsiTheme="minorHAnsi" w:cstheme="minorHAnsi"/>
                <w:sz w:val="20"/>
                <w:szCs w:val="20"/>
              </w:rPr>
              <w:t>Personnel soignant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315613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nil"/>
                  <w:left w:val="nil"/>
                  <w:right w:val="nil"/>
                </w:tcBorders>
                <w:shd w:val="clear" w:color="auto" w:fill="auto"/>
              </w:tcPr>
              <w:p w14:paraId="618A8FF0" w14:textId="77777777" w:rsidR="00000E5B" w:rsidRPr="00000E5B" w:rsidRDefault="00000E5B" w:rsidP="007516F2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00E5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6" w:type="dxa"/>
            <w:gridSpan w:val="3"/>
            <w:tcBorders>
              <w:top w:val="nil"/>
              <w:left w:val="nil"/>
            </w:tcBorders>
            <w:shd w:val="clear" w:color="auto" w:fill="auto"/>
          </w:tcPr>
          <w:p w14:paraId="1BC0CA9F" w14:textId="77777777" w:rsidR="00000E5B" w:rsidRPr="00000E5B" w:rsidRDefault="00000E5B" w:rsidP="007516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ICLSC / RSIPA</w:t>
            </w:r>
          </w:p>
        </w:tc>
      </w:tr>
      <w:permEnd w:id="1142116885"/>
      <w:permEnd w:id="1987998396"/>
      <w:permEnd w:id="57165728"/>
      <w:tr w:rsidR="006A7E1D" w:rsidRPr="00D00F2F" w14:paraId="5B176E31" w14:textId="77777777" w:rsidTr="00590768">
        <w:trPr>
          <w:trHeight w:val="284"/>
        </w:trPr>
        <w:tc>
          <w:tcPr>
            <w:tcW w:w="10631" w:type="dxa"/>
            <w:gridSpan w:val="23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42A053B" w14:textId="41FB851B" w:rsidR="006A7E1D" w:rsidRPr="00463C46" w:rsidRDefault="00463C46" w:rsidP="009D19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3C46">
              <w:rPr>
                <w:rFonts w:asciiTheme="minorHAnsi" w:hAnsiTheme="minorHAnsi" w:cstheme="minorHAnsi"/>
                <w:b/>
                <w:sz w:val="20"/>
                <w:szCs w:val="20"/>
              </w:rPr>
              <w:t>DOMAINES DES SOINS PERSONNELS</w:t>
            </w:r>
          </w:p>
        </w:tc>
      </w:tr>
      <w:tr w:rsidR="001E25B2" w:rsidRPr="00D00F2F" w14:paraId="54FAA923" w14:textId="77777777" w:rsidTr="00590768">
        <w:trPr>
          <w:trHeight w:val="284"/>
        </w:trPr>
        <w:tc>
          <w:tcPr>
            <w:tcW w:w="2545" w:type="dxa"/>
            <w:gridSpan w:val="3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9F7805" w14:textId="2A7E4842" w:rsidR="001E25B2" w:rsidRPr="00463C46" w:rsidRDefault="001E25B2" w:rsidP="0001337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63C46">
              <w:rPr>
                <w:rFonts w:asciiTheme="minorHAnsi" w:hAnsiTheme="minorHAnsi" w:cstheme="minorHAnsi"/>
                <w:b/>
                <w:sz w:val="20"/>
                <w:szCs w:val="20"/>
              </w:rPr>
              <w:t>MOBILITÉ</w:t>
            </w:r>
          </w:p>
        </w:tc>
        <w:tc>
          <w:tcPr>
            <w:tcW w:w="4111" w:type="dxa"/>
            <w:gridSpan w:val="12"/>
            <w:tcBorders>
              <w:bottom w:val="nil"/>
            </w:tcBorders>
            <w:shd w:val="clear" w:color="auto" w:fill="F2F2F2" w:themeFill="background1" w:themeFillShade="F2"/>
          </w:tcPr>
          <w:p w14:paraId="14CC1423" w14:textId="5B277DBC" w:rsidR="001E25B2" w:rsidRPr="00463C46" w:rsidRDefault="001E25B2" w:rsidP="0001337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3C46">
              <w:rPr>
                <w:rFonts w:asciiTheme="minorHAnsi" w:hAnsiTheme="minorHAnsi" w:cstheme="minorHAnsi"/>
                <w:b/>
                <w:sz w:val="20"/>
                <w:szCs w:val="20"/>
              </w:rPr>
              <w:t>PROFIL ANTÉRIEUR</w:t>
            </w:r>
          </w:p>
        </w:tc>
        <w:tc>
          <w:tcPr>
            <w:tcW w:w="3975" w:type="dxa"/>
            <w:gridSpan w:val="8"/>
            <w:vMerge w:val="restart"/>
            <w:shd w:val="clear" w:color="auto" w:fill="F2F2F2" w:themeFill="background1" w:themeFillShade="F2"/>
          </w:tcPr>
          <w:p w14:paraId="2CEB2BC3" w14:textId="63E5DBBF" w:rsidR="001E25B2" w:rsidRPr="00463C46" w:rsidRDefault="001E25B2" w:rsidP="0031604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3C46">
              <w:rPr>
                <w:rFonts w:asciiTheme="minorHAnsi" w:hAnsiTheme="minorHAnsi" w:cstheme="minorHAnsi"/>
                <w:b/>
                <w:sz w:val="20"/>
                <w:szCs w:val="20"/>
              </w:rPr>
              <w:t>PROFIL ACTUEL</w:t>
            </w:r>
          </w:p>
        </w:tc>
      </w:tr>
      <w:tr w:rsidR="001E25B2" w:rsidRPr="00D00F2F" w14:paraId="57429C01" w14:textId="77777777" w:rsidTr="00590768">
        <w:trPr>
          <w:trHeight w:val="284"/>
        </w:trPr>
        <w:tc>
          <w:tcPr>
            <w:tcW w:w="254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4C7A8574" w14:textId="77777777" w:rsidR="001E25B2" w:rsidRDefault="001E25B2" w:rsidP="003160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55273898" w:edGrp="everyone" w:colFirst="1" w:colLast="1"/>
            <w:permStart w:id="1145517190" w:edGrp="everyone" w:colFirst="2" w:colLast="2"/>
          </w:p>
        </w:tc>
        <w:tc>
          <w:tcPr>
            <w:tcW w:w="2693" w:type="dxa"/>
            <w:gridSpan w:val="9"/>
            <w:tcBorders>
              <w:top w:val="nil"/>
              <w:right w:val="nil"/>
            </w:tcBorders>
            <w:shd w:val="clear" w:color="auto" w:fill="F2F2F2" w:themeFill="background1" w:themeFillShade="F2"/>
          </w:tcPr>
          <w:p w14:paraId="6DAC6D46" w14:textId="7F2B169E" w:rsidR="001E25B2" w:rsidRPr="00463C46" w:rsidRDefault="00456C4C" w:rsidP="003160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03750826"/>
                <w:placeholder>
                  <w:docPart w:val="04CF69C530CD43509F40346092F78C6F"/>
                </w:placeholder>
                <w:comboBox>
                  <w:listItem w:displayText=" " w:value="."/>
                  <w:listItem w:displayText="Antérieur à l'épisode médical" w:value="Antérieur à l'épisode médical"/>
                  <w:listItem w:displayText="Selon l'évaluation en date du:" w:value="Selon l'évaluation en date du:"/>
                </w:comboBox>
              </w:sdtPr>
              <w:sdtEndPr/>
              <w:sdtContent>
                <w:r w:rsidR="001E25B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152258475"/>
            <w:placeholder>
              <w:docPart w:val="4DE449C6BE934AED8481689EFAC2A480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gridSpan w:val="3"/>
                <w:tcBorders>
                  <w:top w:val="nil"/>
                  <w:left w:val="nil"/>
                </w:tcBorders>
                <w:shd w:val="clear" w:color="auto" w:fill="F2F2F2" w:themeFill="background1" w:themeFillShade="F2"/>
              </w:tcPr>
              <w:p w14:paraId="135EA230" w14:textId="50C82965" w:rsidR="001E25B2" w:rsidRDefault="001E25B2" w:rsidP="00316043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75" w:type="dxa"/>
            <w:gridSpan w:val="8"/>
            <w:vMerge/>
            <w:shd w:val="clear" w:color="auto" w:fill="F2F2F2" w:themeFill="background1" w:themeFillShade="F2"/>
          </w:tcPr>
          <w:p w14:paraId="3080C642" w14:textId="3C17B585" w:rsidR="001E25B2" w:rsidRDefault="001E25B2" w:rsidP="0040564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59F1" w:rsidRPr="00D00F2F" w14:paraId="1607CFE4" w14:textId="77777777" w:rsidTr="00BB2EB2">
        <w:trPr>
          <w:trHeight w:val="578"/>
        </w:trPr>
        <w:tc>
          <w:tcPr>
            <w:tcW w:w="2545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9617E7" w14:textId="19F2450D" w:rsidR="00A759F1" w:rsidRPr="00463C46" w:rsidRDefault="00A759F1" w:rsidP="00463C4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818688270" w:edGrp="everyone" w:colFirst="1" w:colLast="1"/>
            <w:permStart w:id="1913138248" w:edGrp="everyone" w:colFirst="2" w:colLast="2"/>
            <w:permEnd w:id="1055273898"/>
            <w:permEnd w:id="1145517190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Marche :</w:t>
            </w:r>
          </w:p>
        </w:tc>
        <w:tc>
          <w:tcPr>
            <w:tcW w:w="4111" w:type="dxa"/>
            <w:gridSpan w:val="12"/>
          </w:tcPr>
          <w:p w14:paraId="2F1FB5E9" w14:textId="77777777" w:rsidR="00A759F1" w:rsidRPr="00D00F2F" w:rsidRDefault="00A759F1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75" w:type="dxa"/>
            <w:gridSpan w:val="8"/>
          </w:tcPr>
          <w:p w14:paraId="745C5A79" w14:textId="4E2F7B32" w:rsidR="00A759F1" w:rsidRPr="00D00F2F" w:rsidRDefault="00A759F1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59F1" w:rsidRPr="00D00F2F" w14:paraId="71BBFCA1" w14:textId="77777777" w:rsidTr="00BB2EB2">
        <w:trPr>
          <w:trHeight w:val="578"/>
        </w:trPr>
        <w:tc>
          <w:tcPr>
            <w:tcW w:w="2545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32AAA2" w14:textId="663D310A" w:rsidR="00A759F1" w:rsidRPr="00463C46" w:rsidRDefault="00A759F1" w:rsidP="00463C4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587483725" w:edGrp="everyone" w:colFirst="1" w:colLast="1"/>
            <w:permStart w:id="1470698165" w:edGrp="everyone" w:colFirst="2" w:colLast="2"/>
            <w:permEnd w:id="818688270"/>
            <w:permEnd w:id="1913138248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Escaliers :</w:t>
            </w:r>
          </w:p>
        </w:tc>
        <w:tc>
          <w:tcPr>
            <w:tcW w:w="4111" w:type="dxa"/>
            <w:gridSpan w:val="12"/>
          </w:tcPr>
          <w:p w14:paraId="58C8EC6E" w14:textId="77777777" w:rsidR="00A759F1" w:rsidRPr="00D00F2F" w:rsidRDefault="00A759F1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75" w:type="dxa"/>
            <w:gridSpan w:val="8"/>
          </w:tcPr>
          <w:p w14:paraId="2F232129" w14:textId="77777777" w:rsidR="00A759F1" w:rsidRPr="00D00F2F" w:rsidRDefault="00A759F1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59F1" w:rsidRPr="00D00F2F" w14:paraId="523FA2A3" w14:textId="77777777" w:rsidTr="00BB2EB2">
        <w:trPr>
          <w:trHeight w:val="578"/>
        </w:trPr>
        <w:tc>
          <w:tcPr>
            <w:tcW w:w="2545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75773F" w14:textId="0D7B9E4A" w:rsidR="00A759F1" w:rsidRPr="00463C46" w:rsidRDefault="00A759F1" w:rsidP="00463C4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36042398" w:edGrp="everyone" w:colFirst="1" w:colLast="1"/>
            <w:permStart w:id="1645219382" w:edGrp="everyone" w:colFirst="2" w:colLast="2"/>
            <w:permEnd w:id="587483725"/>
            <w:permEnd w:id="1470698165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Mobilité au lit :</w:t>
            </w:r>
          </w:p>
        </w:tc>
        <w:tc>
          <w:tcPr>
            <w:tcW w:w="4111" w:type="dxa"/>
            <w:gridSpan w:val="12"/>
          </w:tcPr>
          <w:p w14:paraId="4C6C70AC" w14:textId="77777777" w:rsidR="00A759F1" w:rsidRPr="00D00F2F" w:rsidRDefault="00A759F1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75" w:type="dxa"/>
            <w:gridSpan w:val="8"/>
          </w:tcPr>
          <w:p w14:paraId="772B4694" w14:textId="77777777" w:rsidR="00A759F1" w:rsidRPr="00D00F2F" w:rsidRDefault="00A759F1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59F1" w:rsidRPr="00D00F2F" w14:paraId="57ACB159" w14:textId="77777777" w:rsidTr="00BB2EB2">
        <w:trPr>
          <w:trHeight w:val="578"/>
        </w:trPr>
        <w:tc>
          <w:tcPr>
            <w:tcW w:w="2545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E06C8D" w14:textId="77777777" w:rsidR="00A759F1" w:rsidRDefault="00A759F1" w:rsidP="00463C4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06058674" w:edGrp="everyone" w:colFirst="1" w:colLast="1"/>
            <w:permStart w:id="1522348333" w:edGrp="everyone" w:colFirst="2" w:colLast="2"/>
            <w:permEnd w:id="1536042398"/>
            <w:permEnd w:id="1645219382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Transfert au lit :</w:t>
            </w:r>
          </w:p>
          <w:p w14:paraId="23352265" w14:textId="5E257029" w:rsidR="00A759F1" w:rsidRPr="00300B3A" w:rsidRDefault="00A759F1" w:rsidP="00463C4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0F93">
              <w:rPr>
                <w:rFonts w:asciiTheme="minorHAnsi" w:hAnsiTheme="minorHAnsi" w:cstheme="minorHAnsi"/>
                <w:sz w:val="16"/>
                <w:szCs w:val="16"/>
              </w:rPr>
              <w:t xml:space="preserve">Couché </w:t>
            </w:r>
            <w:r w:rsidRPr="009D7855">
              <w:rPr>
                <w:rFonts w:asciiTheme="minorHAnsi" w:hAnsiTheme="minorHAnsi" w:cstheme="minorHAnsi"/>
                <w:sz w:val="12"/>
                <w:szCs w:val="12"/>
              </w:rPr>
              <w:t>↔</w:t>
            </w:r>
            <w:r w:rsidRPr="00290F93">
              <w:rPr>
                <w:rFonts w:asciiTheme="minorHAnsi" w:hAnsiTheme="minorHAnsi" w:cstheme="minorHAnsi"/>
                <w:sz w:val="16"/>
                <w:szCs w:val="16"/>
              </w:rPr>
              <w:t xml:space="preserve"> assis 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/ </w:t>
            </w:r>
            <w:r w:rsidRPr="00290F93">
              <w:rPr>
                <w:rFonts w:asciiTheme="minorHAnsi" w:hAnsiTheme="minorHAnsi" w:cstheme="minorHAnsi"/>
                <w:sz w:val="16"/>
                <w:szCs w:val="16"/>
              </w:rPr>
              <w:t xml:space="preserve">Assis </w:t>
            </w:r>
            <w:r w:rsidRPr="009D7855">
              <w:rPr>
                <w:rFonts w:asciiTheme="minorHAnsi" w:hAnsiTheme="minorHAnsi" w:cstheme="minorHAnsi"/>
                <w:sz w:val="12"/>
                <w:szCs w:val="12"/>
              </w:rPr>
              <w:t>↔</w:t>
            </w:r>
            <w:r w:rsidRPr="00290F93">
              <w:rPr>
                <w:rFonts w:asciiTheme="minorHAnsi" w:hAnsiTheme="minorHAnsi" w:cstheme="minorHAnsi"/>
                <w:sz w:val="16"/>
                <w:szCs w:val="16"/>
              </w:rPr>
              <w:t xml:space="preserve"> debout</w:t>
            </w:r>
            <w:r w:rsidRPr="00D15556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</w:p>
        </w:tc>
        <w:tc>
          <w:tcPr>
            <w:tcW w:w="4111" w:type="dxa"/>
            <w:gridSpan w:val="12"/>
          </w:tcPr>
          <w:p w14:paraId="487544EC" w14:textId="77777777" w:rsidR="00A759F1" w:rsidRPr="00D00F2F" w:rsidRDefault="00A759F1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75" w:type="dxa"/>
            <w:gridSpan w:val="8"/>
          </w:tcPr>
          <w:p w14:paraId="55E1EF78" w14:textId="77777777" w:rsidR="00A759F1" w:rsidRPr="00D00F2F" w:rsidRDefault="00A759F1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59F1" w:rsidRPr="00D00F2F" w14:paraId="611A84D1" w14:textId="77777777" w:rsidTr="00BB2EB2">
        <w:trPr>
          <w:trHeight w:val="578"/>
        </w:trPr>
        <w:tc>
          <w:tcPr>
            <w:tcW w:w="2545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4CE3B3" w14:textId="05A857C2" w:rsidR="00A759F1" w:rsidRPr="00463C46" w:rsidRDefault="00A759F1" w:rsidP="00463C4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460085054" w:edGrp="everyone" w:colFirst="1" w:colLast="1"/>
            <w:permStart w:id="692796026" w:edGrp="everyone" w:colFirst="2" w:colLast="2"/>
            <w:permEnd w:id="1006058674"/>
            <w:permEnd w:id="1522348333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Transfert au fauteuil :</w:t>
            </w:r>
          </w:p>
        </w:tc>
        <w:tc>
          <w:tcPr>
            <w:tcW w:w="4111" w:type="dxa"/>
            <w:gridSpan w:val="12"/>
          </w:tcPr>
          <w:p w14:paraId="00C83ED8" w14:textId="77777777" w:rsidR="00A759F1" w:rsidRPr="00D00F2F" w:rsidRDefault="00A759F1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75" w:type="dxa"/>
            <w:gridSpan w:val="8"/>
          </w:tcPr>
          <w:p w14:paraId="1D1F9EC4" w14:textId="77777777" w:rsidR="00A759F1" w:rsidRPr="00D00F2F" w:rsidRDefault="00A759F1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59F1" w:rsidRPr="00D00F2F" w14:paraId="6703A53C" w14:textId="77777777" w:rsidTr="00BB2EB2">
        <w:trPr>
          <w:trHeight w:val="578"/>
        </w:trPr>
        <w:tc>
          <w:tcPr>
            <w:tcW w:w="2545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32473A" w14:textId="1321D957" w:rsidR="00A759F1" w:rsidRPr="00463C46" w:rsidRDefault="00A759F1" w:rsidP="00463C4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692410858" w:edGrp="everyone" w:colFirst="1" w:colLast="1"/>
            <w:permStart w:id="1923810837" w:edGrp="everyone" w:colFirst="2" w:colLast="2"/>
            <w:permEnd w:id="460085054"/>
            <w:permEnd w:id="692796026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Transfert à la toilette:</w:t>
            </w:r>
          </w:p>
        </w:tc>
        <w:tc>
          <w:tcPr>
            <w:tcW w:w="4111" w:type="dxa"/>
            <w:gridSpan w:val="12"/>
          </w:tcPr>
          <w:p w14:paraId="1CE354F0" w14:textId="77777777" w:rsidR="00A759F1" w:rsidRPr="00D00F2F" w:rsidRDefault="00A759F1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75" w:type="dxa"/>
            <w:gridSpan w:val="8"/>
          </w:tcPr>
          <w:p w14:paraId="583E3EFF" w14:textId="77777777" w:rsidR="00A759F1" w:rsidRPr="00D00F2F" w:rsidRDefault="00A759F1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59F1" w:rsidRPr="00D00F2F" w14:paraId="2E584094" w14:textId="77777777" w:rsidTr="00BB2EB2">
        <w:trPr>
          <w:trHeight w:val="578"/>
        </w:trPr>
        <w:tc>
          <w:tcPr>
            <w:tcW w:w="2545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3337A6" w14:textId="5073ECBD" w:rsidR="00A759F1" w:rsidRPr="00463C46" w:rsidRDefault="00A759F1" w:rsidP="00463C4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659962487" w:edGrp="everyone" w:colFirst="1" w:colLast="1"/>
            <w:permStart w:id="123689606" w:edGrp="everyone" w:colFirst="2" w:colLast="2"/>
            <w:permEnd w:id="692410858"/>
            <w:permEnd w:id="1923810837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Transfert au bain / douche :</w:t>
            </w:r>
          </w:p>
        </w:tc>
        <w:tc>
          <w:tcPr>
            <w:tcW w:w="4111" w:type="dxa"/>
            <w:gridSpan w:val="12"/>
          </w:tcPr>
          <w:p w14:paraId="5FEACBFF" w14:textId="77777777" w:rsidR="00A759F1" w:rsidRPr="00D00F2F" w:rsidRDefault="00A759F1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75" w:type="dxa"/>
            <w:gridSpan w:val="8"/>
          </w:tcPr>
          <w:p w14:paraId="4DA0D6AB" w14:textId="77777777" w:rsidR="00A759F1" w:rsidRPr="00D00F2F" w:rsidRDefault="00A759F1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59F1" w:rsidRPr="00D00F2F" w14:paraId="5E7F994C" w14:textId="77777777" w:rsidTr="00BB2EB2">
        <w:trPr>
          <w:trHeight w:val="578"/>
        </w:trPr>
        <w:tc>
          <w:tcPr>
            <w:tcW w:w="2545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6A6ED" w14:textId="454AF516" w:rsidR="00A759F1" w:rsidRPr="00463C46" w:rsidRDefault="00A759F1" w:rsidP="00463C4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60716658" w:edGrp="everyone" w:colFirst="2" w:colLast="2"/>
            <w:permStart w:id="2031944730" w:edGrp="everyone" w:colFirst="1" w:colLast="1"/>
            <w:permEnd w:id="659962487"/>
            <w:permEnd w:id="123689606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Autres transferts :</w:t>
            </w:r>
          </w:p>
        </w:tc>
        <w:tc>
          <w:tcPr>
            <w:tcW w:w="4111" w:type="dxa"/>
            <w:gridSpan w:val="12"/>
            <w:tcBorders>
              <w:bottom w:val="single" w:sz="4" w:space="0" w:color="auto"/>
            </w:tcBorders>
          </w:tcPr>
          <w:p w14:paraId="36EECC28" w14:textId="77777777" w:rsidR="00A759F1" w:rsidRPr="00D00F2F" w:rsidRDefault="00A759F1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75" w:type="dxa"/>
            <w:gridSpan w:val="8"/>
            <w:tcBorders>
              <w:bottom w:val="single" w:sz="4" w:space="0" w:color="auto"/>
            </w:tcBorders>
          </w:tcPr>
          <w:p w14:paraId="021AF041" w14:textId="77777777" w:rsidR="00A759F1" w:rsidRPr="00D00F2F" w:rsidRDefault="00A759F1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59F1" w:rsidRPr="00D00F2F" w14:paraId="0F3AA8E1" w14:textId="77777777" w:rsidTr="00590768">
        <w:trPr>
          <w:trHeight w:val="284"/>
        </w:trPr>
        <w:tc>
          <w:tcPr>
            <w:tcW w:w="254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810B24" w14:textId="2ACCA073" w:rsidR="00A759F1" w:rsidRPr="00C00022" w:rsidRDefault="00A759F1" w:rsidP="00A759F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09978875" w:edGrp="everyone" w:colFirst="1" w:colLast="1"/>
            <w:permEnd w:id="160716658"/>
            <w:permEnd w:id="2031944730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Mises en situation et </w:t>
            </w:r>
            <w:r w:rsidRPr="00C00022">
              <w:rPr>
                <w:rFonts w:asciiTheme="minorHAnsi" w:hAnsiTheme="minorHAnsi" w:cstheme="minorHAnsi"/>
                <w:b/>
                <w:sz w:val="20"/>
                <w:szCs w:val="20"/>
              </w:rPr>
              <w:t>observations liées à la mobilité: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63093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5B7580FC" w14:textId="51A6248A" w:rsidR="00A759F1" w:rsidRPr="00D00F2F" w:rsidRDefault="00A759F1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61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45E221E2" w14:textId="5FFEE257" w:rsidR="00A759F1" w:rsidRPr="00D00F2F" w:rsidRDefault="00A759F1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N.A.</w:t>
            </w:r>
          </w:p>
        </w:tc>
      </w:tr>
      <w:tr w:rsidR="00A759F1" w:rsidRPr="00D00F2F" w14:paraId="6D976CA3" w14:textId="77777777" w:rsidTr="00BB2EB2">
        <w:trPr>
          <w:trHeight w:val="578"/>
        </w:trPr>
        <w:tc>
          <w:tcPr>
            <w:tcW w:w="2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C86D43" w14:textId="77777777" w:rsidR="00A759F1" w:rsidRDefault="00A759F1" w:rsidP="00A759F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783908683" w:edGrp="everyone" w:colFirst="1" w:colLast="1"/>
            <w:permEnd w:id="1509978875"/>
          </w:p>
        </w:tc>
        <w:tc>
          <w:tcPr>
            <w:tcW w:w="8086" w:type="dxa"/>
            <w:gridSpan w:val="20"/>
            <w:tcBorders>
              <w:top w:val="nil"/>
              <w:left w:val="single" w:sz="4" w:space="0" w:color="auto"/>
            </w:tcBorders>
            <w:shd w:val="clear" w:color="auto" w:fill="auto"/>
          </w:tcPr>
          <w:p w14:paraId="02220145" w14:textId="77777777" w:rsidR="00A759F1" w:rsidRDefault="00A759F1" w:rsidP="00A759F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783908683"/>
      <w:tr w:rsidR="007B73DE" w:rsidRPr="00D00F2F" w14:paraId="1F66E63B" w14:textId="77777777" w:rsidTr="00590768">
        <w:trPr>
          <w:trHeight w:val="284"/>
        </w:trPr>
        <w:tc>
          <w:tcPr>
            <w:tcW w:w="2545" w:type="dxa"/>
            <w:gridSpan w:val="3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F504EC" w14:textId="6B162A2F" w:rsidR="007B73DE" w:rsidRPr="00463C46" w:rsidRDefault="007B73DE" w:rsidP="00EE562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432AA4">
              <w:rPr>
                <w:rFonts w:asciiTheme="minorHAnsi" w:hAnsiTheme="minorHAnsi" w:cstheme="minorHAnsi"/>
                <w:b/>
                <w:sz w:val="20"/>
                <w:szCs w:val="20"/>
              </w:rPr>
              <w:t>SOINS PERSONNELS</w:t>
            </w:r>
          </w:p>
        </w:tc>
        <w:tc>
          <w:tcPr>
            <w:tcW w:w="4111" w:type="dxa"/>
            <w:gridSpan w:val="12"/>
            <w:tcBorders>
              <w:bottom w:val="nil"/>
            </w:tcBorders>
            <w:shd w:val="clear" w:color="auto" w:fill="F2F2F2" w:themeFill="background1" w:themeFillShade="F2"/>
          </w:tcPr>
          <w:p w14:paraId="5ACAA8E0" w14:textId="49013F14" w:rsidR="007B73DE" w:rsidRPr="00D00F2F" w:rsidRDefault="007B73DE" w:rsidP="00EE56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63C46">
              <w:rPr>
                <w:rFonts w:asciiTheme="minorHAnsi" w:hAnsiTheme="minorHAnsi" w:cstheme="minorHAnsi"/>
                <w:b/>
                <w:sz w:val="20"/>
                <w:szCs w:val="20"/>
              </w:rPr>
              <w:t>PROFIL ANTÉRIEUR</w:t>
            </w:r>
          </w:p>
        </w:tc>
        <w:tc>
          <w:tcPr>
            <w:tcW w:w="3975" w:type="dxa"/>
            <w:gridSpan w:val="8"/>
            <w:vMerge w:val="restart"/>
            <w:shd w:val="clear" w:color="auto" w:fill="F2F2F2" w:themeFill="background1" w:themeFillShade="F2"/>
          </w:tcPr>
          <w:p w14:paraId="2BBD7CBB" w14:textId="4FDDB237" w:rsidR="007B73DE" w:rsidRPr="00D00F2F" w:rsidRDefault="007B73DE" w:rsidP="00EE56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63C46">
              <w:rPr>
                <w:rFonts w:asciiTheme="minorHAnsi" w:hAnsiTheme="minorHAnsi" w:cstheme="minorHAnsi"/>
                <w:b/>
                <w:sz w:val="20"/>
                <w:szCs w:val="20"/>
              </w:rPr>
              <w:t>PROFIL ACTUEL</w:t>
            </w:r>
          </w:p>
        </w:tc>
      </w:tr>
      <w:tr w:rsidR="007B73DE" w:rsidRPr="00D00F2F" w14:paraId="507D6D09" w14:textId="77777777" w:rsidTr="00590768">
        <w:trPr>
          <w:trHeight w:val="284"/>
        </w:trPr>
        <w:tc>
          <w:tcPr>
            <w:tcW w:w="2545" w:type="dxa"/>
            <w:gridSpan w:val="3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A4863B" w14:textId="77777777" w:rsidR="007B73DE" w:rsidRPr="00463C46" w:rsidRDefault="007B73DE" w:rsidP="007B73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62414796" w:edGrp="everyone" w:colFirst="1" w:colLast="1"/>
            <w:permStart w:id="1765300152" w:edGrp="everyone" w:colFirst="2" w:colLast="2"/>
          </w:p>
        </w:tc>
        <w:tc>
          <w:tcPr>
            <w:tcW w:w="2693" w:type="dxa"/>
            <w:gridSpan w:val="9"/>
            <w:tcBorders>
              <w:top w:val="nil"/>
              <w:right w:val="nil"/>
            </w:tcBorders>
            <w:shd w:val="clear" w:color="auto" w:fill="F2F2F2" w:themeFill="background1" w:themeFillShade="F2"/>
          </w:tcPr>
          <w:p w14:paraId="21CE5FF0" w14:textId="0E27D03D" w:rsidR="007B73DE" w:rsidRPr="00D00F2F" w:rsidRDefault="00456C4C" w:rsidP="007B73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26789515"/>
                <w:placeholder>
                  <w:docPart w:val="A8F5BAC52D174BCFA1837BAE1915A3DA"/>
                </w:placeholder>
                <w:comboBox>
                  <w:listItem w:displayText=" " w:value="."/>
                  <w:listItem w:displayText="Antérieur à l'épisode médical" w:value="Antérieur à l'épisode médical"/>
                  <w:listItem w:displayText="Selon l'évaluation en date du:" w:value="Selon l'évaluation en date du:"/>
                </w:comboBox>
              </w:sdtPr>
              <w:sdtEndPr/>
              <w:sdtContent>
                <w:r w:rsidR="00432AA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495947098"/>
            <w:placeholder>
              <w:docPart w:val="8BD7154B7E794C619CF4DC35528BFB0B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gridSpan w:val="3"/>
                <w:tcBorders>
                  <w:top w:val="nil"/>
                  <w:left w:val="nil"/>
                </w:tcBorders>
                <w:shd w:val="clear" w:color="auto" w:fill="F2F2F2" w:themeFill="background1" w:themeFillShade="F2"/>
              </w:tcPr>
              <w:p w14:paraId="57BE38C2" w14:textId="1D88AAC7" w:rsidR="007B73DE" w:rsidRPr="00D00F2F" w:rsidRDefault="00432AA4" w:rsidP="00432AA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75" w:type="dxa"/>
            <w:gridSpan w:val="8"/>
            <w:vMerge/>
            <w:shd w:val="clear" w:color="auto" w:fill="F2F2F2" w:themeFill="background1" w:themeFillShade="F2"/>
            <w:vAlign w:val="center"/>
          </w:tcPr>
          <w:p w14:paraId="37945493" w14:textId="77777777" w:rsidR="007B73DE" w:rsidRPr="00D00F2F" w:rsidRDefault="007B73DE" w:rsidP="007B73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279C" w:rsidRPr="00D00F2F" w14:paraId="713941E2" w14:textId="77777777" w:rsidTr="00284732">
        <w:trPr>
          <w:trHeight w:val="578"/>
        </w:trPr>
        <w:tc>
          <w:tcPr>
            <w:tcW w:w="2545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AD1D96" w14:textId="7BC55574" w:rsidR="00F4279C" w:rsidRPr="00463C46" w:rsidRDefault="00F4279C" w:rsidP="007B73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395656652" w:edGrp="everyone" w:colFirst="1" w:colLast="1"/>
            <w:permStart w:id="561318148" w:edGrp="everyone" w:colFirst="2" w:colLast="2"/>
            <w:permEnd w:id="1062414796"/>
            <w:permEnd w:id="1765300152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Se nourrir :</w:t>
            </w:r>
          </w:p>
        </w:tc>
        <w:tc>
          <w:tcPr>
            <w:tcW w:w="4111" w:type="dxa"/>
            <w:gridSpan w:val="12"/>
          </w:tcPr>
          <w:p w14:paraId="4F54CCB2" w14:textId="77777777" w:rsidR="00F4279C" w:rsidRPr="00D00F2F" w:rsidRDefault="00F4279C" w:rsidP="007B73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75" w:type="dxa"/>
            <w:gridSpan w:val="8"/>
          </w:tcPr>
          <w:p w14:paraId="033DB444" w14:textId="77777777" w:rsidR="00F4279C" w:rsidRPr="00D00F2F" w:rsidRDefault="00F4279C" w:rsidP="007B73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279C" w:rsidRPr="00D00F2F" w14:paraId="39420C9C" w14:textId="77777777" w:rsidTr="00284732">
        <w:trPr>
          <w:trHeight w:val="578"/>
        </w:trPr>
        <w:tc>
          <w:tcPr>
            <w:tcW w:w="2545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0A4FEE" w14:textId="7D4F8AC8" w:rsidR="00F4279C" w:rsidRPr="00463C46" w:rsidRDefault="00F4279C" w:rsidP="00463C4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480854240" w:edGrp="everyone" w:colFirst="1" w:colLast="1"/>
            <w:permStart w:id="1940533353" w:edGrp="everyone" w:colFirst="2" w:colLast="2"/>
            <w:permEnd w:id="1395656652"/>
            <w:permEnd w:id="561318148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Soins d’apparence :</w:t>
            </w:r>
          </w:p>
        </w:tc>
        <w:tc>
          <w:tcPr>
            <w:tcW w:w="4111" w:type="dxa"/>
            <w:gridSpan w:val="12"/>
          </w:tcPr>
          <w:p w14:paraId="12A94C5C" w14:textId="77777777" w:rsidR="00F4279C" w:rsidRPr="00D00F2F" w:rsidRDefault="00F4279C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75" w:type="dxa"/>
            <w:gridSpan w:val="8"/>
          </w:tcPr>
          <w:p w14:paraId="03E3124F" w14:textId="77777777" w:rsidR="00F4279C" w:rsidRPr="00D00F2F" w:rsidRDefault="00F4279C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279C" w:rsidRPr="00D00F2F" w14:paraId="22FDAC01" w14:textId="77777777" w:rsidTr="00284732">
        <w:trPr>
          <w:trHeight w:val="1166"/>
        </w:trPr>
        <w:tc>
          <w:tcPr>
            <w:tcW w:w="2545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CCC941" w14:textId="7FFD0237" w:rsidR="00F4279C" w:rsidRPr="00463C46" w:rsidRDefault="00F4279C" w:rsidP="00463C4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682397499" w:edGrp="everyone" w:colFirst="1" w:colLast="1"/>
            <w:permStart w:id="339949985" w:edGrp="everyone" w:colFirst="2" w:colLast="2"/>
            <w:permEnd w:id="480854240"/>
            <w:permEnd w:id="1940533353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Habillage :</w:t>
            </w:r>
          </w:p>
        </w:tc>
        <w:tc>
          <w:tcPr>
            <w:tcW w:w="4111" w:type="dxa"/>
            <w:gridSpan w:val="12"/>
          </w:tcPr>
          <w:p w14:paraId="4351A345" w14:textId="77777777" w:rsidR="00F4279C" w:rsidRPr="00D00F2F" w:rsidRDefault="00F4279C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75" w:type="dxa"/>
            <w:gridSpan w:val="8"/>
          </w:tcPr>
          <w:p w14:paraId="2DF1740C" w14:textId="77777777" w:rsidR="00F4279C" w:rsidRPr="00D00F2F" w:rsidRDefault="00F4279C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279C" w:rsidRPr="00D00F2F" w14:paraId="69EF2EFA" w14:textId="77777777" w:rsidTr="00284732">
        <w:trPr>
          <w:trHeight w:val="1166"/>
        </w:trPr>
        <w:tc>
          <w:tcPr>
            <w:tcW w:w="2545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79D579" w14:textId="088F1DD8" w:rsidR="00F4279C" w:rsidRPr="00463C46" w:rsidRDefault="00F4279C" w:rsidP="00463C4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491796567" w:edGrp="everyone" w:colFirst="1" w:colLast="1"/>
            <w:permStart w:id="1829711086" w:edGrp="everyone" w:colFirst="2" w:colLast="2"/>
            <w:permEnd w:id="1682397499"/>
            <w:permEnd w:id="339949985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Hygiène :</w:t>
            </w:r>
          </w:p>
        </w:tc>
        <w:tc>
          <w:tcPr>
            <w:tcW w:w="4111" w:type="dxa"/>
            <w:gridSpan w:val="12"/>
          </w:tcPr>
          <w:p w14:paraId="29FF5082" w14:textId="77777777" w:rsidR="00F4279C" w:rsidRPr="00D00F2F" w:rsidRDefault="00F4279C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75" w:type="dxa"/>
            <w:gridSpan w:val="8"/>
          </w:tcPr>
          <w:p w14:paraId="42C064FE" w14:textId="77777777" w:rsidR="00F4279C" w:rsidRPr="00D00F2F" w:rsidRDefault="00F4279C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279C" w:rsidRPr="00D00F2F" w14:paraId="3917FEC5" w14:textId="77777777" w:rsidTr="00284732">
        <w:trPr>
          <w:trHeight w:val="578"/>
        </w:trPr>
        <w:tc>
          <w:tcPr>
            <w:tcW w:w="2545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F9840C" w14:textId="3CAF43DF" w:rsidR="00F4279C" w:rsidRPr="00463C46" w:rsidRDefault="00F4279C" w:rsidP="00463C4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407404639" w:edGrp="everyone" w:colFirst="1" w:colLast="1"/>
            <w:permStart w:id="1838311106" w:edGrp="everyone" w:colFirst="2" w:colLast="2"/>
            <w:permEnd w:id="491796567"/>
            <w:permEnd w:id="1829711086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Élimination :</w:t>
            </w:r>
          </w:p>
        </w:tc>
        <w:tc>
          <w:tcPr>
            <w:tcW w:w="4111" w:type="dxa"/>
            <w:gridSpan w:val="12"/>
          </w:tcPr>
          <w:p w14:paraId="2E4BCC54" w14:textId="77777777" w:rsidR="00F4279C" w:rsidRPr="00D00F2F" w:rsidRDefault="00F4279C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75" w:type="dxa"/>
            <w:gridSpan w:val="8"/>
          </w:tcPr>
          <w:p w14:paraId="2CEA71AF" w14:textId="77777777" w:rsidR="00F4279C" w:rsidRPr="00D00F2F" w:rsidRDefault="00F4279C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279C" w:rsidRPr="00D00F2F" w14:paraId="62901611" w14:textId="77777777" w:rsidTr="00F4279C">
        <w:trPr>
          <w:trHeight w:val="578"/>
        </w:trPr>
        <w:tc>
          <w:tcPr>
            <w:tcW w:w="2545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4D1C3C" w14:textId="30CDAFAB" w:rsidR="00F4279C" w:rsidRPr="00463C46" w:rsidRDefault="00F4279C" w:rsidP="00463C4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942490912" w:edGrp="everyone" w:colFirst="1" w:colLast="1"/>
            <w:permStart w:id="269817323" w:edGrp="everyone" w:colFirst="2" w:colLast="2"/>
            <w:permEnd w:id="1407404639"/>
            <w:permEnd w:id="1838311106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Hygiène excrétrice :</w:t>
            </w:r>
          </w:p>
        </w:tc>
        <w:tc>
          <w:tcPr>
            <w:tcW w:w="4111" w:type="dxa"/>
            <w:gridSpan w:val="12"/>
            <w:tcBorders>
              <w:bottom w:val="single" w:sz="4" w:space="0" w:color="auto"/>
            </w:tcBorders>
          </w:tcPr>
          <w:p w14:paraId="134115FF" w14:textId="77777777" w:rsidR="00F4279C" w:rsidRPr="00D00F2F" w:rsidRDefault="00F4279C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75" w:type="dxa"/>
            <w:gridSpan w:val="8"/>
            <w:tcBorders>
              <w:bottom w:val="single" w:sz="4" w:space="0" w:color="auto"/>
            </w:tcBorders>
          </w:tcPr>
          <w:p w14:paraId="42F59634" w14:textId="77777777" w:rsidR="00F4279C" w:rsidRPr="00D00F2F" w:rsidRDefault="00F4279C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B2EB2" w:rsidRPr="00D00F2F" w14:paraId="7BFAE802" w14:textId="77777777" w:rsidTr="00590768">
        <w:trPr>
          <w:trHeight w:val="284"/>
        </w:trPr>
        <w:tc>
          <w:tcPr>
            <w:tcW w:w="2545" w:type="dxa"/>
            <w:gridSpan w:val="3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73A59B" w14:textId="5B352705" w:rsidR="00BB2EB2" w:rsidRPr="00EF3CBE" w:rsidRDefault="00BB2EB2" w:rsidP="00BB2EB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919493245" w:edGrp="everyone" w:colFirst="1" w:colLast="1"/>
            <w:permEnd w:id="1942490912"/>
            <w:permEnd w:id="269817323"/>
            <w:r w:rsidRPr="00EF3CBE">
              <w:rPr>
                <w:rFonts w:asciiTheme="minorHAnsi" w:hAnsiTheme="minorHAnsi" w:cstheme="minorHAnsi"/>
                <w:b/>
                <w:sz w:val="20"/>
                <w:szCs w:val="20"/>
              </w:rPr>
              <w:t>Mises en situation et observations liées aux soins personnels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80212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0BA50D2B" w14:textId="77777777" w:rsidR="00BB2EB2" w:rsidRPr="00D00F2F" w:rsidRDefault="00BB2EB2" w:rsidP="007516F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61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55F6E6A3" w14:textId="77777777" w:rsidR="00BB2EB2" w:rsidRPr="00D00F2F" w:rsidRDefault="00BB2EB2" w:rsidP="007516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N.A.</w:t>
            </w:r>
          </w:p>
        </w:tc>
      </w:tr>
      <w:tr w:rsidR="00F4279C" w:rsidRPr="00D00F2F" w14:paraId="5684BA3A" w14:textId="77777777" w:rsidTr="00F4279C">
        <w:trPr>
          <w:trHeight w:val="1460"/>
        </w:trPr>
        <w:tc>
          <w:tcPr>
            <w:tcW w:w="2545" w:type="dxa"/>
            <w:gridSpan w:val="3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830C63" w14:textId="77777777" w:rsidR="00F4279C" w:rsidRPr="00EF3CBE" w:rsidRDefault="00F4279C" w:rsidP="00BB2EB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465132547" w:edGrp="everyone" w:colFirst="1" w:colLast="1"/>
            <w:permEnd w:id="919493245"/>
          </w:p>
        </w:tc>
        <w:tc>
          <w:tcPr>
            <w:tcW w:w="8086" w:type="dxa"/>
            <w:gridSpan w:val="20"/>
            <w:tcBorders>
              <w:top w:val="nil"/>
            </w:tcBorders>
            <w:shd w:val="clear" w:color="auto" w:fill="auto"/>
          </w:tcPr>
          <w:p w14:paraId="2F4DCB80" w14:textId="77777777" w:rsidR="00F4279C" w:rsidRDefault="00F4279C" w:rsidP="00F4279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465132547"/>
      <w:tr w:rsidR="00013372" w:rsidRPr="00D00F2F" w14:paraId="54B7FDA2" w14:textId="77777777" w:rsidTr="00590768">
        <w:trPr>
          <w:trHeight w:val="284"/>
        </w:trPr>
        <w:tc>
          <w:tcPr>
            <w:tcW w:w="10631" w:type="dxa"/>
            <w:gridSpan w:val="2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985315" w14:textId="188B758E" w:rsidR="00013372" w:rsidRPr="00EE5622" w:rsidRDefault="00EE5622" w:rsidP="009D19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5622">
              <w:rPr>
                <w:rFonts w:asciiTheme="minorHAnsi" w:hAnsiTheme="minorHAnsi" w:cstheme="minorHAnsi"/>
                <w:b/>
                <w:sz w:val="20"/>
                <w:szCs w:val="20"/>
              </w:rPr>
              <w:t>DOMAINE DE LA PRODUCTIVITÉ</w:t>
            </w:r>
          </w:p>
        </w:tc>
      </w:tr>
      <w:tr w:rsidR="00EE5622" w:rsidRPr="00D00F2F" w14:paraId="66A01372" w14:textId="77777777" w:rsidTr="00590768">
        <w:trPr>
          <w:trHeight w:val="284"/>
        </w:trPr>
        <w:tc>
          <w:tcPr>
            <w:tcW w:w="2545" w:type="dxa"/>
            <w:gridSpan w:val="3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663DBF" w14:textId="719F8AEB" w:rsidR="00EE5622" w:rsidRPr="00463C46" w:rsidRDefault="00053FC7" w:rsidP="00EE562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PRODUCTIVITÉ</w:t>
            </w:r>
          </w:p>
        </w:tc>
        <w:tc>
          <w:tcPr>
            <w:tcW w:w="4111" w:type="dxa"/>
            <w:gridSpan w:val="12"/>
            <w:tcBorders>
              <w:bottom w:val="nil"/>
            </w:tcBorders>
            <w:shd w:val="clear" w:color="auto" w:fill="F2F2F2" w:themeFill="background1" w:themeFillShade="F2"/>
          </w:tcPr>
          <w:p w14:paraId="475B877A" w14:textId="0765C238" w:rsidR="00EE5622" w:rsidRPr="00D00F2F" w:rsidRDefault="00EE5622" w:rsidP="00EE56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63C46">
              <w:rPr>
                <w:rFonts w:asciiTheme="minorHAnsi" w:hAnsiTheme="minorHAnsi" w:cstheme="minorHAnsi"/>
                <w:b/>
                <w:sz w:val="20"/>
                <w:szCs w:val="20"/>
              </w:rPr>
              <w:t>PROFIL ANTÉRIEUR</w:t>
            </w:r>
          </w:p>
        </w:tc>
        <w:tc>
          <w:tcPr>
            <w:tcW w:w="3975" w:type="dxa"/>
            <w:gridSpan w:val="8"/>
            <w:vMerge w:val="restart"/>
            <w:shd w:val="clear" w:color="auto" w:fill="F2F2F2" w:themeFill="background1" w:themeFillShade="F2"/>
          </w:tcPr>
          <w:p w14:paraId="1D692AEA" w14:textId="65D89321" w:rsidR="00EE5622" w:rsidRPr="00D00F2F" w:rsidRDefault="00EE5622" w:rsidP="00EE56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63C46">
              <w:rPr>
                <w:rFonts w:asciiTheme="minorHAnsi" w:hAnsiTheme="minorHAnsi" w:cstheme="minorHAnsi"/>
                <w:b/>
                <w:sz w:val="20"/>
                <w:szCs w:val="20"/>
              </w:rPr>
              <w:t>PROFIL ACTUEL</w:t>
            </w:r>
          </w:p>
        </w:tc>
      </w:tr>
      <w:tr w:rsidR="00EE5622" w:rsidRPr="00D00F2F" w14:paraId="51869600" w14:textId="77777777" w:rsidTr="00590768">
        <w:trPr>
          <w:trHeight w:val="284"/>
        </w:trPr>
        <w:tc>
          <w:tcPr>
            <w:tcW w:w="2545" w:type="dxa"/>
            <w:gridSpan w:val="3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B87EF7" w14:textId="77777777" w:rsidR="00EE5622" w:rsidRPr="00463C46" w:rsidRDefault="00EE5622" w:rsidP="00EE562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109014218" w:edGrp="everyone" w:colFirst="2" w:colLast="2"/>
            <w:permStart w:id="2027815818" w:edGrp="everyone" w:colFirst="1" w:colLast="1"/>
          </w:p>
        </w:tc>
        <w:tc>
          <w:tcPr>
            <w:tcW w:w="2693" w:type="dxa"/>
            <w:gridSpan w:val="9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7EA67E6" w14:textId="409144B3" w:rsidR="00EE5622" w:rsidRPr="00D00F2F" w:rsidRDefault="00456C4C" w:rsidP="00EE56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92884344"/>
                <w:placeholder>
                  <w:docPart w:val="A834DAD6BCFF4E93A57F2DF9736EFF8C"/>
                </w:placeholder>
                <w:comboBox>
                  <w:listItem w:displayText=" " w:value="."/>
                  <w:listItem w:displayText="Antérieur à l'épisode médical" w:value="Antérieur à l'épisode médical"/>
                  <w:listItem w:displayText="Selon l'évaluation en date du:" w:value="Selon l'évaluation en date du:"/>
                </w:comboBox>
              </w:sdtPr>
              <w:sdtEndPr/>
              <w:sdtContent>
                <w:r w:rsidR="00EE562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91033420"/>
            <w:placeholder>
              <w:docPart w:val="6EFEA43A82A14621999768A04E11B332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gridSpan w:val="3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F2F2F2" w:themeFill="background1" w:themeFillShade="F2"/>
              </w:tcPr>
              <w:p w14:paraId="3BEB9795" w14:textId="34432C47" w:rsidR="00EE5622" w:rsidRPr="00D00F2F" w:rsidRDefault="00EE5622" w:rsidP="00EE562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75" w:type="dxa"/>
            <w:gridSpan w:val="8"/>
            <w:vMerge/>
            <w:shd w:val="clear" w:color="auto" w:fill="F2F2F2" w:themeFill="background1" w:themeFillShade="F2"/>
            <w:vAlign w:val="center"/>
          </w:tcPr>
          <w:p w14:paraId="5822FE67" w14:textId="77777777" w:rsidR="00EE5622" w:rsidRPr="00D00F2F" w:rsidRDefault="00EE5622" w:rsidP="00EE562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6BB7" w:rsidRPr="00D00F2F" w14:paraId="30734AC4" w14:textId="77777777" w:rsidTr="00590768">
        <w:trPr>
          <w:trHeight w:val="284"/>
        </w:trPr>
        <w:tc>
          <w:tcPr>
            <w:tcW w:w="2545" w:type="dxa"/>
            <w:gridSpan w:val="3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C1FF44" w14:textId="3BB80457" w:rsidR="00D36BB7" w:rsidRPr="00D00F2F" w:rsidRDefault="00D36BB7" w:rsidP="00EE56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99084325" w:edGrp="everyone" w:colFirst="1" w:colLast="1"/>
            <w:permStart w:id="48441012" w:edGrp="everyone" w:colFirst="3" w:colLast="3"/>
            <w:permStart w:id="314333346" w:edGrp="everyone" w:colFirst="5" w:colLast="5"/>
            <w:permEnd w:id="2109014218"/>
            <w:permEnd w:id="2027815818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Gestion de la médication: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406450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bottom w:val="nil"/>
                  <w:right w:val="nil"/>
                </w:tcBorders>
              </w:tcPr>
              <w:p w14:paraId="19BC0651" w14:textId="4B4A8D25" w:rsidR="00D36BB7" w:rsidRPr="00BC7C8E" w:rsidRDefault="00D36BB7" w:rsidP="00EE5622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3"/>
            <w:tcBorders>
              <w:left w:val="nil"/>
              <w:bottom w:val="nil"/>
              <w:right w:val="nil"/>
            </w:tcBorders>
          </w:tcPr>
          <w:p w14:paraId="5D4B00C7" w14:textId="199C7862" w:rsidR="00D36BB7" w:rsidRPr="00BC7C8E" w:rsidRDefault="00D36BB7" w:rsidP="00EE562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En pot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1512141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left w:val="nil"/>
                  <w:bottom w:val="nil"/>
                  <w:right w:val="nil"/>
                </w:tcBorders>
              </w:tcPr>
              <w:p w14:paraId="2169CAB4" w14:textId="32C21D8B" w:rsidR="00D36BB7" w:rsidRPr="00BC7C8E" w:rsidRDefault="00D36BB7" w:rsidP="00EE5622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5"/>
            <w:tcBorders>
              <w:left w:val="nil"/>
              <w:bottom w:val="nil"/>
            </w:tcBorders>
          </w:tcPr>
          <w:p w14:paraId="376A8216" w14:textId="447DEA18" w:rsidR="00D36BB7" w:rsidRPr="00BC7C8E" w:rsidRDefault="00D36BB7" w:rsidP="00EE562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Dosette</w:t>
            </w:r>
          </w:p>
        </w:tc>
        <w:tc>
          <w:tcPr>
            <w:tcW w:w="3975" w:type="dxa"/>
            <w:gridSpan w:val="8"/>
            <w:vMerge w:val="restart"/>
          </w:tcPr>
          <w:p w14:paraId="3883B995" w14:textId="7B4EA2A1" w:rsidR="00D36BB7" w:rsidRPr="00D00F2F" w:rsidRDefault="00D36BB7" w:rsidP="00EE562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6BB7" w:rsidRPr="00D00F2F" w14:paraId="41480F03" w14:textId="77777777" w:rsidTr="00590768">
        <w:trPr>
          <w:trHeight w:val="284"/>
        </w:trPr>
        <w:tc>
          <w:tcPr>
            <w:tcW w:w="2545" w:type="dxa"/>
            <w:gridSpan w:val="3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E795AB" w14:textId="77777777" w:rsidR="00D36BB7" w:rsidRDefault="00D36BB7" w:rsidP="00EE562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339565567" w:edGrp="everyone" w:colFirst="1" w:colLast="1"/>
            <w:permStart w:id="1276324407" w:edGrp="everyone" w:colFirst="3" w:colLast="3"/>
            <w:permStart w:id="81408333" w:edGrp="everyone" w:colFirst="4" w:colLast="4"/>
            <w:permEnd w:id="2099084325"/>
            <w:permEnd w:id="48441012"/>
            <w:permEnd w:id="314333346"/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2099165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nil"/>
                  <w:bottom w:val="nil"/>
                  <w:right w:val="nil"/>
                </w:tcBorders>
              </w:tcPr>
              <w:p w14:paraId="019A981A" w14:textId="5B9A7752" w:rsidR="00D36BB7" w:rsidRPr="00BC7C8E" w:rsidRDefault="00D36BB7" w:rsidP="00EE5622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C9DA84" w14:textId="403B4692" w:rsidR="00D36BB7" w:rsidRPr="00BC7C8E" w:rsidRDefault="00D36BB7" w:rsidP="00EE562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Dispill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33781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4D0AEDB" w14:textId="1B2616F4" w:rsidR="00D36BB7" w:rsidRPr="00BC7C8E" w:rsidRDefault="00D36BB7" w:rsidP="00EE5622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5"/>
            <w:tcBorders>
              <w:top w:val="nil"/>
              <w:left w:val="nil"/>
              <w:bottom w:val="nil"/>
            </w:tcBorders>
          </w:tcPr>
          <w:p w14:paraId="1A65A3E1" w14:textId="2EBC1C68" w:rsidR="00D36BB7" w:rsidRPr="00BC7C8E" w:rsidRDefault="00D36BB7" w:rsidP="00EE562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75" w:type="dxa"/>
            <w:gridSpan w:val="8"/>
            <w:vMerge/>
          </w:tcPr>
          <w:p w14:paraId="484CB1A6" w14:textId="77777777" w:rsidR="00D36BB7" w:rsidRPr="00D00F2F" w:rsidRDefault="00D36BB7" w:rsidP="00EE562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6BB7" w:rsidRPr="00D00F2F" w14:paraId="0961AB4F" w14:textId="77777777" w:rsidTr="00284732">
        <w:trPr>
          <w:trHeight w:val="578"/>
        </w:trPr>
        <w:tc>
          <w:tcPr>
            <w:tcW w:w="254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92C8C4" w14:textId="77777777" w:rsidR="00D36BB7" w:rsidRDefault="00D36BB7" w:rsidP="00EE562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98901578" w:edGrp="everyone" w:colFirst="1" w:colLast="1"/>
            <w:permEnd w:id="1339565567"/>
            <w:permEnd w:id="1276324407"/>
            <w:permEnd w:id="81408333"/>
          </w:p>
        </w:tc>
        <w:tc>
          <w:tcPr>
            <w:tcW w:w="4111" w:type="dxa"/>
            <w:gridSpan w:val="12"/>
            <w:tcBorders>
              <w:top w:val="nil"/>
              <w:bottom w:val="single" w:sz="4" w:space="0" w:color="auto"/>
            </w:tcBorders>
          </w:tcPr>
          <w:p w14:paraId="35C1469F" w14:textId="77777777" w:rsidR="00D36BB7" w:rsidRPr="00B83DF3" w:rsidRDefault="00D36BB7" w:rsidP="00EE562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75" w:type="dxa"/>
            <w:gridSpan w:val="8"/>
            <w:vMerge/>
            <w:tcBorders>
              <w:bottom w:val="single" w:sz="4" w:space="0" w:color="auto"/>
            </w:tcBorders>
          </w:tcPr>
          <w:p w14:paraId="52BF20FF" w14:textId="77777777" w:rsidR="00D36BB7" w:rsidRPr="00D00F2F" w:rsidRDefault="00D36BB7" w:rsidP="00EE562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3796" w:rsidRPr="00D00F2F" w14:paraId="20428EE0" w14:textId="77777777" w:rsidTr="00284732">
        <w:trPr>
          <w:trHeight w:val="578"/>
        </w:trPr>
        <w:tc>
          <w:tcPr>
            <w:tcW w:w="2545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F1381C" w14:textId="6ACC6631" w:rsidR="00DC3796" w:rsidRDefault="00DC3796" w:rsidP="00EE562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890916382" w:edGrp="everyone" w:colFirst="1" w:colLast="1"/>
            <w:permStart w:id="104616795" w:edGrp="everyone" w:colFirst="2" w:colLast="2"/>
            <w:permEnd w:id="1598901578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Entretien ménager :</w:t>
            </w:r>
          </w:p>
        </w:tc>
        <w:tc>
          <w:tcPr>
            <w:tcW w:w="4111" w:type="dxa"/>
            <w:gridSpan w:val="12"/>
          </w:tcPr>
          <w:p w14:paraId="5C0267AE" w14:textId="77777777" w:rsidR="00DC3796" w:rsidRPr="00D00F2F" w:rsidRDefault="00DC3796" w:rsidP="00EE562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75" w:type="dxa"/>
            <w:gridSpan w:val="8"/>
          </w:tcPr>
          <w:p w14:paraId="6350726C" w14:textId="77777777" w:rsidR="00DC3796" w:rsidRPr="00D00F2F" w:rsidRDefault="00DC3796" w:rsidP="00EE562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3796" w:rsidRPr="00D00F2F" w14:paraId="047E6663" w14:textId="77777777" w:rsidTr="00284732">
        <w:trPr>
          <w:trHeight w:val="578"/>
        </w:trPr>
        <w:tc>
          <w:tcPr>
            <w:tcW w:w="2545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760912" w14:textId="0E3A8FD9" w:rsidR="00DC3796" w:rsidRDefault="00DC3796" w:rsidP="00EE562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967920408" w:edGrp="everyone" w:colFirst="1" w:colLast="1"/>
            <w:permStart w:id="655643570" w:edGrp="everyone" w:colFirst="2" w:colLast="2"/>
            <w:permEnd w:id="1890916382"/>
            <w:permEnd w:id="104616795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Entretien extérieur :</w:t>
            </w:r>
          </w:p>
        </w:tc>
        <w:tc>
          <w:tcPr>
            <w:tcW w:w="4111" w:type="dxa"/>
            <w:gridSpan w:val="12"/>
          </w:tcPr>
          <w:p w14:paraId="5446BA86" w14:textId="77777777" w:rsidR="00DC3796" w:rsidRPr="00D00F2F" w:rsidRDefault="00DC3796" w:rsidP="00EE562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75" w:type="dxa"/>
            <w:gridSpan w:val="8"/>
          </w:tcPr>
          <w:p w14:paraId="386E8F5B" w14:textId="77777777" w:rsidR="00DC3796" w:rsidRPr="00D00F2F" w:rsidRDefault="00DC3796" w:rsidP="00EE562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3796" w:rsidRPr="00D00F2F" w14:paraId="4A238BDA" w14:textId="77777777" w:rsidTr="00284732">
        <w:trPr>
          <w:trHeight w:val="578"/>
        </w:trPr>
        <w:tc>
          <w:tcPr>
            <w:tcW w:w="2545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0EB7BC" w14:textId="6AE91F21" w:rsidR="00DC3796" w:rsidRPr="00F6055C" w:rsidRDefault="00DC3796" w:rsidP="00F6055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796419722" w:edGrp="everyone" w:colFirst="1" w:colLast="1"/>
            <w:permStart w:id="243234393" w:edGrp="everyone" w:colFirst="2" w:colLast="2"/>
            <w:permEnd w:id="1967920408"/>
            <w:permEnd w:id="655643570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Lavage / lessive :</w:t>
            </w:r>
          </w:p>
        </w:tc>
        <w:tc>
          <w:tcPr>
            <w:tcW w:w="4111" w:type="dxa"/>
            <w:gridSpan w:val="12"/>
          </w:tcPr>
          <w:p w14:paraId="10AB7EBE" w14:textId="77777777" w:rsidR="00DC3796" w:rsidRPr="00D00F2F" w:rsidRDefault="00DC3796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75" w:type="dxa"/>
            <w:gridSpan w:val="8"/>
          </w:tcPr>
          <w:p w14:paraId="1E29F187" w14:textId="77777777" w:rsidR="00DC3796" w:rsidRPr="00D00F2F" w:rsidRDefault="00DC3796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3796" w:rsidRPr="00D00F2F" w14:paraId="1D9E721F" w14:textId="77777777" w:rsidTr="00590768">
        <w:trPr>
          <w:trHeight w:val="284"/>
        </w:trPr>
        <w:tc>
          <w:tcPr>
            <w:tcW w:w="2545" w:type="dxa"/>
            <w:gridSpan w:val="3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7BA12E" w14:textId="25E127F9" w:rsidR="00DC3796" w:rsidRPr="00F6055C" w:rsidRDefault="00DC3796" w:rsidP="00F6055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60536326" w:edGrp="everyone" w:colFirst="3" w:colLast="3"/>
            <w:permStart w:id="1488670620" w:edGrp="everyone" w:colFirst="1" w:colLast="1"/>
            <w:permEnd w:id="1796419722"/>
            <w:permEnd w:id="243234393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Transport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757055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bottom w:val="nil"/>
                  <w:right w:val="nil"/>
                </w:tcBorders>
              </w:tcPr>
              <w:p w14:paraId="1BD8EAAB" w14:textId="3FF1CAF6" w:rsidR="00DC3796" w:rsidRPr="00985627" w:rsidRDefault="00DC3796" w:rsidP="009D19D6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686" w:type="dxa"/>
            <w:gridSpan w:val="10"/>
            <w:tcBorders>
              <w:left w:val="nil"/>
              <w:bottom w:val="nil"/>
            </w:tcBorders>
          </w:tcPr>
          <w:p w14:paraId="09E327FF" w14:textId="29398530" w:rsidR="00DC3796" w:rsidRPr="00985627" w:rsidRDefault="00DC3796" w:rsidP="009D19D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Permis de conduire valide</w:t>
            </w:r>
          </w:p>
        </w:tc>
        <w:tc>
          <w:tcPr>
            <w:tcW w:w="3975" w:type="dxa"/>
            <w:gridSpan w:val="8"/>
            <w:vMerge w:val="restart"/>
          </w:tcPr>
          <w:p w14:paraId="6A8223A5" w14:textId="77777777" w:rsidR="00DC3796" w:rsidRPr="00D00F2F" w:rsidRDefault="00DC3796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3796" w:rsidRPr="00D00F2F" w14:paraId="278A1E23" w14:textId="77777777" w:rsidTr="00590768">
        <w:trPr>
          <w:trHeight w:val="284"/>
        </w:trPr>
        <w:tc>
          <w:tcPr>
            <w:tcW w:w="2545" w:type="dxa"/>
            <w:gridSpan w:val="3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DC9577" w14:textId="77777777" w:rsidR="00DC3796" w:rsidRDefault="00DC3796" w:rsidP="00F6055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357718291" w:edGrp="everyone" w:colFirst="2" w:colLast="2"/>
            <w:permEnd w:id="360536326"/>
            <w:permEnd w:id="1488670620"/>
          </w:p>
        </w:tc>
        <w:tc>
          <w:tcPr>
            <w:tcW w:w="1701" w:type="dxa"/>
            <w:gridSpan w:val="4"/>
            <w:tcBorders>
              <w:top w:val="nil"/>
              <w:bottom w:val="nil"/>
              <w:right w:val="nil"/>
            </w:tcBorders>
          </w:tcPr>
          <w:p w14:paraId="7913AC82" w14:textId="696350AB" w:rsidR="00DC3796" w:rsidRPr="00985627" w:rsidRDefault="00DC3796" w:rsidP="009D19D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Conduit un véhicule :</w:t>
            </w:r>
          </w:p>
        </w:tc>
        <w:tc>
          <w:tcPr>
            <w:tcW w:w="2410" w:type="dxa"/>
            <w:gridSpan w:val="8"/>
            <w:tcBorders>
              <w:top w:val="nil"/>
              <w:left w:val="nil"/>
              <w:bottom w:val="nil"/>
            </w:tcBorders>
          </w:tcPr>
          <w:p w14:paraId="1F5EDFA8" w14:textId="17F69D47" w:rsidR="00DC3796" w:rsidRPr="00985627" w:rsidRDefault="00456C4C" w:rsidP="009D19D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89165862"/>
                <w:placeholder>
                  <w:docPart w:val="CDAA6AC57DDE47A8915F2AABC2F2FE71"/>
                </w:placeholder>
                <w:dropDownList>
                  <w:listItem w:displayText=" " w:value="."/>
                  <w:listItem w:displayText="Oui" w:value="Oui"/>
                  <w:listItem w:displayText="Non" w:value="Non"/>
                </w:dropDownList>
              </w:sdtPr>
              <w:sdtEndPr/>
              <w:sdtContent>
                <w:r w:rsidR="00DC3796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975" w:type="dxa"/>
            <w:gridSpan w:val="8"/>
            <w:vMerge/>
          </w:tcPr>
          <w:p w14:paraId="15B6F964" w14:textId="77777777" w:rsidR="00DC3796" w:rsidRPr="00D00F2F" w:rsidRDefault="00DC3796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3796" w:rsidRPr="00D00F2F" w14:paraId="73D5E649" w14:textId="77777777" w:rsidTr="00A72AB7">
        <w:trPr>
          <w:trHeight w:val="409"/>
        </w:trPr>
        <w:tc>
          <w:tcPr>
            <w:tcW w:w="2545" w:type="dxa"/>
            <w:gridSpan w:val="3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865804" w14:textId="77777777" w:rsidR="00DC3796" w:rsidRDefault="00DC3796" w:rsidP="00F6055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631344841" w:edGrp="everyone" w:colFirst="1" w:colLast="1"/>
            <w:permEnd w:id="1357718291"/>
          </w:p>
        </w:tc>
        <w:tc>
          <w:tcPr>
            <w:tcW w:w="4111" w:type="dxa"/>
            <w:gridSpan w:val="12"/>
            <w:tcBorders>
              <w:top w:val="nil"/>
            </w:tcBorders>
          </w:tcPr>
          <w:p w14:paraId="49B86659" w14:textId="77777777" w:rsidR="00DC3796" w:rsidRPr="00DC3796" w:rsidRDefault="00DC3796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75" w:type="dxa"/>
            <w:gridSpan w:val="8"/>
            <w:vMerge/>
          </w:tcPr>
          <w:p w14:paraId="423B310F" w14:textId="77777777" w:rsidR="00DC3796" w:rsidRPr="00D00F2F" w:rsidRDefault="00DC3796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2890" w:rsidRPr="00D00F2F" w14:paraId="44656437" w14:textId="77777777" w:rsidTr="00284732">
        <w:trPr>
          <w:trHeight w:val="578"/>
        </w:trPr>
        <w:tc>
          <w:tcPr>
            <w:tcW w:w="2545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516772" w14:textId="1247CB24" w:rsidR="00ED2890" w:rsidRDefault="00ED2890" w:rsidP="00F6055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88885115" w:edGrp="everyone" w:colFirst="1" w:colLast="1"/>
            <w:permStart w:id="169019135" w:edGrp="everyone" w:colFirst="2" w:colLast="2"/>
            <w:permEnd w:id="1631344841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Courses :</w:t>
            </w:r>
          </w:p>
        </w:tc>
        <w:tc>
          <w:tcPr>
            <w:tcW w:w="4111" w:type="dxa"/>
            <w:gridSpan w:val="12"/>
          </w:tcPr>
          <w:p w14:paraId="36FA7B72" w14:textId="7FDA4F9D" w:rsidR="00ED2890" w:rsidRPr="00D00F2F" w:rsidRDefault="00ED2890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75" w:type="dxa"/>
            <w:gridSpan w:val="8"/>
          </w:tcPr>
          <w:p w14:paraId="425EA825" w14:textId="77777777" w:rsidR="00ED2890" w:rsidRPr="00D00F2F" w:rsidRDefault="00ED2890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2890" w:rsidRPr="00D00F2F" w14:paraId="72367010" w14:textId="77777777" w:rsidTr="00284732">
        <w:trPr>
          <w:trHeight w:val="578"/>
        </w:trPr>
        <w:tc>
          <w:tcPr>
            <w:tcW w:w="2545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F25E2C" w14:textId="2786A710" w:rsidR="00ED2890" w:rsidRPr="00F6055C" w:rsidRDefault="00ED2890" w:rsidP="00F6055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942040224" w:edGrp="everyone" w:colFirst="1" w:colLast="1"/>
            <w:permStart w:id="1814239809" w:edGrp="everyone" w:colFirst="2" w:colLast="2"/>
            <w:permEnd w:id="1088885115"/>
            <w:permEnd w:id="169019135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Préparation des repas :</w:t>
            </w:r>
          </w:p>
        </w:tc>
        <w:tc>
          <w:tcPr>
            <w:tcW w:w="4111" w:type="dxa"/>
            <w:gridSpan w:val="12"/>
          </w:tcPr>
          <w:p w14:paraId="4413A47D" w14:textId="77777777" w:rsidR="00ED2890" w:rsidRPr="00D00F2F" w:rsidRDefault="00ED2890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75" w:type="dxa"/>
            <w:gridSpan w:val="8"/>
          </w:tcPr>
          <w:p w14:paraId="409A1578" w14:textId="77777777" w:rsidR="00ED2890" w:rsidRPr="00D00F2F" w:rsidRDefault="00ED2890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2890" w:rsidRPr="00D00F2F" w14:paraId="38C379D4" w14:textId="77777777" w:rsidTr="00284732">
        <w:trPr>
          <w:trHeight w:val="578"/>
        </w:trPr>
        <w:tc>
          <w:tcPr>
            <w:tcW w:w="2545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00D7B3" w14:textId="671987E0" w:rsidR="00ED2890" w:rsidRDefault="00ED2890" w:rsidP="00F6055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19373492" w:edGrp="everyone" w:colFirst="1" w:colLast="1"/>
            <w:permStart w:id="1315068485" w:edGrp="everyone" w:colFirst="2" w:colLast="2"/>
            <w:permEnd w:id="1942040224"/>
            <w:permEnd w:id="1814239809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Gestion des finances :</w:t>
            </w:r>
          </w:p>
        </w:tc>
        <w:tc>
          <w:tcPr>
            <w:tcW w:w="4111" w:type="dxa"/>
            <w:gridSpan w:val="12"/>
          </w:tcPr>
          <w:p w14:paraId="7F5FB907" w14:textId="77777777" w:rsidR="00ED2890" w:rsidRPr="00D00F2F" w:rsidRDefault="00ED2890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75" w:type="dxa"/>
            <w:gridSpan w:val="8"/>
          </w:tcPr>
          <w:p w14:paraId="164A3AEE" w14:textId="77777777" w:rsidR="00ED2890" w:rsidRPr="00D00F2F" w:rsidRDefault="00ED2890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2890" w:rsidRPr="00D00F2F" w14:paraId="1F0585BD" w14:textId="77777777" w:rsidTr="00697D75">
        <w:trPr>
          <w:trHeight w:val="578"/>
        </w:trPr>
        <w:tc>
          <w:tcPr>
            <w:tcW w:w="2545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50F16D" w14:textId="7AA00DD1" w:rsidR="00ED2890" w:rsidRDefault="00ED2890" w:rsidP="00F6055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935810701" w:edGrp="everyone" w:colFirst="1" w:colLast="1"/>
            <w:permStart w:id="1971665612" w:edGrp="everyone" w:colFirst="2" w:colLast="2"/>
            <w:permEnd w:id="119373492"/>
            <w:permEnd w:id="1315068485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Utilisation du téléphone :</w:t>
            </w:r>
          </w:p>
        </w:tc>
        <w:tc>
          <w:tcPr>
            <w:tcW w:w="4111" w:type="dxa"/>
            <w:gridSpan w:val="12"/>
            <w:tcBorders>
              <w:bottom w:val="single" w:sz="4" w:space="0" w:color="auto"/>
            </w:tcBorders>
          </w:tcPr>
          <w:p w14:paraId="114AC2A9" w14:textId="77777777" w:rsidR="00ED2890" w:rsidRPr="00D00F2F" w:rsidRDefault="00ED2890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75" w:type="dxa"/>
            <w:gridSpan w:val="8"/>
            <w:tcBorders>
              <w:bottom w:val="single" w:sz="4" w:space="0" w:color="auto"/>
            </w:tcBorders>
          </w:tcPr>
          <w:p w14:paraId="7C1A7B9F" w14:textId="77777777" w:rsidR="00ED2890" w:rsidRPr="00D00F2F" w:rsidRDefault="00ED2890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11D7" w:rsidRPr="00D00F2F" w14:paraId="2F10683F" w14:textId="77777777" w:rsidTr="00284732">
        <w:trPr>
          <w:trHeight w:val="284"/>
        </w:trPr>
        <w:tc>
          <w:tcPr>
            <w:tcW w:w="254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AF623" w14:textId="1502C17F" w:rsidR="00F411D7" w:rsidRPr="00EF3CBE" w:rsidRDefault="00F411D7" w:rsidP="00F411D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66802355" w:edGrp="everyone" w:colFirst="1" w:colLast="1"/>
            <w:permEnd w:id="1935810701"/>
            <w:permEnd w:id="1971665612"/>
            <w:r w:rsidRPr="00EF3CBE">
              <w:rPr>
                <w:rFonts w:asciiTheme="minorHAnsi" w:hAnsiTheme="minorHAnsi" w:cstheme="minorHAnsi"/>
                <w:b/>
                <w:sz w:val="20"/>
                <w:szCs w:val="20"/>
              </w:rPr>
              <w:t>Mises en situation et observations liées à la productivité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109182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5881428D" w14:textId="77777777" w:rsidR="00F411D7" w:rsidRPr="00D00F2F" w:rsidRDefault="00F411D7" w:rsidP="007516F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61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71E31102" w14:textId="77777777" w:rsidR="00F411D7" w:rsidRPr="00D00F2F" w:rsidRDefault="00F411D7" w:rsidP="007516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N.A.</w:t>
            </w:r>
          </w:p>
        </w:tc>
      </w:tr>
      <w:tr w:rsidR="00F411D7" w:rsidRPr="00D00F2F" w14:paraId="22345C72" w14:textId="77777777" w:rsidTr="00A72AB7">
        <w:trPr>
          <w:trHeight w:val="735"/>
        </w:trPr>
        <w:tc>
          <w:tcPr>
            <w:tcW w:w="2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905CA7" w14:textId="77777777" w:rsidR="00F411D7" w:rsidRPr="00EF3CBE" w:rsidRDefault="00F411D7" w:rsidP="00F411D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793078708" w:edGrp="everyone" w:colFirst="1" w:colLast="1"/>
            <w:permEnd w:id="166802355"/>
          </w:p>
        </w:tc>
        <w:tc>
          <w:tcPr>
            <w:tcW w:w="8086" w:type="dxa"/>
            <w:gridSpan w:val="20"/>
            <w:tcBorders>
              <w:top w:val="nil"/>
              <w:left w:val="single" w:sz="4" w:space="0" w:color="auto"/>
            </w:tcBorders>
            <w:shd w:val="clear" w:color="auto" w:fill="auto"/>
          </w:tcPr>
          <w:p w14:paraId="340AED0A" w14:textId="77777777" w:rsidR="00F411D7" w:rsidRDefault="00F411D7" w:rsidP="00F411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85627" w:rsidRPr="00D00F2F" w14:paraId="45DCB9ED" w14:textId="77777777" w:rsidTr="00590768">
        <w:trPr>
          <w:trHeight w:val="284"/>
        </w:trPr>
        <w:tc>
          <w:tcPr>
            <w:tcW w:w="2545" w:type="dxa"/>
            <w:gridSpan w:val="3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680DA4" w14:textId="2D44EDE9" w:rsidR="00985627" w:rsidRPr="00985627" w:rsidRDefault="00985627" w:rsidP="009856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82060956" w:edGrp="everyone" w:colFirst="1" w:colLast="1"/>
            <w:permEnd w:id="1793078708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Situation d’emploi :</w:t>
            </w:r>
          </w:p>
        </w:tc>
        <w:tc>
          <w:tcPr>
            <w:tcW w:w="8086" w:type="dxa"/>
            <w:gridSpan w:val="20"/>
            <w:tcBorders>
              <w:left w:val="single" w:sz="4" w:space="0" w:color="auto"/>
              <w:bottom w:val="nil"/>
            </w:tcBorders>
          </w:tcPr>
          <w:p w14:paraId="56E2622A" w14:textId="454ACCC2" w:rsidR="00985627" w:rsidRPr="00985627" w:rsidRDefault="00456C4C" w:rsidP="004321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36583263"/>
                <w:placeholder>
                  <w:docPart w:val="F8B7D0B7F1334E93BFE00AE39947B2E7"/>
                </w:placeholder>
                <w:comboBox>
                  <w:listItem w:displayText=" " w:value="."/>
                  <w:listItem w:displayText="À l'emploi" w:value="À l'emploi"/>
                  <w:listItem w:displayText="Retraité" w:value="Retraité"/>
                  <w:listItem w:displayText="Bénévole" w:value="Bénévole"/>
                </w:comboBox>
              </w:sdtPr>
              <w:sdtEndPr/>
              <w:sdtContent>
                <w:r w:rsidR="0043219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985627" w:rsidRPr="00D00F2F" w14:paraId="01D961B5" w14:textId="77777777" w:rsidTr="00590768">
        <w:trPr>
          <w:trHeight w:val="284"/>
        </w:trPr>
        <w:tc>
          <w:tcPr>
            <w:tcW w:w="2545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089559" w14:textId="77777777" w:rsidR="00985627" w:rsidRPr="00D00F2F" w:rsidRDefault="00985627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33718631" w:edGrp="everyone" w:colFirst="2" w:colLast="2"/>
            <w:permEnd w:id="182060956"/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right w:val="nil"/>
            </w:tcBorders>
          </w:tcPr>
          <w:p w14:paraId="5E56501F" w14:textId="78CAC9A1" w:rsidR="00985627" w:rsidRPr="00D00F2F" w:rsidRDefault="00985627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Précisions :</w:t>
            </w:r>
          </w:p>
        </w:tc>
        <w:tc>
          <w:tcPr>
            <w:tcW w:w="6952" w:type="dxa"/>
            <w:gridSpan w:val="17"/>
            <w:tcBorders>
              <w:top w:val="nil"/>
              <w:left w:val="nil"/>
            </w:tcBorders>
          </w:tcPr>
          <w:p w14:paraId="2EEE2A4C" w14:textId="7C722529" w:rsidR="00985627" w:rsidRPr="00D00F2F" w:rsidRDefault="00985627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933718631"/>
      <w:tr w:rsidR="00463C46" w:rsidRPr="00D00F2F" w14:paraId="6D89B07A" w14:textId="77777777" w:rsidTr="00590768">
        <w:trPr>
          <w:trHeight w:val="284"/>
        </w:trPr>
        <w:tc>
          <w:tcPr>
            <w:tcW w:w="10631" w:type="dxa"/>
            <w:gridSpan w:val="23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3090ECD" w14:textId="1AF8A9CA" w:rsidR="00463C46" w:rsidRPr="007E45B3" w:rsidRDefault="007E45B3" w:rsidP="00432190">
            <w:pPr>
              <w:tabs>
                <w:tab w:val="left" w:pos="240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7E45B3">
              <w:rPr>
                <w:rFonts w:asciiTheme="minorHAnsi" w:hAnsiTheme="minorHAnsi" w:cstheme="minorHAnsi"/>
                <w:b/>
                <w:sz w:val="20"/>
                <w:szCs w:val="20"/>
              </w:rPr>
              <w:t>DOMAINE DES LOISIRS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(divertissement, socialisation, expression créative, plein air, activité ludique, activité sportive, etc…)</w:t>
            </w:r>
          </w:p>
        </w:tc>
      </w:tr>
      <w:tr w:rsidR="00F70CC3" w:rsidRPr="00D00F2F" w14:paraId="479C77D6" w14:textId="77777777" w:rsidTr="00284732">
        <w:trPr>
          <w:trHeight w:val="578"/>
        </w:trPr>
        <w:tc>
          <w:tcPr>
            <w:tcW w:w="10631" w:type="dxa"/>
            <w:gridSpan w:val="23"/>
            <w:tcBorders>
              <w:left w:val="single" w:sz="4" w:space="0" w:color="auto"/>
            </w:tcBorders>
          </w:tcPr>
          <w:p w14:paraId="7C50ECE1" w14:textId="77777777" w:rsidR="00F70CC3" w:rsidRPr="00D00F2F" w:rsidRDefault="00F70CC3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78533868" w:edGrp="everyone" w:colFirst="0" w:colLast="0"/>
          </w:p>
        </w:tc>
      </w:tr>
      <w:permEnd w:id="978533868"/>
      <w:tr w:rsidR="007E45B3" w:rsidRPr="00D00F2F" w14:paraId="2426DCA0" w14:textId="77777777" w:rsidTr="00590768">
        <w:trPr>
          <w:trHeight w:val="284"/>
        </w:trPr>
        <w:tc>
          <w:tcPr>
            <w:tcW w:w="10631" w:type="dxa"/>
            <w:gridSpan w:val="23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B083004" w14:textId="72E5F300" w:rsidR="007E45B3" w:rsidRPr="0021613F" w:rsidRDefault="00005648" w:rsidP="0000564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613F">
              <w:rPr>
                <w:rFonts w:asciiTheme="minorHAnsi" w:hAnsiTheme="minorHAnsi" w:cstheme="minorHAnsi"/>
                <w:b/>
              </w:rPr>
              <w:t>LA PERSONNE</w:t>
            </w:r>
          </w:p>
        </w:tc>
      </w:tr>
      <w:tr w:rsidR="00000E5B" w14:paraId="67E4021F" w14:textId="77777777" w:rsidTr="00590768">
        <w:trPr>
          <w:trHeight w:val="284"/>
        </w:trPr>
        <w:tc>
          <w:tcPr>
            <w:tcW w:w="2551" w:type="dxa"/>
            <w:gridSpan w:val="4"/>
            <w:vMerge w:val="restar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779E67" w14:textId="77777777" w:rsidR="00000E5B" w:rsidRPr="002B5490" w:rsidRDefault="00000E5B" w:rsidP="007516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991705733" w:edGrp="everyone" w:colFirst="5" w:colLast="5"/>
            <w:permStart w:id="615457391" w:edGrp="everyone" w:colFirst="1" w:colLast="1"/>
            <w:permStart w:id="693852193" w:edGrp="everyone" w:colFirst="3" w:colLast="3"/>
            <w:r w:rsidRPr="002B5490">
              <w:rPr>
                <w:rFonts w:asciiTheme="minorHAnsi" w:hAnsiTheme="minorHAnsi" w:cstheme="minorHAnsi"/>
                <w:sz w:val="20"/>
                <w:szCs w:val="20"/>
              </w:rPr>
              <w:t>Source(s) d’information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931311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9" w:type="dxa"/>
                <w:tcBorders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704A5AB" w14:textId="77777777" w:rsidR="00000E5B" w:rsidRDefault="00000E5B" w:rsidP="007516F2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8545933" w14:textId="77777777" w:rsidR="00000E5B" w:rsidRDefault="00000E5B" w:rsidP="007516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Dossier médical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01487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gridSpan w:val="3"/>
                <w:tcBorders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6EEEFB0" w14:textId="77777777" w:rsidR="00000E5B" w:rsidRDefault="00000E5B" w:rsidP="007516F2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76E1E03" w14:textId="77777777" w:rsidR="00000E5B" w:rsidRDefault="00000E5B" w:rsidP="007516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Usager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894839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6822238" w14:textId="77777777" w:rsidR="00000E5B" w:rsidRDefault="00000E5B" w:rsidP="007516F2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6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0967A2FA" w14:textId="77777777" w:rsidR="00000E5B" w:rsidRDefault="00000E5B" w:rsidP="007516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Famille</w:t>
            </w:r>
          </w:p>
        </w:tc>
      </w:tr>
      <w:tr w:rsidR="00000E5B" w14:paraId="5CFDD914" w14:textId="77777777" w:rsidTr="00590768">
        <w:trPr>
          <w:trHeight w:val="284"/>
        </w:trPr>
        <w:tc>
          <w:tcPr>
            <w:tcW w:w="2551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31324D08" w14:textId="77777777" w:rsidR="00000E5B" w:rsidRDefault="00000E5B" w:rsidP="007516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89239221" w:edGrp="everyone" w:colFirst="5" w:colLast="5"/>
            <w:permStart w:id="731054153" w:edGrp="everyone" w:colFirst="1" w:colLast="1"/>
            <w:permStart w:id="1664811250" w:edGrp="everyone" w:colFirst="3" w:colLast="3"/>
            <w:permEnd w:id="991705733"/>
            <w:permEnd w:id="615457391"/>
            <w:permEnd w:id="693852193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124213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9" w:type="dxa"/>
                <w:tcBorders>
                  <w:top w:val="nil"/>
                  <w:left w:val="nil"/>
                  <w:right w:val="nil"/>
                </w:tcBorders>
                <w:shd w:val="clear" w:color="auto" w:fill="auto"/>
              </w:tcPr>
              <w:p w14:paraId="71C209B7" w14:textId="77777777" w:rsidR="00000E5B" w:rsidRDefault="00000E5B" w:rsidP="007516F2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3BFB9B34" w14:textId="77777777" w:rsidR="00000E5B" w:rsidRDefault="00000E5B" w:rsidP="007516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Observations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782965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gridSpan w:val="3"/>
                <w:tcBorders>
                  <w:top w:val="nil"/>
                  <w:left w:val="nil"/>
                  <w:right w:val="nil"/>
                </w:tcBorders>
                <w:shd w:val="clear" w:color="auto" w:fill="auto"/>
              </w:tcPr>
              <w:p w14:paraId="3E7DFF1F" w14:textId="77777777" w:rsidR="00000E5B" w:rsidRDefault="00000E5B" w:rsidP="007516F2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34F0FA87" w14:textId="77777777" w:rsidR="00000E5B" w:rsidRPr="00000E5B" w:rsidRDefault="00000E5B" w:rsidP="007516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0E5B">
              <w:rPr>
                <w:rFonts w:asciiTheme="minorHAnsi" w:hAnsiTheme="minorHAnsi" w:cstheme="minorHAnsi"/>
                <w:sz w:val="20"/>
                <w:szCs w:val="20"/>
              </w:rPr>
              <w:t>Personnel soignant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89839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nil"/>
                  <w:left w:val="nil"/>
                  <w:right w:val="nil"/>
                </w:tcBorders>
                <w:shd w:val="clear" w:color="auto" w:fill="auto"/>
              </w:tcPr>
              <w:p w14:paraId="1BC7CDEF" w14:textId="6E4F69B3" w:rsidR="00000E5B" w:rsidRPr="00000E5B" w:rsidRDefault="00000E5B" w:rsidP="007516F2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00E5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6" w:type="dxa"/>
            <w:gridSpan w:val="3"/>
            <w:tcBorders>
              <w:top w:val="nil"/>
              <w:left w:val="nil"/>
            </w:tcBorders>
            <w:shd w:val="clear" w:color="auto" w:fill="auto"/>
          </w:tcPr>
          <w:p w14:paraId="02B10AF4" w14:textId="74119FEC" w:rsidR="00000E5B" w:rsidRPr="00000E5B" w:rsidRDefault="00000E5B" w:rsidP="007516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ICLSC / RSIPA</w:t>
            </w:r>
          </w:p>
        </w:tc>
      </w:tr>
      <w:permEnd w:id="289239221"/>
      <w:permEnd w:id="731054153"/>
      <w:permEnd w:id="1664811250"/>
      <w:tr w:rsidR="00005648" w:rsidRPr="00D00F2F" w14:paraId="6FA994A4" w14:textId="77777777" w:rsidTr="00590768">
        <w:trPr>
          <w:trHeight w:val="284"/>
        </w:trPr>
        <w:tc>
          <w:tcPr>
            <w:tcW w:w="10631" w:type="dxa"/>
            <w:gridSpan w:val="23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AB9CC2" w14:textId="4A4A3210" w:rsidR="00005648" w:rsidRPr="001426F9" w:rsidRDefault="001426F9" w:rsidP="009D19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DIMENSION PHYSIQUE</w:t>
            </w:r>
          </w:p>
        </w:tc>
      </w:tr>
      <w:tr w:rsidR="001426F9" w:rsidRPr="00D00F2F" w14:paraId="526FA73B" w14:textId="77777777" w:rsidTr="00590768">
        <w:trPr>
          <w:trHeight w:val="284"/>
        </w:trPr>
        <w:permStart w:id="1103051120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253589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left w:val="single" w:sz="4" w:space="0" w:color="auto"/>
                  <w:bottom w:val="nil"/>
                  <w:right w:val="nil"/>
                </w:tcBorders>
              </w:tcPr>
              <w:p w14:paraId="5BC7DBE8" w14:textId="23CFE293" w:rsidR="001426F9" w:rsidRPr="00D00F2F" w:rsidRDefault="00ED7252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11" w:type="dxa"/>
            <w:gridSpan w:val="22"/>
            <w:tcBorders>
              <w:left w:val="nil"/>
              <w:bottom w:val="nil"/>
            </w:tcBorders>
          </w:tcPr>
          <w:p w14:paraId="4784F31E" w14:textId="63374E9F" w:rsidR="001426F9" w:rsidRPr="00D00F2F" w:rsidRDefault="001426F9" w:rsidP="001426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6E3B">
              <w:rPr>
                <w:rFonts w:asciiTheme="minorHAnsi" w:hAnsiTheme="minorHAnsi" w:cstheme="minorHAnsi"/>
                <w:sz w:val="20"/>
                <w:szCs w:val="20"/>
              </w:rPr>
              <w:t xml:space="preserve">Voir formulaire d’évaluation / collecte de données évaluatives en physiothérapie </w:t>
            </w:r>
          </w:p>
        </w:tc>
      </w:tr>
      <w:tr w:rsidR="001426F9" w:rsidRPr="00D00F2F" w14:paraId="33A72F51" w14:textId="77777777" w:rsidTr="00590768">
        <w:trPr>
          <w:trHeight w:val="284"/>
        </w:trPr>
        <w:permEnd w:id="1103051120" w:displacedByCustomXml="next"/>
        <w:permStart w:id="174070249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641936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9C69991" w14:textId="68CEFFA0" w:rsidR="001426F9" w:rsidRPr="00D00F2F" w:rsidRDefault="00ED7252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11" w:type="dxa"/>
            <w:gridSpan w:val="22"/>
            <w:tcBorders>
              <w:top w:val="nil"/>
              <w:left w:val="nil"/>
              <w:bottom w:val="single" w:sz="4" w:space="0" w:color="auto"/>
            </w:tcBorders>
          </w:tcPr>
          <w:p w14:paraId="48850F42" w14:textId="63104BCA" w:rsidR="001426F9" w:rsidRPr="00D00F2F" w:rsidRDefault="00ED7252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Voir mises en situation fonctionnelles pour l’impact de la dimension physique sur les habitudes de vie</w:t>
            </w:r>
          </w:p>
        </w:tc>
      </w:tr>
      <w:tr w:rsidR="006803C6" w:rsidRPr="00D00F2F" w14:paraId="2E7F32DB" w14:textId="77777777" w:rsidTr="00590768">
        <w:trPr>
          <w:trHeight w:val="284"/>
        </w:trPr>
        <w:tc>
          <w:tcPr>
            <w:tcW w:w="2545" w:type="dxa"/>
            <w:gridSpan w:val="3"/>
            <w:vMerge w:val="restart"/>
            <w:tcBorders>
              <w:left w:val="single" w:sz="4" w:space="0" w:color="auto"/>
              <w:right w:val="nil"/>
            </w:tcBorders>
          </w:tcPr>
          <w:p w14:paraId="47646130" w14:textId="6F8570F2" w:rsidR="006803C6" w:rsidRPr="00ED7252" w:rsidRDefault="006803C6" w:rsidP="009D19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89574476" w:edGrp="everyone" w:colFirst="3" w:colLast="3"/>
            <w:permStart w:id="529226184" w:edGrp="everyone" w:colFirst="1" w:colLast="1"/>
            <w:permEnd w:id="1740702495"/>
            <w:r w:rsidRPr="00ED7252">
              <w:rPr>
                <w:rFonts w:asciiTheme="minorHAnsi" w:hAnsiTheme="minorHAnsi" w:cstheme="minorHAnsi"/>
                <w:b/>
                <w:sz w:val="20"/>
                <w:szCs w:val="20"/>
              </w:rPr>
              <w:t>Vision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947506764"/>
            <w:placeholder>
              <w:docPart w:val="B115122CD4AB40C8BA68BE5D7A9CB213"/>
            </w:placeholder>
            <w:comboBox>
              <w:listItem w:displayText=" " w:value="."/>
              <w:listItem w:displayText="Fonctionnelle" w:value="Fonctionnelle"/>
              <w:listItem w:displayText="Atteinte (précisez)" w:value="Atteinte (précisez)"/>
            </w:comboBox>
          </w:sdtPr>
          <w:sdtEndPr/>
          <w:sdtContent>
            <w:tc>
              <w:tcPr>
                <w:tcW w:w="2768" w:type="dxa"/>
                <w:gridSpan w:val="10"/>
                <w:tcBorders>
                  <w:left w:val="nil"/>
                  <w:bottom w:val="nil"/>
                  <w:right w:val="nil"/>
                </w:tcBorders>
              </w:tcPr>
              <w:p w14:paraId="70F13697" w14:textId="115A1446" w:rsidR="006803C6" w:rsidRPr="00ED7252" w:rsidRDefault="006803C6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902" w:type="dxa"/>
            <w:gridSpan w:val="8"/>
            <w:tcBorders>
              <w:left w:val="nil"/>
              <w:bottom w:val="nil"/>
              <w:right w:val="nil"/>
            </w:tcBorders>
          </w:tcPr>
          <w:p w14:paraId="70C83BFC" w14:textId="5146F896" w:rsidR="006803C6" w:rsidRPr="00D00F2F" w:rsidRDefault="006803C6" w:rsidP="00E958E0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Lunettes disponibles au chevet :</w:t>
            </w:r>
          </w:p>
        </w:tc>
        <w:tc>
          <w:tcPr>
            <w:tcW w:w="2416" w:type="dxa"/>
            <w:gridSpan w:val="2"/>
            <w:tcBorders>
              <w:left w:val="nil"/>
              <w:bottom w:val="nil"/>
            </w:tcBorders>
          </w:tcPr>
          <w:p w14:paraId="5A9F5B52" w14:textId="77828D2F" w:rsidR="006803C6" w:rsidRPr="00E958E0" w:rsidRDefault="00456C4C" w:rsidP="00E958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42230903"/>
                <w:placeholder>
                  <w:docPart w:val="E0A61CAC584B4CA48ED361398CAAB669"/>
                </w:placeholder>
                <w:comboBox>
                  <w:listItem w:displayText=" " w:value="."/>
                  <w:listItem w:displayText="Oui" w:value="Oui"/>
                  <w:listItem w:displayText="Non" w:value="Non"/>
                </w:comboBox>
              </w:sdtPr>
              <w:sdtEndPr/>
              <w:sdtContent>
                <w:r w:rsidR="006803C6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</w:p>
        </w:tc>
      </w:tr>
      <w:tr w:rsidR="00E958E0" w:rsidRPr="00D00F2F" w14:paraId="2C213C41" w14:textId="77777777" w:rsidTr="00590768">
        <w:trPr>
          <w:trHeight w:val="284"/>
        </w:trPr>
        <w:tc>
          <w:tcPr>
            <w:tcW w:w="2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7C3BE28" w14:textId="77777777" w:rsidR="00E958E0" w:rsidRPr="00D00F2F" w:rsidRDefault="00E958E0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83918779" w:edGrp="everyone" w:colFirst="1" w:colLast="1"/>
            <w:permEnd w:id="389574476"/>
            <w:permEnd w:id="529226184"/>
          </w:p>
        </w:tc>
        <w:tc>
          <w:tcPr>
            <w:tcW w:w="8086" w:type="dxa"/>
            <w:gridSpan w:val="20"/>
            <w:tcBorders>
              <w:top w:val="nil"/>
              <w:left w:val="nil"/>
              <w:bottom w:val="single" w:sz="4" w:space="0" w:color="auto"/>
            </w:tcBorders>
          </w:tcPr>
          <w:p w14:paraId="32CAE0DD" w14:textId="77777777" w:rsidR="00E958E0" w:rsidRPr="00D00F2F" w:rsidRDefault="00E958E0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03C6" w:rsidRPr="00D00F2F" w14:paraId="02F72EEA" w14:textId="77777777" w:rsidTr="00590768">
        <w:trPr>
          <w:trHeight w:val="284"/>
        </w:trPr>
        <w:tc>
          <w:tcPr>
            <w:tcW w:w="2545" w:type="dxa"/>
            <w:gridSpan w:val="3"/>
            <w:vMerge w:val="restart"/>
            <w:tcBorders>
              <w:left w:val="single" w:sz="4" w:space="0" w:color="auto"/>
              <w:bottom w:val="nil"/>
              <w:right w:val="nil"/>
            </w:tcBorders>
          </w:tcPr>
          <w:p w14:paraId="1C1413A9" w14:textId="5DCD7A17" w:rsidR="006803C6" w:rsidRPr="006803C6" w:rsidRDefault="006803C6" w:rsidP="006803C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448881173" w:edGrp="everyone" w:colFirst="1" w:colLast="1"/>
            <w:permStart w:id="1734887724" w:edGrp="everyone" w:colFirst="3" w:colLast="3"/>
            <w:permEnd w:id="1983918779"/>
            <w:r w:rsidRPr="006803C6">
              <w:rPr>
                <w:rFonts w:asciiTheme="minorHAnsi" w:hAnsiTheme="minorHAnsi" w:cstheme="minorHAnsi"/>
                <w:b/>
                <w:sz w:val="20"/>
                <w:szCs w:val="20"/>
              </w:rPr>
              <w:t>Audition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150975514"/>
            <w:placeholder>
              <w:docPart w:val="E3842A5B84184292B542F8577C675F95"/>
            </w:placeholder>
            <w:comboBox>
              <w:listItem w:displayText=" " w:value="."/>
              <w:listItem w:displayText="Fonctionnelle" w:value="Fonctionnelle"/>
              <w:listItem w:displayText="Atteinte (précisez)" w:value="Atteinte (précisez)"/>
            </w:comboBox>
          </w:sdtPr>
          <w:sdtEndPr/>
          <w:sdtContent>
            <w:tc>
              <w:tcPr>
                <w:tcW w:w="2768" w:type="dxa"/>
                <w:gridSpan w:val="10"/>
                <w:tcBorders>
                  <w:left w:val="nil"/>
                  <w:bottom w:val="nil"/>
                  <w:right w:val="nil"/>
                </w:tcBorders>
              </w:tcPr>
              <w:p w14:paraId="494307B8" w14:textId="35DA4CF4" w:rsidR="006803C6" w:rsidRPr="00D00F2F" w:rsidRDefault="007516F2" w:rsidP="006803C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902" w:type="dxa"/>
            <w:gridSpan w:val="8"/>
            <w:tcBorders>
              <w:left w:val="nil"/>
              <w:bottom w:val="nil"/>
              <w:right w:val="nil"/>
            </w:tcBorders>
          </w:tcPr>
          <w:p w14:paraId="2B8C0911" w14:textId="6E8FEB2F" w:rsidR="006803C6" w:rsidRPr="00D00F2F" w:rsidRDefault="006803C6" w:rsidP="006803C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Appareillage habituel :</w:t>
            </w:r>
          </w:p>
        </w:tc>
        <w:tc>
          <w:tcPr>
            <w:tcW w:w="2416" w:type="dxa"/>
            <w:gridSpan w:val="2"/>
            <w:tcBorders>
              <w:left w:val="nil"/>
              <w:bottom w:val="nil"/>
            </w:tcBorders>
          </w:tcPr>
          <w:p w14:paraId="3644A83E" w14:textId="4ED7BC8C" w:rsidR="006803C6" w:rsidRPr="006803C6" w:rsidRDefault="00456C4C" w:rsidP="006803C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80471678"/>
                <w:placeholder>
                  <w:docPart w:val="5D4ECA9544BC4D9EA959BBD32674681C"/>
                </w:placeholder>
                <w15:color w:val="000000"/>
                <w:dropDownList>
                  <w:listItem w:displayText=" " w:value="."/>
                  <w:listItem w:displayText="Gauche" w:value="Gauche"/>
                  <w:listItem w:displayText="Droite" w:value="Droite"/>
                  <w:listItem w:displayText="Les deux" w:value="Les deux"/>
                  <w:listItem w:displayText="Aucun" w:value="Aucun"/>
                </w:dropDownList>
              </w:sdtPr>
              <w:sdtEndPr/>
              <w:sdtContent>
                <w:r w:rsidR="007516F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803C6" w:rsidRPr="00D00F2F" w14:paraId="0DA5F4CE" w14:textId="77777777" w:rsidTr="00590768">
        <w:trPr>
          <w:trHeight w:val="284"/>
        </w:trPr>
        <w:tc>
          <w:tcPr>
            <w:tcW w:w="254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F1B0D5" w14:textId="77777777" w:rsidR="006803C6" w:rsidRDefault="006803C6" w:rsidP="006803C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85601166" w:edGrp="everyone" w:colFirst="2" w:colLast="2"/>
            <w:permEnd w:id="448881173"/>
            <w:permEnd w:id="1734887724"/>
          </w:p>
        </w:tc>
        <w:tc>
          <w:tcPr>
            <w:tcW w:w="567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57210ADC" w14:textId="1D1AE165" w:rsidR="006803C6" w:rsidRPr="00D00F2F" w:rsidRDefault="006803C6" w:rsidP="006803C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Appareillage disponible :</w:t>
            </w:r>
          </w:p>
        </w:tc>
        <w:tc>
          <w:tcPr>
            <w:tcW w:w="2416" w:type="dxa"/>
            <w:gridSpan w:val="2"/>
            <w:tcBorders>
              <w:top w:val="nil"/>
              <w:left w:val="nil"/>
              <w:bottom w:val="nil"/>
            </w:tcBorders>
          </w:tcPr>
          <w:p w14:paraId="29AA8466" w14:textId="03F191A5" w:rsidR="006803C6" w:rsidRPr="006803C6" w:rsidRDefault="00456C4C" w:rsidP="006803C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58313419"/>
                <w:placeholder>
                  <w:docPart w:val="3641A90594B2488581BC10CF60FDAD60"/>
                </w:placeholder>
                <w15:color w:val="000000"/>
                <w:dropDownList>
                  <w:listItem w:displayText=" " w:value="."/>
                  <w:listItem w:displayText="Gauche" w:value="Gauche"/>
                  <w:listItem w:displayText="Droite" w:value="Droite"/>
                  <w:listItem w:displayText="Les deux" w:value="Les deux"/>
                  <w:listItem w:displayText="Aucun" w:value="Aucun"/>
                </w:dropDownList>
              </w:sdtPr>
              <w:sdtEndPr/>
              <w:sdtContent>
                <w:r w:rsidR="006803C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803C6" w:rsidRPr="00D00F2F" w14:paraId="54F28B85" w14:textId="77777777" w:rsidTr="00A72AB7">
        <w:trPr>
          <w:trHeight w:val="80"/>
        </w:trPr>
        <w:tc>
          <w:tcPr>
            <w:tcW w:w="25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8C3125" w14:textId="77777777" w:rsidR="006803C6" w:rsidRPr="00D00F2F" w:rsidRDefault="006803C6" w:rsidP="006803C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34518290" w:edGrp="everyone" w:colFirst="1" w:colLast="1"/>
            <w:permEnd w:id="685601166"/>
          </w:p>
        </w:tc>
        <w:tc>
          <w:tcPr>
            <w:tcW w:w="8086" w:type="dxa"/>
            <w:gridSpan w:val="20"/>
            <w:tcBorders>
              <w:top w:val="nil"/>
              <w:left w:val="nil"/>
              <w:bottom w:val="single" w:sz="4" w:space="0" w:color="auto"/>
            </w:tcBorders>
          </w:tcPr>
          <w:p w14:paraId="1B4C30A3" w14:textId="77777777" w:rsidR="006803C6" w:rsidRPr="00D00F2F" w:rsidRDefault="006803C6" w:rsidP="006803C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16F2" w:rsidRPr="00D00F2F" w14:paraId="1D194FBF" w14:textId="77777777" w:rsidTr="00590768">
        <w:trPr>
          <w:trHeight w:val="284"/>
        </w:trPr>
        <w:tc>
          <w:tcPr>
            <w:tcW w:w="2545" w:type="dxa"/>
            <w:gridSpan w:val="3"/>
            <w:vMerge w:val="restart"/>
            <w:tcBorders>
              <w:left w:val="single" w:sz="4" w:space="0" w:color="auto"/>
              <w:bottom w:val="nil"/>
              <w:right w:val="nil"/>
            </w:tcBorders>
          </w:tcPr>
          <w:p w14:paraId="7B1C5DF9" w14:textId="0A93B4EC" w:rsidR="007516F2" w:rsidRPr="00D00F2F" w:rsidRDefault="007516F2" w:rsidP="007516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00095598" w:edGrp="everyone" w:colFirst="3" w:colLast="3"/>
            <w:permStart w:id="692467876" w:edGrp="everyone" w:colFirst="1" w:colLast="1"/>
            <w:permEnd w:id="2034518290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Communication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400370785"/>
            <w:placeholder>
              <w:docPart w:val="7161042136EF41948655F7A3C099922C"/>
            </w:placeholder>
            <w15:color w:val="000000"/>
            <w:comboBox>
              <w:listItem w:displayText=" " w:value="."/>
              <w:listItem w:displayText="Fonctionnelle" w:value="Fonctionnelle"/>
              <w:listItem w:displayText="Atteinte (précisez)" w:value="Atteinte (précisez)"/>
            </w:comboBox>
          </w:sdtPr>
          <w:sdtEndPr/>
          <w:sdtContent>
            <w:tc>
              <w:tcPr>
                <w:tcW w:w="2768" w:type="dxa"/>
                <w:gridSpan w:val="10"/>
                <w:tcBorders>
                  <w:left w:val="nil"/>
                  <w:bottom w:val="nil"/>
                  <w:right w:val="nil"/>
                </w:tcBorders>
              </w:tcPr>
              <w:p w14:paraId="0A4E02BC" w14:textId="4CC63F9D" w:rsidR="007516F2" w:rsidRPr="00D00F2F" w:rsidRDefault="007516F2" w:rsidP="007516F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902" w:type="dxa"/>
            <w:gridSpan w:val="8"/>
            <w:tcBorders>
              <w:left w:val="nil"/>
              <w:bottom w:val="nil"/>
              <w:right w:val="nil"/>
            </w:tcBorders>
          </w:tcPr>
          <w:p w14:paraId="6DCBA1B6" w14:textId="54764E67" w:rsidR="007516F2" w:rsidRPr="00D00F2F" w:rsidRDefault="007516F2" w:rsidP="007516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Langue d’expression :</w:t>
            </w:r>
          </w:p>
        </w:tc>
        <w:tc>
          <w:tcPr>
            <w:tcW w:w="2416" w:type="dxa"/>
            <w:gridSpan w:val="2"/>
            <w:tcBorders>
              <w:left w:val="nil"/>
              <w:bottom w:val="nil"/>
            </w:tcBorders>
          </w:tcPr>
          <w:p w14:paraId="3807C4E5" w14:textId="4E3DEC86" w:rsidR="007516F2" w:rsidRPr="007516F2" w:rsidRDefault="00456C4C" w:rsidP="007516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75076048"/>
                <w:placeholder>
                  <w:docPart w:val="BD06D25D6EF0435F9F527D75727D6EF5"/>
                </w:placeholder>
                <w15:color w:val="000000"/>
                <w:comboBox>
                  <w:listItem w:displayText=" " w:value="."/>
                  <w:listItem w:displayText="Français" w:value="Français"/>
                  <w:listItem w:displayText="Anglais" w:value="Anglais"/>
                  <w:listItem w:displayText="Autre (précisez)" w:value="Autre (précisez)"/>
                </w:comboBox>
              </w:sdtPr>
              <w:sdtEndPr/>
              <w:sdtContent>
                <w:r w:rsidR="007516F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516F2" w:rsidRPr="00D00F2F" w14:paraId="7C2F34D4" w14:textId="77777777" w:rsidTr="00590768">
        <w:trPr>
          <w:trHeight w:val="284"/>
        </w:trPr>
        <w:tc>
          <w:tcPr>
            <w:tcW w:w="2545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14:paraId="78CA4FDE" w14:textId="77777777" w:rsidR="007516F2" w:rsidRPr="00D00F2F" w:rsidRDefault="007516F2" w:rsidP="007516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09479355" w:edGrp="everyone" w:colFirst="1" w:colLast="1"/>
            <w:permEnd w:id="1100095598"/>
            <w:permEnd w:id="692467876"/>
          </w:p>
        </w:tc>
        <w:tc>
          <w:tcPr>
            <w:tcW w:w="8086" w:type="dxa"/>
            <w:gridSpan w:val="20"/>
            <w:tcBorders>
              <w:top w:val="nil"/>
              <w:left w:val="nil"/>
              <w:bottom w:val="single" w:sz="4" w:space="0" w:color="auto"/>
            </w:tcBorders>
          </w:tcPr>
          <w:p w14:paraId="5DC8D20D" w14:textId="27817532" w:rsidR="007516F2" w:rsidRPr="00D00F2F" w:rsidRDefault="007516F2" w:rsidP="007516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BC5E46" w:rsidRPr="00D00F2F" w14:paraId="0DFAF3EF" w14:textId="77777777" w:rsidTr="00284732">
        <w:trPr>
          <w:trHeight w:val="284"/>
        </w:trPr>
        <w:tc>
          <w:tcPr>
            <w:tcW w:w="254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84EA48" w14:textId="77777777" w:rsidR="00BC5E46" w:rsidRPr="007516F2" w:rsidRDefault="00BC5E46" w:rsidP="006803C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901382218" w:edGrp="everyone" w:colFirst="2" w:colLast="2"/>
            <w:permEnd w:id="1009479355"/>
            <w:r w:rsidRPr="007516F2">
              <w:rPr>
                <w:rFonts w:asciiTheme="minorHAnsi" w:hAnsiTheme="minorHAnsi" w:cstheme="minorHAnsi"/>
                <w:b/>
                <w:sz w:val="20"/>
                <w:szCs w:val="20"/>
              </w:rPr>
              <w:t>Membres supérieurs :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993300A" w14:textId="77777777" w:rsidR="00BC5E46" w:rsidRPr="00D00F2F" w:rsidRDefault="00BC5E46" w:rsidP="006803C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Main dominante :</w:t>
            </w:r>
          </w:p>
        </w:tc>
        <w:tc>
          <w:tcPr>
            <w:tcW w:w="6385" w:type="dxa"/>
            <w:gridSpan w:val="16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34DE299" w14:textId="5346B1B6" w:rsidR="00BC5E46" w:rsidRPr="007516F2" w:rsidRDefault="00456C4C" w:rsidP="006803C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34262160"/>
                <w:placeholder>
                  <w:docPart w:val="72E74220C3B84A63B8FA1107FA74874A"/>
                </w:placeholder>
                <w15:color w:val="000000"/>
                <w:comboBox>
                  <w:listItem w:displayText=" " w:value="."/>
                  <w:listItem w:displayText="Droitier" w:value="Droitier"/>
                  <w:listItem w:displayText="Gaucher" w:value="Gaucher"/>
                  <w:listItem w:displayText="Ambidextre" w:value="Ambidextre"/>
                </w:comboBox>
              </w:sdtPr>
              <w:sdtEndPr/>
              <w:sdtContent>
                <w:r w:rsidR="00BC5E4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permEnd w:id="901382218"/>
      <w:tr w:rsidR="00BC5E46" w:rsidRPr="00D00F2F" w14:paraId="5A469AB8" w14:textId="77777777" w:rsidTr="00284732">
        <w:trPr>
          <w:trHeight w:val="284"/>
        </w:trPr>
        <w:tc>
          <w:tcPr>
            <w:tcW w:w="2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91465" w14:textId="77777777" w:rsidR="00BC5E46" w:rsidRPr="00D00F2F" w:rsidRDefault="00BC5E46" w:rsidP="006803C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</w:tcPr>
          <w:p w14:paraId="69F04B05" w14:textId="77777777" w:rsidR="00BC5E46" w:rsidRPr="00D00F2F" w:rsidRDefault="00BC5E46" w:rsidP="006803C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91" w:type="dxa"/>
            <w:gridSpan w:val="10"/>
            <w:shd w:val="clear" w:color="auto" w:fill="F2F2F2" w:themeFill="background1" w:themeFillShade="F2"/>
          </w:tcPr>
          <w:p w14:paraId="36E105F9" w14:textId="14AE3FA8" w:rsidR="00BC5E46" w:rsidRPr="00D00F2F" w:rsidRDefault="00BC5E46" w:rsidP="007516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CÔTÉ GAUCHE</w:t>
            </w:r>
          </w:p>
        </w:tc>
        <w:tc>
          <w:tcPr>
            <w:tcW w:w="3194" w:type="dxa"/>
            <w:gridSpan w:val="6"/>
            <w:shd w:val="clear" w:color="auto" w:fill="F2F2F2" w:themeFill="background1" w:themeFillShade="F2"/>
          </w:tcPr>
          <w:p w14:paraId="2C231E1A" w14:textId="137AE1AC" w:rsidR="00BC5E46" w:rsidRPr="00D00F2F" w:rsidRDefault="00BC5E46" w:rsidP="007516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CÔTÉ DROIT</w:t>
            </w:r>
          </w:p>
        </w:tc>
      </w:tr>
      <w:tr w:rsidR="00BC5E46" w:rsidRPr="00D00F2F" w14:paraId="2C6E7E6F" w14:textId="77777777" w:rsidTr="00284732">
        <w:trPr>
          <w:trHeight w:val="284"/>
        </w:trPr>
        <w:tc>
          <w:tcPr>
            <w:tcW w:w="2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908D8" w14:textId="77777777" w:rsidR="00BC5E46" w:rsidRPr="00D00F2F" w:rsidRDefault="00BC5E46" w:rsidP="007516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733692682" w:edGrp="everyone" w:colFirst="3" w:colLast="3"/>
            <w:permStart w:id="2103643359" w:edGrp="everyone" w:colFirst="2" w:colLast="2"/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37517EA" w14:textId="2FDD0B3D" w:rsidR="00BC5E46" w:rsidRPr="00D00F2F" w:rsidRDefault="00BC5E46" w:rsidP="007516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Fonction globale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811053596"/>
            <w:placeholder>
              <w:docPart w:val="B4EA217572134DC7B2E80F7C15D57D6A"/>
            </w:placeholder>
            <w:comboBox>
              <w:listItem w:displayText=" " w:value="."/>
              <w:listItem w:displayText="Fonctionnelle" w:value="Fonctionnelle"/>
              <w:listItem w:displayText="Atteinte (précisez)" w:value="Atteinte (précisez)"/>
            </w:comboBox>
          </w:sdtPr>
          <w:sdtEndPr/>
          <w:sdtContent>
            <w:tc>
              <w:tcPr>
                <w:tcW w:w="3191" w:type="dxa"/>
                <w:gridSpan w:val="10"/>
                <w:tcBorders>
                  <w:bottom w:val="single" w:sz="4" w:space="0" w:color="auto"/>
                </w:tcBorders>
              </w:tcPr>
              <w:p w14:paraId="1E2356DC" w14:textId="01EDD944" w:rsidR="00BC5E46" w:rsidRDefault="00BC5E46" w:rsidP="006B04E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473448001"/>
            <w:placeholder>
              <w:docPart w:val="6CB5F5B2E75940849D9DEE45C4D4E0C1"/>
            </w:placeholder>
            <w:comboBox>
              <w:listItem w:displayText=" " w:value="."/>
              <w:listItem w:displayText="Fonctionnelle" w:value="Fonctionnelle"/>
              <w:listItem w:displayText="Atteinte (précisez)" w:value="Atteinte (précisez)"/>
            </w:comboBox>
          </w:sdtPr>
          <w:sdtEndPr/>
          <w:sdtContent>
            <w:tc>
              <w:tcPr>
                <w:tcW w:w="3194" w:type="dxa"/>
                <w:gridSpan w:val="6"/>
                <w:tcBorders>
                  <w:bottom w:val="single" w:sz="4" w:space="0" w:color="auto"/>
                </w:tcBorders>
              </w:tcPr>
              <w:p w14:paraId="4CC7EA25" w14:textId="092DF206" w:rsidR="00BC5E46" w:rsidRDefault="00BC5E46" w:rsidP="006B04E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C5E46" w:rsidRPr="00D00F2F" w14:paraId="58C85AF6" w14:textId="77777777" w:rsidTr="00284732">
        <w:trPr>
          <w:trHeight w:val="284"/>
        </w:trPr>
        <w:tc>
          <w:tcPr>
            <w:tcW w:w="2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02F00" w14:textId="77777777" w:rsidR="00BC5E46" w:rsidRPr="00D00F2F" w:rsidRDefault="00BC5E46" w:rsidP="00A73E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15031099" w:edGrp="everyone" w:colFirst="2" w:colLast="2"/>
            <w:permStart w:id="448208351" w:edGrp="everyone" w:colFirst="4" w:colLast="4"/>
            <w:permEnd w:id="733692682"/>
            <w:permEnd w:id="2103643359"/>
          </w:p>
        </w:tc>
        <w:tc>
          <w:tcPr>
            <w:tcW w:w="1701" w:type="dxa"/>
            <w:gridSpan w:val="4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2980F4F" w14:textId="734BF9EB" w:rsidR="00BC5E46" w:rsidRPr="00D00F2F" w:rsidRDefault="00BC5E46" w:rsidP="00BC5E4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Observations particulières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357127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bottom w:val="nil"/>
                  <w:right w:val="nil"/>
                </w:tcBorders>
              </w:tcPr>
              <w:p w14:paraId="792FC1A7" w14:textId="77E72C2E" w:rsidR="00BC5E46" w:rsidRPr="00A73E9F" w:rsidRDefault="00BC5E46" w:rsidP="00A73E9F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66" w:type="dxa"/>
            <w:gridSpan w:val="8"/>
            <w:tcBorders>
              <w:left w:val="nil"/>
              <w:bottom w:val="nil"/>
            </w:tcBorders>
          </w:tcPr>
          <w:p w14:paraId="3E900A5D" w14:textId="72198B49" w:rsidR="00BC5E46" w:rsidRPr="00A73E9F" w:rsidRDefault="00BC5E46" w:rsidP="00A73E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N.A.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734002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gridSpan w:val="2"/>
                <w:tcBorders>
                  <w:bottom w:val="nil"/>
                  <w:right w:val="nil"/>
                </w:tcBorders>
              </w:tcPr>
              <w:p w14:paraId="42C17F8B" w14:textId="720D5E91" w:rsidR="00BC5E46" w:rsidRPr="00A73E9F" w:rsidRDefault="00BC5E46" w:rsidP="00A73E9F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98" w:type="dxa"/>
            <w:gridSpan w:val="4"/>
            <w:tcBorders>
              <w:left w:val="nil"/>
              <w:bottom w:val="nil"/>
            </w:tcBorders>
          </w:tcPr>
          <w:p w14:paraId="36EA6242" w14:textId="3F3CCB34" w:rsidR="00BC5E46" w:rsidRPr="00A73E9F" w:rsidRDefault="00BC5E46" w:rsidP="00A73E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N.A.</w:t>
            </w:r>
          </w:p>
        </w:tc>
      </w:tr>
      <w:tr w:rsidR="00BC5E46" w:rsidRPr="00D00F2F" w14:paraId="43408CA0" w14:textId="77777777" w:rsidTr="00A72AB7">
        <w:trPr>
          <w:trHeight w:val="1107"/>
        </w:trPr>
        <w:tc>
          <w:tcPr>
            <w:tcW w:w="2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94825" w14:textId="77777777" w:rsidR="00BC5E46" w:rsidRPr="00D00F2F" w:rsidRDefault="00BC5E46" w:rsidP="007516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93561036" w:edGrp="everyone" w:colFirst="2" w:colLast="2"/>
            <w:permStart w:id="1363364437" w:edGrp="everyone" w:colFirst="3" w:colLast="3"/>
            <w:permEnd w:id="215031099"/>
            <w:permEnd w:id="448208351"/>
          </w:p>
        </w:tc>
        <w:tc>
          <w:tcPr>
            <w:tcW w:w="1701" w:type="dxa"/>
            <w:gridSpan w:val="4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A119898" w14:textId="77777777" w:rsidR="00BC5E46" w:rsidRPr="00D00F2F" w:rsidRDefault="00BC5E46" w:rsidP="007516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91" w:type="dxa"/>
            <w:gridSpan w:val="10"/>
            <w:tcBorders>
              <w:top w:val="nil"/>
            </w:tcBorders>
          </w:tcPr>
          <w:p w14:paraId="2017E14D" w14:textId="0CDAAA69" w:rsidR="00BC5E46" w:rsidRDefault="00BC5E46" w:rsidP="006B04E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94" w:type="dxa"/>
            <w:gridSpan w:val="6"/>
            <w:tcBorders>
              <w:top w:val="nil"/>
            </w:tcBorders>
          </w:tcPr>
          <w:p w14:paraId="4F2B17E5" w14:textId="5CF53E65" w:rsidR="00BC5E46" w:rsidRDefault="00BC5E46" w:rsidP="006B04E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993561036"/>
      <w:permEnd w:id="1363364437"/>
      <w:tr w:rsidR="00BC5E46" w:rsidRPr="00D00F2F" w14:paraId="7852BDEF" w14:textId="77777777" w:rsidTr="00590768">
        <w:trPr>
          <w:trHeight w:val="284"/>
        </w:trPr>
        <w:tc>
          <w:tcPr>
            <w:tcW w:w="2545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A48D34A" w14:textId="5899B8D8" w:rsidR="00BC5E46" w:rsidRPr="00D00F2F" w:rsidRDefault="00BC5E46" w:rsidP="00421A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6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Membres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inférieurs :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6DE818A" w14:textId="77777777" w:rsidR="00BC5E46" w:rsidRPr="00D00F2F" w:rsidRDefault="00BC5E46" w:rsidP="006537B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91" w:type="dxa"/>
            <w:gridSpan w:val="10"/>
            <w:shd w:val="clear" w:color="auto" w:fill="F2F2F2" w:themeFill="background1" w:themeFillShade="F2"/>
          </w:tcPr>
          <w:p w14:paraId="511C8C29" w14:textId="77777777" w:rsidR="00BC5E46" w:rsidRPr="00D00F2F" w:rsidRDefault="00BC5E46" w:rsidP="006537B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CÔTÉ GAUCHE</w:t>
            </w:r>
          </w:p>
        </w:tc>
        <w:tc>
          <w:tcPr>
            <w:tcW w:w="3194" w:type="dxa"/>
            <w:gridSpan w:val="6"/>
            <w:shd w:val="clear" w:color="auto" w:fill="F2F2F2" w:themeFill="background1" w:themeFillShade="F2"/>
          </w:tcPr>
          <w:p w14:paraId="4F39D2A4" w14:textId="77777777" w:rsidR="00BC5E46" w:rsidRPr="00D00F2F" w:rsidRDefault="00BC5E46" w:rsidP="006537B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CÔTÉ DROIT</w:t>
            </w:r>
          </w:p>
        </w:tc>
      </w:tr>
      <w:tr w:rsidR="00BC5E46" w14:paraId="74696420" w14:textId="77777777" w:rsidTr="00590768">
        <w:trPr>
          <w:trHeight w:val="284"/>
        </w:trPr>
        <w:tc>
          <w:tcPr>
            <w:tcW w:w="2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D6A4B" w14:textId="77777777" w:rsidR="00BC5E46" w:rsidRPr="00D00F2F" w:rsidRDefault="00BC5E46" w:rsidP="006537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43042263" w:edGrp="everyone" w:colFirst="3" w:colLast="3"/>
            <w:permStart w:id="2014647860" w:edGrp="everyone" w:colFirst="2" w:colLast="2"/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9F38B73" w14:textId="77777777" w:rsidR="00BC5E46" w:rsidRPr="00D00F2F" w:rsidRDefault="00BC5E46" w:rsidP="006537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Fonction globale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384453759"/>
            <w:placeholder>
              <w:docPart w:val="E9F1B98D916F46D9831543982474E2D7"/>
            </w:placeholder>
            <w:comboBox>
              <w:listItem w:displayText=" " w:value="."/>
              <w:listItem w:displayText="Fonctionnelle" w:value="Fonctionnelle"/>
              <w:listItem w:displayText="Atteinte (précisez)" w:value="Atteinte (précisez)"/>
            </w:comboBox>
          </w:sdtPr>
          <w:sdtEndPr/>
          <w:sdtContent>
            <w:tc>
              <w:tcPr>
                <w:tcW w:w="3191" w:type="dxa"/>
                <w:gridSpan w:val="10"/>
                <w:tcBorders>
                  <w:bottom w:val="single" w:sz="4" w:space="0" w:color="auto"/>
                </w:tcBorders>
              </w:tcPr>
              <w:p w14:paraId="1F398A34" w14:textId="77777777" w:rsidR="00BC5E46" w:rsidRDefault="00BC5E46" w:rsidP="006537B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328440219"/>
            <w:placeholder>
              <w:docPart w:val="2151681D0DF24693B9D4E4B5EBF367D4"/>
            </w:placeholder>
            <w:comboBox>
              <w:listItem w:displayText=" " w:value="."/>
              <w:listItem w:displayText="Fonctionnelle" w:value="Fonctionnelle"/>
              <w:listItem w:displayText="Atteinte (précisez)" w:value="Atteinte (précisez)"/>
            </w:comboBox>
          </w:sdtPr>
          <w:sdtEndPr/>
          <w:sdtContent>
            <w:tc>
              <w:tcPr>
                <w:tcW w:w="3194" w:type="dxa"/>
                <w:gridSpan w:val="6"/>
                <w:tcBorders>
                  <w:bottom w:val="single" w:sz="4" w:space="0" w:color="auto"/>
                </w:tcBorders>
              </w:tcPr>
              <w:p w14:paraId="7D77B50B" w14:textId="77777777" w:rsidR="00BC5E46" w:rsidRDefault="00BC5E46" w:rsidP="006537B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C5E46" w:rsidRPr="00A73E9F" w14:paraId="6AFB72F5" w14:textId="77777777" w:rsidTr="00284732">
        <w:trPr>
          <w:trHeight w:val="284"/>
        </w:trPr>
        <w:tc>
          <w:tcPr>
            <w:tcW w:w="2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306A8" w14:textId="77777777" w:rsidR="00BC5E46" w:rsidRPr="00D00F2F" w:rsidRDefault="00BC5E46" w:rsidP="006537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734682932" w:edGrp="everyone" w:colFirst="4" w:colLast="4"/>
            <w:permStart w:id="2064521480" w:edGrp="everyone" w:colFirst="2" w:colLast="2"/>
            <w:permEnd w:id="1143042263"/>
            <w:permEnd w:id="2014647860"/>
          </w:p>
        </w:tc>
        <w:tc>
          <w:tcPr>
            <w:tcW w:w="1701" w:type="dxa"/>
            <w:gridSpan w:val="4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2930537" w14:textId="6308F347" w:rsidR="00BC5E46" w:rsidRPr="00D00F2F" w:rsidRDefault="00BC5E46" w:rsidP="00BC5E4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Observations particulières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855723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bottom w:val="nil"/>
                  <w:right w:val="nil"/>
                </w:tcBorders>
              </w:tcPr>
              <w:p w14:paraId="3D3BF2EF" w14:textId="77777777" w:rsidR="00BC5E46" w:rsidRPr="00A73E9F" w:rsidRDefault="00BC5E46" w:rsidP="006537B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66" w:type="dxa"/>
            <w:gridSpan w:val="8"/>
            <w:tcBorders>
              <w:left w:val="nil"/>
              <w:bottom w:val="nil"/>
            </w:tcBorders>
          </w:tcPr>
          <w:p w14:paraId="3FE3A081" w14:textId="77777777" w:rsidR="00BC5E46" w:rsidRPr="00A73E9F" w:rsidRDefault="00BC5E46" w:rsidP="006537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N.A.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06459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gridSpan w:val="2"/>
                <w:tcBorders>
                  <w:bottom w:val="nil"/>
                  <w:right w:val="nil"/>
                </w:tcBorders>
              </w:tcPr>
              <w:p w14:paraId="1A913B00" w14:textId="77777777" w:rsidR="00BC5E46" w:rsidRPr="00A73E9F" w:rsidRDefault="00BC5E46" w:rsidP="006537B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98" w:type="dxa"/>
            <w:gridSpan w:val="4"/>
            <w:tcBorders>
              <w:left w:val="nil"/>
              <w:bottom w:val="nil"/>
            </w:tcBorders>
          </w:tcPr>
          <w:p w14:paraId="50912313" w14:textId="77777777" w:rsidR="00BC5E46" w:rsidRPr="00A73E9F" w:rsidRDefault="00BC5E46" w:rsidP="006537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N.A.</w:t>
            </w:r>
          </w:p>
        </w:tc>
      </w:tr>
      <w:tr w:rsidR="00BC5E46" w14:paraId="7356D7AC" w14:textId="77777777" w:rsidTr="00284732">
        <w:trPr>
          <w:trHeight w:val="872"/>
        </w:trPr>
        <w:tc>
          <w:tcPr>
            <w:tcW w:w="2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5FFCA" w14:textId="77777777" w:rsidR="00BC5E46" w:rsidRPr="00D00F2F" w:rsidRDefault="00BC5E46" w:rsidP="006537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05627662" w:edGrp="everyone" w:colFirst="3" w:colLast="3"/>
            <w:permStart w:id="105058404" w:edGrp="everyone" w:colFirst="2" w:colLast="2"/>
            <w:permEnd w:id="734682932"/>
            <w:permEnd w:id="2064521480"/>
          </w:p>
        </w:tc>
        <w:tc>
          <w:tcPr>
            <w:tcW w:w="1701" w:type="dxa"/>
            <w:gridSpan w:val="4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8E2B9AF" w14:textId="77777777" w:rsidR="00BC5E46" w:rsidRPr="00D00F2F" w:rsidRDefault="00BC5E46" w:rsidP="006537B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91" w:type="dxa"/>
            <w:gridSpan w:val="10"/>
            <w:tcBorders>
              <w:top w:val="nil"/>
            </w:tcBorders>
          </w:tcPr>
          <w:p w14:paraId="7CFA251E" w14:textId="77777777" w:rsidR="00BC5E46" w:rsidRDefault="00BC5E46" w:rsidP="006537B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94" w:type="dxa"/>
            <w:gridSpan w:val="6"/>
            <w:tcBorders>
              <w:top w:val="nil"/>
            </w:tcBorders>
          </w:tcPr>
          <w:p w14:paraId="236EF918" w14:textId="77777777" w:rsidR="00BC5E46" w:rsidRDefault="00BC5E46" w:rsidP="006537B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505627662"/>
      <w:permEnd w:id="105058404"/>
      <w:tr w:rsidR="00A75BF9" w:rsidRPr="00D00F2F" w14:paraId="3DCF935F" w14:textId="77777777" w:rsidTr="00590768">
        <w:trPr>
          <w:trHeight w:val="284"/>
        </w:trPr>
        <w:tc>
          <w:tcPr>
            <w:tcW w:w="254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8215DD" w14:textId="324EAABC" w:rsidR="00A75BF9" w:rsidRPr="00D3607B" w:rsidRDefault="00A75BF9" w:rsidP="00A73E9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3607B">
              <w:rPr>
                <w:rFonts w:asciiTheme="minorHAnsi" w:hAnsiTheme="minorHAnsi" w:cstheme="minorHAnsi"/>
                <w:b/>
                <w:sz w:val="20"/>
                <w:szCs w:val="20"/>
              </w:rPr>
              <w:t>Équilibre :</w:t>
            </w:r>
          </w:p>
        </w:tc>
        <w:tc>
          <w:tcPr>
            <w:tcW w:w="1701" w:type="dxa"/>
            <w:gridSpan w:val="4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18DBBAA" w14:textId="7D93A015" w:rsidR="00A75BF9" w:rsidRPr="00D00F2F" w:rsidRDefault="00A75BF9" w:rsidP="00A73E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85" w:type="dxa"/>
            <w:gridSpan w:val="16"/>
            <w:shd w:val="clear" w:color="auto" w:fill="F2F2F2" w:themeFill="background1" w:themeFillShade="F2"/>
          </w:tcPr>
          <w:p w14:paraId="612E0701" w14:textId="1163E1ED" w:rsidR="00A75BF9" w:rsidRDefault="00A75BF9" w:rsidP="00D360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ASSIS</w:t>
            </w:r>
          </w:p>
        </w:tc>
      </w:tr>
      <w:tr w:rsidR="00A75BF9" w:rsidRPr="00D00F2F" w14:paraId="1253D10B" w14:textId="77777777" w:rsidTr="00590768">
        <w:trPr>
          <w:trHeight w:val="284"/>
        </w:trPr>
        <w:tc>
          <w:tcPr>
            <w:tcW w:w="2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16C49" w14:textId="77777777" w:rsidR="00A75BF9" w:rsidRPr="00D00F2F" w:rsidRDefault="00A75BF9" w:rsidP="00A73E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4140276" w14:textId="341EA308" w:rsidR="00A75BF9" w:rsidRPr="00D00F2F" w:rsidRDefault="00A75BF9" w:rsidP="00A73E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91" w:type="dxa"/>
            <w:gridSpan w:val="10"/>
            <w:shd w:val="clear" w:color="auto" w:fill="F2F2F2" w:themeFill="background1" w:themeFillShade="F2"/>
          </w:tcPr>
          <w:p w14:paraId="3695F4CB" w14:textId="61E5350D" w:rsidR="00A75BF9" w:rsidRDefault="00A75BF9" w:rsidP="00D360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STATIQUE</w:t>
            </w:r>
          </w:p>
        </w:tc>
        <w:tc>
          <w:tcPr>
            <w:tcW w:w="3194" w:type="dxa"/>
            <w:gridSpan w:val="6"/>
            <w:shd w:val="clear" w:color="auto" w:fill="F2F2F2" w:themeFill="background1" w:themeFillShade="F2"/>
          </w:tcPr>
          <w:p w14:paraId="0410C4A0" w14:textId="54AE3A3E" w:rsidR="00A75BF9" w:rsidRDefault="00A75BF9" w:rsidP="00D360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DYNAMIQUE</w:t>
            </w:r>
          </w:p>
        </w:tc>
      </w:tr>
      <w:tr w:rsidR="00A75BF9" w:rsidRPr="00D00F2F" w14:paraId="4D844C80" w14:textId="77777777" w:rsidTr="00284732">
        <w:trPr>
          <w:trHeight w:val="284"/>
        </w:trPr>
        <w:tc>
          <w:tcPr>
            <w:tcW w:w="2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D4890" w14:textId="77777777" w:rsidR="00A75BF9" w:rsidRPr="00D00F2F" w:rsidRDefault="00A75BF9" w:rsidP="00A73E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31450543" w:edGrp="everyone" w:colFirst="2" w:colLast="2"/>
            <w:permStart w:id="2035116528" w:edGrp="everyone" w:colFirst="3" w:colLast="3"/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96599E5" w14:textId="1AFC6F9E" w:rsidR="00A75BF9" w:rsidRPr="00D00F2F" w:rsidRDefault="00A75BF9" w:rsidP="00A73E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Fonction globale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146032980"/>
            <w:placeholder>
              <w:docPart w:val="D4FFCFD510454F05B11729AE4604A5F6"/>
            </w:placeholder>
            <w:comboBox>
              <w:listItem w:displayText=" " w:value="."/>
              <w:listItem w:displayText="Fonctionnelle" w:value="Fonctionnelle"/>
              <w:listItem w:displayText="Atteinte (précisez)" w:value="Atteinte (précisez)"/>
            </w:comboBox>
          </w:sdtPr>
          <w:sdtEndPr/>
          <w:sdtContent>
            <w:tc>
              <w:tcPr>
                <w:tcW w:w="3191" w:type="dxa"/>
                <w:gridSpan w:val="10"/>
                <w:tcBorders>
                  <w:bottom w:val="single" w:sz="4" w:space="0" w:color="auto"/>
                </w:tcBorders>
              </w:tcPr>
              <w:p w14:paraId="49CDE160" w14:textId="5E6FCEA1" w:rsidR="00A75BF9" w:rsidRDefault="00A75BF9" w:rsidP="00A73E9F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552530887"/>
            <w:placeholder>
              <w:docPart w:val="C7687FF8A9654ED09237B4E2AC471405"/>
            </w:placeholder>
            <w:comboBox>
              <w:listItem w:displayText=" " w:value="."/>
              <w:listItem w:displayText="Fonctionnelle" w:value="Fonctionnelle"/>
              <w:listItem w:displayText="Atteinte (précisez)" w:value="Atteinte (précisez)"/>
            </w:comboBox>
          </w:sdtPr>
          <w:sdtEndPr/>
          <w:sdtContent>
            <w:tc>
              <w:tcPr>
                <w:tcW w:w="3194" w:type="dxa"/>
                <w:gridSpan w:val="6"/>
                <w:tcBorders>
                  <w:bottom w:val="single" w:sz="4" w:space="0" w:color="auto"/>
                </w:tcBorders>
              </w:tcPr>
              <w:p w14:paraId="7A4BEB06" w14:textId="10BD9DF4" w:rsidR="00A75BF9" w:rsidRDefault="00A75BF9" w:rsidP="00A73E9F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A75BF9" w:rsidRPr="00D00F2F" w14:paraId="57DAC86E" w14:textId="77777777" w:rsidTr="00284732">
        <w:trPr>
          <w:trHeight w:val="284"/>
        </w:trPr>
        <w:tc>
          <w:tcPr>
            <w:tcW w:w="2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27697" w14:textId="77777777" w:rsidR="00A75BF9" w:rsidRPr="00D00F2F" w:rsidRDefault="00A75BF9" w:rsidP="00D360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83390951" w:edGrp="everyone" w:colFirst="2" w:colLast="2"/>
            <w:permStart w:id="878798362" w:edGrp="everyone" w:colFirst="4" w:colLast="4"/>
            <w:permEnd w:id="631450543"/>
            <w:permEnd w:id="2035116528"/>
          </w:p>
        </w:tc>
        <w:tc>
          <w:tcPr>
            <w:tcW w:w="1701" w:type="dxa"/>
            <w:gridSpan w:val="4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C7C6C40" w14:textId="2A97AD5D" w:rsidR="00A75BF9" w:rsidRPr="00D00F2F" w:rsidRDefault="00A75BF9" w:rsidP="00A75B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Observations particulières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458000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bottom w:val="nil"/>
                  <w:right w:val="nil"/>
                </w:tcBorders>
              </w:tcPr>
              <w:p w14:paraId="048EA960" w14:textId="2B0E03CA" w:rsidR="00A75BF9" w:rsidRDefault="00A75BF9" w:rsidP="00D360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66" w:type="dxa"/>
            <w:gridSpan w:val="8"/>
            <w:tcBorders>
              <w:left w:val="nil"/>
              <w:bottom w:val="nil"/>
              <w:right w:val="single" w:sz="4" w:space="0" w:color="auto"/>
            </w:tcBorders>
          </w:tcPr>
          <w:p w14:paraId="2C51CB96" w14:textId="31362FC8" w:rsidR="00A75BF9" w:rsidRDefault="00A75BF9" w:rsidP="00D360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N.A.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919867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gridSpan w:val="2"/>
                <w:tcBorders>
                  <w:left w:val="single" w:sz="4" w:space="0" w:color="auto"/>
                  <w:bottom w:val="nil"/>
                  <w:right w:val="nil"/>
                </w:tcBorders>
              </w:tcPr>
              <w:p w14:paraId="209A81D1" w14:textId="7E5DE68D" w:rsidR="00A75BF9" w:rsidRDefault="00A75BF9" w:rsidP="00D360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98" w:type="dxa"/>
            <w:gridSpan w:val="4"/>
            <w:tcBorders>
              <w:left w:val="nil"/>
              <w:bottom w:val="nil"/>
            </w:tcBorders>
          </w:tcPr>
          <w:p w14:paraId="58FC0864" w14:textId="117125A1" w:rsidR="00A75BF9" w:rsidRDefault="00A75BF9" w:rsidP="00D360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N.A.</w:t>
            </w:r>
          </w:p>
        </w:tc>
      </w:tr>
      <w:tr w:rsidR="00A75BF9" w:rsidRPr="00D00F2F" w14:paraId="453B9F08" w14:textId="77777777" w:rsidTr="00284732">
        <w:trPr>
          <w:trHeight w:val="872"/>
        </w:trPr>
        <w:tc>
          <w:tcPr>
            <w:tcW w:w="2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1B1F4" w14:textId="77777777" w:rsidR="00A75BF9" w:rsidRPr="00D00F2F" w:rsidRDefault="00A75BF9" w:rsidP="00A73E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85345424" w:edGrp="everyone" w:colFirst="3" w:colLast="3"/>
            <w:permStart w:id="1059485004" w:edGrp="everyone" w:colFirst="2" w:colLast="2"/>
            <w:permEnd w:id="1083390951"/>
            <w:permEnd w:id="878798362"/>
          </w:p>
        </w:tc>
        <w:tc>
          <w:tcPr>
            <w:tcW w:w="1701" w:type="dxa"/>
            <w:gridSpan w:val="4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ED49336" w14:textId="77777777" w:rsidR="00A75BF9" w:rsidRPr="00D00F2F" w:rsidRDefault="00A75BF9" w:rsidP="00A73E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91" w:type="dxa"/>
            <w:gridSpan w:val="10"/>
            <w:tcBorders>
              <w:top w:val="nil"/>
            </w:tcBorders>
          </w:tcPr>
          <w:p w14:paraId="3C2079F4" w14:textId="77777777" w:rsidR="00A75BF9" w:rsidRDefault="00A75BF9" w:rsidP="00A73E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94" w:type="dxa"/>
            <w:gridSpan w:val="6"/>
            <w:tcBorders>
              <w:top w:val="nil"/>
            </w:tcBorders>
          </w:tcPr>
          <w:p w14:paraId="44F34F72" w14:textId="77777777" w:rsidR="00A75BF9" w:rsidRDefault="00A75BF9" w:rsidP="00A73E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685345424"/>
      <w:permEnd w:id="1059485004"/>
      <w:tr w:rsidR="00A75BF9" w14:paraId="4177F0EA" w14:textId="77777777" w:rsidTr="00A75BF9">
        <w:trPr>
          <w:trHeight w:val="284"/>
        </w:trPr>
        <w:tc>
          <w:tcPr>
            <w:tcW w:w="2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4BD96" w14:textId="15BF0F2A" w:rsidR="00A75BF9" w:rsidRPr="00D3607B" w:rsidRDefault="00A75BF9" w:rsidP="006537B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CDA0A25" w14:textId="77777777" w:rsidR="00A75BF9" w:rsidRPr="00D00F2F" w:rsidRDefault="00A75BF9" w:rsidP="006537B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85" w:type="dxa"/>
            <w:gridSpan w:val="16"/>
            <w:shd w:val="clear" w:color="auto" w:fill="F2F2F2" w:themeFill="background1" w:themeFillShade="F2"/>
          </w:tcPr>
          <w:p w14:paraId="73C4016F" w14:textId="4FDB1257" w:rsidR="00A75BF9" w:rsidRDefault="00A75BF9" w:rsidP="00A75BF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DEBOUT</w:t>
            </w:r>
          </w:p>
        </w:tc>
      </w:tr>
      <w:tr w:rsidR="00A75BF9" w14:paraId="67F7B23A" w14:textId="77777777" w:rsidTr="00590768">
        <w:trPr>
          <w:trHeight w:val="284"/>
        </w:trPr>
        <w:tc>
          <w:tcPr>
            <w:tcW w:w="2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228EF" w14:textId="77777777" w:rsidR="00A75BF9" w:rsidRPr="00D00F2F" w:rsidRDefault="00A75BF9" w:rsidP="006537B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DC93031" w14:textId="77777777" w:rsidR="00A75BF9" w:rsidRPr="00D00F2F" w:rsidRDefault="00A75BF9" w:rsidP="006537B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91" w:type="dxa"/>
            <w:gridSpan w:val="10"/>
            <w:shd w:val="clear" w:color="auto" w:fill="F2F2F2" w:themeFill="background1" w:themeFillShade="F2"/>
          </w:tcPr>
          <w:p w14:paraId="4A4A99B2" w14:textId="77777777" w:rsidR="00A75BF9" w:rsidRDefault="00A75BF9" w:rsidP="006537B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STATIQUE</w:t>
            </w:r>
          </w:p>
        </w:tc>
        <w:tc>
          <w:tcPr>
            <w:tcW w:w="3194" w:type="dxa"/>
            <w:gridSpan w:val="6"/>
            <w:shd w:val="clear" w:color="auto" w:fill="F2F2F2" w:themeFill="background1" w:themeFillShade="F2"/>
          </w:tcPr>
          <w:p w14:paraId="2AF72FF6" w14:textId="77777777" w:rsidR="00A75BF9" w:rsidRDefault="00A75BF9" w:rsidP="006537B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DYNAMIQUE</w:t>
            </w:r>
          </w:p>
        </w:tc>
      </w:tr>
      <w:tr w:rsidR="00A75BF9" w14:paraId="7B737215" w14:textId="77777777" w:rsidTr="00284732">
        <w:trPr>
          <w:trHeight w:val="284"/>
        </w:trPr>
        <w:tc>
          <w:tcPr>
            <w:tcW w:w="2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7D4E50" w14:textId="77777777" w:rsidR="00A75BF9" w:rsidRPr="00D00F2F" w:rsidRDefault="00A75BF9" w:rsidP="006537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20925305" w:edGrp="everyone" w:colFirst="2" w:colLast="2"/>
            <w:permStart w:id="1221219588" w:edGrp="everyone" w:colFirst="3" w:colLast="3"/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6321479" w14:textId="77777777" w:rsidR="00A75BF9" w:rsidRPr="00D00F2F" w:rsidRDefault="00A75BF9" w:rsidP="006537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Fonction globale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341233495"/>
            <w:placeholder>
              <w:docPart w:val="A081AB39CD9045B582E11B993A11E9B9"/>
            </w:placeholder>
            <w:comboBox>
              <w:listItem w:displayText=" " w:value="."/>
              <w:listItem w:displayText="Fonctionnelle" w:value="Fonctionnelle"/>
              <w:listItem w:displayText="Atteinte (précisez)" w:value="Atteinte (précisez)"/>
            </w:comboBox>
          </w:sdtPr>
          <w:sdtEndPr/>
          <w:sdtContent>
            <w:tc>
              <w:tcPr>
                <w:tcW w:w="3191" w:type="dxa"/>
                <w:gridSpan w:val="10"/>
                <w:tcBorders>
                  <w:bottom w:val="single" w:sz="4" w:space="0" w:color="auto"/>
                </w:tcBorders>
              </w:tcPr>
              <w:p w14:paraId="7A4855BF" w14:textId="77777777" w:rsidR="00A75BF9" w:rsidRDefault="00A75BF9" w:rsidP="006537B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379462426"/>
            <w:placeholder>
              <w:docPart w:val="6723F087F71441BC9D3677DFFED5625B"/>
            </w:placeholder>
            <w:comboBox>
              <w:listItem w:displayText=" " w:value="."/>
              <w:listItem w:displayText="Fonctionnelle" w:value="Fonctionnelle"/>
              <w:listItem w:displayText="Atteinte (précisez)" w:value="Atteinte (précisez)"/>
            </w:comboBox>
          </w:sdtPr>
          <w:sdtEndPr/>
          <w:sdtContent>
            <w:tc>
              <w:tcPr>
                <w:tcW w:w="3194" w:type="dxa"/>
                <w:gridSpan w:val="6"/>
                <w:tcBorders>
                  <w:bottom w:val="single" w:sz="4" w:space="0" w:color="auto"/>
                </w:tcBorders>
              </w:tcPr>
              <w:p w14:paraId="440E80E4" w14:textId="77777777" w:rsidR="00A75BF9" w:rsidRDefault="00A75BF9" w:rsidP="006537B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A75BF9" w14:paraId="3277D564" w14:textId="77777777" w:rsidTr="00284732">
        <w:trPr>
          <w:trHeight w:val="284"/>
        </w:trPr>
        <w:tc>
          <w:tcPr>
            <w:tcW w:w="2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C85DE" w14:textId="77777777" w:rsidR="00A75BF9" w:rsidRPr="00D00F2F" w:rsidRDefault="00A75BF9" w:rsidP="006537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05826600" w:edGrp="everyone" w:colFirst="2" w:colLast="2"/>
            <w:permStart w:id="2047823429" w:edGrp="everyone" w:colFirst="4" w:colLast="4"/>
            <w:permEnd w:id="1820925305"/>
            <w:permEnd w:id="1221219588"/>
          </w:p>
        </w:tc>
        <w:tc>
          <w:tcPr>
            <w:tcW w:w="1701" w:type="dxa"/>
            <w:gridSpan w:val="4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AD86168" w14:textId="736707C8" w:rsidR="00A75BF9" w:rsidRPr="00D00F2F" w:rsidRDefault="00A75BF9" w:rsidP="00A75B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Observations particulières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04832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bottom w:val="nil"/>
                  <w:right w:val="nil"/>
                </w:tcBorders>
              </w:tcPr>
              <w:p w14:paraId="2A1D7866" w14:textId="77777777" w:rsidR="00A75BF9" w:rsidRDefault="00A75BF9" w:rsidP="006537B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66" w:type="dxa"/>
            <w:gridSpan w:val="8"/>
            <w:tcBorders>
              <w:left w:val="nil"/>
              <w:bottom w:val="nil"/>
              <w:right w:val="single" w:sz="4" w:space="0" w:color="auto"/>
            </w:tcBorders>
          </w:tcPr>
          <w:p w14:paraId="47A09B93" w14:textId="0B7516A2" w:rsidR="00A75BF9" w:rsidRDefault="00A75BF9" w:rsidP="006537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N.A.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801004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gridSpan w:val="2"/>
                <w:tcBorders>
                  <w:left w:val="single" w:sz="4" w:space="0" w:color="auto"/>
                  <w:bottom w:val="nil"/>
                  <w:right w:val="nil"/>
                </w:tcBorders>
              </w:tcPr>
              <w:p w14:paraId="777D2AEB" w14:textId="77777777" w:rsidR="00A75BF9" w:rsidRDefault="00A75BF9" w:rsidP="006537B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98" w:type="dxa"/>
            <w:gridSpan w:val="4"/>
            <w:tcBorders>
              <w:left w:val="nil"/>
              <w:bottom w:val="nil"/>
            </w:tcBorders>
          </w:tcPr>
          <w:p w14:paraId="17E47561" w14:textId="5894D577" w:rsidR="00A75BF9" w:rsidRDefault="00A75BF9" w:rsidP="006537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N.A.</w:t>
            </w:r>
          </w:p>
        </w:tc>
      </w:tr>
      <w:tr w:rsidR="00A75BF9" w14:paraId="4D2591DB" w14:textId="77777777" w:rsidTr="00284732">
        <w:trPr>
          <w:trHeight w:val="872"/>
        </w:trPr>
        <w:tc>
          <w:tcPr>
            <w:tcW w:w="2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23E49" w14:textId="77777777" w:rsidR="00A75BF9" w:rsidRPr="00D00F2F" w:rsidRDefault="00A75BF9" w:rsidP="006537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40744289" w:edGrp="everyone" w:colFirst="2" w:colLast="2"/>
            <w:permStart w:id="344881487" w:edGrp="everyone" w:colFirst="3" w:colLast="3"/>
            <w:permEnd w:id="1405826600"/>
            <w:permEnd w:id="2047823429"/>
          </w:p>
        </w:tc>
        <w:tc>
          <w:tcPr>
            <w:tcW w:w="1701" w:type="dxa"/>
            <w:gridSpan w:val="4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A5C5202" w14:textId="77777777" w:rsidR="00A75BF9" w:rsidRPr="00D00F2F" w:rsidRDefault="00A75BF9" w:rsidP="006537B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91" w:type="dxa"/>
            <w:gridSpan w:val="10"/>
            <w:tcBorders>
              <w:top w:val="nil"/>
            </w:tcBorders>
          </w:tcPr>
          <w:p w14:paraId="62C2E83F" w14:textId="77777777" w:rsidR="00A75BF9" w:rsidRDefault="00A75BF9" w:rsidP="006537B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94" w:type="dxa"/>
            <w:gridSpan w:val="6"/>
            <w:tcBorders>
              <w:top w:val="nil"/>
            </w:tcBorders>
          </w:tcPr>
          <w:p w14:paraId="6A54AAB3" w14:textId="77777777" w:rsidR="00A75BF9" w:rsidRDefault="00A75BF9" w:rsidP="006537B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3BAF" w:rsidRPr="00D00F2F" w14:paraId="3EDD1B55" w14:textId="77777777" w:rsidTr="00590768">
        <w:trPr>
          <w:trHeight w:val="284"/>
        </w:trPr>
        <w:tc>
          <w:tcPr>
            <w:tcW w:w="2545" w:type="dxa"/>
            <w:gridSpan w:val="3"/>
            <w:vMerge w:val="restart"/>
            <w:tcBorders>
              <w:left w:val="single" w:sz="4" w:space="0" w:color="auto"/>
              <w:right w:val="nil"/>
            </w:tcBorders>
          </w:tcPr>
          <w:p w14:paraId="3B0B0BDE" w14:textId="77777777" w:rsidR="000E3BAF" w:rsidRPr="000E3BAF" w:rsidRDefault="000E3BAF" w:rsidP="00A73E9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727752057" w:edGrp="everyone" w:colFirst="1" w:colLast="1"/>
            <w:permEnd w:id="240744289"/>
            <w:permEnd w:id="344881487"/>
            <w:r w:rsidRPr="000E3BAF">
              <w:rPr>
                <w:rFonts w:asciiTheme="minorHAnsi" w:hAnsiTheme="minorHAnsi" w:cstheme="minorHAnsi"/>
                <w:b/>
                <w:sz w:val="20"/>
                <w:szCs w:val="20"/>
              </w:rPr>
              <w:t>Historique de chute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095056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left w:val="nil"/>
                  <w:bottom w:val="nil"/>
                  <w:right w:val="nil"/>
                </w:tcBorders>
              </w:tcPr>
              <w:p w14:paraId="31D30E47" w14:textId="4F2BD490" w:rsidR="000E3BAF" w:rsidRPr="00D00F2F" w:rsidRDefault="000E3BAF" w:rsidP="00A73E9F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61" w:type="dxa"/>
            <w:gridSpan w:val="18"/>
            <w:tcBorders>
              <w:left w:val="nil"/>
              <w:bottom w:val="nil"/>
            </w:tcBorders>
          </w:tcPr>
          <w:p w14:paraId="2F2F264D" w14:textId="3A2793FD" w:rsidR="000E3BAF" w:rsidRPr="00D00F2F" w:rsidRDefault="000E3BAF" w:rsidP="00A73E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N.A.</w:t>
            </w:r>
          </w:p>
        </w:tc>
      </w:tr>
      <w:tr w:rsidR="000E3BAF" w:rsidRPr="00D00F2F" w14:paraId="3C0B9AC2" w14:textId="77777777" w:rsidTr="00590768">
        <w:trPr>
          <w:trHeight w:val="284"/>
        </w:trPr>
        <w:tc>
          <w:tcPr>
            <w:tcW w:w="2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DB20C27" w14:textId="77777777" w:rsidR="000E3BAF" w:rsidRPr="00D00F2F" w:rsidRDefault="000E3BAF" w:rsidP="00A73E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63565688" w:edGrp="everyone" w:colFirst="1" w:colLast="1"/>
            <w:permEnd w:id="1727752057"/>
          </w:p>
        </w:tc>
        <w:tc>
          <w:tcPr>
            <w:tcW w:w="8086" w:type="dxa"/>
            <w:gridSpan w:val="20"/>
            <w:tcBorders>
              <w:top w:val="nil"/>
              <w:left w:val="nil"/>
              <w:bottom w:val="single" w:sz="4" w:space="0" w:color="auto"/>
            </w:tcBorders>
          </w:tcPr>
          <w:p w14:paraId="6CBA2433" w14:textId="4939E925" w:rsidR="000E3BAF" w:rsidRPr="00D00F2F" w:rsidRDefault="000E3BAF" w:rsidP="00A73E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836AF" w:rsidRPr="00D00F2F" w14:paraId="370834FC" w14:textId="77777777" w:rsidTr="00590768">
        <w:trPr>
          <w:trHeight w:val="284"/>
        </w:trPr>
        <w:tc>
          <w:tcPr>
            <w:tcW w:w="2545" w:type="dxa"/>
            <w:gridSpan w:val="3"/>
            <w:vMerge w:val="restart"/>
            <w:tcBorders>
              <w:left w:val="single" w:sz="4" w:space="0" w:color="auto"/>
              <w:right w:val="nil"/>
            </w:tcBorders>
          </w:tcPr>
          <w:p w14:paraId="48FA6DC9" w14:textId="258F78BA" w:rsidR="00A836AF" w:rsidRPr="00A836AF" w:rsidRDefault="00A836AF" w:rsidP="00A73E9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935295945" w:edGrp="everyone" w:colFirst="1" w:colLast="1"/>
            <w:permEnd w:id="1463565688"/>
            <w:r w:rsidRPr="002D1960">
              <w:rPr>
                <w:rFonts w:asciiTheme="minorHAnsi" w:hAnsiTheme="minorHAnsi" w:cstheme="minorHAnsi"/>
                <w:b/>
                <w:sz w:val="20"/>
                <w:szCs w:val="20"/>
              </w:rPr>
              <w:t>Autres observations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65343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left w:val="nil"/>
                  <w:bottom w:val="nil"/>
                  <w:right w:val="nil"/>
                </w:tcBorders>
              </w:tcPr>
              <w:p w14:paraId="08CD9FF8" w14:textId="48EF9220" w:rsidR="00A836AF" w:rsidRPr="00D00F2F" w:rsidRDefault="00A836AF" w:rsidP="00A73E9F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61" w:type="dxa"/>
            <w:gridSpan w:val="18"/>
            <w:tcBorders>
              <w:left w:val="nil"/>
              <w:bottom w:val="nil"/>
            </w:tcBorders>
          </w:tcPr>
          <w:p w14:paraId="1DC55986" w14:textId="567FB238" w:rsidR="00A836AF" w:rsidRPr="00D00F2F" w:rsidRDefault="00A836AF" w:rsidP="00A73E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N.A.</w:t>
            </w:r>
          </w:p>
        </w:tc>
      </w:tr>
      <w:tr w:rsidR="00A836AF" w:rsidRPr="00D00F2F" w14:paraId="55DDC2A8" w14:textId="77777777" w:rsidTr="00284732">
        <w:trPr>
          <w:trHeight w:val="578"/>
        </w:trPr>
        <w:tc>
          <w:tcPr>
            <w:tcW w:w="2545" w:type="dxa"/>
            <w:gridSpan w:val="3"/>
            <w:vMerge/>
            <w:tcBorders>
              <w:left w:val="single" w:sz="4" w:space="0" w:color="auto"/>
              <w:right w:val="nil"/>
            </w:tcBorders>
          </w:tcPr>
          <w:p w14:paraId="2EA75DF5" w14:textId="77777777" w:rsidR="00A836AF" w:rsidRPr="002D1960" w:rsidRDefault="00A836AF" w:rsidP="00A73E9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29907271" w:edGrp="everyone" w:colFirst="1" w:colLast="1"/>
            <w:permEnd w:id="1935295945"/>
          </w:p>
        </w:tc>
        <w:tc>
          <w:tcPr>
            <w:tcW w:w="8086" w:type="dxa"/>
            <w:gridSpan w:val="20"/>
            <w:tcBorders>
              <w:top w:val="nil"/>
              <w:left w:val="nil"/>
            </w:tcBorders>
          </w:tcPr>
          <w:p w14:paraId="6C1DFF73" w14:textId="0514B1CC" w:rsidR="00A836AF" w:rsidRDefault="00A836AF" w:rsidP="00A73E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29907271"/>
      <w:tr w:rsidR="00D3607B" w:rsidRPr="00D00F2F" w14:paraId="599F1C40" w14:textId="77777777" w:rsidTr="00590768">
        <w:trPr>
          <w:trHeight w:val="284"/>
        </w:trPr>
        <w:tc>
          <w:tcPr>
            <w:tcW w:w="10631" w:type="dxa"/>
            <w:gridSpan w:val="23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715C7CF" w14:textId="183697A0" w:rsidR="00D3607B" w:rsidRPr="002D1960" w:rsidRDefault="002D1960" w:rsidP="00A73E9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D1960">
              <w:rPr>
                <w:rFonts w:asciiTheme="minorHAnsi" w:hAnsiTheme="minorHAnsi" w:cstheme="minorHAnsi"/>
                <w:b/>
                <w:sz w:val="20"/>
                <w:szCs w:val="20"/>
              </w:rPr>
              <w:t>DIMENSION PERCEPTIVO-COGNITIVE</w:t>
            </w:r>
          </w:p>
        </w:tc>
      </w:tr>
      <w:tr w:rsidR="002D1960" w:rsidRPr="00D00F2F" w14:paraId="10774757" w14:textId="77777777" w:rsidTr="00590768">
        <w:trPr>
          <w:trHeight w:val="284"/>
        </w:trPr>
        <w:permStart w:id="1814642861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2051986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0F83C802" w14:textId="77777777" w:rsidR="002D1960" w:rsidRPr="00D00F2F" w:rsidRDefault="002D1960" w:rsidP="006537B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11" w:type="dxa"/>
            <w:gridSpan w:val="22"/>
            <w:tcBorders>
              <w:top w:val="nil"/>
              <w:left w:val="nil"/>
              <w:bottom w:val="nil"/>
            </w:tcBorders>
          </w:tcPr>
          <w:p w14:paraId="4D9CB923" w14:textId="0C8A99CA" w:rsidR="002D1960" w:rsidRPr="00D00F2F" w:rsidRDefault="002D1960" w:rsidP="002D19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Voir mises en situation fonctionnelles pour l’impact de la dimension cognitive sur les habitudes de vie</w:t>
            </w:r>
          </w:p>
        </w:tc>
      </w:tr>
      <w:tr w:rsidR="00B67F4F" w:rsidRPr="00D00F2F" w14:paraId="779BB92D" w14:textId="77777777" w:rsidTr="00590768">
        <w:trPr>
          <w:trHeight w:val="28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D212B6F" w14:textId="77777777" w:rsidR="00B67F4F" w:rsidRDefault="00B67F4F" w:rsidP="006537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744895769" w:edGrp="everyone" w:colFirst="2" w:colLast="2"/>
            <w:permEnd w:id="1814642861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745639" w14:textId="63087D77" w:rsidR="00B67F4F" w:rsidRDefault="00B67F4F" w:rsidP="002D19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Précisions :</w:t>
            </w:r>
          </w:p>
        </w:tc>
        <w:tc>
          <w:tcPr>
            <w:tcW w:w="9076" w:type="dxa"/>
            <w:gridSpan w:val="21"/>
            <w:tcBorders>
              <w:top w:val="nil"/>
              <w:left w:val="nil"/>
              <w:bottom w:val="single" w:sz="4" w:space="0" w:color="auto"/>
            </w:tcBorders>
          </w:tcPr>
          <w:p w14:paraId="0C8C2608" w14:textId="260FFD47" w:rsidR="00B67F4F" w:rsidRDefault="00B67F4F" w:rsidP="002D19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10C3" w:rsidRPr="00D00F2F" w14:paraId="2B1468E2" w14:textId="77777777" w:rsidTr="00284732">
        <w:trPr>
          <w:trHeight w:val="5576"/>
        </w:trPr>
        <w:tc>
          <w:tcPr>
            <w:tcW w:w="2545" w:type="dxa"/>
            <w:gridSpan w:val="3"/>
            <w:tcBorders>
              <w:left w:val="single" w:sz="4" w:space="0" w:color="auto"/>
              <w:right w:val="nil"/>
            </w:tcBorders>
          </w:tcPr>
          <w:p w14:paraId="6178D067" w14:textId="6A754560" w:rsidR="00DC10C3" w:rsidRPr="00351B2D" w:rsidRDefault="00DC10C3" w:rsidP="00DC10C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847870665" w:edGrp="everyone" w:colFirst="1" w:colLast="1"/>
            <w:permEnd w:id="744895769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Tests de dépistage et autres observations :</w:t>
            </w:r>
          </w:p>
        </w:tc>
        <w:tc>
          <w:tcPr>
            <w:tcW w:w="8086" w:type="dxa"/>
            <w:gridSpan w:val="20"/>
            <w:tcBorders>
              <w:left w:val="nil"/>
            </w:tcBorders>
          </w:tcPr>
          <w:p w14:paraId="24AD6550" w14:textId="09D8E93F" w:rsidR="00DC10C3" w:rsidRPr="00D00F2F" w:rsidRDefault="00DC10C3" w:rsidP="00A73E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847870665"/>
      <w:tr w:rsidR="00D3607B" w:rsidRPr="00D00F2F" w14:paraId="455EC206" w14:textId="77777777" w:rsidTr="00590768">
        <w:trPr>
          <w:trHeight w:val="284"/>
        </w:trPr>
        <w:tc>
          <w:tcPr>
            <w:tcW w:w="10631" w:type="dxa"/>
            <w:gridSpan w:val="23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A5EE408" w14:textId="1C4CF2BE" w:rsidR="00D3607B" w:rsidRPr="00351B2D" w:rsidRDefault="00351B2D" w:rsidP="00A73E9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DIMENSION AFFECTIVE ET SPIRITUELLE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(humeur, comportement, croyances, valeurs)</w:t>
            </w:r>
          </w:p>
        </w:tc>
      </w:tr>
      <w:tr w:rsidR="00DC10C3" w:rsidRPr="00D00F2F" w14:paraId="195664F0" w14:textId="77777777" w:rsidTr="00284732">
        <w:trPr>
          <w:trHeight w:val="872"/>
        </w:trPr>
        <w:tc>
          <w:tcPr>
            <w:tcW w:w="10631" w:type="dxa"/>
            <w:gridSpan w:val="23"/>
            <w:tcBorders>
              <w:left w:val="single" w:sz="4" w:space="0" w:color="auto"/>
            </w:tcBorders>
          </w:tcPr>
          <w:p w14:paraId="69C72EAC" w14:textId="77777777" w:rsidR="00DC10C3" w:rsidRPr="00D00F2F" w:rsidRDefault="00DC10C3" w:rsidP="00A73E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66065205" w:edGrp="everyone" w:colFirst="0" w:colLast="0"/>
          </w:p>
        </w:tc>
      </w:tr>
      <w:permEnd w:id="1666065205"/>
    </w:tbl>
    <w:p w14:paraId="7F82BFFE" w14:textId="0B539322" w:rsidR="000E6412" w:rsidRDefault="000E6412"/>
    <w:tbl>
      <w:tblPr>
        <w:tblStyle w:val="Grilledutableau"/>
        <w:tblW w:w="10631" w:type="dxa"/>
        <w:tblLayout w:type="fixed"/>
        <w:tblLook w:val="04A0" w:firstRow="1" w:lastRow="0" w:firstColumn="1" w:lastColumn="0" w:noHBand="0" w:noVBand="1"/>
      </w:tblPr>
      <w:tblGrid>
        <w:gridCol w:w="10631"/>
      </w:tblGrid>
      <w:tr w:rsidR="00351B2D" w:rsidRPr="00D00F2F" w14:paraId="6DE48F42" w14:textId="77777777" w:rsidTr="00DC10C3">
        <w:trPr>
          <w:trHeight w:val="284"/>
        </w:trPr>
        <w:tc>
          <w:tcPr>
            <w:tcW w:w="1063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6B737CC" w14:textId="6814CDE3" w:rsidR="00351B2D" w:rsidRPr="00351B2D" w:rsidRDefault="00351B2D" w:rsidP="00351B2D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ANALYSE</w:t>
            </w:r>
          </w:p>
        </w:tc>
      </w:tr>
      <w:tr w:rsidR="00DC10C3" w:rsidRPr="00D00F2F" w14:paraId="44DC1E24" w14:textId="77777777" w:rsidTr="00284732">
        <w:trPr>
          <w:trHeight w:val="4106"/>
        </w:trPr>
        <w:tc>
          <w:tcPr>
            <w:tcW w:w="10631" w:type="dxa"/>
            <w:tcBorders>
              <w:left w:val="single" w:sz="4" w:space="0" w:color="auto"/>
            </w:tcBorders>
          </w:tcPr>
          <w:p w14:paraId="6D03C652" w14:textId="77777777" w:rsidR="00DC10C3" w:rsidRPr="00D00F2F" w:rsidRDefault="00DC10C3" w:rsidP="00A73E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83688314" w:edGrp="everyone" w:colFirst="0" w:colLast="0"/>
          </w:p>
        </w:tc>
      </w:tr>
      <w:permEnd w:id="1383688314"/>
    </w:tbl>
    <w:p w14:paraId="31A82CA1" w14:textId="77777777" w:rsidR="00351B2D" w:rsidRDefault="00351B2D"/>
    <w:tbl>
      <w:tblPr>
        <w:tblStyle w:val="Grilledutableau"/>
        <w:tblW w:w="10631" w:type="dxa"/>
        <w:tblLayout w:type="fixed"/>
        <w:tblLook w:val="04A0" w:firstRow="1" w:lastRow="0" w:firstColumn="1" w:lastColumn="0" w:noHBand="0" w:noVBand="1"/>
      </w:tblPr>
      <w:tblGrid>
        <w:gridCol w:w="6799"/>
        <w:gridCol w:w="3832"/>
      </w:tblGrid>
      <w:tr w:rsidR="00351B2D" w:rsidRPr="00D00F2F" w14:paraId="4E24EB55" w14:textId="77777777" w:rsidTr="00DC10C3">
        <w:trPr>
          <w:trHeight w:val="284"/>
        </w:trPr>
        <w:tc>
          <w:tcPr>
            <w:tcW w:w="10631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90C0B94" w14:textId="158376CC" w:rsidR="00351B2D" w:rsidRPr="00351B2D" w:rsidRDefault="008B2139" w:rsidP="00351B2D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POTENTIEL DE RÉADAPTATION </w:t>
            </w:r>
            <w:r w:rsidR="00351B2D">
              <w:rPr>
                <w:rFonts w:asciiTheme="minorHAnsi" w:hAnsiTheme="minorHAnsi" w:cstheme="minorHAnsi"/>
                <w:b/>
              </w:rPr>
              <w:t xml:space="preserve"> ORIENTATION SUGGÉRÉE</w:t>
            </w:r>
          </w:p>
        </w:tc>
      </w:tr>
      <w:tr w:rsidR="00351B2D" w:rsidRPr="00D00F2F" w14:paraId="6E7F9455" w14:textId="77777777" w:rsidTr="00DC10C3">
        <w:trPr>
          <w:trHeight w:val="284"/>
        </w:trPr>
        <w:tc>
          <w:tcPr>
            <w:tcW w:w="6799" w:type="dxa"/>
            <w:tcBorders>
              <w:left w:val="single" w:sz="4" w:space="0" w:color="auto"/>
            </w:tcBorders>
          </w:tcPr>
          <w:p w14:paraId="26B09B0E" w14:textId="54C99E1E" w:rsidR="00351B2D" w:rsidRPr="00D00F2F" w:rsidRDefault="00351B2D" w:rsidP="00A73E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60799175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Suite à l’analyse, le </w:t>
            </w:r>
            <w:r w:rsidRPr="008D2B16">
              <w:rPr>
                <w:rFonts w:asciiTheme="minorHAnsi" w:hAnsiTheme="minorHAnsi" w:cstheme="minorHAnsi"/>
                <w:b/>
                <w:sz w:val="20"/>
                <w:szCs w:val="20"/>
              </w:rPr>
              <w:t>potentiel de réadaptation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en date du rapport est considéré :</w:t>
            </w:r>
          </w:p>
        </w:tc>
        <w:tc>
          <w:tcPr>
            <w:tcW w:w="3832" w:type="dxa"/>
            <w:tcBorders>
              <w:left w:val="single" w:sz="4" w:space="0" w:color="auto"/>
            </w:tcBorders>
          </w:tcPr>
          <w:p w14:paraId="0F529735" w14:textId="42C384AC" w:rsidR="00351B2D" w:rsidRPr="00351B2D" w:rsidRDefault="00456C4C" w:rsidP="00BC603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88759811"/>
                <w:placeholder>
                  <w:docPart w:val="2F5A40FA09B14EBEBB97741613CA633A"/>
                </w:placeholder>
                <w:comboBox>
                  <w:listItem w:displayText=" " w:value="."/>
                  <w:listItem w:displayText="Favorable" w:value="Favorable"/>
                  <w:listItem w:displayText="Défavorable" w:value="Défavorable"/>
                  <w:listItem w:displayText="Indéterminé" w:value="Indéterminé"/>
                  <w:listItem w:displayText="Non-applicable" w:value="Non-applicable"/>
                  <w:listItem w:displayText="Autre (précisez)" w:value="Autre (précisez)"/>
                </w:comboBox>
              </w:sdtPr>
              <w:sdtEndPr/>
              <w:sdtContent>
                <w:r w:rsidR="00BC603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8D2B16" w:rsidRPr="00D00F2F" w14:paraId="1817A05B" w14:textId="77777777" w:rsidTr="00DC10C3">
        <w:trPr>
          <w:trHeight w:val="284"/>
        </w:trPr>
        <w:tc>
          <w:tcPr>
            <w:tcW w:w="6799" w:type="dxa"/>
            <w:tcBorders>
              <w:left w:val="single" w:sz="4" w:space="0" w:color="auto"/>
            </w:tcBorders>
          </w:tcPr>
          <w:p w14:paraId="1F10B435" w14:textId="3268EF42" w:rsidR="008D2B16" w:rsidRPr="008D2B16" w:rsidRDefault="008D2B16" w:rsidP="00A73E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58303033" w:edGrp="everyone" w:colFirst="1" w:colLast="1"/>
            <w:permEnd w:id="560799175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Compte tenu de l’impact de la dimension physique, cognitive et affective sur l’autonomie fonctionnelle, ainsi que les besoins identifiés, </w:t>
            </w:r>
            <w:r w:rsidRPr="008D2B16">
              <w:rPr>
                <w:rFonts w:asciiTheme="minorHAnsi" w:hAnsiTheme="minorHAnsi" w:cstheme="minorHAnsi"/>
                <w:b/>
                <w:sz w:val="20"/>
                <w:szCs w:val="20"/>
              </w:rPr>
              <w:t>l’orientation suggérée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en date du rapport est :</w:t>
            </w:r>
          </w:p>
        </w:tc>
        <w:tc>
          <w:tcPr>
            <w:tcW w:w="3832" w:type="dxa"/>
            <w:tcBorders>
              <w:left w:val="single" w:sz="4" w:space="0" w:color="auto"/>
            </w:tcBorders>
          </w:tcPr>
          <w:p w14:paraId="2E413EEC" w14:textId="6969E8B1" w:rsidR="008D2B16" w:rsidRPr="00351B2D" w:rsidRDefault="008D2B16" w:rsidP="00A73E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858303033"/>
    </w:tbl>
    <w:p w14:paraId="5372E806" w14:textId="77777777" w:rsidR="00C95775" w:rsidRDefault="00C95775"/>
    <w:tbl>
      <w:tblPr>
        <w:tblStyle w:val="Grilledutableau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"/>
        <w:gridCol w:w="3541"/>
        <w:gridCol w:w="2694"/>
        <w:gridCol w:w="3972"/>
      </w:tblGrid>
      <w:tr w:rsidR="00C95775" w:rsidRPr="00D00F2F" w14:paraId="0CAF869D" w14:textId="77777777" w:rsidTr="006537B1">
        <w:trPr>
          <w:trHeight w:val="284"/>
        </w:trPr>
        <w:tc>
          <w:tcPr>
            <w:tcW w:w="10632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DDAC475" w14:textId="0883FB8F" w:rsidR="00C95775" w:rsidRPr="00005648" w:rsidRDefault="00D554C4" w:rsidP="00D554C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48">
              <w:rPr>
                <w:rFonts w:asciiTheme="minorHAnsi" w:hAnsiTheme="minorHAnsi" w:cstheme="minorHAnsi"/>
                <w:b/>
              </w:rPr>
              <w:t>PLAN D’INTERVENTION</w:t>
            </w:r>
            <w:r w:rsidR="008B2139">
              <w:rPr>
                <w:rFonts w:asciiTheme="minorHAnsi" w:hAnsiTheme="minorHAnsi" w:cstheme="minorHAnsi"/>
                <w:b/>
              </w:rPr>
              <w:t xml:space="preserve"> ET RECOMMANDATIONS</w:t>
            </w:r>
          </w:p>
        </w:tc>
      </w:tr>
      <w:tr w:rsidR="001921D5" w:rsidRPr="00D00F2F" w14:paraId="2436AB58" w14:textId="77777777" w:rsidTr="00BB2EB2">
        <w:trPr>
          <w:trHeight w:val="1673"/>
        </w:trPr>
        <w:tc>
          <w:tcPr>
            <w:tcW w:w="10632" w:type="dxa"/>
            <w:gridSpan w:val="4"/>
          </w:tcPr>
          <w:p w14:paraId="386C0CDF" w14:textId="36C7EA08" w:rsidR="001921D5" w:rsidRPr="00D00F2F" w:rsidRDefault="001921D5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753099406" w:edGrp="everyone" w:colFirst="0" w:colLast="0"/>
          </w:p>
        </w:tc>
      </w:tr>
      <w:tr w:rsidR="008D0929" w:rsidRPr="00D00F2F" w14:paraId="4E3024E6" w14:textId="77777777" w:rsidTr="006537B1">
        <w:trPr>
          <w:trHeight w:val="284"/>
        </w:trPr>
        <w:permEnd w:id="753099406" w:displacedByCustomXml="next"/>
        <w:permStart w:id="257651533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243950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Merge w:val="restart"/>
                <w:tcBorders>
                  <w:right w:val="nil"/>
                </w:tcBorders>
              </w:tcPr>
              <w:p w14:paraId="0056EA13" w14:textId="359A6030" w:rsidR="008D0929" w:rsidRPr="00D00F2F" w:rsidRDefault="008D0929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07" w:type="dxa"/>
            <w:gridSpan w:val="3"/>
            <w:tcBorders>
              <w:left w:val="nil"/>
              <w:bottom w:val="nil"/>
            </w:tcBorders>
          </w:tcPr>
          <w:p w14:paraId="625E13F2" w14:textId="64A1F3C7" w:rsidR="008D0929" w:rsidRPr="00D00F2F" w:rsidRDefault="008D092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Feuille de prêt d’équipement acheminée au CLSC pour les équipements suivants :</w:t>
            </w:r>
          </w:p>
        </w:tc>
      </w:tr>
      <w:tr w:rsidR="008D0929" w:rsidRPr="00D00F2F" w14:paraId="60D7ADD9" w14:textId="77777777" w:rsidTr="006537B1">
        <w:trPr>
          <w:trHeight w:val="284"/>
        </w:trPr>
        <w:tc>
          <w:tcPr>
            <w:tcW w:w="425" w:type="dxa"/>
            <w:vMerge/>
            <w:tcBorders>
              <w:bottom w:val="single" w:sz="4" w:space="0" w:color="auto"/>
              <w:right w:val="nil"/>
            </w:tcBorders>
          </w:tcPr>
          <w:p w14:paraId="24160DC9" w14:textId="77777777" w:rsidR="008D0929" w:rsidRDefault="008D092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53088312" w:edGrp="everyone" w:colFirst="1" w:colLast="1"/>
            <w:permEnd w:id="257651533"/>
          </w:p>
        </w:tc>
        <w:tc>
          <w:tcPr>
            <w:tcW w:w="10207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8BFCAE6" w14:textId="77777777" w:rsidR="008D0929" w:rsidRPr="00D00F2F" w:rsidRDefault="008D092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0929" w:rsidRPr="00D00F2F" w14:paraId="76969A9B" w14:textId="77777777" w:rsidTr="006537B1">
        <w:trPr>
          <w:trHeight w:val="284"/>
        </w:trPr>
        <w:permEnd w:id="1753088312" w:displacedByCustomXml="next"/>
        <w:permStart w:id="1568696389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824423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Merge w:val="restart"/>
                <w:tcBorders>
                  <w:bottom w:val="nil"/>
                  <w:right w:val="nil"/>
                </w:tcBorders>
              </w:tcPr>
              <w:p w14:paraId="11E4C344" w14:textId="5A43041A" w:rsidR="008D0929" w:rsidRDefault="008D0929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07" w:type="dxa"/>
            <w:gridSpan w:val="3"/>
            <w:tcBorders>
              <w:left w:val="nil"/>
              <w:bottom w:val="nil"/>
            </w:tcBorders>
          </w:tcPr>
          <w:p w14:paraId="441BB90A" w14:textId="6F943067" w:rsidR="008D0929" w:rsidRPr="00D00F2F" w:rsidRDefault="008D092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Usager / famille avisée du besoin d’achat pour les équipements suivants :</w:t>
            </w:r>
          </w:p>
        </w:tc>
      </w:tr>
      <w:tr w:rsidR="008D0929" w:rsidRPr="00D00F2F" w14:paraId="2F9467FB" w14:textId="77777777" w:rsidTr="006537B1">
        <w:trPr>
          <w:trHeight w:val="284"/>
        </w:trPr>
        <w:tc>
          <w:tcPr>
            <w:tcW w:w="425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40E7326C" w14:textId="77777777" w:rsidR="008D0929" w:rsidRDefault="008D092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46030097" w:edGrp="everyone" w:colFirst="1" w:colLast="1"/>
            <w:permEnd w:id="1568696389"/>
          </w:p>
        </w:tc>
        <w:tc>
          <w:tcPr>
            <w:tcW w:w="10207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728B429" w14:textId="77777777" w:rsidR="008D0929" w:rsidRPr="00D00F2F" w:rsidRDefault="008D092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6062B" w:rsidRPr="00D00F2F" w14:paraId="49DBC1F6" w14:textId="77777777" w:rsidTr="006537B1">
        <w:trPr>
          <w:trHeight w:val="284"/>
        </w:trPr>
        <w:permEnd w:id="1846030097" w:displacedByCustomXml="next"/>
        <w:permStart w:id="1389504326" w:edGrp="everyone" w:colFirst="3" w:colLast="3" w:displacedByCustomXml="next"/>
        <w:permStart w:id="19609746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456838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bottom w:val="nil"/>
                  <w:right w:val="nil"/>
                </w:tcBorders>
              </w:tcPr>
              <w:p w14:paraId="014D06E4" w14:textId="3AEE9870" w:rsidR="00B6062B" w:rsidRDefault="00B6062B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1" w:type="dxa"/>
            <w:tcBorders>
              <w:left w:val="nil"/>
              <w:bottom w:val="nil"/>
              <w:right w:val="nil"/>
            </w:tcBorders>
          </w:tcPr>
          <w:p w14:paraId="051F70A9" w14:textId="5C31FFA7" w:rsidR="00B6062B" w:rsidRDefault="00B6062B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Poursuite des services en ergothérapie</w:t>
            </w:r>
            <w:r w:rsidR="006C5736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2694" w:type="dxa"/>
            <w:tcBorders>
              <w:left w:val="nil"/>
              <w:bottom w:val="nil"/>
              <w:right w:val="nil"/>
            </w:tcBorders>
          </w:tcPr>
          <w:p w14:paraId="67418631" w14:textId="0DCE4F28" w:rsidR="00B6062B" w:rsidRDefault="00B6062B" w:rsidP="00B6062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Suivi (délai / fréquence) :</w:t>
            </w:r>
          </w:p>
        </w:tc>
        <w:tc>
          <w:tcPr>
            <w:tcW w:w="3972" w:type="dxa"/>
            <w:tcBorders>
              <w:left w:val="nil"/>
              <w:bottom w:val="nil"/>
            </w:tcBorders>
          </w:tcPr>
          <w:p w14:paraId="030DF77A" w14:textId="1FF495B1" w:rsidR="00B6062B" w:rsidRDefault="00B6062B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0929" w:rsidRPr="00D00F2F" w14:paraId="41120986" w14:textId="77777777" w:rsidTr="006537B1">
        <w:trPr>
          <w:trHeight w:val="284"/>
        </w:trPr>
        <w:permEnd w:id="1389504326" w:displacedByCustomXml="next"/>
        <w:permEnd w:id="196097464" w:displacedByCustomXml="next"/>
        <w:permStart w:id="156448659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729605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bottom w:val="nil"/>
                  <w:right w:val="nil"/>
                </w:tcBorders>
              </w:tcPr>
              <w:p w14:paraId="43F0E2FA" w14:textId="1F0E15AB" w:rsidR="008D0929" w:rsidRDefault="008D0929" w:rsidP="008D0929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07" w:type="dxa"/>
            <w:gridSpan w:val="3"/>
            <w:tcBorders>
              <w:top w:val="nil"/>
              <w:left w:val="nil"/>
              <w:bottom w:val="nil"/>
            </w:tcBorders>
          </w:tcPr>
          <w:p w14:paraId="0B40693D" w14:textId="5A6DA85F" w:rsidR="008D0929" w:rsidRDefault="008D0929" w:rsidP="008D09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Pas d’autres interventions en ergothérapie prévues, mais demeurons disponible au besoin. Fermeture du dossier au congé de l’hôpital.</w:t>
            </w:r>
          </w:p>
        </w:tc>
      </w:tr>
      <w:tr w:rsidR="008D0929" w:rsidRPr="00D00F2F" w14:paraId="353DFD46" w14:textId="77777777" w:rsidTr="006537B1">
        <w:trPr>
          <w:trHeight w:val="284"/>
        </w:trPr>
        <w:permEnd w:id="1564486594" w:displacedByCustomXml="next"/>
        <w:permStart w:id="192408571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2002083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right w:val="nil"/>
                </w:tcBorders>
              </w:tcPr>
              <w:p w14:paraId="76DECA3B" w14:textId="38A4E01E" w:rsidR="008D0929" w:rsidRDefault="008D0929" w:rsidP="008D0929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07" w:type="dxa"/>
            <w:gridSpan w:val="3"/>
            <w:tcBorders>
              <w:top w:val="nil"/>
              <w:left w:val="nil"/>
            </w:tcBorders>
          </w:tcPr>
          <w:p w14:paraId="5C01343D" w14:textId="325B0414" w:rsidR="008D0929" w:rsidRDefault="008D0929" w:rsidP="008D09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Fin des services en ergothérapie et fermeture du dossier.</w:t>
            </w:r>
          </w:p>
        </w:tc>
      </w:tr>
      <w:permEnd w:id="1924085712"/>
    </w:tbl>
    <w:p w14:paraId="247878FE" w14:textId="77777777" w:rsidR="008D0929" w:rsidRDefault="008D0929"/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0207"/>
      </w:tblGrid>
      <w:tr w:rsidR="006C5736" w:rsidRPr="00D66ED1" w14:paraId="3001BC42" w14:textId="77777777" w:rsidTr="008D0929">
        <w:trPr>
          <w:trHeight w:val="284"/>
        </w:trPr>
        <w:tc>
          <w:tcPr>
            <w:tcW w:w="10632" w:type="dxa"/>
            <w:gridSpan w:val="2"/>
          </w:tcPr>
          <w:p w14:paraId="7FBA7AB0" w14:textId="77777777" w:rsidR="006C5736" w:rsidRPr="008037C2" w:rsidRDefault="006C5736" w:rsidP="007516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b/>
                <w:sz w:val="16"/>
                <w:szCs w:val="16"/>
              </w:rPr>
            </w:pPr>
            <w:r w:rsidRPr="008037C2">
              <w:rPr>
                <w:rFonts w:asciiTheme="minorHAnsi" w:hAnsiTheme="minorHAnsi" w:cstheme="minorHAnsi"/>
                <w:b/>
                <w:sz w:val="16"/>
                <w:szCs w:val="16"/>
              </w:rPr>
              <w:t>CONSENTEMENT</w:t>
            </w:r>
          </w:p>
        </w:tc>
      </w:tr>
      <w:tr w:rsidR="006C5736" w:rsidRPr="00D66ED1" w14:paraId="36D8F575" w14:textId="77777777" w:rsidTr="008D0929">
        <w:trPr>
          <w:trHeight w:val="284"/>
        </w:trPr>
        <w:permStart w:id="184051695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1940990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D9FEF71" w14:textId="77777777" w:rsidR="006C5736" w:rsidRPr="0052091F" w:rsidRDefault="006C5736" w:rsidP="007516F2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 w:rsidRPr="0052091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7" w:type="dxa"/>
          </w:tcPr>
          <w:p w14:paraId="0BB19620" w14:textId="77777777" w:rsidR="006C5736" w:rsidRPr="008037C2" w:rsidRDefault="006C5736" w:rsidP="007516F2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>Les résultats et les recommandations ont été expliqués à l’usager et/ou son représentant légal.</w:t>
            </w:r>
          </w:p>
        </w:tc>
      </w:tr>
      <w:tr w:rsidR="006C5736" w:rsidRPr="00D66ED1" w14:paraId="722C886C" w14:textId="77777777" w:rsidTr="008D0929">
        <w:trPr>
          <w:trHeight w:val="284"/>
        </w:trPr>
        <w:permEnd w:id="184051695" w:displacedByCustomXml="next"/>
        <w:permStart w:id="1629319034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621770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3C4D6D4F" w14:textId="77777777" w:rsidR="006C5736" w:rsidRPr="0052091F" w:rsidRDefault="006C5736" w:rsidP="007516F2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 w:rsidRPr="0052091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7" w:type="dxa"/>
          </w:tcPr>
          <w:p w14:paraId="01674772" w14:textId="77777777" w:rsidR="006C5736" w:rsidRPr="008037C2" w:rsidRDefault="006C5736" w:rsidP="007516F2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>Le plan d’intervention (PI) a été discuté avec l’usager et/ou son représentant légal.</w:t>
            </w:r>
          </w:p>
        </w:tc>
      </w:tr>
      <w:tr w:rsidR="006C5736" w:rsidRPr="00D66ED1" w14:paraId="02A3DBFD" w14:textId="77777777" w:rsidTr="008D0929">
        <w:trPr>
          <w:trHeight w:val="284"/>
        </w:trPr>
        <w:permEnd w:id="1629319034" w:displacedByCustomXml="next"/>
        <w:permStart w:id="358574787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1858498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317A974A" w14:textId="77777777" w:rsidR="006C5736" w:rsidRPr="0052091F" w:rsidRDefault="006C5736" w:rsidP="007516F2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 w:rsidRPr="0052091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7" w:type="dxa"/>
          </w:tcPr>
          <w:p w14:paraId="470AC13B" w14:textId="77777777" w:rsidR="006C5736" w:rsidRPr="008037C2" w:rsidRDefault="006C5736" w:rsidP="007516F2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Consentement </w:t>
            </w:r>
            <w:r w:rsidRPr="008037C2">
              <w:rPr>
                <w:rFonts w:asciiTheme="minorHAnsi" w:eastAsia="MS Gothic" w:hAnsiTheme="minorHAnsi" w:cstheme="minorHAnsi"/>
                <w:b/>
                <w:sz w:val="16"/>
                <w:szCs w:val="16"/>
              </w:rPr>
              <w:t>obtenu</w:t>
            </w: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 de l’usager et/ou son représentant légal.</w:t>
            </w:r>
          </w:p>
        </w:tc>
      </w:tr>
      <w:tr w:rsidR="006C5736" w:rsidRPr="00D66ED1" w14:paraId="03C65F15" w14:textId="77777777" w:rsidTr="008D0929">
        <w:trPr>
          <w:trHeight w:val="284"/>
        </w:trPr>
        <w:permEnd w:id="358574787" w:displacedByCustomXml="next"/>
        <w:permStart w:id="833031186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1647891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633B2D6F" w14:textId="264931E6" w:rsidR="006C5736" w:rsidRPr="0052091F" w:rsidRDefault="006C5736" w:rsidP="007516F2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 w:rsidRPr="0052091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7" w:type="dxa"/>
          </w:tcPr>
          <w:p w14:paraId="704AE1D3" w14:textId="0C584ABC" w:rsidR="006C5736" w:rsidRPr="008037C2" w:rsidRDefault="006C5736" w:rsidP="007516F2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>L’usager présente une difficulté à consentir de façon éclairée mais n’affiche pas d’opposition franche au plan d’intervention mentionné ci-haut</w:t>
            </w:r>
            <w:r>
              <w:rPr>
                <w:rFonts w:asciiTheme="minorHAnsi" w:eastAsia="MS Gothic" w:hAnsiTheme="minorHAnsi" w:cstheme="minorHAnsi"/>
                <w:sz w:val="16"/>
                <w:szCs w:val="16"/>
              </w:rPr>
              <w:t>.</w:t>
            </w:r>
          </w:p>
        </w:tc>
      </w:tr>
      <w:tr w:rsidR="006C5736" w:rsidRPr="00D66ED1" w14:paraId="44AF6B87" w14:textId="77777777" w:rsidTr="008D0929">
        <w:trPr>
          <w:trHeight w:val="284"/>
        </w:trPr>
        <w:permEnd w:id="833031186" w:displacedByCustomXml="next"/>
        <w:permStart w:id="516170657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1044451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6C3A4CD1" w14:textId="77777777" w:rsidR="006C5736" w:rsidRPr="0052091F" w:rsidRDefault="006C5736" w:rsidP="007516F2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 w:rsidRPr="0052091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7" w:type="dxa"/>
          </w:tcPr>
          <w:p w14:paraId="13A1E3DE" w14:textId="77777777" w:rsidR="006C5736" w:rsidRPr="008037C2" w:rsidRDefault="006C5736" w:rsidP="007516F2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Consentement </w:t>
            </w:r>
            <w:r w:rsidRPr="008037C2">
              <w:rPr>
                <w:rFonts w:asciiTheme="minorHAnsi" w:eastAsia="MS Gothic" w:hAnsiTheme="minorHAnsi" w:cstheme="minorHAnsi"/>
                <w:b/>
                <w:sz w:val="16"/>
                <w:szCs w:val="16"/>
              </w:rPr>
              <w:t>non-obtenu</w:t>
            </w: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 pour le plan d’intervention ci-haut de la part de l’usager et/ou son représentant légal.</w:t>
            </w:r>
          </w:p>
        </w:tc>
      </w:tr>
      <w:permEnd w:id="516170657"/>
    </w:tbl>
    <w:p w14:paraId="5A70A5A1" w14:textId="705B4365" w:rsidR="00997305" w:rsidRDefault="00997305"/>
    <w:p w14:paraId="36D45FAB" w14:textId="66D0666F" w:rsidR="00A72AB7" w:rsidRDefault="00A72AB7"/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2835"/>
        <w:gridCol w:w="1560"/>
        <w:gridCol w:w="1275"/>
        <w:gridCol w:w="851"/>
        <w:gridCol w:w="1279"/>
      </w:tblGrid>
      <w:tr w:rsidR="006C5736" w:rsidRPr="00284732" w14:paraId="3CB47E77" w14:textId="77777777" w:rsidTr="00997305">
        <w:trPr>
          <w:trHeight w:val="284"/>
        </w:trPr>
        <w:tc>
          <w:tcPr>
            <w:tcW w:w="2832" w:type="dxa"/>
            <w:vAlign w:val="bottom"/>
          </w:tcPr>
          <w:p w14:paraId="18BCF682" w14:textId="592978B2" w:rsidR="006C5736" w:rsidRPr="00284732" w:rsidRDefault="006C5736" w:rsidP="006C5736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344107536" w:edGrp="everyone" w:colFirst="3" w:colLast="3"/>
            <w:permStart w:id="380844309" w:edGrp="everyone" w:colFirst="1" w:colLast="1"/>
            <w:permStart w:id="1335493610" w:edGrp="everyone" w:colFirst="5" w:colLast="5"/>
            <w:r w:rsidRPr="00284732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l’ergothérapeute 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24499240" w14:textId="77777777" w:rsidR="006C5736" w:rsidRPr="00284732" w:rsidRDefault="006C5736" w:rsidP="007516F2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14:paraId="357C5D7E" w14:textId="77777777" w:rsidR="006C5736" w:rsidRPr="00284732" w:rsidRDefault="006C5736" w:rsidP="007516F2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8473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No. de permis :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7F1B861C" w14:textId="77777777" w:rsidR="006C5736" w:rsidRPr="00284732" w:rsidRDefault="006C5736" w:rsidP="007516F2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14:paraId="5DF4CA1E" w14:textId="77777777" w:rsidR="006C5736" w:rsidRPr="00284732" w:rsidRDefault="006C5736" w:rsidP="007516F2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84732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1176186154"/>
            <w:placeholder>
              <w:docPart w:val="879A0307C9B44859A06349564BAA24F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bottom w:val="single" w:sz="4" w:space="0" w:color="auto"/>
                </w:tcBorders>
                <w:vAlign w:val="bottom"/>
              </w:tcPr>
              <w:p w14:paraId="12FADB1C" w14:textId="77777777" w:rsidR="006C5736" w:rsidRPr="00284732" w:rsidRDefault="006C5736" w:rsidP="007516F2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28473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permEnd w:id="1344107536"/>
      <w:permEnd w:id="380844309"/>
      <w:permEnd w:id="1335493610"/>
    </w:tbl>
    <w:p w14:paraId="18CD56EF" w14:textId="0E2F4984" w:rsidR="0039226F" w:rsidRPr="00CD3B4B" w:rsidRDefault="0039226F" w:rsidP="00780A89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sectPr w:rsidR="0039226F" w:rsidRPr="00CD3B4B" w:rsidSect="0030525D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2240" w:h="15840" w:code="1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C6FE2" w14:textId="77777777" w:rsidR="007750EC" w:rsidRDefault="007750EC" w:rsidP="0081257E">
      <w:r>
        <w:separator/>
      </w:r>
    </w:p>
  </w:endnote>
  <w:endnote w:type="continuationSeparator" w:id="0">
    <w:p w14:paraId="0C9E371A" w14:textId="77777777" w:rsidR="007750EC" w:rsidRDefault="007750EC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284732" w:rsidRDefault="00284732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284732" w:rsidRDefault="00284732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136C0ED3" w:rsidR="00284732" w:rsidRPr="009241CF" w:rsidRDefault="00284732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BC4674" w:rsidRPr="00BC4674">
      <w:rPr>
        <w:b/>
        <w:bCs/>
        <w:noProof/>
        <w:sz w:val="15"/>
        <w:szCs w:val="15"/>
        <w:lang w:val="fr-FR"/>
      </w:rPr>
      <w:t>6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1A7F6EF6" w:rsidR="00284732" w:rsidRPr="002C0510" w:rsidRDefault="005C32FD" w:rsidP="005C32FD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CLI-60562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>
      <w:rPr>
        <w:rFonts w:asciiTheme="minorHAnsi" w:hAnsiTheme="minorHAnsi" w:cstheme="minorHAnsi"/>
        <w:sz w:val="15"/>
        <w:szCs w:val="15"/>
      </w:rPr>
      <w:t>(2023-05</w:t>
    </w:r>
    <w:r w:rsidRPr="00A72AB7">
      <w:rPr>
        <w:rFonts w:asciiTheme="minorHAnsi" w:hAnsiTheme="minorHAnsi" w:cstheme="minorHAnsi"/>
        <w:sz w:val="15"/>
        <w:szCs w:val="15"/>
      </w:rPr>
      <w:t>)</w:t>
    </w:r>
    <w:r w:rsidR="00284732" w:rsidRPr="002C0510">
      <w:rPr>
        <w:rFonts w:asciiTheme="minorHAnsi" w:hAnsiTheme="minorHAnsi" w:cstheme="minorHAnsi"/>
        <w:sz w:val="20"/>
        <w:szCs w:val="20"/>
      </w:rPr>
      <w:tab/>
    </w:r>
    <w:r w:rsidR="00284732" w:rsidRPr="00284732">
      <w:rPr>
        <w:rFonts w:asciiTheme="minorHAnsi" w:hAnsiTheme="minorHAnsi" w:cstheme="minorHAnsi"/>
        <w:b/>
        <w:sz w:val="20"/>
        <w:szCs w:val="20"/>
      </w:rPr>
      <w:t>ERGOTHÉRAPIE – RAPPORT D’ÉVALUATION</w:t>
    </w:r>
    <w:r w:rsidR="00284732" w:rsidRPr="002C0510">
      <w:rPr>
        <w:rFonts w:asciiTheme="minorHAnsi" w:hAnsiTheme="minorHAnsi" w:cstheme="minorHAnsi"/>
        <w:sz w:val="20"/>
        <w:szCs w:val="20"/>
      </w:rPr>
      <w:tab/>
    </w:r>
    <w:r w:rsidR="00284732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284732">
      <w:rPr>
        <w:rFonts w:asciiTheme="minorHAnsi" w:hAnsiTheme="minorHAnsi" w:cstheme="minorHAnsi"/>
        <w:sz w:val="15"/>
        <w:szCs w:val="15"/>
      </w:rPr>
      <w:t>de l’usager</w:t>
    </w:r>
  </w:p>
  <w:p w14:paraId="796B1284" w14:textId="2B8C048C" w:rsidR="00284732" w:rsidRPr="009241CF" w:rsidRDefault="00284732" w:rsidP="006A7E1D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>
      <w:rPr>
        <w:rFonts w:asciiTheme="minorHAnsi" w:hAnsiTheme="minorHAnsi" w:cstheme="minorHAnsi"/>
        <w:sz w:val="15"/>
        <w:szCs w:val="15"/>
      </w:rPr>
      <w:tab/>
    </w:r>
    <w:r w:rsidRPr="00284732">
      <w:rPr>
        <w:rFonts w:asciiTheme="minorHAnsi" w:hAnsiTheme="minorHAnsi" w:cstheme="minorHAnsi"/>
        <w:b/>
        <w:sz w:val="20"/>
        <w:szCs w:val="20"/>
      </w:rPr>
      <w:t>INITIALE / TYPE CONSULTATIF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456C4C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456C4C" w:rsidRPr="00456C4C">
      <w:rPr>
        <w:b/>
        <w:bCs/>
        <w:noProof/>
        <w:sz w:val="15"/>
        <w:szCs w:val="15"/>
        <w:lang w:val="fr-FR"/>
      </w:rPr>
      <w:t>6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662286AE" w:rsidR="00284732" w:rsidRPr="006A7E1D" w:rsidRDefault="00A72AB7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="Arial" w:hAnsi="Arial" w:cs="Arial"/>
        <w:b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CLI-60562</w:t>
    </w:r>
    <w:r w:rsidR="00284732" w:rsidRPr="002C0510">
      <w:rPr>
        <w:rFonts w:asciiTheme="minorHAnsi" w:hAnsiTheme="minorHAnsi" w:cstheme="minorHAnsi"/>
        <w:sz w:val="20"/>
        <w:szCs w:val="20"/>
      </w:rPr>
      <w:t xml:space="preserve"> </w:t>
    </w:r>
    <w:r w:rsidR="005C32FD">
      <w:rPr>
        <w:rFonts w:asciiTheme="minorHAnsi" w:hAnsiTheme="minorHAnsi" w:cstheme="minorHAnsi"/>
        <w:sz w:val="15"/>
        <w:szCs w:val="15"/>
      </w:rPr>
      <w:t>(2023-05</w:t>
    </w:r>
    <w:r w:rsidR="00284732" w:rsidRPr="00A72AB7">
      <w:rPr>
        <w:rFonts w:asciiTheme="minorHAnsi" w:hAnsiTheme="minorHAnsi" w:cstheme="minorHAnsi"/>
        <w:sz w:val="15"/>
        <w:szCs w:val="15"/>
      </w:rPr>
      <w:t>)</w:t>
    </w:r>
    <w:r w:rsidR="00284732" w:rsidRPr="002C0510">
      <w:rPr>
        <w:rFonts w:asciiTheme="minorHAnsi" w:hAnsiTheme="minorHAnsi" w:cstheme="minorHAnsi"/>
        <w:sz w:val="20"/>
        <w:szCs w:val="20"/>
      </w:rPr>
      <w:tab/>
    </w:r>
    <w:r w:rsidR="00284732" w:rsidRPr="00284732">
      <w:rPr>
        <w:rFonts w:asciiTheme="minorHAnsi" w:hAnsiTheme="minorHAnsi" w:cstheme="minorHAnsi"/>
        <w:b/>
        <w:sz w:val="20"/>
        <w:szCs w:val="20"/>
      </w:rPr>
      <w:t>ERGOTHÉRAPIE – RAPPORT D’ÉVALUATION</w:t>
    </w:r>
    <w:r w:rsidR="00284732" w:rsidRPr="002C0510">
      <w:rPr>
        <w:rFonts w:asciiTheme="minorHAnsi" w:hAnsiTheme="minorHAnsi" w:cstheme="minorHAnsi"/>
        <w:sz w:val="20"/>
        <w:szCs w:val="20"/>
      </w:rPr>
      <w:tab/>
    </w:r>
    <w:r w:rsidR="00284732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284732">
      <w:rPr>
        <w:rFonts w:asciiTheme="minorHAnsi" w:hAnsiTheme="minorHAnsi" w:cstheme="minorHAnsi"/>
        <w:sz w:val="15"/>
        <w:szCs w:val="15"/>
      </w:rPr>
      <w:t>de l’usager</w:t>
    </w:r>
  </w:p>
  <w:p w14:paraId="42E6FC38" w14:textId="273243AD" w:rsidR="00284732" w:rsidRPr="002C0510" w:rsidRDefault="00284732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84732">
      <w:rPr>
        <w:rFonts w:asciiTheme="minorHAnsi" w:hAnsiTheme="minorHAnsi" w:cstheme="minorHAnsi"/>
        <w:b/>
        <w:sz w:val="20"/>
        <w:szCs w:val="20"/>
      </w:rPr>
      <w:t>INITIALE / TYPE CONSULTATIF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456C4C" w:rsidRPr="00456C4C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456C4C" w:rsidRPr="00456C4C">
      <w:rPr>
        <w:rFonts w:asciiTheme="minorHAnsi" w:hAnsiTheme="minorHAnsi" w:cstheme="minorHAnsi"/>
        <w:b/>
        <w:bCs/>
        <w:noProof/>
        <w:sz w:val="15"/>
        <w:szCs w:val="15"/>
        <w:lang w:val="fr-FR"/>
      </w:rPr>
      <w:t>6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F3ADE" w14:textId="77777777" w:rsidR="007750EC" w:rsidRDefault="007750EC" w:rsidP="0081257E">
      <w:r>
        <w:separator/>
      </w:r>
    </w:p>
  </w:footnote>
  <w:footnote w:type="continuationSeparator" w:id="0">
    <w:p w14:paraId="5F0869D4" w14:textId="77777777" w:rsidR="007750EC" w:rsidRDefault="007750EC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330D1228" w:rsidR="00284732" w:rsidRPr="00F130E4" w:rsidRDefault="0028473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1983833355"/>
        <w:lock w:val="sdtLocked"/>
        <w:placeholder>
          <w:docPart w:val="5AE8B018B95F4962932D02D37038DFA0"/>
        </w:placeholder>
        <w:showingPlcHdr/>
      </w:sdtPr>
      <w:sdtEndPr/>
      <w:sdtContent>
        <w:r w:rsidR="00BC4674" w:rsidRPr="00284732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537742695"/>
        <w:lock w:val="sdtLocked"/>
        <w:placeholder>
          <w:docPart w:val="3189CB5861FE47F39809635AA45C5044"/>
        </w:placeholder>
      </w:sdtPr>
      <w:sdtEndPr/>
      <w:sdtContent>
        <w:r w:rsidR="00BC4674" w:rsidRPr="00284732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7AA69" w14:textId="7E30CAA5" w:rsidR="00284732" w:rsidRPr="00284732" w:rsidRDefault="00284732" w:rsidP="00284732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permStart w:id="791299671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358779648"/>
        <w:lock w:val="sdtLocked"/>
        <w:placeholder>
          <w:docPart w:val="D351B46C0A9947B0B5BAC59E2E84D09B"/>
        </w:placeholder>
        <w:showingPlcHdr/>
      </w:sdtPr>
      <w:sdtEndPr/>
      <w:sdtContent>
        <w:r w:rsidR="00BC4674" w:rsidRPr="00284732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791299671"/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permStart w:id="2023759312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307477795"/>
        <w:lock w:val="sdtLocked"/>
        <w:placeholder>
          <w:docPart w:val="239E695FC1A44DD38ED57FC9C689A055"/>
        </w:placeholder>
      </w:sdtPr>
      <w:sdtEndPr/>
      <w:sdtContent>
        <w:r w:rsidR="00BC4674" w:rsidRPr="00284732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202375931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attachedTemplate r:id="rId1"/>
  <w:documentProtection w:edit="readOnly" w:enforcement="1" w:cryptProviderType="rsaAES" w:cryptAlgorithmClass="hash" w:cryptAlgorithmType="typeAny" w:cryptAlgorithmSid="14" w:cryptSpinCount="100000" w:hash="225MX+CFl3LDSuEymzuXfN9bml9CDpFLgUAC976dhMEfa6i3FsZ/bVlL+VSEkaDf6o4i2ouT29HHMQwRZWqTgg==" w:salt="IBURtp+/nuoXhcQVYvyv/A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E5B"/>
    <w:rsid w:val="00001EA0"/>
    <w:rsid w:val="00005648"/>
    <w:rsid w:val="00013372"/>
    <w:rsid w:val="0002124A"/>
    <w:rsid w:val="000235F9"/>
    <w:rsid w:val="000242C4"/>
    <w:rsid w:val="000303C6"/>
    <w:rsid w:val="0004612D"/>
    <w:rsid w:val="00050D84"/>
    <w:rsid w:val="00053FC7"/>
    <w:rsid w:val="00056477"/>
    <w:rsid w:val="00061115"/>
    <w:rsid w:val="000653C6"/>
    <w:rsid w:val="00070BD8"/>
    <w:rsid w:val="00072BDD"/>
    <w:rsid w:val="00077019"/>
    <w:rsid w:val="00081719"/>
    <w:rsid w:val="00081E4F"/>
    <w:rsid w:val="00094D01"/>
    <w:rsid w:val="00095B00"/>
    <w:rsid w:val="000A1BAF"/>
    <w:rsid w:val="000A48D0"/>
    <w:rsid w:val="000A4933"/>
    <w:rsid w:val="000A5A8D"/>
    <w:rsid w:val="000A5E6D"/>
    <w:rsid w:val="000A5E86"/>
    <w:rsid w:val="000B236B"/>
    <w:rsid w:val="000B34AA"/>
    <w:rsid w:val="000B3E0C"/>
    <w:rsid w:val="000B3F83"/>
    <w:rsid w:val="000B650E"/>
    <w:rsid w:val="000B7F78"/>
    <w:rsid w:val="000C6DB4"/>
    <w:rsid w:val="000D31B5"/>
    <w:rsid w:val="000E3BAF"/>
    <w:rsid w:val="000E53E1"/>
    <w:rsid w:val="000E6412"/>
    <w:rsid w:val="000F0434"/>
    <w:rsid w:val="000F0ECA"/>
    <w:rsid w:val="000F1FB9"/>
    <w:rsid w:val="000F7530"/>
    <w:rsid w:val="001013EB"/>
    <w:rsid w:val="00105175"/>
    <w:rsid w:val="00106182"/>
    <w:rsid w:val="00106F97"/>
    <w:rsid w:val="0010712C"/>
    <w:rsid w:val="00116505"/>
    <w:rsid w:val="001200AF"/>
    <w:rsid w:val="00121C81"/>
    <w:rsid w:val="00134720"/>
    <w:rsid w:val="0013480E"/>
    <w:rsid w:val="00134CC1"/>
    <w:rsid w:val="001350FF"/>
    <w:rsid w:val="00135390"/>
    <w:rsid w:val="0014043F"/>
    <w:rsid w:val="001426F9"/>
    <w:rsid w:val="0014311E"/>
    <w:rsid w:val="00144BC2"/>
    <w:rsid w:val="00153703"/>
    <w:rsid w:val="00153E63"/>
    <w:rsid w:val="001549C3"/>
    <w:rsid w:val="001625A7"/>
    <w:rsid w:val="00162FFB"/>
    <w:rsid w:val="00163910"/>
    <w:rsid w:val="00163926"/>
    <w:rsid w:val="00170CBA"/>
    <w:rsid w:val="00173F3A"/>
    <w:rsid w:val="00174903"/>
    <w:rsid w:val="00184D0C"/>
    <w:rsid w:val="00187FCF"/>
    <w:rsid w:val="001921D5"/>
    <w:rsid w:val="00193617"/>
    <w:rsid w:val="001A2DBA"/>
    <w:rsid w:val="001A3B09"/>
    <w:rsid w:val="001B1671"/>
    <w:rsid w:val="001B6ADB"/>
    <w:rsid w:val="001C172B"/>
    <w:rsid w:val="001C3C30"/>
    <w:rsid w:val="001E25B2"/>
    <w:rsid w:val="001F086F"/>
    <w:rsid w:val="001F6D02"/>
    <w:rsid w:val="0020048B"/>
    <w:rsid w:val="0020254D"/>
    <w:rsid w:val="00205E89"/>
    <w:rsid w:val="00207A85"/>
    <w:rsid w:val="0021081C"/>
    <w:rsid w:val="0021613F"/>
    <w:rsid w:val="00224B70"/>
    <w:rsid w:val="00227DD7"/>
    <w:rsid w:val="00230283"/>
    <w:rsid w:val="00230A4A"/>
    <w:rsid w:val="00233739"/>
    <w:rsid w:val="00233C49"/>
    <w:rsid w:val="00237BBA"/>
    <w:rsid w:val="002408C6"/>
    <w:rsid w:val="00240B84"/>
    <w:rsid w:val="002454D8"/>
    <w:rsid w:val="00245A39"/>
    <w:rsid w:val="0024750E"/>
    <w:rsid w:val="0025489D"/>
    <w:rsid w:val="00255191"/>
    <w:rsid w:val="00257ED9"/>
    <w:rsid w:val="0026395E"/>
    <w:rsid w:val="00263F52"/>
    <w:rsid w:val="00267C93"/>
    <w:rsid w:val="002730EB"/>
    <w:rsid w:val="00277D48"/>
    <w:rsid w:val="002802E0"/>
    <w:rsid w:val="002830B8"/>
    <w:rsid w:val="00284732"/>
    <w:rsid w:val="00285AAB"/>
    <w:rsid w:val="00290F93"/>
    <w:rsid w:val="00295818"/>
    <w:rsid w:val="00295F2F"/>
    <w:rsid w:val="002A451A"/>
    <w:rsid w:val="002B5490"/>
    <w:rsid w:val="002C0510"/>
    <w:rsid w:val="002C10F4"/>
    <w:rsid w:val="002C53C9"/>
    <w:rsid w:val="002C5CEB"/>
    <w:rsid w:val="002D1960"/>
    <w:rsid w:val="002D207C"/>
    <w:rsid w:val="002D4BDA"/>
    <w:rsid w:val="002D6914"/>
    <w:rsid w:val="002D6FEE"/>
    <w:rsid w:val="002E3D54"/>
    <w:rsid w:val="002F2D94"/>
    <w:rsid w:val="00300573"/>
    <w:rsid w:val="00300B3A"/>
    <w:rsid w:val="00301BAB"/>
    <w:rsid w:val="00304FA9"/>
    <w:rsid w:val="0030525D"/>
    <w:rsid w:val="00312ECE"/>
    <w:rsid w:val="00316043"/>
    <w:rsid w:val="00336BCB"/>
    <w:rsid w:val="00341B62"/>
    <w:rsid w:val="00344DFA"/>
    <w:rsid w:val="0035045E"/>
    <w:rsid w:val="00351B2D"/>
    <w:rsid w:val="0035589A"/>
    <w:rsid w:val="00363D05"/>
    <w:rsid w:val="00366A13"/>
    <w:rsid w:val="00367527"/>
    <w:rsid w:val="00367C4C"/>
    <w:rsid w:val="00367DF9"/>
    <w:rsid w:val="00371FBF"/>
    <w:rsid w:val="003724A3"/>
    <w:rsid w:val="003751A8"/>
    <w:rsid w:val="00380AEA"/>
    <w:rsid w:val="003849FE"/>
    <w:rsid w:val="0039226F"/>
    <w:rsid w:val="00396D20"/>
    <w:rsid w:val="003A48FF"/>
    <w:rsid w:val="003A6F43"/>
    <w:rsid w:val="003E3AE5"/>
    <w:rsid w:val="003F27A5"/>
    <w:rsid w:val="003F3BBB"/>
    <w:rsid w:val="003F5BFB"/>
    <w:rsid w:val="00405648"/>
    <w:rsid w:val="00413A5E"/>
    <w:rsid w:val="004165C3"/>
    <w:rsid w:val="00421A52"/>
    <w:rsid w:val="00421DC6"/>
    <w:rsid w:val="004246FA"/>
    <w:rsid w:val="00432190"/>
    <w:rsid w:val="00432AA4"/>
    <w:rsid w:val="004331D4"/>
    <w:rsid w:val="00433B34"/>
    <w:rsid w:val="00443833"/>
    <w:rsid w:val="0045258B"/>
    <w:rsid w:val="00456C4C"/>
    <w:rsid w:val="00460096"/>
    <w:rsid w:val="00463C46"/>
    <w:rsid w:val="00465570"/>
    <w:rsid w:val="00465EBD"/>
    <w:rsid w:val="00466CA4"/>
    <w:rsid w:val="00475947"/>
    <w:rsid w:val="0048448B"/>
    <w:rsid w:val="00486DB0"/>
    <w:rsid w:val="00487374"/>
    <w:rsid w:val="0049188A"/>
    <w:rsid w:val="004976D2"/>
    <w:rsid w:val="004A634E"/>
    <w:rsid w:val="004A7727"/>
    <w:rsid w:val="004B2229"/>
    <w:rsid w:val="004B2D7F"/>
    <w:rsid w:val="004B315B"/>
    <w:rsid w:val="004C1A9F"/>
    <w:rsid w:val="004D5723"/>
    <w:rsid w:val="004F01AE"/>
    <w:rsid w:val="004F3CE1"/>
    <w:rsid w:val="004F7BC1"/>
    <w:rsid w:val="005214EF"/>
    <w:rsid w:val="00521AB2"/>
    <w:rsid w:val="005222EB"/>
    <w:rsid w:val="00523283"/>
    <w:rsid w:val="00527734"/>
    <w:rsid w:val="00527DAA"/>
    <w:rsid w:val="00542A25"/>
    <w:rsid w:val="005450BB"/>
    <w:rsid w:val="0055039D"/>
    <w:rsid w:val="0055590B"/>
    <w:rsid w:val="00562D85"/>
    <w:rsid w:val="00572797"/>
    <w:rsid w:val="005827A9"/>
    <w:rsid w:val="005846D0"/>
    <w:rsid w:val="00586763"/>
    <w:rsid w:val="0058795B"/>
    <w:rsid w:val="00587AFD"/>
    <w:rsid w:val="00590768"/>
    <w:rsid w:val="005A0C13"/>
    <w:rsid w:val="005A72EA"/>
    <w:rsid w:val="005B0165"/>
    <w:rsid w:val="005C1EC4"/>
    <w:rsid w:val="005C32FD"/>
    <w:rsid w:val="005E7842"/>
    <w:rsid w:val="005F2E7F"/>
    <w:rsid w:val="005F5E7B"/>
    <w:rsid w:val="005F6E3B"/>
    <w:rsid w:val="00605F48"/>
    <w:rsid w:val="006075DE"/>
    <w:rsid w:val="006203E9"/>
    <w:rsid w:val="0062592C"/>
    <w:rsid w:val="0063019A"/>
    <w:rsid w:val="00630221"/>
    <w:rsid w:val="00631CAF"/>
    <w:rsid w:val="0063533F"/>
    <w:rsid w:val="00643C2B"/>
    <w:rsid w:val="00644EF4"/>
    <w:rsid w:val="006474AC"/>
    <w:rsid w:val="006505B5"/>
    <w:rsid w:val="00652BD9"/>
    <w:rsid w:val="00652EA1"/>
    <w:rsid w:val="006537B1"/>
    <w:rsid w:val="00653899"/>
    <w:rsid w:val="00655239"/>
    <w:rsid w:val="00667467"/>
    <w:rsid w:val="00670347"/>
    <w:rsid w:val="006776C6"/>
    <w:rsid w:val="0067793A"/>
    <w:rsid w:val="006803C6"/>
    <w:rsid w:val="006859C3"/>
    <w:rsid w:val="006874BF"/>
    <w:rsid w:val="00696839"/>
    <w:rsid w:val="00697D75"/>
    <w:rsid w:val="006A7E1D"/>
    <w:rsid w:val="006B04E1"/>
    <w:rsid w:val="006B68DF"/>
    <w:rsid w:val="006C0367"/>
    <w:rsid w:val="006C1EF6"/>
    <w:rsid w:val="006C3A24"/>
    <w:rsid w:val="006C5736"/>
    <w:rsid w:val="006C647A"/>
    <w:rsid w:val="006D20BC"/>
    <w:rsid w:val="006F28B8"/>
    <w:rsid w:val="006F759C"/>
    <w:rsid w:val="00702750"/>
    <w:rsid w:val="0070575F"/>
    <w:rsid w:val="0070733E"/>
    <w:rsid w:val="00711015"/>
    <w:rsid w:val="00711069"/>
    <w:rsid w:val="007372B2"/>
    <w:rsid w:val="00740B44"/>
    <w:rsid w:val="00742CE5"/>
    <w:rsid w:val="00743434"/>
    <w:rsid w:val="007516F2"/>
    <w:rsid w:val="007529DB"/>
    <w:rsid w:val="00760F7C"/>
    <w:rsid w:val="007646D4"/>
    <w:rsid w:val="00770980"/>
    <w:rsid w:val="00773616"/>
    <w:rsid w:val="00774F41"/>
    <w:rsid w:val="007750EC"/>
    <w:rsid w:val="00775336"/>
    <w:rsid w:val="00775EF5"/>
    <w:rsid w:val="00776407"/>
    <w:rsid w:val="00780A89"/>
    <w:rsid w:val="00781948"/>
    <w:rsid w:val="007824FE"/>
    <w:rsid w:val="00783359"/>
    <w:rsid w:val="00794F54"/>
    <w:rsid w:val="007950D5"/>
    <w:rsid w:val="00796F7D"/>
    <w:rsid w:val="007A22B1"/>
    <w:rsid w:val="007A7BE7"/>
    <w:rsid w:val="007B10A9"/>
    <w:rsid w:val="007B10B7"/>
    <w:rsid w:val="007B73DE"/>
    <w:rsid w:val="007C0A74"/>
    <w:rsid w:val="007C4940"/>
    <w:rsid w:val="007C4953"/>
    <w:rsid w:val="007D6603"/>
    <w:rsid w:val="007E09E8"/>
    <w:rsid w:val="007E45B3"/>
    <w:rsid w:val="007E5A80"/>
    <w:rsid w:val="007F3548"/>
    <w:rsid w:val="0080585F"/>
    <w:rsid w:val="0081257E"/>
    <w:rsid w:val="00813571"/>
    <w:rsid w:val="00813A1C"/>
    <w:rsid w:val="00815A91"/>
    <w:rsid w:val="00815BC0"/>
    <w:rsid w:val="008273AD"/>
    <w:rsid w:val="00833E04"/>
    <w:rsid w:val="008354DF"/>
    <w:rsid w:val="00835D55"/>
    <w:rsid w:val="00836863"/>
    <w:rsid w:val="00840968"/>
    <w:rsid w:val="008544D6"/>
    <w:rsid w:val="00854761"/>
    <w:rsid w:val="00854C5B"/>
    <w:rsid w:val="0085656E"/>
    <w:rsid w:val="0088545A"/>
    <w:rsid w:val="008944F8"/>
    <w:rsid w:val="008946DA"/>
    <w:rsid w:val="008A3166"/>
    <w:rsid w:val="008A3A49"/>
    <w:rsid w:val="008A6FA1"/>
    <w:rsid w:val="008A75E7"/>
    <w:rsid w:val="008B2139"/>
    <w:rsid w:val="008C1B87"/>
    <w:rsid w:val="008D0929"/>
    <w:rsid w:val="008D2B16"/>
    <w:rsid w:val="008D4F38"/>
    <w:rsid w:val="008E7E09"/>
    <w:rsid w:val="008F1A74"/>
    <w:rsid w:val="008F61BF"/>
    <w:rsid w:val="00912469"/>
    <w:rsid w:val="00914CBF"/>
    <w:rsid w:val="009210E9"/>
    <w:rsid w:val="009241CF"/>
    <w:rsid w:val="00932CCC"/>
    <w:rsid w:val="0093368C"/>
    <w:rsid w:val="00933CF8"/>
    <w:rsid w:val="00942032"/>
    <w:rsid w:val="00942D0E"/>
    <w:rsid w:val="00945B92"/>
    <w:rsid w:val="00954EBA"/>
    <w:rsid w:val="009558B8"/>
    <w:rsid w:val="009567F6"/>
    <w:rsid w:val="00957446"/>
    <w:rsid w:val="00972F0E"/>
    <w:rsid w:val="00985627"/>
    <w:rsid w:val="009864D8"/>
    <w:rsid w:val="0098667E"/>
    <w:rsid w:val="009917D6"/>
    <w:rsid w:val="00997305"/>
    <w:rsid w:val="009A4E25"/>
    <w:rsid w:val="009B3DF2"/>
    <w:rsid w:val="009B7034"/>
    <w:rsid w:val="009C708F"/>
    <w:rsid w:val="009C7D9D"/>
    <w:rsid w:val="009D19D6"/>
    <w:rsid w:val="009D7855"/>
    <w:rsid w:val="009E24C9"/>
    <w:rsid w:val="009E7A98"/>
    <w:rsid w:val="009F1860"/>
    <w:rsid w:val="00A0249F"/>
    <w:rsid w:val="00A073D7"/>
    <w:rsid w:val="00A2498C"/>
    <w:rsid w:val="00A3325A"/>
    <w:rsid w:val="00A33CEF"/>
    <w:rsid w:val="00A3424F"/>
    <w:rsid w:val="00A36142"/>
    <w:rsid w:val="00A513DB"/>
    <w:rsid w:val="00A530F1"/>
    <w:rsid w:val="00A5593D"/>
    <w:rsid w:val="00A7251C"/>
    <w:rsid w:val="00A729F1"/>
    <w:rsid w:val="00A72AB7"/>
    <w:rsid w:val="00A73E9F"/>
    <w:rsid w:val="00A759F1"/>
    <w:rsid w:val="00A75BF9"/>
    <w:rsid w:val="00A77D58"/>
    <w:rsid w:val="00A77DE0"/>
    <w:rsid w:val="00A77FD9"/>
    <w:rsid w:val="00A836AF"/>
    <w:rsid w:val="00A83B8E"/>
    <w:rsid w:val="00A84AD2"/>
    <w:rsid w:val="00A85D6B"/>
    <w:rsid w:val="00A90311"/>
    <w:rsid w:val="00A906EC"/>
    <w:rsid w:val="00A90CAF"/>
    <w:rsid w:val="00A96E54"/>
    <w:rsid w:val="00AA33A0"/>
    <w:rsid w:val="00AA3832"/>
    <w:rsid w:val="00AA4CD3"/>
    <w:rsid w:val="00AB1AE0"/>
    <w:rsid w:val="00AB4A1B"/>
    <w:rsid w:val="00AB6C5B"/>
    <w:rsid w:val="00AC1E58"/>
    <w:rsid w:val="00AC55AF"/>
    <w:rsid w:val="00AC7A86"/>
    <w:rsid w:val="00AC7CEE"/>
    <w:rsid w:val="00AD5DB0"/>
    <w:rsid w:val="00AD7EA0"/>
    <w:rsid w:val="00AE0932"/>
    <w:rsid w:val="00AE5772"/>
    <w:rsid w:val="00AE7B95"/>
    <w:rsid w:val="00AF052E"/>
    <w:rsid w:val="00AF637D"/>
    <w:rsid w:val="00AF74E1"/>
    <w:rsid w:val="00B03210"/>
    <w:rsid w:val="00B06CF8"/>
    <w:rsid w:val="00B11A7E"/>
    <w:rsid w:val="00B21AF3"/>
    <w:rsid w:val="00B247F5"/>
    <w:rsid w:val="00B24B58"/>
    <w:rsid w:val="00B31BE9"/>
    <w:rsid w:val="00B34C6D"/>
    <w:rsid w:val="00B42748"/>
    <w:rsid w:val="00B4325B"/>
    <w:rsid w:val="00B44F24"/>
    <w:rsid w:val="00B46D29"/>
    <w:rsid w:val="00B53FA1"/>
    <w:rsid w:val="00B6062B"/>
    <w:rsid w:val="00B61EAE"/>
    <w:rsid w:val="00B66690"/>
    <w:rsid w:val="00B67F4F"/>
    <w:rsid w:val="00B700E0"/>
    <w:rsid w:val="00B71745"/>
    <w:rsid w:val="00B728A7"/>
    <w:rsid w:val="00B72E2D"/>
    <w:rsid w:val="00B83DF3"/>
    <w:rsid w:val="00B90138"/>
    <w:rsid w:val="00B9038A"/>
    <w:rsid w:val="00B93C12"/>
    <w:rsid w:val="00B94163"/>
    <w:rsid w:val="00B94CAB"/>
    <w:rsid w:val="00BA5ED2"/>
    <w:rsid w:val="00BB2EB2"/>
    <w:rsid w:val="00BB3AB8"/>
    <w:rsid w:val="00BC0CA8"/>
    <w:rsid w:val="00BC4674"/>
    <w:rsid w:val="00BC5E46"/>
    <w:rsid w:val="00BC603A"/>
    <w:rsid w:val="00BC7C8E"/>
    <w:rsid w:val="00BD08CA"/>
    <w:rsid w:val="00BD5DFA"/>
    <w:rsid w:val="00BD5E67"/>
    <w:rsid w:val="00BE0D7A"/>
    <w:rsid w:val="00BF5356"/>
    <w:rsid w:val="00BF6BB8"/>
    <w:rsid w:val="00C00022"/>
    <w:rsid w:val="00C00059"/>
    <w:rsid w:val="00C00F7A"/>
    <w:rsid w:val="00C02195"/>
    <w:rsid w:val="00C158D9"/>
    <w:rsid w:val="00C17BA5"/>
    <w:rsid w:val="00C344C5"/>
    <w:rsid w:val="00C34636"/>
    <w:rsid w:val="00C409F5"/>
    <w:rsid w:val="00C41836"/>
    <w:rsid w:val="00C5396E"/>
    <w:rsid w:val="00C56334"/>
    <w:rsid w:val="00C61A72"/>
    <w:rsid w:val="00C819E7"/>
    <w:rsid w:val="00C83E84"/>
    <w:rsid w:val="00C95573"/>
    <w:rsid w:val="00C95775"/>
    <w:rsid w:val="00C977FD"/>
    <w:rsid w:val="00C978F3"/>
    <w:rsid w:val="00CA35C1"/>
    <w:rsid w:val="00CA5268"/>
    <w:rsid w:val="00CB5931"/>
    <w:rsid w:val="00CB76D6"/>
    <w:rsid w:val="00CB7823"/>
    <w:rsid w:val="00CB7CF6"/>
    <w:rsid w:val="00CC0874"/>
    <w:rsid w:val="00CC2533"/>
    <w:rsid w:val="00CC5044"/>
    <w:rsid w:val="00CC7EFA"/>
    <w:rsid w:val="00CD3B4B"/>
    <w:rsid w:val="00CD6AD7"/>
    <w:rsid w:val="00CD7540"/>
    <w:rsid w:val="00CE02A6"/>
    <w:rsid w:val="00CE1F62"/>
    <w:rsid w:val="00CE5C80"/>
    <w:rsid w:val="00CF3DA6"/>
    <w:rsid w:val="00D00F2F"/>
    <w:rsid w:val="00D05770"/>
    <w:rsid w:val="00D05D0F"/>
    <w:rsid w:val="00D16A65"/>
    <w:rsid w:val="00D20198"/>
    <w:rsid w:val="00D20935"/>
    <w:rsid w:val="00D20DBE"/>
    <w:rsid w:val="00D25D2A"/>
    <w:rsid w:val="00D303B8"/>
    <w:rsid w:val="00D3516B"/>
    <w:rsid w:val="00D3607B"/>
    <w:rsid w:val="00D36424"/>
    <w:rsid w:val="00D36BB7"/>
    <w:rsid w:val="00D37C8D"/>
    <w:rsid w:val="00D4156D"/>
    <w:rsid w:val="00D45066"/>
    <w:rsid w:val="00D45FBD"/>
    <w:rsid w:val="00D554C4"/>
    <w:rsid w:val="00D624D9"/>
    <w:rsid w:val="00D62844"/>
    <w:rsid w:val="00D62FA3"/>
    <w:rsid w:val="00D631BA"/>
    <w:rsid w:val="00D6524F"/>
    <w:rsid w:val="00D65817"/>
    <w:rsid w:val="00D658C1"/>
    <w:rsid w:val="00D66ED1"/>
    <w:rsid w:val="00D75DB5"/>
    <w:rsid w:val="00D80AF1"/>
    <w:rsid w:val="00D94066"/>
    <w:rsid w:val="00D97471"/>
    <w:rsid w:val="00DA05CB"/>
    <w:rsid w:val="00DA3089"/>
    <w:rsid w:val="00DA41EC"/>
    <w:rsid w:val="00DB5E8C"/>
    <w:rsid w:val="00DC10C3"/>
    <w:rsid w:val="00DC3796"/>
    <w:rsid w:val="00DC5FFB"/>
    <w:rsid w:val="00DC77C7"/>
    <w:rsid w:val="00DD133D"/>
    <w:rsid w:val="00DD4283"/>
    <w:rsid w:val="00DD47A2"/>
    <w:rsid w:val="00DD6AC7"/>
    <w:rsid w:val="00DE0EC9"/>
    <w:rsid w:val="00DF011B"/>
    <w:rsid w:val="00DF14BF"/>
    <w:rsid w:val="00DF248B"/>
    <w:rsid w:val="00DF487E"/>
    <w:rsid w:val="00DF5145"/>
    <w:rsid w:val="00E10066"/>
    <w:rsid w:val="00E16883"/>
    <w:rsid w:val="00E21E22"/>
    <w:rsid w:val="00E24ABE"/>
    <w:rsid w:val="00E30FAC"/>
    <w:rsid w:val="00E3236F"/>
    <w:rsid w:val="00E3667F"/>
    <w:rsid w:val="00E37A0D"/>
    <w:rsid w:val="00E54E6E"/>
    <w:rsid w:val="00E55FF4"/>
    <w:rsid w:val="00E6315F"/>
    <w:rsid w:val="00E6682E"/>
    <w:rsid w:val="00E84264"/>
    <w:rsid w:val="00E9238A"/>
    <w:rsid w:val="00E93B4B"/>
    <w:rsid w:val="00E958E0"/>
    <w:rsid w:val="00EA16A8"/>
    <w:rsid w:val="00EA2FBB"/>
    <w:rsid w:val="00EA3D5C"/>
    <w:rsid w:val="00EA6526"/>
    <w:rsid w:val="00EA7032"/>
    <w:rsid w:val="00EB67A8"/>
    <w:rsid w:val="00EC1D23"/>
    <w:rsid w:val="00EC202C"/>
    <w:rsid w:val="00EC31B6"/>
    <w:rsid w:val="00ED174A"/>
    <w:rsid w:val="00ED248B"/>
    <w:rsid w:val="00ED2890"/>
    <w:rsid w:val="00ED3F57"/>
    <w:rsid w:val="00ED7252"/>
    <w:rsid w:val="00EE0068"/>
    <w:rsid w:val="00EE00A3"/>
    <w:rsid w:val="00EE2798"/>
    <w:rsid w:val="00EE3A18"/>
    <w:rsid w:val="00EE5622"/>
    <w:rsid w:val="00EE5B74"/>
    <w:rsid w:val="00EE71AF"/>
    <w:rsid w:val="00EE7EC3"/>
    <w:rsid w:val="00EF0616"/>
    <w:rsid w:val="00EF3CBE"/>
    <w:rsid w:val="00EF62FA"/>
    <w:rsid w:val="00F0173A"/>
    <w:rsid w:val="00F038C6"/>
    <w:rsid w:val="00F04E82"/>
    <w:rsid w:val="00F130E4"/>
    <w:rsid w:val="00F15FDF"/>
    <w:rsid w:val="00F1774D"/>
    <w:rsid w:val="00F20092"/>
    <w:rsid w:val="00F20D39"/>
    <w:rsid w:val="00F20FF1"/>
    <w:rsid w:val="00F33764"/>
    <w:rsid w:val="00F34CB9"/>
    <w:rsid w:val="00F411D7"/>
    <w:rsid w:val="00F41733"/>
    <w:rsid w:val="00F4279C"/>
    <w:rsid w:val="00F47B4E"/>
    <w:rsid w:val="00F52944"/>
    <w:rsid w:val="00F6055C"/>
    <w:rsid w:val="00F70CC3"/>
    <w:rsid w:val="00F72CF4"/>
    <w:rsid w:val="00F7382F"/>
    <w:rsid w:val="00F82725"/>
    <w:rsid w:val="00F92D88"/>
    <w:rsid w:val="00F95C14"/>
    <w:rsid w:val="00F95ECE"/>
    <w:rsid w:val="00FA1BA3"/>
    <w:rsid w:val="00FA3A2B"/>
    <w:rsid w:val="00FA4650"/>
    <w:rsid w:val="00FB6C06"/>
    <w:rsid w:val="00FC1BF0"/>
    <w:rsid w:val="00FC6B41"/>
    <w:rsid w:val="00FD14A6"/>
    <w:rsid w:val="00FE46A3"/>
    <w:rsid w:val="00FE5D19"/>
    <w:rsid w:val="00FE7523"/>
    <w:rsid w:val="00FF0E98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1013E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13EB"/>
    <w:rPr>
      <w:rFonts w:ascii="Segoe UI" w:eastAsia="Times New Roman" w:hAnsi="Segoe UI" w:cs="Segoe UI"/>
      <w:sz w:val="18"/>
      <w:szCs w:val="18"/>
      <w:lang w:eastAsia="fr-CA"/>
    </w:rPr>
  </w:style>
  <w:style w:type="table" w:customStyle="1" w:styleId="Grilledutableau1">
    <w:name w:val="Grille du tableau1"/>
    <w:basedOn w:val="TableauNormal"/>
    <w:next w:val="Grilledutableau"/>
    <w:locked/>
    <w:rsid w:val="005A7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locked/>
    <w:rsid w:val="008D2B1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8D2B1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D2B16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8D2B1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D2B16"/>
    <w:rPr>
      <w:rFonts w:ascii="Arial Narrow" w:eastAsia="Times New Roman" w:hAnsi="Arial Narrow" w:cs="Times New Roman"/>
      <w:b/>
      <w:bCs/>
      <w:sz w:val="20"/>
      <w:szCs w:val="20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B8CC14-976E-4948-ABF4-5F6FB3CC0076}"/>
      </w:docPartPr>
      <w:docPartBody>
        <w:p w:rsidR="009C00EC" w:rsidRDefault="00B46D29"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B67F37-1507-447D-9D06-D5FE306A3B40}"/>
      </w:docPartPr>
      <w:docPartBody>
        <w:p w:rsidR="00DF3BBE" w:rsidRDefault="00AE2EA1"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AE781EFAC1AB479AA884D0FD46E23A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1A9758-FB30-4C36-997C-7ACAE3DA0E47}"/>
      </w:docPartPr>
      <w:docPartBody>
        <w:p w:rsidR="008430A3" w:rsidRDefault="001D729C" w:rsidP="001D729C">
          <w:pPr>
            <w:pStyle w:val="AE781EFAC1AB479AA884D0FD46E23A80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B6C7593858B43BF9563ACD87949EA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2914E3-82BD-4DDD-88BA-E58B2D19B184}"/>
      </w:docPartPr>
      <w:docPartBody>
        <w:p w:rsidR="008430A3" w:rsidRDefault="001D729C" w:rsidP="001D729C">
          <w:pPr>
            <w:pStyle w:val="7B6C7593858B43BF9563ACD87949EA81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79A0307C9B44859A06349564BAA24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A91B80-92CC-4D75-8C24-AB24958BD5B9}"/>
      </w:docPartPr>
      <w:docPartBody>
        <w:p w:rsidR="008430A3" w:rsidRDefault="001D729C" w:rsidP="001D729C">
          <w:pPr>
            <w:pStyle w:val="879A0307C9B44859A06349564BAA24FE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4E8ACC733D4468E9ECE5C978A3F9F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11F54-90B7-4085-AABF-08C97E75ACDB}"/>
      </w:docPartPr>
      <w:docPartBody>
        <w:p w:rsidR="000F0AC7" w:rsidRDefault="00486F4B" w:rsidP="00486F4B">
          <w:pPr>
            <w:pStyle w:val="54E8ACC733D4468E9ECE5C978A3F9F06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10630DDBD10C45329A52C2DB454395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6CC21E-51D8-4DFE-B6EC-D77F72194181}"/>
      </w:docPartPr>
      <w:docPartBody>
        <w:p w:rsidR="000F0AC7" w:rsidRDefault="00486F4B" w:rsidP="00486F4B">
          <w:pPr>
            <w:pStyle w:val="10630DDBD10C45329A52C2DB454395FD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90F5BDE8D58F4161A699B56313E326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9A93CD-B8A3-48A3-982E-8375EDE1ADFC}"/>
      </w:docPartPr>
      <w:docPartBody>
        <w:p w:rsidR="000F0AC7" w:rsidRDefault="00486F4B" w:rsidP="00486F4B">
          <w:pPr>
            <w:pStyle w:val="90F5BDE8D58F4161A699B56313E326A2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1B5E4C2435D2413485944761634464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0AACF5-89DF-4A1B-89C1-0A9235C55A0D}"/>
      </w:docPartPr>
      <w:docPartBody>
        <w:p w:rsidR="000F0AC7" w:rsidRDefault="00486F4B" w:rsidP="00486F4B">
          <w:pPr>
            <w:pStyle w:val="1B5E4C2435D24134859447616344644D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853FEA49279D4892AA0B8B5DEC92FC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571932-D841-498A-A8B0-4D99ADF3A2D6}"/>
      </w:docPartPr>
      <w:docPartBody>
        <w:p w:rsidR="000F0AC7" w:rsidRDefault="00486F4B" w:rsidP="00486F4B">
          <w:pPr>
            <w:pStyle w:val="853FEA49279D4892AA0B8B5DEC92FCAF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2B41CB2823554453A419782BB6B451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63929F-868A-4BC7-8BCD-925D88E96059}"/>
      </w:docPartPr>
      <w:docPartBody>
        <w:p w:rsidR="000F0AC7" w:rsidRDefault="00486F4B" w:rsidP="00486F4B">
          <w:pPr>
            <w:pStyle w:val="2B41CB2823554453A419782BB6B4517F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0BC8B1A242844E5FB8DEB636E6EA87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D0FFDB-C787-47A8-B2FA-C4FED7DCD009}"/>
      </w:docPartPr>
      <w:docPartBody>
        <w:p w:rsidR="000F0AC7" w:rsidRDefault="00486F4B" w:rsidP="00486F4B">
          <w:pPr>
            <w:pStyle w:val="0BC8B1A242844E5FB8DEB636E6EA8741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FD6A4D9A18C243FCBEB88ADE08DE4C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0BD622-8B30-4B71-B966-DCDC30A7CFE4}"/>
      </w:docPartPr>
      <w:docPartBody>
        <w:p w:rsidR="000F0AC7" w:rsidRDefault="00486F4B" w:rsidP="00486F4B">
          <w:pPr>
            <w:pStyle w:val="FD6A4D9A18C243FCBEB88ADE08DE4C8F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CCEBF91F309442818A5A453C264A1C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EFB9B2-1B79-4226-BCF0-F59D1B93413B}"/>
      </w:docPartPr>
      <w:docPartBody>
        <w:p w:rsidR="000F0AC7" w:rsidRDefault="00486F4B" w:rsidP="00486F4B">
          <w:pPr>
            <w:pStyle w:val="CCEBF91F309442818A5A453C264A1C0F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962C1A99A5CD4ACC8679470E048C9E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B9AB7A-01B7-4F98-B3BC-949EEBDC3A54}"/>
      </w:docPartPr>
      <w:docPartBody>
        <w:p w:rsidR="000F0AC7" w:rsidRDefault="00486F4B" w:rsidP="00486F4B">
          <w:pPr>
            <w:pStyle w:val="962C1A99A5CD4ACC8679470E048C9ED7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5E12B80B0D51412A8601020979DBC4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FDBEE6-BB79-471A-9E90-88F072C45EFB}"/>
      </w:docPartPr>
      <w:docPartBody>
        <w:p w:rsidR="000F0AC7" w:rsidRDefault="00486F4B" w:rsidP="00486F4B">
          <w:pPr>
            <w:pStyle w:val="5E12B80B0D51412A8601020979DBC419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22F573587AC948B19B8D801EAE3783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02FCB5-1022-4363-9D00-5D3633F642B5}"/>
      </w:docPartPr>
      <w:docPartBody>
        <w:p w:rsidR="000F0AC7" w:rsidRDefault="00486F4B" w:rsidP="00486F4B">
          <w:pPr>
            <w:pStyle w:val="22F573587AC948B19B8D801EAE3783A6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DB298788EE7741EC9B24C4FA6A0770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01DB14-8E98-45B2-84D8-76E91814C21A}"/>
      </w:docPartPr>
      <w:docPartBody>
        <w:p w:rsidR="000F0AC7" w:rsidRDefault="00486F4B" w:rsidP="00486F4B">
          <w:pPr>
            <w:pStyle w:val="DB298788EE7741EC9B24C4FA6A077052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A8F5BAC52D174BCFA1837BAE1915A3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DA2054-EFD0-46B4-B1B8-76083D65C1FC}"/>
      </w:docPartPr>
      <w:docPartBody>
        <w:p w:rsidR="006F70A2" w:rsidRDefault="006F70A2" w:rsidP="006F70A2">
          <w:pPr>
            <w:pStyle w:val="A8F5BAC52D174BCFA1837BAE1915A3DA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8BD7154B7E794C619CF4DC35528BFB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624E7C-0DBC-450B-93BF-6A559899E8EF}"/>
      </w:docPartPr>
      <w:docPartBody>
        <w:p w:rsidR="006F70A2" w:rsidRDefault="006F70A2" w:rsidP="006F70A2">
          <w:pPr>
            <w:pStyle w:val="8BD7154B7E794C619CF4DC35528BFB0B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834DAD6BCFF4E93A57F2DF9736EFF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8613D3-C5F8-444F-9494-683EF0D62499}"/>
      </w:docPartPr>
      <w:docPartBody>
        <w:p w:rsidR="006F70A2" w:rsidRDefault="006F70A2" w:rsidP="006F70A2">
          <w:pPr>
            <w:pStyle w:val="A834DAD6BCFF4E93A57F2DF9736EFF8C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6EFEA43A82A14621999768A04E11B3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48DF5B-220D-4C4D-8CD6-B4F813EEEF4B}"/>
      </w:docPartPr>
      <w:docPartBody>
        <w:p w:rsidR="006F70A2" w:rsidRDefault="006F70A2" w:rsidP="006F70A2">
          <w:pPr>
            <w:pStyle w:val="6EFEA43A82A14621999768A04E11B332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8B7D0B7F1334E93BFE00AE39947B2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0E5359-629F-470E-ACCB-2A2E11C9E18A}"/>
      </w:docPartPr>
      <w:docPartBody>
        <w:p w:rsidR="006F70A2" w:rsidRDefault="006F70A2" w:rsidP="006F70A2">
          <w:pPr>
            <w:pStyle w:val="F8B7D0B7F1334E93BFE00AE39947B2E7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B115122CD4AB40C8BA68BE5D7A9CB2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870D6B-64D2-47DB-84C2-63812D138005}"/>
      </w:docPartPr>
      <w:docPartBody>
        <w:p w:rsidR="006F70A2" w:rsidRDefault="006F70A2" w:rsidP="006F70A2">
          <w:pPr>
            <w:pStyle w:val="B115122CD4AB40C8BA68BE5D7A9CB213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E0A61CAC584B4CA48ED361398CAAB6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81DF8A-8C2F-4025-8229-28983E87E604}"/>
      </w:docPartPr>
      <w:docPartBody>
        <w:p w:rsidR="006F70A2" w:rsidRDefault="006F70A2" w:rsidP="006F70A2">
          <w:pPr>
            <w:pStyle w:val="E0A61CAC584B4CA48ED361398CAAB669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3641A90594B2488581BC10CF60FDAD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23DE13-412D-443B-BED3-817322D6A3C1}"/>
      </w:docPartPr>
      <w:docPartBody>
        <w:p w:rsidR="006F70A2" w:rsidRDefault="006F70A2" w:rsidP="006F70A2">
          <w:pPr>
            <w:pStyle w:val="3641A90594B2488581BC10CF60FDAD60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E3842A5B84184292B542F8577C675F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E6B276-05BE-492D-8D85-0D8ABD328DF9}"/>
      </w:docPartPr>
      <w:docPartBody>
        <w:p w:rsidR="006F70A2" w:rsidRDefault="006F70A2" w:rsidP="006F70A2">
          <w:pPr>
            <w:pStyle w:val="E3842A5B84184292B542F8577C675F95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5D4ECA9544BC4D9EA959BBD3267468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A00B99-E0F9-404F-B483-AE7DFB1BDE62}"/>
      </w:docPartPr>
      <w:docPartBody>
        <w:p w:rsidR="006F70A2" w:rsidRDefault="006F70A2" w:rsidP="006F70A2">
          <w:pPr>
            <w:pStyle w:val="5D4ECA9544BC4D9EA959BBD32674681C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7161042136EF41948655F7A3C09992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A39227-9EE0-4725-BF6F-EBEF8FAF8B21}"/>
      </w:docPartPr>
      <w:docPartBody>
        <w:p w:rsidR="006F70A2" w:rsidRDefault="006F70A2" w:rsidP="006F70A2">
          <w:pPr>
            <w:pStyle w:val="7161042136EF41948655F7A3C099922C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BD06D25D6EF0435F9F527D75727D6E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B63BDD-5379-4725-95DC-6DFC7F8CE780}"/>
      </w:docPartPr>
      <w:docPartBody>
        <w:p w:rsidR="006F70A2" w:rsidRDefault="006F70A2" w:rsidP="006F70A2">
          <w:pPr>
            <w:pStyle w:val="BD06D25D6EF0435F9F527D75727D6EF5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2F5A40FA09B14EBEBB97741613CA63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B5FD55-5045-487D-BBBB-572638D73697}"/>
      </w:docPartPr>
      <w:docPartBody>
        <w:p w:rsidR="00E029CA" w:rsidRDefault="006F70A2" w:rsidP="006F70A2">
          <w:pPr>
            <w:pStyle w:val="2F5A40FA09B14EBEBB97741613CA633A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04CF69C530CD43509F40346092F78C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ECE7C5-302B-411F-9232-F568FAD1E895}"/>
      </w:docPartPr>
      <w:docPartBody>
        <w:p w:rsidR="00A378C3" w:rsidRDefault="00A378C3" w:rsidP="00A378C3">
          <w:pPr>
            <w:pStyle w:val="04CF69C530CD43509F40346092F78C6F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4DE449C6BE934AED8481689EFAC2A4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5DAF86-197A-434F-8627-3A50D66CCC2D}"/>
      </w:docPartPr>
      <w:docPartBody>
        <w:p w:rsidR="00A378C3" w:rsidRDefault="00A378C3" w:rsidP="00A378C3">
          <w:pPr>
            <w:pStyle w:val="4DE449C6BE934AED8481689EFAC2A480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DAA6AC57DDE47A8915F2AABC2F2FE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32005F-4EA7-46AE-9D83-C3665CA04BB2}"/>
      </w:docPartPr>
      <w:docPartBody>
        <w:p w:rsidR="00454F6D" w:rsidRDefault="007403D8" w:rsidP="007403D8">
          <w:pPr>
            <w:pStyle w:val="CDAA6AC57DDE47A8915F2AABC2F2FE71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72E74220C3B84A63B8FA1107FA7487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CDF2FA-5B29-4E82-A995-6FA6C75D6DE8}"/>
      </w:docPartPr>
      <w:docPartBody>
        <w:p w:rsidR="00454F6D" w:rsidRDefault="007403D8" w:rsidP="007403D8">
          <w:pPr>
            <w:pStyle w:val="72E74220C3B84A63B8FA1107FA74874A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B4EA217572134DC7B2E80F7C15D57D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9BEF5A-B2E9-45E4-98BF-0856E1451B26}"/>
      </w:docPartPr>
      <w:docPartBody>
        <w:p w:rsidR="00454F6D" w:rsidRDefault="007403D8" w:rsidP="007403D8">
          <w:pPr>
            <w:pStyle w:val="B4EA217572134DC7B2E80F7C15D57D6A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6CB5F5B2E75940849D9DEE45C4D4E0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7726DF-1D38-4C2A-B82D-CACAA98142E8}"/>
      </w:docPartPr>
      <w:docPartBody>
        <w:p w:rsidR="00454F6D" w:rsidRDefault="007403D8" w:rsidP="007403D8">
          <w:pPr>
            <w:pStyle w:val="6CB5F5B2E75940849D9DEE45C4D4E0C1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E9F1B98D916F46D9831543982474E2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382553-D6BD-400F-9315-FADAC1C1C3AF}"/>
      </w:docPartPr>
      <w:docPartBody>
        <w:p w:rsidR="00454F6D" w:rsidRDefault="007403D8" w:rsidP="007403D8">
          <w:pPr>
            <w:pStyle w:val="E9F1B98D916F46D9831543982474E2D7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2151681D0DF24693B9D4E4B5EBF367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8D112A-F55A-4156-835D-F72E21252DF3}"/>
      </w:docPartPr>
      <w:docPartBody>
        <w:p w:rsidR="00454F6D" w:rsidRDefault="007403D8" w:rsidP="007403D8">
          <w:pPr>
            <w:pStyle w:val="2151681D0DF24693B9D4E4B5EBF367D4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D4FFCFD510454F05B11729AE4604A5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AE032A-0CE0-4250-AC3E-5A221E7966EC}"/>
      </w:docPartPr>
      <w:docPartBody>
        <w:p w:rsidR="00454F6D" w:rsidRDefault="007403D8" w:rsidP="007403D8">
          <w:pPr>
            <w:pStyle w:val="D4FFCFD510454F05B11729AE4604A5F6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C7687FF8A9654ED09237B4E2AC4714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429C97-0850-4E90-8DAD-48F4B4DD8EC6}"/>
      </w:docPartPr>
      <w:docPartBody>
        <w:p w:rsidR="00454F6D" w:rsidRDefault="007403D8" w:rsidP="007403D8">
          <w:pPr>
            <w:pStyle w:val="C7687FF8A9654ED09237B4E2AC471405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A081AB39CD9045B582E11B993A11E9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69308F-DDF3-4392-805F-DC9409EDF4C1}"/>
      </w:docPartPr>
      <w:docPartBody>
        <w:p w:rsidR="00454F6D" w:rsidRDefault="007403D8" w:rsidP="007403D8">
          <w:pPr>
            <w:pStyle w:val="A081AB39CD9045B582E11B993A11E9B9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6723F087F71441BC9D3677DFFED562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B35080-1D95-4432-9E32-C65E5467945D}"/>
      </w:docPartPr>
      <w:docPartBody>
        <w:p w:rsidR="00454F6D" w:rsidRDefault="007403D8" w:rsidP="007403D8">
          <w:pPr>
            <w:pStyle w:val="6723F087F71441BC9D3677DFFED5625B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5AE8B018B95F4962932D02D37038DF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C7FE44-D4EC-426B-AB1C-38AE69131D70}"/>
      </w:docPartPr>
      <w:docPartBody>
        <w:p w:rsidR="00A36BAF" w:rsidRDefault="0050438F" w:rsidP="0050438F">
          <w:pPr>
            <w:pStyle w:val="5AE8B018B95F4962932D02D37038DFA0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3189CB5861FE47F39809635AA45C50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A4F621-0CE6-4F83-88BD-4596D357A97A}"/>
      </w:docPartPr>
      <w:docPartBody>
        <w:p w:rsidR="00A36BAF" w:rsidRDefault="0050438F" w:rsidP="0050438F">
          <w:pPr>
            <w:pStyle w:val="3189CB5861FE47F39809635AA45C5044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351B46C0A9947B0B5BAC59E2E84D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8C58CD-C272-4C8C-ACC9-FAA74235F1CA}"/>
      </w:docPartPr>
      <w:docPartBody>
        <w:p w:rsidR="00A36BAF" w:rsidRDefault="0050438F" w:rsidP="0050438F">
          <w:pPr>
            <w:pStyle w:val="D351B46C0A9947B0B5BAC59E2E84D09B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239E695FC1A44DD38ED57FC9C689A0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70B15C-4EDC-4F11-9B9F-AA2644653A09}"/>
      </w:docPartPr>
      <w:docPartBody>
        <w:p w:rsidR="00A36BAF" w:rsidRDefault="0050438F" w:rsidP="0050438F">
          <w:pPr>
            <w:pStyle w:val="239E695FC1A44DD38ED57FC9C689A055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F0AC7"/>
    <w:rsid w:val="00112490"/>
    <w:rsid w:val="00155FE5"/>
    <w:rsid w:val="00157D1B"/>
    <w:rsid w:val="00191452"/>
    <w:rsid w:val="001D729C"/>
    <w:rsid w:val="00210DB3"/>
    <w:rsid w:val="002162C5"/>
    <w:rsid w:val="002B2C3E"/>
    <w:rsid w:val="002E3B5F"/>
    <w:rsid w:val="0034005E"/>
    <w:rsid w:val="003421FF"/>
    <w:rsid w:val="00362A21"/>
    <w:rsid w:val="00384737"/>
    <w:rsid w:val="003B161F"/>
    <w:rsid w:val="003C4590"/>
    <w:rsid w:val="00434EC1"/>
    <w:rsid w:val="004514F6"/>
    <w:rsid w:val="00454F6D"/>
    <w:rsid w:val="004575AE"/>
    <w:rsid w:val="004627D0"/>
    <w:rsid w:val="00484F98"/>
    <w:rsid w:val="00486F4B"/>
    <w:rsid w:val="0050438F"/>
    <w:rsid w:val="00577109"/>
    <w:rsid w:val="00586DD0"/>
    <w:rsid w:val="005B140A"/>
    <w:rsid w:val="006C149F"/>
    <w:rsid w:val="006C4A9D"/>
    <w:rsid w:val="006F70A2"/>
    <w:rsid w:val="00726C6F"/>
    <w:rsid w:val="007403D8"/>
    <w:rsid w:val="00786497"/>
    <w:rsid w:val="007A3A17"/>
    <w:rsid w:val="008430A3"/>
    <w:rsid w:val="008D0BEC"/>
    <w:rsid w:val="008E280D"/>
    <w:rsid w:val="00900FCC"/>
    <w:rsid w:val="009468F7"/>
    <w:rsid w:val="009558B8"/>
    <w:rsid w:val="00972789"/>
    <w:rsid w:val="00992FC7"/>
    <w:rsid w:val="009C00EC"/>
    <w:rsid w:val="00A1476C"/>
    <w:rsid w:val="00A35DB3"/>
    <w:rsid w:val="00A36BAF"/>
    <w:rsid w:val="00A378C3"/>
    <w:rsid w:val="00A46FD2"/>
    <w:rsid w:val="00A949A4"/>
    <w:rsid w:val="00A969B4"/>
    <w:rsid w:val="00AA373E"/>
    <w:rsid w:val="00AB2A4A"/>
    <w:rsid w:val="00AE2EA1"/>
    <w:rsid w:val="00B1116B"/>
    <w:rsid w:val="00B46D29"/>
    <w:rsid w:val="00B51FE4"/>
    <w:rsid w:val="00B72A90"/>
    <w:rsid w:val="00BA28E3"/>
    <w:rsid w:val="00BF35B7"/>
    <w:rsid w:val="00C7075C"/>
    <w:rsid w:val="00C72970"/>
    <w:rsid w:val="00C74B42"/>
    <w:rsid w:val="00D467F0"/>
    <w:rsid w:val="00DF3BBE"/>
    <w:rsid w:val="00DF487E"/>
    <w:rsid w:val="00E029CA"/>
    <w:rsid w:val="00E11B02"/>
    <w:rsid w:val="00E35253"/>
    <w:rsid w:val="00E64ABA"/>
    <w:rsid w:val="00E722A8"/>
    <w:rsid w:val="00EC5E50"/>
    <w:rsid w:val="00EF4B24"/>
    <w:rsid w:val="00F317D1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51FE4"/>
    <w:rPr>
      <w:color w:val="808080"/>
    </w:rPr>
  </w:style>
  <w:style w:type="paragraph" w:customStyle="1" w:styleId="4FEE43CB450D4200867DA4A9D5C1D95B">
    <w:name w:val="4FEE43CB450D4200867DA4A9D5C1D95B"/>
    <w:rsid w:val="00AE2EA1"/>
  </w:style>
  <w:style w:type="paragraph" w:customStyle="1" w:styleId="F75B645870014DB6B87B8E6583128011">
    <w:name w:val="F75B645870014DB6B87B8E6583128011"/>
    <w:rsid w:val="00AE2EA1"/>
  </w:style>
  <w:style w:type="paragraph" w:customStyle="1" w:styleId="093B1781F6D74E2C88AE80F290FE0314">
    <w:name w:val="093B1781F6D74E2C88AE80F290FE0314"/>
    <w:rsid w:val="00AE2EA1"/>
  </w:style>
  <w:style w:type="paragraph" w:customStyle="1" w:styleId="31EF28EBE0A347B7AB14ACD2C1BBF3CC">
    <w:name w:val="31EF28EBE0A347B7AB14ACD2C1BBF3CC"/>
    <w:rsid w:val="00AE2EA1"/>
  </w:style>
  <w:style w:type="paragraph" w:customStyle="1" w:styleId="C50082B5231142AE8EA7CD9874F7B94D">
    <w:name w:val="C50082B5231142AE8EA7CD9874F7B94D"/>
    <w:rsid w:val="00AE2EA1"/>
  </w:style>
  <w:style w:type="paragraph" w:customStyle="1" w:styleId="F5FDE07E96BD4EA1850CDC8D0E7AA0DB">
    <w:name w:val="F5FDE07E96BD4EA1850CDC8D0E7AA0DB"/>
    <w:rsid w:val="00AE2EA1"/>
  </w:style>
  <w:style w:type="paragraph" w:customStyle="1" w:styleId="145500A24C1949969CE0473BF204C84A">
    <w:name w:val="145500A24C1949969CE0473BF204C84A"/>
    <w:rsid w:val="00AE2EA1"/>
  </w:style>
  <w:style w:type="paragraph" w:customStyle="1" w:styleId="7ABD9BF77BA241CC9C4996904F7CF76C">
    <w:name w:val="7ABD9BF77BA241CC9C4996904F7CF76C"/>
    <w:rsid w:val="00AE2EA1"/>
  </w:style>
  <w:style w:type="paragraph" w:customStyle="1" w:styleId="382FCC08FDAB452080E828AC83C8FA8D">
    <w:name w:val="382FCC08FDAB452080E828AC83C8FA8D"/>
    <w:rsid w:val="00AE2EA1"/>
  </w:style>
  <w:style w:type="paragraph" w:customStyle="1" w:styleId="EF3F9C6454C2432695A62A00497CDA4A">
    <w:name w:val="EF3F9C6454C2432695A62A00497CDA4A"/>
    <w:rsid w:val="00AE2EA1"/>
  </w:style>
  <w:style w:type="paragraph" w:customStyle="1" w:styleId="97E95825B734442085D67C10F66A15B2">
    <w:name w:val="97E95825B734442085D67C10F66A15B2"/>
    <w:rsid w:val="00AE2EA1"/>
  </w:style>
  <w:style w:type="paragraph" w:customStyle="1" w:styleId="6C1A098F150445518DFC21E29F2BD088">
    <w:name w:val="6C1A098F150445518DFC21E29F2BD088"/>
    <w:rsid w:val="00AE2EA1"/>
  </w:style>
  <w:style w:type="paragraph" w:customStyle="1" w:styleId="159157EAB49D4C0C9BF7D329D62510DF">
    <w:name w:val="159157EAB49D4C0C9BF7D329D62510DF"/>
    <w:rsid w:val="00AE2EA1"/>
  </w:style>
  <w:style w:type="paragraph" w:customStyle="1" w:styleId="365F8343944D4C2CAA1D195469625236">
    <w:name w:val="365F8343944D4C2CAA1D195469625236"/>
    <w:rsid w:val="00AE2EA1"/>
  </w:style>
  <w:style w:type="paragraph" w:customStyle="1" w:styleId="430D9A207B2C4885A4B6081F9D1D82A2">
    <w:name w:val="430D9A207B2C4885A4B6081F9D1D82A2"/>
    <w:rsid w:val="00AE2EA1"/>
  </w:style>
  <w:style w:type="paragraph" w:customStyle="1" w:styleId="BD7CD90CE5624A4888AAADA5D10F28F3">
    <w:name w:val="BD7CD90CE5624A4888AAADA5D10F28F3"/>
    <w:rsid w:val="00AE2EA1"/>
  </w:style>
  <w:style w:type="paragraph" w:customStyle="1" w:styleId="F2221DDAC1BB4207A5B989A0412F99B6">
    <w:name w:val="F2221DDAC1BB4207A5B989A0412F99B6"/>
    <w:rsid w:val="00AE2EA1"/>
  </w:style>
  <w:style w:type="paragraph" w:customStyle="1" w:styleId="C16BA9EA6ECA4D268D59ADC0AEA4D0C4">
    <w:name w:val="C16BA9EA6ECA4D268D59ADC0AEA4D0C4"/>
    <w:rsid w:val="00AE2EA1"/>
  </w:style>
  <w:style w:type="paragraph" w:customStyle="1" w:styleId="93D1D68B33684F4483BD4A8EBF434759">
    <w:name w:val="93D1D68B33684F4483BD4A8EBF434759"/>
    <w:rsid w:val="00AE2EA1"/>
  </w:style>
  <w:style w:type="paragraph" w:customStyle="1" w:styleId="8BA690E7786F4E808270D7EBC1C6E99F">
    <w:name w:val="8BA690E7786F4E808270D7EBC1C6E99F"/>
    <w:rsid w:val="00AE2EA1"/>
  </w:style>
  <w:style w:type="paragraph" w:customStyle="1" w:styleId="1B6F809930654BAE9D47665B8E351D39">
    <w:name w:val="1B6F809930654BAE9D47665B8E351D39"/>
    <w:rsid w:val="00AE2EA1"/>
  </w:style>
  <w:style w:type="paragraph" w:customStyle="1" w:styleId="9D29ECA2967A496FA109167586BF620C">
    <w:name w:val="9D29ECA2967A496FA109167586BF620C"/>
    <w:rsid w:val="00AE2EA1"/>
  </w:style>
  <w:style w:type="paragraph" w:customStyle="1" w:styleId="D44401BEC820416AA034A9077D6A120B">
    <w:name w:val="D44401BEC820416AA034A9077D6A120B"/>
    <w:rsid w:val="00AE2EA1"/>
  </w:style>
  <w:style w:type="paragraph" w:customStyle="1" w:styleId="561A18FD01D7416E961D7371189BDEED">
    <w:name w:val="561A18FD01D7416E961D7371189BDEED"/>
    <w:rsid w:val="00AE2EA1"/>
  </w:style>
  <w:style w:type="paragraph" w:customStyle="1" w:styleId="8F0199959B7747EDA1FE61E868CF660E">
    <w:name w:val="8F0199959B7747EDA1FE61E868CF660E"/>
    <w:rsid w:val="00AE2EA1"/>
  </w:style>
  <w:style w:type="paragraph" w:customStyle="1" w:styleId="B0E0C082118742E4916039DF07246D9C">
    <w:name w:val="B0E0C082118742E4916039DF07246D9C"/>
    <w:rsid w:val="00AE2EA1"/>
  </w:style>
  <w:style w:type="paragraph" w:customStyle="1" w:styleId="4F49804D10554F18B9932D2B3A71DDF9">
    <w:name w:val="4F49804D10554F18B9932D2B3A71DDF9"/>
    <w:rsid w:val="00AE2EA1"/>
  </w:style>
  <w:style w:type="paragraph" w:customStyle="1" w:styleId="3705BC66331D4EFABA4B5ACE4AE43BF6">
    <w:name w:val="3705BC66331D4EFABA4B5ACE4AE43BF6"/>
    <w:rsid w:val="00AE2EA1"/>
  </w:style>
  <w:style w:type="paragraph" w:customStyle="1" w:styleId="AA7F23E9F9694F949FF659AFBD8348CC">
    <w:name w:val="AA7F23E9F9694F949FF659AFBD8348CC"/>
    <w:rsid w:val="00AE2EA1"/>
  </w:style>
  <w:style w:type="paragraph" w:customStyle="1" w:styleId="F27A9213FE48435F9358699877732C8C">
    <w:name w:val="F27A9213FE48435F9358699877732C8C"/>
    <w:rsid w:val="00AE2EA1"/>
  </w:style>
  <w:style w:type="paragraph" w:customStyle="1" w:styleId="D599AADD73264F9CB7D4056E7246CF7C">
    <w:name w:val="D599AADD73264F9CB7D4056E7246CF7C"/>
    <w:rsid w:val="00AE2EA1"/>
  </w:style>
  <w:style w:type="paragraph" w:customStyle="1" w:styleId="DA827E2084B54F71A2224F804A61E9A7">
    <w:name w:val="DA827E2084B54F71A2224F804A61E9A7"/>
    <w:rsid w:val="00AE2EA1"/>
  </w:style>
  <w:style w:type="paragraph" w:customStyle="1" w:styleId="3CB80F2270B742A190BB403781CC6127">
    <w:name w:val="3CB80F2270B742A190BB403781CC6127"/>
    <w:rsid w:val="00AE2EA1"/>
  </w:style>
  <w:style w:type="paragraph" w:customStyle="1" w:styleId="5C8A7FBB446944268E006759C2645F7E">
    <w:name w:val="5C8A7FBB446944268E006759C2645F7E"/>
    <w:rsid w:val="00AE2EA1"/>
  </w:style>
  <w:style w:type="paragraph" w:customStyle="1" w:styleId="2BC5B20D03284313ABE5AD26CDAD4176">
    <w:name w:val="2BC5B20D03284313ABE5AD26CDAD4176"/>
    <w:rsid w:val="00AE2EA1"/>
  </w:style>
  <w:style w:type="paragraph" w:customStyle="1" w:styleId="31FA6DD1F9204E0CA0C7425390EF2B31">
    <w:name w:val="31FA6DD1F9204E0CA0C7425390EF2B31"/>
    <w:rsid w:val="00AE2EA1"/>
  </w:style>
  <w:style w:type="paragraph" w:customStyle="1" w:styleId="E178CE65DE064F95A28C406608E9A04B">
    <w:name w:val="E178CE65DE064F95A28C406608E9A04B"/>
    <w:rsid w:val="00AE2EA1"/>
  </w:style>
  <w:style w:type="paragraph" w:customStyle="1" w:styleId="76E8047EA70C45E1A801F25741DDC7C0">
    <w:name w:val="76E8047EA70C45E1A801F25741DDC7C0"/>
    <w:rsid w:val="00AE2EA1"/>
  </w:style>
  <w:style w:type="paragraph" w:customStyle="1" w:styleId="03E82020A2F9417EBF54D46AFBEA7E61">
    <w:name w:val="03E82020A2F9417EBF54D46AFBEA7E61"/>
    <w:rsid w:val="00AE2EA1"/>
  </w:style>
  <w:style w:type="paragraph" w:customStyle="1" w:styleId="3DB3EF3E6FFF45039B3A5F711849545F">
    <w:name w:val="3DB3EF3E6FFF45039B3A5F711849545F"/>
    <w:rsid w:val="00AE2EA1"/>
  </w:style>
  <w:style w:type="paragraph" w:customStyle="1" w:styleId="064CC3375E8C4ABEA5FCBA31439A5A48">
    <w:name w:val="064CC3375E8C4ABEA5FCBA31439A5A48"/>
    <w:rsid w:val="00AE2EA1"/>
  </w:style>
  <w:style w:type="paragraph" w:customStyle="1" w:styleId="81B30A3CF84D42D0B1183F9172197BCE">
    <w:name w:val="81B30A3CF84D42D0B1183F9172197BCE"/>
    <w:rsid w:val="00AE2EA1"/>
  </w:style>
  <w:style w:type="paragraph" w:customStyle="1" w:styleId="77BF199B51824AAC92CB1FC87EA5E702">
    <w:name w:val="77BF199B51824AAC92CB1FC87EA5E702"/>
    <w:rsid w:val="00AE2EA1"/>
  </w:style>
  <w:style w:type="paragraph" w:customStyle="1" w:styleId="F54FA0048B42434DAF028C5AB26DAEF2">
    <w:name w:val="F54FA0048B42434DAF028C5AB26DAEF2"/>
    <w:rsid w:val="002E3B5F"/>
  </w:style>
  <w:style w:type="paragraph" w:customStyle="1" w:styleId="CB183A10E53342CAB3F78D1E71328177">
    <w:name w:val="CB183A10E53342CAB3F78D1E71328177"/>
    <w:rsid w:val="002E3B5F"/>
  </w:style>
  <w:style w:type="paragraph" w:customStyle="1" w:styleId="EFCB4D779DDC4936B58656E90A623BC9">
    <w:name w:val="EFCB4D779DDC4936B58656E90A623BC9"/>
    <w:rsid w:val="002E3B5F"/>
  </w:style>
  <w:style w:type="paragraph" w:customStyle="1" w:styleId="88D691A28CF647B4A6175FAA16B28098">
    <w:name w:val="88D691A28CF647B4A6175FAA16B28098"/>
    <w:rsid w:val="002E3B5F"/>
  </w:style>
  <w:style w:type="paragraph" w:customStyle="1" w:styleId="82F8ECEAD13A436D9A3356FF92B6B868">
    <w:name w:val="82F8ECEAD13A436D9A3356FF92B6B868"/>
    <w:rsid w:val="002E3B5F"/>
  </w:style>
  <w:style w:type="paragraph" w:customStyle="1" w:styleId="6E82706F93924F5F99E9C9760063F447">
    <w:name w:val="6E82706F93924F5F99E9C9760063F447"/>
    <w:rsid w:val="002E3B5F"/>
  </w:style>
  <w:style w:type="paragraph" w:customStyle="1" w:styleId="A94D726C0F284BD1A0C62C6862DEE27A">
    <w:name w:val="A94D726C0F284BD1A0C62C6862DEE27A"/>
    <w:rsid w:val="002E3B5F"/>
  </w:style>
  <w:style w:type="paragraph" w:customStyle="1" w:styleId="859035B365E5413FB8B5957C2DCB2D88">
    <w:name w:val="859035B365E5413FB8B5957C2DCB2D88"/>
    <w:rsid w:val="002E3B5F"/>
  </w:style>
  <w:style w:type="paragraph" w:customStyle="1" w:styleId="69E5E3575AF34FE99D787F3227199B7C">
    <w:name w:val="69E5E3575AF34FE99D787F3227199B7C"/>
    <w:rsid w:val="002E3B5F"/>
  </w:style>
  <w:style w:type="paragraph" w:customStyle="1" w:styleId="88792FB5B590425C9FA25183458135F8">
    <w:name w:val="88792FB5B590425C9FA25183458135F8"/>
    <w:rsid w:val="002E3B5F"/>
  </w:style>
  <w:style w:type="paragraph" w:customStyle="1" w:styleId="9D110603044B4BD4B619F39D89BE426B">
    <w:name w:val="9D110603044B4BD4B619F39D89BE426B"/>
    <w:rsid w:val="002E3B5F"/>
  </w:style>
  <w:style w:type="paragraph" w:customStyle="1" w:styleId="3D48AB4C9AF24A809FF946D87139B55B">
    <w:name w:val="3D48AB4C9AF24A809FF946D87139B55B"/>
    <w:rsid w:val="002E3B5F"/>
  </w:style>
  <w:style w:type="paragraph" w:customStyle="1" w:styleId="1A32AEDC77BA4E71AD9BE4EF6BAF7B47">
    <w:name w:val="1A32AEDC77BA4E71AD9BE4EF6BAF7B47"/>
    <w:rsid w:val="002E3B5F"/>
  </w:style>
  <w:style w:type="paragraph" w:customStyle="1" w:styleId="622A15143BA84CFC87A3CAC2AFCEDA22">
    <w:name w:val="622A15143BA84CFC87A3CAC2AFCEDA22"/>
    <w:rsid w:val="002E3B5F"/>
  </w:style>
  <w:style w:type="paragraph" w:customStyle="1" w:styleId="BBC24B0522194F9993208A62A482FC93">
    <w:name w:val="BBC24B0522194F9993208A62A482FC93"/>
    <w:rsid w:val="002E3B5F"/>
  </w:style>
  <w:style w:type="paragraph" w:customStyle="1" w:styleId="4B3139DAC06444DFB86A6ABD08E48EC7">
    <w:name w:val="4B3139DAC06444DFB86A6ABD08E48EC7"/>
    <w:rsid w:val="002E3B5F"/>
  </w:style>
  <w:style w:type="paragraph" w:customStyle="1" w:styleId="D4B27EC03E934B0EB143DC761CDFF12B">
    <w:name w:val="D4B27EC03E934B0EB143DC761CDFF12B"/>
    <w:rsid w:val="002E3B5F"/>
  </w:style>
  <w:style w:type="paragraph" w:customStyle="1" w:styleId="E0A2EB07119240A1B2D40FF68A76E1D4">
    <w:name w:val="E0A2EB07119240A1B2D40FF68A76E1D4"/>
    <w:rsid w:val="002E3B5F"/>
  </w:style>
  <w:style w:type="paragraph" w:customStyle="1" w:styleId="81FCB2D85A9B4A48B4AEC00389E6728B">
    <w:name w:val="81FCB2D85A9B4A48B4AEC00389E6728B"/>
    <w:rsid w:val="002E3B5F"/>
  </w:style>
  <w:style w:type="paragraph" w:customStyle="1" w:styleId="6565A02A5F9A42C2AF6D3856D095C2D0">
    <w:name w:val="6565A02A5F9A42C2AF6D3856D095C2D0"/>
    <w:rsid w:val="002E3B5F"/>
  </w:style>
  <w:style w:type="paragraph" w:customStyle="1" w:styleId="B6E4E364C96B44319E83769596DFE9AD">
    <w:name w:val="B6E4E364C96B44319E83769596DFE9AD"/>
    <w:rsid w:val="002E3B5F"/>
  </w:style>
  <w:style w:type="paragraph" w:customStyle="1" w:styleId="5C22E7972BCF445994223959B7BAB365">
    <w:name w:val="5C22E7972BCF445994223959B7BAB365"/>
    <w:rsid w:val="002E3B5F"/>
  </w:style>
  <w:style w:type="paragraph" w:customStyle="1" w:styleId="D6E9AA6BCBBD465E9DEB87FCB4756BE0">
    <w:name w:val="D6E9AA6BCBBD465E9DEB87FCB4756BE0"/>
    <w:rsid w:val="002E3B5F"/>
  </w:style>
  <w:style w:type="paragraph" w:customStyle="1" w:styleId="FC014BCB9A9B4200B33F8887F60941EB">
    <w:name w:val="FC014BCB9A9B4200B33F8887F60941EB"/>
    <w:rsid w:val="002E3B5F"/>
  </w:style>
  <w:style w:type="paragraph" w:customStyle="1" w:styleId="F7A82C25C1E346CBAD59E9F61382553A">
    <w:name w:val="F7A82C25C1E346CBAD59E9F61382553A"/>
    <w:rsid w:val="002E3B5F"/>
  </w:style>
  <w:style w:type="paragraph" w:customStyle="1" w:styleId="996E3E9647F044F08E8696C4FB8C358B">
    <w:name w:val="996E3E9647F044F08E8696C4FB8C358B"/>
    <w:rsid w:val="002E3B5F"/>
  </w:style>
  <w:style w:type="paragraph" w:customStyle="1" w:styleId="7C5D048F78A9465FB1DEEDE1A050A4D0">
    <w:name w:val="7C5D048F78A9465FB1DEEDE1A050A4D0"/>
    <w:rsid w:val="002E3B5F"/>
  </w:style>
  <w:style w:type="paragraph" w:customStyle="1" w:styleId="B45A3577586142B68DA2A844ED1D0A8A">
    <w:name w:val="B45A3577586142B68DA2A844ED1D0A8A"/>
    <w:rsid w:val="00BF35B7"/>
  </w:style>
  <w:style w:type="paragraph" w:customStyle="1" w:styleId="CA3E8620A9144FCA89514792D41850DB">
    <w:name w:val="CA3E8620A9144FCA89514792D41850DB"/>
    <w:rsid w:val="00BF35B7"/>
  </w:style>
  <w:style w:type="paragraph" w:customStyle="1" w:styleId="89D0A7570F6D4815BEDECFAD6681D5DD">
    <w:name w:val="89D0A7570F6D4815BEDECFAD6681D5DD"/>
    <w:rsid w:val="00BF35B7"/>
  </w:style>
  <w:style w:type="paragraph" w:customStyle="1" w:styleId="DD965E88504E477E8B6043F67B87832A">
    <w:name w:val="DD965E88504E477E8B6043F67B87832A"/>
    <w:rsid w:val="00BF35B7"/>
  </w:style>
  <w:style w:type="paragraph" w:customStyle="1" w:styleId="219065E4586040AC964443FC8BF5A1E9">
    <w:name w:val="219065E4586040AC964443FC8BF5A1E9"/>
    <w:rsid w:val="00BF35B7"/>
  </w:style>
  <w:style w:type="paragraph" w:customStyle="1" w:styleId="EC9BED36D7A74432B4FE354895D07B67">
    <w:name w:val="EC9BED36D7A74432B4FE354895D07B67"/>
    <w:rsid w:val="00BF35B7"/>
  </w:style>
  <w:style w:type="paragraph" w:customStyle="1" w:styleId="7B9B65DEE0454FC4B8F1E08C14A5BF8D">
    <w:name w:val="7B9B65DEE0454FC4B8F1E08C14A5BF8D"/>
    <w:rsid w:val="00BF35B7"/>
  </w:style>
  <w:style w:type="paragraph" w:customStyle="1" w:styleId="CAB694F6D1F440D68175D6552F35E8D1">
    <w:name w:val="CAB694F6D1F440D68175D6552F35E8D1"/>
    <w:rsid w:val="00BF35B7"/>
  </w:style>
  <w:style w:type="paragraph" w:customStyle="1" w:styleId="299451F628314C128864DCEC47C12B45">
    <w:name w:val="299451F628314C128864DCEC47C12B45"/>
    <w:rsid w:val="00BF35B7"/>
  </w:style>
  <w:style w:type="paragraph" w:customStyle="1" w:styleId="492072CDC51940339CB52FF62B2992E0">
    <w:name w:val="492072CDC51940339CB52FF62B2992E0"/>
    <w:rsid w:val="00BF35B7"/>
  </w:style>
  <w:style w:type="paragraph" w:customStyle="1" w:styleId="A6D3A21FCE1342ABB29DCC785E937864">
    <w:name w:val="A6D3A21FCE1342ABB29DCC785E937864"/>
    <w:rsid w:val="00BF35B7"/>
  </w:style>
  <w:style w:type="paragraph" w:customStyle="1" w:styleId="E51BD499EE6C4C838743A04AA9E2A620">
    <w:name w:val="E51BD499EE6C4C838743A04AA9E2A620"/>
    <w:rsid w:val="00BF35B7"/>
  </w:style>
  <w:style w:type="paragraph" w:customStyle="1" w:styleId="48B7D668CB844377AAD942D87F04FCAF">
    <w:name w:val="48B7D668CB844377AAD942D87F04FCAF"/>
    <w:rsid w:val="00BF35B7"/>
  </w:style>
  <w:style w:type="paragraph" w:customStyle="1" w:styleId="B50D0A718D2E4C12AD8CC6B2A36DDD17">
    <w:name w:val="B50D0A718D2E4C12AD8CC6B2A36DDD17"/>
    <w:rsid w:val="00BF35B7"/>
  </w:style>
  <w:style w:type="paragraph" w:customStyle="1" w:styleId="1DF7F00481D9493799336A51F8B2F4F2">
    <w:name w:val="1DF7F00481D9493799336A51F8B2F4F2"/>
    <w:rsid w:val="00BF35B7"/>
  </w:style>
  <w:style w:type="paragraph" w:customStyle="1" w:styleId="49C41F42F73342EA96F4D25526B98975">
    <w:name w:val="49C41F42F73342EA96F4D25526B98975"/>
    <w:rsid w:val="00BF35B7"/>
  </w:style>
  <w:style w:type="paragraph" w:customStyle="1" w:styleId="FA89E39E985F42E0977A65482E2D932B">
    <w:name w:val="FA89E39E985F42E0977A65482E2D932B"/>
    <w:rsid w:val="00A35DB3"/>
  </w:style>
  <w:style w:type="paragraph" w:customStyle="1" w:styleId="319AABCB0FC34F50B45F51041197A924">
    <w:name w:val="319AABCB0FC34F50B45F51041197A924"/>
    <w:rsid w:val="00A35DB3"/>
  </w:style>
  <w:style w:type="paragraph" w:customStyle="1" w:styleId="2E63F0222DAF4FCC8C4155DBD0FAC025">
    <w:name w:val="2E63F0222DAF4FCC8C4155DBD0FAC025"/>
    <w:rsid w:val="00A35DB3"/>
  </w:style>
  <w:style w:type="paragraph" w:customStyle="1" w:styleId="B084549222CC4161AE86DDFC119E5117">
    <w:name w:val="B084549222CC4161AE86DDFC119E5117"/>
    <w:rsid w:val="00F317D1"/>
  </w:style>
  <w:style w:type="paragraph" w:customStyle="1" w:styleId="4EB96F4C922843DBA15D608FEB7EE5E8">
    <w:name w:val="4EB96F4C922843DBA15D608FEB7EE5E8"/>
    <w:rsid w:val="00F317D1"/>
  </w:style>
  <w:style w:type="paragraph" w:customStyle="1" w:styleId="5A0B0A42B8B549B39EDF803F1B66DA5A">
    <w:name w:val="5A0B0A42B8B549B39EDF803F1B66DA5A"/>
    <w:rsid w:val="00F317D1"/>
  </w:style>
  <w:style w:type="paragraph" w:customStyle="1" w:styleId="1BB7A692228C445BB0BE08B97B6D9553">
    <w:name w:val="1BB7A692228C445BB0BE08B97B6D9553"/>
    <w:rsid w:val="00F317D1"/>
  </w:style>
  <w:style w:type="paragraph" w:customStyle="1" w:styleId="55A79CE043E0443999388ACE5166AD92">
    <w:name w:val="55A79CE043E0443999388ACE5166AD92"/>
    <w:rsid w:val="00F317D1"/>
  </w:style>
  <w:style w:type="paragraph" w:customStyle="1" w:styleId="37B91B8712654D99BF6D10B44E085B9F">
    <w:name w:val="37B91B8712654D99BF6D10B44E085B9F"/>
    <w:rsid w:val="00F317D1"/>
  </w:style>
  <w:style w:type="paragraph" w:customStyle="1" w:styleId="B668613610AE464ABB6CE8370E0B8162">
    <w:name w:val="B668613610AE464ABB6CE8370E0B8162"/>
    <w:rsid w:val="00F317D1"/>
  </w:style>
  <w:style w:type="paragraph" w:customStyle="1" w:styleId="525F8DAAC2E04FE38545880B9EE01C17">
    <w:name w:val="525F8DAAC2E04FE38545880B9EE01C17"/>
    <w:rsid w:val="00F317D1"/>
  </w:style>
  <w:style w:type="paragraph" w:customStyle="1" w:styleId="1A6D3288D66E4F2ABEFE851D592029AA">
    <w:name w:val="1A6D3288D66E4F2ABEFE851D592029AA"/>
    <w:rsid w:val="00F317D1"/>
  </w:style>
  <w:style w:type="paragraph" w:customStyle="1" w:styleId="8F2DC3A17C0448F0B100C8AC90946360">
    <w:name w:val="8F2DC3A17C0448F0B100C8AC90946360"/>
    <w:rsid w:val="00EF4B24"/>
  </w:style>
  <w:style w:type="paragraph" w:customStyle="1" w:styleId="1FEDCD9EEF124C64B18AC90DA9F9CDF5">
    <w:name w:val="1FEDCD9EEF124C64B18AC90DA9F9CDF5"/>
    <w:rsid w:val="00EF4B24"/>
  </w:style>
  <w:style w:type="paragraph" w:customStyle="1" w:styleId="8F26F9E5A19948E1A4A5E362F0147DC2">
    <w:name w:val="8F26F9E5A19948E1A4A5E362F0147DC2"/>
    <w:rsid w:val="00EF4B24"/>
  </w:style>
  <w:style w:type="paragraph" w:customStyle="1" w:styleId="D6FB5FAF401746DBA0DBB5BBA2F920CE">
    <w:name w:val="D6FB5FAF401746DBA0DBB5BBA2F920CE"/>
    <w:rsid w:val="00EF4B24"/>
  </w:style>
  <w:style w:type="paragraph" w:customStyle="1" w:styleId="D56390D515F14592829234E455957690">
    <w:name w:val="D56390D515F14592829234E455957690"/>
    <w:rsid w:val="00EF4B24"/>
  </w:style>
  <w:style w:type="paragraph" w:customStyle="1" w:styleId="C165FB03A2AF445595ED37BA41EDAA06">
    <w:name w:val="C165FB03A2AF445595ED37BA41EDAA06"/>
    <w:rsid w:val="001D729C"/>
  </w:style>
  <w:style w:type="paragraph" w:customStyle="1" w:styleId="5835D8FD0D99417EB5ABBF47CF40F0AF">
    <w:name w:val="5835D8FD0D99417EB5ABBF47CF40F0AF"/>
    <w:rsid w:val="001D729C"/>
  </w:style>
  <w:style w:type="paragraph" w:customStyle="1" w:styleId="05BCACC9FAD143BEB91E0A86EA000223">
    <w:name w:val="05BCACC9FAD143BEB91E0A86EA000223"/>
    <w:rsid w:val="001D729C"/>
  </w:style>
  <w:style w:type="paragraph" w:customStyle="1" w:styleId="296316B9BFAC4E02B238DF50A57DEA15">
    <w:name w:val="296316B9BFAC4E02B238DF50A57DEA15"/>
    <w:rsid w:val="001D729C"/>
  </w:style>
  <w:style w:type="paragraph" w:customStyle="1" w:styleId="9F4E47473C0147D9AFF81F52FAC97298">
    <w:name w:val="9F4E47473C0147D9AFF81F52FAC97298"/>
    <w:rsid w:val="001D729C"/>
  </w:style>
  <w:style w:type="paragraph" w:customStyle="1" w:styleId="4EF9D64DA08043F198333997CF0FFC7F">
    <w:name w:val="4EF9D64DA08043F198333997CF0FFC7F"/>
    <w:rsid w:val="001D729C"/>
  </w:style>
  <w:style w:type="paragraph" w:customStyle="1" w:styleId="EEB2E573F3D6464FA32CA7AD9ED11B9B">
    <w:name w:val="EEB2E573F3D6464FA32CA7AD9ED11B9B"/>
    <w:rsid w:val="001D729C"/>
  </w:style>
  <w:style w:type="paragraph" w:customStyle="1" w:styleId="4379C6296F7148C3825C14B253B23C91">
    <w:name w:val="4379C6296F7148C3825C14B253B23C91"/>
    <w:rsid w:val="001D729C"/>
  </w:style>
  <w:style w:type="paragraph" w:customStyle="1" w:styleId="AE781EFAC1AB479AA884D0FD46E23A80">
    <w:name w:val="AE781EFAC1AB479AA884D0FD46E23A80"/>
    <w:rsid w:val="001D729C"/>
  </w:style>
  <w:style w:type="paragraph" w:customStyle="1" w:styleId="7B6C7593858B43BF9563ACD87949EA81">
    <w:name w:val="7B6C7593858B43BF9563ACD87949EA81"/>
    <w:rsid w:val="001D729C"/>
  </w:style>
  <w:style w:type="paragraph" w:customStyle="1" w:styleId="879A0307C9B44859A06349564BAA24FE">
    <w:name w:val="879A0307C9B44859A06349564BAA24FE"/>
    <w:rsid w:val="001D729C"/>
  </w:style>
  <w:style w:type="paragraph" w:customStyle="1" w:styleId="B955EF62724E4AC4B4DC6273B5C9685F">
    <w:name w:val="B955EF62724E4AC4B4DC6273B5C9685F"/>
    <w:rsid w:val="001D729C"/>
  </w:style>
  <w:style w:type="paragraph" w:customStyle="1" w:styleId="E89C1A28105D423D8E6264E3D4FC60E0">
    <w:name w:val="E89C1A28105D423D8E6264E3D4FC60E0"/>
    <w:rsid w:val="001D729C"/>
  </w:style>
  <w:style w:type="paragraph" w:customStyle="1" w:styleId="647458BAB1104F3A94DC03DB95E84152">
    <w:name w:val="647458BAB1104F3A94DC03DB95E84152"/>
    <w:rsid w:val="001D729C"/>
  </w:style>
  <w:style w:type="paragraph" w:customStyle="1" w:styleId="F9E401AD29E54F5E97244C3ADCBF1E70">
    <w:name w:val="F9E401AD29E54F5E97244C3ADCBF1E70"/>
    <w:rsid w:val="001D729C"/>
  </w:style>
  <w:style w:type="paragraph" w:customStyle="1" w:styleId="7C0F92994C8C4127B3960B5B84CD4E43">
    <w:name w:val="7C0F92994C8C4127B3960B5B84CD4E43"/>
    <w:rsid w:val="001D729C"/>
  </w:style>
  <w:style w:type="paragraph" w:customStyle="1" w:styleId="16BF58F0465E49C9BF0803B5A09DC92E">
    <w:name w:val="16BF58F0465E49C9BF0803B5A09DC92E"/>
    <w:rsid w:val="001D729C"/>
  </w:style>
  <w:style w:type="paragraph" w:customStyle="1" w:styleId="F34A534959E1450D897E4FCD1B9D31D9">
    <w:name w:val="F34A534959E1450D897E4FCD1B9D31D9"/>
    <w:rsid w:val="001D729C"/>
  </w:style>
  <w:style w:type="paragraph" w:customStyle="1" w:styleId="884E9FCF6F1941889999FFC2004C0BAD">
    <w:name w:val="884E9FCF6F1941889999FFC2004C0BAD"/>
    <w:rsid w:val="001D729C"/>
  </w:style>
  <w:style w:type="paragraph" w:customStyle="1" w:styleId="176FB6FFE39042399A8F1740ED60F48B">
    <w:name w:val="176FB6FFE39042399A8F1740ED60F48B"/>
    <w:rsid w:val="001D729C"/>
  </w:style>
  <w:style w:type="paragraph" w:customStyle="1" w:styleId="8550D0A0BDB74378A0D8A3AD6ABB8325">
    <w:name w:val="8550D0A0BDB74378A0D8A3AD6ABB8325"/>
    <w:rsid w:val="001D729C"/>
  </w:style>
  <w:style w:type="paragraph" w:customStyle="1" w:styleId="1FD7B57A1B444FCD86D0CB867759645E">
    <w:name w:val="1FD7B57A1B444FCD86D0CB867759645E"/>
    <w:rsid w:val="001D729C"/>
  </w:style>
  <w:style w:type="paragraph" w:customStyle="1" w:styleId="AC1511755DFA419DBD32D611609BD4C9">
    <w:name w:val="AC1511755DFA419DBD32D611609BD4C9"/>
    <w:rsid w:val="001D729C"/>
  </w:style>
  <w:style w:type="paragraph" w:customStyle="1" w:styleId="8D95113BF52C436384A1DBDF752D160A">
    <w:name w:val="8D95113BF52C436384A1DBDF752D160A"/>
    <w:rsid w:val="001D729C"/>
  </w:style>
  <w:style w:type="paragraph" w:customStyle="1" w:styleId="5AB3D049866D426884DB43B6E08833C9">
    <w:name w:val="5AB3D049866D426884DB43B6E08833C9"/>
    <w:rsid w:val="001D729C"/>
  </w:style>
  <w:style w:type="paragraph" w:customStyle="1" w:styleId="0C2C9710F96F4077860B5E35010AB375">
    <w:name w:val="0C2C9710F96F4077860B5E35010AB375"/>
    <w:rsid w:val="001D729C"/>
  </w:style>
  <w:style w:type="paragraph" w:customStyle="1" w:styleId="C757042D34F34E2FBBD9E5EF4DBE41DF">
    <w:name w:val="C757042D34F34E2FBBD9E5EF4DBE41DF"/>
    <w:rsid w:val="001D729C"/>
  </w:style>
  <w:style w:type="paragraph" w:customStyle="1" w:styleId="C717B4893D3F490D9196D6BC239B728C">
    <w:name w:val="C717B4893D3F490D9196D6BC239B728C"/>
    <w:rsid w:val="001D729C"/>
  </w:style>
  <w:style w:type="paragraph" w:customStyle="1" w:styleId="DA148292CE9447CB91EE03FC6AB44279">
    <w:name w:val="DA148292CE9447CB91EE03FC6AB44279"/>
    <w:rsid w:val="001D729C"/>
  </w:style>
  <w:style w:type="paragraph" w:customStyle="1" w:styleId="27A8241D6AA54F1FA0D56FE94C3CC3A7">
    <w:name w:val="27A8241D6AA54F1FA0D56FE94C3CC3A7"/>
    <w:rsid w:val="001D729C"/>
  </w:style>
  <w:style w:type="paragraph" w:customStyle="1" w:styleId="825C7D5383554CA38E1669251B0156D2">
    <w:name w:val="825C7D5383554CA38E1669251B0156D2"/>
    <w:rsid w:val="001D729C"/>
  </w:style>
  <w:style w:type="paragraph" w:customStyle="1" w:styleId="DAC55AD0C3B747538B348629249264DB">
    <w:name w:val="DAC55AD0C3B747538B348629249264DB"/>
    <w:rsid w:val="001D729C"/>
  </w:style>
  <w:style w:type="paragraph" w:customStyle="1" w:styleId="3E953458E4BC4F5AB7E42C3363269203">
    <w:name w:val="3E953458E4BC4F5AB7E42C3363269203"/>
    <w:rsid w:val="001D729C"/>
  </w:style>
  <w:style w:type="paragraph" w:customStyle="1" w:styleId="414A169D048F4D7B85D95A19DE5E01EE">
    <w:name w:val="414A169D048F4D7B85D95A19DE5E01EE"/>
    <w:rsid w:val="001D729C"/>
  </w:style>
  <w:style w:type="paragraph" w:customStyle="1" w:styleId="CB82CA97F2D949DEB5ADE0F5BFE64A14">
    <w:name w:val="CB82CA97F2D949DEB5ADE0F5BFE64A14"/>
    <w:rsid w:val="001D729C"/>
  </w:style>
  <w:style w:type="paragraph" w:customStyle="1" w:styleId="D9D80634CD38405FA38BE50AD6FB1D98">
    <w:name w:val="D9D80634CD38405FA38BE50AD6FB1D98"/>
    <w:rsid w:val="008430A3"/>
  </w:style>
  <w:style w:type="paragraph" w:customStyle="1" w:styleId="E1972777ACD54965BA274B7B4DA0ABA1">
    <w:name w:val="E1972777ACD54965BA274B7B4DA0ABA1"/>
    <w:rsid w:val="008430A3"/>
  </w:style>
  <w:style w:type="paragraph" w:customStyle="1" w:styleId="9F04C309906F4668B73248B3D02EADB7">
    <w:name w:val="9F04C309906F4668B73248B3D02EADB7"/>
    <w:rsid w:val="008430A3"/>
  </w:style>
  <w:style w:type="paragraph" w:customStyle="1" w:styleId="35DA36B90D3D4850ABA7DFF1DCB2952E">
    <w:name w:val="35DA36B90D3D4850ABA7DFF1DCB2952E"/>
    <w:rsid w:val="008430A3"/>
  </w:style>
  <w:style w:type="paragraph" w:customStyle="1" w:styleId="F6C9D875D43B4D20A23B89EC6C4C6B4B">
    <w:name w:val="F6C9D875D43B4D20A23B89EC6C4C6B4B"/>
    <w:rsid w:val="008430A3"/>
  </w:style>
  <w:style w:type="paragraph" w:customStyle="1" w:styleId="A8B56D37D04B4C7BA66F51FF3AD4420B">
    <w:name w:val="A8B56D37D04B4C7BA66F51FF3AD4420B"/>
    <w:rsid w:val="008430A3"/>
  </w:style>
  <w:style w:type="paragraph" w:customStyle="1" w:styleId="71A3235176ED49998F63554DE5BFD9A3">
    <w:name w:val="71A3235176ED49998F63554DE5BFD9A3"/>
    <w:rsid w:val="008430A3"/>
  </w:style>
  <w:style w:type="paragraph" w:customStyle="1" w:styleId="169DD5B9A44248EA90CC15C659B256E1">
    <w:name w:val="169DD5B9A44248EA90CC15C659B256E1"/>
    <w:rsid w:val="008430A3"/>
  </w:style>
  <w:style w:type="paragraph" w:customStyle="1" w:styleId="C0DD0EAC40D14A328167225180E55344">
    <w:name w:val="C0DD0EAC40D14A328167225180E55344"/>
    <w:rsid w:val="008430A3"/>
  </w:style>
  <w:style w:type="paragraph" w:customStyle="1" w:styleId="38917A99EEBE4723903E77B91237EA6E">
    <w:name w:val="38917A99EEBE4723903E77B91237EA6E"/>
    <w:rsid w:val="008430A3"/>
  </w:style>
  <w:style w:type="paragraph" w:customStyle="1" w:styleId="466C7298D6494763836C61F52928221B">
    <w:name w:val="466C7298D6494763836C61F52928221B"/>
    <w:rsid w:val="008430A3"/>
  </w:style>
  <w:style w:type="paragraph" w:customStyle="1" w:styleId="1AC4F7EBA238407E80FE837220D58A96">
    <w:name w:val="1AC4F7EBA238407E80FE837220D58A96"/>
    <w:rsid w:val="008430A3"/>
  </w:style>
  <w:style w:type="paragraph" w:customStyle="1" w:styleId="E92067E6B00D4C9783297CBC99591F50">
    <w:name w:val="E92067E6B00D4C9783297CBC99591F50"/>
    <w:rsid w:val="008430A3"/>
  </w:style>
  <w:style w:type="paragraph" w:customStyle="1" w:styleId="33ED34A271AE404193BC89C05B60298F">
    <w:name w:val="33ED34A271AE404193BC89C05B60298F"/>
    <w:rsid w:val="008430A3"/>
  </w:style>
  <w:style w:type="paragraph" w:customStyle="1" w:styleId="D370C191B9024FD48D9A0236C622B953">
    <w:name w:val="D370C191B9024FD48D9A0236C622B953"/>
    <w:rsid w:val="008430A3"/>
  </w:style>
  <w:style w:type="paragraph" w:customStyle="1" w:styleId="0DE07B0F1E3C4663B59A7D2F2BF295C5">
    <w:name w:val="0DE07B0F1E3C4663B59A7D2F2BF295C5"/>
    <w:rsid w:val="008430A3"/>
  </w:style>
  <w:style w:type="paragraph" w:customStyle="1" w:styleId="1F5B0C33B8064D778393BF0674676DA0">
    <w:name w:val="1F5B0C33B8064D778393BF0674676DA0"/>
    <w:rsid w:val="008430A3"/>
  </w:style>
  <w:style w:type="paragraph" w:customStyle="1" w:styleId="30F74562C85C462A83A73CF5C66A5662">
    <w:name w:val="30F74562C85C462A83A73CF5C66A5662"/>
    <w:rsid w:val="008430A3"/>
  </w:style>
  <w:style w:type="paragraph" w:customStyle="1" w:styleId="B1F9717AA984421594775D5B8526E3E3">
    <w:name w:val="B1F9717AA984421594775D5B8526E3E3"/>
    <w:rsid w:val="008430A3"/>
  </w:style>
  <w:style w:type="paragraph" w:customStyle="1" w:styleId="B4CD82AF3FF74984B9A6964D67362EC8">
    <w:name w:val="B4CD82AF3FF74984B9A6964D67362EC8"/>
    <w:rsid w:val="008430A3"/>
  </w:style>
  <w:style w:type="paragraph" w:customStyle="1" w:styleId="4770447466ED4D4F85B7E5F028DB78B9">
    <w:name w:val="4770447466ED4D4F85B7E5F028DB78B9"/>
    <w:rsid w:val="008430A3"/>
  </w:style>
  <w:style w:type="paragraph" w:customStyle="1" w:styleId="7BDFA50AB89142D790D58EDAC89880EC">
    <w:name w:val="7BDFA50AB89142D790D58EDAC89880EC"/>
    <w:rsid w:val="008430A3"/>
  </w:style>
  <w:style w:type="paragraph" w:customStyle="1" w:styleId="4EB02B44882649FF9A30A7433E30DB60">
    <w:name w:val="4EB02B44882649FF9A30A7433E30DB60"/>
    <w:rsid w:val="008430A3"/>
  </w:style>
  <w:style w:type="paragraph" w:customStyle="1" w:styleId="5EE438625437422DB92205EA4DAD58CE">
    <w:name w:val="5EE438625437422DB92205EA4DAD58CE"/>
    <w:rsid w:val="008430A3"/>
  </w:style>
  <w:style w:type="paragraph" w:customStyle="1" w:styleId="DCAA7E5836F6480783D920223B0714E9">
    <w:name w:val="DCAA7E5836F6480783D920223B0714E9"/>
    <w:rsid w:val="00786497"/>
  </w:style>
  <w:style w:type="paragraph" w:customStyle="1" w:styleId="6D66EA24D7D8456AB70B5DE0C49C8603">
    <w:name w:val="6D66EA24D7D8456AB70B5DE0C49C8603"/>
    <w:rsid w:val="00786497"/>
  </w:style>
  <w:style w:type="paragraph" w:customStyle="1" w:styleId="90F8D65817F84BF598659BE643FA095A">
    <w:name w:val="90F8D65817F84BF598659BE643FA095A"/>
    <w:rsid w:val="00786497"/>
  </w:style>
  <w:style w:type="paragraph" w:customStyle="1" w:styleId="8D3E974A463D40DDA20A98D27C9ABD41">
    <w:name w:val="8D3E974A463D40DDA20A98D27C9ABD41"/>
    <w:rsid w:val="00786497"/>
  </w:style>
  <w:style w:type="paragraph" w:customStyle="1" w:styleId="A6A080F0C22B4F35ACDBEC113B8527AA">
    <w:name w:val="A6A080F0C22B4F35ACDBEC113B8527AA"/>
    <w:rsid w:val="00486F4B"/>
  </w:style>
  <w:style w:type="paragraph" w:customStyle="1" w:styleId="54E8ACC733D4468E9ECE5C978A3F9F06">
    <w:name w:val="54E8ACC733D4468E9ECE5C978A3F9F06"/>
    <w:rsid w:val="00486F4B"/>
  </w:style>
  <w:style w:type="paragraph" w:customStyle="1" w:styleId="C96C7DDE73F14F8BBFCE3891AAB1B277">
    <w:name w:val="C96C7DDE73F14F8BBFCE3891AAB1B277"/>
    <w:rsid w:val="00486F4B"/>
  </w:style>
  <w:style w:type="paragraph" w:customStyle="1" w:styleId="C7C1EEEC8CA0487EA077759A81D72810">
    <w:name w:val="C7C1EEEC8CA0487EA077759A81D72810"/>
    <w:rsid w:val="00486F4B"/>
  </w:style>
  <w:style w:type="paragraph" w:customStyle="1" w:styleId="AF8E64C4AE234F92804A430A24232F1F">
    <w:name w:val="AF8E64C4AE234F92804A430A24232F1F"/>
    <w:rsid w:val="00486F4B"/>
  </w:style>
  <w:style w:type="paragraph" w:customStyle="1" w:styleId="102F9C2C840E4905AC364AC58D62BCA8">
    <w:name w:val="102F9C2C840E4905AC364AC58D62BCA8"/>
    <w:rsid w:val="00486F4B"/>
  </w:style>
  <w:style w:type="paragraph" w:customStyle="1" w:styleId="73236E36FB0D417F91E610E2961261EF">
    <w:name w:val="73236E36FB0D417F91E610E2961261EF"/>
    <w:rsid w:val="00486F4B"/>
  </w:style>
  <w:style w:type="paragraph" w:customStyle="1" w:styleId="11FB083256644D648FD70777F81ED234">
    <w:name w:val="11FB083256644D648FD70777F81ED234"/>
    <w:rsid w:val="00486F4B"/>
  </w:style>
  <w:style w:type="paragraph" w:customStyle="1" w:styleId="58BE2AB045DA47B7AB2E4A949E523F88">
    <w:name w:val="58BE2AB045DA47B7AB2E4A949E523F88"/>
    <w:rsid w:val="00486F4B"/>
  </w:style>
  <w:style w:type="paragraph" w:customStyle="1" w:styleId="E6AEB2600D8D43BC9D91C662CE9A0249">
    <w:name w:val="E6AEB2600D8D43BC9D91C662CE9A0249"/>
    <w:rsid w:val="00486F4B"/>
  </w:style>
  <w:style w:type="paragraph" w:customStyle="1" w:styleId="0269CA12047D408DA3F317DF15537A19">
    <w:name w:val="0269CA12047D408DA3F317DF15537A19"/>
    <w:rsid w:val="00486F4B"/>
  </w:style>
  <w:style w:type="paragraph" w:customStyle="1" w:styleId="B7946607FC594C81A5BAA4DD8C185D09">
    <w:name w:val="B7946607FC594C81A5BAA4DD8C185D09"/>
    <w:rsid w:val="00486F4B"/>
  </w:style>
  <w:style w:type="paragraph" w:customStyle="1" w:styleId="9006B016627E4D869B9E990C46130D66">
    <w:name w:val="9006B016627E4D869B9E990C46130D66"/>
    <w:rsid w:val="00486F4B"/>
  </w:style>
  <w:style w:type="paragraph" w:customStyle="1" w:styleId="BE2B99317B4A44819626EB4AA181F55F">
    <w:name w:val="BE2B99317B4A44819626EB4AA181F55F"/>
    <w:rsid w:val="00486F4B"/>
  </w:style>
  <w:style w:type="paragraph" w:customStyle="1" w:styleId="5095DD1C56034071B240D84BC608B1C1">
    <w:name w:val="5095DD1C56034071B240D84BC608B1C1"/>
    <w:rsid w:val="00486F4B"/>
  </w:style>
  <w:style w:type="paragraph" w:customStyle="1" w:styleId="10630DDBD10C45329A52C2DB454395FD">
    <w:name w:val="10630DDBD10C45329A52C2DB454395FD"/>
    <w:rsid w:val="00486F4B"/>
  </w:style>
  <w:style w:type="paragraph" w:customStyle="1" w:styleId="E0DF0BE02CBC4224BAD63D340A31A73A">
    <w:name w:val="E0DF0BE02CBC4224BAD63D340A31A73A"/>
    <w:rsid w:val="00486F4B"/>
  </w:style>
  <w:style w:type="paragraph" w:customStyle="1" w:styleId="0A273B094D2644EB9722AA8EB126334C">
    <w:name w:val="0A273B094D2644EB9722AA8EB126334C"/>
    <w:rsid w:val="00486F4B"/>
  </w:style>
  <w:style w:type="paragraph" w:customStyle="1" w:styleId="6E26A12D4E7149DBB5E9FE60C842C885">
    <w:name w:val="6E26A12D4E7149DBB5E9FE60C842C885"/>
    <w:rsid w:val="00486F4B"/>
  </w:style>
  <w:style w:type="paragraph" w:customStyle="1" w:styleId="A8D92F0A99EA475A89AEFD9EF4C21AA9">
    <w:name w:val="A8D92F0A99EA475A89AEFD9EF4C21AA9"/>
    <w:rsid w:val="00486F4B"/>
  </w:style>
  <w:style w:type="paragraph" w:customStyle="1" w:styleId="90F5BDE8D58F4161A699B56313E326A2">
    <w:name w:val="90F5BDE8D58F4161A699B56313E326A2"/>
    <w:rsid w:val="00486F4B"/>
  </w:style>
  <w:style w:type="paragraph" w:customStyle="1" w:styleId="1B5E4C2435D24134859447616344644D">
    <w:name w:val="1B5E4C2435D24134859447616344644D"/>
    <w:rsid w:val="00486F4B"/>
  </w:style>
  <w:style w:type="paragraph" w:customStyle="1" w:styleId="853FEA49279D4892AA0B8B5DEC92FCAF">
    <w:name w:val="853FEA49279D4892AA0B8B5DEC92FCAF"/>
    <w:rsid w:val="00486F4B"/>
  </w:style>
  <w:style w:type="paragraph" w:customStyle="1" w:styleId="2B41CB2823554453A419782BB6B4517F">
    <w:name w:val="2B41CB2823554453A419782BB6B4517F"/>
    <w:rsid w:val="00486F4B"/>
  </w:style>
  <w:style w:type="paragraph" w:customStyle="1" w:styleId="0BC8B1A242844E5FB8DEB636E6EA8741">
    <w:name w:val="0BC8B1A242844E5FB8DEB636E6EA8741"/>
    <w:rsid w:val="00486F4B"/>
  </w:style>
  <w:style w:type="paragraph" w:customStyle="1" w:styleId="FD6A4D9A18C243FCBEB88ADE08DE4C8F">
    <w:name w:val="FD6A4D9A18C243FCBEB88ADE08DE4C8F"/>
    <w:rsid w:val="00486F4B"/>
  </w:style>
  <w:style w:type="paragraph" w:customStyle="1" w:styleId="CCEBF91F309442818A5A453C264A1C0F">
    <w:name w:val="CCEBF91F309442818A5A453C264A1C0F"/>
    <w:rsid w:val="00486F4B"/>
  </w:style>
  <w:style w:type="paragraph" w:customStyle="1" w:styleId="962C1A99A5CD4ACC8679470E048C9ED7">
    <w:name w:val="962C1A99A5CD4ACC8679470E048C9ED7"/>
    <w:rsid w:val="00486F4B"/>
  </w:style>
  <w:style w:type="paragraph" w:customStyle="1" w:styleId="5E12B80B0D51412A8601020979DBC419">
    <w:name w:val="5E12B80B0D51412A8601020979DBC419"/>
    <w:rsid w:val="00486F4B"/>
  </w:style>
  <w:style w:type="paragraph" w:customStyle="1" w:styleId="0BEFBBD8C91040D6A60A75DFE4E73FE8">
    <w:name w:val="0BEFBBD8C91040D6A60A75DFE4E73FE8"/>
    <w:rsid w:val="00486F4B"/>
  </w:style>
  <w:style w:type="paragraph" w:customStyle="1" w:styleId="7557943DD4894678A93383B39E15AE2F">
    <w:name w:val="7557943DD4894678A93383B39E15AE2F"/>
    <w:rsid w:val="00486F4B"/>
  </w:style>
  <w:style w:type="paragraph" w:customStyle="1" w:styleId="A685DB78005849D6B24AFB1058A955F1">
    <w:name w:val="A685DB78005849D6B24AFB1058A955F1"/>
    <w:rsid w:val="00486F4B"/>
  </w:style>
  <w:style w:type="paragraph" w:customStyle="1" w:styleId="22F573587AC948B19B8D801EAE3783A6">
    <w:name w:val="22F573587AC948B19B8D801EAE3783A6"/>
    <w:rsid w:val="00486F4B"/>
  </w:style>
  <w:style w:type="paragraph" w:customStyle="1" w:styleId="DB298788EE7741EC9B24C4FA6A077052">
    <w:name w:val="DB298788EE7741EC9B24C4FA6A077052"/>
    <w:rsid w:val="00486F4B"/>
  </w:style>
  <w:style w:type="paragraph" w:customStyle="1" w:styleId="6E521A1FDA85435AAE78B7475F84478B">
    <w:name w:val="6E521A1FDA85435AAE78B7475F84478B"/>
    <w:rsid w:val="000F0AC7"/>
  </w:style>
  <w:style w:type="paragraph" w:customStyle="1" w:styleId="868C227BC9B64CE4A5A4FC2804B3840D">
    <w:name w:val="868C227BC9B64CE4A5A4FC2804B3840D"/>
    <w:rsid w:val="000F0AC7"/>
  </w:style>
  <w:style w:type="paragraph" w:customStyle="1" w:styleId="0E087DD0CB6640D6B7B2CAD1BCDFACD5">
    <w:name w:val="0E087DD0CB6640D6B7B2CAD1BCDFACD5"/>
    <w:rsid w:val="000F0AC7"/>
  </w:style>
  <w:style w:type="paragraph" w:customStyle="1" w:styleId="297C32CDFF394835B56FFDE101FBA5D2">
    <w:name w:val="297C32CDFF394835B56FFDE101FBA5D2"/>
    <w:rsid w:val="000F0AC7"/>
  </w:style>
  <w:style w:type="paragraph" w:customStyle="1" w:styleId="D0C74B982C5D4413AA910BB1C8086FFC">
    <w:name w:val="D0C74B982C5D4413AA910BB1C8086FFC"/>
    <w:rsid w:val="000F0AC7"/>
  </w:style>
  <w:style w:type="paragraph" w:customStyle="1" w:styleId="B8C57BD03C4E46E4B5E91D1A54564853">
    <w:name w:val="B8C57BD03C4E46E4B5E91D1A54564853"/>
    <w:rsid w:val="000F0AC7"/>
  </w:style>
  <w:style w:type="paragraph" w:customStyle="1" w:styleId="32C5417DFBA94D24BDB997C95FA96E20">
    <w:name w:val="32C5417DFBA94D24BDB997C95FA96E20"/>
    <w:rsid w:val="000F0AC7"/>
  </w:style>
  <w:style w:type="paragraph" w:customStyle="1" w:styleId="69C8273A4F544BE99D4863295375A59E">
    <w:name w:val="69C8273A4F544BE99D4863295375A59E"/>
    <w:rsid w:val="006F70A2"/>
  </w:style>
  <w:style w:type="paragraph" w:customStyle="1" w:styleId="6A6E6DF57CFF4A4191B2613FF80A1B71">
    <w:name w:val="6A6E6DF57CFF4A4191B2613FF80A1B71"/>
    <w:rsid w:val="006F70A2"/>
  </w:style>
  <w:style w:type="paragraph" w:customStyle="1" w:styleId="DDA1EF94F17140C18185B7269A065919">
    <w:name w:val="DDA1EF94F17140C18185B7269A065919"/>
    <w:rsid w:val="006F70A2"/>
  </w:style>
  <w:style w:type="paragraph" w:customStyle="1" w:styleId="1B0516605C1746318E2ADD59BC1898A8">
    <w:name w:val="1B0516605C1746318E2ADD59BC1898A8"/>
    <w:rsid w:val="006F70A2"/>
  </w:style>
  <w:style w:type="paragraph" w:customStyle="1" w:styleId="A7858553615A440099C7C18394F28926">
    <w:name w:val="A7858553615A440099C7C18394F28926"/>
    <w:rsid w:val="006F70A2"/>
  </w:style>
  <w:style w:type="paragraph" w:customStyle="1" w:styleId="38234E91282149CD894D99BA7B457628">
    <w:name w:val="38234E91282149CD894D99BA7B457628"/>
    <w:rsid w:val="006F70A2"/>
  </w:style>
  <w:style w:type="paragraph" w:customStyle="1" w:styleId="A8F5BAC52D174BCFA1837BAE1915A3DA">
    <w:name w:val="A8F5BAC52D174BCFA1837BAE1915A3DA"/>
    <w:rsid w:val="006F70A2"/>
  </w:style>
  <w:style w:type="paragraph" w:customStyle="1" w:styleId="8BD7154B7E794C619CF4DC35528BFB0B">
    <w:name w:val="8BD7154B7E794C619CF4DC35528BFB0B"/>
    <w:rsid w:val="006F70A2"/>
  </w:style>
  <w:style w:type="paragraph" w:customStyle="1" w:styleId="A834DAD6BCFF4E93A57F2DF9736EFF8C">
    <w:name w:val="A834DAD6BCFF4E93A57F2DF9736EFF8C"/>
    <w:rsid w:val="006F70A2"/>
  </w:style>
  <w:style w:type="paragraph" w:customStyle="1" w:styleId="6EFEA43A82A14621999768A04E11B332">
    <w:name w:val="6EFEA43A82A14621999768A04E11B332"/>
    <w:rsid w:val="006F70A2"/>
  </w:style>
  <w:style w:type="paragraph" w:customStyle="1" w:styleId="F8B7D0B7F1334E93BFE00AE39947B2E7">
    <w:name w:val="F8B7D0B7F1334E93BFE00AE39947B2E7"/>
    <w:rsid w:val="006F70A2"/>
  </w:style>
  <w:style w:type="paragraph" w:customStyle="1" w:styleId="2A61A329D5BC45539A625965F2EA0361">
    <w:name w:val="2A61A329D5BC45539A625965F2EA0361"/>
    <w:rsid w:val="006F70A2"/>
  </w:style>
  <w:style w:type="paragraph" w:customStyle="1" w:styleId="E40C2DB9828C4FCC8FBA1249FE87CC34">
    <w:name w:val="E40C2DB9828C4FCC8FBA1249FE87CC34"/>
    <w:rsid w:val="006F70A2"/>
  </w:style>
  <w:style w:type="paragraph" w:customStyle="1" w:styleId="83602028EF164AFB8FCEEF2FB66DD83A">
    <w:name w:val="83602028EF164AFB8FCEEF2FB66DD83A"/>
    <w:rsid w:val="006F70A2"/>
  </w:style>
  <w:style w:type="paragraph" w:customStyle="1" w:styleId="3206A0FB5FB849B49E13357DCACD9327">
    <w:name w:val="3206A0FB5FB849B49E13357DCACD9327"/>
    <w:rsid w:val="006F70A2"/>
  </w:style>
  <w:style w:type="paragraph" w:customStyle="1" w:styleId="6CA1690FDA31448DA3D12D058D5ACCF0">
    <w:name w:val="6CA1690FDA31448DA3D12D058D5ACCF0"/>
    <w:rsid w:val="006F70A2"/>
  </w:style>
  <w:style w:type="paragraph" w:customStyle="1" w:styleId="FA775E3B10924324BB250BBEB69DEDE0">
    <w:name w:val="FA775E3B10924324BB250BBEB69DEDE0"/>
    <w:rsid w:val="006F70A2"/>
  </w:style>
  <w:style w:type="paragraph" w:customStyle="1" w:styleId="DABCA12F3DF0461FB818007C291899DD">
    <w:name w:val="DABCA12F3DF0461FB818007C291899DD"/>
    <w:rsid w:val="006F70A2"/>
  </w:style>
  <w:style w:type="paragraph" w:customStyle="1" w:styleId="D53F5089C4254FB094C5E1F6B49667AE">
    <w:name w:val="D53F5089C4254FB094C5E1F6B49667AE"/>
    <w:rsid w:val="006F70A2"/>
  </w:style>
  <w:style w:type="paragraph" w:customStyle="1" w:styleId="061EEB1C9FA6476DA29EB262A300D691">
    <w:name w:val="061EEB1C9FA6476DA29EB262A300D691"/>
    <w:rsid w:val="006F70A2"/>
  </w:style>
  <w:style w:type="paragraph" w:customStyle="1" w:styleId="2232D1E9D39B4D46B92E504C842A89EE">
    <w:name w:val="2232D1E9D39B4D46B92E504C842A89EE"/>
    <w:rsid w:val="006F70A2"/>
  </w:style>
  <w:style w:type="paragraph" w:customStyle="1" w:styleId="1D0C252D2C1C4633BB8B54D250F161C0">
    <w:name w:val="1D0C252D2C1C4633BB8B54D250F161C0"/>
    <w:rsid w:val="006F70A2"/>
  </w:style>
  <w:style w:type="paragraph" w:customStyle="1" w:styleId="82A3B8C20D3F48BCAAAFA76AB8A135C6">
    <w:name w:val="82A3B8C20D3F48BCAAAFA76AB8A135C6"/>
    <w:rsid w:val="006F70A2"/>
  </w:style>
  <w:style w:type="paragraph" w:customStyle="1" w:styleId="DDC90EE0CC814484A7BB1B694063C7D5">
    <w:name w:val="DDC90EE0CC814484A7BB1B694063C7D5"/>
    <w:rsid w:val="006F70A2"/>
  </w:style>
  <w:style w:type="paragraph" w:customStyle="1" w:styleId="EE44961F019F4A1FAFF54E1995835AB2">
    <w:name w:val="EE44961F019F4A1FAFF54E1995835AB2"/>
    <w:rsid w:val="006F70A2"/>
  </w:style>
  <w:style w:type="paragraph" w:customStyle="1" w:styleId="35AF97E248AB46AF8E7A25E0683289FD">
    <w:name w:val="35AF97E248AB46AF8E7A25E0683289FD"/>
    <w:rsid w:val="006F70A2"/>
  </w:style>
  <w:style w:type="paragraph" w:customStyle="1" w:styleId="006989FEB39D44B185154DF62D074343">
    <w:name w:val="006989FEB39D44B185154DF62D074343"/>
    <w:rsid w:val="006F70A2"/>
  </w:style>
  <w:style w:type="paragraph" w:customStyle="1" w:styleId="2DFF439D7A174C15A7E1CDE07B359283">
    <w:name w:val="2DFF439D7A174C15A7E1CDE07B359283"/>
    <w:rsid w:val="006F70A2"/>
  </w:style>
  <w:style w:type="paragraph" w:customStyle="1" w:styleId="2CB69F8BE58C457398957636ECA176D2">
    <w:name w:val="2CB69F8BE58C457398957636ECA176D2"/>
    <w:rsid w:val="006F70A2"/>
  </w:style>
  <w:style w:type="paragraph" w:customStyle="1" w:styleId="4B292D13595B4E068C5DFFF61C07D91C">
    <w:name w:val="4B292D13595B4E068C5DFFF61C07D91C"/>
    <w:rsid w:val="006F70A2"/>
  </w:style>
  <w:style w:type="paragraph" w:customStyle="1" w:styleId="256464BAC927426284F4E9093A667E68">
    <w:name w:val="256464BAC927426284F4E9093A667E68"/>
    <w:rsid w:val="006F70A2"/>
  </w:style>
  <w:style w:type="paragraph" w:customStyle="1" w:styleId="F7D66C8A5EF7417EAD185DADD2E92BE4">
    <w:name w:val="F7D66C8A5EF7417EAD185DADD2E92BE4"/>
    <w:rsid w:val="006F70A2"/>
  </w:style>
  <w:style w:type="paragraph" w:customStyle="1" w:styleId="816AB22D96234828B3231A9E3A254561">
    <w:name w:val="816AB22D96234828B3231A9E3A254561"/>
    <w:rsid w:val="006F70A2"/>
  </w:style>
  <w:style w:type="paragraph" w:customStyle="1" w:styleId="1B189C9C380546E289676FBC0830D52C">
    <w:name w:val="1B189C9C380546E289676FBC0830D52C"/>
    <w:rsid w:val="006F70A2"/>
  </w:style>
  <w:style w:type="paragraph" w:customStyle="1" w:styleId="52AEF14E8C5C450281EFD7B5BAADAC10">
    <w:name w:val="52AEF14E8C5C450281EFD7B5BAADAC10"/>
    <w:rsid w:val="006F70A2"/>
  </w:style>
  <w:style w:type="paragraph" w:customStyle="1" w:styleId="81F6E60E94844E4CB190585E8C620D20">
    <w:name w:val="81F6E60E94844E4CB190585E8C620D20"/>
    <w:rsid w:val="006F70A2"/>
  </w:style>
  <w:style w:type="paragraph" w:customStyle="1" w:styleId="832740F6EE7447538085AD3F0D1F8605">
    <w:name w:val="832740F6EE7447538085AD3F0D1F8605"/>
    <w:rsid w:val="006F70A2"/>
  </w:style>
  <w:style w:type="paragraph" w:customStyle="1" w:styleId="24B27BE572644932A5CCB22314D958C0">
    <w:name w:val="24B27BE572644932A5CCB22314D958C0"/>
    <w:rsid w:val="006F70A2"/>
  </w:style>
  <w:style w:type="paragraph" w:customStyle="1" w:styleId="C976CE397640421CA3EFCEF57B09B9A5">
    <w:name w:val="C976CE397640421CA3EFCEF57B09B9A5"/>
    <w:rsid w:val="006F70A2"/>
  </w:style>
  <w:style w:type="paragraph" w:customStyle="1" w:styleId="08A97459D1934DA7BA48981513F641F6">
    <w:name w:val="08A97459D1934DA7BA48981513F641F6"/>
    <w:rsid w:val="006F70A2"/>
  </w:style>
  <w:style w:type="paragraph" w:customStyle="1" w:styleId="EBEF8535DBC8464FBCB002A8528A5098">
    <w:name w:val="EBEF8535DBC8464FBCB002A8528A5098"/>
    <w:rsid w:val="006F70A2"/>
  </w:style>
  <w:style w:type="paragraph" w:customStyle="1" w:styleId="C4EB11CEA92741A8A7E9A57097AF7700">
    <w:name w:val="C4EB11CEA92741A8A7E9A57097AF7700"/>
    <w:rsid w:val="006F70A2"/>
  </w:style>
  <w:style w:type="paragraph" w:customStyle="1" w:styleId="151C07F0873D4C67844C5AD6733374CC">
    <w:name w:val="151C07F0873D4C67844C5AD6733374CC"/>
    <w:rsid w:val="006F70A2"/>
  </w:style>
  <w:style w:type="paragraph" w:customStyle="1" w:styleId="7EA4D193730641859CB5D636487375D2">
    <w:name w:val="7EA4D193730641859CB5D636487375D2"/>
    <w:rsid w:val="006F70A2"/>
  </w:style>
  <w:style w:type="paragraph" w:customStyle="1" w:styleId="9D0E0B5AC230477D940009E58BF08353">
    <w:name w:val="9D0E0B5AC230477D940009E58BF08353"/>
    <w:rsid w:val="006F70A2"/>
  </w:style>
  <w:style w:type="paragraph" w:customStyle="1" w:styleId="F45942E93F7943EFB0806A366FA47ECE">
    <w:name w:val="F45942E93F7943EFB0806A366FA47ECE"/>
    <w:rsid w:val="006F70A2"/>
  </w:style>
  <w:style w:type="paragraph" w:customStyle="1" w:styleId="C8F68BE766C245D59CDA7FB7F3D04762">
    <w:name w:val="C8F68BE766C245D59CDA7FB7F3D04762"/>
    <w:rsid w:val="006F70A2"/>
  </w:style>
  <w:style w:type="paragraph" w:customStyle="1" w:styleId="9751CBCE5F9A4B6BAE5C1030BA001B12">
    <w:name w:val="9751CBCE5F9A4B6BAE5C1030BA001B12"/>
    <w:rsid w:val="006F70A2"/>
  </w:style>
  <w:style w:type="paragraph" w:customStyle="1" w:styleId="3D90BB9B4E5143C19693F5567B19D680">
    <w:name w:val="3D90BB9B4E5143C19693F5567B19D680"/>
    <w:rsid w:val="006F70A2"/>
  </w:style>
  <w:style w:type="paragraph" w:customStyle="1" w:styleId="43C8C2E60644413293B6DE73101D7C34">
    <w:name w:val="43C8C2E60644413293B6DE73101D7C34"/>
    <w:rsid w:val="006F70A2"/>
  </w:style>
  <w:style w:type="paragraph" w:customStyle="1" w:styleId="8A73E13146CC41848711F68DA9D6479A">
    <w:name w:val="8A73E13146CC41848711F68DA9D6479A"/>
    <w:rsid w:val="006F70A2"/>
  </w:style>
  <w:style w:type="paragraph" w:customStyle="1" w:styleId="C24D0B97B6A44141B17981B92A5E08AE">
    <w:name w:val="C24D0B97B6A44141B17981B92A5E08AE"/>
    <w:rsid w:val="006F70A2"/>
  </w:style>
  <w:style w:type="paragraph" w:customStyle="1" w:styleId="4C505D46BC344A5F8A87FA8137CC18B7">
    <w:name w:val="4C505D46BC344A5F8A87FA8137CC18B7"/>
    <w:rsid w:val="006F70A2"/>
  </w:style>
  <w:style w:type="paragraph" w:customStyle="1" w:styleId="95C80564FB114A73AC132D73AE8E547F">
    <w:name w:val="95C80564FB114A73AC132D73AE8E547F"/>
    <w:rsid w:val="006F70A2"/>
  </w:style>
  <w:style w:type="paragraph" w:customStyle="1" w:styleId="BC76850BD33543878833082EEA27D4A0">
    <w:name w:val="BC76850BD33543878833082EEA27D4A0"/>
    <w:rsid w:val="006F70A2"/>
  </w:style>
  <w:style w:type="paragraph" w:customStyle="1" w:styleId="A47C40A85D7C457D8CA5AE2C8400A95B">
    <w:name w:val="A47C40A85D7C457D8CA5AE2C8400A95B"/>
    <w:rsid w:val="006F70A2"/>
  </w:style>
  <w:style w:type="paragraph" w:customStyle="1" w:styleId="D2B938B402AC4BDAA1D36DF0DD957F59">
    <w:name w:val="D2B938B402AC4BDAA1D36DF0DD957F59"/>
    <w:rsid w:val="006F70A2"/>
  </w:style>
  <w:style w:type="paragraph" w:customStyle="1" w:styleId="B115122CD4AB40C8BA68BE5D7A9CB213">
    <w:name w:val="B115122CD4AB40C8BA68BE5D7A9CB213"/>
    <w:rsid w:val="006F70A2"/>
  </w:style>
  <w:style w:type="paragraph" w:customStyle="1" w:styleId="E0A61CAC584B4CA48ED361398CAAB669">
    <w:name w:val="E0A61CAC584B4CA48ED361398CAAB669"/>
    <w:rsid w:val="006F70A2"/>
  </w:style>
  <w:style w:type="paragraph" w:customStyle="1" w:styleId="7EB1AB47D67A49AE8E184D36BCFFE55E">
    <w:name w:val="7EB1AB47D67A49AE8E184D36BCFFE55E"/>
    <w:rsid w:val="006F70A2"/>
  </w:style>
  <w:style w:type="paragraph" w:customStyle="1" w:styleId="D5FF4971E2D541AA8B00BE7D7BA216B4">
    <w:name w:val="D5FF4971E2D541AA8B00BE7D7BA216B4"/>
    <w:rsid w:val="006F70A2"/>
  </w:style>
  <w:style w:type="paragraph" w:customStyle="1" w:styleId="765A58E0E0E743BAAA201342050C1E4C">
    <w:name w:val="765A58E0E0E743BAAA201342050C1E4C"/>
    <w:rsid w:val="006F70A2"/>
  </w:style>
  <w:style w:type="paragraph" w:customStyle="1" w:styleId="18E66E92D0284C7BA30669AC4D892D92">
    <w:name w:val="18E66E92D0284C7BA30669AC4D892D92"/>
    <w:rsid w:val="006F70A2"/>
  </w:style>
  <w:style w:type="paragraph" w:customStyle="1" w:styleId="B26B97E048F243829AFA908FE701AC19">
    <w:name w:val="B26B97E048F243829AFA908FE701AC19"/>
    <w:rsid w:val="006F70A2"/>
  </w:style>
  <w:style w:type="paragraph" w:customStyle="1" w:styleId="3031E1190004427CB71F3438028B1F5B">
    <w:name w:val="3031E1190004427CB71F3438028B1F5B"/>
    <w:rsid w:val="006F70A2"/>
  </w:style>
  <w:style w:type="paragraph" w:customStyle="1" w:styleId="1563F7369E8C4D0DAF90E635B78FD32E">
    <w:name w:val="1563F7369E8C4D0DAF90E635B78FD32E"/>
    <w:rsid w:val="006F70A2"/>
  </w:style>
  <w:style w:type="paragraph" w:customStyle="1" w:styleId="E32692FCBC154525B5041A6C591399AC">
    <w:name w:val="E32692FCBC154525B5041A6C591399AC"/>
    <w:rsid w:val="006F70A2"/>
  </w:style>
  <w:style w:type="paragraph" w:customStyle="1" w:styleId="3641A90594B2488581BC10CF60FDAD60">
    <w:name w:val="3641A90594B2488581BC10CF60FDAD60"/>
    <w:rsid w:val="006F70A2"/>
  </w:style>
  <w:style w:type="paragraph" w:customStyle="1" w:styleId="E3842A5B84184292B542F8577C675F95">
    <w:name w:val="E3842A5B84184292B542F8577C675F95"/>
    <w:rsid w:val="006F70A2"/>
  </w:style>
  <w:style w:type="paragraph" w:customStyle="1" w:styleId="5D4ECA9544BC4D9EA959BBD32674681C">
    <w:name w:val="5D4ECA9544BC4D9EA959BBD32674681C"/>
    <w:rsid w:val="006F70A2"/>
  </w:style>
  <w:style w:type="paragraph" w:customStyle="1" w:styleId="E770714251704EB5B444D2361EAF4D0D">
    <w:name w:val="E770714251704EB5B444D2361EAF4D0D"/>
    <w:rsid w:val="006F70A2"/>
  </w:style>
  <w:style w:type="paragraph" w:customStyle="1" w:styleId="3DF94FD0C692453EB05CF66ED8DB57A0">
    <w:name w:val="3DF94FD0C692453EB05CF66ED8DB57A0"/>
    <w:rsid w:val="006F70A2"/>
  </w:style>
  <w:style w:type="paragraph" w:customStyle="1" w:styleId="7161042136EF41948655F7A3C099922C">
    <w:name w:val="7161042136EF41948655F7A3C099922C"/>
    <w:rsid w:val="006F70A2"/>
  </w:style>
  <w:style w:type="paragraph" w:customStyle="1" w:styleId="A6E0516568394F369D1128F91CDFCF0D">
    <w:name w:val="A6E0516568394F369D1128F91CDFCF0D"/>
    <w:rsid w:val="006F70A2"/>
  </w:style>
  <w:style w:type="paragraph" w:customStyle="1" w:styleId="BD06D25D6EF0435F9F527D75727D6EF5">
    <w:name w:val="BD06D25D6EF0435F9F527D75727D6EF5"/>
    <w:rsid w:val="006F70A2"/>
  </w:style>
  <w:style w:type="paragraph" w:customStyle="1" w:styleId="61DA91AD938347768DEA9A377BE3F965">
    <w:name w:val="61DA91AD938347768DEA9A377BE3F965"/>
    <w:rsid w:val="006F70A2"/>
  </w:style>
  <w:style w:type="paragraph" w:customStyle="1" w:styleId="BB32250FC92348CAB32863169A9A3143">
    <w:name w:val="BB32250FC92348CAB32863169A9A3143"/>
    <w:rsid w:val="006F70A2"/>
  </w:style>
  <w:style w:type="paragraph" w:customStyle="1" w:styleId="EE5F6FEBB7524FB897564DE0E55FA733">
    <w:name w:val="EE5F6FEBB7524FB897564DE0E55FA733"/>
    <w:rsid w:val="006F70A2"/>
  </w:style>
  <w:style w:type="paragraph" w:customStyle="1" w:styleId="5986969BD725485D88844DC679245542">
    <w:name w:val="5986969BD725485D88844DC679245542"/>
    <w:rsid w:val="006F70A2"/>
  </w:style>
  <w:style w:type="paragraph" w:customStyle="1" w:styleId="23F764BB83D14CFE8262B94D6264944D">
    <w:name w:val="23F764BB83D14CFE8262B94D6264944D"/>
    <w:rsid w:val="006F70A2"/>
  </w:style>
  <w:style w:type="paragraph" w:customStyle="1" w:styleId="AA43804A73894F1AAFBD96E9BD367536">
    <w:name w:val="AA43804A73894F1AAFBD96E9BD367536"/>
    <w:rsid w:val="006F70A2"/>
  </w:style>
  <w:style w:type="paragraph" w:customStyle="1" w:styleId="53461FB749B14A97981640FC0BAA7924">
    <w:name w:val="53461FB749B14A97981640FC0BAA7924"/>
    <w:rsid w:val="006F70A2"/>
  </w:style>
  <w:style w:type="paragraph" w:customStyle="1" w:styleId="B1932394B5904FFAA61C454DFD41EDB7">
    <w:name w:val="B1932394B5904FFAA61C454DFD41EDB7"/>
    <w:rsid w:val="006F70A2"/>
  </w:style>
  <w:style w:type="paragraph" w:customStyle="1" w:styleId="3F9D8F123A4D4317BB941D3E9DAF31D5">
    <w:name w:val="3F9D8F123A4D4317BB941D3E9DAF31D5"/>
    <w:rsid w:val="006F70A2"/>
  </w:style>
  <w:style w:type="paragraph" w:customStyle="1" w:styleId="5516EA59FC894B5E94914A537AACC619">
    <w:name w:val="5516EA59FC894B5E94914A537AACC619"/>
    <w:rsid w:val="006F70A2"/>
  </w:style>
  <w:style w:type="paragraph" w:customStyle="1" w:styleId="03C592CED34B4C8CA9BA635269B7DC27">
    <w:name w:val="03C592CED34B4C8CA9BA635269B7DC27"/>
    <w:rsid w:val="006F70A2"/>
  </w:style>
  <w:style w:type="paragraph" w:customStyle="1" w:styleId="76AE97B97FE341FC8873FBB48DF9474A">
    <w:name w:val="76AE97B97FE341FC8873FBB48DF9474A"/>
    <w:rsid w:val="006F70A2"/>
  </w:style>
  <w:style w:type="paragraph" w:customStyle="1" w:styleId="F00B6C0105D64EA5A4315367AA25068F">
    <w:name w:val="F00B6C0105D64EA5A4315367AA25068F"/>
    <w:rsid w:val="006F70A2"/>
  </w:style>
  <w:style w:type="paragraph" w:customStyle="1" w:styleId="64F0BEEEE82040479DD56479071736DF">
    <w:name w:val="64F0BEEEE82040479DD56479071736DF"/>
    <w:rsid w:val="006F70A2"/>
  </w:style>
  <w:style w:type="paragraph" w:customStyle="1" w:styleId="A5CAD641D19F4ABC9DCCE4DED86467CD">
    <w:name w:val="A5CAD641D19F4ABC9DCCE4DED86467CD"/>
    <w:rsid w:val="006F70A2"/>
  </w:style>
  <w:style w:type="paragraph" w:customStyle="1" w:styleId="25F14C69F7454D44BBC99F0FAC24E0F6">
    <w:name w:val="25F14C69F7454D44BBC99F0FAC24E0F6"/>
    <w:rsid w:val="006F70A2"/>
  </w:style>
  <w:style w:type="paragraph" w:customStyle="1" w:styleId="0EF050A6DFD84B97B9CDBC51EF256D93">
    <w:name w:val="0EF050A6DFD84B97B9CDBC51EF256D93"/>
    <w:rsid w:val="006F70A2"/>
  </w:style>
  <w:style w:type="paragraph" w:customStyle="1" w:styleId="7B96016C637347CF8B6D9EDB2D742123">
    <w:name w:val="7B96016C637347CF8B6D9EDB2D742123"/>
    <w:rsid w:val="006F70A2"/>
  </w:style>
  <w:style w:type="paragraph" w:customStyle="1" w:styleId="E7E2547A7FB542CA88062638792707FD">
    <w:name w:val="E7E2547A7FB542CA88062638792707FD"/>
    <w:rsid w:val="006F70A2"/>
  </w:style>
  <w:style w:type="paragraph" w:customStyle="1" w:styleId="3237800D020C423B926010854B658ACB">
    <w:name w:val="3237800D020C423B926010854B658ACB"/>
    <w:rsid w:val="006F70A2"/>
  </w:style>
  <w:style w:type="paragraph" w:customStyle="1" w:styleId="ABF3F3A066DE4C7D8DD05E816BAB49DF">
    <w:name w:val="ABF3F3A066DE4C7D8DD05E816BAB49DF"/>
    <w:rsid w:val="006F70A2"/>
  </w:style>
  <w:style w:type="paragraph" w:customStyle="1" w:styleId="099FD27E585B4C879B859283AC59F080">
    <w:name w:val="099FD27E585B4C879B859283AC59F080"/>
    <w:rsid w:val="006F70A2"/>
  </w:style>
  <w:style w:type="paragraph" w:customStyle="1" w:styleId="D106037B33F745318231B974710652DD">
    <w:name w:val="D106037B33F745318231B974710652DD"/>
    <w:rsid w:val="006F70A2"/>
  </w:style>
  <w:style w:type="paragraph" w:customStyle="1" w:styleId="99CE505F03F44F008584DE69C5745250">
    <w:name w:val="99CE505F03F44F008584DE69C5745250"/>
    <w:rsid w:val="006F70A2"/>
  </w:style>
  <w:style w:type="paragraph" w:customStyle="1" w:styleId="F77781DC50AD4932BB24D52AE2216CA9">
    <w:name w:val="F77781DC50AD4932BB24D52AE2216CA9"/>
    <w:rsid w:val="006F70A2"/>
  </w:style>
  <w:style w:type="paragraph" w:customStyle="1" w:styleId="4CA0B6947E9242C6BFBC363C68C31416">
    <w:name w:val="4CA0B6947E9242C6BFBC363C68C31416"/>
    <w:rsid w:val="006F70A2"/>
  </w:style>
  <w:style w:type="paragraph" w:customStyle="1" w:styleId="9B80CB0FE48C44D092A5EAC239DA6085">
    <w:name w:val="9B80CB0FE48C44D092A5EAC239DA6085"/>
    <w:rsid w:val="006F70A2"/>
  </w:style>
  <w:style w:type="paragraph" w:customStyle="1" w:styleId="18E3CCF44193492A8141DCE85022E264">
    <w:name w:val="18E3CCF44193492A8141DCE85022E264"/>
    <w:rsid w:val="006F70A2"/>
  </w:style>
  <w:style w:type="paragraph" w:customStyle="1" w:styleId="F5C59800080642A78888CDE8E749B36F">
    <w:name w:val="F5C59800080642A78888CDE8E749B36F"/>
    <w:rsid w:val="006F70A2"/>
  </w:style>
  <w:style w:type="paragraph" w:customStyle="1" w:styleId="5BEEA00240554F88B0C66FEF54D868CA">
    <w:name w:val="5BEEA00240554F88B0C66FEF54D868CA"/>
    <w:rsid w:val="006F70A2"/>
  </w:style>
  <w:style w:type="paragraph" w:customStyle="1" w:styleId="F33D6284C3544F38BB83FEEFA4551D94">
    <w:name w:val="F33D6284C3544F38BB83FEEFA4551D94"/>
    <w:rsid w:val="006F70A2"/>
  </w:style>
  <w:style w:type="paragraph" w:customStyle="1" w:styleId="77122C15821849548CEC443F7FDB8837">
    <w:name w:val="77122C15821849548CEC443F7FDB8837"/>
    <w:rsid w:val="006F70A2"/>
  </w:style>
  <w:style w:type="paragraph" w:customStyle="1" w:styleId="0C0FFD6A21044D408FBD5E5B6717D004">
    <w:name w:val="0C0FFD6A21044D408FBD5E5B6717D004"/>
    <w:rsid w:val="006F70A2"/>
  </w:style>
  <w:style w:type="paragraph" w:customStyle="1" w:styleId="6ACF53ABA87A4F2DBD30393237A1414C">
    <w:name w:val="6ACF53ABA87A4F2DBD30393237A1414C"/>
    <w:rsid w:val="006F70A2"/>
  </w:style>
  <w:style w:type="paragraph" w:customStyle="1" w:styleId="670088A9E97C41B49EBC1F389E15C357">
    <w:name w:val="670088A9E97C41B49EBC1F389E15C357"/>
    <w:rsid w:val="006F70A2"/>
  </w:style>
  <w:style w:type="paragraph" w:customStyle="1" w:styleId="DB3D85EEDA75414FAFB2BB9100328845">
    <w:name w:val="DB3D85EEDA75414FAFB2BB9100328845"/>
    <w:rsid w:val="006F70A2"/>
  </w:style>
  <w:style w:type="paragraph" w:customStyle="1" w:styleId="9F9047059B114A419CDE1C52B0F8470D">
    <w:name w:val="9F9047059B114A419CDE1C52B0F8470D"/>
    <w:rsid w:val="006F70A2"/>
  </w:style>
  <w:style w:type="paragraph" w:customStyle="1" w:styleId="B4FFF967B6FB440B88643CFCD468948F">
    <w:name w:val="B4FFF967B6FB440B88643CFCD468948F"/>
    <w:rsid w:val="006F70A2"/>
  </w:style>
  <w:style w:type="paragraph" w:customStyle="1" w:styleId="8579984C237F4EAC97EC01D916BE99D6">
    <w:name w:val="8579984C237F4EAC97EC01D916BE99D6"/>
    <w:rsid w:val="006F70A2"/>
  </w:style>
  <w:style w:type="paragraph" w:customStyle="1" w:styleId="A59D56F04633476192843F8FD1DD59B3">
    <w:name w:val="A59D56F04633476192843F8FD1DD59B3"/>
    <w:rsid w:val="006F70A2"/>
  </w:style>
  <w:style w:type="paragraph" w:customStyle="1" w:styleId="786325DBFB7845A681BDE596B7101CF2">
    <w:name w:val="786325DBFB7845A681BDE596B7101CF2"/>
    <w:rsid w:val="006F70A2"/>
  </w:style>
  <w:style w:type="paragraph" w:customStyle="1" w:styleId="AF060A91E45446BA88D31DC72CCC8761">
    <w:name w:val="AF060A91E45446BA88D31DC72CCC8761"/>
    <w:rsid w:val="006F70A2"/>
  </w:style>
  <w:style w:type="paragraph" w:customStyle="1" w:styleId="47A8DCC533CF4B18A9BC4361AAA07152">
    <w:name w:val="47A8DCC533CF4B18A9BC4361AAA07152"/>
    <w:rsid w:val="006F70A2"/>
  </w:style>
  <w:style w:type="paragraph" w:customStyle="1" w:styleId="2F5A40FA09B14EBEBB97741613CA633A">
    <w:name w:val="2F5A40FA09B14EBEBB97741613CA633A"/>
    <w:rsid w:val="006F70A2"/>
  </w:style>
  <w:style w:type="paragraph" w:customStyle="1" w:styleId="3020F7B6ECBA41DAAAE675B384CE3866">
    <w:name w:val="3020F7B6ECBA41DAAAE675B384CE3866"/>
    <w:rsid w:val="006F70A2"/>
  </w:style>
  <w:style w:type="paragraph" w:customStyle="1" w:styleId="2765AC37E1ED417299497A3745183ED8">
    <w:name w:val="2765AC37E1ED417299497A3745183ED8"/>
    <w:rsid w:val="006F70A2"/>
  </w:style>
  <w:style w:type="paragraph" w:customStyle="1" w:styleId="EDCED586A2904557B62485B63D7AF4D6">
    <w:name w:val="EDCED586A2904557B62485B63D7AF4D6"/>
    <w:rsid w:val="006F70A2"/>
  </w:style>
  <w:style w:type="paragraph" w:customStyle="1" w:styleId="BE03DA8F84FC4F899DA535B6104BB920">
    <w:name w:val="BE03DA8F84FC4F899DA535B6104BB920"/>
    <w:rsid w:val="006F70A2"/>
  </w:style>
  <w:style w:type="paragraph" w:customStyle="1" w:styleId="3FFFDE3A655B49E6AC82571313BCC992">
    <w:name w:val="3FFFDE3A655B49E6AC82571313BCC992"/>
    <w:rsid w:val="006F70A2"/>
  </w:style>
  <w:style w:type="paragraph" w:customStyle="1" w:styleId="18D3968946574F389EB9A4AE500A83A7">
    <w:name w:val="18D3968946574F389EB9A4AE500A83A7"/>
    <w:rsid w:val="006F70A2"/>
  </w:style>
  <w:style w:type="paragraph" w:customStyle="1" w:styleId="24C2FA09886A4912A2D216B7138C22D4">
    <w:name w:val="24C2FA09886A4912A2D216B7138C22D4"/>
    <w:rsid w:val="006F70A2"/>
  </w:style>
  <w:style w:type="paragraph" w:customStyle="1" w:styleId="D6FCBCE6B26D4E05B2FFDCE7DCD804CF">
    <w:name w:val="D6FCBCE6B26D4E05B2FFDCE7DCD804CF"/>
    <w:rsid w:val="006F70A2"/>
  </w:style>
  <w:style w:type="paragraph" w:customStyle="1" w:styleId="17FC63830AAD4FC0A09679E7CB0F7E15">
    <w:name w:val="17FC63830AAD4FC0A09679E7CB0F7E15"/>
    <w:rsid w:val="00E029CA"/>
  </w:style>
  <w:style w:type="paragraph" w:customStyle="1" w:styleId="BB43594748EA4010B6F899954585B24A">
    <w:name w:val="BB43594748EA4010B6F899954585B24A"/>
    <w:rsid w:val="00E029CA"/>
  </w:style>
  <w:style w:type="paragraph" w:customStyle="1" w:styleId="539A8B0733FA462C8C53F110CA2308F2">
    <w:name w:val="539A8B0733FA462C8C53F110CA2308F2"/>
    <w:rsid w:val="00E029CA"/>
  </w:style>
  <w:style w:type="paragraph" w:customStyle="1" w:styleId="4F01E049BF3C42BAAC6ED3B8AE1F3626">
    <w:name w:val="4F01E049BF3C42BAAC6ED3B8AE1F3626"/>
    <w:rsid w:val="00E029CA"/>
  </w:style>
  <w:style w:type="paragraph" w:customStyle="1" w:styleId="F77E5BE1510144138B69109CE30290B3">
    <w:name w:val="F77E5BE1510144138B69109CE30290B3"/>
    <w:rsid w:val="00E029CA"/>
  </w:style>
  <w:style w:type="paragraph" w:customStyle="1" w:styleId="170C7BACE3F343068D8A55499FFA7C79">
    <w:name w:val="170C7BACE3F343068D8A55499FFA7C79"/>
    <w:rsid w:val="00E029CA"/>
  </w:style>
  <w:style w:type="paragraph" w:customStyle="1" w:styleId="D3FC6721386944B9B80DB5EB25BD351F">
    <w:name w:val="D3FC6721386944B9B80DB5EB25BD351F"/>
    <w:rsid w:val="00E029CA"/>
  </w:style>
  <w:style w:type="paragraph" w:customStyle="1" w:styleId="9A9AD7F7A09C4D09A29935001F6CA5A3">
    <w:name w:val="9A9AD7F7A09C4D09A29935001F6CA5A3"/>
    <w:rsid w:val="00E029CA"/>
  </w:style>
  <w:style w:type="paragraph" w:customStyle="1" w:styleId="321727452E4242AC8FCF2B63D46143CA">
    <w:name w:val="321727452E4242AC8FCF2B63D46143CA"/>
    <w:rsid w:val="00E029CA"/>
  </w:style>
  <w:style w:type="paragraph" w:customStyle="1" w:styleId="5FDE80A2540E4076A5E68FD87A140180">
    <w:name w:val="5FDE80A2540E4076A5E68FD87A140180"/>
    <w:rsid w:val="00E029CA"/>
  </w:style>
  <w:style w:type="paragraph" w:customStyle="1" w:styleId="EDADC71E96D2490BAA1BFB22B43DBB2B">
    <w:name w:val="EDADC71E96D2490BAA1BFB22B43DBB2B"/>
    <w:rsid w:val="00E029CA"/>
  </w:style>
  <w:style w:type="paragraph" w:customStyle="1" w:styleId="084E148064C6469D81FC63D4C620E721">
    <w:name w:val="084E148064C6469D81FC63D4C620E721"/>
    <w:rsid w:val="00E029CA"/>
  </w:style>
  <w:style w:type="paragraph" w:customStyle="1" w:styleId="7D16677825C34F72A52B7EAD38B7A123">
    <w:name w:val="7D16677825C34F72A52B7EAD38B7A123"/>
    <w:rsid w:val="00E029CA"/>
  </w:style>
  <w:style w:type="paragraph" w:customStyle="1" w:styleId="FBC27411E9454B6785CEF2C30C0C484B">
    <w:name w:val="FBC27411E9454B6785CEF2C30C0C484B"/>
    <w:rsid w:val="00E029CA"/>
  </w:style>
  <w:style w:type="paragraph" w:customStyle="1" w:styleId="E93B11CED92043E2AFFC5DE7D4BA68CF">
    <w:name w:val="E93B11CED92043E2AFFC5DE7D4BA68CF"/>
    <w:rsid w:val="00E029CA"/>
  </w:style>
  <w:style w:type="paragraph" w:customStyle="1" w:styleId="5FD5E599CD54411287B42453D482CB68">
    <w:name w:val="5FD5E599CD54411287B42453D482CB68"/>
    <w:rsid w:val="00E029CA"/>
  </w:style>
  <w:style w:type="paragraph" w:customStyle="1" w:styleId="C1654B832BB94D03BDF4D821F54BFCFC">
    <w:name w:val="C1654B832BB94D03BDF4D821F54BFCFC"/>
    <w:rsid w:val="00E029CA"/>
  </w:style>
  <w:style w:type="paragraph" w:customStyle="1" w:styleId="B25EAFE91DC84922BA8E478B1DA01E1A">
    <w:name w:val="B25EAFE91DC84922BA8E478B1DA01E1A"/>
    <w:rsid w:val="00E029CA"/>
  </w:style>
  <w:style w:type="paragraph" w:customStyle="1" w:styleId="D5F5BBF2268E433F915328F8FCB86194">
    <w:name w:val="D5F5BBF2268E433F915328F8FCB86194"/>
    <w:rsid w:val="00E029CA"/>
  </w:style>
  <w:style w:type="paragraph" w:customStyle="1" w:styleId="A3311D7070794EABB130285DA38C9823">
    <w:name w:val="A3311D7070794EABB130285DA38C9823"/>
    <w:rsid w:val="00E029CA"/>
  </w:style>
  <w:style w:type="paragraph" w:customStyle="1" w:styleId="B541F17F320E439FBEE3AB8DC10250C9">
    <w:name w:val="B541F17F320E439FBEE3AB8DC10250C9"/>
    <w:rsid w:val="00E029CA"/>
  </w:style>
  <w:style w:type="paragraph" w:customStyle="1" w:styleId="3FD33B1C279E453F9DB52D7306C2E232">
    <w:name w:val="3FD33B1C279E453F9DB52D7306C2E232"/>
    <w:rsid w:val="00E029CA"/>
  </w:style>
  <w:style w:type="paragraph" w:customStyle="1" w:styleId="5AC21CE5D60C4C40B1C062DAC036D7CA">
    <w:name w:val="5AC21CE5D60C4C40B1C062DAC036D7CA"/>
    <w:rsid w:val="00E029CA"/>
  </w:style>
  <w:style w:type="paragraph" w:customStyle="1" w:styleId="4A32B74858C04C48B48398E45618B12B">
    <w:name w:val="4A32B74858C04C48B48398E45618B12B"/>
    <w:rsid w:val="00E029CA"/>
  </w:style>
  <w:style w:type="paragraph" w:customStyle="1" w:styleId="C5574F983A4D47299C8942DD7EA6ADC3">
    <w:name w:val="C5574F983A4D47299C8942DD7EA6ADC3"/>
    <w:rsid w:val="00E029CA"/>
  </w:style>
  <w:style w:type="paragraph" w:customStyle="1" w:styleId="06DA6F51BA3C4643B7D8B4EDD5526870">
    <w:name w:val="06DA6F51BA3C4643B7D8B4EDD5526870"/>
    <w:rsid w:val="00E029CA"/>
  </w:style>
  <w:style w:type="paragraph" w:customStyle="1" w:styleId="86298362EE414B49A73416B6A4D6C019">
    <w:name w:val="86298362EE414B49A73416B6A4D6C019"/>
    <w:rsid w:val="00E029CA"/>
  </w:style>
  <w:style w:type="paragraph" w:customStyle="1" w:styleId="A4A0878D094D4DE4B1D3131EEAC6F306">
    <w:name w:val="A4A0878D094D4DE4B1D3131EEAC6F306"/>
    <w:rsid w:val="00E029CA"/>
  </w:style>
  <w:style w:type="paragraph" w:customStyle="1" w:styleId="17E04F03CE784E0789750B97B3BFE04F">
    <w:name w:val="17E04F03CE784E0789750B97B3BFE04F"/>
    <w:rsid w:val="00157D1B"/>
  </w:style>
  <w:style w:type="paragraph" w:customStyle="1" w:styleId="40213D8977314940A9009912D83F414A">
    <w:name w:val="40213D8977314940A9009912D83F414A"/>
    <w:rsid w:val="00157D1B"/>
  </w:style>
  <w:style w:type="paragraph" w:customStyle="1" w:styleId="E508EECAA55C4FA5951CAAA3BBACE174">
    <w:name w:val="E508EECAA55C4FA5951CAAA3BBACE174"/>
    <w:rsid w:val="00157D1B"/>
  </w:style>
  <w:style w:type="paragraph" w:customStyle="1" w:styleId="838C308629CF4B98AA6BB84F15826468">
    <w:name w:val="838C308629CF4B98AA6BB84F15826468"/>
    <w:rsid w:val="00157D1B"/>
  </w:style>
  <w:style w:type="paragraph" w:customStyle="1" w:styleId="7E278823C5C7454FA88075BC68E5EF20">
    <w:name w:val="7E278823C5C7454FA88075BC68E5EF20"/>
    <w:rsid w:val="00157D1B"/>
  </w:style>
  <w:style w:type="paragraph" w:customStyle="1" w:styleId="9970396A75044C71B8953A20789DDA96">
    <w:name w:val="9970396A75044C71B8953A20789DDA96"/>
    <w:rsid w:val="00157D1B"/>
  </w:style>
  <w:style w:type="paragraph" w:customStyle="1" w:styleId="236F77DD5A6C4E6482B9C449A181E449">
    <w:name w:val="236F77DD5A6C4E6482B9C449A181E449"/>
    <w:rsid w:val="00157D1B"/>
  </w:style>
  <w:style w:type="paragraph" w:customStyle="1" w:styleId="51EE1B06E94A4B628EE5FE04B12CC1E7">
    <w:name w:val="51EE1B06E94A4B628EE5FE04B12CC1E7"/>
    <w:rsid w:val="00157D1B"/>
  </w:style>
  <w:style w:type="paragraph" w:customStyle="1" w:styleId="5E8DDA3CA3994132ACC845C29BC4EB51">
    <w:name w:val="5E8DDA3CA3994132ACC845C29BC4EB51"/>
    <w:rsid w:val="004575AE"/>
  </w:style>
  <w:style w:type="paragraph" w:customStyle="1" w:styleId="F4B852F44A6D45369511ADA307E48C25">
    <w:name w:val="F4B852F44A6D45369511ADA307E48C25"/>
    <w:rsid w:val="004575AE"/>
  </w:style>
  <w:style w:type="paragraph" w:customStyle="1" w:styleId="125F8D9251F94CAD811B623E2CB18E09">
    <w:name w:val="125F8D9251F94CAD811B623E2CB18E09"/>
    <w:rsid w:val="004575AE"/>
  </w:style>
  <w:style w:type="paragraph" w:customStyle="1" w:styleId="E5ECCC5D5FF5427081E295907D005743">
    <w:name w:val="E5ECCC5D5FF5427081E295907D005743"/>
    <w:rsid w:val="004575AE"/>
  </w:style>
  <w:style w:type="paragraph" w:customStyle="1" w:styleId="6053D58072304E0EA41A48902FADDFD1">
    <w:name w:val="6053D58072304E0EA41A48902FADDFD1"/>
    <w:rsid w:val="004575AE"/>
  </w:style>
  <w:style w:type="paragraph" w:customStyle="1" w:styleId="207A7B7230CC464DB7227D29D00517C7">
    <w:name w:val="207A7B7230CC464DB7227D29D00517C7"/>
    <w:rsid w:val="004575AE"/>
  </w:style>
  <w:style w:type="paragraph" w:customStyle="1" w:styleId="53CFDAEC2DBC4A929B4A3F8AACED6537">
    <w:name w:val="53CFDAEC2DBC4A929B4A3F8AACED6537"/>
    <w:rsid w:val="004575AE"/>
  </w:style>
  <w:style w:type="paragraph" w:customStyle="1" w:styleId="6A9962C0502C4839A7FD0CF2B39783CA">
    <w:name w:val="6A9962C0502C4839A7FD0CF2B39783CA"/>
    <w:rsid w:val="004575AE"/>
  </w:style>
  <w:style w:type="paragraph" w:customStyle="1" w:styleId="F6F52329AEDD434480D3111AF005B55D">
    <w:name w:val="F6F52329AEDD434480D3111AF005B55D"/>
    <w:rsid w:val="004575AE"/>
  </w:style>
  <w:style w:type="paragraph" w:customStyle="1" w:styleId="40B636E721474A70964EB824790EFF05">
    <w:name w:val="40B636E721474A70964EB824790EFF05"/>
    <w:rsid w:val="004575AE"/>
  </w:style>
  <w:style w:type="paragraph" w:customStyle="1" w:styleId="433BDB30DA1D43C7896488B757E9F9DB">
    <w:name w:val="433BDB30DA1D43C7896488B757E9F9DB"/>
    <w:rsid w:val="004575AE"/>
  </w:style>
  <w:style w:type="paragraph" w:customStyle="1" w:styleId="4B947A96EA5F4A2E970967AC334FE2EA">
    <w:name w:val="4B947A96EA5F4A2E970967AC334FE2EA"/>
    <w:rsid w:val="004575AE"/>
  </w:style>
  <w:style w:type="paragraph" w:customStyle="1" w:styleId="AF8E7023F6E043029481CFC2A7120E76">
    <w:name w:val="AF8E7023F6E043029481CFC2A7120E76"/>
    <w:rsid w:val="004575AE"/>
  </w:style>
  <w:style w:type="paragraph" w:customStyle="1" w:styleId="AD5AC3C64FF54A12B4795DE1B9B2C0C7">
    <w:name w:val="AD5AC3C64FF54A12B4795DE1B9B2C0C7"/>
    <w:rsid w:val="004575AE"/>
  </w:style>
  <w:style w:type="paragraph" w:customStyle="1" w:styleId="CC77600DB11A49FA8844796A1D18D33A">
    <w:name w:val="CC77600DB11A49FA8844796A1D18D33A"/>
    <w:rsid w:val="004575AE"/>
  </w:style>
  <w:style w:type="paragraph" w:customStyle="1" w:styleId="04CF69C530CD43509F40346092F78C6F">
    <w:name w:val="04CF69C530CD43509F40346092F78C6F"/>
    <w:rsid w:val="00A378C3"/>
  </w:style>
  <w:style w:type="paragraph" w:customStyle="1" w:styleId="4DE449C6BE934AED8481689EFAC2A480">
    <w:name w:val="4DE449C6BE934AED8481689EFAC2A480"/>
    <w:rsid w:val="00A378C3"/>
  </w:style>
  <w:style w:type="paragraph" w:customStyle="1" w:styleId="0D1B207768D242BBA9DECC51D7BD0879">
    <w:name w:val="0D1B207768D242BBA9DECC51D7BD0879"/>
    <w:rsid w:val="00A378C3"/>
  </w:style>
  <w:style w:type="paragraph" w:customStyle="1" w:styleId="1F004A5212944B28876A3FF3AEA59682">
    <w:name w:val="1F004A5212944B28876A3FF3AEA59682"/>
    <w:rsid w:val="00A378C3"/>
  </w:style>
  <w:style w:type="paragraph" w:customStyle="1" w:styleId="FC9B657E67504B5ABFB88959402E131D">
    <w:name w:val="FC9B657E67504B5ABFB88959402E131D"/>
    <w:rsid w:val="00A378C3"/>
  </w:style>
  <w:style w:type="paragraph" w:customStyle="1" w:styleId="E21389274F00472B80D3B9A6E4E21721">
    <w:name w:val="E21389274F00472B80D3B9A6E4E21721"/>
    <w:rsid w:val="00A378C3"/>
  </w:style>
  <w:style w:type="paragraph" w:customStyle="1" w:styleId="045AC0019A134F88A6B7EDC462F75558">
    <w:name w:val="045AC0019A134F88A6B7EDC462F75558"/>
    <w:rsid w:val="00A378C3"/>
  </w:style>
  <w:style w:type="paragraph" w:customStyle="1" w:styleId="2C1F12DF615C49338E9CF0553609DA6E">
    <w:name w:val="2C1F12DF615C49338E9CF0553609DA6E"/>
    <w:rsid w:val="00A378C3"/>
  </w:style>
  <w:style w:type="paragraph" w:customStyle="1" w:styleId="B96FA7C149F94310B15DB6CCF1B084C4">
    <w:name w:val="B96FA7C149F94310B15DB6CCF1B084C4"/>
    <w:rsid w:val="00A378C3"/>
  </w:style>
  <w:style w:type="paragraph" w:customStyle="1" w:styleId="D23A18B4668548EA8422F73F9EE537BF">
    <w:name w:val="D23A18B4668548EA8422F73F9EE537BF"/>
    <w:rsid w:val="00A378C3"/>
  </w:style>
  <w:style w:type="paragraph" w:customStyle="1" w:styleId="C0A0237F481946858696ABC42988CC5B">
    <w:name w:val="C0A0237F481946858696ABC42988CC5B"/>
    <w:rsid w:val="00A378C3"/>
  </w:style>
  <w:style w:type="paragraph" w:customStyle="1" w:styleId="F611BB59D6B045E186017362280E7D3C">
    <w:name w:val="F611BB59D6B045E186017362280E7D3C"/>
    <w:rsid w:val="00A378C3"/>
  </w:style>
  <w:style w:type="paragraph" w:customStyle="1" w:styleId="0599D59FC2B940FAB1D680960E6D0707">
    <w:name w:val="0599D59FC2B940FAB1D680960E6D0707"/>
    <w:rsid w:val="00A378C3"/>
  </w:style>
  <w:style w:type="paragraph" w:customStyle="1" w:styleId="B4690E27DE0F411094763A738B2C3E61">
    <w:name w:val="B4690E27DE0F411094763A738B2C3E61"/>
    <w:rsid w:val="00A378C3"/>
  </w:style>
  <w:style w:type="paragraph" w:customStyle="1" w:styleId="72563C0823E34478B8DF4D4BFD275B27">
    <w:name w:val="72563C0823E34478B8DF4D4BFD275B27"/>
    <w:rsid w:val="00A378C3"/>
  </w:style>
  <w:style w:type="paragraph" w:customStyle="1" w:styleId="BB5CB2BCE67B4401BC0BC5EE0CD08174">
    <w:name w:val="BB5CB2BCE67B4401BC0BC5EE0CD08174"/>
    <w:rsid w:val="00A378C3"/>
  </w:style>
  <w:style w:type="paragraph" w:customStyle="1" w:styleId="B5725A17D50F408EA050F32E6FD8CB44">
    <w:name w:val="B5725A17D50F408EA050F32E6FD8CB44"/>
    <w:rsid w:val="00A378C3"/>
  </w:style>
  <w:style w:type="paragraph" w:customStyle="1" w:styleId="A6895486B9E94119B93AC88F14635AAB">
    <w:name w:val="A6895486B9E94119B93AC88F14635AAB"/>
    <w:rsid w:val="00A378C3"/>
  </w:style>
  <w:style w:type="paragraph" w:customStyle="1" w:styleId="8C6C34421D274F91BA760B99A4F84A07">
    <w:name w:val="8C6C34421D274F91BA760B99A4F84A07"/>
    <w:rsid w:val="00A378C3"/>
  </w:style>
  <w:style w:type="paragraph" w:customStyle="1" w:styleId="4168BE4FCE2A4E7C909A83EA372E762A">
    <w:name w:val="4168BE4FCE2A4E7C909A83EA372E762A"/>
    <w:rsid w:val="00A378C3"/>
  </w:style>
  <w:style w:type="paragraph" w:customStyle="1" w:styleId="A6EB6FA9CD124A8AB8A45429E832546E">
    <w:name w:val="A6EB6FA9CD124A8AB8A45429E832546E"/>
    <w:rsid w:val="00A378C3"/>
  </w:style>
  <w:style w:type="paragraph" w:customStyle="1" w:styleId="EE51392A78764E9C951FD7B089E75424">
    <w:name w:val="EE51392A78764E9C951FD7B089E75424"/>
    <w:rsid w:val="00A378C3"/>
  </w:style>
  <w:style w:type="paragraph" w:customStyle="1" w:styleId="36DF4189C4694ECE9C12BA1BA23F23C8">
    <w:name w:val="36DF4189C4694ECE9C12BA1BA23F23C8"/>
    <w:rsid w:val="00A378C3"/>
  </w:style>
  <w:style w:type="paragraph" w:customStyle="1" w:styleId="7A4B49109AC74592AA0E2A429A77E637">
    <w:name w:val="7A4B49109AC74592AA0E2A429A77E637"/>
    <w:rsid w:val="00A378C3"/>
  </w:style>
  <w:style w:type="paragraph" w:customStyle="1" w:styleId="CC23F8D8C71B42278DAC379A3A44702E">
    <w:name w:val="CC23F8D8C71B42278DAC379A3A44702E"/>
    <w:rsid w:val="00A378C3"/>
  </w:style>
  <w:style w:type="paragraph" w:customStyle="1" w:styleId="033846CD2BC440C9A92DDDF207089796">
    <w:name w:val="033846CD2BC440C9A92DDDF207089796"/>
    <w:rsid w:val="00A378C3"/>
  </w:style>
  <w:style w:type="paragraph" w:customStyle="1" w:styleId="E794855CAAB7499B9AC8B580CF0712F6">
    <w:name w:val="E794855CAAB7499B9AC8B580CF0712F6"/>
    <w:rsid w:val="00A378C3"/>
  </w:style>
  <w:style w:type="paragraph" w:customStyle="1" w:styleId="A3A7027B0F6C493FB7BED6C1634B1AA0">
    <w:name w:val="A3A7027B0F6C493FB7BED6C1634B1AA0"/>
    <w:rsid w:val="00A378C3"/>
  </w:style>
  <w:style w:type="paragraph" w:customStyle="1" w:styleId="E59F2305F3884F2B904F786AFA4D23C5">
    <w:name w:val="E59F2305F3884F2B904F786AFA4D23C5"/>
    <w:rsid w:val="00A378C3"/>
  </w:style>
  <w:style w:type="paragraph" w:customStyle="1" w:styleId="60F8D64CC5F044C8B6136B51F88802F1">
    <w:name w:val="60F8D64CC5F044C8B6136B51F88802F1"/>
    <w:rsid w:val="00A378C3"/>
  </w:style>
  <w:style w:type="paragraph" w:customStyle="1" w:styleId="69752A42520249018999EAE2BEC0B2F5">
    <w:name w:val="69752A42520249018999EAE2BEC0B2F5"/>
    <w:rsid w:val="00A378C3"/>
  </w:style>
  <w:style w:type="paragraph" w:customStyle="1" w:styleId="3B681CAE637F4C8CA59E0FB2DDEDCF64">
    <w:name w:val="3B681CAE637F4C8CA59E0FB2DDEDCF64"/>
    <w:rsid w:val="00A378C3"/>
  </w:style>
  <w:style w:type="paragraph" w:customStyle="1" w:styleId="A95A433A287D4CF1A71D746C15539227">
    <w:name w:val="A95A433A287D4CF1A71D746C15539227"/>
    <w:rsid w:val="00A378C3"/>
  </w:style>
  <w:style w:type="paragraph" w:customStyle="1" w:styleId="F95A0F0E866A4B89873CE83813132BAC">
    <w:name w:val="F95A0F0E866A4B89873CE83813132BAC"/>
    <w:rsid w:val="00A378C3"/>
  </w:style>
  <w:style w:type="paragraph" w:customStyle="1" w:styleId="ACB7C707FFF34606971BEDA78746AA1B">
    <w:name w:val="ACB7C707FFF34606971BEDA78746AA1B"/>
    <w:rsid w:val="00E722A8"/>
  </w:style>
  <w:style w:type="paragraph" w:customStyle="1" w:styleId="8058479F8F5D4402B840C103E42137E0">
    <w:name w:val="8058479F8F5D4402B840C103E42137E0"/>
    <w:rsid w:val="00E722A8"/>
  </w:style>
  <w:style w:type="paragraph" w:customStyle="1" w:styleId="265D1E2092654E7F92177482C59B1883">
    <w:name w:val="265D1E2092654E7F92177482C59B1883"/>
    <w:rsid w:val="00E722A8"/>
  </w:style>
  <w:style w:type="paragraph" w:customStyle="1" w:styleId="9B0575FC9FB6475BAE4BF73E2457890D">
    <w:name w:val="9B0575FC9FB6475BAE4BF73E2457890D"/>
    <w:rsid w:val="00E722A8"/>
  </w:style>
  <w:style w:type="paragraph" w:customStyle="1" w:styleId="0F6D2330E7F94FB9B7806AB2F5E78C8D">
    <w:name w:val="0F6D2330E7F94FB9B7806AB2F5E78C8D"/>
    <w:rsid w:val="00E722A8"/>
  </w:style>
  <w:style w:type="paragraph" w:customStyle="1" w:styleId="C13932758CCA416EB8EACFDCA9AE6730">
    <w:name w:val="C13932758CCA416EB8EACFDCA9AE6730"/>
    <w:rsid w:val="00E722A8"/>
  </w:style>
  <w:style w:type="paragraph" w:customStyle="1" w:styleId="5EBF37663564471C9801C13E874B4C5C">
    <w:name w:val="5EBF37663564471C9801C13E874B4C5C"/>
    <w:rsid w:val="00E722A8"/>
  </w:style>
  <w:style w:type="paragraph" w:customStyle="1" w:styleId="C646D3170B43498BB67B7D4CF7B6B3C2">
    <w:name w:val="C646D3170B43498BB67B7D4CF7B6B3C2"/>
    <w:rsid w:val="00E722A8"/>
  </w:style>
  <w:style w:type="paragraph" w:customStyle="1" w:styleId="812C47A3FB4D465ABB44887EF34374D2">
    <w:name w:val="812C47A3FB4D465ABB44887EF34374D2"/>
    <w:rsid w:val="00E722A8"/>
  </w:style>
  <w:style w:type="paragraph" w:customStyle="1" w:styleId="28806D95D25B485C8687CFE610A68A19">
    <w:name w:val="28806D95D25B485C8687CFE610A68A19"/>
    <w:rsid w:val="00E722A8"/>
  </w:style>
  <w:style w:type="paragraph" w:customStyle="1" w:styleId="AE71C7B0207D41FFB21C3D716D25398F">
    <w:name w:val="AE71C7B0207D41FFB21C3D716D25398F"/>
    <w:rsid w:val="00E722A8"/>
  </w:style>
  <w:style w:type="paragraph" w:customStyle="1" w:styleId="FBC84C01EF2644E288A8AF195A3D9022">
    <w:name w:val="FBC84C01EF2644E288A8AF195A3D9022"/>
    <w:rsid w:val="00E722A8"/>
  </w:style>
  <w:style w:type="paragraph" w:customStyle="1" w:styleId="04020947279A4BD89BBB4BBB34406540">
    <w:name w:val="04020947279A4BD89BBB4BBB34406540"/>
    <w:rsid w:val="00E722A8"/>
  </w:style>
  <w:style w:type="paragraph" w:customStyle="1" w:styleId="EDEEE86C51E2493ABE856BBFACD29105">
    <w:name w:val="EDEEE86C51E2493ABE856BBFACD29105"/>
    <w:rsid w:val="00E722A8"/>
  </w:style>
  <w:style w:type="paragraph" w:customStyle="1" w:styleId="0A6E8B587FFB4DB0B2D88F76B59BA633">
    <w:name w:val="0A6E8B587FFB4DB0B2D88F76B59BA633"/>
    <w:rsid w:val="00E722A8"/>
  </w:style>
  <w:style w:type="paragraph" w:customStyle="1" w:styleId="39A71EE3F4A8472BB9BD7B7839CC295F">
    <w:name w:val="39A71EE3F4A8472BB9BD7B7839CC295F"/>
    <w:rsid w:val="00E722A8"/>
  </w:style>
  <w:style w:type="paragraph" w:customStyle="1" w:styleId="BC42F3168FE04A19B7BF8650132FA8BE">
    <w:name w:val="BC42F3168FE04A19B7BF8650132FA8BE"/>
    <w:rsid w:val="00E722A8"/>
  </w:style>
  <w:style w:type="paragraph" w:customStyle="1" w:styleId="A4ABE01E339C4DE3BA97018D750E28C4">
    <w:name w:val="A4ABE01E339C4DE3BA97018D750E28C4"/>
    <w:rsid w:val="00E722A8"/>
  </w:style>
  <w:style w:type="paragraph" w:customStyle="1" w:styleId="08671BDA8EB04920ACE72D23F9538B55">
    <w:name w:val="08671BDA8EB04920ACE72D23F9538B55"/>
    <w:rsid w:val="00E722A8"/>
  </w:style>
  <w:style w:type="paragraph" w:customStyle="1" w:styleId="7177C1FEC1AA43DAB9212C6829E5C35C">
    <w:name w:val="7177C1FEC1AA43DAB9212C6829E5C35C"/>
    <w:rsid w:val="00E722A8"/>
  </w:style>
  <w:style w:type="paragraph" w:customStyle="1" w:styleId="F4DB130440F7462587558D31BF3E0EAB">
    <w:name w:val="F4DB130440F7462587558D31BF3E0EAB"/>
    <w:rsid w:val="007A3A17"/>
  </w:style>
  <w:style w:type="paragraph" w:customStyle="1" w:styleId="9A870C758F364063A5088E407004B5D5">
    <w:name w:val="9A870C758F364063A5088E407004B5D5"/>
    <w:rsid w:val="007A3A17"/>
  </w:style>
  <w:style w:type="paragraph" w:customStyle="1" w:styleId="6F5E7C1C6C094487A72F2A68047A9D2E">
    <w:name w:val="6F5E7C1C6C094487A72F2A68047A9D2E"/>
    <w:rsid w:val="007A3A17"/>
  </w:style>
  <w:style w:type="paragraph" w:customStyle="1" w:styleId="E144AAC087074AD983FE1BA16B312135">
    <w:name w:val="E144AAC087074AD983FE1BA16B312135"/>
    <w:rsid w:val="007A3A17"/>
  </w:style>
  <w:style w:type="paragraph" w:customStyle="1" w:styleId="E1CEE4A49FD54E3EB049B6D59DEA27E5">
    <w:name w:val="E1CEE4A49FD54E3EB049B6D59DEA27E5"/>
    <w:rsid w:val="007A3A17"/>
  </w:style>
  <w:style w:type="paragraph" w:customStyle="1" w:styleId="5AF29ACF6B8E46DE9714F3A3CB8ADA6B">
    <w:name w:val="5AF29ACF6B8E46DE9714F3A3CB8ADA6B"/>
    <w:rsid w:val="007A3A17"/>
  </w:style>
  <w:style w:type="paragraph" w:customStyle="1" w:styleId="8C512D42112B4B90A3E8238036D55BBA">
    <w:name w:val="8C512D42112B4B90A3E8238036D55BBA"/>
    <w:rsid w:val="007A3A17"/>
  </w:style>
  <w:style w:type="paragraph" w:customStyle="1" w:styleId="EC4AEE91A98243368AD74B20DFE6A0F6">
    <w:name w:val="EC4AEE91A98243368AD74B20DFE6A0F6"/>
    <w:rsid w:val="007A3A17"/>
  </w:style>
  <w:style w:type="paragraph" w:customStyle="1" w:styleId="02F26508F92941C1A360D9B7D509BBB6">
    <w:name w:val="02F26508F92941C1A360D9B7D509BBB6"/>
    <w:rsid w:val="007A3A17"/>
  </w:style>
  <w:style w:type="paragraph" w:customStyle="1" w:styleId="4FC3D70B74114C1DAB8295082B59F544">
    <w:name w:val="4FC3D70B74114C1DAB8295082B59F544"/>
    <w:rsid w:val="007A3A17"/>
  </w:style>
  <w:style w:type="paragraph" w:customStyle="1" w:styleId="41CB4D0E73C64ECE8A4FA793D56E23D2">
    <w:name w:val="41CB4D0E73C64ECE8A4FA793D56E23D2"/>
    <w:rsid w:val="007A3A17"/>
  </w:style>
  <w:style w:type="paragraph" w:customStyle="1" w:styleId="7F0B3476C75D4F4DAA2845567AD9F903">
    <w:name w:val="7F0B3476C75D4F4DAA2845567AD9F903"/>
    <w:rsid w:val="007A3A17"/>
  </w:style>
  <w:style w:type="paragraph" w:customStyle="1" w:styleId="F638DEE99CC142249F3A9DD5BF57F9DC">
    <w:name w:val="F638DEE99CC142249F3A9DD5BF57F9DC"/>
    <w:rsid w:val="007403D8"/>
  </w:style>
  <w:style w:type="paragraph" w:customStyle="1" w:styleId="61DF93637F054F15A8220178297B81FA">
    <w:name w:val="61DF93637F054F15A8220178297B81FA"/>
    <w:rsid w:val="007403D8"/>
  </w:style>
  <w:style w:type="paragraph" w:customStyle="1" w:styleId="77713C8E99464457A7E33FA521E285D2">
    <w:name w:val="77713C8E99464457A7E33FA521E285D2"/>
    <w:rsid w:val="007403D8"/>
  </w:style>
  <w:style w:type="paragraph" w:customStyle="1" w:styleId="455210C7D8864E2BBCAAD074EC4DEC72">
    <w:name w:val="455210C7D8864E2BBCAAD074EC4DEC72"/>
    <w:rsid w:val="007403D8"/>
  </w:style>
  <w:style w:type="paragraph" w:customStyle="1" w:styleId="CDAA6AC57DDE47A8915F2AABC2F2FE71">
    <w:name w:val="CDAA6AC57DDE47A8915F2AABC2F2FE71"/>
    <w:rsid w:val="007403D8"/>
  </w:style>
  <w:style w:type="paragraph" w:customStyle="1" w:styleId="BF7C1B00BC0145D98E0F3D09EAD4E673">
    <w:name w:val="BF7C1B00BC0145D98E0F3D09EAD4E673"/>
    <w:rsid w:val="007403D8"/>
  </w:style>
  <w:style w:type="paragraph" w:customStyle="1" w:styleId="AF7BA1A6680E4C329D9215F56D22BEAD">
    <w:name w:val="AF7BA1A6680E4C329D9215F56D22BEAD"/>
    <w:rsid w:val="007403D8"/>
  </w:style>
  <w:style w:type="paragraph" w:customStyle="1" w:styleId="CC071D5BBBA84C26AE62383AA7C2D9F9">
    <w:name w:val="CC071D5BBBA84C26AE62383AA7C2D9F9"/>
    <w:rsid w:val="007403D8"/>
  </w:style>
  <w:style w:type="paragraph" w:customStyle="1" w:styleId="52F1309927674E83B273B70313D0E45B">
    <w:name w:val="52F1309927674E83B273B70313D0E45B"/>
    <w:rsid w:val="007403D8"/>
  </w:style>
  <w:style w:type="paragraph" w:customStyle="1" w:styleId="90387ACEF50B41F387A042CE3956B811">
    <w:name w:val="90387ACEF50B41F387A042CE3956B811"/>
    <w:rsid w:val="007403D8"/>
  </w:style>
  <w:style w:type="paragraph" w:customStyle="1" w:styleId="CA7CBFD5DB2344F0A0E2E98E20F84AFF">
    <w:name w:val="CA7CBFD5DB2344F0A0E2E98E20F84AFF"/>
    <w:rsid w:val="007403D8"/>
  </w:style>
  <w:style w:type="paragraph" w:customStyle="1" w:styleId="A1D56B2540FA4D7B887C2349267F74C1">
    <w:name w:val="A1D56B2540FA4D7B887C2349267F74C1"/>
    <w:rsid w:val="007403D8"/>
  </w:style>
  <w:style w:type="paragraph" w:customStyle="1" w:styleId="7A9FD4F08FAD4276AEC614BFBA1F5D69">
    <w:name w:val="7A9FD4F08FAD4276AEC614BFBA1F5D69"/>
    <w:rsid w:val="007403D8"/>
  </w:style>
  <w:style w:type="paragraph" w:customStyle="1" w:styleId="A0FDFB3C7AC544D2BC74384ACF260044">
    <w:name w:val="A0FDFB3C7AC544D2BC74384ACF260044"/>
    <w:rsid w:val="007403D8"/>
  </w:style>
  <w:style w:type="paragraph" w:customStyle="1" w:styleId="39BD02A89EAC463F8EE77E1D804FF9B6">
    <w:name w:val="39BD02A89EAC463F8EE77E1D804FF9B6"/>
    <w:rsid w:val="007403D8"/>
  </w:style>
  <w:style w:type="paragraph" w:customStyle="1" w:styleId="93D86D28C4024798B98392FEA6F719A1">
    <w:name w:val="93D86D28C4024798B98392FEA6F719A1"/>
    <w:rsid w:val="007403D8"/>
  </w:style>
  <w:style w:type="paragraph" w:customStyle="1" w:styleId="C734E4222C69430A92999D25990CA585">
    <w:name w:val="C734E4222C69430A92999D25990CA585"/>
    <w:rsid w:val="007403D8"/>
  </w:style>
  <w:style w:type="paragraph" w:customStyle="1" w:styleId="5E3DB66F9E97441FBF5842943A31865F">
    <w:name w:val="5E3DB66F9E97441FBF5842943A31865F"/>
    <w:rsid w:val="007403D8"/>
  </w:style>
  <w:style w:type="paragraph" w:customStyle="1" w:styleId="72E74220C3B84A63B8FA1107FA74874A">
    <w:name w:val="72E74220C3B84A63B8FA1107FA74874A"/>
    <w:rsid w:val="007403D8"/>
  </w:style>
  <w:style w:type="paragraph" w:customStyle="1" w:styleId="B4EA217572134DC7B2E80F7C15D57D6A">
    <w:name w:val="B4EA217572134DC7B2E80F7C15D57D6A"/>
    <w:rsid w:val="007403D8"/>
  </w:style>
  <w:style w:type="paragraph" w:customStyle="1" w:styleId="6CB5F5B2E75940849D9DEE45C4D4E0C1">
    <w:name w:val="6CB5F5B2E75940849D9DEE45C4D4E0C1"/>
    <w:rsid w:val="007403D8"/>
  </w:style>
  <w:style w:type="paragraph" w:customStyle="1" w:styleId="E9F1B98D916F46D9831543982474E2D7">
    <w:name w:val="E9F1B98D916F46D9831543982474E2D7"/>
    <w:rsid w:val="007403D8"/>
  </w:style>
  <w:style w:type="paragraph" w:customStyle="1" w:styleId="2151681D0DF24693B9D4E4B5EBF367D4">
    <w:name w:val="2151681D0DF24693B9D4E4B5EBF367D4"/>
    <w:rsid w:val="007403D8"/>
  </w:style>
  <w:style w:type="paragraph" w:customStyle="1" w:styleId="B0E18DB5AA3346EB89C3251A4B422CC0">
    <w:name w:val="B0E18DB5AA3346EB89C3251A4B422CC0"/>
    <w:rsid w:val="007403D8"/>
  </w:style>
  <w:style w:type="paragraph" w:customStyle="1" w:styleId="B9EA658EA1434A098E73666E0F03ECA0">
    <w:name w:val="B9EA658EA1434A098E73666E0F03ECA0"/>
    <w:rsid w:val="007403D8"/>
  </w:style>
  <w:style w:type="paragraph" w:customStyle="1" w:styleId="90D2546E5C974B70AA2F43B8EABB8BD1">
    <w:name w:val="90D2546E5C974B70AA2F43B8EABB8BD1"/>
    <w:rsid w:val="007403D8"/>
  </w:style>
  <w:style w:type="paragraph" w:customStyle="1" w:styleId="BE7361D4B3E948E8A88D3CFDEECC3C49">
    <w:name w:val="BE7361D4B3E948E8A88D3CFDEECC3C49"/>
    <w:rsid w:val="007403D8"/>
  </w:style>
  <w:style w:type="paragraph" w:customStyle="1" w:styleId="D4FFCFD510454F05B11729AE4604A5F6">
    <w:name w:val="D4FFCFD510454F05B11729AE4604A5F6"/>
    <w:rsid w:val="007403D8"/>
  </w:style>
  <w:style w:type="paragraph" w:customStyle="1" w:styleId="C7687FF8A9654ED09237B4E2AC471405">
    <w:name w:val="C7687FF8A9654ED09237B4E2AC471405"/>
    <w:rsid w:val="007403D8"/>
  </w:style>
  <w:style w:type="paragraph" w:customStyle="1" w:styleId="A081AB39CD9045B582E11B993A11E9B9">
    <w:name w:val="A081AB39CD9045B582E11B993A11E9B9"/>
    <w:rsid w:val="007403D8"/>
  </w:style>
  <w:style w:type="paragraph" w:customStyle="1" w:styleId="6723F087F71441BC9D3677DFFED5625B">
    <w:name w:val="6723F087F71441BC9D3677DFFED5625B"/>
    <w:rsid w:val="007403D8"/>
  </w:style>
  <w:style w:type="paragraph" w:customStyle="1" w:styleId="4972AE167E354ABAA015E60EF093CE09">
    <w:name w:val="4972AE167E354ABAA015E60EF093CE09"/>
    <w:rsid w:val="007403D8"/>
  </w:style>
  <w:style w:type="paragraph" w:customStyle="1" w:styleId="1A34669281B1450A9090C4A7F8982313">
    <w:name w:val="1A34669281B1450A9090C4A7F8982313"/>
    <w:rsid w:val="007403D8"/>
  </w:style>
  <w:style w:type="paragraph" w:customStyle="1" w:styleId="043906A90C9B4E56BF2E901D46B315E5">
    <w:name w:val="043906A90C9B4E56BF2E901D46B315E5"/>
    <w:rsid w:val="007403D8"/>
  </w:style>
  <w:style w:type="paragraph" w:customStyle="1" w:styleId="5A15ED4A4FA3472FB67DF34AB79D3070">
    <w:name w:val="5A15ED4A4FA3472FB67DF34AB79D3070"/>
    <w:rsid w:val="007403D8"/>
  </w:style>
  <w:style w:type="paragraph" w:customStyle="1" w:styleId="5634A6B1D0D34D10AC772EB58EC44E8C">
    <w:name w:val="5634A6B1D0D34D10AC772EB58EC44E8C"/>
    <w:rsid w:val="00454F6D"/>
  </w:style>
  <w:style w:type="paragraph" w:customStyle="1" w:styleId="6DF5327ED50648C797C04686BB4F237E">
    <w:name w:val="6DF5327ED50648C797C04686BB4F237E"/>
    <w:rsid w:val="00454F6D"/>
  </w:style>
  <w:style w:type="paragraph" w:customStyle="1" w:styleId="D2C7F284E1BD46429EA81E9CA32B4E71">
    <w:name w:val="D2C7F284E1BD46429EA81E9CA32B4E71"/>
    <w:rsid w:val="00454F6D"/>
  </w:style>
  <w:style w:type="paragraph" w:customStyle="1" w:styleId="4B97CA90BCC04D939E8BE61154BE5149">
    <w:name w:val="4B97CA90BCC04D939E8BE61154BE5149"/>
    <w:rsid w:val="00454F6D"/>
  </w:style>
  <w:style w:type="paragraph" w:customStyle="1" w:styleId="8202E11D38244E469226A8B547EDB0C8">
    <w:name w:val="8202E11D38244E469226A8B547EDB0C8"/>
    <w:rsid w:val="00454F6D"/>
  </w:style>
  <w:style w:type="paragraph" w:customStyle="1" w:styleId="78E4B88B7D00494E9B03B02F2C302EE8">
    <w:name w:val="78E4B88B7D00494E9B03B02F2C302EE8"/>
    <w:rsid w:val="00454F6D"/>
  </w:style>
  <w:style w:type="paragraph" w:customStyle="1" w:styleId="2AC3947FD39F4EEAB59CB487A0231311">
    <w:name w:val="2AC3947FD39F4EEAB59CB487A0231311"/>
    <w:rsid w:val="00454F6D"/>
  </w:style>
  <w:style w:type="paragraph" w:customStyle="1" w:styleId="6AE4857717BA44FFBEF9604B356FCED5">
    <w:name w:val="6AE4857717BA44FFBEF9604B356FCED5"/>
    <w:rsid w:val="00454F6D"/>
  </w:style>
  <w:style w:type="paragraph" w:customStyle="1" w:styleId="BDBDB5A1B551445483FCF785A517DEF4">
    <w:name w:val="BDBDB5A1B551445483FCF785A517DEF4"/>
    <w:rsid w:val="0050438F"/>
  </w:style>
  <w:style w:type="paragraph" w:customStyle="1" w:styleId="5CED2D415F0E4C5E969FD27C15036309">
    <w:name w:val="5CED2D415F0E4C5E969FD27C15036309"/>
    <w:rsid w:val="0050438F"/>
  </w:style>
  <w:style w:type="paragraph" w:customStyle="1" w:styleId="BE02ADE58AB94A4B9645D3B45E2F3B27">
    <w:name w:val="BE02ADE58AB94A4B9645D3B45E2F3B27"/>
    <w:rsid w:val="0050438F"/>
  </w:style>
  <w:style w:type="paragraph" w:customStyle="1" w:styleId="ABD0732DC39D48FC910085A174A3CBF2">
    <w:name w:val="ABD0732DC39D48FC910085A174A3CBF2"/>
    <w:rsid w:val="0050438F"/>
  </w:style>
  <w:style w:type="paragraph" w:customStyle="1" w:styleId="5AE8B018B95F4962932D02D37038DFA0">
    <w:name w:val="5AE8B018B95F4962932D02D37038DFA0"/>
    <w:rsid w:val="0050438F"/>
  </w:style>
  <w:style w:type="paragraph" w:customStyle="1" w:styleId="3189CB5861FE47F39809635AA45C5044">
    <w:name w:val="3189CB5861FE47F39809635AA45C5044"/>
    <w:rsid w:val="0050438F"/>
  </w:style>
  <w:style w:type="paragraph" w:customStyle="1" w:styleId="D351B46C0A9947B0B5BAC59E2E84D09B">
    <w:name w:val="D351B46C0A9947B0B5BAC59E2E84D09B"/>
    <w:rsid w:val="0050438F"/>
  </w:style>
  <w:style w:type="paragraph" w:customStyle="1" w:styleId="239E695FC1A44DD38ED57FC9C689A055">
    <w:name w:val="239E695FC1A44DD38ED57FC9C689A055"/>
    <w:rsid w:val="0050438F"/>
  </w:style>
  <w:style w:type="paragraph" w:customStyle="1" w:styleId="ADF6FB70C38849008E0E8629C04A3D13">
    <w:name w:val="ADF6FB70C38849008E0E8629C04A3D13"/>
    <w:rsid w:val="00B51FE4"/>
  </w:style>
  <w:style w:type="paragraph" w:customStyle="1" w:styleId="50BB7884DC284D7A9AB607A438A96140">
    <w:name w:val="50BB7884DC284D7A9AB607A438A96140"/>
    <w:rsid w:val="00B51FE4"/>
  </w:style>
  <w:style w:type="paragraph" w:customStyle="1" w:styleId="BE22FA1AE2344B6896C8DFA7F6D22426">
    <w:name w:val="BE22FA1AE2344B6896C8DFA7F6D22426"/>
    <w:rsid w:val="00B51FE4"/>
  </w:style>
  <w:style w:type="paragraph" w:customStyle="1" w:styleId="5DE7EEA9BA4B442C9668DBBBA3A9CD8C">
    <w:name w:val="5DE7EEA9BA4B442C9668DBBBA3A9CD8C"/>
    <w:rsid w:val="00B51F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39A35488C164FB60D3FF5EA47D9D3" ma:contentTypeVersion="20" ma:contentTypeDescription="Crée un document." ma:contentTypeScope="" ma:versionID="3f97ea929e911eb32485d55b4b57e6b7">
  <xsd:schema xmlns:xsd="http://www.w3.org/2001/XMLSchema" xmlns:xs="http://www.w3.org/2001/XMLSchema" xmlns:p="http://schemas.microsoft.com/office/2006/metadata/properties" xmlns:ns2="821ca118-854d-4774-85de-cb461bc3e543" xmlns:ns3="013660ce-6d07-47ad-b726-5178166c5d31" targetNamespace="http://schemas.microsoft.com/office/2006/metadata/properties" ma:root="true" ma:fieldsID="e799326fcc7ad6ae6d6ea902aa6d4985" ns2:_="" ns3:_="">
    <xsd:import namespace="821ca118-854d-4774-85de-cb461bc3e543"/>
    <xsd:import namespace="013660ce-6d07-47ad-b726-5178166c5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CI"/>
                <xsd:element ref="ns2:Directiondemandeur" minOccurs="0"/>
                <xsd:element ref="ns2:Class_x00e9_audossier"/>
                <xsd:element ref="ns2:Vers_x00e9_auDCI" minOccurs="0"/>
                <xsd:element ref="ns3:SharedWithUsers" minOccurs="0"/>
                <xsd:element ref="ns3:SharedWithDetails" minOccurs="0"/>
                <xsd:element ref="ns2:Datedapprobation" minOccurs="0"/>
                <xsd:element ref="ns2:Commentaire" minOccurs="0"/>
                <xsd:element ref="ns3:Statut" minOccurs="0"/>
                <xsd:element ref="ns3:Direction" minOccurs="0"/>
                <xsd:element ref="ns2:ArborescenceDC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ca118-854d-4774-85de-cb461bc3e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CI" ma:index="10" ma:displayName="DCI" ma:default="1" ma:description="Ce document a-t-il été déposé au DCI?" ma:format="Dropdown" ma:internalName="DCI">
      <xsd:simpleType>
        <xsd:restriction base="dms:Boolean"/>
      </xsd:simpleType>
    </xsd:element>
    <xsd:element name="Directiondemandeur" ma:index="11" nillable="true" ma:displayName="Direction concernée" ma:format="Dropdown" ma:internalName="Directiondemandeur">
      <xsd:simpleType>
        <xsd:restriction base="dms:Choice">
          <xsd:enumeration value="DPD"/>
          <xsd:enumeration value="DPJASP"/>
          <xsd:enumeration value="DVAC"/>
          <xsd:enumeration value="SHAPPA"/>
          <xsd:enumeration value="DPSMD"/>
          <xsd:enumeration value="DSIEU"/>
          <xsd:enumeration value="DSMREU"/>
          <xsd:enumeration value="DSPEM"/>
          <xsd:enumeration value="Transversal"/>
          <xsd:enumeration value="SSADG"/>
          <xsd:enumeration value="DPSCS"/>
        </xsd:restriction>
      </xsd:simpleType>
    </xsd:element>
    <xsd:element name="Class_x00e9_audossier" ma:index="12" ma:displayName="Classé au dossier" ma:default="1" ma:format="Dropdown" ma:internalName="Class_x00e9_audossier">
      <xsd:simpleType>
        <xsd:restriction base="dms:Boolean"/>
      </xsd:simpleType>
    </xsd:element>
    <xsd:element name="Vers_x00e9_auDCI" ma:index="13" nillable="true" ma:displayName="Versé au DCI" ma:default="0" ma:format="Dropdown" ma:internalName="Vers_x00e9_auDCI">
      <xsd:simpleType>
        <xsd:restriction base="dms:Boolean"/>
      </xsd:simpleType>
    </xsd:element>
    <xsd:element name="Datedapprobation" ma:index="16" nillable="true" ma:displayName="Date d'approbation" ma:format="DateOnly" ma:internalName="Datedapprobation">
      <xsd:simpleType>
        <xsd:restriction base="dms:DateTime"/>
      </xsd:simpleType>
    </xsd:element>
    <xsd:element name="Commentaire" ma:index="17" nillable="true" ma:displayName="Commentaire" ma:format="Dropdown" ma:internalName="Commentaire">
      <xsd:simpleType>
        <xsd:restriction base="dms:Note">
          <xsd:maxLength value="255"/>
        </xsd:restriction>
      </xsd:simpleType>
    </xsd:element>
    <xsd:element name="ArborescenceDCI" ma:index="20" nillable="true" ma:displayName="Arborescence DCI" ma:description="Inscrire la numérotation de l'arborescence provinciale appropriée" ma:format="Dropdown" ma:internalName="ArborescenceDCI">
      <xsd:simpleType>
        <xsd:restriction base="dms:Text">
          <xsd:maxLength value="1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660ce-6d07-47ad-b726-5178166c5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18" nillable="true" ma:displayName="Statut" ma:list="{624d187d-3784-4568-bea1-c2eae5aa6597}" ma:internalName="Statut" ma:showField="Title" ma:web="013660ce-6d07-47ad-b726-5178166c5d31">
      <xsd:simpleType>
        <xsd:restriction base="dms:Lookup"/>
      </xsd:simpleType>
    </xsd:element>
    <xsd:element name="Direction" ma:index="19" nillable="true" ma:displayName="Direction émettrice" ma:list="{1b290564-0868-47d6-93dc-82ebb055707c}" ma:internalName="Direction" ma:showField="Title" ma:web="013660ce-6d07-47ad-b726-5178166c5d3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aire xmlns="821ca118-854d-4774-85de-cb461bc3e543" xsi:nil="true"/>
    <Direction xmlns="013660ce-6d07-47ad-b726-5178166c5d31" xsi:nil="true"/>
    <ArborescenceDCI xmlns="821ca118-854d-4774-85de-cb461bc3e543" xsi:nil="true"/>
    <Class_x00e9_audossier xmlns="821ca118-854d-4774-85de-cb461bc3e543">true</Class_x00e9_audossier>
    <Directiondemandeur xmlns="821ca118-854d-4774-85de-cb461bc3e543" xsi:nil="true"/>
    <Vers_x00e9_auDCI xmlns="821ca118-854d-4774-85de-cb461bc3e543">false</Vers_x00e9_auDCI>
    <DCI xmlns="821ca118-854d-4774-85de-cb461bc3e543">true</DCI>
    <Statut xmlns="013660ce-6d07-47ad-b726-5178166c5d31" xsi:nil="true"/>
    <Datedapprobation xmlns="821ca118-854d-4774-85de-cb461bc3e54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96CA8-9617-4820-AF9F-DF7B1386B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ca118-854d-4774-85de-cb461bc3e543"/>
    <ds:schemaRef ds:uri="013660ce-6d07-47ad-b726-5178166c5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DCBCDE-4D68-44E9-AE83-544F99E238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0AA12A-CF73-4392-800F-191E7D3E8FCC}">
  <ds:schemaRefs>
    <ds:schemaRef ds:uri="http://purl.org/dc/elements/1.1/"/>
    <ds:schemaRef ds:uri="http://schemas.microsoft.com/office/2006/metadata/properties"/>
    <ds:schemaRef ds:uri="821ca118-854d-4774-85de-cb461bc3e543"/>
    <ds:schemaRef ds:uri="http://purl.org/dc/terms/"/>
    <ds:schemaRef ds:uri="http://schemas.openxmlformats.org/package/2006/metadata/core-properties"/>
    <ds:schemaRef ds:uri="http://purl.org/dc/dcmitype/"/>
    <ds:schemaRef ds:uri="013660ce-6d07-47ad-b726-5178166c5d31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A0AF072-A81B-45FB-A891-FC94B6077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6</Pages>
  <Words>988</Words>
  <Characters>5436</Characters>
  <Application>Microsoft Office Word</Application>
  <DocSecurity>12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CLI-60562</vt:lpstr>
    </vt:vector>
  </TitlesOfParts>
  <Company>CISSS de la Montérégie</Company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CLI-60562</dc:title>
  <dc:subject/>
  <dc:creator>Dos Santos , Murielle</dc:creator>
  <cp:keywords/>
  <dc:description/>
  <cp:lastModifiedBy>Lyzanne Montpetit</cp:lastModifiedBy>
  <cp:revision>2</cp:revision>
  <cp:lastPrinted>2022-09-26T19:16:00Z</cp:lastPrinted>
  <dcterms:created xsi:type="dcterms:W3CDTF">2023-05-18T12:45:00Z</dcterms:created>
  <dcterms:modified xsi:type="dcterms:W3CDTF">2023-05-18T12:45:00Z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0x010100F2139A35488C164FB60D3FF5EA47D9D3</vt:lpwstr>
  </property>
</Properties>
</file>