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4246FA" w14:paraId="383F23A3" w14:textId="77777777" w:rsidTr="00FF4922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78590D28" w14:textId="77777777" w:rsidR="004246FA" w:rsidRPr="00B34C6D" w:rsidRDefault="004246FA" w:rsidP="007E09E8">
            <w:pPr>
              <w:rPr>
                <w:color w:val="000000" w:themeColor="text1"/>
              </w:rPr>
            </w:pPr>
            <w:r w:rsidRPr="00B34C6D">
              <w:rPr>
                <w:rFonts w:ascii="Chaloult_Cond" w:hAnsi="Chaloult_Cond" w:cs="Arial"/>
                <w:noProof/>
                <w:color w:val="000000" w:themeColor="text1"/>
                <w:sz w:val="16"/>
                <w:szCs w:val="16"/>
              </w:rPr>
              <w:drawing>
                <wp:anchor distT="0" distB="0" distL="114300" distR="114300" simplePos="0" relativeHeight="251664384" behindDoc="0" locked="0" layoutInCell="1" allowOverlap="1" wp14:anchorId="43D03E33" wp14:editId="7F692DF5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-250190</wp:posOffset>
                  </wp:positionV>
                  <wp:extent cx="1346200" cy="532130"/>
                  <wp:effectExtent l="0" t="0" r="6350" b="127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34C6D">
              <w:rPr>
                <w:color w:val="000000" w:themeColor="text1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3969"/>
            </w:tblGrid>
            <w:tr w:rsidR="00B34C6D" w:rsidRPr="00B34C6D" w14:paraId="7F223F5C" w14:textId="77777777" w:rsidTr="00BF5356">
              <w:tc>
                <w:tcPr>
                  <w:tcW w:w="993" w:type="dxa"/>
                  <w:vAlign w:val="bottom"/>
                </w:tcPr>
                <w:p w14:paraId="0D44F494" w14:textId="77777777" w:rsidR="004246FA" w:rsidRPr="00B34C6D" w:rsidRDefault="004246FA" w:rsidP="007E09E8">
                  <w:pPr>
                    <w:ind w:left="-110"/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</w:pPr>
                  <w:permStart w:id="121006203" w:edGrp="everyone" w:colFirst="1" w:colLast="1"/>
                  <w:r w:rsidRPr="00B34C6D"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  <w:t xml:space="preserve">Installation : </w:t>
                  </w:r>
                </w:p>
              </w:tc>
              <w:sdt>
                <w:sdtPr>
                  <w:rPr>
                    <w:rFonts w:asciiTheme="minorHAnsi" w:hAnsiTheme="minorHAnsi" w:cstheme="minorHAnsi"/>
                    <w:color w:val="000000" w:themeColor="text1"/>
                    <w:sz w:val="20"/>
                    <w:szCs w:val="20"/>
                  </w:rPr>
                  <w:id w:val="-1972356671"/>
                  <w:placeholder>
                    <w:docPart w:val="DefaultPlaceholder_-1854013439"/>
                  </w:placeholder>
                  <w:dropDownList>
                    <w:listItem w:displayText=" " w:value="."/>
                    <w:listItem w:displayText="Hôpital Anna-Laberge" w:value="Hôpital Anna-Laberge"/>
                    <w:listItem w:displayText="Hôpital Barrie Memorial" w:value="Hôpital Barrie Memorial"/>
                    <w:listItem w:displayText="Hôpital du Suroît" w:value="Hôpital du Suroît"/>
                  </w:dropDownList>
                </w:sdtPr>
                <w:sdtEndPr/>
                <w:sdtContent>
                  <w:tc>
                    <w:tcPr>
                      <w:tcW w:w="3969" w:type="dxa"/>
                      <w:tcBorders>
                        <w:bottom w:val="single" w:sz="4" w:space="0" w:color="auto"/>
                      </w:tcBorders>
                      <w:vAlign w:val="bottom"/>
                    </w:tcPr>
                    <w:p w14:paraId="672A6659" w14:textId="6FB2A77A" w:rsidR="004246FA" w:rsidRPr="00B34C6D" w:rsidRDefault="00D20DBE" w:rsidP="00D62844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</w:tr>
            <w:permEnd w:id="121006203"/>
          </w:tbl>
          <w:p w14:paraId="0A37501D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5DAB6C7B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02EB378F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B34C6D" w:rsidRPr="00B34C6D" w14:paraId="3587E17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53E75E3" w14:textId="77777777" w:rsidR="004246FA" w:rsidRPr="002552AB" w:rsidRDefault="00CD6AD7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permStart w:id="1071458928" w:edGrp="everyone" w:colFirst="1" w:colLast="1"/>
                  <w:r w:rsidRPr="002552AB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</w:t>
                  </w:r>
                  <w:r w:rsidR="004246FA" w:rsidRPr="002552AB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ossier :</w:t>
                  </w:r>
                </w:p>
              </w:tc>
              <w:bookmarkStart w:id="0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4F9AE05" w14:textId="77777777" w:rsidR="004246FA" w:rsidRPr="002552AB" w:rsidRDefault="00FD14A6" w:rsidP="007E09E8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2552A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bookmarkEnd w:id="0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05A809" w14:textId="77777777" w:rsidR="004246FA" w:rsidRPr="002552AB" w:rsidRDefault="004246FA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B34C6D" w14:paraId="72C969F9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006A18" w14:textId="77777777" w:rsidR="004246FA" w:rsidRPr="002552AB" w:rsidRDefault="004246FA" w:rsidP="007E09E8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permStart w:id="681992129" w:edGrp="everyone" w:colFirst="1" w:colLast="1"/>
                  <w:permEnd w:id="1071458928"/>
                  <w:r w:rsidRPr="002552AB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Nom, Prénom :</w:t>
                  </w:r>
                </w:p>
              </w:tc>
              <w:bookmarkStart w:id="1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894B68E" w14:textId="77777777" w:rsidR="004246FA" w:rsidRPr="002552AB" w:rsidRDefault="00FF1654" w:rsidP="007E09E8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2552A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bookmarkEnd w:id="1" w:displacedByCustomXml="prev"/>
            </w:tr>
            <w:tr w:rsidR="00B34C6D" w:rsidRPr="00B34C6D" w14:paraId="04A34B62" w14:textId="77777777" w:rsidTr="00A530F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89D5417" w14:textId="77777777" w:rsidR="004246FA" w:rsidRPr="002552AB" w:rsidRDefault="004246FA" w:rsidP="007E09E8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permStart w:id="506218571" w:edGrp="everyone" w:colFirst="1" w:colLast="1"/>
                  <w:permStart w:id="1370170078" w:edGrp="everyone" w:colFirst="2" w:colLast="2"/>
                  <w:permEnd w:id="681992129"/>
                  <w:r w:rsidRPr="002552AB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4671ABCD" w14:textId="77777777" w:rsidR="004246FA" w:rsidRPr="002552AB" w:rsidRDefault="004246FA" w:rsidP="007E09E8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2552AB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r w:rsidR="00FA1BA3" w:rsidRPr="002552AB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bookmarkStart w:id="2" w:name="DDNais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EndPr/>
                    <w:sdtContent>
                      <w:r w:rsidR="0014311E" w:rsidRPr="002552A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2"/>
                </w:p>
              </w:tc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129E084" w14:textId="77777777" w:rsidR="004246FA" w:rsidRPr="002552AB" w:rsidRDefault="00CB02CE" w:rsidP="007E09E8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Arial" w:eastAsia="MS Gothic" w:hAnsi="Arial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02195" w:rsidRPr="002552AB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527734" w:rsidRPr="002552AB">
                    <w:rPr>
                      <w:rFonts w:ascii="Arial" w:eastAsia="MS Gothic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A530F1" w:rsidRPr="002552AB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F  </w:t>
                  </w:r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10A9" w:rsidRPr="002552AB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14311E" w:rsidRPr="002552AB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4246FA" w:rsidRPr="002552AB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M</w:t>
                  </w:r>
                </w:p>
              </w:tc>
            </w:tr>
            <w:permEnd w:id="506218571"/>
            <w:permEnd w:id="1370170078"/>
            <w:tr w:rsidR="00B34C6D" w:rsidRPr="00B34C6D" w14:paraId="0CE0A232" w14:textId="77777777" w:rsidTr="0014043F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AE7E304" w14:textId="1D9D6D4A" w:rsidR="004246FA" w:rsidRPr="002552AB" w:rsidRDefault="002552AB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  <w:t xml:space="preserve">   </w:t>
                  </w:r>
                  <w:r w:rsidR="004246FA" w:rsidRPr="002552AB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AAAA-MM-JJ</w:t>
                  </w:r>
                </w:p>
              </w:tc>
            </w:tr>
            <w:tr w:rsidR="00B34C6D" w:rsidRPr="00B34C6D" w14:paraId="0949D050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C045BC5" w14:textId="77777777" w:rsidR="004246FA" w:rsidRPr="002552AB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permStart w:id="407051152" w:edGrp="everyone" w:colFirst="1" w:colLast="1"/>
                  <w:permStart w:id="2118875360" w:edGrp="everyone" w:colFirst="3" w:colLast="3"/>
                  <w:r w:rsidRPr="002552AB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NAM :</w:t>
                  </w:r>
                </w:p>
              </w:tc>
              <w:bookmarkStart w:id="3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600C3BC" w14:textId="77777777" w:rsidR="004246FA" w:rsidRPr="002552AB" w:rsidRDefault="0014311E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2552A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bookmarkEnd w:id="3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6954FC" w14:textId="77777777" w:rsidR="004246FA" w:rsidRPr="002552AB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2552AB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Exp.</w:t>
                  </w:r>
                </w:p>
              </w:tc>
              <w:bookmarkStart w:id="4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CF9F362" w14:textId="77777777" w:rsidR="004246FA" w:rsidRPr="002552AB" w:rsidRDefault="00A33CEF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2552A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bookmarkEnd w:id="4" w:displacedByCustomXml="prev"/>
            </w:tr>
            <w:permEnd w:id="407051152"/>
            <w:permEnd w:id="2118875360"/>
            <w:tr w:rsidR="00B34C6D" w:rsidRPr="00B34C6D" w14:paraId="650C637C" w14:textId="77777777" w:rsidTr="0014043F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D6B04F" w14:textId="77777777" w:rsidR="004246FA" w:rsidRPr="002552AB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2552AB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5A39BBE3" w14:textId="77777777" w:rsidR="004246FA" w:rsidRPr="002552AB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C8F396" w14:textId="77777777" w:rsidR="004246FA" w:rsidRPr="002552AB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4965E09B" w14:textId="77777777" w:rsidR="004246FA" w:rsidRPr="002552AB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2552AB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AAAA-MM</w:t>
                  </w:r>
                </w:p>
              </w:tc>
            </w:tr>
            <w:tr w:rsidR="00B34C6D" w:rsidRPr="00B34C6D" w14:paraId="54CF253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36A6C2C" w14:textId="77777777" w:rsidR="004246FA" w:rsidRPr="002552AB" w:rsidRDefault="004246FA" w:rsidP="007E09E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permStart w:id="45889055" w:edGrp="everyone" w:colFirst="1" w:colLast="1"/>
                  <w:r w:rsidRPr="002552AB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 de la mère :</w:t>
                  </w:r>
                </w:p>
              </w:tc>
              <w:bookmarkStart w:id="5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06C8F76" w14:textId="77777777" w:rsidR="004246FA" w:rsidRPr="002552AB" w:rsidRDefault="00A33CEF" w:rsidP="007E09E8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2552A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bookmarkEnd w:id="5" w:displacedByCustomXml="prev"/>
            </w:tr>
            <w:permEnd w:id="45889055"/>
          </w:tbl>
          <w:p w14:paraId="72A3D3EC" w14:textId="77777777" w:rsidR="004246FA" w:rsidRPr="00B34C6D" w:rsidRDefault="004246FA" w:rsidP="007E09E8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</w:p>
        </w:tc>
      </w:tr>
      <w:tr w:rsidR="004246FA" w14:paraId="4E3E1C9A" w14:textId="77777777" w:rsidTr="00FF4922">
        <w:trPr>
          <w:trHeight w:val="818"/>
        </w:trPr>
        <w:tc>
          <w:tcPr>
            <w:tcW w:w="5524" w:type="dxa"/>
            <w:shd w:val="clear" w:color="auto" w:fill="FFFFFF" w:themeFill="background1"/>
            <w:vAlign w:val="center"/>
          </w:tcPr>
          <w:p w14:paraId="616BD3FC" w14:textId="0825D98A" w:rsidR="00B42748" w:rsidRPr="002552AB" w:rsidRDefault="002552AB" w:rsidP="007E09E8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ERGOTHÉRAPIE – ÉVALUATION </w:t>
            </w:r>
            <w:r w:rsidR="00B42748" w:rsidRPr="002552AB">
              <w:rPr>
                <w:rFonts w:asciiTheme="minorHAnsi" w:hAnsiTheme="minorHAnsi" w:cstheme="minorHAnsi"/>
                <w:b/>
              </w:rPr>
              <w:t>IM</w:t>
            </w:r>
            <w:r>
              <w:rPr>
                <w:rFonts w:asciiTheme="minorHAnsi" w:hAnsiTheme="minorHAnsi" w:cstheme="minorHAnsi"/>
                <w:b/>
              </w:rPr>
              <w:t xml:space="preserve">PACT DES HABITUDES DE VIE SUR </w:t>
            </w:r>
            <w:r w:rsidR="00B42748" w:rsidRPr="002552AB">
              <w:rPr>
                <w:rFonts w:asciiTheme="minorHAnsi" w:hAnsiTheme="minorHAnsi" w:cstheme="minorHAnsi"/>
                <w:b/>
              </w:rPr>
              <w:t>INTÉGRITÉ DE LA PEAU</w:t>
            </w:r>
          </w:p>
          <w:p w14:paraId="65758440" w14:textId="2E154DD7" w:rsidR="004246FA" w:rsidRPr="002552AB" w:rsidRDefault="00B42748" w:rsidP="007E09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52AB">
              <w:rPr>
                <w:rFonts w:asciiTheme="minorHAnsi" w:hAnsiTheme="minorHAnsi" w:cstheme="minorHAnsi"/>
                <w:sz w:val="20"/>
                <w:szCs w:val="20"/>
              </w:rPr>
              <w:t>Basée sur le modèle Personne-Environnement-Occupation-Performance (PEOP)</w:t>
            </w:r>
            <w:r w:rsidR="00184D0C" w:rsidRPr="002552A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0D0B940D" w14:textId="77777777" w:rsidR="004246FA" w:rsidRPr="001200AF" w:rsidRDefault="004246FA" w:rsidP="007E09E8">
            <w:pPr>
              <w:rPr>
                <w:color w:val="000000" w:themeColor="text1"/>
              </w:rPr>
            </w:pPr>
          </w:p>
        </w:tc>
      </w:tr>
    </w:tbl>
    <w:p w14:paraId="62486C05" w14:textId="1FB397CC" w:rsidR="00341B62" w:rsidRPr="00E9238A" w:rsidRDefault="00341B62" w:rsidP="007E09E8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1"/>
        <w:tblW w:w="10627" w:type="dxa"/>
        <w:tblLayout w:type="fixed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567"/>
        <w:gridCol w:w="415"/>
        <w:gridCol w:w="426"/>
        <w:gridCol w:w="435"/>
        <w:gridCol w:w="276"/>
        <w:gridCol w:w="284"/>
        <w:gridCol w:w="425"/>
        <w:gridCol w:w="7"/>
        <w:gridCol w:w="415"/>
        <w:gridCol w:w="426"/>
        <w:gridCol w:w="289"/>
        <w:gridCol w:w="139"/>
        <w:gridCol w:w="139"/>
        <w:gridCol w:w="708"/>
        <w:gridCol w:w="861"/>
        <w:gridCol w:w="415"/>
        <w:gridCol w:w="294"/>
        <w:gridCol w:w="132"/>
        <w:gridCol w:w="293"/>
        <w:gridCol w:w="283"/>
        <w:gridCol w:w="2127"/>
      </w:tblGrid>
      <w:tr w:rsidR="00776407" w:rsidRPr="00D66ED1" w14:paraId="15F66521" w14:textId="77777777" w:rsidTr="00047988">
        <w:tc>
          <w:tcPr>
            <w:tcW w:w="10627" w:type="dxa"/>
            <w:gridSpan w:val="24"/>
            <w:tcBorders>
              <w:bottom w:val="nil"/>
            </w:tcBorders>
            <w:shd w:val="clear" w:color="auto" w:fill="BFBFBF" w:themeFill="background1" w:themeFillShade="BF"/>
          </w:tcPr>
          <w:p w14:paraId="07424FA7" w14:textId="17E77FE8" w:rsidR="00776407" w:rsidRPr="00D81155" w:rsidRDefault="00776407" w:rsidP="00776407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</w:rPr>
            </w:pPr>
            <w:r w:rsidRPr="00D81155">
              <w:rPr>
                <w:rFonts w:asciiTheme="minorHAnsi" w:hAnsiTheme="minorHAnsi" w:cstheme="minorHAnsi"/>
                <w:b/>
              </w:rPr>
              <w:t>HISTOIRE MÉDICALE ACTUELLE</w:t>
            </w:r>
          </w:p>
        </w:tc>
      </w:tr>
      <w:tr w:rsidR="002830B8" w:rsidRPr="00D66ED1" w14:paraId="4C43E16E" w14:textId="77777777" w:rsidTr="00047988">
        <w:trPr>
          <w:trHeight w:val="283"/>
        </w:trPr>
        <w:permStart w:id="877157229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657225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right w:val="nil"/>
                </w:tcBorders>
              </w:tcPr>
              <w:p w14:paraId="7842BF1F" w14:textId="7DF003B4" w:rsidR="002830B8" w:rsidRPr="004F01AE" w:rsidRDefault="002830B8" w:rsidP="0077640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206" w:type="dxa"/>
            <w:gridSpan w:val="23"/>
            <w:tcBorders>
              <w:left w:val="nil"/>
              <w:bottom w:val="nil"/>
            </w:tcBorders>
            <w:vAlign w:val="center"/>
          </w:tcPr>
          <w:p w14:paraId="42FBADB5" w14:textId="2B727562" w:rsidR="002830B8" w:rsidRPr="00D66ED1" w:rsidRDefault="002830B8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776407">
              <w:rPr>
                <w:rFonts w:asciiTheme="minorHAnsi" w:hAnsiTheme="minorHAnsi" w:cstheme="minorHAnsi"/>
                <w:sz w:val="20"/>
                <w:szCs w:val="20"/>
              </w:rPr>
              <w:t>Voir formulaire d’évaluation en ergothérapie pour contexte et historique médical</w:t>
            </w:r>
          </w:p>
        </w:tc>
      </w:tr>
      <w:tr w:rsidR="002830B8" w:rsidRPr="00D66ED1" w14:paraId="22E8BB9C" w14:textId="77777777" w:rsidTr="00047988">
        <w:trPr>
          <w:trHeight w:val="283"/>
        </w:trPr>
        <w:tc>
          <w:tcPr>
            <w:tcW w:w="2679" w:type="dxa"/>
            <w:gridSpan w:val="6"/>
            <w:vMerge w:val="restart"/>
            <w:tcBorders>
              <w:right w:val="nil"/>
            </w:tcBorders>
          </w:tcPr>
          <w:p w14:paraId="53312670" w14:textId="39F6E77E" w:rsidR="002830B8" w:rsidRPr="00457065" w:rsidRDefault="002830B8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135675523" w:edGrp="everyone" w:colFirst="5" w:colLast="5"/>
            <w:permStart w:id="558330324" w:edGrp="everyone" w:colFirst="3" w:colLast="3"/>
            <w:permStart w:id="1621973473" w:edGrp="everyone" w:colFirst="1" w:colLast="1"/>
            <w:permEnd w:id="877157229"/>
            <w:r w:rsidRPr="00457065">
              <w:rPr>
                <w:rFonts w:asciiTheme="minorHAnsi" w:hAnsiTheme="minorHAnsi" w:cstheme="minorHAnsi"/>
                <w:sz w:val="20"/>
                <w:szCs w:val="20"/>
              </w:rPr>
              <w:t>Source(s) d’information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087682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dxa"/>
                <w:tcBorders>
                  <w:left w:val="nil"/>
                  <w:bottom w:val="nil"/>
                  <w:right w:val="nil"/>
                </w:tcBorders>
              </w:tcPr>
              <w:p w14:paraId="1F9C7387" w14:textId="7478DD0B" w:rsidR="002830B8" w:rsidRDefault="002830B8" w:rsidP="0077640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33" w:type="dxa"/>
            <w:gridSpan w:val="6"/>
            <w:tcBorders>
              <w:left w:val="nil"/>
              <w:bottom w:val="nil"/>
              <w:right w:val="nil"/>
            </w:tcBorders>
          </w:tcPr>
          <w:p w14:paraId="5008B78B" w14:textId="5BC4E4B5" w:rsidR="002830B8" w:rsidRDefault="002830B8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Dossier médical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797025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dxa"/>
                <w:gridSpan w:val="2"/>
                <w:tcBorders>
                  <w:left w:val="nil"/>
                  <w:bottom w:val="nil"/>
                  <w:right w:val="nil"/>
                </w:tcBorders>
              </w:tcPr>
              <w:p w14:paraId="79761D7E" w14:textId="2B86DB62" w:rsidR="002830B8" w:rsidRDefault="002830B8" w:rsidP="0077640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3" w:type="dxa"/>
            <w:gridSpan w:val="4"/>
            <w:tcBorders>
              <w:left w:val="nil"/>
              <w:bottom w:val="nil"/>
              <w:right w:val="nil"/>
            </w:tcBorders>
          </w:tcPr>
          <w:p w14:paraId="43566E59" w14:textId="6F9AFA18" w:rsidR="002830B8" w:rsidRDefault="002830B8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Usager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941447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  <w:tcBorders>
                  <w:left w:val="nil"/>
                  <w:bottom w:val="nil"/>
                  <w:right w:val="nil"/>
                </w:tcBorders>
              </w:tcPr>
              <w:p w14:paraId="65D424AC" w14:textId="27794D1A" w:rsidR="002830B8" w:rsidRDefault="002830B8" w:rsidP="0077640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703" w:type="dxa"/>
            <w:gridSpan w:val="3"/>
            <w:tcBorders>
              <w:left w:val="nil"/>
              <w:bottom w:val="nil"/>
            </w:tcBorders>
          </w:tcPr>
          <w:p w14:paraId="168FBA3F" w14:textId="738FA4F3" w:rsidR="002830B8" w:rsidRDefault="002830B8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Famille</w:t>
            </w:r>
          </w:p>
        </w:tc>
      </w:tr>
      <w:tr w:rsidR="002830B8" w:rsidRPr="00D66ED1" w14:paraId="40B803BA" w14:textId="77777777" w:rsidTr="00047988">
        <w:trPr>
          <w:trHeight w:val="283"/>
        </w:trPr>
        <w:tc>
          <w:tcPr>
            <w:tcW w:w="2679" w:type="dxa"/>
            <w:gridSpan w:val="6"/>
            <w:vMerge/>
            <w:tcBorders>
              <w:bottom w:val="single" w:sz="4" w:space="0" w:color="auto"/>
              <w:right w:val="nil"/>
            </w:tcBorders>
          </w:tcPr>
          <w:p w14:paraId="474FE061" w14:textId="77777777" w:rsidR="002830B8" w:rsidRDefault="002830B8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192452200" w:edGrp="everyone" w:colFirst="1" w:colLast="1"/>
            <w:permStart w:id="882118040" w:edGrp="everyone" w:colFirst="3" w:colLast="3"/>
            <w:permEnd w:id="1135675523"/>
            <w:permEnd w:id="558330324"/>
            <w:permEnd w:id="1621973473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9547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5E5FC540" w14:textId="59363056" w:rsidR="002830B8" w:rsidRPr="004F01AE" w:rsidRDefault="002830B8" w:rsidP="0077640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3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1F0431" w14:textId="47D0C9C3" w:rsidR="002830B8" w:rsidRDefault="002830B8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Observations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485779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0FF07A69" w14:textId="158D4608" w:rsidR="002830B8" w:rsidRDefault="002830B8" w:rsidP="0077640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252" w:type="dxa"/>
            <w:gridSpan w:val="9"/>
            <w:tcBorders>
              <w:top w:val="nil"/>
              <w:left w:val="nil"/>
              <w:bottom w:val="single" w:sz="4" w:space="0" w:color="auto"/>
            </w:tcBorders>
          </w:tcPr>
          <w:p w14:paraId="1794C0E0" w14:textId="6856672E" w:rsidR="002830B8" w:rsidRPr="00D66ED1" w:rsidRDefault="002830B8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Personnel soignant</w:t>
            </w:r>
          </w:p>
        </w:tc>
      </w:tr>
      <w:tr w:rsidR="00776407" w:rsidRPr="00D66ED1" w14:paraId="38DA59BF" w14:textId="77777777" w:rsidTr="00047988">
        <w:trPr>
          <w:trHeight w:val="283"/>
        </w:trPr>
        <w:tc>
          <w:tcPr>
            <w:tcW w:w="846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23826EA" w14:textId="2B18E0CE" w:rsidR="00776407" w:rsidRPr="00ED248B" w:rsidRDefault="00776407" w:rsidP="00776407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457646752" w:edGrp="everyone" w:colFirst="1" w:colLast="1"/>
            <w:permStart w:id="1698461319" w:edGrp="everyone" w:colFirst="3" w:colLast="3"/>
            <w:permStart w:id="1037319113" w:edGrp="everyone" w:colFirst="5" w:colLast="5"/>
            <w:permStart w:id="1817800333" w:edGrp="everyone" w:colFirst="7" w:colLast="7"/>
            <w:permStart w:id="1292775198" w:edGrp="everyone" w:colFirst="9" w:colLast="9"/>
            <w:permEnd w:id="1192452200"/>
            <w:permEnd w:id="882118040"/>
            <w:r w:rsidRPr="00ED248B">
              <w:rPr>
                <w:rFonts w:asciiTheme="minorHAnsi" w:hAnsiTheme="minorHAnsi" w:cstheme="minorHAnsi"/>
                <w:b/>
                <w:sz w:val="20"/>
                <w:szCs w:val="20"/>
              </w:rPr>
              <w:t>Sexe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863091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F39B0E7" w14:textId="29A838A1" w:rsidR="00776407" w:rsidRDefault="00776407" w:rsidP="0077640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22AE17" w14:textId="77777777" w:rsidR="00776407" w:rsidRDefault="00776407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Homme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033702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27D7635" w14:textId="319329F4" w:rsidR="00776407" w:rsidRDefault="00776407" w:rsidP="0077640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2C9E88" w14:textId="0256E6C9" w:rsidR="00776407" w:rsidRDefault="00776407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Femme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68850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4CA81A0" w14:textId="122771A0" w:rsidR="00776407" w:rsidRDefault="00776407" w:rsidP="0077640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447C36" w14:textId="019FD72C" w:rsidR="00776407" w:rsidRDefault="00776407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Autre :</w:t>
            </w:r>
          </w:p>
        </w:tc>
        <w:tc>
          <w:tcPr>
            <w:tcW w:w="21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5E0BD8" w14:textId="77777777" w:rsidR="00776407" w:rsidRDefault="00776407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5910A2" w14:textId="77777777" w:rsidR="00776407" w:rsidRPr="00ED248B" w:rsidRDefault="00776407" w:rsidP="00776407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D248B">
              <w:rPr>
                <w:rFonts w:asciiTheme="minorHAnsi" w:hAnsiTheme="minorHAnsi" w:cstheme="minorHAnsi"/>
                <w:b/>
                <w:sz w:val="20"/>
                <w:szCs w:val="20"/>
              </w:rPr>
              <w:t>Âge :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C2345C" w14:textId="77777777" w:rsidR="00776407" w:rsidRDefault="00776407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3F92A58" w14:textId="4A36D76D" w:rsidR="00776407" w:rsidRDefault="00776407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ans</w:t>
            </w:r>
          </w:p>
        </w:tc>
      </w:tr>
      <w:tr w:rsidR="00776407" w:rsidRPr="00D66ED1" w14:paraId="5EB3C352" w14:textId="77777777" w:rsidTr="00047988">
        <w:trPr>
          <w:trHeight w:val="283"/>
        </w:trPr>
        <w:tc>
          <w:tcPr>
            <w:tcW w:w="1838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DBDB9F3" w14:textId="37279761" w:rsidR="00776407" w:rsidRPr="00ED248B" w:rsidRDefault="00776407" w:rsidP="00776407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212708066" w:edGrp="everyone" w:colFirst="1" w:colLast="1"/>
            <w:permStart w:id="24598053" w:edGrp="everyone" w:colFirst="3" w:colLast="3"/>
            <w:permStart w:id="1282422949" w:edGrp="everyone" w:colFirst="5" w:colLast="5"/>
            <w:permEnd w:id="457646752"/>
            <w:permEnd w:id="1698461319"/>
            <w:permEnd w:id="1037319113"/>
            <w:permEnd w:id="1817800333"/>
            <w:permEnd w:id="1292775198"/>
            <w:r w:rsidRPr="00ED248B">
              <w:rPr>
                <w:rFonts w:asciiTheme="minorHAnsi" w:hAnsiTheme="minorHAnsi" w:cstheme="minorHAnsi"/>
                <w:b/>
                <w:sz w:val="20"/>
                <w:szCs w:val="20"/>
              </w:rPr>
              <w:t>Date admission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569199809"/>
            <w:placeholder>
              <w:docPart w:val="AE781EFAC1AB479AA884D0FD46E23A80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552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29367E2" w14:textId="347BE629" w:rsidR="00776407" w:rsidRDefault="00776407" w:rsidP="0077640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8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052351" w14:textId="175E65A9" w:rsidR="00776407" w:rsidRPr="006075DE" w:rsidRDefault="00776407" w:rsidP="00776407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075DE">
              <w:rPr>
                <w:rFonts w:asciiTheme="minorHAnsi" w:hAnsiTheme="minorHAnsi" w:cstheme="minorHAnsi"/>
                <w:b/>
                <w:sz w:val="20"/>
                <w:szCs w:val="20"/>
              </w:rPr>
              <w:t>Unité de soins :</w:t>
            </w:r>
          </w:p>
        </w:tc>
        <w:tc>
          <w:tcPr>
            <w:tcW w:w="18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28A893" w14:textId="5D3FF8CE" w:rsidR="00776407" w:rsidRDefault="00776407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59C804" w14:textId="77777777" w:rsidR="00776407" w:rsidRPr="006075DE" w:rsidRDefault="00776407" w:rsidP="00776407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075DE">
              <w:rPr>
                <w:rFonts w:asciiTheme="minorHAnsi" w:hAnsiTheme="minorHAnsi" w:cstheme="minorHAnsi"/>
                <w:b/>
                <w:sz w:val="20"/>
                <w:szCs w:val="20"/>
              </w:rPr>
              <w:t>Référent 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ED7FA8D" w14:textId="697C9B2C" w:rsidR="00776407" w:rsidRDefault="00776407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6407" w:rsidRPr="00D66ED1" w14:paraId="61EC487E" w14:textId="77777777" w:rsidTr="00047988">
        <w:trPr>
          <w:trHeight w:val="283"/>
        </w:trPr>
        <w:tc>
          <w:tcPr>
            <w:tcW w:w="1838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D496020" w14:textId="239C93F0" w:rsidR="00776407" w:rsidRPr="00ED248B" w:rsidRDefault="00776407" w:rsidP="00776407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945247174" w:edGrp="everyone" w:colFirst="1" w:colLast="1"/>
            <w:permStart w:id="1943235997" w:edGrp="everyone" w:colFirst="3" w:colLast="3"/>
            <w:permEnd w:id="1212708066"/>
            <w:permEnd w:id="24598053"/>
            <w:permEnd w:id="1282422949"/>
            <w:r w:rsidRPr="00ED248B">
              <w:rPr>
                <w:rFonts w:asciiTheme="minorHAnsi" w:hAnsiTheme="minorHAnsi" w:cstheme="minorHAnsi"/>
                <w:b/>
                <w:sz w:val="20"/>
                <w:szCs w:val="20"/>
              </w:rPr>
              <w:t>Requête reçue le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425111336"/>
            <w:placeholder>
              <w:docPart w:val="7B6C7593858B43BF9563ACD87949EA81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552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2F97C67" w14:textId="19900769" w:rsidR="00776407" w:rsidRDefault="00776407" w:rsidP="0077640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8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26278E" w14:textId="1650CDBE" w:rsidR="00776407" w:rsidRPr="006075DE" w:rsidRDefault="00776407" w:rsidP="00776407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075DE">
              <w:rPr>
                <w:rFonts w:asciiTheme="minorHAnsi" w:hAnsiTheme="minorHAnsi" w:cstheme="minorHAnsi"/>
                <w:b/>
                <w:sz w:val="20"/>
                <w:szCs w:val="20"/>
              </w:rPr>
              <w:t>Prise en charge le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024128604"/>
            <w:placeholder>
              <w:docPart w:val="7B6C7593858B43BF9563ACD87949EA81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847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3AC8258A" w14:textId="326F32D4" w:rsidR="00776407" w:rsidRDefault="00776407" w:rsidP="0077640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175A33" w14:textId="77777777" w:rsidR="00776407" w:rsidRDefault="00776407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945247174"/>
      <w:permEnd w:id="1943235997"/>
      <w:tr w:rsidR="00776407" w:rsidRPr="00D66ED1" w14:paraId="682B5411" w14:textId="77777777" w:rsidTr="00047988">
        <w:trPr>
          <w:trHeight w:val="578"/>
        </w:trPr>
        <w:tc>
          <w:tcPr>
            <w:tcW w:w="2679" w:type="dxa"/>
            <w:gridSpan w:val="6"/>
            <w:tcBorders>
              <w:bottom w:val="single" w:sz="4" w:space="0" w:color="auto"/>
              <w:right w:val="nil"/>
            </w:tcBorders>
          </w:tcPr>
          <w:p w14:paraId="481E7055" w14:textId="63715A61" w:rsidR="00776407" w:rsidRPr="00ED248B" w:rsidRDefault="00B71745" w:rsidP="00B71745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Motif de la référence </w:t>
            </w:r>
            <w:r w:rsidR="00776407" w:rsidRPr="00ED248B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7948" w:type="dxa"/>
            <w:gridSpan w:val="18"/>
            <w:tcBorders>
              <w:left w:val="nil"/>
              <w:bottom w:val="single" w:sz="4" w:space="0" w:color="auto"/>
            </w:tcBorders>
          </w:tcPr>
          <w:p w14:paraId="52C845D1" w14:textId="5416C440" w:rsidR="00776407" w:rsidRPr="00233739" w:rsidRDefault="00233739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B71745">
              <w:rPr>
                <w:rFonts w:asciiTheme="minorHAnsi" w:hAnsiTheme="minorHAnsi" w:cstheme="minorHAnsi"/>
                <w:sz w:val="20"/>
                <w:szCs w:val="20"/>
              </w:rPr>
              <w:t>Vu en ergothérapie pour l’évaluation de l’</w:t>
            </w:r>
            <w:r w:rsidR="00B71745">
              <w:rPr>
                <w:rFonts w:asciiTheme="minorHAnsi" w:hAnsiTheme="minorHAnsi" w:cstheme="minorHAnsi"/>
                <w:sz w:val="20"/>
                <w:szCs w:val="20"/>
              </w:rPr>
              <w:t>impact des habitudes de vie et de l’environnement sur l’intégrité de la peau.</w:t>
            </w:r>
          </w:p>
        </w:tc>
      </w:tr>
      <w:tr w:rsidR="00776407" w:rsidRPr="00D66ED1" w14:paraId="6DBFFA7C" w14:textId="77777777" w:rsidTr="00047988">
        <w:trPr>
          <w:trHeight w:val="872"/>
        </w:trPr>
        <w:tc>
          <w:tcPr>
            <w:tcW w:w="2679" w:type="dxa"/>
            <w:gridSpan w:val="6"/>
            <w:tcBorders>
              <w:right w:val="nil"/>
            </w:tcBorders>
          </w:tcPr>
          <w:p w14:paraId="6144F4A7" w14:textId="727A63E4" w:rsidR="00776407" w:rsidRPr="00ED248B" w:rsidRDefault="00776407" w:rsidP="00776407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061317650" w:edGrp="everyone" w:colFirst="1" w:colLast="1"/>
            <w:permStart w:id="1410926343" w:edGrp="everyone" w:colFirst="3" w:colLast="3"/>
            <w:r w:rsidRPr="00ED248B">
              <w:rPr>
                <w:rFonts w:asciiTheme="minorHAnsi" w:hAnsiTheme="minorHAnsi" w:cstheme="minorHAnsi"/>
                <w:b/>
                <w:sz w:val="20"/>
                <w:szCs w:val="20"/>
              </w:rPr>
              <w:t>Historique des lésions :</w:t>
            </w:r>
          </w:p>
        </w:tc>
        <w:tc>
          <w:tcPr>
            <w:tcW w:w="7948" w:type="dxa"/>
            <w:gridSpan w:val="18"/>
            <w:tcBorders>
              <w:left w:val="nil"/>
            </w:tcBorders>
          </w:tcPr>
          <w:p w14:paraId="2D6A9AC3" w14:textId="77777777" w:rsidR="00776407" w:rsidRPr="00D66ED1" w:rsidRDefault="00776407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81155" w:rsidRPr="00D66ED1" w14:paraId="417A673D" w14:textId="77777777" w:rsidTr="00047988">
        <w:trPr>
          <w:trHeight w:val="578"/>
        </w:trPr>
        <w:tc>
          <w:tcPr>
            <w:tcW w:w="2679" w:type="dxa"/>
            <w:gridSpan w:val="6"/>
            <w:tcBorders>
              <w:right w:val="nil"/>
            </w:tcBorders>
          </w:tcPr>
          <w:p w14:paraId="78F96A78" w14:textId="79B2D7AF" w:rsidR="00D81155" w:rsidRPr="00ED248B" w:rsidRDefault="00D81155" w:rsidP="00D81155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289421732" w:edGrp="everyone" w:colFirst="1" w:colLast="1"/>
            <w:permEnd w:id="1061317650"/>
            <w:permEnd w:id="1410926343"/>
            <w:r w:rsidRPr="00ED248B">
              <w:rPr>
                <w:rFonts w:asciiTheme="minorHAnsi" w:hAnsiTheme="minorHAnsi" w:cstheme="minorHAnsi"/>
                <w:b/>
                <w:sz w:val="20"/>
                <w:szCs w:val="20"/>
              </w:rPr>
              <w:t>Antécédents / conditions associées :</w:t>
            </w:r>
          </w:p>
        </w:tc>
        <w:tc>
          <w:tcPr>
            <w:tcW w:w="7948" w:type="dxa"/>
            <w:gridSpan w:val="18"/>
            <w:tcBorders>
              <w:left w:val="nil"/>
            </w:tcBorders>
          </w:tcPr>
          <w:p w14:paraId="13766E84" w14:textId="77777777" w:rsidR="00D81155" w:rsidRPr="00D66ED1" w:rsidRDefault="00D81155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6407" w:rsidRPr="00D66ED1" w14:paraId="3BA7B5F8" w14:textId="77777777" w:rsidTr="00047988">
        <w:trPr>
          <w:trHeight w:val="244"/>
        </w:trPr>
        <w:tc>
          <w:tcPr>
            <w:tcW w:w="2679" w:type="dxa"/>
            <w:gridSpan w:val="6"/>
            <w:tcBorders>
              <w:bottom w:val="single" w:sz="4" w:space="0" w:color="auto"/>
              <w:right w:val="nil"/>
            </w:tcBorders>
          </w:tcPr>
          <w:p w14:paraId="0FD76C39" w14:textId="77777777" w:rsidR="00776407" w:rsidRPr="00ED248B" w:rsidRDefault="00776407" w:rsidP="00776407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489781586" w:edGrp="everyone" w:colFirst="1" w:colLast="1"/>
            <w:permStart w:id="1236689547" w:edGrp="everyone" w:colFirst="3" w:colLast="3"/>
            <w:permStart w:id="1484460965" w:edGrp="everyone" w:colFirst="6" w:colLast="6"/>
            <w:permEnd w:id="1289421732"/>
            <w:r w:rsidRPr="00ED24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Allergies :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764022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dxa"/>
                <w:tcBorders>
                  <w:left w:val="nil"/>
                  <w:bottom w:val="single" w:sz="4" w:space="0" w:color="auto"/>
                  <w:right w:val="nil"/>
                </w:tcBorders>
              </w:tcPr>
              <w:p w14:paraId="565F911C" w14:textId="77777777" w:rsidR="00776407" w:rsidRDefault="00776407" w:rsidP="0077640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07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2B4EC72D" w14:textId="77777777" w:rsidR="00776407" w:rsidRDefault="00776407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Aucune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006713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left w:val="nil"/>
                  <w:bottom w:val="single" w:sz="4" w:space="0" w:color="auto"/>
                  <w:right w:val="nil"/>
                </w:tcBorders>
              </w:tcPr>
              <w:p w14:paraId="083BC153" w14:textId="77777777" w:rsidR="00776407" w:rsidRDefault="00776407" w:rsidP="0077640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77743490" w14:textId="77777777" w:rsidR="00776407" w:rsidRDefault="00776407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</w:tcPr>
          <w:p w14:paraId="401166FB" w14:textId="77777777" w:rsidR="00776407" w:rsidRDefault="00776407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Type :</w:t>
            </w:r>
          </w:p>
        </w:tc>
        <w:tc>
          <w:tcPr>
            <w:tcW w:w="4405" w:type="dxa"/>
            <w:gridSpan w:val="7"/>
            <w:tcBorders>
              <w:left w:val="nil"/>
              <w:bottom w:val="single" w:sz="4" w:space="0" w:color="auto"/>
            </w:tcBorders>
          </w:tcPr>
          <w:p w14:paraId="76A88FF6" w14:textId="77777777" w:rsidR="00776407" w:rsidRDefault="00776407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6407" w:rsidRPr="00D66ED1" w14:paraId="3375ABE7" w14:textId="77777777" w:rsidTr="00047988">
        <w:trPr>
          <w:trHeight w:val="225"/>
        </w:trPr>
        <w:tc>
          <w:tcPr>
            <w:tcW w:w="2679" w:type="dxa"/>
            <w:gridSpan w:val="6"/>
            <w:vMerge w:val="restart"/>
            <w:tcBorders>
              <w:right w:val="nil"/>
            </w:tcBorders>
          </w:tcPr>
          <w:p w14:paraId="2BFCD0A0" w14:textId="77777777" w:rsidR="00776407" w:rsidRPr="00ED248B" w:rsidRDefault="00776407" w:rsidP="00776407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329654317" w:edGrp="everyone" w:colFirst="1" w:colLast="1"/>
            <w:permEnd w:id="1489781586"/>
            <w:permEnd w:id="1236689547"/>
            <w:permEnd w:id="1484460965"/>
            <w:r w:rsidRPr="00ED24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Médication :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058362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dxa"/>
                <w:tcBorders>
                  <w:left w:val="nil"/>
                  <w:bottom w:val="nil"/>
                  <w:right w:val="nil"/>
                </w:tcBorders>
              </w:tcPr>
              <w:p w14:paraId="1CDC4253" w14:textId="77777777" w:rsidR="00776407" w:rsidRDefault="00776407" w:rsidP="0077640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513" w:type="dxa"/>
            <w:gridSpan w:val="17"/>
            <w:tcBorders>
              <w:left w:val="nil"/>
              <w:bottom w:val="nil"/>
            </w:tcBorders>
          </w:tcPr>
          <w:p w14:paraId="48E92678" w14:textId="77777777" w:rsidR="00776407" w:rsidRDefault="00776407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voir profil pharmacologique au dossier</w:t>
            </w:r>
          </w:p>
        </w:tc>
      </w:tr>
      <w:tr w:rsidR="00776407" w:rsidRPr="00D66ED1" w14:paraId="791EE92F" w14:textId="77777777" w:rsidTr="00047988">
        <w:trPr>
          <w:trHeight w:val="225"/>
        </w:trPr>
        <w:tc>
          <w:tcPr>
            <w:tcW w:w="2679" w:type="dxa"/>
            <w:gridSpan w:val="6"/>
            <w:vMerge/>
            <w:tcBorders>
              <w:bottom w:val="single" w:sz="4" w:space="0" w:color="auto"/>
              <w:right w:val="nil"/>
            </w:tcBorders>
          </w:tcPr>
          <w:p w14:paraId="710D9F56" w14:textId="77777777" w:rsidR="00776407" w:rsidRDefault="00776407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436311029" w:edGrp="everyone" w:colFirst="2" w:colLast="2"/>
            <w:permEnd w:id="329654317"/>
          </w:p>
        </w:tc>
        <w:tc>
          <w:tcPr>
            <w:tcW w:w="142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A69EF4" w14:textId="5C8B4915" w:rsidR="00776407" w:rsidRDefault="00776407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Particularités :</w:t>
            </w:r>
          </w:p>
        </w:tc>
        <w:tc>
          <w:tcPr>
            <w:tcW w:w="6521" w:type="dxa"/>
            <w:gridSpan w:val="13"/>
            <w:tcBorders>
              <w:top w:val="nil"/>
              <w:left w:val="nil"/>
              <w:bottom w:val="single" w:sz="4" w:space="0" w:color="auto"/>
            </w:tcBorders>
          </w:tcPr>
          <w:p w14:paraId="3D2CC218" w14:textId="123E077B" w:rsidR="00776407" w:rsidRDefault="00776407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6407" w:rsidRPr="00D66ED1" w14:paraId="671839D5" w14:textId="77777777" w:rsidTr="00047988">
        <w:trPr>
          <w:trHeight w:val="225"/>
        </w:trPr>
        <w:permEnd w:id="1436311029" w:displacedByCustomXml="next"/>
        <w:permStart w:id="1996257861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191290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bottom w:val="nil"/>
                  <w:right w:val="nil"/>
                </w:tcBorders>
              </w:tcPr>
              <w:p w14:paraId="35D58A3C" w14:textId="324986AA" w:rsidR="00776407" w:rsidRDefault="00776407" w:rsidP="0077640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206" w:type="dxa"/>
            <w:gridSpan w:val="23"/>
            <w:tcBorders>
              <w:left w:val="nil"/>
              <w:bottom w:val="nil"/>
            </w:tcBorders>
          </w:tcPr>
          <w:p w14:paraId="0FFFE59C" w14:textId="2796780B" w:rsidR="00776407" w:rsidRDefault="00776407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Rôles de l’ergothérapie expliqués à l’usager / famille</w:t>
            </w:r>
          </w:p>
        </w:tc>
      </w:tr>
      <w:tr w:rsidR="00776407" w:rsidRPr="00D66ED1" w14:paraId="1DD335C5" w14:textId="77777777" w:rsidTr="00047988">
        <w:trPr>
          <w:trHeight w:val="251"/>
        </w:trPr>
        <w:permEnd w:id="1996257861" w:displacedByCustomXml="next"/>
        <w:permStart w:id="1631593986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316808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35C5B0C0" w14:textId="4A19DEBF" w:rsidR="00776407" w:rsidRPr="00D66ED1" w:rsidRDefault="00776407" w:rsidP="0077640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206" w:type="dxa"/>
            <w:gridSpan w:val="23"/>
            <w:tcBorders>
              <w:top w:val="nil"/>
              <w:left w:val="nil"/>
              <w:bottom w:val="single" w:sz="4" w:space="0" w:color="auto"/>
            </w:tcBorders>
          </w:tcPr>
          <w:p w14:paraId="7C1A73A3" w14:textId="7FF19DB8" w:rsidR="00776407" w:rsidRPr="00D66ED1" w:rsidRDefault="00776407" w:rsidP="007764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Consentement à procéder à l’évaluation en ergothérapie donné par l’usager</w:t>
            </w:r>
            <w:r w:rsidR="002552A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="002552A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famille</w:t>
            </w:r>
          </w:p>
        </w:tc>
      </w:tr>
      <w:permEnd w:id="1631593986"/>
    </w:tbl>
    <w:p w14:paraId="28940DBE" w14:textId="77777777" w:rsidR="005A72EA" w:rsidRDefault="005A72EA"/>
    <w:tbl>
      <w:tblPr>
        <w:tblStyle w:val="Grilledutableau"/>
        <w:tblW w:w="10631" w:type="dxa"/>
        <w:tblLook w:val="04A0" w:firstRow="1" w:lastRow="0" w:firstColumn="1" w:lastColumn="0" w:noHBand="0" w:noVBand="1"/>
      </w:tblPr>
      <w:tblGrid>
        <w:gridCol w:w="10631"/>
      </w:tblGrid>
      <w:tr w:rsidR="002E3D54" w:rsidRPr="001625A7" w14:paraId="7453562B" w14:textId="77777777" w:rsidTr="00047988">
        <w:tc>
          <w:tcPr>
            <w:tcW w:w="10658" w:type="dxa"/>
            <w:shd w:val="clear" w:color="auto" w:fill="BFBFBF" w:themeFill="background1" w:themeFillShade="BF"/>
          </w:tcPr>
          <w:p w14:paraId="2DEFCFD2" w14:textId="3D406FE4" w:rsidR="002E3D54" w:rsidRPr="00D81155" w:rsidRDefault="00EE5B74" w:rsidP="00776407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</w:rPr>
            </w:pPr>
            <w:r w:rsidRPr="00D81155">
              <w:rPr>
                <w:rFonts w:asciiTheme="minorHAnsi" w:hAnsiTheme="minorHAnsi" w:cstheme="minorHAnsi"/>
                <w:b/>
              </w:rPr>
              <w:t>OBJECTIFS DE L’USAGER</w:t>
            </w:r>
          </w:p>
        </w:tc>
      </w:tr>
      <w:tr w:rsidR="00EE5B74" w:rsidRPr="001625A7" w14:paraId="39B6B1D1" w14:textId="77777777" w:rsidTr="00047988">
        <w:trPr>
          <w:trHeight w:val="607"/>
        </w:trPr>
        <w:tc>
          <w:tcPr>
            <w:tcW w:w="10658" w:type="dxa"/>
          </w:tcPr>
          <w:p w14:paraId="2062D821" w14:textId="3C1C2EFE" w:rsidR="00EE5B74" w:rsidRPr="001625A7" w:rsidRDefault="00EE5B74" w:rsidP="007E09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524301402" w:edGrp="everyone" w:colFirst="0" w:colLast="0"/>
          </w:p>
        </w:tc>
      </w:tr>
      <w:permEnd w:id="524301402"/>
    </w:tbl>
    <w:p w14:paraId="3A0FF5F2" w14:textId="77777777" w:rsidR="00D658C1" w:rsidRPr="0085656E" w:rsidRDefault="00D658C1" w:rsidP="007E09E8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27" w:type="dxa"/>
        <w:tblLayout w:type="fixed"/>
        <w:tblLook w:val="04A0" w:firstRow="1" w:lastRow="0" w:firstColumn="1" w:lastColumn="0" w:noHBand="0" w:noVBand="1"/>
      </w:tblPr>
      <w:tblGrid>
        <w:gridCol w:w="415"/>
        <w:gridCol w:w="6"/>
        <w:gridCol w:w="835"/>
        <w:gridCol w:w="563"/>
        <w:gridCol w:w="423"/>
        <w:gridCol w:w="447"/>
        <w:gridCol w:w="562"/>
        <w:gridCol w:w="855"/>
        <w:gridCol w:w="399"/>
        <w:gridCol w:w="20"/>
        <w:gridCol w:w="426"/>
        <w:gridCol w:w="355"/>
        <w:gridCol w:w="49"/>
        <w:gridCol w:w="166"/>
        <w:gridCol w:w="259"/>
        <w:gridCol w:w="305"/>
        <w:gridCol w:w="266"/>
        <w:gridCol w:w="12"/>
        <w:gridCol w:w="413"/>
        <w:gridCol w:w="20"/>
        <w:gridCol w:w="1113"/>
        <w:gridCol w:w="56"/>
        <w:gridCol w:w="507"/>
        <w:gridCol w:w="2155"/>
      </w:tblGrid>
      <w:tr w:rsidR="00C61A72" w:rsidRPr="00D00F2F" w14:paraId="724A9CBF" w14:textId="77777777" w:rsidTr="00BD3A80">
        <w:tc>
          <w:tcPr>
            <w:tcW w:w="10627" w:type="dxa"/>
            <w:gridSpan w:val="24"/>
            <w:shd w:val="clear" w:color="auto" w:fill="BFBFBF" w:themeFill="background1" w:themeFillShade="BF"/>
          </w:tcPr>
          <w:p w14:paraId="76CEB033" w14:textId="550F384C" w:rsidR="00C61A72" w:rsidRPr="00D81155" w:rsidRDefault="00134720" w:rsidP="00776407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</w:rPr>
            </w:pPr>
            <w:r w:rsidRPr="00D81155">
              <w:rPr>
                <w:rFonts w:asciiTheme="minorHAnsi" w:hAnsiTheme="minorHAnsi" w:cstheme="minorHAnsi"/>
                <w:b/>
              </w:rPr>
              <w:t>DESCRIPTION DE LA LÉSION DE PRESSION</w:t>
            </w:r>
          </w:p>
        </w:tc>
      </w:tr>
      <w:tr w:rsidR="00CB7823" w:rsidRPr="00D00F2F" w14:paraId="582A64D0" w14:textId="77777777" w:rsidTr="00D81155">
        <w:trPr>
          <w:trHeight w:val="324"/>
        </w:trPr>
        <w:permStart w:id="1990013457" w:edGrp="everyone" w:colFirst="0" w:colLast="0" w:displacedByCustomXml="next"/>
        <w:permStart w:id="762406502" w:edGrp="everyone" w:colFirst="2" w:colLast="2" w:displacedByCustomXml="next"/>
        <w:sdt>
          <w:sdtPr>
            <w:rPr>
              <w:rFonts w:asciiTheme="minorHAnsi" w:hAnsiTheme="minorHAnsi" w:cstheme="minorHAnsi"/>
              <w:sz w:val="18"/>
              <w:szCs w:val="18"/>
            </w:rPr>
            <w:id w:val="164672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right w:val="nil"/>
                </w:tcBorders>
                <w:shd w:val="clear" w:color="auto" w:fill="auto"/>
              </w:tcPr>
              <w:p w14:paraId="5A00698F" w14:textId="089CBACE" w:rsidR="00CB7823" w:rsidRPr="00085325" w:rsidRDefault="00CB02CE" w:rsidP="00F47F1D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940" w:type="dxa"/>
            <w:gridSpan w:val="12"/>
            <w:tcBorders>
              <w:left w:val="nil"/>
              <w:right w:val="nil"/>
            </w:tcBorders>
            <w:shd w:val="clear" w:color="auto" w:fill="auto"/>
          </w:tcPr>
          <w:p w14:paraId="7C8FFE49" w14:textId="610008DA" w:rsidR="00CB7823" w:rsidRPr="00085325" w:rsidRDefault="00134720" w:rsidP="00F47F1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5325">
              <w:rPr>
                <w:rFonts w:asciiTheme="minorHAnsi" w:hAnsiTheme="minorHAnsi" w:cstheme="minorHAnsi"/>
                <w:sz w:val="20"/>
                <w:szCs w:val="20"/>
              </w:rPr>
              <w:t>Observations directes</w:t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-959260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left w:val="nil"/>
                  <w:right w:val="nil"/>
                </w:tcBorders>
                <w:shd w:val="clear" w:color="auto" w:fill="auto"/>
              </w:tcPr>
              <w:p w14:paraId="7B057989" w14:textId="7F9B0673" w:rsidR="00CB7823" w:rsidRPr="00ED7AC2" w:rsidRDefault="00ED7AC2" w:rsidP="00F47F1D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847" w:type="dxa"/>
            <w:gridSpan w:val="9"/>
            <w:tcBorders>
              <w:left w:val="nil"/>
            </w:tcBorders>
            <w:shd w:val="clear" w:color="auto" w:fill="auto"/>
          </w:tcPr>
          <w:p w14:paraId="336C2DEB" w14:textId="7B365660" w:rsidR="00CB7823" w:rsidRPr="00085325" w:rsidRDefault="00134720" w:rsidP="00CB78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5325">
              <w:rPr>
                <w:rFonts w:asciiTheme="minorHAnsi" w:hAnsiTheme="minorHAnsi" w:cstheme="minorHAnsi"/>
                <w:sz w:val="20"/>
                <w:szCs w:val="20"/>
              </w:rPr>
              <w:t>Selon les observations par soins infirmiers</w:t>
            </w:r>
            <w:r w:rsidR="00CB7823" w:rsidRPr="00085325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permEnd w:id="762406502"/>
      <w:permEnd w:id="1990013457"/>
      <w:tr w:rsidR="00134720" w:rsidRPr="00D00F2F" w14:paraId="080303A1" w14:textId="77777777" w:rsidTr="00DF011B">
        <w:trPr>
          <w:trHeight w:val="82"/>
        </w:trPr>
        <w:tc>
          <w:tcPr>
            <w:tcW w:w="2689" w:type="dxa"/>
            <w:gridSpan w:val="6"/>
            <w:shd w:val="clear" w:color="auto" w:fill="F2F2F2" w:themeFill="background1" w:themeFillShade="F2"/>
          </w:tcPr>
          <w:p w14:paraId="21DA2158" w14:textId="77777777" w:rsidR="00134720" w:rsidRPr="00D00F2F" w:rsidRDefault="00134720" w:rsidP="00F47F1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17" w:type="dxa"/>
            <w:gridSpan w:val="6"/>
            <w:shd w:val="clear" w:color="auto" w:fill="F2F2F2" w:themeFill="background1" w:themeFillShade="F2"/>
          </w:tcPr>
          <w:p w14:paraId="483DFF51" w14:textId="00114AF2" w:rsidR="00134720" w:rsidRPr="00D00F2F" w:rsidRDefault="00134720" w:rsidP="0013472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00F2F">
              <w:rPr>
                <w:rFonts w:asciiTheme="minorHAnsi" w:hAnsiTheme="minorHAnsi" w:cstheme="minorHAnsi"/>
                <w:b/>
                <w:sz w:val="20"/>
                <w:szCs w:val="20"/>
              </w:rPr>
              <w:t>LÉSION #1</w:t>
            </w:r>
          </w:p>
        </w:tc>
        <w:tc>
          <w:tcPr>
            <w:tcW w:w="2659" w:type="dxa"/>
            <w:gridSpan w:val="10"/>
            <w:shd w:val="clear" w:color="auto" w:fill="F2F2F2" w:themeFill="background1" w:themeFillShade="F2"/>
          </w:tcPr>
          <w:p w14:paraId="0D7891CF" w14:textId="77863179" w:rsidR="00134720" w:rsidRPr="00D00F2F" w:rsidRDefault="00134720" w:rsidP="0013472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00F2F">
              <w:rPr>
                <w:rFonts w:asciiTheme="minorHAnsi" w:hAnsiTheme="minorHAnsi" w:cstheme="minorHAnsi"/>
                <w:b/>
                <w:sz w:val="20"/>
                <w:szCs w:val="20"/>
              </w:rPr>
              <w:t>LÉSION #2</w:t>
            </w:r>
          </w:p>
        </w:tc>
        <w:tc>
          <w:tcPr>
            <w:tcW w:w="2662" w:type="dxa"/>
            <w:gridSpan w:val="2"/>
            <w:shd w:val="clear" w:color="auto" w:fill="F2F2F2" w:themeFill="background1" w:themeFillShade="F2"/>
          </w:tcPr>
          <w:p w14:paraId="731BAE84" w14:textId="40DB27C2" w:rsidR="00134720" w:rsidRPr="00D00F2F" w:rsidRDefault="00134720" w:rsidP="0013472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00F2F">
              <w:rPr>
                <w:rFonts w:asciiTheme="minorHAnsi" w:hAnsiTheme="minorHAnsi" w:cstheme="minorHAnsi"/>
                <w:b/>
                <w:sz w:val="20"/>
                <w:szCs w:val="20"/>
              </w:rPr>
              <w:t>LÉSION #3</w:t>
            </w:r>
          </w:p>
        </w:tc>
      </w:tr>
      <w:tr w:rsidR="00134720" w:rsidRPr="00D00F2F" w14:paraId="34B0D4BA" w14:textId="77777777" w:rsidTr="00DF011B">
        <w:trPr>
          <w:trHeight w:val="498"/>
        </w:trPr>
        <w:tc>
          <w:tcPr>
            <w:tcW w:w="2689" w:type="dxa"/>
            <w:gridSpan w:val="6"/>
            <w:shd w:val="clear" w:color="auto" w:fill="F2F2F2" w:themeFill="background1" w:themeFillShade="F2"/>
          </w:tcPr>
          <w:p w14:paraId="5B6EF104" w14:textId="4C882BCE" w:rsidR="00134720" w:rsidRPr="00D00F2F" w:rsidRDefault="00134720" w:rsidP="0013472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81295398" w:edGrp="everyone" w:colFirst="1" w:colLast="1"/>
            <w:permStart w:id="712446263" w:edGrp="everyone" w:colFirst="2" w:colLast="2"/>
            <w:permStart w:id="1330926132" w:edGrp="everyone" w:colFirst="3" w:colLast="3"/>
            <w:r w:rsidRPr="00D00F2F">
              <w:rPr>
                <w:rFonts w:asciiTheme="minorHAnsi" w:hAnsiTheme="minorHAnsi" w:cstheme="minorHAnsi"/>
                <w:b/>
                <w:sz w:val="20"/>
                <w:szCs w:val="20"/>
              </w:rPr>
              <w:t>Endroit</w:t>
            </w:r>
          </w:p>
        </w:tc>
        <w:tc>
          <w:tcPr>
            <w:tcW w:w="2617" w:type="dxa"/>
            <w:gridSpan w:val="6"/>
          </w:tcPr>
          <w:p w14:paraId="4A2110A0" w14:textId="77777777" w:rsidR="00134720" w:rsidRPr="00D00F2F" w:rsidRDefault="00134720" w:rsidP="00F47F1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59" w:type="dxa"/>
            <w:gridSpan w:val="10"/>
          </w:tcPr>
          <w:p w14:paraId="7187B2B9" w14:textId="77777777" w:rsidR="00134720" w:rsidRPr="00D00F2F" w:rsidRDefault="00134720" w:rsidP="00F47F1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62" w:type="dxa"/>
            <w:gridSpan w:val="2"/>
          </w:tcPr>
          <w:p w14:paraId="7BFD04DF" w14:textId="2C01C853" w:rsidR="00134720" w:rsidRPr="00D00F2F" w:rsidRDefault="00134720" w:rsidP="00F47F1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4720" w:rsidRPr="00D00F2F" w14:paraId="1809613D" w14:textId="77777777" w:rsidTr="00DF011B">
        <w:trPr>
          <w:trHeight w:val="498"/>
        </w:trPr>
        <w:tc>
          <w:tcPr>
            <w:tcW w:w="2689" w:type="dxa"/>
            <w:gridSpan w:val="6"/>
            <w:shd w:val="clear" w:color="auto" w:fill="F2F2F2" w:themeFill="background1" w:themeFillShade="F2"/>
          </w:tcPr>
          <w:p w14:paraId="43B3CEE9" w14:textId="32DBF91F" w:rsidR="00134720" w:rsidRPr="00D00F2F" w:rsidRDefault="00134720" w:rsidP="00F47F1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010667443" w:edGrp="everyone" w:colFirst="1" w:colLast="1"/>
            <w:permStart w:id="1965099678" w:edGrp="everyone" w:colFirst="2" w:colLast="2"/>
            <w:permStart w:id="2063354600" w:edGrp="everyone" w:colFirst="3" w:colLast="3"/>
            <w:permEnd w:id="281295398"/>
            <w:permEnd w:id="712446263"/>
            <w:permEnd w:id="1330926132"/>
            <w:r w:rsidRPr="00D00F2F">
              <w:rPr>
                <w:rFonts w:asciiTheme="minorHAnsi" w:hAnsiTheme="minorHAnsi" w:cstheme="minorHAnsi"/>
                <w:b/>
                <w:sz w:val="20"/>
                <w:szCs w:val="20"/>
              </w:rPr>
              <w:t>Stade</w:t>
            </w:r>
          </w:p>
        </w:tc>
        <w:tc>
          <w:tcPr>
            <w:tcW w:w="2617" w:type="dxa"/>
            <w:gridSpan w:val="6"/>
          </w:tcPr>
          <w:p w14:paraId="641594F0" w14:textId="77777777" w:rsidR="00134720" w:rsidRPr="00D00F2F" w:rsidRDefault="00134720" w:rsidP="00F47F1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59" w:type="dxa"/>
            <w:gridSpan w:val="10"/>
          </w:tcPr>
          <w:p w14:paraId="2AFFA24A" w14:textId="77777777" w:rsidR="00134720" w:rsidRPr="00D00F2F" w:rsidRDefault="00134720" w:rsidP="00F47F1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62" w:type="dxa"/>
            <w:gridSpan w:val="2"/>
          </w:tcPr>
          <w:p w14:paraId="7EDDA4D4" w14:textId="6FBD13F7" w:rsidR="00134720" w:rsidRPr="00D00F2F" w:rsidRDefault="00134720" w:rsidP="00F47F1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4720" w:rsidRPr="00D00F2F" w14:paraId="5C45F3E2" w14:textId="77777777" w:rsidTr="00DF011B">
        <w:trPr>
          <w:trHeight w:val="498"/>
        </w:trPr>
        <w:tc>
          <w:tcPr>
            <w:tcW w:w="2689" w:type="dxa"/>
            <w:gridSpan w:val="6"/>
            <w:shd w:val="clear" w:color="auto" w:fill="F2F2F2" w:themeFill="background1" w:themeFillShade="F2"/>
          </w:tcPr>
          <w:p w14:paraId="52B256C7" w14:textId="73BAE68A" w:rsidR="00134720" w:rsidRPr="00D00F2F" w:rsidRDefault="00134720" w:rsidP="0023373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1631221947" w:edGrp="everyone" w:colFirst="1" w:colLast="1"/>
            <w:permStart w:id="1537700159" w:edGrp="everyone" w:colFirst="2" w:colLast="2"/>
            <w:permStart w:id="1508857760" w:edGrp="everyone" w:colFirst="3" w:colLast="3"/>
            <w:permEnd w:id="2010667443"/>
            <w:permEnd w:id="1965099678"/>
            <w:permEnd w:id="2063354600"/>
            <w:r w:rsidRPr="00D00F2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Forme </w:t>
            </w:r>
            <w:r w:rsidR="00AF637D" w:rsidRPr="00D00F2F">
              <w:rPr>
                <w:rFonts w:asciiTheme="minorHAnsi" w:hAnsiTheme="minorHAnsi" w:cstheme="minorHAnsi"/>
                <w:b/>
                <w:sz w:val="16"/>
                <w:szCs w:val="16"/>
              </w:rPr>
              <w:t>(</w:t>
            </w:r>
            <w:r w:rsidRPr="00D00F2F">
              <w:rPr>
                <w:rFonts w:asciiTheme="minorHAnsi" w:hAnsiTheme="minorHAnsi" w:cstheme="minorHAnsi"/>
                <w:b/>
                <w:sz w:val="16"/>
                <w:szCs w:val="16"/>
              </w:rPr>
              <w:t>ovale</w:t>
            </w:r>
            <w:r w:rsidR="008A3166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D00F2F">
              <w:rPr>
                <w:rFonts w:asciiTheme="minorHAnsi" w:hAnsiTheme="minorHAnsi" w:cstheme="minorHAnsi"/>
                <w:b/>
                <w:sz w:val="16"/>
                <w:szCs w:val="16"/>
              </w:rPr>
              <w:t>/</w:t>
            </w:r>
            <w:r w:rsidR="008A3166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E36CFD">
              <w:rPr>
                <w:rFonts w:asciiTheme="minorHAnsi" w:hAnsiTheme="minorHAnsi" w:cstheme="minorHAnsi"/>
                <w:b/>
                <w:sz w:val="16"/>
                <w:szCs w:val="16"/>
              </w:rPr>
              <w:t>non-</w:t>
            </w:r>
            <w:r w:rsidRPr="00D00F2F">
              <w:rPr>
                <w:rFonts w:asciiTheme="minorHAnsi" w:hAnsiTheme="minorHAnsi" w:cstheme="minorHAnsi"/>
                <w:b/>
                <w:sz w:val="16"/>
                <w:szCs w:val="16"/>
              </w:rPr>
              <w:t>géométrique)</w:t>
            </w:r>
          </w:p>
        </w:tc>
        <w:tc>
          <w:tcPr>
            <w:tcW w:w="2617" w:type="dxa"/>
            <w:gridSpan w:val="6"/>
          </w:tcPr>
          <w:p w14:paraId="1EB7F633" w14:textId="16713394" w:rsidR="004C03C0" w:rsidRPr="00D00F2F" w:rsidRDefault="004C03C0" w:rsidP="00F47F1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6" w:name="_GoBack"/>
            <w:bookmarkEnd w:id="6"/>
          </w:p>
        </w:tc>
        <w:tc>
          <w:tcPr>
            <w:tcW w:w="2659" w:type="dxa"/>
            <w:gridSpan w:val="10"/>
          </w:tcPr>
          <w:p w14:paraId="126CB734" w14:textId="42149131" w:rsidR="00134720" w:rsidRPr="00D00F2F" w:rsidRDefault="00134720" w:rsidP="00F47F1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62" w:type="dxa"/>
            <w:gridSpan w:val="2"/>
          </w:tcPr>
          <w:p w14:paraId="3AE41D54" w14:textId="5367DDBC" w:rsidR="00134720" w:rsidRPr="00D00F2F" w:rsidRDefault="00134720" w:rsidP="00F47F1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4720" w:rsidRPr="00D00F2F" w14:paraId="51AE524E" w14:textId="77777777" w:rsidTr="00DF011B">
        <w:trPr>
          <w:trHeight w:val="498"/>
        </w:trPr>
        <w:tc>
          <w:tcPr>
            <w:tcW w:w="2689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6791DB2" w14:textId="3531C85B" w:rsidR="00134720" w:rsidRPr="00D00F2F" w:rsidRDefault="00AF637D" w:rsidP="00F47F1D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1443511498" w:edGrp="everyone" w:colFirst="1" w:colLast="1"/>
            <w:permStart w:id="1104633947" w:edGrp="everyone" w:colFirst="2" w:colLast="2"/>
            <w:permStart w:id="363664625" w:edGrp="everyone" w:colFirst="3" w:colLast="3"/>
            <w:permEnd w:id="1631221947"/>
            <w:permEnd w:id="1537700159"/>
            <w:permEnd w:id="1508857760"/>
            <w:r w:rsidRPr="00D00F2F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Dimensions </w:t>
            </w:r>
            <w:r w:rsidRPr="00D00F2F">
              <w:rPr>
                <w:rFonts w:asciiTheme="minorHAnsi" w:hAnsiTheme="minorHAnsi" w:cstheme="minorHAnsi"/>
                <w:b/>
                <w:sz w:val="16"/>
                <w:szCs w:val="16"/>
              </w:rPr>
              <w:t>(largeur x longueur)</w:t>
            </w:r>
          </w:p>
        </w:tc>
        <w:tc>
          <w:tcPr>
            <w:tcW w:w="2617" w:type="dxa"/>
            <w:gridSpan w:val="6"/>
            <w:tcBorders>
              <w:bottom w:val="single" w:sz="4" w:space="0" w:color="auto"/>
            </w:tcBorders>
          </w:tcPr>
          <w:p w14:paraId="4596C0E9" w14:textId="1C99616D" w:rsidR="00214EB1" w:rsidRPr="00D00F2F" w:rsidRDefault="00214EB1" w:rsidP="00B0321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59" w:type="dxa"/>
            <w:gridSpan w:val="10"/>
            <w:tcBorders>
              <w:bottom w:val="single" w:sz="4" w:space="0" w:color="auto"/>
            </w:tcBorders>
          </w:tcPr>
          <w:p w14:paraId="284E0022" w14:textId="77777777" w:rsidR="00134720" w:rsidRPr="00D00F2F" w:rsidRDefault="00134720" w:rsidP="00F47F1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62" w:type="dxa"/>
            <w:gridSpan w:val="2"/>
            <w:tcBorders>
              <w:bottom w:val="single" w:sz="4" w:space="0" w:color="auto"/>
            </w:tcBorders>
          </w:tcPr>
          <w:p w14:paraId="02AA132D" w14:textId="512C95BC" w:rsidR="00134720" w:rsidRPr="00D00F2F" w:rsidRDefault="00134720" w:rsidP="00F47F1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83B8E" w:rsidRPr="00D00F2F" w14:paraId="4C652D05" w14:textId="77777777" w:rsidTr="001350FF">
        <w:trPr>
          <w:trHeight w:val="199"/>
        </w:trPr>
        <w:tc>
          <w:tcPr>
            <w:tcW w:w="1819" w:type="dxa"/>
            <w:gridSpan w:val="4"/>
            <w:tcBorders>
              <w:bottom w:val="dotted" w:sz="4" w:space="0" w:color="auto"/>
              <w:right w:val="nil"/>
            </w:tcBorders>
          </w:tcPr>
          <w:p w14:paraId="7716FC4E" w14:textId="5739ECA9" w:rsidR="00A83B8E" w:rsidRPr="00D00F2F" w:rsidRDefault="00A83B8E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365784318" w:edGrp="everyone" w:colFirst="1" w:colLast="1"/>
            <w:permStart w:id="1216837111" w:edGrp="everyone" w:colFirst="4" w:colLast="4"/>
            <w:permEnd w:id="1443511498"/>
            <w:permEnd w:id="1104633947"/>
            <w:permEnd w:id="363664625"/>
            <w:r w:rsidRPr="00D00F2F">
              <w:rPr>
                <w:rFonts w:asciiTheme="minorHAnsi" w:hAnsiTheme="minorHAnsi" w:cstheme="minorHAnsi"/>
                <w:b/>
                <w:sz w:val="20"/>
                <w:szCs w:val="20"/>
              </w:rPr>
              <w:t>Échelle de Braden</w:t>
            </w:r>
            <w:r w:rsidRPr="00D00F2F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tc>
          <w:tcPr>
            <w:tcW w:w="423" w:type="dxa"/>
            <w:tcBorders>
              <w:left w:val="nil"/>
              <w:bottom w:val="dotted" w:sz="4" w:space="0" w:color="auto"/>
              <w:right w:val="nil"/>
            </w:tcBorders>
          </w:tcPr>
          <w:p w14:paraId="47DA3DBD" w14:textId="0C8D198D" w:rsidR="00A83B8E" w:rsidRPr="00D00F2F" w:rsidRDefault="00A83B8E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9" w:type="dxa"/>
            <w:gridSpan w:val="6"/>
            <w:tcBorders>
              <w:left w:val="nil"/>
              <w:bottom w:val="dotted" w:sz="4" w:space="0" w:color="auto"/>
              <w:right w:val="nil"/>
            </w:tcBorders>
          </w:tcPr>
          <w:p w14:paraId="1A7F49D0" w14:textId="5916E818" w:rsidR="00A83B8E" w:rsidRPr="00D00F2F" w:rsidRDefault="00A83B8E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00F2F">
              <w:rPr>
                <w:rFonts w:asciiTheme="minorHAnsi" w:hAnsiTheme="minorHAnsi" w:cstheme="minorHAnsi"/>
                <w:sz w:val="20"/>
                <w:szCs w:val="20"/>
              </w:rPr>
              <w:t>/23</w:t>
            </w:r>
          </w:p>
        </w:tc>
        <w:tc>
          <w:tcPr>
            <w:tcW w:w="3521" w:type="dxa"/>
            <w:gridSpan w:val="12"/>
            <w:tcBorders>
              <w:left w:val="nil"/>
              <w:bottom w:val="dotted" w:sz="4" w:space="0" w:color="auto"/>
              <w:right w:val="nil"/>
            </w:tcBorders>
          </w:tcPr>
          <w:p w14:paraId="5BE82CB8" w14:textId="77777777" w:rsidR="00A83B8E" w:rsidRPr="00D00F2F" w:rsidRDefault="00A83B8E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00F2F">
              <w:rPr>
                <w:rFonts w:asciiTheme="minorHAnsi" w:hAnsiTheme="minorHAnsi" w:cstheme="minorHAnsi"/>
                <w:sz w:val="20"/>
                <w:szCs w:val="20"/>
              </w:rPr>
              <w:t>Complété par infirmière, en date du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758433165"/>
            <w:placeholder>
              <w:docPart w:val="DefaultPlaceholder_-18540134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155" w:type="dxa"/>
                <w:tcBorders>
                  <w:left w:val="nil"/>
                  <w:bottom w:val="dotted" w:sz="4" w:space="0" w:color="auto"/>
                </w:tcBorders>
              </w:tcPr>
              <w:p w14:paraId="28FB5128" w14:textId="3FBA1117" w:rsidR="00A83B8E" w:rsidRPr="00D00F2F" w:rsidRDefault="00A83B8E" w:rsidP="00A83B8E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00F2F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permEnd w:id="365784318"/>
      <w:permEnd w:id="1216837111"/>
      <w:tr w:rsidR="00A83B8E" w:rsidRPr="00D00F2F" w14:paraId="60C7BFA1" w14:textId="77777777" w:rsidTr="00DF011B">
        <w:trPr>
          <w:trHeight w:val="199"/>
        </w:trPr>
        <w:tc>
          <w:tcPr>
            <w:tcW w:w="1256" w:type="dxa"/>
            <w:gridSpan w:val="3"/>
            <w:tcBorders>
              <w:top w:val="dotted" w:sz="4" w:space="0" w:color="auto"/>
              <w:right w:val="dotted" w:sz="4" w:space="0" w:color="auto"/>
            </w:tcBorders>
          </w:tcPr>
          <w:p w14:paraId="27FBE166" w14:textId="3B0BA16E" w:rsidR="00A83B8E" w:rsidRPr="00D00F2F" w:rsidRDefault="00A83B8E" w:rsidP="009D19D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00F2F">
              <w:rPr>
                <w:rFonts w:asciiTheme="minorHAnsi" w:hAnsiTheme="minorHAnsi" w:cstheme="minorHAnsi"/>
                <w:sz w:val="16"/>
                <w:szCs w:val="16"/>
              </w:rPr>
              <w:t>Interprétation :</w:t>
            </w:r>
          </w:p>
        </w:tc>
        <w:tc>
          <w:tcPr>
            <w:tcW w:w="1433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0502D256" w14:textId="7BBE4E0B" w:rsidR="00A83B8E" w:rsidRPr="00D00F2F" w:rsidRDefault="00A83B8E" w:rsidP="00A83B8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00F2F">
              <w:rPr>
                <w:rFonts w:asciiTheme="minorHAnsi" w:hAnsiTheme="minorHAnsi" w:cstheme="minorHAnsi"/>
                <w:sz w:val="16"/>
                <w:szCs w:val="16"/>
              </w:rPr>
              <w:t xml:space="preserve">15-18 </w:t>
            </w:r>
            <w:r w:rsidR="00B71745">
              <w:rPr>
                <w:rFonts w:asciiTheme="minorHAnsi" w:hAnsiTheme="minorHAnsi" w:cstheme="minorHAnsi"/>
                <w:sz w:val="16"/>
                <w:szCs w:val="16"/>
              </w:rPr>
              <w:t xml:space="preserve">= </w:t>
            </w:r>
            <w:r w:rsidRPr="00D00F2F">
              <w:rPr>
                <w:rFonts w:asciiTheme="minorHAnsi" w:hAnsiTheme="minorHAnsi" w:cstheme="minorHAnsi"/>
                <w:sz w:val="16"/>
                <w:szCs w:val="16"/>
              </w:rPr>
              <w:t>risque faible</w:t>
            </w:r>
          </w:p>
        </w:tc>
        <w:tc>
          <w:tcPr>
            <w:tcW w:w="1816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584BDD45" w14:textId="53D0683E" w:rsidR="00A83B8E" w:rsidRPr="00D00F2F" w:rsidRDefault="00A83B8E" w:rsidP="00A83B8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00F2F">
              <w:rPr>
                <w:rFonts w:asciiTheme="minorHAnsi" w:hAnsiTheme="minorHAnsi" w:cstheme="minorHAnsi"/>
                <w:sz w:val="16"/>
                <w:szCs w:val="16"/>
              </w:rPr>
              <w:t xml:space="preserve">13-14 </w:t>
            </w:r>
            <w:r w:rsidR="00B71745">
              <w:rPr>
                <w:rFonts w:asciiTheme="minorHAnsi" w:hAnsiTheme="minorHAnsi" w:cstheme="minorHAnsi"/>
                <w:sz w:val="16"/>
                <w:szCs w:val="16"/>
              </w:rPr>
              <w:t xml:space="preserve">= </w:t>
            </w:r>
            <w:r w:rsidRPr="00D00F2F">
              <w:rPr>
                <w:rFonts w:asciiTheme="minorHAnsi" w:hAnsiTheme="minorHAnsi" w:cstheme="minorHAnsi"/>
                <w:sz w:val="16"/>
                <w:szCs w:val="16"/>
              </w:rPr>
              <w:t>risque modéré</w:t>
            </w:r>
          </w:p>
        </w:tc>
        <w:tc>
          <w:tcPr>
            <w:tcW w:w="1580" w:type="dxa"/>
            <w:gridSpan w:val="7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71748A76" w14:textId="146DB220" w:rsidR="00A83B8E" w:rsidRPr="00D00F2F" w:rsidRDefault="00A83B8E" w:rsidP="009D19D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00F2F">
              <w:rPr>
                <w:rFonts w:asciiTheme="minorHAnsi" w:hAnsiTheme="minorHAnsi" w:cstheme="minorHAnsi"/>
                <w:sz w:val="16"/>
                <w:szCs w:val="16"/>
              </w:rPr>
              <w:t xml:space="preserve">10-12 </w:t>
            </w:r>
            <w:r w:rsidR="00B71745">
              <w:rPr>
                <w:rFonts w:asciiTheme="minorHAnsi" w:hAnsiTheme="minorHAnsi" w:cstheme="minorHAnsi"/>
                <w:sz w:val="16"/>
                <w:szCs w:val="16"/>
              </w:rPr>
              <w:t xml:space="preserve">= </w:t>
            </w:r>
            <w:r w:rsidRPr="00D00F2F">
              <w:rPr>
                <w:rFonts w:asciiTheme="minorHAnsi" w:hAnsiTheme="minorHAnsi" w:cstheme="minorHAnsi"/>
                <w:sz w:val="16"/>
                <w:szCs w:val="16"/>
              </w:rPr>
              <w:t>risque élevé</w:t>
            </w:r>
          </w:p>
        </w:tc>
        <w:tc>
          <w:tcPr>
            <w:tcW w:w="4542" w:type="dxa"/>
            <w:gridSpan w:val="8"/>
            <w:tcBorders>
              <w:top w:val="dotted" w:sz="4" w:space="0" w:color="auto"/>
              <w:left w:val="dotted" w:sz="4" w:space="0" w:color="auto"/>
            </w:tcBorders>
          </w:tcPr>
          <w:p w14:paraId="2CD7759C" w14:textId="3A9E794F" w:rsidR="00A83B8E" w:rsidRPr="00D00F2F" w:rsidRDefault="00D00F2F" w:rsidP="009D19D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00F2F">
              <w:rPr>
                <w:rFonts w:asciiTheme="minorHAnsi" w:hAnsiTheme="minorHAnsi" w:cstheme="minorHAnsi"/>
                <w:sz w:val="16"/>
                <w:szCs w:val="16"/>
              </w:rPr>
              <w:t xml:space="preserve">9 et moins </w:t>
            </w:r>
            <w:r w:rsidR="00B71745">
              <w:rPr>
                <w:rFonts w:asciiTheme="minorHAnsi" w:hAnsiTheme="minorHAnsi" w:cstheme="minorHAnsi"/>
                <w:sz w:val="16"/>
                <w:szCs w:val="16"/>
              </w:rPr>
              <w:t xml:space="preserve">= </w:t>
            </w:r>
            <w:r w:rsidRPr="00D00F2F">
              <w:rPr>
                <w:rFonts w:asciiTheme="minorHAnsi" w:hAnsiTheme="minorHAnsi" w:cstheme="minorHAnsi"/>
                <w:sz w:val="16"/>
                <w:szCs w:val="16"/>
              </w:rPr>
              <w:t>risque très élevé</w:t>
            </w:r>
          </w:p>
        </w:tc>
      </w:tr>
      <w:tr w:rsidR="00D00F2F" w:rsidRPr="00D00F2F" w14:paraId="723E803D" w14:textId="77777777" w:rsidTr="001350FF">
        <w:trPr>
          <w:trHeight w:val="199"/>
        </w:trPr>
        <w:tc>
          <w:tcPr>
            <w:tcW w:w="8472" w:type="dxa"/>
            <w:gridSpan w:val="23"/>
            <w:shd w:val="clear" w:color="auto" w:fill="D9D9D9" w:themeFill="background1" w:themeFillShade="D9"/>
          </w:tcPr>
          <w:p w14:paraId="101F7F60" w14:textId="4EFBAE37" w:rsidR="00D00F2F" w:rsidRPr="00D00F2F" w:rsidRDefault="00D00F2F" w:rsidP="009D19D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MESURE(S) PRÉVENTIVE(S) DÉJÀ EN PLACE</w:t>
            </w:r>
          </w:p>
        </w:tc>
        <w:tc>
          <w:tcPr>
            <w:tcW w:w="2155" w:type="dxa"/>
            <w:shd w:val="clear" w:color="auto" w:fill="D9D9D9" w:themeFill="background1" w:themeFillShade="D9"/>
          </w:tcPr>
          <w:p w14:paraId="3F5D1D6C" w14:textId="4BBE4F5A" w:rsidR="00D00F2F" w:rsidRPr="00D00F2F" w:rsidRDefault="00D00F2F" w:rsidP="00D00F2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00F2F">
              <w:rPr>
                <w:rFonts w:asciiTheme="minorHAnsi" w:hAnsiTheme="minorHAnsi" w:cstheme="minorHAnsi"/>
                <w:b/>
                <w:sz w:val="20"/>
                <w:szCs w:val="20"/>
              </w:rPr>
              <w:t>LÉSION</w:t>
            </w:r>
            <w:r w:rsidR="00B27921">
              <w:rPr>
                <w:rFonts w:asciiTheme="minorHAnsi" w:hAnsiTheme="minorHAnsi" w:cstheme="minorHAnsi"/>
                <w:b/>
                <w:sz w:val="20"/>
                <w:szCs w:val="20"/>
              </w:rPr>
              <w:t>(S)</w:t>
            </w:r>
            <w:r w:rsidRPr="00D00F2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ASSOCIÉ</w:t>
            </w:r>
            <w:r w:rsidR="00B27921"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 w:rsidRPr="00D00F2F">
              <w:rPr>
                <w:rFonts w:asciiTheme="minorHAnsi" w:hAnsiTheme="minorHAnsi" w:cstheme="minorHAnsi"/>
                <w:b/>
                <w:sz w:val="20"/>
                <w:szCs w:val="20"/>
              </w:rPr>
              <w:t>ES</w:t>
            </w:r>
            <w:r w:rsidR="00B27921"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</w:p>
        </w:tc>
      </w:tr>
      <w:tr w:rsidR="00C95775" w:rsidRPr="00D00F2F" w14:paraId="3E410309" w14:textId="77777777" w:rsidTr="003E41E6">
        <w:trPr>
          <w:trHeight w:val="1515"/>
        </w:trPr>
        <w:tc>
          <w:tcPr>
            <w:tcW w:w="8472" w:type="dxa"/>
            <w:gridSpan w:val="23"/>
          </w:tcPr>
          <w:p w14:paraId="06022E1C" w14:textId="4D40B7A3" w:rsidR="00C95775" w:rsidRPr="00D00F2F" w:rsidRDefault="00C95775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39011783" w:edGrp="everyone" w:colFirst="0" w:colLast="0"/>
            <w:permStart w:id="2035886775" w:edGrp="everyone" w:colFirst="1" w:colLast="1"/>
          </w:p>
        </w:tc>
        <w:tc>
          <w:tcPr>
            <w:tcW w:w="2155" w:type="dxa"/>
          </w:tcPr>
          <w:p w14:paraId="21CC8618" w14:textId="065872EE" w:rsidR="00C95775" w:rsidRPr="00D00F2F" w:rsidRDefault="00C95775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239011783"/>
      <w:permEnd w:id="2035886775"/>
      <w:tr w:rsidR="00B53FA1" w:rsidRPr="00D00F2F" w14:paraId="3C4D38E2" w14:textId="77777777" w:rsidTr="00776407">
        <w:trPr>
          <w:trHeight w:val="284"/>
        </w:trPr>
        <w:tc>
          <w:tcPr>
            <w:tcW w:w="10627" w:type="dxa"/>
            <w:gridSpan w:val="24"/>
            <w:shd w:val="clear" w:color="auto" w:fill="BFBFBF" w:themeFill="background1" w:themeFillShade="BF"/>
          </w:tcPr>
          <w:p w14:paraId="2B3F73E1" w14:textId="3AFB3B93" w:rsidR="00B53FA1" w:rsidRPr="00085325" w:rsidRDefault="00085325" w:rsidP="00776407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LA </w:t>
            </w:r>
            <w:r w:rsidR="00B247F5" w:rsidRPr="00085325">
              <w:rPr>
                <w:rFonts w:asciiTheme="minorHAnsi" w:hAnsiTheme="minorHAnsi" w:cstheme="minorHAnsi"/>
                <w:b/>
              </w:rPr>
              <w:t>PERSONNE</w:t>
            </w:r>
          </w:p>
        </w:tc>
      </w:tr>
      <w:tr w:rsidR="00B53FA1" w:rsidRPr="00D00F2F" w14:paraId="7750300B" w14:textId="77777777" w:rsidTr="00DF011B">
        <w:trPr>
          <w:trHeight w:val="284"/>
        </w:trPr>
        <w:tc>
          <w:tcPr>
            <w:tcW w:w="10627" w:type="dxa"/>
            <w:gridSpan w:val="2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1446129" w14:textId="3FB744A8" w:rsidR="00B53FA1" w:rsidRPr="008A75E7" w:rsidRDefault="007950D5" w:rsidP="009D19D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A75E7">
              <w:rPr>
                <w:rFonts w:asciiTheme="minorHAnsi" w:hAnsiTheme="minorHAnsi" w:cstheme="minorHAnsi"/>
                <w:b/>
                <w:sz w:val="20"/>
                <w:szCs w:val="20"/>
              </w:rPr>
              <w:t>CAPACITÉS PHYSIQUES</w:t>
            </w:r>
          </w:p>
        </w:tc>
      </w:tr>
      <w:tr w:rsidR="008354DF" w:rsidRPr="00D00F2F" w14:paraId="6DAE7B17" w14:textId="77777777" w:rsidTr="00D905CE">
        <w:trPr>
          <w:trHeight w:val="578"/>
        </w:trPr>
        <w:tc>
          <w:tcPr>
            <w:tcW w:w="2689" w:type="dxa"/>
            <w:gridSpan w:val="6"/>
            <w:tcBorders>
              <w:right w:val="nil"/>
            </w:tcBorders>
            <w:shd w:val="clear" w:color="auto" w:fill="auto"/>
          </w:tcPr>
          <w:p w14:paraId="1E7A0B1D" w14:textId="77777777" w:rsidR="008354DF" w:rsidRPr="00DF011B" w:rsidRDefault="008354DF" w:rsidP="009D19D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257983399" w:edGrp="everyone" w:colFirst="1" w:colLast="1"/>
            <w:r w:rsidRPr="00DF011B">
              <w:rPr>
                <w:rFonts w:asciiTheme="minorHAnsi" w:hAnsiTheme="minorHAnsi" w:cstheme="minorHAnsi"/>
                <w:b/>
                <w:sz w:val="20"/>
                <w:szCs w:val="20"/>
              </w:rPr>
              <w:t>Nutrition :</w:t>
            </w:r>
          </w:p>
        </w:tc>
        <w:tc>
          <w:tcPr>
            <w:tcW w:w="7938" w:type="dxa"/>
            <w:gridSpan w:val="18"/>
            <w:tcBorders>
              <w:left w:val="nil"/>
            </w:tcBorders>
            <w:shd w:val="clear" w:color="auto" w:fill="auto"/>
          </w:tcPr>
          <w:p w14:paraId="673815F0" w14:textId="6CD41016" w:rsidR="008354DF" w:rsidRPr="00DF011B" w:rsidRDefault="008354DF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03210" w:rsidRPr="00D00F2F" w14:paraId="4A48B8B0" w14:textId="77777777" w:rsidTr="00DF011B">
        <w:trPr>
          <w:trHeight w:val="578"/>
        </w:trPr>
        <w:tc>
          <w:tcPr>
            <w:tcW w:w="2689" w:type="dxa"/>
            <w:gridSpan w:val="6"/>
            <w:tcBorders>
              <w:right w:val="nil"/>
            </w:tcBorders>
          </w:tcPr>
          <w:p w14:paraId="1F98A868" w14:textId="77777777" w:rsidR="00B03210" w:rsidRPr="008A75E7" w:rsidRDefault="00B03210" w:rsidP="009D19D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618601540" w:edGrp="everyone" w:colFirst="1" w:colLast="1"/>
            <w:permEnd w:id="1257983399"/>
            <w:r w:rsidRPr="008A75E7">
              <w:rPr>
                <w:rFonts w:asciiTheme="minorHAnsi" w:hAnsiTheme="minorHAnsi" w:cstheme="minorHAnsi"/>
                <w:b/>
                <w:sz w:val="20"/>
                <w:szCs w:val="20"/>
              </w:rPr>
              <w:t>Douleur / inconfort :</w:t>
            </w:r>
          </w:p>
        </w:tc>
        <w:tc>
          <w:tcPr>
            <w:tcW w:w="7938" w:type="dxa"/>
            <w:gridSpan w:val="18"/>
            <w:tcBorders>
              <w:left w:val="nil"/>
            </w:tcBorders>
          </w:tcPr>
          <w:p w14:paraId="5A500124" w14:textId="1A4D3937" w:rsidR="00B03210" w:rsidRPr="00D00F2F" w:rsidRDefault="00B03210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567F6" w:rsidRPr="00D00F2F" w14:paraId="687A343F" w14:textId="77777777" w:rsidTr="00DF011B">
        <w:trPr>
          <w:trHeight w:val="284"/>
        </w:trPr>
        <w:tc>
          <w:tcPr>
            <w:tcW w:w="2689" w:type="dxa"/>
            <w:gridSpan w:val="6"/>
            <w:tcBorders>
              <w:right w:val="nil"/>
            </w:tcBorders>
          </w:tcPr>
          <w:p w14:paraId="717EB7B7" w14:textId="77777777" w:rsidR="009567F6" w:rsidRPr="008A75E7" w:rsidRDefault="009567F6" w:rsidP="009D19D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54505781" w:edGrp="everyone" w:colFirst="1" w:colLast="1"/>
            <w:permStart w:id="984111468" w:edGrp="everyone" w:colFirst="3" w:colLast="3"/>
            <w:permStart w:id="725823995" w:edGrp="everyone" w:colFirst="5" w:colLast="5"/>
            <w:permEnd w:id="618601540"/>
            <w:r w:rsidRPr="008A75E7">
              <w:rPr>
                <w:rFonts w:asciiTheme="minorHAnsi" w:hAnsiTheme="minorHAnsi" w:cstheme="minorHAnsi"/>
                <w:b/>
                <w:sz w:val="20"/>
                <w:szCs w:val="20"/>
              </w:rPr>
              <w:t>Capacités sensorielles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585674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left w:val="nil"/>
                  <w:right w:val="nil"/>
                </w:tcBorders>
              </w:tcPr>
              <w:p w14:paraId="38BDA4D5" w14:textId="673EB290" w:rsidR="009567F6" w:rsidRPr="00D00F2F" w:rsidRDefault="009567F6" w:rsidP="009D19D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74" w:type="dxa"/>
            <w:gridSpan w:val="3"/>
            <w:tcBorders>
              <w:left w:val="nil"/>
              <w:right w:val="nil"/>
            </w:tcBorders>
          </w:tcPr>
          <w:p w14:paraId="5E694E47" w14:textId="231787C8" w:rsidR="009567F6" w:rsidRPr="00D00F2F" w:rsidRDefault="009567F6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Intactes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61915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left w:val="nil"/>
                  <w:right w:val="nil"/>
                </w:tcBorders>
              </w:tcPr>
              <w:p w14:paraId="08ECDDE7" w14:textId="0E24758B" w:rsidR="009567F6" w:rsidRPr="00D00F2F" w:rsidRDefault="009567F6" w:rsidP="009D19D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4" w:type="dxa"/>
            <w:gridSpan w:val="5"/>
            <w:tcBorders>
              <w:left w:val="nil"/>
              <w:right w:val="nil"/>
            </w:tcBorders>
          </w:tcPr>
          <w:p w14:paraId="1FE94817" w14:textId="77777777" w:rsidR="009567F6" w:rsidRPr="00D00F2F" w:rsidRDefault="009567F6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Atteintes :</w:t>
            </w:r>
          </w:p>
        </w:tc>
        <w:tc>
          <w:tcPr>
            <w:tcW w:w="4542" w:type="dxa"/>
            <w:gridSpan w:val="8"/>
            <w:tcBorders>
              <w:left w:val="nil"/>
            </w:tcBorders>
          </w:tcPr>
          <w:p w14:paraId="7C912D0D" w14:textId="01E0960E" w:rsidR="009567F6" w:rsidRPr="00D00F2F" w:rsidRDefault="009567F6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567F6" w:rsidRPr="00D00F2F" w14:paraId="4FD34D60" w14:textId="77777777" w:rsidTr="00DF011B">
        <w:trPr>
          <w:trHeight w:val="138"/>
        </w:trPr>
        <w:tc>
          <w:tcPr>
            <w:tcW w:w="2689" w:type="dxa"/>
            <w:gridSpan w:val="6"/>
            <w:tcBorders>
              <w:right w:val="nil"/>
            </w:tcBorders>
          </w:tcPr>
          <w:p w14:paraId="54105D02" w14:textId="77777777" w:rsidR="009567F6" w:rsidRPr="008A75E7" w:rsidRDefault="009567F6" w:rsidP="009D19D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02972943" w:edGrp="everyone" w:colFirst="1" w:colLast="1"/>
            <w:permStart w:id="1166347082" w:edGrp="everyone" w:colFirst="3" w:colLast="3"/>
            <w:permStart w:id="717358594" w:edGrp="everyone" w:colFirst="5" w:colLast="5"/>
            <w:permEnd w:id="254505781"/>
            <w:permEnd w:id="984111468"/>
            <w:permEnd w:id="725823995"/>
            <w:r w:rsidRPr="008A75E7">
              <w:rPr>
                <w:rFonts w:asciiTheme="minorHAnsi" w:hAnsiTheme="minorHAnsi" w:cstheme="minorHAnsi"/>
                <w:b/>
                <w:sz w:val="20"/>
                <w:szCs w:val="20"/>
              </w:rPr>
              <w:t>Habiletés cognitives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479227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left w:val="nil"/>
                  <w:right w:val="nil"/>
                </w:tcBorders>
              </w:tcPr>
              <w:p w14:paraId="11B57233" w14:textId="3568762B" w:rsidR="009567F6" w:rsidRPr="00D00F2F" w:rsidRDefault="009567F6" w:rsidP="009D19D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74" w:type="dxa"/>
            <w:gridSpan w:val="3"/>
            <w:tcBorders>
              <w:left w:val="nil"/>
              <w:right w:val="nil"/>
            </w:tcBorders>
          </w:tcPr>
          <w:p w14:paraId="78EAC572" w14:textId="1A919CB8" w:rsidR="009567F6" w:rsidRPr="00D00F2F" w:rsidRDefault="009567F6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Intactes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294945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left w:val="nil"/>
                  <w:right w:val="nil"/>
                </w:tcBorders>
              </w:tcPr>
              <w:p w14:paraId="61A5AC16" w14:textId="493B808E" w:rsidR="009567F6" w:rsidRPr="00D00F2F" w:rsidRDefault="009567F6" w:rsidP="009D19D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4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0C04E8FA" w14:textId="77777777" w:rsidR="009567F6" w:rsidRPr="00D00F2F" w:rsidRDefault="009567F6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Atteintes :</w:t>
            </w:r>
          </w:p>
        </w:tc>
        <w:tc>
          <w:tcPr>
            <w:tcW w:w="4542" w:type="dxa"/>
            <w:gridSpan w:val="8"/>
            <w:tcBorders>
              <w:left w:val="nil"/>
              <w:bottom w:val="single" w:sz="4" w:space="0" w:color="auto"/>
            </w:tcBorders>
          </w:tcPr>
          <w:p w14:paraId="33333DB6" w14:textId="042B4BBB" w:rsidR="009567F6" w:rsidRPr="00D00F2F" w:rsidRDefault="009567F6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2E2D" w:rsidRPr="00D00F2F" w14:paraId="515F4AE8" w14:textId="77777777" w:rsidTr="00DF011B">
        <w:trPr>
          <w:trHeight w:val="284"/>
        </w:trPr>
        <w:tc>
          <w:tcPr>
            <w:tcW w:w="2689" w:type="dxa"/>
            <w:gridSpan w:val="6"/>
            <w:tcBorders>
              <w:right w:val="nil"/>
            </w:tcBorders>
          </w:tcPr>
          <w:p w14:paraId="5CBCB11B" w14:textId="77777777" w:rsidR="00B72E2D" w:rsidRPr="008A75E7" w:rsidRDefault="00B72E2D" w:rsidP="009D19D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024805086" w:edGrp="everyone" w:colFirst="1" w:colLast="1"/>
            <w:permStart w:id="1084699615" w:edGrp="everyone" w:colFirst="3" w:colLast="3"/>
            <w:permStart w:id="1938232737" w:edGrp="everyone" w:colFirst="5" w:colLast="5"/>
            <w:permEnd w:id="102972943"/>
            <w:permEnd w:id="1166347082"/>
            <w:permEnd w:id="717358594"/>
            <w:r w:rsidRPr="008A75E7">
              <w:rPr>
                <w:rFonts w:asciiTheme="minorHAnsi" w:hAnsiTheme="minorHAnsi" w:cstheme="minorHAnsi"/>
                <w:b/>
                <w:sz w:val="20"/>
                <w:szCs w:val="20"/>
              </w:rPr>
              <w:t>État de conscience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68541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left w:val="nil"/>
                  <w:right w:val="nil"/>
                </w:tcBorders>
              </w:tcPr>
              <w:p w14:paraId="79737DDA" w14:textId="0676FB13" w:rsidR="00B72E2D" w:rsidRPr="00D00F2F" w:rsidRDefault="00B72E2D" w:rsidP="009D19D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74" w:type="dxa"/>
            <w:gridSpan w:val="3"/>
            <w:tcBorders>
              <w:left w:val="nil"/>
              <w:right w:val="nil"/>
            </w:tcBorders>
          </w:tcPr>
          <w:p w14:paraId="5EB00017" w14:textId="406A873E" w:rsidR="00B72E2D" w:rsidRPr="00D00F2F" w:rsidRDefault="00B72E2D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Alerte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604173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left w:val="nil"/>
                  <w:right w:val="nil"/>
                </w:tcBorders>
              </w:tcPr>
              <w:p w14:paraId="210061C7" w14:textId="60E0D671" w:rsidR="00B72E2D" w:rsidRPr="00D00F2F" w:rsidRDefault="00B72E2D" w:rsidP="009D19D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00" w:type="dxa"/>
            <w:gridSpan w:val="6"/>
            <w:tcBorders>
              <w:left w:val="nil"/>
              <w:right w:val="nil"/>
            </w:tcBorders>
          </w:tcPr>
          <w:p w14:paraId="2BBB1115" w14:textId="77777777" w:rsidR="00B72E2D" w:rsidRPr="00D00F2F" w:rsidRDefault="00B72E2D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Somnolent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449276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left w:val="nil"/>
                  <w:right w:val="nil"/>
                </w:tcBorders>
              </w:tcPr>
              <w:p w14:paraId="428B1EC2" w14:textId="68DF5948" w:rsidR="00B72E2D" w:rsidRPr="00D00F2F" w:rsidRDefault="00B72E2D" w:rsidP="009D19D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851" w:type="dxa"/>
            <w:gridSpan w:val="5"/>
            <w:tcBorders>
              <w:left w:val="nil"/>
            </w:tcBorders>
          </w:tcPr>
          <w:p w14:paraId="181AA602" w14:textId="58068593" w:rsidR="00B72E2D" w:rsidRPr="00D00F2F" w:rsidRDefault="00B72E2D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Inconscient</w:t>
            </w:r>
          </w:p>
        </w:tc>
      </w:tr>
      <w:tr w:rsidR="007646D4" w:rsidRPr="00D00F2F" w14:paraId="66104B8E" w14:textId="77777777" w:rsidTr="004F0658">
        <w:trPr>
          <w:trHeight w:val="284"/>
        </w:trPr>
        <w:tc>
          <w:tcPr>
            <w:tcW w:w="2689" w:type="dxa"/>
            <w:gridSpan w:val="6"/>
            <w:tcBorders>
              <w:right w:val="nil"/>
            </w:tcBorders>
          </w:tcPr>
          <w:p w14:paraId="4877D326" w14:textId="51F62ADF" w:rsidR="007646D4" w:rsidRPr="008A75E7" w:rsidRDefault="007646D4" w:rsidP="009D19D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147294416" w:edGrp="everyone" w:colFirst="1" w:colLast="1"/>
            <w:permEnd w:id="2024805086"/>
            <w:permEnd w:id="1084699615"/>
            <w:permEnd w:id="1938232737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Dimension psychologique et spirituelle :</w:t>
            </w:r>
          </w:p>
        </w:tc>
        <w:tc>
          <w:tcPr>
            <w:tcW w:w="7938" w:type="dxa"/>
            <w:gridSpan w:val="18"/>
            <w:tcBorders>
              <w:left w:val="nil"/>
            </w:tcBorders>
          </w:tcPr>
          <w:p w14:paraId="5A075337" w14:textId="77777777" w:rsidR="007646D4" w:rsidRDefault="007646D4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2147294416"/>
      <w:tr w:rsidR="00B72E2D" w:rsidRPr="00D00F2F" w14:paraId="437C8A51" w14:textId="77777777" w:rsidTr="00776407">
        <w:trPr>
          <w:trHeight w:val="284"/>
        </w:trPr>
        <w:tc>
          <w:tcPr>
            <w:tcW w:w="10627" w:type="dxa"/>
            <w:gridSpan w:val="24"/>
            <w:shd w:val="clear" w:color="auto" w:fill="BFBFBF" w:themeFill="background1" w:themeFillShade="BF"/>
          </w:tcPr>
          <w:p w14:paraId="6CC10227" w14:textId="35551EA8" w:rsidR="00B72E2D" w:rsidRPr="00085325" w:rsidRDefault="00085325" w:rsidP="00776407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L’</w:t>
            </w:r>
            <w:r w:rsidR="006D20BC" w:rsidRPr="00085325">
              <w:rPr>
                <w:rFonts w:asciiTheme="minorHAnsi" w:hAnsiTheme="minorHAnsi" w:cstheme="minorHAnsi"/>
                <w:b/>
              </w:rPr>
              <w:t>ENVIRONNEMENT</w:t>
            </w:r>
          </w:p>
        </w:tc>
      </w:tr>
      <w:tr w:rsidR="006D20BC" w:rsidRPr="00D00F2F" w14:paraId="68725105" w14:textId="77777777" w:rsidTr="00DF011B">
        <w:trPr>
          <w:trHeight w:val="284"/>
        </w:trPr>
        <w:tc>
          <w:tcPr>
            <w:tcW w:w="2689" w:type="dxa"/>
            <w:gridSpan w:val="6"/>
            <w:vMerge w:val="restart"/>
            <w:tcBorders>
              <w:bottom w:val="nil"/>
              <w:right w:val="nil"/>
            </w:tcBorders>
          </w:tcPr>
          <w:p w14:paraId="12F90FC1" w14:textId="1517EE91" w:rsidR="006D20BC" w:rsidRPr="001350FF" w:rsidRDefault="006D20BC" w:rsidP="009D19D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921646951" w:edGrp="everyone" w:colFirst="1" w:colLast="1"/>
            <w:permStart w:id="1517517387" w:edGrp="everyone" w:colFirst="3" w:colLast="3"/>
            <w:permStart w:id="1282031495" w:edGrp="everyone" w:colFirst="5" w:colLast="5"/>
            <w:r w:rsidRPr="001350FF">
              <w:rPr>
                <w:rFonts w:asciiTheme="minorHAnsi" w:hAnsiTheme="minorHAnsi" w:cstheme="minorHAnsi"/>
                <w:b/>
                <w:sz w:val="20"/>
                <w:szCs w:val="20"/>
              </w:rPr>
              <w:t>Lit / civière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647959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left w:val="nil"/>
                  <w:bottom w:val="nil"/>
                  <w:right w:val="nil"/>
                </w:tcBorders>
              </w:tcPr>
              <w:p w14:paraId="7DA69AE2" w14:textId="6C871F80" w:rsidR="006D20BC" w:rsidRPr="00D00F2F" w:rsidRDefault="006D20BC" w:rsidP="009D19D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112" w:type="dxa"/>
            <w:gridSpan w:val="11"/>
            <w:tcBorders>
              <w:left w:val="nil"/>
              <w:bottom w:val="nil"/>
              <w:right w:val="nil"/>
            </w:tcBorders>
          </w:tcPr>
          <w:p w14:paraId="7B90C117" w14:textId="4D62FEF7" w:rsidR="006D20BC" w:rsidRPr="00D00F2F" w:rsidRDefault="006D20BC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Surface régulière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513678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3" w:type="dxa"/>
                <w:gridSpan w:val="2"/>
                <w:tcBorders>
                  <w:left w:val="nil"/>
                  <w:bottom w:val="nil"/>
                  <w:right w:val="nil"/>
                </w:tcBorders>
              </w:tcPr>
              <w:p w14:paraId="7B4C8C42" w14:textId="51D2C8C3" w:rsidR="006D20BC" w:rsidRPr="00D00F2F" w:rsidRDefault="006D20BC" w:rsidP="009D19D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13" w:type="dxa"/>
            <w:tcBorders>
              <w:left w:val="nil"/>
              <w:bottom w:val="nil"/>
              <w:right w:val="nil"/>
            </w:tcBorders>
          </w:tcPr>
          <w:p w14:paraId="42ADB863" w14:textId="2110A87C" w:rsidR="006D20BC" w:rsidRPr="00D00F2F" w:rsidRDefault="00C5396E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Autre</w:t>
            </w:r>
            <w:r w:rsidR="006D20BC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tc>
          <w:tcPr>
            <w:tcW w:w="2718" w:type="dxa"/>
            <w:gridSpan w:val="3"/>
            <w:tcBorders>
              <w:left w:val="nil"/>
              <w:bottom w:val="nil"/>
            </w:tcBorders>
          </w:tcPr>
          <w:p w14:paraId="4226E029" w14:textId="3EF2A4BC" w:rsidR="006D20BC" w:rsidRPr="00D00F2F" w:rsidRDefault="006D20BC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20BC" w:rsidRPr="00D00F2F" w14:paraId="32DB05CC" w14:textId="77777777" w:rsidTr="00DD47A2">
        <w:trPr>
          <w:trHeight w:val="284"/>
        </w:trPr>
        <w:tc>
          <w:tcPr>
            <w:tcW w:w="2689" w:type="dxa"/>
            <w:gridSpan w:val="6"/>
            <w:vMerge/>
            <w:tcBorders>
              <w:top w:val="nil"/>
              <w:bottom w:val="single" w:sz="4" w:space="0" w:color="auto"/>
              <w:right w:val="nil"/>
            </w:tcBorders>
          </w:tcPr>
          <w:p w14:paraId="673A10F5" w14:textId="77777777" w:rsidR="006D20BC" w:rsidRPr="00D00F2F" w:rsidRDefault="006D20BC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66543202" w:edGrp="everyone" w:colFirst="1" w:colLast="1"/>
            <w:permStart w:id="1084954293" w:edGrp="everyone" w:colFirst="3" w:colLast="3"/>
            <w:permEnd w:id="921646951"/>
            <w:permEnd w:id="1517517387"/>
            <w:permEnd w:id="1282031495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338386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1F974843" w14:textId="2D589C4E" w:rsidR="006D20BC" w:rsidRPr="00D00F2F" w:rsidRDefault="006D20BC" w:rsidP="009D19D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7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BBE48C" w14:textId="55FC86D2" w:rsidR="006D20BC" w:rsidRPr="00D00F2F" w:rsidRDefault="00C5396E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Surface thérapeutique : </w:t>
            </w:r>
          </w:p>
        </w:tc>
        <w:tc>
          <w:tcPr>
            <w:tcW w:w="5106" w:type="dxa"/>
            <w:gridSpan w:val="10"/>
            <w:tcBorders>
              <w:top w:val="nil"/>
              <w:left w:val="nil"/>
              <w:bottom w:val="single" w:sz="4" w:space="0" w:color="auto"/>
            </w:tcBorders>
          </w:tcPr>
          <w:p w14:paraId="39A966D7" w14:textId="39EBA149" w:rsidR="006D20BC" w:rsidRPr="00D00F2F" w:rsidRDefault="006D20BC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D47A2" w:rsidRPr="00D00F2F" w14:paraId="2940C3D2" w14:textId="77777777" w:rsidTr="00DD47A2">
        <w:trPr>
          <w:trHeight w:val="284"/>
        </w:trPr>
        <w:tc>
          <w:tcPr>
            <w:tcW w:w="2689" w:type="dxa"/>
            <w:gridSpan w:val="6"/>
            <w:vMerge w:val="restart"/>
            <w:tcBorders>
              <w:bottom w:val="nil"/>
              <w:right w:val="nil"/>
            </w:tcBorders>
          </w:tcPr>
          <w:p w14:paraId="1C73752A" w14:textId="77777777" w:rsidR="00DD47A2" w:rsidRPr="001350FF" w:rsidRDefault="00DD47A2" w:rsidP="009D19D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911946672" w:edGrp="everyone" w:colFirst="1" w:colLast="1"/>
            <w:permEnd w:id="266543202"/>
            <w:permEnd w:id="1084954293"/>
            <w:r w:rsidRPr="001350FF">
              <w:rPr>
                <w:rFonts w:asciiTheme="minorHAnsi" w:hAnsiTheme="minorHAnsi" w:cstheme="minorHAnsi"/>
                <w:b/>
                <w:sz w:val="20"/>
                <w:szCs w:val="20"/>
              </w:rPr>
              <w:t>Fauteuil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470130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left w:val="nil"/>
                  <w:bottom w:val="nil"/>
                  <w:right w:val="nil"/>
                </w:tcBorders>
              </w:tcPr>
              <w:p w14:paraId="146290D2" w14:textId="134BD22C" w:rsidR="00DD47A2" w:rsidRPr="00D00F2F" w:rsidRDefault="00DD47A2" w:rsidP="009D19D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376" w:type="dxa"/>
            <w:gridSpan w:val="17"/>
            <w:tcBorders>
              <w:left w:val="nil"/>
              <w:bottom w:val="nil"/>
            </w:tcBorders>
          </w:tcPr>
          <w:p w14:paraId="51CFBADE" w14:textId="35DED3BA" w:rsidR="00DD47A2" w:rsidRPr="00D00F2F" w:rsidRDefault="00DD47A2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Assise en cuir</w:t>
            </w:r>
          </w:p>
        </w:tc>
      </w:tr>
      <w:tr w:rsidR="00DD47A2" w:rsidRPr="00D00F2F" w14:paraId="454474F7" w14:textId="77777777" w:rsidTr="00DD47A2">
        <w:trPr>
          <w:trHeight w:val="284"/>
        </w:trPr>
        <w:tc>
          <w:tcPr>
            <w:tcW w:w="2689" w:type="dxa"/>
            <w:gridSpan w:val="6"/>
            <w:vMerge/>
            <w:tcBorders>
              <w:top w:val="nil"/>
              <w:bottom w:val="nil"/>
              <w:right w:val="nil"/>
            </w:tcBorders>
          </w:tcPr>
          <w:p w14:paraId="14E6F30B" w14:textId="77777777" w:rsidR="00DD47A2" w:rsidRPr="001350FF" w:rsidRDefault="00DD47A2" w:rsidP="009D19D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562968636" w:edGrp="everyone" w:colFirst="1" w:colLast="1"/>
            <w:permStart w:id="1777862341" w:edGrp="everyone" w:colFirst="3" w:colLast="3"/>
            <w:permEnd w:id="911946672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165755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B06B00E" w14:textId="263F5EB7" w:rsidR="00DD47A2" w:rsidRDefault="00DD47A2" w:rsidP="009D19D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4A9CF8BB" w14:textId="5A0EC6DE" w:rsidR="00DD47A2" w:rsidRDefault="00DD47A2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Autre :</w:t>
            </w:r>
          </w:p>
        </w:tc>
        <w:tc>
          <w:tcPr>
            <w:tcW w:w="6521" w:type="dxa"/>
            <w:gridSpan w:val="16"/>
            <w:tcBorders>
              <w:top w:val="nil"/>
              <w:left w:val="nil"/>
              <w:bottom w:val="nil"/>
            </w:tcBorders>
          </w:tcPr>
          <w:p w14:paraId="1E29D105" w14:textId="77777777" w:rsidR="00DD47A2" w:rsidRPr="00D00F2F" w:rsidRDefault="00DD47A2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D6603" w:rsidRPr="00D00F2F" w14:paraId="14D75746" w14:textId="77777777" w:rsidTr="00DF011B">
        <w:trPr>
          <w:trHeight w:val="578"/>
        </w:trPr>
        <w:tc>
          <w:tcPr>
            <w:tcW w:w="2689" w:type="dxa"/>
            <w:gridSpan w:val="6"/>
            <w:tcBorders>
              <w:right w:val="nil"/>
            </w:tcBorders>
          </w:tcPr>
          <w:p w14:paraId="2D4498AB" w14:textId="77777777" w:rsidR="007D6603" w:rsidRPr="007D6603" w:rsidRDefault="007D6603" w:rsidP="009D19D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96818334" w:edGrp="everyone" w:colFirst="1" w:colLast="1"/>
            <w:permEnd w:id="1562968636"/>
            <w:permEnd w:id="1777862341"/>
            <w:r w:rsidRPr="007D6603">
              <w:rPr>
                <w:rFonts w:asciiTheme="minorHAnsi" w:hAnsiTheme="minorHAnsi" w:cstheme="minorHAnsi"/>
                <w:b/>
                <w:sz w:val="20"/>
                <w:szCs w:val="20"/>
              </w:rPr>
              <w:t>Environnement social :</w:t>
            </w:r>
          </w:p>
        </w:tc>
        <w:tc>
          <w:tcPr>
            <w:tcW w:w="7938" w:type="dxa"/>
            <w:gridSpan w:val="18"/>
            <w:tcBorders>
              <w:left w:val="nil"/>
            </w:tcBorders>
          </w:tcPr>
          <w:p w14:paraId="717E4985" w14:textId="7DFEA674" w:rsidR="007D6603" w:rsidRPr="00D00F2F" w:rsidRDefault="007D6603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96818334"/>
      <w:tr w:rsidR="006D20BC" w:rsidRPr="00D00F2F" w14:paraId="6B34CAB1" w14:textId="77777777" w:rsidTr="0049188A">
        <w:trPr>
          <w:trHeight w:val="284"/>
        </w:trPr>
        <w:tc>
          <w:tcPr>
            <w:tcW w:w="10627" w:type="dxa"/>
            <w:gridSpan w:val="24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6E1B04A" w14:textId="1435BA7D" w:rsidR="006D20BC" w:rsidRPr="00085325" w:rsidRDefault="00085325" w:rsidP="002830B8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L’</w:t>
            </w:r>
            <w:r w:rsidR="002830B8" w:rsidRPr="00085325">
              <w:rPr>
                <w:rFonts w:asciiTheme="minorHAnsi" w:hAnsiTheme="minorHAnsi" w:cstheme="minorHAnsi"/>
                <w:b/>
              </w:rPr>
              <w:t>OCCUPATION</w:t>
            </w:r>
          </w:p>
        </w:tc>
      </w:tr>
      <w:tr w:rsidR="0049188A" w:rsidRPr="00D00F2F" w14:paraId="4D03B2DE" w14:textId="77777777" w:rsidTr="0049188A">
        <w:trPr>
          <w:trHeight w:val="284"/>
        </w:trPr>
        <w:permStart w:id="1952386615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228815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gridSpan w:val="2"/>
                <w:tcBorders>
                  <w:right w:val="nil"/>
                </w:tcBorders>
              </w:tcPr>
              <w:p w14:paraId="0E9FD10F" w14:textId="6C81AB34" w:rsidR="0049188A" w:rsidRPr="00D00F2F" w:rsidRDefault="0049188A" w:rsidP="0049188A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206" w:type="dxa"/>
            <w:gridSpan w:val="22"/>
            <w:tcBorders>
              <w:left w:val="nil"/>
            </w:tcBorders>
            <w:vAlign w:val="center"/>
          </w:tcPr>
          <w:p w14:paraId="4A3ACE28" w14:textId="4591D629" w:rsidR="0049188A" w:rsidRPr="00D00F2F" w:rsidRDefault="0049188A" w:rsidP="004918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6407">
              <w:rPr>
                <w:rFonts w:asciiTheme="minorHAnsi" w:hAnsiTheme="minorHAnsi" w:cstheme="minorHAnsi"/>
                <w:sz w:val="20"/>
                <w:szCs w:val="20"/>
              </w:rPr>
              <w:t>Voir formulaire d’évaluation en ergothérapie pour contexte et historique médical</w:t>
            </w:r>
          </w:p>
        </w:tc>
      </w:tr>
      <w:permEnd w:id="1952386615"/>
      <w:tr w:rsidR="0049188A" w:rsidRPr="00D00F2F" w14:paraId="30D95FDB" w14:textId="77777777" w:rsidTr="00DF011B">
        <w:trPr>
          <w:trHeight w:val="284"/>
        </w:trPr>
        <w:tc>
          <w:tcPr>
            <w:tcW w:w="2689" w:type="dxa"/>
            <w:gridSpan w:val="6"/>
            <w:shd w:val="clear" w:color="auto" w:fill="F2F2F2" w:themeFill="background1" w:themeFillShade="F2"/>
          </w:tcPr>
          <w:p w14:paraId="01EAB15B" w14:textId="645A7D7B" w:rsidR="0049188A" w:rsidRPr="00667467" w:rsidRDefault="0049188A" w:rsidP="0049188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67467">
              <w:rPr>
                <w:rFonts w:asciiTheme="minorHAnsi" w:hAnsiTheme="minorHAnsi" w:cstheme="minorHAnsi"/>
                <w:b/>
                <w:sz w:val="20"/>
                <w:szCs w:val="20"/>
              </w:rPr>
              <w:t>AVQ</w:t>
            </w:r>
          </w:p>
        </w:tc>
        <w:tc>
          <w:tcPr>
            <w:tcW w:w="7938" w:type="dxa"/>
            <w:gridSpan w:val="18"/>
            <w:shd w:val="clear" w:color="auto" w:fill="F2F2F2" w:themeFill="background1" w:themeFillShade="F2"/>
          </w:tcPr>
          <w:p w14:paraId="400C3EFE" w14:textId="40B83462" w:rsidR="0049188A" w:rsidRPr="00667467" w:rsidRDefault="0049188A" w:rsidP="0049188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67467">
              <w:rPr>
                <w:rFonts w:asciiTheme="minorHAnsi" w:hAnsiTheme="minorHAnsi" w:cstheme="minorHAnsi"/>
                <w:b/>
                <w:sz w:val="20"/>
                <w:szCs w:val="20"/>
              </w:rPr>
              <w:t>ACTUEL</w:t>
            </w:r>
          </w:p>
        </w:tc>
      </w:tr>
      <w:tr w:rsidR="008354DF" w:rsidRPr="00D00F2F" w14:paraId="5104F1C8" w14:textId="77777777" w:rsidTr="00500821">
        <w:trPr>
          <w:trHeight w:val="654"/>
        </w:trPr>
        <w:tc>
          <w:tcPr>
            <w:tcW w:w="2689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E3CFC10" w14:textId="6EA9FBA7" w:rsidR="008354DF" w:rsidRPr="00667467" w:rsidRDefault="008354DF" w:rsidP="0066746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430255020" w:edGrp="everyone" w:colFirst="1" w:colLast="1"/>
            <w:r w:rsidRPr="00667467">
              <w:rPr>
                <w:rFonts w:asciiTheme="minorHAnsi" w:hAnsiTheme="minorHAnsi" w:cstheme="minorHAnsi"/>
                <w:b/>
                <w:sz w:val="20"/>
                <w:szCs w:val="20"/>
              </w:rPr>
              <w:t>Élimination (incontinence) :</w:t>
            </w:r>
          </w:p>
        </w:tc>
        <w:tc>
          <w:tcPr>
            <w:tcW w:w="7938" w:type="dxa"/>
            <w:gridSpan w:val="18"/>
            <w:shd w:val="clear" w:color="auto" w:fill="auto"/>
          </w:tcPr>
          <w:p w14:paraId="349EF40A" w14:textId="77777777" w:rsidR="008354DF" w:rsidRPr="00667467" w:rsidRDefault="008354DF" w:rsidP="0066746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354DF" w:rsidRPr="00D00F2F" w14:paraId="6A8F0B77" w14:textId="77777777" w:rsidTr="000C1341">
        <w:trPr>
          <w:trHeight w:val="654"/>
        </w:trPr>
        <w:tc>
          <w:tcPr>
            <w:tcW w:w="2689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0F49762" w14:textId="348AE142" w:rsidR="008354DF" w:rsidRPr="00667467" w:rsidRDefault="008354DF" w:rsidP="0066746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624275871" w:edGrp="everyone" w:colFirst="1" w:colLast="1"/>
            <w:permEnd w:id="430255020"/>
            <w:r w:rsidRPr="00667467">
              <w:rPr>
                <w:rFonts w:asciiTheme="minorHAnsi" w:hAnsiTheme="minorHAnsi" w:cstheme="minorHAnsi"/>
                <w:b/>
                <w:sz w:val="20"/>
                <w:szCs w:val="20"/>
              </w:rPr>
              <w:t>Mobilité au lit :</w:t>
            </w:r>
          </w:p>
        </w:tc>
        <w:tc>
          <w:tcPr>
            <w:tcW w:w="7938" w:type="dxa"/>
            <w:gridSpan w:val="18"/>
            <w:shd w:val="clear" w:color="auto" w:fill="auto"/>
          </w:tcPr>
          <w:p w14:paraId="22607C58" w14:textId="77777777" w:rsidR="008354DF" w:rsidRPr="00667467" w:rsidRDefault="008354DF" w:rsidP="0066746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D47A2" w:rsidRPr="00D00F2F" w14:paraId="78F73B01" w14:textId="77777777" w:rsidTr="00EC7AAD">
        <w:trPr>
          <w:trHeight w:val="654"/>
        </w:trPr>
        <w:tc>
          <w:tcPr>
            <w:tcW w:w="2689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917EDC0" w14:textId="51EC279C" w:rsidR="00DD47A2" w:rsidRPr="00667467" w:rsidRDefault="00DD47A2" w:rsidP="0066746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468680792" w:edGrp="everyone" w:colFirst="1" w:colLast="1"/>
            <w:permEnd w:id="1624275871"/>
            <w:r w:rsidRPr="0066746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Transfert couché </w:t>
            </w:r>
            <w:r w:rsidRPr="00667467">
              <w:rPr>
                <w:rFonts w:asciiTheme="minorHAnsi" w:hAnsiTheme="minorHAnsi" w:cstheme="minorHAnsi"/>
                <w:b/>
                <w:sz w:val="12"/>
                <w:szCs w:val="12"/>
              </w:rPr>
              <w:t>↔</w:t>
            </w:r>
            <w:r w:rsidRPr="0066746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assis :</w:t>
            </w:r>
          </w:p>
        </w:tc>
        <w:tc>
          <w:tcPr>
            <w:tcW w:w="7938" w:type="dxa"/>
            <w:gridSpan w:val="18"/>
            <w:shd w:val="clear" w:color="auto" w:fill="auto"/>
          </w:tcPr>
          <w:p w14:paraId="6608C194" w14:textId="77777777" w:rsidR="00DD47A2" w:rsidRPr="00667467" w:rsidRDefault="00DD47A2" w:rsidP="0066746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D47A2" w:rsidRPr="00D00F2F" w14:paraId="64B28D43" w14:textId="77777777" w:rsidTr="00FB7899">
        <w:trPr>
          <w:trHeight w:val="654"/>
        </w:trPr>
        <w:tc>
          <w:tcPr>
            <w:tcW w:w="2689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2D5C3AB" w14:textId="16ADB535" w:rsidR="00DD47A2" w:rsidRPr="00667467" w:rsidRDefault="00DD47A2" w:rsidP="0066746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002380931" w:edGrp="everyone" w:colFirst="1" w:colLast="1"/>
            <w:permEnd w:id="1468680792"/>
            <w:r w:rsidRPr="0066746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Transfert assis </w:t>
            </w:r>
            <w:r w:rsidRPr="00667467">
              <w:rPr>
                <w:rFonts w:asciiTheme="minorHAnsi" w:hAnsiTheme="minorHAnsi" w:cstheme="minorHAnsi"/>
                <w:b/>
                <w:sz w:val="12"/>
                <w:szCs w:val="12"/>
              </w:rPr>
              <w:t>↔</w:t>
            </w:r>
            <w:r w:rsidRPr="0066746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debout :</w:t>
            </w:r>
          </w:p>
        </w:tc>
        <w:tc>
          <w:tcPr>
            <w:tcW w:w="7938" w:type="dxa"/>
            <w:gridSpan w:val="18"/>
            <w:shd w:val="clear" w:color="auto" w:fill="auto"/>
          </w:tcPr>
          <w:p w14:paraId="4DC048B8" w14:textId="77777777" w:rsidR="00DD47A2" w:rsidRPr="00667467" w:rsidRDefault="00DD47A2" w:rsidP="0066746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D47A2" w:rsidRPr="00D00F2F" w14:paraId="618D4BCE" w14:textId="77777777" w:rsidTr="00692160">
        <w:trPr>
          <w:trHeight w:val="654"/>
        </w:trPr>
        <w:tc>
          <w:tcPr>
            <w:tcW w:w="2689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000FB69" w14:textId="21A8A42F" w:rsidR="00DD47A2" w:rsidRPr="00667467" w:rsidRDefault="00DD47A2" w:rsidP="0066746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540314716" w:edGrp="everyone" w:colFirst="1" w:colLast="1"/>
            <w:permEnd w:id="1002380931"/>
            <w:r w:rsidRPr="0066746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Transfert lit </w:t>
            </w:r>
            <w:r w:rsidRPr="00667467">
              <w:rPr>
                <w:rFonts w:asciiTheme="minorHAnsi" w:hAnsiTheme="minorHAnsi" w:cstheme="minorHAnsi"/>
                <w:b/>
                <w:sz w:val="12"/>
                <w:szCs w:val="12"/>
              </w:rPr>
              <w:t>↔</w:t>
            </w:r>
            <w:r w:rsidRPr="0066746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chaise :</w:t>
            </w:r>
          </w:p>
        </w:tc>
        <w:tc>
          <w:tcPr>
            <w:tcW w:w="7938" w:type="dxa"/>
            <w:gridSpan w:val="18"/>
            <w:shd w:val="clear" w:color="auto" w:fill="auto"/>
          </w:tcPr>
          <w:p w14:paraId="30B9C37C" w14:textId="77777777" w:rsidR="00DD47A2" w:rsidRPr="00667467" w:rsidRDefault="00DD47A2" w:rsidP="0066746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D47A2" w:rsidRPr="00D00F2F" w14:paraId="6D5005C8" w14:textId="77777777" w:rsidTr="00E17954">
        <w:trPr>
          <w:trHeight w:val="654"/>
        </w:trPr>
        <w:tc>
          <w:tcPr>
            <w:tcW w:w="2689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37CF221" w14:textId="0E67ABDB" w:rsidR="00DD47A2" w:rsidRPr="00667467" w:rsidRDefault="00DD47A2" w:rsidP="0066746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85481714" w:edGrp="everyone" w:colFirst="1" w:colLast="1"/>
            <w:permEnd w:id="1540314716"/>
            <w:r w:rsidRPr="00667467">
              <w:rPr>
                <w:rFonts w:asciiTheme="minorHAnsi" w:hAnsiTheme="minorHAnsi" w:cstheme="minorHAnsi"/>
                <w:b/>
                <w:sz w:val="20"/>
                <w:szCs w:val="20"/>
              </w:rPr>
              <w:t>Déplacements :</w:t>
            </w:r>
          </w:p>
        </w:tc>
        <w:tc>
          <w:tcPr>
            <w:tcW w:w="7938" w:type="dxa"/>
            <w:gridSpan w:val="18"/>
            <w:shd w:val="clear" w:color="auto" w:fill="auto"/>
          </w:tcPr>
          <w:p w14:paraId="7B61ADA8" w14:textId="77777777" w:rsidR="00DD47A2" w:rsidRPr="00667467" w:rsidRDefault="00DD47A2" w:rsidP="0066746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85481714"/>
    </w:tbl>
    <w:p w14:paraId="307DBA5C" w14:textId="4B517FB3" w:rsidR="00BD3A80" w:rsidRDefault="00BD3A80"/>
    <w:tbl>
      <w:tblPr>
        <w:tblStyle w:val="Grilledutableau"/>
        <w:tblW w:w="10627" w:type="dxa"/>
        <w:tblLayout w:type="fixed"/>
        <w:tblLook w:val="04A0" w:firstRow="1" w:lastRow="0" w:firstColumn="1" w:lastColumn="0" w:noHBand="0" w:noVBand="1"/>
      </w:tblPr>
      <w:tblGrid>
        <w:gridCol w:w="10627"/>
      </w:tblGrid>
      <w:tr w:rsidR="002830B8" w:rsidRPr="00D00F2F" w14:paraId="3351FFAA" w14:textId="77777777" w:rsidTr="00997305">
        <w:trPr>
          <w:trHeight w:val="284"/>
        </w:trPr>
        <w:tc>
          <w:tcPr>
            <w:tcW w:w="10627" w:type="dxa"/>
            <w:shd w:val="clear" w:color="auto" w:fill="BFBFBF" w:themeFill="background1" w:themeFillShade="BF"/>
          </w:tcPr>
          <w:p w14:paraId="0670E01A" w14:textId="01A3D6EA" w:rsidR="002830B8" w:rsidRPr="00085325" w:rsidRDefault="00C95775" w:rsidP="00C9577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85325">
              <w:rPr>
                <w:rFonts w:asciiTheme="minorHAnsi" w:hAnsiTheme="minorHAnsi" w:cstheme="minorHAnsi"/>
                <w:b/>
              </w:rPr>
              <w:lastRenderedPageBreak/>
              <w:t>ANALYSE</w:t>
            </w:r>
          </w:p>
        </w:tc>
      </w:tr>
      <w:tr w:rsidR="00997305" w:rsidRPr="00D00F2F" w14:paraId="62778D4C" w14:textId="77777777" w:rsidTr="003C44CA">
        <w:trPr>
          <w:trHeight w:val="1754"/>
        </w:trPr>
        <w:tc>
          <w:tcPr>
            <w:tcW w:w="10627" w:type="dxa"/>
          </w:tcPr>
          <w:p w14:paraId="03D6CCB2" w14:textId="5C95E89A" w:rsidR="00CB02CE" w:rsidRPr="00D00F2F" w:rsidRDefault="00CB02CE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482938734" w:edGrp="everyone" w:colFirst="0" w:colLast="0"/>
          </w:p>
        </w:tc>
      </w:tr>
      <w:permEnd w:id="482938734"/>
    </w:tbl>
    <w:p w14:paraId="5372E806" w14:textId="77777777" w:rsidR="00C95775" w:rsidRDefault="00C95775"/>
    <w:tbl>
      <w:tblPr>
        <w:tblStyle w:val="Grilledutableau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"/>
        <w:gridCol w:w="1694"/>
        <w:gridCol w:w="425"/>
        <w:gridCol w:w="8"/>
        <w:gridCol w:w="1414"/>
        <w:gridCol w:w="1555"/>
        <w:gridCol w:w="716"/>
        <w:gridCol w:w="137"/>
        <w:gridCol w:w="4258"/>
      </w:tblGrid>
      <w:tr w:rsidR="00C95775" w:rsidRPr="00D00F2F" w14:paraId="0CAF869D" w14:textId="77777777" w:rsidTr="00997305">
        <w:trPr>
          <w:trHeight w:val="284"/>
        </w:trPr>
        <w:tc>
          <w:tcPr>
            <w:tcW w:w="10632" w:type="dxa"/>
            <w:gridSpan w:val="9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DDAC475" w14:textId="366B4BA6" w:rsidR="00C95775" w:rsidRPr="00085325" w:rsidRDefault="00D554C4" w:rsidP="00D554C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85325">
              <w:rPr>
                <w:rFonts w:asciiTheme="minorHAnsi" w:hAnsiTheme="minorHAnsi" w:cstheme="minorHAnsi"/>
                <w:b/>
              </w:rPr>
              <w:t>PLAN D’INTERVENTION</w:t>
            </w:r>
          </w:p>
        </w:tc>
      </w:tr>
      <w:tr w:rsidR="00D554C4" w:rsidRPr="00D00F2F" w14:paraId="2436AB58" w14:textId="77777777" w:rsidTr="0049409D">
        <w:trPr>
          <w:trHeight w:val="284"/>
        </w:trPr>
        <w:tc>
          <w:tcPr>
            <w:tcW w:w="2119" w:type="dxa"/>
            <w:gridSpan w:val="2"/>
            <w:tcBorders>
              <w:bottom w:val="single" w:sz="4" w:space="0" w:color="auto"/>
              <w:right w:val="nil"/>
            </w:tcBorders>
          </w:tcPr>
          <w:p w14:paraId="063D2132" w14:textId="0DDC640B" w:rsidR="00D554C4" w:rsidRPr="008A3A49" w:rsidRDefault="00D554C4" w:rsidP="009D19D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A3A49">
              <w:rPr>
                <w:rFonts w:asciiTheme="minorHAnsi" w:hAnsiTheme="minorHAnsi" w:cstheme="minorHAnsi"/>
                <w:b/>
                <w:sz w:val="20"/>
                <w:szCs w:val="20"/>
              </w:rPr>
              <w:t>Objectif général :</w:t>
            </w:r>
          </w:p>
        </w:tc>
        <w:tc>
          <w:tcPr>
            <w:tcW w:w="8513" w:type="dxa"/>
            <w:gridSpan w:val="7"/>
            <w:tcBorders>
              <w:left w:val="nil"/>
              <w:bottom w:val="single" w:sz="4" w:space="0" w:color="auto"/>
            </w:tcBorders>
          </w:tcPr>
          <w:p w14:paraId="386C0CDF" w14:textId="400D4377" w:rsidR="00D554C4" w:rsidRPr="00D00F2F" w:rsidRDefault="00D554C4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Que l’usager maintienne ou améliore son intégrité de la peau afin d’optimiser son autonomie fonctionnelle, sa participation et son bien-être</w:t>
            </w:r>
            <w:r w:rsidR="004B222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DD47A2" w:rsidRPr="00D00F2F" w14:paraId="2CA1B2BB" w14:textId="77777777" w:rsidTr="0049409D">
        <w:trPr>
          <w:trHeight w:val="284"/>
        </w:trPr>
        <w:tc>
          <w:tcPr>
            <w:tcW w:w="2119" w:type="dxa"/>
            <w:gridSpan w:val="2"/>
            <w:vMerge w:val="restart"/>
            <w:tcBorders>
              <w:right w:val="nil"/>
            </w:tcBorders>
          </w:tcPr>
          <w:p w14:paraId="09FC1136" w14:textId="33085F25" w:rsidR="00DD47A2" w:rsidRPr="004B2229" w:rsidRDefault="00997305" w:rsidP="00972F0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967800500" w:edGrp="everyone" w:colFirst="1" w:colLast="1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Objectif(s) spécifiques :</w:t>
            </w:r>
            <w:r w:rsidR="00DD47A2" w:rsidRPr="004B222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50603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3" w:type="dxa"/>
                <w:gridSpan w:val="2"/>
                <w:tcBorders>
                  <w:left w:val="nil"/>
                  <w:bottom w:val="nil"/>
                  <w:right w:val="nil"/>
                </w:tcBorders>
              </w:tcPr>
              <w:p w14:paraId="7677ADB4" w14:textId="03098400" w:rsidR="00DD47A2" w:rsidRPr="00D00F2F" w:rsidRDefault="00DD47A2" w:rsidP="009D19D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80" w:type="dxa"/>
            <w:gridSpan w:val="5"/>
            <w:tcBorders>
              <w:left w:val="nil"/>
              <w:bottom w:val="nil"/>
            </w:tcBorders>
          </w:tcPr>
          <w:p w14:paraId="60580AC3" w14:textId="2ABF8B75" w:rsidR="00DD47A2" w:rsidRPr="00D00F2F" w:rsidRDefault="00997305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D’ici le congé, l’usager effectuera ses transferts et se mobilisera d’une façon optimale afin de diminuer le risque de la lésion de pression.</w:t>
            </w:r>
          </w:p>
        </w:tc>
      </w:tr>
      <w:tr w:rsidR="00DD47A2" w:rsidRPr="00D00F2F" w14:paraId="617F0400" w14:textId="77777777" w:rsidTr="0049409D">
        <w:trPr>
          <w:trHeight w:val="284"/>
        </w:trPr>
        <w:tc>
          <w:tcPr>
            <w:tcW w:w="2119" w:type="dxa"/>
            <w:gridSpan w:val="2"/>
            <w:vMerge/>
            <w:tcBorders>
              <w:right w:val="nil"/>
            </w:tcBorders>
          </w:tcPr>
          <w:p w14:paraId="2126A383" w14:textId="77777777" w:rsidR="00DD47A2" w:rsidRPr="0025489D" w:rsidRDefault="00DD47A2" w:rsidP="00972F0E">
            <w:pPr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</w:pPr>
            <w:permStart w:id="2035115027" w:edGrp="everyone" w:colFirst="1" w:colLast="1"/>
            <w:permEnd w:id="967800500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559476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25BA850" w14:textId="1EE5CC7B" w:rsidR="00DD47A2" w:rsidRDefault="00DD47A2" w:rsidP="009D19D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80" w:type="dxa"/>
            <w:gridSpan w:val="5"/>
            <w:tcBorders>
              <w:top w:val="nil"/>
              <w:left w:val="nil"/>
              <w:bottom w:val="nil"/>
            </w:tcBorders>
          </w:tcPr>
          <w:p w14:paraId="7154E917" w14:textId="6A9810BC" w:rsidR="00DD47A2" w:rsidRPr="00D00F2F" w:rsidRDefault="00997305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D’ici le congé, le positionnement (au lit / fauteuil) assurera la sécurité et le confort de l’usager.</w:t>
            </w:r>
          </w:p>
        </w:tc>
      </w:tr>
      <w:tr w:rsidR="00DD47A2" w:rsidRPr="00D00F2F" w14:paraId="63DFBFCD" w14:textId="77777777" w:rsidTr="0049409D">
        <w:trPr>
          <w:trHeight w:val="284"/>
        </w:trPr>
        <w:tc>
          <w:tcPr>
            <w:tcW w:w="2119" w:type="dxa"/>
            <w:gridSpan w:val="2"/>
            <w:vMerge/>
            <w:tcBorders>
              <w:right w:val="nil"/>
            </w:tcBorders>
          </w:tcPr>
          <w:p w14:paraId="3348F616" w14:textId="77777777" w:rsidR="00DD47A2" w:rsidRPr="0025489D" w:rsidRDefault="00DD47A2" w:rsidP="00972F0E">
            <w:pPr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</w:pPr>
            <w:permStart w:id="2074826877" w:edGrp="everyone" w:colFirst="1" w:colLast="1"/>
            <w:permEnd w:id="2035115027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357856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1158987" w14:textId="70B1944D" w:rsidR="00DD47A2" w:rsidRDefault="00DD47A2" w:rsidP="009D19D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80" w:type="dxa"/>
            <w:gridSpan w:val="5"/>
            <w:tcBorders>
              <w:top w:val="nil"/>
              <w:left w:val="nil"/>
              <w:bottom w:val="nil"/>
            </w:tcBorders>
          </w:tcPr>
          <w:p w14:paraId="0249CA3A" w14:textId="55CB786A" w:rsidR="00DD47A2" w:rsidRPr="00D00F2F" w:rsidRDefault="00997305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D’ici le congé, l’usager / famille connaîtra les techniques de prévention afin d’améliorer l’intégrité de la peau.</w:t>
            </w:r>
          </w:p>
        </w:tc>
      </w:tr>
      <w:tr w:rsidR="00DD47A2" w:rsidRPr="00D00F2F" w14:paraId="187D098B" w14:textId="77777777" w:rsidTr="0049409D">
        <w:trPr>
          <w:trHeight w:val="284"/>
        </w:trPr>
        <w:tc>
          <w:tcPr>
            <w:tcW w:w="2119" w:type="dxa"/>
            <w:gridSpan w:val="2"/>
            <w:vMerge/>
            <w:tcBorders>
              <w:right w:val="nil"/>
            </w:tcBorders>
          </w:tcPr>
          <w:p w14:paraId="35939258" w14:textId="77777777" w:rsidR="00DD47A2" w:rsidRPr="0025489D" w:rsidRDefault="00DD47A2" w:rsidP="00972F0E">
            <w:pPr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</w:pPr>
            <w:permStart w:id="436017086" w:edGrp="everyone" w:colFirst="1" w:colLast="1"/>
            <w:permStart w:id="1751122172" w:edGrp="everyone" w:colFirst="2" w:colLast="2"/>
            <w:permEnd w:id="2074826877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328414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3" w:type="dxa"/>
                <w:gridSpan w:val="2"/>
                <w:tcBorders>
                  <w:top w:val="nil"/>
                  <w:left w:val="nil"/>
                  <w:right w:val="nil"/>
                </w:tcBorders>
              </w:tcPr>
              <w:p w14:paraId="7962009F" w14:textId="065C3D47" w:rsidR="00DD47A2" w:rsidRDefault="00DD47A2" w:rsidP="009D19D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80" w:type="dxa"/>
            <w:gridSpan w:val="5"/>
            <w:tcBorders>
              <w:top w:val="nil"/>
              <w:left w:val="nil"/>
            </w:tcBorders>
          </w:tcPr>
          <w:p w14:paraId="3FBEDEFB" w14:textId="77777777" w:rsidR="00DD47A2" w:rsidRPr="00D00F2F" w:rsidRDefault="00DD47A2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3359" w:rsidRPr="00D00F2F" w14:paraId="265A9456" w14:textId="77777777" w:rsidTr="00997305">
        <w:trPr>
          <w:trHeight w:val="284"/>
        </w:trPr>
        <w:tc>
          <w:tcPr>
            <w:tcW w:w="2119" w:type="dxa"/>
            <w:gridSpan w:val="2"/>
            <w:vMerge w:val="restart"/>
            <w:tcBorders>
              <w:right w:val="nil"/>
            </w:tcBorders>
          </w:tcPr>
          <w:p w14:paraId="620C2190" w14:textId="6C327B48" w:rsidR="00783359" w:rsidRPr="00783359" w:rsidRDefault="00783359" w:rsidP="009D19D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645537527" w:edGrp="everyone" w:colFirst="1" w:colLast="1"/>
            <w:permEnd w:id="436017086"/>
            <w:permEnd w:id="1751122172"/>
            <w:r w:rsidRPr="00783359">
              <w:rPr>
                <w:rFonts w:asciiTheme="minorHAnsi" w:hAnsiTheme="minorHAnsi" w:cstheme="minorHAnsi"/>
                <w:b/>
                <w:sz w:val="20"/>
                <w:szCs w:val="20"/>
              </w:rPr>
              <w:t>Modalités associées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228812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left w:val="nil"/>
                  <w:bottom w:val="nil"/>
                  <w:right w:val="nil"/>
                </w:tcBorders>
              </w:tcPr>
              <w:p w14:paraId="76D71EC4" w14:textId="5BE5378F" w:rsidR="00783359" w:rsidRPr="00D00F2F" w:rsidRDefault="00783359" w:rsidP="009D19D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88" w:type="dxa"/>
            <w:gridSpan w:val="6"/>
            <w:tcBorders>
              <w:left w:val="nil"/>
              <w:bottom w:val="nil"/>
            </w:tcBorders>
          </w:tcPr>
          <w:p w14:paraId="06708994" w14:textId="128C562D" w:rsidR="00783359" w:rsidRPr="00D00F2F" w:rsidRDefault="00783359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Enseignement à l’usager / famille sur techniques de décharge de pression au niveau de la lésion.</w:t>
            </w:r>
          </w:p>
        </w:tc>
      </w:tr>
      <w:tr w:rsidR="00783359" w:rsidRPr="00D00F2F" w14:paraId="059CF06B" w14:textId="77777777" w:rsidTr="00997305">
        <w:trPr>
          <w:trHeight w:val="284"/>
        </w:trPr>
        <w:tc>
          <w:tcPr>
            <w:tcW w:w="2119" w:type="dxa"/>
            <w:gridSpan w:val="2"/>
            <w:vMerge/>
            <w:tcBorders>
              <w:right w:val="nil"/>
            </w:tcBorders>
          </w:tcPr>
          <w:p w14:paraId="36606F4F" w14:textId="77777777" w:rsidR="00783359" w:rsidRDefault="00783359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366963405" w:edGrp="everyone" w:colFirst="1" w:colLast="1"/>
            <w:permEnd w:id="645537527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399719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C9B020B" w14:textId="5650E92A" w:rsidR="00783359" w:rsidRDefault="00783359" w:rsidP="009D19D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88" w:type="dxa"/>
            <w:gridSpan w:val="6"/>
            <w:tcBorders>
              <w:top w:val="nil"/>
              <w:left w:val="nil"/>
              <w:bottom w:val="nil"/>
            </w:tcBorders>
          </w:tcPr>
          <w:p w14:paraId="51AA1964" w14:textId="056CB848" w:rsidR="00783359" w:rsidRPr="00D00F2F" w:rsidRDefault="00783359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Assurer mobilisation fréquente (aux 2 heures) avec ou sans mesure de contrôle instaurée.</w:t>
            </w:r>
          </w:p>
        </w:tc>
      </w:tr>
      <w:tr w:rsidR="00783359" w:rsidRPr="00D00F2F" w14:paraId="4873DD46" w14:textId="77777777" w:rsidTr="00997305">
        <w:trPr>
          <w:trHeight w:val="284"/>
        </w:trPr>
        <w:tc>
          <w:tcPr>
            <w:tcW w:w="2119" w:type="dxa"/>
            <w:gridSpan w:val="2"/>
            <w:vMerge/>
            <w:tcBorders>
              <w:right w:val="nil"/>
            </w:tcBorders>
          </w:tcPr>
          <w:p w14:paraId="20384A1C" w14:textId="77777777" w:rsidR="00783359" w:rsidRDefault="00783359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579029267" w:edGrp="everyone" w:colFirst="1" w:colLast="1"/>
            <w:permEnd w:id="366963405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664234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A7FE672" w14:textId="2F31FB23" w:rsidR="00783359" w:rsidRDefault="00783359" w:rsidP="009D19D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88" w:type="dxa"/>
            <w:gridSpan w:val="6"/>
            <w:tcBorders>
              <w:top w:val="nil"/>
              <w:left w:val="nil"/>
              <w:bottom w:val="nil"/>
            </w:tcBorders>
          </w:tcPr>
          <w:p w14:paraId="07B867D4" w14:textId="6FCAA43C" w:rsidR="00783359" w:rsidRPr="00D00F2F" w:rsidRDefault="00783359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Instaurer une routine d’élimination / propreté / gestion des épisodes d’incontinence.</w:t>
            </w:r>
          </w:p>
        </w:tc>
      </w:tr>
      <w:tr w:rsidR="00783359" w:rsidRPr="00D00F2F" w14:paraId="48F9FBA5" w14:textId="77777777" w:rsidTr="00997305">
        <w:trPr>
          <w:trHeight w:val="284"/>
        </w:trPr>
        <w:tc>
          <w:tcPr>
            <w:tcW w:w="2119" w:type="dxa"/>
            <w:gridSpan w:val="2"/>
            <w:vMerge/>
            <w:tcBorders>
              <w:right w:val="nil"/>
            </w:tcBorders>
          </w:tcPr>
          <w:p w14:paraId="6C608457" w14:textId="77777777" w:rsidR="00783359" w:rsidRDefault="00783359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836183043" w:edGrp="everyone" w:colFirst="1" w:colLast="1"/>
            <w:permEnd w:id="579029267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958526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DC1FACF" w14:textId="520DD89A" w:rsidR="00783359" w:rsidRDefault="00783359" w:rsidP="009D19D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88" w:type="dxa"/>
            <w:gridSpan w:val="6"/>
            <w:tcBorders>
              <w:top w:val="nil"/>
              <w:left w:val="nil"/>
              <w:bottom w:val="nil"/>
            </w:tcBorders>
          </w:tcPr>
          <w:p w14:paraId="25BFC51F" w14:textId="7DA6408F" w:rsidR="00783359" w:rsidRPr="00D00F2F" w:rsidRDefault="00783359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Référer usager en nutrition pour maximiser l’état nutritionnel.</w:t>
            </w:r>
          </w:p>
        </w:tc>
      </w:tr>
      <w:tr w:rsidR="00783359" w:rsidRPr="00D00F2F" w14:paraId="70F3F558" w14:textId="77777777" w:rsidTr="00997305">
        <w:trPr>
          <w:trHeight w:val="284"/>
        </w:trPr>
        <w:tc>
          <w:tcPr>
            <w:tcW w:w="2119" w:type="dxa"/>
            <w:gridSpan w:val="2"/>
            <w:vMerge/>
            <w:tcBorders>
              <w:right w:val="nil"/>
            </w:tcBorders>
          </w:tcPr>
          <w:p w14:paraId="2925BCC4" w14:textId="77777777" w:rsidR="00783359" w:rsidRDefault="00783359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031771987" w:edGrp="everyone" w:colFirst="1" w:colLast="1"/>
            <w:permEnd w:id="836183043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096983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7C774B6" w14:textId="63E63209" w:rsidR="00783359" w:rsidRDefault="00783359" w:rsidP="009D19D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88" w:type="dxa"/>
            <w:gridSpan w:val="6"/>
            <w:tcBorders>
              <w:top w:val="nil"/>
              <w:left w:val="nil"/>
              <w:bottom w:val="nil"/>
            </w:tcBorders>
          </w:tcPr>
          <w:p w14:paraId="29D524DD" w14:textId="390FD1F4" w:rsidR="00783359" w:rsidRPr="00D00F2F" w:rsidRDefault="00783359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Éviter les sessions prolongées en position semi-assise (45° au lit).</w:t>
            </w:r>
          </w:p>
        </w:tc>
      </w:tr>
      <w:tr w:rsidR="00783359" w:rsidRPr="00D00F2F" w14:paraId="04C394A0" w14:textId="77777777" w:rsidTr="00997305">
        <w:trPr>
          <w:trHeight w:val="284"/>
        </w:trPr>
        <w:tc>
          <w:tcPr>
            <w:tcW w:w="2119" w:type="dxa"/>
            <w:gridSpan w:val="2"/>
            <w:vMerge/>
            <w:tcBorders>
              <w:right w:val="nil"/>
            </w:tcBorders>
          </w:tcPr>
          <w:p w14:paraId="09466BD0" w14:textId="77777777" w:rsidR="00783359" w:rsidRDefault="00783359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603735642" w:edGrp="everyone" w:colFirst="1" w:colLast="1"/>
            <w:permEnd w:id="2031771987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434128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DA2B33F" w14:textId="7B8D7603" w:rsidR="00783359" w:rsidRDefault="00783359" w:rsidP="009D19D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88" w:type="dxa"/>
            <w:gridSpan w:val="6"/>
            <w:tcBorders>
              <w:top w:val="nil"/>
              <w:left w:val="nil"/>
              <w:bottom w:val="nil"/>
            </w:tcBorders>
          </w:tcPr>
          <w:p w14:paraId="15C369EE" w14:textId="1F2DA899" w:rsidR="00783359" w:rsidRPr="00D00F2F" w:rsidRDefault="00783359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Éviter l’ajout de literie intermédiaire sur le coussin thérapeutique.</w:t>
            </w:r>
          </w:p>
        </w:tc>
      </w:tr>
      <w:tr w:rsidR="00783359" w:rsidRPr="00D00F2F" w14:paraId="19A1D157" w14:textId="77777777" w:rsidTr="00997305">
        <w:trPr>
          <w:trHeight w:val="284"/>
        </w:trPr>
        <w:tc>
          <w:tcPr>
            <w:tcW w:w="2119" w:type="dxa"/>
            <w:gridSpan w:val="2"/>
            <w:vMerge/>
            <w:tcBorders>
              <w:right w:val="nil"/>
            </w:tcBorders>
          </w:tcPr>
          <w:p w14:paraId="7B359B8D" w14:textId="77777777" w:rsidR="00783359" w:rsidRDefault="00783359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243032643" w:edGrp="everyone" w:colFirst="1" w:colLast="1"/>
            <w:permEnd w:id="603735642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390500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29D5D51" w14:textId="6D648B2C" w:rsidR="00783359" w:rsidRDefault="00783359" w:rsidP="009D19D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88" w:type="dxa"/>
            <w:gridSpan w:val="6"/>
            <w:tcBorders>
              <w:top w:val="nil"/>
              <w:left w:val="nil"/>
              <w:bottom w:val="nil"/>
            </w:tcBorders>
          </w:tcPr>
          <w:p w14:paraId="7A11D83F" w14:textId="37739A5C" w:rsidR="00783359" w:rsidRPr="00D00F2F" w:rsidRDefault="00783359" w:rsidP="00AB4A1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Élévation des talons au lit.</w:t>
            </w:r>
          </w:p>
        </w:tc>
      </w:tr>
      <w:tr w:rsidR="00783359" w:rsidRPr="00D00F2F" w14:paraId="17EF5657" w14:textId="77777777" w:rsidTr="00997305">
        <w:trPr>
          <w:trHeight w:val="284"/>
        </w:trPr>
        <w:tc>
          <w:tcPr>
            <w:tcW w:w="2119" w:type="dxa"/>
            <w:gridSpan w:val="2"/>
            <w:vMerge/>
            <w:tcBorders>
              <w:right w:val="nil"/>
            </w:tcBorders>
          </w:tcPr>
          <w:p w14:paraId="1BB43CAF" w14:textId="77777777" w:rsidR="00783359" w:rsidRDefault="00783359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766194098" w:edGrp="everyone" w:colFirst="3" w:colLast="3"/>
            <w:permStart w:id="845436871" w:edGrp="everyone" w:colFirst="1" w:colLast="1"/>
            <w:permEnd w:id="1243032643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947465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C88CA0E" w14:textId="0A20685F" w:rsidR="00783359" w:rsidRDefault="00783359" w:rsidP="009D19D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EDD091" w14:textId="77777777" w:rsidR="00783359" w:rsidRPr="00D00F2F" w:rsidRDefault="00783359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Ajout de surface thérapeutique :</w:t>
            </w:r>
          </w:p>
        </w:tc>
        <w:tc>
          <w:tcPr>
            <w:tcW w:w="5111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56BC7C09" w14:textId="34B39F2A" w:rsidR="00783359" w:rsidRPr="00D00F2F" w:rsidRDefault="00783359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3359" w:rsidRPr="00D00F2F" w14:paraId="0FA62B91" w14:textId="77777777" w:rsidTr="00997305">
        <w:trPr>
          <w:trHeight w:val="284"/>
        </w:trPr>
        <w:tc>
          <w:tcPr>
            <w:tcW w:w="2119" w:type="dxa"/>
            <w:gridSpan w:val="2"/>
            <w:vMerge/>
            <w:tcBorders>
              <w:right w:val="nil"/>
            </w:tcBorders>
          </w:tcPr>
          <w:p w14:paraId="45D11C9F" w14:textId="77777777" w:rsidR="00783359" w:rsidRDefault="00783359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997216953" w:edGrp="everyone" w:colFirst="3" w:colLast="3"/>
            <w:permStart w:id="133916788" w:edGrp="everyone" w:colFirst="1" w:colLast="1"/>
            <w:permEnd w:id="766194098"/>
            <w:permEnd w:id="845436871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58482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243E8BE" w14:textId="1EA76740" w:rsidR="00783359" w:rsidRDefault="00783359" w:rsidP="009D19D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8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44607F" w14:textId="3EBECEC8" w:rsidR="00783359" w:rsidRDefault="00783359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Ajout de surface thérapeutique au fauteuil :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4" w:space="0" w:color="auto"/>
            </w:tcBorders>
          </w:tcPr>
          <w:p w14:paraId="1436A6B5" w14:textId="77777777" w:rsidR="00783359" w:rsidRPr="00D00F2F" w:rsidRDefault="00783359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3359" w:rsidRPr="00D00F2F" w14:paraId="69997691" w14:textId="77777777" w:rsidTr="00997305">
        <w:trPr>
          <w:trHeight w:val="284"/>
        </w:trPr>
        <w:tc>
          <w:tcPr>
            <w:tcW w:w="2119" w:type="dxa"/>
            <w:gridSpan w:val="2"/>
            <w:vMerge/>
            <w:tcBorders>
              <w:right w:val="nil"/>
            </w:tcBorders>
          </w:tcPr>
          <w:p w14:paraId="2C6CCC77" w14:textId="77777777" w:rsidR="00783359" w:rsidRDefault="00783359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26384465" w:edGrp="everyone" w:colFirst="1" w:colLast="1"/>
            <w:permEnd w:id="997216953"/>
            <w:permEnd w:id="133916788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730275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4ECC692" w14:textId="0813B7A7" w:rsidR="00783359" w:rsidRDefault="00783359" w:rsidP="009D19D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88" w:type="dxa"/>
            <w:gridSpan w:val="6"/>
            <w:tcBorders>
              <w:top w:val="nil"/>
              <w:left w:val="nil"/>
              <w:bottom w:val="nil"/>
            </w:tcBorders>
          </w:tcPr>
          <w:p w14:paraId="6A8ACAF8" w14:textId="73B755CD" w:rsidR="00783359" w:rsidRPr="00D00F2F" w:rsidRDefault="00783359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Utiliser piqué / rouleau de glissement (ou toute surface glissante) lors des transferts de l’usager.</w:t>
            </w:r>
          </w:p>
        </w:tc>
      </w:tr>
      <w:tr w:rsidR="00783359" w:rsidRPr="00D00F2F" w14:paraId="5EEFD262" w14:textId="77777777" w:rsidTr="00997305">
        <w:trPr>
          <w:trHeight w:val="284"/>
        </w:trPr>
        <w:tc>
          <w:tcPr>
            <w:tcW w:w="2119" w:type="dxa"/>
            <w:gridSpan w:val="2"/>
            <w:vMerge/>
            <w:tcBorders>
              <w:right w:val="nil"/>
            </w:tcBorders>
          </w:tcPr>
          <w:p w14:paraId="1DB05468" w14:textId="77777777" w:rsidR="00783359" w:rsidRDefault="00783359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70492328" w:edGrp="everyone" w:colFirst="1" w:colLast="1"/>
            <w:permEnd w:id="226384465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954822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0A2E4FA" w14:textId="0406D29D" w:rsidR="00783359" w:rsidRDefault="00783359" w:rsidP="009D19D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88" w:type="dxa"/>
            <w:gridSpan w:val="6"/>
            <w:tcBorders>
              <w:top w:val="nil"/>
              <w:left w:val="nil"/>
              <w:bottom w:val="nil"/>
            </w:tcBorders>
          </w:tcPr>
          <w:p w14:paraId="54370CB8" w14:textId="0D37CB2A" w:rsidR="00783359" w:rsidRPr="00D00F2F" w:rsidRDefault="00783359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Référer en stomothérapie.</w:t>
            </w:r>
          </w:p>
        </w:tc>
      </w:tr>
      <w:tr w:rsidR="00783359" w:rsidRPr="00D00F2F" w14:paraId="674D8ED9" w14:textId="77777777" w:rsidTr="00997305">
        <w:trPr>
          <w:trHeight w:val="284"/>
        </w:trPr>
        <w:tc>
          <w:tcPr>
            <w:tcW w:w="2119" w:type="dxa"/>
            <w:gridSpan w:val="2"/>
            <w:vMerge/>
            <w:tcBorders>
              <w:right w:val="nil"/>
            </w:tcBorders>
          </w:tcPr>
          <w:p w14:paraId="1EAB7AD2" w14:textId="77777777" w:rsidR="00783359" w:rsidRDefault="00783359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472196402" w:edGrp="everyone" w:colFirst="1" w:colLast="1"/>
            <w:permEnd w:id="270492328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766961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3938ABA" w14:textId="4E73B2FF" w:rsidR="00783359" w:rsidRDefault="00783359" w:rsidP="009D19D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88" w:type="dxa"/>
            <w:gridSpan w:val="6"/>
            <w:tcBorders>
              <w:top w:val="nil"/>
              <w:left w:val="nil"/>
              <w:bottom w:val="nil"/>
            </w:tcBorders>
          </w:tcPr>
          <w:p w14:paraId="3E3DE381" w14:textId="2AD3F6D0" w:rsidR="00783359" w:rsidRPr="00D00F2F" w:rsidRDefault="00783359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Afficher les recommandations au chevet et en aviser l’infirmière traitante.</w:t>
            </w:r>
          </w:p>
        </w:tc>
      </w:tr>
      <w:tr w:rsidR="00DD47A2" w:rsidRPr="00D00F2F" w14:paraId="4080B5F5" w14:textId="77777777" w:rsidTr="00997305">
        <w:trPr>
          <w:trHeight w:val="284"/>
        </w:trPr>
        <w:tc>
          <w:tcPr>
            <w:tcW w:w="2119" w:type="dxa"/>
            <w:gridSpan w:val="2"/>
            <w:vMerge/>
            <w:tcBorders>
              <w:bottom w:val="single" w:sz="4" w:space="0" w:color="auto"/>
              <w:right w:val="nil"/>
            </w:tcBorders>
          </w:tcPr>
          <w:p w14:paraId="696A21A2" w14:textId="77777777" w:rsidR="00DD47A2" w:rsidRDefault="00DD47A2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274641928" w:edGrp="everyone" w:colFirst="1" w:colLast="1"/>
            <w:permStart w:id="829701805" w:edGrp="everyone" w:colFirst="2" w:colLast="2"/>
            <w:permEnd w:id="472196402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709843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27993E83" w14:textId="22A70382" w:rsidR="00DD47A2" w:rsidRDefault="00DD47A2" w:rsidP="009D19D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88" w:type="dxa"/>
            <w:gridSpan w:val="6"/>
            <w:tcBorders>
              <w:top w:val="nil"/>
              <w:left w:val="nil"/>
              <w:bottom w:val="single" w:sz="4" w:space="0" w:color="auto"/>
            </w:tcBorders>
          </w:tcPr>
          <w:p w14:paraId="3CFFE854" w14:textId="54060B2E" w:rsidR="00DD47A2" w:rsidRDefault="00DD47A2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274641928"/>
      <w:permEnd w:id="829701805"/>
      <w:tr w:rsidR="00C95775" w:rsidRPr="00D00F2F" w14:paraId="43DB1E55" w14:textId="77777777" w:rsidTr="0049409D">
        <w:trPr>
          <w:trHeight w:val="284"/>
        </w:trPr>
        <w:tc>
          <w:tcPr>
            <w:tcW w:w="10632" w:type="dxa"/>
            <w:gridSpan w:val="9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2528C3F" w14:textId="3F24CFC6" w:rsidR="00C95775" w:rsidRPr="00085325" w:rsidRDefault="00783359" w:rsidP="0078335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85325">
              <w:rPr>
                <w:rFonts w:asciiTheme="minorHAnsi" w:hAnsiTheme="minorHAnsi" w:cstheme="minorHAnsi"/>
                <w:b/>
              </w:rPr>
              <w:t>RECOMMANDATIONS</w:t>
            </w:r>
          </w:p>
        </w:tc>
      </w:tr>
      <w:tr w:rsidR="00783359" w:rsidRPr="00D00F2F" w14:paraId="3074F329" w14:textId="77777777" w:rsidTr="0049409D">
        <w:trPr>
          <w:trHeight w:val="284"/>
        </w:trPr>
        <w:permStart w:id="338691519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206533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bottom w:val="nil"/>
                  <w:right w:val="nil"/>
                </w:tcBorders>
              </w:tcPr>
              <w:p w14:paraId="507DB29D" w14:textId="097B797A" w:rsidR="00783359" w:rsidRPr="00D00F2F" w:rsidRDefault="00783359" w:rsidP="009D19D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207" w:type="dxa"/>
            <w:gridSpan w:val="8"/>
            <w:tcBorders>
              <w:left w:val="nil"/>
              <w:bottom w:val="nil"/>
            </w:tcBorders>
          </w:tcPr>
          <w:p w14:paraId="48278DBA" w14:textId="537C16AA" w:rsidR="00783359" w:rsidRPr="00D00F2F" w:rsidRDefault="00783359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Fin des services en ergothérapie.</w:t>
            </w:r>
          </w:p>
        </w:tc>
      </w:tr>
      <w:tr w:rsidR="00B6062B" w:rsidRPr="00D00F2F" w14:paraId="49DBC1F6" w14:textId="77777777" w:rsidTr="00B10DDB">
        <w:trPr>
          <w:trHeight w:val="284"/>
        </w:trPr>
        <w:permEnd w:id="338691519" w:displacedByCustomXml="next"/>
        <w:permStart w:id="1389504326" w:edGrp="everyone" w:colFirst="3" w:colLast="3" w:displacedByCustomXml="next"/>
        <w:permStart w:id="196097464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456838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bottom w:val="nil"/>
                  <w:right w:val="nil"/>
                </w:tcBorders>
              </w:tcPr>
              <w:p w14:paraId="014D06E4" w14:textId="3AEE9870" w:rsidR="00B6062B" w:rsidRDefault="00B6062B" w:rsidP="009D19D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1F70A9" w14:textId="648E4576" w:rsidR="00B6062B" w:rsidRDefault="00B6062B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Poursuite des services en ergothérapie</w:t>
            </w:r>
            <w:r w:rsidR="00B10DD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418631" w14:textId="0DCE4F28" w:rsidR="00B6062B" w:rsidRDefault="00B6062B" w:rsidP="00B10DD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Suivi (délai / fréquence) :</w:t>
            </w:r>
          </w:p>
        </w:tc>
        <w:tc>
          <w:tcPr>
            <w:tcW w:w="4395" w:type="dxa"/>
            <w:gridSpan w:val="2"/>
            <w:tcBorders>
              <w:top w:val="nil"/>
              <w:left w:val="nil"/>
              <w:bottom w:val="nil"/>
            </w:tcBorders>
          </w:tcPr>
          <w:p w14:paraId="030DF77A" w14:textId="1FF495B1" w:rsidR="00B6062B" w:rsidRDefault="00B6062B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5736" w:rsidRPr="00D00F2F" w14:paraId="42B83D83" w14:textId="77777777" w:rsidTr="0049409D">
        <w:trPr>
          <w:trHeight w:val="284"/>
        </w:trPr>
        <w:permEnd w:id="1389504326" w:displacedByCustomXml="next"/>
        <w:permEnd w:id="196097464" w:displacedByCustomXml="next"/>
        <w:permStart w:id="1243437670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467283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bottom w:val="nil"/>
                  <w:right w:val="nil"/>
                </w:tcBorders>
              </w:tcPr>
              <w:p w14:paraId="757F9ED2" w14:textId="2B94487B" w:rsidR="006C5736" w:rsidRDefault="006C5736" w:rsidP="009D19D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207" w:type="dxa"/>
            <w:gridSpan w:val="8"/>
            <w:tcBorders>
              <w:top w:val="nil"/>
              <w:left w:val="nil"/>
              <w:bottom w:val="nil"/>
            </w:tcBorders>
          </w:tcPr>
          <w:p w14:paraId="528E935D" w14:textId="67C27636" w:rsidR="006C5736" w:rsidRDefault="006C5736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Référence vers le CLSC : Évaluation de l’impact des composantes physiques et de l’environnement sur l’intégrité de la peau.</w:t>
            </w:r>
          </w:p>
        </w:tc>
      </w:tr>
      <w:tr w:rsidR="006C5736" w:rsidRPr="00D00F2F" w14:paraId="4FEC5EFD" w14:textId="77777777" w:rsidTr="0049409D">
        <w:trPr>
          <w:trHeight w:val="284"/>
        </w:trPr>
        <w:permEnd w:id="1243437670" w:displacedByCustomXml="next"/>
        <w:permStart w:id="1031471261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499107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bottom w:val="nil"/>
                  <w:right w:val="nil"/>
                </w:tcBorders>
              </w:tcPr>
              <w:p w14:paraId="5FC93C29" w14:textId="10DC2A6D" w:rsidR="006C5736" w:rsidRDefault="006C5736" w:rsidP="009D19D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207" w:type="dxa"/>
            <w:gridSpan w:val="8"/>
            <w:tcBorders>
              <w:top w:val="nil"/>
              <w:left w:val="nil"/>
              <w:bottom w:val="nil"/>
            </w:tcBorders>
          </w:tcPr>
          <w:p w14:paraId="4615DDD7" w14:textId="64D7C563" w:rsidR="006C5736" w:rsidRDefault="006C5736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Prêt d’équipement par le CLSC (voir feuille prêt équipement(s) CISSSMO au dossier).</w:t>
            </w:r>
          </w:p>
        </w:tc>
      </w:tr>
      <w:tr w:rsidR="006C5736" w:rsidRPr="00D00F2F" w14:paraId="73970E0A" w14:textId="77777777" w:rsidTr="0049409D">
        <w:trPr>
          <w:trHeight w:val="284"/>
        </w:trPr>
        <w:permEnd w:id="1031471261" w:displacedByCustomXml="next"/>
        <w:permStart w:id="286150494" w:edGrp="everyone" w:colFirst="0" w:colLast="0" w:displacedByCustomXml="next"/>
        <w:permStart w:id="641688102" w:edGrp="everyone" w:colFirst="1" w:colLast="1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57252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right w:val="nil"/>
                </w:tcBorders>
              </w:tcPr>
              <w:p w14:paraId="026F6932" w14:textId="5AED6487" w:rsidR="006C5736" w:rsidRDefault="006C5736" w:rsidP="009D19D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207" w:type="dxa"/>
            <w:gridSpan w:val="8"/>
            <w:tcBorders>
              <w:top w:val="nil"/>
              <w:left w:val="nil"/>
            </w:tcBorders>
          </w:tcPr>
          <w:p w14:paraId="072362EF" w14:textId="29E5CB86" w:rsidR="006C5736" w:rsidRDefault="006C5736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641688102"/>
      <w:permEnd w:id="286150494"/>
      <w:tr w:rsidR="006C5736" w:rsidRPr="00D66ED1" w14:paraId="3001BC42" w14:textId="77777777" w:rsidTr="009973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0632" w:type="dxa"/>
            <w:gridSpan w:val="9"/>
          </w:tcPr>
          <w:p w14:paraId="129DDC5D" w14:textId="77777777" w:rsidR="002552AB" w:rsidRDefault="002552AB" w:rsidP="00103D8E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7FBA7AB0" w14:textId="0BE2B09B" w:rsidR="006C5736" w:rsidRPr="008037C2" w:rsidRDefault="006C5736" w:rsidP="00103D8E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b/>
                <w:sz w:val="16"/>
                <w:szCs w:val="16"/>
              </w:rPr>
            </w:pPr>
            <w:r w:rsidRPr="008037C2">
              <w:rPr>
                <w:rFonts w:asciiTheme="minorHAnsi" w:hAnsiTheme="minorHAnsi" w:cstheme="minorHAnsi"/>
                <w:b/>
                <w:sz w:val="16"/>
                <w:szCs w:val="16"/>
              </w:rPr>
              <w:t>CONSENTEMENT</w:t>
            </w:r>
          </w:p>
        </w:tc>
      </w:tr>
      <w:tr w:rsidR="006C5736" w:rsidRPr="00D66ED1" w14:paraId="36D8F575" w14:textId="77777777" w:rsidTr="009973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permStart w:id="184051695" w:edGrp="everyone" w:colFirst="0" w:colLast="0" w:displacedByCustomXml="next"/>
        <w:sdt>
          <w:sdtPr>
            <w:rPr>
              <w:rFonts w:asciiTheme="minorHAnsi" w:eastAsia="MS Gothic" w:hAnsiTheme="minorHAnsi" w:cstheme="minorHAnsi"/>
              <w:sz w:val="16"/>
              <w:szCs w:val="16"/>
            </w:rPr>
            <w:id w:val="-1940990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4D9FEF71" w14:textId="77777777" w:rsidR="006C5736" w:rsidRPr="0052091F" w:rsidRDefault="006C5736" w:rsidP="00103D8E">
                <w:pPr>
                  <w:spacing w:before="20" w:after="20"/>
                  <w:rPr>
                    <w:rFonts w:asciiTheme="minorHAnsi" w:eastAsia="MS Gothic" w:hAnsiTheme="minorHAnsi" w:cstheme="minorHAnsi"/>
                    <w:sz w:val="16"/>
                    <w:szCs w:val="16"/>
                  </w:rPr>
                </w:pPr>
                <w:r w:rsidRPr="0052091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207" w:type="dxa"/>
            <w:gridSpan w:val="8"/>
          </w:tcPr>
          <w:p w14:paraId="0BB19620" w14:textId="77777777" w:rsidR="006C5736" w:rsidRPr="008037C2" w:rsidRDefault="006C5736" w:rsidP="00103D8E">
            <w:pPr>
              <w:spacing w:before="20" w:after="20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r w:rsidRPr="008037C2">
              <w:rPr>
                <w:rFonts w:asciiTheme="minorHAnsi" w:eastAsia="MS Gothic" w:hAnsiTheme="minorHAnsi" w:cstheme="minorHAnsi"/>
                <w:sz w:val="16"/>
                <w:szCs w:val="16"/>
              </w:rPr>
              <w:t>Les résultats et les recommandations ont été expliqués à l’usager et/ou son représentant légal.</w:t>
            </w:r>
          </w:p>
        </w:tc>
      </w:tr>
      <w:tr w:rsidR="006C5736" w:rsidRPr="00D66ED1" w14:paraId="722C886C" w14:textId="77777777" w:rsidTr="009973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permEnd w:id="184051695" w:displacedByCustomXml="next"/>
        <w:permStart w:id="1629319034" w:edGrp="everyone" w:colFirst="0" w:colLast="0" w:displacedByCustomXml="next"/>
        <w:sdt>
          <w:sdtPr>
            <w:rPr>
              <w:rFonts w:asciiTheme="minorHAnsi" w:eastAsia="MS Gothic" w:hAnsiTheme="minorHAnsi" w:cstheme="minorHAnsi"/>
              <w:sz w:val="16"/>
              <w:szCs w:val="16"/>
            </w:rPr>
            <w:id w:val="-621770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3C4D6D4F" w14:textId="77777777" w:rsidR="006C5736" w:rsidRPr="0052091F" w:rsidRDefault="006C5736" w:rsidP="00103D8E">
                <w:pPr>
                  <w:spacing w:before="20" w:after="20"/>
                  <w:rPr>
                    <w:rFonts w:asciiTheme="minorHAnsi" w:eastAsia="MS Gothic" w:hAnsiTheme="minorHAnsi" w:cstheme="minorHAnsi"/>
                    <w:sz w:val="16"/>
                    <w:szCs w:val="16"/>
                  </w:rPr>
                </w:pPr>
                <w:r w:rsidRPr="0052091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207" w:type="dxa"/>
            <w:gridSpan w:val="8"/>
          </w:tcPr>
          <w:p w14:paraId="01674772" w14:textId="77777777" w:rsidR="006C5736" w:rsidRPr="008037C2" w:rsidRDefault="006C5736" w:rsidP="00103D8E">
            <w:pPr>
              <w:spacing w:before="20" w:after="20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r w:rsidRPr="008037C2">
              <w:rPr>
                <w:rFonts w:asciiTheme="minorHAnsi" w:eastAsia="MS Gothic" w:hAnsiTheme="minorHAnsi" w:cstheme="minorHAnsi"/>
                <w:sz w:val="16"/>
                <w:szCs w:val="16"/>
              </w:rPr>
              <w:t>Le plan d’intervention (PI) a été discuté avec l’usager et/ou son représentant légal.</w:t>
            </w:r>
          </w:p>
        </w:tc>
      </w:tr>
      <w:tr w:rsidR="006C5736" w:rsidRPr="00D66ED1" w14:paraId="02A3DBFD" w14:textId="77777777" w:rsidTr="009973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permEnd w:id="1629319034" w:displacedByCustomXml="next"/>
        <w:permStart w:id="358574787" w:edGrp="everyone" w:colFirst="0" w:colLast="0" w:displacedByCustomXml="next"/>
        <w:sdt>
          <w:sdtPr>
            <w:rPr>
              <w:rFonts w:asciiTheme="minorHAnsi" w:eastAsia="MS Gothic" w:hAnsiTheme="minorHAnsi" w:cstheme="minorHAnsi"/>
              <w:sz w:val="16"/>
              <w:szCs w:val="16"/>
            </w:rPr>
            <w:id w:val="-1858498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317A974A" w14:textId="77777777" w:rsidR="006C5736" w:rsidRPr="0052091F" w:rsidRDefault="006C5736" w:rsidP="00103D8E">
                <w:pPr>
                  <w:spacing w:before="20" w:after="20"/>
                  <w:rPr>
                    <w:rFonts w:asciiTheme="minorHAnsi" w:eastAsia="MS Gothic" w:hAnsiTheme="minorHAnsi" w:cstheme="minorHAnsi"/>
                    <w:sz w:val="16"/>
                    <w:szCs w:val="16"/>
                  </w:rPr>
                </w:pPr>
                <w:r w:rsidRPr="0052091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207" w:type="dxa"/>
            <w:gridSpan w:val="8"/>
          </w:tcPr>
          <w:p w14:paraId="470AC13B" w14:textId="77777777" w:rsidR="006C5736" w:rsidRPr="008037C2" w:rsidRDefault="006C5736" w:rsidP="00103D8E">
            <w:pPr>
              <w:spacing w:before="20" w:after="20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r w:rsidRPr="008037C2">
              <w:rPr>
                <w:rFonts w:asciiTheme="minorHAnsi" w:eastAsia="MS Gothic" w:hAnsiTheme="minorHAnsi" w:cstheme="minorHAnsi"/>
                <w:sz w:val="16"/>
                <w:szCs w:val="16"/>
              </w:rPr>
              <w:t xml:space="preserve">Consentement </w:t>
            </w:r>
            <w:r w:rsidRPr="008037C2">
              <w:rPr>
                <w:rFonts w:asciiTheme="minorHAnsi" w:eastAsia="MS Gothic" w:hAnsiTheme="minorHAnsi" w:cstheme="minorHAnsi"/>
                <w:b/>
                <w:sz w:val="16"/>
                <w:szCs w:val="16"/>
              </w:rPr>
              <w:t>obtenu</w:t>
            </w:r>
            <w:r w:rsidRPr="008037C2">
              <w:rPr>
                <w:rFonts w:asciiTheme="minorHAnsi" w:eastAsia="MS Gothic" w:hAnsiTheme="minorHAnsi" w:cstheme="minorHAnsi"/>
                <w:sz w:val="16"/>
                <w:szCs w:val="16"/>
              </w:rPr>
              <w:t xml:space="preserve"> de l’usager et/ou son représentant légal.</w:t>
            </w:r>
          </w:p>
        </w:tc>
      </w:tr>
      <w:tr w:rsidR="006C5736" w:rsidRPr="00D66ED1" w14:paraId="03C65F15" w14:textId="77777777" w:rsidTr="009973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permEnd w:id="358574787" w:displacedByCustomXml="next"/>
        <w:permStart w:id="833031186" w:edGrp="everyone" w:colFirst="0" w:colLast="0" w:displacedByCustomXml="next"/>
        <w:sdt>
          <w:sdtPr>
            <w:rPr>
              <w:rFonts w:asciiTheme="minorHAnsi" w:eastAsia="MS Gothic" w:hAnsiTheme="minorHAnsi" w:cstheme="minorHAnsi"/>
              <w:sz w:val="16"/>
              <w:szCs w:val="16"/>
            </w:rPr>
            <w:id w:val="-1647891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633B2D6F" w14:textId="77777777" w:rsidR="006C5736" w:rsidRPr="0052091F" w:rsidRDefault="006C5736" w:rsidP="00103D8E">
                <w:pPr>
                  <w:spacing w:before="20" w:after="20"/>
                  <w:rPr>
                    <w:rFonts w:asciiTheme="minorHAnsi" w:eastAsia="MS Gothic" w:hAnsiTheme="minorHAnsi" w:cstheme="minorHAnsi"/>
                    <w:sz w:val="16"/>
                    <w:szCs w:val="16"/>
                  </w:rPr>
                </w:pPr>
                <w:r w:rsidRPr="0052091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207" w:type="dxa"/>
            <w:gridSpan w:val="8"/>
          </w:tcPr>
          <w:p w14:paraId="704AE1D3" w14:textId="77777777" w:rsidR="006C5736" w:rsidRPr="008037C2" w:rsidRDefault="006C5736" w:rsidP="00103D8E">
            <w:pPr>
              <w:spacing w:before="20" w:after="20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r w:rsidRPr="008037C2">
              <w:rPr>
                <w:rFonts w:asciiTheme="minorHAnsi" w:eastAsia="MS Gothic" w:hAnsiTheme="minorHAnsi" w:cstheme="minorHAnsi"/>
                <w:sz w:val="16"/>
                <w:szCs w:val="16"/>
              </w:rPr>
              <w:t>L’usager présente une difficulté à consentir de façon éclairée mais n’affiche pas d’opposition franche au plan d’intervention mentionné ci-haut</w:t>
            </w:r>
            <w:r>
              <w:rPr>
                <w:rFonts w:asciiTheme="minorHAnsi" w:eastAsia="MS Gothic" w:hAnsiTheme="minorHAnsi" w:cstheme="minorHAnsi"/>
                <w:sz w:val="16"/>
                <w:szCs w:val="16"/>
              </w:rPr>
              <w:t>.</w:t>
            </w:r>
          </w:p>
        </w:tc>
      </w:tr>
      <w:tr w:rsidR="006C5736" w:rsidRPr="00D66ED1" w14:paraId="44AF6B87" w14:textId="77777777" w:rsidTr="004940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permEnd w:id="833031186" w:displacedByCustomXml="next"/>
        <w:permStart w:id="516170657" w:edGrp="everyone" w:colFirst="0" w:colLast="0" w:displacedByCustomXml="next"/>
        <w:sdt>
          <w:sdtPr>
            <w:rPr>
              <w:rFonts w:asciiTheme="minorHAnsi" w:eastAsia="MS Gothic" w:hAnsiTheme="minorHAnsi" w:cstheme="minorHAnsi"/>
              <w:sz w:val="16"/>
              <w:szCs w:val="16"/>
            </w:rPr>
            <w:id w:val="-1044451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6C3A4CD1" w14:textId="77777777" w:rsidR="006C5736" w:rsidRPr="0052091F" w:rsidRDefault="006C5736" w:rsidP="00103D8E">
                <w:pPr>
                  <w:spacing w:before="20" w:after="20"/>
                  <w:rPr>
                    <w:rFonts w:asciiTheme="minorHAnsi" w:eastAsia="MS Gothic" w:hAnsiTheme="minorHAnsi" w:cstheme="minorHAnsi"/>
                    <w:sz w:val="16"/>
                    <w:szCs w:val="16"/>
                  </w:rPr>
                </w:pPr>
                <w:r w:rsidRPr="0052091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207" w:type="dxa"/>
            <w:gridSpan w:val="8"/>
          </w:tcPr>
          <w:p w14:paraId="13A1E3DE" w14:textId="77777777" w:rsidR="006C5736" w:rsidRPr="008037C2" w:rsidRDefault="006C5736" w:rsidP="00103D8E">
            <w:pPr>
              <w:spacing w:before="20" w:after="20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r w:rsidRPr="008037C2">
              <w:rPr>
                <w:rFonts w:asciiTheme="minorHAnsi" w:eastAsia="MS Gothic" w:hAnsiTheme="minorHAnsi" w:cstheme="minorHAnsi"/>
                <w:sz w:val="16"/>
                <w:szCs w:val="16"/>
              </w:rPr>
              <w:t xml:space="preserve">Consentement </w:t>
            </w:r>
            <w:r w:rsidRPr="008037C2">
              <w:rPr>
                <w:rFonts w:asciiTheme="minorHAnsi" w:eastAsia="MS Gothic" w:hAnsiTheme="minorHAnsi" w:cstheme="minorHAnsi"/>
                <w:b/>
                <w:sz w:val="16"/>
                <w:szCs w:val="16"/>
              </w:rPr>
              <w:t>non-obtenu</w:t>
            </w:r>
            <w:r w:rsidRPr="008037C2">
              <w:rPr>
                <w:rFonts w:asciiTheme="minorHAnsi" w:eastAsia="MS Gothic" w:hAnsiTheme="minorHAnsi" w:cstheme="minorHAnsi"/>
                <w:sz w:val="16"/>
                <w:szCs w:val="16"/>
              </w:rPr>
              <w:t xml:space="preserve"> pour le plan d’intervention ci-haut de la part de l’usager et/ou son représentant légal.</w:t>
            </w:r>
          </w:p>
        </w:tc>
      </w:tr>
      <w:permEnd w:id="516170657"/>
    </w:tbl>
    <w:p w14:paraId="5A70A5A1" w14:textId="77777777" w:rsidR="00997305" w:rsidRPr="002552AB" w:rsidRDefault="00997305">
      <w:pPr>
        <w:rPr>
          <w:sz w:val="16"/>
          <w:szCs w:val="16"/>
        </w:rPr>
      </w:pPr>
    </w:p>
    <w:tbl>
      <w:tblPr>
        <w:tblStyle w:val="Grilledutableau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2835"/>
        <w:gridCol w:w="1560"/>
        <w:gridCol w:w="1275"/>
        <w:gridCol w:w="851"/>
        <w:gridCol w:w="1279"/>
      </w:tblGrid>
      <w:tr w:rsidR="006C5736" w:rsidRPr="002552AB" w14:paraId="3CB47E77" w14:textId="77777777" w:rsidTr="00997305">
        <w:trPr>
          <w:trHeight w:val="284"/>
        </w:trPr>
        <w:tc>
          <w:tcPr>
            <w:tcW w:w="2832" w:type="dxa"/>
            <w:vAlign w:val="bottom"/>
          </w:tcPr>
          <w:p w14:paraId="70A8CCF4" w14:textId="77777777" w:rsidR="002552AB" w:rsidRDefault="002552AB" w:rsidP="006C5736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1344107536" w:edGrp="everyone" w:colFirst="3" w:colLast="3"/>
            <w:permStart w:id="380844309" w:edGrp="everyone" w:colFirst="1" w:colLast="1"/>
            <w:permStart w:id="1335493610" w:edGrp="everyone" w:colFirst="5" w:colLast="5"/>
          </w:p>
          <w:p w14:paraId="2AC9F6DD" w14:textId="77777777" w:rsidR="002552AB" w:rsidRDefault="002552AB" w:rsidP="006C5736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18BCF682" w14:textId="28AA5D4C" w:rsidR="006C5736" w:rsidRPr="002552AB" w:rsidRDefault="006C5736" w:rsidP="006C5736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552AB">
              <w:rPr>
                <w:rFonts w:asciiTheme="minorHAnsi" w:hAnsiTheme="minorHAnsi" w:cstheme="minorHAnsi"/>
                <w:b/>
                <w:sz w:val="16"/>
                <w:szCs w:val="16"/>
              </w:rPr>
              <w:t>Signature de l’ergothérapeute 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24499240" w14:textId="77777777" w:rsidR="006C5736" w:rsidRPr="002552AB" w:rsidRDefault="006C5736" w:rsidP="00103D8E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60" w:type="dxa"/>
            <w:vAlign w:val="bottom"/>
          </w:tcPr>
          <w:p w14:paraId="357C5D7E" w14:textId="77777777" w:rsidR="006C5736" w:rsidRPr="002552AB" w:rsidRDefault="006C5736" w:rsidP="00103D8E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552AB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No. de permis : 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14:paraId="7F1B861C" w14:textId="77777777" w:rsidR="006C5736" w:rsidRPr="002552AB" w:rsidRDefault="006C5736" w:rsidP="00103D8E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14:paraId="5DF4CA1E" w14:textId="77777777" w:rsidR="006C5736" w:rsidRPr="002552AB" w:rsidRDefault="006C5736" w:rsidP="00103D8E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552AB">
              <w:rPr>
                <w:rFonts w:asciiTheme="minorHAnsi" w:hAnsiTheme="minorHAnsi" w:cstheme="minorHAnsi"/>
                <w:b/>
                <w:sz w:val="16"/>
                <w:szCs w:val="16"/>
              </w:rPr>
              <w:t>Date :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-1176186154"/>
            <w:placeholder>
              <w:docPart w:val="879A0307C9B44859A06349564BAA24FE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79" w:type="dxa"/>
                <w:tcBorders>
                  <w:bottom w:val="single" w:sz="4" w:space="0" w:color="auto"/>
                </w:tcBorders>
                <w:vAlign w:val="bottom"/>
              </w:tcPr>
              <w:p w14:paraId="12FADB1C" w14:textId="77777777" w:rsidR="006C5736" w:rsidRPr="002552AB" w:rsidRDefault="006C5736" w:rsidP="00103D8E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2552AB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permEnd w:id="1344107536"/>
      <w:permEnd w:id="380844309"/>
      <w:permEnd w:id="1335493610"/>
    </w:tbl>
    <w:p w14:paraId="18CD56EF" w14:textId="0E2F4984" w:rsidR="0039226F" w:rsidRPr="00CD3B4B" w:rsidRDefault="0039226F" w:rsidP="00780A89">
      <w:pPr>
        <w:keepNext/>
        <w:tabs>
          <w:tab w:val="left" w:pos="770"/>
        </w:tabs>
        <w:rPr>
          <w:rFonts w:asciiTheme="minorHAnsi" w:hAnsiTheme="minorHAnsi" w:cstheme="minorHAnsi"/>
          <w:sz w:val="20"/>
          <w:szCs w:val="20"/>
        </w:rPr>
      </w:pPr>
    </w:p>
    <w:sectPr w:rsidR="0039226F" w:rsidRPr="00CD3B4B" w:rsidSect="003A48FF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2240" w:h="15840"/>
      <w:pgMar w:top="994" w:right="1022" w:bottom="994" w:left="1022" w:header="706" w:footer="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496C80" w14:textId="77777777" w:rsidR="00795729" w:rsidRDefault="00795729" w:rsidP="0081257E">
      <w:r>
        <w:separator/>
      </w:r>
    </w:p>
  </w:endnote>
  <w:endnote w:type="continuationSeparator" w:id="0">
    <w:p w14:paraId="64BED5BE" w14:textId="77777777" w:rsidR="00795729" w:rsidRDefault="00795729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B247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 w:rsidR="00F72CF4"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20A7B0E1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14FF5265" w14:textId="4A56C317" w:rsidR="00EE71AF" w:rsidRPr="009241C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DD133D"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CB02CE" w:rsidRPr="00CB02CE">
      <w:rPr>
        <w:b/>
        <w:bCs/>
        <w:noProof/>
        <w:sz w:val="15"/>
        <w:szCs w:val="15"/>
        <w:lang w:val="fr-FR"/>
      </w:rPr>
      <w:t>3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6CC34" w14:textId="643ED7F3" w:rsidR="00EE71AF" w:rsidRPr="002C0510" w:rsidRDefault="002552AB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CLI-60561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2552AB">
      <w:rPr>
        <w:rFonts w:asciiTheme="minorHAnsi" w:hAnsiTheme="minorHAnsi" w:cstheme="minorHAnsi"/>
        <w:sz w:val="15"/>
        <w:szCs w:val="15"/>
      </w:rPr>
      <w:t>(2022-09)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Pr="002552AB">
      <w:rPr>
        <w:rFonts w:asciiTheme="minorHAnsi" w:hAnsiTheme="minorHAnsi" w:cstheme="minorHAnsi"/>
        <w:b/>
        <w:sz w:val="20"/>
        <w:szCs w:val="20"/>
      </w:rPr>
      <w:t xml:space="preserve">ERGOTHÉRAPIE – ÉVALUATION </w:t>
    </w:r>
    <w:r w:rsidR="00A83B8E" w:rsidRPr="002552AB">
      <w:rPr>
        <w:rFonts w:asciiTheme="minorHAnsi" w:hAnsiTheme="minorHAnsi" w:cstheme="minorHAnsi"/>
        <w:b/>
        <w:sz w:val="20"/>
        <w:szCs w:val="20"/>
      </w:rPr>
      <w:t>IMPACT DES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14:paraId="796B1284" w14:textId="556972CD" w:rsidR="00EE71AF" w:rsidRPr="009241CF" w:rsidRDefault="00EE71AF" w:rsidP="0077098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 xml:space="preserve"> </w:t>
    </w:r>
    <w:r w:rsidR="002552AB" w:rsidRPr="002552AB">
      <w:rPr>
        <w:rFonts w:asciiTheme="minorHAnsi" w:hAnsiTheme="minorHAnsi" w:cstheme="minorHAnsi"/>
        <w:b/>
        <w:sz w:val="20"/>
        <w:szCs w:val="20"/>
      </w:rPr>
      <w:t xml:space="preserve">HABITUDES DE VIE SUR </w:t>
    </w:r>
    <w:r w:rsidR="00A83B8E" w:rsidRPr="002552AB">
      <w:rPr>
        <w:rFonts w:asciiTheme="minorHAnsi" w:hAnsiTheme="minorHAnsi" w:cstheme="minorHAnsi"/>
        <w:b/>
        <w:sz w:val="20"/>
        <w:szCs w:val="20"/>
      </w:rPr>
      <w:t>INTÉGRITÉ DE LA PEAU</w:t>
    </w:r>
    <w:r w:rsidRPr="002C0510">
      <w:rPr>
        <w:rFonts w:asciiTheme="minorHAnsi" w:hAnsiTheme="minorHAnsi" w:cstheme="minorHAnsi"/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CB02CE">
      <w:rPr>
        <w:b/>
        <w:bCs/>
        <w:noProof/>
        <w:sz w:val="15"/>
        <w:szCs w:val="15"/>
      </w:rPr>
      <w:t>3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CB02CE" w:rsidRPr="00CB02CE">
      <w:rPr>
        <w:b/>
        <w:bCs/>
        <w:noProof/>
        <w:sz w:val="15"/>
        <w:szCs w:val="15"/>
        <w:lang w:val="fr-FR"/>
      </w:rPr>
      <w:t>3</w:t>
    </w:r>
    <w:r w:rsidRPr="00C4393C">
      <w:rPr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E7881" w14:textId="76BA25AE" w:rsidR="00EE71AF" w:rsidRPr="002C0510" w:rsidRDefault="002552AB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CLI-60561</w:t>
    </w:r>
    <w:r w:rsidR="00EE71AF" w:rsidRPr="002C0510">
      <w:rPr>
        <w:rFonts w:asciiTheme="minorHAnsi" w:hAnsiTheme="minorHAnsi" w:cstheme="minorHAnsi"/>
        <w:sz w:val="20"/>
        <w:szCs w:val="20"/>
      </w:rPr>
      <w:t xml:space="preserve"> </w:t>
    </w:r>
    <w:r w:rsidR="007A7BE7" w:rsidRPr="002552AB">
      <w:rPr>
        <w:rFonts w:asciiTheme="minorHAnsi" w:hAnsiTheme="minorHAnsi" w:cstheme="minorHAnsi"/>
        <w:sz w:val="15"/>
        <w:szCs w:val="15"/>
      </w:rPr>
      <w:t>(</w:t>
    </w:r>
    <w:r w:rsidRPr="002552AB">
      <w:rPr>
        <w:rFonts w:asciiTheme="minorHAnsi" w:hAnsiTheme="minorHAnsi" w:cstheme="minorHAnsi"/>
        <w:sz w:val="15"/>
        <w:szCs w:val="15"/>
      </w:rPr>
      <w:t>2022-09</w:t>
    </w:r>
    <w:r w:rsidR="00EE71AF" w:rsidRPr="002552AB">
      <w:rPr>
        <w:rFonts w:asciiTheme="minorHAnsi" w:hAnsiTheme="minorHAnsi" w:cstheme="minorHAnsi"/>
        <w:sz w:val="15"/>
        <w:szCs w:val="15"/>
      </w:rPr>
      <w:t>)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Pr="002552AB">
      <w:rPr>
        <w:rFonts w:asciiTheme="minorHAnsi" w:hAnsiTheme="minorHAnsi" w:cstheme="minorHAnsi"/>
        <w:b/>
        <w:sz w:val="20"/>
        <w:szCs w:val="20"/>
      </w:rPr>
      <w:t xml:space="preserve">ERGOTHÉRAPIE – ÉVALUATION </w:t>
    </w:r>
    <w:r w:rsidR="00A83B8E" w:rsidRPr="002552AB">
      <w:rPr>
        <w:rFonts w:asciiTheme="minorHAnsi" w:hAnsiTheme="minorHAnsi" w:cstheme="minorHAnsi"/>
        <w:b/>
        <w:sz w:val="20"/>
        <w:szCs w:val="20"/>
      </w:rPr>
      <w:t>IMPACT DES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14:paraId="42E6FC38" w14:textId="3943B966" w:rsidR="00EE71AF" w:rsidRPr="002C0510" w:rsidRDefault="00EE71AF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="002552AB" w:rsidRPr="002552AB">
      <w:rPr>
        <w:rFonts w:asciiTheme="minorHAnsi" w:hAnsiTheme="minorHAnsi" w:cstheme="minorHAnsi"/>
        <w:b/>
        <w:sz w:val="20"/>
        <w:szCs w:val="20"/>
      </w:rPr>
      <w:t xml:space="preserve">HABITUDES DE VIE SUR </w:t>
    </w:r>
    <w:r w:rsidR="00A83B8E" w:rsidRPr="002552AB">
      <w:rPr>
        <w:rFonts w:asciiTheme="minorHAnsi" w:hAnsiTheme="minorHAnsi" w:cstheme="minorHAnsi"/>
        <w:b/>
        <w:sz w:val="20"/>
        <w:szCs w:val="20"/>
      </w:rPr>
      <w:t>INTÉGRITÉ DE LA PEAU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CB02CE" w:rsidRPr="00CB02CE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CB02CE" w:rsidRPr="00CB02CE">
      <w:rPr>
        <w:rFonts w:asciiTheme="minorHAnsi" w:hAnsiTheme="minorHAnsi" w:cstheme="minorHAnsi"/>
        <w:b/>
        <w:bCs/>
        <w:noProof/>
        <w:sz w:val="15"/>
        <w:szCs w:val="15"/>
        <w:lang w:val="fr-FR"/>
      </w:rPr>
      <w:t>3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CC81D0" w14:textId="77777777" w:rsidR="00795729" w:rsidRDefault="00795729" w:rsidP="0081257E">
      <w:r>
        <w:separator/>
      </w:r>
    </w:p>
  </w:footnote>
  <w:footnote w:type="continuationSeparator" w:id="0">
    <w:p w14:paraId="527A381E" w14:textId="77777777" w:rsidR="00795729" w:rsidRDefault="00795729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923AB" w14:textId="44D3DB37" w:rsidR="00A36142" w:rsidRPr="00F130E4" w:rsidRDefault="00A36142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 w:rsidR="00E3667F">
      <w:rPr>
        <w:rFonts w:asciiTheme="minorHAnsi" w:hAnsiTheme="minorHAnsi" w:cstheme="minorHAnsi"/>
        <w:color w:val="808080"/>
        <w:sz w:val="20"/>
        <w:szCs w:val="20"/>
      </w:rPr>
      <w:t xml:space="preserve">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1776316528"/>
        <w:lock w:val="sdtLocked"/>
        <w:placeholder>
          <w:docPart w:val="B3D3661578444F978C1D2EDF744FD526"/>
        </w:placeholder>
        <w:showingPlcHdr/>
      </w:sdtPr>
      <w:sdtContent>
        <w:r w:rsidR="00CB02CE" w:rsidRPr="002552AB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 w:rsidR="00C409F5">
      <w:rPr>
        <w:rFonts w:asciiTheme="minorHAnsi" w:hAnsiTheme="minorHAnsi" w:cstheme="minorHAnsi"/>
        <w:color w:val="808080"/>
        <w:sz w:val="20"/>
        <w:szCs w:val="20"/>
      </w:rPr>
      <w:t xml:space="preserve"> 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-1596934617"/>
        <w:lock w:val="sdtLocked"/>
        <w:placeholder>
          <w:docPart w:val="C9EC37E5A7A142109D0FE3D47441AED5"/>
        </w:placeholder>
      </w:sdtPr>
      <w:sdtContent>
        <w:r w:rsidR="00CB02CE" w:rsidRPr="002552AB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C127B" w14:textId="2B863D34" w:rsidR="00DD133D" w:rsidRPr="00F130E4" w:rsidRDefault="00DD133D" w:rsidP="00CD6AD7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permStart w:id="791299671" w:edGrp="everyone"/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1961402344"/>
        <w:lock w:val="sdtLocked"/>
        <w:placeholder>
          <w:docPart w:val="F8BDA3994E4D40269F42A6584693ABC5"/>
        </w:placeholder>
        <w:showingPlcHdr/>
      </w:sdtPr>
      <w:sdtContent>
        <w:r w:rsidR="00CB02CE" w:rsidRPr="002552AB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permEnd w:id="791299671"/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permStart w:id="2023759312" w:edGrp="everyone"/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-1166010619"/>
        <w:lock w:val="sdtLocked"/>
        <w:placeholder>
          <w:docPart w:val="491579895EEB4B26AFEFF607E4CEC81F"/>
        </w:placeholder>
      </w:sdtPr>
      <w:sdtContent>
        <w:r w:rsidR="00CB02CE" w:rsidRPr="002552AB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  <w:permEnd w:id="2023759312"/>
  <w:p w14:paraId="30D7AA69" w14:textId="6B10099B" w:rsidR="00DD133D" w:rsidRDefault="00DD133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fr-CA" w:vendorID="64" w:dllVersion="131078" w:nlCheck="1" w:checkStyle="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YVsYfUxgxLOmhxFuFmZ7LlF3osoe9eVRe6y1ZfaNiWeU/jL42qcGjxpf7FBLjFPlgqKcydP74WR5GC6vWrNCvQ==" w:salt="Xu9r18r2UFLzvZt9JqwQAw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EA0"/>
    <w:rsid w:val="0002124A"/>
    <w:rsid w:val="000235F9"/>
    <w:rsid w:val="000303C6"/>
    <w:rsid w:val="0004612D"/>
    <w:rsid w:val="00047988"/>
    <w:rsid w:val="00056477"/>
    <w:rsid w:val="00061115"/>
    <w:rsid w:val="000653C6"/>
    <w:rsid w:val="00070BD8"/>
    <w:rsid w:val="00072BDD"/>
    <w:rsid w:val="00077019"/>
    <w:rsid w:val="00081719"/>
    <w:rsid w:val="00081E4F"/>
    <w:rsid w:val="00085325"/>
    <w:rsid w:val="00094D01"/>
    <w:rsid w:val="000A1BAF"/>
    <w:rsid w:val="000A48D0"/>
    <w:rsid w:val="000A5A8D"/>
    <w:rsid w:val="000A5E6D"/>
    <w:rsid w:val="000A5E86"/>
    <w:rsid w:val="000B236B"/>
    <w:rsid w:val="000B34AA"/>
    <w:rsid w:val="000B3E0C"/>
    <w:rsid w:val="000B3F83"/>
    <w:rsid w:val="000B7F78"/>
    <w:rsid w:val="000C6DB4"/>
    <w:rsid w:val="000E53E1"/>
    <w:rsid w:val="000F0434"/>
    <w:rsid w:val="000F0ECA"/>
    <w:rsid w:val="000F1FB9"/>
    <w:rsid w:val="000F7530"/>
    <w:rsid w:val="001013EB"/>
    <w:rsid w:val="00105175"/>
    <w:rsid w:val="00106182"/>
    <w:rsid w:val="00106F97"/>
    <w:rsid w:val="0010712C"/>
    <w:rsid w:val="001200AF"/>
    <w:rsid w:val="00121C81"/>
    <w:rsid w:val="00134720"/>
    <w:rsid w:val="0013480E"/>
    <w:rsid w:val="00134CC1"/>
    <w:rsid w:val="001350FF"/>
    <w:rsid w:val="00135390"/>
    <w:rsid w:val="0014043F"/>
    <w:rsid w:val="0014311E"/>
    <w:rsid w:val="00144BC2"/>
    <w:rsid w:val="00153703"/>
    <w:rsid w:val="00153E63"/>
    <w:rsid w:val="001549C3"/>
    <w:rsid w:val="001625A7"/>
    <w:rsid w:val="00162FFB"/>
    <w:rsid w:val="00163910"/>
    <w:rsid w:val="00163926"/>
    <w:rsid w:val="00170CBA"/>
    <w:rsid w:val="00173F3A"/>
    <w:rsid w:val="00174903"/>
    <w:rsid w:val="00184D0C"/>
    <w:rsid w:val="00187FCF"/>
    <w:rsid w:val="00193617"/>
    <w:rsid w:val="001A2DBA"/>
    <w:rsid w:val="001B1671"/>
    <w:rsid w:val="001B6ADB"/>
    <w:rsid w:val="001C3C30"/>
    <w:rsid w:val="001F086F"/>
    <w:rsid w:val="0020048B"/>
    <w:rsid w:val="00205E89"/>
    <w:rsid w:val="0021081C"/>
    <w:rsid w:val="00214EB1"/>
    <w:rsid w:val="00224B70"/>
    <w:rsid w:val="00227DD7"/>
    <w:rsid w:val="00230283"/>
    <w:rsid w:val="00230A4A"/>
    <w:rsid w:val="00233739"/>
    <w:rsid w:val="00233C49"/>
    <w:rsid w:val="00237BBA"/>
    <w:rsid w:val="002408C6"/>
    <w:rsid w:val="00240B84"/>
    <w:rsid w:val="002454D8"/>
    <w:rsid w:val="0025489D"/>
    <w:rsid w:val="002552AB"/>
    <w:rsid w:val="00263F52"/>
    <w:rsid w:val="00267C93"/>
    <w:rsid w:val="002730EB"/>
    <w:rsid w:val="002830B8"/>
    <w:rsid w:val="00285AAB"/>
    <w:rsid w:val="00295818"/>
    <w:rsid w:val="00295F2F"/>
    <w:rsid w:val="002A2E17"/>
    <w:rsid w:val="002A451A"/>
    <w:rsid w:val="002C0510"/>
    <w:rsid w:val="002C10F4"/>
    <w:rsid w:val="002C5CEB"/>
    <w:rsid w:val="002D207C"/>
    <w:rsid w:val="002D4BDA"/>
    <w:rsid w:val="002E3D54"/>
    <w:rsid w:val="00300573"/>
    <w:rsid w:val="00301BAB"/>
    <w:rsid w:val="00304FA9"/>
    <w:rsid w:val="00312ECE"/>
    <w:rsid w:val="00336BCB"/>
    <w:rsid w:val="00341B62"/>
    <w:rsid w:val="0035045E"/>
    <w:rsid w:val="0035589A"/>
    <w:rsid w:val="00366A13"/>
    <w:rsid w:val="00367527"/>
    <w:rsid w:val="00367C4C"/>
    <w:rsid w:val="00371FBF"/>
    <w:rsid w:val="003724A3"/>
    <w:rsid w:val="003751A8"/>
    <w:rsid w:val="00380AEA"/>
    <w:rsid w:val="0039226F"/>
    <w:rsid w:val="003A48FF"/>
    <w:rsid w:val="003A6F43"/>
    <w:rsid w:val="003E3AE5"/>
    <w:rsid w:val="003F27A5"/>
    <w:rsid w:val="003F3BBB"/>
    <w:rsid w:val="003F5BFB"/>
    <w:rsid w:val="00413A5E"/>
    <w:rsid w:val="004165C3"/>
    <w:rsid w:val="004246FA"/>
    <w:rsid w:val="004331D4"/>
    <w:rsid w:val="00443833"/>
    <w:rsid w:val="0045258B"/>
    <w:rsid w:val="00457065"/>
    <w:rsid w:val="00460096"/>
    <w:rsid w:val="00465EBD"/>
    <w:rsid w:val="00466CA4"/>
    <w:rsid w:val="00475947"/>
    <w:rsid w:val="0048448B"/>
    <w:rsid w:val="00486DB0"/>
    <w:rsid w:val="00487374"/>
    <w:rsid w:val="0049188A"/>
    <w:rsid w:val="0049409D"/>
    <w:rsid w:val="004A634E"/>
    <w:rsid w:val="004A7727"/>
    <w:rsid w:val="004B2229"/>
    <w:rsid w:val="004B2D7F"/>
    <w:rsid w:val="004B315B"/>
    <w:rsid w:val="004C03C0"/>
    <w:rsid w:val="004C1A9F"/>
    <w:rsid w:val="004D5723"/>
    <w:rsid w:val="004F01AE"/>
    <w:rsid w:val="004F3CE1"/>
    <w:rsid w:val="004F7BC1"/>
    <w:rsid w:val="00521AB2"/>
    <w:rsid w:val="005222EB"/>
    <w:rsid w:val="00523283"/>
    <w:rsid w:val="00527734"/>
    <w:rsid w:val="00542A25"/>
    <w:rsid w:val="005450BB"/>
    <w:rsid w:val="00562D85"/>
    <w:rsid w:val="00572797"/>
    <w:rsid w:val="005846D0"/>
    <w:rsid w:val="00586763"/>
    <w:rsid w:val="0058795B"/>
    <w:rsid w:val="005A0C13"/>
    <w:rsid w:val="005A72EA"/>
    <w:rsid w:val="005B0165"/>
    <w:rsid w:val="005C1EC4"/>
    <w:rsid w:val="005F5E7B"/>
    <w:rsid w:val="00605F48"/>
    <w:rsid w:val="006075DE"/>
    <w:rsid w:val="006203E9"/>
    <w:rsid w:val="0063019A"/>
    <w:rsid w:val="00631CAF"/>
    <w:rsid w:val="0063533F"/>
    <w:rsid w:val="00644EF4"/>
    <w:rsid w:val="006474AC"/>
    <w:rsid w:val="006505B5"/>
    <w:rsid w:val="00652BD9"/>
    <w:rsid w:val="00652EA1"/>
    <w:rsid w:val="00655239"/>
    <w:rsid w:val="00667467"/>
    <w:rsid w:val="00670347"/>
    <w:rsid w:val="006776C6"/>
    <w:rsid w:val="0067793A"/>
    <w:rsid w:val="006859C3"/>
    <w:rsid w:val="006874BF"/>
    <w:rsid w:val="00696839"/>
    <w:rsid w:val="006B68DF"/>
    <w:rsid w:val="006C0367"/>
    <w:rsid w:val="006C1EF6"/>
    <w:rsid w:val="006C3A24"/>
    <w:rsid w:val="006C5736"/>
    <w:rsid w:val="006C647A"/>
    <w:rsid w:val="006D20BC"/>
    <w:rsid w:val="006F759C"/>
    <w:rsid w:val="00702750"/>
    <w:rsid w:val="0070575F"/>
    <w:rsid w:val="0070733E"/>
    <w:rsid w:val="00711015"/>
    <w:rsid w:val="00711069"/>
    <w:rsid w:val="007372B2"/>
    <w:rsid w:val="00740B44"/>
    <w:rsid w:val="00742CE5"/>
    <w:rsid w:val="00743434"/>
    <w:rsid w:val="007529DB"/>
    <w:rsid w:val="007646D4"/>
    <w:rsid w:val="00770980"/>
    <w:rsid w:val="00773616"/>
    <w:rsid w:val="00774F41"/>
    <w:rsid w:val="00775336"/>
    <w:rsid w:val="00775EF5"/>
    <w:rsid w:val="00776407"/>
    <w:rsid w:val="00780A89"/>
    <w:rsid w:val="007824FE"/>
    <w:rsid w:val="00783359"/>
    <w:rsid w:val="00794F54"/>
    <w:rsid w:val="007950D5"/>
    <w:rsid w:val="00795729"/>
    <w:rsid w:val="00796F7D"/>
    <w:rsid w:val="007A7BE7"/>
    <w:rsid w:val="007B10A9"/>
    <w:rsid w:val="007B10B7"/>
    <w:rsid w:val="007B4528"/>
    <w:rsid w:val="007C0A74"/>
    <w:rsid w:val="007C4940"/>
    <w:rsid w:val="007C4953"/>
    <w:rsid w:val="007D6603"/>
    <w:rsid w:val="007E09E8"/>
    <w:rsid w:val="007E5A80"/>
    <w:rsid w:val="007F3548"/>
    <w:rsid w:val="0080310C"/>
    <w:rsid w:val="0080585F"/>
    <w:rsid w:val="0081257E"/>
    <w:rsid w:val="00813571"/>
    <w:rsid w:val="00815A91"/>
    <w:rsid w:val="00815BC0"/>
    <w:rsid w:val="008273AD"/>
    <w:rsid w:val="008354DF"/>
    <w:rsid w:val="00835D55"/>
    <w:rsid w:val="00840968"/>
    <w:rsid w:val="00854761"/>
    <w:rsid w:val="00854C5B"/>
    <w:rsid w:val="0085656E"/>
    <w:rsid w:val="0088545A"/>
    <w:rsid w:val="008944F8"/>
    <w:rsid w:val="008A3166"/>
    <w:rsid w:val="008A3A49"/>
    <w:rsid w:val="008A6FA1"/>
    <w:rsid w:val="008A75E7"/>
    <w:rsid w:val="008C1B87"/>
    <w:rsid w:val="008D4F38"/>
    <w:rsid w:val="008E7E09"/>
    <w:rsid w:val="008F61BF"/>
    <w:rsid w:val="00912469"/>
    <w:rsid w:val="00914CBF"/>
    <w:rsid w:val="009210E9"/>
    <w:rsid w:val="009241CF"/>
    <w:rsid w:val="00932CCC"/>
    <w:rsid w:val="0093368C"/>
    <w:rsid w:val="00933CF8"/>
    <w:rsid w:val="00942032"/>
    <w:rsid w:val="00942D0E"/>
    <w:rsid w:val="00954EBA"/>
    <w:rsid w:val="009558B8"/>
    <w:rsid w:val="009567F6"/>
    <w:rsid w:val="00957446"/>
    <w:rsid w:val="00972F0E"/>
    <w:rsid w:val="0098667E"/>
    <w:rsid w:val="009917D6"/>
    <w:rsid w:val="00997305"/>
    <w:rsid w:val="009A4E25"/>
    <w:rsid w:val="009B3DF2"/>
    <w:rsid w:val="009B7034"/>
    <w:rsid w:val="009C708F"/>
    <w:rsid w:val="009D19D6"/>
    <w:rsid w:val="009E24C9"/>
    <w:rsid w:val="009E7A98"/>
    <w:rsid w:val="009F1860"/>
    <w:rsid w:val="00A0249F"/>
    <w:rsid w:val="00A073D7"/>
    <w:rsid w:val="00A3325A"/>
    <w:rsid w:val="00A33CEF"/>
    <w:rsid w:val="00A3424F"/>
    <w:rsid w:val="00A36142"/>
    <w:rsid w:val="00A513DB"/>
    <w:rsid w:val="00A530F1"/>
    <w:rsid w:val="00A5593D"/>
    <w:rsid w:val="00A729F1"/>
    <w:rsid w:val="00A77D58"/>
    <w:rsid w:val="00A77FD9"/>
    <w:rsid w:val="00A83B8E"/>
    <w:rsid w:val="00A84AD2"/>
    <w:rsid w:val="00A85D6B"/>
    <w:rsid w:val="00A906EC"/>
    <w:rsid w:val="00A90CAF"/>
    <w:rsid w:val="00A96E54"/>
    <w:rsid w:val="00AA33A0"/>
    <w:rsid w:val="00AB1AE0"/>
    <w:rsid w:val="00AB4A1B"/>
    <w:rsid w:val="00AB6C5B"/>
    <w:rsid w:val="00AC1E58"/>
    <w:rsid w:val="00AC55AF"/>
    <w:rsid w:val="00AC7CEE"/>
    <w:rsid w:val="00AD5DB0"/>
    <w:rsid w:val="00AD7EA0"/>
    <w:rsid w:val="00AE0932"/>
    <w:rsid w:val="00AE5772"/>
    <w:rsid w:val="00AE7B95"/>
    <w:rsid w:val="00AF052E"/>
    <w:rsid w:val="00AF4295"/>
    <w:rsid w:val="00AF637D"/>
    <w:rsid w:val="00B03210"/>
    <w:rsid w:val="00B06CF8"/>
    <w:rsid w:val="00B10DDB"/>
    <w:rsid w:val="00B11A7E"/>
    <w:rsid w:val="00B21AF3"/>
    <w:rsid w:val="00B247F5"/>
    <w:rsid w:val="00B24B58"/>
    <w:rsid w:val="00B27921"/>
    <w:rsid w:val="00B31BE9"/>
    <w:rsid w:val="00B34C6D"/>
    <w:rsid w:val="00B42748"/>
    <w:rsid w:val="00B44F24"/>
    <w:rsid w:val="00B46D29"/>
    <w:rsid w:val="00B53FA1"/>
    <w:rsid w:val="00B6062B"/>
    <w:rsid w:val="00B66690"/>
    <w:rsid w:val="00B700E0"/>
    <w:rsid w:val="00B71745"/>
    <w:rsid w:val="00B728A7"/>
    <w:rsid w:val="00B72E2D"/>
    <w:rsid w:val="00B90138"/>
    <w:rsid w:val="00B94163"/>
    <w:rsid w:val="00BA5ED2"/>
    <w:rsid w:val="00BB3AB8"/>
    <w:rsid w:val="00BC0CA8"/>
    <w:rsid w:val="00BD08CA"/>
    <w:rsid w:val="00BD3A80"/>
    <w:rsid w:val="00BD5DFA"/>
    <w:rsid w:val="00BD5E67"/>
    <w:rsid w:val="00BF5356"/>
    <w:rsid w:val="00BF6BB8"/>
    <w:rsid w:val="00C00059"/>
    <w:rsid w:val="00C02195"/>
    <w:rsid w:val="00C34636"/>
    <w:rsid w:val="00C409F5"/>
    <w:rsid w:val="00C41836"/>
    <w:rsid w:val="00C5396E"/>
    <w:rsid w:val="00C56334"/>
    <w:rsid w:val="00C61A72"/>
    <w:rsid w:val="00C819E7"/>
    <w:rsid w:val="00C83E84"/>
    <w:rsid w:val="00C95775"/>
    <w:rsid w:val="00C977FD"/>
    <w:rsid w:val="00C978F3"/>
    <w:rsid w:val="00CA35C1"/>
    <w:rsid w:val="00CA5268"/>
    <w:rsid w:val="00CB02CE"/>
    <w:rsid w:val="00CB5931"/>
    <w:rsid w:val="00CB76D6"/>
    <w:rsid w:val="00CB7823"/>
    <w:rsid w:val="00CB7CF6"/>
    <w:rsid w:val="00CC0874"/>
    <w:rsid w:val="00CC2533"/>
    <w:rsid w:val="00CC7EFA"/>
    <w:rsid w:val="00CD3B4B"/>
    <w:rsid w:val="00CD6AD7"/>
    <w:rsid w:val="00CD7540"/>
    <w:rsid w:val="00CE02A6"/>
    <w:rsid w:val="00CE1F62"/>
    <w:rsid w:val="00CE5C80"/>
    <w:rsid w:val="00CE7615"/>
    <w:rsid w:val="00CF3DA6"/>
    <w:rsid w:val="00D00F2F"/>
    <w:rsid w:val="00D05770"/>
    <w:rsid w:val="00D05D0F"/>
    <w:rsid w:val="00D16A65"/>
    <w:rsid w:val="00D20198"/>
    <w:rsid w:val="00D20DBE"/>
    <w:rsid w:val="00D25D2A"/>
    <w:rsid w:val="00D303B8"/>
    <w:rsid w:val="00D3516B"/>
    <w:rsid w:val="00D36424"/>
    <w:rsid w:val="00D37C8D"/>
    <w:rsid w:val="00D4156D"/>
    <w:rsid w:val="00D45066"/>
    <w:rsid w:val="00D554C4"/>
    <w:rsid w:val="00D62844"/>
    <w:rsid w:val="00D62FA3"/>
    <w:rsid w:val="00D631BA"/>
    <w:rsid w:val="00D6524F"/>
    <w:rsid w:val="00D65817"/>
    <w:rsid w:val="00D658C1"/>
    <w:rsid w:val="00D66ED1"/>
    <w:rsid w:val="00D75DB5"/>
    <w:rsid w:val="00D80AF1"/>
    <w:rsid w:val="00D81155"/>
    <w:rsid w:val="00D94066"/>
    <w:rsid w:val="00D97471"/>
    <w:rsid w:val="00DA05CB"/>
    <w:rsid w:val="00DA3089"/>
    <w:rsid w:val="00DA41EC"/>
    <w:rsid w:val="00DB5E8C"/>
    <w:rsid w:val="00DD133D"/>
    <w:rsid w:val="00DD4283"/>
    <w:rsid w:val="00DD47A2"/>
    <w:rsid w:val="00DD6AC7"/>
    <w:rsid w:val="00DE0EC9"/>
    <w:rsid w:val="00DF011B"/>
    <w:rsid w:val="00DF248B"/>
    <w:rsid w:val="00DF487E"/>
    <w:rsid w:val="00E10066"/>
    <w:rsid w:val="00E16883"/>
    <w:rsid w:val="00E24ABE"/>
    <w:rsid w:val="00E30FAC"/>
    <w:rsid w:val="00E3667F"/>
    <w:rsid w:val="00E36CFD"/>
    <w:rsid w:val="00E37A0D"/>
    <w:rsid w:val="00E55FF4"/>
    <w:rsid w:val="00E6315F"/>
    <w:rsid w:val="00E84264"/>
    <w:rsid w:val="00E9238A"/>
    <w:rsid w:val="00E93B4B"/>
    <w:rsid w:val="00EA2FBB"/>
    <w:rsid w:val="00EA3D5C"/>
    <w:rsid w:val="00EA7032"/>
    <w:rsid w:val="00EB67A8"/>
    <w:rsid w:val="00EC1D23"/>
    <w:rsid w:val="00EC202C"/>
    <w:rsid w:val="00ED174A"/>
    <w:rsid w:val="00ED248B"/>
    <w:rsid w:val="00ED7AC2"/>
    <w:rsid w:val="00EE00A3"/>
    <w:rsid w:val="00EE2798"/>
    <w:rsid w:val="00EE5B74"/>
    <w:rsid w:val="00EE71AF"/>
    <w:rsid w:val="00EE7EC3"/>
    <w:rsid w:val="00EF62FA"/>
    <w:rsid w:val="00F038C6"/>
    <w:rsid w:val="00F04E82"/>
    <w:rsid w:val="00F130E4"/>
    <w:rsid w:val="00F15FDF"/>
    <w:rsid w:val="00F1774D"/>
    <w:rsid w:val="00F20092"/>
    <w:rsid w:val="00F20FF1"/>
    <w:rsid w:val="00F33764"/>
    <w:rsid w:val="00F41733"/>
    <w:rsid w:val="00F47B4E"/>
    <w:rsid w:val="00F52944"/>
    <w:rsid w:val="00F72CF4"/>
    <w:rsid w:val="00F7382F"/>
    <w:rsid w:val="00F92D88"/>
    <w:rsid w:val="00F95C14"/>
    <w:rsid w:val="00F95ECE"/>
    <w:rsid w:val="00FA1BA3"/>
    <w:rsid w:val="00FA3A2B"/>
    <w:rsid w:val="00FB6C06"/>
    <w:rsid w:val="00FC1BF0"/>
    <w:rsid w:val="00FC6B41"/>
    <w:rsid w:val="00FD14A6"/>
    <w:rsid w:val="00FE46A3"/>
    <w:rsid w:val="00FE5D19"/>
    <w:rsid w:val="00FE7523"/>
    <w:rsid w:val="00FF1654"/>
    <w:rsid w:val="00FF28FF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28D0C37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33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table" w:styleId="TableauGrille1Clair-Accentuation5">
    <w:name w:val="Grid Table 1 Light Accent 5"/>
    <w:basedOn w:val="TableauNormal"/>
    <w:uiPriority w:val="46"/>
    <w:locked/>
    <w:rsid w:val="000F75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1013E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13EB"/>
    <w:rPr>
      <w:rFonts w:ascii="Segoe UI" w:eastAsia="Times New Roman" w:hAnsi="Segoe UI" w:cs="Segoe UI"/>
      <w:sz w:val="18"/>
      <w:szCs w:val="18"/>
      <w:lang w:eastAsia="fr-CA"/>
    </w:rPr>
  </w:style>
  <w:style w:type="table" w:customStyle="1" w:styleId="Grilledutableau1">
    <w:name w:val="Grille du tableau1"/>
    <w:basedOn w:val="TableauNormal"/>
    <w:next w:val="Grilledutableau"/>
    <w:locked/>
    <w:rsid w:val="005A7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DF487E" w:rsidP="00DF487E"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B8CC14-976E-4948-ABF4-5F6FB3CC0076}"/>
      </w:docPartPr>
      <w:docPartBody>
        <w:p w:rsidR="009C00EC" w:rsidRDefault="00B46D29"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efaultPlaceholder_-18540134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B67F37-1507-447D-9D06-D5FE306A3B40}"/>
      </w:docPartPr>
      <w:docPartBody>
        <w:p w:rsidR="00DF3BBE" w:rsidRDefault="00AE2EA1"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AE781EFAC1AB479AA884D0FD46E23A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1A9758-FB30-4C36-997C-7ACAE3DA0E47}"/>
      </w:docPartPr>
      <w:docPartBody>
        <w:p w:rsidR="008430A3" w:rsidRDefault="001D729C" w:rsidP="001D729C">
          <w:pPr>
            <w:pStyle w:val="AE781EFAC1AB479AA884D0FD46E23A80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7B6C7593858B43BF9563ACD87949EA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2914E3-82BD-4DDD-88BA-E58B2D19B184}"/>
      </w:docPartPr>
      <w:docPartBody>
        <w:p w:rsidR="008430A3" w:rsidRDefault="001D729C" w:rsidP="001D729C">
          <w:pPr>
            <w:pStyle w:val="7B6C7593858B43BF9563ACD87949EA81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879A0307C9B44859A06349564BAA24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A91B80-92CC-4D75-8C24-AB24958BD5B9}"/>
      </w:docPartPr>
      <w:docPartBody>
        <w:p w:rsidR="008430A3" w:rsidRDefault="001D729C" w:rsidP="001D729C">
          <w:pPr>
            <w:pStyle w:val="879A0307C9B44859A06349564BAA24FE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B3D3661578444F978C1D2EDF744FD5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FE48D6-8AB6-4088-80C6-E9A652F00539}"/>
      </w:docPartPr>
      <w:docPartBody>
        <w:p w:rsidR="00000000" w:rsidRDefault="000E3F7C" w:rsidP="000E3F7C">
          <w:pPr>
            <w:pStyle w:val="B3D3661578444F978C1D2EDF744FD526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C9EC37E5A7A142109D0FE3D47441AE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AE188C-E6A5-429D-872E-7C6AC5443578}"/>
      </w:docPartPr>
      <w:docPartBody>
        <w:p w:rsidR="00000000" w:rsidRDefault="000E3F7C" w:rsidP="000E3F7C">
          <w:pPr>
            <w:pStyle w:val="C9EC37E5A7A142109D0FE3D47441AED5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8BDA3994E4D40269F42A6584693AB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392CD8-0EB8-491C-B3F3-FF051F6386A6}"/>
      </w:docPartPr>
      <w:docPartBody>
        <w:p w:rsidR="00000000" w:rsidRDefault="000E3F7C" w:rsidP="000E3F7C">
          <w:pPr>
            <w:pStyle w:val="F8BDA3994E4D40269F42A6584693ABC5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491579895EEB4B26AFEFF607E4CEC8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38C940-580A-46D0-A0DB-8E95006EA28C}"/>
      </w:docPartPr>
      <w:docPartBody>
        <w:p w:rsidR="00000000" w:rsidRDefault="000E3F7C" w:rsidP="000E3F7C">
          <w:pPr>
            <w:pStyle w:val="491579895EEB4B26AFEFF607E4CEC81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E3F7C"/>
    <w:rsid w:val="00112490"/>
    <w:rsid w:val="00155FE5"/>
    <w:rsid w:val="00191452"/>
    <w:rsid w:val="001A0583"/>
    <w:rsid w:val="001D729C"/>
    <w:rsid w:val="00210DB3"/>
    <w:rsid w:val="002162C5"/>
    <w:rsid w:val="002672F3"/>
    <w:rsid w:val="002B2C3E"/>
    <w:rsid w:val="002E3B5F"/>
    <w:rsid w:val="0034005E"/>
    <w:rsid w:val="003421FF"/>
    <w:rsid w:val="00362A21"/>
    <w:rsid w:val="00384737"/>
    <w:rsid w:val="00394877"/>
    <w:rsid w:val="003B161F"/>
    <w:rsid w:val="003C4590"/>
    <w:rsid w:val="00434EC1"/>
    <w:rsid w:val="004514F6"/>
    <w:rsid w:val="004627D0"/>
    <w:rsid w:val="00484F98"/>
    <w:rsid w:val="00577109"/>
    <w:rsid w:val="00586DD0"/>
    <w:rsid w:val="005B140A"/>
    <w:rsid w:val="006C149F"/>
    <w:rsid w:val="006C4A9D"/>
    <w:rsid w:val="00726C6F"/>
    <w:rsid w:val="00786497"/>
    <w:rsid w:val="008430A3"/>
    <w:rsid w:val="008D0BEC"/>
    <w:rsid w:val="008E280D"/>
    <w:rsid w:val="00900FCC"/>
    <w:rsid w:val="009468F7"/>
    <w:rsid w:val="009558B8"/>
    <w:rsid w:val="00992FC7"/>
    <w:rsid w:val="009C00EC"/>
    <w:rsid w:val="009D3BEB"/>
    <w:rsid w:val="00A1476C"/>
    <w:rsid w:val="00A35DB3"/>
    <w:rsid w:val="00A46FD2"/>
    <w:rsid w:val="00A949A4"/>
    <w:rsid w:val="00A969B4"/>
    <w:rsid w:val="00AA373E"/>
    <w:rsid w:val="00AB2A4A"/>
    <w:rsid w:val="00AE2EA1"/>
    <w:rsid w:val="00B1116B"/>
    <w:rsid w:val="00B46D29"/>
    <w:rsid w:val="00B72A90"/>
    <w:rsid w:val="00BA28E3"/>
    <w:rsid w:val="00BF35B7"/>
    <w:rsid w:val="00C7075C"/>
    <w:rsid w:val="00C72970"/>
    <w:rsid w:val="00C74B42"/>
    <w:rsid w:val="00D467F0"/>
    <w:rsid w:val="00DF3BBE"/>
    <w:rsid w:val="00DF487E"/>
    <w:rsid w:val="00E11B02"/>
    <w:rsid w:val="00E35253"/>
    <w:rsid w:val="00E64ABA"/>
    <w:rsid w:val="00EC5E50"/>
    <w:rsid w:val="00EF4B24"/>
    <w:rsid w:val="00F317D1"/>
    <w:rsid w:val="00FA04D7"/>
    <w:rsid w:val="00FE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E3F7C"/>
    <w:rPr>
      <w:color w:val="808080"/>
    </w:rPr>
  </w:style>
  <w:style w:type="paragraph" w:customStyle="1" w:styleId="4FEE43CB450D4200867DA4A9D5C1D95B">
    <w:name w:val="4FEE43CB450D4200867DA4A9D5C1D95B"/>
    <w:rsid w:val="00AE2EA1"/>
  </w:style>
  <w:style w:type="paragraph" w:customStyle="1" w:styleId="F75B645870014DB6B87B8E6583128011">
    <w:name w:val="F75B645870014DB6B87B8E6583128011"/>
    <w:rsid w:val="00AE2EA1"/>
  </w:style>
  <w:style w:type="paragraph" w:customStyle="1" w:styleId="093B1781F6D74E2C88AE80F290FE0314">
    <w:name w:val="093B1781F6D74E2C88AE80F290FE0314"/>
    <w:rsid w:val="00AE2EA1"/>
  </w:style>
  <w:style w:type="paragraph" w:customStyle="1" w:styleId="31EF28EBE0A347B7AB14ACD2C1BBF3CC">
    <w:name w:val="31EF28EBE0A347B7AB14ACD2C1BBF3CC"/>
    <w:rsid w:val="00AE2EA1"/>
  </w:style>
  <w:style w:type="paragraph" w:customStyle="1" w:styleId="C50082B5231142AE8EA7CD9874F7B94D">
    <w:name w:val="C50082B5231142AE8EA7CD9874F7B94D"/>
    <w:rsid w:val="00AE2EA1"/>
  </w:style>
  <w:style w:type="paragraph" w:customStyle="1" w:styleId="F5FDE07E96BD4EA1850CDC8D0E7AA0DB">
    <w:name w:val="F5FDE07E96BD4EA1850CDC8D0E7AA0DB"/>
    <w:rsid w:val="00AE2EA1"/>
  </w:style>
  <w:style w:type="paragraph" w:customStyle="1" w:styleId="145500A24C1949969CE0473BF204C84A">
    <w:name w:val="145500A24C1949969CE0473BF204C84A"/>
    <w:rsid w:val="00AE2EA1"/>
  </w:style>
  <w:style w:type="paragraph" w:customStyle="1" w:styleId="7ABD9BF77BA241CC9C4996904F7CF76C">
    <w:name w:val="7ABD9BF77BA241CC9C4996904F7CF76C"/>
    <w:rsid w:val="00AE2EA1"/>
  </w:style>
  <w:style w:type="paragraph" w:customStyle="1" w:styleId="382FCC08FDAB452080E828AC83C8FA8D">
    <w:name w:val="382FCC08FDAB452080E828AC83C8FA8D"/>
    <w:rsid w:val="00AE2EA1"/>
  </w:style>
  <w:style w:type="paragraph" w:customStyle="1" w:styleId="EF3F9C6454C2432695A62A00497CDA4A">
    <w:name w:val="EF3F9C6454C2432695A62A00497CDA4A"/>
    <w:rsid w:val="00AE2EA1"/>
  </w:style>
  <w:style w:type="paragraph" w:customStyle="1" w:styleId="97E95825B734442085D67C10F66A15B2">
    <w:name w:val="97E95825B734442085D67C10F66A15B2"/>
    <w:rsid w:val="00AE2EA1"/>
  </w:style>
  <w:style w:type="paragraph" w:customStyle="1" w:styleId="6C1A098F150445518DFC21E29F2BD088">
    <w:name w:val="6C1A098F150445518DFC21E29F2BD088"/>
    <w:rsid w:val="00AE2EA1"/>
  </w:style>
  <w:style w:type="paragraph" w:customStyle="1" w:styleId="159157EAB49D4C0C9BF7D329D62510DF">
    <w:name w:val="159157EAB49D4C0C9BF7D329D62510DF"/>
    <w:rsid w:val="00AE2EA1"/>
  </w:style>
  <w:style w:type="paragraph" w:customStyle="1" w:styleId="365F8343944D4C2CAA1D195469625236">
    <w:name w:val="365F8343944D4C2CAA1D195469625236"/>
    <w:rsid w:val="00AE2EA1"/>
  </w:style>
  <w:style w:type="paragraph" w:customStyle="1" w:styleId="430D9A207B2C4885A4B6081F9D1D82A2">
    <w:name w:val="430D9A207B2C4885A4B6081F9D1D82A2"/>
    <w:rsid w:val="00AE2EA1"/>
  </w:style>
  <w:style w:type="paragraph" w:customStyle="1" w:styleId="BD7CD90CE5624A4888AAADA5D10F28F3">
    <w:name w:val="BD7CD90CE5624A4888AAADA5D10F28F3"/>
    <w:rsid w:val="00AE2EA1"/>
  </w:style>
  <w:style w:type="paragraph" w:customStyle="1" w:styleId="F2221DDAC1BB4207A5B989A0412F99B6">
    <w:name w:val="F2221DDAC1BB4207A5B989A0412F99B6"/>
    <w:rsid w:val="00AE2EA1"/>
  </w:style>
  <w:style w:type="paragraph" w:customStyle="1" w:styleId="C16BA9EA6ECA4D268D59ADC0AEA4D0C4">
    <w:name w:val="C16BA9EA6ECA4D268D59ADC0AEA4D0C4"/>
    <w:rsid w:val="00AE2EA1"/>
  </w:style>
  <w:style w:type="paragraph" w:customStyle="1" w:styleId="93D1D68B33684F4483BD4A8EBF434759">
    <w:name w:val="93D1D68B33684F4483BD4A8EBF434759"/>
    <w:rsid w:val="00AE2EA1"/>
  </w:style>
  <w:style w:type="paragraph" w:customStyle="1" w:styleId="8BA690E7786F4E808270D7EBC1C6E99F">
    <w:name w:val="8BA690E7786F4E808270D7EBC1C6E99F"/>
    <w:rsid w:val="00AE2EA1"/>
  </w:style>
  <w:style w:type="paragraph" w:customStyle="1" w:styleId="1B6F809930654BAE9D47665B8E351D39">
    <w:name w:val="1B6F809930654BAE9D47665B8E351D39"/>
    <w:rsid w:val="00AE2EA1"/>
  </w:style>
  <w:style w:type="paragraph" w:customStyle="1" w:styleId="9D29ECA2967A496FA109167586BF620C">
    <w:name w:val="9D29ECA2967A496FA109167586BF620C"/>
    <w:rsid w:val="00AE2EA1"/>
  </w:style>
  <w:style w:type="paragraph" w:customStyle="1" w:styleId="D44401BEC820416AA034A9077D6A120B">
    <w:name w:val="D44401BEC820416AA034A9077D6A120B"/>
    <w:rsid w:val="00AE2EA1"/>
  </w:style>
  <w:style w:type="paragraph" w:customStyle="1" w:styleId="561A18FD01D7416E961D7371189BDEED">
    <w:name w:val="561A18FD01D7416E961D7371189BDEED"/>
    <w:rsid w:val="00AE2EA1"/>
  </w:style>
  <w:style w:type="paragraph" w:customStyle="1" w:styleId="8F0199959B7747EDA1FE61E868CF660E">
    <w:name w:val="8F0199959B7747EDA1FE61E868CF660E"/>
    <w:rsid w:val="00AE2EA1"/>
  </w:style>
  <w:style w:type="paragraph" w:customStyle="1" w:styleId="B0E0C082118742E4916039DF07246D9C">
    <w:name w:val="B0E0C082118742E4916039DF07246D9C"/>
    <w:rsid w:val="00AE2EA1"/>
  </w:style>
  <w:style w:type="paragraph" w:customStyle="1" w:styleId="4F49804D10554F18B9932D2B3A71DDF9">
    <w:name w:val="4F49804D10554F18B9932D2B3A71DDF9"/>
    <w:rsid w:val="00AE2EA1"/>
  </w:style>
  <w:style w:type="paragraph" w:customStyle="1" w:styleId="3705BC66331D4EFABA4B5ACE4AE43BF6">
    <w:name w:val="3705BC66331D4EFABA4B5ACE4AE43BF6"/>
    <w:rsid w:val="00AE2EA1"/>
  </w:style>
  <w:style w:type="paragraph" w:customStyle="1" w:styleId="AA7F23E9F9694F949FF659AFBD8348CC">
    <w:name w:val="AA7F23E9F9694F949FF659AFBD8348CC"/>
    <w:rsid w:val="00AE2EA1"/>
  </w:style>
  <w:style w:type="paragraph" w:customStyle="1" w:styleId="F27A9213FE48435F9358699877732C8C">
    <w:name w:val="F27A9213FE48435F9358699877732C8C"/>
    <w:rsid w:val="00AE2EA1"/>
  </w:style>
  <w:style w:type="paragraph" w:customStyle="1" w:styleId="D599AADD73264F9CB7D4056E7246CF7C">
    <w:name w:val="D599AADD73264F9CB7D4056E7246CF7C"/>
    <w:rsid w:val="00AE2EA1"/>
  </w:style>
  <w:style w:type="paragraph" w:customStyle="1" w:styleId="DA827E2084B54F71A2224F804A61E9A7">
    <w:name w:val="DA827E2084B54F71A2224F804A61E9A7"/>
    <w:rsid w:val="00AE2EA1"/>
  </w:style>
  <w:style w:type="paragraph" w:customStyle="1" w:styleId="3CB80F2270B742A190BB403781CC6127">
    <w:name w:val="3CB80F2270B742A190BB403781CC6127"/>
    <w:rsid w:val="00AE2EA1"/>
  </w:style>
  <w:style w:type="paragraph" w:customStyle="1" w:styleId="5C8A7FBB446944268E006759C2645F7E">
    <w:name w:val="5C8A7FBB446944268E006759C2645F7E"/>
    <w:rsid w:val="00AE2EA1"/>
  </w:style>
  <w:style w:type="paragraph" w:customStyle="1" w:styleId="2BC5B20D03284313ABE5AD26CDAD4176">
    <w:name w:val="2BC5B20D03284313ABE5AD26CDAD4176"/>
    <w:rsid w:val="00AE2EA1"/>
  </w:style>
  <w:style w:type="paragraph" w:customStyle="1" w:styleId="31FA6DD1F9204E0CA0C7425390EF2B31">
    <w:name w:val="31FA6DD1F9204E0CA0C7425390EF2B31"/>
    <w:rsid w:val="00AE2EA1"/>
  </w:style>
  <w:style w:type="paragraph" w:customStyle="1" w:styleId="E178CE65DE064F95A28C406608E9A04B">
    <w:name w:val="E178CE65DE064F95A28C406608E9A04B"/>
    <w:rsid w:val="00AE2EA1"/>
  </w:style>
  <w:style w:type="paragraph" w:customStyle="1" w:styleId="76E8047EA70C45E1A801F25741DDC7C0">
    <w:name w:val="76E8047EA70C45E1A801F25741DDC7C0"/>
    <w:rsid w:val="00AE2EA1"/>
  </w:style>
  <w:style w:type="paragraph" w:customStyle="1" w:styleId="03E82020A2F9417EBF54D46AFBEA7E61">
    <w:name w:val="03E82020A2F9417EBF54D46AFBEA7E61"/>
    <w:rsid w:val="00AE2EA1"/>
  </w:style>
  <w:style w:type="paragraph" w:customStyle="1" w:styleId="3DB3EF3E6FFF45039B3A5F711849545F">
    <w:name w:val="3DB3EF3E6FFF45039B3A5F711849545F"/>
    <w:rsid w:val="00AE2EA1"/>
  </w:style>
  <w:style w:type="paragraph" w:customStyle="1" w:styleId="064CC3375E8C4ABEA5FCBA31439A5A48">
    <w:name w:val="064CC3375E8C4ABEA5FCBA31439A5A48"/>
    <w:rsid w:val="00AE2EA1"/>
  </w:style>
  <w:style w:type="paragraph" w:customStyle="1" w:styleId="81B30A3CF84D42D0B1183F9172197BCE">
    <w:name w:val="81B30A3CF84D42D0B1183F9172197BCE"/>
    <w:rsid w:val="00AE2EA1"/>
  </w:style>
  <w:style w:type="paragraph" w:customStyle="1" w:styleId="77BF199B51824AAC92CB1FC87EA5E702">
    <w:name w:val="77BF199B51824AAC92CB1FC87EA5E702"/>
    <w:rsid w:val="00AE2EA1"/>
  </w:style>
  <w:style w:type="paragraph" w:customStyle="1" w:styleId="F54FA0048B42434DAF028C5AB26DAEF2">
    <w:name w:val="F54FA0048B42434DAF028C5AB26DAEF2"/>
    <w:rsid w:val="002E3B5F"/>
  </w:style>
  <w:style w:type="paragraph" w:customStyle="1" w:styleId="CB183A10E53342CAB3F78D1E71328177">
    <w:name w:val="CB183A10E53342CAB3F78D1E71328177"/>
    <w:rsid w:val="002E3B5F"/>
  </w:style>
  <w:style w:type="paragraph" w:customStyle="1" w:styleId="EFCB4D779DDC4936B58656E90A623BC9">
    <w:name w:val="EFCB4D779DDC4936B58656E90A623BC9"/>
    <w:rsid w:val="002E3B5F"/>
  </w:style>
  <w:style w:type="paragraph" w:customStyle="1" w:styleId="88D691A28CF647B4A6175FAA16B28098">
    <w:name w:val="88D691A28CF647B4A6175FAA16B28098"/>
    <w:rsid w:val="002E3B5F"/>
  </w:style>
  <w:style w:type="paragraph" w:customStyle="1" w:styleId="82F8ECEAD13A436D9A3356FF92B6B868">
    <w:name w:val="82F8ECEAD13A436D9A3356FF92B6B868"/>
    <w:rsid w:val="002E3B5F"/>
  </w:style>
  <w:style w:type="paragraph" w:customStyle="1" w:styleId="6E82706F93924F5F99E9C9760063F447">
    <w:name w:val="6E82706F93924F5F99E9C9760063F447"/>
    <w:rsid w:val="002E3B5F"/>
  </w:style>
  <w:style w:type="paragraph" w:customStyle="1" w:styleId="A94D726C0F284BD1A0C62C6862DEE27A">
    <w:name w:val="A94D726C0F284BD1A0C62C6862DEE27A"/>
    <w:rsid w:val="002E3B5F"/>
  </w:style>
  <w:style w:type="paragraph" w:customStyle="1" w:styleId="859035B365E5413FB8B5957C2DCB2D88">
    <w:name w:val="859035B365E5413FB8B5957C2DCB2D88"/>
    <w:rsid w:val="002E3B5F"/>
  </w:style>
  <w:style w:type="paragraph" w:customStyle="1" w:styleId="69E5E3575AF34FE99D787F3227199B7C">
    <w:name w:val="69E5E3575AF34FE99D787F3227199B7C"/>
    <w:rsid w:val="002E3B5F"/>
  </w:style>
  <w:style w:type="paragraph" w:customStyle="1" w:styleId="88792FB5B590425C9FA25183458135F8">
    <w:name w:val="88792FB5B590425C9FA25183458135F8"/>
    <w:rsid w:val="002E3B5F"/>
  </w:style>
  <w:style w:type="paragraph" w:customStyle="1" w:styleId="9D110603044B4BD4B619F39D89BE426B">
    <w:name w:val="9D110603044B4BD4B619F39D89BE426B"/>
    <w:rsid w:val="002E3B5F"/>
  </w:style>
  <w:style w:type="paragraph" w:customStyle="1" w:styleId="3D48AB4C9AF24A809FF946D87139B55B">
    <w:name w:val="3D48AB4C9AF24A809FF946D87139B55B"/>
    <w:rsid w:val="002E3B5F"/>
  </w:style>
  <w:style w:type="paragraph" w:customStyle="1" w:styleId="1A32AEDC77BA4E71AD9BE4EF6BAF7B47">
    <w:name w:val="1A32AEDC77BA4E71AD9BE4EF6BAF7B47"/>
    <w:rsid w:val="002E3B5F"/>
  </w:style>
  <w:style w:type="paragraph" w:customStyle="1" w:styleId="622A15143BA84CFC87A3CAC2AFCEDA22">
    <w:name w:val="622A15143BA84CFC87A3CAC2AFCEDA22"/>
    <w:rsid w:val="002E3B5F"/>
  </w:style>
  <w:style w:type="paragraph" w:customStyle="1" w:styleId="BBC24B0522194F9993208A62A482FC93">
    <w:name w:val="BBC24B0522194F9993208A62A482FC93"/>
    <w:rsid w:val="002E3B5F"/>
  </w:style>
  <w:style w:type="paragraph" w:customStyle="1" w:styleId="4B3139DAC06444DFB86A6ABD08E48EC7">
    <w:name w:val="4B3139DAC06444DFB86A6ABD08E48EC7"/>
    <w:rsid w:val="002E3B5F"/>
  </w:style>
  <w:style w:type="paragraph" w:customStyle="1" w:styleId="D4B27EC03E934B0EB143DC761CDFF12B">
    <w:name w:val="D4B27EC03E934B0EB143DC761CDFF12B"/>
    <w:rsid w:val="002E3B5F"/>
  </w:style>
  <w:style w:type="paragraph" w:customStyle="1" w:styleId="E0A2EB07119240A1B2D40FF68A76E1D4">
    <w:name w:val="E0A2EB07119240A1B2D40FF68A76E1D4"/>
    <w:rsid w:val="002E3B5F"/>
  </w:style>
  <w:style w:type="paragraph" w:customStyle="1" w:styleId="81FCB2D85A9B4A48B4AEC00389E6728B">
    <w:name w:val="81FCB2D85A9B4A48B4AEC00389E6728B"/>
    <w:rsid w:val="002E3B5F"/>
  </w:style>
  <w:style w:type="paragraph" w:customStyle="1" w:styleId="6565A02A5F9A42C2AF6D3856D095C2D0">
    <w:name w:val="6565A02A5F9A42C2AF6D3856D095C2D0"/>
    <w:rsid w:val="002E3B5F"/>
  </w:style>
  <w:style w:type="paragraph" w:customStyle="1" w:styleId="B6E4E364C96B44319E83769596DFE9AD">
    <w:name w:val="B6E4E364C96B44319E83769596DFE9AD"/>
    <w:rsid w:val="002E3B5F"/>
  </w:style>
  <w:style w:type="paragraph" w:customStyle="1" w:styleId="5C22E7972BCF445994223959B7BAB365">
    <w:name w:val="5C22E7972BCF445994223959B7BAB365"/>
    <w:rsid w:val="002E3B5F"/>
  </w:style>
  <w:style w:type="paragraph" w:customStyle="1" w:styleId="D6E9AA6BCBBD465E9DEB87FCB4756BE0">
    <w:name w:val="D6E9AA6BCBBD465E9DEB87FCB4756BE0"/>
    <w:rsid w:val="002E3B5F"/>
  </w:style>
  <w:style w:type="paragraph" w:customStyle="1" w:styleId="FC014BCB9A9B4200B33F8887F60941EB">
    <w:name w:val="FC014BCB9A9B4200B33F8887F60941EB"/>
    <w:rsid w:val="002E3B5F"/>
  </w:style>
  <w:style w:type="paragraph" w:customStyle="1" w:styleId="F7A82C25C1E346CBAD59E9F61382553A">
    <w:name w:val="F7A82C25C1E346CBAD59E9F61382553A"/>
    <w:rsid w:val="002E3B5F"/>
  </w:style>
  <w:style w:type="paragraph" w:customStyle="1" w:styleId="996E3E9647F044F08E8696C4FB8C358B">
    <w:name w:val="996E3E9647F044F08E8696C4FB8C358B"/>
    <w:rsid w:val="002E3B5F"/>
  </w:style>
  <w:style w:type="paragraph" w:customStyle="1" w:styleId="7C5D048F78A9465FB1DEEDE1A050A4D0">
    <w:name w:val="7C5D048F78A9465FB1DEEDE1A050A4D0"/>
    <w:rsid w:val="002E3B5F"/>
  </w:style>
  <w:style w:type="paragraph" w:customStyle="1" w:styleId="B45A3577586142B68DA2A844ED1D0A8A">
    <w:name w:val="B45A3577586142B68DA2A844ED1D0A8A"/>
    <w:rsid w:val="00BF35B7"/>
  </w:style>
  <w:style w:type="paragraph" w:customStyle="1" w:styleId="CA3E8620A9144FCA89514792D41850DB">
    <w:name w:val="CA3E8620A9144FCA89514792D41850DB"/>
    <w:rsid w:val="00BF35B7"/>
  </w:style>
  <w:style w:type="paragraph" w:customStyle="1" w:styleId="89D0A7570F6D4815BEDECFAD6681D5DD">
    <w:name w:val="89D0A7570F6D4815BEDECFAD6681D5DD"/>
    <w:rsid w:val="00BF35B7"/>
  </w:style>
  <w:style w:type="paragraph" w:customStyle="1" w:styleId="DD965E88504E477E8B6043F67B87832A">
    <w:name w:val="DD965E88504E477E8B6043F67B87832A"/>
    <w:rsid w:val="00BF35B7"/>
  </w:style>
  <w:style w:type="paragraph" w:customStyle="1" w:styleId="219065E4586040AC964443FC8BF5A1E9">
    <w:name w:val="219065E4586040AC964443FC8BF5A1E9"/>
    <w:rsid w:val="00BF35B7"/>
  </w:style>
  <w:style w:type="paragraph" w:customStyle="1" w:styleId="EC9BED36D7A74432B4FE354895D07B67">
    <w:name w:val="EC9BED36D7A74432B4FE354895D07B67"/>
    <w:rsid w:val="00BF35B7"/>
  </w:style>
  <w:style w:type="paragraph" w:customStyle="1" w:styleId="7B9B65DEE0454FC4B8F1E08C14A5BF8D">
    <w:name w:val="7B9B65DEE0454FC4B8F1E08C14A5BF8D"/>
    <w:rsid w:val="00BF35B7"/>
  </w:style>
  <w:style w:type="paragraph" w:customStyle="1" w:styleId="CAB694F6D1F440D68175D6552F35E8D1">
    <w:name w:val="CAB694F6D1F440D68175D6552F35E8D1"/>
    <w:rsid w:val="00BF35B7"/>
  </w:style>
  <w:style w:type="paragraph" w:customStyle="1" w:styleId="299451F628314C128864DCEC47C12B45">
    <w:name w:val="299451F628314C128864DCEC47C12B45"/>
    <w:rsid w:val="00BF35B7"/>
  </w:style>
  <w:style w:type="paragraph" w:customStyle="1" w:styleId="492072CDC51940339CB52FF62B2992E0">
    <w:name w:val="492072CDC51940339CB52FF62B2992E0"/>
    <w:rsid w:val="00BF35B7"/>
  </w:style>
  <w:style w:type="paragraph" w:customStyle="1" w:styleId="A6D3A21FCE1342ABB29DCC785E937864">
    <w:name w:val="A6D3A21FCE1342ABB29DCC785E937864"/>
    <w:rsid w:val="00BF35B7"/>
  </w:style>
  <w:style w:type="paragraph" w:customStyle="1" w:styleId="E51BD499EE6C4C838743A04AA9E2A620">
    <w:name w:val="E51BD499EE6C4C838743A04AA9E2A620"/>
    <w:rsid w:val="00BF35B7"/>
  </w:style>
  <w:style w:type="paragraph" w:customStyle="1" w:styleId="48B7D668CB844377AAD942D87F04FCAF">
    <w:name w:val="48B7D668CB844377AAD942D87F04FCAF"/>
    <w:rsid w:val="00BF35B7"/>
  </w:style>
  <w:style w:type="paragraph" w:customStyle="1" w:styleId="B50D0A718D2E4C12AD8CC6B2A36DDD17">
    <w:name w:val="B50D0A718D2E4C12AD8CC6B2A36DDD17"/>
    <w:rsid w:val="00BF35B7"/>
  </w:style>
  <w:style w:type="paragraph" w:customStyle="1" w:styleId="1DF7F00481D9493799336A51F8B2F4F2">
    <w:name w:val="1DF7F00481D9493799336A51F8B2F4F2"/>
    <w:rsid w:val="00BF35B7"/>
  </w:style>
  <w:style w:type="paragraph" w:customStyle="1" w:styleId="49C41F42F73342EA96F4D25526B98975">
    <w:name w:val="49C41F42F73342EA96F4D25526B98975"/>
    <w:rsid w:val="00BF35B7"/>
  </w:style>
  <w:style w:type="paragraph" w:customStyle="1" w:styleId="FA89E39E985F42E0977A65482E2D932B">
    <w:name w:val="FA89E39E985F42E0977A65482E2D932B"/>
    <w:rsid w:val="00A35DB3"/>
  </w:style>
  <w:style w:type="paragraph" w:customStyle="1" w:styleId="319AABCB0FC34F50B45F51041197A924">
    <w:name w:val="319AABCB0FC34F50B45F51041197A924"/>
    <w:rsid w:val="00A35DB3"/>
  </w:style>
  <w:style w:type="paragraph" w:customStyle="1" w:styleId="2E63F0222DAF4FCC8C4155DBD0FAC025">
    <w:name w:val="2E63F0222DAF4FCC8C4155DBD0FAC025"/>
    <w:rsid w:val="00A35DB3"/>
  </w:style>
  <w:style w:type="paragraph" w:customStyle="1" w:styleId="B084549222CC4161AE86DDFC119E5117">
    <w:name w:val="B084549222CC4161AE86DDFC119E5117"/>
    <w:rsid w:val="00F317D1"/>
  </w:style>
  <w:style w:type="paragraph" w:customStyle="1" w:styleId="4EB96F4C922843DBA15D608FEB7EE5E8">
    <w:name w:val="4EB96F4C922843DBA15D608FEB7EE5E8"/>
    <w:rsid w:val="00F317D1"/>
  </w:style>
  <w:style w:type="paragraph" w:customStyle="1" w:styleId="5A0B0A42B8B549B39EDF803F1B66DA5A">
    <w:name w:val="5A0B0A42B8B549B39EDF803F1B66DA5A"/>
    <w:rsid w:val="00F317D1"/>
  </w:style>
  <w:style w:type="paragraph" w:customStyle="1" w:styleId="1BB7A692228C445BB0BE08B97B6D9553">
    <w:name w:val="1BB7A692228C445BB0BE08B97B6D9553"/>
    <w:rsid w:val="00F317D1"/>
  </w:style>
  <w:style w:type="paragraph" w:customStyle="1" w:styleId="55A79CE043E0443999388ACE5166AD92">
    <w:name w:val="55A79CE043E0443999388ACE5166AD92"/>
    <w:rsid w:val="00F317D1"/>
  </w:style>
  <w:style w:type="paragraph" w:customStyle="1" w:styleId="37B91B8712654D99BF6D10B44E085B9F">
    <w:name w:val="37B91B8712654D99BF6D10B44E085B9F"/>
    <w:rsid w:val="00F317D1"/>
  </w:style>
  <w:style w:type="paragraph" w:customStyle="1" w:styleId="B668613610AE464ABB6CE8370E0B8162">
    <w:name w:val="B668613610AE464ABB6CE8370E0B8162"/>
    <w:rsid w:val="00F317D1"/>
  </w:style>
  <w:style w:type="paragraph" w:customStyle="1" w:styleId="525F8DAAC2E04FE38545880B9EE01C17">
    <w:name w:val="525F8DAAC2E04FE38545880B9EE01C17"/>
    <w:rsid w:val="00F317D1"/>
  </w:style>
  <w:style w:type="paragraph" w:customStyle="1" w:styleId="1A6D3288D66E4F2ABEFE851D592029AA">
    <w:name w:val="1A6D3288D66E4F2ABEFE851D592029AA"/>
    <w:rsid w:val="00F317D1"/>
  </w:style>
  <w:style w:type="paragraph" w:customStyle="1" w:styleId="8F2DC3A17C0448F0B100C8AC90946360">
    <w:name w:val="8F2DC3A17C0448F0B100C8AC90946360"/>
    <w:rsid w:val="00EF4B24"/>
  </w:style>
  <w:style w:type="paragraph" w:customStyle="1" w:styleId="1FEDCD9EEF124C64B18AC90DA9F9CDF5">
    <w:name w:val="1FEDCD9EEF124C64B18AC90DA9F9CDF5"/>
    <w:rsid w:val="00EF4B24"/>
  </w:style>
  <w:style w:type="paragraph" w:customStyle="1" w:styleId="8F26F9E5A19948E1A4A5E362F0147DC2">
    <w:name w:val="8F26F9E5A19948E1A4A5E362F0147DC2"/>
    <w:rsid w:val="00EF4B24"/>
  </w:style>
  <w:style w:type="paragraph" w:customStyle="1" w:styleId="D6FB5FAF401746DBA0DBB5BBA2F920CE">
    <w:name w:val="D6FB5FAF401746DBA0DBB5BBA2F920CE"/>
    <w:rsid w:val="00EF4B24"/>
  </w:style>
  <w:style w:type="paragraph" w:customStyle="1" w:styleId="D56390D515F14592829234E455957690">
    <w:name w:val="D56390D515F14592829234E455957690"/>
    <w:rsid w:val="00EF4B24"/>
  </w:style>
  <w:style w:type="paragraph" w:customStyle="1" w:styleId="C165FB03A2AF445595ED37BA41EDAA06">
    <w:name w:val="C165FB03A2AF445595ED37BA41EDAA06"/>
    <w:rsid w:val="001D729C"/>
  </w:style>
  <w:style w:type="paragraph" w:customStyle="1" w:styleId="5835D8FD0D99417EB5ABBF47CF40F0AF">
    <w:name w:val="5835D8FD0D99417EB5ABBF47CF40F0AF"/>
    <w:rsid w:val="001D729C"/>
  </w:style>
  <w:style w:type="paragraph" w:customStyle="1" w:styleId="05BCACC9FAD143BEB91E0A86EA000223">
    <w:name w:val="05BCACC9FAD143BEB91E0A86EA000223"/>
    <w:rsid w:val="001D729C"/>
  </w:style>
  <w:style w:type="paragraph" w:customStyle="1" w:styleId="296316B9BFAC4E02B238DF50A57DEA15">
    <w:name w:val="296316B9BFAC4E02B238DF50A57DEA15"/>
    <w:rsid w:val="001D729C"/>
  </w:style>
  <w:style w:type="paragraph" w:customStyle="1" w:styleId="9F4E47473C0147D9AFF81F52FAC97298">
    <w:name w:val="9F4E47473C0147D9AFF81F52FAC97298"/>
    <w:rsid w:val="001D729C"/>
  </w:style>
  <w:style w:type="paragraph" w:customStyle="1" w:styleId="4EF9D64DA08043F198333997CF0FFC7F">
    <w:name w:val="4EF9D64DA08043F198333997CF0FFC7F"/>
    <w:rsid w:val="001D729C"/>
  </w:style>
  <w:style w:type="paragraph" w:customStyle="1" w:styleId="EEB2E573F3D6464FA32CA7AD9ED11B9B">
    <w:name w:val="EEB2E573F3D6464FA32CA7AD9ED11B9B"/>
    <w:rsid w:val="001D729C"/>
  </w:style>
  <w:style w:type="paragraph" w:customStyle="1" w:styleId="4379C6296F7148C3825C14B253B23C91">
    <w:name w:val="4379C6296F7148C3825C14B253B23C91"/>
    <w:rsid w:val="001D729C"/>
  </w:style>
  <w:style w:type="paragraph" w:customStyle="1" w:styleId="AE781EFAC1AB479AA884D0FD46E23A80">
    <w:name w:val="AE781EFAC1AB479AA884D0FD46E23A80"/>
    <w:rsid w:val="001D729C"/>
  </w:style>
  <w:style w:type="paragraph" w:customStyle="1" w:styleId="7B6C7593858B43BF9563ACD87949EA81">
    <w:name w:val="7B6C7593858B43BF9563ACD87949EA81"/>
    <w:rsid w:val="001D729C"/>
  </w:style>
  <w:style w:type="paragraph" w:customStyle="1" w:styleId="879A0307C9B44859A06349564BAA24FE">
    <w:name w:val="879A0307C9B44859A06349564BAA24FE"/>
    <w:rsid w:val="001D729C"/>
  </w:style>
  <w:style w:type="paragraph" w:customStyle="1" w:styleId="B955EF62724E4AC4B4DC6273B5C9685F">
    <w:name w:val="B955EF62724E4AC4B4DC6273B5C9685F"/>
    <w:rsid w:val="001D729C"/>
  </w:style>
  <w:style w:type="paragraph" w:customStyle="1" w:styleId="E89C1A28105D423D8E6264E3D4FC60E0">
    <w:name w:val="E89C1A28105D423D8E6264E3D4FC60E0"/>
    <w:rsid w:val="001D729C"/>
  </w:style>
  <w:style w:type="paragraph" w:customStyle="1" w:styleId="647458BAB1104F3A94DC03DB95E84152">
    <w:name w:val="647458BAB1104F3A94DC03DB95E84152"/>
    <w:rsid w:val="001D729C"/>
  </w:style>
  <w:style w:type="paragraph" w:customStyle="1" w:styleId="F9E401AD29E54F5E97244C3ADCBF1E70">
    <w:name w:val="F9E401AD29E54F5E97244C3ADCBF1E70"/>
    <w:rsid w:val="001D729C"/>
  </w:style>
  <w:style w:type="paragraph" w:customStyle="1" w:styleId="7C0F92994C8C4127B3960B5B84CD4E43">
    <w:name w:val="7C0F92994C8C4127B3960B5B84CD4E43"/>
    <w:rsid w:val="001D729C"/>
  </w:style>
  <w:style w:type="paragraph" w:customStyle="1" w:styleId="16BF58F0465E49C9BF0803B5A09DC92E">
    <w:name w:val="16BF58F0465E49C9BF0803B5A09DC92E"/>
    <w:rsid w:val="001D729C"/>
  </w:style>
  <w:style w:type="paragraph" w:customStyle="1" w:styleId="F34A534959E1450D897E4FCD1B9D31D9">
    <w:name w:val="F34A534959E1450D897E4FCD1B9D31D9"/>
    <w:rsid w:val="001D729C"/>
  </w:style>
  <w:style w:type="paragraph" w:customStyle="1" w:styleId="884E9FCF6F1941889999FFC2004C0BAD">
    <w:name w:val="884E9FCF6F1941889999FFC2004C0BAD"/>
    <w:rsid w:val="001D729C"/>
  </w:style>
  <w:style w:type="paragraph" w:customStyle="1" w:styleId="176FB6FFE39042399A8F1740ED60F48B">
    <w:name w:val="176FB6FFE39042399A8F1740ED60F48B"/>
    <w:rsid w:val="001D729C"/>
  </w:style>
  <w:style w:type="paragraph" w:customStyle="1" w:styleId="8550D0A0BDB74378A0D8A3AD6ABB8325">
    <w:name w:val="8550D0A0BDB74378A0D8A3AD6ABB8325"/>
    <w:rsid w:val="001D729C"/>
  </w:style>
  <w:style w:type="paragraph" w:customStyle="1" w:styleId="1FD7B57A1B444FCD86D0CB867759645E">
    <w:name w:val="1FD7B57A1B444FCD86D0CB867759645E"/>
    <w:rsid w:val="001D729C"/>
  </w:style>
  <w:style w:type="paragraph" w:customStyle="1" w:styleId="AC1511755DFA419DBD32D611609BD4C9">
    <w:name w:val="AC1511755DFA419DBD32D611609BD4C9"/>
    <w:rsid w:val="001D729C"/>
  </w:style>
  <w:style w:type="paragraph" w:customStyle="1" w:styleId="8D95113BF52C436384A1DBDF752D160A">
    <w:name w:val="8D95113BF52C436384A1DBDF752D160A"/>
    <w:rsid w:val="001D729C"/>
  </w:style>
  <w:style w:type="paragraph" w:customStyle="1" w:styleId="5AB3D049866D426884DB43B6E08833C9">
    <w:name w:val="5AB3D049866D426884DB43B6E08833C9"/>
    <w:rsid w:val="001D729C"/>
  </w:style>
  <w:style w:type="paragraph" w:customStyle="1" w:styleId="0C2C9710F96F4077860B5E35010AB375">
    <w:name w:val="0C2C9710F96F4077860B5E35010AB375"/>
    <w:rsid w:val="001D729C"/>
  </w:style>
  <w:style w:type="paragraph" w:customStyle="1" w:styleId="C757042D34F34E2FBBD9E5EF4DBE41DF">
    <w:name w:val="C757042D34F34E2FBBD9E5EF4DBE41DF"/>
    <w:rsid w:val="001D729C"/>
  </w:style>
  <w:style w:type="paragraph" w:customStyle="1" w:styleId="C717B4893D3F490D9196D6BC239B728C">
    <w:name w:val="C717B4893D3F490D9196D6BC239B728C"/>
    <w:rsid w:val="001D729C"/>
  </w:style>
  <w:style w:type="paragraph" w:customStyle="1" w:styleId="DA148292CE9447CB91EE03FC6AB44279">
    <w:name w:val="DA148292CE9447CB91EE03FC6AB44279"/>
    <w:rsid w:val="001D729C"/>
  </w:style>
  <w:style w:type="paragraph" w:customStyle="1" w:styleId="27A8241D6AA54F1FA0D56FE94C3CC3A7">
    <w:name w:val="27A8241D6AA54F1FA0D56FE94C3CC3A7"/>
    <w:rsid w:val="001D729C"/>
  </w:style>
  <w:style w:type="paragraph" w:customStyle="1" w:styleId="825C7D5383554CA38E1669251B0156D2">
    <w:name w:val="825C7D5383554CA38E1669251B0156D2"/>
    <w:rsid w:val="001D729C"/>
  </w:style>
  <w:style w:type="paragraph" w:customStyle="1" w:styleId="DAC55AD0C3B747538B348629249264DB">
    <w:name w:val="DAC55AD0C3B747538B348629249264DB"/>
    <w:rsid w:val="001D729C"/>
  </w:style>
  <w:style w:type="paragraph" w:customStyle="1" w:styleId="3E953458E4BC4F5AB7E42C3363269203">
    <w:name w:val="3E953458E4BC4F5AB7E42C3363269203"/>
    <w:rsid w:val="001D729C"/>
  </w:style>
  <w:style w:type="paragraph" w:customStyle="1" w:styleId="414A169D048F4D7B85D95A19DE5E01EE">
    <w:name w:val="414A169D048F4D7B85D95A19DE5E01EE"/>
    <w:rsid w:val="001D729C"/>
  </w:style>
  <w:style w:type="paragraph" w:customStyle="1" w:styleId="CB82CA97F2D949DEB5ADE0F5BFE64A14">
    <w:name w:val="CB82CA97F2D949DEB5ADE0F5BFE64A14"/>
    <w:rsid w:val="001D729C"/>
  </w:style>
  <w:style w:type="paragraph" w:customStyle="1" w:styleId="D9D80634CD38405FA38BE50AD6FB1D98">
    <w:name w:val="D9D80634CD38405FA38BE50AD6FB1D98"/>
    <w:rsid w:val="008430A3"/>
  </w:style>
  <w:style w:type="paragraph" w:customStyle="1" w:styleId="E1972777ACD54965BA274B7B4DA0ABA1">
    <w:name w:val="E1972777ACD54965BA274B7B4DA0ABA1"/>
    <w:rsid w:val="008430A3"/>
  </w:style>
  <w:style w:type="paragraph" w:customStyle="1" w:styleId="9F04C309906F4668B73248B3D02EADB7">
    <w:name w:val="9F04C309906F4668B73248B3D02EADB7"/>
    <w:rsid w:val="008430A3"/>
  </w:style>
  <w:style w:type="paragraph" w:customStyle="1" w:styleId="35DA36B90D3D4850ABA7DFF1DCB2952E">
    <w:name w:val="35DA36B90D3D4850ABA7DFF1DCB2952E"/>
    <w:rsid w:val="008430A3"/>
  </w:style>
  <w:style w:type="paragraph" w:customStyle="1" w:styleId="F6C9D875D43B4D20A23B89EC6C4C6B4B">
    <w:name w:val="F6C9D875D43B4D20A23B89EC6C4C6B4B"/>
    <w:rsid w:val="008430A3"/>
  </w:style>
  <w:style w:type="paragraph" w:customStyle="1" w:styleId="A8B56D37D04B4C7BA66F51FF3AD4420B">
    <w:name w:val="A8B56D37D04B4C7BA66F51FF3AD4420B"/>
    <w:rsid w:val="008430A3"/>
  </w:style>
  <w:style w:type="paragraph" w:customStyle="1" w:styleId="71A3235176ED49998F63554DE5BFD9A3">
    <w:name w:val="71A3235176ED49998F63554DE5BFD9A3"/>
    <w:rsid w:val="008430A3"/>
  </w:style>
  <w:style w:type="paragraph" w:customStyle="1" w:styleId="169DD5B9A44248EA90CC15C659B256E1">
    <w:name w:val="169DD5B9A44248EA90CC15C659B256E1"/>
    <w:rsid w:val="008430A3"/>
  </w:style>
  <w:style w:type="paragraph" w:customStyle="1" w:styleId="C0DD0EAC40D14A328167225180E55344">
    <w:name w:val="C0DD0EAC40D14A328167225180E55344"/>
    <w:rsid w:val="008430A3"/>
  </w:style>
  <w:style w:type="paragraph" w:customStyle="1" w:styleId="38917A99EEBE4723903E77B91237EA6E">
    <w:name w:val="38917A99EEBE4723903E77B91237EA6E"/>
    <w:rsid w:val="008430A3"/>
  </w:style>
  <w:style w:type="paragraph" w:customStyle="1" w:styleId="466C7298D6494763836C61F52928221B">
    <w:name w:val="466C7298D6494763836C61F52928221B"/>
    <w:rsid w:val="008430A3"/>
  </w:style>
  <w:style w:type="paragraph" w:customStyle="1" w:styleId="1AC4F7EBA238407E80FE837220D58A96">
    <w:name w:val="1AC4F7EBA238407E80FE837220D58A96"/>
    <w:rsid w:val="008430A3"/>
  </w:style>
  <w:style w:type="paragraph" w:customStyle="1" w:styleId="E92067E6B00D4C9783297CBC99591F50">
    <w:name w:val="E92067E6B00D4C9783297CBC99591F50"/>
    <w:rsid w:val="008430A3"/>
  </w:style>
  <w:style w:type="paragraph" w:customStyle="1" w:styleId="33ED34A271AE404193BC89C05B60298F">
    <w:name w:val="33ED34A271AE404193BC89C05B60298F"/>
    <w:rsid w:val="008430A3"/>
  </w:style>
  <w:style w:type="paragraph" w:customStyle="1" w:styleId="D370C191B9024FD48D9A0236C622B953">
    <w:name w:val="D370C191B9024FD48D9A0236C622B953"/>
    <w:rsid w:val="008430A3"/>
  </w:style>
  <w:style w:type="paragraph" w:customStyle="1" w:styleId="0DE07B0F1E3C4663B59A7D2F2BF295C5">
    <w:name w:val="0DE07B0F1E3C4663B59A7D2F2BF295C5"/>
    <w:rsid w:val="008430A3"/>
  </w:style>
  <w:style w:type="paragraph" w:customStyle="1" w:styleId="1F5B0C33B8064D778393BF0674676DA0">
    <w:name w:val="1F5B0C33B8064D778393BF0674676DA0"/>
    <w:rsid w:val="008430A3"/>
  </w:style>
  <w:style w:type="paragraph" w:customStyle="1" w:styleId="30F74562C85C462A83A73CF5C66A5662">
    <w:name w:val="30F74562C85C462A83A73CF5C66A5662"/>
    <w:rsid w:val="008430A3"/>
  </w:style>
  <w:style w:type="paragraph" w:customStyle="1" w:styleId="B1F9717AA984421594775D5B8526E3E3">
    <w:name w:val="B1F9717AA984421594775D5B8526E3E3"/>
    <w:rsid w:val="008430A3"/>
  </w:style>
  <w:style w:type="paragraph" w:customStyle="1" w:styleId="B4CD82AF3FF74984B9A6964D67362EC8">
    <w:name w:val="B4CD82AF3FF74984B9A6964D67362EC8"/>
    <w:rsid w:val="008430A3"/>
  </w:style>
  <w:style w:type="paragraph" w:customStyle="1" w:styleId="4770447466ED4D4F85B7E5F028DB78B9">
    <w:name w:val="4770447466ED4D4F85B7E5F028DB78B9"/>
    <w:rsid w:val="008430A3"/>
  </w:style>
  <w:style w:type="paragraph" w:customStyle="1" w:styleId="7BDFA50AB89142D790D58EDAC89880EC">
    <w:name w:val="7BDFA50AB89142D790D58EDAC89880EC"/>
    <w:rsid w:val="008430A3"/>
  </w:style>
  <w:style w:type="paragraph" w:customStyle="1" w:styleId="4EB02B44882649FF9A30A7433E30DB60">
    <w:name w:val="4EB02B44882649FF9A30A7433E30DB60"/>
    <w:rsid w:val="008430A3"/>
  </w:style>
  <w:style w:type="paragraph" w:customStyle="1" w:styleId="5EE438625437422DB92205EA4DAD58CE">
    <w:name w:val="5EE438625437422DB92205EA4DAD58CE"/>
    <w:rsid w:val="008430A3"/>
  </w:style>
  <w:style w:type="paragraph" w:customStyle="1" w:styleId="DCAA7E5836F6480783D920223B0714E9">
    <w:name w:val="DCAA7E5836F6480783D920223B0714E9"/>
    <w:rsid w:val="00786497"/>
  </w:style>
  <w:style w:type="paragraph" w:customStyle="1" w:styleId="6D66EA24D7D8456AB70B5DE0C49C8603">
    <w:name w:val="6D66EA24D7D8456AB70B5DE0C49C8603"/>
    <w:rsid w:val="00786497"/>
  </w:style>
  <w:style w:type="paragraph" w:customStyle="1" w:styleId="90F8D65817F84BF598659BE643FA095A">
    <w:name w:val="90F8D65817F84BF598659BE643FA095A"/>
    <w:rsid w:val="00786497"/>
  </w:style>
  <w:style w:type="paragraph" w:customStyle="1" w:styleId="8D3E974A463D40DDA20A98D27C9ABD41">
    <w:name w:val="8D3E974A463D40DDA20A98D27C9ABD41"/>
    <w:rsid w:val="00786497"/>
  </w:style>
  <w:style w:type="paragraph" w:customStyle="1" w:styleId="517FE83D7E9F444987CA43D464814599">
    <w:name w:val="517FE83D7E9F444987CA43D464814599"/>
    <w:rsid w:val="00394877"/>
  </w:style>
  <w:style w:type="paragraph" w:customStyle="1" w:styleId="05D1E293383B47279EC8B9350265377E">
    <w:name w:val="05D1E293383B47279EC8B9350265377E"/>
    <w:rsid w:val="00394877"/>
  </w:style>
  <w:style w:type="paragraph" w:customStyle="1" w:styleId="1104338925314147B7AC6DFADBB511DD">
    <w:name w:val="1104338925314147B7AC6DFADBB511DD"/>
    <w:rsid w:val="00394877"/>
  </w:style>
  <w:style w:type="paragraph" w:customStyle="1" w:styleId="9F6D6F2B43D04309A8F64FE50BBA62A2">
    <w:name w:val="9F6D6F2B43D04309A8F64FE50BBA62A2"/>
    <w:rsid w:val="00394877"/>
  </w:style>
  <w:style w:type="paragraph" w:customStyle="1" w:styleId="A8DF62C6B6B24B8E853A08316439BCD2">
    <w:name w:val="A8DF62C6B6B24B8E853A08316439BCD2"/>
    <w:rsid w:val="00394877"/>
  </w:style>
  <w:style w:type="paragraph" w:customStyle="1" w:styleId="E7834641661C491DB6857D4F6A921289">
    <w:name w:val="E7834641661C491DB6857D4F6A921289"/>
    <w:rsid w:val="00394877"/>
  </w:style>
  <w:style w:type="paragraph" w:customStyle="1" w:styleId="9F098F6E370544D89D919A16B5C7EEE5">
    <w:name w:val="9F098F6E370544D89D919A16B5C7EEE5"/>
    <w:rsid w:val="00394877"/>
  </w:style>
  <w:style w:type="paragraph" w:customStyle="1" w:styleId="C86646130A794ECDBBEA277C6E76A0A9">
    <w:name w:val="C86646130A794ECDBBEA277C6E76A0A9"/>
    <w:rsid w:val="00394877"/>
  </w:style>
  <w:style w:type="paragraph" w:customStyle="1" w:styleId="2CE193D828F44F049E5FE4A96D3742B6">
    <w:name w:val="2CE193D828F44F049E5FE4A96D3742B6"/>
    <w:rsid w:val="009D3BEB"/>
  </w:style>
  <w:style w:type="paragraph" w:customStyle="1" w:styleId="36CB1AF732B64257B9C052E65A356178">
    <w:name w:val="36CB1AF732B64257B9C052E65A356178"/>
    <w:rsid w:val="009D3BEB"/>
  </w:style>
  <w:style w:type="paragraph" w:customStyle="1" w:styleId="C6357211A01545A2B4502974A721BCD4">
    <w:name w:val="C6357211A01545A2B4502974A721BCD4"/>
    <w:rsid w:val="009D3BEB"/>
  </w:style>
  <w:style w:type="paragraph" w:customStyle="1" w:styleId="AA324EF3D49A4BE5BEA14C0991F8CEDB">
    <w:name w:val="AA324EF3D49A4BE5BEA14C0991F8CEDB"/>
    <w:rsid w:val="009D3BEB"/>
  </w:style>
  <w:style w:type="paragraph" w:customStyle="1" w:styleId="774CDE03E5E944FCA982B966C02C6FFF">
    <w:name w:val="774CDE03E5E944FCA982B966C02C6FFF"/>
    <w:rsid w:val="009D3BEB"/>
  </w:style>
  <w:style w:type="paragraph" w:customStyle="1" w:styleId="2292235FD9054C109DACD2539C3364DE">
    <w:name w:val="2292235FD9054C109DACD2539C3364DE"/>
    <w:rsid w:val="009D3BEB"/>
  </w:style>
  <w:style w:type="paragraph" w:customStyle="1" w:styleId="DD7A5B26757346A296D53238B87B1AB7">
    <w:name w:val="DD7A5B26757346A296D53238B87B1AB7"/>
    <w:rsid w:val="009D3BEB"/>
  </w:style>
  <w:style w:type="paragraph" w:customStyle="1" w:styleId="789E776C026B44C18D33AEB3F1C9CAF5">
    <w:name w:val="789E776C026B44C18D33AEB3F1C9CAF5"/>
    <w:rsid w:val="009D3BEB"/>
  </w:style>
  <w:style w:type="paragraph" w:customStyle="1" w:styleId="4F7453742B10450BAEB902E317812952">
    <w:name w:val="4F7453742B10450BAEB902E317812952"/>
    <w:rsid w:val="009D3BEB"/>
  </w:style>
  <w:style w:type="paragraph" w:customStyle="1" w:styleId="D137036F32A64A92B5955DBFE5A731DB">
    <w:name w:val="D137036F32A64A92B5955DBFE5A731DB"/>
    <w:rsid w:val="009D3BEB"/>
  </w:style>
  <w:style w:type="paragraph" w:customStyle="1" w:styleId="6EF46EA1DCC44A1F83A26278CFA0E2F5">
    <w:name w:val="6EF46EA1DCC44A1F83A26278CFA0E2F5"/>
    <w:rsid w:val="009D3BEB"/>
  </w:style>
  <w:style w:type="paragraph" w:customStyle="1" w:styleId="34019934E55A4F31B70FB6F654CE5530">
    <w:name w:val="34019934E55A4F31B70FB6F654CE5530"/>
    <w:rsid w:val="009D3BEB"/>
  </w:style>
  <w:style w:type="paragraph" w:customStyle="1" w:styleId="B3D3661578444F978C1D2EDF744FD526">
    <w:name w:val="B3D3661578444F978C1D2EDF744FD526"/>
    <w:rsid w:val="000E3F7C"/>
  </w:style>
  <w:style w:type="paragraph" w:customStyle="1" w:styleId="C9EC37E5A7A142109D0FE3D47441AED5">
    <w:name w:val="C9EC37E5A7A142109D0FE3D47441AED5"/>
    <w:rsid w:val="000E3F7C"/>
  </w:style>
  <w:style w:type="paragraph" w:customStyle="1" w:styleId="F8BDA3994E4D40269F42A6584693ABC5">
    <w:name w:val="F8BDA3994E4D40269F42A6584693ABC5"/>
    <w:rsid w:val="000E3F7C"/>
  </w:style>
  <w:style w:type="paragraph" w:customStyle="1" w:styleId="491579895EEB4B26AFEFF607E4CEC81F">
    <w:name w:val="491579895EEB4B26AFEFF607E4CEC81F"/>
    <w:rsid w:val="000E3F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B1377-E5D5-4B84-886A-86DEE283A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3</TotalTime>
  <Pages>3</Pages>
  <Words>753</Words>
  <Characters>4145</Characters>
  <Application>Microsoft Office Word</Application>
  <DocSecurity>8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 Santos , Murielle</dc:creator>
  <cp:keywords/>
  <dc:description/>
  <cp:lastModifiedBy>Daniel PHYSIO Gingras (CISSSMO16)</cp:lastModifiedBy>
  <cp:revision>7</cp:revision>
  <cp:lastPrinted>2022-09-23T14:15:00Z</cp:lastPrinted>
  <dcterms:created xsi:type="dcterms:W3CDTF">2022-09-28T18:32:00Z</dcterms:created>
  <dcterms:modified xsi:type="dcterms:W3CDTF">2022-10-20T17:33:00Z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2022-04-01T18:26:32Z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5592730a-960b-4b64-af7d-82d9b8f5a7b2</vt:lpwstr>
  </property>
  <property fmtid="{D5CDD505-2E9C-101B-9397-08002B2CF9AE}" pid="8" name="MSIP_Label_6a7d8d5d-78e2-4a62-9fcd-016eb5e4c57c_ContentBits">
    <vt:lpwstr>0</vt:lpwstr>
  </property>
</Properties>
</file>