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77777777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774E6C89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-221615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2E377042" w:rsidR="004246FA" w:rsidRPr="00B34C6D" w:rsidRDefault="00501B6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121006203" w:edGrp="everyone" w:colFirst="1" w:colLast="1"/>
                  <w:r w:rsidRPr="00501B6A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In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stallation: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  <w:id w:val="-1972356671"/>
                  <w:placeholder>
                    <w:docPart w:val="DefaultPlaceholder_-1854013439"/>
                  </w:placeholder>
                  <w:dropDownList>
                    <w:listItem w:displayText=" " w:value="."/>
                    <w:listItem w:displayText="Hôpital Anna-Laberge" w:value="Hôpital Anna-Laberge"/>
                    <w:listItem w:displayText="Hôpital Barrie Memorial" w:value="Hôpital Barrie Memorial"/>
                    <w:listItem w:displayText="Hôpital du Suroît" w:value="Hôpital du Suroît"/>
                  </w:dropDownList>
                </w:sdtPr>
                <w:sdtEndPr/>
                <w:sdtContent>
                  <w:tc>
                    <w:tcPr>
                      <w:tcW w:w="3969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672A6659" w14:textId="6FB2A77A" w:rsidR="004246FA" w:rsidRPr="00B34C6D" w:rsidRDefault="00D20DBE" w:rsidP="00D62844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permEnd w:id="12100620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1071458928" w:edGrp="everyone" w:colFirst="1" w:colLast="1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681992129" w:edGrp="everyone" w:colFirst="1" w:colLast="1"/>
                  <w:permEnd w:id="1071458928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506218571" w:edGrp="everyone" w:colFirst="1" w:colLast="1"/>
                  <w:permStart w:id="1370170078" w:edGrp="everyone" w:colFirst="2" w:colLast="2"/>
                  <w:permEnd w:id="681992129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9D43D0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permEnd w:id="506218571"/>
            <w:permEnd w:id="1370170078"/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407051152" w:edGrp="everyone" w:colFirst="1" w:colLast="1"/>
                  <w:permStart w:id="2118875360" w:edGrp="everyone" w:colFirst="3" w:colLast="3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permEnd w:id="407051152"/>
            <w:permEnd w:id="2118875360"/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45889055" w:edGrp="everyone" w:colFirst="1" w:colLast="1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permEnd w:id="45889055"/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3CF1B095" w14:textId="089E91F4" w:rsidR="000B3F83" w:rsidRPr="00501B6A" w:rsidRDefault="000B3F83" w:rsidP="007E09E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01B6A">
              <w:rPr>
                <w:rFonts w:asciiTheme="minorHAnsi" w:hAnsiTheme="minorHAnsi" w:cstheme="minorHAnsi"/>
                <w:b/>
              </w:rPr>
              <w:t>PORTRAIT</w:t>
            </w:r>
            <w:r w:rsidR="00501B6A">
              <w:rPr>
                <w:rFonts w:asciiTheme="minorHAnsi" w:hAnsiTheme="minorHAnsi" w:cstheme="minorHAnsi"/>
                <w:b/>
              </w:rPr>
              <w:t xml:space="preserve"> FONCTIONNEL EN PHYSIOTHÉRAPIE</w:t>
            </w:r>
          </w:p>
          <w:p w14:paraId="20BED9D2" w14:textId="77777777" w:rsidR="00501B6A" w:rsidRDefault="00E9238A" w:rsidP="007E09E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01B6A">
              <w:rPr>
                <w:rFonts w:asciiTheme="minorHAnsi" w:hAnsiTheme="minorHAnsi" w:cstheme="minorHAnsi"/>
                <w:b/>
                <w:sz w:val="20"/>
                <w:szCs w:val="20"/>
              </w:rPr>
              <w:t>Prévention pour</w:t>
            </w:r>
            <w:r w:rsidR="000B3F83" w:rsidRPr="00501B6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la sécurité selon l’article 39.4 </w:t>
            </w:r>
          </w:p>
          <w:p w14:paraId="65758440" w14:textId="7044F6D9" w:rsidR="004246FA" w:rsidRPr="00501B6A" w:rsidRDefault="000B3F83" w:rsidP="007E09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1B6A">
              <w:rPr>
                <w:rFonts w:asciiTheme="minorHAnsi" w:hAnsiTheme="minorHAnsi" w:cstheme="minorHAnsi"/>
                <w:b/>
                <w:sz w:val="20"/>
                <w:szCs w:val="20"/>
              </w:rPr>
              <w:t>du Code des professions</w:t>
            </w:r>
            <w:r w:rsidR="00184D0C" w:rsidRPr="00501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62486C05" w14:textId="1FB397CC" w:rsidR="00341B62" w:rsidRPr="00E9238A" w:rsidRDefault="00341B62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1"/>
        <w:tblW w:w="10627" w:type="dxa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425"/>
        <w:gridCol w:w="283"/>
        <w:gridCol w:w="1134"/>
        <w:gridCol w:w="426"/>
        <w:gridCol w:w="283"/>
        <w:gridCol w:w="284"/>
        <w:gridCol w:w="708"/>
        <w:gridCol w:w="426"/>
        <w:gridCol w:w="377"/>
        <w:gridCol w:w="48"/>
        <w:gridCol w:w="850"/>
        <w:gridCol w:w="426"/>
        <w:gridCol w:w="283"/>
        <w:gridCol w:w="1985"/>
      </w:tblGrid>
      <w:tr w:rsidR="005A72EA" w:rsidRPr="00D66ED1" w14:paraId="15F66521" w14:textId="77777777" w:rsidTr="009D43D0">
        <w:tc>
          <w:tcPr>
            <w:tcW w:w="10627" w:type="dxa"/>
            <w:gridSpan w:val="16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07424FA7" w14:textId="77777777" w:rsidR="005A72EA" w:rsidRPr="00D66ED1" w:rsidRDefault="005A72EA" w:rsidP="00356D6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HISTOIRE MÉDICALE ACTUELLE </w:t>
            </w:r>
          </w:p>
        </w:tc>
      </w:tr>
      <w:tr w:rsidR="009F1860" w:rsidRPr="00D66ED1" w14:paraId="7C0E3544" w14:textId="77777777" w:rsidTr="009D43D0">
        <w:trPr>
          <w:trHeight w:val="283"/>
        </w:trPr>
        <w:tc>
          <w:tcPr>
            <w:tcW w:w="1129" w:type="dxa"/>
            <w:tcBorders>
              <w:bottom w:val="single" w:sz="4" w:space="0" w:color="auto"/>
              <w:right w:val="nil"/>
            </w:tcBorders>
          </w:tcPr>
          <w:p w14:paraId="289263F4" w14:textId="77777777" w:rsidR="009F1860" w:rsidRPr="005069AB" w:rsidRDefault="009F1860" w:rsidP="00356D6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37581369" w:edGrp="everyone" w:colFirst="1" w:colLast="1"/>
            <w:permStart w:id="1231322839" w:edGrp="everyone" w:colFirst="3" w:colLast="3"/>
            <w:permStart w:id="1114275503" w:edGrp="everyone" w:colFirst="5" w:colLast="5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>Référent :</w:t>
            </w:r>
          </w:p>
        </w:tc>
        <w:tc>
          <w:tcPr>
            <w:tcW w:w="2268" w:type="dxa"/>
            <w:gridSpan w:val="3"/>
            <w:tcBorders>
              <w:left w:val="nil"/>
              <w:bottom w:val="single" w:sz="4" w:space="0" w:color="auto"/>
            </w:tcBorders>
          </w:tcPr>
          <w:p w14:paraId="13114DA0" w14:textId="77777777" w:rsidR="009F1860" w:rsidRPr="00D66ED1" w:rsidRDefault="009F1860" w:rsidP="00356D6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  <w:right w:val="nil"/>
            </w:tcBorders>
          </w:tcPr>
          <w:p w14:paraId="19DBBFA1" w14:textId="77777777" w:rsidR="009F1860" w:rsidRPr="005069AB" w:rsidRDefault="009F1860" w:rsidP="00356D6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>Date de référence :</w:t>
            </w:r>
          </w:p>
        </w:tc>
        <w:tc>
          <w:tcPr>
            <w:tcW w:w="1795" w:type="dxa"/>
            <w:gridSpan w:val="4"/>
            <w:tcBorders>
              <w:left w:val="nil"/>
              <w:bottom w:val="single" w:sz="4" w:space="0" w:color="auto"/>
            </w:tcBorders>
          </w:tcPr>
          <w:p w14:paraId="7157DF45" w14:textId="77777777" w:rsidR="009F1860" w:rsidRPr="00D66ED1" w:rsidRDefault="009D43D0" w:rsidP="00356D6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66074684"/>
                <w:placeholder>
                  <w:docPart w:val="2E63F0222DAF4FCC8C4155DBD0FAC025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9F186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65963032"/>
                <w:placeholder>
                  <w:docPart w:val="2E63F0222DAF4FCC8C4155DBD0FAC025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9F1860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607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31D5792" w14:textId="3C2EBA74" w:rsidR="009F1860" w:rsidRPr="005069AB" w:rsidRDefault="009F1860" w:rsidP="00356D6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>Unité de soins :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</w:tcBorders>
          </w:tcPr>
          <w:p w14:paraId="1E53486D" w14:textId="2401BA61" w:rsidR="009F1860" w:rsidRPr="00D66ED1" w:rsidRDefault="009F1860" w:rsidP="00356D6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72EA" w:rsidRPr="00D66ED1" w14:paraId="682B5411" w14:textId="77777777" w:rsidTr="009D43D0">
        <w:trPr>
          <w:trHeight w:val="578"/>
        </w:trPr>
        <w:tc>
          <w:tcPr>
            <w:tcW w:w="2689" w:type="dxa"/>
            <w:gridSpan w:val="2"/>
            <w:tcBorders>
              <w:bottom w:val="single" w:sz="4" w:space="0" w:color="auto"/>
              <w:right w:val="nil"/>
            </w:tcBorders>
          </w:tcPr>
          <w:p w14:paraId="481E7055" w14:textId="77777777" w:rsidR="005A72EA" w:rsidRPr="005069AB" w:rsidRDefault="005A72EA" w:rsidP="00356D6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80726922" w:edGrp="everyone" w:colFirst="1" w:colLast="1"/>
            <w:permEnd w:id="1137581369"/>
            <w:permEnd w:id="1231322839"/>
            <w:permEnd w:id="1114275503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>Motif de la référence / diagnostic de l’usager :</w:t>
            </w:r>
          </w:p>
        </w:tc>
        <w:tc>
          <w:tcPr>
            <w:tcW w:w="7938" w:type="dxa"/>
            <w:gridSpan w:val="14"/>
            <w:tcBorders>
              <w:left w:val="nil"/>
              <w:bottom w:val="single" w:sz="4" w:space="0" w:color="auto"/>
            </w:tcBorders>
          </w:tcPr>
          <w:p w14:paraId="52C845D1" w14:textId="77777777" w:rsidR="005A72EA" w:rsidRPr="00D66ED1" w:rsidRDefault="005A72EA" w:rsidP="00356D6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72EA" w:rsidRPr="00D66ED1" w14:paraId="6DBFFA7C" w14:textId="77777777" w:rsidTr="009D43D0">
        <w:trPr>
          <w:trHeight w:val="1167"/>
        </w:trPr>
        <w:tc>
          <w:tcPr>
            <w:tcW w:w="2689" w:type="dxa"/>
            <w:gridSpan w:val="2"/>
            <w:tcBorders>
              <w:right w:val="nil"/>
            </w:tcBorders>
          </w:tcPr>
          <w:p w14:paraId="6144F4A7" w14:textId="77777777" w:rsidR="005A72EA" w:rsidRPr="005069AB" w:rsidRDefault="005A72EA" w:rsidP="00356D6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61317650" w:edGrp="everyone" w:colFirst="1" w:colLast="1"/>
            <w:permEnd w:id="480726922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>Histoire médicale</w:t>
            </w:r>
            <w:permStart w:id="1410926343" w:edGrp="everyone" w:colFirst="3" w:colLast="3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7938" w:type="dxa"/>
            <w:gridSpan w:val="14"/>
            <w:tcBorders>
              <w:left w:val="nil"/>
            </w:tcBorders>
          </w:tcPr>
          <w:p w14:paraId="2D6A9AC3" w14:textId="77777777" w:rsidR="005A72EA" w:rsidRPr="00D66ED1" w:rsidRDefault="005A72EA" w:rsidP="00356D6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72EA" w:rsidRPr="00D66ED1" w14:paraId="417A673D" w14:textId="77777777" w:rsidTr="009D43D0">
        <w:trPr>
          <w:trHeight w:val="872"/>
        </w:trPr>
        <w:tc>
          <w:tcPr>
            <w:tcW w:w="2689" w:type="dxa"/>
            <w:gridSpan w:val="2"/>
            <w:tcBorders>
              <w:right w:val="nil"/>
            </w:tcBorders>
          </w:tcPr>
          <w:p w14:paraId="78F96A78" w14:textId="7A6CDD8C" w:rsidR="005A72EA" w:rsidRPr="005069AB" w:rsidRDefault="005A72EA" w:rsidP="005A72E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89421732" w:edGrp="everyone" w:colFirst="1" w:colLast="1"/>
            <w:permEnd w:id="1061317650"/>
            <w:permEnd w:id="1410926343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>Antécédents / conditions associées :</w:t>
            </w:r>
          </w:p>
        </w:tc>
        <w:tc>
          <w:tcPr>
            <w:tcW w:w="7938" w:type="dxa"/>
            <w:gridSpan w:val="14"/>
            <w:tcBorders>
              <w:left w:val="nil"/>
            </w:tcBorders>
          </w:tcPr>
          <w:p w14:paraId="13766E84" w14:textId="77777777" w:rsidR="005A72EA" w:rsidRPr="00D66ED1" w:rsidRDefault="005A72EA" w:rsidP="00356D6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72EA" w:rsidRPr="00D66ED1" w14:paraId="3BA7B5F8" w14:textId="77777777" w:rsidTr="009D43D0">
        <w:trPr>
          <w:trHeight w:val="244"/>
        </w:trPr>
        <w:tc>
          <w:tcPr>
            <w:tcW w:w="2689" w:type="dxa"/>
            <w:gridSpan w:val="2"/>
            <w:tcBorders>
              <w:right w:val="nil"/>
            </w:tcBorders>
          </w:tcPr>
          <w:p w14:paraId="0FD76C39" w14:textId="77777777" w:rsidR="005A72EA" w:rsidRPr="005069AB" w:rsidRDefault="005A72EA" w:rsidP="00356D6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489781586" w:edGrp="everyone" w:colFirst="1" w:colLast="1"/>
            <w:permStart w:id="1236689547" w:edGrp="everyone" w:colFirst="3" w:colLast="3"/>
            <w:permStart w:id="1484460965" w:edGrp="everyone" w:colFirst="6" w:colLast="6"/>
            <w:permEnd w:id="1289421732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Allergies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64022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565F911C" w14:textId="77777777" w:rsidR="005A72EA" w:rsidRDefault="005A72EA" w:rsidP="00356D6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B4EC72D" w14:textId="77777777" w:rsidR="005A72EA" w:rsidRDefault="005A72EA" w:rsidP="00356D6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Aucune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06713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083BC153" w14:textId="77777777" w:rsidR="005A72EA" w:rsidRDefault="005A72EA" w:rsidP="00356D6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7743490" w14:textId="77777777" w:rsidR="005A72EA" w:rsidRDefault="005A72EA" w:rsidP="00356D6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401166FB" w14:textId="77777777" w:rsidR="005A72EA" w:rsidRDefault="005A72EA" w:rsidP="00356D6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Type :</w:t>
            </w:r>
          </w:p>
        </w:tc>
        <w:tc>
          <w:tcPr>
            <w:tcW w:w="4395" w:type="dxa"/>
            <w:gridSpan w:val="7"/>
            <w:tcBorders>
              <w:left w:val="nil"/>
              <w:bottom w:val="single" w:sz="4" w:space="0" w:color="auto"/>
            </w:tcBorders>
          </w:tcPr>
          <w:p w14:paraId="76A88FF6" w14:textId="77777777" w:rsidR="005A72EA" w:rsidRDefault="005A72EA" w:rsidP="00356D6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72EA" w:rsidRPr="00D66ED1" w14:paraId="3375ABE7" w14:textId="77777777" w:rsidTr="009D43D0">
        <w:trPr>
          <w:trHeight w:val="225"/>
        </w:trPr>
        <w:tc>
          <w:tcPr>
            <w:tcW w:w="2689" w:type="dxa"/>
            <w:gridSpan w:val="2"/>
            <w:vMerge w:val="restart"/>
            <w:tcBorders>
              <w:right w:val="nil"/>
            </w:tcBorders>
          </w:tcPr>
          <w:p w14:paraId="2BFCD0A0" w14:textId="77777777" w:rsidR="005A72EA" w:rsidRPr="005069AB" w:rsidRDefault="005A72EA" w:rsidP="00356D6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29654317" w:edGrp="everyone" w:colFirst="1" w:colLast="1"/>
            <w:permEnd w:id="1489781586"/>
            <w:permEnd w:id="1236689547"/>
            <w:permEnd w:id="1484460965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Médication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5836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nil"/>
                  <w:right w:val="nil"/>
                </w:tcBorders>
              </w:tcPr>
              <w:p w14:paraId="1CDC4253" w14:textId="77777777" w:rsidR="005A72EA" w:rsidRDefault="005A72EA" w:rsidP="00356D6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13"/>
            <w:tcBorders>
              <w:left w:val="nil"/>
              <w:bottom w:val="nil"/>
            </w:tcBorders>
          </w:tcPr>
          <w:p w14:paraId="48E92678" w14:textId="77777777" w:rsidR="005A72EA" w:rsidRDefault="005A72EA" w:rsidP="00356D6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voir profil pharmacologique au dossier</w:t>
            </w:r>
          </w:p>
        </w:tc>
      </w:tr>
      <w:tr w:rsidR="005A72EA" w:rsidRPr="00D66ED1" w14:paraId="1C548BAF" w14:textId="77777777" w:rsidTr="009D43D0">
        <w:trPr>
          <w:trHeight w:val="224"/>
        </w:trPr>
        <w:tc>
          <w:tcPr>
            <w:tcW w:w="2689" w:type="dxa"/>
            <w:gridSpan w:val="2"/>
            <w:vMerge/>
            <w:tcBorders>
              <w:right w:val="nil"/>
            </w:tcBorders>
          </w:tcPr>
          <w:p w14:paraId="44507C62" w14:textId="77777777" w:rsidR="005A72EA" w:rsidRPr="005069AB" w:rsidRDefault="005A72EA" w:rsidP="00356D6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70300096" w:edGrp="everyone" w:colFirst="1" w:colLast="1"/>
            <w:permEnd w:id="329654317"/>
          </w:p>
        </w:tc>
        <w:tc>
          <w:tcPr>
            <w:tcW w:w="7938" w:type="dxa"/>
            <w:gridSpan w:val="14"/>
            <w:tcBorders>
              <w:top w:val="nil"/>
              <w:left w:val="nil"/>
            </w:tcBorders>
          </w:tcPr>
          <w:p w14:paraId="5EC08FAB" w14:textId="77777777" w:rsidR="005A72EA" w:rsidRDefault="005A72EA" w:rsidP="00356D6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72EA" w:rsidRPr="00D66ED1" w14:paraId="77EDFF9C" w14:textId="77777777" w:rsidTr="009D43D0">
        <w:trPr>
          <w:trHeight w:val="872"/>
        </w:trPr>
        <w:tc>
          <w:tcPr>
            <w:tcW w:w="2689" w:type="dxa"/>
            <w:gridSpan w:val="2"/>
            <w:tcBorders>
              <w:right w:val="nil"/>
            </w:tcBorders>
          </w:tcPr>
          <w:p w14:paraId="727F7603" w14:textId="77777777" w:rsidR="005A72EA" w:rsidRPr="005069AB" w:rsidRDefault="005A72EA" w:rsidP="00356D6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701513402" w:edGrp="everyone" w:colFirst="1" w:colLast="1"/>
            <w:permEnd w:id="1370300096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>Ordonnances médicales / contre-indications :</w:t>
            </w:r>
          </w:p>
        </w:tc>
        <w:tc>
          <w:tcPr>
            <w:tcW w:w="7938" w:type="dxa"/>
            <w:gridSpan w:val="14"/>
            <w:tcBorders>
              <w:left w:val="nil"/>
            </w:tcBorders>
          </w:tcPr>
          <w:p w14:paraId="1EDF4F32" w14:textId="77777777" w:rsidR="005A72EA" w:rsidRDefault="005A72EA" w:rsidP="00356D6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72EA" w:rsidRPr="00D66ED1" w14:paraId="4EF55B8B" w14:textId="77777777" w:rsidTr="009D43D0">
        <w:trPr>
          <w:trHeight w:val="872"/>
        </w:trPr>
        <w:tc>
          <w:tcPr>
            <w:tcW w:w="2689" w:type="dxa"/>
            <w:gridSpan w:val="2"/>
            <w:tcBorders>
              <w:right w:val="nil"/>
            </w:tcBorders>
          </w:tcPr>
          <w:p w14:paraId="00740AB2" w14:textId="3D7323CC" w:rsidR="005A72EA" w:rsidRPr="005069AB" w:rsidRDefault="005A72EA" w:rsidP="005A72E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24238494" w:edGrp="everyone" w:colFirst="1" w:colLast="1"/>
            <w:permEnd w:id="1701513402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>Rapports d’examen / signes vitaux / laboratoires :</w:t>
            </w:r>
          </w:p>
        </w:tc>
        <w:tc>
          <w:tcPr>
            <w:tcW w:w="7938" w:type="dxa"/>
            <w:gridSpan w:val="14"/>
            <w:tcBorders>
              <w:left w:val="nil"/>
            </w:tcBorders>
          </w:tcPr>
          <w:p w14:paraId="7ECB0E6D" w14:textId="77777777" w:rsidR="005A72EA" w:rsidRDefault="005A72EA" w:rsidP="00356D60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  <w:tr w:rsidR="005A72EA" w:rsidRPr="00D66ED1" w14:paraId="1DD335C5" w14:textId="77777777" w:rsidTr="009D43D0">
        <w:trPr>
          <w:trHeight w:val="251"/>
        </w:trPr>
        <w:tc>
          <w:tcPr>
            <w:tcW w:w="268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C5B0C0" w14:textId="77777777" w:rsidR="005A72EA" w:rsidRPr="005069AB" w:rsidRDefault="005A72EA" w:rsidP="00356D6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61673317" w:edGrp="everyone" w:colFirst="1" w:colLast="1"/>
            <w:permEnd w:id="324238494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Traitements antérieurs  : </w:t>
            </w:r>
          </w:p>
        </w:tc>
        <w:tc>
          <w:tcPr>
            <w:tcW w:w="793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1A73A3" w14:textId="77777777" w:rsidR="005A72EA" w:rsidRPr="00D66ED1" w:rsidRDefault="005A72EA" w:rsidP="00356D6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A72EA" w:rsidRPr="00D66ED1" w14:paraId="1F7CDC62" w14:textId="77777777" w:rsidTr="009D43D0">
        <w:trPr>
          <w:trHeight w:val="251"/>
        </w:trPr>
        <w:tc>
          <w:tcPr>
            <w:tcW w:w="6658" w:type="dxa"/>
            <w:gridSpan w:val="10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C27C4A" w14:textId="04E3DE80" w:rsidR="005A72EA" w:rsidRPr="005069AB" w:rsidRDefault="005A72EA" w:rsidP="005069AB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15662811" w:edGrp="everyone" w:colFirst="3" w:colLast="3"/>
            <w:permStart w:id="606097717" w:edGrp="everyone" w:colFirst="1" w:colLast="1"/>
            <w:permEnd w:id="861673317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Consentement obtenu </w:t>
            </w:r>
            <w:r w:rsidR="005069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 </w:t>
            </w:r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>l’usager ou représentant légal </w:t>
            </w:r>
            <w:r w:rsidR="005069AB">
              <w:rPr>
                <w:rFonts w:asciiTheme="minorHAnsi" w:hAnsiTheme="minorHAnsi" w:cstheme="minorHAnsi"/>
                <w:b/>
                <w:sz w:val="20"/>
                <w:szCs w:val="20"/>
              </w:rPr>
              <w:t>pour l’intervention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61466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right w:val="nil"/>
                </w:tcBorders>
              </w:tcPr>
              <w:p w14:paraId="222705CA" w14:textId="77777777" w:rsidR="005A72EA" w:rsidRPr="00D66ED1" w:rsidRDefault="005A72EA" w:rsidP="00356D6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</w:tcPr>
          <w:p w14:paraId="4E15E73B" w14:textId="77777777" w:rsidR="005A72EA" w:rsidRPr="00D66ED1" w:rsidRDefault="005A72EA" w:rsidP="00356D6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Oui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43972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left w:val="nil"/>
                  <w:right w:val="nil"/>
                </w:tcBorders>
              </w:tcPr>
              <w:p w14:paraId="39549BE6" w14:textId="77777777" w:rsidR="005A72EA" w:rsidRPr="00D66ED1" w:rsidRDefault="005A72EA" w:rsidP="00356D6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  <w:gridSpan w:val="2"/>
            <w:tcBorders>
              <w:top w:val="single" w:sz="4" w:space="0" w:color="auto"/>
              <w:left w:val="nil"/>
            </w:tcBorders>
          </w:tcPr>
          <w:p w14:paraId="7DED9BBF" w14:textId="77777777" w:rsidR="005A72EA" w:rsidRPr="00D66ED1" w:rsidRDefault="005A72EA" w:rsidP="00356D6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permEnd w:id="815662811"/>
      <w:permEnd w:id="606097717"/>
    </w:tbl>
    <w:p w14:paraId="28940DBE" w14:textId="77777777" w:rsidR="005A72EA" w:rsidRDefault="005A72EA"/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2830"/>
        <w:gridCol w:w="7797"/>
      </w:tblGrid>
      <w:tr w:rsidR="007529DB" w:rsidRPr="00D66ED1" w14:paraId="7708EE28" w14:textId="77777777" w:rsidTr="005069AB">
        <w:trPr>
          <w:trHeight w:val="251"/>
        </w:trPr>
        <w:tc>
          <w:tcPr>
            <w:tcW w:w="106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4B2B650" w14:textId="00C2FC28" w:rsidR="007529DB" w:rsidRPr="00D66ED1" w:rsidRDefault="007529DB" w:rsidP="007529DB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7529DB">
              <w:rPr>
                <w:rFonts w:asciiTheme="minorHAnsi" w:hAnsiTheme="minorHAnsi" w:cstheme="minorHAnsi"/>
                <w:b/>
                <w:sz w:val="20"/>
                <w:szCs w:val="20"/>
              </w:rPr>
              <w:t>RENSEIGNEMENTS DE L’USAGER</w:t>
            </w:r>
          </w:p>
        </w:tc>
      </w:tr>
      <w:tr w:rsidR="007529DB" w:rsidRPr="00D66ED1" w14:paraId="1DDDB538" w14:textId="77777777" w:rsidTr="005069AB">
        <w:trPr>
          <w:trHeight w:val="606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47583B7" w14:textId="743653EF" w:rsidR="007529DB" w:rsidRPr="005069AB" w:rsidRDefault="007529DB" w:rsidP="007529DB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24946292" w:edGrp="everyone" w:colFirst="1" w:colLast="1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>Situation sociale :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4AC113" w14:textId="77777777" w:rsidR="007529DB" w:rsidRPr="00D66ED1" w:rsidRDefault="007529DB" w:rsidP="007529D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29DB" w:rsidRPr="00D66ED1" w14:paraId="4820C571" w14:textId="77777777" w:rsidTr="005069AB">
        <w:trPr>
          <w:trHeight w:val="606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57E092" w14:textId="4D9A433D" w:rsidR="007529DB" w:rsidRPr="005069AB" w:rsidRDefault="007529DB" w:rsidP="007529DB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68211918" w:edGrp="everyone" w:colFirst="1" w:colLast="1"/>
            <w:permEnd w:id="1224946292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>Environnement physique :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4F0287" w14:textId="77777777" w:rsidR="007529DB" w:rsidRPr="00D66ED1" w:rsidRDefault="007529DB" w:rsidP="007529D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29DB" w:rsidRPr="00D66ED1" w14:paraId="1959E5DB" w14:textId="77777777" w:rsidTr="005069AB">
        <w:trPr>
          <w:trHeight w:val="606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AE24C45" w14:textId="7CA2B076" w:rsidR="007529DB" w:rsidRPr="005069AB" w:rsidRDefault="007529DB" w:rsidP="007529DB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73870070" w:edGrp="everyone" w:colFirst="1" w:colLast="1"/>
            <w:permEnd w:id="1168211918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>Autonomie antérieure :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694E676" w14:textId="77777777" w:rsidR="007529DB" w:rsidRPr="00D66ED1" w:rsidRDefault="007529DB" w:rsidP="007529D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29DB" w:rsidRPr="00D66ED1" w14:paraId="5F2E0A1C" w14:textId="77777777" w:rsidTr="005069AB">
        <w:trPr>
          <w:trHeight w:val="167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47B0EA" w14:textId="755C244A" w:rsidR="007529DB" w:rsidRPr="005069AB" w:rsidRDefault="007529DB" w:rsidP="007529DB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59366434" w:edGrp="everyone" w:colFirst="1" w:colLast="1"/>
            <w:permEnd w:id="873870070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Langue : 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</w:tcBorders>
          </w:tcPr>
          <w:p w14:paraId="745AEC74" w14:textId="77777777" w:rsidR="007529DB" w:rsidRPr="00D66ED1" w:rsidRDefault="007529DB" w:rsidP="007529D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29DB" w:rsidRPr="00D66ED1" w14:paraId="3253E5DC" w14:textId="77777777" w:rsidTr="005069AB">
        <w:trPr>
          <w:trHeight w:val="167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6D48C9" w14:textId="09D02EB9" w:rsidR="007529DB" w:rsidRPr="005069AB" w:rsidRDefault="007529DB" w:rsidP="007529DB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84306724" w:edGrp="everyone" w:colFirst="1" w:colLast="1"/>
            <w:permEnd w:id="359366434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>Vision :</w:t>
            </w:r>
          </w:p>
        </w:tc>
        <w:tc>
          <w:tcPr>
            <w:tcW w:w="7797" w:type="dxa"/>
            <w:tcBorders>
              <w:left w:val="nil"/>
            </w:tcBorders>
          </w:tcPr>
          <w:p w14:paraId="108DFDF2" w14:textId="77777777" w:rsidR="007529DB" w:rsidRPr="00D66ED1" w:rsidRDefault="007529DB" w:rsidP="007529D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29DB" w:rsidRPr="00D66ED1" w14:paraId="0B91268C" w14:textId="77777777" w:rsidTr="005069AB">
        <w:trPr>
          <w:trHeight w:val="167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E8EA62F" w14:textId="7C807730" w:rsidR="007529DB" w:rsidRPr="005069AB" w:rsidRDefault="007529DB" w:rsidP="007529DB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54145555" w:edGrp="everyone" w:colFirst="1" w:colLast="1"/>
            <w:permEnd w:id="984306724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Audition : </w:t>
            </w:r>
          </w:p>
        </w:tc>
        <w:tc>
          <w:tcPr>
            <w:tcW w:w="7797" w:type="dxa"/>
            <w:tcBorders>
              <w:left w:val="nil"/>
            </w:tcBorders>
          </w:tcPr>
          <w:p w14:paraId="618A23ED" w14:textId="77777777" w:rsidR="007529DB" w:rsidRPr="00D66ED1" w:rsidRDefault="007529DB" w:rsidP="007529D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29DB" w:rsidRPr="00D66ED1" w14:paraId="7E1C2967" w14:textId="77777777" w:rsidTr="005069AB">
        <w:trPr>
          <w:trHeight w:val="167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CBB3E5" w14:textId="18792B89" w:rsidR="007529DB" w:rsidRPr="005069AB" w:rsidRDefault="007529DB" w:rsidP="007529DB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62716306" w:edGrp="everyone" w:colFirst="1" w:colLast="1"/>
            <w:permEnd w:id="1854145555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>Problème de communication :</w:t>
            </w:r>
          </w:p>
        </w:tc>
        <w:tc>
          <w:tcPr>
            <w:tcW w:w="7797" w:type="dxa"/>
            <w:tcBorders>
              <w:left w:val="nil"/>
            </w:tcBorders>
          </w:tcPr>
          <w:p w14:paraId="3BC13507" w14:textId="77777777" w:rsidR="007529DB" w:rsidRPr="00D66ED1" w:rsidRDefault="007529DB" w:rsidP="007529DB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29DB" w:rsidRPr="00D66ED1" w14:paraId="4FA974E2" w14:textId="77777777" w:rsidTr="005069AB">
        <w:trPr>
          <w:trHeight w:val="167"/>
        </w:trPr>
        <w:tc>
          <w:tcPr>
            <w:tcW w:w="2830" w:type="dxa"/>
            <w:tcBorders>
              <w:top w:val="single" w:sz="4" w:space="0" w:color="auto"/>
              <w:right w:val="nil"/>
            </w:tcBorders>
          </w:tcPr>
          <w:p w14:paraId="2BD37176" w14:textId="115943BD" w:rsidR="007529DB" w:rsidRPr="005069AB" w:rsidRDefault="007529DB" w:rsidP="007529DB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57246461" w:edGrp="everyone" w:colFirst="1" w:colLast="1"/>
            <w:permEnd w:id="462716306"/>
            <w:r w:rsidRPr="005069AB">
              <w:rPr>
                <w:rFonts w:asciiTheme="minorHAnsi" w:hAnsiTheme="minorHAnsi" w:cstheme="minorHAnsi"/>
                <w:b/>
                <w:sz w:val="20"/>
                <w:szCs w:val="20"/>
              </w:rPr>
              <w:t>Comportement :</w:t>
            </w:r>
          </w:p>
        </w:tc>
        <w:tc>
          <w:tcPr>
            <w:tcW w:w="7797" w:type="dxa"/>
            <w:tcBorders>
              <w:left w:val="nil"/>
            </w:tcBorders>
          </w:tcPr>
          <w:p w14:paraId="69B49448" w14:textId="16F67F8F" w:rsidR="007529DB" w:rsidRPr="00D66ED1" w:rsidRDefault="007529DB" w:rsidP="00CD3B4B">
            <w:pPr>
              <w:tabs>
                <w:tab w:val="left" w:pos="3159"/>
                <w:tab w:val="left" w:pos="43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357246461"/>
    </w:tbl>
    <w:p w14:paraId="5B0E2850" w14:textId="555126FB" w:rsidR="00312ECE" w:rsidRDefault="00312ECE" w:rsidP="00E93B4B">
      <w:pPr>
        <w:spacing w:after="160" w:line="259" w:lineRule="auto"/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8364"/>
      </w:tblGrid>
      <w:tr w:rsidR="00312ECE" w:rsidRPr="00D66ED1" w14:paraId="0685DA03" w14:textId="77777777" w:rsidTr="00EB7A08">
        <w:trPr>
          <w:trHeight w:val="283"/>
        </w:trPr>
        <w:tc>
          <w:tcPr>
            <w:tcW w:w="106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E26833E" w14:textId="23C18DDC" w:rsidR="00312ECE" w:rsidRPr="00D66ED1" w:rsidRDefault="00E93B4B" w:rsidP="00312EC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DONNÉES SUBJECTIVES</w:t>
            </w:r>
          </w:p>
        </w:tc>
      </w:tr>
      <w:tr w:rsidR="00E93B4B" w:rsidRPr="00D66ED1" w14:paraId="6F376FBA" w14:textId="77777777" w:rsidTr="00EB7A08">
        <w:trPr>
          <w:trHeight w:val="938"/>
        </w:trPr>
        <w:tc>
          <w:tcPr>
            <w:tcW w:w="2263" w:type="dxa"/>
            <w:tcBorders>
              <w:top w:val="single" w:sz="4" w:space="0" w:color="auto"/>
              <w:right w:val="nil"/>
            </w:tcBorders>
          </w:tcPr>
          <w:p w14:paraId="3F560296" w14:textId="085725DB" w:rsidR="00E93B4B" w:rsidRPr="00EB7A08" w:rsidRDefault="00E93B4B" w:rsidP="004F01A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71648028" w:edGrp="everyone" w:colFirst="1" w:colLast="1"/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>Douleur :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</w:tcBorders>
          </w:tcPr>
          <w:p w14:paraId="61AE1A65" w14:textId="6305931B" w:rsidR="00E93B4B" w:rsidRPr="00D66ED1" w:rsidRDefault="00E93B4B" w:rsidP="004F01AE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  <w:tr w:rsidR="0098667E" w:rsidRPr="00D66ED1" w14:paraId="45EA7659" w14:textId="77777777" w:rsidTr="00EB7A08">
        <w:trPr>
          <w:trHeight w:val="283"/>
        </w:trPr>
        <w:tc>
          <w:tcPr>
            <w:tcW w:w="2263" w:type="dxa"/>
            <w:tcBorders>
              <w:top w:val="single" w:sz="4" w:space="0" w:color="auto"/>
              <w:right w:val="nil"/>
            </w:tcBorders>
          </w:tcPr>
          <w:p w14:paraId="546F1C09" w14:textId="753171CF" w:rsidR="0098667E" w:rsidRPr="00EB7A08" w:rsidRDefault="00E93B4B" w:rsidP="004F01A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77104681" w:edGrp="everyone" w:colFirst="1" w:colLast="1"/>
            <w:permEnd w:id="871648028"/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>Somesthésie :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</w:tcBorders>
          </w:tcPr>
          <w:p w14:paraId="45937B35" w14:textId="77777777" w:rsidR="0098667E" w:rsidRDefault="0098667E" w:rsidP="004F01AE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  <w:tr w:rsidR="0098667E" w:rsidRPr="00D66ED1" w14:paraId="20A1E75F" w14:textId="77777777" w:rsidTr="00EB7A08">
        <w:trPr>
          <w:trHeight w:val="283"/>
        </w:trPr>
        <w:tc>
          <w:tcPr>
            <w:tcW w:w="2263" w:type="dxa"/>
            <w:tcBorders>
              <w:top w:val="single" w:sz="4" w:space="0" w:color="auto"/>
              <w:right w:val="nil"/>
            </w:tcBorders>
          </w:tcPr>
          <w:p w14:paraId="0A21E542" w14:textId="613119EB" w:rsidR="0098667E" w:rsidRPr="00EB7A08" w:rsidRDefault="00E93B4B" w:rsidP="004F01A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15429283" w:edGrp="everyone" w:colFirst="1" w:colLast="1"/>
            <w:permEnd w:id="277104681"/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>Faiblesse :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</w:tcBorders>
          </w:tcPr>
          <w:p w14:paraId="5164BC8A" w14:textId="77777777" w:rsidR="0098667E" w:rsidRDefault="0098667E" w:rsidP="004F01AE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  <w:tr w:rsidR="0098667E" w:rsidRPr="00D66ED1" w14:paraId="2F0AC9E4" w14:textId="77777777" w:rsidTr="00EB7A08">
        <w:trPr>
          <w:trHeight w:val="283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BBE38D" w14:textId="6F4B3F5F" w:rsidR="0098667E" w:rsidRPr="00EB7A08" w:rsidRDefault="00E93B4B" w:rsidP="004F01A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18469808" w:edGrp="everyone" w:colFirst="1" w:colLast="1"/>
            <w:permEnd w:id="1815429283"/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>Autre :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156D30" w14:textId="77777777" w:rsidR="0098667E" w:rsidRDefault="0098667E" w:rsidP="004F01AE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  <w:tr w:rsidR="00E93B4B" w:rsidRPr="00D66ED1" w14:paraId="1D60E70A" w14:textId="77777777" w:rsidTr="00EB7A08">
        <w:trPr>
          <w:trHeight w:val="283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3933A2" w14:textId="36038DEF" w:rsidR="00E93B4B" w:rsidRPr="00EB7A08" w:rsidRDefault="00E93B4B" w:rsidP="004F01A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96642116" w:edGrp="everyone" w:colFirst="1" w:colLast="1"/>
            <w:permEnd w:id="1518469808"/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>Objectif</w:t>
            </w:r>
            <w:r w:rsidR="0002124A"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>(s)</w:t>
            </w:r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 l’usager :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7EB7E0" w14:textId="77777777" w:rsidR="00E93B4B" w:rsidRDefault="00E93B4B" w:rsidP="004F01AE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  <w:permEnd w:id="1896642116"/>
    </w:tbl>
    <w:p w14:paraId="5DE9A910" w14:textId="77777777" w:rsidR="0002124A" w:rsidRDefault="0002124A"/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980"/>
        <w:gridCol w:w="425"/>
        <w:gridCol w:w="567"/>
        <w:gridCol w:w="1985"/>
        <w:gridCol w:w="5670"/>
      </w:tblGrid>
      <w:tr w:rsidR="0002124A" w:rsidRPr="00D66ED1" w14:paraId="63D71810" w14:textId="77777777" w:rsidTr="0002124A">
        <w:trPr>
          <w:trHeight w:val="283"/>
        </w:trPr>
        <w:tc>
          <w:tcPr>
            <w:tcW w:w="10627" w:type="dxa"/>
            <w:gridSpan w:val="5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C744711" w14:textId="7E0BEBAD" w:rsidR="0002124A" w:rsidRDefault="0002124A" w:rsidP="0002124A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AUTONOMIE AUX TRANSFERTS </w:t>
            </w:r>
            <w:r w:rsidR="0085656E">
              <w:rPr>
                <w:rFonts w:asciiTheme="minorHAnsi" w:hAnsiTheme="minorHAnsi" w:cstheme="minorHAnsi"/>
                <w:b/>
                <w:sz w:val="20"/>
                <w:szCs w:val="20"/>
              </w:rPr>
              <w:t>ET DÉPLACEMENTS</w:t>
            </w:r>
          </w:p>
        </w:tc>
      </w:tr>
      <w:tr w:rsidR="009D19D6" w:rsidRPr="00D66ED1" w14:paraId="7003CFDF" w14:textId="77777777" w:rsidTr="009F1860">
        <w:trPr>
          <w:trHeight w:val="283"/>
        </w:trPr>
        <w:tc>
          <w:tcPr>
            <w:tcW w:w="297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A622056" w14:textId="77777777" w:rsidR="009D19D6" w:rsidRPr="009D19D6" w:rsidRDefault="009D19D6" w:rsidP="0002124A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417F36DE" w14:textId="498DD539" w:rsidR="009D19D6" w:rsidRPr="00EB7A08" w:rsidRDefault="009D19D6" w:rsidP="009D19D6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>AUTONOMIE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</w:tcPr>
          <w:p w14:paraId="2FB93A71" w14:textId="0B308D9C" w:rsidR="009D19D6" w:rsidRPr="00EB7A08" w:rsidRDefault="009D19D6" w:rsidP="009D19D6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A08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COMMENTAIRES</w:t>
            </w:r>
          </w:p>
        </w:tc>
      </w:tr>
      <w:tr w:rsidR="009D19D6" w:rsidRPr="00D66ED1" w14:paraId="65DF6494" w14:textId="77777777" w:rsidTr="009F1860">
        <w:trPr>
          <w:trHeight w:val="283"/>
        </w:trPr>
        <w:tc>
          <w:tcPr>
            <w:tcW w:w="1980" w:type="dxa"/>
            <w:tcBorders>
              <w:top w:val="single" w:sz="4" w:space="0" w:color="auto"/>
              <w:right w:val="nil"/>
            </w:tcBorders>
          </w:tcPr>
          <w:p w14:paraId="1D077FC8" w14:textId="7C579D70" w:rsidR="009D19D6" w:rsidRPr="00EB7A08" w:rsidRDefault="009F1860" w:rsidP="005A72E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443040912" w:edGrp="everyone" w:colFirst="1" w:colLast="1"/>
            <w:permStart w:id="666855178" w:edGrp="everyone" w:colFirst="3" w:colLast="3"/>
            <w:permStart w:id="1094854005" w:edGrp="everyone" w:colFirst="4" w:colLast="4"/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>Retournement au lit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393498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right w:val="nil"/>
                </w:tcBorders>
              </w:tcPr>
              <w:p w14:paraId="1FC28FF5" w14:textId="5B7310DE" w:rsidR="009D19D6" w:rsidRPr="009D19D6" w:rsidRDefault="009D19D6" w:rsidP="004F01AE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9D19D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6197742" w14:textId="1C490EE6" w:rsidR="009D19D6" w:rsidRPr="009D19D6" w:rsidRDefault="009D19D6" w:rsidP="004F01A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9D19D6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842355253"/>
            <w:placeholder>
              <w:docPart w:val="5C22E7972BCF445994223959B7BAB365"/>
            </w:placeholder>
            <w:comboBox>
              <w:listItem w:value="Choisissez un élément."/>
              <w:listItem w:displayText=" " w:value=" ."/>
              <w:listItem w:displayText="Autonome" w:value="Autonome"/>
              <w:listItem w:displayText="Supervision" w:value="Supervision"/>
              <w:listItem w:displayText="Aide minimale" w:value="Aide minimale"/>
              <w:listItem w:displayText="Aide modérée" w:value="Aide modérée"/>
              <w:listItem w:displayText="Aide maximale" w:value="Aide maximale"/>
            </w:comboBox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</w:tcBorders>
              </w:tcPr>
              <w:p w14:paraId="1A00DCDF" w14:textId="1111F5DC" w:rsidR="009D19D6" w:rsidRPr="009D19D6" w:rsidRDefault="009F1860" w:rsidP="009D19D6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670" w:type="dxa"/>
            <w:tcBorders>
              <w:top w:val="single" w:sz="4" w:space="0" w:color="auto"/>
            </w:tcBorders>
          </w:tcPr>
          <w:p w14:paraId="43BDDD4B" w14:textId="6CA8B8B3" w:rsidR="009D19D6" w:rsidRPr="009D19D6" w:rsidRDefault="009D19D6" w:rsidP="004F01A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9D19D6" w:rsidRPr="00D66ED1" w14:paraId="4035EA96" w14:textId="77777777" w:rsidTr="009F1860">
        <w:trPr>
          <w:trHeight w:val="283"/>
        </w:trPr>
        <w:tc>
          <w:tcPr>
            <w:tcW w:w="1980" w:type="dxa"/>
            <w:tcBorders>
              <w:top w:val="single" w:sz="4" w:space="0" w:color="auto"/>
              <w:right w:val="nil"/>
            </w:tcBorders>
          </w:tcPr>
          <w:p w14:paraId="36723724" w14:textId="6448CB49" w:rsidR="009D19D6" w:rsidRPr="00EB7A08" w:rsidRDefault="009D19D6" w:rsidP="009D19D6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57215600" w:edGrp="everyone" w:colFirst="1" w:colLast="1"/>
            <w:permStart w:id="2081452542" w:edGrp="everyone" w:colFirst="3" w:colLast="3"/>
            <w:permStart w:id="1283261304" w:edGrp="everyone" w:colFirst="4" w:colLast="4"/>
            <w:permEnd w:id="1443040912"/>
            <w:permEnd w:id="666855178"/>
            <w:permEnd w:id="1094854005"/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Couché </w:t>
            </w:r>
            <w:r w:rsidRPr="00EB7A08">
              <w:rPr>
                <w:rFonts w:asciiTheme="minorHAnsi" w:hAnsiTheme="minorHAnsi" w:cstheme="minorHAnsi"/>
                <w:b/>
                <w:sz w:val="12"/>
                <w:szCs w:val="12"/>
              </w:rPr>
              <w:t xml:space="preserve">↔ </w:t>
            </w:r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>assis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447656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</w:tcPr>
              <w:p w14:paraId="32DAF24E" w14:textId="04CFAFF3" w:rsidR="009D19D6" w:rsidRPr="009D19D6" w:rsidRDefault="009D19D6" w:rsidP="009D19D6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9D19D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nil"/>
              <w:right w:val="single" w:sz="4" w:space="0" w:color="auto"/>
            </w:tcBorders>
          </w:tcPr>
          <w:p w14:paraId="148E7A2C" w14:textId="3EC932C8" w:rsidR="009D19D6" w:rsidRPr="009D19D6" w:rsidRDefault="009D19D6" w:rsidP="009D19D6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9D19D6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444666182"/>
            <w:placeholder>
              <w:docPart w:val="D6E9AA6BCBBD465E9DEB87FCB4756BE0"/>
            </w:placeholder>
            <w:comboBox>
              <w:listItem w:value="Choisissez un élément."/>
              <w:listItem w:displayText=" " w:value=" ."/>
              <w:listItem w:displayText="Autonome" w:value="Autonome"/>
              <w:listItem w:displayText="Supervision" w:value="Supervision"/>
              <w:listItem w:displayText="Aide minimale" w:value="Aide minimale"/>
              <w:listItem w:displayText="Aide modérée" w:value="Aide modérée"/>
              <w:listItem w:displayText="Aide maximale" w:value="Aide maximale"/>
            </w:comboBox>
          </w:sdtPr>
          <w:sdtEndPr/>
          <w:sdtContent>
            <w:tc>
              <w:tcPr>
                <w:tcW w:w="1985" w:type="dxa"/>
                <w:tcBorders>
                  <w:left w:val="single" w:sz="4" w:space="0" w:color="auto"/>
                </w:tcBorders>
              </w:tcPr>
              <w:p w14:paraId="38F1A9AD" w14:textId="43B6D85F" w:rsidR="009D19D6" w:rsidRPr="009D19D6" w:rsidRDefault="009D19D6" w:rsidP="009D19D6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670" w:type="dxa"/>
          </w:tcPr>
          <w:p w14:paraId="56BA32A6" w14:textId="78962373" w:rsidR="009D19D6" w:rsidRPr="009D19D6" w:rsidRDefault="009D19D6" w:rsidP="009D19D6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9D19D6" w:rsidRPr="00D66ED1" w14:paraId="038CD1A6" w14:textId="77777777" w:rsidTr="009F1860">
        <w:trPr>
          <w:trHeight w:val="283"/>
        </w:trPr>
        <w:tc>
          <w:tcPr>
            <w:tcW w:w="1980" w:type="dxa"/>
            <w:tcBorders>
              <w:top w:val="single" w:sz="4" w:space="0" w:color="auto"/>
              <w:right w:val="nil"/>
            </w:tcBorders>
          </w:tcPr>
          <w:p w14:paraId="5F9BC932" w14:textId="4DC45719" w:rsidR="009D19D6" w:rsidRPr="00EB7A08" w:rsidRDefault="009D19D6" w:rsidP="009D19D6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02804981" w:edGrp="everyone" w:colFirst="1" w:colLast="1"/>
            <w:permStart w:id="1595227325" w:edGrp="everyone" w:colFirst="3" w:colLast="3"/>
            <w:permStart w:id="249499405" w:edGrp="everyone" w:colFirst="4" w:colLast="4"/>
            <w:permEnd w:id="1357215600"/>
            <w:permEnd w:id="2081452542"/>
            <w:permEnd w:id="1283261304"/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Assis </w:t>
            </w:r>
            <w:r w:rsidRPr="00EB7A08">
              <w:rPr>
                <w:rFonts w:asciiTheme="minorHAnsi" w:hAnsiTheme="minorHAnsi" w:cstheme="minorHAnsi"/>
                <w:b/>
                <w:sz w:val="12"/>
                <w:szCs w:val="12"/>
              </w:rPr>
              <w:t xml:space="preserve">↔ </w:t>
            </w:r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>debout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722899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</w:tcPr>
              <w:p w14:paraId="1086EDDA" w14:textId="121E482E" w:rsidR="009D19D6" w:rsidRPr="009D19D6" w:rsidRDefault="009D19D6" w:rsidP="009D19D6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9D19D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nil"/>
              <w:right w:val="single" w:sz="4" w:space="0" w:color="auto"/>
            </w:tcBorders>
          </w:tcPr>
          <w:p w14:paraId="235F8FE0" w14:textId="543B3392" w:rsidR="009D19D6" w:rsidRPr="009D19D6" w:rsidRDefault="009D19D6" w:rsidP="009D19D6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9D19D6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37549188"/>
            <w:placeholder>
              <w:docPart w:val="FC014BCB9A9B4200B33F8887F60941EB"/>
            </w:placeholder>
            <w:comboBox>
              <w:listItem w:value="Choisissez un élément."/>
              <w:listItem w:displayText=" " w:value=" ."/>
              <w:listItem w:displayText="Autonome" w:value="Autonome"/>
              <w:listItem w:displayText="Supervision" w:value="Supervision"/>
              <w:listItem w:displayText="Aide minimale" w:value="Aide minimale"/>
              <w:listItem w:displayText="Aide modérée" w:value="Aide modérée"/>
              <w:listItem w:displayText="Aide maximale" w:value="Aide maximale"/>
            </w:comboBox>
          </w:sdtPr>
          <w:sdtEndPr/>
          <w:sdtContent>
            <w:tc>
              <w:tcPr>
                <w:tcW w:w="1985" w:type="dxa"/>
                <w:tcBorders>
                  <w:left w:val="single" w:sz="4" w:space="0" w:color="auto"/>
                </w:tcBorders>
              </w:tcPr>
              <w:p w14:paraId="241F4963" w14:textId="1CDC4559" w:rsidR="009D19D6" w:rsidRPr="009D19D6" w:rsidRDefault="009D19D6" w:rsidP="009D19D6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670" w:type="dxa"/>
          </w:tcPr>
          <w:p w14:paraId="768265EB" w14:textId="63A37330" w:rsidR="009D19D6" w:rsidRPr="009D19D6" w:rsidRDefault="009D19D6" w:rsidP="009D19D6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9D19D6" w:rsidRPr="00D66ED1" w14:paraId="537EE9B5" w14:textId="77777777" w:rsidTr="009F1860">
        <w:trPr>
          <w:trHeight w:val="283"/>
        </w:trPr>
        <w:tc>
          <w:tcPr>
            <w:tcW w:w="1980" w:type="dxa"/>
            <w:tcBorders>
              <w:top w:val="single" w:sz="4" w:space="0" w:color="auto"/>
              <w:right w:val="nil"/>
            </w:tcBorders>
          </w:tcPr>
          <w:p w14:paraId="2BE669E2" w14:textId="3049377A" w:rsidR="009D19D6" w:rsidRPr="00EB7A08" w:rsidRDefault="009D19D6" w:rsidP="009D19D6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509612296" w:edGrp="everyone" w:colFirst="1" w:colLast="1"/>
            <w:permStart w:id="1287914067" w:edGrp="everyone" w:colFirst="3" w:colLast="3"/>
            <w:permStart w:id="130035948" w:edGrp="everyone" w:colFirst="4" w:colLast="4"/>
            <w:permEnd w:id="1102804981"/>
            <w:permEnd w:id="1595227325"/>
            <w:permEnd w:id="249499405"/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Lit </w:t>
            </w:r>
            <w:r w:rsidRPr="00EB7A08">
              <w:rPr>
                <w:rFonts w:asciiTheme="minorHAnsi" w:hAnsiTheme="minorHAnsi" w:cstheme="minorHAnsi"/>
                <w:b/>
                <w:sz w:val="12"/>
                <w:szCs w:val="12"/>
              </w:rPr>
              <w:t xml:space="preserve">↔ </w:t>
            </w:r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>fauteuil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164444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</w:tcPr>
              <w:p w14:paraId="4A559696" w14:textId="404D1D75" w:rsidR="009D19D6" w:rsidRPr="009D19D6" w:rsidRDefault="009D19D6" w:rsidP="009D19D6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9D19D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nil"/>
              <w:right w:val="single" w:sz="4" w:space="0" w:color="auto"/>
            </w:tcBorders>
          </w:tcPr>
          <w:p w14:paraId="507EC6D4" w14:textId="6DA9AD89" w:rsidR="009D19D6" w:rsidRPr="009D19D6" w:rsidRDefault="009D19D6" w:rsidP="009D19D6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9D19D6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242327466"/>
            <w:placeholder>
              <w:docPart w:val="F7A82C25C1E346CBAD59E9F61382553A"/>
            </w:placeholder>
            <w:comboBox>
              <w:listItem w:value="Choisissez un élément."/>
              <w:listItem w:displayText=" " w:value=" ."/>
              <w:listItem w:displayText="Autonome" w:value="Autonome"/>
              <w:listItem w:displayText="Supervision" w:value="Supervision"/>
              <w:listItem w:displayText="Aide minimale" w:value="Aide minimale"/>
              <w:listItem w:displayText="Aide modérée" w:value="Aide modérée"/>
              <w:listItem w:displayText="Aide maximale" w:value="Aide maximale"/>
            </w:comboBox>
          </w:sdtPr>
          <w:sdtEndPr/>
          <w:sdtContent>
            <w:tc>
              <w:tcPr>
                <w:tcW w:w="1985" w:type="dxa"/>
                <w:tcBorders>
                  <w:left w:val="single" w:sz="4" w:space="0" w:color="auto"/>
                </w:tcBorders>
              </w:tcPr>
              <w:p w14:paraId="2A9E9C5E" w14:textId="28D92050" w:rsidR="009D19D6" w:rsidRPr="009D19D6" w:rsidRDefault="009D19D6" w:rsidP="009D19D6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670" w:type="dxa"/>
          </w:tcPr>
          <w:p w14:paraId="4178D48D" w14:textId="29FC2CF6" w:rsidR="009D19D6" w:rsidRPr="009D19D6" w:rsidRDefault="009D19D6" w:rsidP="009D19D6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9D19D6" w:rsidRPr="00D66ED1" w14:paraId="021E7D36" w14:textId="77777777" w:rsidTr="009F1860">
        <w:trPr>
          <w:trHeight w:val="283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DBF8217" w14:textId="29B2B947" w:rsidR="009D19D6" w:rsidRPr="00EB7A08" w:rsidRDefault="009D19D6" w:rsidP="009D19D6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505375704" w:edGrp="everyone" w:colFirst="1" w:colLast="1"/>
            <w:permStart w:id="1339965659" w:edGrp="everyone" w:colFirst="3" w:colLast="3"/>
            <w:permStart w:id="1623881351" w:edGrp="everyone" w:colFirst="4" w:colLast="4"/>
            <w:permEnd w:id="509612296"/>
            <w:permEnd w:id="1287914067"/>
            <w:permEnd w:id="130035948"/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>Marche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387793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</w:tcPr>
              <w:p w14:paraId="5559F715" w14:textId="018F37B4" w:rsidR="009D19D6" w:rsidRPr="009D19D6" w:rsidRDefault="009D19D6" w:rsidP="009D19D6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9D19D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nil"/>
              <w:right w:val="single" w:sz="4" w:space="0" w:color="auto"/>
            </w:tcBorders>
          </w:tcPr>
          <w:p w14:paraId="7768CB19" w14:textId="7BAF1E97" w:rsidR="009D19D6" w:rsidRPr="009D19D6" w:rsidRDefault="009D19D6" w:rsidP="009D19D6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9D19D6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122418248"/>
            <w:placeholder>
              <w:docPart w:val="996E3E9647F044F08E8696C4FB8C358B"/>
            </w:placeholder>
            <w:comboBox>
              <w:listItem w:value="Choisissez un élément."/>
              <w:listItem w:displayText=" " w:value=" ."/>
              <w:listItem w:displayText="Autonome" w:value="Autonome"/>
              <w:listItem w:displayText="Supervision" w:value="Supervision"/>
              <w:listItem w:displayText="Aide minimale" w:value="Aide minimale"/>
              <w:listItem w:displayText="Aide modérée" w:value="Aide modérée"/>
              <w:listItem w:displayText="Aide maximale" w:value="Aide maximale"/>
            </w:comboBox>
          </w:sdtPr>
          <w:sdtEndPr/>
          <w:sdtContent>
            <w:tc>
              <w:tcPr>
                <w:tcW w:w="1985" w:type="dxa"/>
                <w:tcBorders>
                  <w:left w:val="single" w:sz="4" w:space="0" w:color="auto"/>
                </w:tcBorders>
              </w:tcPr>
              <w:p w14:paraId="0A44828F" w14:textId="3F49C4F4" w:rsidR="009D19D6" w:rsidRPr="009D19D6" w:rsidRDefault="009D19D6" w:rsidP="009D19D6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670" w:type="dxa"/>
          </w:tcPr>
          <w:p w14:paraId="06EE617C" w14:textId="22C40754" w:rsidR="009D19D6" w:rsidRPr="009D19D6" w:rsidRDefault="009D19D6" w:rsidP="009D19D6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9D19D6" w:rsidRPr="00D66ED1" w14:paraId="347639BB" w14:textId="77777777" w:rsidTr="009F1860">
        <w:trPr>
          <w:trHeight w:val="283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498288" w14:textId="43260AAA" w:rsidR="009D19D6" w:rsidRPr="00EB7A08" w:rsidRDefault="009D19D6" w:rsidP="009D19D6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29166465" w:edGrp="everyone" w:colFirst="1" w:colLast="1"/>
            <w:permStart w:id="1689006302" w:edGrp="everyone" w:colFirst="3" w:colLast="3"/>
            <w:permStart w:id="1836875643" w:edGrp="everyone" w:colFirst="4" w:colLast="4"/>
            <w:permEnd w:id="505375704"/>
            <w:permEnd w:id="1339965659"/>
            <w:permEnd w:id="1623881351"/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>Escaliers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614750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5E02FB3A" w14:textId="5ECB749A" w:rsidR="009D19D6" w:rsidRPr="009D19D6" w:rsidRDefault="009D19D6" w:rsidP="009D19D6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36CD256" w14:textId="466B9D7C" w:rsidR="009D19D6" w:rsidRPr="009D19D6" w:rsidRDefault="009D19D6" w:rsidP="009D19D6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9D19D6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881620874"/>
            <w:placeholder>
              <w:docPart w:val="7C5D048F78A9465FB1DEEDE1A050A4D0"/>
            </w:placeholder>
            <w:comboBox>
              <w:listItem w:value="Choisissez un élément."/>
              <w:listItem w:displayText=" " w:value=" ."/>
              <w:listItem w:displayText="Autonome" w:value="Autonome"/>
              <w:listItem w:displayText="Supervision" w:value="Supervision"/>
              <w:listItem w:displayText="Aide minimale" w:value="Aide minimale"/>
              <w:listItem w:displayText="Aide modérée" w:value="Aide modérée"/>
              <w:listItem w:displayText="Aide maximale" w:value="Aide maximale"/>
            </w:comboBox>
          </w:sdtPr>
          <w:sdtEndPr/>
          <w:sdtContent>
            <w:tc>
              <w:tcPr>
                <w:tcW w:w="1985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70CE0727" w14:textId="2AC01855" w:rsidR="009D19D6" w:rsidRPr="009D19D6" w:rsidRDefault="009D19D6" w:rsidP="009D19D6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670" w:type="dxa"/>
            <w:tcBorders>
              <w:bottom w:val="single" w:sz="4" w:space="0" w:color="auto"/>
            </w:tcBorders>
          </w:tcPr>
          <w:p w14:paraId="19217AF1" w14:textId="41A7D0D3" w:rsidR="009D19D6" w:rsidRPr="009D19D6" w:rsidRDefault="009D19D6" w:rsidP="009D19D6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9D19D6" w:rsidRPr="00D66ED1" w14:paraId="32502A55" w14:textId="77777777" w:rsidTr="009F1860">
        <w:trPr>
          <w:trHeight w:val="283"/>
        </w:trPr>
        <w:tc>
          <w:tcPr>
            <w:tcW w:w="2972" w:type="dxa"/>
            <w:gridSpan w:val="3"/>
            <w:tcBorders>
              <w:top w:val="single" w:sz="4" w:space="0" w:color="auto"/>
              <w:right w:val="nil"/>
            </w:tcBorders>
          </w:tcPr>
          <w:p w14:paraId="1BF77835" w14:textId="0460B810" w:rsidR="009D19D6" w:rsidRPr="00EB7A08" w:rsidRDefault="009D19D6" w:rsidP="009D19D6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51751238" w:edGrp="everyone" w:colFirst="1" w:colLast="1"/>
            <w:permEnd w:id="1629166465"/>
            <w:permEnd w:id="1689006302"/>
            <w:permEnd w:id="1836875643"/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>Autres :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nil"/>
            </w:tcBorders>
          </w:tcPr>
          <w:p w14:paraId="7FCB38D4" w14:textId="77777777" w:rsidR="009D19D6" w:rsidRDefault="009D19D6" w:rsidP="009D19D6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</w:tr>
      <w:permEnd w:id="1851751238"/>
    </w:tbl>
    <w:p w14:paraId="3B7B4B86" w14:textId="77777777" w:rsidR="00187FCF" w:rsidRPr="001625A7" w:rsidRDefault="00187FCF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10658"/>
      </w:tblGrid>
      <w:tr w:rsidR="002E3D54" w:rsidRPr="001625A7" w14:paraId="7453562B" w14:textId="77777777" w:rsidTr="009D43D0">
        <w:tc>
          <w:tcPr>
            <w:tcW w:w="10658" w:type="dxa"/>
            <w:shd w:val="clear" w:color="auto" w:fill="BFBFBF" w:themeFill="background1" w:themeFillShade="BF"/>
            <w:vAlign w:val="center"/>
          </w:tcPr>
          <w:p w14:paraId="2DEFCFD2" w14:textId="130BBA95" w:rsidR="002E3D54" w:rsidRPr="001625A7" w:rsidRDefault="0085656E" w:rsidP="0085656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ANALYSE ET RAISONNEMENT CLINIQUE</w:t>
            </w:r>
          </w:p>
        </w:tc>
      </w:tr>
      <w:tr w:rsidR="0085656E" w:rsidRPr="001625A7" w14:paraId="39B6B1D1" w14:textId="77777777" w:rsidTr="009D43D0">
        <w:trPr>
          <w:trHeight w:val="1550"/>
        </w:trPr>
        <w:tc>
          <w:tcPr>
            <w:tcW w:w="10658" w:type="dxa"/>
          </w:tcPr>
          <w:p w14:paraId="2062D821" w14:textId="3C1C2EFE" w:rsidR="0085656E" w:rsidRPr="001625A7" w:rsidRDefault="0085656E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6" w:name="_GoBack"/>
            <w:bookmarkEnd w:id="6"/>
            <w:permStart w:id="524301402" w:edGrp="everyone" w:colFirst="0" w:colLast="0"/>
          </w:p>
        </w:tc>
      </w:tr>
      <w:permEnd w:id="524301402"/>
    </w:tbl>
    <w:p w14:paraId="3A0FF5F2" w14:textId="77777777" w:rsidR="00D658C1" w:rsidRPr="0085656E" w:rsidRDefault="00D658C1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58" w:type="dxa"/>
        <w:tblLayout w:type="fixed"/>
        <w:tblLook w:val="04A0" w:firstRow="1" w:lastRow="0" w:firstColumn="1" w:lastColumn="0" w:noHBand="0" w:noVBand="1"/>
      </w:tblPr>
      <w:tblGrid>
        <w:gridCol w:w="421"/>
        <w:gridCol w:w="2551"/>
        <w:gridCol w:w="2410"/>
        <w:gridCol w:w="425"/>
        <w:gridCol w:w="4851"/>
      </w:tblGrid>
      <w:tr w:rsidR="00C61A72" w:rsidRPr="001625A7" w14:paraId="724A9CBF" w14:textId="77777777" w:rsidTr="009D43D0">
        <w:tc>
          <w:tcPr>
            <w:tcW w:w="10658" w:type="dxa"/>
            <w:gridSpan w:val="5"/>
            <w:shd w:val="clear" w:color="auto" w:fill="BFBFBF" w:themeFill="background1" w:themeFillShade="BF"/>
            <w:vAlign w:val="center"/>
          </w:tcPr>
          <w:p w14:paraId="76CEB033" w14:textId="2E979E77" w:rsidR="00C61A72" w:rsidRPr="001625A7" w:rsidRDefault="00C61A72" w:rsidP="00F47F1D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PLAN DE SUIVI</w:t>
            </w:r>
          </w:p>
        </w:tc>
      </w:tr>
      <w:tr w:rsidR="00CB7823" w:rsidRPr="001625A7" w14:paraId="582A64D0" w14:textId="77777777" w:rsidTr="009D43D0">
        <w:trPr>
          <w:trHeight w:val="324"/>
        </w:trPr>
        <w:permStart w:id="1990013457" w:edGrp="everyone" w:colFirst="0" w:colLast="0" w:displacedByCustomXml="next"/>
        <w:permStart w:id="762406502" w:edGrp="everyone" w:colFirst="2" w:colLast="2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64672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right w:val="nil"/>
                </w:tcBorders>
              </w:tcPr>
              <w:p w14:paraId="5A00698F" w14:textId="1D856F98" w:rsidR="00CB7823" w:rsidRPr="001625A7" w:rsidRDefault="00CB7823" w:rsidP="00F47F1D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61" w:type="dxa"/>
            <w:gridSpan w:val="2"/>
            <w:tcBorders>
              <w:left w:val="nil"/>
              <w:right w:val="nil"/>
            </w:tcBorders>
          </w:tcPr>
          <w:p w14:paraId="7C8FFE49" w14:textId="70727FAC" w:rsidR="00CB7823" w:rsidRPr="001625A7" w:rsidRDefault="00CB7823" w:rsidP="00F47F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Évaluation par physiothérapeute à venir sous peu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59260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</w:tcPr>
              <w:p w14:paraId="7B057989" w14:textId="4A2D04E7" w:rsidR="00CB7823" w:rsidRPr="001625A7" w:rsidRDefault="00CB7823" w:rsidP="00F47F1D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51" w:type="dxa"/>
            <w:tcBorders>
              <w:left w:val="nil"/>
            </w:tcBorders>
          </w:tcPr>
          <w:p w14:paraId="336C2DEB" w14:textId="7943E8EA" w:rsidR="00CB7823" w:rsidRPr="001625A7" w:rsidRDefault="00CB7823" w:rsidP="00CB78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Aucun suivi en physiothérapie prévu </w:t>
            </w:r>
          </w:p>
        </w:tc>
      </w:tr>
      <w:tr w:rsidR="009D19D6" w:rsidRPr="001625A7" w14:paraId="080303A1" w14:textId="77777777" w:rsidTr="009D43D0">
        <w:trPr>
          <w:trHeight w:val="562"/>
        </w:trPr>
        <w:tc>
          <w:tcPr>
            <w:tcW w:w="2972" w:type="dxa"/>
            <w:gridSpan w:val="2"/>
          </w:tcPr>
          <w:p w14:paraId="62BCF80F" w14:textId="3A09A035" w:rsidR="009D19D6" w:rsidRPr="00EB7A08" w:rsidRDefault="00773616" w:rsidP="00F47F1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9522984" w:edGrp="everyone" w:colFirst="1" w:colLast="1"/>
            <w:permEnd w:id="762406502"/>
            <w:permEnd w:id="1990013457"/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>Intervention :</w:t>
            </w:r>
          </w:p>
        </w:tc>
        <w:tc>
          <w:tcPr>
            <w:tcW w:w="7686" w:type="dxa"/>
            <w:gridSpan w:val="3"/>
          </w:tcPr>
          <w:p w14:paraId="731BAE84" w14:textId="473F4EC0" w:rsidR="009D19D6" w:rsidRPr="001625A7" w:rsidRDefault="009D19D6" w:rsidP="00F47F1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19D6" w:rsidRPr="001625A7" w14:paraId="4C652D05" w14:textId="77777777" w:rsidTr="009D43D0">
        <w:trPr>
          <w:trHeight w:val="560"/>
        </w:trPr>
        <w:tc>
          <w:tcPr>
            <w:tcW w:w="2972" w:type="dxa"/>
            <w:gridSpan w:val="2"/>
          </w:tcPr>
          <w:p w14:paraId="2843AC8C" w14:textId="4476B536" w:rsidR="009D19D6" w:rsidRPr="00EB7A08" w:rsidRDefault="00773616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99024518" w:edGrp="everyone" w:colFirst="1" w:colLast="1"/>
            <w:permEnd w:id="159522984"/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>Réévaluation post intervention :</w:t>
            </w:r>
          </w:p>
        </w:tc>
        <w:tc>
          <w:tcPr>
            <w:tcW w:w="7686" w:type="dxa"/>
            <w:gridSpan w:val="3"/>
          </w:tcPr>
          <w:p w14:paraId="28FB5128" w14:textId="400C05B4" w:rsidR="009D19D6" w:rsidRDefault="009D19D6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19D6" w:rsidRPr="001625A7" w14:paraId="723E803D" w14:textId="77777777" w:rsidTr="009D43D0">
        <w:trPr>
          <w:trHeight w:val="560"/>
        </w:trPr>
        <w:tc>
          <w:tcPr>
            <w:tcW w:w="2972" w:type="dxa"/>
            <w:gridSpan w:val="2"/>
          </w:tcPr>
          <w:p w14:paraId="07FAE62E" w14:textId="2EF64A5E" w:rsidR="009D19D6" w:rsidRPr="00EB7A08" w:rsidRDefault="00773616" w:rsidP="009D19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00730484" w:edGrp="everyone" w:colFirst="1" w:colLast="1"/>
            <w:permEnd w:id="1399024518"/>
            <w:r w:rsidRPr="00EB7A08">
              <w:rPr>
                <w:rFonts w:asciiTheme="minorHAnsi" w:hAnsiTheme="minorHAnsi" w:cstheme="minorHAnsi"/>
                <w:b/>
                <w:sz w:val="20"/>
                <w:szCs w:val="20"/>
              </w:rPr>
              <w:t>Recommandations :</w:t>
            </w:r>
          </w:p>
        </w:tc>
        <w:tc>
          <w:tcPr>
            <w:tcW w:w="7686" w:type="dxa"/>
            <w:gridSpan w:val="3"/>
          </w:tcPr>
          <w:p w14:paraId="3F5D1D6C" w14:textId="4D59E78A" w:rsidR="009D19D6" w:rsidRDefault="009D19D6" w:rsidP="009D19D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600730484"/>
    </w:tbl>
    <w:p w14:paraId="3D5D5ADF" w14:textId="6D7499FA" w:rsidR="00F20092" w:rsidRDefault="00F20092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p w14:paraId="2D440E6C" w14:textId="1A111BD4" w:rsidR="00F20092" w:rsidRDefault="00F20092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p w14:paraId="1D656085" w14:textId="77777777" w:rsidR="00F20092" w:rsidRPr="001625A7" w:rsidRDefault="00F20092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2391"/>
        <w:gridCol w:w="1559"/>
        <w:gridCol w:w="1417"/>
        <w:gridCol w:w="851"/>
        <w:gridCol w:w="1843"/>
      </w:tblGrid>
      <w:tr w:rsidR="00780A89" w:rsidRPr="00501B6A" w14:paraId="78B72F42" w14:textId="77777777" w:rsidTr="00EB7A08">
        <w:trPr>
          <w:trHeight w:val="358"/>
        </w:trPr>
        <w:tc>
          <w:tcPr>
            <w:tcW w:w="2571" w:type="dxa"/>
            <w:vAlign w:val="bottom"/>
          </w:tcPr>
          <w:p w14:paraId="1FEA8CE6" w14:textId="77777777" w:rsidR="00780A89" w:rsidRPr="00501B6A" w:rsidRDefault="00780A89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866060642" w:edGrp="everyone" w:colFirst="3" w:colLast="3"/>
            <w:permStart w:id="445474903" w:edGrp="everyone" w:colFirst="5" w:colLast="5"/>
            <w:permStart w:id="1867190288" w:edGrp="everyone" w:colFirst="1" w:colLast="1"/>
            <w:r w:rsidRPr="00501B6A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l’intervenant :</w:t>
            </w:r>
          </w:p>
        </w:tc>
        <w:tc>
          <w:tcPr>
            <w:tcW w:w="2391" w:type="dxa"/>
            <w:tcBorders>
              <w:bottom w:val="single" w:sz="4" w:space="0" w:color="auto"/>
            </w:tcBorders>
            <w:vAlign w:val="bottom"/>
          </w:tcPr>
          <w:p w14:paraId="7194DBDC" w14:textId="77777777" w:rsidR="00780A89" w:rsidRPr="00501B6A" w:rsidRDefault="00780A89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02CDE010" w14:textId="15416942" w:rsidR="00780A89" w:rsidRPr="00501B6A" w:rsidRDefault="00780A89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01B6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No. de permis :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6D950341" w14:textId="44C74BA3" w:rsidR="00780A89" w:rsidRPr="00501B6A" w:rsidRDefault="00780A89" w:rsidP="00EB7A0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745EA83F" w14:textId="20C89FFF" w:rsidR="00780A89" w:rsidRPr="00501B6A" w:rsidRDefault="00780A89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01B6A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868682457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  <w:vAlign w:val="bottom"/>
              </w:tcPr>
              <w:p w14:paraId="75F80603" w14:textId="1B63594E" w:rsidR="00780A89" w:rsidRPr="00501B6A" w:rsidRDefault="00780A89" w:rsidP="00780A8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501B6A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866060642"/>
      <w:permEnd w:id="445474903"/>
      <w:permEnd w:id="1867190288"/>
    </w:tbl>
    <w:p w14:paraId="18CD56EF" w14:textId="65F3C570" w:rsidR="0039226F" w:rsidRPr="00CD3B4B" w:rsidRDefault="0039226F" w:rsidP="00780A89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sectPr w:rsidR="0039226F" w:rsidRPr="00CD3B4B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E82AD" w14:textId="77777777" w:rsidR="00505B15" w:rsidRDefault="00505B15" w:rsidP="0081257E">
      <w:r>
        <w:separator/>
      </w:r>
    </w:p>
  </w:endnote>
  <w:endnote w:type="continuationSeparator" w:id="0">
    <w:p w14:paraId="0C239119" w14:textId="77777777" w:rsidR="00505B15" w:rsidRDefault="00505B15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445229EC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F04E82" w:rsidRPr="00F04E82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56478CF2" w:rsidR="00EE71AF" w:rsidRPr="002C0510" w:rsidRDefault="00501B6A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CLI-60552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501B6A">
      <w:rPr>
        <w:rFonts w:asciiTheme="minorHAnsi" w:hAnsiTheme="minorHAnsi" w:cstheme="minorHAnsi"/>
        <w:sz w:val="15"/>
        <w:szCs w:val="15"/>
      </w:rPr>
      <w:t>(2022-09)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CD3B4B" w:rsidRPr="00CD3B4B">
      <w:rPr>
        <w:rFonts w:asciiTheme="minorHAnsi" w:hAnsiTheme="minorHAnsi" w:cstheme="minorHAnsi"/>
        <w:b/>
        <w:sz w:val="20"/>
        <w:szCs w:val="20"/>
      </w:rPr>
      <w:t>PORTRAIT</w:t>
    </w:r>
    <w:r>
      <w:rPr>
        <w:rFonts w:asciiTheme="minorHAnsi" w:hAnsiTheme="minorHAnsi" w:cstheme="minorHAnsi"/>
        <w:b/>
        <w:sz w:val="20"/>
        <w:szCs w:val="20"/>
      </w:rPr>
      <w:t xml:space="preserve"> FONCTIONNEL EN PHYSIOTHÉRAPIE 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2D218147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CD3B4B" w:rsidRPr="00501B6A">
      <w:rPr>
        <w:rFonts w:asciiTheme="minorHAnsi" w:hAnsiTheme="minorHAnsi" w:cstheme="minorHAnsi"/>
        <w:b/>
        <w:sz w:val="16"/>
        <w:szCs w:val="16"/>
      </w:rPr>
      <w:t xml:space="preserve">Prévention </w:t>
    </w:r>
    <w:r w:rsidR="00CB7CF6" w:rsidRPr="00501B6A">
      <w:rPr>
        <w:rFonts w:asciiTheme="minorHAnsi" w:hAnsiTheme="minorHAnsi" w:cstheme="minorHAnsi"/>
        <w:b/>
        <w:sz w:val="16"/>
        <w:szCs w:val="16"/>
      </w:rPr>
      <w:t>pour</w:t>
    </w:r>
    <w:r w:rsidR="00CD3B4B" w:rsidRPr="00501B6A">
      <w:rPr>
        <w:rFonts w:asciiTheme="minorHAnsi" w:hAnsiTheme="minorHAnsi" w:cstheme="minorHAnsi"/>
        <w:b/>
        <w:sz w:val="16"/>
        <w:szCs w:val="16"/>
      </w:rPr>
      <w:t xml:space="preserve"> la sécurité selon l’article 39.4 du Code des professions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9D43D0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9D43D0" w:rsidRPr="009D43D0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12DEA9EE" w:rsidR="00EE71AF" w:rsidRPr="002C0510" w:rsidRDefault="00501B6A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CLI-60552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 w:rsidRPr="00501B6A">
      <w:rPr>
        <w:rFonts w:asciiTheme="minorHAnsi" w:hAnsiTheme="minorHAnsi" w:cstheme="minorHAnsi"/>
        <w:sz w:val="15"/>
        <w:szCs w:val="15"/>
      </w:rPr>
      <w:t>(</w:t>
    </w:r>
    <w:r w:rsidRPr="00501B6A">
      <w:rPr>
        <w:rFonts w:asciiTheme="minorHAnsi" w:hAnsiTheme="minorHAnsi" w:cstheme="minorHAnsi"/>
        <w:sz w:val="15"/>
        <w:szCs w:val="15"/>
      </w:rPr>
      <w:t>2022-09</w:t>
    </w:r>
    <w:r w:rsidR="00EE71AF" w:rsidRPr="00501B6A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CD3B4B" w:rsidRPr="00CD3B4B">
      <w:rPr>
        <w:rFonts w:asciiTheme="minorHAnsi" w:hAnsiTheme="minorHAnsi" w:cstheme="minorHAnsi"/>
        <w:b/>
        <w:sz w:val="20"/>
        <w:szCs w:val="20"/>
      </w:rPr>
      <w:t>PORTRAIT</w:t>
    </w:r>
    <w:r>
      <w:rPr>
        <w:rFonts w:asciiTheme="minorHAnsi" w:hAnsiTheme="minorHAnsi" w:cstheme="minorHAnsi"/>
        <w:b/>
        <w:sz w:val="20"/>
        <w:szCs w:val="20"/>
      </w:rPr>
      <w:t xml:space="preserve"> FONCTIONNEL EN PHYSIOTHÉRAPIE 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3CD8E575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CB7CF6" w:rsidRPr="00501B6A">
      <w:rPr>
        <w:rFonts w:asciiTheme="minorHAnsi" w:hAnsiTheme="minorHAnsi" w:cstheme="minorHAnsi"/>
        <w:b/>
        <w:sz w:val="16"/>
        <w:szCs w:val="16"/>
      </w:rPr>
      <w:t>Prévention pour</w:t>
    </w:r>
    <w:r w:rsidR="00CD3B4B" w:rsidRPr="00501B6A">
      <w:rPr>
        <w:rFonts w:asciiTheme="minorHAnsi" w:hAnsiTheme="minorHAnsi" w:cstheme="minorHAnsi"/>
        <w:b/>
        <w:sz w:val="16"/>
        <w:szCs w:val="16"/>
      </w:rPr>
      <w:t xml:space="preserve"> la sécurité selon l’article 39.4 du Code des professions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9D43D0" w:rsidRPr="009D43D0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9D43D0" w:rsidRPr="009D43D0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05E56" w14:textId="77777777" w:rsidR="00505B15" w:rsidRDefault="00505B15" w:rsidP="0081257E">
      <w:r>
        <w:separator/>
      </w:r>
    </w:p>
  </w:footnote>
  <w:footnote w:type="continuationSeparator" w:id="0">
    <w:p w14:paraId="3A9EF5F3" w14:textId="77777777" w:rsidR="00505B15" w:rsidRDefault="00505B15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6BAD4954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432328216"/>
        <w:lock w:val="sdtLocked"/>
        <w:placeholder>
          <w:docPart w:val="48B7D668CB844377AAD942D87F04FCAF"/>
        </w:placeholder>
        <w:showingPlcHdr/>
      </w:sdtPr>
      <w:sdtEndPr/>
      <w:sdtContent>
        <w:r w:rsidR="00F04E82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2066444813"/>
        <w:lock w:val="sdtLocked"/>
        <w:placeholder>
          <w:docPart w:val="B50D0A718D2E4C12AD8CC6B2A36DDD17"/>
        </w:placeholder>
      </w:sdtPr>
      <w:sdtEndPr/>
      <w:sdtContent>
        <w:r w:rsidR="00F04E82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1130DC95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permStart w:id="791299671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2120592578"/>
        <w:lock w:val="sdtLocked"/>
        <w:placeholder>
          <w:docPart w:val="1DF7F00481D9493799336A51F8B2F4F2"/>
        </w:placeholder>
        <w:showingPlcHdr/>
      </w:sdtPr>
      <w:sdtEndPr/>
      <w:sdtContent>
        <w:r w:rsidR="00F04E82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791299671"/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permStart w:id="2023759312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34430385"/>
        <w:lock w:val="sdtLocked"/>
        <w:placeholder>
          <w:docPart w:val="49C41F42F73342EA96F4D25526B98975"/>
        </w:placeholder>
      </w:sdtPr>
      <w:sdtEndPr/>
      <w:sdtContent>
        <w:r w:rsidR="00F04E82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ermEnd w:id="2023759312"/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5H9is5vzvXJ1nSBp/01KaSrOJ2jBoPihcCbRfeoi+v6H1gPQyMPY0wBKPuaO4jczZgP5THo/HYwxUmPMzMhzUQ==" w:salt="CnNA7nFZJL/4XwWMYymY1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124A"/>
    <w:rsid w:val="000235F9"/>
    <w:rsid w:val="000303C6"/>
    <w:rsid w:val="0004612D"/>
    <w:rsid w:val="00056477"/>
    <w:rsid w:val="00061115"/>
    <w:rsid w:val="000653C6"/>
    <w:rsid w:val="00070BD8"/>
    <w:rsid w:val="00072BDD"/>
    <w:rsid w:val="00077019"/>
    <w:rsid w:val="00081719"/>
    <w:rsid w:val="00081E4F"/>
    <w:rsid w:val="00094D01"/>
    <w:rsid w:val="000A1BAF"/>
    <w:rsid w:val="000A48D0"/>
    <w:rsid w:val="000A5A8D"/>
    <w:rsid w:val="000A5E6D"/>
    <w:rsid w:val="000A5E86"/>
    <w:rsid w:val="000B236B"/>
    <w:rsid w:val="000B34AA"/>
    <w:rsid w:val="000B3E0C"/>
    <w:rsid w:val="000B3F83"/>
    <w:rsid w:val="000B7F78"/>
    <w:rsid w:val="000E53E1"/>
    <w:rsid w:val="000F0434"/>
    <w:rsid w:val="000F0ECA"/>
    <w:rsid w:val="000F1FB9"/>
    <w:rsid w:val="000F7530"/>
    <w:rsid w:val="001013EB"/>
    <w:rsid w:val="00105175"/>
    <w:rsid w:val="00106182"/>
    <w:rsid w:val="00106F97"/>
    <w:rsid w:val="0010712C"/>
    <w:rsid w:val="001200AF"/>
    <w:rsid w:val="00121C81"/>
    <w:rsid w:val="0013480E"/>
    <w:rsid w:val="00134CC1"/>
    <w:rsid w:val="00135390"/>
    <w:rsid w:val="0014043F"/>
    <w:rsid w:val="0014311E"/>
    <w:rsid w:val="00144BC2"/>
    <w:rsid w:val="00153703"/>
    <w:rsid w:val="00153E63"/>
    <w:rsid w:val="001549C3"/>
    <w:rsid w:val="001625A7"/>
    <w:rsid w:val="00162FFB"/>
    <w:rsid w:val="00163910"/>
    <w:rsid w:val="00163926"/>
    <w:rsid w:val="00170CBA"/>
    <w:rsid w:val="00173F3A"/>
    <w:rsid w:val="00174903"/>
    <w:rsid w:val="00184D0C"/>
    <w:rsid w:val="00187FCF"/>
    <w:rsid w:val="00193617"/>
    <w:rsid w:val="001A2DBA"/>
    <w:rsid w:val="001B1671"/>
    <w:rsid w:val="001B6ADB"/>
    <w:rsid w:val="001C3C30"/>
    <w:rsid w:val="001F086F"/>
    <w:rsid w:val="00205E89"/>
    <w:rsid w:val="0021081C"/>
    <w:rsid w:val="00224B70"/>
    <w:rsid w:val="00227DD7"/>
    <w:rsid w:val="00230283"/>
    <w:rsid w:val="00230A4A"/>
    <w:rsid w:val="00233C49"/>
    <w:rsid w:val="00237BBA"/>
    <w:rsid w:val="002408C6"/>
    <w:rsid w:val="00240B84"/>
    <w:rsid w:val="002454D8"/>
    <w:rsid w:val="00263F52"/>
    <w:rsid w:val="00285AAB"/>
    <w:rsid w:val="00295818"/>
    <w:rsid w:val="00295F2F"/>
    <w:rsid w:val="002A451A"/>
    <w:rsid w:val="002C0510"/>
    <w:rsid w:val="002C10F4"/>
    <w:rsid w:val="002C5CEB"/>
    <w:rsid w:val="002D207C"/>
    <w:rsid w:val="002D4BDA"/>
    <w:rsid w:val="002E3D54"/>
    <w:rsid w:val="00300573"/>
    <w:rsid w:val="00301BAB"/>
    <w:rsid w:val="00312ECE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6F43"/>
    <w:rsid w:val="003E3AE5"/>
    <w:rsid w:val="003F27A5"/>
    <w:rsid w:val="003F3BBB"/>
    <w:rsid w:val="003F5BFB"/>
    <w:rsid w:val="00413A5E"/>
    <w:rsid w:val="004165C3"/>
    <w:rsid w:val="004246FA"/>
    <w:rsid w:val="004331D4"/>
    <w:rsid w:val="0045258B"/>
    <w:rsid w:val="00460096"/>
    <w:rsid w:val="00465EBD"/>
    <w:rsid w:val="00466CA4"/>
    <w:rsid w:val="00475947"/>
    <w:rsid w:val="0048448B"/>
    <w:rsid w:val="00486DB0"/>
    <w:rsid w:val="00487374"/>
    <w:rsid w:val="004A634E"/>
    <w:rsid w:val="004A7727"/>
    <w:rsid w:val="004B2D7F"/>
    <w:rsid w:val="004B315B"/>
    <w:rsid w:val="004D5723"/>
    <w:rsid w:val="004F01AE"/>
    <w:rsid w:val="004F3CE1"/>
    <w:rsid w:val="004F7BC1"/>
    <w:rsid w:val="00501B6A"/>
    <w:rsid w:val="00505B15"/>
    <w:rsid w:val="005069AB"/>
    <w:rsid w:val="00521AB2"/>
    <w:rsid w:val="005222EB"/>
    <w:rsid w:val="00523283"/>
    <w:rsid w:val="00527734"/>
    <w:rsid w:val="00542A25"/>
    <w:rsid w:val="005450BB"/>
    <w:rsid w:val="00562D85"/>
    <w:rsid w:val="00572797"/>
    <w:rsid w:val="005846D0"/>
    <w:rsid w:val="00586763"/>
    <w:rsid w:val="0058795B"/>
    <w:rsid w:val="005A0C13"/>
    <w:rsid w:val="005A72EA"/>
    <w:rsid w:val="005B0165"/>
    <w:rsid w:val="005C1EC4"/>
    <w:rsid w:val="005F5E7B"/>
    <w:rsid w:val="00605F4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70347"/>
    <w:rsid w:val="0067793A"/>
    <w:rsid w:val="006859C3"/>
    <w:rsid w:val="006874BF"/>
    <w:rsid w:val="006B68DF"/>
    <w:rsid w:val="006C0367"/>
    <w:rsid w:val="006C1EF6"/>
    <w:rsid w:val="006C3A24"/>
    <w:rsid w:val="006C647A"/>
    <w:rsid w:val="006E589D"/>
    <w:rsid w:val="006F759C"/>
    <w:rsid w:val="00702750"/>
    <w:rsid w:val="0070575F"/>
    <w:rsid w:val="0070733E"/>
    <w:rsid w:val="00711015"/>
    <w:rsid w:val="00711069"/>
    <w:rsid w:val="007372B2"/>
    <w:rsid w:val="00740B44"/>
    <w:rsid w:val="00742CE5"/>
    <w:rsid w:val="00743434"/>
    <w:rsid w:val="007529DB"/>
    <w:rsid w:val="00770980"/>
    <w:rsid w:val="00773616"/>
    <w:rsid w:val="00774F41"/>
    <w:rsid w:val="00775336"/>
    <w:rsid w:val="00775EF5"/>
    <w:rsid w:val="00780A89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5A80"/>
    <w:rsid w:val="007F3548"/>
    <w:rsid w:val="0080585F"/>
    <w:rsid w:val="0081257E"/>
    <w:rsid w:val="00813571"/>
    <w:rsid w:val="00815A91"/>
    <w:rsid w:val="008273AD"/>
    <w:rsid w:val="00835D55"/>
    <w:rsid w:val="00840968"/>
    <w:rsid w:val="00854761"/>
    <w:rsid w:val="00854C5B"/>
    <w:rsid w:val="0085656E"/>
    <w:rsid w:val="0088545A"/>
    <w:rsid w:val="008944F8"/>
    <w:rsid w:val="008A6FA1"/>
    <w:rsid w:val="008C1B87"/>
    <w:rsid w:val="008F61BF"/>
    <w:rsid w:val="00912469"/>
    <w:rsid w:val="00914CBF"/>
    <w:rsid w:val="009210E9"/>
    <w:rsid w:val="009241CF"/>
    <w:rsid w:val="00932CCC"/>
    <w:rsid w:val="0093368C"/>
    <w:rsid w:val="00933CF8"/>
    <w:rsid w:val="00942032"/>
    <w:rsid w:val="00942D0E"/>
    <w:rsid w:val="00954EBA"/>
    <w:rsid w:val="009558B8"/>
    <w:rsid w:val="00957446"/>
    <w:rsid w:val="0098667E"/>
    <w:rsid w:val="009917D6"/>
    <w:rsid w:val="009A4E25"/>
    <w:rsid w:val="009B3DF2"/>
    <w:rsid w:val="009B7034"/>
    <w:rsid w:val="009C708F"/>
    <w:rsid w:val="009D19D6"/>
    <w:rsid w:val="009D43D0"/>
    <w:rsid w:val="009E7A98"/>
    <w:rsid w:val="009F1860"/>
    <w:rsid w:val="00A0249F"/>
    <w:rsid w:val="00A073D7"/>
    <w:rsid w:val="00A15FC8"/>
    <w:rsid w:val="00A3325A"/>
    <w:rsid w:val="00A33CEF"/>
    <w:rsid w:val="00A3424F"/>
    <w:rsid w:val="00A36142"/>
    <w:rsid w:val="00A513DB"/>
    <w:rsid w:val="00A530F1"/>
    <w:rsid w:val="00A5593D"/>
    <w:rsid w:val="00A729F1"/>
    <w:rsid w:val="00A77D58"/>
    <w:rsid w:val="00A77FD9"/>
    <w:rsid w:val="00A84AD2"/>
    <w:rsid w:val="00A85D6B"/>
    <w:rsid w:val="00A906EC"/>
    <w:rsid w:val="00A90CAF"/>
    <w:rsid w:val="00A96E54"/>
    <w:rsid w:val="00AA33A0"/>
    <w:rsid w:val="00AB1AE0"/>
    <w:rsid w:val="00AB6C5B"/>
    <w:rsid w:val="00AC1E58"/>
    <w:rsid w:val="00AC7CEE"/>
    <w:rsid w:val="00AD5DB0"/>
    <w:rsid w:val="00AD7EA0"/>
    <w:rsid w:val="00AE0932"/>
    <w:rsid w:val="00AE5772"/>
    <w:rsid w:val="00AE7B95"/>
    <w:rsid w:val="00AF052E"/>
    <w:rsid w:val="00B06CF8"/>
    <w:rsid w:val="00B11A7E"/>
    <w:rsid w:val="00B13056"/>
    <w:rsid w:val="00B21AF3"/>
    <w:rsid w:val="00B24B58"/>
    <w:rsid w:val="00B31BE9"/>
    <w:rsid w:val="00B34C6D"/>
    <w:rsid w:val="00B44F24"/>
    <w:rsid w:val="00B46D29"/>
    <w:rsid w:val="00B700E0"/>
    <w:rsid w:val="00B728A7"/>
    <w:rsid w:val="00B90138"/>
    <w:rsid w:val="00B94163"/>
    <w:rsid w:val="00BA5ED2"/>
    <w:rsid w:val="00BB3AB8"/>
    <w:rsid w:val="00BC0CA8"/>
    <w:rsid w:val="00BD08CA"/>
    <w:rsid w:val="00BD5DFA"/>
    <w:rsid w:val="00BD5E67"/>
    <w:rsid w:val="00BF5356"/>
    <w:rsid w:val="00BF6BB8"/>
    <w:rsid w:val="00C00059"/>
    <w:rsid w:val="00C02195"/>
    <w:rsid w:val="00C34636"/>
    <w:rsid w:val="00C409F5"/>
    <w:rsid w:val="00C41836"/>
    <w:rsid w:val="00C56334"/>
    <w:rsid w:val="00C61A72"/>
    <w:rsid w:val="00C819E7"/>
    <w:rsid w:val="00C83E84"/>
    <w:rsid w:val="00C977FD"/>
    <w:rsid w:val="00CA35C1"/>
    <w:rsid w:val="00CA5268"/>
    <w:rsid w:val="00CB5931"/>
    <w:rsid w:val="00CB76D6"/>
    <w:rsid w:val="00CB7823"/>
    <w:rsid w:val="00CB7CF6"/>
    <w:rsid w:val="00CC0874"/>
    <w:rsid w:val="00CC2533"/>
    <w:rsid w:val="00CC7EFA"/>
    <w:rsid w:val="00CD3B4B"/>
    <w:rsid w:val="00CD6AD7"/>
    <w:rsid w:val="00CD7540"/>
    <w:rsid w:val="00CE02A6"/>
    <w:rsid w:val="00CE1F62"/>
    <w:rsid w:val="00CE5C80"/>
    <w:rsid w:val="00CF3DA6"/>
    <w:rsid w:val="00D05770"/>
    <w:rsid w:val="00D05D0F"/>
    <w:rsid w:val="00D16A65"/>
    <w:rsid w:val="00D20198"/>
    <w:rsid w:val="00D20DBE"/>
    <w:rsid w:val="00D25D2A"/>
    <w:rsid w:val="00D303B8"/>
    <w:rsid w:val="00D3516B"/>
    <w:rsid w:val="00D36424"/>
    <w:rsid w:val="00D37C8D"/>
    <w:rsid w:val="00D4156D"/>
    <w:rsid w:val="00D45066"/>
    <w:rsid w:val="00D62844"/>
    <w:rsid w:val="00D62FA3"/>
    <w:rsid w:val="00D631BA"/>
    <w:rsid w:val="00D6524F"/>
    <w:rsid w:val="00D65817"/>
    <w:rsid w:val="00D658C1"/>
    <w:rsid w:val="00D66ED1"/>
    <w:rsid w:val="00D75DB5"/>
    <w:rsid w:val="00D80AF1"/>
    <w:rsid w:val="00D94066"/>
    <w:rsid w:val="00D97471"/>
    <w:rsid w:val="00DA05CB"/>
    <w:rsid w:val="00DA3089"/>
    <w:rsid w:val="00DA41EC"/>
    <w:rsid w:val="00DB5E8C"/>
    <w:rsid w:val="00DD133D"/>
    <w:rsid w:val="00DD4283"/>
    <w:rsid w:val="00DD6AC7"/>
    <w:rsid w:val="00DE0EC9"/>
    <w:rsid w:val="00DF248B"/>
    <w:rsid w:val="00DF487E"/>
    <w:rsid w:val="00E10066"/>
    <w:rsid w:val="00E16883"/>
    <w:rsid w:val="00E24ABE"/>
    <w:rsid w:val="00E30FAC"/>
    <w:rsid w:val="00E3599F"/>
    <w:rsid w:val="00E3667F"/>
    <w:rsid w:val="00E37A0D"/>
    <w:rsid w:val="00E55FF4"/>
    <w:rsid w:val="00E84264"/>
    <w:rsid w:val="00E9238A"/>
    <w:rsid w:val="00E93B4B"/>
    <w:rsid w:val="00EA2FBB"/>
    <w:rsid w:val="00EA3D5C"/>
    <w:rsid w:val="00EA7032"/>
    <w:rsid w:val="00EB67A8"/>
    <w:rsid w:val="00EB7A08"/>
    <w:rsid w:val="00EC1D23"/>
    <w:rsid w:val="00EC202C"/>
    <w:rsid w:val="00ED174A"/>
    <w:rsid w:val="00EE00A3"/>
    <w:rsid w:val="00EE71AF"/>
    <w:rsid w:val="00EF62FA"/>
    <w:rsid w:val="00F038C6"/>
    <w:rsid w:val="00F04E82"/>
    <w:rsid w:val="00F130E4"/>
    <w:rsid w:val="00F15FDF"/>
    <w:rsid w:val="00F1774D"/>
    <w:rsid w:val="00F20092"/>
    <w:rsid w:val="00F20FF1"/>
    <w:rsid w:val="00F33764"/>
    <w:rsid w:val="00F41733"/>
    <w:rsid w:val="00F47B4E"/>
    <w:rsid w:val="00F52944"/>
    <w:rsid w:val="00F72CF4"/>
    <w:rsid w:val="00F7382F"/>
    <w:rsid w:val="00F92D88"/>
    <w:rsid w:val="00F95C14"/>
    <w:rsid w:val="00F95ECE"/>
    <w:rsid w:val="00FA1BA3"/>
    <w:rsid w:val="00FA3A2B"/>
    <w:rsid w:val="00FB6C06"/>
    <w:rsid w:val="00FC6B41"/>
    <w:rsid w:val="00FD14A6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1013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13EB"/>
    <w:rPr>
      <w:rFonts w:ascii="Segoe UI" w:eastAsia="Times New Roman" w:hAnsi="Segoe UI" w:cs="Segoe UI"/>
      <w:sz w:val="18"/>
      <w:szCs w:val="18"/>
      <w:lang w:eastAsia="fr-CA"/>
    </w:rPr>
  </w:style>
  <w:style w:type="table" w:customStyle="1" w:styleId="Grilledutableau1">
    <w:name w:val="Grille du tableau1"/>
    <w:basedOn w:val="TableauNormal"/>
    <w:next w:val="Grilledutableau"/>
    <w:locked/>
    <w:rsid w:val="005A7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B67F37-1507-447D-9D06-D5FE306A3B40}"/>
      </w:docPartPr>
      <w:docPartBody>
        <w:p w:rsidR="00DF3BBE" w:rsidRDefault="00AE2EA1"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5C22E7972BCF445994223959B7BAB3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A9426F-9CC9-4690-B4DA-5E519BF01225}"/>
      </w:docPartPr>
      <w:docPartBody>
        <w:p w:rsidR="00BF35B7" w:rsidRDefault="002E3B5F" w:rsidP="002E3B5F">
          <w:pPr>
            <w:pStyle w:val="5C22E7972BCF445994223959B7BAB365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D6E9AA6BCBBD465E9DEB87FCB4756B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6A9B49-A317-4B5A-AFAA-A61F538A3981}"/>
      </w:docPartPr>
      <w:docPartBody>
        <w:p w:rsidR="00BF35B7" w:rsidRDefault="002E3B5F" w:rsidP="002E3B5F">
          <w:pPr>
            <w:pStyle w:val="D6E9AA6BCBBD465E9DEB87FCB4756BE0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FC014BCB9A9B4200B33F8887F60941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E53E7F-497A-4799-802D-BC810A7E35CC}"/>
      </w:docPartPr>
      <w:docPartBody>
        <w:p w:rsidR="00BF35B7" w:rsidRDefault="002E3B5F" w:rsidP="002E3B5F">
          <w:pPr>
            <w:pStyle w:val="FC014BCB9A9B4200B33F8887F60941EB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F7A82C25C1E346CBAD59E9F6138255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E53034-73DB-4D30-B1F0-9BFDA8136122}"/>
      </w:docPartPr>
      <w:docPartBody>
        <w:p w:rsidR="00BF35B7" w:rsidRDefault="002E3B5F" w:rsidP="002E3B5F">
          <w:pPr>
            <w:pStyle w:val="F7A82C25C1E346CBAD59E9F61382553A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996E3E9647F044F08E8696C4FB8C35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A9023D-9F7D-4F27-8D8B-27ADC8A54BEE}"/>
      </w:docPartPr>
      <w:docPartBody>
        <w:p w:rsidR="00BF35B7" w:rsidRDefault="002E3B5F" w:rsidP="002E3B5F">
          <w:pPr>
            <w:pStyle w:val="996E3E9647F044F08E8696C4FB8C358B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7C5D048F78A9465FB1DEEDE1A050A4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7488EF-5728-4109-AA4F-D6B8BC0E40C4}"/>
      </w:docPartPr>
      <w:docPartBody>
        <w:p w:rsidR="00BF35B7" w:rsidRDefault="002E3B5F" w:rsidP="002E3B5F">
          <w:pPr>
            <w:pStyle w:val="7C5D048F78A9465FB1DEEDE1A050A4D0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48B7D668CB844377AAD942D87F04FC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9717B9-7FC1-4FFC-A9F7-4BD1F004BEC3}"/>
      </w:docPartPr>
      <w:docPartBody>
        <w:p w:rsidR="00A35DB3" w:rsidRDefault="00BF35B7" w:rsidP="00BF35B7">
          <w:pPr>
            <w:pStyle w:val="48B7D668CB844377AAD942D87F04FCAF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B50D0A718D2E4C12AD8CC6B2A36DDD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23E5EE-3887-4FA4-82CF-2F6679E2FA23}"/>
      </w:docPartPr>
      <w:docPartBody>
        <w:p w:rsidR="00A35DB3" w:rsidRDefault="00BF35B7" w:rsidP="00BF35B7">
          <w:pPr>
            <w:pStyle w:val="B50D0A718D2E4C12AD8CC6B2A36DDD17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F7F00481D9493799336A51F8B2F4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CA8BD9-3AEB-4823-88CF-E8D2DAE6F97D}"/>
      </w:docPartPr>
      <w:docPartBody>
        <w:p w:rsidR="00A35DB3" w:rsidRDefault="00BF35B7" w:rsidP="00BF35B7">
          <w:pPr>
            <w:pStyle w:val="1DF7F00481D9493799336A51F8B2F4F2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49C41F42F73342EA96F4D25526B98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3021DF-8801-4524-B670-DCAC0F947BBA}"/>
      </w:docPartPr>
      <w:docPartBody>
        <w:p w:rsidR="00A35DB3" w:rsidRDefault="00BF35B7" w:rsidP="00BF35B7">
          <w:pPr>
            <w:pStyle w:val="49C41F42F73342EA96F4D25526B98975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63F0222DAF4FCC8C4155DBD0FAC0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49C515-B1CE-4F3B-80DC-D5EC52EA2912}"/>
      </w:docPartPr>
      <w:docPartBody>
        <w:p w:rsidR="00424999" w:rsidRDefault="00A35DB3" w:rsidP="00A35DB3">
          <w:pPr>
            <w:pStyle w:val="2E63F0222DAF4FCC8C4155DBD0FAC02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55FE5"/>
    <w:rsid w:val="00191452"/>
    <w:rsid w:val="00210DB3"/>
    <w:rsid w:val="002162C5"/>
    <w:rsid w:val="002B2C3E"/>
    <w:rsid w:val="002E3B5F"/>
    <w:rsid w:val="0034005E"/>
    <w:rsid w:val="003421FF"/>
    <w:rsid w:val="00362A21"/>
    <w:rsid w:val="00384737"/>
    <w:rsid w:val="003B161F"/>
    <w:rsid w:val="003C4590"/>
    <w:rsid w:val="00424999"/>
    <w:rsid w:val="00434EC1"/>
    <w:rsid w:val="004514F6"/>
    <w:rsid w:val="004627D0"/>
    <w:rsid w:val="00484F98"/>
    <w:rsid w:val="00577109"/>
    <w:rsid w:val="00586DD0"/>
    <w:rsid w:val="005B140A"/>
    <w:rsid w:val="006C149F"/>
    <w:rsid w:val="006C4A9D"/>
    <w:rsid w:val="006D177B"/>
    <w:rsid w:val="00726C6F"/>
    <w:rsid w:val="00815A96"/>
    <w:rsid w:val="008D0BEC"/>
    <w:rsid w:val="008E280D"/>
    <w:rsid w:val="00900FCC"/>
    <w:rsid w:val="009468F7"/>
    <w:rsid w:val="009558B8"/>
    <w:rsid w:val="00992FC7"/>
    <w:rsid w:val="009C00EC"/>
    <w:rsid w:val="00A1476C"/>
    <w:rsid w:val="00A35DB3"/>
    <w:rsid w:val="00A46FD2"/>
    <w:rsid w:val="00A949A4"/>
    <w:rsid w:val="00A969B4"/>
    <w:rsid w:val="00AA373E"/>
    <w:rsid w:val="00AB2A4A"/>
    <w:rsid w:val="00AE2EA1"/>
    <w:rsid w:val="00B1116B"/>
    <w:rsid w:val="00B46D29"/>
    <w:rsid w:val="00B72A90"/>
    <w:rsid w:val="00BA28E3"/>
    <w:rsid w:val="00BF35B7"/>
    <w:rsid w:val="00C7075C"/>
    <w:rsid w:val="00C72970"/>
    <w:rsid w:val="00C74B42"/>
    <w:rsid w:val="00D467F0"/>
    <w:rsid w:val="00DF3BBE"/>
    <w:rsid w:val="00DF487E"/>
    <w:rsid w:val="00E11B02"/>
    <w:rsid w:val="00E35253"/>
    <w:rsid w:val="00E64ABA"/>
    <w:rsid w:val="00EC5E50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35DB3"/>
    <w:rPr>
      <w:color w:val="808080"/>
    </w:rPr>
  </w:style>
  <w:style w:type="paragraph" w:customStyle="1" w:styleId="4FEE43CB450D4200867DA4A9D5C1D95B">
    <w:name w:val="4FEE43CB450D4200867DA4A9D5C1D95B"/>
    <w:rsid w:val="00AE2EA1"/>
  </w:style>
  <w:style w:type="paragraph" w:customStyle="1" w:styleId="F75B645870014DB6B87B8E6583128011">
    <w:name w:val="F75B645870014DB6B87B8E6583128011"/>
    <w:rsid w:val="00AE2EA1"/>
  </w:style>
  <w:style w:type="paragraph" w:customStyle="1" w:styleId="093B1781F6D74E2C88AE80F290FE0314">
    <w:name w:val="093B1781F6D74E2C88AE80F290FE0314"/>
    <w:rsid w:val="00AE2EA1"/>
  </w:style>
  <w:style w:type="paragraph" w:customStyle="1" w:styleId="31EF28EBE0A347B7AB14ACD2C1BBF3CC">
    <w:name w:val="31EF28EBE0A347B7AB14ACD2C1BBF3CC"/>
    <w:rsid w:val="00AE2EA1"/>
  </w:style>
  <w:style w:type="paragraph" w:customStyle="1" w:styleId="C50082B5231142AE8EA7CD9874F7B94D">
    <w:name w:val="C50082B5231142AE8EA7CD9874F7B94D"/>
    <w:rsid w:val="00AE2EA1"/>
  </w:style>
  <w:style w:type="paragraph" w:customStyle="1" w:styleId="F5FDE07E96BD4EA1850CDC8D0E7AA0DB">
    <w:name w:val="F5FDE07E96BD4EA1850CDC8D0E7AA0DB"/>
    <w:rsid w:val="00AE2EA1"/>
  </w:style>
  <w:style w:type="paragraph" w:customStyle="1" w:styleId="145500A24C1949969CE0473BF204C84A">
    <w:name w:val="145500A24C1949969CE0473BF204C84A"/>
    <w:rsid w:val="00AE2EA1"/>
  </w:style>
  <w:style w:type="paragraph" w:customStyle="1" w:styleId="7ABD9BF77BA241CC9C4996904F7CF76C">
    <w:name w:val="7ABD9BF77BA241CC9C4996904F7CF76C"/>
    <w:rsid w:val="00AE2EA1"/>
  </w:style>
  <w:style w:type="paragraph" w:customStyle="1" w:styleId="382FCC08FDAB452080E828AC83C8FA8D">
    <w:name w:val="382FCC08FDAB452080E828AC83C8FA8D"/>
    <w:rsid w:val="00AE2EA1"/>
  </w:style>
  <w:style w:type="paragraph" w:customStyle="1" w:styleId="EF3F9C6454C2432695A62A00497CDA4A">
    <w:name w:val="EF3F9C6454C2432695A62A00497CDA4A"/>
    <w:rsid w:val="00AE2EA1"/>
  </w:style>
  <w:style w:type="paragraph" w:customStyle="1" w:styleId="97E95825B734442085D67C10F66A15B2">
    <w:name w:val="97E95825B734442085D67C10F66A15B2"/>
    <w:rsid w:val="00AE2EA1"/>
  </w:style>
  <w:style w:type="paragraph" w:customStyle="1" w:styleId="6C1A098F150445518DFC21E29F2BD088">
    <w:name w:val="6C1A098F150445518DFC21E29F2BD088"/>
    <w:rsid w:val="00AE2EA1"/>
  </w:style>
  <w:style w:type="paragraph" w:customStyle="1" w:styleId="159157EAB49D4C0C9BF7D329D62510DF">
    <w:name w:val="159157EAB49D4C0C9BF7D329D62510DF"/>
    <w:rsid w:val="00AE2EA1"/>
  </w:style>
  <w:style w:type="paragraph" w:customStyle="1" w:styleId="365F8343944D4C2CAA1D195469625236">
    <w:name w:val="365F8343944D4C2CAA1D195469625236"/>
    <w:rsid w:val="00AE2EA1"/>
  </w:style>
  <w:style w:type="paragraph" w:customStyle="1" w:styleId="430D9A207B2C4885A4B6081F9D1D82A2">
    <w:name w:val="430D9A207B2C4885A4B6081F9D1D82A2"/>
    <w:rsid w:val="00AE2EA1"/>
  </w:style>
  <w:style w:type="paragraph" w:customStyle="1" w:styleId="BD7CD90CE5624A4888AAADA5D10F28F3">
    <w:name w:val="BD7CD90CE5624A4888AAADA5D10F28F3"/>
    <w:rsid w:val="00AE2EA1"/>
  </w:style>
  <w:style w:type="paragraph" w:customStyle="1" w:styleId="F2221DDAC1BB4207A5B989A0412F99B6">
    <w:name w:val="F2221DDAC1BB4207A5B989A0412F99B6"/>
    <w:rsid w:val="00AE2EA1"/>
  </w:style>
  <w:style w:type="paragraph" w:customStyle="1" w:styleId="C16BA9EA6ECA4D268D59ADC0AEA4D0C4">
    <w:name w:val="C16BA9EA6ECA4D268D59ADC0AEA4D0C4"/>
    <w:rsid w:val="00AE2EA1"/>
  </w:style>
  <w:style w:type="paragraph" w:customStyle="1" w:styleId="93D1D68B33684F4483BD4A8EBF434759">
    <w:name w:val="93D1D68B33684F4483BD4A8EBF434759"/>
    <w:rsid w:val="00AE2EA1"/>
  </w:style>
  <w:style w:type="paragraph" w:customStyle="1" w:styleId="8BA690E7786F4E808270D7EBC1C6E99F">
    <w:name w:val="8BA690E7786F4E808270D7EBC1C6E99F"/>
    <w:rsid w:val="00AE2EA1"/>
  </w:style>
  <w:style w:type="paragraph" w:customStyle="1" w:styleId="1B6F809930654BAE9D47665B8E351D39">
    <w:name w:val="1B6F809930654BAE9D47665B8E351D39"/>
    <w:rsid w:val="00AE2EA1"/>
  </w:style>
  <w:style w:type="paragraph" w:customStyle="1" w:styleId="9D29ECA2967A496FA109167586BF620C">
    <w:name w:val="9D29ECA2967A496FA109167586BF620C"/>
    <w:rsid w:val="00AE2EA1"/>
  </w:style>
  <w:style w:type="paragraph" w:customStyle="1" w:styleId="D44401BEC820416AA034A9077D6A120B">
    <w:name w:val="D44401BEC820416AA034A9077D6A120B"/>
    <w:rsid w:val="00AE2EA1"/>
  </w:style>
  <w:style w:type="paragraph" w:customStyle="1" w:styleId="561A18FD01D7416E961D7371189BDEED">
    <w:name w:val="561A18FD01D7416E961D7371189BDEED"/>
    <w:rsid w:val="00AE2EA1"/>
  </w:style>
  <w:style w:type="paragraph" w:customStyle="1" w:styleId="8F0199959B7747EDA1FE61E868CF660E">
    <w:name w:val="8F0199959B7747EDA1FE61E868CF660E"/>
    <w:rsid w:val="00AE2EA1"/>
  </w:style>
  <w:style w:type="paragraph" w:customStyle="1" w:styleId="B0E0C082118742E4916039DF07246D9C">
    <w:name w:val="B0E0C082118742E4916039DF07246D9C"/>
    <w:rsid w:val="00AE2EA1"/>
  </w:style>
  <w:style w:type="paragraph" w:customStyle="1" w:styleId="4F49804D10554F18B9932D2B3A71DDF9">
    <w:name w:val="4F49804D10554F18B9932D2B3A71DDF9"/>
    <w:rsid w:val="00AE2EA1"/>
  </w:style>
  <w:style w:type="paragraph" w:customStyle="1" w:styleId="3705BC66331D4EFABA4B5ACE4AE43BF6">
    <w:name w:val="3705BC66331D4EFABA4B5ACE4AE43BF6"/>
    <w:rsid w:val="00AE2EA1"/>
  </w:style>
  <w:style w:type="paragraph" w:customStyle="1" w:styleId="AA7F23E9F9694F949FF659AFBD8348CC">
    <w:name w:val="AA7F23E9F9694F949FF659AFBD8348CC"/>
    <w:rsid w:val="00AE2EA1"/>
  </w:style>
  <w:style w:type="paragraph" w:customStyle="1" w:styleId="F27A9213FE48435F9358699877732C8C">
    <w:name w:val="F27A9213FE48435F9358699877732C8C"/>
    <w:rsid w:val="00AE2EA1"/>
  </w:style>
  <w:style w:type="paragraph" w:customStyle="1" w:styleId="D599AADD73264F9CB7D4056E7246CF7C">
    <w:name w:val="D599AADD73264F9CB7D4056E7246CF7C"/>
    <w:rsid w:val="00AE2EA1"/>
  </w:style>
  <w:style w:type="paragraph" w:customStyle="1" w:styleId="DA827E2084B54F71A2224F804A61E9A7">
    <w:name w:val="DA827E2084B54F71A2224F804A61E9A7"/>
    <w:rsid w:val="00AE2EA1"/>
  </w:style>
  <w:style w:type="paragraph" w:customStyle="1" w:styleId="3CB80F2270B742A190BB403781CC6127">
    <w:name w:val="3CB80F2270B742A190BB403781CC6127"/>
    <w:rsid w:val="00AE2EA1"/>
  </w:style>
  <w:style w:type="paragraph" w:customStyle="1" w:styleId="5C8A7FBB446944268E006759C2645F7E">
    <w:name w:val="5C8A7FBB446944268E006759C2645F7E"/>
    <w:rsid w:val="00AE2EA1"/>
  </w:style>
  <w:style w:type="paragraph" w:customStyle="1" w:styleId="2BC5B20D03284313ABE5AD26CDAD4176">
    <w:name w:val="2BC5B20D03284313ABE5AD26CDAD4176"/>
    <w:rsid w:val="00AE2EA1"/>
  </w:style>
  <w:style w:type="paragraph" w:customStyle="1" w:styleId="31FA6DD1F9204E0CA0C7425390EF2B31">
    <w:name w:val="31FA6DD1F9204E0CA0C7425390EF2B31"/>
    <w:rsid w:val="00AE2EA1"/>
  </w:style>
  <w:style w:type="paragraph" w:customStyle="1" w:styleId="E178CE65DE064F95A28C406608E9A04B">
    <w:name w:val="E178CE65DE064F95A28C406608E9A04B"/>
    <w:rsid w:val="00AE2EA1"/>
  </w:style>
  <w:style w:type="paragraph" w:customStyle="1" w:styleId="76E8047EA70C45E1A801F25741DDC7C0">
    <w:name w:val="76E8047EA70C45E1A801F25741DDC7C0"/>
    <w:rsid w:val="00AE2EA1"/>
  </w:style>
  <w:style w:type="paragraph" w:customStyle="1" w:styleId="03E82020A2F9417EBF54D46AFBEA7E61">
    <w:name w:val="03E82020A2F9417EBF54D46AFBEA7E61"/>
    <w:rsid w:val="00AE2EA1"/>
  </w:style>
  <w:style w:type="paragraph" w:customStyle="1" w:styleId="3DB3EF3E6FFF45039B3A5F711849545F">
    <w:name w:val="3DB3EF3E6FFF45039B3A5F711849545F"/>
    <w:rsid w:val="00AE2EA1"/>
  </w:style>
  <w:style w:type="paragraph" w:customStyle="1" w:styleId="064CC3375E8C4ABEA5FCBA31439A5A48">
    <w:name w:val="064CC3375E8C4ABEA5FCBA31439A5A48"/>
    <w:rsid w:val="00AE2EA1"/>
  </w:style>
  <w:style w:type="paragraph" w:customStyle="1" w:styleId="81B30A3CF84D42D0B1183F9172197BCE">
    <w:name w:val="81B30A3CF84D42D0B1183F9172197BCE"/>
    <w:rsid w:val="00AE2EA1"/>
  </w:style>
  <w:style w:type="paragraph" w:customStyle="1" w:styleId="77BF199B51824AAC92CB1FC87EA5E702">
    <w:name w:val="77BF199B51824AAC92CB1FC87EA5E702"/>
    <w:rsid w:val="00AE2EA1"/>
  </w:style>
  <w:style w:type="paragraph" w:customStyle="1" w:styleId="F54FA0048B42434DAF028C5AB26DAEF2">
    <w:name w:val="F54FA0048B42434DAF028C5AB26DAEF2"/>
    <w:rsid w:val="002E3B5F"/>
  </w:style>
  <w:style w:type="paragraph" w:customStyle="1" w:styleId="CB183A10E53342CAB3F78D1E71328177">
    <w:name w:val="CB183A10E53342CAB3F78D1E71328177"/>
    <w:rsid w:val="002E3B5F"/>
  </w:style>
  <w:style w:type="paragraph" w:customStyle="1" w:styleId="EFCB4D779DDC4936B58656E90A623BC9">
    <w:name w:val="EFCB4D779DDC4936B58656E90A623BC9"/>
    <w:rsid w:val="002E3B5F"/>
  </w:style>
  <w:style w:type="paragraph" w:customStyle="1" w:styleId="88D691A28CF647B4A6175FAA16B28098">
    <w:name w:val="88D691A28CF647B4A6175FAA16B28098"/>
    <w:rsid w:val="002E3B5F"/>
  </w:style>
  <w:style w:type="paragraph" w:customStyle="1" w:styleId="82F8ECEAD13A436D9A3356FF92B6B868">
    <w:name w:val="82F8ECEAD13A436D9A3356FF92B6B868"/>
    <w:rsid w:val="002E3B5F"/>
  </w:style>
  <w:style w:type="paragraph" w:customStyle="1" w:styleId="6E82706F93924F5F99E9C9760063F447">
    <w:name w:val="6E82706F93924F5F99E9C9760063F447"/>
    <w:rsid w:val="002E3B5F"/>
  </w:style>
  <w:style w:type="paragraph" w:customStyle="1" w:styleId="A94D726C0F284BD1A0C62C6862DEE27A">
    <w:name w:val="A94D726C0F284BD1A0C62C6862DEE27A"/>
    <w:rsid w:val="002E3B5F"/>
  </w:style>
  <w:style w:type="paragraph" w:customStyle="1" w:styleId="859035B365E5413FB8B5957C2DCB2D88">
    <w:name w:val="859035B365E5413FB8B5957C2DCB2D88"/>
    <w:rsid w:val="002E3B5F"/>
  </w:style>
  <w:style w:type="paragraph" w:customStyle="1" w:styleId="69E5E3575AF34FE99D787F3227199B7C">
    <w:name w:val="69E5E3575AF34FE99D787F3227199B7C"/>
    <w:rsid w:val="002E3B5F"/>
  </w:style>
  <w:style w:type="paragraph" w:customStyle="1" w:styleId="88792FB5B590425C9FA25183458135F8">
    <w:name w:val="88792FB5B590425C9FA25183458135F8"/>
    <w:rsid w:val="002E3B5F"/>
  </w:style>
  <w:style w:type="paragraph" w:customStyle="1" w:styleId="9D110603044B4BD4B619F39D89BE426B">
    <w:name w:val="9D110603044B4BD4B619F39D89BE426B"/>
    <w:rsid w:val="002E3B5F"/>
  </w:style>
  <w:style w:type="paragraph" w:customStyle="1" w:styleId="3D48AB4C9AF24A809FF946D87139B55B">
    <w:name w:val="3D48AB4C9AF24A809FF946D87139B55B"/>
    <w:rsid w:val="002E3B5F"/>
  </w:style>
  <w:style w:type="paragraph" w:customStyle="1" w:styleId="1A32AEDC77BA4E71AD9BE4EF6BAF7B47">
    <w:name w:val="1A32AEDC77BA4E71AD9BE4EF6BAF7B47"/>
    <w:rsid w:val="002E3B5F"/>
  </w:style>
  <w:style w:type="paragraph" w:customStyle="1" w:styleId="622A15143BA84CFC87A3CAC2AFCEDA22">
    <w:name w:val="622A15143BA84CFC87A3CAC2AFCEDA22"/>
    <w:rsid w:val="002E3B5F"/>
  </w:style>
  <w:style w:type="paragraph" w:customStyle="1" w:styleId="BBC24B0522194F9993208A62A482FC93">
    <w:name w:val="BBC24B0522194F9993208A62A482FC93"/>
    <w:rsid w:val="002E3B5F"/>
  </w:style>
  <w:style w:type="paragraph" w:customStyle="1" w:styleId="4B3139DAC06444DFB86A6ABD08E48EC7">
    <w:name w:val="4B3139DAC06444DFB86A6ABD08E48EC7"/>
    <w:rsid w:val="002E3B5F"/>
  </w:style>
  <w:style w:type="paragraph" w:customStyle="1" w:styleId="D4B27EC03E934B0EB143DC761CDFF12B">
    <w:name w:val="D4B27EC03E934B0EB143DC761CDFF12B"/>
    <w:rsid w:val="002E3B5F"/>
  </w:style>
  <w:style w:type="paragraph" w:customStyle="1" w:styleId="E0A2EB07119240A1B2D40FF68A76E1D4">
    <w:name w:val="E0A2EB07119240A1B2D40FF68A76E1D4"/>
    <w:rsid w:val="002E3B5F"/>
  </w:style>
  <w:style w:type="paragraph" w:customStyle="1" w:styleId="81FCB2D85A9B4A48B4AEC00389E6728B">
    <w:name w:val="81FCB2D85A9B4A48B4AEC00389E6728B"/>
    <w:rsid w:val="002E3B5F"/>
  </w:style>
  <w:style w:type="paragraph" w:customStyle="1" w:styleId="6565A02A5F9A42C2AF6D3856D095C2D0">
    <w:name w:val="6565A02A5F9A42C2AF6D3856D095C2D0"/>
    <w:rsid w:val="002E3B5F"/>
  </w:style>
  <w:style w:type="paragraph" w:customStyle="1" w:styleId="B6E4E364C96B44319E83769596DFE9AD">
    <w:name w:val="B6E4E364C96B44319E83769596DFE9AD"/>
    <w:rsid w:val="002E3B5F"/>
  </w:style>
  <w:style w:type="paragraph" w:customStyle="1" w:styleId="5C22E7972BCF445994223959B7BAB365">
    <w:name w:val="5C22E7972BCF445994223959B7BAB365"/>
    <w:rsid w:val="002E3B5F"/>
  </w:style>
  <w:style w:type="paragraph" w:customStyle="1" w:styleId="D6E9AA6BCBBD465E9DEB87FCB4756BE0">
    <w:name w:val="D6E9AA6BCBBD465E9DEB87FCB4756BE0"/>
    <w:rsid w:val="002E3B5F"/>
  </w:style>
  <w:style w:type="paragraph" w:customStyle="1" w:styleId="FC014BCB9A9B4200B33F8887F60941EB">
    <w:name w:val="FC014BCB9A9B4200B33F8887F60941EB"/>
    <w:rsid w:val="002E3B5F"/>
  </w:style>
  <w:style w:type="paragraph" w:customStyle="1" w:styleId="F7A82C25C1E346CBAD59E9F61382553A">
    <w:name w:val="F7A82C25C1E346CBAD59E9F61382553A"/>
    <w:rsid w:val="002E3B5F"/>
  </w:style>
  <w:style w:type="paragraph" w:customStyle="1" w:styleId="996E3E9647F044F08E8696C4FB8C358B">
    <w:name w:val="996E3E9647F044F08E8696C4FB8C358B"/>
    <w:rsid w:val="002E3B5F"/>
  </w:style>
  <w:style w:type="paragraph" w:customStyle="1" w:styleId="7C5D048F78A9465FB1DEEDE1A050A4D0">
    <w:name w:val="7C5D048F78A9465FB1DEEDE1A050A4D0"/>
    <w:rsid w:val="002E3B5F"/>
  </w:style>
  <w:style w:type="paragraph" w:customStyle="1" w:styleId="B45A3577586142B68DA2A844ED1D0A8A">
    <w:name w:val="B45A3577586142B68DA2A844ED1D0A8A"/>
    <w:rsid w:val="00BF35B7"/>
  </w:style>
  <w:style w:type="paragraph" w:customStyle="1" w:styleId="CA3E8620A9144FCA89514792D41850DB">
    <w:name w:val="CA3E8620A9144FCA89514792D41850DB"/>
    <w:rsid w:val="00BF35B7"/>
  </w:style>
  <w:style w:type="paragraph" w:customStyle="1" w:styleId="89D0A7570F6D4815BEDECFAD6681D5DD">
    <w:name w:val="89D0A7570F6D4815BEDECFAD6681D5DD"/>
    <w:rsid w:val="00BF35B7"/>
  </w:style>
  <w:style w:type="paragraph" w:customStyle="1" w:styleId="DD965E88504E477E8B6043F67B87832A">
    <w:name w:val="DD965E88504E477E8B6043F67B87832A"/>
    <w:rsid w:val="00BF35B7"/>
  </w:style>
  <w:style w:type="paragraph" w:customStyle="1" w:styleId="219065E4586040AC964443FC8BF5A1E9">
    <w:name w:val="219065E4586040AC964443FC8BF5A1E9"/>
    <w:rsid w:val="00BF35B7"/>
  </w:style>
  <w:style w:type="paragraph" w:customStyle="1" w:styleId="EC9BED36D7A74432B4FE354895D07B67">
    <w:name w:val="EC9BED36D7A74432B4FE354895D07B67"/>
    <w:rsid w:val="00BF35B7"/>
  </w:style>
  <w:style w:type="paragraph" w:customStyle="1" w:styleId="7B9B65DEE0454FC4B8F1E08C14A5BF8D">
    <w:name w:val="7B9B65DEE0454FC4B8F1E08C14A5BF8D"/>
    <w:rsid w:val="00BF35B7"/>
  </w:style>
  <w:style w:type="paragraph" w:customStyle="1" w:styleId="CAB694F6D1F440D68175D6552F35E8D1">
    <w:name w:val="CAB694F6D1F440D68175D6552F35E8D1"/>
    <w:rsid w:val="00BF35B7"/>
  </w:style>
  <w:style w:type="paragraph" w:customStyle="1" w:styleId="299451F628314C128864DCEC47C12B45">
    <w:name w:val="299451F628314C128864DCEC47C12B45"/>
    <w:rsid w:val="00BF35B7"/>
  </w:style>
  <w:style w:type="paragraph" w:customStyle="1" w:styleId="492072CDC51940339CB52FF62B2992E0">
    <w:name w:val="492072CDC51940339CB52FF62B2992E0"/>
    <w:rsid w:val="00BF35B7"/>
  </w:style>
  <w:style w:type="paragraph" w:customStyle="1" w:styleId="A6D3A21FCE1342ABB29DCC785E937864">
    <w:name w:val="A6D3A21FCE1342ABB29DCC785E937864"/>
    <w:rsid w:val="00BF35B7"/>
  </w:style>
  <w:style w:type="paragraph" w:customStyle="1" w:styleId="E51BD499EE6C4C838743A04AA9E2A620">
    <w:name w:val="E51BD499EE6C4C838743A04AA9E2A620"/>
    <w:rsid w:val="00BF35B7"/>
  </w:style>
  <w:style w:type="paragraph" w:customStyle="1" w:styleId="48B7D668CB844377AAD942D87F04FCAF">
    <w:name w:val="48B7D668CB844377AAD942D87F04FCAF"/>
    <w:rsid w:val="00BF35B7"/>
  </w:style>
  <w:style w:type="paragraph" w:customStyle="1" w:styleId="B50D0A718D2E4C12AD8CC6B2A36DDD17">
    <w:name w:val="B50D0A718D2E4C12AD8CC6B2A36DDD17"/>
    <w:rsid w:val="00BF35B7"/>
  </w:style>
  <w:style w:type="paragraph" w:customStyle="1" w:styleId="1DF7F00481D9493799336A51F8B2F4F2">
    <w:name w:val="1DF7F00481D9493799336A51F8B2F4F2"/>
    <w:rsid w:val="00BF35B7"/>
  </w:style>
  <w:style w:type="paragraph" w:customStyle="1" w:styleId="49C41F42F73342EA96F4D25526B98975">
    <w:name w:val="49C41F42F73342EA96F4D25526B98975"/>
    <w:rsid w:val="00BF35B7"/>
  </w:style>
  <w:style w:type="paragraph" w:customStyle="1" w:styleId="FA89E39E985F42E0977A65482E2D932B">
    <w:name w:val="FA89E39E985F42E0977A65482E2D932B"/>
    <w:rsid w:val="00A35DB3"/>
  </w:style>
  <w:style w:type="paragraph" w:customStyle="1" w:styleId="319AABCB0FC34F50B45F51041197A924">
    <w:name w:val="319AABCB0FC34F50B45F51041197A924"/>
    <w:rsid w:val="00A35DB3"/>
  </w:style>
  <w:style w:type="paragraph" w:customStyle="1" w:styleId="2E63F0222DAF4FCC8C4155DBD0FAC025">
    <w:name w:val="2E63F0222DAF4FCC8C4155DBD0FAC025"/>
    <w:rsid w:val="00A35D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FE1EC-B30A-4FA3-BA95-29501FD24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2</TotalTime>
  <Pages>2</Pages>
  <Words>257</Words>
  <Characters>1415</Characters>
  <Application>Microsoft Office Word</Application>
  <DocSecurity>8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CLI-60552</dc:title>
  <dc:subject/>
  <dc:creator>Dos Santos , Murielle</dc:creator>
  <cp:keywords/>
  <dc:description/>
  <cp:lastModifiedBy>Maude Lefebvre</cp:lastModifiedBy>
  <cp:revision>5</cp:revision>
  <cp:lastPrinted>2022-09-20T15:47:00Z</cp:lastPrinted>
  <dcterms:created xsi:type="dcterms:W3CDTF">2022-09-23T13:30:00Z</dcterms:created>
  <dcterms:modified xsi:type="dcterms:W3CDTF">2022-10-20T13:01:00Z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