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5118"/>
      </w:tblGrid>
      <w:tr w:rsidR="004246FA" w14:paraId="383F23A3" w14:textId="77777777" w:rsidTr="00FF4922">
        <w:trPr>
          <w:trHeight w:val="2267"/>
        </w:trPr>
        <w:tc>
          <w:tcPr>
            <w:tcW w:w="5524" w:type="dxa"/>
            <w:tcBorders>
              <w:right w:val="single" w:sz="8" w:space="0" w:color="AEAAAA" w:themeColor="background2" w:themeShade="BF"/>
            </w:tcBorders>
            <w:shd w:val="clear" w:color="auto" w:fill="FFFFFF" w:themeFill="background1"/>
          </w:tcPr>
          <w:p w14:paraId="78590D28" w14:textId="0CFF2B79" w:rsidR="004246FA" w:rsidRPr="00B34C6D" w:rsidRDefault="002D7808" w:rsidP="007E09E8">
            <w:pPr>
              <w:rPr>
                <w:color w:val="000000" w:themeColor="text1"/>
              </w:rPr>
            </w:pPr>
            <w:r w:rsidRPr="00B34C6D">
              <w:rPr>
                <w:rFonts w:ascii="Chaloult_Cond" w:hAnsi="Chaloult_Cond" w:cs="Arial"/>
                <w:noProof/>
                <w:color w:val="000000" w:themeColor="text1"/>
                <w:sz w:val="16"/>
                <w:szCs w:val="16"/>
              </w:rPr>
              <w:drawing>
                <wp:anchor distT="0" distB="0" distL="114300" distR="114300" simplePos="0" relativeHeight="251664384" behindDoc="0" locked="0" layoutInCell="1" allowOverlap="1" wp14:anchorId="43D03E33" wp14:editId="37E676E4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-238125</wp:posOffset>
                  </wp:positionV>
                  <wp:extent cx="1346200" cy="532130"/>
                  <wp:effectExtent l="0" t="0" r="6350" b="1270"/>
                  <wp:wrapNone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CISSS_Monteregie-Ouest_nb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5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246FA" w:rsidRPr="00B34C6D">
              <w:rPr>
                <w:color w:val="000000" w:themeColor="text1"/>
              </w:rPr>
              <w:br/>
            </w:r>
          </w:p>
          <w:tbl>
            <w:tblPr>
              <w:tblStyle w:val="Grilledutableau"/>
              <w:tblpPr w:leftFromText="141" w:rightFromText="141" w:vertAnchor="text" w:horzAnchor="margin" w:tblpY="56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3"/>
              <w:gridCol w:w="3969"/>
            </w:tblGrid>
            <w:tr w:rsidR="00B34C6D" w:rsidRPr="00B34C6D" w14:paraId="7F223F5C" w14:textId="77777777" w:rsidTr="00BF5356">
              <w:tc>
                <w:tcPr>
                  <w:tcW w:w="993" w:type="dxa"/>
                  <w:vAlign w:val="bottom"/>
                </w:tcPr>
                <w:p w14:paraId="0D44F494" w14:textId="6DD606F6" w:rsidR="004246FA" w:rsidRPr="002D7808" w:rsidRDefault="002D7808" w:rsidP="007E09E8">
                  <w:pPr>
                    <w:ind w:left="-110"/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</w:pPr>
                  <w:permStart w:id="1020094672" w:edGrp="everyone" w:colFirst="1" w:colLast="1"/>
                  <w:r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  <w:t>Installation:</w:t>
                  </w:r>
                </w:p>
              </w:tc>
              <w:sdt>
                <w:sdtPr>
                  <w:rPr>
                    <w:rFonts w:asciiTheme="minorHAnsi" w:hAnsiTheme="minorHAnsi" w:cstheme="minorHAnsi"/>
                    <w:color w:val="000000" w:themeColor="text1"/>
                    <w:sz w:val="20"/>
                    <w:szCs w:val="20"/>
                  </w:rPr>
                  <w:id w:val="-1972356671"/>
                  <w:placeholder>
                    <w:docPart w:val="DefaultPlaceholder_-1854013439"/>
                  </w:placeholder>
                  <w:dropDownList>
                    <w:listItem w:displayText=" " w:value="."/>
                    <w:listItem w:displayText="Hôpital Anna-Laberge" w:value="Hôpital Anna-Laberge"/>
                    <w:listItem w:displayText="Hôpital Barrie Memorial" w:value="Hôpital Barrie Memorial"/>
                    <w:listItem w:displayText="Hôpital du Suroît" w:value="Hôpital du Suroît"/>
                  </w:dropDownList>
                </w:sdtPr>
                <w:sdtEndPr/>
                <w:sdtContent>
                  <w:tc>
                    <w:tcPr>
                      <w:tcW w:w="3969" w:type="dxa"/>
                      <w:tcBorders>
                        <w:bottom w:val="single" w:sz="4" w:space="0" w:color="auto"/>
                      </w:tcBorders>
                      <w:vAlign w:val="bottom"/>
                    </w:tcPr>
                    <w:p w14:paraId="672A6659" w14:textId="6FB2A77A" w:rsidR="004246FA" w:rsidRPr="00B34C6D" w:rsidRDefault="00D20DBE" w:rsidP="00D62844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</w:tr>
            <w:permEnd w:id="1020094672"/>
          </w:tbl>
          <w:p w14:paraId="0A37501D" w14:textId="1FD5E1DC" w:rsidR="004246FA" w:rsidRPr="00B34C6D" w:rsidRDefault="004246FA" w:rsidP="007E09E8">
            <w:pPr>
              <w:rPr>
                <w:color w:val="000000" w:themeColor="text1"/>
              </w:rPr>
            </w:pPr>
          </w:p>
          <w:p w14:paraId="5DAB6C7B" w14:textId="77777777" w:rsidR="004246FA" w:rsidRPr="00B34C6D" w:rsidRDefault="004246FA" w:rsidP="007E09E8">
            <w:pPr>
              <w:rPr>
                <w:color w:val="000000" w:themeColor="text1"/>
              </w:rPr>
            </w:pPr>
          </w:p>
          <w:p w14:paraId="02EB378F" w14:textId="77777777" w:rsidR="004246FA" w:rsidRPr="00B34C6D" w:rsidRDefault="004246FA" w:rsidP="007E09E8">
            <w:pPr>
              <w:rPr>
                <w:color w:val="000000" w:themeColor="text1"/>
              </w:rPr>
            </w:pPr>
          </w:p>
        </w:tc>
        <w:tc>
          <w:tcPr>
            <w:tcW w:w="5118" w:type="dxa"/>
            <w:tcBorders>
              <w:left w:val="single" w:sz="8" w:space="0" w:color="AEAAAA" w:themeColor="background2" w:themeShade="BF"/>
              <w:bottom w:val="single" w:sz="8" w:space="0" w:color="AEAAAA" w:themeColor="background2" w:themeShade="BF"/>
            </w:tcBorders>
            <w:shd w:val="clear" w:color="auto" w:fill="FFFFFF" w:themeFill="background1"/>
          </w:tcPr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552"/>
              <w:gridCol w:w="1696"/>
              <w:gridCol w:w="140"/>
              <w:gridCol w:w="181"/>
              <w:gridCol w:w="400"/>
              <w:gridCol w:w="24"/>
              <w:gridCol w:w="43"/>
              <w:gridCol w:w="1015"/>
            </w:tblGrid>
            <w:tr w:rsidR="00B34C6D" w:rsidRPr="00B34C6D" w14:paraId="3587E17A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53E75E3" w14:textId="77777777" w:rsidR="004246FA" w:rsidRPr="00B34C6D" w:rsidRDefault="00CD6AD7" w:rsidP="007E09E8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permStart w:id="465585890" w:edGrp="everyone" w:colFirst="1" w:colLast="1"/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D</w:t>
                  </w:r>
                  <w:r w:rsidR="004246FA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ossier :</w:t>
                  </w:r>
                </w:p>
              </w:tc>
              <w:bookmarkStart w:id="0" w:name="NoDossier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Dossier"/>
                  <w:tag w:val="No dossier"/>
                  <w:id w:val="453681247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1696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54F9AE05" w14:textId="77777777" w:rsidR="004246FA" w:rsidRPr="00B34C6D" w:rsidRDefault="00FD14A6" w:rsidP="007E09E8">
                      <w:pPr>
                        <w:tabs>
                          <w:tab w:val="left" w:pos="1730"/>
                          <w:tab w:val="left" w:pos="3112"/>
                          <w:tab w:val="left" w:pos="3828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bookmarkEnd w:id="0" w:displacedByCustomXml="prev"/>
              <w:tc>
                <w:tcPr>
                  <w:tcW w:w="180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A05A809" w14:textId="77777777" w:rsidR="004246FA" w:rsidRPr="00B34C6D" w:rsidRDefault="004246FA" w:rsidP="007E09E8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B34C6D" w:rsidRPr="00B34C6D" w14:paraId="72C969F9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7006A18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permStart w:id="1100438592" w:edGrp="everyone" w:colFirst="1" w:colLast="1"/>
                  <w:permEnd w:id="465585890"/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Nom, Prénom :</w:t>
                  </w:r>
                </w:p>
              </w:tc>
              <w:bookmarkStart w:id="1" w:name="Nom_Prenom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, Prénom"/>
                  <w:tag w:val="Nom, Prénom"/>
                  <w:id w:val="-374619967"/>
                  <w:lock w:val="sdtLocked"/>
                  <w:placeholder>
                    <w:docPart w:val="A53CF9E5941B4A139B707AC095ACE2AB"/>
                  </w:placeholder>
                  <w:showingPlcHdr/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2894B68E" w14:textId="77777777" w:rsidR="004246FA" w:rsidRPr="00B34C6D" w:rsidRDefault="00FF1654" w:rsidP="007E09E8">
                      <w:pPr>
                        <w:tabs>
                          <w:tab w:val="left" w:pos="1730"/>
                          <w:tab w:val="left" w:pos="3828"/>
                          <w:tab w:val="left" w:pos="471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bookmarkEnd w:id="1" w:displacedByCustomXml="prev"/>
            </w:tr>
            <w:tr w:rsidR="00B34C6D" w:rsidRPr="00B34C6D" w14:paraId="04A34B62" w14:textId="77777777" w:rsidTr="00A530F1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89D5417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ind w:right="-110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permStart w:id="3569231" w:edGrp="everyone" w:colFirst="1" w:colLast="1"/>
                  <w:permStart w:id="1494961689" w:edGrp="everyone" w:colFirst="2" w:colLast="2"/>
                  <w:permEnd w:id="1100438592"/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Date de naissance :</w:t>
                  </w:r>
                </w:p>
              </w:tc>
              <w:tc>
                <w:tcPr>
                  <w:tcW w:w="2417" w:type="dxa"/>
                  <w:gridSpan w:val="4"/>
                  <w:tcBorders>
                    <w:top w:val="nil"/>
                    <w:left w:val="nil"/>
                    <w:bottom w:val="single" w:sz="4" w:space="0" w:color="808080"/>
                    <w:right w:val="nil"/>
                  </w:tcBorders>
                  <w:vAlign w:val="bottom"/>
                </w:tcPr>
                <w:p w14:paraId="4671ABCD" w14:textId="77777777" w:rsidR="004246FA" w:rsidRPr="00B34C6D" w:rsidRDefault="004246FA" w:rsidP="007E09E8">
                  <w:pPr>
                    <w:tabs>
                      <w:tab w:val="left" w:pos="204"/>
                      <w:tab w:val="center" w:pos="1233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</w:r>
                  <w:r w:rsidR="00FA1BA3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</w:r>
                  <w:bookmarkStart w:id="2" w:name="DDNais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alias w:val="AAAA-MM-JJ"/>
                      <w:tag w:val="AAAA-MM-JJ"/>
                      <w:id w:val="476642453"/>
                      <w:lock w:val="sdtLocked"/>
                      <w:placeholder>
                        <w:docPart w:val="D9125FFA66CC4D75A4213D021F889891"/>
                      </w:placeholder>
                    </w:sdtPr>
                    <w:sdtEndPr/>
                    <w:sdtContent>
                      <w:r w:rsidR="0014311E"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sdtContent>
                  </w:sdt>
                  <w:bookmarkEnd w:id="2"/>
                </w:p>
              </w:tc>
              <w:tc>
                <w:tcPr>
                  <w:tcW w:w="108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129E084" w14:textId="77777777" w:rsidR="004246FA" w:rsidRPr="00B34C6D" w:rsidRDefault="00AD7F33" w:rsidP="007E09E8">
                  <w:pPr>
                    <w:tabs>
                      <w:tab w:val="left" w:pos="1730"/>
                      <w:tab w:val="left" w:pos="3828"/>
                    </w:tabs>
                    <w:ind w:left="-68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sdt>
                    <w:sdtPr>
                      <w:rPr>
                        <w:rFonts w:ascii="MS Gothic" w:eastAsia="MS Gothic" w:hAnsi="MS Gothic" w:cs="Arial"/>
                        <w:color w:val="000000" w:themeColor="text1"/>
                        <w:sz w:val="16"/>
                        <w:szCs w:val="16"/>
                      </w:rPr>
                      <w:id w:val="-143858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02195">
                        <w:rPr>
                          <w:rFonts w:ascii="MS Gothic" w:eastAsia="MS Gothic" w:hAnsi="MS Gothic" w:cs="Arial" w:hint="eastAsia"/>
                          <w:color w:val="000000" w:themeColor="text1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527734">
                    <w:rPr>
                      <w:rFonts w:ascii="MS Gothic" w:eastAsia="MS Gothic" w:hAnsi="MS Gothic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="00A530F1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F  </w:t>
                  </w:r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id w:val="12143119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B10A9">
                        <w:rPr>
                          <w:rFonts w:ascii="MS Gothic" w:eastAsia="MS Gothic" w:hAnsi="MS Gothic" w:cs="Arial" w:hint="eastAsia"/>
                          <w:color w:val="000000" w:themeColor="text1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14311E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="004246FA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M</w:t>
                  </w:r>
                </w:p>
              </w:tc>
            </w:tr>
            <w:permEnd w:id="3569231"/>
            <w:permEnd w:id="1494961689"/>
            <w:tr w:rsidR="00B34C6D" w:rsidRPr="00B34C6D" w14:paraId="0CE0A232" w14:textId="77777777" w:rsidTr="0014043F">
              <w:trPr>
                <w:trHeight w:val="227"/>
              </w:trPr>
              <w:tc>
                <w:tcPr>
                  <w:tcW w:w="5051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AE7E304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  <w:t xml:space="preserve">             </w:t>
                  </w:r>
                  <w:r w:rsidRPr="00B34C6D"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  <w:t>AAAA-MM-JJ</w:t>
                  </w:r>
                </w:p>
              </w:tc>
            </w:tr>
            <w:tr w:rsidR="00B34C6D" w:rsidRPr="00B34C6D" w14:paraId="0949D050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C045BC5" w14:textId="77777777" w:rsidR="004246FA" w:rsidRPr="00B34C6D" w:rsidRDefault="004246FA" w:rsidP="007E09E8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permStart w:id="1472144594" w:edGrp="everyone" w:colFirst="1" w:colLast="1"/>
                  <w:permStart w:id="1198988621" w:edGrp="everyone" w:colFirst="3" w:colLast="3"/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NAM :</w:t>
                  </w:r>
                </w:p>
              </w:tc>
              <w:bookmarkStart w:id="3" w:name="NAM_No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XXXX XXXX XXXX"/>
                  <w:tag w:val="XXXX XXXX XXXX"/>
                  <w:id w:val="378664170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2017" w:type="dxa"/>
                      <w:gridSpan w:val="3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3600C3BC" w14:textId="77777777" w:rsidR="004246FA" w:rsidRPr="00B34C6D" w:rsidRDefault="0014311E" w:rsidP="007E09E8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bookmarkEnd w:id="3" w:displacedByCustomXml="prev"/>
              <w:tc>
                <w:tcPr>
                  <w:tcW w:w="46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E6954FC" w14:textId="77777777" w:rsidR="004246FA" w:rsidRPr="00B34C6D" w:rsidRDefault="004246FA" w:rsidP="007E09E8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ind w:left="-70" w:right="-111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Exp.</w:t>
                  </w:r>
                </w:p>
              </w:tc>
              <w:bookmarkStart w:id="4" w:name="NAM_Exp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AAAA-MM"/>
                  <w:tag w:val="AAAA-MM"/>
                  <w:id w:val="-1147434141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1015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5CF9F362" w14:textId="77777777" w:rsidR="004246FA" w:rsidRPr="00B34C6D" w:rsidRDefault="00A33CEF" w:rsidP="007E09E8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bookmarkEnd w:id="4" w:displacedByCustomXml="prev"/>
            </w:tr>
            <w:permEnd w:id="1472144594"/>
            <w:permEnd w:id="1198988621"/>
            <w:tr w:rsidR="00B34C6D" w:rsidRPr="00B34C6D" w14:paraId="650C637C" w14:textId="77777777" w:rsidTr="0014043F">
              <w:trPr>
                <w:trHeight w:val="218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9D6B04F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836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5A39BBE3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0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1C8F396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058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4965E09B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  <w:t>AAAA-MM</w:t>
                  </w:r>
                </w:p>
              </w:tc>
            </w:tr>
            <w:tr w:rsidR="00B34C6D" w:rsidRPr="00B34C6D" w14:paraId="54CF253A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36A6C2C" w14:textId="77777777" w:rsidR="004246FA" w:rsidRPr="00B34C6D" w:rsidRDefault="004246FA" w:rsidP="007E09E8">
                  <w:pPr>
                    <w:tabs>
                      <w:tab w:val="left" w:pos="1730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permStart w:id="647366993" w:edGrp="everyone" w:colFirst="1" w:colLast="1"/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Nom de la mère :</w:t>
                  </w:r>
                </w:p>
              </w:tc>
              <w:bookmarkStart w:id="5" w:name="Nom_Mere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 de la mère"/>
                  <w:tag w:val="Nom de la mère"/>
                  <w:id w:val="-1284723761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006C8F76" w14:textId="77777777" w:rsidR="004246FA" w:rsidRPr="00B34C6D" w:rsidRDefault="00A33CEF" w:rsidP="007E09E8">
                      <w:pPr>
                        <w:tabs>
                          <w:tab w:val="left" w:pos="1730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bookmarkEnd w:id="5" w:displacedByCustomXml="prev"/>
            </w:tr>
            <w:permEnd w:id="647366993"/>
          </w:tbl>
          <w:p w14:paraId="72A3D3EC" w14:textId="77777777" w:rsidR="004246FA" w:rsidRPr="00B34C6D" w:rsidRDefault="004246FA" w:rsidP="007E09E8">
            <w:pPr>
              <w:rPr>
                <w:rFonts w:ascii="Calibri" w:hAnsi="Calibri"/>
                <w:color w:val="000000" w:themeColor="text1"/>
                <w:sz w:val="16"/>
                <w:szCs w:val="16"/>
              </w:rPr>
            </w:pPr>
          </w:p>
        </w:tc>
      </w:tr>
      <w:tr w:rsidR="004246FA" w14:paraId="4E3E1C9A" w14:textId="77777777" w:rsidTr="00FF4922">
        <w:trPr>
          <w:trHeight w:val="818"/>
        </w:trPr>
        <w:tc>
          <w:tcPr>
            <w:tcW w:w="5524" w:type="dxa"/>
            <w:shd w:val="clear" w:color="auto" w:fill="FFFFFF" w:themeFill="background1"/>
            <w:vAlign w:val="center"/>
          </w:tcPr>
          <w:p w14:paraId="7E237FF4" w14:textId="77777777" w:rsidR="00872471" w:rsidRPr="002D7808" w:rsidRDefault="00872471" w:rsidP="009D44E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D7808">
              <w:rPr>
                <w:rFonts w:asciiTheme="minorHAnsi" w:hAnsiTheme="minorHAnsi" w:cstheme="minorHAnsi"/>
                <w:b/>
              </w:rPr>
              <w:t>ÉVALUATION / COLLECTE DE DONNÉES ÉVALUATIVES EN PHYSIOTHÉRAPIE</w:t>
            </w:r>
          </w:p>
          <w:p w14:paraId="65758440" w14:textId="658EB3A2" w:rsidR="009D44ED" w:rsidRPr="002D7808" w:rsidRDefault="00CF6600" w:rsidP="0014554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D780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VERSION </w:t>
            </w:r>
            <w:r w:rsidR="0014554B" w:rsidRPr="002D7808">
              <w:rPr>
                <w:rFonts w:asciiTheme="minorHAnsi" w:hAnsiTheme="minorHAnsi" w:cstheme="minorHAnsi"/>
                <w:b/>
                <w:sz w:val="20"/>
                <w:szCs w:val="20"/>
              </w:rPr>
              <w:t>ABRÉGÉE</w:t>
            </w:r>
          </w:p>
        </w:tc>
        <w:tc>
          <w:tcPr>
            <w:tcW w:w="5118" w:type="dxa"/>
            <w:tcBorders>
              <w:top w:val="single" w:sz="8" w:space="0" w:color="AEAAAA" w:themeColor="background2" w:themeShade="BF"/>
            </w:tcBorders>
            <w:shd w:val="clear" w:color="auto" w:fill="FFFFFF" w:themeFill="background1"/>
          </w:tcPr>
          <w:p w14:paraId="0D0B940D" w14:textId="77777777" w:rsidR="004246FA" w:rsidRPr="001200AF" w:rsidRDefault="004246FA" w:rsidP="007E09E8">
            <w:pPr>
              <w:rPr>
                <w:color w:val="000000" w:themeColor="text1"/>
              </w:rPr>
            </w:pPr>
          </w:p>
        </w:tc>
      </w:tr>
    </w:tbl>
    <w:p w14:paraId="62486C05" w14:textId="51ADA0D0" w:rsidR="00341B62" w:rsidRPr="00B334A9" w:rsidRDefault="00341B62" w:rsidP="007E09E8">
      <w:pPr>
        <w:rPr>
          <w:rFonts w:cstheme="minorHAnsi"/>
          <w:sz w:val="20"/>
          <w:szCs w:val="20"/>
        </w:rPr>
      </w:pPr>
    </w:p>
    <w:tbl>
      <w:tblPr>
        <w:tblStyle w:val="Grilledutableau4"/>
        <w:tblW w:w="10630" w:type="dxa"/>
        <w:tblLayout w:type="fixed"/>
        <w:tblLook w:val="04A0" w:firstRow="1" w:lastRow="0" w:firstColumn="1" w:lastColumn="0" w:noHBand="0" w:noVBand="1"/>
      </w:tblPr>
      <w:tblGrid>
        <w:gridCol w:w="700"/>
        <w:gridCol w:w="429"/>
        <w:gridCol w:w="284"/>
        <w:gridCol w:w="1276"/>
        <w:gridCol w:w="425"/>
        <w:gridCol w:w="283"/>
        <w:gridCol w:w="133"/>
        <w:gridCol w:w="434"/>
        <w:gridCol w:w="142"/>
        <w:gridCol w:w="425"/>
        <w:gridCol w:w="426"/>
        <w:gridCol w:w="283"/>
        <w:gridCol w:w="142"/>
        <w:gridCol w:w="142"/>
        <w:gridCol w:w="283"/>
        <w:gridCol w:w="425"/>
        <w:gridCol w:w="426"/>
        <w:gridCol w:w="425"/>
        <w:gridCol w:w="142"/>
        <w:gridCol w:w="283"/>
        <w:gridCol w:w="567"/>
        <w:gridCol w:w="284"/>
        <w:gridCol w:w="141"/>
        <w:gridCol w:w="142"/>
        <w:gridCol w:w="851"/>
        <w:gridCol w:w="1137"/>
      </w:tblGrid>
      <w:tr w:rsidR="00745A63" w:rsidRPr="00381262" w14:paraId="0A39C853" w14:textId="77777777" w:rsidTr="00A966F8">
        <w:tc>
          <w:tcPr>
            <w:tcW w:w="4106" w:type="dxa"/>
            <w:gridSpan w:val="9"/>
            <w:tcBorders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3CC97AAE" w14:textId="77777777" w:rsidR="00745A63" w:rsidRPr="00381262" w:rsidRDefault="00745A63" w:rsidP="004C3FFE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119312299" w:edGrp="everyone" w:colFirst="1" w:colLast="1"/>
            <w:permStart w:id="925114020" w:edGrp="everyone" w:colFirst="3" w:colLast="3"/>
            <w:permStart w:id="159783553" w:edGrp="everyone" w:colFirst="5" w:colLast="5"/>
            <w:r w:rsidRPr="0038126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HISTOIRE MÉDICALE ACTUELLE 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</w:rPr>
            <w:id w:val="-12788766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left w:val="nil"/>
                  <w:bottom w:val="nil"/>
                  <w:right w:val="nil"/>
                </w:tcBorders>
                <w:shd w:val="clear" w:color="auto" w:fill="BFBFBF" w:themeFill="background1" w:themeFillShade="BF"/>
                <w:vAlign w:val="center"/>
              </w:tcPr>
              <w:p w14:paraId="18744BA4" w14:textId="77777777" w:rsidR="00745A63" w:rsidRPr="00381262" w:rsidRDefault="00745A63" w:rsidP="004C3FFE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381262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694" w:type="dxa"/>
            <w:gridSpan w:val="9"/>
            <w:tcBorders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408691AB" w14:textId="77777777" w:rsidR="00745A63" w:rsidRPr="00381262" w:rsidRDefault="00745A63" w:rsidP="004C3FFE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 w:rsidRPr="00381262">
              <w:rPr>
                <w:rFonts w:asciiTheme="minorHAnsi" w:hAnsiTheme="minorHAnsi" w:cstheme="minorHAnsi"/>
                <w:sz w:val="16"/>
                <w:szCs w:val="16"/>
              </w:rPr>
              <w:t>Voir formulaire autre professionnel :</w:t>
            </w:r>
          </w:p>
        </w:tc>
        <w:tc>
          <w:tcPr>
            <w:tcW w:w="1275" w:type="dxa"/>
            <w:gridSpan w:val="4"/>
            <w:tcBorders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058F24B7" w14:textId="77777777" w:rsidR="00745A63" w:rsidRPr="00381262" w:rsidRDefault="00745A63" w:rsidP="004C3FFE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5F8040EB" w14:textId="77777777" w:rsidR="00745A63" w:rsidRPr="00381262" w:rsidRDefault="00745A63" w:rsidP="004C3FFE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 w:rsidRPr="00381262">
              <w:rPr>
                <w:rFonts w:asciiTheme="minorHAnsi" w:hAnsiTheme="minorHAnsi" w:cstheme="minorHAnsi"/>
                <w:sz w:val="16"/>
                <w:szCs w:val="16"/>
              </w:rPr>
              <w:t>En date du :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</w:rPr>
            <w:id w:val="1726105475"/>
            <w:placeholder>
              <w:docPart w:val="7CA4D70648E241ADA4C2A03B78A4F674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137" w:type="dxa"/>
                <w:tcBorders>
                  <w:left w:val="nil"/>
                  <w:bottom w:val="nil"/>
                </w:tcBorders>
                <w:shd w:val="clear" w:color="auto" w:fill="BFBFBF" w:themeFill="background1" w:themeFillShade="BF"/>
                <w:vAlign w:val="center"/>
              </w:tcPr>
              <w:p w14:paraId="5647594D" w14:textId="77777777" w:rsidR="00745A63" w:rsidRPr="00381262" w:rsidRDefault="00745A63" w:rsidP="004C3FFE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381262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745A63" w:rsidRPr="00381262" w14:paraId="6A61598C" w14:textId="77777777" w:rsidTr="00A966F8">
        <w:trPr>
          <w:trHeight w:val="283"/>
        </w:trPr>
        <w:tc>
          <w:tcPr>
            <w:tcW w:w="1129" w:type="dxa"/>
            <w:gridSpan w:val="2"/>
            <w:tcBorders>
              <w:bottom w:val="single" w:sz="4" w:space="0" w:color="auto"/>
              <w:right w:val="nil"/>
            </w:tcBorders>
          </w:tcPr>
          <w:p w14:paraId="65C6DA76" w14:textId="77777777" w:rsidR="00745A63" w:rsidRPr="00381262" w:rsidRDefault="00745A63" w:rsidP="004C3FFE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2143583937" w:edGrp="everyone" w:colFirst="1" w:colLast="1"/>
            <w:permStart w:id="1304453778" w:edGrp="everyone" w:colFirst="5" w:colLast="5"/>
            <w:permStart w:id="493227139" w:edGrp="everyone" w:colFirst="3" w:colLast="3"/>
            <w:permEnd w:id="1119312299"/>
            <w:permEnd w:id="925114020"/>
            <w:permEnd w:id="159783553"/>
            <w:r w:rsidRPr="00381262">
              <w:rPr>
                <w:rFonts w:asciiTheme="minorHAnsi" w:hAnsiTheme="minorHAnsi" w:cstheme="minorHAnsi"/>
                <w:b/>
                <w:sz w:val="20"/>
                <w:szCs w:val="20"/>
              </w:rPr>
              <w:t>Référent :</w:t>
            </w:r>
          </w:p>
        </w:tc>
        <w:tc>
          <w:tcPr>
            <w:tcW w:w="2268" w:type="dxa"/>
            <w:gridSpan w:val="4"/>
            <w:tcBorders>
              <w:left w:val="nil"/>
              <w:bottom w:val="single" w:sz="4" w:space="0" w:color="auto"/>
            </w:tcBorders>
          </w:tcPr>
          <w:p w14:paraId="18B7D78E" w14:textId="77777777" w:rsidR="00745A63" w:rsidRPr="00381262" w:rsidRDefault="00745A63" w:rsidP="004C3FF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6"/>
            <w:tcBorders>
              <w:bottom w:val="single" w:sz="4" w:space="0" w:color="auto"/>
              <w:right w:val="nil"/>
            </w:tcBorders>
          </w:tcPr>
          <w:p w14:paraId="5FD531A2" w14:textId="77777777" w:rsidR="00745A63" w:rsidRPr="00381262" w:rsidRDefault="00745A63" w:rsidP="004C3FFE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</w:pPr>
            <w:r w:rsidRPr="00381262">
              <w:rPr>
                <w:rFonts w:asciiTheme="minorHAnsi" w:hAnsiTheme="minorHAnsi" w:cstheme="minorHAnsi"/>
                <w:b/>
                <w:sz w:val="20"/>
                <w:szCs w:val="20"/>
              </w:rPr>
              <w:t>Date de référence :</w:t>
            </w:r>
          </w:p>
        </w:tc>
        <w:tc>
          <w:tcPr>
            <w:tcW w:w="1843" w:type="dxa"/>
            <w:gridSpan w:val="6"/>
            <w:tcBorders>
              <w:left w:val="nil"/>
              <w:bottom w:val="single" w:sz="4" w:space="0" w:color="auto"/>
            </w:tcBorders>
          </w:tcPr>
          <w:p w14:paraId="10DE05E5" w14:textId="77777777" w:rsidR="00745A63" w:rsidRPr="00381262" w:rsidRDefault="00AD7F33" w:rsidP="004C3FF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766074684"/>
                <w:placeholder>
                  <w:docPart w:val="1F694F957B854D09A9CDA2F64B89D0DC"/>
                </w:placeholder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="00745A63" w:rsidRPr="00381262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sdtContent>
            </w:sdt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965963032"/>
                <w:placeholder>
                  <w:docPart w:val="1F694F957B854D09A9CDA2F64B89D0DC"/>
                </w:placeholder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="00745A63" w:rsidRPr="00381262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559" w:type="dxa"/>
            <w:gridSpan w:val="6"/>
            <w:tcBorders>
              <w:left w:val="nil"/>
              <w:bottom w:val="single" w:sz="4" w:space="0" w:color="auto"/>
              <w:right w:val="nil"/>
            </w:tcBorders>
          </w:tcPr>
          <w:p w14:paraId="3094E734" w14:textId="77777777" w:rsidR="00745A63" w:rsidRPr="00381262" w:rsidRDefault="00745A63" w:rsidP="004C3FFE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81262">
              <w:rPr>
                <w:rFonts w:asciiTheme="minorHAnsi" w:hAnsiTheme="minorHAnsi" w:cstheme="minorHAnsi"/>
                <w:b/>
                <w:sz w:val="20"/>
                <w:szCs w:val="20"/>
              </w:rPr>
              <w:t>Unité de soins :</w:t>
            </w:r>
          </w:p>
        </w:tc>
        <w:tc>
          <w:tcPr>
            <w:tcW w:w="1988" w:type="dxa"/>
            <w:gridSpan w:val="2"/>
            <w:tcBorders>
              <w:left w:val="nil"/>
              <w:bottom w:val="single" w:sz="4" w:space="0" w:color="auto"/>
            </w:tcBorders>
          </w:tcPr>
          <w:p w14:paraId="5B767488" w14:textId="77777777" w:rsidR="00745A63" w:rsidRPr="00381262" w:rsidRDefault="00745A63" w:rsidP="004C3FF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45A63" w:rsidRPr="00381262" w14:paraId="76C2806B" w14:textId="77777777" w:rsidTr="00A966F8">
        <w:trPr>
          <w:trHeight w:val="578"/>
        </w:trPr>
        <w:tc>
          <w:tcPr>
            <w:tcW w:w="2689" w:type="dxa"/>
            <w:gridSpan w:val="4"/>
            <w:tcBorders>
              <w:bottom w:val="single" w:sz="4" w:space="0" w:color="auto"/>
              <w:right w:val="nil"/>
            </w:tcBorders>
          </w:tcPr>
          <w:p w14:paraId="33B54F63" w14:textId="77777777" w:rsidR="00745A63" w:rsidRPr="00381262" w:rsidRDefault="00745A63" w:rsidP="004C3FFE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435553827" w:edGrp="everyone" w:colFirst="1" w:colLast="1"/>
            <w:permEnd w:id="2143583937"/>
            <w:permEnd w:id="1304453778"/>
            <w:permEnd w:id="493227139"/>
            <w:r w:rsidRPr="00381262">
              <w:rPr>
                <w:rFonts w:asciiTheme="minorHAnsi" w:hAnsiTheme="minorHAnsi" w:cstheme="minorHAnsi"/>
                <w:b/>
                <w:sz w:val="20"/>
                <w:szCs w:val="20"/>
              </w:rPr>
              <w:t>Motif de la référence / diagnostic de l’usager :</w:t>
            </w:r>
          </w:p>
        </w:tc>
        <w:tc>
          <w:tcPr>
            <w:tcW w:w="7941" w:type="dxa"/>
            <w:gridSpan w:val="22"/>
            <w:tcBorders>
              <w:left w:val="nil"/>
              <w:bottom w:val="single" w:sz="4" w:space="0" w:color="auto"/>
            </w:tcBorders>
          </w:tcPr>
          <w:p w14:paraId="4DB368A6" w14:textId="77777777" w:rsidR="00745A63" w:rsidRPr="00381262" w:rsidRDefault="00745A63" w:rsidP="004C3FF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45A63" w:rsidRPr="00381262" w14:paraId="30D4F3EF" w14:textId="77777777" w:rsidTr="00A966F8">
        <w:trPr>
          <w:trHeight w:val="251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EC57A17" w14:textId="77777777" w:rsidR="00745A63" w:rsidRPr="00381262" w:rsidRDefault="00745A63" w:rsidP="004C3FFE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214914626" w:edGrp="everyone" w:colFirst="1" w:colLast="1"/>
            <w:permStart w:id="2111457304" w:edGrp="everyone" w:colFirst="10" w:colLast="10"/>
            <w:permStart w:id="2034596164" w:edGrp="everyone" w:colFirst="8" w:colLast="8"/>
            <w:permStart w:id="2023889250" w:edGrp="everyone" w:colFirst="6" w:colLast="6"/>
            <w:permStart w:id="1603813906" w:edGrp="everyone" w:colFirst="4" w:colLast="4"/>
            <w:permEnd w:id="435553827"/>
            <w:r w:rsidRPr="00381262">
              <w:rPr>
                <w:rFonts w:asciiTheme="minorHAnsi" w:hAnsiTheme="minorHAnsi" w:cstheme="minorHAnsi"/>
                <w:b/>
                <w:sz w:val="20"/>
                <w:szCs w:val="20"/>
              </w:rPr>
              <w:t>Âge :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E98984" w14:textId="77777777" w:rsidR="00745A63" w:rsidRPr="00381262" w:rsidRDefault="00745A63" w:rsidP="004C3FFE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4D5987" w14:textId="77777777" w:rsidR="00745A63" w:rsidRPr="00381262" w:rsidRDefault="00745A63" w:rsidP="004C3FFE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381262">
              <w:rPr>
                <w:rFonts w:asciiTheme="minorHAnsi" w:hAnsiTheme="minorHAnsi" w:cstheme="minorHAnsi"/>
                <w:sz w:val="20"/>
                <w:szCs w:val="20"/>
              </w:rPr>
              <w:t>ans</w:t>
            </w:r>
          </w:p>
        </w:tc>
        <w:tc>
          <w:tcPr>
            <w:tcW w:w="8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70824E" w14:textId="77777777" w:rsidR="00745A63" w:rsidRPr="00381262" w:rsidRDefault="00745A63" w:rsidP="004C3FFE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81262">
              <w:rPr>
                <w:rFonts w:asciiTheme="minorHAnsi" w:hAnsiTheme="minorHAnsi" w:cstheme="minorHAnsi"/>
                <w:b/>
                <w:sz w:val="20"/>
                <w:szCs w:val="20"/>
              </w:rPr>
              <w:t>Sexe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5988278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</w:tcPr>
              <w:p w14:paraId="0343EA9E" w14:textId="77777777" w:rsidR="00745A63" w:rsidRPr="00381262" w:rsidRDefault="00745A63" w:rsidP="004C3FFE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38126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8C61AC" w14:textId="77777777" w:rsidR="00745A63" w:rsidRPr="00381262" w:rsidRDefault="00745A63" w:rsidP="004C3FFE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381262">
              <w:rPr>
                <w:rFonts w:asciiTheme="minorHAnsi" w:hAnsiTheme="minorHAnsi" w:cstheme="minorHAnsi"/>
                <w:sz w:val="20"/>
                <w:szCs w:val="20"/>
              </w:rPr>
              <w:t>Homme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043248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</w:tcPr>
              <w:p w14:paraId="278BFF1F" w14:textId="77777777" w:rsidR="00745A63" w:rsidRPr="00381262" w:rsidRDefault="00745A63" w:rsidP="004C3FFE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38126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0C70780" w14:textId="77777777" w:rsidR="00745A63" w:rsidRPr="00381262" w:rsidRDefault="00745A63" w:rsidP="004C3FFE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381262">
              <w:rPr>
                <w:rFonts w:asciiTheme="minorHAnsi" w:hAnsiTheme="minorHAnsi" w:cstheme="minorHAnsi"/>
                <w:sz w:val="20"/>
                <w:szCs w:val="20"/>
              </w:rPr>
              <w:t>Femme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21040956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</w:tcPr>
              <w:p w14:paraId="2E779F07" w14:textId="77777777" w:rsidR="00745A63" w:rsidRPr="00381262" w:rsidRDefault="00745A63" w:rsidP="004C3FFE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38126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1CAE1A" w14:textId="77777777" w:rsidR="00745A63" w:rsidRPr="00381262" w:rsidRDefault="00745A63" w:rsidP="004C3FFE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381262">
              <w:rPr>
                <w:rFonts w:asciiTheme="minorHAnsi" w:hAnsiTheme="minorHAnsi" w:cstheme="minorHAnsi"/>
                <w:sz w:val="20"/>
                <w:szCs w:val="20"/>
              </w:rPr>
              <w:t>Autre :</w:t>
            </w:r>
          </w:p>
        </w:tc>
        <w:tc>
          <w:tcPr>
            <w:tcW w:w="22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6D4FFE20" w14:textId="77777777" w:rsidR="00745A63" w:rsidRPr="00381262" w:rsidRDefault="00745A63" w:rsidP="004C3FFE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45A63" w:rsidRPr="00381262" w14:paraId="3E0F33FD" w14:textId="77777777" w:rsidTr="00A966F8">
        <w:trPr>
          <w:trHeight w:val="1755"/>
        </w:trPr>
        <w:tc>
          <w:tcPr>
            <w:tcW w:w="2689" w:type="dxa"/>
            <w:gridSpan w:val="4"/>
            <w:tcBorders>
              <w:right w:val="nil"/>
            </w:tcBorders>
          </w:tcPr>
          <w:p w14:paraId="749ED749" w14:textId="77777777" w:rsidR="00745A63" w:rsidRPr="00381262" w:rsidRDefault="00745A63" w:rsidP="004C3FFE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898322631" w:edGrp="everyone" w:colFirst="1" w:colLast="1"/>
            <w:permEnd w:id="1214914626"/>
            <w:permEnd w:id="2111457304"/>
            <w:permEnd w:id="2034596164"/>
            <w:permEnd w:id="2023889250"/>
            <w:permEnd w:id="1603813906"/>
            <w:r w:rsidRPr="00381262">
              <w:rPr>
                <w:rFonts w:asciiTheme="minorHAnsi" w:hAnsiTheme="minorHAnsi" w:cstheme="minorHAnsi"/>
                <w:b/>
                <w:sz w:val="20"/>
                <w:szCs w:val="20"/>
              </w:rPr>
              <w:t>Histoire médicale</w:t>
            </w:r>
            <w:permStart w:id="144443882" w:edGrp="everyone" w:colFirst="3" w:colLast="3"/>
            <w:r w:rsidRPr="00381262">
              <w:rPr>
                <w:rFonts w:asciiTheme="minorHAnsi" w:hAnsiTheme="minorHAnsi" w:cstheme="minorHAnsi"/>
                <w:b/>
                <w:sz w:val="20"/>
                <w:szCs w:val="20"/>
              </w:rPr>
              <w:t> :</w:t>
            </w:r>
          </w:p>
        </w:tc>
        <w:tc>
          <w:tcPr>
            <w:tcW w:w="7941" w:type="dxa"/>
            <w:gridSpan w:val="22"/>
            <w:tcBorders>
              <w:left w:val="nil"/>
            </w:tcBorders>
          </w:tcPr>
          <w:p w14:paraId="0CB605F5" w14:textId="77777777" w:rsidR="00745A63" w:rsidRPr="00381262" w:rsidRDefault="00745A63" w:rsidP="004C3FF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45A63" w:rsidRPr="00381262" w14:paraId="738328B9" w14:textId="77777777" w:rsidTr="00A966F8">
        <w:trPr>
          <w:trHeight w:val="1167"/>
        </w:trPr>
        <w:tc>
          <w:tcPr>
            <w:tcW w:w="2689" w:type="dxa"/>
            <w:gridSpan w:val="4"/>
            <w:tcBorders>
              <w:right w:val="nil"/>
            </w:tcBorders>
          </w:tcPr>
          <w:p w14:paraId="684A3C49" w14:textId="77777777" w:rsidR="00745A63" w:rsidRPr="00381262" w:rsidRDefault="00745A63" w:rsidP="004C3FFE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010005811" w:edGrp="everyone" w:colFirst="1" w:colLast="1"/>
            <w:permEnd w:id="1898322631"/>
            <w:permEnd w:id="144443882"/>
            <w:r w:rsidRPr="0038126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Antécédents / conditions associées : </w:t>
            </w:r>
          </w:p>
        </w:tc>
        <w:tc>
          <w:tcPr>
            <w:tcW w:w="7941" w:type="dxa"/>
            <w:gridSpan w:val="22"/>
            <w:tcBorders>
              <w:left w:val="nil"/>
              <w:bottom w:val="single" w:sz="4" w:space="0" w:color="auto"/>
            </w:tcBorders>
          </w:tcPr>
          <w:p w14:paraId="02F7B263" w14:textId="77777777" w:rsidR="00745A63" w:rsidRPr="00381262" w:rsidRDefault="00745A63" w:rsidP="004C3FF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45A63" w:rsidRPr="00381262" w14:paraId="5B40A53C" w14:textId="77777777" w:rsidTr="00A966F8">
        <w:trPr>
          <w:trHeight w:val="244"/>
        </w:trPr>
        <w:tc>
          <w:tcPr>
            <w:tcW w:w="2689" w:type="dxa"/>
            <w:gridSpan w:val="4"/>
            <w:tcBorders>
              <w:right w:val="nil"/>
            </w:tcBorders>
          </w:tcPr>
          <w:p w14:paraId="09BE3A39" w14:textId="77777777" w:rsidR="00745A63" w:rsidRPr="00381262" w:rsidRDefault="00745A63" w:rsidP="004C3FFE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632430007" w:edGrp="everyone" w:colFirst="1" w:colLast="1"/>
            <w:permStart w:id="1167680373" w:edGrp="everyone" w:colFirst="3" w:colLast="3"/>
            <w:permStart w:id="195901870" w:edGrp="everyone" w:colFirst="6" w:colLast="6"/>
            <w:permEnd w:id="1010005811"/>
            <w:r w:rsidRPr="0038126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Allergies : 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7640225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left w:val="nil"/>
                  <w:bottom w:val="single" w:sz="4" w:space="0" w:color="auto"/>
                  <w:right w:val="nil"/>
                </w:tcBorders>
              </w:tcPr>
              <w:p w14:paraId="61CC4E3C" w14:textId="77777777" w:rsidR="00745A63" w:rsidRPr="00381262" w:rsidRDefault="00745A63" w:rsidP="004C3FFE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38126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17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14:paraId="75E2301B" w14:textId="77777777" w:rsidR="00745A63" w:rsidRPr="00381262" w:rsidRDefault="00745A63" w:rsidP="004C3FF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381262">
              <w:rPr>
                <w:rFonts w:asciiTheme="minorHAnsi" w:hAnsiTheme="minorHAnsi" w:cstheme="minorHAnsi"/>
                <w:sz w:val="20"/>
                <w:szCs w:val="20"/>
              </w:rPr>
              <w:t>Aucune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0067130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left w:val="nil"/>
                  <w:bottom w:val="single" w:sz="4" w:space="0" w:color="auto"/>
                  <w:right w:val="nil"/>
                </w:tcBorders>
              </w:tcPr>
              <w:p w14:paraId="015C73A0" w14:textId="77777777" w:rsidR="00745A63" w:rsidRPr="00381262" w:rsidRDefault="00745A63" w:rsidP="004C3FFE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38126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7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52CC5F52" w14:textId="77777777" w:rsidR="00745A63" w:rsidRPr="00381262" w:rsidRDefault="00745A63" w:rsidP="004C3FF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381262">
              <w:rPr>
                <w:rFonts w:asciiTheme="minorHAnsi" w:hAnsiTheme="minorHAnsi" w:cstheme="minorHAnsi"/>
                <w:sz w:val="20"/>
                <w:szCs w:val="20"/>
              </w:rPr>
              <w:t>Oui</w:t>
            </w:r>
          </w:p>
        </w:tc>
        <w:tc>
          <w:tcPr>
            <w:tcW w:w="708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0571AE5A" w14:textId="77777777" w:rsidR="00745A63" w:rsidRPr="00381262" w:rsidRDefault="00745A63" w:rsidP="004C3FF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381262">
              <w:rPr>
                <w:rFonts w:asciiTheme="minorHAnsi" w:hAnsiTheme="minorHAnsi" w:cstheme="minorHAnsi"/>
                <w:sz w:val="20"/>
                <w:szCs w:val="20"/>
              </w:rPr>
              <w:t>Type :</w:t>
            </w:r>
          </w:p>
        </w:tc>
        <w:tc>
          <w:tcPr>
            <w:tcW w:w="4398" w:type="dxa"/>
            <w:gridSpan w:val="10"/>
            <w:tcBorders>
              <w:left w:val="nil"/>
              <w:bottom w:val="single" w:sz="4" w:space="0" w:color="auto"/>
            </w:tcBorders>
          </w:tcPr>
          <w:p w14:paraId="753A5E4D" w14:textId="77777777" w:rsidR="00745A63" w:rsidRPr="00381262" w:rsidRDefault="00745A63" w:rsidP="004C3FF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45A63" w:rsidRPr="00381262" w14:paraId="36B7BAC4" w14:textId="77777777" w:rsidTr="00A966F8">
        <w:trPr>
          <w:trHeight w:val="225"/>
        </w:trPr>
        <w:tc>
          <w:tcPr>
            <w:tcW w:w="2689" w:type="dxa"/>
            <w:gridSpan w:val="4"/>
            <w:vMerge w:val="restart"/>
            <w:tcBorders>
              <w:right w:val="nil"/>
            </w:tcBorders>
          </w:tcPr>
          <w:p w14:paraId="5A0FD2FA" w14:textId="77777777" w:rsidR="00745A63" w:rsidRPr="00381262" w:rsidRDefault="00745A63" w:rsidP="004C3FFE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771758405" w:edGrp="everyone" w:colFirst="1" w:colLast="1"/>
            <w:permEnd w:id="632430007"/>
            <w:permEnd w:id="1167680373"/>
            <w:permEnd w:id="195901870"/>
            <w:r w:rsidRPr="0038126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Médication : 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0583627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left w:val="nil"/>
                  <w:bottom w:val="nil"/>
                  <w:right w:val="nil"/>
                </w:tcBorders>
              </w:tcPr>
              <w:p w14:paraId="2C1D950B" w14:textId="77777777" w:rsidR="00745A63" w:rsidRPr="00381262" w:rsidRDefault="00745A63" w:rsidP="004C3FFE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38126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516" w:type="dxa"/>
            <w:gridSpan w:val="21"/>
            <w:tcBorders>
              <w:left w:val="nil"/>
              <w:bottom w:val="nil"/>
            </w:tcBorders>
          </w:tcPr>
          <w:p w14:paraId="05EB80C5" w14:textId="77777777" w:rsidR="00745A63" w:rsidRPr="00381262" w:rsidRDefault="00745A63" w:rsidP="004C3FF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381262">
              <w:rPr>
                <w:rFonts w:asciiTheme="minorHAnsi" w:hAnsiTheme="minorHAnsi" w:cstheme="minorHAnsi"/>
                <w:sz w:val="20"/>
                <w:szCs w:val="20"/>
              </w:rPr>
              <w:t>voir profil pharmacologique au dossier</w:t>
            </w:r>
          </w:p>
        </w:tc>
      </w:tr>
      <w:tr w:rsidR="00745A63" w:rsidRPr="00381262" w14:paraId="4440A57B" w14:textId="77777777" w:rsidTr="00A966F8">
        <w:trPr>
          <w:trHeight w:val="224"/>
        </w:trPr>
        <w:tc>
          <w:tcPr>
            <w:tcW w:w="2689" w:type="dxa"/>
            <w:gridSpan w:val="4"/>
            <w:vMerge/>
            <w:tcBorders>
              <w:right w:val="nil"/>
            </w:tcBorders>
          </w:tcPr>
          <w:p w14:paraId="4184C9B2" w14:textId="77777777" w:rsidR="00745A63" w:rsidRPr="00381262" w:rsidRDefault="00745A63" w:rsidP="004C3FF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329873329" w:edGrp="everyone" w:colFirst="1" w:colLast="1"/>
            <w:permEnd w:id="771758405"/>
          </w:p>
        </w:tc>
        <w:tc>
          <w:tcPr>
            <w:tcW w:w="7941" w:type="dxa"/>
            <w:gridSpan w:val="22"/>
            <w:tcBorders>
              <w:top w:val="nil"/>
              <w:left w:val="nil"/>
            </w:tcBorders>
          </w:tcPr>
          <w:p w14:paraId="1E3A7900" w14:textId="77777777" w:rsidR="00745A63" w:rsidRPr="00381262" w:rsidRDefault="00745A63" w:rsidP="004C3FF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45A63" w:rsidRPr="00381262" w14:paraId="3FB14DF3" w14:textId="77777777" w:rsidTr="00A966F8">
        <w:trPr>
          <w:trHeight w:val="872"/>
        </w:trPr>
        <w:tc>
          <w:tcPr>
            <w:tcW w:w="2689" w:type="dxa"/>
            <w:gridSpan w:val="4"/>
            <w:tcBorders>
              <w:right w:val="nil"/>
            </w:tcBorders>
          </w:tcPr>
          <w:p w14:paraId="7F192729" w14:textId="77777777" w:rsidR="00745A63" w:rsidRPr="00381262" w:rsidRDefault="00745A63" w:rsidP="004C3FFE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877622587" w:edGrp="everyone" w:colFirst="1" w:colLast="1"/>
            <w:permEnd w:id="329873329"/>
            <w:r w:rsidRPr="00381262">
              <w:rPr>
                <w:rFonts w:asciiTheme="minorHAnsi" w:hAnsiTheme="minorHAnsi" w:cstheme="minorHAnsi"/>
                <w:b/>
                <w:sz w:val="20"/>
                <w:szCs w:val="20"/>
              </w:rPr>
              <w:t>Ordonnances médicales / contre-indications :</w:t>
            </w:r>
          </w:p>
        </w:tc>
        <w:tc>
          <w:tcPr>
            <w:tcW w:w="7941" w:type="dxa"/>
            <w:gridSpan w:val="22"/>
            <w:tcBorders>
              <w:left w:val="nil"/>
            </w:tcBorders>
          </w:tcPr>
          <w:p w14:paraId="03005B0A" w14:textId="77777777" w:rsidR="00745A63" w:rsidRPr="00381262" w:rsidRDefault="00745A63" w:rsidP="004C3FF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45A63" w:rsidRPr="00381262" w14:paraId="69E95E7B" w14:textId="77777777" w:rsidTr="00A966F8">
        <w:trPr>
          <w:trHeight w:val="1461"/>
        </w:trPr>
        <w:tc>
          <w:tcPr>
            <w:tcW w:w="2689" w:type="dxa"/>
            <w:gridSpan w:val="4"/>
            <w:tcBorders>
              <w:right w:val="nil"/>
            </w:tcBorders>
          </w:tcPr>
          <w:p w14:paraId="1008296A" w14:textId="77777777" w:rsidR="00745A63" w:rsidRPr="00381262" w:rsidRDefault="00745A63" w:rsidP="004C3FFE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019414159" w:edGrp="everyone" w:colFirst="1" w:colLast="1"/>
            <w:permEnd w:id="877622587"/>
            <w:r w:rsidRPr="00381262">
              <w:rPr>
                <w:rFonts w:asciiTheme="minorHAnsi" w:hAnsiTheme="minorHAnsi" w:cstheme="minorHAnsi"/>
                <w:b/>
                <w:sz w:val="20"/>
                <w:szCs w:val="20"/>
              </w:rPr>
              <w:t>Rapports d’examen / signes vitaux / laboratoires :</w:t>
            </w:r>
          </w:p>
        </w:tc>
        <w:tc>
          <w:tcPr>
            <w:tcW w:w="7941" w:type="dxa"/>
            <w:gridSpan w:val="22"/>
            <w:tcBorders>
              <w:left w:val="nil"/>
            </w:tcBorders>
          </w:tcPr>
          <w:p w14:paraId="24299297" w14:textId="77777777" w:rsidR="00745A63" w:rsidRPr="00381262" w:rsidRDefault="00745A63" w:rsidP="004C3FFE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tr w:rsidR="00745A63" w:rsidRPr="00381262" w14:paraId="7C161BAA" w14:textId="77777777" w:rsidTr="00A966F8">
        <w:trPr>
          <w:trHeight w:val="251"/>
        </w:trPr>
        <w:tc>
          <w:tcPr>
            <w:tcW w:w="2689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8DA744B" w14:textId="77777777" w:rsidR="00745A63" w:rsidRPr="00381262" w:rsidRDefault="00745A63" w:rsidP="004C3FFE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567306927" w:edGrp="everyone" w:colFirst="1" w:colLast="1"/>
            <w:permEnd w:id="1019414159"/>
            <w:r w:rsidRPr="0038126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Traitements antérieurs  : </w:t>
            </w:r>
          </w:p>
        </w:tc>
        <w:tc>
          <w:tcPr>
            <w:tcW w:w="7941" w:type="dxa"/>
            <w:gridSpan w:val="2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FAC3265" w14:textId="77777777" w:rsidR="00745A63" w:rsidRPr="00381262" w:rsidRDefault="00745A63" w:rsidP="004C3FF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45A63" w:rsidRPr="00381262" w14:paraId="011F9CB5" w14:textId="77777777" w:rsidTr="00A966F8">
        <w:trPr>
          <w:trHeight w:val="251"/>
        </w:trPr>
        <w:tc>
          <w:tcPr>
            <w:tcW w:w="6658" w:type="dxa"/>
            <w:gridSpan w:val="17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73033D4" w14:textId="315CF9A3" w:rsidR="00745A63" w:rsidRPr="00381262" w:rsidRDefault="00745A63" w:rsidP="0008105F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2071464215" w:edGrp="everyone" w:colFirst="3" w:colLast="3"/>
            <w:permStart w:id="1052181381" w:edGrp="everyone" w:colFirst="1" w:colLast="1"/>
            <w:permEnd w:id="1567306927"/>
            <w:r w:rsidRPr="0038126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Consentement obtenu </w:t>
            </w:r>
            <w:r w:rsidR="0008105F">
              <w:rPr>
                <w:rFonts w:asciiTheme="minorHAnsi" w:hAnsiTheme="minorHAnsi" w:cstheme="minorHAnsi"/>
                <w:b/>
                <w:sz w:val="20"/>
                <w:szCs w:val="20"/>
              </w:rPr>
              <w:t>de</w:t>
            </w:r>
            <w:r w:rsidRPr="0038126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08105F">
              <w:rPr>
                <w:rFonts w:asciiTheme="minorHAnsi" w:hAnsiTheme="minorHAnsi" w:cstheme="minorHAnsi"/>
                <w:b/>
                <w:sz w:val="20"/>
                <w:szCs w:val="20"/>
              </w:rPr>
              <w:t>l’usager ou représentant légal pour l’intervention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4614667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single" w:sz="4" w:space="0" w:color="auto"/>
                  <w:left w:val="nil"/>
                  <w:right w:val="nil"/>
                </w:tcBorders>
              </w:tcPr>
              <w:p w14:paraId="0F413B96" w14:textId="77777777" w:rsidR="00745A63" w:rsidRPr="00381262" w:rsidRDefault="00745A63" w:rsidP="004C3FFE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38126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92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14:paraId="5497AECD" w14:textId="77777777" w:rsidR="00745A63" w:rsidRPr="00381262" w:rsidRDefault="00745A63" w:rsidP="004C3FF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381262">
              <w:rPr>
                <w:rFonts w:asciiTheme="minorHAnsi" w:hAnsiTheme="minorHAnsi" w:cstheme="minorHAnsi"/>
                <w:sz w:val="20"/>
                <w:szCs w:val="20"/>
              </w:rPr>
              <w:t>Oui 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20439726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gridSpan w:val="2"/>
                <w:tcBorders>
                  <w:top w:val="single" w:sz="4" w:space="0" w:color="auto"/>
                  <w:left w:val="nil"/>
                  <w:right w:val="nil"/>
                </w:tcBorders>
              </w:tcPr>
              <w:p w14:paraId="5A19C8FC" w14:textId="77777777" w:rsidR="00745A63" w:rsidRPr="00381262" w:rsidRDefault="00745A63" w:rsidP="004C3FFE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38126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30" w:type="dxa"/>
            <w:gridSpan w:val="3"/>
            <w:tcBorders>
              <w:top w:val="single" w:sz="4" w:space="0" w:color="auto"/>
              <w:left w:val="nil"/>
            </w:tcBorders>
          </w:tcPr>
          <w:p w14:paraId="2A405592" w14:textId="77777777" w:rsidR="00745A63" w:rsidRPr="00381262" w:rsidRDefault="00745A63" w:rsidP="004C3FF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381262">
              <w:rPr>
                <w:rFonts w:asciiTheme="minorHAnsi" w:hAnsiTheme="minorHAnsi" w:cstheme="minorHAnsi"/>
                <w:sz w:val="20"/>
                <w:szCs w:val="20"/>
              </w:rPr>
              <w:t>Non</w:t>
            </w:r>
          </w:p>
        </w:tc>
      </w:tr>
      <w:permEnd w:id="2071464215"/>
      <w:permEnd w:id="1052181381"/>
    </w:tbl>
    <w:p w14:paraId="67230069" w14:textId="77777777" w:rsidR="007468D5" w:rsidRDefault="007468D5"/>
    <w:tbl>
      <w:tblPr>
        <w:tblStyle w:val="Grilledutableau5"/>
        <w:tblW w:w="10630" w:type="dxa"/>
        <w:tblLayout w:type="fixed"/>
        <w:tblLook w:val="04A0" w:firstRow="1" w:lastRow="0" w:firstColumn="1" w:lastColumn="0" w:noHBand="0" w:noVBand="1"/>
      </w:tblPr>
      <w:tblGrid>
        <w:gridCol w:w="1121"/>
        <w:gridCol w:w="2409"/>
        <w:gridCol w:w="9"/>
        <w:gridCol w:w="416"/>
        <w:gridCol w:w="9"/>
        <w:gridCol w:w="142"/>
        <w:gridCol w:w="425"/>
        <w:gridCol w:w="417"/>
        <w:gridCol w:w="434"/>
        <w:gridCol w:w="425"/>
        <w:gridCol w:w="1134"/>
        <w:gridCol w:w="284"/>
        <w:gridCol w:w="141"/>
        <w:gridCol w:w="851"/>
        <w:gridCol w:w="142"/>
        <w:gridCol w:w="992"/>
        <w:gridCol w:w="1279"/>
      </w:tblGrid>
      <w:tr w:rsidR="00745A63" w:rsidRPr="00381262" w14:paraId="4F36E8E3" w14:textId="77777777" w:rsidTr="00A966F8">
        <w:tc>
          <w:tcPr>
            <w:tcW w:w="4106" w:type="dxa"/>
            <w:gridSpan w:val="6"/>
            <w:tcBorders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335D2F2C" w14:textId="77777777" w:rsidR="00745A63" w:rsidRPr="00381262" w:rsidRDefault="00745A63" w:rsidP="004C3FFE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170633533" w:edGrp="everyone" w:colFirst="1" w:colLast="1"/>
            <w:permStart w:id="1919288562" w:edGrp="everyone" w:colFirst="3" w:colLast="3"/>
            <w:permStart w:id="2106200541" w:edGrp="everyone" w:colFirst="5" w:colLast="5"/>
            <w:r w:rsidRPr="00381262">
              <w:rPr>
                <w:rFonts w:asciiTheme="minorHAnsi" w:hAnsiTheme="minorHAnsi" w:cstheme="minorHAnsi"/>
                <w:b/>
                <w:sz w:val="20"/>
                <w:szCs w:val="20"/>
              </w:rPr>
              <w:t>RENSEIGNEMENTS DE L’USAGER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</w:rPr>
            <w:id w:val="-1961333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left w:val="nil"/>
                  <w:bottom w:val="nil"/>
                  <w:right w:val="nil"/>
                </w:tcBorders>
                <w:shd w:val="clear" w:color="auto" w:fill="BFBFBF" w:themeFill="background1" w:themeFillShade="BF"/>
                <w:vAlign w:val="center"/>
              </w:tcPr>
              <w:p w14:paraId="18E789FF" w14:textId="77777777" w:rsidR="00745A63" w:rsidRPr="00381262" w:rsidRDefault="00745A63" w:rsidP="004C3FFE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381262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694" w:type="dxa"/>
            <w:gridSpan w:val="5"/>
            <w:tcBorders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05A5BB68" w14:textId="77777777" w:rsidR="00745A63" w:rsidRPr="00381262" w:rsidRDefault="00745A63" w:rsidP="004C3FFE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 w:rsidRPr="00381262">
              <w:rPr>
                <w:rFonts w:asciiTheme="minorHAnsi" w:hAnsiTheme="minorHAnsi" w:cstheme="minorHAnsi"/>
                <w:sz w:val="16"/>
                <w:szCs w:val="16"/>
              </w:rPr>
              <w:t>Voir formulaire autre professionnel :</w:t>
            </w:r>
          </w:p>
        </w:tc>
        <w:tc>
          <w:tcPr>
            <w:tcW w:w="1134" w:type="dxa"/>
            <w:gridSpan w:val="3"/>
            <w:tcBorders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421327FF" w14:textId="77777777" w:rsidR="00745A63" w:rsidRPr="00381262" w:rsidRDefault="00745A63" w:rsidP="004C3FFE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73F249B6" w14:textId="77777777" w:rsidR="00745A63" w:rsidRPr="00381262" w:rsidRDefault="00745A63" w:rsidP="004C3FFE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 w:rsidRPr="00381262">
              <w:rPr>
                <w:rFonts w:asciiTheme="minorHAnsi" w:hAnsiTheme="minorHAnsi" w:cstheme="minorHAnsi"/>
                <w:sz w:val="16"/>
                <w:szCs w:val="16"/>
              </w:rPr>
              <w:t>En date du :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</w:rPr>
            <w:id w:val="987360255"/>
            <w:placeholder>
              <w:docPart w:val="0775B59D5A374F50A8AA10388D833EE6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279" w:type="dxa"/>
                <w:tcBorders>
                  <w:left w:val="nil"/>
                  <w:bottom w:val="nil"/>
                </w:tcBorders>
                <w:shd w:val="clear" w:color="auto" w:fill="BFBFBF" w:themeFill="background1" w:themeFillShade="BF"/>
                <w:vAlign w:val="center"/>
              </w:tcPr>
              <w:p w14:paraId="3102B06C" w14:textId="77777777" w:rsidR="00745A63" w:rsidRPr="00381262" w:rsidRDefault="00745A63" w:rsidP="004C3FFE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381262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745A63" w:rsidRPr="00381262" w14:paraId="7B75B443" w14:textId="77777777" w:rsidTr="00A966F8">
        <w:trPr>
          <w:trHeight w:val="251"/>
        </w:trPr>
        <w:tc>
          <w:tcPr>
            <w:tcW w:w="3530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8913B83" w14:textId="77777777" w:rsidR="00745A63" w:rsidRPr="00381262" w:rsidRDefault="00745A63" w:rsidP="004C3FFE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991734159" w:edGrp="everyone" w:colFirst="7" w:colLast="7"/>
            <w:permStart w:id="839912305" w:edGrp="everyone" w:colFirst="5" w:colLast="5"/>
            <w:permStart w:id="159469739" w:edGrp="everyone" w:colFirst="3" w:colLast="3"/>
            <w:permStart w:id="1864847798" w:edGrp="everyone" w:colFirst="1" w:colLast="1"/>
            <w:permEnd w:id="1170633533"/>
            <w:permEnd w:id="1919288562"/>
            <w:permEnd w:id="2106200541"/>
            <w:r w:rsidRPr="00381262">
              <w:rPr>
                <w:rFonts w:asciiTheme="minorHAnsi" w:hAnsiTheme="minorHAnsi" w:cstheme="minorHAnsi"/>
                <w:b/>
                <w:sz w:val="20"/>
                <w:szCs w:val="20"/>
              </w:rPr>
              <w:t>Source des informations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4628513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4" w:type="dxa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</w:tcPr>
              <w:p w14:paraId="46A4CB69" w14:textId="77777777" w:rsidR="00745A63" w:rsidRPr="00381262" w:rsidRDefault="00745A63" w:rsidP="004C3FFE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38126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1C452D" w14:textId="77777777" w:rsidR="00745A63" w:rsidRPr="00381262" w:rsidRDefault="00745A63" w:rsidP="004C3FFE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381262">
              <w:rPr>
                <w:rFonts w:asciiTheme="minorHAnsi" w:hAnsiTheme="minorHAnsi" w:cstheme="minorHAnsi"/>
                <w:sz w:val="20"/>
                <w:szCs w:val="20"/>
              </w:rPr>
              <w:t>Usager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452523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</w:tcPr>
              <w:p w14:paraId="46969482" w14:textId="77777777" w:rsidR="00745A63" w:rsidRPr="00381262" w:rsidRDefault="00745A63" w:rsidP="004C3FFE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38126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9CC0BCE" w14:textId="77777777" w:rsidR="00745A63" w:rsidRPr="00381262" w:rsidRDefault="00745A63" w:rsidP="004C3FFE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381262">
              <w:rPr>
                <w:rFonts w:asciiTheme="minorHAnsi" w:hAnsiTheme="minorHAnsi" w:cstheme="minorHAnsi"/>
                <w:sz w:val="20"/>
                <w:szCs w:val="20"/>
              </w:rPr>
              <w:t>Famille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788703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</w:tcPr>
              <w:p w14:paraId="43EDA9BD" w14:textId="77777777" w:rsidR="00745A63" w:rsidRPr="00381262" w:rsidRDefault="00745A63" w:rsidP="004C3FFE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38126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F959194" w14:textId="77777777" w:rsidR="00745A63" w:rsidRPr="00381262" w:rsidRDefault="00745A63" w:rsidP="004C3FFE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381262">
              <w:rPr>
                <w:rFonts w:asciiTheme="minorHAnsi" w:hAnsiTheme="minorHAnsi" w:cstheme="minorHAnsi"/>
                <w:sz w:val="20"/>
                <w:szCs w:val="20"/>
              </w:rPr>
              <w:t>Autre :</w:t>
            </w:r>
          </w:p>
        </w:tc>
        <w:tc>
          <w:tcPr>
            <w:tcW w:w="24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77FE8D0A" w14:textId="77777777" w:rsidR="00745A63" w:rsidRPr="00381262" w:rsidRDefault="00745A63" w:rsidP="004C3FFE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45A63" w:rsidRPr="00381262" w14:paraId="2587059F" w14:textId="77777777" w:rsidTr="00A966F8">
        <w:trPr>
          <w:trHeight w:val="251"/>
        </w:trPr>
        <w:tc>
          <w:tcPr>
            <w:tcW w:w="3539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D916373" w14:textId="77777777" w:rsidR="00745A63" w:rsidRPr="00381262" w:rsidRDefault="00745A63" w:rsidP="004C3FFE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52849480" w:edGrp="everyone" w:colFirst="5" w:colLast="5"/>
            <w:permStart w:id="1888447004" w:edGrp="everyone" w:colFirst="3" w:colLast="3"/>
            <w:permStart w:id="99712468" w:edGrp="everyone" w:colFirst="1" w:colLast="1"/>
            <w:permEnd w:id="1991734159"/>
            <w:permEnd w:id="839912305"/>
            <w:permEnd w:id="159469739"/>
            <w:permEnd w:id="1864847798"/>
            <w:r w:rsidRPr="00381262">
              <w:rPr>
                <w:rFonts w:asciiTheme="minorHAnsi" w:hAnsiTheme="minorHAnsi" w:cstheme="minorHAnsi"/>
                <w:b/>
                <w:sz w:val="20"/>
                <w:szCs w:val="20"/>
              </w:rPr>
              <w:t>Dominance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7001212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</w:tcPr>
              <w:p w14:paraId="7DA12F61" w14:textId="77777777" w:rsidR="00745A63" w:rsidRPr="00381262" w:rsidRDefault="00745A63" w:rsidP="004C3FFE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38126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A39F24" w14:textId="77777777" w:rsidR="00745A63" w:rsidRPr="00381262" w:rsidRDefault="00745A63" w:rsidP="004C3FFE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381262">
              <w:rPr>
                <w:rFonts w:asciiTheme="minorHAnsi" w:hAnsiTheme="minorHAnsi" w:cstheme="minorHAnsi"/>
                <w:sz w:val="20"/>
                <w:szCs w:val="20"/>
              </w:rPr>
              <w:t>Droitier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3537336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</w:tcPr>
              <w:p w14:paraId="3F1CE824" w14:textId="77777777" w:rsidR="00745A63" w:rsidRPr="00381262" w:rsidRDefault="00745A63" w:rsidP="004C3FFE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38126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029288" w14:textId="77777777" w:rsidR="00745A63" w:rsidRPr="00381262" w:rsidRDefault="00745A63" w:rsidP="004C3FFE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381262">
              <w:rPr>
                <w:rFonts w:asciiTheme="minorHAnsi" w:hAnsiTheme="minorHAnsi" w:cstheme="minorHAnsi"/>
                <w:sz w:val="20"/>
                <w:szCs w:val="20"/>
              </w:rPr>
              <w:t>Gaucher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4170115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</w:tcPr>
              <w:p w14:paraId="24BC4300" w14:textId="77777777" w:rsidR="00745A63" w:rsidRPr="00381262" w:rsidRDefault="00745A63" w:rsidP="004C3FFE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38126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2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65631770" w14:textId="77777777" w:rsidR="00745A63" w:rsidRPr="00381262" w:rsidRDefault="00745A63" w:rsidP="004C3FFE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381262">
              <w:rPr>
                <w:rFonts w:asciiTheme="minorHAnsi" w:hAnsiTheme="minorHAnsi" w:cstheme="minorHAnsi"/>
                <w:sz w:val="20"/>
                <w:szCs w:val="20"/>
              </w:rPr>
              <w:t>Ambidextre</w:t>
            </w:r>
          </w:p>
        </w:tc>
      </w:tr>
      <w:tr w:rsidR="00745A63" w:rsidRPr="00381262" w14:paraId="616A08E1" w14:textId="77777777" w:rsidTr="00A966F8">
        <w:trPr>
          <w:trHeight w:val="231"/>
        </w:trPr>
        <w:tc>
          <w:tcPr>
            <w:tcW w:w="112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7EF67BF" w14:textId="77777777" w:rsidR="00745A63" w:rsidRPr="00381262" w:rsidRDefault="00745A63" w:rsidP="004C3FFE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419973047" w:edGrp="everyone" w:colFirst="1" w:colLast="1"/>
            <w:permStart w:id="85605686" w:edGrp="everyone" w:colFirst="3" w:colLast="3"/>
            <w:permEnd w:id="52849480"/>
            <w:permEnd w:id="1888447004"/>
            <w:permEnd w:id="99712468"/>
            <w:r w:rsidRPr="00381262">
              <w:rPr>
                <w:rFonts w:asciiTheme="minorHAnsi" w:hAnsiTheme="minorHAnsi" w:cstheme="minorHAnsi"/>
                <w:b/>
                <w:sz w:val="20"/>
                <w:szCs w:val="20"/>
              </w:rPr>
              <w:t>Langue :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</w:tcBorders>
          </w:tcPr>
          <w:p w14:paraId="466BF310" w14:textId="77777777" w:rsidR="00745A63" w:rsidRPr="00381262" w:rsidRDefault="00745A63" w:rsidP="004C3FF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86" w:type="dxa"/>
            <w:gridSpan w:val="7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6587D23" w14:textId="77777777" w:rsidR="00745A63" w:rsidRPr="00381262" w:rsidRDefault="00745A63" w:rsidP="004C3FFE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81262">
              <w:rPr>
                <w:rFonts w:asciiTheme="minorHAnsi" w:hAnsiTheme="minorHAnsi" w:cstheme="minorHAnsi"/>
                <w:b/>
                <w:sz w:val="20"/>
                <w:szCs w:val="20"/>
              </w:rPr>
              <w:t>Problème de communication :</w:t>
            </w:r>
          </w:p>
        </w:tc>
        <w:tc>
          <w:tcPr>
            <w:tcW w:w="36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BC576C3" w14:textId="77777777" w:rsidR="00745A63" w:rsidRPr="00381262" w:rsidRDefault="00745A63" w:rsidP="004C3FF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45A63" w:rsidRPr="00381262" w14:paraId="03BBA79D" w14:textId="77777777" w:rsidTr="00A966F8">
        <w:trPr>
          <w:trHeight w:val="231"/>
        </w:trPr>
        <w:tc>
          <w:tcPr>
            <w:tcW w:w="112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BE38B43" w14:textId="77777777" w:rsidR="00745A63" w:rsidRPr="00381262" w:rsidRDefault="00745A63" w:rsidP="004C3FFE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302149456" w:edGrp="everyone" w:colFirst="3" w:colLast="3"/>
            <w:permStart w:id="543822342" w:edGrp="everyone" w:colFirst="1" w:colLast="1"/>
            <w:permEnd w:id="1419973047"/>
            <w:permEnd w:id="85605686"/>
            <w:r w:rsidRPr="00381262">
              <w:rPr>
                <w:rFonts w:asciiTheme="minorHAnsi" w:hAnsiTheme="minorHAnsi" w:cstheme="minorHAnsi"/>
                <w:b/>
                <w:sz w:val="20"/>
                <w:szCs w:val="20"/>
              </w:rPr>
              <w:t>Audition :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</w:tcBorders>
          </w:tcPr>
          <w:p w14:paraId="236255EB" w14:textId="77777777" w:rsidR="00745A63" w:rsidRPr="00381262" w:rsidRDefault="00745A63" w:rsidP="004C3FF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right w:val="nil"/>
            </w:tcBorders>
          </w:tcPr>
          <w:p w14:paraId="0E86E447" w14:textId="77777777" w:rsidR="00745A63" w:rsidRPr="00381262" w:rsidRDefault="00745A63" w:rsidP="004C3FFE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81262">
              <w:rPr>
                <w:rFonts w:asciiTheme="minorHAnsi" w:hAnsiTheme="minorHAnsi" w:cstheme="minorHAnsi"/>
                <w:b/>
                <w:sz w:val="20"/>
                <w:szCs w:val="20"/>
              </w:rPr>
              <w:t>Vision :</w:t>
            </w:r>
          </w:p>
        </w:tc>
        <w:tc>
          <w:tcPr>
            <w:tcW w:w="5682" w:type="dxa"/>
            <w:gridSpan w:val="9"/>
            <w:tcBorders>
              <w:top w:val="single" w:sz="4" w:space="0" w:color="auto"/>
              <w:left w:val="nil"/>
            </w:tcBorders>
          </w:tcPr>
          <w:p w14:paraId="67F02B57" w14:textId="77777777" w:rsidR="00745A63" w:rsidRPr="00381262" w:rsidRDefault="00745A63" w:rsidP="004C3FF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302149456"/>
      <w:permEnd w:id="543822342"/>
    </w:tbl>
    <w:p w14:paraId="31CE304B" w14:textId="6026D0A1" w:rsidR="00105C64" w:rsidRDefault="00105C64"/>
    <w:tbl>
      <w:tblPr>
        <w:tblStyle w:val="Grilledutableau"/>
        <w:tblW w:w="106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395"/>
        <w:gridCol w:w="416"/>
        <w:gridCol w:w="706"/>
        <w:gridCol w:w="9"/>
        <w:gridCol w:w="263"/>
        <w:gridCol w:w="161"/>
        <w:gridCol w:w="123"/>
        <w:gridCol w:w="444"/>
        <w:gridCol w:w="24"/>
        <w:gridCol w:w="425"/>
        <w:gridCol w:w="118"/>
        <w:gridCol w:w="284"/>
        <w:gridCol w:w="141"/>
        <w:gridCol w:w="123"/>
        <w:gridCol w:w="303"/>
        <w:gridCol w:w="131"/>
        <w:gridCol w:w="15"/>
        <w:gridCol w:w="137"/>
        <w:gridCol w:w="166"/>
        <w:gridCol w:w="391"/>
        <w:gridCol w:w="34"/>
        <w:gridCol w:w="396"/>
        <w:gridCol w:w="289"/>
        <w:gridCol w:w="415"/>
        <w:gridCol w:w="34"/>
        <w:gridCol w:w="263"/>
        <w:gridCol w:w="162"/>
        <w:gridCol w:w="145"/>
        <w:gridCol w:w="266"/>
        <w:gridCol w:w="15"/>
        <w:gridCol w:w="135"/>
        <w:gridCol w:w="290"/>
        <w:gridCol w:w="428"/>
        <w:gridCol w:w="425"/>
        <w:gridCol w:w="139"/>
        <w:gridCol w:w="130"/>
        <w:gridCol w:w="298"/>
        <w:gridCol w:w="996"/>
      </w:tblGrid>
      <w:tr w:rsidR="003C0143" w:rsidRPr="00B43FA1" w14:paraId="30E0150A" w14:textId="77777777" w:rsidTr="00A966F8">
        <w:tc>
          <w:tcPr>
            <w:tcW w:w="4084" w:type="dxa"/>
            <w:gridSpan w:val="11"/>
            <w:tcBorders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43EFF06D" w14:textId="77777777" w:rsidR="003C0143" w:rsidRPr="00D66ED1" w:rsidRDefault="003C0143" w:rsidP="008C1E71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907019248" w:edGrp="everyone" w:colFirst="1" w:colLast="1"/>
            <w:permStart w:id="1604794517" w:edGrp="everyone" w:colFirst="3" w:colLast="3"/>
            <w:permStart w:id="2016696041" w:edGrp="everyone" w:colFirst="5" w:colLast="5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ENVIRONNEMENT SOCIAL ET PHYSIQUE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</w:rPr>
            <w:id w:val="-3810205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gridSpan w:val="2"/>
                <w:tcBorders>
                  <w:left w:val="nil"/>
                  <w:bottom w:val="single" w:sz="4" w:space="0" w:color="auto"/>
                  <w:right w:val="nil"/>
                </w:tcBorders>
                <w:shd w:val="clear" w:color="auto" w:fill="BFBFBF" w:themeFill="background1" w:themeFillShade="BF"/>
                <w:vAlign w:val="center"/>
              </w:tcPr>
              <w:p w14:paraId="66E76CC6" w14:textId="77777777" w:rsidR="003C0143" w:rsidRPr="00B43FA1" w:rsidRDefault="003C0143" w:rsidP="008C1E71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697" w:type="dxa"/>
            <w:gridSpan w:val="13"/>
            <w:tcBorders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5744C657" w14:textId="77777777" w:rsidR="003C0143" w:rsidRPr="00B43FA1" w:rsidRDefault="003C0143" w:rsidP="008C1E71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Voir formulaire autre professionnel :</w:t>
            </w:r>
          </w:p>
        </w:tc>
        <w:tc>
          <w:tcPr>
            <w:tcW w:w="1013" w:type="dxa"/>
            <w:gridSpan w:val="6"/>
            <w:tcBorders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0479CC5A" w14:textId="77777777" w:rsidR="003C0143" w:rsidRPr="00B43FA1" w:rsidRDefault="003C0143" w:rsidP="008C1E71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</w:p>
        </w:tc>
        <w:tc>
          <w:tcPr>
            <w:tcW w:w="1122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4FA15CE1" w14:textId="77777777" w:rsidR="003C0143" w:rsidRPr="00B43FA1" w:rsidRDefault="003C0143" w:rsidP="008C1E71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En date du :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</w:rPr>
            <w:id w:val="-782341874"/>
            <w:placeholder>
              <w:docPart w:val="657E0328CD654DA0AD6D5C51CF367B1A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294" w:type="dxa"/>
                <w:gridSpan w:val="2"/>
                <w:tcBorders>
                  <w:left w:val="nil"/>
                  <w:bottom w:val="single" w:sz="4" w:space="0" w:color="auto"/>
                </w:tcBorders>
                <w:shd w:val="clear" w:color="auto" w:fill="BFBFBF" w:themeFill="background1" w:themeFillShade="BF"/>
                <w:vAlign w:val="center"/>
              </w:tcPr>
              <w:p w14:paraId="7C7508D0" w14:textId="77777777" w:rsidR="003C0143" w:rsidRPr="00B43FA1" w:rsidRDefault="003C0143" w:rsidP="008C1E71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7468D5" w:rsidRPr="00B43FA1" w14:paraId="3EC04A07" w14:textId="77777777" w:rsidTr="00A966F8">
        <w:tc>
          <w:tcPr>
            <w:tcW w:w="3541" w:type="dxa"/>
            <w:gridSpan w:val="9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5CDC958D" w14:textId="7EF9127A" w:rsidR="007468D5" w:rsidRPr="007468D5" w:rsidRDefault="007468D5" w:rsidP="008C1E71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235291105" w:edGrp="everyone" w:colFirst="1" w:colLast="1"/>
            <w:permStart w:id="1306876935" w:edGrp="everyone" w:colFirst="3" w:colLast="3"/>
            <w:permStart w:id="1958487898" w:edGrp="everyone" w:colFirst="5" w:colLast="5"/>
            <w:permStart w:id="1421487745" w:edGrp="everyone" w:colFirst="7" w:colLast="7"/>
            <w:permEnd w:id="907019248"/>
            <w:permEnd w:id="1604794517"/>
            <w:permEnd w:id="2016696041"/>
            <w:r w:rsidRPr="007468D5">
              <w:rPr>
                <w:rFonts w:asciiTheme="minorHAnsi" w:hAnsiTheme="minorHAnsi" w:cstheme="minorHAnsi"/>
                <w:b/>
                <w:sz w:val="20"/>
                <w:szCs w:val="20"/>
              </w:rPr>
              <w:t>Source des informations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677782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14:paraId="1562388A" w14:textId="448BC4E0" w:rsidR="007468D5" w:rsidRPr="007468D5" w:rsidRDefault="007468D5" w:rsidP="008C1E71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18" w:type="dxa"/>
            <w:gridSpan w:val="9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1FB256" w14:textId="355A6B51" w:rsidR="007468D5" w:rsidRPr="007468D5" w:rsidRDefault="007468D5" w:rsidP="008C1E71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493A91">
              <w:rPr>
                <w:rFonts w:asciiTheme="minorHAnsi" w:hAnsiTheme="minorHAnsi" w:cstheme="minorHAnsi"/>
                <w:sz w:val="20"/>
                <w:szCs w:val="20"/>
              </w:rPr>
              <w:t>Usager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097248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gridSpan w:val="2"/>
                <w:tcBorders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14:paraId="7F0993E3" w14:textId="0304026F" w:rsidR="007468D5" w:rsidRPr="007468D5" w:rsidRDefault="007468D5" w:rsidP="008C1E71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34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7B550A" w14:textId="131D38BD" w:rsidR="007468D5" w:rsidRPr="007468D5" w:rsidRDefault="007468D5" w:rsidP="008C1E71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493A91">
              <w:rPr>
                <w:rFonts w:asciiTheme="minorHAnsi" w:hAnsiTheme="minorHAnsi" w:cstheme="minorHAnsi"/>
                <w:sz w:val="20"/>
                <w:szCs w:val="20"/>
              </w:rPr>
              <w:t>Famille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20271287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gridSpan w:val="2"/>
                <w:tcBorders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14:paraId="7757C6E9" w14:textId="1EFB5F32" w:rsidR="007468D5" w:rsidRPr="007468D5" w:rsidRDefault="007468D5" w:rsidP="008C1E71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51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C46D40" w14:textId="77777777" w:rsidR="007468D5" w:rsidRPr="007468D5" w:rsidRDefault="007468D5" w:rsidP="008C1E71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Autre :</w:t>
            </w:r>
          </w:p>
        </w:tc>
        <w:tc>
          <w:tcPr>
            <w:tcW w:w="2416" w:type="dxa"/>
            <w:gridSpan w:val="6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6F7A37EC" w14:textId="5CBE25FE" w:rsidR="007468D5" w:rsidRPr="007468D5" w:rsidRDefault="007468D5" w:rsidP="008C1E71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C0143" w:rsidRPr="00D66ED1" w14:paraId="74F3D540" w14:textId="77777777" w:rsidTr="00A966F8">
        <w:trPr>
          <w:trHeight w:val="244"/>
        </w:trPr>
        <w:tc>
          <w:tcPr>
            <w:tcW w:w="1395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1F93F5AE" w14:textId="77777777" w:rsidR="003C0143" w:rsidRPr="004C3FFE" w:rsidRDefault="003C0143" w:rsidP="008C1E71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954414348" w:edGrp="everyone" w:colFirst="5" w:colLast="5"/>
            <w:permStart w:id="604769004" w:edGrp="everyone" w:colFirst="3" w:colLast="3"/>
            <w:permStart w:id="699865884" w:edGrp="everyone" w:colFirst="1" w:colLast="1"/>
            <w:permEnd w:id="235291105"/>
            <w:permEnd w:id="1306876935"/>
            <w:permEnd w:id="1958487898"/>
            <w:permEnd w:id="1421487745"/>
            <w:r w:rsidRPr="004C3FF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Statut civil : 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1559921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0A44CDE9" w14:textId="77777777" w:rsidR="003C0143" w:rsidRDefault="003C0143" w:rsidP="008C1E71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73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9C11E1" w14:textId="77777777" w:rsidR="003C0143" w:rsidRDefault="003C0143" w:rsidP="008C1E71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Célibataire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047047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5A669AFC" w14:textId="77777777" w:rsidR="003C0143" w:rsidRDefault="003C0143" w:rsidP="008C1E71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977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54A2DE" w14:textId="77777777" w:rsidR="003C0143" w:rsidRDefault="003C0143" w:rsidP="008C1E71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Marié(e) / conjoint(e) de fait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59544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gridSpan w:val="2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22F8F904" w14:textId="77777777" w:rsidR="003C0143" w:rsidRDefault="003C0143" w:rsidP="008C1E71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267" w:type="dxa"/>
            <w:gridSpan w:val="11"/>
            <w:tcBorders>
              <w:top w:val="single" w:sz="4" w:space="0" w:color="auto"/>
              <w:left w:val="nil"/>
              <w:bottom w:val="nil"/>
            </w:tcBorders>
          </w:tcPr>
          <w:p w14:paraId="4475C42D" w14:textId="77777777" w:rsidR="003C0143" w:rsidRDefault="003C0143" w:rsidP="008C1E71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Divorcé(e)</w:t>
            </w:r>
          </w:p>
        </w:tc>
      </w:tr>
      <w:tr w:rsidR="003C0143" w:rsidRPr="00D66ED1" w14:paraId="38C1BBF2" w14:textId="77777777" w:rsidTr="00A966F8">
        <w:trPr>
          <w:trHeight w:val="243"/>
        </w:trPr>
        <w:tc>
          <w:tcPr>
            <w:tcW w:w="1395" w:type="dxa"/>
            <w:vMerge/>
            <w:tcBorders>
              <w:top w:val="nil"/>
              <w:bottom w:val="single" w:sz="4" w:space="0" w:color="auto"/>
              <w:right w:val="nil"/>
            </w:tcBorders>
          </w:tcPr>
          <w:p w14:paraId="4948EF76" w14:textId="77777777" w:rsidR="003C0143" w:rsidRPr="004C3FFE" w:rsidRDefault="003C0143" w:rsidP="008C1E71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772736658" w:edGrp="everyone" w:colFirst="5" w:colLast="5"/>
            <w:permStart w:id="1826566176" w:edGrp="everyone" w:colFirst="3" w:colLast="3"/>
            <w:permStart w:id="997424821" w:edGrp="everyone" w:colFirst="1" w:colLast="1"/>
            <w:permEnd w:id="954414348"/>
            <w:permEnd w:id="604769004"/>
            <w:permEnd w:id="699865884"/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21058437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0E175B69" w14:textId="77777777" w:rsidR="003C0143" w:rsidRDefault="003C0143" w:rsidP="008C1E71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73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1A80F2" w14:textId="77777777" w:rsidR="003C0143" w:rsidRDefault="003C0143" w:rsidP="008C1E71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Veuf / veuve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20297086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60D1876C" w14:textId="77777777" w:rsidR="003C0143" w:rsidRDefault="003C0143" w:rsidP="008C1E71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0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452D53" w14:textId="77777777" w:rsidR="003C0143" w:rsidRDefault="003C0143" w:rsidP="008C1E71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Autre :</w:t>
            </w:r>
          </w:p>
        </w:tc>
        <w:tc>
          <w:tcPr>
            <w:tcW w:w="5569" w:type="dxa"/>
            <w:gridSpan w:val="22"/>
            <w:tcBorders>
              <w:top w:val="nil"/>
              <w:left w:val="nil"/>
              <w:bottom w:val="single" w:sz="4" w:space="0" w:color="auto"/>
            </w:tcBorders>
          </w:tcPr>
          <w:p w14:paraId="35E8A2FE" w14:textId="77777777" w:rsidR="003C0143" w:rsidRDefault="003C0143" w:rsidP="008C1E71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C0143" w:rsidRPr="00D66ED1" w14:paraId="757F5B1A" w14:textId="77777777" w:rsidTr="00A966F8">
        <w:trPr>
          <w:trHeight w:val="243"/>
        </w:trPr>
        <w:tc>
          <w:tcPr>
            <w:tcW w:w="1395" w:type="dxa"/>
            <w:tcBorders>
              <w:top w:val="single" w:sz="4" w:space="0" w:color="auto"/>
              <w:bottom w:val="nil"/>
              <w:right w:val="nil"/>
            </w:tcBorders>
          </w:tcPr>
          <w:p w14:paraId="7B540C4D" w14:textId="77777777" w:rsidR="003C0143" w:rsidRPr="004C3FFE" w:rsidRDefault="003C0143" w:rsidP="008C1E71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642755742" w:edGrp="everyone" w:colFirst="3" w:colLast="3"/>
            <w:permStart w:id="926357820" w:edGrp="everyone" w:colFirst="1" w:colLast="1"/>
            <w:permStart w:id="1665038860" w:edGrp="everyone" w:colFirst="6" w:colLast="6"/>
            <w:permEnd w:id="772736658"/>
            <w:permEnd w:id="1826566176"/>
            <w:permEnd w:id="997424821"/>
            <w:r w:rsidRPr="004C3FFE">
              <w:rPr>
                <w:rFonts w:asciiTheme="minorHAnsi" w:hAnsiTheme="minorHAnsi" w:cstheme="minorHAnsi"/>
                <w:b/>
                <w:sz w:val="20"/>
                <w:szCs w:val="20"/>
              </w:rPr>
              <w:t>Famille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0448724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6268DA8F" w14:textId="77777777" w:rsidR="003C0143" w:rsidRDefault="003C0143" w:rsidP="008C1E71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73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959210" w14:textId="77777777" w:rsidR="003C0143" w:rsidRDefault="003C0143" w:rsidP="008C1E71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Aucune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007866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64116227" w14:textId="77777777" w:rsidR="003C0143" w:rsidRDefault="003C0143" w:rsidP="008C1E71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EF5334" w14:textId="77777777" w:rsidR="003C0143" w:rsidRDefault="003C0143" w:rsidP="008C1E71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Enfants </w:t>
            </w:r>
          </w:p>
        </w:tc>
        <w:tc>
          <w:tcPr>
            <w:tcW w:w="113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57ADFC" w14:textId="77777777" w:rsidR="003C0143" w:rsidRDefault="003C0143" w:rsidP="008C1E71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Nombre :</w:t>
            </w:r>
          </w:p>
        </w:tc>
        <w:tc>
          <w:tcPr>
            <w:tcW w:w="4430" w:type="dxa"/>
            <w:gridSpan w:val="16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7BA69F2" w14:textId="77777777" w:rsidR="003C0143" w:rsidRDefault="003C0143" w:rsidP="008C1E71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81262" w:rsidRPr="00D66ED1" w14:paraId="30841441" w14:textId="77777777" w:rsidTr="00A966F8">
        <w:trPr>
          <w:trHeight w:val="243"/>
        </w:trPr>
        <w:tc>
          <w:tcPr>
            <w:tcW w:w="1395" w:type="dxa"/>
            <w:vMerge w:val="restart"/>
            <w:tcBorders>
              <w:top w:val="single" w:sz="4" w:space="0" w:color="auto"/>
              <w:right w:val="nil"/>
            </w:tcBorders>
          </w:tcPr>
          <w:p w14:paraId="31D6EDC1" w14:textId="77777777" w:rsidR="00381262" w:rsidRPr="004C3FFE" w:rsidRDefault="00381262" w:rsidP="008C1E71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939465146" w:edGrp="everyone" w:colFirst="5" w:colLast="5"/>
            <w:permStart w:id="1969946643" w:edGrp="everyone" w:colFirst="3" w:colLast="3"/>
            <w:permStart w:id="1340566286" w:edGrp="everyone" w:colFirst="1" w:colLast="1"/>
            <w:permEnd w:id="1642755742"/>
            <w:permEnd w:id="926357820"/>
            <w:permEnd w:id="1665038860"/>
            <w:r w:rsidRPr="004C3FFE">
              <w:rPr>
                <w:rFonts w:asciiTheme="minorHAnsi" w:hAnsiTheme="minorHAnsi" w:cstheme="minorHAnsi"/>
                <w:b/>
                <w:sz w:val="20"/>
                <w:szCs w:val="20"/>
              </w:rPr>
              <w:t>Vit avec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8611910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1D6BE1F4" w14:textId="77777777" w:rsidR="00381262" w:rsidRDefault="00381262" w:rsidP="008C1E71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73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C80324" w14:textId="77777777" w:rsidR="00381262" w:rsidRDefault="00381262" w:rsidP="008C1E71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Seul(e)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3862174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6A2D4A14" w14:textId="77777777" w:rsidR="00381262" w:rsidRDefault="00381262" w:rsidP="008C1E71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943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7FBE79" w14:textId="77777777" w:rsidR="00381262" w:rsidRDefault="00381262" w:rsidP="008C1E71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Avec conjoint(e)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3324050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9" w:type="dxa"/>
                <w:gridSpan w:val="3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4DBB26A9" w14:textId="77777777" w:rsidR="00381262" w:rsidRDefault="00381262" w:rsidP="008C1E71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267" w:type="dxa"/>
            <w:gridSpan w:val="11"/>
            <w:tcBorders>
              <w:top w:val="single" w:sz="4" w:space="0" w:color="auto"/>
              <w:left w:val="nil"/>
              <w:bottom w:val="nil"/>
            </w:tcBorders>
          </w:tcPr>
          <w:p w14:paraId="1FC70128" w14:textId="77777777" w:rsidR="00381262" w:rsidRDefault="00381262" w:rsidP="008C1E71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Avec famille</w:t>
            </w:r>
          </w:p>
        </w:tc>
      </w:tr>
      <w:tr w:rsidR="00381262" w:rsidRPr="00D66ED1" w14:paraId="43F59D4F" w14:textId="77777777" w:rsidTr="00A966F8">
        <w:trPr>
          <w:trHeight w:val="243"/>
        </w:trPr>
        <w:tc>
          <w:tcPr>
            <w:tcW w:w="1395" w:type="dxa"/>
            <w:vMerge/>
            <w:tcBorders>
              <w:bottom w:val="nil"/>
              <w:right w:val="nil"/>
            </w:tcBorders>
          </w:tcPr>
          <w:p w14:paraId="5609C858" w14:textId="77777777" w:rsidR="00381262" w:rsidRPr="004C3FFE" w:rsidRDefault="00381262" w:rsidP="008C1E71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479071993" w:edGrp="everyone" w:colFirst="3" w:colLast="3"/>
            <w:permStart w:id="1334387172" w:edGrp="everyone" w:colFirst="1" w:colLast="1"/>
            <w:permEnd w:id="939465146"/>
            <w:permEnd w:id="1969946643"/>
            <w:permEnd w:id="1340566286"/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8935442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5057C3CA" w14:textId="77777777" w:rsidR="00381262" w:rsidRDefault="00381262" w:rsidP="008C1E71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FF04D5" w14:textId="77777777" w:rsidR="00381262" w:rsidRDefault="00381262" w:rsidP="008C1E71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Autre :</w:t>
            </w:r>
          </w:p>
        </w:tc>
        <w:tc>
          <w:tcPr>
            <w:tcW w:w="7846" w:type="dxa"/>
            <w:gridSpan w:val="33"/>
            <w:tcBorders>
              <w:top w:val="nil"/>
              <w:left w:val="nil"/>
              <w:bottom w:val="single" w:sz="4" w:space="0" w:color="auto"/>
            </w:tcBorders>
          </w:tcPr>
          <w:p w14:paraId="3F694129" w14:textId="77777777" w:rsidR="00381262" w:rsidRDefault="00381262" w:rsidP="008C1E71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81262" w:rsidRPr="00D66ED1" w14:paraId="4716C0E0" w14:textId="77777777" w:rsidTr="00A966F8">
        <w:trPr>
          <w:trHeight w:val="244"/>
        </w:trPr>
        <w:tc>
          <w:tcPr>
            <w:tcW w:w="1395" w:type="dxa"/>
            <w:vMerge w:val="restart"/>
            <w:tcBorders>
              <w:top w:val="single" w:sz="4" w:space="0" w:color="auto"/>
              <w:right w:val="nil"/>
            </w:tcBorders>
          </w:tcPr>
          <w:p w14:paraId="40A0AA41" w14:textId="77777777" w:rsidR="00381262" w:rsidRPr="004C3FFE" w:rsidRDefault="00381262" w:rsidP="008C1E71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328401022" w:edGrp="everyone" w:colFirst="5" w:colLast="5"/>
            <w:permStart w:id="532886108" w:edGrp="everyone" w:colFirst="3" w:colLast="3"/>
            <w:permStart w:id="2065309887" w:edGrp="everyone" w:colFirst="1" w:colLast="1"/>
            <w:permEnd w:id="479071993"/>
            <w:permEnd w:id="1334387172"/>
            <w:r w:rsidRPr="004C3FFE">
              <w:rPr>
                <w:rFonts w:asciiTheme="minorHAnsi" w:hAnsiTheme="minorHAnsi" w:cstheme="minorHAnsi"/>
                <w:b/>
                <w:sz w:val="20"/>
                <w:szCs w:val="20"/>
              </w:rPr>
              <w:t>Milieu de vie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3276260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6EB04F2F" w14:textId="77777777" w:rsidR="00381262" w:rsidRDefault="00381262" w:rsidP="008C1E71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83EA9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557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DABA87" w14:textId="77777777" w:rsidR="00381262" w:rsidRDefault="00381262" w:rsidP="008C1E71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Bungalow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5523754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gridSpan w:val="3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6E32C201" w14:textId="77777777" w:rsidR="00381262" w:rsidRDefault="00381262" w:rsidP="008C1E71">
                <w:pPr>
                  <w:spacing w:before="20" w:after="20"/>
                  <w:ind w:right="-4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44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498F09" w14:textId="77777777" w:rsidR="00381262" w:rsidRDefault="00381262" w:rsidP="008C1E71">
            <w:pPr>
              <w:spacing w:before="20" w:after="20"/>
              <w:ind w:right="-4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Cottage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5018952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0" w:type="dxa"/>
                <w:gridSpan w:val="3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1D010AB0" w14:textId="77777777" w:rsidR="00381262" w:rsidRDefault="00381262" w:rsidP="008C1E71">
                <w:pPr>
                  <w:spacing w:before="20" w:after="20"/>
                  <w:ind w:right="-4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416" w:type="dxa"/>
            <w:gridSpan w:val="6"/>
            <w:tcBorders>
              <w:top w:val="single" w:sz="4" w:space="0" w:color="auto"/>
              <w:left w:val="nil"/>
              <w:bottom w:val="nil"/>
            </w:tcBorders>
          </w:tcPr>
          <w:p w14:paraId="4C03C12D" w14:textId="77777777" w:rsidR="00381262" w:rsidRDefault="00381262" w:rsidP="008C1E71">
            <w:pPr>
              <w:spacing w:before="20" w:after="20"/>
              <w:ind w:right="-4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Résidence semi-autonome</w:t>
            </w:r>
          </w:p>
        </w:tc>
      </w:tr>
      <w:tr w:rsidR="00381262" w:rsidRPr="00D66ED1" w14:paraId="727F4012" w14:textId="77777777" w:rsidTr="00A966F8">
        <w:trPr>
          <w:trHeight w:val="243"/>
        </w:trPr>
        <w:tc>
          <w:tcPr>
            <w:tcW w:w="1395" w:type="dxa"/>
            <w:vMerge/>
            <w:tcBorders>
              <w:right w:val="nil"/>
            </w:tcBorders>
          </w:tcPr>
          <w:p w14:paraId="4EF22FEF" w14:textId="77777777" w:rsidR="00381262" w:rsidRPr="004C3FFE" w:rsidRDefault="00381262" w:rsidP="008C1E71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928421425" w:edGrp="everyone" w:colFirst="5" w:colLast="5"/>
            <w:permStart w:id="1963345914" w:edGrp="everyone" w:colFirst="3" w:colLast="3"/>
            <w:permStart w:id="1225211586" w:edGrp="everyone" w:colFirst="1" w:colLast="1"/>
            <w:permEnd w:id="328401022"/>
            <w:permEnd w:id="532886108"/>
            <w:permEnd w:id="2065309887"/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7440178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C25C681" w14:textId="77777777" w:rsidR="00381262" w:rsidRDefault="00381262" w:rsidP="008C1E71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83EA9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55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03D252C" w14:textId="77777777" w:rsidR="00381262" w:rsidRDefault="00381262" w:rsidP="008C1E71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Maison avec entrée split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079982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4C7C874" w14:textId="77777777" w:rsidR="00381262" w:rsidRDefault="00381262" w:rsidP="008C1E71">
                <w:pPr>
                  <w:spacing w:before="20" w:after="20"/>
                  <w:ind w:right="-4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44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4F61B7D9" w14:textId="77777777" w:rsidR="00381262" w:rsidRDefault="00381262" w:rsidP="008C1E71">
            <w:pPr>
              <w:spacing w:before="20" w:after="20"/>
              <w:ind w:right="-4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Appartement / condominium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473905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0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2D6D207" w14:textId="77777777" w:rsidR="00381262" w:rsidRDefault="00381262" w:rsidP="008C1E71">
                <w:pPr>
                  <w:spacing w:before="20" w:after="20"/>
                  <w:ind w:right="-4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416" w:type="dxa"/>
            <w:gridSpan w:val="6"/>
            <w:tcBorders>
              <w:top w:val="nil"/>
              <w:left w:val="nil"/>
              <w:bottom w:val="nil"/>
            </w:tcBorders>
          </w:tcPr>
          <w:p w14:paraId="36443A59" w14:textId="77777777" w:rsidR="00381262" w:rsidRDefault="00381262" w:rsidP="008C1E71">
            <w:pPr>
              <w:spacing w:before="20" w:after="20"/>
              <w:ind w:right="-4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Ressource intermédiaire</w:t>
            </w:r>
          </w:p>
        </w:tc>
      </w:tr>
      <w:tr w:rsidR="00381262" w:rsidRPr="00D66ED1" w14:paraId="7134E010" w14:textId="77777777" w:rsidTr="00A966F8">
        <w:trPr>
          <w:trHeight w:val="243"/>
        </w:trPr>
        <w:tc>
          <w:tcPr>
            <w:tcW w:w="1395" w:type="dxa"/>
            <w:vMerge/>
            <w:tcBorders>
              <w:right w:val="nil"/>
            </w:tcBorders>
          </w:tcPr>
          <w:p w14:paraId="16C9E748" w14:textId="77777777" w:rsidR="00381262" w:rsidRPr="004C3FFE" w:rsidRDefault="00381262" w:rsidP="008C1E71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2024236318" w:edGrp="everyone" w:colFirst="3" w:colLast="3"/>
            <w:permStart w:id="870146355" w:edGrp="everyone" w:colFirst="1" w:colLast="1"/>
            <w:permStart w:id="1781555595" w:edGrp="everyone" w:colFirst="5" w:colLast="5"/>
            <w:permEnd w:id="1928421425"/>
            <w:permEnd w:id="1963345914"/>
            <w:permEnd w:id="1225211586"/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3823937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ABA68A1" w14:textId="77777777" w:rsidR="00381262" w:rsidRDefault="00381262" w:rsidP="008C1E71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83EA9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55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C4CE086" w14:textId="77777777" w:rsidR="00381262" w:rsidRDefault="00381262" w:rsidP="008C1E71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Maison multi-paliers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5902379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C4E4E11" w14:textId="0EE013DD" w:rsidR="00381262" w:rsidRDefault="00A966F8" w:rsidP="008C1E71">
                <w:pPr>
                  <w:spacing w:before="20" w:after="20"/>
                  <w:ind w:right="-4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44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1315D6C4" w14:textId="77777777" w:rsidR="00381262" w:rsidRDefault="00381262" w:rsidP="008C1E71">
            <w:pPr>
              <w:spacing w:before="20" w:after="20"/>
              <w:ind w:right="-4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Résidence autonome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2106759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0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7DCE8F5" w14:textId="77777777" w:rsidR="00381262" w:rsidRDefault="00381262" w:rsidP="008C1E71">
                <w:pPr>
                  <w:spacing w:before="20" w:after="20"/>
                  <w:ind w:right="-4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416" w:type="dxa"/>
            <w:gridSpan w:val="6"/>
            <w:tcBorders>
              <w:top w:val="nil"/>
              <w:left w:val="nil"/>
              <w:bottom w:val="nil"/>
            </w:tcBorders>
          </w:tcPr>
          <w:p w14:paraId="00E1CAFC" w14:textId="77777777" w:rsidR="00381262" w:rsidRDefault="00381262" w:rsidP="008C1E71">
            <w:pPr>
              <w:spacing w:before="20" w:after="20"/>
              <w:ind w:right="-4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CHSLD</w:t>
            </w:r>
          </w:p>
        </w:tc>
      </w:tr>
      <w:tr w:rsidR="00381262" w:rsidRPr="00D66ED1" w14:paraId="08849344" w14:textId="77777777" w:rsidTr="00A966F8">
        <w:trPr>
          <w:trHeight w:val="243"/>
        </w:trPr>
        <w:tc>
          <w:tcPr>
            <w:tcW w:w="1395" w:type="dxa"/>
            <w:vMerge/>
            <w:tcBorders>
              <w:bottom w:val="nil"/>
              <w:right w:val="nil"/>
            </w:tcBorders>
          </w:tcPr>
          <w:p w14:paraId="1484C0B3" w14:textId="77777777" w:rsidR="00381262" w:rsidRPr="004C3FFE" w:rsidRDefault="00381262" w:rsidP="008C1E71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677950853" w:edGrp="everyone" w:colFirst="2" w:colLast="2"/>
            <w:permStart w:id="304026538" w:edGrp="everyone" w:colFirst="5" w:colLast="5"/>
            <w:permStart w:id="1232563809" w:edGrp="everyone" w:colFirst="3" w:colLast="3"/>
            <w:permEnd w:id="2024236318"/>
            <w:permEnd w:id="870146355"/>
            <w:permEnd w:id="1781555595"/>
          </w:p>
        </w:tc>
        <w:tc>
          <w:tcPr>
            <w:tcW w:w="214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3E14DD9" w14:textId="77777777" w:rsidR="00381262" w:rsidRDefault="00381262" w:rsidP="008C1E71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Nom de la résidence :</w:t>
            </w:r>
          </w:p>
        </w:tc>
        <w:tc>
          <w:tcPr>
            <w:tcW w:w="4253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357447DD" w14:textId="77777777" w:rsidR="00381262" w:rsidRDefault="00381262" w:rsidP="008C1E71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9808762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48F5AE72" w14:textId="77777777" w:rsidR="00381262" w:rsidRDefault="00381262" w:rsidP="008C1E71">
                <w:pPr>
                  <w:spacing w:before="20" w:after="20"/>
                  <w:ind w:right="-4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3217FE" w14:textId="77777777" w:rsidR="00381262" w:rsidRDefault="00381262" w:rsidP="008C1E71">
            <w:pPr>
              <w:spacing w:before="20" w:after="20"/>
              <w:ind w:right="-4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Autre :</w:t>
            </w:r>
          </w:p>
        </w:tc>
        <w:tc>
          <w:tcPr>
            <w:tcW w:w="1563" w:type="dxa"/>
            <w:gridSpan w:val="4"/>
            <w:tcBorders>
              <w:top w:val="nil"/>
              <w:left w:val="nil"/>
              <w:bottom w:val="single" w:sz="4" w:space="0" w:color="auto"/>
            </w:tcBorders>
          </w:tcPr>
          <w:p w14:paraId="60CF372D" w14:textId="77777777" w:rsidR="00381262" w:rsidRDefault="00381262" w:rsidP="008C1E71">
            <w:pPr>
              <w:spacing w:before="20" w:after="20"/>
              <w:ind w:right="-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C0143" w:rsidRPr="00D66ED1" w14:paraId="094E9D24" w14:textId="77777777" w:rsidTr="00A966F8">
        <w:trPr>
          <w:trHeight w:val="243"/>
        </w:trPr>
        <w:tc>
          <w:tcPr>
            <w:tcW w:w="1395" w:type="dxa"/>
            <w:tcBorders>
              <w:top w:val="single" w:sz="4" w:space="0" w:color="auto"/>
              <w:bottom w:val="nil"/>
              <w:right w:val="nil"/>
            </w:tcBorders>
          </w:tcPr>
          <w:p w14:paraId="611249FA" w14:textId="77777777" w:rsidR="003C0143" w:rsidRPr="004C3FFE" w:rsidRDefault="003C0143" w:rsidP="008C1E71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225316167" w:edGrp="everyone" w:colFirst="3" w:colLast="3"/>
            <w:permStart w:id="234385589" w:edGrp="everyone" w:colFirst="1" w:colLast="1"/>
            <w:permStart w:id="1189610961" w:edGrp="everyone" w:colFirst="5" w:colLast="5"/>
            <w:permEnd w:id="1677950853"/>
            <w:permEnd w:id="304026538"/>
            <w:permEnd w:id="1232563809"/>
            <w:r w:rsidRPr="004C3FFE">
              <w:rPr>
                <w:rFonts w:asciiTheme="minorHAnsi" w:hAnsiTheme="minorHAnsi" w:cstheme="minorHAnsi"/>
                <w:b/>
                <w:sz w:val="20"/>
                <w:szCs w:val="20"/>
              </w:rPr>
              <w:t>Ascenseur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4997271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15ACF774" w14:textId="77777777" w:rsidR="003C0143" w:rsidRDefault="003C0143" w:rsidP="008C1E71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83EA9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9DEBBE" w14:textId="77777777" w:rsidR="003C0143" w:rsidRDefault="003C0143" w:rsidP="008C1E71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Oui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8256636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7069A040" w14:textId="77777777" w:rsidR="003C0143" w:rsidRDefault="003C0143" w:rsidP="008C1E71">
                <w:pPr>
                  <w:spacing w:before="20" w:after="20"/>
                  <w:ind w:right="-4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35BB5A" w14:textId="77777777" w:rsidR="003C0143" w:rsidRDefault="003C0143" w:rsidP="008C1E71">
            <w:pPr>
              <w:spacing w:before="20" w:after="20"/>
              <w:ind w:right="-4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Non</w:t>
            </w:r>
          </w:p>
        </w:tc>
        <w:tc>
          <w:tcPr>
            <w:tcW w:w="7118" w:type="dxa"/>
            <w:gridSpan w:val="30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B612829" w14:textId="77777777" w:rsidR="003C0143" w:rsidRDefault="003C0143" w:rsidP="008C1E71">
            <w:pPr>
              <w:spacing w:before="20" w:after="20"/>
              <w:ind w:right="-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C0143" w:rsidRPr="00D66ED1" w14:paraId="03ABE4AE" w14:textId="77777777" w:rsidTr="00A966F8">
        <w:trPr>
          <w:trHeight w:val="244"/>
        </w:trPr>
        <w:tc>
          <w:tcPr>
            <w:tcW w:w="1395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27EF2574" w14:textId="77777777" w:rsidR="003C0143" w:rsidRPr="004C3FFE" w:rsidRDefault="003C0143" w:rsidP="008C1E71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740598828" w:edGrp="everyone" w:colFirst="4" w:colLast="4"/>
            <w:permStart w:id="82338498" w:edGrp="everyone" w:colFirst="1" w:colLast="1"/>
            <w:permEnd w:id="225316167"/>
            <w:permEnd w:id="234385589"/>
            <w:permEnd w:id="1189610961"/>
            <w:r w:rsidRPr="004C3FFE">
              <w:rPr>
                <w:rFonts w:asciiTheme="minorHAnsi" w:hAnsiTheme="minorHAnsi" w:cstheme="minorHAnsi"/>
                <w:b/>
                <w:sz w:val="20"/>
                <w:szCs w:val="20"/>
              </w:rPr>
              <w:t>Escaliers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7889651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1C7C8F89" w14:textId="77777777" w:rsidR="003C0143" w:rsidRDefault="003C0143" w:rsidP="008C1E71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83EA9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62" w:type="dxa"/>
            <w:gridSpan w:val="5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9B3DAE" w14:textId="77777777" w:rsidR="003C0143" w:rsidRDefault="003C0143" w:rsidP="008C1E71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Intérieurs</w:t>
            </w:r>
          </w:p>
        </w:tc>
        <w:tc>
          <w:tcPr>
            <w:tcW w:w="2145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9A1DEA" w14:textId="77777777" w:rsidR="003C0143" w:rsidRDefault="003C0143" w:rsidP="008C1E71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Nombre de marches :</w:t>
            </w:r>
          </w:p>
        </w:tc>
        <w:tc>
          <w:tcPr>
            <w:tcW w:w="5417" w:type="dxa"/>
            <w:gridSpan w:val="20"/>
            <w:tcBorders>
              <w:top w:val="single" w:sz="4" w:space="0" w:color="auto"/>
              <w:left w:val="nil"/>
              <w:bottom w:val="nil"/>
            </w:tcBorders>
          </w:tcPr>
          <w:p w14:paraId="127A94D2" w14:textId="77777777" w:rsidR="003C0143" w:rsidRDefault="003C0143" w:rsidP="008C1E71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C0143" w:rsidRPr="00D66ED1" w14:paraId="6A0649E2" w14:textId="77777777" w:rsidTr="00A966F8">
        <w:trPr>
          <w:trHeight w:val="242"/>
        </w:trPr>
        <w:tc>
          <w:tcPr>
            <w:tcW w:w="1395" w:type="dxa"/>
            <w:vMerge/>
            <w:tcBorders>
              <w:top w:val="nil"/>
              <w:bottom w:val="nil"/>
              <w:right w:val="nil"/>
            </w:tcBorders>
          </w:tcPr>
          <w:p w14:paraId="74709703" w14:textId="77777777" w:rsidR="003C0143" w:rsidRDefault="003C0143" w:rsidP="008C1E71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1511086621" w:edGrp="everyone" w:colFirst="13" w:colLast="13"/>
            <w:permStart w:id="965024110" w:edGrp="everyone" w:colFirst="11" w:colLast="11"/>
            <w:permStart w:id="465266301" w:edGrp="everyone" w:colFirst="9" w:colLast="9"/>
            <w:permStart w:id="1802635777" w:edGrp="everyone" w:colFirst="6" w:colLast="6"/>
            <w:permStart w:id="849429769" w:edGrp="everyone" w:colFirst="4" w:colLast="4"/>
            <w:permEnd w:id="1740598828"/>
            <w:permEnd w:id="82338498"/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1E5E49F3" w14:textId="77777777" w:rsidR="003C0143" w:rsidRDefault="003C0143" w:rsidP="008C1E71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2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14:paraId="2247AC7F" w14:textId="77777777" w:rsidR="003C0143" w:rsidRDefault="003C0143" w:rsidP="008C1E71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2B146F9" w14:textId="77777777" w:rsidR="003C0143" w:rsidRDefault="003C0143" w:rsidP="008C1E71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Main courante : 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0977864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9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5FC9932" w14:textId="77777777" w:rsidR="003C0143" w:rsidRDefault="003C0143" w:rsidP="008C1E71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8DEBBA" w14:textId="77777777" w:rsidR="003C0143" w:rsidRDefault="003C0143" w:rsidP="008C1E71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Ø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9313983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D99333C" w14:textId="77777777" w:rsidR="003C0143" w:rsidRDefault="003C0143" w:rsidP="008C1E71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 w14:paraId="194F5785" w14:textId="77777777" w:rsidR="003C0143" w:rsidRDefault="003C0143" w:rsidP="008C1E71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0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3DD512D" w14:textId="77777777" w:rsidR="003C0143" w:rsidRPr="00A0227D" w:rsidRDefault="003C0143" w:rsidP="008C1E71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A0227D">
              <w:rPr>
                <w:rFonts w:asciiTheme="minorHAnsi" w:hAnsiTheme="minorHAnsi" w:cstheme="minorHAnsi"/>
                <w:sz w:val="20"/>
                <w:szCs w:val="20"/>
              </w:rPr>
              <w:t xml:space="preserve">(pour ↑ : 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427877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C7FE63E" w14:textId="77777777" w:rsidR="003C0143" w:rsidRPr="00A0227D" w:rsidRDefault="003C0143" w:rsidP="008C1E71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0227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41B0A985" w14:textId="77777777" w:rsidR="003C0143" w:rsidRPr="00A0227D" w:rsidRDefault="003C0143" w:rsidP="008C1E71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A0227D">
              <w:rPr>
                <w:rFonts w:asciiTheme="minorHAnsi" w:hAnsiTheme="minorHAnsi" w:cstheme="minorHAnsi"/>
                <w:sz w:val="20"/>
                <w:szCs w:val="20"/>
              </w:rPr>
              <w:t>D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6947278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1643AB8" w14:textId="77777777" w:rsidR="003C0143" w:rsidRPr="00A0227D" w:rsidRDefault="003C0143" w:rsidP="008C1E71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0227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2D71CB" w14:textId="77777777" w:rsidR="003C0143" w:rsidRPr="00A0227D" w:rsidRDefault="003C0143" w:rsidP="008C1E71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A0227D">
              <w:rPr>
                <w:rFonts w:asciiTheme="minorHAnsi" w:hAnsiTheme="minorHAnsi" w:cstheme="minorHAnsi"/>
                <w:sz w:val="20"/>
                <w:szCs w:val="20"/>
              </w:rPr>
              <w:t>G)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419984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373677F" w14:textId="77777777" w:rsidR="003C0143" w:rsidRDefault="003C0143" w:rsidP="008C1E71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96" w:type="dxa"/>
            <w:tcBorders>
              <w:top w:val="nil"/>
              <w:left w:val="nil"/>
              <w:bottom w:val="nil"/>
            </w:tcBorders>
          </w:tcPr>
          <w:p w14:paraId="7D56123B" w14:textId="77777777" w:rsidR="003C0143" w:rsidRDefault="003C0143" w:rsidP="008C1E71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</w:tr>
      <w:tr w:rsidR="003C0143" w:rsidRPr="00D66ED1" w14:paraId="7B909603" w14:textId="77777777" w:rsidTr="00A966F8">
        <w:trPr>
          <w:trHeight w:val="242"/>
        </w:trPr>
        <w:tc>
          <w:tcPr>
            <w:tcW w:w="1395" w:type="dxa"/>
            <w:vMerge/>
            <w:tcBorders>
              <w:top w:val="nil"/>
              <w:bottom w:val="nil"/>
              <w:right w:val="nil"/>
            </w:tcBorders>
          </w:tcPr>
          <w:p w14:paraId="0E4D4509" w14:textId="77777777" w:rsidR="003C0143" w:rsidRDefault="003C0143" w:rsidP="008C1E71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751176922" w:edGrp="everyone" w:colFirst="4" w:colLast="4"/>
            <w:permStart w:id="1110333924" w:edGrp="everyone" w:colFirst="1" w:colLast="1"/>
            <w:permEnd w:id="1511086621"/>
            <w:permEnd w:id="965024110"/>
            <w:permEnd w:id="465266301"/>
            <w:permEnd w:id="1802635777"/>
            <w:permEnd w:id="849429769"/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955936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55E2D41" w14:textId="77777777" w:rsidR="003C0143" w:rsidRDefault="003C0143" w:rsidP="008C1E71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83EA9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62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8FAFF4A" w14:textId="77777777" w:rsidR="003C0143" w:rsidRDefault="003C0143" w:rsidP="008C1E71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Extérieurs</w:t>
            </w:r>
          </w:p>
        </w:tc>
        <w:tc>
          <w:tcPr>
            <w:tcW w:w="214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0208A34" w14:textId="77777777" w:rsidR="003C0143" w:rsidRDefault="003C0143" w:rsidP="008C1E71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Nombre de marches :</w:t>
            </w:r>
          </w:p>
        </w:tc>
        <w:tc>
          <w:tcPr>
            <w:tcW w:w="5417" w:type="dxa"/>
            <w:gridSpan w:val="20"/>
            <w:tcBorders>
              <w:top w:val="nil"/>
              <w:left w:val="nil"/>
              <w:bottom w:val="nil"/>
            </w:tcBorders>
          </w:tcPr>
          <w:p w14:paraId="5B62E24D" w14:textId="77777777" w:rsidR="003C0143" w:rsidRDefault="003C0143" w:rsidP="008C1E71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C0143" w:rsidRPr="00D66ED1" w14:paraId="02E8DB10" w14:textId="77777777" w:rsidTr="00A966F8">
        <w:trPr>
          <w:trHeight w:val="242"/>
        </w:trPr>
        <w:tc>
          <w:tcPr>
            <w:tcW w:w="1395" w:type="dxa"/>
            <w:vMerge/>
            <w:tcBorders>
              <w:top w:val="nil"/>
              <w:bottom w:val="single" w:sz="4" w:space="0" w:color="auto"/>
              <w:right w:val="nil"/>
            </w:tcBorders>
          </w:tcPr>
          <w:p w14:paraId="74D7DC76" w14:textId="77777777" w:rsidR="003C0143" w:rsidRDefault="003C0143" w:rsidP="008C1E71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388445074" w:edGrp="everyone" w:colFirst="13" w:colLast="13"/>
            <w:permStart w:id="1684043689" w:edGrp="everyone" w:colFirst="11" w:colLast="11"/>
            <w:permStart w:id="1722447965" w:edGrp="everyone" w:colFirst="9" w:colLast="9"/>
            <w:permStart w:id="938499329" w:edGrp="everyone" w:colFirst="6" w:colLast="6"/>
            <w:permStart w:id="1887910591" w:edGrp="everyone" w:colFirst="4" w:colLast="4"/>
            <w:permEnd w:id="751176922"/>
            <w:permEnd w:id="1110333924"/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317FF3" w14:textId="77777777" w:rsidR="003C0143" w:rsidRDefault="003C0143" w:rsidP="008C1E71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2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06421A" w14:textId="77777777" w:rsidR="003C0143" w:rsidRDefault="003C0143" w:rsidP="008C1E71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22BB76" w14:textId="77777777" w:rsidR="003C0143" w:rsidRDefault="003C0143" w:rsidP="008C1E71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Main courante : 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231549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9" w:type="dxa"/>
                <w:gridSpan w:val="3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7C7E5370" w14:textId="77777777" w:rsidR="003C0143" w:rsidRDefault="003C0143" w:rsidP="008C1E71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9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53EB06" w14:textId="77777777" w:rsidR="003C0143" w:rsidRDefault="003C0143" w:rsidP="008C1E71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Ø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8914128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0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4F6BF80E" w14:textId="77777777" w:rsidR="003C0143" w:rsidRDefault="003C0143" w:rsidP="008C1E71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1817BC" w14:textId="77777777" w:rsidR="003C0143" w:rsidRDefault="003C0143" w:rsidP="008C1E71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01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5381A8" w14:textId="77777777" w:rsidR="003C0143" w:rsidRDefault="003C0143" w:rsidP="008C1E71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(pour ↑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2684306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gridSpan w:val="3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75A1D555" w14:textId="77777777" w:rsidR="003C0143" w:rsidRDefault="003C0143" w:rsidP="008C1E71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820CC5" w14:textId="77777777" w:rsidR="003C0143" w:rsidRDefault="003C0143" w:rsidP="008C1E71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2620671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8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0430DB2E" w14:textId="77777777" w:rsidR="003C0143" w:rsidRDefault="003C0143" w:rsidP="008C1E71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551F9E" w14:textId="77777777" w:rsidR="003C0143" w:rsidRDefault="003C0143" w:rsidP="008C1E71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G)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6685332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8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19AADB2D" w14:textId="77777777" w:rsidR="003C0143" w:rsidRDefault="003C0143" w:rsidP="008C1E71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96" w:type="dxa"/>
            <w:tcBorders>
              <w:top w:val="nil"/>
              <w:left w:val="nil"/>
              <w:bottom w:val="single" w:sz="4" w:space="0" w:color="auto"/>
            </w:tcBorders>
          </w:tcPr>
          <w:p w14:paraId="4AA6FA9B" w14:textId="77777777" w:rsidR="003C0143" w:rsidRDefault="003C0143" w:rsidP="008C1E71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</w:tr>
      <w:tr w:rsidR="004006A6" w:rsidRPr="00D66ED1" w14:paraId="69BB2355" w14:textId="77777777" w:rsidTr="00A966F8">
        <w:trPr>
          <w:trHeight w:val="578"/>
        </w:trPr>
        <w:tc>
          <w:tcPr>
            <w:tcW w:w="2517" w:type="dxa"/>
            <w:gridSpan w:val="3"/>
            <w:tcBorders>
              <w:top w:val="single" w:sz="4" w:space="0" w:color="auto"/>
              <w:right w:val="nil"/>
            </w:tcBorders>
          </w:tcPr>
          <w:p w14:paraId="3A28A49E" w14:textId="77777777" w:rsidR="004006A6" w:rsidRPr="004C3FFE" w:rsidRDefault="004006A6" w:rsidP="008C1E71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119828877" w:edGrp="everyone" w:colFirst="1" w:colLast="1"/>
            <w:permEnd w:id="388445074"/>
            <w:permEnd w:id="1684043689"/>
            <w:permEnd w:id="1722447965"/>
            <w:permEnd w:id="938499329"/>
            <w:permEnd w:id="1887910591"/>
            <w:r w:rsidRPr="004C3FFE">
              <w:rPr>
                <w:rFonts w:asciiTheme="minorHAnsi" w:hAnsiTheme="minorHAnsi" w:cstheme="minorHAnsi"/>
                <w:b/>
                <w:sz w:val="20"/>
                <w:szCs w:val="20"/>
              </w:rPr>
              <w:t>Adaptations à domicile :</w:t>
            </w:r>
          </w:p>
        </w:tc>
        <w:tc>
          <w:tcPr>
            <w:tcW w:w="8118" w:type="dxa"/>
            <w:gridSpan w:val="35"/>
            <w:tcBorders>
              <w:top w:val="single" w:sz="4" w:space="0" w:color="auto"/>
              <w:left w:val="nil"/>
            </w:tcBorders>
          </w:tcPr>
          <w:p w14:paraId="444016E5" w14:textId="77777777" w:rsidR="004006A6" w:rsidRPr="00D66ED1" w:rsidRDefault="004006A6" w:rsidP="008C1E71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006A6" w:rsidRPr="00D66ED1" w14:paraId="55D37958" w14:textId="77777777" w:rsidTr="00A966F8">
        <w:trPr>
          <w:trHeight w:val="578"/>
        </w:trPr>
        <w:tc>
          <w:tcPr>
            <w:tcW w:w="2517" w:type="dxa"/>
            <w:gridSpan w:val="3"/>
            <w:tcBorders>
              <w:top w:val="single" w:sz="4" w:space="0" w:color="auto"/>
              <w:right w:val="nil"/>
            </w:tcBorders>
          </w:tcPr>
          <w:p w14:paraId="4B477368" w14:textId="52A0B948" w:rsidR="004006A6" w:rsidRPr="004C3FFE" w:rsidRDefault="004006A6" w:rsidP="004006A6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009804986" w:edGrp="everyone" w:colFirst="1" w:colLast="1"/>
            <w:permEnd w:id="1119828877"/>
            <w:r w:rsidRPr="004C3FF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Autonomie antérieure  / aide technique à la marche : </w:t>
            </w:r>
          </w:p>
        </w:tc>
        <w:tc>
          <w:tcPr>
            <w:tcW w:w="8118" w:type="dxa"/>
            <w:gridSpan w:val="35"/>
            <w:tcBorders>
              <w:top w:val="single" w:sz="4" w:space="0" w:color="auto"/>
              <w:left w:val="nil"/>
            </w:tcBorders>
          </w:tcPr>
          <w:p w14:paraId="0F233C78" w14:textId="77777777" w:rsidR="004006A6" w:rsidRDefault="004006A6" w:rsidP="008C1E71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006A6" w:rsidRPr="00D66ED1" w14:paraId="376F7E4A" w14:textId="77777777" w:rsidTr="00A966F8">
        <w:trPr>
          <w:trHeight w:val="578"/>
        </w:trPr>
        <w:tc>
          <w:tcPr>
            <w:tcW w:w="2517" w:type="dxa"/>
            <w:gridSpan w:val="3"/>
            <w:tcBorders>
              <w:top w:val="single" w:sz="4" w:space="0" w:color="auto"/>
              <w:right w:val="nil"/>
            </w:tcBorders>
          </w:tcPr>
          <w:p w14:paraId="2CE31630" w14:textId="77777777" w:rsidR="004006A6" w:rsidRPr="004C3FFE" w:rsidRDefault="004006A6" w:rsidP="008C1E71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495729941" w:edGrp="everyone" w:colFirst="1" w:colLast="1"/>
            <w:permEnd w:id="1009804986"/>
            <w:r w:rsidRPr="004C3FFE">
              <w:rPr>
                <w:rFonts w:asciiTheme="minorHAnsi" w:hAnsiTheme="minorHAnsi" w:cstheme="minorHAnsi"/>
                <w:b/>
                <w:sz w:val="20"/>
                <w:szCs w:val="20"/>
              </w:rPr>
              <w:t>Historique des chutes :</w:t>
            </w:r>
          </w:p>
        </w:tc>
        <w:tc>
          <w:tcPr>
            <w:tcW w:w="8118" w:type="dxa"/>
            <w:gridSpan w:val="35"/>
            <w:tcBorders>
              <w:top w:val="single" w:sz="4" w:space="0" w:color="auto"/>
              <w:left w:val="nil"/>
            </w:tcBorders>
          </w:tcPr>
          <w:p w14:paraId="1ED6F486" w14:textId="77777777" w:rsidR="004006A6" w:rsidRPr="00D66ED1" w:rsidRDefault="004006A6" w:rsidP="008C1E71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006A6" w:rsidRPr="00D66ED1" w14:paraId="1AF56974" w14:textId="77777777" w:rsidTr="00A966F8">
        <w:trPr>
          <w:trHeight w:val="578"/>
        </w:trPr>
        <w:tc>
          <w:tcPr>
            <w:tcW w:w="2517" w:type="dxa"/>
            <w:gridSpan w:val="3"/>
            <w:tcBorders>
              <w:top w:val="single" w:sz="4" w:space="0" w:color="auto"/>
              <w:right w:val="nil"/>
            </w:tcBorders>
          </w:tcPr>
          <w:p w14:paraId="4B4CACE8" w14:textId="77777777" w:rsidR="004006A6" w:rsidRPr="004C3FFE" w:rsidRDefault="004006A6" w:rsidP="008C1E71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632454252" w:edGrp="everyone" w:colFirst="1" w:colLast="1"/>
            <w:permEnd w:id="495729941"/>
            <w:r w:rsidRPr="004C3FFE">
              <w:rPr>
                <w:rFonts w:asciiTheme="minorHAnsi" w:hAnsiTheme="minorHAnsi" w:cstheme="minorHAnsi"/>
                <w:b/>
                <w:sz w:val="20"/>
                <w:szCs w:val="20"/>
              </w:rPr>
              <w:t>AVQ / AVD :</w:t>
            </w:r>
          </w:p>
        </w:tc>
        <w:tc>
          <w:tcPr>
            <w:tcW w:w="8118" w:type="dxa"/>
            <w:gridSpan w:val="35"/>
            <w:tcBorders>
              <w:top w:val="single" w:sz="4" w:space="0" w:color="auto"/>
              <w:left w:val="nil"/>
            </w:tcBorders>
          </w:tcPr>
          <w:p w14:paraId="579219D2" w14:textId="77777777" w:rsidR="004006A6" w:rsidRPr="00D66ED1" w:rsidRDefault="004006A6" w:rsidP="008C1E71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C0143" w:rsidRPr="00D66ED1" w14:paraId="07FABD89" w14:textId="77777777" w:rsidTr="00A966F8">
        <w:trPr>
          <w:trHeight w:val="167"/>
        </w:trPr>
        <w:tc>
          <w:tcPr>
            <w:tcW w:w="2517" w:type="dxa"/>
            <w:gridSpan w:val="3"/>
            <w:tcBorders>
              <w:top w:val="single" w:sz="4" w:space="0" w:color="auto"/>
              <w:right w:val="nil"/>
            </w:tcBorders>
          </w:tcPr>
          <w:p w14:paraId="53DB4AA6" w14:textId="77777777" w:rsidR="003C0143" w:rsidRPr="004C3FFE" w:rsidRDefault="003C0143" w:rsidP="008C1E71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865549429" w:edGrp="everyone" w:colFirst="1" w:colLast="1"/>
            <w:permEnd w:id="1632454252"/>
            <w:r w:rsidRPr="004C3FFE">
              <w:rPr>
                <w:rFonts w:asciiTheme="minorHAnsi" w:hAnsiTheme="minorHAnsi" w:cstheme="minorHAnsi"/>
                <w:b/>
                <w:sz w:val="20"/>
                <w:szCs w:val="20"/>
              </w:rPr>
              <w:t>Ressources impliquées :</w:t>
            </w:r>
          </w:p>
        </w:tc>
        <w:tc>
          <w:tcPr>
            <w:tcW w:w="8118" w:type="dxa"/>
            <w:gridSpan w:val="35"/>
            <w:tcBorders>
              <w:left w:val="nil"/>
            </w:tcBorders>
          </w:tcPr>
          <w:p w14:paraId="1ECBB566" w14:textId="77777777" w:rsidR="003C0143" w:rsidRPr="00D66ED1" w:rsidRDefault="003C0143" w:rsidP="008C1E71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C0143" w:rsidRPr="00D66ED1" w14:paraId="793D2F41" w14:textId="77777777" w:rsidTr="00A966F8">
        <w:trPr>
          <w:trHeight w:val="167"/>
        </w:trPr>
        <w:tc>
          <w:tcPr>
            <w:tcW w:w="2517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945DC14" w14:textId="77777777" w:rsidR="003C0143" w:rsidRPr="004C3FFE" w:rsidRDefault="003C0143" w:rsidP="008C1E71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688922092" w:edGrp="everyone" w:colFirst="1" w:colLast="1"/>
            <w:permEnd w:id="1865549429"/>
            <w:r w:rsidRPr="004C3FFE">
              <w:rPr>
                <w:rFonts w:asciiTheme="minorHAnsi" w:hAnsiTheme="minorHAnsi" w:cstheme="minorHAnsi"/>
                <w:b/>
                <w:sz w:val="20"/>
                <w:szCs w:val="20"/>
              </w:rPr>
              <w:t>Occupations / loisirs : </w:t>
            </w:r>
          </w:p>
        </w:tc>
        <w:tc>
          <w:tcPr>
            <w:tcW w:w="8118" w:type="dxa"/>
            <w:gridSpan w:val="35"/>
            <w:tcBorders>
              <w:left w:val="nil"/>
            </w:tcBorders>
          </w:tcPr>
          <w:p w14:paraId="4818C4A8" w14:textId="77777777" w:rsidR="003C0143" w:rsidRPr="00D66ED1" w:rsidRDefault="003C0143" w:rsidP="008C1E71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688922092"/>
    </w:tbl>
    <w:p w14:paraId="72284ECD" w14:textId="26652240" w:rsidR="00A36B19" w:rsidRDefault="00A36B19"/>
    <w:p w14:paraId="10DFB391" w14:textId="77777777" w:rsidR="004C3FFE" w:rsidRDefault="004C3FFE"/>
    <w:tbl>
      <w:tblPr>
        <w:tblStyle w:val="Grilledutableau"/>
        <w:tblW w:w="10630" w:type="dxa"/>
        <w:tblLayout w:type="fixed"/>
        <w:tblLook w:val="04A0" w:firstRow="1" w:lastRow="0" w:firstColumn="1" w:lastColumn="0" w:noHBand="0" w:noVBand="1"/>
      </w:tblPr>
      <w:tblGrid>
        <w:gridCol w:w="10630"/>
      </w:tblGrid>
      <w:tr w:rsidR="00312ECE" w:rsidRPr="00D66ED1" w14:paraId="0685DA03" w14:textId="77777777" w:rsidTr="00A36B19">
        <w:trPr>
          <w:trHeight w:val="283"/>
        </w:trPr>
        <w:tc>
          <w:tcPr>
            <w:tcW w:w="10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5E26833E" w14:textId="706A1826" w:rsidR="00312ECE" w:rsidRPr="00D66ED1" w:rsidRDefault="00E93B4B" w:rsidP="00312ECE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DONNÉES SUBJECTIVES</w:t>
            </w:r>
          </w:p>
        </w:tc>
      </w:tr>
      <w:tr w:rsidR="00F501D0" w:rsidRPr="00D66ED1" w14:paraId="45EA7659" w14:textId="77777777" w:rsidTr="00A36B19">
        <w:trPr>
          <w:trHeight w:val="283"/>
        </w:trPr>
        <w:tc>
          <w:tcPr>
            <w:tcW w:w="1063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5937B35" w14:textId="118C80DC" w:rsidR="00F501D0" w:rsidRPr="00464294" w:rsidRDefault="00F501D0" w:rsidP="00372EA0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F501D0">
              <w:rPr>
                <w:rFonts w:asciiTheme="minorHAnsi" w:hAnsiTheme="minorHAnsi" w:cstheme="minorHAnsi"/>
                <w:b/>
                <w:sz w:val="20"/>
                <w:szCs w:val="20"/>
              </w:rPr>
              <w:t>DOULEUR</w:t>
            </w:r>
            <w:r w:rsidR="00BA652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ET AUTRES SYMPTÔMES</w:t>
            </w:r>
          </w:p>
        </w:tc>
      </w:tr>
      <w:tr w:rsidR="00BA6522" w:rsidRPr="00D66ED1" w14:paraId="0EF59C98" w14:textId="77777777" w:rsidTr="00766DFC">
        <w:trPr>
          <w:trHeight w:val="872"/>
        </w:trPr>
        <w:tc>
          <w:tcPr>
            <w:tcW w:w="10630" w:type="dxa"/>
            <w:tcBorders>
              <w:top w:val="single" w:sz="4" w:space="0" w:color="auto"/>
            </w:tcBorders>
          </w:tcPr>
          <w:p w14:paraId="6A13A6DF" w14:textId="77777777" w:rsidR="00BA6522" w:rsidRDefault="00BA6522" w:rsidP="00F501D0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1095577887" w:edGrp="everyone" w:colFirst="0" w:colLast="0"/>
          </w:p>
        </w:tc>
      </w:tr>
      <w:permEnd w:id="1095577887"/>
      <w:tr w:rsidR="00D45CD7" w:rsidRPr="00D66ED1" w14:paraId="70782C54" w14:textId="77777777" w:rsidTr="00A36B19">
        <w:trPr>
          <w:trHeight w:val="283"/>
        </w:trPr>
        <w:tc>
          <w:tcPr>
            <w:tcW w:w="10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2ED9BA1" w14:textId="0ACBDBC9" w:rsidR="00D45CD7" w:rsidRPr="00131A3C" w:rsidRDefault="00D45CD7" w:rsidP="00D45CD7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31A3C">
              <w:rPr>
                <w:rFonts w:asciiTheme="minorHAnsi" w:hAnsiTheme="minorHAnsi" w:cstheme="minorHAnsi"/>
                <w:b/>
                <w:sz w:val="20"/>
                <w:szCs w:val="20"/>
              </w:rPr>
              <w:t>OBJECTIFS DE L’USAGER</w:t>
            </w:r>
            <w:r w:rsidR="001B27A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OU DES PERSONNES SIGNIFICATIVES</w:t>
            </w:r>
          </w:p>
        </w:tc>
      </w:tr>
      <w:tr w:rsidR="006279A9" w:rsidRPr="00D66ED1" w14:paraId="60AEF731" w14:textId="77777777" w:rsidTr="00FF468D">
        <w:trPr>
          <w:trHeight w:val="578"/>
        </w:trPr>
        <w:tc>
          <w:tcPr>
            <w:tcW w:w="10630" w:type="dxa"/>
            <w:tcBorders>
              <w:top w:val="single" w:sz="4" w:space="0" w:color="auto"/>
            </w:tcBorders>
            <w:shd w:val="clear" w:color="auto" w:fill="auto"/>
          </w:tcPr>
          <w:p w14:paraId="23933041" w14:textId="77777777" w:rsidR="006279A9" w:rsidRPr="00131A3C" w:rsidRDefault="006279A9" w:rsidP="00D45CD7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60968120" w:edGrp="everyone" w:colFirst="0" w:colLast="0"/>
          </w:p>
        </w:tc>
      </w:tr>
      <w:permEnd w:id="60968120"/>
    </w:tbl>
    <w:p w14:paraId="265D4820" w14:textId="77777777" w:rsidR="004006A6" w:rsidRDefault="004006A6"/>
    <w:tbl>
      <w:tblPr>
        <w:tblStyle w:val="Grilledutableau"/>
        <w:tblW w:w="10632" w:type="dxa"/>
        <w:tblLayout w:type="fixed"/>
        <w:tblLook w:val="04A0" w:firstRow="1" w:lastRow="0" w:firstColumn="1" w:lastColumn="0" w:noHBand="0" w:noVBand="1"/>
      </w:tblPr>
      <w:tblGrid>
        <w:gridCol w:w="988"/>
        <w:gridCol w:w="137"/>
        <w:gridCol w:w="144"/>
        <w:gridCol w:w="136"/>
        <w:gridCol w:w="8"/>
        <w:gridCol w:w="133"/>
        <w:gridCol w:w="9"/>
        <w:gridCol w:w="138"/>
        <w:gridCol w:w="278"/>
        <w:gridCol w:w="9"/>
        <w:gridCol w:w="136"/>
        <w:gridCol w:w="144"/>
        <w:gridCol w:w="136"/>
        <w:gridCol w:w="145"/>
        <w:gridCol w:w="6"/>
        <w:gridCol w:w="134"/>
        <w:gridCol w:w="285"/>
        <w:gridCol w:w="145"/>
        <w:gridCol w:w="136"/>
        <w:gridCol w:w="144"/>
        <w:gridCol w:w="145"/>
        <w:gridCol w:w="143"/>
        <w:gridCol w:w="139"/>
        <w:gridCol w:w="135"/>
        <w:gridCol w:w="427"/>
        <w:gridCol w:w="145"/>
        <w:gridCol w:w="285"/>
        <w:gridCol w:w="144"/>
        <w:gridCol w:w="283"/>
        <w:gridCol w:w="140"/>
        <w:gridCol w:w="709"/>
        <w:gridCol w:w="425"/>
        <w:gridCol w:w="145"/>
        <w:gridCol w:w="423"/>
        <w:gridCol w:w="144"/>
        <w:gridCol w:w="850"/>
        <w:gridCol w:w="281"/>
        <w:gridCol w:w="144"/>
        <w:gridCol w:w="141"/>
        <w:gridCol w:w="140"/>
        <w:gridCol w:w="710"/>
        <w:gridCol w:w="1143"/>
      </w:tblGrid>
      <w:tr w:rsidR="0002124A" w:rsidRPr="00D66ED1" w14:paraId="63D71810" w14:textId="77777777" w:rsidTr="00A6128E">
        <w:trPr>
          <w:trHeight w:val="283"/>
        </w:trPr>
        <w:tc>
          <w:tcPr>
            <w:tcW w:w="10632" w:type="dxa"/>
            <w:gridSpan w:val="42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0C744711" w14:textId="5E12113F" w:rsidR="0002124A" w:rsidRDefault="002672EE" w:rsidP="0002124A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DONNÉES OBJECTIVES</w:t>
            </w:r>
          </w:p>
        </w:tc>
      </w:tr>
      <w:tr w:rsidR="009D555E" w:rsidRPr="00D66ED1" w14:paraId="1386B20E" w14:textId="77777777" w:rsidTr="00B532DF">
        <w:trPr>
          <w:trHeight w:val="283"/>
        </w:trPr>
        <w:tc>
          <w:tcPr>
            <w:tcW w:w="2681" w:type="dxa"/>
            <w:gridSpan w:val="16"/>
            <w:tcBorders>
              <w:top w:val="single" w:sz="4" w:space="0" w:color="auto"/>
              <w:right w:val="nil"/>
            </w:tcBorders>
            <w:shd w:val="clear" w:color="auto" w:fill="D9D9D9" w:themeFill="background1" w:themeFillShade="D9"/>
          </w:tcPr>
          <w:p w14:paraId="575F901B" w14:textId="77777777" w:rsidR="009D555E" w:rsidRDefault="009D555E" w:rsidP="0002124A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715428971" w:edGrp="everyone" w:colFirst="1" w:colLast="1"/>
            <w:permStart w:id="1692479256" w:edGrp="everyone" w:colFirst="3" w:colLast="3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OBSERVATIONS GÉNÉRALES 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5093531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0" w:type="dxa"/>
                <w:gridSpan w:val="2"/>
                <w:tcBorders>
                  <w:top w:val="single" w:sz="4" w:space="0" w:color="auto"/>
                  <w:left w:val="nil"/>
                  <w:right w:val="nil"/>
                </w:tcBorders>
                <w:shd w:val="clear" w:color="auto" w:fill="D9D9D9" w:themeFill="background1" w:themeFillShade="D9"/>
              </w:tcPr>
              <w:p w14:paraId="08284217" w14:textId="687B797A" w:rsidR="009D555E" w:rsidRDefault="009D555E" w:rsidP="0002124A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hAnsiTheme="minorHAnsi" w:cstheme="minorHAnsi"/>
                    <w:b/>
                    <w:sz w:val="20"/>
                    <w:szCs w:val="20"/>
                  </w:rPr>
                </w:pPr>
                <w:r w:rsidRPr="00C745C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8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D9D9D9" w:themeFill="background1" w:themeFillShade="D9"/>
          </w:tcPr>
          <w:p w14:paraId="14E0EE21" w14:textId="77777777" w:rsidR="009D555E" w:rsidRPr="009D555E" w:rsidRDefault="009D555E" w:rsidP="0002124A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9D555E">
              <w:rPr>
                <w:rFonts w:asciiTheme="minorHAnsi" w:hAnsiTheme="minorHAnsi" w:cstheme="minorHAnsi"/>
                <w:sz w:val="20"/>
                <w:szCs w:val="20"/>
              </w:rPr>
              <w:t>N.E.</w:t>
            </w:r>
          </w:p>
        </w:tc>
        <w:tc>
          <w:tcPr>
            <w:tcW w:w="6953" w:type="dxa"/>
            <w:gridSpan w:val="20"/>
            <w:tcBorders>
              <w:top w:val="single" w:sz="4" w:space="0" w:color="auto"/>
              <w:left w:val="nil"/>
            </w:tcBorders>
            <w:shd w:val="clear" w:color="auto" w:fill="D9D9D9" w:themeFill="background1" w:themeFillShade="D9"/>
          </w:tcPr>
          <w:p w14:paraId="71D500A5" w14:textId="26C2A92D" w:rsidR="009D555E" w:rsidRPr="009D555E" w:rsidRDefault="009D555E" w:rsidP="0002124A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279A9" w:rsidRPr="00D66ED1" w14:paraId="1C19E879" w14:textId="77777777" w:rsidTr="00A669DF">
        <w:trPr>
          <w:trHeight w:val="938"/>
        </w:trPr>
        <w:tc>
          <w:tcPr>
            <w:tcW w:w="10632" w:type="dxa"/>
            <w:gridSpan w:val="42"/>
            <w:tcBorders>
              <w:top w:val="single" w:sz="4" w:space="0" w:color="auto"/>
            </w:tcBorders>
          </w:tcPr>
          <w:p w14:paraId="1FBFCCA0" w14:textId="77777777" w:rsidR="006279A9" w:rsidRDefault="006279A9" w:rsidP="004F01AE">
            <w:pPr>
              <w:spacing w:before="20" w:after="20"/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permStart w:id="1201424663" w:edGrp="everyone" w:colFirst="0" w:colLast="0"/>
            <w:permEnd w:id="1715428971"/>
            <w:permEnd w:id="1692479256"/>
          </w:p>
        </w:tc>
      </w:tr>
      <w:tr w:rsidR="00E75674" w14:paraId="63BE5CFB" w14:textId="77777777" w:rsidTr="00B532DF">
        <w:trPr>
          <w:trHeight w:val="284"/>
        </w:trPr>
        <w:tc>
          <w:tcPr>
            <w:tcW w:w="1546" w:type="dxa"/>
            <w:gridSpan w:val="6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6098381" w14:textId="77777777" w:rsidR="00E75674" w:rsidRPr="00055FBD" w:rsidRDefault="00E75674" w:rsidP="00E46605">
            <w:pPr>
              <w:spacing w:before="20" w:after="20"/>
              <w:rPr>
                <w:rFonts w:ascii="Segoe UI Symbol" w:eastAsia="MS Gothic" w:hAnsi="Segoe UI Symbol" w:cs="Segoe UI Symbol"/>
                <w:b/>
                <w:sz w:val="20"/>
                <w:szCs w:val="20"/>
              </w:rPr>
            </w:pPr>
            <w:permStart w:id="1153774573" w:edGrp="everyone" w:colFirst="2" w:colLast="2"/>
            <w:permStart w:id="1552773146" w:edGrp="everyone" w:colFirst="5" w:colLast="5"/>
            <w:permStart w:id="1072052459" w:edGrp="everyone" w:colFirst="7" w:colLast="7"/>
            <w:permStart w:id="250616419" w:edGrp="everyone" w:colFirst="9" w:colLast="9"/>
            <w:permStart w:id="1894386994" w:edGrp="everyone" w:colFirst="10" w:colLast="10"/>
            <w:permEnd w:id="1201424663"/>
            <w:r w:rsidRPr="00055FBD">
              <w:rPr>
                <w:rFonts w:ascii="Segoe UI Symbol" w:eastAsia="MS Gothic" w:hAnsi="Segoe UI Symbol" w:cs="Segoe UI Symbol"/>
                <w:b/>
                <w:sz w:val="20"/>
                <w:szCs w:val="20"/>
              </w:rPr>
              <w:t>Saturation 0</w:t>
            </w:r>
            <w:r w:rsidRPr="00055FBD">
              <w:rPr>
                <w:rFonts w:ascii="Segoe UI Symbol" w:eastAsia="MS Gothic" w:hAnsi="Segoe UI Symbol" w:cs="Segoe UI Symbol"/>
                <w:b/>
                <w:sz w:val="20"/>
                <w:szCs w:val="20"/>
                <w:vertAlign w:val="subscript"/>
              </w:rPr>
              <w:t>2</w:t>
            </w:r>
            <w:r w:rsidRPr="00055FBD">
              <w:rPr>
                <w:rFonts w:ascii="Segoe UI Symbol" w:eastAsia="MS Gothic" w:hAnsi="Segoe UI Symbol" w:cs="Segoe UI Symbol"/>
                <w:b/>
                <w:sz w:val="20"/>
                <w:szCs w:val="20"/>
              </w:rPr>
              <w:t> :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06D36B" w14:textId="77777777" w:rsidR="00E75674" w:rsidRDefault="00E75674" w:rsidP="00E46605">
            <w:pPr>
              <w:spacing w:before="20" w:after="20"/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r>
              <w:rPr>
                <w:rFonts w:ascii="Segoe UI Symbol" w:eastAsia="MS Gothic" w:hAnsi="Segoe UI Symbol" w:cs="Segoe UI Symbol"/>
                <w:sz w:val="20"/>
                <w:szCs w:val="20"/>
              </w:rPr>
              <w:t>Repos</w:t>
            </w:r>
          </w:p>
        </w:tc>
        <w:tc>
          <w:tcPr>
            <w:tcW w:w="5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E96466" w14:textId="77777777" w:rsidR="00E75674" w:rsidRDefault="00E75674" w:rsidP="00E46605">
            <w:pPr>
              <w:spacing w:before="20" w:after="20"/>
              <w:rPr>
                <w:rFonts w:ascii="Segoe UI Symbol" w:eastAsia="MS Gothic" w:hAnsi="Segoe UI Symbol" w:cs="Segoe UI Symbol"/>
                <w:sz w:val="20"/>
                <w:szCs w:val="20"/>
              </w:rPr>
            </w:pPr>
          </w:p>
        </w:tc>
        <w:tc>
          <w:tcPr>
            <w:tcW w:w="8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BD5D31" w14:textId="77777777" w:rsidR="00E75674" w:rsidRDefault="00E75674" w:rsidP="00E46605">
            <w:pPr>
              <w:spacing w:before="20" w:after="20"/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r>
              <w:rPr>
                <w:rFonts w:ascii="Segoe UI Symbol" w:eastAsia="MS Gothic" w:hAnsi="Segoe UI Symbol" w:cs="Segoe UI Symbol"/>
                <w:sz w:val="20"/>
                <w:szCs w:val="20"/>
              </w:rPr>
              <w:t>%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AD0D39" w14:textId="77777777" w:rsidR="00E75674" w:rsidRDefault="00E75674" w:rsidP="00E46605">
            <w:pPr>
              <w:spacing w:before="20" w:after="20"/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r>
              <w:rPr>
                <w:rFonts w:ascii="Segoe UI Symbol" w:eastAsia="MS Gothic" w:hAnsi="Segoe UI Symbol" w:cs="Segoe UI Symbol"/>
                <w:sz w:val="20"/>
                <w:szCs w:val="20"/>
              </w:rPr>
              <w:t>À l’effort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E11742" w14:textId="77777777" w:rsidR="00E75674" w:rsidRDefault="00E75674" w:rsidP="00E46605">
            <w:pPr>
              <w:spacing w:before="20" w:after="20"/>
              <w:rPr>
                <w:rFonts w:ascii="Segoe UI Symbol" w:eastAsia="MS Gothic" w:hAnsi="Segoe UI Symbol" w:cs="Segoe UI Symbo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BDCA8D" w14:textId="77777777" w:rsidR="00E75674" w:rsidRDefault="00E75674" w:rsidP="00E46605">
            <w:pPr>
              <w:spacing w:before="20" w:after="20"/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r>
              <w:rPr>
                <w:rFonts w:ascii="Segoe UI Symbol" w:eastAsia="MS Gothic" w:hAnsi="Segoe UI Symbol" w:cs="Segoe UI Symbol"/>
                <w:sz w:val="20"/>
                <w:szCs w:val="20"/>
              </w:rPr>
              <w:t>%</w:t>
            </w:r>
          </w:p>
        </w:tc>
        <w:sdt>
          <w:sdtPr>
            <w:rPr>
              <w:rFonts w:ascii="Segoe UI Symbol" w:eastAsia="MS Gothic" w:hAnsi="Segoe UI Symbol" w:cs="Segoe UI Symbol"/>
              <w:sz w:val="20"/>
              <w:szCs w:val="20"/>
            </w:rPr>
            <w:id w:val="8488388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1610314E" w14:textId="2F387D02" w:rsidR="00E75674" w:rsidRDefault="00296C8B" w:rsidP="00E46605">
                <w:pPr>
                  <w:spacing w:before="20" w:after="20"/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 Symbo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8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404C04" w14:textId="521B23B7" w:rsidR="00E75674" w:rsidRDefault="00E75674" w:rsidP="00E46605">
            <w:pPr>
              <w:spacing w:before="20" w:after="20"/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r>
              <w:rPr>
                <w:rFonts w:ascii="Segoe UI Symbol" w:eastAsia="MS Gothic" w:hAnsi="Segoe UI Symbol" w:cs="Segoe UI Symbol"/>
                <w:sz w:val="20"/>
                <w:szCs w:val="20"/>
              </w:rPr>
              <w:t>Air ambiant</w:t>
            </w:r>
          </w:p>
        </w:tc>
        <w:sdt>
          <w:sdtPr>
            <w:rPr>
              <w:rFonts w:ascii="Segoe UI Symbol" w:eastAsia="MS Gothic" w:hAnsi="Segoe UI Symbol" w:cs="Segoe UI Symbol"/>
              <w:sz w:val="20"/>
              <w:szCs w:val="20"/>
            </w:rPr>
            <w:id w:val="11019162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6BB0DE49" w14:textId="0EE4C545" w:rsidR="00E75674" w:rsidRDefault="00E75674" w:rsidP="00E46605">
                <w:pPr>
                  <w:spacing w:before="20" w:after="20"/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 Symbo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D2B5C6" w14:textId="77777777" w:rsidR="00E75674" w:rsidRDefault="00E75674" w:rsidP="00E46605">
            <w:pPr>
              <w:spacing w:before="20" w:after="20"/>
              <w:rPr>
                <w:rFonts w:ascii="Segoe UI Symbol" w:eastAsia="MS Gothic" w:hAnsi="Segoe UI Symbol" w:cs="Segoe UI Symbol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045E066" w14:textId="4848B3C8" w:rsidR="00E75674" w:rsidRDefault="00E75674" w:rsidP="00E46605">
            <w:pPr>
              <w:spacing w:before="20" w:after="20"/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r>
              <w:rPr>
                <w:rFonts w:ascii="Segoe UI Symbol" w:eastAsia="MS Gothic" w:hAnsi="Segoe UI Symbol" w:cs="Segoe UI Symbol"/>
                <w:sz w:val="20"/>
                <w:szCs w:val="20"/>
              </w:rPr>
              <w:t>L/min</w:t>
            </w:r>
          </w:p>
        </w:tc>
      </w:tr>
      <w:tr w:rsidR="008E48BB" w14:paraId="6F964FF1" w14:textId="77777777" w:rsidTr="00B532DF">
        <w:trPr>
          <w:trHeight w:val="284"/>
        </w:trPr>
        <w:tc>
          <w:tcPr>
            <w:tcW w:w="2396" w:type="dxa"/>
            <w:gridSpan w:val="1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077EF85" w14:textId="77777777" w:rsidR="008E48BB" w:rsidRPr="00055FBD" w:rsidRDefault="008E48BB" w:rsidP="00E46605">
            <w:pPr>
              <w:spacing w:before="20" w:after="20"/>
              <w:rPr>
                <w:rFonts w:ascii="Segoe UI Symbol" w:eastAsia="MS Gothic" w:hAnsi="Segoe UI Symbol" w:cs="Segoe UI Symbol"/>
                <w:b/>
                <w:sz w:val="20"/>
                <w:szCs w:val="20"/>
              </w:rPr>
            </w:pPr>
            <w:permStart w:id="189102438" w:edGrp="everyone" w:colFirst="2" w:colLast="2"/>
            <w:permStart w:id="336271194" w:edGrp="everyone" w:colFirst="5" w:colLast="5"/>
            <w:permEnd w:id="1153774573"/>
            <w:permEnd w:id="1552773146"/>
            <w:permEnd w:id="1072052459"/>
            <w:permEnd w:id="250616419"/>
            <w:permEnd w:id="1894386994"/>
            <w:r w:rsidRPr="00055FBD">
              <w:rPr>
                <w:rFonts w:ascii="Segoe UI Symbol" w:eastAsia="MS Gothic" w:hAnsi="Segoe UI Symbol" w:cs="Segoe UI Symbol"/>
                <w:b/>
                <w:sz w:val="20"/>
                <w:szCs w:val="20"/>
              </w:rPr>
              <w:t>Fréquence cardiaque :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2C8056" w14:textId="77777777" w:rsidR="008E48BB" w:rsidRDefault="008E48BB" w:rsidP="00E46605">
            <w:pPr>
              <w:spacing w:before="20" w:after="20"/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r>
              <w:rPr>
                <w:rFonts w:ascii="Segoe UI Symbol" w:eastAsia="MS Gothic" w:hAnsi="Segoe UI Symbol" w:cs="Segoe UI Symbol"/>
                <w:sz w:val="20"/>
                <w:szCs w:val="20"/>
              </w:rPr>
              <w:t>Repos</w:t>
            </w:r>
          </w:p>
        </w:tc>
        <w:tc>
          <w:tcPr>
            <w:tcW w:w="5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440D82" w14:textId="77777777" w:rsidR="008E48BB" w:rsidRDefault="008E48BB" w:rsidP="00E46605">
            <w:pPr>
              <w:spacing w:before="20" w:after="20"/>
              <w:rPr>
                <w:rFonts w:ascii="Segoe UI Symbol" w:eastAsia="MS Gothic" w:hAnsi="Segoe UI Symbol" w:cs="Segoe UI Symbol"/>
                <w:sz w:val="20"/>
                <w:szCs w:val="20"/>
              </w:rPr>
            </w:pP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C6DDEC" w14:textId="77777777" w:rsidR="008E48BB" w:rsidRDefault="008E48BB" w:rsidP="00E46605">
            <w:pPr>
              <w:spacing w:before="20" w:after="20"/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r>
              <w:rPr>
                <w:rFonts w:ascii="Segoe UI Symbol" w:eastAsia="MS Gothic" w:hAnsi="Segoe UI Symbol" w:cs="Segoe UI Symbol"/>
                <w:sz w:val="20"/>
                <w:szCs w:val="20"/>
              </w:rPr>
              <w:t>bpm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3C96F1" w14:textId="77777777" w:rsidR="008E48BB" w:rsidRDefault="008E48BB" w:rsidP="00E46605">
            <w:pPr>
              <w:spacing w:before="20" w:after="20"/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r>
              <w:rPr>
                <w:rFonts w:ascii="Segoe UI Symbol" w:eastAsia="MS Gothic" w:hAnsi="Segoe UI Symbol" w:cs="Segoe UI Symbol"/>
                <w:sz w:val="20"/>
                <w:szCs w:val="20"/>
              </w:rPr>
              <w:t>À l’effort :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776283" w14:textId="73621303" w:rsidR="00104D1C" w:rsidRDefault="00104D1C" w:rsidP="00E46605">
            <w:pPr>
              <w:spacing w:before="20" w:after="20"/>
              <w:rPr>
                <w:rFonts w:ascii="Segoe UI Symbol" w:eastAsia="MS Gothic" w:hAnsi="Segoe UI Symbol" w:cs="Segoe UI Symbol"/>
                <w:sz w:val="20"/>
                <w:szCs w:val="20"/>
              </w:rPr>
            </w:pPr>
          </w:p>
        </w:tc>
        <w:tc>
          <w:tcPr>
            <w:tcW w:w="3553" w:type="dxa"/>
            <w:gridSpan w:val="8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50AEF97" w14:textId="77777777" w:rsidR="008E48BB" w:rsidRDefault="008E48BB" w:rsidP="00E46605">
            <w:pPr>
              <w:spacing w:before="20" w:after="20"/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r>
              <w:rPr>
                <w:rFonts w:ascii="Segoe UI Symbol" w:eastAsia="MS Gothic" w:hAnsi="Segoe UI Symbol" w:cs="Segoe UI Symbol"/>
                <w:sz w:val="20"/>
                <w:szCs w:val="20"/>
              </w:rPr>
              <w:t>bpm</w:t>
            </w:r>
          </w:p>
        </w:tc>
      </w:tr>
      <w:tr w:rsidR="00835BA7" w:rsidRPr="008B78CF" w14:paraId="6E7FA235" w14:textId="77777777" w:rsidTr="00B532DF">
        <w:trPr>
          <w:trHeight w:val="283"/>
        </w:trPr>
        <w:tc>
          <w:tcPr>
            <w:tcW w:w="2966" w:type="dxa"/>
            <w:gridSpan w:val="17"/>
            <w:tcBorders>
              <w:top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0E74B2B" w14:textId="77777777" w:rsidR="00835BA7" w:rsidRPr="008B78CF" w:rsidRDefault="00835BA7" w:rsidP="008C1E71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permStart w:id="348728820" w:edGrp="everyone" w:colFirst="1" w:colLast="1"/>
            <w:permStart w:id="1298011785" w:edGrp="everyone" w:colFirst="3" w:colLast="3"/>
            <w:permEnd w:id="189102438"/>
            <w:permEnd w:id="336271194"/>
            <w:r w:rsidRPr="008B78CF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MOUVEMENTS FONCTIONNELS</w:t>
            </w:r>
          </w:p>
        </w:tc>
        <w:sdt>
          <w:sdtPr>
            <w:rPr>
              <w:rFonts w:asciiTheme="minorHAnsi" w:eastAsia="MS Gothic" w:hAnsiTheme="minorHAnsi" w:cstheme="minorHAnsi"/>
              <w:sz w:val="20"/>
              <w:szCs w:val="20"/>
            </w:rPr>
            <w:id w:val="16612727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gridSpan w:val="3"/>
                <w:tcBorders>
                  <w:top w:val="single" w:sz="4" w:space="0" w:color="auto"/>
                  <w:left w:val="nil"/>
                  <w:right w:val="nil"/>
                </w:tcBorders>
                <w:shd w:val="clear" w:color="auto" w:fill="D9D9D9" w:themeFill="background1" w:themeFillShade="D9"/>
              </w:tcPr>
              <w:p w14:paraId="143B61ED" w14:textId="77777777" w:rsidR="00835BA7" w:rsidRPr="008B78CF" w:rsidRDefault="00835BA7" w:rsidP="008C1E71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 w:rsidRPr="008B78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2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D9D9D9" w:themeFill="background1" w:themeFillShade="D9"/>
          </w:tcPr>
          <w:p w14:paraId="45288881" w14:textId="77777777" w:rsidR="00835BA7" w:rsidRPr="005D7B07" w:rsidRDefault="00835BA7" w:rsidP="008C1E71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 w:rsidRPr="005D7B07">
              <w:rPr>
                <w:rFonts w:asciiTheme="minorHAnsi" w:eastAsia="MS Gothic" w:hAnsiTheme="minorHAnsi" w:cstheme="minorHAnsi"/>
                <w:sz w:val="20"/>
                <w:szCs w:val="20"/>
              </w:rPr>
              <w:t>N.E.</w:t>
            </w:r>
          </w:p>
        </w:tc>
        <w:tc>
          <w:tcPr>
            <w:tcW w:w="6679" w:type="dxa"/>
            <w:gridSpan w:val="18"/>
            <w:tcBorders>
              <w:top w:val="single" w:sz="4" w:space="0" w:color="auto"/>
              <w:left w:val="nil"/>
            </w:tcBorders>
            <w:shd w:val="clear" w:color="auto" w:fill="D9D9D9" w:themeFill="background1" w:themeFillShade="D9"/>
          </w:tcPr>
          <w:p w14:paraId="3F099AAD" w14:textId="77777777" w:rsidR="00835BA7" w:rsidRPr="005D7B07" w:rsidRDefault="00835BA7" w:rsidP="008C1E71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tr w:rsidR="00A81431" w:rsidRPr="008B78CF" w14:paraId="3FF95778" w14:textId="77777777" w:rsidTr="00B532DF">
        <w:trPr>
          <w:trHeight w:val="284"/>
        </w:trPr>
        <w:tc>
          <w:tcPr>
            <w:tcW w:w="2116" w:type="dxa"/>
            <w:gridSpan w:val="11"/>
            <w:vMerge w:val="restart"/>
            <w:tcBorders>
              <w:top w:val="single" w:sz="4" w:space="0" w:color="auto"/>
            </w:tcBorders>
          </w:tcPr>
          <w:p w14:paraId="317EB069" w14:textId="77777777" w:rsidR="00A81431" w:rsidRPr="00055FBD" w:rsidRDefault="00A81431" w:rsidP="008C1E71">
            <w:pPr>
              <w:spacing w:before="20" w:after="20"/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permStart w:id="1688556398" w:edGrp="everyone" w:colFirst="2" w:colLast="2"/>
            <w:permEnd w:id="348728820"/>
            <w:permEnd w:id="1298011785"/>
            <w:r w:rsidRPr="00055FBD"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  <w:t>Membres supérieurs :</w:t>
            </w:r>
          </w:p>
        </w:tc>
        <w:tc>
          <w:tcPr>
            <w:tcW w:w="2409" w:type="dxa"/>
            <w:gridSpan w:val="15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4426803" w14:textId="77777777" w:rsidR="00A81431" w:rsidRPr="008B78CF" w:rsidRDefault="00A81431" w:rsidP="008C1E71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 w:rsidRPr="008B78CF">
              <w:rPr>
                <w:rFonts w:asciiTheme="minorHAnsi" w:eastAsia="MS Gothic" w:hAnsiTheme="minorHAnsi" w:cstheme="minorHAnsi"/>
                <w:sz w:val="20"/>
                <w:szCs w:val="20"/>
              </w:rPr>
              <w:t>Main derrière le tête :</w:t>
            </w:r>
          </w:p>
        </w:tc>
        <w:tc>
          <w:tcPr>
            <w:tcW w:w="6107" w:type="dxa"/>
            <w:gridSpan w:val="16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29D19F3" w14:textId="77777777" w:rsidR="00A81431" w:rsidRPr="008B78CF" w:rsidRDefault="00A81431" w:rsidP="008C1E71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tr w:rsidR="00A81431" w:rsidRPr="008B78CF" w14:paraId="1EAEA013" w14:textId="77777777" w:rsidTr="00B532DF">
        <w:trPr>
          <w:trHeight w:val="284"/>
        </w:trPr>
        <w:tc>
          <w:tcPr>
            <w:tcW w:w="2116" w:type="dxa"/>
            <w:gridSpan w:val="11"/>
            <w:vMerge/>
          </w:tcPr>
          <w:p w14:paraId="5B9D686A" w14:textId="77777777" w:rsidR="00A81431" w:rsidRPr="00055FBD" w:rsidRDefault="00A81431" w:rsidP="008C1E71">
            <w:pPr>
              <w:spacing w:before="20" w:after="20"/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permStart w:id="428823531" w:edGrp="everyone" w:colFirst="2" w:colLast="2"/>
            <w:permEnd w:id="1688556398"/>
          </w:p>
        </w:tc>
        <w:tc>
          <w:tcPr>
            <w:tcW w:w="2409" w:type="dxa"/>
            <w:gridSpan w:val="15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0BB91D6" w14:textId="77777777" w:rsidR="00A81431" w:rsidRPr="008B78CF" w:rsidRDefault="00A81431" w:rsidP="008C1E71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 w:rsidRPr="008B78CF">
              <w:rPr>
                <w:rFonts w:asciiTheme="minorHAnsi" w:eastAsia="MS Gothic" w:hAnsiTheme="minorHAnsi" w:cstheme="minorHAnsi"/>
                <w:sz w:val="20"/>
                <w:szCs w:val="20"/>
              </w:rPr>
              <w:t>Main derrière le dos :</w:t>
            </w:r>
          </w:p>
        </w:tc>
        <w:tc>
          <w:tcPr>
            <w:tcW w:w="6107" w:type="dxa"/>
            <w:gridSpan w:val="16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6D684B9" w14:textId="77777777" w:rsidR="00A81431" w:rsidRPr="008B78CF" w:rsidRDefault="00A81431" w:rsidP="008C1E71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tr w:rsidR="00A81431" w:rsidRPr="008B78CF" w14:paraId="15CBB0F2" w14:textId="77777777" w:rsidTr="00B532DF">
        <w:trPr>
          <w:trHeight w:val="283"/>
        </w:trPr>
        <w:tc>
          <w:tcPr>
            <w:tcW w:w="2116" w:type="dxa"/>
            <w:gridSpan w:val="11"/>
            <w:vMerge/>
            <w:tcBorders>
              <w:bottom w:val="single" w:sz="4" w:space="0" w:color="auto"/>
            </w:tcBorders>
          </w:tcPr>
          <w:p w14:paraId="2C3FBDEA" w14:textId="77777777" w:rsidR="00A81431" w:rsidRPr="00055FBD" w:rsidRDefault="00A81431" w:rsidP="008C1E71">
            <w:pPr>
              <w:spacing w:before="20" w:after="20"/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permStart w:id="2068793191" w:edGrp="everyone" w:colFirst="2" w:colLast="2"/>
            <w:permEnd w:id="428823531"/>
          </w:p>
        </w:tc>
        <w:tc>
          <w:tcPr>
            <w:tcW w:w="2409" w:type="dxa"/>
            <w:gridSpan w:val="15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46578A6" w14:textId="77777777" w:rsidR="00A81431" w:rsidRPr="008B78CF" w:rsidRDefault="00A81431" w:rsidP="008C1E71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</w:rPr>
              <w:t>Préhension :</w:t>
            </w:r>
          </w:p>
        </w:tc>
        <w:tc>
          <w:tcPr>
            <w:tcW w:w="6107" w:type="dxa"/>
            <w:gridSpan w:val="16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3D24C73" w14:textId="77777777" w:rsidR="00A81431" w:rsidRPr="008B78CF" w:rsidRDefault="00A81431" w:rsidP="008C1E71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tr w:rsidR="00835BA7" w:rsidRPr="008B78CF" w14:paraId="772F505E" w14:textId="77777777" w:rsidTr="00B532DF">
        <w:trPr>
          <w:trHeight w:val="283"/>
        </w:trPr>
        <w:tc>
          <w:tcPr>
            <w:tcW w:w="2116" w:type="dxa"/>
            <w:gridSpan w:val="11"/>
            <w:vMerge w:val="restart"/>
            <w:tcBorders>
              <w:top w:val="single" w:sz="4" w:space="0" w:color="auto"/>
            </w:tcBorders>
          </w:tcPr>
          <w:p w14:paraId="424FED3C" w14:textId="77777777" w:rsidR="00835BA7" w:rsidRPr="00055FBD" w:rsidRDefault="00835BA7" w:rsidP="008C1E71">
            <w:pPr>
              <w:spacing w:before="20" w:after="20"/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permStart w:id="1491296864" w:edGrp="everyone" w:colFirst="2" w:colLast="2"/>
            <w:permEnd w:id="2068793191"/>
            <w:r w:rsidRPr="00055FBD"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  <w:t>Membres inférieurs :</w:t>
            </w:r>
          </w:p>
        </w:tc>
        <w:tc>
          <w:tcPr>
            <w:tcW w:w="2409" w:type="dxa"/>
            <w:gridSpan w:val="15"/>
            <w:tcBorders>
              <w:top w:val="single" w:sz="4" w:space="0" w:color="auto"/>
              <w:right w:val="nil"/>
            </w:tcBorders>
          </w:tcPr>
          <w:p w14:paraId="0F4CEEEA" w14:textId="77777777" w:rsidR="00835BA7" w:rsidRPr="008B78CF" w:rsidRDefault="00835BA7" w:rsidP="008C1E71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 w:rsidRPr="008B78CF">
              <w:rPr>
                <w:rFonts w:asciiTheme="minorHAnsi" w:eastAsia="MS Gothic" w:hAnsiTheme="minorHAnsi" w:cstheme="minorHAnsi"/>
                <w:sz w:val="20"/>
                <w:szCs w:val="20"/>
              </w:rPr>
              <w:t>Triple flexion :</w:t>
            </w:r>
          </w:p>
        </w:tc>
        <w:tc>
          <w:tcPr>
            <w:tcW w:w="6107" w:type="dxa"/>
            <w:gridSpan w:val="16"/>
            <w:tcBorders>
              <w:top w:val="single" w:sz="4" w:space="0" w:color="auto"/>
              <w:left w:val="nil"/>
            </w:tcBorders>
          </w:tcPr>
          <w:p w14:paraId="157651DD" w14:textId="77777777" w:rsidR="00835BA7" w:rsidRPr="008B78CF" w:rsidRDefault="00835BA7" w:rsidP="008C1E71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tr w:rsidR="00835BA7" w:rsidRPr="008B78CF" w14:paraId="75F5FE5F" w14:textId="77777777" w:rsidTr="00B532DF">
        <w:trPr>
          <w:trHeight w:val="283"/>
        </w:trPr>
        <w:tc>
          <w:tcPr>
            <w:tcW w:w="2116" w:type="dxa"/>
            <w:gridSpan w:val="11"/>
            <w:vMerge/>
          </w:tcPr>
          <w:p w14:paraId="6D2B121E" w14:textId="77777777" w:rsidR="00835BA7" w:rsidRPr="00055FBD" w:rsidRDefault="00835BA7" w:rsidP="008C1E71">
            <w:pPr>
              <w:spacing w:before="20" w:after="20"/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permStart w:id="1387809551" w:edGrp="everyone" w:colFirst="2" w:colLast="2"/>
            <w:permEnd w:id="1491296864"/>
          </w:p>
        </w:tc>
        <w:tc>
          <w:tcPr>
            <w:tcW w:w="2409" w:type="dxa"/>
            <w:gridSpan w:val="15"/>
            <w:tcBorders>
              <w:top w:val="single" w:sz="4" w:space="0" w:color="auto"/>
              <w:right w:val="nil"/>
            </w:tcBorders>
          </w:tcPr>
          <w:p w14:paraId="2862FF5D" w14:textId="77777777" w:rsidR="00835BA7" w:rsidRPr="008B78CF" w:rsidRDefault="00835BA7" w:rsidP="008C1E71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 w:rsidRPr="008B78CF">
              <w:rPr>
                <w:rFonts w:asciiTheme="minorHAnsi" w:eastAsia="MS Gothic" w:hAnsiTheme="minorHAnsi" w:cstheme="minorHAnsi"/>
                <w:sz w:val="20"/>
                <w:szCs w:val="20"/>
              </w:rPr>
              <w:t>Assis pied sur genoux :</w:t>
            </w:r>
          </w:p>
        </w:tc>
        <w:tc>
          <w:tcPr>
            <w:tcW w:w="6107" w:type="dxa"/>
            <w:gridSpan w:val="16"/>
            <w:tcBorders>
              <w:top w:val="single" w:sz="4" w:space="0" w:color="auto"/>
              <w:left w:val="nil"/>
            </w:tcBorders>
          </w:tcPr>
          <w:p w14:paraId="78EB4D00" w14:textId="77777777" w:rsidR="00835BA7" w:rsidRPr="008B78CF" w:rsidRDefault="00835BA7" w:rsidP="008C1E71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tr w:rsidR="00835BA7" w:rsidRPr="008B78CF" w14:paraId="3D8C0460" w14:textId="77777777" w:rsidTr="00B532DF">
        <w:trPr>
          <w:trHeight w:val="283"/>
        </w:trPr>
        <w:tc>
          <w:tcPr>
            <w:tcW w:w="2116" w:type="dxa"/>
            <w:gridSpan w:val="11"/>
            <w:vMerge/>
            <w:tcBorders>
              <w:bottom w:val="single" w:sz="4" w:space="0" w:color="auto"/>
            </w:tcBorders>
          </w:tcPr>
          <w:p w14:paraId="792C68A3" w14:textId="77777777" w:rsidR="00835BA7" w:rsidRPr="00055FBD" w:rsidRDefault="00835BA7" w:rsidP="008C1E71">
            <w:pPr>
              <w:spacing w:before="20" w:after="20"/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permStart w:id="142283016" w:edGrp="everyone" w:colFirst="2" w:colLast="2"/>
            <w:permEnd w:id="1387809551"/>
          </w:p>
        </w:tc>
        <w:tc>
          <w:tcPr>
            <w:tcW w:w="2409" w:type="dxa"/>
            <w:gridSpan w:val="15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7B7253C" w14:textId="77777777" w:rsidR="00835BA7" w:rsidRPr="008B78CF" w:rsidRDefault="00835BA7" w:rsidP="008C1E71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 w:rsidRPr="008B78CF">
              <w:rPr>
                <w:rFonts w:asciiTheme="minorHAnsi" w:eastAsia="MS Gothic" w:hAnsiTheme="minorHAnsi" w:cstheme="minorHAnsi"/>
                <w:sz w:val="20"/>
                <w:szCs w:val="20"/>
              </w:rPr>
              <w:t>Pont :</w:t>
            </w:r>
          </w:p>
        </w:tc>
        <w:tc>
          <w:tcPr>
            <w:tcW w:w="6107" w:type="dxa"/>
            <w:gridSpan w:val="16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81C378E" w14:textId="77777777" w:rsidR="00835BA7" w:rsidRPr="008B78CF" w:rsidRDefault="00835BA7" w:rsidP="008C1E71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tr w:rsidR="00835BA7" w:rsidRPr="008B78CF" w14:paraId="674560A4" w14:textId="77777777" w:rsidTr="00B532DF">
        <w:trPr>
          <w:trHeight w:val="283"/>
        </w:trPr>
        <w:tc>
          <w:tcPr>
            <w:tcW w:w="2116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3F909CC9" w14:textId="7933B951" w:rsidR="00835BA7" w:rsidRPr="00055FBD" w:rsidRDefault="00835BA7" w:rsidP="008C1E71">
            <w:pPr>
              <w:spacing w:before="20" w:after="20"/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permStart w:id="1700689293" w:edGrp="everyone" w:colFirst="1" w:colLast="1"/>
            <w:permEnd w:id="142283016"/>
            <w:r w:rsidRPr="00055FBD"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  <w:t>Rachis </w:t>
            </w:r>
            <w:r w:rsidR="00B95250" w:rsidRPr="00055FBD"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  <w:t>/ autre :</w:t>
            </w:r>
          </w:p>
        </w:tc>
        <w:tc>
          <w:tcPr>
            <w:tcW w:w="8516" w:type="dxa"/>
            <w:gridSpan w:val="31"/>
            <w:tcBorders>
              <w:top w:val="single" w:sz="4" w:space="0" w:color="auto"/>
              <w:bottom w:val="single" w:sz="4" w:space="0" w:color="auto"/>
            </w:tcBorders>
          </w:tcPr>
          <w:p w14:paraId="29DB908E" w14:textId="77777777" w:rsidR="00835BA7" w:rsidRPr="008B78CF" w:rsidRDefault="00835BA7" w:rsidP="008C1E71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tr w:rsidR="00181519" w:rsidRPr="00D66ED1" w14:paraId="05D1527C" w14:textId="77777777" w:rsidTr="00B532DF">
        <w:trPr>
          <w:trHeight w:val="283"/>
        </w:trPr>
        <w:tc>
          <w:tcPr>
            <w:tcW w:w="3391" w:type="dxa"/>
            <w:gridSpan w:val="20"/>
            <w:tcBorders>
              <w:top w:val="single" w:sz="4" w:space="0" w:color="auto"/>
              <w:right w:val="nil"/>
            </w:tcBorders>
            <w:shd w:val="clear" w:color="auto" w:fill="D9D9D9" w:themeFill="background1" w:themeFillShade="D9"/>
          </w:tcPr>
          <w:p w14:paraId="05AC6E38" w14:textId="77777777" w:rsidR="00181519" w:rsidRPr="008E222C" w:rsidRDefault="00181519" w:rsidP="008C1E71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permStart w:id="1774742127" w:edGrp="everyone" w:colFirst="1" w:colLast="1"/>
            <w:permStart w:id="1020151987" w:edGrp="everyone" w:colFirst="3" w:colLast="3"/>
            <w:permEnd w:id="1700689293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BILAN ARTICULAIRE / MUSCULAIRE</w:t>
            </w:r>
          </w:p>
        </w:tc>
        <w:sdt>
          <w:sdtPr>
            <w:rPr>
              <w:rFonts w:asciiTheme="minorHAnsi" w:eastAsia="MS Gothic" w:hAnsiTheme="minorHAnsi" w:cstheme="minorHAnsi"/>
              <w:sz w:val="20"/>
              <w:szCs w:val="20"/>
            </w:rPr>
            <w:id w:val="6366117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7" w:type="dxa"/>
                <w:gridSpan w:val="3"/>
                <w:tcBorders>
                  <w:top w:val="single" w:sz="4" w:space="0" w:color="auto"/>
                  <w:left w:val="nil"/>
                  <w:right w:val="nil"/>
                </w:tcBorders>
                <w:shd w:val="clear" w:color="auto" w:fill="D9D9D9" w:themeFill="background1" w:themeFillShade="D9"/>
              </w:tcPr>
              <w:p w14:paraId="430D14DD" w14:textId="77777777" w:rsidR="00181519" w:rsidRPr="000D5FE5" w:rsidRDefault="00181519" w:rsidP="008C1E71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 w:rsidRPr="000D5FE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2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D9D9D9" w:themeFill="background1" w:themeFillShade="D9"/>
          </w:tcPr>
          <w:p w14:paraId="38091E6D" w14:textId="77777777" w:rsidR="00181519" w:rsidRPr="00181519" w:rsidRDefault="00181519" w:rsidP="008C1E71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 w:rsidRPr="00181519">
              <w:rPr>
                <w:rFonts w:asciiTheme="minorHAnsi" w:eastAsia="MS Gothic" w:hAnsiTheme="minorHAnsi" w:cstheme="minorHAnsi"/>
                <w:sz w:val="20"/>
                <w:szCs w:val="20"/>
              </w:rPr>
              <w:t>N.E.</w:t>
            </w:r>
          </w:p>
        </w:tc>
        <w:tc>
          <w:tcPr>
            <w:tcW w:w="6252" w:type="dxa"/>
            <w:gridSpan w:val="17"/>
            <w:tcBorders>
              <w:top w:val="single" w:sz="4" w:space="0" w:color="auto"/>
              <w:left w:val="nil"/>
            </w:tcBorders>
            <w:shd w:val="clear" w:color="auto" w:fill="D9D9D9" w:themeFill="background1" w:themeFillShade="D9"/>
          </w:tcPr>
          <w:p w14:paraId="67E636CD" w14:textId="1B7D7BF5" w:rsidR="00181519" w:rsidRPr="00181519" w:rsidRDefault="00181519" w:rsidP="008C1E71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tr w:rsidR="006B47A1" w:rsidRPr="00D66ED1" w14:paraId="60DB29D4" w14:textId="77777777" w:rsidTr="00104D1C">
        <w:trPr>
          <w:trHeight w:val="872"/>
        </w:trPr>
        <w:tc>
          <w:tcPr>
            <w:tcW w:w="10632" w:type="dxa"/>
            <w:gridSpan w:val="42"/>
            <w:tcBorders>
              <w:top w:val="single" w:sz="4" w:space="0" w:color="auto"/>
            </w:tcBorders>
          </w:tcPr>
          <w:p w14:paraId="4A5603C3" w14:textId="77777777" w:rsidR="006B47A1" w:rsidRPr="00EE35D1" w:rsidRDefault="006B47A1" w:rsidP="008C1E71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permStart w:id="453445969" w:edGrp="everyone" w:colFirst="0" w:colLast="0"/>
            <w:permEnd w:id="1774742127"/>
            <w:permEnd w:id="1020151987"/>
          </w:p>
        </w:tc>
      </w:tr>
      <w:tr w:rsidR="00181519" w:rsidRPr="00D66ED1" w14:paraId="33C4FC69" w14:textId="77777777" w:rsidTr="00B532DF">
        <w:trPr>
          <w:trHeight w:val="283"/>
        </w:trPr>
        <w:tc>
          <w:tcPr>
            <w:tcW w:w="1269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47F03360" w14:textId="602B385E" w:rsidR="00181519" w:rsidRPr="008E222C" w:rsidRDefault="00181519" w:rsidP="00372EA0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permStart w:id="986790676" w:edGrp="everyone" w:colFirst="1" w:colLast="1"/>
            <w:permStart w:id="742666710" w:edGrp="everyone" w:colFirst="3" w:colLast="3"/>
            <w:permEnd w:id="453445969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ÉQUILIBRE</w:t>
            </w:r>
          </w:p>
        </w:tc>
        <w:sdt>
          <w:sdtPr>
            <w:rPr>
              <w:rFonts w:asciiTheme="minorHAnsi" w:eastAsia="MS Gothic" w:hAnsiTheme="minorHAnsi" w:cstheme="minorHAnsi"/>
              <w:sz w:val="20"/>
              <w:szCs w:val="20"/>
            </w:rPr>
            <w:id w:val="-15434418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  <w:gridSpan w:val="5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D9D9D9" w:themeFill="background1" w:themeFillShade="D9"/>
              </w:tcPr>
              <w:p w14:paraId="64EFD026" w14:textId="77777777" w:rsidR="00181519" w:rsidRPr="000D5FE5" w:rsidRDefault="00181519" w:rsidP="00372EA0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 w:rsidRPr="000D5FE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3E88B99A" w14:textId="77777777" w:rsidR="00181519" w:rsidRPr="00181519" w:rsidRDefault="00181519" w:rsidP="00372EA0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 w:rsidRPr="00181519">
              <w:rPr>
                <w:rFonts w:asciiTheme="minorHAnsi" w:eastAsia="MS Gothic" w:hAnsiTheme="minorHAnsi" w:cstheme="minorHAnsi"/>
                <w:sz w:val="20"/>
                <w:szCs w:val="20"/>
              </w:rPr>
              <w:t>N.E.</w:t>
            </w:r>
          </w:p>
        </w:tc>
        <w:tc>
          <w:tcPr>
            <w:tcW w:w="8372" w:type="dxa"/>
            <w:gridSpan w:val="3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5F113FAF" w14:textId="53249C30" w:rsidR="00181519" w:rsidRPr="00181519" w:rsidRDefault="00181519" w:rsidP="00372EA0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tr w:rsidR="00A36B19" w:rsidRPr="00D66ED1" w14:paraId="467D5F5A" w14:textId="77777777" w:rsidTr="00104D1C">
        <w:trPr>
          <w:trHeight w:val="872"/>
        </w:trPr>
        <w:tc>
          <w:tcPr>
            <w:tcW w:w="10632" w:type="dxa"/>
            <w:gridSpan w:val="42"/>
            <w:tcBorders>
              <w:top w:val="single" w:sz="4" w:space="0" w:color="auto"/>
              <w:bottom w:val="single" w:sz="4" w:space="0" w:color="auto"/>
            </w:tcBorders>
          </w:tcPr>
          <w:p w14:paraId="271407D6" w14:textId="4360C342" w:rsidR="00A36B19" w:rsidRPr="00EE35D1" w:rsidRDefault="00A36B19" w:rsidP="00381109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permStart w:id="1876822993" w:edGrp="everyone" w:colFirst="0" w:colLast="0"/>
            <w:permEnd w:id="986790676"/>
            <w:permEnd w:id="742666710"/>
          </w:p>
        </w:tc>
      </w:tr>
      <w:tr w:rsidR="00E220FB" w:rsidRPr="00D66ED1" w14:paraId="5913EB6C" w14:textId="77777777" w:rsidTr="00A6128E">
        <w:trPr>
          <w:trHeight w:val="284"/>
        </w:trPr>
        <w:tc>
          <w:tcPr>
            <w:tcW w:w="1693" w:type="dxa"/>
            <w:gridSpan w:val="8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0A2E069" w14:textId="77777777" w:rsidR="00E220FB" w:rsidRPr="00055FBD" w:rsidRDefault="00E220FB" w:rsidP="00381109">
            <w:pPr>
              <w:spacing w:before="20" w:after="20"/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permStart w:id="23988043" w:edGrp="everyone" w:colFirst="3" w:colLast="3"/>
            <w:permStart w:id="913375436" w:edGrp="everyone" w:colFirst="8" w:colLast="8"/>
            <w:permStart w:id="643770724" w:edGrp="everyone" w:colFirst="1" w:colLast="1"/>
            <w:permStart w:id="1428452498" w:edGrp="everyone" w:colFirst="6" w:colLast="6"/>
            <w:permEnd w:id="1876822993"/>
            <w:r w:rsidRPr="00055FBD"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  <w:t>Échelle de BERG :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4AA6D4" w14:textId="77777777" w:rsidR="00E220FB" w:rsidRPr="00EE35D1" w:rsidRDefault="00E220FB" w:rsidP="00381109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  <w:tc>
          <w:tcPr>
            <w:tcW w:w="85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EEF4B9" w14:textId="070EC6B8" w:rsidR="00E220FB" w:rsidRPr="00EE35D1" w:rsidRDefault="00E220FB" w:rsidP="00381109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</w:rPr>
              <w:t>/56</w:t>
            </w:r>
          </w:p>
        </w:tc>
        <w:sdt>
          <w:sdtPr>
            <w:rPr>
              <w:rFonts w:asciiTheme="minorHAnsi" w:eastAsia="MS Gothic" w:hAnsiTheme="minorHAnsi" w:cstheme="minorHAnsi"/>
              <w:sz w:val="20"/>
              <w:szCs w:val="20"/>
            </w:rPr>
            <w:id w:val="4630141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04BC4054" w14:textId="1FE101DC" w:rsidR="00E220FB" w:rsidRPr="00EE35D1" w:rsidRDefault="00E220FB" w:rsidP="00381109">
                <w:pPr>
                  <w:spacing w:before="20" w:after="20"/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701" w:type="dxa"/>
            <w:gridSpan w:val="8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AF69C54" w14:textId="77777777" w:rsidR="00E220FB" w:rsidRPr="00EE35D1" w:rsidRDefault="00E220FB" w:rsidP="00381109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</w:rPr>
              <w:t>N.E.</w:t>
            </w:r>
          </w:p>
        </w:tc>
        <w:tc>
          <w:tcPr>
            <w:tcW w:w="14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D8293D" w14:textId="526827BB" w:rsidR="00E220FB" w:rsidRPr="00055FBD" w:rsidRDefault="00E220FB" w:rsidP="00381109">
            <w:pPr>
              <w:spacing w:before="20" w:after="20"/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r w:rsidRPr="00055FBD"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  <w:t>Mini-BESTest :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B30A7D" w14:textId="6CFE99FE" w:rsidR="00E220FB" w:rsidRPr="00EE35D1" w:rsidRDefault="00E220FB" w:rsidP="00381109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A624AB" w14:textId="043D0150" w:rsidR="00E220FB" w:rsidRPr="00EE35D1" w:rsidRDefault="00E220FB" w:rsidP="00381109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</w:rPr>
              <w:t>/28</w:t>
            </w:r>
          </w:p>
        </w:tc>
        <w:sdt>
          <w:sdtPr>
            <w:rPr>
              <w:rFonts w:asciiTheme="minorHAnsi" w:eastAsia="MS Gothic" w:hAnsiTheme="minorHAnsi" w:cstheme="minorHAnsi"/>
              <w:sz w:val="20"/>
              <w:szCs w:val="20"/>
            </w:rPr>
            <w:id w:val="4048031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059C9416" w14:textId="0A3C9BCE" w:rsidR="00E220FB" w:rsidRPr="00EE35D1" w:rsidRDefault="00E220FB" w:rsidP="00381109">
                <w:pPr>
                  <w:spacing w:before="20" w:after="20"/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68D62CB" w14:textId="471D6F99" w:rsidR="00E220FB" w:rsidRPr="00EE35D1" w:rsidRDefault="00E220FB" w:rsidP="00381109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</w:rPr>
              <w:t>N.E.</w:t>
            </w:r>
          </w:p>
        </w:tc>
      </w:tr>
      <w:permEnd w:id="23988043"/>
      <w:permEnd w:id="913375436"/>
      <w:permEnd w:id="643770724"/>
      <w:permEnd w:id="1428452498"/>
      <w:tr w:rsidR="00A81431" w:rsidRPr="00D66ED1" w14:paraId="31539440" w14:textId="77777777" w:rsidTr="00104D1C">
        <w:trPr>
          <w:trHeight w:val="283"/>
        </w:trPr>
        <w:tc>
          <w:tcPr>
            <w:tcW w:w="10632" w:type="dxa"/>
            <w:gridSpan w:val="4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49C0AB5" w14:textId="77777777" w:rsidR="00A81431" w:rsidRPr="008E222C" w:rsidRDefault="00A81431" w:rsidP="008C1E71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MOBILITÉ ET TRANSFERTS</w:t>
            </w:r>
          </w:p>
        </w:tc>
      </w:tr>
      <w:tr w:rsidR="00A81431" w:rsidRPr="00D66ED1" w14:paraId="7EA0EB7F" w14:textId="77777777" w:rsidTr="00A6128E">
        <w:trPr>
          <w:trHeight w:val="284"/>
        </w:trPr>
        <w:tc>
          <w:tcPr>
            <w:tcW w:w="3111" w:type="dxa"/>
            <w:gridSpan w:val="18"/>
            <w:tcBorders>
              <w:top w:val="single" w:sz="4" w:space="0" w:color="auto"/>
              <w:bottom w:val="single" w:sz="4" w:space="0" w:color="auto"/>
            </w:tcBorders>
          </w:tcPr>
          <w:p w14:paraId="6E6B3490" w14:textId="77777777" w:rsidR="00A81431" w:rsidRPr="00EE35D1" w:rsidRDefault="00A81431" w:rsidP="008C1E71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21CC65EF" w14:textId="77777777" w:rsidR="00A81431" w:rsidRPr="00055FBD" w:rsidRDefault="00A81431" w:rsidP="008C1E71">
            <w:pPr>
              <w:spacing w:before="20" w:after="20"/>
              <w:jc w:val="center"/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r w:rsidRPr="00055FBD"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  <w:t>AUTONOMIE</w:t>
            </w:r>
          </w:p>
        </w:tc>
        <w:tc>
          <w:tcPr>
            <w:tcW w:w="5678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396F51C6" w14:textId="77777777" w:rsidR="00A81431" w:rsidRPr="00055FBD" w:rsidRDefault="00A81431" w:rsidP="008C1E71">
            <w:pPr>
              <w:spacing w:before="20" w:after="20"/>
              <w:jc w:val="center"/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r w:rsidRPr="00055FBD"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  <w:t>COMMENTAIRES</w:t>
            </w:r>
          </w:p>
        </w:tc>
      </w:tr>
      <w:tr w:rsidR="00A81431" w:rsidRPr="00D66ED1" w14:paraId="52342613" w14:textId="77777777" w:rsidTr="00B532DF">
        <w:trPr>
          <w:trHeight w:val="284"/>
        </w:trPr>
        <w:tc>
          <w:tcPr>
            <w:tcW w:w="2116" w:type="dxa"/>
            <w:gridSpan w:val="11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E776DC8" w14:textId="77777777" w:rsidR="00A81431" w:rsidRPr="00055FBD" w:rsidRDefault="00A81431" w:rsidP="008C1E71">
            <w:pPr>
              <w:spacing w:before="20" w:after="20"/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permStart w:id="1904873121" w:edGrp="everyone" w:colFirst="1" w:colLast="1"/>
            <w:permStart w:id="673776163" w:edGrp="everyone" w:colFirst="3" w:colLast="3"/>
            <w:permStart w:id="317153710" w:edGrp="everyone" w:colFirst="4" w:colLast="4"/>
            <w:r w:rsidRPr="00055FBD"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  <w:t>Retournement au lit</w:t>
            </w:r>
            <w:r w:rsidRPr="00055FBD">
              <w:rPr>
                <w:rFonts w:asciiTheme="minorHAnsi" w:hAnsiTheme="minorHAnsi" w:cstheme="minorHAnsi"/>
                <w:b/>
                <w:sz w:val="20"/>
                <w:szCs w:val="20"/>
              </w:rPr>
              <w:t> :</w:t>
            </w:r>
          </w:p>
        </w:tc>
        <w:sdt>
          <w:sdtPr>
            <w:rPr>
              <w:rFonts w:asciiTheme="minorHAnsi" w:eastAsia="MS Gothic" w:hAnsiTheme="minorHAnsi" w:cstheme="minorHAnsi"/>
              <w:sz w:val="20"/>
              <w:szCs w:val="20"/>
            </w:rPr>
            <w:id w:val="9720149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46BB7B3B" w14:textId="77777777" w:rsidR="00A81431" w:rsidRPr="00EE35D1" w:rsidRDefault="00A81431" w:rsidP="008C1E71">
                <w:pPr>
                  <w:spacing w:before="20" w:after="20"/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1735DBA" w14:textId="77777777" w:rsidR="00A81431" w:rsidRPr="00EE35D1" w:rsidRDefault="00A81431" w:rsidP="008C1E71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</w:rPr>
              <w:t>N.E.</w:t>
            </w:r>
          </w:p>
        </w:tc>
        <w:sdt>
          <w:sdtPr>
            <w:rPr>
              <w:rFonts w:asciiTheme="minorHAnsi" w:eastAsia="MS Gothic" w:hAnsiTheme="minorHAnsi" w:cstheme="minorHAnsi"/>
              <w:sz w:val="20"/>
              <w:szCs w:val="20"/>
            </w:rPr>
            <w:id w:val="-438842842"/>
            <w:placeholder>
              <w:docPart w:val="745D19CF91B348E8AF4769E512E3A495"/>
            </w:placeholder>
            <w:comboBox>
              <w:listItem w:value="Choisissez un élément."/>
              <w:listItem w:displayText=" " w:value="."/>
              <w:listItem w:displayText="Autonome" w:value="Autonome"/>
              <w:listItem w:displayText="Supervision" w:value="Supervision"/>
              <w:listItem w:displayText="Aide minimale" w:value="Aide minimale"/>
              <w:listItem w:displayText="Aide modérée" w:value="Aide modérée"/>
              <w:listItem w:displayText="Aide maximale" w:value="Aide maximale"/>
            </w:comboBox>
          </w:sdtPr>
          <w:sdtEndPr/>
          <w:sdtContent>
            <w:tc>
              <w:tcPr>
                <w:tcW w:w="1843" w:type="dxa"/>
                <w:gridSpan w:val="10"/>
                <w:tcBorders>
                  <w:top w:val="single" w:sz="4" w:space="0" w:color="auto"/>
                </w:tcBorders>
              </w:tcPr>
              <w:p w14:paraId="61DF737F" w14:textId="0CB1E006" w:rsidR="00A81431" w:rsidRPr="00EE35D1" w:rsidRDefault="00C54D4C" w:rsidP="008C1E71">
                <w:pPr>
                  <w:spacing w:before="20" w:after="20"/>
                  <w:jc w:val="center"/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678" w:type="dxa"/>
            <w:gridSpan w:val="14"/>
            <w:tcBorders>
              <w:top w:val="single" w:sz="4" w:space="0" w:color="auto"/>
            </w:tcBorders>
          </w:tcPr>
          <w:p w14:paraId="545EC18D" w14:textId="77777777" w:rsidR="00A81431" w:rsidRPr="00EE35D1" w:rsidRDefault="00A81431" w:rsidP="008C1E71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tr w:rsidR="00A81431" w:rsidRPr="00D66ED1" w14:paraId="2EEEBEB1" w14:textId="77777777" w:rsidTr="00B532DF">
        <w:trPr>
          <w:trHeight w:val="284"/>
        </w:trPr>
        <w:tc>
          <w:tcPr>
            <w:tcW w:w="2116" w:type="dxa"/>
            <w:gridSpan w:val="11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5A5774D" w14:textId="77777777" w:rsidR="00A81431" w:rsidRPr="00055FBD" w:rsidRDefault="00A81431" w:rsidP="008C1E71">
            <w:pPr>
              <w:spacing w:before="20" w:after="20"/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permStart w:id="1671126354" w:edGrp="everyone" w:colFirst="1" w:colLast="1"/>
            <w:permStart w:id="383874990" w:edGrp="everyone" w:colFirst="3" w:colLast="3"/>
            <w:permStart w:id="1139303635" w:edGrp="everyone" w:colFirst="4" w:colLast="4"/>
            <w:permEnd w:id="1904873121"/>
            <w:permEnd w:id="673776163"/>
            <w:permEnd w:id="317153710"/>
            <w:r w:rsidRPr="00055FB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Couché </w:t>
            </w:r>
            <w:r w:rsidRPr="00055FBD">
              <w:rPr>
                <w:rFonts w:asciiTheme="minorHAnsi" w:hAnsiTheme="minorHAnsi" w:cstheme="minorHAnsi"/>
                <w:b/>
                <w:sz w:val="12"/>
                <w:szCs w:val="12"/>
              </w:rPr>
              <w:t xml:space="preserve">↔ </w:t>
            </w:r>
            <w:r w:rsidRPr="00055FBD">
              <w:rPr>
                <w:rFonts w:asciiTheme="minorHAnsi" w:hAnsiTheme="minorHAnsi" w:cstheme="minorHAnsi"/>
                <w:b/>
                <w:sz w:val="20"/>
                <w:szCs w:val="20"/>
              </w:rPr>
              <w:t>assis :</w:t>
            </w:r>
          </w:p>
        </w:tc>
        <w:sdt>
          <w:sdtPr>
            <w:rPr>
              <w:rFonts w:asciiTheme="minorHAnsi" w:eastAsia="MS Gothic" w:hAnsiTheme="minorHAnsi" w:cstheme="minorHAnsi"/>
              <w:sz w:val="20"/>
              <w:szCs w:val="20"/>
            </w:rPr>
            <w:id w:val="-8789327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27DE9AFE" w14:textId="77777777" w:rsidR="00A81431" w:rsidRPr="00EE35D1" w:rsidRDefault="00A81431" w:rsidP="008C1E71">
                <w:pPr>
                  <w:spacing w:before="20" w:after="20"/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1ECC9D5" w14:textId="77777777" w:rsidR="00A81431" w:rsidRPr="00EE35D1" w:rsidRDefault="00A81431" w:rsidP="008C1E71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</w:rPr>
              <w:t>N.E.</w:t>
            </w:r>
          </w:p>
        </w:tc>
        <w:sdt>
          <w:sdtPr>
            <w:rPr>
              <w:rFonts w:asciiTheme="minorHAnsi" w:eastAsia="MS Gothic" w:hAnsiTheme="minorHAnsi" w:cstheme="minorHAnsi"/>
              <w:sz w:val="20"/>
              <w:szCs w:val="20"/>
            </w:rPr>
            <w:id w:val="1535536170"/>
            <w:placeholder>
              <w:docPart w:val="4CB672BC4CB44A46A7B642F9574AC5C7"/>
            </w:placeholder>
            <w:comboBox>
              <w:listItem w:value="Choisissez un élément."/>
              <w:listItem w:displayText=" " w:value="."/>
              <w:listItem w:displayText="Autonome" w:value="Autonome"/>
              <w:listItem w:displayText="Supervision" w:value="Supervision"/>
              <w:listItem w:displayText="Aide minimale" w:value="Aide minimale"/>
              <w:listItem w:displayText="Aide modérée" w:value="Aide modérée"/>
              <w:listItem w:displayText="Aide maximale" w:value="Aide maximale"/>
            </w:comboBox>
          </w:sdtPr>
          <w:sdtEndPr/>
          <w:sdtContent>
            <w:tc>
              <w:tcPr>
                <w:tcW w:w="1843" w:type="dxa"/>
                <w:gridSpan w:val="10"/>
              </w:tcPr>
              <w:p w14:paraId="1407B5C4" w14:textId="77777777" w:rsidR="00A81431" w:rsidRPr="00EE35D1" w:rsidRDefault="00A81431" w:rsidP="008C1E71">
                <w:pPr>
                  <w:spacing w:before="20" w:after="20"/>
                  <w:jc w:val="center"/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678" w:type="dxa"/>
            <w:gridSpan w:val="14"/>
          </w:tcPr>
          <w:p w14:paraId="06D4DB53" w14:textId="77777777" w:rsidR="00A81431" w:rsidRPr="00EE35D1" w:rsidRDefault="00A81431" w:rsidP="008C1E71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tr w:rsidR="00A81431" w:rsidRPr="00D66ED1" w14:paraId="33F722D6" w14:textId="77777777" w:rsidTr="00B532DF">
        <w:trPr>
          <w:trHeight w:val="284"/>
        </w:trPr>
        <w:tc>
          <w:tcPr>
            <w:tcW w:w="2116" w:type="dxa"/>
            <w:gridSpan w:val="11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8166757" w14:textId="77777777" w:rsidR="00A81431" w:rsidRPr="00055FBD" w:rsidRDefault="00A81431" w:rsidP="008C1E71">
            <w:pPr>
              <w:spacing w:before="20" w:after="20"/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permStart w:id="1512852276" w:edGrp="everyone" w:colFirst="1" w:colLast="1"/>
            <w:permStart w:id="1707608687" w:edGrp="everyone" w:colFirst="3" w:colLast="3"/>
            <w:permStart w:id="166621348" w:edGrp="everyone" w:colFirst="4" w:colLast="4"/>
            <w:permEnd w:id="1671126354"/>
            <w:permEnd w:id="383874990"/>
            <w:permEnd w:id="1139303635"/>
            <w:r w:rsidRPr="00055FB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Assis </w:t>
            </w:r>
            <w:r w:rsidRPr="00055FBD">
              <w:rPr>
                <w:rFonts w:asciiTheme="minorHAnsi" w:hAnsiTheme="minorHAnsi" w:cstheme="minorHAnsi"/>
                <w:b/>
                <w:sz w:val="12"/>
                <w:szCs w:val="12"/>
              </w:rPr>
              <w:t xml:space="preserve">↔ </w:t>
            </w:r>
            <w:r w:rsidRPr="00055FBD">
              <w:rPr>
                <w:rFonts w:asciiTheme="minorHAnsi" w:hAnsiTheme="minorHAnsi" w:cstheme="minorHAnsi"/>
                <w:b/>
                <w:sz w:val="20"/>
                <w:szCs w:val="20"/>
              </w:rPr>
              <w:t>debout :</w:t>
            </w:r>
          </w:p>
        </w:tc>
        <w:sdt>
          <w:sdtPr>
            <w:rPr>
              <w:rFonts w:asciiTheme="minorHAnsi" w:eastAsia="MS Gothic" w:hAnsiTheme="minorHAnsi" w:cstheme="minorHAnsi"/>
              <w:sz w:val="20"/>
              <w:szCs w:val="20"/>
            </w:rPr>
            <w:id w:val="-16881277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2E8742AF" w14:textId="77777777" w:rsidR="00A81431" w:rsidRPr="00EE35D1" w:rsidRDefault="00A81431" w:rsidP="008C1E71">
                <w:pPr>
                  <w:spacing w:before="20" w:after="20"/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615F165" w14:textId="77777777" w:rsidR="00A81431" w:rsidRPr="00EE35D1" w:rsidRDefault="00A81431" w:rsidP="008C1E71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</w:rPr>
              <w:t>N.E.</w:t>
            </w:r>
          </w:p>
        </w:tc>
        <w:sdt>
          <w:sdtPr>
            <w:rPr>
              <w:rFonts w:asciiTheme="minorHAnsi" w:eastAsia="MS Gothic" w:hAnsiTheme="minorHAnsi" w:cstheme="minorHAnsi"/>
              <w:sz w:val="20"/>
              <w:szCs w:val="20"/>
            </w:rPr>
            <w:id w:val="1485979448"/>
            <w:placeholder>
              <w:docPart w:val="DFD819B5B2984930A1379FFF030076F1"/>
            </w:placeholder>
            <w:comboBox>
              <w:listItem w:value="Choisissez un élément."/>
              <w:listItem w:displayText=" " w:value="."/>
              <w:listItem w:displayText="Autonome" w:value="Autonome"/>
              <w:listItem w:displayText="Supervision" w:value="Supervision"/>
              <w:listItem w:displayText="Aide minimale" w:value="Aide minimale"/>
              <w:listItem w:displayText="Aide modérée" w:value="Aide modérée"/>
              <w:listItem w:displayText="Aide maximale" w:value="Aide maximale"/>
            </w:comboBox>
          </w:sdtPr>
          <w:sdtEndPr/>
          <w:sdtContent>
            <w:tc>
              <w:tcPr>
                <w:tcW w:w="1843" w:type="dxa"/>
                <w:gridSpan w:val="10"/>
              </w:tcPr>
              <w:p w14:paraId="62DA5D8C" w14:textId="77777777" w:rsidR="00A81431" w:rsidRPr="00EE35D1" w:rsidRDefault="00A81431" w:rsidP="008C1E71">
                <w:pPr>
                  <w:spacing w:before="20" w:after="20"/>
                  <w:jc w:val="center"/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678" w:type="dxa"/>
            <w:gridSpan w:val="14"/>
          </w:tcPr>
          <w:p w14:paraId="6E43A3FD" w14:textId="77777777" w:rsidR="00A81431" w:rsidRPr="00EE35D1" w:rsidRDefault="00A81431" w:rsidP="008C1E71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tr w:rsidR="00A81431" w:rsidRPr="00D66ED1" w14:paraId="79979D71" w14:textId="77777777" w:rsidTr="00B532DF">
        <w:trPr>
          <w:trHeight w:val="284"/>
        </w:trPr>
        <w:tc>
          <w:tcPr>
            <w:tcW w:w="2116" w:type="dxa"/>
            <w:gridSpan w:val="11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B004462" w14:textId="77777777" w:rsidR="00A81431" w:rsidRPr="00055FBD" w:rsidRDefault="00A81431" w:rsidP="008C1E71">
            <w:pPr>
              <w:spacing w:before="20" w:after="20"/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permStart w:id="506995524" w:edGrp="everyone" w:colFirst="3" w:colLast="3"/>
            <w:permStart w:id="237699575" w:edGrp="everyone" w:colFirst="4" w:colLast="4"/>
            <w:permStart w:id="1423849961" w:edGrp="everyone" w:colFirst="1" w:colLast="1"/>
            <w:permEnd w:id="1512852276"/>
            <w:permEnd w:id="1707608687"/>
            <w:permEnd w:id="166621348"/>
            <w:r w:rsidRPr="00055FB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Lit </w:t>
            </w:r>
            <w:r w:rsidRPr="00055FBD">
              <w:rPr>
                <w:rFonts w:asciiTheme="minorHAnsi" w:hAnsiTheme="minorHAnsi" w:cstheme="minorHAnsi"/>
                <w:b/>
                <w:sz w:val="12"/>
                <w:szCs w:val="12"/>
              </w:rPr>
              <w:t xml:space="preserve">↔ </w:t>
            </w:r>
            <w:r w:rsidRPr="00055FBD">
              <w:rPr>
                <w:rFonts w:asciiTheme="minorHAnsi" w:hAnsiTheme="minorHAnsi" w:cstheme="minorHAnsi"/>
                <w:b/>
                <w:sz w:val="20"/>
                <w:szCs w:val="20"/>
              </w:rPr>
              <w:t>fauteuil :</w:t>
            </w:r>
          </w:p>
        </w:tc>
        <w:sdt>
          <w:sdtPr>
            <w:rPr>
              <w:rFonts w:asciiTheme="minorHAnsi" w:eastAsia="MS Gothic" w:hAnsiTheme="minorHAnsi" w:cstheme="minorHAnsi"/>
              <w:sz w:val="20"/>
              <w:szCs w:val="20"/>
            </w:rPr>
            <w:id w:val="21315125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444C38DF" w14:textId="77777777" w:rsidR="00A81431" w:rsidRPr="00EE35D1" w:rsidRDefault="00A81431" w:rsidP="008C1E71">
                <w:pPr>
                  <w:spacing w:before="20" w:after="20"/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B2E919D" w14:textId="77777777" w:rsidR="00A81431" w:rsidRPr="00EE35D1" w:rsidRDefault="00A81431" w:rsidP="008C1E71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</w:rPr>
              <w:t>N.E.</w:t>
            </w:r>
          </w:p>
        </w:tc>
        <w:sdt>
          <w:sdtPr>
            <w:rPr>
              <w:rFonts w:asciiTheme="minorHAnsi" w:eastAsia="MS Gothic" w:hAnsiTheme="minorHAnsi" w:cstheme="minorHAnsi"/>
              <w:sz w:val="20"/>
              <w:szCs w:val="20"/>
            </w:rPr>
            <w:id w:val="-1467506721"/>
            <w:placeholder>
              <w:docPart w:val="F66BC53A187443B5940BC7B15D24C68A"/>
            </w:placeholder>
            <w:comboBox>
              <w:listItem w:value="Choisissez un élément."/>
              <w:listItem w:displayText=" " w:value="."/>
              <w:listItem w:displayText="Autonome" w:value="Autonome"/>
              <w:listItem w:displayText="Supervision" w:value="Supervision"/>
              <w:listItem w:displayText="Aide minimale" w:value="Aide minimale"/>
              <w:listItem w:displayText="Aide modérée" w:value="Aide modérée"/>
              <w:listItem w:displayText="Aide maximale" w:value="Aide maximale"/>
            </w:comboBox>
          </w:sdtPr>
          <w:sdtEndPr/>
          <w:sdtContent>
            <w:tc>
              <w:tcPr>
                <w:tcW w:w="1843" w:type="dxa"/>
                <w:gridSpan w:val="10"/>
                <w:tcBorders>
                  <w:bottom w:val="single" w:sz="4" w:space="0" w:color="auto"/>
                </w:tcBorders>
              </w:tcPr>
              <w:p w14:paraId="0494FC45" w14:textId="77777777" w:rsidR="00A81431" w:rsidRPr="00EE35D1" w:rsidRDefault="00A81431" w:rsidP="008C1E71">
                <w:pPr>
                  <w:spacing w:before="20" w:after="20"/>
                  <w:jc w:val="center"/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678" w:type="dxa"/>
            <w:gridSpan w:val="14"/>
            <w:tcBorders>
              <w:bottom w:val="single" w:sz="4" w:space="0" w:color="auto"/>
            </w:tcBorders>
          </w:tcPr>
          <w:p w14:paraId="629E9A70" w14:textId="77777777" w:rsidR="00A81431" w:rsidRPr="00EE35D1" w:rsidRDefault="00A81431" w:rsidP="008C1E71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tr w:rsidR="00381262" w:rsidRPr="00D66ED1" w14:paraId="14862791" w14:textId="77777777" w:rsidTr="00B532DF">
        <w:trPr>
          <w:trHeight w:val="284"/>
        </w:trPr>
        <w:tc>
          <w:tcPr>
            <w:tcW w:w="2116" w:type="dxa"/>
            <w:gridSpan w:val="11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510B14B" w14:textId="494C8408" w:rsidR="00381262" w:rsidRPr="00381262" w:rsidRDefault="00381262" w:rsidP="008C1E71">
            <w:pPr>
              <w:spacing w:before="20" w:after="20"/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permStart w:id="712657532" w:edGrp="everyone" w:colFirst="1" w:colLast="1"/>
            <w:permEnd w:id="506995524"/>
            <w:permEnd w:id="237699575"/>
            <w:permEnd w:id="1423849961"/>
            <w:r w:rsidRPr="00381262"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  <w:t>Autre :</w:t>
            </w:r>
          </w:p>
        </w:tc>
        <w:tc>
          <w:tcPr>
            <w:tcW w:w="8516" w:type="dxa"/>
            <w:gridSpan w:val="31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7207DC7" w14:textId="109B103D" w:rsidR="00381262" w:rsidRPr="00EE35D1" w:rsidRDefault="00381262" w:rsidP="008C1E71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tr w:rsidR="00A81431" w:rsidRPr="00D66ED1" w14:paraId="269DE848" w14:textId="77777777" w:rsidTr="00B532DF">
        <w:trPr>
          <w:trHeight w:val="283"/>
        </w:trPr>
        <w:tc>
          <w:tcPr>
            <w:tcW w:w="1125" w:type="dxa"/>
            <w:gridSpan w:val="2"/>
            <w:tcBorders>
              <w:top w:val="single" w:sz="4" w:space="0" w:color="auto"/>
              <w:right w:val="nil"/>
            </w:tcBorders>
            <w:shd w:val="clear" w:color="auto" w:fill="D9D9D9" w:themeFill="background1" w:themeFillShade="D9"/>
          </w:tcPr>
          <w:p w14:paraId="746DBBF9" w14:textId="77777777" w:rsidR="00A81431" w:rsidRPr="008E222C" w:rsidRDefault="00A81431" w:rsidP="008C1E71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permStart w:id="1104294216" w:edGrp="everyone" w:colFirst="1" w:colLast="1"/>
            <w:permStart w:id="1981178115" w:edGrp="everyone" w:colFirst="3" w:colLast="3"/>
            <w:permEnd w:id="712657532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MARCHE </w:t>
            </w:r>
          </w:p>
        </w:tc>
        <w:sdt>
          <w:sdtPr>
            <w:rPr>
              <w:rFonts w:asciiTheme="minorHAnsi" w:eastAsia="MS Gothic" w:hAnsiTheme="minorHAnsi" w:cstheme="minorHAnsi"/>
              <w:sz w:val="20"/>
              <w:szCs w:val="20"/>
            </w:rPr>
            <w:id w:val="-9943337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gridSpan w:val="4"/>
                <w:tcBorders>
                  <w:top w:val="single" w:sz="4" w:space="0" w:color="auto"/>
                  <w:left w:val="nil"/>
                  <w:right w:val="nil"/>
                </w:tcBorders>
                <w:shd w:val="clear" w:color="auto" w:fill="D9D9D9" w:themeFill="background1" w:themeFillShade="D9"/>
              </w:tcPr>
              <w:p w14:paraId="30D134CC" w14:textId="77777777" w:rsidR="00A81431" w:rsidRPr="000D5FE5" w:rsidRDefault="00A81431" w:rsidP="008C1E71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jc w:val="right"/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 w:rsidRPr="000D5FE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70" w:type="dxa"/>
            <w:gridSpan w:val="5"/>
            <w:tcBorders>
              <w:top w:val="single" w:sz="4" w:space="0" w:color="auto"/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4E33AF7" w14:textId="77777777" w:rsidR="00A81431" w:rsidRPr="006F6289" w:rsidRDefault="00A81431" w:rsidP="008C1E71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 w:rsidRPr="006F6289">
              <w:rPr>
                <w:rFonts w:asciiTheme="minorHAnsi" w:eastAsia="MS Gothic" w:hAnsiTheme="minorHAnsi" w:cstheme="minorHAnsi"/>
                <w:sz w:val="20"/>
                <w:szCs w:val="20"/>
              </w:rPr>
              <w:t>N.E.</w:t>
            </w:r>
          </w:p>
        </w:tc>
        <w:tc>
          <w:tcPr>
            <w:tcW w:w="8516" w:type="dxa"/>
            <w:gridSpan w:val="31"/>
            <w:tcBorders>
              <w:top w:val="single" w:sz="4" w:space="0" w:color="auto"/>
              <w:left w:val="nil"/>
            </w:tcBorders>
            <w:shd w:val="clear" w:color="auto" w:fill="D9D9D9" w:themeFill="background1" w:themeFillShade="D9"/>
            <w:vAlign w:val="center"/>
          </w:tcPr>
          <w:p w14:paraId="7C5A1328" w14:textId="7205076F" w:rsidR="00A81431" w:rsidRPr="006F6289" w:rsidRDefault="00A81431" w:rsidP="008C1E71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tr w:rsidR="00A81431" w:rsidRPr="00D66ED1" w14:paraId="76044985" w14:textId="77777777" w:rsidTr="00B532DF">
        <w:trPr>
          <w:trHeight w:val="284"/>
        </w:trPr>
        <w:tc>
          <w:tcPr>
            <w:tcW w:w="1971" w:type="dxa"/>
            <w:gridSpan w:val="9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2E4EAA6" w14:textId="77777777" w:rsidR="00A81431" w:rsidRPr="00055FBD" w:rsidRDefault="00A81431" w:rsidP="008C1E71">
            <w:pPr>
              <w:spacing w:before="20" w:after="20"/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permStart w:id="800591379" w:edGrp="everyone" w:colFirst="4" w:colLast="4"/>
            <w:permStart w:id="681793319" w:edGrp="everyone" w:colFirst="1" w:colLast="1"/>
            <w:permEnd w:id="1104294216"/>
            <w:permEnd w:id="1981178115"/>
            <w:r w:rsidRPr="00055FBD"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  <w:t>Distance de marche :</w:t>
            </w:r>
          </w:p>
        </w:tc>
        <w:tc>
          <w:tcPr>
            <w:tcW w:w="71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0AA9A2" w14:textId="77777777" w:rsidR="00A81431" w:rsidRPr="00EE35D1" w:rsidRDefault="00A81431" w:rsidP="008C1E71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  <w:tc>
          <w:tcPr>
            <w:tcW w:w="2696" w:type="dxa"/>
            <w:gridSpan w:val="14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B1AA90E" w14:textId="77777777" w:rsidR="00A81431" w:rsidRPr="00EE35D1" w:rsidRDefault="00A81431" w:rsidP="008C1E71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</w:rPr>
              <w:t>mètres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8D46C01" w14:textId="77777777" w:rsidR="00A81431" w:rsidRPr="00055FBD" w:rsidRDefault="00A81431" w:rsidP="008C1E71">
            <w:pPr>
              <w:spacing w:before="20" w:after="20"/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r w:rsidRPr="00055FBD"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  <w:t>Aide technique :</w:t>
            </w:r>
          </w:p>
        </w:tc>
        <w:sdt>
          <w:sdtPr>
            <w:rPr>
              <w:rFonts w:asciiTheme="minorHAnsi" w:eastAsia="MS Gothic" w:hAnsiTheme="minorHAnsi" w:cstheme="minorHAnsi"/>
              <w:sz w:val="20"/>
              <w:szCs w:val="20"/>
            </w:rPr>
            <w:id w:val="1139992820"/>
            <w:placeholder>
              <w:docPart w:val="644E6C4911474800A66420C47976132C"/>
            </w:placeholder>
            <w:comboBox>
              <w:listItem w:value="Choisissez un élément."/>
              <w:listItem w:displayText=" " w:value=" ."/>
              <w:listItem w:displayText="Sans aide technique" w:value="Sans aide technique"/>
              <w:listItem w:displayText="Bâtons de marche" w:value="Bâtons de marche"/>
              <w:listItem w:displayText="Béquilles" w:value="Béquilles"/>
              <w:listItem w:displayText="Canne quadripode" w:value="Canne quadripode"/>
              <w:listItem w:displayText="Canne simple" w:value="Canne simple"/>
              <w:listItem w:displayText="Déambulateur" w:value="Déambulateur"/>
              <w:listItem w:displayText="Hémi marchette" w:value="Hémi marchette"/>
              <w:listItem w:displayText="Marchette" w:value="Marchette"/>
            </w:comboBox>
          </w:sdtPr>
          <w:sdtEndPr/>
          <w:sdtContent>
            <w:tc>
              <w:tcPr>
                <w:tcW w:w="3553" w:type="dxa"/>
                <w:gridSpan w:val="8"/>
                <w:tcBorders>
                  <w:top w:val="single" w:sz="4" w:space="0" w:color="auto"/>
                  <w:left w:val="nil"/>
                  <w:bottom w:val="single" w:sz="4" w:space="0" w:color="auto"/>
                </w:tcBorders>
              </w:tcPr>
              <w:p w14:paraId="18404E30" w14:textId="77777777" w:rsidR="00A81431" w:rsidRPr="00EE35D1" w:rsidRDefault="00A81431" w:rsidP="008C1E71">
                <w:pPr>
                  <w:spacing w:before="20" w:after="20"/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A81431" w:rsidRPr="00D66ED1" w14:paraId="7C4B2994" w14:textId="77777777" w:rsidTr="00B532DF">
        <w:trPr>
          <w:trHeight w:val="284"/>
        </w:trPr>
        <w:tc>
          <w:tcPr>
            <w:tcW w:w="1971" w:type="dxa"/>
            <w:gridSpan w:val="9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D857B77" w14:textId="77777777" w:rsidR="00A81431" w:rsidRPr="00055FBD" w:rsidRDefault="00A81431" w:rsidP="008C1E71">
            <w:pPr>
              <w:spacing w:before="20" w:after="20"/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permStart w:id="1202592984" w:edGrp="everyone" w:colFirst="1" w:colLast="1"/>
            <w:permEnd w:id="800591379"/>
            <w:permEnd w:id="681793319"/>
            <w:r w:rsidRPr="00055FBD"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  <w:t>Niveau d’aide :</w:t>
            </w:r>
          </w:p>
        </w:tc>
        <w:sdt>
          <w:sdtPr>
            <w:rPr>
              <w:rFonts w:asciiTheme="minorHAnsi" w:eastAsia="MS Gothic" w:hAnsiTheme="minorHAnsi" w:cstheme="minorHAnsi"/>
              <w:sz w:val="20"/>
              <w:szCs w:val="20"/>
            </w:rPr>
            <w:id w:val="467942363"/>
            <w:placeholder>
              <w:docPart w:val="644E6C4911474800A66420C47976132C"/>
            </w:placeholder>
            <w:comboBox>
              <w:listItem w:value="Choisissez un élément."/>
              <w:listItem w:displayText=" " w:value=" ."/>
              <w:listItem w:displayText="Autonome" w:value="Autonome"/>
              <w:listItem w:displayText="Supervision" w:value="Supervision"/>
              <w:listItem w:displayText="Aide x 1" w:value="Aide x 1"/>
              <w:listItem w:displayText="Aide x 2" w:value="Aide x 2"/>
              <w:listItem w:displayText="Supervision suivi avec FR" w:value="Supervision suivi avec FR"/>
              <w:listItem w:displayText="Aide x 1 suivi avec FR" w:value="Aide x 1 suivi avec FR"/>
              <w:listItem w:displayText="Aide x 2 suivi avec FR" w:value="Aide x 2 suivi avec FR"/>
            </w:comboBox>
          </w:sdtPr>
          <w:sdtEndPr/>
          <w:sdtContent>
            <w:tc>
              <w:tcPr>
                <w:tcW w:w="8661" w:type="dxa"/>
                <w:gridSpan w:val="33"/>
                <w:tcBorders>
                  <w:top w:val="single" w:sz="4" w:space="0" w:color="auto"/>
                  <w:left w:val="nil"/>
                  <w:bottom w:val="single" w:sz="4" w:space="0" w:color="auto"/>
                </w:tcBorders>
              </w:tcPr>
              <w:p w14:paraId="24DE395B" w14:textId="77777777" w:rsidR="00A81431" w:rsidRPr="00EE35D1" w:rsidRDefault="00A81431" w:rsidP="008C1E71">
                <w:pPr>
                  <w:spacing w:before="20" w:after="20"/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A81431" w:rsidRPr="00D66ED1" w14:paraId="7D1EFE74" w14:textId="77777777" w:rsidTr="00B532DF">
        <w:trPr>
          <w:trHeight w:val="578"/>
        </w:trPr>
        <w:tc>
          <w:tcPr>
            <w:tcW w:w="1971" w:type="dxa"/>
            <w:gridSpan w:val="9"/>
            <w:tcBorders>
              <w:top w:val="single" w:sz="4" w:space="0" w:color="auto"/>
              <w:right w:val="nil"/>
            </w:tcBorders>
          </w:tcPr>
          <w:p w14:paraId="6A870494" w14:textId="77777777" w:rsidR="00A81431" w:rsidRPr="00055FBD" w:rsidRDefault="00A81431" w:rsidP="008C1E71">
            <w:pPr>
              <w:spacing w:before="20" w:after="20"/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permStart w:id="1940198880" w:edGrp="everyone" w:colFirst="1" w:colLast="1"/>
            <w:permEnd w:id="1202592984"/>
            <w:r w:rsidRPr="00055FBD"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  <w:t>Patron de marche :</w:t>
            </w:r>
          </w:p>
        </w:tc>
        <w:tc>
          <w:tcPr>
            <w:tcW w:w="8661" w:type="dxa"/>
            <w:gridSpan w:val="33"/>
            <w:tcBorders>
              <w:top w:val="single" w:sz="4" w:space="0" w:color="auto"/>
              <w:left w:val="nil"/>
            </w:tcBorders>
          </w:tcPr>
          <w:p w14:paraId="58C79EAB" w14:textId="77777777" w:rsidR="00A81431" w:rsidRPr="00EE35D1" w:rsidRDefault="00A81431" w:rsidP="008C1E71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tr w:rsidR="00C02DA5" w:rsidRPr="00BC3D4E" w14:paraId="7B76A8C0" w14:textId="77777777" w:rsidTr="00B532DF">
        <w:trPr>
          <w:trHeight w:val="210"/>
        </w:trPr>
        <w:tc>
          <w:tcPr>
            <w:tcW w:w="1971" w:type="dxa"/>
            <w:gridSpan w:val="9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BF31008" w14:textId="77777777" w:rsidR="00C02DA5" w:rsidRPr="00055FBD" w:rsidRDefault="00C02DA5" w:rsidP="008C1E71">
            <w:pPr>
              <w:spacing w:before="20" w:after="20"/>
              <w:rPr>
                <w:rFonts w:asciiTheme="minorHAnsi" w:eastAsia="MS Gothic" w:hAnsiTheme="minorHAnsi" w:cstheme="minorHAnsi"/>
                <w:b/>
                <w:sz w:val="20"/>
                <w:szCs w:val="20"/>
                <w:lang w:val="en-CA"/>
              </w:rPr>
            </w:pPr>
            <w:permStart w:id="1422753071" w:edGrp="everyone" w:colFirst="1" w:colLast="1"/>
            <w:permEnd w:id="1940198880"/>
            <w:r w:rsidRPr="00055FBD"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  <w:t>Autre :</w:t>
            </w:r>
          </w:p>
        </w:tc>
        <w:tc>
          <w:tcPr>
            <w:tcW w:w="8661" w:type="dxa"/>
            <w:gridSpan w:val="33"/>
            <w:tcBorders>
              <w:top w:val="single" w:sz="4" w:space="0" w:color="auto"/>
              <w:left w:val="nil"/>
            </w:tcBorders>
          </w:tcPr>
          <w:p w14:paraId="76BAE882" w14:textId="77777777" w:rsidR="00C02DA5" w:rsidRPr="00BC3D4E" w:rsidRDefault="00C02DA5" w:rsidP="008C1E71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  <w:lang w:val="en-CA"/>
              </w:rPr>
            </w:pPr>
          </w:p>
        </w:tc>
      </w:tr>
      <w:tr w:rsidR="00A81431" w:rsidRPr="00D66ED1" w14:paraId="3C185D33" w14:textId="77777777" w:rsidTr="00B532DF">
        <w:trPr>
          <w:trHeight w:val="283"/>
        </w:trPr>
        <w:tc>
          <w:tcPr>
            <w:tcW w:w="1269" w:type="dxa"/>
            <w:gridSpan w:val="3"/>
            <w:tcBorders>
              <w:top w:val="single" w:sz="4" w:space="0" w:color="auto"/>
              <w:right w:val="nil"/>
            </w:tcBorders>
            <w:shd w:val="clear" w:color="auto" w:fill="D9D9D9" w:themeFill="background1" w:themeFillShade="D9"/>
          </w:tcPr>
          <w:p w14:paraId="052F4250" w14:textId="77777777" w:rsidR="00A81431" w:rsidRPr="008E222C" w:rsidRDefault="00A81431" w:rsidP="008C1E71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permStart w:id="1309236665" w:edGrp="everyone" w:colFirst="1" w:colLast="1"/>
            <w:permStart w:id="2142570205" w:edGrp="everyone" w:colFirst="3" w:colLast="3"/>
            <w:permEnd w:id="1422753071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ESCALIERS</w:t>
            </w:r>
          </w:p>
        </w:tc>
        <w:sdt>
          <w:sdtPr>
            <w:rPr>
              <w:rFonts w:asciiTheme="minorHAnsi" w:eastAsia="MS Gothic" w:hAnsiTheme="minorHAnsi" w:cstheme="minorHAnsi"/>
              <w:sz w:val="20"/>
              <w:szCs w:val="20"/>
            </w:rPr>
            <w:id w:val="-4283606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  <w:gridSpan w:val="5"/>
                <w:tcBorders>
                  <w:top w:val="single" w:sz="4" w:space="0" w:color="auto"/>
                  <w:left w:val="nil"/>
                  <w:right w:val="nil"/>
                </w:tcBorders>
                <w:shd w:val="clear" w:color="auto" w:fill="D9D9D9" w:themeFill="background1" w:themeFillShade="D9"/>
              </w:tcPr>
              <w:p w14:paraId="010FB0FC" w14:textId="77777777" w:rsidR="00A81431" w:rsidRPr="000D5FE5" w:rsidRDefault="00A81431" w:rsidP="008C1E71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 w:rsidRPr="000D5FE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7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D9D9D9" w:themeFill="background1" w:themeFillShade="D9"/>
          </w:tcPr>
          <w:p w14:paraId="520576AF" w14:textId="77777777" w:rsidR="00A81431" w:rsidRPr="003D481A" w:rsidRDefault="00A81431" w:rsidP="008C1E71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 w:rsidRPr="003D481A">
              <w:rPr>
                <w:rFonts w:asciiTheme="minorHAnsi" w:eastAsia="MS Gothic" w:hAnsiTheme="minorHAnsi" w:cstheme="minorHAnsi"/>
                <w:sz w:val="20"/>
                <w:szCs w:val="20"/>
              </w:rPr>
              <w:t>N.E.</w:t>
            </w:r>
          </w:p>
        </w:tc>
        <w:tc>
          <w:tcPr>
            <w:tcW w:w="8372" w:type="dxa"/>
            <w:gridSpan w:val="30"/>
            <w:tcBorders>
              <w:top w:val="single" w:sz="4" w:space="0" w:color="auto"/>
              <w:left w:val="nil"/>
            </w:tcBorders>
            <w:shd w:val="clear" w:color="auto" w:fill="D9D9D9" w:themeFill="background1" w:themeFillShade="D9"/>
          </w:tcPr>
          <w:p w14:paraId="36A6E7D3" w14:textId="77777777" w:rsidR="00A81431" w:rsidRPr="003D481A" w:rsidRDefault="00A81431" w:rsidP="008C1E71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permEnd w:id="1309236665"/>
      <w:permEnd w:id="2142570205"/>
      <w:tr w:rsidR="00A81431" w:rsidRPr="00D66ED1" w14:paraId="10B21294" w14:textId="77777777" w:rsidTr="00B532DF">
        <w:trPr>
          <w:trHeight w:val="284"/>
        </w:trPr>
        <w:tc>
          <w:tcPr>
            <w:tcW w:w="140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BC3550" w14:textId="77777777" w:rsidR="00A81431" w:rsidRPr="00EE35D1" w:rsidRDefault="00A81431" w:rsidP="008C1E71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  <w:tc>
          <w:tcPr>
            <w:tcW w:w="1706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55F1FE" w14:textId="77777777" w:rsidR="00A81431" w:rsidRPr="00817073" w:rsidRDefault="00A81431" w:rsidP="008C1E71">
            <w:pPr>
              <w:spacing w:before="20" w:after="20"/>
              <w:jc w:val="center"/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r w:rsidRPr="00817073"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  <w:t>AUTONOMIE</w:t>
            </w:r>
          </w:p>
        </w:tc>
        <w:tc>
          <w:tcPr>
            <w:tcW w:w="1843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314C07" w14:textId="77777777" w:rsidR="00A81431" w:rsidRPr="00817073" w:rsidRDefault="00A81431" w:rsidP="008C1E71">
            <w:pPr>
              <w:spacing w:before="20" w:after="20"/>
              <w:jc w:val="center"/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r w:rsidRPr="00817073"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  <w:t>ALTERNÉ</w:t>
            </w:r>
          </w:p>
        </w:tc>
        <w:tc>
          <w:tcPr>
            <w:tcW w:w="3685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3E8F92" w14:textId="77777777" w:rsidR="00A81431" w:rsidRPr="00817073" w:rsidRDefault="00A81431" w:rsidP="008C1E71">
            <w:pPr>
              <w:spacing w:before="20" w:after="20"/>
              <w:jc w:val="center"/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r w:rsidRPr="00817073"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  <w:t>MAIN COURANTE POUR MONTER</w:t>
            </w:r>
          </w:p>
        </w:tc>
        <w:tc>
          <w:tcPr>
            <w:tcW w:w="199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16A483" w14:textId="77777777" w:rsidR="00A81431" w:rsidRPr="00817073" w:rsidRDefault="00A81431" w:rsidP="008C1E71">
            <w:pPr>
              <w:spacing w:before="20" w:after="20"/>
              <w:jc w:val="center"/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r w:rsidRPr="00817073"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  <w:t>AIDE TECHNIQUE</w:t>
            </w:r>
          </w:p>
        </w:tc>
      </w:tr>
      <w:tr w:rsidR="00A81431" w:rsidRPr="00D66ED1" w14:paraId="574D7079" w14:textId="77777777" w:rsidTr="00B532DF">
        <w:trPr>
          <w:trHeight w:val="283"/>
        </w:trPr>
        <w:tc>
          <w:tcPr>
            <w:tcW w:w="1405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1A7F7B34" w14:textId="77777777" w:rsidR="00A81431" w:rsidRPr="00817073" w:rsidRDefault="00A81431" w:rsidP="008C1E71">
            <w:pPr>
              <w:spacing w:before="20" w:after="20"/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permStart w:id="1487866738" w:edGrp="everyone" w:colFirst="1" w:colLast="1"/>
            <w:permStart w:id="1840606568" w:edGrp="everyone" w:colFirst="2" w:colLast="2"/>
            <w:permStart w:id="245960721" w:edGrp="everyone" w:colFirst="3" w:colLast="3"/>
            <w:permStart w:id="226956028" w:edGrp="everyone" w:colFirst="4" w:colLast="4"/>
            <w:r w:rsidRPr="00817073"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  <w:t>Montée</w:t>
            </w:r>
          </w:p>
        </w:tc>
        <w:sdt>
          <w:sdtPr>
            <w:rPr>
              <w:rFonts w:asciiTheme="minorHAnsi" w:eastAsia="MS Gothic" w:hAnsiTheme="minorHAnsi" w:cstheme="minorHAnsi"/>
              <w:sz w:val="20"/>
              <w:szCs w:val="20"/>
            </w:rPr>
            <w:id w:val="1080553751"/>
            <w:placeholder>
              <w:docPart w:val="DAF8D5524D5344E285C2E5225C11D19F"/>
            </w:placeholder>
            <w:comboBox>
              <w:listItem w:value="Choisissez un élément."/>
              <w:listItem w:displayText=" " w:value=" ."/>
              <w:listItem w:displayText="Autonome" w:value="Autonome"/>
              <w:listItem w:displayText="Supervision" w:value="Supervision"/>
              <w:listItem w:displayText="Aide x 1" w:value="Aide x 1"/>
              <w:listItem w:displayText="Aide x 2" w:value="Aide x 2"/>
            </w:comboBox>
          </w:sdtPr>
          <w:sdtEndPr/>
          <w:sdtContent>
            <w:tc>
              <w:tcPr>
                <w:tcW w:w="1706" w:type="dxa"/>
                <w:gridSpan w:val="14"/>
                <w:tcBorders>
                  <w:top w:val="single" w:sz="4" w:space="0" w:color="auto"/>
                </w:tcBorders>
              </w:tcPr>
              <w:p w14:paraId="27A63FA7" w14:textId="52CE826E" w:rsidR="00A81431" w:rsidRPr="00EE35D1" w:rsidRDefault="00695E47" w:rsidP="008C1E71">
                <w:pPr>
                  <w:spacing w:before="20" w:after="20"/>
                  <w:jc w:val="center"/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eastAsia="MS Gothic" w:hAnsiTheme="minorHAnsi" w:cstheme="minorHAnsi"/>
              <w:sz w:val="20"/>
              <w:szCs w:val="20"/>
            </w:rPr>
            <w:id w:val="946897341"/>
            <w:placeholder>
              <w:docPart w:val="DAF8D5524D5344E285C2E5225C11D19F"/>
            </w:placeholder>
            <w:comboBox>
              <w:listItem w:value="Choisissez un élément."/>
              <w:listItem w:displayText=" " w:value=" ."/>
              <w:listItem w:displayText="Oui" w:value="Oui"/>
              <w:listItem w:displayText="Non" w:value="Non"/>
            </w:comboBox>
          </w:sdtPr>
          <w:sdtEndPr/>
          <w:sdtContent>
            <w:tc>
              <w:tcPr>
                <w:tcW w:w="1843" w:type="dxa"/>
                <w:gridSpan w:val="10"/>
                <w:tcBorders>
                  <w:top w:val="single" w:sz="4" w:space="0" w:color="auto"/>
                </w:tcBorders>
              </w:tcPr>
              <w:p w14:paraId="2FE4A144" w14:textId="77777777" w:rsidR="00A81431" w:rsidRPr="00EE35D1" w:rsidRDefault="00A81431" w:rsidP="008C1E71">
                <w:pPr>
                  <w:spacing w:before="20" w:after="20"/>
                  <w:jc w:val="center"/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eastAsia="MS Gothic" w:hAnsiTheme="minorHAnsi" w:cstheme="minorHAnsi"/>
              <w:sz w:val="20"/>
              <w:szCs w:val="20"/>
            </w:rPr>
            <w:id w:val="1193965752"/>
            <w:placeholder>
              <w:docPart w:val="DAF8D5524D5344E285C2E5225C11D19F"/>
            </w:placeholder>
            <w:comboBox>
              <w:listItem w:value="Choisissez un élément."/>
              <w:listItem w:displayText=" " w:value=" ."/>
              <w:listItem w:displayText="Aucune" w:value="Aucune"/>
              <w:listItem w:displayText="Droite" w:value="Droite"/>
              <w:listItem w:displayText="Gauche" w:value="Gauche"/>
              <w:listItem w:displayText="Droite et gauche" w:value="Droite et gauche"/>
            </w:comboBox>
          </w:sdtPr>
          <w:sdtEndPr/>
          <w:sdtContent>
            <w:tc>
              <w:tcPr>
                <w:tcW w:w="3685" w:type="dxa"/>
                <w:gridSpan w:val="11"/>
                <w:tcBorders>
                  <w:top w:val="single" w:sz="4" w:space="0" w:color="auto"/>
                </w:tcBorders>
              </w:tcPr>
              <w:p w14:paraId="710B7EFF" w14:textId="77777777" w:rsidR="00A81431" w:rsidRPr="00EE35D1" w:rsidRDefault="00A81431" w:rsidP="008C1E71">
                <w:pPr>
                  <w:spacing w:before="20" w:after="20"/>
                  <w:jc w:val="center"/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eastAsia="MS Gothic" w:hAnsiTheme="minorHAnsi" w:cstheme="minorHAnsi"/>
              <w:sz w:val="20"/>
              <w:szCs w:val="20"/>
            </w:rPr>
            <w:id w:val="1521198803"/>
            <w:placeholder>
              <w:docPart w:val="DAF8D5524D5344E285C2E5225C11D19F"/>
            </w:placeholder>
            <w:comboBox>
              <w:listItem w:value="Choisissez un élément."/>
              <w:listItem w:displayText=" " w:value=" ."/>
              <w:listItem w:displayText="Aucune" w:value="Aucune"/>
              <w:listItem w:displayText="Canne" w:value="Canne"/>
              <w:listItem w:displayText="Béquilles" w:value="Béquilles"/>
              <w:listItem w:displayText="Canne quadripode" w:value="Canne quadripode"/>
            </w:comboBox>
          </w:sdtPr>
          <w:sdtEndPr/>
          <w:sdtContent>
            <w:tc>
              <w:tcPr>
                <w:tcW w:w="1993" w:type="dxa"/>
                <w:gridSpan w:val="3"/>
                <w:tcBorders>
                  <w:top w:val="single" w:sz="4" w:space="0" w:color="auto"/>
                </w:tcBorders>
              </w:tcPr>
              <w:p w14:paraId="6113FFE9" w14:textId="68693BFF" w:rsidR="00A81431" w:rsidRPr="00EE35D1" w:rsidRDefault="00695E47" w:rsidP="008C1E71">
                <w:pPr>
                  <w:spacing w:before="20" w:after="20"/>
                  <w:jc w:val="center"/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A81431" w:rsidRPr="00D66ED1" w14:paraId="5B9CF60A" w14:textId="77777777" w:rsidTr="00B532DF">
        <w:trPr>
          <w:trHeight w:val="283"/>
        </w:trPr>
        <w:tc>
          <w:tcPr>
            <w:tcW w:w="140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E0C233" w14:textId="77777777" w:rsidR="00A81431" w:rsidRPr="00817073" w:rsidRDefault="00A81431" w:rsidP="008C1E71">
            <w:pPr>
              <w:spacing w:before="20" w:after="20"/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permStart w:id="1027746012" w:edGrp="everyone" w:colFirst="1" w:colLast="1"/>
            <w:permStart w:id="916869002" w:edGrp="everyone" w:colFirst="2" w:colLast="2"/>
            <w:permStart w:id="302529650" w:edGrp="everyone" w:colFirst="3" w:colLast="3"/>
            <w:permStart w:id="513301957" w:edGrp="everyone" w:colFirst="4" w:colLast="4"/>
            <w:permEnd w:id="1487866738"/>
            <w:permEnd w:id="1840606568"/>
            <w:permEnd w:id="245960721"/>
            <w:permEnd w:id="226956028"/>
            <w:r w:rsidRPr="00817073"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  <w:t>Descente</w:t>
            </w:r>
          </w:p>
        </w:tc>
        <w:sdt>
          <w:sdtPr>
            <w:rPr>
              <w:rFonts w:asciiTheme="minorHAnsi" w:eastAsia="MS Gothic" w:hAnsiTheme="minorHAnsi" w:cstheme="minorHAnsi"/>
              <w:sz w:val="20"/>
              <w:szCs w:val="20"/>
            </w:rPr>
            <w:id w:val="1539709994"/>
            <w:placeholder>
              <w:docPart w:val="6BAEBCADE18745C491DB511A182013A8"/>
            </w:placeholder>
            <w:comboBox>
              <w:listItem w:value="Choisissez un élément."/>
              <w:listItem w:displayText=" " w:value=" ."/>
              <w:listItem w:displayText="Autonome" w:value="Autonome"/>
              <w:listItem w:displayText="Supervision" w:value="Supervision"/>
              <w:listItem w:displayText="Aide x 1" w:value="Aide x 1"/>
              <w:listItem w:displayText="Aide x 2" w:value="Aide x 2"/>
            </w:comboBox>
          </w:sdtPr>
          <w:sdtEndPr/>
          <w:sdtContent>
            <w:tc>
              <w:tcPr>
                <w:tcW w:w="1706" w:type="dxa"/>
                <w:gridSpan w:val="14"/>
                <w:tcBorders>
                  <w:top w:val="single" w:sz="4" w:space="0" w:color="auto"/>
                  <w:bottom w:val="single" w:sz="4" w:space="0" w:color="auto"/>
                </w:tcBorders>
              </w:tcPr>
              <w:p w14:paraId="5986FC1D" w14:textId="77777777" w:rsidR="00A81431" w:rsidRPr="00EE35D1" w:rsidRDefault="00A81431" w:rsidP="008C1E71">
                <w:pPr>
                  <w:spacing w:before="20" w:after="20"/>
                  <w:jc w:val="center"/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eastAsia="MS Gothic" w:hAnsiTheme="minorHAnsi" w:cstheme="minorHAnsi"/>
              <w:sz w:val="20"/>
              <w:szCs w:val="20"/>
            </w:rPr>
            <w:id w:val="793947605"/>
            <w:placeholder>
              <w:docPart w:val="BBC7C01F00F640A08A0134C5095197E7"/>
            </w:placeholder>
            <w:comboBox>
              <w:listItem w:value="Choisissez un élément."/>
              <w:listItem w:displayText=" " w:value=" ."/>
              <w:listItem w:displayText="Oui" w:value="Oui"/>
              <w:listItem w:displayText="Non" w:value="Non"/>
            </w:comboBox>
          </w:sdtPr>
          <w:sdtEndPr/>
          <w:sdtContent>
            <w:tc>
              <w:tcPr>
                <w:tcW w:w="1843" w:type="dxa"/>
                <w:gridSpan w:val="10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A82B95B" w14:textId="77777777" w:rsidR="00A81431" w:rsidRPr="00EE35D1" w:rsidRDefault="00A81431" w:rsidP="008C1E71">
                <w:pPr>
                  <w:spacing w:before="20" w:after="20"/>
                  <w:jc w:val="center"/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eastAsia="MS Gothic" w:hAnsiTheme="minorHAnsi" w:cstheme="minorHAnsi"/>
              <w:sz w:val="20"/>
              <w:szCs w:val="20"/>
            </w:rPr>
            <w:id w:val="-204715944"/>
            <w:placeholder>
              <w:docPart w:val="DA3DCA4AFA704C9D88C9FF6E064870B6"/>
            </w:placeholder>
            <w:comboBox>
              <w:listItem w:value="Choisissez un élément."/>
              <w:listItem w:displayText=" " w:value=" ."/>
              <w:listItem w:displayText="Aucune" w:value="Aucune"/>
              <w:listItem w:displayText="Droite" w:value="Droite"/>
              <w:listItem w:displayText="Gauche" w:value="Gauche"/>
              <w:listItem w:displayText="Droite et gauche" w:value="Droite et gauche"/>
            </w:comboBox>
          </w:sdtPr>
          <w:sdtEndPr/>
          <w:sdtContent>
            <w:tc>
              <w:tcPr>
                <w:tcW w:w="3685" w:type="dxa"/>
                <w:gridSpan w:val="11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40DA335" w14:textId="77777777" w:rsidR="00A81431" w:rsidRPr="00EE35D1" w:rsidRDefault="00A81431" w:rsidP="008C1E71">
                <w:pPr>
                  <w:spacing w:before="20" w:after="20"/>
                  <w:jc w:val="center"/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eastAsia="MS Gothic" w:hAnsiTheme="minorHAnsi" w:cstheme="minorHAnsi"/>
              <w:sz w:val="20"/>
              <w:szCs w:val="20"/>
            </w:rPr>
            <w:id w:val="682473395"/>
            <w:placeholder>
              <w:docPart w:val="60D01C40C67B4B4A903B6D057AE8B916"/>
            </w:placeholder>
            <w:comboBox>
              <w:listItem w:value="Choisissez un élément."/>
              <w:listItem w:displayText=" " w:value=" ."/>
              <w:listItem w:displayText="Aucune" w:value="Aucune"/>
              <w:listItem w:displayText="Canne" w:value="Canne"/>
              <w:listItem w:displayText="Béquilles" w:value="Béquilles"/>
              <w:listItem w:displayText="Canne quadripode" w:value="Canne quadripode"/>
            </w:comboBox>
          </w:sdtPr>
          <w:sdtEndPr/>
          <w:sdtContent>
            <w:tc>
              <w:tcPr>
                <w:tcW w:w="1993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</w:tcPr>
              <w:p w14:paraId="4A3B2F93" w14:textId="77777777" w:rsidR="00A81431" w:rsidRPr="00EE35D1" w:rsidRDefault="00A81431" w:rsidP="008C1E71">
                <w:pPr>
                  <w:spacing w:before="20" w:after="20"/>
                  <w:jc w:val="center"/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A81431" w:rsidRPr="00D66ED1" w14:paraId="454FF5AD" w14:textId="77777777" w:rsidTr="00B532DF">
        <w:trPr>
          <w:trHeight w:val="283"/>
        </w:trPr>
        <w:tc>
          <w:tcPr>
            <w:tcW w:w="2116" w:type="dxa"/>
            <w:gridSpan w:val="11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F97BD18" w14:textId="77777777" w:rsidR="00A81431" w:rsidRPr="00817073" w:rsidRDefault="00A81431" w:rsidP="008C1E71">
            <w:pPr>
              <w:spacing w:before="20" w:after="20"/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permStart w:id="982869977" w:edGrp="everyone" w:colFirst="1" w:colLast="1"/>
            <w:permEnd w:id="1027746012"/>
            <w:permEnd w:id="916869002"/>
            <w:permEnd w:id="302529650"/>
            <w:permEnd w:id="513301957"/>
            <w:r w:rsidRPr="00817073"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  <w:t>Nombre de marches :</w:t>
            </w:r>
          </w:p>
        </w:tc>
        <w:tc>
          <w:tcPr>
            <w:tcW w:w="8516" w:type="dxa"/>
            <w:gridSpan w:val="31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B3E04ED" w14:textId="77777777" w:rsidR="00A81431" w:rsidRDefault="00A81431" w:rsidP="00507849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tr w:rsidR="00C02DA5" w:rsidRPr="00D66ED1" w14:paraId="7AC14601" w14:textId="77777777" w:rsidTr="00B532DF">
        <w:trPr>
          <w:trHeight w:val="210"/>
        </w:trPr>
        <w:tc>
          <w:tcPr>
            <w:tcW w:w="2116" w:type="dxa"/>
            <w:gridSpan w:val="11"/>
            <w:tcBorders>
              <w:top w:val="single" w:sz="4" w:space="0" w:color="auto"/>
              <w:right w:val="nil"/>
            </w:tcBorders>
          </w:tcPr>
          <w:p w14:paraId="2790D82C" w14:textId="77777777" w:rsidR="00C02DA5" w:rsidRPr="00817073" w:rsidRDefault="00C02DA5" w:rsidP="008C1E71">
            <w:pPr>
              <w:spacing w:before="20" w:after="20"/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permStart w:id="1233595679" w:edGrp="everyone" w:colFirst="1" w:colLast="1"/>
            <w:permEnd w:id="982869977"/>
            <w:r w:rsidRPr="00817073"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  <w:t>Autre :</w:t>
            </w:r>
          </w:p>
        </w:tc>
        <w:tc>
          <w:tcPr>
            <w:tcW w:w="8516" w:type="dxa"/>
            <w:gridSpan w:val="31"/>
            <w:tcBorders>
              <w:top w:val="single" w:sz="4" w:space="0" w:color="auto"/>
              <w:left w:val="nil"/>
            </w:tcBorders>
          </w:tcPr>
          <w:p w14:paraId="7AC1E028" w14:textId="77777777" w:rsidR="00C02DA5" w:rsidRPr="00EE35D1" w:rsidRDefault="00C02DA5" w:rsidP="008C1E71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tr w:rsidR="00B532DF" w:rsidRPr="00D66ED1" w14:paraId="1B354C7D" w14:textId="77777777" w:rsidTr="00B532DF">
        <w:trPr>
          <w:trHeight w:val="284"/>
        </w:trPr>
        <w:tc>
          <w:tcPr>
            <w:tcW w:w="1555" w:type="dxa"/>
            <w:gridSpan w:val="7"/>
            <w:tcBorders>
              <w:top w:val="single" w:sz="4" w:space="0" w:color="auto"/>
              <w:right w:val="nil"/>
            </w:tcBorders>
            <w:shd w:val="clear" w:color="auto" w:fill="D9D9D9" w:themeFill="background1" w:themeFillShade="D9"/>
          </w:tcPr>
          <w:p w14:paraId="691EF137" w14:textId="0E134EF0" w:rsidR="00B532DF" w:rsidRPr="008E222C" w:rsidRDefault="00B532DF" w:rsidP="00372EA0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permStart w:id="1526674083" w:edGrp="everyone" w:colFirst="3" w:colLast="3"/>
            <w:permEnd w:id="1233595679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</w:t>
            </w:r>
            <w:permStart w:id="1911635354" w:edGrp="everyone" w:colFirst="1" w:colLast="1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NDURANCE</w:t>
            </w:r>
          </w:p>
        </w:tc>
        <w:sdt>
          <w:sdtPr>
            <w:rPr>
              <w:rFonts w:asciiTheme="minorHAnsi" w:eastAsia="MS Gothic" w:hAnsiTheme="minorHAnsi" w:cstheme="minorHAnsi"/>
              <w:sz w:val="20"/>
              <w:szCs w:val="20"/>
            </w:rPr>
            <w:id w:val="2682074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gridSpan w:val="3"/>
                <w:tcBorders>
                  <w:top w:val="single" w:sz="4" w:space="0" w:color="auto"/>
                  <w:left w:val="nil"/>
                  <w:right w:val="nil"/>
                </w:tcBorders>
                <w:shd w:val="clear" w:color="auto" w:fill="D9D9D9" w:themeFill="background1" w:themeFillShade="D9"/>
              </w:tcPr>
              <w:p w14:paraId="6318BA3F" w14:textId="77777777" w:rsidR="00B532DF" w:rsidRPr="000D5FE5" w:rsidRDefault="00B532DF" w:rsidP="00372EA0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 w:rsidRPr="000D5FE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7" w:type="dxa"/>
            <w:gridSpan w:val="5"/>
            <w:tcBorders>
              <w:top w:val="single" w:sz="4" w:space="0" w:color="auto"/>
              <w:left w:val="nil"/>
              <w:right w:val="nil"/>
            </w:tcBorders>
            <w:shd w:val="clear" w:color="auto" w:fill="D9D9D9" w:themeFill="background1" w:themeFillShade="D9"/>
          </w:tcPr>
          <w:p w14:paraId="1EC46634" w14:textId="77777777" w:rsidR="00B532DF" w:rsidRPr="002B1210" w:rsidRDefault="00B532DF" w:rsidP="00372EA0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</w:rPr>
              <w:t>N</w:t>
            </w:r>
            <w:r w:rsidRPr="002B1210">
              <w:rPr>
                <w:rFonts w:asciiTheme="minorHAnsi" w:eastAsia="MS Gothic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eastAsia="MS Gothic" w:hAnsiTheme="minorHAnsi" w:cstheme="minorHAnsi"/>
                <w:sz w:val="20"/>
                <w:szCs w:val="20"/>
              </w:rPr>
              <w:t>E.</w:t>
            </w:r>
          </w:p>
        </w:tc>
        <w:tc>
          <w:tcPr>
            <w:tcW w:w="8085" w:type="dxa"/>
            <w:gridSpan w:val="27"/>
            <w:tcBorders>
              <w:top w:val="single" w:sz="4" w:space="0" w:color="auto"/>
              <w:left w:val="nil"/>
            </w:tcBorders>
            <w:shd w:val="clear" w:color="auto" w:fill="D9D9D9" w:themeFill="background1" w:themeFillShade="D9"/>
          </w:tcPr>
          <w:p w14:paraId="46ADF8F9" w14:textId="30CC0ABB" w:rsidR="00B532DF" w:rsidRPr="002B1210" w:rsidRDefault="00B532DF" w:rsidP="00372EA0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tr w:rsidR="006B47A1" w:rsidRPr="00D66ED1" w14:paraId="0CB3F7AE" w14:textId="77777777" w:rsidTr="00B532DF">
        <w:trPr>
          <w:trHeight w:val="872"/>
        </w:trPr>
        <w:tc>
          <w:tcPr>
            <w:tcW w:w="10632" w:type="dxa"/>
            <w:gridSpan w:val="42"/>
            <w:tcBorders>
              <w:top w:val="single" w:sz="4" w:space="0" w:color="auto"/>
              <w:bottom w:val="single" w:sz="4" w:space="0" w:color="auto"/>
            </w:tcBorders>
          </w:tcPr>
          <w:p w14:paraId="66C41DB1" w14:textId="77777777" w:rsidR="006B47A1" w:rsidRPr="00EE35D1" w:rsidRDefault="006B47A1" w:rsidP="00381109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permStart w:id="874077234" w:edGrp="everyone" w:colFirst="0" w:colLast="0"/>
            <w:permEnd w:id="1526674083"/>
            <w:permEnd w:id="1911635354"/>
          </w:p>
        </w:tc>
      </w:tr>
      <w:tr w:rsidR="00B532DF" w:rsidRPr="00D66ED1" w14:paraId="5DAE1B15" w14:textId="77777777" w:rsidTr="00B532DF">
        <w:trPr>
          <w:trHeight w:val="158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5156828B" w14:textId="77777777" w:rsidR="00B532DF" w:rsidRPr="00B532DF" w:rsidRDefault="00B532DF" w:rsidP="00381109">
            <w:pPr>
              <w:spacing w:before="20" w:after="20"/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permStart w:id="1438128848" w:edGrp="everyone" w:colFirst="3" w:colLast="3"/>
            <w:permEnd w:id="874077234"/>
            <w:r w:rsidRPr="00B532DF"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  <w:t>AUTRE</w:t>
            </w:r>
          </w:p>
        </w:tc>
        <w:sdt>
          <w:sdtPr>
            <w:rPr>
              <w:rFonts w:asciiTheme="minorHAnsi" w:eastAsia="MS Gothic" w:hAnsiTheme="minorHAnsi" w:cstheme="minorHAnsi"/>
              <w:sz w:val="20"/>
              <w:szCs w:val="20"/>
            </w:rPr>
            <w:id w:val="-3509586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permStart w:id="1852521441" w:edGrp="everyone" w:displacedByCustomXml="prev"/>
            <w:tc>
              <w:tcPr>
                <w:tcW w:w="425" w:type="dxa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D9D9D9" w:themeFill="background1" w:themeFillShade="D9"/>
              </w:tcPr>
              <w:p w14:paraId="7EDAE0B0" w14:textId="0F5015C8" w:rsidR="00B532DF" w:rsidRPr="00EE35D1" w:rsidRDefault="00BD5F1D" w:rsidP="00381109">
                <w:pPr>
                  <w:spacing w:before="20" w:after="20"/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☒</w:t>
                </w:r>
              </w:p>
            </w:tc>
            <w:permEnd w:id="1852521441" w:displacedByCustomXml="next"/>
          </w:sdtContent>
        </w:sdt>
        <w:tc>
          <w:tcPr>
            <w:tcW w:w="9219" w:type="dxa"/>
            <w:gridSpan w:val="3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4DE4CD8B" w14:textId="72CA89A3" w:rsidR="00B532DF" w:rsidRPr="00EE35D1" w:rsidRDefault="00B532DF" w:rsidP="00381109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</w:rPr>
              <w:t>S.O.</w:t>
            </w:r>
          </w:p>
        </w:tc>
      </w:tr>
      <w:tr w:rsidR="00B532DF" w:rsidRPr="00D66ED1" w14:paraId="4AF8AFEA" w14:textId="77777777" w:rsidTr="00CD59E5">
        <w:trPr>
          <w:trHeight w:val="872"/>
        </w:trPr>
        <w:tc>
          <w:tcPr>
            <w:tcW w:w="10632" w:type="dxa"/>
            <w:gridSpan w:val="42"/>
            <w:tcBorders>
              <w:top w:val="single" w:sz="4" w:space="0" w:color="auto"/>
            </w:tcBorders>
          </w:tcPr>
          <w:p w14:paraId="0080097D" w14:textId="77777777" w:rsidR="00B532DF" w:rsidRPr="00EE35D1" w:rsidRDefault="00B532DF" w:rsidP="00381109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permStart w:id="610751637" w:edGrp="everyone" w:colFirst="0" w:colLast="0"/>
            <w:permStart w:id="1678265454" w:edGrp="everyone" w:colFirst="1" w:colLast="1"/>
            <w:permEnd w:id="1438128848"/>
          </w:p>
        </w:tc>
      </w:tr>
      <w:permEnd w:id="610751637"/>
      <w:permEnd w:id="1678265454"/>
    </w:tbl>
    <w:p w14:paraId="6A7598BD" w14:textId="13114674" w:rsidR="006D5EF3" w:rsidRDefault="006D5EF3"/>
    <w:tbl>
      <w:tblPr>
        <w:tblStyle w:val="Grilledutableau"/>
        <w:tblW w:w="10658" w:type="dxa"/>
        <w:tblLayout w:type="fixed"/>
        <w:tblLook w:val="04A0" w:firstRow="1" w:lastRow="0" w:firstColumn="1" w:lastColumn="0" w:noHBand="0" w:noVBand="1"/>
      </w:tblPr>
      <w:tblGrid>
        <w:gridCol w:w="421"/>
        <w:gridCol w:w="990"/>
        <w:gridCol w:w="424"/>
        <w:gridCol w:w="707"/>
        <w:gridCol w:w="282"/>
        <w:gridCol w:w="425"/>
        <w:gridCol w:w="999"/>
        <w:gridCol w:w="132"/>
        <w:gridCol w:w="847"/>
        <w:gridCol w:w="424"/>
        <w:gridCol w:w="283"/>
        <w:gridCol w:w="1131"/>
        <w:gridCol w:w="1131"/>
        <w:gridCol w:w="707"/>
        <w:gridCol w:w="141"/>
        <w:gridCol w:w="1587"/>
        <w:gridCol w:w="27"/>
      </w:tblGrid>
      <w:tr w:rsidR="002E3D54" w:rsidRPr="001625A7" w14:paraId="7453562B" w14:textId="77777777" w:rsidTr="00A966F8">
        <w:trPr>
          <w:gridAfter w:val="1"/>
          <w:wAfter w:w="27" w:type="dxa"/>
          <w:trHeight w:val="284"/>
        </w:trPr>
        <w:tc>
          <w:tcPr>
            <w:tcW w:w="10631" w:type="dxa"/>
            <w:gridSpan w:val="16"/>
            <w:shd w:val="clear" w:color="auto" w:fill="BFBFBF" w:themeFill="background1" w:themeFillShade="BF"/>
            <w:vAlign w:val="center"/>
          </w:tcPr>
          <w:p w14:paraId="2DEFCFD2" w14:textId="368B41C9" w:rsidR="002E3D54" w:rsidRPr="001625A7" w:rsidRDefault="00C016E9" w:rsidP="00EE05DC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A</w:t>
            </w:r>
            <w:r w:rsidR="0085656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NALYSE </w:t>
            </w:r>
          </w:p>
        </w:tc>
      </w:tr>
      <w:tr w:rsidR="0085656E" w:rsidRPr="001625A7" w14:paraId="39B6B1D1" w14:textId="77777777" w:rsidTr="00A966F8">
        <w:trPr>
          <w:gridAfter w:val="1"/>
          <w:wAfter w:w="27" w:type="dxa"/>
          <w:trHeight w:val="284"/>
        </w:trPr>
        <w:tc>
          <w:tcPr>
            <w:tcW w:w="10631" w:type="dxa"/>
            <w:gridSpan w:val="16"/>
            <w:shd w:val="clear" w:color="auto" w:fill="D9D9D9" w:themeFill="background1" w:themeFillShade="D9"/>
          </w:tcPr>
          <w:p w14:paraId="2062D821" w14:textId="012446E9" w:rsidR="0085656E" w:rsidRPr="00711EA2" w:rsidRDefault="00EE05DC" w:rsidP="007E09E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11EA2">
              <w:rPr>
                <w:rFonts w:asciiTheme="minorHAnsi" w:hAnsiTheme="minorHAnsi" w:cstheme="minorHAnsi"/>
                <w:b/>
                <w:sz w:val="20"/>
                <w:szCs w:val="20"/>
              </w:rPr>
              <w:t>LISTE DE PROBLÈMES</w:t>
            </w:r>
          </w:p>
        </w:tc>
      </w:tr>
      <w:tr w:rsidR="00181519" w:rsidRPr="001625A7" w14:paraId="10F1DAE8" w14:textId="77777777" w:rsidTr="00A966F8">
        <w:trPr>
          <w:gridAfter w:val="1"/>
          <w:wAfter w:w="27" w:type="dxa"/>
          <w:trHeight w:val="284"/>
        </w:trPr>
        <w:permStart w:id="505941473" w:edGrp="everyone" w:colFirst="5" w:colLast="5" w:displacedByCustomXml="next"/>
        <w:permStart w:id="1090346341" w:edGrp="everyone" w:colFirst="0" w:colLast="0" w:displacedByCustomXml="next"/>
        <w:permStart w:id="106171192" w:edGrp="everyone" w:colFirst="2" w:colLast="2" w:displacedByCustomXml="next"/>
        <w:permStart w:id="723327708" w:edGrp="everyone" w:colFirst="3" w:colLast="3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653340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tcBorders>
                  <w:bottom w:val="nil"/>
                  <w:right w:val="nil"/>
                </w:tcBorders>
              </w:tcPr>
              <w:p w14:paraId="2FB09BCA" w14:textId="51801456" w:rsidR="00181519" w:rsidRPr="001625A7" w:rsidRDefault="00181519" w:rsidP="00E75674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90" w:type="dxa"/>
            <w:tcBorders>
              <w:left w:val="nil"/>
              <w:bottom w:val="nil"/>
              <w:right w:val="nil"/>
            </w:tcBorders>
          </w:tcPr>
          <w:p w14:paraId="5F8655D8" w14:textId="0125DE83" w:rsidR="00181519" w:rsidRPr="001625A7" w:rsidRDefault="00181519" w:rsidP="00E756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Douleur :</w:t>
            </w:r>
          </w:p>
        </w:tc>
        <w:tc>
          <w:tcPr>
            <w:tcW w:w="3816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25557125" w14:textId="430986D4" w:rsidR="00181519" w:rsidRPr="001625A7" w:rsidRDefault="00181519" w:rsidP="00E7567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6561354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  <w:tcBorders>
                  <w:left w:val="nil"/>
                  <w:bottom w:val="nil"/>
                  <w:right w:val="nil"/>
                </w:tcBorders>
              </w:tcPr>
              <w:p w14:paraId="59E26D55" w14:textId="79991672" w:rsidR="00181519" w:rsidRPr="001625A7" w:rsidRDefault="00181519" w:rsidP="00E75674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545" w:type="dxa"/>
            <w:gridSpan w:val="3"/>
            <w:tcBorders>
              <w:left w:val="nil"/>
              <w:bottom w:val="nil"/>
              <w:right w:val="nil"/>
            </w:tcBorders>
          </w:tcPr>
          <w:p w14:paraId="6DD1A8CB" w14:textId="77777777" w:rsidR="00181519" w:rsidRPr="001625A7" w:rsidRDefault="00181519" w:rsidP="00E756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↓ Autonomie aux escaliers :</w:t>
            </w:r>
          </w:p>
        </w:tc>
        <w:tc>
          <w:tcPr>
            <w:tcW w:w="2435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38D9A73E" w14:textId="1499DD76" w:rsidR="00181519" w:rsidRPr="001625A7" w:rsidRDefault="00181519" w:rsidP="00E7567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81519" w:rsidRPr="001625A7" w14:paraId="206F2490" w14:textId="77777777" w:rsidTr="00A966F8">
        <w:trPr>
          <w:gridAfter w:val="1"/>
          <w:wAfter w:w="27" w:type="dxa"/>
          <w:trHeight w:val="284"/>
        </w:trPr>
        <w:permEnd w:id="505941473" w:displacedByCustomXml="next"/>
        <w:permEnd w:id="1090346341" w:displacedByCustomXml="next"/>
        <w:permEnd w:id="106171192" w:displacedByCustomXml="next"/>
        <w:permEnd w:id="723327708" w:displacedByCustomXml="next"/>
        <w:permStart w:id="514991346" w:edGrp="everyone" w:colFirst="5" w:colLast="5" w:displacedByCustomXml="next"/>
        <w:permStart w:id="296769501" w:edGrp="everyone" w:colFirst="0" w:colLast="0" w:displacedByCustomXml="next"/>
        <w:permStart w:id="1580867437" w:edGrp="everyone" w:colFirst="2" w:colLast="2" w:displacedByCustomXml="next"/>
        <w:permStart w:id="373495639" w:edGrp="everyone" w:colFirst="3" w:colLast="3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4505497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tcBorders>
                  <w:top w:val="nil"/>
                  <w:bottom w:val="nil"/>
                  <w:right w:val="nil"/>
                </w:tcBorders>
              </w:tcPr>
              <w:p w14:paraId="17E93A28" w14:textId="68F30DC8" w:rsidR="00181519" w:rsidRPr="001625A7" w:rsidRDefault="00181519" w:rsidP="00E75674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4576A1" w14:textId="1E5297A9" w:rsidR="00181519" w:rsidRPr="001625A7" w:rsidRDefault="00181519" w:rsidP="00E756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↓ Mobilité articulaire :</w:t>
            </w:r>
          </w:p>
        </w:tc>
        <w:tc>
          <w:tcPr>
            <w:tcW w:w="268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68D444" w14:textId="36CB9CA7" w:rsidR="00181519" w:rsidRPr="001625A7" w:rsidRDefault="00181519" w:rsidP="00E7567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4406699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5A41655" w14:textId="4E921724" w:rsidR="00181519" w:rsidRPr="001625A7" w:rsidRDefault="00181519" w:rsidP="00E75674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A154DA" w14:textId="77777777" w:rsidR="00181519" w:rsidRPr="001625A7" w:rsidRDefault="00181519" w:rsidP="00E756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↓ Endurance :</w:t>
            </w:r>
          </w:p>
        </w:tc>
        <w:tc>
          <w:tcPr>
            <w:tcW w:w="3566" w:type="dxa"/>
            <w:gridSpan w:val="4"/>
            <w:tcBorders>
              <w:top w:val="nil"/>
              <w:left w:val="nil"/>
              <w:bottom w:val="single" w:sz="4" w:space="0" w:color="auto"/>
            </w:tcBorders>
          </w:tcPr>
          <w:p w14:paraId="458F2AF0" w14:textId="46358E4F" w:rsidR="00181519" w:rsidRPr="001625A7" w:rsidRDefault="00181519" w:rsidP="00E7567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E1D2A" w:rsidRPr="001625A7" w14:paraId="6FAC72C8" w14:textId="77777777" w:rsidTr="00A966F8">
        <w:trPr>
          <w:gridAfter w:val="1"/>
          <w:wAfter w:w="27" w:type="dxa"/>
          <w:trHeight w:val="284"/>
        </w:trPr>
        <w:permEnd w:id="514991346" w:displacedByCustomXml="next"/>
        <w:permEnd w:id="296769501" w:displacedByCustomXml="next"/>
        <w:permEnd w:id="1580867437" w:displacedByCustomXml="next"/>
        <w:permEnd w:id="373495639" w:displacedByCustomXml="next"/>
        <w:permStart w:id="1690647431" w:edGrp="everyone" w:colFirst="5" w:colLast="5" w:displacedByCustomXml="next"/>
        <w:permStart w:id="2028142811" w:edGrp="everyone" w:colFirst="0" w:colLast="0" w:displacedByCustomXml="next"/>
        <w:permStart w:id="1276987224" w:edGrp="everyone" w:colFirst="2" w:colLast="2" w:displacedByCustomXml="next"/>
        <w:permStart w:id="1602570460" w:edGrp="everyone" w:colFirst="3" w:colLast="3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94938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tcBorders>
                  <w:top w:val="nil"/>
                  <w:bottom w:val="nil"/>
                  <w:right w:val="nil"/>
                </w:tcBorders>
              </w:tcPr>
              <w:p w14:paraId="1A285FF4" w14:textId="5A557C7C" w:rsidR="007E1D2A" w:rsidRPr="001625A7" w:rsidRDefault="007E1D2A" w:rsidP="00E75674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77188D" w14:textId="6190E16B" w:rsidR="007E1D2A" w:rsidRPr="001625A7" w:rsidRDefault="007E1D2A" w:rsidP="00E756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↓ Force musculaire :</w:t>
            </w:r>
          </w:p>
        </w:tc>
        <w:tc>
          <w:tcPr>
            <w:tcW w:w="26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F5D116" w14:textId="223E98C2" w:rsidR="007E1D2A" w:rsidRPr="001625A7" w:rsidRDefault="007E1D2A" w:rsidP="00E7567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2061473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662EA60" w14:textId="666C5B59" w:rsidR="007E1D2A" w:rsidRPr="001625A7" w:rsidRDefault="007E1D2A" w:rsidP="00E75674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2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4AFE013" w14:textId="77777777" w:rsidR="007E1D2A" w:rsidRPr="001625A7" w:rsidRDefault="007E1D2A" w:rsidP="00E756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↓ Autonomie présumée AVQ / AVD :</w:t>
            </w:r>
          </w:p>
        </w:tc>
        <w:tc>
          <w:tcPr>
            <w:tcW w:w="1728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62DA66F3" w14:textId="154F77B4" w:rsidR="007E1D2A" w:rsidRPr="001625A7" w:rsidRDefault="007E1D2A" w:rsidP="00E7567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E1D2A" w:rsidRPr="001625A7" w14:paraId="670F84E8" w14:textId="77777777" w:rsidTr="00A966F8">
        <w:trPr>
          <w:gridAfter w:val="1"/>
          <w:wAfter w:w="27" w:type="dxa"/>
          <w:trHeight w:val="284"/>
        </w:trPr>
        <w:permEnd w:id="1690647431" w:displacedByCustomXml="next"/>
        <w:permEnd w:id="2028142811" w:displacedByCustomXml="next"/>
        <w:permEnd w:id="1276987224" w:displacedByCustomXml="next"/>
        <w:permEnd w:id="1602570460" w:displacedByCustomXml="next"/>
        <w:permStart w:id="1776423372" w:edGrp="everyone" w:colFirst="5" w:colLast="5" w:displacedByCustomXml="next"/>
        <w:permStart w:id="2040093387" w:edGrp="everyone" w:colFirst="0" w:colLast="0" w:displacedByCustomXml="next"/>
        <w:permStart w:id="1221543892" w:edGrp="everyone" w:colFirst="2" w:colLast="2" w:displacedByCustomXml="next"/>
        <w:permStart w:id="156135548" w:edGrp="everyone" w:colFirst="3" w:colLast="3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3099375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tcBorders>
                  <w:top w:val="nil"/>
                  <w:bottom w:val="nil"/>
                  <w:right w:val="nil"/>
                </w:tcBorders>
              </w:tcPr>
              <w:p w14:paraId="266D9CAE" w14:textId="4616E78E" w:rsidR="007E1D2A" w:rsidRPr="001625A7" w:rsidRDefault="007E1D2A" w:rsidP="00E75674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261A75" w14:textId="0E24BA76" w:rsidR="007E1D2A" w:rsidRPr="001625A7" w:rsidRDefault="007E1D2A" w:rsidP="00E756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↓ Équilibre :</w:t>
            </w:r>
          </w:p>
        </w:tc>
        <w:tc>
          <w:tcPr>
            <w:tcW w:w="26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207B27" w14:textId="035C0B31" w:rsidR="007E1D2A" w:rsidRPr="001625A7" w:rsidRDefault="007E1D2A" w:rsidP="00E7567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312289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7216CFF" w14:textId="3D96ADBC" w:rsidR="007E1D2A" w:rsidRPr="001625A7" w:rsidRDefault="007E1D2A" w:rsidP="00E75674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39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FAECFE3" w14:textId="77777777" w:rsidR="007E1D2A" w:rsidRPr="001625A7" w:rsidRDefault="007E1D2A" w:rsidP="0018151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Comportement à risque pour sécurité :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</w:tcBorders>
          </w:tcPr>
          <w:p w14:paraId="45BC622F" w14:textId="6AEC8B74" w:rsidR="007E1D2A" w:rsidRPr="001625A7" w:rsidRDefault="007E1D2A" w:rsidP="0018151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81519" w:rsidRPr="001625A7" w14:paraId="6A490BDA" w14:textId="77777777" w:rsidTr="00A966F8">
        <w:trPr>
          <w:gridAfter w:val="1"/>
          <w:wAfter w:w="27" w:type="dxa"/>
          <w:trHeight w:val="284"/>
        </w:trPr>
        <w:permEnd w:id="1776423372" w:displacedByCustomXml="next"/>
        <w:permEnd w:id="2040093387" w:displacedByCustomXml="next"/>
        <w:permEnd w:id="1221543892" w:displacedByCustomXml="next"/>
        <w:permEnd w:id="156135548" w:displacedByCustomXml="next"/>
        <w:permStart w:id="320605568" w:edGrp="everyone" w:colFirst="4" w:colLast="4" w:displacedByCustomXml="next"/>
        <w:permStart w:id="1099049561" w:edGrp="everyone" w:colFirst="2" w:colLast="2" w:displacedByCustomXml="next"/>
        <w:permStart w:id="1657088368" w:edGrp="everyone" w:colFirst="3" w:colLast="3" w:displacedByCustomXml="next"/>
        <w:permStart w:id="1753228566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5467278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tcBorders>
                  <w:top w:val="nil"/>
                  <w:bottom w:val="nil"/>
                  <w:right w:val="nil"/>
                </w:tcBorders>
              </w:tcPr>
              <w:p w14:paraId="01727163" w14:textId="5B540582" w:rsidR="00181519" w:rsidRPr="001625A7" w:rsidRDefault="00181519" w:rsidP="00E75674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40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8DB62B5" w14:textId="1A51864E" w:rsidR="00181519" w:rsidRPr="001625A7" w:rsidRDefault="00181519" w:rsidP="00E756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↓ Autonomie transferts :</w:t>
            </w:r>
          </w:p>
        </w:tc>
        <w:tc>
          <w:tcPr>
            <w:tcW w:w="240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74A6ED" w14:textId="6762EAED" w:rsidR="00181519" w:rsidRPr="001625A7" w:rsidRDefault="00181519" w:rsidP="00E7567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5798198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C34A245" w14:textId="13972D4F" w:rsidR="00181519" w:rsidRPr="001625A7" w:rsidRDefault="00181519" w:rsidP="00E75674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980" w:type="dxa"/>
            <w:gridSpan w:val="6"/>
            <w:tcBorders>
              <w:top w:val="nil"/>
              <w:left w:val="nil"/>
              <w:bottom w:val="single" w:sz="4" w:space="0" w:color="auto"/>
            </w:tcBorders>
          </w:tcPr>
          <w:p w14:paraId="596A9E55" w14:textId="72C3BBE9" w:rsidR="00181519" w:rsidRPr="001625A7" w:rsidRDefault="00181519" w:rsidP="00E7567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81519" w:rsidRPr="001625A7" w14:paraId="548E5F41" w14:textId="77777777" w:rsidTr="00A966F8">
        <w:trPr>
          <w:gridAfter w:val="1"/>
          <w:wAfter w:w="27" w:type="dxa"/>
          <w:trHeight w:val="284"/>
        </w:trPr>
        <w:permEnd w:id="320605568" w:displacedByCustomXml="next"/>
        <w:permEnd w:id="1099049561" w:displacedByCustomXml="next"/>
        <w:permEnd w:id="1657088368" w:displacedByCustomXml="next"/>
        <w:permEnd w:id="1753228566" w:displacedByCustomXml="next"/>
        <w:permStart w:id="1680814162" w:edGrp="everyone" w:colFirst="4" w:colLast="4" w:displacedByCustomXml="next"/>
        <w:permStart w:id="1022121133" w:edGrp="everyone" w:colFirst="2" w:colLast="2" w:displacedByCustomXml="next"/>
        <w:permStart w:id="869948706" w:edGrp="everyone" w:colFirst="3" w:colLast="3" w:displacedByCustomXml="next"/>
        <w:permStart w:id="1347767149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3274399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tcBorders>
                  <w:top w:val="nil"/>
                  <w:bottom w:val="single" w:sz="4" w:space="0" w:color="auto"/>
                  <w:right w:val="nil"/>
                </w:tcBorders>
              </w:tcPr>
              <w:p w14:paraId="5E182238" w14:textId="09A65A30" w:rsidR="00181519" w:rsidRPr="001625A7" w:rsidRDefault="00181519" w:rsidP="00E75674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2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446E9D" w14:textId="490A9C6B" w:rsidR="00181519" w:rsidRPr="001625A7" w:rsidRDefault="00181519" w:rsidP="0018151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↓ Autonomie marche :</w:t>
            </w:r>
          </w:p>
        </w:tc>
        <w:tc>
          <w:tcPr>
            <w:tcW w:w="268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E599FB" w14:textId="0DBE6C11" w:rsidR="00181519" w:rsidRPr="001625A7" w:rsidRDefault="00181519" w:rsidP="00E7567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2869718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295111A5" w14:textId="4F356BF9" w:rsidR="00181519" w:rsidRPr="001625A7" w:rsidRDefault="00181519" w:rsidP="00E75674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980" w:type="dxa"/>
            <w:gridSpan w:val="6"/>
            <w:tcBorders>
              <w:top w:val="nil"/>
              <w:left w:val="nil"/>
              <w:bottom w:val="single" w:sz="4" w:space="0" w:color="auto"/>
            </w:tcBorders>
          </w:tcPr>
          <w:p w14:paraId="0F589665" w14:textId="20EC4D23" w:rsidR="00181519" w:rsidRPr="001625A7" w:rsidRDefault="00181519" w:rsidP="00E7567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1347767149"/>
      <w:permEnd w:id="869948706"/>
      <w:permEnd w:id="1022121133"/>
      <w:permEnd w:id="1680814162"/>
      <w:tr w:rsidR="00B21AF2" w:rsidRPr="001625A7" w14:paraId="3BBE9782" w14:textId="77777777" w:rsidTr="00A966F8">
        <w:trPr>
          <w:gridAfter w:val="1"/>
          <w:wAfter w:w="27" w:type="dxa"/>
          <w:trHeight w:val="284"/>
        </w:trPr>
        <w:tc>
          <w:tcPr>
            <w:tcW w:w="10631" w:type="dxa"/>
            <w:gridSpan w:val="1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48E8CDC" w14:textId="52524589" w:rsidR="00B21AF2" w:rsidRPr="00B21AF2" w:rsidRDefault="00B21AF2" w:rsidP="0044673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RISQUE DE CHUTE</w:t>
            </w:r>
          </w:p>
        </w:tc>
      </w:tr>
      <w:tr w:rsidR="00AC14C3" w:rsidRPr="001625A7" w14:paraId="08A01875" w14:textId="6496C06D" w:rsidTr="00A966F8">
        <w:trPr>
          <w:gridAfter w:val="1"/>
          <w:wAfter w:w="27" w:type="dxa"/>
          <w:trHeight w:val="284"/>
        </w:trPr>
        <w:permStart w:id="1722441359" w:edGrp="everyone" w:colFirst="7" w:colLast="7" w:displacedByCustomXml="next"/>
        <w:permStart w:id="351681349" w:edGrp="everyone" w:colFirst="4" w:colLast="4" w:displacedByCustomXml="next"/>
        <w:permStart w:id="1852714156" w:edGrp="everyone" w:colFirst="2" w:colLast="2" w:displacedByCustomXml="next"/>
        <w:permStart w:id="227551037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480753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tcBorders>
                  <w:right w:val="nil"/>
                </w:tcBorders>
              </w:tcPr>
              <w:p w14:paraId="5C3F6480" w14:textId="5368C154" w:rsidR="00AC14C3" w:rsidRPr="001625A7" w:rsidRDefault="00AC14C3" w:rsidP="00446730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90" w:type="dxa"/>
            <w:tcBorders>
              <w:left w:val="nil"/>
              <w:right w:val="nil"/>
            </w:tcBorders>
          </w:tcPr>
          <w:p w14:paraId="06FF7332" w14:textId="7D256E96" w:rsidR="00AC14C3" w:rsidRPr="001625A7" w:rsidRDefault="00AC14C3" w:rsidP="004467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Faible 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634098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  <w:tcBorders>
                  <w:left w:val="nil"/>
                  <w:right w:val="nil"/>
                </w:tcBorders>
              </w:tcPr>
              <w:p w14:paraId="10F2FFD6" w14:textId="073FEF89" w:rsidR="00AC14C3" w:rsidRPr="001625A7" w:rsidRDefault="00AC14C3" w:rsidP="00446730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89" w:type="dxa"/>
            <w:gridSpan w:val="2"/>
            <w:tcBorders>
              <w:left w:val="nil"/>
              <w:right w:val="nil"/>
            </w:tcBorders>
          </w:tcPr>
          <w:p w14:paraId="554D70D5" w14:textId="53FCEB35" w:rsidR="00AC14C3" w:rsidRPr="001625A7" w:rsidRDefault="00AC14C3" w:rsidP="004467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Modéré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4674840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left w:val="nil"/>
                  <w:right w:val="nil"/>
                </w:tcBorders>
              </w:tcPr>
              <w:p w14:paraId="19C729ED" w14:textId="424857C2" w:rsidR="00AC14C3" w:rsidRPr="001625A7" w:rsidRDefault="00AC14C3" w:rsidP="00446730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31" w:type="dxa"/>
            <w:gridSpan w:val="2"/>
            <w:tcBorders>
              <w:left w:val="nil"/>
              <w:right w:val="nil"/>
            </w:tcBorders>
          </w:tcPr>
          <w:p w14:paraId="0660FA74" w14:textId="5EEA227A" w:rsidR="00AC14C3" w:rsidRPr="001625A7" w:rsidRDefault="00AC14C3" w:rsidP="004467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Important</w:t>
            </w:r>
          </w:p>
        </w:tc>
        <w:tc>
          <w:tcPr>
            <w:tcW w:w="1554" w:type="dxa"/>
            <w:gridSpan w:val="3"/>
            <w:tcBorders>
              <w:left w:val="nil"/>
              <w:right w:val="nil"/>
            </w:tcBorders>
          </w:tcPr>
          <w:p w14:paraId="5174FA59" w14:textId="759E871F" w:rsidR="00AC14C3" w:rsidRPr="001625A7" w:rsidRDefault="00AC14C3" w:rsidP="004467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Commentaires :</w:t>
            </w:r>
          </w:p>
        </w:tc>
        <w:tc>
          <w:tcPr>
            <w:tcW w:w="4697" w:type="dxa"/>
            <w:gridSpan w:val="5"/>
            <w:tcBorders>
              <w:left w:val="nil"/>
            </w:tcBorders>
          </w:tcPr>
          <w:p w14:paraId="0FB509BE" w14:textId="77777777" w:rsidR="00AC14C3" w:rsidRPr="001625A7" w:rsidRDefault="00AC14C3" w:rsidP="0044673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227551037"/>
      <w:permEnd w:id="1852714156"/>
      <w:permEnd w:id="351681349"/>
      <w:permEnd w:id="1722441359"/>
      <w:tr w:rsidR="00446730" w:rsidRPr="001625A7" w14:paraId="08A60DD7" w14:textId="77777777" w:rsidTr="00A966F8">
        <w:trPr>
          <w:gridAfter w:val="1"/>
          <w:wAfter w:w="27" w:type="dxa"/>
          <w:trHeight w:val="284"/>
        </w:trPr>
        <w:tc>
          <w:tcPr>
            <w:tcW w:w="10631" w:type="dxa"/>
            <w:gridSpan w:val="16"/>
            <w:shd w:val="clear" w:color="auto" w:fill="D9D9D9" w:themeFill="background1" w:themeFillShade="D9"/>
          </w:tcPr>
          <w:p w14:paraId="7E4DC5B1" w14:textId="70414EFE" w:rsidR="00446730" w:rsidRPr="001625A7" w:rsidRDefault="00446730" w:rsidP="00F94A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C14C3">
              <w:rPr>
                <w:rFonts w:asciiTheme="minorHAnsi" w:hAnsiTheme="minorHAnsi" w:cstheme="minorHAnsi"/>
                <w:b/>
                <w:sz w:val="20"/>
                <w:szCs w:val="20"/>
              </w:rPr>
              <w:t>RAISONNEMENT CLINIQUE</w:t>
            </w:r>
            <w:r w:rsidR="00AB742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/ OBJECTIFS </w:t>
            </w:r>
          </w:p>
        </w:tc>
      </w:tr>
      <w:tr w:rsidR="0077054E" w:rsidRPr="001625A7" w14:paraId="164154FD" w14:textId="77777777" w:rsidTr="00A966F8">
        <w:trPr>
          <w:gridAfter w:val="1"/>
          <w:wAfter w:w="27" w:type="dxa"/>
          <w:trHeight w:val="1515"/>
        </w:trPr>
        <w:tc>
          <w:tcPr>
            <w:tcW w:w="10631" w:type="dxa"/>
            <w:gridSpan w:val="16"/>
          </w:tcPr>
          <w:p w14:paraId="0C899C64" w14:textId="77777777" w:rsidR="0077054E" w:rsidRPr="001625A7" w:rsidRDefault="0077054E" w:rsidP="004467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999186395" w:edGrp="everyone" w:colFirst="0" w:colLast="0"/>
          </w:p>
        </w:tc>
      </w:tr>
      <w:permEnd w:id="1999186395"/>
      <w:tr w:rsidR="00946320" w:rsidRPr="00D66ED1" w14:paraId="6CDF5696" w14:textId="77777777" w:rsidTr="00A966F8">
        <w:trPr>
          <w:trHeight w:val="283"/>
        </w:trPr>
        <w:tc>
          <w:tcPr>
            <w:tcW w:w="10658" w:type="dxa"/>
            <w:gridSpan w:val="17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55C9C27" w14:textId="5EBD0120" w:rsidR="00946320" w:rsidRPr="008E222C" w:rsidRDefault="00FE5DEF" w:rsidP="00E46605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POTENTIEL DE RÉADAPTATION ET </w:t>
            </w:r>
            <w:r w:rsidR="00946320">
              <w:rPr>
                <w:rFonts w:asciiTheme="minorHAnsi" w:hAnsiTheme="minorHAnsi" w:cstheme="minorHAnsi"/>
                <w:b/>
                <w:sz w:val="20"/>
                <w:szCs w:val="20"/>
              </w:rPr>
              <w:t>ORIENTATION SUGGÉRÉE</w:t>
            </w:r>
          </w:p>
        </w:tc>
      </w:tr>
      <w:tr w:rsidR="00D97D18" w:rsidRPr="00D66ED1" w14:paraId="41DFE358" w14:textId="77777777" w:rsidTr="00A966F8">
        <w:trPr>
          <w:trHeight w:val="225"/>
        </w:trPr>
        <w:tc>
          <w:tcPr>
            <w:tcW w:w="4248" w:type="dxa"/>
            <w:gridSpan w:val="7"/>
            <w:tcBorders>
              <w:right w:val="nil"/>
            </w:tcBorders>
          </w:tcPr>
          <w:p w14:paraId="15F9301C" w14:textId="4E14C0CC" w:rsidR="00D97D18" w:rsidRPr="00B4065B" w:rsidRDefault="00D97D18" w:rsidP="003132A9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permStart w:id="2071795639" w:edGrp="everyone" w:colFirst="1" w:colLast="1"/>
            <w:r>
              <w:rPr>
                <w:rFonts w:asciiTheme="minorHAnsi" w:eastAsia="MS Gothic" w:hAnsiTheme="minorHAnsi" w:cstheme="minorHAnsi"/>
                <w:sz w:val="20"/>
                <w:szCs w:val="20"/>
              </w:rPr>
              <w:t>Après analyse, le potentiel de réadaptation est :</w:t>
            </w:r>
          </w:p>
        </w:tc>
        <w:tc>
          <w:tcPr>
            <w:tcW w:w="6410" w:type="dxa"/>
            <w:gridSpan w:val="10"/>
            <w:tcBorders>
              <w:left w:val="nil"/>
            </w:tcBorders>
          </w:tcPr>
          <w:p w14:paraId="4F09B133" w14:textId="6656409A" w:rsidR="00D97D18" w:rsidRPr="00B4065B" w:rsidRDefault="00D97D18" w:rsidP="003132A9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tr w:rsidR="00D97D18" w:rsidRPr="00D66ED1" w14:paraId="4505FB27" w14:textId="77777777" w:rsidTr="00A966F8">
        <w:trPr>
          <w:trHeight w:val="225"/>
        </w:trPr>
        <w:tc>
          <w:tcPr>
            <w:tcW w:w="4248" w:type="dxa"/>
            <w:gridSpan w:val="7"/>
            <w:tcBorders>
              <w:right w:val="nil"/>
            </w:tcBorders>
          </w:tcPr>
          <w:p w14:paraId="5AADF038" w14:textId="214B7504" w:rsidR="00D97D18" w:rsidRPr="00B4065B" w:rsidRDefault="00D97D18" w:rsidP="003132A9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permStart w:id="1865381501" w:edGrp="everyone" w:colFirst="1" w:colLast="1"/>
            <w:permEnd w:id="2071795639"/>
            <w:r w:rsidRPr="00B4065B">
              <w:rPr>
                <w:rFonts w:asciiTheme="minorHAnsi" w:eastAsia="MS Gothic" w:hAnsiTheme="minorHAnsi" w:cstheme="minorHAnsi"/>
                <w:sz w:val="20"/>
                <w:szCs w:val="20"/>
              </w:rPr>
              <w:t xml:space="preserve">Après </w:t>
            </w:r>
            <w:r>
              <w:rPr>
                <w:rFonts w:asciiTheme="minorHAnsi" w:eastAsia="MS Gothic" w:hAnsiTheme="minorHAnsi" w:cstheme="minorHAnsi"/>
                <w:sz w:val="20"/>
                <w:szCs w:val="20"/>
              </w:rPr>
              <w:t xml:space="preserve">analyse, l’orientation suggérée est : </w:t>
            </w:r>
          </w:p>
        </w:tc>
        <w:tc>
          <w:tcPr>
            <w:tcW w:w="6410" w:type="dxa"/>
            <w:gridSpan w:val="10"/>
            <w:tcBorders>
              <w:left w:val="nil"/>
            </w:tcBorders>
          </w:tcPr>
          <w:p w14:paraId="5DE56950" w14:textId="3E2C7CA7" w:rsidR="00D97D18" w:rsidRDefault="00D97D18" w:rsidP="003132A9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permEnd w:id="1865381501"/>
    </w:tbl>
    <w:p w14:paraId="0299428C" w14:textId="426C3AA0" w:rsidR="00946320" w:rsidRDefault="00946320"/>
    <w:p w14:paraId="4D11E5F7" w14:textId="77777777" w:rsidR="0077054E" w:rsidRDefault="0077054E"/>
    <w:tbl>
      <w:tblPr>
        <w:tblStyle w:val="Grilledutableau"/>
        <w:tblW w:w="10658" w:type="dxa"/>
        <w:tblLook w:val="04A0" w:firstRow="1" w:lastRow="0" w:firstColumn="1" w:lastColumn="0" w:noHBand="0" w:noVBand="1"/>
      </w:tblPr>
      <w:tblGrid>
        <w:gridCol w:w="421"/>
        <w:gridCol w:w="1984"/>
        <w:gridCol w:w="142"/>
        <w:gridCol w:w="327"/>
        <w:gridCol w:w="240"/>
        <w:gridCol w:w="567"/>
        <w:gridCol w:w="142"/>
        <w:gridCol w:w="283"/>
        <w:gridCol w:w="709"/>
        <w:gridCol w:w="467"/>
        <w:gridCol w:w="46"/>
        <w:gridCol w:w="370"/>
        <w:gridCol w:w="46"/>
        <w:gridCol w:w="914"/>
        <w:gridCol w:w="425"/>
        <w:gridCol w:w="1276"/>
        <w:gridCol w:w="283"/>
        <w:gridCol w:w="142"/>
        <w:gridCol w:w="142"/>
        <w:gridCol w:w="1701"/>
        <w:gridCol w:w="31"/>
      </w:tblGrid>
      <w:tr w:rsidR="00C61A72" w:rsidRPr="001625A7" w14:paraId="724A9CBF" w14:textId="77777777" w:rsidTr="00A966F8">
        <w:tc>
          <w:tcPr>
            <w:tcW w:w="10658" w:type="dxa"/>
            <w:gridSpan w:val="21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CEB033" w14:textId="2CA556CF" w:rsidR="00C61A72" w:rsidRPr="001625A7" w:rsidRDefault="00C61A72" w:rsidP="00396F3C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PLAN DE </w:t>
            </w:r>
            <w:r w:rsidR="008E7F6D">
              <w:rPr>
                <w:rFonts w:asciiTheme="minorHAnsi" w:hAnsiTheme="minorHAnsi" w:cstheme="minorHAnsi"/>
                <w:b/>
                <w:sz w:val="20"/>
                <w:szCs w:val="20"/>
              </w:rPr>
              <w:t>TRAITEMENT</w:t>
            </w:r>
          </w:p>
        </w:tc>
      </w:tr>
      <w:tr w:rsidR="00E12EA3" w:rsidRPr="001625A7" w14:paraId="508FE31A" w14:textId="77777777" w:rsidTr="00A966F8">
        <w:trPr>
          <w:trHeight w:val="228"/>
        </w:trPr>
        <w:permStart w:id="1936409333" w:edGrp="everyone" w:colFirst="5" w:colLast="5" w:displacedByCustomXml="next"/>
        <w:permStart w:id="550902325" w:edGrp="everyone" w:colFirst="2" w:colLast="2" w:displacedByCustomXml="next"/>
        <w:permStart w:id="144142303" w:edGrp="everyone" w:colFirst="3" w:colLast="3" w:displacedByCustomXml="next"/>
        <w:permStart w:id="1789467581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9285799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tcBorders>
                  <w:bottom w:val="nil"/>
                  <w:right w:val="nil"/>
                </w:tcBorders>
                <w:shd w:val="clear" w:color="auto" w:fill="auto"/>
              </w:tcPr>
              <w:p w14:paraId="57053050" w14:textId="4CD515D3" w:rsidR="00E12EA3" w:rsidRPr="00F23B8B" w:rsidRDefault="00E12EA3" w:rsidP="00F23B8B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26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EB326DB" w14:textId="77777777" w:rsidR="00E12EA3" w:rsidRPr="00F23B8B" w:rsidRDefault="00E12EA3" w:rsidP="00F23B8B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Traitement antalgique :</w:t>
            </w:r>
          </w:p>
        </w:tc>
        <w:tc>
          <w:tcPr>
            <w:tcW w:w="278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DDA36CB" w14:textId="62EF3AE4" w:rsidR="00E12EA3" w:rsidRPr="00F23B8B" w:rsidRDefault="00E12EA3" w:rsidP="00F23B8B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5462127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gridSpan w:val="2"/>
                <w:tcBorders>
                  <w:left w:val="nil"/>
                  <w:bottom w:val="nil"/>
                  <w:right w:val="nil"/>
                </w:tcBorders>
                <w:shd w:val="clear" w:color="auto" w:fill="auto"/>
              </w:tcPr>
              <w:p w14:paraId="5774DA98" w14:textId="013C85B4" w:rsidR="00E12EA3" w:rsidRPr="00F23B8B" w:rsidRDefault="00E12EA3" w:rsidP="00F23B8B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615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1997050" w14:textId="77777777" w:rsidR="00E12EA3" w:rsidRPr="00F23B8B" w:rsidRDefault="00E12EA3" w:rsidP="00F23B8B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Entraînement aux escaliers :</w:t>
            </w:r>
          </w:p>
        </w:tc>
        <w:tc>
          <w:tcPr>
            <w:tcW w:w="2299" w:type="dxa"/>
            <w:gridSpan w:val="5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6091B314" w14:textId="7ECA4A83" w:rsidR="00E12EA3" w:rsidRPr="00F23B8B" w:rsidRDefault="00E12EA3" w:rsidP="00F23B8B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12EA3" w:rsidRPr="001625A7" w14:paraId="51B7E052" w14:textId="77777777" w:rsidTr="00A966F8">
        <w:trPr>
          <w:trHeight w:val="224"/>
        </w:trPr>
        <w:permEnd w:id="1936409333" w:displacedByCustomXml="next"/>
        <w:permEnd w:id="550902325" w:displacedByCustomXml="next"/>
        <w:permEnd w:id="144142303" w:displacedByCustomXml="next"/>
        <w:permEnd w:id="1789467581" w:displacedByCustomXml="next"/>
        <w:permStart w:id="1417221770" w:edGrp="everyone" w:colFirst="5" w:colLast="5" w:displacedByCustomXml="next"/>
        <w:permStart w:id="1773683675" w:edGrp="everyone" w:colFirst="2" w:colLast="2" w:displacedByCustomXml="next"/>
        <w:permStart w:id="1247413870" w:edGrp="everyone" w:colFirst="3" w:colLast="3" w:displacedByCustomXml="next"/>
        <w:permStart w:id="37115042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2024535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tcBorders>
                  <w:top w:val="nil"/>
                  <w:bottom w:val="nil"/>
                  <w:right w:val="nil"/>
                </w:tcBorders>
                <w:shd w:val="clear" w:color="auto" w:fill="auto"/>
              </w:tcPr>
              <w:p w14:paraId="4CF51248" w14:textId="026229FE" w:rsidR="00E12EA3" w:rsidRPr="00F23B8B" w:rsidRDefault="00E12EA3" w:rsidP="00F23B8B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DD21BC" w14:textId="77777777" w:rsidR="00E12EA3" w:rsidRPr="00F23B8B" w:rsidRDefault="00E12EA3" w:rsidP="00F23B8B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F23B8B">
              <w:rPr>
                <w:rFonts w:asciiTheme="minorHAnsi" w:hAnsiTheme="minorHAnsi" w:cstheme="minorHAnsi"/>
                <w:sz w:val="20"/>
                <w:szCs w:val="20"/>
              </w:rPr>
              <w:t>Exercices pour ↑ mobilité articulaire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</w:p>
        </w:tc>
        <w:tc>
          <w:tcPr>
            <w:tcW w:w="150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08A8076" w14:textId="7D1940F0" w:rsidR="00E12EA3" w:rsidRPr="00F23B8B" w:rsidRDefault="00E12EA3" w:rsidP="00F23B8B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3630155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1C6EFD52" w14:textId="6DE89A4E" w:rsidR="00E12EA3" w:rsidRPr="00F23B8B" w:rsidRDefault="00E12EA3" w:rsidP="00F23B8B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D6C35A" w14:textId="77777777" w:rsidR="00E12EA3" w:rsidRPr="00F23B8B" w:rsidRDefault="00E12EA3" w:rsidP="00F23B8B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Encourager séance au fauteuil :</w:t>
            </w:r>
          </w:p>
        </w:tc>
        <w:tc>
          <w:tcPr>
            <w:tcW w:w="2016" w:type="dxa"/>
            <w:gridSpan w:val="4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18D580B8" w14:textId="2A02A092" w:rsidR="00E12EA3" w:rsidRPr="00F23B8B" w:rsidRDefault="00E12EA3" w:rsidP="00F23B8B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12EA3" w:rsidRPr="001625A7" w14:paraId="37295551" w14:textId="77777777" w:rsidTr="00A966F8">
        <w:trPr>
          <w:trHeight w:val="224"/>
        </w:trPr>
        <w:permEnd w:id="1417221770" w:displacedByCustomXml="next"/>
        <w:permEnd w:id="1773683675" w:displacedByCustomXml="next"/>
        <w:permEnd w:id="1247413870" w:displacedByCustomXml="next"/>
        <w:permEnd w:id="37115042" w:displacedByCustomXml="next"/>
        <w:permStart w:id="592140311" w:edGrp="everyone" w:colFirst="5" w:colLast="5" w:displacedByCustomXml="next"/>
        <w:permStart w:id="1038437755" w:edGrp="everyone" w:colFirst="2" w:colLast="2" w:displacedByCustomXml="next"/>
        <w:permStart w:id="301474734" w:edGrp="everyone" w:colFirst="3" w:colLast="3" w:displacedByCustomXml="next"/>
        <w:permStart w:id="1666981628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4389490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tcBorders>
                  <w:top w:val="nil"/>
                  <w:bottom w:val="nil"/>
                  <w:right w:val="nil"/>
                </w:tcBorders>
                <w:shd w:val="clear" w:color="auto" w:fill="auto"/>
              </w:tcPr>
              <w:p w14:paraId="0B6516FC" w14:textId="262B879A" w:rsidR="00E12EA3" w:rsidRPr="00F23B8B" w:rsidRDefault="00E12EA3" w:rsidP="00F23B8B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2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8EC194" w14:textId="77777777" w:rsidR="00E12EA3" w:rsidRPr="00F23B8B" w:rsidRDefault="00E12EA3" w:rsidP="00F23B8B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Exercices pour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↑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force musculaire :</w:t>
            </w:r>
          </w:p>
        </w:tc>
        <w:tc>
          <w:tcPr>
            <w:tcW w:w="16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A0D7D4D" w14:textId="68B55BC7" w:rsidR="00E12EA3" w:rsidRPr="00F23B8B" w:rsidRDefault="00E12EA3" w:rsidP="00F23B8B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5621810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728CF74B" w14:textId="443D1505" w:rsidR="00E12EA3" w:rsidRPr="00F23B8B" w:rsidRDefault="00E12EA3" w:rsidP="00F23B8B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0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6AE4CA" w14:textId="77777777" w:rsidR="00E12EA3" w:rsidRPr="00F23B8B" w:rsidRDefault="00E12EA3" w:rsidP="00F23B8B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Référence autres professionnels :</w:t>
            </w:r>
          </w:p>
        </w:tc>
        <w:tc>
          <w:tcPr>
            <w:tcW w:w="1874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16257C96" w14:textId="2A87162F" w:rsidR="00E12EA3" w:rsidRPr="00F23B8B" w:rsidRDefault="00E12EA3" w:rsidP="00F23B8B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12EA3" w:rsidRPr="001625A7" w14:paraId="676C22AF" w14:textId="77777777" w:rsidTr="00A966F8">
        <w:trPr>
          <w:trHeight w:val="224"/>
        </w:trPr>
        <w:permEnd w:id="592140311" w:displacedByCustomXml="next"/>
        <w:permEnd w:id="1038437755" w:displacedByCustomXml="next"/>
        <w:permEnd w:id="301474734" w:displacedByCustomXml="next"/>
        <w:permEnd w:id="1666981628" w:displacedByCustomXml="next"/>
        <w:permStart w:id="1117352361" w:edGrp="everyone" w:colFirst="5" w:colLast="5" w:displacedByCustomXml="next"/>
        <w:permStart w:id="1712659686" w:edGrp="everyone" w:colFirst="2" w:colLast="2" w:displacedByCustomXml="next"/>
        <w:permStart w:id="46144026" w:edGrp="everyone" w:colFirst="3" w:colLast="3" w:displacedByCustomXml="next"/>
        <w:permStart w:id="804411035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4083823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tcBorders>
                  <w:top w:val="nil"/>
                  <w:bottom w:val="nil"/>
                  <w:right w:val="nil"/>
                </w:tcBorders>
                <w:shd w:val="clear" w:color="auto" w:fill="auto"/>
              </w:tcPr>
              <w:p w14:paraId="19CCF1DB" w14:textId="466FB308" w:rsidR="00E12EA3" w:rsidRPr="00F23B8B" w:rsidRDefault="00E12EA3" w:rsidP="00F23B8B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3C3D7B" w14:textId="77777777" w:rsidR="00E12EA3" w:rsidRPr="00F23B8B" w:rsidRDefault="00E12EA3" w:rsidP="00F23B8B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Exercices équilibre :</w:t>
            </w:r>
          </w:p>
        </w:tc>
        <w:tc>
          <w:tcPr>
            <w:tcW w:w="292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E36B1E5" w14:textId="688DA693" w:rsidR="00E12EA3" w:rsidRPr="00F23B8B" w:rsidRDefault="00E12EA3" w:rsidP="00F23B8B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284271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33537350" w14:textId="3E1AE087" w:rsidR="00E12EA3" w:rsidRPr="00F23B8B" w:rsidRDefault="00E12EA3" w:rsidP="00F23B8B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1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84924C" w14:textId="77777777" w:rsidR="00E12EA3" w:rsidRPr="00F23B8B" w:rsidRDefault="00E12EA3" w:rsidP="00326A2E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Mesures de contrôle / alternatives :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47BAE190" w14:textId="76042176" w:rsidR="00E12EA3" w:rsidRPr="00F23B8B" w:rsidRDefault="00E12EA3" w:rsidP="00326A2E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12EA3" w:rsidRPr="001625A7" w14:paraId="2DA27BDA" w14:textId="77777777" w:rsidTr="00A966F8">
        <w:trPr>
          <w:trHeight w:val="224"/>
        </w:trPr>
        <w:permEnd w:id="1117352361" w:displacedByCustomXml="next"/>
        <w:permEnd w:id="1712659686" w:displacedByCustomXml="next"/>
        <w:permEnd w:id="46144026" w:displacedByCustomXml="next"/>
        <w:permEnd w:id="804411035" w:displacedByCustomXml="next"/>
        <w:permStart w:id="2087721701" w:edGrp="everyone" w:colFirst="2" w:colLast="2" w:displacedByCustomXml="next"/>
        <w:permStart w:id="1803436966" w:edGrp="everyone" w:colFirst="4" w:colLast="4" w:displacedByCustomXml="next"/>
        <w:permStart w:id="1848126239" w:edGrp="everyone" w:colFirst="3" w:colLast="3" w:displacedByCustomXml="next"/>
        <w:permStart w:id="852453170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926385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tcBorders>
                  <w:top w:val="nil"/>
                  <w:bottom w:val="nil"/>
                  <w:right w:val="nil"/>
                </w:tcBorders>
                <w:shd w:val="clear" w:color="auto" w:fill="auto"/>
              </w:tcPr>
              <w:p w14:paraId="666FDA43" w14:textId="7C34D8C2" w:rsidR="00E12EA3" w:rsidRPr="00F23B8B" w:rsidRDefault="00E12EA3" w:rsidP="00F23B8B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6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1231C2" w14:textId="77777777" w:rsidR="00E12EA3" w:rsidRPr="00F23B8B" w:rsidRDefault="00E12EA3" w:rsidP="00F23B8B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F23B8B">
              <w:rPr>
                <w:rFonts w:asciiTheme="minorHAnsi" w:hAnsiTheme="minorHAnsi" w:cstheme="minorHAnsi"/>
                <w:sz w:val="20"/>
                <w:szCs w:val="20"/>
              </w:rPr>
              <w:t>Entraînement aux transferts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</w:p>
        </w:tc>
        <w:tc>
          <w:tcPr>
            <w:tcW w:w="221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1AFE0FD" w14:textId="28F34E5E" w:rsidR="00E12EA3" w:rsidRPr="00F23B8B" w:rsidRDefault="00E12EA3" w:rsidP="00F23B8B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1782325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5356F897" w14:textId="2F64D2F4" w:rsidR="00E12EA3" w:rsidRPr="00F23B8B" w:rsidRDefault="00E12EA3" w:rsidP="00F23B8B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914" w:type="dxa"/>
            <w:gridSpan w:val="8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3A7B7774" w14:textId="13776524" w:rsidR="00E12EA3" w:rsidRPr="00F23B8B" w:rsidRDefault="00E12EA3" w:rsidP="00F23B8B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12EA3" w:rsidRPr="001625A7" w14:paraId="486129D7" w14:textId="77777777" w:rsidTr="00A966F8">
        <w:trPr>
          <w:trHeight w:val="224"/>
        </w:trPr>
        <w:permEnd w:id="2087721701" w:displacedByCustomXml="next"/>
        <w:permEnd w:id="1803436966" w:displacedByCustomXml="next"/>
        <w:permEnd w:id="1848126239" w:displacedByCustomXml="next"/>
        <w:permEnd w:id="852453170" w:displacedByCustomXml="next"/>
        <w:permStart w:id="1898674550" w:edGrp="everyone" w:colFirst="2" w:colLast="2" w:displacedByCustomXml="next"/>
        <w:permStart w:id="961695263" w:edGrp="everyone" w:colFirst="4" w:colLast="4" w:displacedByCustomXml="next"/>
        <w:permStart w:id="337329923" w:edGrp="everyone" w:colFirst="3" w:colLast="3" w:displacedByCustomXml="next"/>
        <w:permStart w:id="1133328729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830235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tcBorders>
                  <w:top w:val="nil"/>
                  <w:bottom w:val="nil"/>
                  <w:right w:val="nil"/>
                </w:tcBorders>
                <w:shd w:val="clear" w:color="auto" w:fill="auto"/>
              </w:tcPr>
              <w:p w14:paraId="2774B924" w14:textId="7CF885D6" w:rsidR="00E12EA3" w:rsidRPr="00F23B8B" w:rsidRDefault="00E12EA3" w:rsidP="00F23B8B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4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925682" w14:textId="77777777" w:rsidR="00E12EA3" w:rsidRPr="00F23B8B" w:rsidRDefault="00E12EA3" w:rsidP="00F23B8B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Entraînement à la marche :</w:t>
            </w:r>
          </w:p>
        </w:tc>
        <w:tc>
          <w:tcPr>
            <w:tcW w:w="245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47F22F" w14:textId="7C21A3B5" w:rsidR="00E12EA3" w:rsidRPr="00F23B8B" w:rsidRDefault="00E12EA3" w:rsidP="00F23B8B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6033446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5022DC40" w14:textId="12361BEE" w:rsidR="00E12EA3" w:rsidRPr="00F23B8B" w:rsidRDefault="00E12EA3" w:rsidP="00F23B8B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914" w:type="dxa"/>
            <w:gridSpan w:val="8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14:paraId="4D762473" w14:textId="7A764CFF" w:rsidR="00E12EA3" w:rsidRPr="00F23B8B" w:rsidRDefault="00E12EA3" w:rsidP="00F23B8B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723AE" w:rsidRPr="00AB6669" w14:paraId="52EBC998" w14:textId="77777777" w:rsidTr="00A966F8">
        <w:trPr>
          <w:trHeight w:val="265"/>
        </w:trPr>
        <w:tc>
          <w:tcPr>
            <w:tcW w:w="4106" w:type="dxa"/>
            <w:gridSpan w:val="8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A0C6763" w14:textId="77777777" w:rsidR="000723AE" w:rsidRPr="00AB6669" w:rsidRDefault="000723AE" w:rsidP="008C1E71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permStart w:id="140855447" w:edGrp="everyone" w:colFirst="1" w:colLast="1"/>
            <w:permStart w:id="2118001232" w:edGrp="everyone" w:colFirst="3" w:colLast="3"/>
            <w:permEnd w:id="1133328729"/>
            <w:permEnd w:id="337329923"/>
            <w:permEnd w:id="961695263"/>
            <w:permEnd w:id="1898674550"/>
            <w:r>
              <w:rPr>
                <w:rFonts w:asciiTheme="minorHAnsi" w:hAnsiTheme="minorHAnsi" w:cstheme="minorHAnsi"/>
                <w:sz w:val="20"/>
                <w:szCs w:val="20"/>
              </w:rPr>
              <w:t>Fréquence des traitements 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E7181B" w14:textId="77777777" w:rsidR="000723AE" w:rsidRPr="00AB6669" w:rsidRDefault="000723AE" w:rsidP="008C1E71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494A72A" w14:textId="286AD369" w:rsidR="000723AE" w:rsidRPr="00AB6669" w:rsidRDefault="000723AE" w:rsidP="008C1E71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/semaine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21069235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</w:tcPr>
              <w:p w14:paraId="45DDCA8D" w14:textId="77777777" w:rsidR="000723AE" w:rsidRPr="00AB6669" w:rsidRDefault="000723AE" w:rsidP="008C1E71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68B06A52" w14:textId="77777777" w:rsidR="000723AE" w:rsidRPr="00AB6669" w:rsidRDefault="000723AE" w:rsidP="008C1E71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Selon disponibilité</w:t>
            </w:r>
          </w:p>
        </w:tc>
      </w:tr>
      <w:permEnd w:id="140855447"/>
      <w:permEnd w:id="2118001232"/>
      <w:tr w:rsidR="000632D7" w:rsidRPr="00D66ED1" w14:paraId="18321D29" w14:textId="77777777" w:rsidTr="00A966F8">
        <w:trPr>
          <w:gridAfter w:val="1"/>
          <w:wAfter w:w="31" w:type="dxa"/>
          <w:trHeight w:val="283"/>
        </w:trPr>
        <w:tc>
          <w:tcPr>
            <w:tcW w:w="10627" w:type="dxa"/>
            <w:gridSpan w:val="20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8A0498A" w14:textId="77777777" w:rsidR="000632D7" w:rsidRPr="008E222C" w:rsidRDefault="000632D7" w:rsidP="00766DFC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INTERVENTION ET RÉÉVALUATION POST INTERVENTION</w:t>
            </w:r>
          </w:p>
        </w:tc>
      </w:tr>
      <w:tr w:rsidR="000632D7" w:rsidRPr="00D66ED1" w14:paraId="25BF4751" w14:textId="77777777" w:rsidTr="00A966F8">
        <w:trPr>
          <w:gridAfter w:val="1"/>
          <w:wAfter w:w="31" w:type="dxa"/>
          <w:trHeight w:val="284"/>
        </w:trPr>
        <w:permStart w:id="1674782044" w:edGrp="everyone" w:colFirst="0" w:colLast="0" w:displacedByCustomXml="next"/>
        <w:permStart w:id="1240037482" w:edGrp="everyone" w:colFirst="2" w:colLast="2" w:displacedByCustomXml="next"/>
        <w:sdt>
          <w:sdtPr>
            <w:rPr>
              <w:rFonts w:asciiTheme="minorHAnsi" w:eastAsia="MS Gothic" w:hAnsiTheme="minorHAnsi" w:cstheme="minorHAnsi"/>
              <w:sz w:val="20"/>
              <w:szCs w:val="20"/>
            </w:rPr>
            <w:id w:val="16199512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tcBorders>
                  <w:top w:val="single" w:sz="4" w:space="0" w:color="auto"/>
                  <w:bottom w:val="single" w:sz="4" w:space="0" w:color="auto"/>
                  <w:right w:val="nil"/>
                </w:tcBorders>
              </w:tcPr>
              <w:p w14:paraId="55956232" w14:textId="77777777" w:rsidR="000632D7" w:rsidRPr="0052091F" w:rsidRDefault="000632D7" w:rsidP="00766DFC">
                <w:pPr>
                  <w:spacing w:before="20" w:after="20"/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861" w:type="dxa"/>
            <w:gridSpan w:val="9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EE4E9C2" w14:textId="77777777" w:rsidR="000632D7" w:rsidRPr="0052091F" w:rsidRDefault="000632D7" w:rsidP="00766DFC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</w:rPr>
              <w:t>Feuille niveau autonomie complétée</w:t>
            </w:r>
          </w:p>
        </w:tc>
        <w:sdt>
          <w:sdtPr>
            <w:rPr>
              <w:rFonts w:asciiTheme="minorHAnsi" w:eastAsia="MS Gothic" w:hAnsiTheme="minorHAnsi" w:cstheme="minorHAnsi"/>
              <w:sz w:val="20"/>
              <w:szCs w:val="20"/>
            </w:rPr>
            <w:id w:val="1645193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nil"/>
                </w:tcBorders>
              </w:tcPr>
              <w:p w14:paraId="0EE8B044" w14:textId="77777777" w:rsidR="000632D7" w:rsidRPr="0052091F" w:rsidRDefault="000632D7" w:rsidP="00766DFC">
                <w:pPr>
                  <w:spacing w:before="20" w:after="20"/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929" w:type="dxa"/>
            <w:gridSpan w:val="8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FBECCB0" w14:textId="77777777" w:rsidR="000632D7" w:rsidRPr="0052091F" w:rsidRDefault="000632D7" w:rsidP="00766DFC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</w:rPr>
              <w:t>Bracelet pour risque de chute installé</w:t>
            </w:r>
          </w:p>
        </w:tc>
      </w:tr>
      <w:tr w:rsidR="008C1E71" w:rsidRPr="00D66ED1" w14:paraId="7AC5FC38" w14:textId="77777777" w:rsidTr="00A966F8">
        <w:trPr>
          <w:gridAfter w:val="1"/>
          <w:wAfter w:w="31" w:type="dxa"/>
          <w:trHeight w:val="578"/>
        </w:trPr>
        <w:tc>
          <w:tcPr>
            <w:tcW w:w="10627" w:type="dxa"/>
            <w:gridSpan w:val="20"/>
            <w:tcBorders>
              <w:top w:val="single" w:sz="4" w:space="0" w:color="auto"/>
            </w:tcBorders>
          </w:tcPr>
          <w:p w14:paraId="361FBDED" w14:textId="7697A4A9" w:rsidR="008C1E71" w:rsidRPr="0052091F" w:rsidRDefault="00BD5F1D" w:rsidP="00766DFC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permStart w:id="2041543787" w:edGrp="everyone"/>
            <w:permEnd w:id="1240037482"/>
            <w:permEnd w:id="1674782044"/>
            <w:r>
              <w:rPr>
                <w:rFonts w:asciiTheme="minorHAnsi" w:eastAsia="MS Gothic" w:hAnsiTheme="minorHAnsi" w:cstheme="minorHAnsi"/>
                <w:sz w:val="20"/>
                <w:szCs w:val="20"/>
              </w:rPr>
              <w:t xml:space="preserve">   </w:t>
            </w:r>
            <w:permEnd w:id="2041543787"/>
          </w:p>
        </w:tc>
      </w:tr>
      <w:tr w:rsidR="00665562" w:rsidRPr="00D66ED1" w14:paraId="773F190B" w14:textId="77777777" w:rsidTr="00A966F8">
        <w:trPr>
          <w:gridAfter w:val="1"/>
          <w:wAfter w:w="31" w:type="dxa"/>
          <w:trHeight w:val="221"/>
        </w:trPr>
        <w:tc>
          <w:tcPr>
            <w:tcW w:w="10627" w:type="dxa"/>
            <w:gridSpan w:val="20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E636C50" w14:textId="04976567" w:rsidR="00665562" w:rsidRPr="00665562" w:rsidRDefault="00665562" w:rsidP="00766DFC">
            <w:pPr>
              <w:spacing w:before="20" w:after="20"/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r w:rsidRPr="00665562">
              <w:rPr>
                <w:rFonts w:asciiTheme="minorHAnsi" w:hAnsiTheme="minorHAnsi" w:cstheme="minorHAnsi"/>
                <w:b/>
                <w:sz w:val="20"/>
                <w:szCs w:val="20"/>
              </w:rPr>
              <w:t>RECOMMANDATIONS</w:t>
            </w:r>
          </w:p>
        </w:tc>
      </w:tr>
      <w:tr w:rsidR="00665562" w:rsidRPr="00D66ED1" w14:paraId="57C738AC" w14:textId="77777777" w:rsidTr="00A966F8">
        <w:trPr>
          <w:gridAfter w:val="1"/>
          <w:wAfter w:w="31" w:type="dxa"/>
          <w:trHeight w:val="578"/>
        </w:trPr>
        <w:tc>
          <w:tcPr>
            <w:tcW w:w="10627" w:type="dxa"/>
            <w:gridSpan w:val="20"/>
            <w:tcBorders>
              <w:top w:val="single" w:sz="4" w:space="0" w:color="auto"/>
            </w:tcBorders>
          </w:tcPr>
          <w:p w14:paraId="3BCA37B0" w14:textId="77777777" w:rsidR="00665562" w:rsidRPr="0052091F" w:rsidRDefault="00665562" w:rsidP="00766DFC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bookmarkStart w:id="6" w:name="_GoBack"/>
            <w:bookmarkEnd w:id="6"/>
            <w:permStart w:id="1517040882" w:edGrp="everyone" w:colFirst="0" w:colLast="0"/>
          </w:p>
        </w:tc>
      </w:tr>
    </w:tbl>
    <w:tbl>
      <w:tblPr>
        <w:tblStyle w:val="Grilledutableau1"/>
        <w:tblW w:w="106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0201"/>
      </w:tblGrid>
      <w:tr w:rsidR="002064E3" w:rsidRPr="00D66ED1" w14:paraId="0CFE707D" w14:textId="77777777" w:rsidTr="00766DFC">
        <w:trPr>
          <w:trHeight w:val="283"/>
        </w:trPr>
        <w:tc>
          <w:tcPr>
            <w:tcW w:w="10627" w:type="dxa"/>
            <w:gridSpan w:val="2"/>
          </w:tcPr>
          <w:permEnd w:id="1517040882"/>
          <w:p w14:paraId="163F1467" w14:textId="77777777" w:rsidR="002064E3" w:rsidRPr="008037C2" w:rsidRDefault="002064E3" w:rsidP="00766DFC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eastAsia="MS Gothic" w:hAnsiTheme="minorHAnsi" w:cstheme="minorHAnsi"/>
                <w:b/>
                <w:sz w:val="16"/>
                <w:szCs w:val="16"/>
              </w:rPr>
            </w:pPr>
            <w:r w:rsidRPr="008037C2">
              <w:rPr>
                <w:rFonts w:asciiTheme="minorHAnsi" w:hAnsiTheme="minorHAnsi" w:cstheme="minorHAnsi"/>
                <w:b/>
                <w:sz w:val="16"/>
                <w:szCs w:val="16"/>
              </w:rPr>
              <w:t>CONSENTEMENT</w:t>
            </w:r>
          </w:p>
        </w:tc>
      </w:tr>
      <w:tr w:rsidR="002064E3" w:rsidRPr="00D66ED1" w14:paraId="086F4008" w14:textId="77777777" w:rsidTr="00766DFC">
        <w:trPr>
          <w:trHeight w:val="289"/>
        </w:trPr>
        <w:permStart w:id="789340637" w:edGrp="everyone" w:colFirst="0" w:colLast="0" w:displacedByCustomXml="next"/>
        <w:sdt>
          <w:sdtPr>
            <w:rPr>
              <w:rFonts w:asciiTheme="minorHAnsi" w:eastAsia="MS Gothic" w:hAnsiTheme="minorHAnsi" w:cstheme="minorHAnsi"/>
              <w:sz w:val="16"/>
              <w:szCs w:val="16"/>
            </w:rPr>
            <w:id w:val="-1940990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182E2050" w14:textId="77777777" w:rsidR="002064E3" w:rsidRPr="0052091F" w:rsidRDefault="002064E3" w:rsidP="00766DFC">
                <w:pPr>
                  <w:spacing w:before="20" w:after="20"/>
                  <w:rPr>
                    <w:rFonts w:asciiTheme="minorHAnsi" w:eastAsia="MS Gothic" w:hAnsiTheme="minorHAnsi" w:cstheme="minorHAnsi"/>
                    <w:sz w:val="16"/>
                    <w:szCs w:val="16"/>
                  </w:rPr>
                </w:pPr>
                <w:r w:rsidRPr="0052091F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201" w:type="dxa"/>
          </w:tcPr>
          <w:p w14:paraId="3C9A59AE" w14:textId="77777777" w:rsidR="002064E3" w:rsidRPr="008037C2" w:rsidRDefault="002064E3" w:rsidP="00766DFC">
            <w:pPr>
              <w:spacing w:before="20" w:after="20"/>
              <w:rPr>
                <w:rFonts w:asciiTheme="minorHAnsi" w:eastAsia="MS Gothic" w:hAnsiTheme="minorHAnsi" w:cstheme="minorHAnsi"/>
                <w:sz w:val="16"/>
                <w:szCs w:val="16"/>
              </w:rPr>
            </w:pPr>
            <w:r w:rsidRPr="008037C2">
              <w:rPr>
                <w:rFonts w:asciiTheme="minorHAnsi" w:eastAsia="MS Gothic" w:hAnsiTheme="minorHAnsi" w:cstheme="minorHAnsi"/>
                <w:sz w:val="16"/>
                <w:szCs w:val="16"/>
              </w:rPr>
              <w:t>Les résultats et les recommandations ont été expliqués à l’usager et/ou son représentant légal.</w:t>
            </w:r>
          </w:p>
        </w:tc>
      </w:tr>
      <w:tr w:rsidR="002064E3" w:rsidRPr="00D66ED1" w14:paraId="1F9E3862" w14:textId="77777777" w:rsidTr="00766DFC">
        <w:trPr>
          <w:trHeight w:val="285"/>
        </w:trPr>
        <w:permEnd w:id="789340637" w:displacedByCustomXml="next"/>
        <w:permStart w:id="1139483454" w:edGrp="everyone" w:colFirst="0" w:colLast="0" w:displacedByCustomXml="next"/>
        <w:sdt>
          <w:sdtPr>
            <w:rPr>
              <w:rFonts w:asciiTheme="minorHAnsi" w:eastAsia="MS Gothic" w:hAnsiTheme="minorHAnsi" w:cstheme="minorHAnsi"/>
              <w:sz w:val="16"/>
              <w:szCs w:val="16"/>
            </w:rPr>
            <w:id w:val="-6217704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2EF821E3" w14:textId="77777777" w:rsidR="002064E3" w:rsidRPr="0052091F" w:rsidRDefault="002064E3" w:rsidP="00766DFC">
                <w:pPr>
                  <w:spacing w:before="20" w:after="20"/>
                  <w:rPr>
                    <w:rFonts w:asciiTheme="minorHAnsi" w:eastAsia="MS Gothic" w:hAnsiTheme="minorHAnsi" w:cstheme="minorHAnsi"/>
                    <w:sz w:val="16"/>
                    <w:szCs w:val="16"/>
                  </w:rPr>
                </w:pPr>
                <w:r w:rsidRPr="0052091F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201" w:type="dxa"/>
          </w:tcPr>
          <w:p w14:paraId="0038D70A" w14:textId="77777777" w:rsidR="002064E3" w:rsidRPr="008037C2" w:rsidRDefault="002064E3" w:rsidP="00766DFC">
            <w:pPr>
              <w:spacing w:before="20" w:after="20"/>
              <w:rPr>
                <w:rFonts w:asciiTheme="minorHAnsi" w:eastAsia="MS Gothic" w:hAnsiTheme="minorHAnsi" w:cstheme="minorHAnsi"/>
                <w:sz w:val="16"/>
                <w:szCs w:val="16"/>
              </w:rPr>
            </w:pPr>
            <w:r w:rsidRPr="008037C2">
              <w:rPr>
                <w:rFonts w:asciiTheme="minorHAnsi" w:eastAsia="MS Gothic" w:hAnsiTheme="minorHAnsi" w:cstheme="minorHAnsi"/>
                <w:sz w:val="16"/>
                <w:szCs w:val="16"/>
              </w:rPr>
              <w:t>Le plan d’intervention (PI) a été discuté avec l’usager et/ou son représentant légal.</w:t>
            </w:r>
          </w:p>
        </w:tc>
      </w:tr>
      <w:tr w:rsidR="002064E3" w:rsidRPr="00D66ED1" w14:paraId="1813AE84" w14:textId="77777777" w:rsidTr="00766DFC">
        <w:trPr>
          <w:trHeight w:val="285"/>
        </w:trPr>
        <w:permEnd w:id="1139483454" w:displacedByCustomXml="next"/>
        <w:permStart w:id="1980517250" w:edGrp="everyone" w:colFirst="0" w:colLast="0" w:displacedByCustomXml="next"/>
        <w:sdt>
          <w:sdtPr>
            <w:rPr>
              <w:rFonts w:asciiTheme="minorHAnsi" w:eastAsia="MS Gothic" w:hAnsiTheme="minorHAnsi" w:cstheme="minorHAnsi"/>
              <w:sz w:val="16"/>
              <w:szCs w:val="16"/>
            </w:rPr>
            <w:id w:val="-18584982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13E5BF5A" w14:textId="77777777" w:rsidR="002064E3" w:rsidRPr="0052091F" w:rsidRDefault="002064E3" w:rsidP="00766DFC">
                <w:pPr>
                  <w:spacing w:before="20" w:after="20"/>
                  <w:rPr>
                    <w:rFonts w:asciiTheme="minorHAnsi" w:eastAsia="MS Gothic" w:hAnsiTheme="minorHAnsi" w:cstheme="minorHAnsi"/>
                    <w:sz w:val="16"/>
                    <w:szCs w:val="16"/>
                  </w:rPr>
                </w:pPr>
                <w:r w:rsidRPr="0052091F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201" w:type="dxa"/>
          </w:tcPr>
          <w:p w14:paraId="6FEAA6F3" w14:textId="77777777" w:rsidR="002064E3" w:rsidRPr="008037C2" w:rsidRDefault="002064E3" w:rsidP="00766DFC">
            <w:pPr>
              <w:spacing w:before="20" w:after="20"/>
              <w:rPr>
                <w:rFonts w:asciiTheme="minorHAnsi" w:eastAsia="MS Gothic" w:hAnsiTheme="minorHAnsi" w:cstheme="minorHAnsi"/>
                <w:sz w:val="16"/>
                <w:szCs w:val="16"/>
              </w:rPr>
            </w:pPr>
            <w:r w:rsidRPr="008037C2">
              <w:rPr>
                <w:rFonts w:asciiTheme="minorHAnsi" w:eastAsia="MS Gothic" w:hAnsiTheme="minorHAnsi" w:cstheme="minorHAnsi"/>
                <w:sz w:val="16"/>
                <w:szCs w:val="16"/>
              </w:rPr>
              <w:t xml:space="preserve">Consentement </w:t>
            </w:r>
            <w:r w:rsidRPr="008037C2">
              <w:rPr>
                <w:rFonts w:asciiTheme="minorHAnsi" w:eastAsia="MS Gothic" w:hAnsiTheme="minorHAnsi" w:cstheme="minorHAnsi"/>
                <w:b/>
                <w:sz w:val="16"/>
                <w:szCs w:val="16"/>
              </w:rPr>
              <w:t>obtenu</w:t>
            </w:r>
            <w:r w:rsidRPr="008037C2">
              <w:rPr>
                <w:rFonts w:asciiTheme="minorHAnsi" w:eastAsia="MS Gothic" w:hAnsiTheme="minorHAnsi" w:cstheme="minorHAnsi"/>
                <w:sz w:val="16"/>
                <w:szCs w:val="16"/>
              </w:rPr>
              <w:t xml:space="preserve"> de l’usager et/ou son représentant légal.</w:t>
            </w:r>
          </w:p>
        </w:tc>
      </w:tr>
      <w:tr w:rsidR="002064E3" w:rsidRPr="00D66ED1" w14:paraId="2DF816D1" w14:textId="77777777" w:rsidTr="00766DFC">
        <w:trPr>
          <w:trHeight w:val="285"/>
        </w:trPr>
        <w:permEnd w:id="1980517250" w:displacedByCustomXml="next"/>
        <w:permStart w:id="1174538164" w:edGrp="everyone" w:colFirst="0" w:colLast="0" w:displacedByCustomXml="next"/>
        <w:sdt>
          <w:sdtPr>
            <w:rPr>
              <w:rFonts w:asciiTheme="minorHAnsi" w:eastAsia="MS Gothic" w:hAnsiTheme="minorHAnsi" w:cstheme="minorHAnsi"/>
              <w:sz w:val="16"/>
              <w:szCs w:val="16"/>
            </w:rPr>
            <w:id w:val="-1647891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461AC9B5" w14:textId="77777777" w:rsidR="002064E3" w:rsidRPr="0052091F" w:rsidRDefault="002064E3" w:rsidP="00766DFC">
                <w:pPr>
                  <w:spacing w:before="20" w:after="20"/>
                  <w:rPr>
                    <w:rFonts w:asciiTheme="minorHAnsi" w:eastAsia="MS Gothic" w:hAnsiTheme="minorHAnsi" w:cstheme="minorHAnsi"/>
                    <w:sz w:val="16"/>
                    <w:szCs w:val="16"/>
                  </w:rPr>
                </w:pPr>
                <w:r w:rsidRPr="0052091F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201" w:type="dxa"/>
          </w:tcPr>
          <w:p w14:paraId="0CB8F0BC" w14:textId="77777777" w:rsidR="002064E3" w:rsidRPr="008037C2" w:rsidRDefault="002064E3" w:rsidP="00766DFC">
            <w:pPr>
              <w:spacing w:before="20" w:after="20"/>
              <w:rPr>
                <w:rFonts w:asciiTheme="minorHAnsi" w:eastAsia="MS Gothic" w:hAnsiTheme="minorHAnsi" w:cstheme="minorHAnsi"/>
                <w:sz w:val="16"/>
                <w:szCs w:val="16"/>
              </w:rPr>
            </w:pPr>
            <w:r w:rsidRPr="008037C2">
              <w:rPr>
                <w:rFonts w:asciiTheme="minorHAnsi" w:eastAsia="MS Gothic" w:hAnsiTheme="minorHAnsi" w:cstheme="minorHAnsi"/>
                <w:sz w:val="16"/>
                <w:szCs w:val="16"/>
              </w:rPr>
              <w:t>L’usager présente une difficulté à consentir de façon éclairée mais n’affiche pas d’opposition franche au plan d’intervention mentionné ci-haut</w:t>
            </w:r>
            <w:r>
              <w:rPr>
                <w:rFonts w:asciiTheme="minorHAnsi" w:eastAsia="MS Gothic" w:hAnsiTheme="minorHAnsi" w:cstheme="minorHAnsi"/>
                <w:sz w:val="16"/>
                <w:szCs w:val="16"/>
              </w:rPr>
              <w:t>.</w:t>
            </w:r>
          </w:p>
        </w:tc>
      </w:tr>
      <w:tr w:rsidR="002064E3" w:rsidRPr="00D66ED1" w14:paraId="068FAD88" w14:textId="77777777" w:rsidTr="00766DFC">
        <w:trPr>
          <w:trHeight w:val="285"/>
        </w:trPr>
        <w:permEnd w:id="1174538164" w:displacedByCustomXml="next"/>
        <w:permStart w:id="639765234" w:edGrp="everyone" w:colFirst="0" w:colLast="0" w:displacedByCustomXml="next"/>
        <w:sdt>
          <w:sdtPr>
            <w:rPr>
              <w:rFonts w:asciiTheme="minorHAnsi" w:eastAsia="MS Gothic" w:hAnsiTheme="minorHAnsi" w:cstheme="minorHAnsi"/>
              <w:sz w:val="16"/>
              <w:szCs w:val="16"/>
            </w:rPr>
            <w:id w:val="-10444515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21902472" w14:textId="03220D84" w:rsidR="002064E3" w:rsidRPr="0052091F" w:rsidRDefault="007D5698" w:rsidP="00766DFC">
                <w:pPr>
                  <w:spacing w:before="20" w:after="20"/>
                  <w:rPr>
                    <w:rFonts w:asciiTheme="minorHAnsi" w:eastAsia="MS Gothic" w:hAnsiTheme="minorHAnsi" w:cstheme="minorHAnsi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201" w:type="dxa"/>
          </w:tcPr>
          <w:p w14:paraId="31D2FF0F" w14:textId="77777777" w:rsidR="002064E3" w:rsidRPr="008037C2" w:rsidRDefault="002064E3" w:rsidP="00766DFC">
            <w:pPr>
              <w:spacing w:before="20" w:after="20"/>
              <w:rPr>
                <w:rFonts w:asciiTheme="minorHAnsi" w:eastAsia="MS Gothic" w:hAnsiTheme="minorHAnsi" w:cstheme="minorHAnsi"/>
                <w:sz w:val="16"/>
                <w:szCs w:val="16"/>
              </w:rPr>
            </w:pPr>
            <w:r w:rsidRPr="008037C2">
              <w:rPr>
                <w:rFonts w:asciiTheme="minorHAnsi" w:eastAsia="MS Gothic" w:hAnsiTheme="minorHAnsi" w:cstheme="minorHAnsi"/>
                <w:sz w:val="16"/>
                <w:szCs w:val="16"/>
              </w:rPr>
              <w:t xml:space="preserve">Consentement </w:t>
            </w:r>
            <w:r w:rsidRPr="008037C2">
              <w:rPr>
                <w:rFonts w:asciiTheme="minorHAnsi" w:eastAsia="MS Gothic" w:hAnsiTheme="minorHAnsi" w:cstheme="minorHAnsi"/>
                <w:b/>
                <w:sz w:val="16"/>
                <w:szCs w:val="16"/>
              </w:rPr>
              <w:t>non-obtenu</w:t>
            </w:r>
            <w:r w:rsidRPr="008037C2">
              <w:rPr>
                <w:rFonts w:asciiTheme="minorHAnsi" w:eastAsia="MS Gothic" w:hAnsiTheme="minorHAnsi" w:cstheme="minorHAnsi"/>
                <w:sz w:val="16"/>
                <w:szCs w:val="16"/>
              </w:rPr>
              <w:t xml:space="preserve"> pour le plan d’intervention ci-haut de la part de l’usager et/ou son représentant légal.</w:t>
            </w:r>
          </w:p>
        </w:tc>
      </w:tr>
    </w:tbl>
    <w:tbl>
      <w:tblPr>
        <w:tblStyle w:val="Grilledutableau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71"/>
        <w:gridCol w:w="2391"/>
        <w:gridCol w:w="1559"/>
        <w:gridCol w:w="1417"/>
        <w:gridCol w:w="851"/>
        <w:gridCol w:w="1843"/>
      </w:tblGrid>
      <w:tr w:rsidR="00E91B30" w:rsidRPr="002D7808" w14:paraId="078ECA29" w14:textId="77777777" w:rsidTr="00E46605">
        <w:trPr>
          <w:trHeight w:val="567"/>
        </w:trPr>
        <w:tc>
          <w:tcPr>
            <w:tcW w:w="2571" w:type="dxa"/>
            <w:vAlign w:val="bottom"/>
          </w:tcPr>
          <w:p w14:paraId="23B9FB1D" w14:textId="713F8CA5" w:rsidR="00E91B30" w:rsidRPr="002D7808" w:rsidRDefault="002064E3" w:rsidP="00E46605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ermStart w:id="1624333003" w:edGrp="everyone" w:colFirst="3" w:colLast="3"/>
            <w:permStart w:id="214437281" w:edGrp="everyone" w:colFirst="1" w:colLast="1"/>
            <w:permStart w:id="472519704" w:edGrp="everyone" w:colFirst="5" w:colLast="5"/>
            <w:permEnd w:id="639765234"/>
            <w:r w:rsidRPr="002D7808">
              <w:rPr>
                <w:rFonts w:asciiTheme="minorHAnsi" w:hAnsiTheme="minorHAnsi" w:cstheme="minorHAnsi"/>
                <w:b/>
                <w:sz w:val="16"/>
                <w:szCs w:val="16"/>
              </w:rPr>
              <w:t>S</w:t>
            </w:r>
            <w:r w:rsidR="00E91B30" w:rsidRPr="002D7808">
              <w:rPr>
                <w:rFonts w:asciiTheme="minorHAnsi" w:hAnsiTheme="minorHAnsi" w:cstheme="minorHAnsi"/>
                <w:b/>
                <w:sz w:val="16"/>
                <w:szCs w:val="16"/>
              </w:rPr>
              <w:t>ignature de l’intervenant :</w:t>
            </w:r>
          </w:p>
        </w:tc>
        <w:tc>
          <w:tcPr>
            <w:tcW w:w="2391" w:type="dxa"/>
            <w:tcBorders>
              <w:bottom w:val="single" w:sz="4" w:space="0" w:color="auto"/>
            </w:tcBorders>
            <w:vAlign w:val="bottom"/>
          </w:tcPr>
          <w:p w14:paraId="30E34ECB" w14:textId="77777777" w:rsidR="00E91B30" w:rsidRPr="002D7808" w:rsidRDefault="00E91B30" w:rsidP="00E46605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14:paraId="1B52919F" w14:textId="77777777" w:rsidR="00E91B30" w:rsidRPr="002D7808" w:rsidRDefault="00E91B30" w:rsidP="00E46605">
            <w:pPr>
              <w:keepNext/>
              <w:tabs>
                <w:tab w:val="left" w:pos="770"/>
              </w:tabs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D7808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No. de permis :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49A94C5D" w14:textId="77777777" w:rsidR="00E91B30" w:rsidRPr="002D7808" w:rsidRDefault="00E91B30" w:rsidP="00E46605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vAlign w:val="bottom"/>
          </w:tcPr>
          <w:p w14:paraId="7EE37030" w14:textId="77777777" w:rsidR="00E91B30" w:rsidRPr="002D7808" w:rsidRDefault="00E91B30" w:rsidP="00E46605">
            <w:pPr>
              <w:keepNext/>
              <w:tabs>
                <w:tab w:val="left" w:pos="770"/>
              </w:tabs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D7808">
              <w:rPr>
                <w:rFonts w:asciiTheme="minorHAnsi" w:hAnsiTheme="minorHAnsi" w:cstheme="minorHAnsi"/>
                <w:b/>
                <w:sz w:val="16"/>
                <w:szCs w:val="16"/>
              </w:rPr>
              <w:t>Date :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</w:rPr>
            <w:id w:val="-1593395811"/>
            <w:placeholder>
              <w:docPart w:val="0CB70EF84C8549028CE3CEEC1EA6E367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843" w:type="dxa"/>
                <w:tcBorders>
                  <w:bottom w:val="single" w:sz="4" w:space="0" w:color="auto"/>
                </w:tcBorders>
                <w:vAlign w:val="bottom"/>
              </w:tcPr>
              <w:p w14:paraId="7653CA8F" w14:textId="77777777" w:rsidR="00E91B30" w:rsidRPr="002D7808" w:rsidRDefault="00E91B30" w:rsidP="00E46605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2D7808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permEnd w:id="1624333003"/>
      <w:permEnd w:id="214437281"/>
      <w:permEnd w:id="472519704"/>
    </w:tbl>
    <w:p w14:paraId="18CD56EF" w14:textId="65F3C570" w:rsidR="0039226F" w:rsidRPr="00E91B30" w:rsidRDefault="0039226F" w:rsidP="00854E21">
      <w:pPr>
        <w:keepNext/>
        <w:tabs>
          <w:tab w:val="left" w:pos="770"/>
        </w:tabs>
        <w:rPr>
          <w:rFonts w:asciiTheme="minorHAnsi" w:hAnsiTheme="minorHAnsi" w:cstheme="minorHAnsi"/>
          <w:sz w:val="20"/>
          <w:szCs w:val="20"/>
        </w:rPr>
      </w:pPr>
    </w:p>
    <w:sectPr w:rsidR="0039226F" w:rsidRPr="00E91B30" w:rsidSect="003A48FF">
      <w:headerReference w:type="even" r:id="rId9"/>
      <w:headerReference w:type="default" r:id="rId10"/>
      <w:footerReference w:type="even" r:id="rId11"/>
      <w:footerReference w:type="default" r:id="rId12"/>
      <w:footerReference w:type="first" r:id="rId13"/>
      <w:pgSz w:w="12240" w:h="15840"/>
      <w:pgMar w:top="994" w:right="1022" w:bottom="994" w:left="1022" w:header="706" w:footer="5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73ED3E" w14:textId="77777777" w:rsidR="00AD7F33" w:rsidRDefault="00AD7F33" w:rsidP="0081257E">
      <w:r>
        <w:separator/>
      </w:r>
    </w:p>
  </w:endnote>
  <w:endnote w:type="continuationSeparator" w:id="0">
    <w:p w14:paraId="3EF75963" w14:textId="77777777" w:rsidR="00AD7F33" w:rsidRDefault="00AD7F33" w:rsidP="00812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CBB247" w14:textId="77777777" w:rsidR="004C3FFE" w:rsidRDefault="004C3FFE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20"/>
        <w:szCs w:val="20"/>
      </w:rPr>
      <w:t>XXX-XXXXX (XXXX-XX)</w:t>
    </w:r>
    <w:r>
      <w:rPr>
        <w:sz w:val="20"/>
        <w:szCs w:val="20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>PLAN D’INTERVENTION DISCIPLINAIRE</w:t>
    </w:r>
    <w:r>
      <w:rPr>
        <w:rFonts w:asciiTheme="minorHAnsi" w:hAnsiTheme="minorHAnsi" w:cstheme="minorHAnsi"/>
        <w:b/>
        <w:sz w:val="20"/>
        <w:szCs w:val="20"/>
      </w:rPr>
      <w:t xml:space="preserve"> /</w:t>
    </w:r>
    <w:r>
      <w:rPr>
        <w:sz w:val="20"/>
        <w:szCs w:val="20"/>
      </w:rPr>
      <w:tab/>
    </w:r>
    <w:r>
      <w:rPr>
        <w:sz w:val="15"/>
        <w:szCs w:val="15"/>
      </w:rPr>
      <w:t>Dossier médical</w:t>
    </w:r>
  </w:p>
  <w:p w14:paraId="20A7B0E1" w14:textId="77777777" w:rsidR="004C3FFE" w:rsidRDefault="004C3FFE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>PLAN D’INTERVENTION INTERDISCIPLINAIRE – DI-TSA-DP</w:t>
    </w:r>
    <w:r>
      <w:rPr>
        <w:sz w:val="15"/>
        <w:szCs w:val="15"/>
      </w:rPr>
      <w:tab/>
      <w:t>D.I.C. : 3-4-4</w:t>
    </w:r>
  </w:p>
  <w:p w14:paraId="14FF5265" w14:textId="38EB21C8" w:rsidR="004C3FFE" w:rsidRPr="009241CF" w:rsidRDefault="004C3FFE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>
      <w:rPr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Pr="00DD133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="00396F3C" w:rsidRPr="00396F3C">
      <w:rPr>
        <w:b/>
        <w:bCs/>
        <w:noProof/>
        <w:sz w:val="15"/>
        <w:szCs w:val="15"/>
        <w:lang w:val="fr-FR"/>
      </w:rPr>
      <w:t>4</w:t>
    </w:r>
    <w:r w:rsidRPr="00C4393C">
      <w:rPr>
        <w:b/>
        <w:bCs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6CC34" w14:textId="19205C17" w:rsidR="004C3FFE" w:rsidRPr="002C0510" w:rsidRDefault="002D7808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sz w:val="20"/>
        <w:szCs w:val="20"/>
      </w:rPr>
      <w:t>CLI-60551</w:t>
    </w:r>
    <w:r w:rsidRPr="002C0510">
      <w:rPr>
        <w:rFonts w:asciiTheme="minorHAnsi" w:hAnsiTheme="minorHAnsi" w:cstheme="minorHAnsi"/>
        <w:sz w:val="20"/>
        <w:szCs w:val="20"/>
      </w:rPr>
      <w:t xml:space="preserve"> </w:t>
    </w:r>
    <w:r w:rsidRPr="002D7808">
      <w:rPr>
        <w:rFonts w:asciiTheme="minorHAnsi" w:hAnsiTheme="minorHAnsi" w:cstheme="minorHAnsi"/>
        <w:sz w:val="15"/>
        <w:szCs w:val="15"/>
      </w:rPr>
      <w:t>(2022-09)</w:t>
    </w:r>
    <w:r w:rsidR="004C3FFE" w:rsidRPr="002C0510">
      <w:rPr>
        <w:rFonts w:asciiTheme="minorHAnsi" w:hAnsiTheme="minorHAnsi" w:cstheme="minorHAnsi"/>
        <w:sz w:val="20"/>
        <w:szCs w:val="20"/>
      </w:rPr>
      <w:tab/>
    </w:r>
    <w:r w:rsidR="004C3FFE">
      <w:rPr>
        <w:rFonts w:asciiTheme="minorHAnsi" w:hAnsiTheme="minorHAnsi" w:cstheme="minorHAnsi"/>
        <w:b/>
        <w:sz w:val="20"/>
        <w:szCs w:val="20"/>
      </w:rPr>
      <w:t>ÉVALUATION / COLLECTE DE DONNÉES ÉVALUATIVES EN PHYSIOTHÉRAPIE</w:t>
    </w:r>
    <w:r w:rsidR="004C3FFE" w:rsidRPr="002C0510">
      <w:rPr>
        <w:rFonts w:asciiTheme="minorHAnsi" w:hAnsiTheme="minorHAnsi" w:cstheme="minorHAnsi"/>
        <w:sz w:val="20"/>
        <w:szCs w:val="20"/>
      </w:rPr>
      <w:tab/>
    </w:r>
    <w:r w:rsidR="004C3FFE" w:rsidRPr="002C0510">
      <w:rPr>
        <w:rFonts w:asciiTheme="minorHAnsi" w:hAnsiTheme="minorHAnsi" w:cstheme="minorHAnsi"/>
        <w:sz w:val="15"/>
        <w:szCs w:val="15"/>
      </w:rPr>
      <w:t xml:space="preserve">Dossier </w:t>
    </w:r>
    <w:r w:rsidR="004C3FFE">
      <w:rPr>
        <w:rFonts w:asciiTheme="minorHAnsi" w:hAnsiTheme="minorHAnsi" w:cstheme="minorHAnsi"/>
        <w:sz w:val="15"/>
        <w:szCs w:val="15"/>
      </w:rPr>
      <w:t>de l’usager</w:t>
    </w:r>
  </w:p>
  <w:p w14:paraId="796B1284" w14:textId="46F6CB67" w:rsidR="004C3FFE" w:rsidRPr="009241CF" w:rsidRDefault="004C3FFE" w:rsidP="0077098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sz w:val="15"/>
        <w:szCs w:val="15"/>
      </w:rPr>
    </w:pP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 xml:space="preserve"> </w:t>
    </w:r>
    <w:r>
      <w:rPr>
        <w:rFonts w:asciiTheme="minorHAnsi" w:hAnsiTheme="minorHAnsi" w:cstheme="minorHAnsi"/>
        <w:b/>
        <w:sz w:val="20"/>
        <w:szCs w:val="20"/>
      </w:rPr>
      <w:t>VERSION ABRÉGÉE</w:t>
    </w:r>
    <w:r w:rsidRPr="002C0510">
      <w:rPr>
        <w:rFonts w:asciiTheme="minorHAnsi" w:hAnsiTheme="minorHAnsi" w:cstheme="minorHAnsi"/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="00BD5F1D">
      <w:rPr>
        <w:b/>
        <w:bCs/>
        <w:noProof/>
        <w:sz w:val="15"/>
        <w:szCs w:val="15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="00BD5F1D" w:rsidRPr="00BD5F1D">
      <w:rPr>
        <w:b/>
        <w:bCs/>
        <w:noProof/>
        <w:sz w:val="15"/>
        <w:szCs w:val="15"/>
        <w:lang w:val="fr-FR"/>
      </w:rPr>
      <w:t>4</w:t>
    </w:r>
    <w:r w:rsidRPr="00C4393C">
      <w:rPr>
        <w:b/>
        <w:bCs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DE7881" w14:textId="21A91FC1" w:rsidR="004C3FFE" w:rsidRPr="002C0510" w:rsidRDefault="002D7808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sz w:val="20"/>
        <w:szCs w:val="20"/>
      </w:rPr>
      <w:t>CLI-60551</w:t>
    </w:r>
    <w:r w:rsidR="004C3FFE" w:rsidRPr="002C0510">
      <w:rPr>
        <w:rFonts w:asciiTheme="minorHAnsi" w:hAnsiTheme="minorHAnsi" w:cstheme="minorHAnsi"/>
        <w:sz w:val="20"/>
        <w:szCs w:val="20"/>
      </w:rPr>
      <w:t xml:space="preserve"> </w:t>
    </w:r>
    <w:r w:rsidRPr="002D7808">
      <w:rPr>
        <w:rFonts w:asciiTheme="minorHAnsi" w:hAnsiTheme="minorHAnsi" w:cstheme="minorHAnsi"/>
        <w:sz w:val="15"/>
        <w:szCs w:val="15"/>
      </w:rPr>
      <w:t>(2022-09</w:t>
    </w:r>
    <w:r w:rsidR="004C3FFE" w:rsidRPr="002D7808">
      <w:rPr>
        <w:rFonts w:asciiTheme="minorHAnsi" w:hAnsiTheme="minorHAnsi" w:cstheme="minorHAnsi"/>
        <w:sz w:val="15"/>
        <w:szCs w:val="15"/>
      </w:rPr>
      <w:t>)</w:t>
    </w:r>
    <w:r w:rsidR="004C3FFE" w:rsidRPr="002C0510">
      <w:rPr>
        <w:rFonts w:asciiTheme="minorHAnsi" w:hAnsiTheme="minorHAnsi" w:cstheme="minorHAnsi"/>
        <w:sz w:val="20"/>
        <w:szCs w:val="20"/>
      </w:rPr>
      <w:tab/>
    </w:r>
    <w:r w:rsidR="004C3FFE">
      <w:rPr>
        <w:rFonts w:asciiTheme="minorHAnsi" w:hAnsiTheme="minorHAnsi" w:cstheme="minorHAnsi"/>
        <w:b/>
        <w:sz w:val="20"/>
        <w:szCs w:val="20"/>
      </w:rPr>
      <w:t>ÉVALUATION / COLLECTE DE DONNÉES ÉVALUATIVES EN PHYSIOTHÉRAPIE</w:t>
    </w:r>
    <w:r w:rsidR="004C3FFE" w:rsidRPr="002C0510">
      <w:rPr>
        <w:rFonts w:asciiTheme="minorHAnsi" w:hAnsiTheme="minorHAnsi" w:cstheme="minorHAnsi"/>
        <w:sz w:val="20"/>
        <w:szCs w:val="20"/>
      </w:rPr>
      <w:tab/>
    </w:r>
    <w:r w:rsidR="004C3FFE" w:rsidRPr="002C0510">
      <w:rPr>
        <w:rFonts w:asciiTheme="minorHAnsi" w:hAnsiTheme="minorHAnsi" w:cstheme="minorHAnsi"/>
        <w:sz w:val="15"/>
        <w:szCs w:val="15"/>
      </w:rPr>
      <w:t xml:space="preserve">Dossier </w:t>
    </w:r>
    <w:r w:rsidR="004C3FFE">
      <w:rPr>
        <w:rFonts w:asciiTheme="minorHAnsi" w:hAnsiTheme="minorHAnsi" w:cstheme="minorHAnsi"/>
        <w:sz w:val="15"/>
        <w:szCs w:val="15"/>
      </w:rPr>
      <w:t>de l’usager</w:t>
    </w:r>
  </w:p>
  <w:p w14:paraId="42E6FC38" w14:textId="30837ED4" w:rsidR="004C3FFE" w:rsidRPr="002C0510" w:rsidRDefault="004C3FFE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 w:rsidRPr="002C0510">
      <w:rPr>
        <w:rFonts w:asciiTheme="minorHAnsi" w:hAnsiTheme="minorHAnsi" w:cstheme="minorHAnsi"/>
        <w:sz w:val="15"/>
        <w:szCs w:val="15"/>
      </w:rPr>
      <w:tab/>
    </w:r>
    <w:r>
      <w:rPr>
        <w:rFonts w:asciiTheme="minorHAnsi" w:hAnsiTheme="minorHAnsi" w:cstheme="minorHAnsi"/>
        <w:b/>
        <w:sz w:val="20"/>
        <w:szCs w:val="20"/>
      </w:rPr>
      <w:t>VERSION ABRÉGÉE</w:t>
    </w: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Pr="002C0510">
      <w:rPr>
        <w:rFonts w:asciiTheme="minorHAnsi" w:hAnsiTheme="minorHAnsi" w:cstheme="minorHAnsi"/>
        <w:b/>
        <w:bCs/>
        <w:sz w:val="15"/>
        <w:szCs w:val="15"/>
      </w:rPr>
      <w:instrText>PAGE  \* Arabic  \* MERGEFORMAT</w:instrTex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BD5F1D" w:rsidRPr="00BD5F1D">
      <w:rPr>
        <w:rFonts w:asciiTheme="minorHAnsi" w:hAnsiTheme="minorHAnsi" w:cstheme="minorHAnsi"/>
        <w:b/>
        <w:bCs/>
        <w:noProof/>
        <w:sz w:val="15"/>
        <w:szCs w:val="15"/>
        <w:lang w:val="fr-FR"/>
      </w:rPr>
      <w:t>1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end"/>
    </w:r>
    <w:r w:rsidRPr="002C0510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Pr="002C0510">
      <w:rPr>
        <w:rFonts w:asciiTheme="minorHAnsi" w:hAnsiTheme="minorHAnsi" w:cstheme="minorHAnsi"/>
        <w:b/>
        <w:bCs/>
        <w:sz w:val="15"/>
        <w:szCs w:val="15"/>
      </w:rPr>
      <w:instrText>NUMPAGES  \* Arabic  \* MERGEFORMAT</w:instrTex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BD5F1D" w:rsidRPr="00BD5F1D">
      <w:rPr>
        <w:rFonts w:asciiTheme="minorHAnsi" w:hAnsiTheme="minorHAnsi" w:cstheme="minorHAnsi"/>
        <w:b/>
        <w:bCs/>
        <w:noProof/>
        <w:sz w:val="15"/>
        <w:szCs w:val="15"/>
        <w:lang w:val="fr-FR"/>
      </w:rPr>
      <w:t>4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F8E160" w14:textId="77777777" w:rsidR="00AD7F33" w:rsidRDefault="00AD7F33" w:rsidP="0081257E">
      <w:r>
        <w:separator/>
      </w:r>
    </w:p>
  </w:footnote>
  <w:footnote w:type="continuationSeparator" w:id="0">
    <w:p w14:paraId="2352CBFC" w14:textId="77777777" w:rsidR="00AD7F33" w:rsidRDefault="00AD7F33" w:rsidP="00812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9923AB" w14:textId="2986B791" w:rsidR="004C3FFE" w:rsidRPr="00F130E4" w:rsidRDefault="004C3FFE" w:rsidP="00A073D7">
    <w:pPr>
      <w:pStyle w:val="En-tte"/>
      <w:tabs>
        <w:tab w:val="clear" w:pos="8640"/>
        <w:tab w:val="right" w:pos="7513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1804114410"/>
        <w:lock w:val="sdtLocked"/>
        <w:placeholder>
          <w:docPart w:val="FF48F55326454870AC965CFA0F46B6B8"/>
        </w:placeholder>
        <w:showingPlcHdr/>
      </w:sdtPr>
      <w:sdtEndPr/>
      <w:sdtContent>
        <w:r w:rsidR="00396F3C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Pr="00F130E4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ab/>
      <w:t># 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 w:themeColor="text1"/>
          <w:sz w:val="16"/>
          <w:szCs w:val="16"/>
        </w:rPr>
        <w:alias w:val="Dossier"/>
        <w:tag w:val="No dossier"/>
        <w:id w:val="1895318796"/>
        <w:lock w:val="sdtLocked"/>
        <w:placeholder>
          <w:docPart w:val="C6B6B05DB17A40AA8188FB810371F35B"/>
        </w:placeholder>
      </w:sdtPr>
      <w:sdtEndPr/>
      <w:sdtContent>
        <w:r w:rsidR="00396F3C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6C127B" w14:textId="6A8B2D17" w:rsidR="004C3FFE" w:rsidRPr="00F130E4" w:rsidRDefault="004C3FFE" w:rsidP="00CD6AD7">
    <w:pPr>
      <w:pStyle w:val="En-tte"/>
      <w:tabs>
        <w:tab w:val="clear" w:pos="8640"/>
        <w:tab w:val="right" w:pos="8789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permStart w:id="155799693" w:edGrp="everyone"/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1427151459"/>
        <w:lock w:val="sdtLocked"/>
        <w:placeholder>
          <w:docPart w:val="2953E75CD55F4758B922DC385B295A4A"/>
        </w:placeholder>
        <w:showingPlcHdr/>
      </w:sdtPr>
      <w:sdtEndPr/>
      <w:sdtContent>
        <w:r w:rsidR="00396F3C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permEnd w:id="155799693"/>
    <w:r>
      <w:rPr>
        <w:rFonts w:asciiTheme="minorHAnsi" w:hAnsiTheme="minorHAnsi" w:cstheme="minorHAnsi"/>
        <w:color w:val="808080"/>
        <w:sz w:val="20"/>
        <w:szCs w:val="20"/>
      </w:rPr>
      <w:tab/>
    </w:r>
    <w:r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>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permStart w:id="447557475" w:edGrp="everyone"/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 w:themeColor="text1"/>
          <w:sz w:val="16"/>
          <w:szCs w:val="16"/>
        </w:rPr>
        <w:alias w:val="Dossier"/>
        <w:tag w:val="No dossier"/>
        <w:id w:val="-888565688"/>
        <w:lock w:val="sdtLocked"/>
        <w:placeholder>
          <w:docPart w:val="B9FAAE4E57B54117AAACA0341BA33AD6"/>
        </w:placeholder>
      </w:sdtPr>
      <w:sdtEndPr/>
      <w:sdtContent>
        <w:r w:rsidR="00396F3C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permEnd w:id="447557475"/>
  </w:p>
  <w:p w14:paraId="30D7AA69" w14:textId="77777777" w:rsidR="004C3FFE" w:rsidRDefault="004C3FF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D34E1"/>
    <w:multiLevelType w:val="hybridMultilevel"/>
    <w:tmpl w:val="08A4EFB2"/>
    <w:lvl w:ilvl="0" w:tplc="4052E5F2">
      <w:numFmt w:val="bullet"/>
      <w:lvlText w:val=""/>
      <w:lvlJc w:val="left"/>
      <w:pPr>
        <w:ind w:left="786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65832F5"/>
    <w:multiLevelType w:val="hybridMultilevel"/>
    <w:tmpl w:val="2FBEDEBC"/>
    <w:lvl w:ilvl="0" w:tplc="43E4F5E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BA3E95"/>
    <w:multiLevelType w:val="hybridMultilevel"/>
    <w:tmpl w:val="117E546C"/>
    <w:lvl w:ilvl="0" w:tplc="59F8E5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5A465A"/>
    <w:multiLevelType w:val="hybridMultilevel"/>
    <w:tmpl w:val="894CC0FA"/>
    <w:lvl w:ilvl="0" w:tplc="0CB4C6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B4184F"/>
    <w:multiLevelType w:val="hybridMultilevel"/>
    <w:tmpl w:val="941A2780"/>
    <w:lvl w:ilvl="0" w:tplc="F9586C8A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6" w:nlCheck="1" w:checkStyle="0"/>
  <w:activeWritingStyle w:appName="MSWord" w:lang="fr-CA" w:vendorID="64" w:dllVersion="131078" w:nlCheck="1" w:checkStyle="0"/>
  <w:activeWritingStyle w:appName="MSWord" w:lang="en-CA" w:vendorID="64" w:dllVersion="131078" w:nlCheck="1" w:checkStyle="1"/>
  <w:activeWritingStyle w:appName="MSWord" w:lang="fr-FR" w:vendorID="64" w:dllVersion="131078" w:nlCheck="1" w:checkStyle="0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HmRoZvTVL1NSv4clGmj+rxMQTLOHAoz2FI1e2jcAPlPCdlSwmYFJlxCquNLoaNl++U1ZthcDur4zzsPL5w6Naw==" w:salt="sUajqk9r/8itC+RzzrH7F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44"/>
    <w:rsid w:val="00001EA0"/>
    <w:rsid w:val="000116E2"/>
    <w:rsid w:val="0002124A"/>
    <w:rsid w:val="0002254C"/>
    <w:rsid w:val="000235F9"/>
    <w:rsid w:val="000303C6"/>
    <w:rsid w:val="0004612D"/>
    <w:rsid w:val="00046845"/>
    <w:rsid w:val="00055FBD"/>
    <w:rsid w:val="00056477"/>
    <w:rsid w:val="00061115"/>
    <w:rsid w:val="000632D7"/>
    <w:rsid w:val="000653C6"/>
    <w:rsid w:val="000674F5"/>
    <w:rsid w:val="00070BD8"/>
    <w:rsid w:val="000723AE"/>
    <w:rsid w:val="00072BDD"/>
    <w:rsid w:val="00077019"/>
    <w:rsid w:val="0008105F"/>
    <w:rsid w:val="00081719"/>
    <w:rsid w:val="00081E4F"/>
    <w:rsid w:val="00090FFA"/>
    <w:rsid w:val="0009149E"/>
    <w:rsid w:val="00094D01"/>
    <w:rsid w:val="000A15FC"/>
    <w:rsid w:val="000A1BAF"/>
    <w:rsid w:val="000A48D0"/>
    <w:rsid w:val="000A5A8D"/>
    <w:rsid w:val="000A5E6D"/>
    <w:rsid w:val="000A5E86"/>
    <w:rsid w:val="000B236B"/>
    <w:rsid w:val="000B34AA"/>
    <w:rsid w:val="000B3E0C"/>
    <w:rsid w:val="000B3F83"/>
    <w:rsid w:val="000B7F78"/>
    <w:rsid w:val="000C0DB8"/>
    <w:rsid w:val="000D420A"/>
    <w:rsid w:val="000D5FE5"/>
    <w:rsid w:val="000E0B04"/>
    <w:rsid w:val="000E53E1"/>
    <w:rsid w:val="000F0434"/>
    <w:rsid w:val="000F0ECA"/>
    <w:rsid w:val="000F1557"/>
    <w:rsid w:val="000F1FB9"/>
    <w:rsid w:val="000F2D98"/>
    <w:rsid w:val="000F7530"/>
    <w:rsid w:val="00100A12"/>
    <w:rsid w:val="001013EB"/>
    <w:rsid w:val="00104D1C"/>
    <w:rsid w:val="00105175"/>
    <w:rsid w:val="001056C1"/>
    <w:rsid w:val="00105C64"/>
    <w:rsid w:val="00106182"/>
    <w:rsid w:val="00106F97"/>
    <w:rsid w:val="0010712C"/>
    <w:rsid w:val="001166F7"/>
    <w:rsid w:val="001200AF"/>
    <w:rsid w:val="00121C81"/>
    <w:rsid w:val="00127AE3"/>
    <w:rsid w:val="00131A3C"/>
    <w:rsid w:val="0013480E"/>
    <w:rsid w:val="00134CC1"/>
    <w:rsid w:val="001368BB"/>
    <w:rsid w:val="0014043F"/>
    <w:rsid w:val="0014311E"/>
    <w:rsid w:val="00144BC2"/>
    <w:rsid w:val="0014554B"/>
    <w:rsid w:val="001504CB"/>
    <w:rsid w:val="00153703"/>
    <w:rsid w:val="00153E63"/>
    <w:rsid w:val="001549C3"/>
    <w:rsid w:val="0016144C"/>
    <w:rsid w:val="001625A7"/>
    <w:rsid w:val="00162FFB"/>
    <w:rsid w:val="00163910"/>
    <w:rsid w:val="00163926"/>
    <w:rsid w:val="00170CBA"/>
    <w:rsid w:val="001715BB"/>
    <w:rsid w:val="00173F3A"/>
    <w:rsid w:val="00174903"/>
    <w:rsid w:val="00176BF6"/>
    <w:rsid w:val="00181519"/>
    <w:rsid w:val="00184D0C"/>
    <w:rsid w:val="00187FCF"/>
    <w:rsid w:val="00193617"/>
    <w:rsid w:val="00197D64"/>
    <w:rsid w:val="001A2DBA"/>
    <w:rsid w:val="001B1671"/>
    <w:rsid w:val="001B27AC"/>
    <w:rsid w:val="001B6ADB"/>
    <w:rsid w:val="001C3C30"/>
    <w:rsid w:val="001D0077"/>
    <w:rsid w:val="001E1259"/>
    <w:rsid w:val="001F0006"/>
    <w:rsid w:val="001F086F"/>
    <w:rsid w:val="001F3F7A"/>
    <w:rsid w:val="001F55DA"/>
    <w:rsid w:val="00205E89"/>
    <w:rsid w:val="002064E3"/>
    <w:rsid w:val="0021081C"/>
    <w:rsid w:val="00213A55"/>
    <w:rsid w:val="00214A11"/>
    <w:rsid w:val="00221589"/>
    <w:rsid w:val="00223C7D"/>
    <w:rsid w:val="00224B70"/>
    <w:rsid w:val="00227DD7"/>
    <w:rsid w:val="00230283"/>
    <w:rsid w:val="00230A4A"/>
    <w:rsid w:val="00233C49"/>
    <w:rsid w:val="00235735"/>
    <w:rsid w:val="00236C64"/>
    <w:rsid w:val="00237BBA"/>
    <w:rsid w:val="002408C6"/>
    <w:rsid w:val="00240B84"/>
    <w:rsid w:val="002454D8"/>
    <w:rsid w:val="00250CBA"/>
    <w:rsid w:val="00262338"/>
    <w:rsid w:val="00263F52"/>
    <w:rsid w:val="00265501"/>
    <w:rsid w:val="00266912"/>
    <w:rsid w:val="002672EE"/>
    <w:rsid w:val="0027056E"/>
    <w:rsid w:val="00285AAB"/>
    <w:rsid w:val="00290783"/>
    <w:rsid w:val="00295818"/>
    <w:rsid w:val="00295F2F"/>
    <w:rsid w:val="00296C8B"/>
    <w:rsid w:val="002A451A"/>
    <w:rsid w:val="002A5536"/>
    <w:rsid w:val="002B1210"/>
    <w:rsid w:val="002C0510"/>
    <w:rsid w:val="002C10F4"/>
    <w:rsid w:val="002C34E2"/>
    <w:rsid w:val="002C5CEB"/>
    <w:rsid w:val="002D0124"/>
    <w:rsid w:val="002D207C"/>
    <w:rsid w:val="002D4BDA"/>
    <w:rsid w:val="002D7808"/>
    <w:rsid w:val="002E1FC1"/>
    <w:rsid w:val="002E3D54"/>
    <w:rsid w:val="00300573"/>
    <w:rsid w:val="003019B9"/>
    <w:rsid w:val="00301BAB"/>
    <w:rsid w:val="00304899"/>
    <w:rsid w:val="0031065F"/>
    <w:rsid w:val="00312ECE"/>
    <w:rsid w:val="003132A9"/>
    <w:rsid w:val="00326A2E"/>
    <w:rsid w:val="003323DE"/>
    <w:rsid w:val="00336BCB"/>
    <w:rsid w:val="00340F4B"/>
    <w:rsid w:val="00341B62"/>
    <w:rsid w:val="0035045E"/>
    <w:rsid w:val="0035589A"/>
    <w:rsid w:val="00362A13"/>
    <w:rsid w:val="00366A13"/>
    <w:rsid w:val="00367527"/>
    <w:rsid w:val="00367C4C"/>
    <w:rsid w:val="00371FBF"/>
    <w:rsid w:val="0037212A"/>
    <w:rsid w:val="003724A3"/>
    <w:rsid w:val="00372EA0"/>
    <w:rsid w:val="003751A8"/>
    <w:rsid w:val="00380AEA"/>
    <w:rsid w:val="00381109"/>
    <w:rsid w:val="00381262"/>
    <w:rsid w:val="003873F8"/>
    <w:rsid w:val="00391C50"/>
    <w:rsid w:val="0039226F"/>
    <w:rsid w:val="00393389"/>
    <w:rsid w:val="00396F3C"/>
    <w:rsid w:val="00397190"/>
    <w:rsid w:val="003A48FF"/>
    <w:rsid w:val="003A49C4"/>
    <w:rsid w:val="003A6F43"/>
    <w:rsid w:val="003A76BA"/>
    <w:rsid w:val="003B682C"/>
    <w:rsid w:val="003B7668"/>
    <w:rsid w:val="003C0143"/>
    <w:rsid w:val="003C63AC"/>
    <w:rsid w:val="003D1FAC"/>
    <w:rsid w:val="003E3AE5"/>
    <w:rsid w:val="003E4942"/>
    <w:rsid w:val="003F0EC6"/>
    <w:rsid w:val="003F27A5"/>
    <w:rsid w:val="003F3BBB"/>
    <w:rsid w:val="003F5BFB"/>
    <w:rsid w:val="004006A6"/>
    <w:rsid w:val="0041141D"/>
    <w:rsid w:val="00413A5E"/>
    <w:rsid w:val="004165C3"/>
    <w:rsid w:val="004226C1"/>
    <w:rsid w:val="004246FA"/>
    <w:rsid w:val="004331D4"/>
    <w:rsid w:val="00433DF6"/>
    <w:rsid w:val="004436F5"/>
    <w:rsid w:val="00445AEE"/>
    <w:rsid w:val="00446730"/>
    <w:rsid w:val="00447F5D"/>
    <w:rsid w:val="0045258B"/>
    <w:rsid w:val="00460096"/>
    <w:rsid w:val="00461054"/>
    <w:rsid w:val="00461E34"/>
    <w:rsid w:val="00464294"/>
    <w:rsid w:val="00465EBD"/>
    <w:rsid w:val="00466CA4"/>
    <w:rsid w:val="00475947"/>
    <w:rsid w:val="00483FC2"/>
    <w:rsid w:val="0048448B"/>
    <w:rsid w:val="00486DB0"/>
    <w:rsid w:val="00487374"/>
    <w:rsid w:val="00491DA7"/>
    <w:rsid w:val="004A634E"/>
    <w:rsid w:val="004A7727"/>
    <w:rsid w:val="004B0CD3"/>
    <w:rsid w:val="004B12A4"/>
    <w:rsid w:val="004B2D7F"/>
    <w:rsid w:val="004B30A5"/>
    <w:rsid w:val="004B315B"/>
    <w:rsid w:val="004B362F"/>
    <w:rsid w:val="004C3FFE"/>
    <w:rsid w:val="004D5723"/>
    <w:rsid w:val="004D5EEC"/>
    <w:rsid w:val="004E096B"/>
    <w:rsid w:val="004F01AE"/>
    <w:rsid w:val="004F1D07"/>
    <w:rsid w:val="004F3CE1"/>
    <w:rsid w:val="004F66DB"/>
    <w:rsid w:val="004F7BC1"/>
    <w:rsid w:val="00507849"/>
    <w:rsid w:val="00512C58"/>
    <w:rsid w:val="0051383B"/>
    <w:rsid w:val="00521AB2"/>
    <w:rsid w:val="005222EB"/>
    <w:rsid w:val="00523283"/>
    <w:rsid w:val="00527734"/>
    <w:rsid w:val="00535196"/>
    <w:rsid w:val="00535F7A"/>
    <w:rsid w:val="00542A25"/>
    <w:rsid w:val="005450BB"/>
    <w:rsid w:val="0055608A"/>
    <w:rsid w:val="00562D85"/>
    <w:rsid w:val="00572797"/>
    <w:rsid w:val="00580910"/>
    <w:rsid w:val="00581F41"/>
    <w:rsid w:val="00582FEC"/>
    <w:rsid w:val="005846D0"/>
    <w:rsid w:val="00584B67"/>
    <w:rsid w:val="00586763"/>
    <w:rsid w:val="00587069"/>
    <w:rsid w:val="0058795B"/>
    <w:rsid w:val="005965A1"/>
    <w:rsid w:val="005A0C13"/>
    <w:rsid w:val="005B0165"/>
    <w:rsid w:val="005C1EC4"/>
    <w:rsid w:val="005C5DC8"/>
    <w:rsid w:val="005D3B87"/>
    <w:rsid w:val="005E0D1F"/>
    <w:rsid w:val="005F161E"/>
    <w:rsid w:val="005F3D56"/>
    <w:rsid w:val="005F5E7B"/>
    <w:rsid w:val="00605F48"/>
    <w:rsid w:val="006115CC"/>
    <w:rsid w:val="006150CF"/>
    <w:rsid w:val="006203E9"/>
    <w:rsid w:val="0062168F"/>
    <w:rsid w:val="006279A9"/>
    <w:rsid w:val="0063019A"/>
    <w:rsid w:val="00631CAF"/>
    <w:rsid w:val="0063533F"/>
    <w:rsid w:val="006436A9"/>
    <w:rsid w:val="00644EF4"/>
    <w:rsid w:val="006474AC"/>
    <w:rsid w:val="006505B5"/>
    <w:rsid w:val="00652BD9"/>
    <w:rsid w:val="00652EA1"/>
    <w:rsid w:val="00655239"/>
    <w:rsid w:val="00655462"/>
    <w:rsid w:val="00661EAC"/>
    <w:rsid w:val="00664F57"/>
    <w:rsid w:val="00665562"/>
    <w:rsid w:val="00670347"/>
    <w:rsid w:val="0067793A"/>
    <w:rsid w:val="0068530A"/>
    <w:rsid w:val="006859C3"/>
    <w:rsid w:val="006874BF"/>
    <w:rsid w:val="00695E47"/>
    <w:rsid w:val="006A09BC"/>
    <w:rsid w:val="006A2AF9"/>
    <w:rsid w:val="006B47A1"/>
    <w:rsid w:val="006B68DF"/>
    <w:rsid w:val="006B6EB3"/>
    <w:rsid w:val="006C0367"/>
    <w:rsid w:val="006C1EF6"/>
    <w:rsid w:val="006C2C2E"/>
    <w:rsid w:val="006C3A24"/>
    <w:rsid w:val="006C647A"/>
    <w:rsid w:val="006D5EF3"/>
    <w:rsid w:val="006F3573"/>
    <w:rsid w:val="006F383A"/>
    <w:rsid w:val="006F759C"/>
    <w:rsid w:val="00702750"/>
    <w:rsid w:val="007056C8"/>
    <w:rsid w:val="0070575F"/>
    <w:rsid w:val="0070733E"/>
    <w:rsid w:val="00711015"/>
    <w:rsid w:val="00711069"/>
    <w:rsid w:val="0071163C"/>
    <w:rsid w:val="00711EA2"/>
    <w:rsid w:val="007237FD"/>
    <w:rsid w:val="00732BF4"/>
    <w:rsid w:val="007372B2"/>
    <w:rsid w:val="00740B44"/>
    <w:rsid w:val="00742CE5"/>
    <w:rsid w:val="00743434"/>
    <w:rsid w:val="00745A63"/>
    <w:rsid w:val="007468D5"/>
    <w:rsid w:val="007501EF"/>
    <w:rsid w:val="00752457"/>
    <w:rsid w:val="007529DB"/>
    <w:rsid w:val="00766DFC"/>
    <w:rsid w:val="0077054E"/>
    <w:rsid w:val="00770980"/>
    <w:rsid w:val="00774F41"/>
    <w:rsid w:val="00775336"/>
    <w:rsid w:val="00775EF5"/>
    <w:rsid w:val="00780A89"/>
    <w:rsid w:val="007824FE"/>
    <w:rsid w:val="00794F54"/>
    <w:rsid w:val="00796F7D"/>
    <w:rsid w:val="007A0A4C"/>
    <w:rsid w:val="007A726F"/>
    <w:rsid w:val="007A7BE7"/>
    <w:rsid w:val="007B10A9"/>
    <w:rsid w:val="007B10B7"/>
    <w:rsid w:val="007C0435"/>
    <w:rsid w:val="007C0A74"/>
    <w:rsid w:val="007C4940"/>
    <w:rsid w:val="007C4953"/>
    <w:rsid w:val="007C7D21"/>
    <w:rsid w:val="007D5698"/>
    <w:rsid w:val="007E09E8"/>
    <w:rsid w:val="007E1D2A"/>
    <w:rsid w:val="007E5A80"/>
    <w:rsid w:val="007F3548"/>
    <w:rsid w:val="007F3976"/>
    <w:rsid w:val="00800604"/>
    <w:rsid w:val="0080585F"/>
    <w:rsid w:val="00811515"/>
    <w:rsid w:val="0081257E"/>
    <w:rsid w:val="00813571"/>
    <w:rsid w:val="00815A91"/>
    <w:rsid w:val="00817073"/>
    <w:rsid w:val="008262E3"/>
    <w:rsid w:val="008273AD"/>
    <w:rsid w:val="00830E97"/>
    <w:rsid w:val="00835BA7"/>
    <w:rsid w:val="00835D55"/>
    <w:rsid w:val="00840968"/>
    <w:rsid w:val="00845393"/>
    <w:rsid w:val="008536F8"/>
    <w:rsid w:val="00854761"/>
    <w:rsid w:val="00854C5B"/>
    <w:rsid w:val="00854E21"/>
    <w:rsid w:val="0085656E"/>
    <w:rsid w:val="00872471"/>
    <w:rsid w:val="00880E67"/>
    <w:rsid w:val="0088545A"/>
    <w:rsid w:val="00892E6E"/>
    <w:rsid w:val="008944F8"/>
    <w:rsid w:val="008A6FA1"/>
    <w:rsid w:val="008B1E6F"/>
    <w:rsid w:val="008C1B87"/>
    <w:rsid w:val="008C1E71"/>
    <w:rsid w:val="008D0DDB"/>
    <w:rsid w:val="008E0A35"/>
    <w:rsid w:val="008E222C"/>
    <w:rsid w:val="008E48BB"/>
    <w:rsid w:val="008E7F6D"/>
    <w:rsid w:val="008F3707"/>
    <w:rsid w:val="008F61BF"/>
    <w:rsid w:val="00912469"/>
    <w:rsid w:val="0091415C"/>
    <w:rsid w:val="00914CBF"/>
    <w:rsid w:val="0092007B"/>
    <w:rsid w:val="009210E9"/>
    <w:rsid w:val="009241CF"/>
    <w:rsid w:val="00932CCC"/>
    <w:rsid w:val="009330B7"/>
    <w:rsid w:val="0093368C"/>
    <w:rsid w:val="00933CF8"/>
    <w:rsid w:val="00941AB3"/>
    <w:rsid w:val="00942D0E"/>
    <w:rsid w:val="00943EBC"/>
    <w:rsid w:val="009446FA"/>
    <w:rsid w:val="00946320"/>
    <w:rsid w:val="00954EBA"/>
    <w:rsid w:val="009558B8"/>
    <w:rsid w:val="00957446"/>
    <w:rsid w:val="009677D6"/>
    <w:rsid w:val="00981D80"/>
    <w:rsid w:val="0098667E"/>
    <w:rsid w:val="009917D6"/>
    <w:rsid w:val="009A0732"/>
    <w:rsid w:val="009A0C6D"/>
    <w:rsid w:val="009A4E25"/>
    <w:rsid w:val="009A7F04"/>
    <w:rsid w:val="009B3DF2"/>
    <w:rsid w:val="009B7034"/>
    <w:rsid w:val="009C708F"/>
    <w:rsid w:val="009D0830"/>
    <w:rsid w:val="009D3618"/>
    <w:rsid w:val="009D44ED"/>
    <w:rsid w:val="009D555E"/>
    <w:rsid w:val="009E08F7"/>
    <w:rsid w:val="009E7A98"/>
    <w:rsid w:val="009F4BB5"/>
    <w:rsid w:val="00A01458"/>
    <w:rsid w:val="00A0249F"/>
    <w:rsid w:val="00A02B8A"/>
    <w:rsid w:val="00A073D7"/>
    <w:rsid w:val="00A13CE8"/>
    <w:rsid w:val="00A26CBF"/>
    <w:rsid w:val="00A27D9B"/>
    <w:rsid w:val="00A321F8"/>
    <w:rsid w:val="00A3325A"/>
    <w:rsid w:val="00A339ED"/>
    <w:rsid w:val="00A33CEF"/>
    <w:rsid w:val="00A3424F"/>
    <w:rsid w:val="00A36142"/>
    <w:rsid w:val="00A36620"/>
    <w:rsid w:val="00A36B19"/>
    <w:rsid w:val="00A40373"/>
    <w:rsid w:val="00A41B74"/>
    <w:rsid w:val="00A513DB"/>
    <w:rsid w:val="00A530F1"/>
    <w:rsid w:val="00A53923"/>
    <w:rsid w:val="00A5493C"/>
    <w:rsid w:val="00A5593D"/>
    <w:rsid w:val="00A6128E"/>
    <w:rsid w:val="00A7179E"/>
    <w:rsid w:val="00A729F1"/>
    <w:rsid w:val="00A77D58"/>
    <w:rsid w:val="00A77FD9"/>
    <w:rsid w:val="00A81431"/>
    <w:rsid w:val="00A84AD2"/>
    <w:rsid w:val="00A85D6B"/>
    <w:rsid w:val="00A906EC"/>
    <w:rsid w:val="00A90CAF"/>
    <w:rsid w:val="00A966F8"/>
    <w:rsid w:val="00A96713"/>
    <w:rsid w:val="00A96E54"/>
    <w:rsid w:val="00AA33A0"/>
    <w:rsid w:val="00AA4D4A"/>
    <w:rsid w:val="00AB1AE0"/>
    <w:rsid w:val="00AB6C5B"/>
    <w:rsid w:val="00AB7427"/>
    <w:rsid w:val="00AC14C3"/>
    <w:rsid w:val="00AC1E58"/>
    <w:rsid w:val="00AC7CEE"/>
    <w:rsid w:val="00AD5DB0"/>
    <w:rsid w:val="00AD7BF4"/>
    <w:rsid w:val="00AD7EA0"/>
    <w:rsid w:val="00AD7EF3"/>
    <w:rsid w:val="00AD7F33"/>
    <w:rsid w:val="00AE2107"/>
    <w:rsid w:val="00AE5772"/>
    <w:rsid w:val="00AE7B95"/>
    <w:rsid w:val="00AF052E"/>
    <w:rsid w:val="00B06CF8"/>
    <w:rsid w:val="00B11A7E"/>
    <w:rsid w:val="00B21AF2"/>
    <w:rsid w:val="00B21AF3"/>
    <w:rsid w:val="00B24210"/>
    <w:rsid w:val="00B24B58"/>
    <w:rsid w:val="00B31BE9"/>
    <w:rsid w:val="00B334A9"/>
    <w:rsid w:val="00B34C6D"/>
    <w:rsid w:val="00B4065B"/>
    <w:rsid w:val="00B44F24"/>
    <w:rsid w:val="00B46AA3"/>
    <w:rsid w:val="00B46D29"/>
    <w:rsid w:val="00B52E0C"/>
    <w:rsid w:val="00B532DF"/>
    <w:rsid w:val="00B63C0E"/>
    <w:rsid w:val="00B700E0"/>
    <w:rsid w:val="00B728A7"/>
    <w:rsid w:val="00B90138"/>
    <w:rsid w:val="00B91E06"/>
    <w:rsid w:val="00B94163"/>
    <w:rsid w:val="00B95250"/>
    <w:rsid w:val="00BA47EC"/>
    <w:rsid w:val="00BA5ED2"/>
    <w:rsid w:val="00BA6522"/>
    <w:rsid w:val="00BB19D5"/>
    <w:rsid w:val="00BB33F6"/>
    <w:rsid w:val="00BB3AB8"/>
    <w:rsid w:val="00BB4CD7"/>
    <w:rsid w:val="00BC0CA8"/>
    <w:rsid w:val="00BC3D4E"/>
    <w:rsid w:val="00BD08CA"/>
    <w:rsid w:val="00BD2987"/>
    <w:rsid w:val="00BD5DFA"/>
    <w:rsid w:val="00BD5E67"/>
    <w:rsid w:val="00BD5F1D"/>
    <w:rsid w:val="00BD6E60"/>
    <w:rsid w:val="00BE47BA"/>
    <w:rsid w:val="00BF5356"/>
    <w:rsid w:val="00BF6BB8"/>
    <w:rsid w:val="00C00059"/>
    <w:rsid w:val="00C016E9"/>
    <w:rsid w:val="00C01CF3"/>
    <w:rsid w:val="00C02195"/>
    <w:rsid w:val="00C02DA5"/>
    <w:rsid w:val="00C05779"/>
    <w:rsid w:val="00C072DD"/>
    <w:rsid w:val="00C14B17"/>
    <w:rsid w:val="00C16861"/>
    <w:rsid w:val="00C26E5E"/>
    <w:rsid w:val="00C34636"/>
    <w:rsid w:val="00C36E48"/>
    <w:rsid w:val="00C409F5"/>
    <w:rsid w:val="00C41836"/>
    <w:rsid w:val="00C52627"/>
    <w:rsid w:val="00C528CC"/>
    <w:rsid w:val="00C54D4C"/>
    <w:rsid w:val="00C56334"/>
    <w:rsid w:val="00C61A72"/>
    <w:rsid w:val="00C64904"/>
    <w:rsid w:val="00C73295"/>
    <w:rsid w:val="00C745CD"/>
    <w:rsid w:val="00C7614B"/>
    <w:rsid w:val="00C819E7"/>
    <w:rsid w:val="00C83E84"/>
    <w:rsid w:val="00C85E4D"/>
    <w:rsid w:val="00C9260F"/>
    <w:rsid w:val="00C92AF5"/>
    <w:rsid w:val="00C93C91"/>
    <w:rsid w:val="00C977FD"/>
    <w:rsid w:val="00CA35C1"/>
    <w:rsid w:val="00CA5268"/>
    <w:rsid w:val="00CB5931"/>
    <w:rsid w:val="00CB76D6"/>
    <w:rsid w:val="00CC0874"/>
    <w:rsid w:val="00CC2533"/>
    <w:rsid w:val="00CC6470"/>
    <w:rsid w:val="00CC7EFA"/>
    <w:rsid w:val="00CD1214"/>
    <w:rsid w:val="00CD6AD7"/>
    <w:rsid w:val="00CD7540"/>
    <w:rsid w:val="00CE02A6"/>
    <w:rsid w:val="00CE1F62"/>
    <w:rsid w:val="00CE5C80"/>
    <w:rsid w:val="00CE6B3F"/>
    <w:rsid w:val="00CF3DA6"/>
    <w:rsid w:val="00CF535C"/>
    <w:rsid w:val="00CF6600"/>
    <w:rsid w:val="00D02293"/>
    <w:rsid w:val="00D05770"/>
    <w:rsid w:val="00D05D0F"/>
    <w:rsid w:val="00D13C8D"/>
    <w:rsid w:val="00D16A65"/>
    <w:rsid w:val="00D20198"/>
    <w:rsid w:val="00D20DBE"/>
    <w:rsid w:val="00D25D2A"/>
    <w:rsid w:val="00D303B8"/>
    <w:rsid w:val="00D3516B"/>
    <w:rsid w:val="00D36424"/>
    <w:rsid w:val="00D37C8D"/>
    <w:rsid w:val="00D40BCF"/>
    <w:rsid w:val="00D4156D"/>
    <w:rsid w:val="00D45066"/>
    <w:rsid w:val="00D45CD7"/>
    <w:rsid w:val="00D533ED"/>
    <w:rsid w:val="00D55694"/>
    <w:rsid w:val="00D57130"/>
    <w:rsid w:val="00D57C03"/>
    <w:rsid w:val="00D62844"/>
    <w:rsid w:val="00D62FA3"/>
    <w:rsid w:val="00D631BA"/>
    <w:rsid w:val="00D6524F"/>
    <w:rsid w:val="00D65817"/>
    <w:rsid w:val="00D658C1"/>
    <w:rsid w:val="00D66ED1"/>
    <w:rsid w:val="00D747F8"/>
    <w:rsid w:val="00D75A74"/>
    <w:rsid w:val="00D75DB5"/>
    <w:rsid w:val="00D80AF1"/>
    <w:rsid w:val="00D83EA9"/>
    <w:rsid w:val="00D846E4"/>
    <w:rsid w:val="00D94066"/>
    <w:rsid w:val="00D94839"/>
    <w:rsid w:val="00D9545F"/>
    <w:rsid w:val="00D97471"/>
    <w:rsid w:val="00D97D18"/>
    <w:rsid w:val="00DA05CB"/>
    <w:rsid w:val="00DA3089"/>
    <w:rsid w:val="00DA404A"/>
    <w:rsid w:val="00DA41EC"/>
    <w:rsid w:val="00DA5E88"/>
    <w:rsid w:val="00DB5D4F"/>
    <w:rsid w:val="00DB5E8C"/>
    <w:rsid w:val="00DC34CA"/>
    <w:rsid w:val="00DC4A4C"/>
    <w:rsid w:val="00DC636E"/>
    <w:rsid w:val="00DD133D"/>
    <w:rsid w:val="00DD4283"/>
    <w:rsid w:val="00DD6AC7"/>
    <w:rsid w:val="00DE0EC9"/>
    <w:rsid w:val="00DF248B"/>
    <w:rsid w:val="00DF487E"/>
    <w:rsid w:val="00E10066"/>
    <w:rsid w:val="00E12EA3"/>
    <w:rsid w:val="00E16883"/>
    <w:rsid w:val="00E220FB"/>
    <w:rsid w:val="00E24ABE"/>
    <w:rsid w:val="00E30FAC"/>
    <w:rsid w:val="00E340CD"/>
    <w:rsid w:val="00E36555"/>
    <w:rsid w:val="00E3667F"/>
    <w:rsid w:val="00E37A0D"/>
    <w:rsid w:val="00E37BB0"/>
    <w:rsid w:val="00E40E9A"/>
    <w:rsid w:val="00E41872"/>
    <w:rsid w:val="00E46605"/>
    <w:rsid w:val="00E530A5"/>
    <w:rsid w:val="00E55FF4"/>
    <w:rsid w:val="00E73AF0"/>
    <w:rsid w:val="00E75674"/>
    <w:rsid w:val="00E77338"/>
    <w:rsid w:val="00E84264"/>
    <w:rsid w:val="00E86621"/>
    <w:rsid w:val="00E91B30"/>
    <w:rsid w:val="00E93B4B"/>
    <w:rsid w:val="00EA2FBB"/>
    <w:rsid w:val="00EA3D5C"/>
    <w:rsid w:val="00EA3E20"/>
    <w:rsid w:val="00EA7032"/>
    <w:rsid w:val="00EB186F"/>
    <w:rsid w:val="00EB67A8"/>
    <w:rsid w:val="00EC1D23"/>
    <w:rsid w:val="00EC202C"/>
    <w:rsid w:val="00ED174A"/>
    <w:rsid w:val="00ED3538"/>
    <w:rsid w:val="00EE00A3"/>
    <w:rsid w:val="00EE041B"/>
    <w:rsid w:val="00EE05DC"/>
    <w:rsid w:val="00EE1ABA"/>
    <w:rsid w:val="00EE20AF"/>
    <w:rsid w:val="00EE35C6"/>
    <w:rsid w:val="00EE35D1"/>
    <w:rsid w:val="00EE71AF"/>
    <w:rsid w:val="00EF5B24"/>
    <w:rsid w:val="00EF62FA"/>
    <w:rsid w:val="00F0144E"/>
    <w:rsid w:val="00F038C6"/>
    <w:rsid w:val="00F1001D"/>
    <w:rsid w:val="00F130E4"/>
    <w:rsid w:val="00F15FDF"/>
    <w:rsid w:val="00F1774D"/>
    <w:rsid w:val="00F20FF1"/>
    <w:rsid w:val="00F23B8B"/>
    <w:rsid w:val="00F3342B"/>
    <w:rsid w:val="00F33764"/>
    <w:rsid w:val="00F33B37"/>
    <w:rsid w:val="00F3585A"/>
    <w:rsid w:val="00F41733"/>
    <w:rsid w:val="00F46FA5"/>
    <w:rsid w:val="00F47B4E"/>
    <w:rsid w:val="00F501D0"/>
    <w:rsid w:val="00F52944"/>
    <w:rsid w:val="00F5550C"/>
    <w:rsid w:val="00F72CF4"/>
    <w:rsid w:val="00F7382F"/>
    <w:rsid w:val="00F9071C"/>
    <w:rsid w:val="00F92D88"/>
    <w:rsid w:val="00F94AD0"/>
    <w:rsid w:val="00F95C14"/>
    <w:rsid w:val="00F95ECE"/>
    <w:rsid w:val="00FA1BA3"/>
    <w:rsid w:val="00FA32EC"/>
    <w:rsid w:val="00FA3A2B"/>
    <w:rsid w:val="00FB6B13"/>
    <w:rsid w:val="00FB7D4A"/>
    <w:rsid w:val="00FC6B41"/>
    <w:rsid w:val="00FD14A6"/>
    <w:rsid w:val="00FD21F0"/>
    <w:rsid w:val="00FD5D0A"/>
    <w:rsid w:val="00FE5D19"/>
    <w:rsid w:val="00FE5DEF"/>
    <w:rsid w:val="00FE7523"/>
    <w:rsid w:val="00FF1654"/>
    <w:rsid w:val="00FF28FF"/>
    <w:rsid w:val="00FF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8D0C37"/>
  <w15:chartTrackingRefBased/>
  <w15:docId w15:val="{F04B9A90-7AE7-489E-81C3-1158D026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0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locked="0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33D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4-Accentuation1">
    <w:name w:val="Grid Table 4 Accent 1"/>
    <w:basedOn w:val="TableauNormal"/>
    <w:uiPriority w:val="49"/>
    <w:locked/>
    <w:rsid w:val="00AD7EA0"/>
    <w:pPr>
      <w:spacing w:after="0" w:line="240" w:lineRule="auto"/>
    </w:pPr>
    <w:tblPr>
      <w:tblStyleRowBandSize w:val="1"/>
      <w:tblStyleColBandSize w:val="1"/>
      <w:tblBorders>
        <w:top w:val="single" w:sz="4" w:space="0" w:color="6ABAB6"/>
        <w:left w:val="single" w:sz="4" w:space="0" w:color="6ABAB6"/>
        <w:bottom w:val="single" w:sz="4" w:space="0" w:color="6ABAB6"/>
        <w:right w:val="single" w:sz="4" w:space="0" w:color="6ABAB6"/>
        <w:insideH w:val="single" w:sz="4" w:space="0" w:color="6ABAB6"/>
        <w:insideV w:val="single" w:sz="4" w:space="0" w:color="6ABAB6"/>
      </w:tblBorders>
    </w:tblPr>
    <w:tcPr>
      <w:shd w:val="clear" w:color="auto" w:fill="D6E9E7"/>
    </w:tcPr>
    <w:tblStylePr w:type="firstRow">
      <w:rPr>
        <w:b/>
        <w:bCs/>
        <w:color w:val="FFFFFF" w:themeColor="background1"/>
      </w:rPr>
      <w:tblPr/>
      <w:tcPr>
        <w:shd w:val="clear" w:color="auto" w:fill="009086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AB6"/>
      </w:tcPr>
    </w:tblStylePr>
    <w:tblStylePr w:type="band1Horz">
      <w:tblPr/>
      <w:tcPr>
        <w:shd w:val="clear" w:color="auto" w:fill="D6E9E7"/>
      </w:tcPr>
    </w:tblStylePr>
    <w:tblStylePr w:type="band2Horz">
      <w:tblPr/>
      <w:tcPr>
        <w:shd w:val="clear" w:color="auto" w:fill="D6E9E7"/>
      </w:tcPr>
    </w:tblStylePr>
  </w:style>
  <w:style w:type="paragraph" w:styleId="En-tte">
    <w:name w:val="header"/>
    <w:basedOn w:val="Normal"/>
    <w:link w:val="En-tt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81257E"/>
  </w:style>
  <w:style w:type="paragraph" w:styleId="Pieddepage">
    <w:name w:val="footer"/>
    <w:basedOn w:val="Normal"/>
    <w:link w:val="Pieddepag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257E"/>
  </w:style>
  <w:style w:type="table" w:styleId="Grilledutableau">
    <w:name w:val="Table Grid"/>
    <w:basedOn w:val="TableauNormal"/>
    <w:locked/>
    <w:rsid w:val="00812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locked/>
    <w:rsid w:val="00C83E84"/>
    <w:rPr>
      <w:color w:val="808080"/>
    </w:rPr>
  </w:style>
  <w:style w:type="paragraph" w:styleId="Paragraphedeliste">
    <w:name w:val="List Paragraph"/>
    <w:basedOn w:val="Normal"/>
    <w:uiPriority w:val="34"/>
    <w:qFormat/>
    <w:locked/>
    <w:rsid w:val="006B68DF"/>
    <w:pPr>
      <w:ind w:left="720"/>
      <w:contextualSpacing/>
    </w:pPr>
  </w:style>
  <w:style w:type="table" w:styleId="TableauGrille1Clair-Accentuation5">
    <w:name w:val="Grid Table 1 Light Accent 5"/>
    <w:basedOn w:val="TableauNormal"/>
    <w:uiPriority w:val="46"/>
    <w:locked/>
    <w:rsid w:val="000F753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locked/>
    <w:rsid w:val="001013E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013EB"/>
    <w:rPr>
      <w:rFonts w:ascii="Segoe UI" w:eastAsia="Times New Roman" w:hAnsi="Segoe UI" w:cs="Segoe UI"/>
      <w:sz w:val="18"/>
      <w:szCs w:val="18"/>
      <w:lang w:eastAsia="fr-CA"/>
    </w:rPr>
  </w:style>
  <w:style w:type="table" w:customStyle="1" w:styleId="Grilledutableau1">
    <w:name w:val="Grille du tableau1"/>
    <w:basedOn w:val="TableauNormal"/>
    <w:next w:val="Grilledutableau"/>
    <w:rsid w:val="002064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locked/>
    <w:rsid w:val="00BA47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">
    <w:name w:val="Grille du tableau3"/>
    <w:basedOn w:val="TableauNormal"/>
    <w:next w:val="Grilledutableau"/>
    <w:locked/>
    <w:rsid w:val="008F37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4">
    <w:name w:val="Grille du tableau4"/>
    <w:basedOn w:val="TableauNormal"/>
    <w:next w:val="Grilledutableau"/>
    <w:locked/>
    <w:rsid w:val="00745A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5">
    <w:name w:val="Grille du tableau5"/>
    <w:basedOn w:val="TableauNormal"/>
    <w:next w:val="Grilledutableau"/>
    <w:locked/>
    <w:rsid w:val="00745A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mur01\Desktop\Formulaires\Nouveau%20formulaire%20PII-PID%20-%20TEST%20VF4_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9125FFA66CC4D75A4213D021F8898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7DEEC9-CB9E-45A1-A92E-FB111A9763CA}"/>
      </w:docPartPr>
      <w:docPartBody>
        <w:p w:rsidR="00155FE5" w:rsidRDefault="009558B8"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53CF9E5941B4A139B707AC095ACE2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B85024-D1DA-4BE1-915E-6AE9DC8F5400}"/>
      </w:docPartPr>
      <w:docPartBody>
        <w:p w:rsidR="00155FE5" w:rsidRDefault="00DF487E" w:rsidP="00DF487E"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DefaultPlaceholder_-18540134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B67F37-1507-447D-9D06-D5FE306A3B40}"/>
      </w:docPartPr>
      <w:docPartBody>
        <w:p w:rsidR="0053239D" w:rsidRDefault="00AE2EA1">
          <w:r w:rsidRPr="00514EF4">
            <w:rPr>
              <w:rStyle w:val="Textedelespacerserv"/>
            </w:rPr>
            <w:t>Choisissez un élément.</w:t>
          </w:r>
        </w:p>
      </w:docPartBody>
    </w:docPart>
    <w:docPart>
      <w:docPartPr>
        <w:name w:val="0CB70EF84C8549028CE3CEEC1EA6E3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EACFAEC-DCD4-4608-8DBF-62C2099ED6B9}"/>
      </w:docPartPr>
      <w:docPartBody>
        <w:p w:rsidR="003C30C8" w:rsidRDefault="003C30C8" w:rsidP="003C30C8">
          <w:pPr>
            <w:pStyle w:val="0CB70EF84C8549028CE3CEEC1EA6E367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657E0328CD654DA0AD6D5C51CF367B1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01934E-AEBE-4D05-A038-C18611FCC79D}"/>
      </w:docPartPr>
      <w:docPartBody>
        <w:p w:rsidR="005D3A06" w:rsidRDefault="001E11A7" w:rsidP="001E11A7">
          <w:pPr>
            <w:pStyle w:val="657E0328CD654DA0AD6D5C51CF367B1A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745D19CF91B348E8AF4769E512E3A4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B7234DE-BCC2-46DD-928F-01AA491D9A93}"/>
      </w:docPartPr>
      <w:docPartBody>
        <w:p w:rsidR="005D3A06" w:rsidRDefault="001E11A7" w:rsidP="001E11A7">
          <w:pPr>
            <w:pStyle w:val="745D19CF91B348E8AF4769E512E3A495"/>
          </w:pPr>
          <w:r w:rsidRPr="00514EF4">
            <w:rPr>
              <w:rStyle w:val="Textedelespacerserv"/>
            </w:rPr>
            <w:t>Choisissez un élément.</w:t>
          </w:r>
        </w:p>
      </w:docPartBody>
    </w:docPart>
    <w:docPart>
      <w:docPartPr>
        <w:name w:val="4CB672BC4CB44A46A7B642F9574AC5C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6B7541-3BF3-4D98-8FA3-9398FB5C2041}"/>
      </w:docPartPr>
      <w:docPartBody>
        <w:p w:rsidR="005D3A06" w:rsidRDefault="001E11A7" w:rsidP="001E11A7">
          <w:pPr>
            <w:pStyle w:val="4CB672BC4CB44A46A7B642F9574AC5C7"/>
          </w:pPr>
          <w:r w:rsidRPr="00514EF4">
            <w:rPr>
              <w:rStyle w:val="Textedelespacerserv"/>
            </w:rPr>
            <w:t>Choisissez un élément.</w:t>
          </w:r>
        </w:p>
      </w:docPartBody>
    </w:docPart>
    <w:docPart>
      <w:docPartPr>
        <w:name w:val="DFD819B5B2984930A1379FFF030076F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740327F-C0A8-4C29-993D-0A6EE6641C51}"/>
      </w:docPartPr>
      <w:docPartBody>
        <w:p w:rsidR="005D3A06" w:rsidRDefault="001E11A7" w:rsidP="001E11A7">
          <w:pPr>
            <w:pStyle w:val="DFD819B5B2984930A1379FFF030076F1"/>
          </w:pPr>
          <w:r w:rsidRPr="00514EF4">
            <w:rPr>
              <w:rStyle w:val="Textedelespacerserv"/>
            </w:rPr>
            <w:t>Choisissez un élément.</w:t>
          </w:r>
        </w:p>
      </w:docPartBody>
    </w:docPart>
    <w:docPart>
      <w:docPartPr>
        <w:name w:val="F66BC53A187443B5940BC7B15D24C6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1506602-A4FD-455C-BC61-B1EAE6720220}"/>
      </w:docPartPr>
      <w:docPartBody>
        <w:p w:rsidR="005D3A06" w:rsidRDefault="001E11A7" w:rsidP="001E11A7">
          <w:pPr>
            <w:pStyle w:val="F66BC53A187443B5940BC7B15D24C68A"/>
          </w:pPr>
          <w:r w:rsidRPr="00514EF4">
            <w:rPr>
              <w:rStyle w:val="Textedelespacerserv"/>
            </w:rPr>
            <w:t>Choisissez un élément.</w:t>
          </w:r>
        </w:p>
      </w:docPartBody>
    </w:docPart>
    <w:docPart>
      <w:docPartPr>
        <w:name w:val="644E6C4911474800A66420C4797613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DF9B138-69F8-4206-AD0F-722B466C2DB4}"/>
      </w:docPartPr>
      <w:docPartBody>
        <w:p w:rsidR="005D3A06" w:rsidRDefault="001E11A7" w:rsidP="001E11A7">
          <w:pPr>
            <w:pStyle w:val="644E6C4911474800A66420C47976132C"/>
          </w:pPr>
          <w:r w:rsidRPr="00514EF4">
            <w:rPr>
              <w:rStyle w:val="Textedelespacerserv"/>
            </w:rPr>
            <w:t>Choisissez un élément.</w:t>
          </w:r>
        </w:p>
      </w:docPartBody>
    </w:docPart>
    <w:docPart>
      <w:docPartPr>
        <w:name w:val="DAF8D5524D5344E285C2E5225C11D1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0C2A7AC-2ECC-42E3-B867-A07F52287C84}"/>
      </w:docPartPr>
      <w:docPartBody>
        <w:p w:rsidR="005D3A06" w:rsidRDefault="001E11A7" w:rsidP="001E11A7">
          <w:pPr>
            <w:pStyle w:val="DAF8D5524D5344E285C2E5225C11D19F"/>
          </w:pPr>
          <w:r w:rsidRPr="00514EF4">
            <w:rPr>
              <w:rStyle w:val="Textedelespacerserv"/>
            </w:rPr>
            <w:t>Choisissez un élément.</w:t>
          </w:r>
        </w:p>
      </w:docPartBody>
    </w:docPart>
    <w:docPart>
      <w:docPartPr>
        <w:name w:val="6BAEBCADE18745C491DB511A182013A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343A69D-2952-49DA-AE43-F4F64D7364E4}"/>
      </w:docPartPr>
      <w:docPartBody>
        <w:p w:rsidR="005D3A06" w:rsidRDefault="001E11A7" w:rsidP="001E11A7">
          <w:pPr>
            <w:pStyle w:val="6BAEBCADE18745C491DB511A182013A8"/>
          </w:pPr>
          <w:r w:rsidRPr="00514EF4">
            <w:rPr>
              <w:rStyle w:val="Textedelespacerserv"/>
            </w:rPr>
            <w:t>Choisissez un élément.</w:t>
          </w:r>
        </w:p>
      </w:docPartBody>
    </w:docPart>
    <w:docPart>
      <w:docPartPr>
        <w:name w:val="BBC7C01F00F640A08A0134C5095197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AFA1ADE-FAB4-49CC-A6E8-545D6AA3D012}"/>
      </w:docPartPr>
      <w:docPartBody>
        <w:p w:rsidR="005D3A06" w:rsidRDefault="001E11A7" w:rsidP="001E11A7">
          <w:pPr>
            <w:pStyle w:val="BBC7C01F00F640A08A0134C5095197E7"/>
          </w:pPr>
          <w:r w:rsidRPr="00514EF4">
            <w:rPr>
              <w:rStyle w:val="Textedelespacerserv"/>
            </w:rPr>
            <w:t>Choisissez un élément.</w:t>
          </w:r>
        </w:p>
      </w:docPartBody>
    </w:docPart>
    <w:docPart>
      <w:docPartPr>
        <w:name w:val="DA3DCA4AFA704C9D88C9FF6E064870B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6831FD8-B457-4D3F-BB8C-A32CA13BEC46}"/>
      </w:docPartPr>
      <w:docPartBody>
        <w:p w:rsidR="005D3A06" w:rsidRDefault="001E11A7" w:rsidP="001E11A7">
          <w:pPr>
            <w:pStyle w:val="DA3DCA4AFA704C9D88C9FF6E064870B6"/>
          </w:pPr>
          <w:r w:rsidRPr="00514EF4">
            <w:rPr>
              <w:rStyle w:val="Textedelespacerserv"/>
            </w:rPr>
            <w:t>Choisissez un élément.</w:t>
          </w:r>
        </w:p>
      </w:docPartBody>
    </w:docPart>
    <w:docPart>
      <w:docPartPr>
        <w:name w:val="60D01C40C67B4B4A903B6D057AE8B91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2F7EEFA-FC27-40E6-B6A5-C2C032F609DB}"/>
      </w:docPartPr>
      <w:docPartBody>
        <w:p w:rsidR="005D3A06" w:rsidRDefault="001E11A7" w:rsidP="001E11A7">
          <w:pPr>
            <w:pStyle w:val="60D01C40C67B4B4A903B6D057AE8B916"/>
          </w:pPr>
          <w:r w:rsidRPr="00514EF4">
            <w:rPr>
              <w:rStyle w:val="Textedelespacerserv"/>
            </w:rPr>
            <w:t>Choisissez un élément.</w:t>
          </w:r>
        </w:p>
      </w:docPartBody>
    </w:docPart>
    <w:docPart>
      <w:docPartPr>
        <w:name w:val="7CA4D70648E241ADA4C2A03B78A4F6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EC4D32A-DD14-4645-BB5D-D9A899BA51C9}"/>
      </w:docPartPr>
      <w:docPartBody>
        <w:p w:rsidR="00402C48" w:rsidRDefault="00402C48" w:rsidP="00402C48">
          <w:pPr>
            <w:pStyle w:val="7CA4D70648E241ADA4C2A03B78A4F674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1F694F957B854D09A9CDA2F64B89D0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B699E64-6989-489A-A18B-2A8E2F127805}"/>
      </w:docPartPr>
      <w:docPartBody>
        <w:p w:rsidR="00402C48" w:rsidRDefault="00402C48" w:rsidP="00402C48">
          <w:pPr>
            <w:pStyle w:val="1F694F957B854D09A9CDA2F64B89D0DC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0775B59D5A374F50A8AA10388D833EE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E15962-CBC0-4C7E-93D9-001F4271B8C0}"/>
      </w:docPartPr>
      <w:docPartBody>
        <w:p w:rsidR="00402C48" w:rsidRDefault="00402C48" w:rsidP="00402C48">
          <w:pPr>
            <w:pStyle w:val="0775B59D5A374F50A8AA10388D833EE6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FF48F55326454870AC965CFA0F46B6B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7BEB89-9D21-4FC0-BA6F-7D925D452458}"/>
      </w:docPartPr>
      <w:docPartBody>
        <w:p w:rsidR="00E70BF2" w:rsidRDefault="00502F25" w:rsidP="00502F25">
          <w:pPr>
            <w:pStyle w:val="FF48F55326454870AC965CFA0F46B6B8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C6B6B05DB17A40AA8188FB810371F35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40880A5-E52E-40DC-9DD8-FD8207D36B6C}"/>
      </w:docPartPr>
      <w:docPartBody>
        <w:p w:rsidR="00E70BF2" w:rsidRDefault="00502F25" w:rsidP="00502F25">
          <w:pPr>
            <w:pStyle w:val="C6B6B05DB17A40AA8188FB810371F35B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953E75CD55F4758B922DC385B295A4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92C6FB-5104-4644-900F-159B306B3099}"/>
      </w:docPartPr>
      <w:docPartBody>
        <w:p w:rsidR="00E70BF2" w:rsidRDefault="00502F25" w:rsidP="00502F25">
          <w:pPr>
            <w:pStyle w:val="2953E75CD55F4758B922DC385B295A4A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B9FAAE4E57B54117AAACA0341BA33AD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06B013D-5462-450F-B264-617D17E43402}"/>
      </w:docPartPr>
      <w:docPartBody>
        <w:p w:rsidR="00E70BF2" w:rsidRDefault="00502F25" w:rsidP="00502F25">
          <w:pPr>
            <w:pStyle w:val="B9FAAE4E57B54117AAACA0341BA33AD6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1F"/>
    <w:rsid w:val="00040A5D"/>
    <w:rsid w:val="00112490"/>
    <w:rsid w:val="00155FE5"/>
    <w:rsid w:val="00191452"/>
    <w:rsid w:val="001D7ABF"/>
    <w:rsid w:val="001E11A7"/>
    <w:rsid w:val="00210DB3"/>
    <w:rsid w:val="002162C5"/>
    <w:rsid w:val="00217013"/>
    <w:rsid w:val="002B2C3E"/>
    <w:rsid w:val="002C0304"/>
    <w:rsid w:val="0034005E"/>
    <w:rsid w:val="003421FF"/>
    <w:rsid w:val="00362A21"/>
    <w:rsid w:val="00384737"/>
    <w:rsid w:val="003B161F"/>
    <w:rsid w:val="003C30C8"/>
    <w:rsid w:val="003C4590"/>
    <w:rsid w:val="00402C48"/>
    <w:rsid w:val="00423649"/>
    <w:rsid w:val="00434EC1"/>
    <w:rsid w:val="004514F6"/>
    <w:rsid w:val="004627D0"/>
    <w:rsid w:val="00484F98"/>
    <w:rsid w:val="00502F25"/>
    <w:rsid w:val="0053239D"/>
    <w:rsid w:val="00577109"/>
    <w:rsid w:val="00586DD0"/>
    <w:rsid w:val="005B140A"/>
    <w:rsid w:val="005C721C"/>
    <w:rsid w:val="005D3A06"/>
    <w:rsid w:val="00673743"/>
    <w:rsid w:val="006C149F"/>
    <w:rsid w:val="006C4A9D"/>
    <w:rsid w:val="00726C6F"/>
    <w:rsid w:val="007C752D"/>
    <w:rsid w:val="008C3970"/>
    <w:rsid w:val="008D0BEC"/>
    <w:rsid w:val="008E280D"/>
    <w:rsid w:val="00900FCC"/>
    <w:rsid w:val="009468F7"/>
    <w:rsid w:val="009558B8"/>
    <w:rsid w:val="00992FC7"/>
    <w:rsid w:val="009C00EC"/>
    <w:rsid w:val="009C3366"/>
    <w:rsid w:val="00A1476C"/>
    <w:rsid w:val="00A46FD2"/>
    <w:rsid w:val="00A949A4"/>
    <w:rsid w:val="00A969B4"/>
    <w:rsid w:val="00AA373E"/>
    <w:rsid w:val="00AB2A4A"/>
    <w:rsid w:val="00AE2EA1"/>
    <w:rsid w:val="00B1116B"/>
    <w:rsid w:val="00B46D29"/>
    <w:rsid w:val="00B72A90"/>
    <w:rsid w:val="00BA28E3"/>
    <w:rsid w:val="00C7075C"/>
    <w:rsid w:val="00C72970"/>
    <w:rsid w:val="00C74B42"/>
    <w:rsid w:val="00D467F0"/>
    <w:rsid w:val="00DF487E"/>
    <w:rsid w:val="00E11B02"/>
    <w:rsid w:val="00E35253"/>
    <w:rsid w:val="00E64ABA"/>
    <w:rsid w:val="00E70BF2"/>
    <w:rsid w:val="00EC5E50"/>
    <w:rsid w:val="00F56C24"/>
    <w:rsid w:val="00FA0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502F25"/>
    <w:rPr>
      <w:color w:val="808080"/>
    </w:rPr>
  </w:style>
  <w:style w:type="paragraph" w:customStyle="1" w:styleId="4FEE43CB450D4200867DA4A9D5C1D95B">
    <w:name w:val="4FEE43CB450D4200867DA4A9D5C1D95B"/>
    <w:rsid w:val="00AE2EA1"/>
  </w:style>
  <w:style w:type="paragraph" w:customStyle="1" w:styleId="F75B645870014DB6B87B8E6583128011">
    <w:name w:val="F75B645870014DB6B87B8E6583128011"/>
    <w:rsid w:val="00AE2EA1"/>
  </w:style>
  <w:style w:type="paragraph" w:customStyle="1" w:styleId="093B1781F6D74E2C88AE80F290FE0314">
    <w:name w:val="093B1781F6D74E2C88AE80F290FE0314"/>
    <w:rsid w:val="00AE2EA1"/>
  </w:style>
  <w:style w:type="paragraph" w:customStyle="1" w:styleId="31EF28EBE0A347B7AB14ACD2C1BBF3CC">
    <w:name w:val="31EF28EBE0A347B7AB14ACD2C1BBF3CC"/>
    <w:rsid w:val="00AE2EA1"/>
  </w:style>
  <w:style w:type="paragraph" w:customStyle="1" w:styleId="C50082B5231142AE8EA7CD9874F7B94D">
    <w:name w:val="C50082B5231142AE8EA7CD9874F7B94D"/>
    <w:rsid w:val="00AE2EA1"/>
  </w:style>
  <w:style w:type="paragraph" w:customStyle="1" w:styleId="F5FDE07E96BD4EA1850CDC8D0E7AA0DB">
    <w:name w:val="F5FDE07E96BD4EA1850CDC8D0E7AA0DB"/>
    <w:rsid w:val="00AE2EA1"/>
  </w:style>
  <w:style w:type="paragraph" w:customStyle="1" w:styleId="145500A24C1949969CE0473BF204C84A">
    <w:name w:val="145500A24C1949969CE0473BF204C84A"/>
    <w:rsid w:val="00AE2EA1"/>
  </w:style>
  <w:style w:type="paragraph" w:customStyle="1" w:styleId="7ABD9BF77BA241CC9C4996904F7CF76C">
    <w:name w:val="7ABD9BF77BA241CC9C4996904F7CF76C"/>
    <w:rsid w:val="00AE2EA1"/>
  </w:style>
  <w:style w:type="paragraph" w:customStyle="1" w:styleId="382FCC08FDAB452080E828AC83C8FA8D">
    <w:name w:val="382FCC08FDAB452080E828AC83C8FA8D"/>
    <w:rsid w:val="00AE2EA1"/>
  </w:style>
  <w:style w:type="paragraph" w:customStyle="1" w:styleId="EF3F9C6454C2432695A62A00497CDA4A">
    <w:name w:val="EF3F9C6454C2432695A62A00497CDA4A"/>
    <w:rsid w:val="00AE2EA1"/>
  </w:style>
  <w:style w:type="paragraph" w:customStyle="1" w:styleId="97E95825B734442085D67C10F66A15B2">
    <w:name w:val="97E95825B734442085D67C10F66A15B2"/>
    <w:rsid w:val="00AE2EA1"/>
  </w:style>
  <w:style w:type="paragraph" w:customStyle="1" w:styleId="6C1A098F150445518DFC21E29F2BD088">
    <w:name w:val="6C1A098F150445518DFC21E29F2BD088"/>
    <w:rsid w:val="00AE2EA1"/>
  </w:style>
  <w:style w:type="paragraph" w:customStyle="1" w:styleId="159157EAB49D4C0C9BF7D329D62510DF">
    <w:name w:val="159157EAB49D4C0C9BF7D329D62510DF"/>
    <w:rsid w:val="00AE2EA1"/>
  </w:style>
  <w:style w:type="paragraph" w:customStyle="1" w:styleId="365F8343944D4C2CAA1D195469625236">
    <w:name w:val="365F8343944D4C2CAA1D195469625236"/>
    <w:rsid w:val="00AE2EA1"/>
  </w:style>
  <w:style w:type="paragraph" w:customStyle="1" w:styleId="430D9A207B2C4885A4B6081F9D1D82A2">
    <w:name w:val="430D9A207B2C4885A4B6081F9D1D82A2"/>
    <w:rsid w:val="00AE2EA1"/>
  </w:style>
  <w:style w:type="paragraph" w:customStyle="1" w:styleId="BD7CD90CE5624A4888AAADA5D10F28F3">
    <w:name w:val="BD7CD90CE5624A4888AAADA5D10F28F3"/>
    <w:rsid w:val="00AE2EA1"/>
  </w:style>
  <w:style w:type="paragraph" w:customStyle="1" w:styleId="F2221DDAC1BB4207A5B989A0412F99B6">
    <w:name w:val="F2221DDAC1BB4207A5B989A0412F99B6"/>
    <w:rsid w:val="00AE2EA1"/>
  </w:style>
  <w:style w:type="paragraph" w:customStyle="1" w:styleId="C16BA9EA6ECA4D268D59ADC0AEA4D0C4">
    <w:name w:val="C16BA9EA6ECA4D268D59ADC0AEA4D0C4"/>
    <w:rsid w:val="00AE2EA1"/>
  </w:style>
  <w:style w:type="paragraph" w:customStyle="1" w:styleId="93D1D68B33684F4483BD4A8EBF434759">
    <w:name w:val="93D1D68B33684F4483BD4A8EBF434759"/>
    <w:rsid w:val="00AE2EA1"/>
  </w:style>
  <w:style w:type="paragraph" w:customStyle="1" w:styleId="8BA690E7786F4E808270D7EBC1C6E99F">
    <w:name w:val="8BA690E7786F4E808270D7EBC1C6E99F"/>
    <w:rsid w:val="00AE2EA1"/>
  </w:style>
  <w:style w:type="paragraph" w:customStyle="1" w:styleId="1B6F809930654BAE9D47665B8E351D39">
    <w:name w:val="1B6F809930654BAE9D47665B8E351D39"/>
    <w:rsid w:val="00AE2EA1"/>
  </w:style>
  <w:style w:type="paragraph" w:customStyle="1" w:styleId="9D29ECA2967A496FA109167586BF620C">
    <w:name w:val="9D29ECA2967A496FA109167586BF620C"/>
    <w:rsid w:val="00AE2EA1"/>
  </w:style>
  <w:style w:type="paragraph" w:customStyle="1" w:styleId="D44401BEC820416AA034A9077D6A120B">
    <w:name w:val="D44401BEC820416AA034A9077D6A120B"/>
    <w:rsid w:val="00AE2EA1"/>
  </w:style>
  <w:style w:type="paragraph" w:customStyle="1" w:styleId="561A18FD01D7416E961D7371189BDEED">
    <w:name w:val="561A18FD01D7416E961D7371189BDEED"/>
    <w:rsid w:val="00AE2EA1"/>
  </w:style>
  <w:style w:type="paragraph" w:customStyle="1" w:styleId="8F0199959B7747EDA1FE61E868CF660E">
    <w:name w:val="8F0199959B7747EDA1FE61E868CF660E"/>
    <w:rsid w:val="00AE2EA1"/>
  </w:style>
  <w:style w:type="paragraph" w:customStyle="1" w:styleId="B0E0C082118742E4916039DF07246D9C">
    <w:name w:val="B0E0C082118742E4916039DF07246D9C"/>
    <w:rsid w:val="00AE2EA1"/>
  </w:style>
  <w:style w:type="paragraph" w:customStyle="1" w:styleId="4F49804D10554F18B9932D2B3A71DDF9">
    <w:name w:val="4F49804D10554F18B9932D2B3A71DDF9"/>
    <w:rsid w:val="00AE2EA1"/>
  </w:style>
  <w:style w:type="paragraph" w:customStyle="1" w:styleId="3705BC66331D4EFABA4B5ACE4AE43BF6">
    <w:name w:val="3705BC66331D4EFABA4B5ACE4AE43BF6"/>
    <w:rsid w:val="00AE2EA1"/>
  </w:style>
  <w:style w:type="paragraph" w:customStyle="1" w:styleId="AA7F23E9F9694F949FF659AFBD8348CC">
    <w:name w:val="AA7F23E9F9694F949FF659AFBD8348CC"/>
    <w:rsid w:val="00AE2EA1"/>
  </w:style>
  <w:style w:type="paragraph" w:customStyle="1" w:styleId="F27A9213FE48435F9358699877732C8C">
    <w:name w:val="F27A9213FE48435F9358699877732C8C"/>
    <w:rsid w:val="00AE2EA1"/>
  </w:style>
  <w:style w:type="paragraph" w:customStyle="1" w:styleId="D599AADD73264F9CB7D4056E7246CF7C">
    <w:name w:val="D599AADD73264F9CB7D4056E7246CF7C"/>
    <w:rsid w:val="00AE2EA1"/>
  </w:style>
  <w:style w:type="paragraph" w:customStyle="1" w:styleId="DA827E2084B54F71A2224F804A61E9A7">
    <w:name w:val="DA827E2084B54F71A2224F804A61E9A7"/>
    <w:rsid w:val="00AE2EA1"/>
  </w:style>
  <w:style w:type="paragraph" w:customStyle="1" w:styleId="3CB80F2270B742A190BB403781CC6127">
    <w:name w:val="3CB80F2270B742A190BB403781CC6127"/>
    <w:rsid w:val="00AE2EA1"/>
  </w:style>
  <w:style w:type="paragraph" w:customStyle="1" w:styleId="5C8A7FBB446944268E006759C2645F7E">
    <w:name w:val="5C8A7FBB446944268E006759C2645F7E"/>
    <w:rsid w:val="00AE2EA1"/>
  </w:style>
  <w:style w:type="paragraph" w:customStyle="1" w:styleId="2BC5B20D03284313ABE5AD26CDAD4176">
    <w:name w:val="2BC5B20D03284313ABE5AD26CDAD4176"/>
    <w:rsid w:val="00AE2EA1"/>
  </w:style>
  <w:style w:type="paragraph" w:customStyle="1" w:styleId="31FA6DD1F9204E0CA0C7425390EF2B31">
    <w:name w:val="31FA6DD1F9204E0CA0C7425390EF2B31"/>
    <w:rsid w:val="00AE2EA1"/>
  </w:style>
  <w:style w:type="paragraph" w:customStyle="1" w:styleId="E178CE65DE064F95A28C406608E9A04B">
    <w:name w:val="E178CE65DE064F95A28C406608E9A04B"/>
    <w:rsid w:val="00AE2EA1"/>
  </w:style>
  <w:style w:type="paragraph" w:customStyle="1" w:styleId="76E8047EA70C45E1A801F25741DDC7C0">
    <w:name w:val="76E8047EA70C45E1A801F25741DDC7C0"/>
    <w:rsid w:val="00AE2EA1"/>
  </w:style>
  <w:style w:type="paragraph" w:customStyle="1" w:styleId="03E82020A2F9417EBF54D46AFBEA7E61">
    <w:name w:val="03E82020A2F9417EBF54D46AFBEA7E61"/>
    <w:rsid w:val="00AE2EA1"/>
  </w:style>
  <w:style w:type="paragraph" w:customStyle="1" w:styleId="3DB3EF3E6FFF45039B3A5F711849545F">
    <w:name w:val="3DB3EF3E6FFF45039B3A5F711849545F"/>
    <w:rsid w:val="00AE2EA1"/>
  </w:style>
  <w:style w:type="paragraph" w:customStyle="1" w:styleId="064CC3375E8C4ABEA5FCBA31439A5A48">
    <w:name w:val="064CC3375E8C4ABEA5FCBA31439A5A48"/>
    <w:rsid w:val="00AE2EA1"/>
  </w:style>
  <w:style w:type="paragraph" w:customStyle="1" w:styleId="81B30A3CF84D42D0B1183F9172197BCE">
    <w:name w:val="81B30A3CF84D42D0B1183F9172197BCE"/>
    <w:rsid w:val="00AE2EA1"/>
  </w:style>
  <w:style w:type="paragraph" w:customStyle="1" w:styleId="77BF199B51824AAC92CB1FC87EA5E702">
    <w:name w:val="77BF199B51824AAC92CB1FC87EA5E702"/>
    <w:rsid w:val="00AE2EA1"/>
  </w:style>
  <w:style w:type="paragraph" w:customStyle="1" w:styleId="26F38290900F4CECB41E1FC60C40B6FF">
    <w:name w:val="26F38290900F4CECB41E1FC60C40B6FF"/>
    <w:rsid w:val="00AE2EA1"/>
  </w:style>
  <w:style w:type="paragraph" w:customStyle="1" w:styleId="3E01AA51431149569559A7EE6215810C">
    <w:name w:val="3E01AA51431149569559A7EE6215810C"/>
    <w:rsid w:val="00AE2EA1"/>
  </w:style>
  <w:style w:type="paragraph" w:customStyle="1" w:styleId="8BCF89BA90BC4A89BF50BA4156CC462B">
    <w:name w:val="8BCF89BA90BC4A89BF50BA4156CC462B"/>
    <w:rsid w:val="00AE2EA1"/>
  </w:style>
  <w:style w:type="paragraph" w:customStyle="1" w:styleId="8C9C7028FB21418AB233952B9E656852">
    <w:name w:val="8C9C7028FB21418AB233952B9E656852"/>
    <w:rsid w:val="00AE2EA1"/>
  </w:style>
  <w:style w:type="paragraph" w:customStyle="1" w:styleId="BC698CA12A91494684A9127358B19735">
    <w:name w:val="BC698CA12A91494684A9127358B19735"/>
    <w:rsid w:val="0053239D"/>
  </w:style>
  <w:style w:type="paragraph" w:customStyle="1" w:styleId="1828D98ED48249FB85DC120DA2838A99">
    <w:name w:val="1828D98ED48249FB85DC120DA2838A99"/>
    <w:rsid w:val="0053239D"/>
  </w:style>
  <w:style w:type="paragraph" w:customStyle="1" w:styleId="20093F2922924384B74D32F0EAC4A5C6">
    <w:name w:val="20093F2922924384B74D32F0EAC4A5C6"/>
    <w:rsid w:val="0053239D"/>
  </w:style>
  <w:style w:type="paragraph" w:customStyle="1" w:styleId="B9801E03698E4088A7E276638C916CF7">
    <w:name w:val="B9801E03698E4088A7E276638C916CF7"/>
    <w:rsid w:val="0053239D"/>
  </w:style>
  <w:style w:type="paragraph" w:customStyle="1" w:styleId="79841394AB924422BEFBDF6826381718">
    <w:name w:val="79841394AB924422BEFBDF6826381718"/>
    <w:rsid w:val="0053239D"/>
  </w:style>
  <w:style w:type="paragraph" w:customStyle="1" w:styleId="1DE92D223CB84F9BBF7AE6C81C8F57B6">
    <w:name w:val="1DE92D223CB84F9BBF7AE6C81C8F57B6"/>
    <w:rsid w:val="0053239D"/>
  </w:style>
  <w:style w:type="paragraph" w:customStyle="1" w:styleId="39B73FC7ED6B474085441F7AD540AC04">
    <w:name w:val="39B73FC7ED6B474085441F7AD540AC04"/>
    <w:rsid w:val="0053239D"/>
  </w:style>
  <w:style w:type="paragraph" w:customStyle="1" w:styleId="5D0159BC4F65449796D30E0EEC0D1549">
    <w:name w:val="5D0159BC4F65449796D30E0EEC0D1549"/>
    <w:rsid w:val="0053239D"/>
  </w:style>
  <w:style w:type="paragraph" w:customStyle="1" w:styleId="B6BC08D98EB84C24BE7AFC4931680703">
    <w:name w:val="B6BC08D98EB84C24BE7AFC4931680703"/>
    <w:rsid w:val="0053239D"/>
  </w:style>
  <w:style w:type="paragraph" w:customStyle="1" w:styleId="564E4A55C23146E38C981E6A3183303C">
    <w:name w:val="564E4A55C23146E38C981E6A3183303C"/>
    <w:rsid w:val="0053239D"/>
  </w:style>
  <w:style w:type="paragraph" w:customStyle="1" w:styleId="66906F2159824C56AFEAA2F26A0660C4">
    <w:name w:val="66906F2159824C56AFEAA2F26A0660C4"/>
    <w:rsid w:val="0053239D"/>
  </w:style>
  <w:style w:type="paragraph" w:customStyle="1" w:styleId="F07F146BD7714FA7AB8985D139686EF4">
    <w:name w:val="F07F146BD7714FA7AB8985D139686EF4"/>
    <w:rsid w:val="0053239D"/>
  </w:style>
  <w:style w:type="paragraph" w:customStyle="1" w:styleId="9887FD77DBC34B229E34657CE63ED442">
    <w:name w:val="9887FD77DBC34B229E34657CE63ED442"/>
    <w:rsid w:val="0053239D"/>
  </w:style>
  <w:style w:type="paragraph" w:customStyle="1" w:styleId="470E1126B3D448FA8802D5172CAF8970">
    <w:name w:val="470E1126B3D448FA8802D5172CAF8970"/>
    <w:rsid w:val="0053239D"/>
  </w:style>
  <w:style w:type="paragraph" w:customStyle="1" w:styleId="9EA28D523B494BAF8DCB4368C8F87BCF">
    <w:name w:val="9EA28D523B494BAF8DCB4368C8F87BCF"/>
    <w:rsid w:val="0053239D"/>
  </w:style>
  <w:style w:type="paragraph" w:customStyle="1" w:styleId="3B6F195917744F1980AABD24F3E289C9">
    <w:name w:val="3B6F195917744F1980AABD24F3E289C9"/>
    <w:rsid w:val="0053239D"/>
  </w:style>
  <w:style w:type="paragraph" w:customStyle="1" w:styleId="BE9BE99A439442CD9ADC40E50FE569E9">
    <w:name w:val="BE9BE99A439442CD9ADC40E50FE569E9"/>
    <w:rsid w:val="0053239D"/>
  </w:style>
  <w:style w:type="paragraph" w:customStyle="1" w:styleId="F081966E403945DDADD6B0AC6EA5973F">
    <w:name w:val="F081966E403945DDADD6B0AC6EA5973F"/>
    <w:rsid w:val="0053239D"/>
  </w:style>
  <w:style w:type="paragraph" w:customStyle="1" w:styleId="02F63302AFF94FD99CC33F1B26BC8800">
    <w:name w:val="02F63302AFF94FD99CC33F1B26BC8800"/>
    <w:rsid w:val="0053239D"/>
  </w:style>
  <w:style w:type="paragraph" w:customStyle="1" w:styleId="0AD9A0B16D104A62B794D20F802BD295">
    <w:name w:val="0AD9A0B16D104A62B794D20F802BD295"/>
    <w:rsid w:val="0053239D"/>
  </w:style>
  <w:style w:type="paragraph" w:customStyle="1" w:styleId="AF759FE386D94664A4A5B2E79F397DB2">
    <w:name w:val="AF759FE386D94664A4A5B2E79F397DB2"/>
    <w:rsid w:val="0053239D"/>
  </w:style>
  <w:style w:type="paragraph" w:customStyle="1" w:styleId="E089A0A20D4E477293E233AD107E18B9">
    <w:name w:val="E089A0A20D4E477293E233AD107E18B9"/>
    <w:rsid w:val="0053239D"/>
  </w:style>
  <w:style w:type="paragraph" w:customStyle="1" w:styleId="BFCECF7038704A478497F88F514AC836">
    <w:name w:val="BFCECF7038704A478497F88F514AC836"/>
    <w:rsid w:val="0053239D"/>
  </w:style>
  <w:style w:type="paragraph" w:customStyle="1" w:styleId="1D2C118F8C5C4A3FA3B8DBA96DE571A0">
    <w:name w:val="1D2C118F8C5C4A3FA3B8DBA96DE571A0"/>
    <w:rsid w:val="0053239D"/>
  </w:style>
  <w:style w:type="paragraph" w:customStyle="1" w:styleId="44E04D058D56417C8BE9BF4C3A398249">
    <w:name w:val="44E04D058D56417C8BE9BF4C3A398249"/>
    <w:rsid w:val="0053239D"/>
  </w:style>
  <w:style w:type="paragraph" w:customStyle="1" w:styleId="138DD180C5D34DD4BE08BD9E47DBE986">
    <w:name w:val="138DD180C5D34DD4BE08BD9E47DBE986"/>
    <w:rsid w:val="0053239D"/>
  </w:style>
  <w:style w:type="paragraph" w:customStyle="1" w:styleId="3B4DE26B6EBF4EF9B8BD1C89754D6B7E">
    <w:name w:val="3B4DE26B6EBF4EF9B8BD1C89754D6B7E"/>
    <w:rsid w:val="0053239D"/>
  </w:style>
  <w:style w:type="paragraph" w:customStyle="1" w:styleId="347F6DB43AB9420EABC441E2CA3EA50C">
    <w:name w:val="347F6DB43AB9420EABC441E2CA3EA50C"/>
    <w:rsid w:val="0053239D"/>
  </w:style>
  <w:style w:type="paragraph" w:customStyle="1" w:styleId="49451FB39F234754A733760EA304F460">
    <w:name w:val="49451FB39F234754A733760EA304F460"/>
    <w:rsid w:val="009C3366"/>
  </w:style>
  <w:style w:type="paragraph" w:customStyle="1" w:styleId="EC17A36D5EDE493EA97070EE9F3D4013">
    <w:name w:val="EC17A36D5EDE493EA97070EE9F3D4013"/>
    <w:rsid w:val="009C3366"/>
  </w:style>
  <w:style w:type="paragraph" w:customStyle="1" w:styleId="DE7F0F3449AD415F86A9A2E94CF30972">
    <w:name w:val="DE7F0F3449AD415F86A9A2E94CF30972"/>
    <w:rsid w:val="009C3366"/>
  </w:style>
  <w:style w:type="paragraph" w:customStyle="1" w:styleId="8524A6BE5EBA41ECA720286AD70F9FDB">
    <w:name w:val="8524A6BE5EBA41ECA720286AD70F9FDB"/>
    <w:rsid w:val="009C3366"/>
  </w:style>
  <w:style w:type="paragraph" w:customStyle="1" w:styleId="428A030636454711BC4A0BA981849561">
    <w:name w:val="428A030636454711BC4A0BA981849561"/>
    <w:rsid w:val="005C721C"/>
  </w:style>
  <w:style w:type="paragraph" w:customStyle="1" w:styleId="CE8F280CAC454E0E931ADDE5FD433826">
    <w:name w:val="CE8F280CAC454E0E931ADDE5FD433826"/>
    <w:rsid w:val="005C721C"/>
  </w:style>
  <w:style w:type="paragraph" w:customStyle="1" w:styleId="B177B9A6E08C42C1B1CA5490DCAD2799">
    <w:name w:val="B177B9A6E08C42C1B1CA5490DCAD2799"/>
    <w:rsid w:val="005C721C"/>
  </w:style>
  <w:style w:type="paragraph" w:customStyle="1" w:styleId="2181C85FA81C45A981F6E59A49C68602">
    <w:name w:val="2181C85FA81C45A981F6E59A49C68602"/>
    <w:rsid w:val="005C721C"/>
  </w:style>
  <w:style w:type="paragraph" w:customStyle="1" w:styleId="F2D7573B61E64AE49997B3CE16930E42">
    <w:name w:val="F2D7573B61E64AE49997B3CE16930E42"/>
    <w:rsid w:val="005C721C"/>
  </w:style>
  <w:style w:type="paragraph" w:customStyle="1" w:styleId="4B13599E74944B5683814B98A83C6FFE">
    <w:name w:val="4B13599E74944B5683814B98A83C6FFE"/>
    <w:rsid w:val="005C721C"/>
  </w:style>
  <w:style w:type="paragraph" w:customStyle="1" w:styleId="1A65002D6376450F8077B028B07B3570">
    <w:name w:val="1A65002D6376450F8077B028B07B3570"/>
    <w:rsid w:val="005C721C"/>
  </w:style>
  <w:style w:type="paragraph" w:customStyle="1" w:styleId="06CE23F77C3A461FB3EDD12DDB148651">
    <w:name w:val="06CE23F77C3A461FB3EDD12DDB148651"/>
    <w:rsid w:val="005C721C"/>
  </w:style>
  <w:style w:type="paragraph" w:customStyle="1" w:styleId="A39A37A0C84B413F82CA785ED2354866">
    <w:name w:val="A39A37A0C84B413F82CA785ED2354866"/>
    <w:rsid w:val="005C721C"/>
  </w:style>
  <w:style w:type="paragraph" w:customStyle="1" w:styleId="5BBA3969A447407F83BE18B044B992E8">
    <w:name w:val="5BBA3969A447407F83BE18B044B992E8"/>
    <w:rsid w:val="005C721C"/>
  </w:style>
  <w:style w:type="paragraph" w:customStyle="1" w:styleId="FF5E0D7AF4874361AB6DEFDC2E2958B1">
    <w:name w:val="FF5E0D7AF4874361AB6DEFDC2E2958B1"/>
    <w:rsid w:val="005C721C"/>
  </w:style>
  <w:style w:type="paragraph" w:customStyle="1" w:styleId="D1B6B3250B4342048DE08C8C8BC75BE2">
    <w:name w:val="D1B6B3250B4342048DE08C8C8BC75BE2"/>
    <w:rsid w:val="005C721C"/>
  </w:style>
  <w:style w:type="paragraph" w:customStyle="1" w:styleId="28AA7B380D004B818224FDE546F4D0EC">
    <w:name w:val="28AA7B380D004B818224FDE546F4D0EC"/>
    <w:rsid w:val="005C721C"/>
  </w:style>
  <w:style w:type="paragraph" w:customStyle="1" w:styleId="5C321475FBD34D9DA919A560C59659ED">
    <w:name w:val="5C321475FBD34D9DA919A560C59659ED"/>
    <w:rsid w:val="005C721C"/>
  </w:style>
  <w:style w:type="paragraph" w:customStyle="1" w:styleId="0EEFE154429E4C16B6D524FA59D37BB2">
    <w:name w:val="0EEFE154429E4C16B6D524FA59D37BB2"/>
    <w:rsid w:val="005C721C"/>
  </w:style>
  <w:style w:type="paragraph" w:customStyle="1" w:styleId="92C7376DEF7C421696825CBFE212D9D8">
    <w:name w:val="92C7376DEF7C421696825CBFE212D9D8"/>
    <w:rsid w:val="005C721C"/>
  </w:style>
  <w:style w:type="paragraph" w:customStyle="1" w:styleId="D7ABAB49A326402FADD98B0BA991B138">
    <w:name w:val="D7ABAB49A326402FADD98B0BA991B138"/>
    <w:rsid w:val="005C721C"/>
  </w:style>
  <w:style w:type="paragraph" w:customStyle="1" w:styleId="960DEB72300B457CB5751D1BB2CAC377">
    <w:name w:val="960DEB72300B457CB5751D1BB2CAC377"/>
    <w:rsid w:val="005C721C"/>
  </w:style>
  <w:style w:type="paragraph" w:customStyle="1" w:styleId="6822D2FFEDFA4FA38E610FA7D63FA487">
    <w:name w:val="6822D2FFEDFA4FA38E610FA7D63FA487"/>
    <w:rsid w:val="005C721C"/>
  </w:style>
  <w:style w:type="paragraph" w:customStyle="1" w:styleId="75FCB68C8E33460F80FBC996B01FEC84">
    <w:name w:val="75FCB68C8E33460F80FBC996B01FEC84"/>
    <w:rsid w:val="005C721C"/>
  </w:style>
  <w:style w:type="paragraph" w:customStyle="1" w:styleId="47DF73121753478CB8470A50069C4910">
    <w:name w:val="47DF73121753478CB8470A50069C4910"/>
    <w:rsid w:val="005C721C"/>
  </w:style>
  <w:style w:type="paragraph" w:customStyle="1" w:styleId="31751F196E2B4CB59AA4586509A9941C">
    <w:name w:val="31751F196E2B4CB59AA4586509A9941C"/>
    <w:rsid w:val="005C721C"/>
  </w:style>
  <w:style w:type="paragraph" w:customStyle="1" w:styleId="999773600C4249C683C3EB3EBC02514D">
    <w:name w:val="999773600C4249C683C3EB3EBC02514D"/>
    <w:rsid w:val="005C721C"/>
  </w:style>
  <w:style w:type="paragraph" w:customStyle="1" w:styleId="EAC2B4F60FA34AF2B109CAF56A85B36A">
    <w:name w:val="EAC2B4F60FA34AF2B109CAF56A85B36A"/>
    <w:rsid w:val="005C721C"/>
  </w:style>
  <w:style w:type="paragraph" w:customStyle="1" w:styleId="AAAB553F8119403D808D0311139E4336">
    <w:name w:val="AAAB553F8119403D808D0311139E4336"/>
    <w:rsid w:val="005C721C"/>
  </w:style>
  <w:style w:type="paragraph" w:customStyle="1" w:styleId="D4601ECE032B41EA844B51CFE6826843">
    <w:name w:val="D4601ECE032B41EA844B51CFE6826843"/>
    <w:rsid w:val="005C721C"/>
  </w:style>
  <w:style w:type="paragraph" w:customStyle="1" w:styleId="1CE88703263F43B4AE734AD408CB2D8A">
    <w:name w:val="1CE88703263F43B4AE734AD408CB2D8A"/>
    <w:rsid w:val="005C721C"/>
  </w:style>
  <w:style w:type="paragraph" w:customStyle="1" w:styleId="B4C00CDDBB494824A891EBED01F3A47F">
    <w:name w:val="B4C00CDDBB494824A891EBED01F3A47F"/>
    <w:rsid w:val="005C721C"/>
  </w:style>
  <w:style w:type="paragraph" w:customStyle="1" w:styleId="767B9848072B474684A7EC296360DFC6">
    <w:name w:val="767B9848072B474684A7EC296360DFC6"/>
    <w:rsid w:val="005C721C"/>
  </w:style>
  <w:style w:type="paragraph" w:customStyle="1" w:styleId="0ABC4F39417B4EBEA7FA3EA3E14CF491">
    <w:name w:val="0ABC4F39417B4EBEA7FA3EA3E14CF491"/>
    <w:rsid w:val="005C721C"/>
  </w:style>
  <w:style w:type="paragraph" w:customStyle="1" w:styleId="0C497573148B4E80B20B78D28EB88370">
    <w:name w:val="0C497573148B4E80B20B78D28EB88370"/>
    <w:rsid w:val="005C721C"/>
  </w:style>
  <w:style w:type="paragraph" w:customStyle="1" w:styleId="9BA6602858D645A09AD682AAA4E429C2">
    <w:name w:val="9BA6602858D645A09AD682AAA4E429C2"/>
    <w:rsid w:val="005C721C"/>
  </w:style>
  <w:style w:type="paragraph" w:customStyle="1" w:styleId="5F840E612D8A4BD6BE45AFE6FD0BCEB5">
    <w:name w:val="5F840E612D8A4BD6BE45AFE6FD0BCEB5"/>
    <w:rsid w:val="005C721C"/>
  </w:style>
  <w:style w:type="paragraph" w:customStyle="1" w:styleId="2298DEF66BED4A2E94E1F6AEF4E9CA70">
    <w:name w:val="2298DEF66BED4A2E94E1F6AEF4E9CA70"/>
    <w:rsid w:val="005C721C"/>
  </w:style>
  <w:style w:type="paragraph" w:customStyle="1" w:styleId="356F58147AC94EFF9151B02BD0104D60">
    <w:name w:val="356F58147AC94EFF9151B02BD0104D60"/>
    <w:rsid w:val="005C721C"/>
  </w:style>
  <w:style w:type="paragraph" w:customStyle="1" w:styleId="3931D17C5B0E41AA98B2E81FF3BF10D0">
    <w:name w:val="3931D17C5B0E41AA98B2E81FF3BF10D0"/>
    <w:rsid w:val="005C721C"/>
  </w:style>
  <w:style w:type="paragraph" w:customStyle="1" w:styleId="AE0B9C1349754C7BB3E5D685F7038542">
    <w:name w:val="AE0B9C1349754C7BB3E5D685F7038542"/>
    <w:rsid w:val="005C721C"/>
  </w:style>
  <w:style w:type="paragraph" w:customStyle="1" w:styleId="7CA83806C6B24FC6A971F671394D492B">
    <w:name w:val="7CA83806C6B24FC6A971F671394D492B"/>
    <w:rsid w:val="005C721C"/>
  </w:style>
  <w:style w:type="paragraph" w:customStyle="1" w:styleId="B87413674FC74B0BAD197D8285841A97">
    <w:name w:val="B87413674FC74B0BAD197D8285841A97"/>
    <w:rsid w:val="005C721C"/>
  </w:style>
  <w:style w:type="paragraph" w:customStyle="1" w:styleId="63DD54B3E22141EB9B0926151F09BA75">
    <w:name w:val="63DD54B3E22141EB9B0926151F09BA75"/>
    <w:rsid w:val="005C721C"/>
  </w:style>
  <w:style w:type="paragraph" w:customStyle="1" w:styleId="6D7FFB5B326B44939D9C46BD32464E2C">
    <w:name w:val="6D7FFB5B326B44939D9C46BD32464E2C"/>
    <w:rsid w:val="005C721C"/>
  </w:style>
  <w:style w:type="paragraph" w:customStyle="1" w:styleId="461078DF856146AAA48E6625EB20E5F5">
    <w:name w:val="461078DF856146AAA48E6625EB20E5F5"/>
    <w:rsid w:val="005C721C"/>
  </w:style>
  <w:style w:type="paragraph" w:customStyle="1" w:styleId="78FEFD2398674FE6BBEA0117FD21DC9A">
    <w:name w:val="78FEFD2398674FE6BBEA0117FD21DC9A"/>
    <w:rsid w:val="005C721C"/>
  </w:style>
  <w:style w:type="paragraph" w:customStyle="1" w:styleId="77519B891B9C437AB2FB5950614468A9">
    <w:name w:val="77519B891B9C437AB2FB5950614468A9"/>
    <w:rsid w:val="005C721C"/>
  </w:style>
  <w:style w:type="paragraph" w:customStyle="1" w:styleId="30D0F4202ACC4143AE79BFD8CC3CBE8A">
    <w:name w:val="30D0F4202ACC4143AE79BFD8CC3CBE8A"/>
    <w:rsid w:val="005C721C"/>
  </w:style>
  <w:style w:type="paragraph" w:customStyle="1" w:styleId="97CCE504FB4C4FBF8DAD573906298734">
    <w:name w:val="97CCE504FB4C4FBF8DAD573906298734"/>
    <w:rsid w:val="005C721C"/>
  </w:style>
  <w:style w:type="paragraph" w:customStyle="1" w:styleId="3D7CB2FD61B0462693E2D5CFE90B1B44">
    <w:name w:val="3D7CB2FD61B0462693E2D5CFE90B1B44"/>
    <w:rsid w:val="005C721C"/>
  </w:style>
  <w:style w:type="paragraph" w:customStyle="1" w:styleId="1CAB2D9FD49E44809E0C40FDCF3BA849">
    <w:name w:val="1CAB2D9FD49E44809E0C40FDCF3BA849"/>
    <w:rsid w:val="005C721C"/>
  </w:style>
  <w:style w:type="paragraph" w:customStyle="1" w:styleId="DBFE9EA1CAF445E4A78E45B8EB8FB14E">
    <w:name w:val="DBFE9EA1CAF445E4A78E45B8EB8FB14E"/>
    <w:rsid w:val="005C721C"/>
  </w:style>
  <w:style w:type="paragraph" w:customStyle="1" w:styleId="BCD7C3BBDC8C4094AA000D3A20608E7B">
    <w:name w:val="BCD7C3BBDC8C4094AA000D3A20608E7B"/>
    <w:rsid w:val="003C30C8"/>
  </w:style>
  <w:style w:type="paragraph" w:customStyle="1" w:styleId="0CB70EF84C8549028CE3CEEC1EA6E367">
    <w:name w:val="0CB70EF84C8549028CE3CEEC1EA6E367"/>
    <w:rsid w:val="003C30C8"/>
  </w:style>
  <w:style w:type="paragraph" w:customStyle="1" w:styleId="21590D28786C470C9A4F8F9249F7E94D">
    <w:name w:val="21590D28786C470C9A4F8F9249F7E94D"/>
    <w:rsid w:val="003C30C8"/>
  </w:style>
  <w:style w:type="paragraph" w:customStyle="1" w:styleId="06EEBB8B144E4B3FB82C5377CE72D3CF">
    <w:name w:val="06EEBB8B144E4B3FB82C5377CE72D3CF"/>
    <w:rsid w:val="003C30C8"/>
  </w:style>
  <w:style w:type="paragraph" w:customStyle="1" w:styleId="8B76548EE750400387F427B6F3040C8C">
    <w:name w:val="8B76548EE750400387F427B6F3040C8C"/>
    <w:rsid w:val="003C30C8"/>
  </w:style>
  <w:style w:type="paragraph" w:customStyle="1" w:styleId="9144D2C7137140F58F7D7363BB6E95AE">
    <w:name w:val="9144D2C7137140F58F7D7363BB6E95AE"/>
    <w:rsid w:val="003C30C8"/>
  </w:style>
  <w:style w:type="paragraph" w:customStyle="1" w:styleId="E2CED52166614139965B316C4EB05645">
    <w:name w:val="E2CED52166614139965B316C4EB05645"/>
    <w:rsid w:val="003C30C8"/>
  </w:style>
  <w:style w:type="paragraph" w:customStyle="1" w:styleId="54CE3C4CAB544C3EB3EB2C460792E96C">
    <w:name w:val="54CE3C4CAB544C3EB3EB2C460792E96C"/>
    <w:rsid w:val="003C30C8"/>
  </w:style>
  <w:style w:type="paragraph" w:customStyle="1" w:styleId="A69BE230F08645E5A8BA434137761D73">
    <w:name w:val="A69BE230F08645E5A8BA434137761D73"/>
    <w:rsid w:val="003C30C8"/>
  </w:style>
  <w:style w:type="paragraph" w:customStyle="1" w:styleId="05E5EA339C754EE291A02C6BAB0EA811">
    <w:name w:val="05E5EA339C754EE291A02C6BAB0EA811"/>
    <w:rsid w:val="003C30C8"/>
  </w:style>
  <w:style w:type="paragraph" w:customStyle="1" w:styleId="31F8CDC071134F7DA981E1A91EE6AB3D">
    <w:name w:val="31F8CDC071134F7DA981E1A91EE6AB3D"/>
    <w:rsid w:val="003C30C8"/>
  </w:style>
  <w:style w:type="paragraph" w:customStyle="1" w:styleId="067FDAA89F474A73AE84A613334BCF66">
    <w:name w:val="067FDAA89F474A73AE84A613334BCF66"/>
    <w:rsid w:val="003C30C8"/>
  </w:style>
  <w:style w:type="paragraph" w:customStyle="1" w:styleId="FD25A1BA090643E2813ACC16FC919EDF">
    <w:name w:val="FD25A1BA090643E2813ACC16FC919EDF"/>
    <w:rsid w:val="003C30C8"/>
  </w:style>
  <w:style w:type="paragraph" w:customStyle="1" w:styleId="6024F7B8057C4DE4BCCC96F94E468912">
    <w:name w:val="6024F7B8057C4DE4BCCC96F94E468912"/>
    <w:rsid w:val="003C30C8"/>
  </w:style>
  <w:style w:type="paragraph" w:customStyle="1" w:styleId="988BA15B15CA4FDB95B7B8997AB5810C">
    <w:name w:val="988BA15B15CA4FDB95B7B8997AB5810C"/>
    <w:rsid w:val="003C30C8"/>
  </w:style>
  <w:style w:type="paragraph" w:customStyle="1" w:styleId="42F0493DBA754E0EAA7953E7E3C74A4D">
    <w:name w:val="42F0493DBA754E0EAA7953E7E3C74A4D"/>
    <w:rsid w:val="003C30C8"/>
  </w:style>
  <w:style w:type="paragraph" w:customStyle="1" w:styleId="7306405B71234675B55E69B2DEBD4A63">
    <w:name w:val="7306405B71234675B55E69B2DEBD4A63"/>
    <w:rsid w:val="003C30C8"/>
  </w:style>
  <w:style w:type="paragraph" w:customStyle="1" w:styleId="85FB600B1E1F4071B596C9424A37F732">
    <w:name w:val="85FB600B1E1F4071B596C9424A37F732"/>
    <w:rsid w:val="003C30C8"/>
  </w:style>
  <w:style w:type="paragraph" w:customStyle="1" w:styleId="FC9CADAE0B56412099A534E72EACB7BB">
    <w:name w:val="FC9CADAE0B56412099A534E72EACB7BB"/>
    <w:rsid w:val="003C30C8"/>
  </w:style>
  <w:style w:type="paragraph" w:customStyle="1" w:styleId="35FCAEC28B2C49369F4BE96F28C4F1F6">
    <w:name w:val="35FCAEC28B2C49369F4BE96F28C4F1F6"/>
    <w:rsid w:val="003C30C8"/>
  </w:style>
  <w:style w:type="paragraph" w:customStyle="1" w:styleId="A4C9CDC9E3FD4FA6AC5DF5680E99B5D5">
    <w:name w:val="A4C9CDC9E3FD4FA6AC5DF5680E99B5D5"/>
    <w:rsid w:val="003C30C8"/>
  </w:style>
  <w:style w:type="paragraph" w:customStyle="1" w:styleId="E3CCCF725EF24BB79F2C4F1A88D9C33C">
    <w:name w:val="E3CCCF725EF24BB79F2C4F1A88D9C33C"/>
    <w:rsid w:val="003C30C8"/>
  </w:style>
  <w:style w:type="paragraph" w:customStyle="1" w:styleId="D83107E3FF944E3FA6D0BB8AA337873C">
    <w:name w:val="D83107E3FF944E3FA6D0BB8AA337873C"/>
    <w:rsid w:val="00673743"/>
  </w:style>
  <w:style w:type="paragraph" w:customStyle="1" w:styleId="44FAC716FD244617A79E505870ED2E4D">
    <w:name w:val="44FAC716FD244617A79E505870ED2E4D"/>
    <w:rsid w:val="00040A5D"/>
  </w:style>
  <w:style w:type="paragraph" w:customStyle="1" w:styleId="83CB8B4532E44A33AEC530E83D03D633">
    <w:name w:val="83CB8B4532E44A33AEC530E83D03D633"/>
    <w:rsid w:val="00040A5D"/>
  </w:style>
  <w:style w:type="paragraph" w:customStyle="1" w:styleId="7927C1259A484062AECCFEBA74C823E6">
    <w:name w:val="7927C1259A484062AECCFEBA74C823E6"/>
    <w:rsid w:val="00040A5D"/>
  </w:style>
  <w:style w:type="paragraph" w:customStyle="1" w:styleId="5DA88344E82C48C0865D8BA871D271F1">
    <w:name w:val="5DA88344E82C48C0865D8BA871D271F1"/>
    <w:rsid w:val="00040A5D"/>
  </w:style>
  <w:style w:type="paragraph" w:customStyle="1" w:styleId="E89C5DD54A3A48E89EC4543BF001FE63">
    <w:name w:val="E89C5DD54A3A48E89EC4543BF001FE63"/>
    <w:rsid w:val="00040A5D"/>
  </w:style>
  <w:style w:type="paragraph" w:customStyle="1" w:styleId="6962F0388013491A9C75B6FD8963396E">
    <w:name w:val="6962F0388013491A9C75B6FD8963396E"/>
    <w:rsid w:val="00040A5D"/>
  </w:style>
  <w:style w:type="paragraph" w:customStyle="1" w:styleId="0BC9213243FD4DB6B91E12F96FF21C6D">
    <w:name w:val="0BC9213243FD4DB6B91E12F96FF21C6D"/>
    <w:rsid w:val="00040A5D"/>
  </w:style>
  <w:style w:type="paragraph" w:customStyle="1" w:styleId="66B49FD643F4470C9F48CF1F40E51C5C">
    <w:name w:val="66B49FD643F4470C9F48CF1F40E51C5C"/>
    <w:rsid w:val="00040A5D"/>
  </w:style>
  <w:style w:type="paragraph" w:customStyle="1" w:styleId="F08BD6315FD74567B21236474B89CEB4">
    <w:name w:val="F08BD6315FD74567B21236474B89CEB4"/>
    <w:rsid w:val="00217013"/>
  </w:style>
  <w:style w:type="paragraph" w:customStyle="1" w:styleId="7707C29B74B44C159DB09417E25A6EC8">
    <w:name w:val="7707C29B74B44C159DB09417E25A6EC8"/>
    <w:rsid w:val="00217013"/>
  </w:style>
  <w:style w:type="paragraph" w:customStyle="1" w:styleId="FF5119331D9344B18F0219B3E7806FFA">
    <w:name w:val="FF5119331D9344B18F0219B3E7806FFA"/>
    <w:rsid w:val="00217013"/>
  </w:style>
  <w:style w:type="paragraph" w:customStyle="1" w:styleId="E5A9D81EE9E04AF58D64690361C9706E">
    <w:name w:val="E5A9D81EE9E04AF58D64690361C9706E"/>
    <w:rsid w:val="00217013"/>
  </w:style>
  <w:style w:type="paragraph" w:customStyle="1" w:styleId="F24E0E7F92E049FFBC071566ECEC3EFB">
    <w:name w:val="F24E0E7F92E049FFBC071566ECEC3EFB"/>
    <w:rsid w:val="00217013"/>
  </w:style>
  <w:style w:type="paragraph" w:customStyle="1" w:styleId="2648AE5923374E92A0B022CE924FDEF2">
    <w:name w:val="2648AE5923374E92A0B022CE924FDEF2"/>
    <w:rsid w:val="00217013"/>
  </w:style>
  <w:style w:type="paragraph" w:customStyle="1" w:styleId="BF46503160DD4F11847047DE313DA159">
    <w:name w:val="BF46503160DD4F11847047DE313DA159"/>
    <w:rsid w:val="00217013"/>
  </w:style>
  <w:style w:type="paragraph" w:customStyle="1" w:styleId="7095ACB3C8724A5DB66689EF9D89284D">
    <w:name w:val="7095ACB3C8724A5DB66689EF9D89284D"/>
    <w:rsid w:val="00217013"/>
  </w:style>
  <w:style w:type="paragraph" w:customStyle="1" w:styleId="4B26FEC3765C4CD9BC5275E94E89E0C5">
    <w:name w:val="4B26FEC3765C4CD9BC5275E94E89E0C5"/>
    <w:rsid w:val="00217013"/>
  </w:style>
  <w:style w:type="paragraph" w:customStyle="1" w:styleId="573AAB40C7804CDFA53AE86D2E4C513A">
    <w:name w:val="573AAB40C7804CDFA53AE86D2E4C513A"/>
    <w:rsid w:val="00217013"/>
  </w:style>
  <w:style w:type="paragraph" w:customStyle="1" w:styleId="DC04B0A511A44DAA885778EFBD3C56E8">
    <w:name w:val="DC04B0A511A44DAA885778EFBD3C56E8"/>
    <w:rsid w:val="00217013"/>
  </w:style>
  <w:style w:type="paragraph" w:customStyle="1" w:styleId="CD4DC1F9DEEE49DE9D6B01F4FD4EC44D">
    <w:name w:val="CD4DC1F9DEEE49DE9D6B01F4FD4EC44D"/>
    <w:rsid w:val="00217013"/>
  </w:style>
  <w:style w:type="paragraph" w:customStyle="1" w:styleId="4B80FB04C709479392932B00FC65FD54">
    <w:name w:val="4B80FB04C709479392932B00FC65FD54"/>
    <w:rsid w:val="00217013"/>
  </w:style>
  <w:style w:type="paragraph" w:customStyle="1" w:styleId="A3BBA2105EF84E8AB69721AE613A070B">
    <w:name w:val="A3BBA2105EF84E8AB69721AE613A070B"/>
    <w:rsid w:val="00217013"/>
  </w:style>
  <w:style w:type="paragraph" w:customStyle="1" w:styleId="D331C00217BD43AFA2EB5F9F0C39CCAD">
    <w:name w:val="D331C00217BD43AFA2EB5F9F0C39CCAD"/>
    <w:rsid w:val="00217013"/>
  </w:style>
  <w:style w:type="paragraph" w:customStyle="1" w:styleId="4FF5A02575A64F7DA82EC612971748C7">
    <w:name w:val="4FF5A02575A64F7DA82EC612971748C7"/>
    <w:rsid w:val="00217013"/>
  </w:style>
  <w:style w:type="paragraph" w:customStyle="1" w:styleId="85ED378676004EB4A8D2AFA53EEA1815">
    <w:name w:val="85ED378676004EB4A8D2AFA53EEA1815"/>
    <w:rsid w:val="00217013"/>
  </w:style>
  <w:style w:type="paragraph" w:customStyle="1" w:styleId="EC2B1923E4C743C09A03F39E5633CB40">
    <w:name w:val="EC2B1923E4C743C09A03F39E5633CB40"/>
    <w:rsid w:val="00217013"/>
  </w:style>
  <w:style w:type="paragraph" w:customStyle="1" w:styleId="4A1DE071AAC8457FB0A9566112494D15">
    <w:name w:val="4A1DE071AAC8457FB0A9566112494D15"/>
    <w:rsid w:val="00217013"/>
  </w:style>
  <w:style w:type="paragraph" w:customStyle="1" w:styleId="4934D82CEA604093B9C0867EDE64B895">
    <w:name w:val="4934D82CEA604093B9C0867EDE64B895"/>
    <w:rsid w:val="00217013"/>
  </w:style>
  <w:style w:type="paragraph" w:customStyle="1" w:styleId="C94A17930FDB48AEA163468866BA89FD">
    <w:name w:val="C94A17930FDB48AEA163468866BA89FD"/>
    <w:rsid w:val="00217013"/>
  </w:style>
  <w:style w:type="paragraph" w:customStyle="1" w:styleId="D423EFEDA1274B869B1BC03340817A59">
    <w:name w:val="D423EFEDA1274B869B1BC03340817A59"/>
    <w:rsid w:val="00217013"/>
  </w:style>
  <w:style w:type="paragraph" w:customStyle="1" w:styleId="528EA35ECBEF4E4A8C1CFB5905204804">
    <w:name w:val="528EA35ECBEF4E4A8C1CFB5905204804"/>
    <w:rsid w:val="00217013"/>
  </w:style>
  <w:style w:type="paragraph" w:customStyle="1" w:styleId="56BC39B1A7ED4F59AC509AD5DA8F3B00">
    <w:name w:val="56BC39B1A7ED4F59AC509AD5DA8F3B00"/>
    <w:rsid w:val="00217013"/>
  </w:style>
  <w:style w:type="paragraph" w:customStyle="1" w:styleId="575BA66E2569404B9DEC903210F3E813">
    <w:name w:val="575BA66E2569404B9DEC903210F3E813"/>
    <w:rsid w:val="00217013"/>
  </w:style>
  <w:style w:type="paragraph" w:customStyle="1" w:styleId="7603D198499C4FB68BEA1091792293EA">
    <w:name w:val="7603D198499C4FB68BEA1091792293EA"/>
    <w:rsid w:val="00217013"/>
  </w:style>
  <w:style w:type="paragraph" w:customStyle="1" w:styleId="865A9E187220405BA6321D138AA984A8">
    <w:name w:val="865A9E187220405BA6321D138AA984A8"/>
    <w:rsid w:val="00217013"/>
  </w:style>
  <w:style w:type="paragraph" w:customStyle="1" w:styleId="3BB5970D5AF04234B7BF3BAD52B64C30">
    <w:name w:val="3BB5970D5AF04234B7BF3BAD52B64C30"/>
    <w:rsid w:val="00217013"/>
  </w:style>
  <w:style w:type="paragraph" w:customStyle="1" w:styleId="151F3835D02142EF8C85F43659FBFDEA">
    <w:name w:val="151F3835D02142EF8C85F43659FBFDEA"/>
    <w:rsid w:val="00217013"/>
  </w:style>
  <w:style w:type="paragraph" w:customStyle="1" w:styleId="ABAD7A800A55483EA3FFF59F2CBCFADB">
    <w:name w:val="ABAD7A800A55483EA3FFF59F2CBCFADB"/>
    <w:rsid w:val="00217013"/>
  </w:style>
  <w:style w:type="paragraph" w:customStyle="1" w:styleId="3C29F8554726437090E9651997BDF26F">
    <w:name w:val="3C29F8554726437090E9651997BDF26F"/>
    <w:rsid w:val="00217013"/>
  </w:style>
  <w:style w:type="paragraph" w:customStyle="1" w:styleId="397E89FE9DE64AD3930780AFD9840540">
    <w:name w:val="397E89FE9DE64AD3930780AFD9840540"/>
    <w:rsid w:val="00217013"/>
  </w:style>
  <w:style w:type="paragraph" w:customStyle="1" w:styleId="8EA1BE6D28504AD6AE4FB2A68DBC774F">
    <w:name w:val="8EA1BE6D28504AD6AE4FB2A68DBC774F"/>
    <w:rsid w:val="00217013"/>
  </w:style>
  <w:style w:type="paragraph" w:customStyle="1" w:styleId="0A3DB8B09CFE49539BF99C2015137A4F">
    <w:name w:val="0A3DB8B09CFE49539BF99C2015137A4F"/>
    <w:rsid w:val="00217013"/>
  </w:style>
  <w:style w:type="paragraph" w:customStyle="1" w:styleId="DF802F60DBA0491BBFEA31BC8F992562">
    <w:name w:val="DF802F60DBA0491BBFEA31BC8F992562"/>
    <w:rsid w:val="00217013"/>
  </w:style>
  <w:style w:type="paragraph" w:customStyle="1" w:styleId="253FB5A7F22D47BEA44CE46B4F12BD5C">
    <w:name w:val="253FB5A7F22D47BEA44CE46B4F12BD5C"/>
    <w:rsid w:val="00217013"/>
  </w:style>
  <w:style w:type="paragraph" w:customStyle="1" w:styleId="1719CC2D65D8483BBF086A3FD6C22873">
    <w:name w:val="1719CC2D65D8483BBF086A3FD6C22873"/>
    <w:rsid w:val="00217013"/>
  </w:style>
  <w:style w:type="paragraph" w:customStyle="1" w:styleId="D69D0124C1D74B24A06A1D98F217F1A8">
    <w:name w:val="D69D0124C1D74B24A06A1D98F217F1A8"/>
    <w:rsid w:val="00217013"/>
  </w:style>
  <w:style w:type="paragraph" w:customStyle="1" w:styleId="99831FC790DB416189C9ABCDB81D7479">
    <w:name w:val="99831FC790DB416189C9ABCDB81D7479"/>
    <w:rsid w:val="00217013"/>
  </w:style>
  <w:style w:type="paragraph" w:customStyle="1" w:styleId="9ADBAD7E563E4012B038619CE557C01C">
    <w:name w:val="9ADBAD7E563E4012B038619CE557C01C"/>
    <w:rsid w:val="00217013"/>
  </w:style>
  <w:style w:type="paragraph" w:customStyle="1" w:styleId="B7A3B1FB10094F5187A93400744E3A0D">
    <w:name w:val="B7A3B1FB10094F5187A93400744E3A0D"/>
    <w:rsid w:val="00217013"/>
  </w:style>
  <w:style w:type="paragraph" w:customStyle="1" w:styleId="5559BB7781284F53BC354E006D76E1EF">
    <w:name w:val="5559BB7781284F53BC354E006D76E1EF"/>
    <w:rsid w:val="00217013"/>
  </w:style>
  <w:style w:type="paragraph" w:customStyle="1" w:styleId="4EB2872C1B9142DE9F539FDACE76D632">
    <w:name w:val="4EB2872C1B9142DE9F539FDACE76D632"/>
    <w:rsid w:val="00217013"/>
  </w:style>
  <w:style w:type="paragraph" w:customStyle="1" w:styleId="111ED789D5A849C091FBE7430AB6942A">
    <w:name w:val="111ED789D5A849C091FBE7430AB6942A"/>
    <w:rsid w:val="00217013"/>
  </w:style>
  <w:style w:type="paragraph" w:customStyle="1" w:styleId="8F2C4915117A4084AA07C61AD70293D6">
    <w:name w:val="8F2C4915117A4084AA07C61AD70293D6"/>
    <w:rsid w:val="00217013"/>
  </w:style>
  <w:style w:type="paragraph" w:customStyle="1" w:styleId="3927279AFBAF41729F47CD5C7B3FE93C">
    <w:name w:val="3927279AFBAF41729F47CD5C7B3FE93C"/>
    <w:rsid w:val="00217013"/>
  </w:style>
  <w:style w:type="paragraph" w:customStyle="1" w:styleId="5637CE75C6FE4B73B2D0CF3E61C48F44">
    <w:name w:val="5637CE75C6FE4B73B2D0CF3E61C48F44"/>
    <w:rsid w:val="00217013"/>
  </w:style>
  <w:style w:type="paragraph" w:customStyle="1" w:styleId="90301D0018B34865BCDB3E860700BEBD">
    <w:name w:val="90301D0018B34865BCDB3E860700BEBD"/>
    <w:rsid w:val="00217013"/>
  </w:style>
  <w:style w:type="paragraph" w:customStyle="1" w:styleId="BC51176ADF624AE8AE48CBBBDB3D5799">
    <w:name w:val="BC51176ADF624AE8AE48CBBBDB3D5799"/>
    <w:rsid w:val="00F56C24"/>
  </w:style>
  <w:style w:type="paragraph" w:customStyle="1" w:styleId="685E29F79C4B450DBA21591EEC51EF29">
    <w:name w:val="685E29F79C4B450DBA21591EEC51EF29"/>
    <w:rsid w:val="00F56C24"/>
  </w:style>
  <w:style w:type="paragraph" w:customStyle="1" w:styleId="5AFB20266D344EC18181F9FAAD108CB2">
    <w:name w:val="5AFB20266D344EC18181F9FAAD108CB2"/>
    <w:rsid w:val="00F56C24"/>
  </w:style>
  <w:style w:type="paragraph" w:customStyle="1" w:styleId="3CA55203BF214AE596F0AEA7D9C78DAB">
    <w:name w:val="3CA55203BF214AE596F0AEA7D9C78DAB"/>
    <w:rsid w:val="00F56C24"/>
  </w:style>
  <w:style w:type="paragraph" w:customStyle="1" w:styleId="F7582ABDC9FC4081B2D2BBCEC305365A">
    <w:name w:val="F7582ABDC9FC4081B2D2BBCEC305365A"/>
    <w:rsid w:val="00F56C24"/>
  </w:style>
  <w:style w:type="paragraph" w:customStyle="1" w:styleId="3F5107CDDD684AB5BAF08113A7246770">
    <w:name w:val="3F5107CDDD684AB5BAF08113A7246770"/>
    <w:rsid w:val="00F56C24"/>
  </w:style>
  <w:style w:type="paragraph" w:customStyle="1" w:styleId="9F8AD69021544D7EA9A8C0A8BCF0C286">
    <w:name w:val="9F8AD69021544D7EA9A8C0A8BCF0C286"/>
    <w:rsid w:val="00F56C24"/>
  </w:style>
  <w:style w:type="paragraph" w:customStyle="1" w:styleId="29AC456A6270400297209897FCB7C869">
    <w:name w:val="29AC456A6270400297209897FCB7C869"/>
    <w:rsid w:val="00F56C24"/>
  </w:style>
  <w:style w:type="paragraph" w:customStyle="1" w:styleId="3368C0D774534F8384E55D634B867454">
    <w:name w:val="3368C0D774534F8384E55D634B867454"/>
    <w:rsid w:val="008C3970"/>
  </w:style>
  <w:style w:type="paragraph" w:customStyle="1" w:styleId="231C9CD0C2954E1BB65902B8F76427AC">
    <w:name w:val="231C9CD0C2954E1BB65902B8F76427AC"/>
    <w:rsid w:val="008C3970"/>
  </w:style>
  <w:style w:type="paragraph" w:customStyle="1" w:styleId="56D671A623AD451E808895723FD72B16">
    <w:name w:val="56D671A623AD451E808895723FD72B16"/>
    <w:rsid w:val="008C3970"/>
  </w:style>
  <w:style w:type="paragraph" w:customStyle="1" w:styleId="78135D1BE1174F969AEF2042C7875DCF">
    <w:name w:val="78135D1BE1174F969AEF2042C7875DCF"/>
    <w:rsid w:val="008C3970"/>
  </w:style>
  <w:style w:type="paragraph" w:customStyle="1" w:styleId="657E0328CD654DA0AD6D5C51CF367B1A">
    <w:name w:val="657E0328CD654DA0AD6D5C51CF367B1A"/>
    <w:rsid w:val="001E11A7"/>
  </w:style>
  <w:style w:type="paragraph" w:customStyle="1" w:styleId="C70E14D7D8B147F8A19CE6FD91500477">
    <w:name w:val="C70E14D7D8B147F8A19CE6FD91500477"/>
    <w:rsid w:val="001E11A7"/>
  </w:style>
  <w:style w:type="paragraph" w:customStyle="1" w:styleId="DED85D05CFBD429D97711EEE57B2B7D6">
    <w:name w:val="DED85D05CFBD429D97711EEE57B2B7D6"/>
    <w:rsid w:val="001E11A7"/>
  </w:style>
  <w:style w:type="paragraph" w:customStyle="1" w:styleId="984C8C794B6842B4BB3B2647913FF57E">
    <w:name w:val="984C8C794B6842B4BB3B2647913FF57E"/>
    <w:rsid w:val="001E11A7"/>
  </w:style>
  <w:style w:type="paragraph" w:customStyle="1" w:styleId="A63FBCABE5424F9D819BD840E54CB14F">
    <w:name w:val="A63FBCABE5424F9D819BD840E54CB14F"/>
    <w:rsid w:val="001E11A7"/>
  </w:style>
  <w:style w:type="paragraph" w:customStyle="1" w:styleId="BCEA651895C3480FB060C1ECB3497882">
    <w:name w:val="BCEA651895C3480FB060C1ECB3497882"/>
    <w:rsid w:val="001E11A7"/>
  </w:style>
  <w:style w:type="paragraph" w:customStyle="1" w:styleId="5230A983D9D04847952384EDB5F549DB">
    <w:name w:val="5230A983D9D04847952384EDB5F549DB"/>
    <w:rsid w:val="001E11A7"/>
  </w:style>
  <w:style w:type="paragraph" w:customStyle="1" w:styleId="F3610718B3094F8587B2F31563E792A1">
    <w:name w:val="F3610718B3094F8587B2F31563E792A1"/>
    <w:rsid w:val="001E11A7"/>
  </w:style>
  <w:style w:type="paragraph" w:customStyle="1" w:styleId="4C742D8B30DA4A939DC44CBD00EBE93B">
    <w:name w:val="4C742D8B30DA4A939DC44CBD00EBE93B"/>
    <w:rsid w:val="001E11A7"/>
  </w:style>
  <w:style w:type="paragraph" w:customStyle="1" w:styleId="DB7DCF57AA39483A9C924FE7B5F85334">
    <w:name w:val="DB7DCF57AA39483A9C924FE7B5F85334"/>
    <w:rsid w:val="001E11A7"/>
  </w:style>
  <w:style w:type="paragraph" w:customStyle="1" w:styleId="6E8FAF8C44D847A392B0A6886081EF7C">
    <w:name w:val="6E8FAF8C44D847A392B0A6886081EF7C"/>
    <w:rsid w:val="001E11A7"/>
  </w:style>
  <w:style w:type="paragraph" w:customStyle="1" w:styleId="2B64167C28744FF8866AF0EBCF101683">
    <w:name w:val="2B64167C28744FF8866AF0EBCF101683"/>
    <w:rsid w:val="001E11A7"/>
  </w:style>
  <w:style w:type="paragraph" w:customStyle="1" w:styleId="67C7D46CFAB0432C93C863D8285D8F86">
    <w:name w:val="67C7D46CFAB0432C93C863D8285D8F86"/>
    <w:rsid w:val="001E11A7"/>
  </w:style>
  <w:style w:type="paragraph" w:customStyle="1" w:styleId="745D19CF91B348E8AF4769E512E3A495">
    <w:name w:val="745D19CF91B348E8AF4769E512E3A495"/>
    <w:rsid w:val="001E11A7"/>
  </w:style>
  <w:style w:type="paragraph" w:customStyle="1" w:styleId="4CB672BC4CB44A46A7B642F9574AC5C7">
    <w:name w:val="4CB672BC4CB44A46A7B642F9574AC5C7"/>
    <w:rsid w:val="001E11A7"/>
  </w:style>
  <w:style w:type="paragraph" w:customStyle="1" w:styleId="DFD819B5B2984930A1379FFF030076F1">
    <w:name w:val="DFD819B5B2984930A1379FFF030076F1"/>
    <w:rsid w:val="001E11A7"/>
  </w:style>
  <w:style w:type="paragraph" w:customStyle="1" w:styleId="F66BC53A187443B5940BC7B15D24C68A">
    <w:name w:val="F66BC53A187443B5940BC7B15D24C68A"/>
    <w:rsid w:val="001E11A7"/>
  </w:style>
  <w:style w:type="paragraph" w:customStyle="1" w:styleId="644E6C4911474800A66420C47976132C">
    <w:name w:val="644E6C4911474800A66420C47976132C"/>
    <w:rsid w:val="001E11A7"/>
  </w:style>
  <w:style w:type="paragraph" w:customStyle="1" w:styleId="DAF8D5524D5344E285C2E5225C11D19F">
    <w:name w:val="DAF8D5524D5344E285C2E5225C11D19F"/>
    <w:rsid w:val="001E11A7"/>
  </w:style>
  <w:style w:type="paragraph" w:customStyle="1" w:styleId="6BAEBCADE18745C491DB511A182013A8">
    <w:name w:val="6BAEBCADE18745C491DB511A182013A8"/>
    <w:rsid w:val="001E11A7"/>
  </w:style>
  <w:style w:type="paragraph" w:customStyle="1" w:styleId="BBC7C01F00F640A08A0134C5095197E7">
    <w:name w:val="BBC7C01F00F640A08A0134C5095197E7"/>
    <w:rsid w:val="001E11A7"/>
  </w:style>
  <w:style w:type="paragraph" w:customStyle="1" w:styleId="DA3DCA4AFA704C9D88C9FF6E064870B6">
    <w:name w:val="DA3DCA4AFA704C9D88C9FF6E064870B6"/>
    <w:rsid w:val="001E11A7"/>
  </w:style>
  <w:style w:type="paragraph" w:customStyle="1" w:styleId="60D01C40C67B4B4A903B6D057AE8B916">
    <w:name w:val="60D01C40C67B4B4A903B6D057AE8B916"/>
    <w:rsid w:val="001E11A7"/>
  </w:style>
  <w:style w:type="paragraph" w:customStyle="1" w:styleId="F0FA4D94AE304BA49A41C42CE78429BB">
    <w:name w:val="F0FA4D94AE304BA49A41C42CE78429BB"/>
    <w:rsid w:val="005D3A06"/>
  </w:style>
  <w:style w:type="paragraph" w:customStyle="1" w:styleId="C0326E060C9D43A2B785EB0B8F031CCC">
    <w:name w:val="C0326E060C9D43A2B785EB0B8F031CCC"/>
    <w:rsid w:val="005D3A06"/>
  </w:style>
  <w:style w:type="paragraph" w:customStyle="1" w:styleId="548E4DBB29DB48238310DDA27E78FFD9">
    <w:name w:val="548E4DBB29DB48238310DDA27E78FFD9"/>
    <w:rsid w:val="005D3A06"/>
  </w:style>
  <w:style w:type="paragraph" w:customStyle="1" w:styleId="1F2E103A3A8F4A2F8A0EE564649E19D8">
    <w:name w:val="1F2E103A3A8F4A2F8A0EE564649E19D8"/>
    <w:rsid w:val="005D3A06"/>
  </w:style>
  <w:style w:type="paragraph" w:customStyle="1" w:styleId="6A467AD413FB42268B1B2BE141099CB4">
    <w:name w:val="6A467AD413FB42268B1B2BE141099CB4"/>
    <w:rsid w:val="005D3A06"/>
  </w:style>
  <w:style w:type="paragraph" w:customStyle="1" w:styleId="7D5DFBF6A1054BA39CF6825CE2A2B4C2">
    <w:name w:val="7D5DFBF6A1054BA39CF6825CE2A2B4C2"/>
    <w:rsid w:val="005D3A06"/>
  </w:style>
  <w:style w:type="paragraph" w:customStyle="1" w:styleId="9FF9B6F1C4954E88912E42938A454166">
    <w:name w:val="9FF9B6F1C4954E88912E42938A454166"/>
    <w:rsid w:val="005D3A06"/>
  </w:style>
  <w:style w:type="paragraph" w:customStyle="1" w:styleId="F12A66444CDC4A0DAD5B7C3B1C0B64DD">
    <w:name w:val="F12A66444CDC4A0DAD5B7C3B1C0B64DD"/>
    <w:rsid w:val="005D3A06"/>
  </w:style>
  <w:style w:type="paragraph" w:customStyle="1" w:styleId="FE4E2DFF2622445590678D348A639F32">
    <w:name w:val="FE4E2DFF2622445590678D348A639F32"/>
    <w:rsid w:val="005D3A06"/>
  </w:style>
  <w:style w:type="paragraph" w:customStyle="1" w:styleId="03CE3491FC79421CBC9A7C934698A23F">
    <w:name w:val="03CE3491FC79421CBC9A7C934698A23F"/>
    <w:rsid w:val="005D3A06"/>
  </w:style>
  <w:style w:type="paragraph" w:customStyle="1" w:styleId="DE1596A225AB4C10BB34913845CFC8A5">
    <w:name w:val="DE1596A225AB4C10BB34913845CFC8A5"/>
    <w:rsid w:val="005D3A06"/>
  </w:style>
  <w:style w:type="paragraph" w:customStyle="1" w:styleId="A90D793BB15C4905AC1E4C728B803548">
    <w:name w:val="A90D793BB15C4905AC1E4C728B803548"/>
    <w:rsid w:val="005D3A06"/>
  </w:style>
  <w:style w:type="paragraph" w:customStyle="1" w:styleId="4F4E62F8CFB345358864658E31B3EBF5">
    <w:name w:val="4F4E62F8CFB345358864658E31B3EBF5"/>
    <w:rsid w:val="005D3A06"/>
  </w:style>
  <w:style w:type="paragraph" w:customStyle="1" w:styleId="48BC88CD58D449D1B189BB546F37FCBC">
    <w:name w:val="48BC88CD58D449D1B189BB546F37FCBC"/>
    <w:rsid w:val="005D3A06"/>
  </w:style>
  <w:style w:type="paragraph" w:customStyle="1" w:styleId="C82A9C3AFC0E4731AA025DE528C918F9">
    <w:name w:val="C82A9C3AFC0E4731AA025DE528C918F9"/>
    <w:rsid w:val="005D3A06"/>
  </w:style>
  <w:style w:type="paragraph" w:customStyle="1" w:styleId="241FD79F9330454D9544AEA496D0343C">
    <w:name w:val="241FD79F9330454D9544AEA496D0343C"/>
    <w:rsid w:val="005D3A06"/>
  </w:style>
  <w:style w:type="paragraph" w:customStyle="1" w:styleId="CCEB19019C29494EB1048A90597DCFB6">
    <w:name w:val="CCEB19019C29494EB1048A90597DCFB6"/>
    <w:rsid w:val="005D3A06"/>
  </w:style>
  <w:style w:type="paragraph" w:customStyle="1" w:styleId="C6CC8EA56D6E43E7BD303DE225702090">
    <w:name w:val="C6CC8EA56D6E43E7BD303DE225702090"/>
    <w:rsid w:val="005D3A06"/>
  </w:style>
  <w:style w:type="paragraph" w:customStyle="1" w:styleId="C6A09FB98F2B43A891379FC167F96D59">
    <w:name w:val="C6A09FB98F2B43A891379FC167F96D59"/>
    <w:rsid w:val="005D3A06"/>
  </w:style>
  <w:style w:type="paragraph" w:customStyle="1" w:styleId="0AE5F70BE5CF4B5FADBEA4B533D938A5">
    <w:name w:val="0AE5F70BE5CF4B5FADBEA4B533D938A5"/>
    <w:rsid w:val="005D3A06"/>
  </w:style>
  <w:style w:type="paragraph" w:customStyle="1" w:styleId="C88E6A8685F84F07A7F5571EF77F56C4">
    <w:name w:val="C88E6A8685F84F07A7F5571EF77F56C4"/>
    <w:rsid w:val="005D3A06"/>
  </w:style>
  <w:style w:type="paragraph" w:customStyle="1" w:styleId="24A812CBC5D84A23AD1962C3CD3FA397">
    <w:name w:val="24A812CBC5D84A23AD1962C3CD3FA397"/>
    <w:rsid w:val="005D3A06"/>
  </w:style>
  <w:style w:type="paragraph" w:customStyle="1" w:styleId="3030C3CFD0544A63852E9AEBD4921C3A">
    <w:name w:val="3030C3CFD0544A63852E9AEBD4921C3A"/>
    <w:rsid w:val="005D3A06"/>
  </w:style>
  <w:style w:type="paragraph" w:customStyle="1" w:styleId="7B188E691A8544DC981EED53EF08E49B">
    <w:name w:val="7B188E691A8544DC981EED53EF08E49B"/>
    <w:rsid w:val="005D3A06"/>
  </w:style>
  <w:style w:type="paragraph" w:customStyle="1" w:styleId="204C8BBAAEC540A9A72C4EB5F159C841">
    <w:name w:val="204C8BBAAEC540A9A72C4EB5F159C841"/>
    <w:rsid w:val="00402C48"/>
  </w:style>
  <w:style w:type="paragraph" w:customStyle="1" w:styleId="C109CFAE90FA436394071E117435BEF5">
    <w:name w:val="C109CFAE90FA436394071E117435BEF5"/>
    <w:rsid w:val="00402C48"/>
  </w:style>
  <w:style w:type="paragraph" w:customStyle="1" w:styleId="7CA4D70648E241ADA4C2A03B78A4F674">
    <w:name w:val="7CA4D70648E241ADA4C2A03B78A4F674"/>
    <w:rsid w:val="00402C48"/>
  </w:style>
  <w:style w:type="paragraph" w:customStyle="1" w:styleId="1F694F957B854D09A9CDA2F64B89D0DC">
    <w:name w:val="1F694F957B854D09A9CDA2F64B89D0DC"/>
    <w:rsid w:val="00402C48"/>
  </w:style>
  <w:style w:type="paragraph" w:customStyle="1" w:styleId="0775B59D5A374F50A8AA10388D833EE6">
    <w:name w:val="0775B59D5A374F50A8AA10388D833EE6"/>
    <w:rsid w:val="00402C48"/>
  </w:style>
  <w:style w:type="paragraph" w:customStyle="1" w:styleId="6C015E6438CD466BAA2FC8C2BB2B120E">
    <w:name w:val="6C015E6438CD466BAA2FC8C2BB2B120E"/>
    <w:rsid w:val="00402C48"/>
  </w:style>
  <w:style w:type="paragraph" w:customStyle="1" w:styleId="382D27CAE487465390EE72A571833B73">
    <w:name w:val="382D27CAE487465390EE72A571833B73"/>
    <w:rsid w:val="00402C48"/>
  </w:style>
  <w:style w:type="paragraph" w:customStyle="1" w:styleId="45854973464E4E10BA10B33A272B8C3A">
    <w:name w:val="45854973464E4E10BA10B33A272B8C3A"/>
    <w:rsid w:val="00402C48"/>
  </w:style>
  <w:style w:type="paragraph" w:customStyle="1" w:styleId="E3DF3FA10D134F259DFBF2299C39E612">
    <w:name w:val="E3DF3FA10D134F259DFBF2299C39E612"/>
    <w:rsid w:val="00402C48"/>
  </w:style>
  <w:style w:type="paragraph" w:customStyle="1" w:styleId="868C138FBD604FECBE9C3B930AB79D35">
    <w:name w:val="868C138FBD604FECBE9C3B930AB79D35"/>
    <w:rsid w:val="00402C48"/>
  </w:style>
  <w:style w:type="paragraph" w:customStyle="1" w:styleId="21A84205DF824F6DB87EF329A0CF9FE4">
    <w:name w:val="21A84205DF824F6DB87EF329A0CF9FE4"/>
    <w:rsid w:val="00402C48"/>
  </w:style>
  <w:style w:type="paragraph" w:customStyle="1" w:styleId="FA32A8D318404EE7A5663BBD7D00A9E7">
    <w:name w:val="FA32A8D318404EE7A5663BBD7D00A9E7"/>
    <w:rsid w:val="00402C48"/>
  </w:style>
  <w:style w:type="paragraph" w:customStyle="1" w:styleId="F1305A0AD44D43569972F0AA6ED6F6FE">
    <w:name w:val="F1305A0AD44D43569972F0AA6ED6F6FE"/>
    <w:rsid w:val="00402C48"/>
  </w:style>
  <w:style w:type="paragraph" w:customStyle="1" w:styleId="CAAF08942F8A4F97AA6A9E0A8C22B3F9">
    <w:name w:val="CAAF08942F8A4F97AA6A9E0A8C22B3F9"/>
    <w:rsid w:val="00402C48"/>
  </w:style>
  <w:style w:type="paragraph" w:customStyle="1" w:styleId="30506B9799334A66844C93CC56033500">
    <w:name w:val="30506B9799334A66844C93CC56033500"/>
    <w:rsid w:val="00402C48"/>
  </w:style>
  <w:style w:type="paragraph" w:customStyle="1" w:styleId="38CEBDD7307640DFAFB8DC0F25B8D673">
    <w:name w:val="38CEBDD7307640DFAFB8DC0F25B8D673"/>
    <w:rsid w:val="00402C48"/>
  </w:style>
  <w:style w:type="paragraph" w:customStyle="1" w:styleId="DAEBC9449D054930A89D9DDD0E3A8CBB">
    <w:name w:val="DAEBC9449D054930A89D9DDD0E3A8CBB"/>
    <w:rsid w:val="00402C48"/>
  </w:style>
  <w:style w:type="paragraph" w:customStyle="1" w:styleId="A52B8A58FDFC450F9F06837DE9EED12B">
    <w:name w:val="A52B8A58FDFC450F9F06837DE9EED12B"/>
    <w:rsid w:val="00402C48"/>
  </w:style>
  <w:style w:type="paragraph" w:customStyle="1" w:styleId="EB905A0909E94E888CBBE405E92A0372">
    <w:name w:val="EB905A0909E94E888CBBE405E92A0372"/>
    <w:rsid w:val="00502F25"/>
  </w:style>
  <w:style w:type="paragraph" w:customStyle="1" w:styleId="930B856FA5EA44CB95D4277991C9DF0C">
    <w:name w:val="930B856FA5EA44CB95D4277991C9DF0C"/>
    <w:rsid w:val="00502F25"/>
  </w:style>
  <w:style w:type="paragraph" w:customStyle="1" w:styleId="890B1D9A988D4EC18D37C52E9E3482ED">
    <w:name w:val="890B1D9A988D4EC18D37C52E9E3482ED"/>
    <w:rsid w:val="00502F25"/>
  </w:style>
  <w:style w:type="paragraph" w:customStyle="1" w:styleId="B932F3DD84AC4D918B75DA24B83EE255">
    <w:name w:val="B932F3DD84AC4D918B75DA24B83EE255"/>
    <w:rsid w:val="00502F25"/>
  </w:style>
  <w:style w:type="paragraph" w:customStyle="1" w:styleId="19B8B0527AC34053BF307400F939D8ED">
    <w:name w:val="19B8B0527AC34053BF307400F939D8ED"/>
    <w:rsid w:val="00502F25"/>
  </w:style>
  <w:style w:type="paragraph" w:customStyle="1" w:styleId="6A525FB48139413592C12BDFA5FC1711">
    <w:name w:val="6A525FB48139413592C12BDFA5FC1711"/>
    <w:rsid w:val="00502F25"/>
  </w:style>
  <w:style w:type="paragraph" w:customStyle="1" w:styleId="091FCD264D4B49E197F33F38EDD422ED">
    <w:name w:val="091FCD264D4B49E197F33F38EDD422ED"/>
    <w:rsid w:val="00502F25"/>
  </w:style>
  <w:style w:type="paragraph" w:customStyle="1" w:styleId="928637AE5B264BFFB0A791EE6797EB16">
    <w:name w:val="928637AE5B264BFFB0A791EE6797EB16"/>
    <w:rsid w:val="00502F25"/>
  </w:style>
  <w:style w:type="paragraph" w:customStyle="1" w:styleId="44F17206D93848ABA6793CAEDB6DA229">
    <w:name w:val="44F17206D93848ABA6793CAEDB6DA229"/>
    <w:rsid w:val="00502F25"/>
  </w:style>
  <w:style w:type="paragraph" w:customStyle="1" w:styleId="3F5936EE433D41D483FCDA1FB0989E0A">
    <w:name w:val="3F5936EE433D41D483FCDA1FB0989E0A"/>
    <w:rsid w:val="00502F25"/>
  </w:style>
  <w:style w:type="paragraph" w:customStyle="1" w:styleId="AFCE48C201594D4C9B363BFDC1EF0F43">
    <w:name w:val="AFCE48C201594D4C9B363BFDC1EF0F43"/>
    <w:rsid w:val="00502F25"/>
  </w:style>
  <w:style w:type="paragraph" w:customStyle="1" w:styleId="A1647025EA3C4262A32349496CCE1426">
    <w:name w:val="A1647025EA3C4262A32349496CCE1426"/>
    <w:rsid w:val="00502F25"/>
  </w:style>
  <w:style w:type="paragraph" w:customStyle="1" w:styleId="FF48F55326454870AC965CFA0F46B6B8">
    <w:name w:val="FF48F55326454870AC965CFA0F46B6B8"/>
    <w:rsid w:val="00502F25"/>
  </w:style>
  <w:style w:type="paragraph" w:customStyle="1" w:styleId="C6B6B05DB17A40AA8188FB810371F35B">
    <w:name w:val="C6B6B05DB17A40AA8188FB810371F35B"/>
    <w:rsid w:val="00502F25"/>
  </w:style>
  <w:style w:type="paragraph" w:customStyle="1" w:styleId="2953E75CD55F4758B922DC385B295A4A">
    <w:name w:val="2953E75CD55F4758B922DC385B295A4A"/>
    <w:rsid w:val="00502F25"/>
  </w:style>
  <w:style w:type="paragraph" w:customStyle="1" w:styleId="B9FAAE4E57B54117AAACA0341BA33AD6">
    <w:name w:val="B9FAAE4E57B54117AAACA0341BA33AD6"/>
    <w:rsid w:val="00502F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450B4E-475F-4C97-8F74-420C9EE8D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Nouveau formulaire PII-PID - TEST VF4_form</Template>
  <TotalTime>4</TotalTime>
  <Pages>4</Pages>
  <Words>802</Words>
  <Characters>4413</Characters>
  <Application>Microsoft Office Word</Application>
  <DocSecurity>8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CISSS de la Montérégie</Company>
  <LinksUpToDate>false</LinksUpToDate>
  <CharactersWithSpaces>5205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CLI-60551</dc:title>
  <dc:subject/>
  <dc:creator>Dos Santos , Murielle</dc:creator>
  <cp:keywords/>
  <dc:description/>
  <cp:lastModifiedBy>Maude Lefebvre</cp:lastModifiedBy>
  <cp:revision>6</cp:revision>
  <cp:lastPrinted>2022-09-22T16:21:00Z</cp:lastPrinted>
  <dcterms:created xsi:type="dcterms:W3CDTF">2022-09-23T13:25:00Z</dcterms:created>
  <dcterms:modified xsi:type="dcterms:W3CDTF">2022-10-20T13:09:00Z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2022-04-01T18:26:32Z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5592730a-960b-4b64-af7d-82d9b8f5a7b2</vt:lpwstr>
  </property>
  <property fmtid="{D5CDD505-2E9C-101B-9397-08002B2CF9AE}" pid="8" name="MSIP_Label_6a7d8d5d-78e2-4a62-9fcd-016eb5e4c57c_ContentBits">
    <vt:lpwstr>0</vt:lpwstr>
  </property>
</Properties>
</file>