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3AA534CB" w:rsidR="004246FA" w:rsidRPr="00B34C6D" w:rsidRDefault="00D1636F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5664A87D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-228600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77777777" w:rsidR="004246FA" w:rsidRPr="00D1636F" w:rsidRDefault="004246FA" w:rsidP="007E09E8">
                  <w:pPr>
                    <w:ind w:left="-110"/>
                    <w:rPr>
                      <w:rFonts w:ascii="Chaloult_Cond" w:hAnsi="Chaloult_Cond" w:cstheme="minorHAnsi"/>
                      <w:color w:val="000000" w:themeColor="text1"/>
                      <w:sz w:val="18"/>
                      <w:szCs w:val="18"/>
                    </w:rPr>
                  </w:pPr>
                  <w:permStart w:id="1020094672" w:edGrp="everyone" w:colFirst="1" w:colLast="1"/>
                  <w:r w:rsidRPr="00D1636F">
                    <w:rPr>
                      <w:rFonts w:ascii="Chaloult_Cond" w:hAnsi="Chaloult_Cond" w:cstheme="minorHAnsi"/>
                      <w:color w:val="000000" w:themeColor="text1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20"/>
                    <w:szCs w:val="20"/>
                  </w:rPr>
                  <w:id w:val="-1972356671"/>
                  <w:placeholder>
                    <w:docPart w:val="DefaultPlaceholder_-1854013439"/>
                  </w:placeholder>
                  <w:dropDownList>
                    <w:listItem w:displayText=" " w:value="."/>
                    <w:listItem w:displayText="Hôpital Anna-Laberge" w:value="Hôpital Anna-Laberge"/>
                    <w:listItem w:displayText="Hôpital Barrie Memorial" w:value="Hôpital Barrie Memorial"/>
                    <w:listItem w:displayText="Hôpital du Suroît" w:value="Hôpital du Suroît"/>
                  </w:dropDownList>
                </w:sdtPr>
                <w:sdtEndPr/>
                <w:sdtContent>
                  <w:tc>
                    <w:tcPr>
                      <w:tcW w:w="3969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672A6659" w14:textId="1E912D3A" w:rsidR="004246FA" w:rsidRPr="00B34C6D" w:rsidRDefault="00D006DC" w:rsidP="00D62844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  <w:permEnd w:id="1020094672"/>
          </w:tbl>
          <w:p w14:paraId="0A37501D" w14:textId="108BB01B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701504180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568622449" w:edGrp="everyone" w:colFirst="1" w:colLast="1"/>
                  <w:permEnd w:id="701504180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2132030937" w:edGrp="everyone" w:colFirst="1" w:colLast="1"/>
                  <w:permStart w:id="165773153" w:edGrp="everyone" w:colFirst="2" w:colLast="2"/>
                  <w:permEnd w:id="568622449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19876963" w:rsidR="004246FA" w:rsidRPr="00B34C6D" w:rsidRDefault="000A0BE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63BB4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permEnd w:id="2132030937"/>
            <w:permEnd w:id="165773153"/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228136320" w:edGrp="everyone" w:colFirst="1" w:colLast="1"/>
                  <w:permStart w:id="438381901" w:edGrp="everyone" w:colFirst="3" w:colLast="3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permEnd w:id="228136320"/>
            <w:permEnd w:id="438381901"/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120078219" w:edGrp="everyone" w:colFirst="1" w:colLast="1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  <w:permEnd w:id="120078219"/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5758440" w14:textId="4360EF06" w:rsidR="00872471" w:rsidRPr="004B30A5" w:rsidRDefault="00872471" w:rsidP="00B86B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ÉVALUATION / COLLECTE DE DONNÉES ÉVALUATIVE</w:t>
            </w:r>
            <w:r w:rsidR="001854BD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EN PHYSIOTHÉRAPIE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7B88655A" w:rsidR="00341B62" w:rsidRPr="00537EB3" w:rsidRDefault="00341B62" w:rsidP="007E09E8">
      <w:pPr>
        <w:rPr>
          <w:rFonts w:cstheme="minorHAnsi"/>
          <w:sz w:val="20"/>
          <w:szCs w:val="20"/>
        </w:rPr>
      </w:pPr>
    </w:p>
    <w:tbl>
      <w:tblPr>
        <w:tblStyle w:val="Grilledutableau"/>
        <w:tblW w:w="10630" w:type="dxa"/>
        <w:tblLayout w:type="fixed"/>
        <w:tblLook w:val="04A0" w:firstRow="1" w:lastRow="0" w:firstColumn="1" w:lastColumn="0" w:noHBand="0" w:noVBand="1"/>
      </w:tblPr>
      <w:tblGrid>
        <w:gridCol w:w="700"/>
        <w:gridCol w:w="429"/>
        <w:gridCol w:w="284"/>
        <w:gridCol w:w="1276"/>
        <w:gridCol w:w="425"/>
        <w:gridCol w:w="283"/>
        <w:gridCol w:w="133"/>
        <w:gridCol w:w="434"/>
        <w:gridCol w:w="142"/>
        <w:gridCol w:w="425"/>
        <w:gridCol w:w="426"/>
        <w:gridCol w:w="283"/>
        <w:gridCol w:w="142"/>
        <w:gridCol w:w="142"/>
        <w:gridCol w:w="283"/>
        <w:gridCol w:w="425"/>
        <w:gridCol w:w="426"/>
        <w:gridCol w:w="425"/>
        <w:gridCol w:w="142"/>
        <w:gridCol w:w="283"/>
        <w:gridCol w:w="567"/>
        <w:gridCol w:w="284"/>
        <w:gridCol w:w="141"/>
        <w:gridCol w:w="142"/>
        <w:gridCol w:w="851"/>
        <w:gridCol w:w="1137"/>
      </w:tblGrid>
      <w:tr w:rsidR="00B43FA1" w:rsidRPr="00493A91" w14:paraId="35CEB9D1" w14:textId="77777777" w:rsidTr="000A0BE8">
        <w:tc>
          <w:tcPr>
            <w:tcW w:w="4106" w:type="dxa"/>
            <w:gridSpan w:val="9"/>
            <w:tcBorders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3A28B24" w14:textId="77777777" w:rsidR="00B43FA1" w:rsidRPr="00493A91" w:rsidRDefault="00B43FA1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49563871" w:edGrp="everyone" w:colFirst="1" w:colLast="1"/>
            <w:permStart w:id="277612601" w:edGrp="everyone" w:colFirst="3" w:colLast="3"/>
            <w:permStart w:id="1713065647" w:edGrp="everyone" w:colFirst="5" w:colLast="5"/>
            <w:r w:rsidRPr="00493A9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HISTOIRE MÉDICALE ACTUELLE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278876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vAlign w:val="center"/>
              </w:tcPr>
              <w:p w14:paraId="2DC0B8E7" w14:textId="7A80F1C5" w:rsidR="00B43FA1" w:rsidRPr="00493A91" w:rsidRDefault="00493A91" w:rsidP="0069345C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9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558231B6" w14:textId="3620A723" w:rsidR="00B43FA1" w:rsidRPr="00493A91" w:rsidRDefault="004A12D7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93A91">
              <w:rPr>
                <w:rFonts w:asciiTheme="minorHAnsi" w:hAnsiTheme="minorHAnsi" w:cstheme="minorHAnsi"/>
                <w:sz w:val="16"/>
                <w:szCs w:val="16"/>
              </w:rPr>
              <w:t>Voir formulaire autre professionnel :</w:t>
            </w:r>
          </w:p>
        </w:tc>
        <w:tc>
          <w:tcPr>
            <w:tcW w:w="1275" w:type="dxa"/>
            <w:gridSpan w:val="4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EB9EB01" w14:textId="71A53A2F" w:rsidR="00B43FA1" w:rsidRPr="00493A91" w:rsidRDefault="00B43FA1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D79880A" w14:textId="1A50DB5D" w:rsidR="00B43FA1" w:rsidRPr="00493A91" w:rsidRDefault="004A12D7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93A91">
              <w:rPr>
                <w:rFonts w:asciiTheme="minorHAnsi" w:hAnsiTheme="minorHAnsi" w:cstheme="minorHAnsi"/>
                <w:sz w:val="16"/>
                <w:szCs w:val="16"/>
              </w:rPr>
              <w:t>En date du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1726105475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137" w:type="dxa"/>
                <w:tcBorders>
                  <w:left w:val="nil"/>
                  <w:bottom w:val="nil"/>
                </w:tcBorders>
                <w:shd w:val="clear" w:color="auto" w:fill="BFBFBF" w:themeFill="background1" w:themeFillShade="BF"/>
                <w:vAlign w:val="center"/>
              </w:tcPr>
              <w:p w14:paraId="30011D53" w14:textId="759F2C5C" w:rsidR="00B43FA1" w:rsidRPr="00493A91" w:rsidRDefault="004A12D7" w:rsidP="004A12D7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93A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762F65" w:rsidRPr="00493A91" w14:paraId="713401A9" w14:textId="77777777" w:rsidTr="000A0BE8">
        <w:trPr>
          <w:trHeight w:val="283"/>
        </w:trPr>
        <w:tc>
          <w:tcPr>
            <w:tcW w:w="1129" w:type="dxa"/>
            <w:gridSpan w:val="2"/>
            <w:tcBorders>
              <w:bottom w:val="single" w:sz="4" w:space="0" w:color="auto"/>
              <w:right w:val="nil"/>
            </w:tcBorders>
          </w:tcPr>
          <w:p w14:paraId="56BB5766" w14:textId="77777777" w:rsidR="00762F65" w:rsidRPr="00124AA1" w:rsidRDefault="00762F65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0269853" w:edGrp="everyone" w:colFirst="1" w:colLast="1"/>
            <w:permStart w:id="1805259846" w:edGrp="everyone" w:colFirst="5" w:colLast="5"/>
            <w:permStart w:id="2037717793" w:edGrp="everyone" w:colFirst="3" w:colLast="3"/>
            <w:permEnd w:id="1749563871"/>
            <w:permEnd w:id="277612601"/>
            <w:permEnd w:id="1713065647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Référent :</w:t>
            </w:r>
          </w:p>
        </w:tc>
        <w:tc>
          <w:tcPr>
            <w:tcW w:w="2268" w:type="dxa"/>
            <w:gridSpan w:val="4"/>
            <w:tcBorders>
              <w:left w:val="nil"/>
              <w:bottom w:val="single" w:sz="4" w:space="0" w:color="auto"/>
            </w:tcBorders>
          </w:tcPr>
          <w:p w14:paraId="6C14C10A" w14:textId="77777777" w:rsidR="00762F65" w:rsidRPr="00493A91" w:rsidRDefault="00762F65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6"/>
            <w:tcBorders>
              <w:bottom w:val="single" w:sz="4" w:space="0" w:color="auto"/>
              <w:right w:val="nil"/>
            </w:tcBorders>
          </w:tcPr>
          <w:p w14:paraId="733E866E" w14:textId="77777777" w:rsidR="00762F65" w:rsidRPr="00124AA1" w:rsidRDefault="00762F65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Date de référence :</w:t>
            </w:r>
          </w:p>
        </w:tc>
        <w:tc>
          <w:tcPr>
            <w:tcW w:w="1843" w:type="dxa"/>
            <w:gridSpan w:val="6"/>
            <w:tcBorders>
              <w:left w:val="nil"/>
              <w:bottom w:val="single" w:sz="4" w:space="0" w:color="auto"/>
            </w:tcBorders>
          </w:tcPr>
          <w:p w14:paraId="330984F2" w14:textId="2C2ABAAB" w:rsidR="00762F65" w:rsidRPr="00493A91" w:rsidRDefault="000A0BE8" w:rsidP="00762F65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6074684"/>
                <w:placeholder>
                  <w:docPart w:val="CB816C5805F240D899910BB5FC269CE3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62F65" w:rsidRPr="00493A9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5963032"/>
                <w:placeholder>
                  <w:docPart w:val="CB816C5805F240D899910BB5FC269CE3"/>
                </w:placeholder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762F65" w:rsidRPr="00493A91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5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0F3E0792" w14:textId="5DF4F24F" w:rsidR="00762F65" w:rsidRPr="00124AA1" w:rsidRDefault="00762F65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Unité de soins :</w:t>
            </w:r>
          </w:p>
        </w:tc>
        <w:tc>
          <w:tcPr>
            <w:tcW w:w="1988" w:type="dxa"/>
            <w:gridSpan w:val="2"/>
            <w:tcBorders>
              <w:left w:val="nil"/>
              <w:bottom w:val="single" w:sz="4" w:space="0" w:color="auto"/>
            </w:tcBorders>
          </w:tcPr>
          <w:p w14:paraId="40B81615" w14:textId="02D4A6A4" w:rsidR="00762F65" w:rsidRPr="00493A91" w:rsidRDefault="00762F65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6CD63A1D" w14:textId="77777777" w:rsidTr="000A0BE8">
        <w:trPr>
          <w:trHeight w:val="578"/>
        </w:trPr>
        <w:tc>
          <w:tcPr>
            <w:tcW w:w="2689" w:type="dxa"/>
            <w:gridSpan w:val="4"/>
            <w:tcBorders>
              <w:bottom w:val="single" w:sz="4" w:space="0" w:color="auto"/>
              <w:right w:val="nil"/>
            </w:tcBorders>
          </w:tcPr>
          <w:p w14:paraId="7330AF05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35705430" w:edGrp="everyone" w:colFirst="1" w:colLast="1"/>
            <w:permEnd w:id="120269853"/>
            <w:permEnd w:id="1805259846"/>
            <w:permEnd w:id="2037717793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Motif de la référence / diagnostic de l’usager :</w:t>
            </w:r>
          </w:p>
        </w:tc>
        <w:tc>
          <w:tcPr>
            <w:tcW w:w="7941" w:type="dxa"/>
            <w:gridSpan w:val="22"/>
            <w:tcBorders>
              <w:left w:val="nil"/>
              <w:bottom w:val="single" w:sz="4" w:space="0" w:color="auto"/>
            </w:tcBorders>
          </w:tcPr>
          <w:p w14:paraId="2DB7521F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24AA1" w:rsidRPr="00493A91" w14:paraId="0DC1CD30" w14:textId="77777777" w:rsidTr="000A0BE8">
        <w:trPr>
          <w:trHeight w:val="25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78ADC0" w14:textId="77777777" w:rsidR="00124AA1" w:rsidRPr="00124AA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7386667" w:edGrp="everyone" w:colFirst="1" w:colLast="1"/>
            <w:permStart w:id="1118649712" w:edGrp="everyone" w:colFirst="10" w:colLast="10"/>
            <w:permStart w:id="44393782" w:edGrp="everyone" w:colFirst="8" w:colLast="8"/>
            <w:permStart w:id="1087385637" w:edGrp="everyone" w:colFirst="6" w:colLast="6"/>
            <w:permStart w:id="1242381751" w:edGrp="everyone" w:colFirst="4" w:colLast="4"/>
            <w:permEnd w:id="2135705430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Âge :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AE8CE4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6007A2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ans</w:t>
            </w:r>
          </w:p>
        </w:tc>
        <w:tc>
          <w:tcPr>
            <w:tcW w:w="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118E9E" w14:textId="77777777" w:rsidR="00124AA1" w:rsidRPr="00124AA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Sexe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9882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1992927" w14:textId="77777777" w:rsidR="00124AA1" w:rsidRPr="00493A91" w:rsidRDefault="00124AA1" w:rsidP="004A0F25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CC8A45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Homme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3248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30E14F63" w14:textId="77777777" w:rsidR="00124AA1" w:rsidRPr="00493A91" w:rsidRDefault="00124AA1" w:rsidP="004A0F25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AF4608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Femme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10409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351E7C2B" w14:textId="77777777" w:rsidR="00124AA1" w:rsidRPr="00493A91" w:rsidRDefault="00124AA1" w:rsidP="004A0F25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E6099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A1CCBC4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444E105F" w14:textId="77777777" w:rsidTr="000A0BE8">
        <w:trPr>
          <w:trHeight w:val="1755"/>
        </w:trPr>
        <w:tc>
          <w:tcPr>
            <w:tcW w:w="2689" w:type="dxa"/>
            <w:gridSpan w:val="4"/>
            <w:tcBorders>
              <w:right w:val="nil"/>
            </w:tcBorders>
          </w:tcPr>
          <w:p w14:paraId="718055FB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51457061" w:edGrp="everyone" w:colFirst="1" w:colLast="1"/>
            <w:permEnd w:id="717386667"/>
            <w:permEnd w:id="1118649712"/>
            <w:permEnd w:id="44393782"/>
            <w:permEnd w:id="1087385637"/>
            <w:permEnd w:id="1242381751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Histoire médicale</w:t>
            </w:r>
            <w:permStart w:id="456020907" w:edGrp="everyone" w:colFirst="3" w:colLast="3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7941" w:type="dxa"/>
            <w:gridSpan w:val="22"/>
            <w:tcBorders>
              <w:left w:val="nil"/>
            </w:tcBorders>
          </w:tcPr>
          <w:p w14:paraId="636F6A4E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02FF2BD7" w14:textId="77777777" w:rsidTr="000A0BE8">
        <w:trPr>
          <w:trHeight w:val="1167"/>
        </w:trPr>
        <w:tc>
          <w:tcPr>
            <w:tcW w:w="2689" w:type="dxa"/>
            <w:gridSpan w:val="4"/>
            <w:tcBorders>
              <w:right w:val="nil"/>
            </w:tcBorders>
          </w:tcPr>
          <w:p w14:paraId="01D6E4C8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494639" w:edGrp="everyone" w:colFirst="1" w:colLast="1"/>
            <w:permEnd w:id="1551457061"/>
            <w:permEnd w:id="456020907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Antécédents / conditions associées : </w:t>
            </w:r>
          </w:p>
        </w:tc>
        <w:tc>
          <w:tcPr>
            <w:tcW w:w="7941" w:type="dxa"/>
            <w:gridSpan w:val="22"/>
            <w:tcBorders>
              <w:left w:val="nil"/>
              <w:bottom w:val="single" w:sz="4" w:space="0" w:color="auto"/>
            </w:tcBorders>
          </w:tcPr>
          <w:p w14:paraId="2C137F16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5BBB3988" w14:textId="77777777" w:rsidTr="000A0BE8">
        <w:trPr>
          <w:trHeight w:val="244"/>
        </w:trPr>
        <w:tc>
          <w:tcPr>
            <w:tcW w:w="2689" w:type="dxa"/>
            <w:gridSpan w:val="4"/>
            <w:tcBorders>
              <w:right w:val="nil"/>
            </w:tcBorders>
          </w:tcPr>
          <w:p w14:paraId="12418E1B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31804717" w:edGrp="everyone" w:colFirst="1" w:colLast="1"/>
            <w:permStart w:id="1348278552" w:edGrp="everyone" w:colFirst="3" w:colLast="3"/>
            <w:permStart w:id="1045780500" w:edGrp="everyone" w:colFirst="6" w:colLast="6"/>
            <w:permEnd w:id="11494639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Allergies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64022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77F561B9" w14:textId="396665FE" w:rsidR="00FF051F" w:rsidRPr="00493A91" w:rsidRDefault="00493A91" w:rsidP="0069345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1BB2E4BB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6713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38FD8A6A" w14:textId="4AF77FA8" w:rsidR="00FF051F" w:rsidRPr="00493A91" w:rsidRDefault="00493A91" w:rsidP="0069345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1B3CBFD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9A58DB1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398" w:type="dxa"/>
            <w:gridSpan w:val="10"/>
            <w:tcBorders>
              <w:left w:val="nil"/>
              <w:bottom w:val="single" w:sz="4" w:space="0" w:color="auto"/>
            </w:tcBorders>
          </w:tcPr>
          <w:p w14:paraId="7F397E9D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0F34A675" w14:textId="77777777" w:rsidTr="000A0BE8">
        <w:trPr>
          <w:trHeight w:val="225"/>
        </w:trPr>
        <w:tc>
          <w:tcPr>
            <w:tcW w:w="2689" w:type="dxa"/>
            <w:gridSpan w:val="4"/>
            <w:vMerge w:val="restart"/>
            <w:tcBorders>
              <w:right w:val="nil"/>
            </w:tcBorders>
          </w:tcPr>
          <w:p w14:paraId="389AF0D8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44198408" w:edGrp="everyone" w:colFirst="1" w:colLast="1"/>
            <w:permEnd w:id="731804717"/>
            <w:permEnd w:id="1348278552"/>
            <w:permEnd w:id="1045780500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Médication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58362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</w:tcPr>
              <w:p w14:paraId="2B167187" w14:textId="354CD0C7" w:rsidR="00FF051F" w:rsidRPr="00493A91" w:rsidRDefault="00493A91" w:rsidP="0069345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516" w:type="dxa"/>
            <w:gridSpan w:val="21"/>
            <w:tcBorders>
              <w:left w:val="nil"/>
              <w:bottom w:val="nil"/>
            </w:tcBorders>
          </w:tcPr>
          <w:p w14:paraId="170E0078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voir profil pharmacologique au dossier</w:t>
            </w:r>
          </w:p>
        </w:tc>
      </w:tr>
      <w:tr w:rsidR="00FF051F" w:rsidRPr="00493A91" w14:paraId="7388AFC8" w14:textId="77777777" w:rsidTr="000A0BE8">
        <w:trPr>
          <w:trHeight w:val="224"/>
        </w:trPr>
        <w:tc>
          <w:tcPr>
            <w:tcW w:w="2689" w:type="dxa"/>
            <w:gridSpan w:val="4"/>
            <w:vMerge/>
            <w:tcBorders>
              <w:right w:val="nil"/>
            </w:tcBorders>
          </w:tcPr>
          <w:p w14:paraId="71E28615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17462336" w:edGrp="everyone" w:colFirst="1" w:colLast="1"/>
            <w:permEnd w:id="344198408"/>
          </w:p>
        </w:tc>
        <w:tc>
          <w:tcPr>
            <w:tcW w:w="7941" w:type="dxa"/>
            <w:gridSpan w:val="22"/>
            <w:tcBorders>
              <w:top w:val="nil"/>
              <w:left w:val="nil"/>
            </w:tcBorders>
          </w:tcPr>
          <w:p w14:paraId="1A3EBA95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7EDCCF62" w14:textId="77777777" w:rsidTr="000A0BE8">
        <w:trPr>
          <w:trHeight w:val="872"/>
        </w:trPr>
        <w:tc>
          <w:tcPr>
            <w:tcW w:w="2689" w:type="dxa"/>
            <w:gridSpan w:val="4"/>
            <w:tcBorders>
              <w:right w:val="nil"/>
            </w:tcBorders>
          </w:tcPr>
          <w:p w14:paraId="5DCC7AB3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95917392" w:edGrp="everyone" w:colFirst="1" w:colLast="1"/>
            <w:permEnd w:id="1217462336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Ordonnances médicales / contre-indications :</w:t>
            </w:r>
          </w:p>
        </w:tc>
        <w:tc>
          <w:tcPr>
            <w:tcW w:w="7941" w:type="dxa"/>
            <w:gridSpan w:val="22"/>
            <w:tcBorders>
              <w:left w:val="nil"/>
            </w:tcBorders>
          </w:tcPr>
          <w:p w14:paraId="088C065D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1FC1B4CA" w14:textId="77777777" w:rsidTr="000A0BE8">
        <w:trPr>
          <w:trHeight w:val="1461"/>
        </w:trPr>
        <w:tc>
          <w:tcPr>
            <w:tcW w:w="2689" w:type="dxa"/>
            <w:gridSpan w:val="4"/>
            <w:tcBorders>
              <w:right w:val="nil"/>
            </w:tcBorders>
          </w:tcPr>
          <w:p w14:paraId="780CEC3E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0567512" w:edGrp="everyone" w:colFirst="1" w:colLast="1"/>
            <w:permEnd w:id="395917392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>Rapports d’examen / signes vitaux / laboratoires :</w:t>
            </w:r>
          </w:p>
        </w:tc>
        <w:tc>
          <w:tcPr>
            <w:tcW w:w="7941" w:type="dxa"/>
            <w:gridSpan w:val="22"/>
            <w:tcBorders>
              <w:left w:val="nil"/>
            </w:tcBorders>
          </w:tcPr>
          <w:p w14:paraId="22CFFA4A" w14:textId="77777777" w:rsidR="00FF051F" w:rsidRPr="00493A91" w:rsidRDefault="00FF051F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1A1F4B80" w14:textId="77777777" w:rsidTr="000A0BE8">
        <w:trPr>
          <w:trHeight w:val="251"/>
        </w:trPr>
        <w:tc>
          <w:tcPr>
            <w:tcW w:w="268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415CEE" w14:textId="77777777" w:rsidR="00FF051F" w:rsidRPr="00124AA1" w:rsidRDefault="00FF051F" w:rsidP="0069345C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38921400" w:edGrp="everyone" w:colFirst="1" w:colLast="1"/>
            <w:permEnd w:id="1850567512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Traitements antérieurs  : </w:t>
            </w:r>
          </w:p>
        </w:tc>
        <w:tc>
          <w:tcPr>
            <w:tcW w:w="7941" w:type="dxa"/>
            <w:gridSpan w:val="2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971578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1F" w:rsidRPr="00493A91" w14:paraId="4758B095" w14:textId="77777777" w:rsidTr="000A0BE8">
        <w:trPr>
          <w:trHeight w:val="251"/>
        </w:trPr>
        <w:tc>
          <w:tcPr>
            <w:tcW w:w="6658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DA03C1A" w14:textId="43DE1DE4" w:rsidR="00FF051F" w:rsidRPr="00124AA1" w:rsidRDefault="00FF051F" w:rsidP="00DE2AA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03488133" w:edGrp="everyone" w:colFirst="3" w:colLast="3"/>
            <w:permStart w:id="2071811517" w:edGrp="everyone" w:colFirst="1" w:colLast="1"/>
            <w:permEnd w:id="1338921400"/>
            <w:r w:rsidRPr="00124AA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Consentement obtenu </w:t>
            </w:r>
            <w:r w:rsidR="00DE2AAB">
              <w:rPr>
                <w:rFonts w:asciiTheme="minorHAnsi" w:hAnsiTheme="minorHAnsi" w:cstheme="minorHAnsi"/>
                <w:b/>
                <w:sz w:val="20"/>
                <w:szCs w:val="20"/>
              </w:rPr>
              <w:t>de l’usager ou représentant légal pour l’intervention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1466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right w:val="nil"/>
                </w:tcBorders>
              </w:tcPr>
              <w:p w14:paraId="472E79AD" w14:textId="780C183E" w:rsidR="00FF051F" w:rsidRPr="00493A91" w:rsidRDefault="00493A91" w:rsidP="0069345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5CFEBF95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Oui 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43972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</w:tcPr>
              <w:p w14:paraId="340899E3" w14:textId="01A8D63A" w:rsidR="00FF051F" w:rsidRPr="00493A91" w:rsidRDefault="00493A91" w:rsidP="0069345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30" w:type="dxa"/>
            <w:gridSpan w:val="3"/>
            <w:tcBorders>
              <w:top w:val="single" w:sz="4" w:space="0" w:color="auto"/>
              <w:left w:val="nil"/>
            </w:tcBorders>
          </w:tcPr>
          <w:p w14:paraId="49045C60" w14:textId="77777777" w:rsidR="00FF051F" w:rsidRPr="00493A91" w:rsidRDefault="00FF051F" w:rsidP="006934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permEnd w:id="703488133"/>
      <w:permEnd w:id="2071811517"/>
    </w:tbl>
    <w:p w14:paraId="741E5FDC" w14:textId="77777777" w:rsidR="00FF051F" w:rsidRDefault="00FF051F"/>
    <w:tbl>
      <w:tblPr>
        <w:tblStyle w:val="Grilledutableau"/>
        <w:tblW w:w="10630" w:type="dxa"/>
        <w:tblLayout w:type="fixed"/>
        <w:tblLook w:val="04A0" w:firstRow="1" w:lastRow="0" w:firstColumn="1" w:lastColumn="0" w:noHBand="0" w:noVBand="1"/>
      </w:tblPr>
      <w:tblGrid>
        <w:gridCol w:w="1121"/>
        <w:gridCol w:w="2409"/>
        <w:gridCol w:w="9"/>
        <w:gridCol w:w="416"/>
        <w:gridCol w:w="9"/>
        <w:gridCol w:w="142"/>
        <w:gridCol w:w="425"/>
        <w:gridCol w:w="417"/>
        <w:gridCol w:w="434"/>
        <w:gridCol w:w="425"/>
        <w:gridCol w:w="1134"/>
        <w:gridCol w:w="284"/>
        <w:gridCol w:w="141"/>
        <w:gridCol w:w="851"/>
        <w:gridCol w:w="142"/>
        <w:gridCol w:w="992"/>
        <w:gridCol w:w="1279"/>
      </w:tblGrid>
      <w:tr w:rsidR="00B201C5" w:rsidRPr="00493A91" w14:paraId="7D3595C3" w14:textId="77777777" w:rsidTr="000A0BE8">
        <w:tc>
          <w:tcPr>
            <w:tcW w:w="4106" w:type="dxa"/>
            <w:gridSpan w:val="6"/>
            <w:tcBorders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8702011" w14:textId="400B91A9" w:rsidR="00B201C5" w:rsidRPr="00493A9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09868695" w:edGrp="everyone" w:colFirst="1" w:colLast="1"/>
            <w:permStart w:id="1872757308" w:edGrp="everyone" w:colFirst="3" w:colLast="3"/>
            <w:permStart w:id="1091765406" w:edGrp="everyone" w:colFirst="5" w:colLast="5"/>
            <w:r w:rsidRPr="00493A91">
              <w:rPr>
                <w:rFonts w:asciiTheme="minorHAnsi" w:hAnsiTheme="minorHAnsi" w:cstheme="minorHAnsi"/>
                <w:b/>
                <w:sz w:val="20"/>
                <w:szCs w:val="20"/>
              </w:rPr>
              <w:t>RENSEIGNEMENTS DE L’USAGER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96133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vAlign w:val="center"/>
              </w:tcPr>
              <w:p w14:paraId="508AF395" w14:textId="17B6BDE9" w:rsidR="00B201C5" w:rsidRPr="00493A91" w:rsidRDefault="00493A91" w:rsidP="00E10F67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5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DAF78F0" w14:textId="77777777" w:rsidR="00B201C5" w:rsidRPr="00493A9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93A91">
              <w:rPr>
                <w:rFonts w:asciiTheme="minorHAnsi" w:hAnsiTheme="minorHAnsi" w:cstheme="minorHAnsi"/>
                <w:sz w:val="16"/>
                <w:szCs w:val="16"/>
              </w:rPr>
              <w:t>Voir formulaire autre professionnel :</w:t>
            </w:r>
          </w:p>
        </w:tc>
        <w:tc>
          <w:tcPr>
            <w:tcW w:w="1134" w:type="dxa"/>
            <w:gridSpan w:val="3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FBF78E9" w14:textId="306C1CAD" w:rsidR="00B201C5" w:rsidRPr="00493A9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F8E67DE" w14:textId="77777777" w:rsidR="00B201C5" w:rsidRPr="00493A9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 w:rsidRPr="00493A91">
              <w:rPr>
                <w:rFonts w:asciiTheme="minorHAnsi" w:hAnsiTheme="minorHAnsi" w:cstheme="minorHAnsi"/>
                <w:sz w:val="16"/>
                <w:szCs w:val="16"/>
              </w:rPr>
              <w:t>En date du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987360255"/>
            <w:placeholder>
              <w:docPart w:val="A154AC2BFF824CE4929AD2BE4CE87BE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nil"/>
                  <w:bottom w:val="nil"/>
                </w:tcBorders>
                <w:shd w:val="clear" w:color="auto" w:fill="BFBFBF" w:themeFill="background1" w:themeFillShade="BF"/>
                <w:vAlign w:val="center"/>
              </w:tcPr>
              <w:p w14:paraId="1533BF10" w14:textId="77777777" w:rsidR="00B201C5" w:rsidRPr="00493A91" w:rsidRDefault="00B201C5" w:rsidP="00E10F67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93A9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0A15FC" w:rsidRPr="00493A91" w14:paraId="68121113" w14:textId="77777777" w:rsidTr="000A0BE8">
        <w:trPr>
          <w:trHeight w:val="251"/>
        </w:trPr>
        <w:tc>
          <w:tcPr>
            <w:tcW w:w="353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C3C499" w14:textId="77777777" w:rsidR="004F1D07" w:rsidRPr="00437E2A" w:rsidRDefault="004F1D0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35181705" w:edGrp="everyone" w:colFirst="7" w:colLast="7"/>
            <w:permStart w:id="1207525170" w:edGrp="everyone" w:colFirst="5" w:colLast="5"/>
            <w:permStart w:id="218978299" w:edGrp="everyone" w:colFirst="3" w:colLast="3"/>
            <w:permStart w:id="1379360032" w:edGrp="everyone" w:colFirst="1" w:colLast="1"/>
            <w:permEnd w:id="1809868695"/>
            <w:permEnd w:id="1872757308"/>
            <w:permEnd w:id="1091765406"/>
            <w:r w:rsidRPr="00437E2A">
              <w:rPr>
                <w:rFonts w:asciiTheme="minorHAnsi" w:hAnsiTheme="minorHAnsi" w:cstheme="minorHAnsi"/>
                <w:b/>
                <w:sz w:val="20"/>
                <w:szCs w:val="20"/>
              </w:rPr>
              <w:t>Source des informations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628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55A20E3" w14:textId="050F0713" w:rsidR="004F1D07" w:rsidRPr="00493A91" w:rsidRDefault="00493A9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AC6F52" w14:textId="2FDCE7DA" w:rsidR="004F1D07" w:rsidRPr="00493A91" w:rsidRDefault="004F1D0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52523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B3761E0" w14:textId="5B691584" w:rsidR="004F1D07" w:rsidRPr="00493A91" w:rsidRDefault="00493A9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A46BF3" w14:textId="0C03274C" w:rsidR="004F1D07" w:rsidRPr="00493A91" w:rsidRDefault="004F1D0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7887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531BF085" w14:textId="3667C8AC" w:rsidR="004F1D07" w:rsidRPr="00493A91" w:rsidRDefault="00493A9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076AA" w14:textId="7F77B530" w:rsidR="004F1D07" w:rsidRPr="00493A91" w:rsidRDefault="004F1D0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D00859A" w14:textId="743322C0" w:rsidR="004F1D07" w:rsidRPr="00493A91" w:rsidRDefault="004F1D0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2293" w:rsidRPr="00493A91" w14:paraId="24227A36" w14:textId="77777777" w:rsidTr="000A0BE8">
        <w:trPr>
          <w:trHeight w:val="251"/>
        </w:trPr>
        <w:tc>
          <w:tcPr>
            <w:tcW w:w="353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92E8748" w14:textId="69623A94" w:rsidR="00D02293" w:rsidRPr="00437E2A" w:rsidRDefault="00D022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29165799" w:edGrp="everyone" w:colFirst="5" w:colLast="5"/>
            <w:permStart w:id="1586903642" w:edGrp="everyone" w:colFirst="3" w:colLast="3"/>
            <w:permStart w:id="1303932760" w:edGrp="everyone" w:colFirst="1" w:colLast="1"/>
            <w:permEnd w:id="1535181705"/>
            <w:permEnd w:id="1207525170"/>
            <w:permEnd w:id="218978299"/>
            <w:permEnd w:id="1379360032"/>
            <w:r w:rsidRPr="00437E2A">
              <w:rPr>
                <w:rFonts w:asciiTheme="minorHAnsi" w:hAnsiTheme="minorHAnsi" w:cstheme="minorHAnsi"/>
                <w:b/>
                <w:sz w:val="20"/>
                <w:szCs w:val="20"/>
              </w:rPr>
              <w:t>Dominance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00121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908A434" w14:textId="66861FE5" w:rsidR="00D02293" w:rsidRPr="00493A91" w:rsidRDefault="00493A9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9050EE" w14:textId="76D6AB2F" w:rsidR="00D02293" w:rsidRPr="00493A91" w:rsidRDefault="00D022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Droitier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353733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A7DA5FC" w14:textId="0240300A" w:rsidR="00D02293" w:rsidRPr="00493A91" w:rsidRDefault="00493A9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5811F" w14:textId="6DDBB86E" w:rsidR="00D02293" w:rsidRPr="00493A91" w:rsidRDefault="00D022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Gaucher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17011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58477487" w14:textId="0E61C11A" w:rsidR="00D02293" w:rsidRPr="00493A91" w:rsidRDefault="00493A9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BEBE7A4" w14:textId="64D38C11" w:rsidR="00D02293" w:rsidRPr="00493A91" w:rsidRDefault="00D022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Ambidextre</w:t>
            </w:r>
          </w:p>
        </w:tc>
      </w:tr>
      <w:tr w:rsidR="000674F5" w:rsidRPr="00493A91" w14:paraId="1DDDB538" w14:textId="77777777" w:rsidTr="000A0BE8">
        <w:trPr>
          <w:trHeight w:val="231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7583B7" w14:textId="2A40778C" w:rsidR="000674F5" w:rsidRPr="00437E2A" w:rsidRDefault="000674F5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24946292" w:edGrp="everyone" w:colFirst="1" w:colLast="1"/>
            <w:permStart w:id="1545017597" w:edGrp="everyone" w:colFirst="3" w:colLast="3"/>
            <w:permEnd w:id="829165799"/>
            <w:permEnd w:id="1586903642"/>
            <w:permEnd w:id="1303932760"/>
            <w:r w:rsidRPr="00437E2A">
              <w:rPr>
                <w:rFonts w:asciiTheme="minorHAnsi" w:hAnsiTheme="minorHAnsi" w:cstheme="minorHAnsi"/>
                <w:b/>
                <w:sz w:val="20"/>
                <w:szCs w:val="20"/>
              </w:rPr>
              <w:t>Langue :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</w:tcBorders>
          </w:tcPr>
          <w:p w14:paraId="60E54F27" w14:textId="77777777" w:rsidR="000674F5" w:rsidRPr="00493A91" w:rsidRDefault="000674F5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6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1A8107" w14:textId="67AC7895" w:rsidR="000674F5" w:rsidRPr="00437E2A" w:rsidRDefault="000674F5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E2A">
              <w:rPr>
                <w:rFonts w:asciiTheme="minorHAnsi" w:hAnsiTheme="minorHAnsi" w:cstheme="minorHAnsi"/>
                <w:b/>
                <w:sz w:val="20"/>
                <w:szCs w:val="20"/>
              </w:rPr>
              <w:t>Problème de communication :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4AC113" w14:textId="32CAC0CB" w:rsidR="000674F5" w:rsidRPr="00493A91" w:rsidRDefault="000674F5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674F5" w:rsidRPr="00493A91" w14:paraId="19F2554C" w14:textId="77777777" w:rsidTr="000A0BE8">
        <w:trPr>
          <w:trHeight w:val="231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C4BBB62" w14:textId="039EC5CA" w:rsidR="000674F5" w:rsidRPr="00437E2A" w:rsidRDefault="000674F5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6358231" w:edGrp="everyone" w:colFirst="3" w:colLast="3"/>
            <w:permStart w:id="835654224" w:edGrp="everyone" w:colFirst="1" w:colLast="1"/>
            <w:permEnd w:id="1224946292"/>
            <w:permEnd w:id="1545017597"/>
            <w:r w:rsidRPr="00437E2A">
              <w:rPr>
                <w:rFonts w:asciiTheme="minorHAnsi" w:hAnsiTheme="minorHAnsi" w:cstheme="minorHAnsi"/>
                <w:b/>
                <w:sz w:val="20"/>
                <w:szCs w:val="20"/>
              </w:rPr>
              <w:t>Audition :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nil"/>
            </w:tcBorders>
          </w:tcPr>
          <w:p w14:paraId="206059A6" w14:textId="77777777" w:rsidR="000674F5" w:rsidRPr="00493A91" w:rsidRDefault="000674F5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right w:val="nil"/>
            </w:tcBorders>
          </w:tcPr>
          <w:p w14:paraId="2B5BEDE1" w14:textId="450299FD" w:rsidR="000674F5" w:rsidRPr="00437E2A" w:rsidRDefault="000674F5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37E2A">
              <w:rPr>
                <w:rFonts w:asciiTheme="minorHAnsi" w:hAnsiTheme="minorHAnsi" w:cstheme="minorHAnsi"/>
                <w:b/>
                <w:sz w:val="20"/>
                <w:szCs w:val="20"/>
              </w:rPr>
              <w:t>Vision :</w:t>
            </w:r>
          </w:p>
        </w:tc>
        <w:tc>
          <w:tcPr>
            <w:tcW w:w="5682" w:type="dxa"/>
            <w:gridSpan w:val="9"/>
            <w:tcBorders>
              <w:top w:val="single" w:sz="4" w:space="0" w:color="auto"/>
              <w:left w:val="nil"/>
            </w:tcBorders>
          </w:tcPr>
          <w:p w14:paraId="1BC61A79" w14:textId="77777777" w:rsidR="000674F5" w:rsidRPr="00493A91" w:rsidRDefault="000674F5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26358231"/>
      <w:permEnd w:id="835654224"/>
    </w:tbl>
    <w:p w14:paraId="76BC8B26" w14:textId="7038205B" w:rsidR="00CC6470" w:rsidRDefault="00CC6470"/>
    <w:tbl>
      <w:tblPr>
        <w:tblStyle w:val="Grilledutableau"/>
        <w:tblW w:w="106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99"/>
        <w:gridCol w:w="418"/>
        <w:gridCol w:w="706"/>
        <w:gridCol w:w="9"/>
        <w:gridCol w:w="263"/>
        <w:gridCol w:w="161"/>
        <w:gridCol w:w="123"/>
        <w:gridCol w:w="465"/>
        <w:gridCol w:w="425"/>
        <w:gridCol w:w="121"/>
        <w:gridCol w:w="284"/>
        <w:gridCol w:w="141"/>
        <w:gridCol w:w="123"/>
        <w:gridCol w:w="303"/>
        <w:gridCol w:w="131"/>
        <w:gridCol w:w="15"/>
        <w:gridCol w:w="137"/>
        <w:gridCol w:w="21"/>
        <w:gridCol w:w="425"/>
        <w:gridCol w:w="111"/>
        <w:gridCol w:w="430"/>
        <w:gridCol w:w="289"/>
        <w:gridCol w:w="304"/>
        <w:gridCol w:w="111"/>
        <w:gridCol w:w="294"/>
        <w:gridCol w:w="21"/>
        <w:gridCol w:w="262"/>
        <w:gridCol w:w="293"/>
        <w:gridCol w:w="9"/>
        <w:gridCol w:w="144"/>
        <w:gridCol w:w="142"/>
        <w:gridCol w:w="136"/>
        <w:gridCol w:w="431"/>
        <w:gridCol w:w="422"/>
        <w:gridCol w:w="269"/>
        <w:gridCol w:w="18"/>
        <w:gridCol w:w="425"/>
        <w:gridCol w:w="854"/>
      </w:tblGrid>
      <w:tr w:rsidR="00B201C5" w:rsidRPr="00B43FA1" w14:paraId="2E8043F7" w14:textId="77777777" w:rsidTr="000A0BE8">
        <w:tc>
          <w:tcPr>
            <w:tcW w:w="4090" w:type="dxa"/>
            <w:gridSpan w:val="10"/>
            <w:tcBorders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233C1FD" w14:textId="197F0C7D" w:rsidR="00B201C5" w:rsidRPr="00D66ED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65364175" w:edGrp="everyone" w:colFirst="1" w:colLast="1"/>
            <w:permStart w:id="327243381" w:edGrp="everyone" w:colFirst="3" w:colLast="3"/>
            <w:permStart w:id="2111519660" w:edGrp="everyone" w:colFirst="5" w:colLast="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ENVIRONNEMENT SOCIAL ET PHYSIQUE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381020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BFBFBF" w:themeFill="background1" w:themeFillShade="BF"/>
                <w:vAlign w:val="center"/>
              </w:tcPr>
              <w:p w14:paraId="56A5DD60" w14:textId="77777777" w:rsidR="00B201C5" w:rsidRPr="00B43FA1" w:rsidRDefault="00B201C5" w:rsidP="00E10F67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694" w:type="dxa"/>
            <w:gridSpan w:val="13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342A9D3E" w14:textId="77777777" w:rsidR="00B201C5" w:rsidRPr="00B43FA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Voir formulaire autre professionnel :</w:t>
            </w:r>
          </w:p>
        </w:tc>
        <w:tc>
          <w:tcPr>
            <w:tcW w:w="1007" w:type="dxa"/>
            <w:gridSpan w:val="7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1DF268B" w14:textId="1CEA6E60" w:rsidR="00B201C5" w:rsidRPr="00B43FA1" w:rsidRDefault="00F1268C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</w:p>
        </w:tc>
        <w:tc>
          <w:tcPr>
            <w:tcW w:w="1122" w:type="dxa"/>
            <w:gridSpan w:val="3"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8D6863A" w14:textId="77777777" w:rsidR="00B201C5" w:rsidRPr="00B43FA1" w:rsidRDefault="00B201C5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En date du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782341874"/>
            <w:placeholder>
              <w:docPart w:val="3CC60DA9CA234B278C2BFD92ED8F4917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97" w:type="dxa"/>
                <w:gridSpan w:val="3"/>
                <w:tcBorders>
                  <w:left w:val="nil"/>
                  <w:bottom w:val="nil"/>
                </w:tcBorders>
                <w:shd w:val="clear" w:color="auto" w:fill="BFBFBF" w:themeFill="background1" w:themeFillShade="BF"/>
                <w:vAlign w:val="center"/>
              </w:tcPr>
              <w:p w14:paraId="68E82FD7" w14:textId="25FB1CCB" w:rsidR="00B201C5" w:rsidRPr="00B43FA1" w:rsidRDefault="00F1268C" w:rsidP="00F1268C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894F2E" w:rsidRPr="00493A91" w14:paraId="1DDBEB01" w14:textId="77777777" w:rsidTr="000A0BE8">
        <w:trPr>
          <w:trHeight w:val="251"/>
        </w:trPr>
        <w:tc>
          <w:tcPr>
            <w:tcW w:w="3544" w:type="dxa"/>
            <w:gridSpan w:val="8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FDBFB2" w14:textId="77777777" w:rsidR="00124AA1" w:rsidRPr="00C7646C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06698087" w:edGrp="everyone" w:colFirst="7" w:colLast="7"/>
            <w:permStart w:id="1293647365" w:edGrp="everyone" w:colFirst="5" w:colLast="5"/>
            <w:permStart w:id="785208983" w:edGrp="everyone" w:colFirst="3" w:colLast="3"/>
            <w:permStart w:id="633813983" w:edGrp="everyone" w:colFirst="1" w:colLast="1"/>
            <w:permEnd w:id="265364175"/>
            <w:permEnd w:id="327243381"/>
            <w:permEnd w:id="2111519660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Source des informations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030755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7CAFBCD8" w14:textId="77777777" w:rsidR="00124AA1" w:rsidRPr="00493A91" w:rsidRDefault="00124AA1" w:rsidP="004A0F25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EC989C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Usager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0328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1BA7997A" w14:textId="77777777" w:rsidR="00124AA1" w:rsidRPr="00493A91" w:rsidRDefault="00124AA1" w:rsidP="004A0F25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79A17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Famille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13158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299F23BF" w14:textId="77777777" w:rsidR="00124AA1" w:rsidRPr="00493A91" w:rsidRDefault="00124AA1" w:rsidP="004A0F25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2B237D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A91"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6FD48BA" w14:textId="77777777" w:rsidR="00124AA1" w:rsidRPr="00493A91" w:rsidRDefault="00124AA1" w:rsidP="004A0F2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A5536" w:rsidRPr="00D66ED1" w14:paraId="23B8FA22" w14:textId="77777777" w:rsidTr="000A0BE8">
        <w:trPr>
          <w:trHeight w:val="244"/>
        </w:trPr>
        <w:tc>
          <w:tcPr>
            <w:tcW w:w="139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0CAA8891" w14:textId="77777777" w:rsidR="002A5536" w:rsidRPr="00C7646C" w:rsidRDefault="002A5536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89286896" w:edGrp="everyone" w:colFirst="5" w:colLast="5"/>
            <w:permStart w:id="1648776613" w:edGrp="everyone" w:colFirst="3" w:colLast="3"/>
            <w:permStart w:id="1044542546" w:edGrp="everyone" w:colFirst="1" w:colLast="1"/>
            <w:permEnd w:id="606698087"/>
            <w:permEnd w:id="1293647365"/>
            <w:permEnd w:id="785208983"/>
            <w:permEnd w:id="633813983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Statut civil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15599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545ECA2" w14:textId="149F4806" w:rsidR="002A5536" w:rsidRDefault="006F4D29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6193B2" w14:textId="27B2A873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Célibataire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70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336BDF31" w14:textId="5A63ABE9" w:rsidR="002A5536" w:rsidRDefault="002A5536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3595E3" w14:textId="77777777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Marié(e) / conjoint(e) de fait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9544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4C3FB42" w14:textId="15889D0D" w:rsidR="002A5536" w:rsidRDefault="002A5536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5" w:type="dxa"/>
            <w:gridSpan w:val="12"/>
            <w:tcBorders>
              <w:top w:val="single" w:sz="4" w:space="0" w:color="auto"/>
              <w:left w:val="nil"/>
              <w:bottom w:val="nil"/>
            </w:tcBorders>
          </w:tcPr>
          <w:p w14:paraId="7091C82B" w14:textId="6288C446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Divorcé(e)</w:t>
            </w:r>
          </w:p>
        </w:tc>
      </w:tr>
      <w:tr w:rsidR="002A5536" w:rsidRPr="00D66ED1" w14:paraId="3B41A358" w14:textId="77777777" w:rsidTr="000A0BE8">
        <w:trPr>
          <w:trHeight w:val="243"/>
        </w:trPr>
        <w:tc>
          <w:tcPr>
            <w:tcW w:w="139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5DFF10C1" w14:textId="77777777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93302645" w:edGrp="everyone" w:colFirst="5" w:colLast="5"/>
            <w:permStart w:id="1403216674" w:edGrp="everyone" w:colFirst="3" w:colLast="3"/>
            <w:permStart w:id="1888499511" w:edGrp="everyone" w:colFirst="1" w:colLast="1"/>
            <w:permEnd w:id="989286896"/>
            <w:permEnd w:id="1648776613"/>
            <w:permEnd w:id="104454254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0584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D32B2E1" w14:textId="18F96B65" w:rsidR="002A5536" w:rsidRDefault="002A5536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791740" w14:textId="227C08CE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Veuf / veuve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29708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E7DB7A2" w14:textId="392DCE1C" w:rsidR="002A5536" w:rsidRDefault="002A5536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86BA67" w14:textId="77777777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5563" w:type="dxa"/>
            <w:gridSpan w:val="23"/>
            <w:tcBorders>
              <w:top w:val="nil"/>
              <w:left w:val="nil"/>
              <w:bottom w:val="single" w:sz="4" w:space="0" w:color="auto"/>
            </w:tcBorders>
          </w:tcPr>
          <w:p w14:paraId="53353511" w14:textId="09791E29" w:rsidR="002A5536" w:rsidRDefault="002A5536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E08F7" w:rsidRPr="00D66ED1" w14:paraId="7099C64F" w14:textId="77777777" w:rsidTr="000A0BE8">
        <w:trPr>
          <w:trHeight w:val="243"/>
        </w:trPr>
        <w:tc>
          <w:tcPr>
            <w:tcW w:w="1399" w:type="dxa"/>
            <w:tcBorders>
              <w:top w:val="single" w:sz="4" w:space="0" w:color="auto"/>
              <w:bottom w:val="nil"/>
              <w:right w:val="nil"/>
            </w:tcBorders>
          </w:tcPr>
          <w:p w14:paraId="7C7CB0C8" w14:textId="76865794" w:rsidR="009E08F7" w:rsidRPr="00C7646C" w:rsidRDefault="009E08F7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501776676" w:edGrp="everyone" w:colFirst="3" w:colLast="3"/>
            <w:permStart w:id="366298787" w:edGrp="everyone" w:colFirst="1" w:colLast="1"/>
            <w:permStart w:id="115112264" w:edGrp="everyone" w:colFirst="6" w:colLast="6"/>
            <w:permEnd w:id="1993302645"/>
            <w:permEnd w:id="1403216674"/>
            <w:permEnd w:id="1888499511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Famille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44872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696E543" w14:textId="3BBB6B38" w:rsidR="009E08F7" w:rsidRDefault="009E08F7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617E0" w14:textId="726B1294" w:rsidR="009E08F7" w:rsidRDefault="009E08F7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7866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72ED2BB" w14:textId="6AEE31A4" w:rsidR="009E08F7" w:rsidRDefault="009E08F7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18800A" w14:textId="1EC6B0B1" w:rsidR="009E08F7" w:rsidRDefault="009E08F7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Enfants 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47514D" w14:textId="338B75B1" w:rsidR="009E08F7" w:rsidRDefault="009E08F7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 :</w:t>
            </w:r>
          </w:p>
        </w:tc>
        <w:tc>
          <w:tcPr>
            <w:tcW w:w="442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C17B08" w14:textId="0AF9E809" w:rsidR="009E08F7" w:rsidRDefault="009E08F7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646C" w:rsidRPr="00D66ED1" w14:paraId="76B92046" w14:textId="77777777" w:rsidTr="000A0BE8">
        <w:trPr>
          <w:trHeight w:val="243"/>
        </w:trPr>
        <w:tc>
          <w:tcPr>
            <w:tcW w:w="1399" w:type="dxa"/>
            <w:vMerge w:val="restart"/>
            <w:tcBorders>
              <w:top w:val="single" w:sz="4" w:space="0" w:color="auto"/>
              <w:right w:val="nil"/>
            </w:tcBorders>
          </w:tcPr>
          <w:p w14:paraId="42CBD8A0" w14:textId="3E1BB4F8" w:rsidR="00C7646C" w:rsidRPr="00C7646C" w:rsidRDefault="00C7646C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87360867" w:edGrp="everyone" w:colFirst="5" w:colLast="5"/>
            <w:permStart w:id="1933393463" w:edGrp="everyone" w:colFirst="3" w:colLast="3"/>
            <w:permStart w:id="1280539240" w:edGrp="everyone" w:colFirst="1" w:colLast="1"/>
            <w:permEnd w:id="1501776676"/>
            <w:permEnd w:id="366298787"/>
            <w:permEnd w:id="115112264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Vit avec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61191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21424A78" w14:textId="47FA721F" w:rsidR="00C7646C" w:rsidRDefault="00C7646C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2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F96FE" w14:textId="6DF8FBE8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Seul(e)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86217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7C046FE" w14:textId="03E4DBA9" w:rsidR="00C7646C" w:rsidRDefault="00C7646C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4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06B5F" w14:textId="7DCB96EA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Avec conjoint(e)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32405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7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1D3E0F9" w14:textId="06699BE0" w:rsidR="00C7646C" w:rsidRDefault="00C7646C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43" w:type="dxa"/>
            <w:gridSpan w:val="11"/>
            <w:tcBorders>
              <w:top w:val="single" w:sz="4" w:space="0" w:color="auto"/>
              <w:left w:val="nil"/>
              <w:bottom w:val="nil"/>
            </w:tcBorders>
          </w:tcPr>
          <w:p w14:paraId="086A728C" w14:textId="1C8DA66F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Avec famille</w:t>
            </w:r>
          </w:p>
        </w:tc>
      </w:tr>
      <w:tr w:rsidR="00C7646C" w:rsidRPr="00D66ED1" w14:paraId="541D3B30" w14:textId="77777777" w:rsidTr="000A0BE8">
        <w:trPr>
          <w:trHeight w:val="243"/>
        </w:trPr>
        <w:tc>
          <w:tcPr>
            <w:tcW w:w="1399" w:type="dxa"/>
            <w:vMerge/>
            <w:tcBorders>
              <w:bottom w:val="nil"/>
              <w:right w:val="nil"/>
            </w:tcBorders>
          </w:tcPr>
          <w:p w14:paraId="7739FB9D" w14:textId="77777777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792018608" w:edGrp="everyone" w:colFirst="3" w:colLast="3"/>
            <w:permStart w:id="1985547227" w:edGrp="everyone" w:colFirst="1" w:colLast="1"/>
            <w:permEnd w:id="887360867"/>
            <w:permEnd w:id="1933393463"/>
            <w:permEnd w:id="128053924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93544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0676BFFB" w14:textId="3FA9E296" w:rsidR="00C7646C" w:rsidRDefault="00C7646C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FC319" w14:textId="5A90F640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7840" w:type="dxa"/>
            <w:gridSpan w:val="33"/>
            <w:tcBorders>
              <w:top w:val="nil"/>
              <w:left w:val="nil"/>
              <w:bottom w:val="single" w:sz="4" w:space="0" w:color="auto"/>
            </w:tcBorders>
          </w:tcPr>
          <w:p w14:paraId="2C1C48AF" w14:textId="77777777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646C" w:rsidRPr="00D66ED1" w14:paraId="497069D6" w14:textId="77777777" w:rsidTr="000A0BE8">
        <w:trPr>
          <w:trHeight w:val="244"/>
        </w:trPr>
        <w:tc>
          <w:tcPr>
            <w:tcW w:w="1399" w:type="dxa"/>
            <w:vMerge w:val="restart"/>
            <w:tcBorders>
              <w:top w:val="single" w:sz="4" w:space="0" w:color="auto"/>
              <w:right w:val="nil"/>
            </w:tcBorders>
          </w:tcPr>
          <w:p w14:paraId="48CF245C" w14:textId="77777777" w:rsidR="00C7646C" w:rsidRPr="00C7646C" w:rsidRDefault="00C7646C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10033262" w:edGrp="everyone" w:colFirst="5" w:colLast="5"/>
            <w:permStart w:id="744906585" w:edGrp="everyone" w:colFirst="3" w:colLast="3"/>
            <w:permStart w:id="412309623" w:edGrp="everyone" w:colFirst="1" w:colLast="1"/>
            <w:permEnd w:id="1792018608"/>
            <w:permEnd w:id="1985547227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Milieu de vie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27626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4DB2BA55" w14:textId="2FA35126" w:rsidR="00C7646C" w:rsidRDefault="00C7646C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331B5" w14:textId="555904EB" w:rsidR="00C7646C" w:rsidRDefault="00C7646C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Bungalow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52375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7BB6DCFE" w14:textId="2BCA3BD2" w:rsidR="00C7646C" w:rsidRDefault="00C7646C" w:rsidP="00372EA0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90039" w14:textId="7B94F878" w:rsidR="00C7646C" w:rsidRDefault="00C7646C" w:rsidP="00372EA0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Cottage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01895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4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89A5F9A" w14:textId="314894FB" w:rsidR="00C7646C" w:rsidRDefault="00C7646C" w:rsidP="00372EA0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6"/>
            <w:tcBorders>
              <w:top w:val="single" w:sz="4" w:space="0" w:color="auto"/>
              <w:left w:val="nil"/>
              <w:bottom w:val="nil"/>
            </w:tcBorders>
          </w:tcPr>
          <w:p w14:paraId="7853FF27" w14:textId="7852B4C5" w:rsidR="00C7646C" w:rsidRDefault="00C7646C" w:rsidP="00372EA0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Résidence semi-autonome</w:t>
            </w:r>
          </w:p>
        </w:tc>
      </w:tr>
      <w:tr w:rsidR="00C7646C" w:rsidRPr="00D66ED1" w14:paraId="02CF7BFB" w14:textId="77777777" w:rsidTr="000A0BE8">
        <w:trPr>
          <w:trHeight w:val="243"/>
        </w:trPr>
        <w:tc>
          <w:tcPr>
            <w:tcW w:w="1399" w:type="dxa"/>
            <w:vMerge/>
            <w:tcBorders>
              <w:right w:val="nil"/>
            </w:tcBorders>
          </w:tcPr>
          <w:p w14:paraId="336092F4" w14:textId="77777777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96261076" w:edGrp="everyone" w:colFirst="5" w:colLast="5"/>
            <w:permStart w:id="215746116" w:edGrp="everyone" w:colFirst="3" w:colLast="3"/>
            <w:permStart w:id="1012691830" w:edGrp="everyone" w:colFirst="1" w:colLast="1"/>
            <w:permEnd w:id="710033262"/>
            <w:permEnd w:id="744906585"/>
            <w:permEnd w:id="412309623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4401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AF25B4E" w14:textId="59EE39B8" w:rsidR="00C7646C" w:rsidRDefault="00C7646C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A58FCF" w14:textId="19ED708A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avec entrée split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7998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08AD530" w14:textId="1E7A973A" w:rsidR="00C7646C" w:rsidRDefault="00C7646C" w:rsidP="006F4D29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392155E0" w14:textId="2CD7BEB5" w:rsidR="00C7646C" w:rsidRDefault="00C7646C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Appartement / condominium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4739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E83822" w14:textId="0A532AB5" w:rsidR="00C7646C" w:rsidRDefault="00C7646C" w:rsidP="006F4D29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6"/>
            <w:tcBorders>
              <w:top w:val="nil"/>
              <w:left w:val="nil"/>
              <w:bottom w:val="nil"/>
            </w:tcBorders>
          </w:tcPr>
          <w:p w14:paraId="64F414D1" w14:textId="355E460E" w:rsidR="00C7646C" w:rsidRDefault="00C7646C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Ressource intermédiaire</w:t>
            </w:r>
          </w:p>
        </w:tc>
      </w:tr>
      <w:tr w:rsidR="00C7646C" w:rsidRPr="00D66ED1" w14:paraId="0B6D4E9C" w14:textId="77777777" w:rsidTr="000A0BE8">
        <w:trPr>
          <w:trHeight w:val="243"/>
        </w:trPr>
        <w:tc>
          <w:tcPr>
            <w:tcW w:w="1399" w:type="dxa"/>
            <w:vMerge/>
            <w:tcBorders>
              <w:right w:val="nil"/>
            </w:tcBorders>
          </w:tcPr>
          <w:p w14:paraId="424F9271" w14:textId="77777777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457591685" w:edGrp="everyone" w:colFirst="3" w:colLast="3"/>
            <w:permStart w:id="1368218148" w:edGrp="everyone" w:colFirst="1" w:colLast="1"/>
            <w:permStart w:id="642674159" w:edGrp="everyone" w:colFirst="5" w:colLast="5"/>
            <w:permEnd w:id="496261076"/>
            <w:permEnd w:id="215746116"/>
            <w:permEnd w:id="1012691830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82393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B1D2D2" w14:textId="03D4EFBB" w:rsidR="00C7646C" w:rsidRDefault="00C7646C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DF166A2" w14:textId="78F88226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multi-paliers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9023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FB0C00" w14:textId="56259598" w:rsidR="00C7646C" w:rsidRDefault="00C7646C" w:rsidP="006F4D29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44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A0840DA" w14:textId="6BBBF4E0" w:rsidR="00C7646C" w:rsidRDefault="00C7646C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Résidence autonome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0675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9ACD7C4" w14:textId="4901D48D" w:rsidR="00C7646C" w:rsidRDefault="00C7646C" w:rsidP="006F4D29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19" w:type="dxa"/>
            <w:gridSpan w:val="6"/>
            <w:tcBorders>
              <w:top w:val="nil"/>
              <w:left w:val="nil"/>
              <w:bottom w:val="nil"/>
            </w:tcBorders>
          </w:tcPr>
          <w:p w14:paraId="36DE5B9C" w14:textId="1D295925" w:rsidR="00C7646C" w:rsidRDefault="00C7646C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CHSLD</w:t>
            </w:r>
          </w:p>
        </w:tc>
      </w:tr>
      <w:tr w:rsidR="00C7646C" w:rsidRPr="00D66ED1" w14:paraId="1E486DF3" w14:textId="77777777" w:rsidTr="000A0BE8">
        <w:trPr>
          <w:trHeight w:val="243"/>
        </w:trPr>
        <w:tc>
          <w:tcPr>
            <w:tcW w:w="1399" w:type="dxa"/>
            <w:vMerge/>
            <w:tcBorders>
              <w:bottom w:val="nil"/>
              <w:right w:val="nil"/>
            </w:tcBorders>
          </w:tcPr>
          <w:p w14:paraId="6E203EEB" w14:textId="77777777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03962087" w:edGrp="everyone" w:colFirst="2" w:colLast="2"/>
            <w:permStart w:id="541090079" w:edGrp="everyone" w:colFirst="5" w:colLast="5"/>
            <w:permStart w:id="1282147659" w:edGrp="everyone" w:colFirst="3" w:colLast="3"/>
            <w:permEnd w:id="1457591685"/>
            <w:permEnd w:id="1368218148"/>
            <w:permEnd w:id="642674159"/>
          </w:p>
        </w:tc>
        <w:tc>
          <w:tcPr>
            <w:tcW w:w="214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BEB55F" w14:textId="51E1A248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 de la résidence :</w:t>
            </w:r>
          </w:p>
        </w:tc>
        <w:tc>
          <w:tcPr>
            <w:tcW w:w="425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27BCE69F" w14:textId="7D5FAD44" w:rsidR="00C7646C" w:rsidRDefault="00C7646C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8087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92CD82F" w14:textId="44DABF54" w:rsidR="00C7646C" w:rsidRDefault="00C7646C" w:rsidP="006F4D29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87DC6B" w14:textId="77777777" w:rsidR="00C7646C" w:rsidRDefault="00C7646C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Autre :</w:t>
            </w:r>
          </w:p>
        </w:tc>
        <w:tc>
          <w:tcPr>
            <w:tcW w:w="1566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6CD40ECB" w14:textId="1FB80AED" w:rsidR="00C7646C" w:rsidRDefault="00C7646C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363092C9" w14:textId="77777777" w:rsidTr="000A0BE8">
        <w:trPr>
          <w:trHeight w:val="243"/>
        </w:trPr>
        <w:tc>
          <w:tcPr>
            <w:tcW w:w="1399" w:type="dxa"/>
            <w:tcBorders>
              <w:top w:val="single" w:sz="4" w:space="0" w:color="auto"/>
              <w:bottom w:val="nil"/>
              <w:right w:val="nil"/>
            </w:tcBorders>
          </w:tcPr>
          <w:p w14:paraId="3DE0375D" w14:textId="1EEF6172" w:rsidR="006F4D29" w:rsidRPr="00C7646C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294429593" w:edGrp="everyone" w:colFirst="3" w:colLast="3"/>
            <w:permStart w:id="302327446" w:edGrp="everyone" w:colFirst="1" w:colLast="1"/>
            <w:permStart w:id="685050100" w:edGrp="everyone" w:colFirst="5" w:colLast="5"/>
            <w:permEnd w:id="1203962087"/>
            <w:permEnd w:id="541090079"/>
            <w:permEnd w:id="1282147659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Ascenseur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99727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DB8B0B1" w14:textId="569BC1B2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F6233" w14:textId="0683B4BA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2566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3470796" w14:textId="7850E55D" w:rsidR="006F4D29" w:rsidRDefault="006F4D29" w:rsidP="006F4D29">
                <w:pPr>
                  <w:spacing w:before="20" w:after="20"/>
                  <w:ind w:right="-4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8BA2D" w14:textId="77777777" w:rsidR="006F4D29" w:rsidRDefault="006F4D29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7091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4DF804" w14:textId="7DBA908F" w:rsidR="006F4D29" w:rsidRDefault="006F4D29" w:rsidP="006F4D29">
            <w:pPr>
              <w:spacing w:before="20" w:after="20"/>
              <w:ind w:right="-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368413D2" w14:textId="77777777" w:rsidTr="000A0BE8">
        <w:trPr>
          <w:trHeight w:val="244"/>
        </w:trPr>
        <w:tc>
          <w:tcPr>
            <w:tcW w:w="1399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75E262AB" w14:textId="77777777" w:rsidR="006F4D29" w:rsidRPr="00C7646C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1523966" w:edGrp="everyone" w:colFirst="4" w:colLast="4"/>
            <w:permStart w:id="1692405602" w:edGrp="everyone" w:colFirst="1" w:colLast="1"/>
            <w:permEnd w:id="1294429593"/>
            <w:permEnd w:id="302327446"/>
            <w:permEnd w:id="685050100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Escaliers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78896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8F03B9A" w14:textId="12F6C30C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2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2B31A1" w14:textId="479FD4C5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Intérieurs</w:t>
            </w:r>
          </w:p>
        </w:tc>
        <w:tc>
          <w:tcPr>
            <w:tcW w:w="214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1BA72F" w14:textId="25430A8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de marches :</w:t>
            </w:r>
          </w:p>
        </w:tc>
        <w:tc>
          <w:tcPr>
            <w:tcW w:w="5411" w:type="dxa"/>
            <w:gridSpan w:val="21"/>
            <w:tcBorders>
              <w:top w:val="single" w:sz="4" w:space="0" w:color="auto"/>
              <w:left w:val="nil"/>
              <w:bottom w:val="nil"/>
            </w:tcBorders>
          </w:tcPr>
          <w:p w14:paraId="0DEF75BA" w14:textId="66556A78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49789243" w14:textId="77777777" w:rsidTr="000A0BE8">
        <w:trPr>
          <w:trHeight w:val="242"/>
        </w:trPr>
        <w:tc>
          <w:tcPr>
            <w:tcW w:w="1399" w:type="dxa"/>
            <w:vMerge/>
            <w:tcBorders>
              <w:top w:val="nil"/>
              <w:bottom w:val="nil"/>
              <w:right w:val="nil"/>
            </w:tcBorders>
          </w:tcPr>
          <w:p w14:paraId="2DC9CDA1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62693784" w:edGrp="everyone" w:colFirst="13" w:colLast="13"/>
            <w:permStart w:id="818049512" w:edGrp="everyone" w:colFirst="11" w:colLast="11"/>
            <w:permStart w:id="1148146998" w:edGrp="everyone" w:colFirst="9" w:colLast="9"/>
            <w:permStart w:id="1162619104" w:edGrp="everyone" w:colFirst="6" w:colLast="6"/>
            <w:permStart w:id="1856727146" w:edGrp="everyone" w:colFirst="4" w:colLast="4"/>
            <w:permEnd w:id="21523966"/>
            <w:permEnd w:id="1692405602"/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14:paraId="31E25F8C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4785154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D4EAB2" w14:textId="5E62ED60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Main courante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9778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13C66B6" w14:textId="24C2862E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3D28DD" w14:textId="6C574F4D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Ø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93139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07CDB7" w14:textId="1EDD48DF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</w:tcPr>
          <w:p w14:paraId="556BD366" w14:textId="6181F390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99DBCE" w14:textId="792C511E" w:rsidR="006F4D29" w:rsidRPr="00A0227D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 xml:space="preserve">(pour ↑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278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9228F4" w14:textId="5101FAE0" w:rsidR="006F4D29" w:rsidRPr="00A0227D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0227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9FE8B" w14:textId="688B07A4" w:rsidR="006F4D29" w:rsidRPr="00A0227D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94727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66D5869" w14:textId="48EED303" w:rsidR="006F4D29" w:rsidRPr="00A0227D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0227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58D9D" w14:textId="39B0C710" w:rsidR="006F4D29" w:rsidRPr="00A0227D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>G)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1998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0766EDD" w14:textId="40425926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4" w:type="dxa"/>
            <w:tcBorders>
              <w:top w:val="nil"/>
              <w:left w:val="nil"/>
              <w:bottom w:val="nil"/>
            </w:tcBorders>
          </w:tcPr>
          <w:p w14:paraId="2D5C5012" w14:textId="25327083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6F4D29" w:rsidRPr="00D66ED1" w14:paraId="7B381ACB" w14:textId="77777777" w:rsidTr="000A0BE8">
        <w:trPr>
          <w:trHeight w:val="242"/>
        </w:trPr>
        <w:tc>
          <w:tcPr>
            <w:tcW w:w="1399" w:type="dxa"/>
            <w:vMerge/>
            <w:tcBorders>
              <w:top w:val="nil"/>
              <w:bottom w:val="nil"/>
              <w:right w:val="nil"/>
            </w:tcBorders>
          </w:tcPr>
          <w:p w14:paraId="13EA4D5A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524963812" w:edGrp="everyone" w:colFirst="4" w:colLast="4"/>
            <w:permStart w:id="979457180" w:edGrp="everyone" w:colFirst="1" w:colLast="1"/>
            <w:permEnd w:id="562693784"/>
            <w:permEnd w:id="818049512"/>
            <w:permEnd w:id="1148146998"/>
            <w:permEnd w:id="1162619104"/>
            <w:permEnd w:id="1856727146"/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95593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EA64067" w14:textId="3C6998C8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83EA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016690" w14:textId="4ED6E85A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Extérieurs</w:t>
            </w:r>
          </w:p>
        </w:tc>
        <w:tc>
          <w:tcPr>
            <w:tcW w:w="214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FC89687" w14:textId="70ED6C91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Nombre de marches :</w:t>
            </w:r>
          </w:p>
        </w:tc>
        <w:tc>
          <w:tcPr>
            <w:tcW w:w="5411" w:type="dxa"/>
            <w:gridSpan w:val="21"/>
            <w:tcBorders>
              <w:top w:val="nil"/>
              <w:left w:val="nil"/>
              <w:bottom w:val="nil"/>
            </w:tcBorders>
          </w:tcPr>
          <w:p w14:paraId="318FF85F" w14:textId="1759450A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78856E26" w14:textId="77777777" w:rsidTr="000A0BE8">
        <w:trPr>
          <w:trHeight w:val="242"/>
        </w:trPr>
        <w:tc>
          <w:tcPr>
            <w:tcW w:w="1399" w:type="dxa"/>
            <w:vMerge/>
            <w:tcBorders>
              <w:top w:val="nil"/>
              <w:bottom w:val="single" w:sz="4" w:space="0" w:color="auto"/>
              <w:right w:val="nil"/>
            </w:tcBorders>
          </w:tcPr>
          <w:p w14:paraId="7B2451F2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366377301" w:edGrp="everyone" w:colFirst="13" w:colLast="13"/>
            <w:permStart w:id="574573139" w:edGrp="everyone" w:colFirst="11" w:colLast="11"/>
            <w:permStart w:id="874723519" w:edGrp="everyone" w:colFirst="9" w:colLast="9"/>
            <w:permStart w:id="732698506" w:edGrp="everyone" w:colFirst="6" w:colLast="6"/>
            <w:permStart w:id="805844486" w:edGrp="everyone" w:colFirst="4" w:colLast="4"/>
            <w:permEnd w:id="524963812"/>
            <w:permEnd w:id="979457180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89B76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2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0E319" w14:textId="7777777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B4F8C6" w14:textId="382CBA22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Main courante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31549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0B86A5E" w14:textId="26ED7CB3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578F5" w14:textId="7FD5AA6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Ø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91412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2EC05D7" w14:textId="42F72748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8D95A" w14:textId="1EAAC45C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74025" w14:textId="4C8FDCAD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(pour ↑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68430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1E5474E1" w14:textId="44F5999D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4A060" w14:textId="1D1301CA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62067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47BA47F6" w14:textId="3D6F7F7A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78354" w14:textId="4DE6D3C9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G)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853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E261AFD" w14:textId="5E0A9FB5" w:rsidR="006F4D29" w:rsidRDefault="006F4D29" w:rsidP="006F4D2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4" w:type="dxa"/>
            <w:tcBorders>
              <w:top w:val="nil"/>
              <w:left w:val="nil"/>
              <w:bottom w:val="single" w:sz="4" w:space="0" w:color="auto"/>
            </w:tcBorders>
          </w:tcPr>
          <w:p w14:paraId="3268C61F" w14:textId="29B8317B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6F4D29" w:rsidRPr="00D66ED1" w14:paraId="1959E5DB" w14:textId="77777777" w:rsidTr="000A0BE8">
        <w:trPr>
          <w:trHeight w:val="872"/>
        </w:trPr>
        <w:tc>
          <w:tcPr>
            <w:tcW w:w="2523" w:type="dxa"/>
            <w:gridSpan w:val="3"/>
            <w:tcBorders>
              <w:top w:val="single" w:sz="4" w:space="0" w:color="auto"/>
              <w:right w:val="nil"/>
            </w:tcBorders>
          </w:tcPr>
          <w:p w14:paraId="7EA73D94" w14:textId="3328B855" w:rsidR="006F4D29" w:rsidRPr="00C7646C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69761416" w:edGrp="everyone" w:colFirst="1" w:colLast="1"/>
            <w:permEnd w:id="366377301"/>
            <w:permEnd w:id="574573139"/>
            <w:permEnd w:id="874723519"/>
            <w:permEnd w:id="732698506"/>
            <w:permEnd w:id="805844486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Adaptations à domicile :</w:t>
            </w:r>
          </w:p>
        </w:tc>
        <w:tc>
          <w:tcPr>
            <w:tcW w:w="8112" w:type="dxa"/>
            <w:gridSpan w:val="35"/>
            <w:tcBorders>
              <w:top w:val="single" w:sz="4" w:space="0" w:color="auto"/>
              <w:left w:val="nil"/>
            </w:tcBorders>
          </w:tcPr>
          <w:p w14:paraId="0694E676" w14:textId="000C76A5" w:rsidR="006F4D29" w:rsidRPr="00D66ED1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539D2A13" w14:textId="77777777" w:rsidTr="000A0BE8">
        <w:trPr>
          <w:trHeight w:val="1166"/>
        </w:trPr>
        <w:tc>
          <w:tcPr>
            <w:tcW w:w="2523" w:type="dxa"/>
            <w:gridSpan w:val="3"/>
            <w:tcBorders>
              <w:top w:val="single" w:sz="4" w:space="0" w:color="auto"/>
              <w:right w:val="nil"/>
            </w:tcBorders>
          </w:tcPr>
          <w:p w14:paraId="5B98B2F6" w14:textId="178D24E2" w:rsidR="006F4D29" w:rsidRPr="00C7646C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469000852" w:edGrp="everyone" w:colFirst="1" w:colLast="1"/>
            <w:permEnd w:id="269761416"/>
            <w:r w:rsidRPr="00C7646C">
              <w:rPr>
                <w:rFonts w:asciiTheme="minorHAnsi" w:hAnsiTheme="minorHAnsi" w:cstheme="minorHAnsi"/>
                <w:b/>
                <w:sz w:val="20"/>
                <w:szCs w:val="20"/>
              </w:rPr>
              <w:t>Autonomie antérieure  / aide technique à la marche :</w:t>
            </w:r>
          </w:p>
        </w:tc>
        <w:tc>
          <w:tcPr>
            <w:tcW w:w="8112" w:type="dxa"/>
            <w:gridSpan w:val="35"/>
            <w:tcBorders>
              <w:top w:val="single" w:sz="4" w:space="0" w:color="auto"/>
              <w:left w:val="nil"/>
            </w:tcBorders>
          </w:tcPr>
          <w:p w14:paraId="7219674F" w14:textId="12734307" w:rsidR="006F4D29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7354EB3D" w14:textId="77777777" w:rsidTr="000A0BE8">
        <w:trPr>
          <w:trHeight w:val="1167"/>
        </w:trPr>
        <w:tc>
          <w:tcPr>
            <w:tcW w:w="2523" w:type="dxa"/>
            <w:gridSpan w:val="3"/>
            <w:tcBorders>
              <w:top w:val="single" w:sz="4" w:space="0" w:color="auto"/>
              <w:right w:val="nil"/>
            </w:tcBorders>
          </w:tcPr>
          <w:p w14:paraId="1B455610" w14:textId="2D5B58D1" w:rsidR="006F4D29" w:rsidRPr="00523796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38512270" w:edGrp="everyone" w:colFirst="1" w:colLast="1"/>
            <w:permEnd w:id="469000852"/>
            <w:r w:rsidRPr="00523796">
              <w:rPr>
                <w:rFonts w:asciiTheme="minorHAnsi" w:hAnsiTheme="minorHAnsi" w:cstheme="minorHAnsi"/>
                <w:b/>
                <w:sz w:val="20"/>
                <w:szCs w:val="20"/>
              </w:rPr>
              <w:t>Historique des chutes :</w:t>
            </w:r>
          </w:p>
        </w:tc>
        <w:tc>
          <w:tcPr>
            <w:tcW w:w="8112" w:type="dxa"/>
            <w:gridSpan w:val="35"/>
            <w:tcBorders>
              <w:top w:val="single" w:sz="4" w:space="0" w:color="auto"/>
              <w:left w:val="nil"/>
            </w:tcBorders>
          </w:tcPr>
          <w:p w14:paraId="4E036560" w14:textId="77777777" w:rsidR="006F4D29" w:rsidRPr="00D66ED1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3054402F" w14:textId="77777777" w:rsidTr="000A0BE8">
        <w:trPr>
          <w:trHeight w:val="1167"/>
        </w:trPr>
        <w:tc>
          <w:tcPr>
            <w:tcW w:w="2523" w:type="dxa"/>
            <w:gridSpan w:val="3"/>
            <w:tcBorders>
              <w:top w:val="single" w:sz="4" w:space="0" w:color="auto"/>
              <w:right w:val="nil"/>
            </w:tcBorders>
          </w:tcPr>
          <w:p w14:paraId="3D7593E4" w14:textId="4617044C" w:rsidR="006F4D29" w:rsidRPr="00523796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36030765" w:edGrp="everyone" w:colFirst="1" w:colLast="1"/>
            <w:permEnd w:id="1338512270"/>
            <w:r w:rsidRPr="00523796">
              <w:rPr>
                <w:rFonts w:asciiTheme="minorHAnsi" w:hAnsiTheme="minorHAnsi" w:cstheme="minorHAnsi"/>
                <w:b/>
                <w:sz w:val="20"/>
                <w:szCs w:val="20"/>
              </w:rPr>
              <w:t>AVQ / AVD :</w:t>
            </w:r>
          </w:p>
        </w:tc>
        <w:tc>
          <w:tcPr>
            <w:tcW w:w="8112" w:type="dxa"/>
            <w:gridSpan w:val="35"/>
            <w:tcBorders>
              <w:top w:val="single" w:sz="4" w:space="0" w:color="auto"/>
              <w:left w:val="nil"/>
            </w:tcBorders>
          </w:tcPr>
          <w:p w14:paraId="62B762C0" w14:textId="77777777" w:rsidR="006F4D29" w:rsidRPr="00D66ED1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63620467" w14:textId="77777777" w:rsidTr="000A0BE8">
        <w:trPr>
          <w:trHeight w:val="167"/>
        </w:trPr>
        <w:tc>
          <w:tcPr>
            <w:tcW w:w="2523" w:type="dxa"/>
            <w:gridSpan w:val="3"/>
            <w:tcBorders>
              <w:top w:val="single" w:sz="4" w:space="0" w:color="auto"/>
              <w:right w:val="nil"/>
            </w:tcBorders>
          </w:tcPr>
          <w:p w14:paraId="6FD25065" w14:textId="60AC76A5" w:rsidR="006F4D29" w:rsidRPr="00523796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5099574" w:edGrp="everyone" w:colFirst="1" w:colLast="1"/>
            <w:permEnd w:id="1436030765"/>
            <w:r w:rsidRPr="00523796">
              <w:rPr>
                <w:rFonts w:asciiTheme="minorHAnsi" w:hAnsiTheme="minorHAnsi" w:cstheme="minorHAnsi"/>
                <w:b/>
                <w:sz w:val="20"/>
                <w:szCs w:val="20"/>
              </w:rPr>
              <w:t>Ressources impliquées :</w:t>
            </w:r>
          </w:p>
        </w:tc>
        <w:tc>
          <w:tcPr>
            <w:tcW w:w="8112" w:type="dxa"/>
            <w:gridSpan w:val="35"/>
            <w:tcBorders>
              <w:left w:val="nil"/>
            </w:tcBorders>
          </w:tcPr>
          <w:p w14:paraId="726337D6" w14:textId="77777777" w:rsidR="006F4D29" w:rsidRPr="00D66ED1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F4D29" w:rsidRPr="00D66ED1" w14:paraId="4FA974E2" w14:textId="77777777" w:rsidTr="000A0BE8">
        <w:trPr>
          <w:trHeight w:val="167"/>
        </w:trPr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BD37176" w14:textId="71FE0831" w:rsidR="006F4D29" w:rsidRPr="00523796" w:rsidRDefault="006F4D29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57246461" w:edGrp="everyone" w:colFirst="1" w:colLast="1"/>
            <w:permEnd w:id="65099574"/>
            <w:r w:rsidRPr="00523796">
              <w:rPr>
                <w:rFonts w:asciiTheme="minorHAnsi" w:hAnsiTheme="minorHAnsi" w:cstheme="minorHAnsi"/>
                <w:b/>
                <w:sz w:val="20"/>
                <w:szCs w:val="20"/>
              </w:rPr>
              <w:t>Occupations / loisirs : </w:t>
            </w:r>
          </w:p>
        </w:tc>
        <w:tc>
          <w:tcPr>
            <w:tcW w:w="8112" w:type="dxa"/>
            <w:gridSpan w:val="35"/>
            <w:tcBorders>
              <w:left w:val="nil"/>
            </w:tcBorders>
          </w:tcPr>
          <w:p w14:paraId="69B49448" w14:textId="27D55139" w:rsidR="006F4D29" w:rsidRPr="00D66ED1" w:rsidRDefault="006F4D29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25DA" w:rsidRPr="00D66ED1" w14:paraId="40498A78" w14:textId="77777777" w:rsidTr="000A0BE8">
        <w:trPr>
          <w:trHeight w:val="167"/>
        </w:trPr>
        <w:tc>
          <w:tcPr>
            <w:tcW w:w="2523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5207D11" w14:textId="22DB3770" w:rsidR="00D925DA" w:rsidRPr="00523796" w:rsidRDefault="00D925DA" w:rsidP="006F4D29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1470713" w:edGrp="everyone" w:colFirst="1" w:colLast="1"/>
            <w:permEnd w:id="35724646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112" w:type="dxa"/>
            <w:gridSpan w:val="35"/>
            <w:tcBorders>
              <w:left w:val="nil"/>
            </w:tcBorders>
          </w:tcPr>
          <w:p w14:paraId="0A6ADA68" w14:textId="77777777" w:rsidR="00D925DA" w:rsidRPr="00D66ED1" w:rsidRDefault="00D925DA" w:rsidP="006F4D29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851470713"/>
    </w:tbl>
    <w:p w14:paraId="48E4F754" w14:textId="13041662" w:rsidR="00F1268C" w:rsidRDefault="00F1268C" w:rsidP="00E93B4B">
      <w:pPr>
        <w:spacing w:after="160" w:line="259" w:lineRule="auto"/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421"/>
        <w:gridCol w:w="141"/>
        <w:gridCol w:w="426"/>
        <w:gridCol w:w="425"/>
        <w:gridCol w:w="283"/>
        <w:gridCol w:w="142"/>
        <w:gridCol w:w="284"/>
        <w:gridCol w:w="708"/>
        <w:gridCol w:w="426"/>
        <w:gridCol w:w="850"/>
        <w:gridCol w:w="1276"/>
        <w:gridCol w:w="142"/>
        <w:gridCol w:w="708"/>
        <w:gridCol w:w="709"/>
        <w:gridCol w:w="3686"/>
      </w:tblGrid>
      <w:tr w:rsidR="00312ECE" w:rsidRPr="00D66ED1" w14:paraId="0685DA03" w14:textId="77777777" w:rsidTr="00E93B4B">
        <w:trPr>
          <w:trHeight w:val="283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E26833E" w14:textId="706A1826" w:rsidR="00312ECE" w:rsidRPr="00D66ED1" w:rsidRDefault="00E93B4B" w:rsidP="00312ECE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DONNÉES SUBJECTIVES</w:t>
            </w:r>
          </w:p>
        </w:tc>
      </w:tr>
      <w:tr w:rsidR="00F501D0" w:rsidRPr="00D66ED1" w14:paraId="45EA7659" w14:textId="77777777" w:rsidTr="00372EA0">
        <w:trPr>
          <w:trHeight w:val="283"/>
        </w:trPr>
        <w:tc>
          <w:tcPr>
            <w:tcW w:w="10627" w:type="dxa"/>
            <w:gridSpan w:val="1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5937B35" w14:textId="5D7B330F" w:rsidR="00F501D0" w:rsidRPr="00464294" w:rsidRDefault="00F501D0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501D0">
              <w:rPr>
                <w:rFonts w:asciiTheme="minorHAnsi" w:hAnsiTheme="minorHAnsi" w:cstheme="minorHAnsi"/>
                <w:b/>
                <w:sz w:val="20"/>
                <w:szCs w:val="20"/>
              </w:rPr>
              <w:t>DOULEUR</w:t>
            </w:r>
          </w:p>
        </w:tc>
      </w:tr>
      <w:tr w:rsidR="003A5FA4" w:rsidRPr="00D66ED1" w14:paraId="60E91330" w14:textId="77777777" w:rsidTr="0069345C">
        <w:trPr>
          <w:trHeight w:val="283"/>
        </w:trPr>
        <w:permStart w:id="746856794" w:edGrp="everyone" w:colFirst="3" w:colLast="3" w:displacedByCustomXml="next"/>
        <w:permStart w:id="731990375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795904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4BA48650" w14:textId="518DCA6B" w:rsidR="003A5FA4" w:rsidRPr="00464294" w:rsidRDefault="003A5FA4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17672" w14:textId="3309BCB5" w:rsidR="003A5FA4" w:rsidRPr="00464294" w:rsidRDefault="003A5FA4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99C8C" w14:textId="188A696A" w:rsidR="003A5FA4" w:rsidRDefault="003A5FA4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86659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A5EC0E" w14:textId="10C1B02F" w:rsidR="003A5FA4" w:rsidRPr="00464294" w:rsidRDefault="003A5FA4" w:rsidP="00372EA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7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BE9864" w14:textId="6E868FAA" w:rsidR="003A5FA4" w:rsidRDefault="003A5FA4" w:rsidP="00F501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</w:tc>
      </w:tr>
      <w:tr w:rsidR="003A5FA4" w:rsidRPr="00D66ED1" w14:paraId="2966992E" w14:textId="77777777" w:rsidTr="00B20FC6">
        <w:trPr>
          <w:trHeight w:val="578"/>
        </w:trPr>
        <w:tc>
          <w:tcPr>
            <w:tcW w:w="169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E3D0037" w14:textId="77777777" w:rsidR="003A5FA4" w:rsidRPr="00B20FC6" w:rsidRDefault="003A5FA4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79672164" w:edGrp="everyone" w:colFirst="1" w:colLast="1"/>
            <w:permStart w:id="1188188610" w:edGrp="everyone" w:colFirst="3" w:colLast="3"/>
            <w:permEnd w:id="731990375"/>
            <w:permEnd w:id="746856794"/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Localisation 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53688A" w14:textId="26B49D7F" w:rsidR="003A5FA4" w:rsidRDefault="003A5FA4" w:rsidP="00F501D0">
            <w:pPr>
              <w:spacing w:before="20" w:after="20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DE3FA4" w14:textId="7F6041B8" w:rsidR="003A5FA4" w:rsidRPr="00B20FC6" w:rsidRDefault="003A5FA4" w:rsidP="00F501D0">
            <w:pPr>
              <w:spacing w:before="20" w:after="2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Type :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742D15D" w14:textId="202E828F" w:rsidR="003A5FA4" w:rsidRDefault="003A5FA4" w:rsidP="00F501D0">
            <w:pPr>
              <w:spacing w:before="20" w:after="20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</w:tr>
      <w:tr w:rsidR="00F463C3" w:rsidRPr="00D66ED1" w14:paraId="116203BA" w14:textId="77777777" w:rsidTr="00B20FC6">
        <w:trPr>
          <w:trHeight w:val="210"/>
        </w:trPr>
        <w:tc>
          <w:tcPr>
            <w:tcW w:w="169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AF0BE9" w14:textId="6D5AED8B" w:rsidR="00F463C3" w:rsidRPr="00B20FC6" w:rsidRDefault="00F463C3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692874671" w:edGrp="everyone" w:colFirst="1" w:colLast="1"/>
            <w:permStart w:id="3762319" w:edGrp="everyone" w:colFirst="3" w:colLast="3"/>
            <w:permEnd w:id="1079672164"/>
            <w:permEnd w:id="1188188610"/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Intensité 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</w:tcBorders>
          </w:tcPr>
          <w:p w14:paraId="5604E84F" w14:textId="23D32B5C" w:rsidR="00F463C3" w:rsidRPr="00464294" w:rsidRDefault="00F463C3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right w:val="nil"/>
            </w:tcBorders>
          </w:tcPr>
          <w:p w14:paraId="7CCC11E7" w14:textId="33CCE6D8" w:rsidR="00F463C3" w:rsidRPr="00B20FC6" w:rsidRDefault="00F463C3" w:rsidP="00F501D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Fréquence :</w:t>
            </w:r>
          </w:p>
        </w:tc>
        <w:tc>
          <w:tcPr>
            <w:tcW w:w="3686" w:type="dxa"/>
            <w:tcBorders>
              <w:left w:val="nil"/>
            </w:tcBorders>
          </w:tcPr>
          <w:p w14:paraId="3568D28C" w14:textId="4B9A62C6" w:rsidR="00F463C3" w:rsidRPr="00464294" w:rsidRDefault="00F463C3" w:rsidP="00F501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3C3" w:rsidRPr="00D66ED1" w14:paraId="4CB31AD2" w14:textId="77777777" w:rsidTr="00B20FC6">
        <w:trPr>
          <w:trHeight w:val="210"/>
        </w:trPr>
        <w:tc>
          <w:tcPr>
            <w:tcW w:w="1696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D7F50B" w14:textId="7660BAEE" w:rsidR="00F463C3" w:rsidRPr="00B20FC6" w:rsidRDefault="00F463C3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308178670" w:edGrp="everyone" w:colFirst="1" w:colLast="1"/>
            <w:permStart w:id="987262153" w:edGrp="everyone" w:colFirst="3" w:colLast="3"/>
            <w:permEnd w:id="1692874671"/>
            <w:permEnd w:id="3762319"/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Augmentée par :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16AE73A" w14:textId="773334D8" w:rsidR="00F463C3" w:rsidRPr="00464294" w:rsidRDefault="00F463C3" w:rsidP="00372EA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  <w:right w:val="nil"/>
            </w:tcBorders>
          </w:tcPr>
          <w:p w14:paraId="0D45D8CA" w14:textId="4D809C5E" w:rsidR="00F463C3" w:rsidRPr="00B20FC6" w:rsidRDefault="00F463C3" w:rsidP="00F501D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Diminuée par :</w:t>
            </w:r>
          </w:p>
        </w:tc>
        <w:tc>
          <w:tcPr>
            <w:tcW w:w="3686" w:type="dxa"/>
            <w:tcBorders>
              <w:left w:val="nil"/>
              <w:bottom w:val="single" w:sz="4" w:space="0" w:color="auto"/>
            </w:tcBorders>
          </w:tcPr>
          <w:p w14:paraId="5BE07346" w14:textId="6D0FABFC" w:rsidR="00F463C3" w:rsidRPr="00464294" w:rsidRDefault="00F463C3" w:rsidP="00F501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3C3" w:rsidRPr="00D66ED1" w14:paraId="3942DAEC" w14:textId="77777777" w:rsidTr="00BF1334">
        <w:trPr>
          <w:trHeight w:val="283"/>
        </w:trPr>
        <w:tc>
          <w:tcPr>
            <w:tcW w:w="2122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A042DB" w14:textId="3E0AD51B" w:rsidR="00F463C3" w:rsidRPr="00B20FC6" w:rsidRDefault="00F463C3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10299652" w:edGrp="everyone" w:colFirst="1" w:colLast="1"/>
            <w:permEnd w:id="1308178670"/>
            <w:permEnd w:id="987262153"/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Impacts fonctionnels :</w:t>
            </w:r>
          </w:p>
        </w:tc>
        <w:tc>
          <w:tcPr>
            <w:tcW w:w="8505" w:type="dxa"/>
            <w:gridSpan w:val="8"/>
            <w:tcBorders>
              <w:left w:val="nil"/>
              <w:bottom w:val="single" w:sz="4" w:space="0" w:color="auto"/>
            </w:tcBorders>
          </w:tcPr>
          <w:p w14:paraId="674766E2" w14:textId="77777777" w:rsidR="00F463C3" w:rsidRPr="00464294" w:rsidRDefault="00F463C3" w:rsidP="00F501D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63C3" w:rsidRPr="00D66ED1" w14:paraId="314F3E82" w14:textId="77777777" w:rsidTr="00BF1334">
        <w:trPr>
          <w:trHeight w:val="283"/>
        </w:trPr>
        <w:tc>
          <w:tcPr>
            <w:tcW w:w="4106" w:type="dxa"/>
            <w:gridSpan w:val="10"/>
            <w:tcBorders>
              <w:top w:val="single" w:sz="4" w:space="0" w:color="auto"/>
              <w:right w:val="nil"/>
            </w:tcBorders>
          </w:tcPr>
          <w:p w14:paraId="057983C6" w14:textId="2EA9C329" w:rsidR="00F463C3" w:rsidRPr="00B20FC6" w:rsidRDefault="00F463C3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569855945" w:edGrp="everyone" w:colFirst="1" w:colLast="1"/>
            <w:permEnd w:id="810299652"/>
            <w:r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Douleur à l’épaule Chedoke-McMaster CMSA</w:t>
            </w:r>
            <w:r w:rsidR="00BF1334" w:rsidRPr="00B20FC6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40159948"/>
            <w:placeholder>
              <w:docPart w:val="9353C2B24DCA4DCD86DF89E841773C74"/>
            </w:placeholder>
            <w:comboBox>
              <w:listItem w:value="Choisissez un élément."/>
              <w:listItem w:displayText=" " w:value=" ."/>
              <w:listItem w:displayText="S.O." w:value="S.O."/>
              <w:listItem w:displayText="N.E." w:value="N.E."/>
              <w:listItem w:displayText="1/7" w:value="1/7"/>
              <w:listItem w:displayText="2/7" w:value="2/7"/>
              <w:listItem w:displayText="3/7" w:value="3/7"/>
              <w:listItem w:displayText="4/7" w:value="4/7"/>
              <w:listItem w:displayText="5/7" w:value="5/7"/>
              <w:listItem w:displayText="6/7" w:value="6/7"/>
              <w:listItem w:displayText="7/7" w:value="7/7"/>
            </w:comboBox>
          </w:sdtPr>
          <w:sdtEndPr/>
          <w:sdtContent>
            <w:tc>
              <w:tcPr>
                <w:tcW w:w="6521" w:type="dxa"/>
                <w:gridSpan w:val="5"/>
                <w:tcBorders>
                  <w:left w:val="nil"/>
                </w:tcBorders>
              </w:tcPr>
              <w:p w14:paraId="0565E6AD" w14:textId="2907AF45" w:rsidR="00F463C3" w:rsidRPr="00464294" w:rsidRDefault="00F463C3" w:rsidP="00F501D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569855945"/>
      <w:tr w:rsidR="00D45CD7" w:rsidRPr="00464294" w14:paraId="439B79BB" w14:textId="77777777" w:rsidTr="007501EF">
        <w:trPr>
          <w:trHeight w:val="283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03CB50" w14:textId="77777777" w:rsidR="00D45CD7" w:rsidRPr="00464294" w:rsidRDefault="00D45CD7" w:rsidP="007501E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F9071C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QUESTIONS SPÉCIFIQUES (dysphagie, perte de poids, raideur matinale, céphalées, étourdissements, vertiges)</w:t>
            </w:r>
          </w:p>
        </w:tc>
      </w:tr>
      <w:tr w:rsidR="00D45CD7" w:rsidRPr="00F9071C" w14:paraId="6F12038B" w14:textId="77777777" w:rsidTr="004E17EC">
        <w:trPr>
          <w:trHeight w:val="283"/>
        </w:trPr>
        <w:permStart w:id="836591399" w:edGrp="everyone" w:colFirst="0" w:colLast="0" w:displacedByCustomXml="next"/>
        <w:permStart w:id="1413315604" w:edGrp="everyone" w:colFirst="2" w:colLast="2" w:displacedByCustomXml="next"/>
        <w:permStart w:id="1894397197" w:edGrp="everyone" w:colFirst="5" w:colLast="5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51154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3E99C138" w14:textId="77777777" w:rsidR="00D45CD7" w:rsidRPr="00F9071C" w:rsidRDefault="00D45CD7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965A5C" w14:textId="5EA26F31" w:rsidR="00D45CD7" w:rsidRPr="00F9071C" w:rsidRDefault="00CE158E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Aucun symptôme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3753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42154D2B" w14:textId="77777777" w:rsidR="00D45CD7" w:rsidRPr="00F9071C" w:rsidRDefault="00D45CD7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3E4AFB" w14:textId="77777777" w:rsidR="00D45CD7" w:rsidRPr="00F9071C" w:rsidRDefault="00D45CD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Présence de symptômes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CF4949" w14:textId="77777777" w:rsidR="00D45CD7" w:rsidRPr="00F9071C" w:rsidRDefault="00D45CD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13B6802" w14:textId="77777777" w:rsidR="00D45CD7" w:rsidRPr="00F9071C" w:rsidRDefault="00D45CD7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894397197"/>
      <w:permEnd w:id="1413315604"/>
      <w:permEnd w:id="836591399"/>
      <w:tr w:rsidR="00D45CD7" w:rsidRPr="00D66ED1" w14:paraId="3032ECB4" w14:textId="77777777" w:rsidTr="00BF1334">
        <w:trPr>
          <w:trHeight w:val="283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F183EEE" w14:textId="2EA7ACB4" w:rsidR="00D45CD7" w:rsidRPr="00EE1ABA" w:rsidRDefault="00D45CD7" w:rsidP="00D45C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E1ABA">
              <w:rPr>
                <w:rFonts w:asciiTheme="minorHAnsi" w:hAnsiTheme="minorHAnsi" w:cstheme="minorHAnsi"/>
                <w:b/>
                <w:sz w:val="20"/>
                <w:szCs w:val="20"/>
              </w:rPr>
              <w:t>AUTRES SYMPTÔMES</w:t>
            </w:r>
          </w:p>
        </w:tc>
      </w:tr>
      <w:tr w:rsidR="00D45CD7" w:rsidRPr="00D66ED1" w14:paraId="092F7656" w14:textId="77777777" w:rsidTr="00BF1334">
        <w:trPr>
          <w:trHeight w:val="283"/>
        </w:trPr>
        <w:tc>
          <w:tcPr>
            <w:tcW w:w="1413" w:type="dxa"/>
            <w:gridSpan w:val="4"/>
            <w:tcBorders>
              <w:top w:val="single" w:sz="4" w:space="0" w:color="auto"/>
              <w:right w:val="nil"/>
            </w:tcBorders>
          </w:tcPr>
          <w:p w14:paraId="53F88FB8" w14:textId="34558482" w:rsidR="00D45CD7" w:rsidRPr="002925F6" w:rsidRDefault="00D45CD7" w:rsidP="00D45C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020012284" w:edGrp="everyone" w:colFirst="1" w:colLast="1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Somesthésie :</w:t>
            </w:r>
          </w:p>
        </w:tc>
        <w:tc>
          <w:tcPr>
            <w:tcW w:w="9214" w:type="dxa"/>
            <w:gridSpan w:val="11"/>
            <w:tcBorders>
              <w:left w:val="nil"/>
            </w:tcBorders>
          </w:tcPr>
          <w:p w14:paraId="1C0F11ED" w14:textId="77777777" w:rsidR="00D45CD7" w:rsidRPr="00464294" w:rsidRDefault="00D45CD7" w:rsidP="00D45C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45CD7" w:rsidRPr="00D66ED1" w14:paraId="7DAB34D2" w14:textId="77777777" w:rsidTr="00BF1334">
        <w:trPr>
          <w:trHeight w:val="283"/>
        </w:trPr>
        <w:tc>
          <w:tcPr>
            <w:tcW w:w="1413" w:type="dxa"/>
            <w:gridSpan w:val="4"/>
            <w:tcBorders>
              <w:top w:val="single" w:sz="4" w:space="0" w:color="auto"/>
              <w:right w:val="nil"/>
            </w:tcBorders>
          </w:tcPr>
          <w:p w14:paraId="3EE3815C" w14:textId="4FC94671" w:rsidR="00D45CD7" w:rsidRPr="002925F6" w:rsidRDefault="00D45CD7" w:rsidP="00D45C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55301329" w:edGrp="everyone" w:colFirst="1" w:colLast="1"/>
            <w:permEnd w:id="1020012284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Faiblesse :</w:t>
            </w:r>
          </w:p>
        </w:tc>
        <w:tc>
          <w:tcPr>
            <w:tcW w:w="9214" w:type="dxa"/>
            <w:gridSpan w:val="11"/>
            <w:tcBorders>
              <w:left w:val="nil"/>
            </w:tcBorders>
          </w:tcPr>
          <w:p w14:paraId="38E67F37" w14:textId="63510D3A" w:rsidR="00D45CD7" w:rsidRPr="00464294" w:rsidRDefault="00D45CD7" w:rsidP="00D45C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40106" w:rsidRPr="00D66ED1" w14:paraId="2F0AC9E4" w14:textId="77777777" w:rsidTr="00E10F67">
        <w:trPr>
          <w:trHeight w:val="578"/>
        </w:trPr>
        <w:tc>
          <w:tcPr>
            <w:tcW w:w="1413" w:type="dxa"/>
            <w:gridSpan w:val="4"/>
            <w:tcBorders>
              <w:top w:val="single" w:sz="4" w:space="0" w:color="auto"/>
              <w:right w:val="nil"/>
            </w:tcBorders>
          </w:tcPr>
          <w:p w14:paraId="4FBBE38D" w14:textId="6F4B3F5F" w:rsidR="00240106" w:rsidRPr="002925F6" w:rsidRDefault="00240106" w:rsidP="00D45CD7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61191386" w:edGrp="everyone" w:colFirst="1" w:colLast="1"/>
            <w:permEnd w:id="1455301329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9214" w:type="dxa"/>
            <w:gridSpan w:val="11"/>
            <w:tcBorders>
              <w:left w:val="nil"/>
            </w:tcBorders>
          </w:tcPr>
          <w:p w14:paraId="76156D30" w14:textId="26C32A36" w:rsidR="00240106" w:rsidRPr="00464294" w:rsidRDefault="00240106" w:rsidP="00D45CD7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61191386"/>
      <w:tr w:rsidR="00D45CD7" w:rsidRPr="00D66ED1" w14:paraId="70782C54" w14:textId="77777777" w:rsidTr="00131A3C">
        <w:trPr>
          <w:trHeight w:val="283"/>
        </w:trPr>
        <w:tc>
          <w:tcPr>
            <w:tcW w:w="10627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ED9BA1" w14:textId="0ACBDBC9" w:rsidR="00D45CD7" w:rsidRPr="00131A3C" w:rsidRDefault="00D45CD7" w:rsidP="00D45C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1A3C">
              <w:rPr>
                <w:rFonts w:asciiTheme="minorHAnsi" w:hAnsiTheme="minorHAnsi" w:cstheme="minorHAnsi"/>
                <w:b/>
                <w:sz w:val="20"/>
                <w:szCs w:val="20"/>
              </w:rPr>
              <w:t>OBJECTIFS DE L’USAGER</w:t>
            </w:r>
            <w:r w:rsidR="001B27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OU DES PERSONNES SIGNIFICATIVES</w:t>
            </w:r>
          </w:p>
        </w:tc>
      </w:tr>
      <w:tr w:rsidR="00D45CD7" w:rsidRPr="00D66ED1" w14:paraId="60AEF731" w14:textId="77777777" w:rsidTr="007501EF">
        <w:trPr>
          <w:trHeight w:val="578"/>
        </w:trPr>
        <w:tc>
          <w:tcPr>
            <w:tcW w:w="10627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14:paraId="23933041" w14:textId="77777777" w:rsidR="00D45CD7" w:rsidRPr="00131A3C" w:rsidRDefault="00D45CD7" w:rsidP="00D45CD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45850844" w:edGrp="everyone" w:colFirst="0" w:colLast="0"/>
          </w:p>
        </w:tc>
      </w:tr>
      <w:permEnd w:id="345850844"/>
    </w:tbl>
    <w:p w14:paraId="5DE9A910" w14:textId="1A9A8657" w:rsidR="0002124A" w:rsidRDefault="0002124A"/>
    <w:p w14:paraId="35207D37" w14:textId="77777777" w:rsidR="0068530A" w:rsidRDefault="0068530A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1"/>
        <w:gridCol w:w="137"/>
        <w:gridCol w:w="11"/>
        <w:gridCol w:w="130"/>
        <w:gridCol w:w="128"/>
        <w:gridCol w:w="13"/>
        <w:gridCol w:w="122"/>
        <w:gridCol w:w="18"/>
        <w:gridCol w:w="15"/>
        <w:gridCol w:w="128"/>
        <w:gridCol w:w="124"/>
        <w:gridCol w:w="140"/>
        <w:gridCol w:w="18"/>
        <w:gridCol w:w="123"/>
        <w:gridCol w:w="11"/>
        <w:gridCol w:w="10"/>
        <w:gridCol w:w="121"/>
        <w:gridCol w:w="20"/>
        <w:gridCol w:w="126"/>
        <w:gridCol w:w="29"/>
        <w:gridCol w:w="113"/>
        <w:gridCol w:w="16"/>
        <w:gridCol w:w="119"/>
        <w:gridCol w:w="21"/>
        <w:gridCol w:w="127"/>
        <w:gridCol w:w="29"/>
        <w:gridCol w:w="117"/>
        <w:gridCol w:w="309"/>
        <w:gridCol w:w="116"/>
        <w:gridCol w:w="25"/>
        <w:gridCol w:w="284"/>
        <w:gridCol w:w="117"/>
        <w:gridCol w:w="25"/>
        <w:gridCol w:w="283"/>
        <w:gridCol w:w="425"/>
        <w:gridCol w:w="265"/>
        <w:gridCol w:w="279"/>
        <w:gridCol w:w="23"/>
        <w:gridCol w:w="115"/>
        <w:gridCol w:w="14"/>
        <w:gridCol w:w="73"/>
        <w:gridCol w:w="67"/>
        <w:gridCol w:w="11"/>
        <w:gridCol w:w="269"/>
        <w:gridCol w:w="18"/>
        <w:gridCol w:w="127"/>
        <w:gridCol w:w="138"/>
        <w:gridCol w:w="138"/>
        <w:gridCol w:w="146"/>
        <w:gridCol w:w="27"/>
        <w:gridCol w:w="256"/>
        <w:gridCol w:w="19"/>
        <w:gridCol w:w="129"/>
        <w:gridCol w:w="139"/>
        <w:gridCol w:w="284"/>
        <w:gridCol w:w="144"/>
        <w:gridCol w:w="425"/>
        <w:gridCol w:w="143"/>
        <w:gridCol w:w="282"/>
        <w:gridCol w:w="425"/>
        <w:gridCol w:w="142"/>
        <w:gridCol w:w="576"/>
        <w:gridCol w:w="425"/>
        <w:gridCol w:w="109"/>
        <w:gridCol w:w="888"/>
      </w:tblGrid>
      <w:tr w:rsidR="0002124A" w:rsidRPr="00A0227D" w14:paraId="63D71810" w14:textId="77777777" w:rsidTr="00D44A9F">
        <w:trPr>
          <w:trHeight w:val="283"/>
        </w:trPr>
        <w:tc>
          <w:tcPr>
            <w:tcW w:w="10627" w:type="dxa"/>
            <w:gridSpan w:val="6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C744711" w14:textId="5E12113F" w:rsidR="0002124A" w:rsidRPr="00A0227D" w:rsidRDefault="002672EE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b/>
                <w:sz w:val="20"/>
                <w:szCs w:val="20"/>
              </w:rPr>
              <w:t>DONNÉES OBJECTIVES</w:t>
            </w:r>
          </w:p>
        </w:tc>
      </w:tr>
      <w:tr w:rsidR="005D4FE6" w:rsidRPr="00A0227D" w14:paraId="1386B20E" w14:textId="77777777" w:rsidTr="000B2930">
        <w:trPr>
          <w:trHeight w:val="283"/>
        </w:trPr>
        <w:tc>
          <w:tcPr>
            <w:tcW w:w="2653" w:type="dxa"/>
            <w:gridSpan w:val="2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3DA5326" w14:textId="77777777" w:rsidR="005D4FE6" w:rsidRPr="00A0227D" w:rsidRDefault="005D4FE6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158889357" w:edGrp="everyone" w:colFirst="1" w:colLast="1"/>
            <w:permStart w:id="1236216495" w:edGrp="everyone" w:colFirst="3" w:colLast="3"/>
            <w:r w:rsidRPr="00A0227D">
              <w:rPr>
                <w:rFonts w:asciiTheme="minorHAnsi" w:hAnsiTheme="minorHAnsi" w:cstheme="minorHAnsi"/>
                <w:b/>
                <w:sz w:val="20"/>
                <w:szCs w:val="20"/>
              </w:rPr>
              <w:t>OBSERVATIONS GÉNÉRALES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8096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3" w:type="dxa"/>
                <w:gridSpan w:val="5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39B49B91" w14:textId="13B0E890" w:rsidR="005D4FE6" w:rsidRPr="00A0227D" w:rsidRDefault="00A0227D" w:rsidP="0002124A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0BBF894" w14:textId="77777777" w:rsidR="005D4FE6" w:rsidRPr="00A0227D" w:rsidRDefault="005D4FE6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680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1D500A5" w14:textId="60643E6E" w:rsidR="005D4FE6" w:rsidRPr="00A0227D" w:rsidRDefault="005D4FE6" w:rsidP="0002124A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1D71" w:rsidRPr="00A0227D" w14:paraId="1C19E879" w14:textId="77777777" w:rsidTr="007700CC">
        <w:trPr>
          <w:trHeight w:val="872"/>
        </w:trPr>
        <w:tc>
          <w:tcPr>
            <w:tcW w:w="3256" w:type="dxa"/>
            <w:gridSpan w:val="28"/>
            <w:tcBorders>
              <w:top w:val="single" w:sz="4" w:space="0" w:color="auto"/>
              <w:right w:val="nil"/>
            </w:tcBorders>
          </w:tcPr>
          <w:p w14:paraId="7A977711" w14:textId="62DE4A4D" w:rsidR="00301D71" w:rsidRPr="002925F6" w:rsidRDefault="00301D71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37357831" w:edGrp="everyone" w:colFirst="1" w:colLast="1"/>
            <w:permEnd w:id="1158889357"/>
            <w:permEnd w:id="1236216495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Observations :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</w:tcBorders>
          </w:tcPr>
          <w:p w14:paraId="1FBFCCA0" w14:textId="77777777" w:rsidR="00301D71" w:rsidRPr="00A0227D" w:rsidRDefault="00301D71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01D71" w:rsidRPr="00A0227D" w14:paraId="42CBE9D4" w14:textId="77777777" w:rsidTr="007700CC">
        <w:trPr>
          <w:trHeight w:val="872"/>
        </w:trPr>
        <w:tc>
          <w:tcPr>
            <w:tcW w:w="3256" w:type="dxa"/>
            <w:gridSpan w:val="28"/>
            <w:tcBorders>
              <w:top w:val="single" w:sz="4" w:space="0" w:color="auto"/>
              <w:right w:val="nil"/>
            </w:tcBorders>
          </w:tcPr>
          <w:p w14:paraId="301BC734" w14:textId="4BC1D307" w:rsidR="00301D71" w:rsidRPr="002925F6" w:rsidRDefault="00301D71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30122224" w:edGrp="everyone" w:colFirst="1" w:colLast="1"/>
            <w:permEnd w:id="737357831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Comportement / participation :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</w:tcBorders>
          </w:tcPr>
          <w:p w14:paraId="34B5F02E" w14:textId="77777777" w:rsidR="00301D71" w:rsidRPr="00A0227D" w:rsidRDefault="00301D71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01D71" w:rsidRPr="00A0227D" w14:paraId="00CE3BC3" w14:textId="77777777" w:rsidTr="007700CC">
        <w:trPr>
          <w:trHeight w:val="872"/>
        </w:trPr>
        <w:tc>
          <w:tcPr>
            <w:tcW w:w="3256" w:type="dxa"/>
            <w:gridSpan w:val="28"/>
            <w:tcBorders>
              <w:top w:val="single" w:sz="4" w:space="0" w:color="auto"/>
              <w:right w:val="nil"/>
            </w:tcBorders>
          </w:tcPr>
          <w:p w14:paraId="63E82D20" w14:textId="198607C1" w:rsidR="00301D71" w:rsidRPr="002925F6" w:rsidRDefault="00301D71" w:rsidP="00955CDB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15348950" w:edGrp="everyone" w:colFirst="1" w:colLast="1"/>
            <w:permEnd w:id="330122224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Fonctions mentales supérieures</w:t>
            </w:r>
            <w:r w:rsidR="00955C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: </w:t>
            </w:r>
            <w:r w:rsidRPr="00955CDB">
              <w:rPr>
                <w:rFonts w:asciiTheme="minorHAnsi" w:hAnsiTheme="minorHAnsi" w:cstheme="minorHAnsi"/>
                <w:b/>
                <w:sz w:val="16"/>
                <w:szCs w:val="16"/>
              </w:rPr>
              <w:t>(</w:t>
            </w:r>
            <w:r w:rsidR="00955CDB" w:rsidRPr="00955CDB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ex. </w:t>
            </w:r>
            <w:r w:rsidRPr="00955CDB">
              <w:rPr>
                <w:rFonts w:asciiTheme="minorHAnsi" w:hAnsiTheme="minorHAnsi" w:cstheme="minorHAnsi"/>
                <w:b/>
                <w:sz w:val="16"/>
                <w:szCs w:val="16"/>
              </w:rPr>
              <w:t>orientation, concentration, mémoire, jugement)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</w:tcBorders>
          </w:tcPr>
          <w:p w14:paraId="5D181AEF" w14:textId="77777777" w:rsidR="00301D71" w:rsidRPr="00A0227D" w:rsidRDefault="00301D71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01D71" w:rsidRPr="00A0227D" w14:paraId="6A2C4B0A" w14:textId="77777777" w:rsidTr="007700CC">
        <w:trPr>
          <w:trHeight w:val="872"/>
        </w:trPr>
        <w:tc>
          <w:tcPr>
            <w:tcW w:w="3256" w:type="dxa"/>
            <w:gridSpan w:val="28"/>
            <w:tcBorders>
              <w:top w:val="single" w:sz="4" w:space="0" w:color="auto"/>
              <w:right w:val="nil"/>
            </w:tcBorders>
          </w:tcPr>
          <w:p w14:paraId="1A7B84FA" w14:textId="122B1DDE" w:rsidR="00301D71" w:rsidRPr="002925F6" w:rsidRDefault="00301D71" w:rsidP="004F01AE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58562898" w:edGrp="everyone" w:colFirst="1" w:colLast="1"/>
            <w:permEnd w:id="615348950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Posture :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</w:tcBorders>
          </w:tcPr>
          <w:p w14:paraId="0FA93A3F" w14:textId="77777777" w:rsidR="00301D71" w:rsidRPr="00A0227D" w:rsidRDefault="00301D71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0E0B04" w:rsidRPr="00A0227D" w14:paraId="16F483B6" w14:textId="77777777" w:rsidTr="000B2930">
        <w:trPr>
          <w:trHeight w:val="283"/>
        </w:trPr>
        <w:tc>
          <w:tcPr>
            <w:tcW w:w="3256" w:type="dxa"/>
            <w:gridSpan w:val="28"/>
            <w:tcBorders>
              <w:top w:val="single" w:sz="4" w:space="0" w:color="auto"/>
              <w:right w:val="nil"/>
            </w:tcBorders>
          </w:tcPr>
          <w:p w14:paraId="38474203" w14:textId="77777777" w:rsidR="000E0B04" w:rsidRPr="002925F6" w:rsidRDefault="000E0B04" w:rsidP="00372EA0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50747361" w:edGrp="everyone" w:colFirst="1" w:colLast="1"/>
            <w:permStart w:id="1095632020" w:edGrp="everyone" w:colFirst="3" w:colLast="3"/>
            <w:permStart w:id="563430171" w:edGrp="everyone" w:colFirst="6" w:colLast="6"/>
            <w:permEnd w:id="1858562898"/>
            <w:r w:rsidRPr="002925F6">
              <w:rPr>
                <w:rFonts w:asciiTheme="minorHAnsi" w:hAnsiTheme="minorHAnsi" w:cstheme="minorHAnsi"/>
                <w:b/>
                <w:sz w:val="20"/>
                <w:szCs w:val="20"/>
              </w:rPr>
              <w:t>Mesures de contrôle (contention)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8009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5"/>
                <w:tcBorders>
                  <w:top w:val="single" w:sz="4" w:space="0" w:color="auto"/>
                  <w:left w:val="nil"/>
                  <w:right w:val="nil"/>
                </w:tcBorders>
              </w:tcPr>
              <w:p w14:paraId="20BC3672" w14:textId="191DD8E0" w:rsidR="000E0B04" w:rsidRPr="00A0227D" w:rsidRDefault="00A0227D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F818695" w14:textId="77777777" w:rsidR="000E0B04" w:rsidRPr="00A0227D" w:rsidRDefault="000E0B04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eastAsia="MS Gothic" w:hAnsiTheme="minorHAnsi" w:cstheme="minorHAnsi"/>
                <w:sz w:val="20"/>
                <w:szCs w:val="20"/>
              </w:rPr>
              <w:t>Non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2018300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3"/>
                <w:tcBorders>
                  <w:top w:val="single" w:sz="4" w:space="0" w:color="auto"/>
                  <w:left w:val="nil"/>
                  <w:right w:val="nil"/>
                </w:tcBorders>
              </w:tcPr>
              <w:p w14:paraId="5714F3CB" w14:textId="6149F830" w:rsidR="000E0B04" w:rsidRPr="00A0227D" w:rsidRDefault="00A0227D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59D9A1B7" w14:textId="77777777" w:rsidR="000E0B04" w:rsidRPr="00A0227D" w:rsidRDefault="000E0B04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eastAsia="MS Gothic" w:hAnsiTheme="minorHAnsi" w:cstheme="minorHAnsi"/>
                <w:sz w:val="20"/>
                <w:szCs w:val="20"/>
              </w:rPr>
              <w:t>Oui</w:t>
            </w:r>
          </w:p>
        </w:tc>
        <w:tc>
          <w:tcPr>
            <w:tcW w:w="851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14:paraId="0D1DC3B3" w14:textId="77777777" w:rsidR="000E0B04" w:rsidRPr="00A0227D" w:rsidRDefault="000E0B04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eastAsia="MS Gothic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</w:tcBorders>
          </w:tcPr>
          <w:p w14:paraId="49E951D0" w14:textId="77777777" w:rsidR="000E0B04" w:rsidRPr="00A0227D" w:rsidRDefault="000E0B04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1762DF" w:rsidRPr="00A0227D" w14:paraId="3AD8E07E" w14:textId="77777777" w:rsidTr="007700CC">
        <w:trPr>
          <w:trHeight w:val="283"/>
        </w:trPr>
        <w:tc>
          <w:tcPr>
            <w:tcW w:w="2088" w:type="dxa"/>
            <w:gridSpan w:val="14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4F34968" w14:textId="77777777" w:rsidR="001762DF" w:rsidRPr="00A0227D" w:rsidRDefault="001762D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090486034" w:edGrp="everyone" w:colFirst="1" w:colLast="1"/>
            <w:permStart w:id="500651023" w:edGrp="everyone" w:colFirst="3" w:colLast="3"/>
            <w:permEnd w:id="250747361"/>
            <w:permEnd w:id="1095632020"/>
            <w:permEnd w:id="563430171"/>
            <w:r w:rsidRPr="00A0227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BILAN CIRCULATOIRE   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47167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7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2453D8F9" w14:textId="6616F8CB" w:rsidR="001762DF" w:rsidRPr="00A0227D" w:rsidRDefault="00A0227D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8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18D300E" w14:textId="77777777" w:rsidR="001762DF" w:rsidRPr="00A0227D" w:rsidRDefault="001762D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A0227D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7601B710" w14:textId="76450992" w:rsidR="001762DF" w:rsidRPr="00A0227D" w:rsidRDefault="001762D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25DA" w:rsidRPr="00A0227D" w14:paraId="22D9CE3F" w14:textId="77777777" w:rsidTr="000B2930">
        <w:trPr>
          <w:trHeight w:val="765"/>
        </w:trPr>
        <w:tc>
          <w:tcPr>
            <w:tcW w:w="10627" w:type="dxa"/>
            <w:gridSpan w:val="65"/>
            <w:tcBorders>
              <w:top w:val="single" w:sz="4" w:space="0" w:color="auto"/>
            </w:tcBorders>
          </w:tcPr>
          <w:p w14:paraId="54823937" w14:textId="77777777" w:rsidR="00D925DA" w:rsidRPr="00A0227D" w:rsidRDefault="00D925DA" w:rsidP="004F01AE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302936942" w:edGrp="everyone" w:colFirst="0" w:colLast="0"/>
            <w:permEnd w:id="2090486034"/>
            <w:permEnd w:id="500651023"/>
          </w:p>
        </w:tc>
      </w:tr>
      <w:tr w:rsidR="00EC6B93" w:rsidRPr="00D66ED1" w14:paraId="041FB0BE" w14:textId="77777777" w:rsidTr="007700CC">
        <w:trPr>
          <w:trHeight w:val="283"/>
        </w:trPr>
        <w:tc>
          <w:tcPr>
            <w:tcW w:w="2088" w:type="dxa"/>
            <w:gridSpan w:val="1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B4469E" w14:textId="5BEC5D01" w:rsidR="00EC6B93" w:rsidRPr="008E222C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924608793" w:edGrp="everyone" w:colFirst="1" w:colLast="1"/>
            <w:permStart w:id="373492533" w:edGrp="everyone" w:colFirst="3" w:colLast="3"/>
            <w:permEnd w:id="302936942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BILAN RESPIRATOIRE</w:t>
            </w:r>
            <w:r w:rsidRPr="008E22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726595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0" w:type="dxa"/>
                <w:gridSpan w:val="7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0305F3E5" w14:textId="15459030" w:rsidR="00EC6B93" w:rsidRPr="000D5FE5" w:rsidRDefault="00A0227D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FC26FCC" w14:textId="77777777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EC6B93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66A392A" w14:textId="3400DA46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25DA" w:rsidRPr="00D66ED1" w14:paraId="6583B210" w14:textId="77777777" w:rsidTr="00C2646A">
        <w:trPr>
          <w:trHeight w:val="872"/>
        </w:trPr>
        <w:tc>
          <w:tcPr>
            <w:tcW w:w="10627" w:type="dxa"/>
            <w:gridSpan w:val="65"/>
            <w:tcBorders>
              <w:top w:val="single" w:sz="4" w:space="0" w:color="auto"/>
            </w:tcBorders>
            <w:shd w:val="clear" w:color="auto" w:fill="auto"/>
          </w:tcPr>
          <w:p w14:paraId="74EDE554" w14:textId="2F9D9F80" w:rsidR="00D925DA" w:rsidRPr="00A02B8A" w:rsidRDefault="00D925DA" w:rsidP="007C7D2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474166565" w:edGrp="everyone" w:colFirst="0" w:colLast="0"/>
            <w:permEnd w:id="1924608793"/>
            <w:permEnd w:id="373492533"/>
          </w:p>
        </w:tc>
      </w:tr>
      <w:tr w:rsidR="00BF6B0A" w:rsidRPr="00D66ED1" w14:paraId="08206428" w14:textId="77777777" w:rsidTr="007700CC">
        <w:trPr>
          <w:trHeight w:val="284"/>
        </w:trPr>
        <w:tc>
          <w:tcPr>
            <w:tcW w:w="1522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A1AD84E" w14:textId="3D098F83" w:rsidR="00BF6B0A" w:rsidRPr="002925F6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</w:pPr>
            <w:permStart w:id="1395159790" w:edGrp="everyone" w:colFirst="7" w:colLast="7"/>
            <w:permEnd w:id="474166565"/>
            <w:r w:rsidRPr="002925F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Saturation 0</w:t>
            </w:r>
            <w:r w:rsidRPr="002925F6">
              <w:rPr>
                <w:rFonts w:ascii="Segoe UI Symbol" w:eastAsia="MS Gothic" w:hAnsi="Segoe UI Symbol" w:cs="Segoe UI Symbol"/>
                <w:b/>
                <w:sz w:val="20"/>
                <w:szCs w:val="20"/>
                <w:vertAlign w:val="subscript"/>
              </w:rPr>
              <w:t>2</w:t>
            </w:r>
            <w:r w:rsidRPr="002925F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 :</w:t>
            </w:r>
          </w:p>
        </w:tc>
        <w:tc>
          <w:tcPr>
            <w:tcW w:w="8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E8D9B7" w14:textId="16751636" w:rsidR="00BF6B0A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Repos</w:t>
            </w:r>
          </w:p>
        </w:tc>
        <w:tc>
          <w:tcPr>
            <w:tcW w:w="5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F50FDC" w14:textId="54813F7B" w:rsidR="00BF6B0A" w:rsidRDefault="009817B5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permStart w:id="1015434116" w:edGrp="everyone"/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</w:t>
            </w:r>
            <w:permEnd w:id="1015434116"/>
          </w:p>
        </w:tc>
        <w:tc>
          <w:tcPr>
            <w:tcW w:w="8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E1E40" w14:textId="038CC0FF" w:rsidR="00BF6B0A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%</w:t>
            </w:r>
          </w:p>
        </w:tc>
        <w:tc>
          <w:tcPr>
            <w:tcW w:w="9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B40FD" w14:textId="2A4C605B" w:rsidR="00BF6B0A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À l’effort</w:t>
            </w:r>
          </w:p>
        </w:tc>
        <w:tc>
          <w:tcPr>
            <w:tcW w:w="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BCB668" w14:textId="211E70BF" w:rsidR="00BF6B0A" w:rsidRDefault="009817B5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permStart w:id="885203637" w:edGrp="everyone"/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</w:t>
            </w:r>
            <w:permEnd w:id="885203637"/>
          </w:p>
        </w:tc>
        <w:tc>
          <w:tcPr>
            <w:tcW w:w="8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0D14A9" w14:textId="77777777" w:rsidR="00BF6B0A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%</w:t>
            </w:r>
          </w:p>
        </w:tc>
        <w:sdt>
          <w:sdtPr>
            <w:rPr>
              <w:rFonts w:ascii="Segoe UI Symbol" w:eastAsia="MS Gothic" w:hAnsi="Segoe UI Symbol" w:cs="Segoe UI Symbol"/>
              <w:sz w:val="20"/>
              <w:szCs w:val="20"/>
            </w:rPr>
            <w:id w:val="54187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6DE6CF7" w14:textId="61A0D20C" w:rsidR="00BF6B0A" w:rsidRDefault="005D7AFE" w:rsidP="00A02B8A">
                <w:pPr>
                  <w:spacing w:before="20" w:after="20"/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703D6" w14:textId="7D49E07C" w:rsidR="00BF6B0A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Air ambiant</w:t>
            </w:r>
          </w:p>
        </w:tc>
        <w:sdt>
          <w:sdtPr>
            <w:rPr>
              <w:rFonts w:ascii="Segoe UI Symbol" w:eastAsia="MS Gothic" w:hAnsi="Segoe UI Symbol" w:cs="Segoe UI Symbol"/>
              <w:sz w:val="20"/>
              <w:szCs w:val="20"/>
            </w:rPr>
            <w:id w:val="1080022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36277332" w:edGrp="everyone" w:displacedByCustomXml="prev"/>
            <w:tc>
              <w:tcPr>
                <w:tcW w:w="71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E2B2D38" w14:textId="4B51617A" w:rsidR="00BF6B0A" w:rsidRDefault="00BF6B0A" w:rsidP="00A02B8A">
                <w:pPr>
                  <w:spacing w:before="20" w:after="20"/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p>
            </w:tc>
            <w:permEnd w:id="1136277332" w:displacedByCustomXml="next"/>
          </w:sdtContent>
        </w:sdt>
        <w:tc>
          <w:tcPr>
            <w:tcW w:w="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27636" w14:textId="59BBAF62" w:rsidR="00BF6B0A" w:rsidRDefault="005D7AFE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permStart w:id="1788557384" w:edGrp="everyone"/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 </w:t>
            </w:r>
            <w:permEnd w:id="1788557384"/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ECC2125" w14:textId="141A6C18" w:rsidR="00BF6B0A" w:rsidRDefault="00BF6B0A" w:rsidP="00A02B8A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L/min</w:t>
            </w:r>
          </w:p>
        </w:tc>
      </w:tr>
      <w:tr w:rsidR="00EC6B93" w:rsidRPr="00D66ED1" w14:paraId="7470F1FA" w14:textId="77777777" w:rsidTr="007700CC">
        <w:trPr>
          <w:trHeight w:val="283"/>
        </w:trPr>
        <w:tc>
          <w:tcPr>
            <w:tcW w:w="1947" w:type="dxa"/>
            <w:gridSpan w:val="12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364121" w14:textId="0347038A" w:rsidR="00EC6B93" w:rsidRPr="008E222C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435563479" w:edGrp="everyone" w:colFirst="1" w:colLast="1"/>
            <w:permStart w:id="1464146133" w:edGrp="everyone" w:colFirst="3" w:colLast="3"/>
            <w:permEnd w:id="1395159790"/>
            <w:r w:rsidRPr="008E222C">
              <w:rPr>
                <w:rFonts w:asciiTheme="minorHAnsi" w:hAnsiTheme="minorHAnsi" w:cstheme="minorHAnsi"/>
                <w:b/>
                <w:sz w:val="20"/>
                <w:szCs w:val="20"/>
              </w:rPr>
              <w:t>BILAN 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ARDIAQUE</w:t>
            </w:r>
            <w:r w:rsidRPr="008E22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198228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9" w:type="dxa"/>
                <w:gridSpan w:val="7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596D5EC9" w14:textId="65BBC814" w:rsidR="00EC6B93" w:rsidRPr="000D5FE5" w:rsidRDefault="00A0227D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1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B0EB657" w14:textId="77777777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EC6B93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7680" w:type="dxa"/>
            <w:gridSpan w:val="38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53DA3004" w14:textId="16EDE5EF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25DA" w:rsidRPr="00D66ED1" w14:paraId="1423747C" w14:textId="77777777" w:rsidTr="000B2930">
        <w:trPr>
          <w:trHeight w:val="619"/>
        </w:trPr>
        <w:tc>
          <w:tcPr>
            <w:tcW w:w="10627" w:type="dxa"/>
            <w:gridSpan w:val="65"/>
            <w:tcBorders>
              <w:top w:val="single" w:sz="4" w:space="0" w:color="auto"/>
            </w:tcBorders>
          </w:tcPr>
          <w:p w14:paraId="2BFFEC92" w14:textId="01D443A4" w:rsidR="00D925DA" w:rsidRDefault="00D925DA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permStart w:id="915888932" w:edGrp="everyone" w:colFirst="0" w:colLast="0"/>
            <w:permEnd w:id="435563479"/>
            <w:permEnd w:id="1464146133"/>
          </w:p>
        </w:tc>
      </w:tr>
      <w:tr w:rsidR="00C52627" w:rsidRPr="00D66ED1" w14:paraId="7CC3E6CE" w14:textId="77777777" w:rsidTr="000B2930">
        <w:trPr>
          <w:trHeight w:val="284"/>
        </w:trPr>
        <w:tc>
          <w:tcPr>
            <w:tcW w:w="2230" w:type="dxa"/>
            <w:gridSpan w:val="17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07C5F1" w14:textId="2DA2BE21" w:rsidR="00C52627" w:rsidRPr="002925F6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</w:pPr>
            <w:permStart w:id="1896022582" w:edGrp="everyone" w:colFirst="2" w:colLast="2"/>
            <w:permStart w:id="851322379" w:edGrp="everyone" w:colFirst="5" w:colLast="5"/>
            <w:permEnd w:id="915888932"/>
            <w:r w:rsidRPr="002925F6">
              <w:rPr>
                <w:rFonts w:ascii="Segoe UI Symbol" w:eastAsia="MS Gothic" w:hAnsi="Segoe UI Symbol" w:cs="Segoe UI Symbol"/>
                <w:b/>
                <w:sz w:val="20"/>
                <w:szCs w:val="20"/>
              </w:rPr>
              <w:t>Fréquence cardiaque :</w:t>
            </w:r>
          </w:p>
        </w:tc>
        <w:tc>
          <w:tcPr>
            <w:tcW w:w="102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41AF6D" w14:textId="0258C55A" w:rsidR="00C52627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Repos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3D29F" w14:textId="77777777" w:rsidR="00C52627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9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3F86D" w14:textId="403EE90F" w:rsidR="00C52627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bpm</w:t>
            </w:r>
          </w:p>
        </w:tc>
        <w:tc>
          <w:tcPr>
            <w:tcW w:w="11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E3F31" w14:textId="63370F88" w:rsidR="00C52627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À l’effort :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734CFF" w14:textId="77777777" w:rsidR="00C52627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</w:tc>
        <w:tc>
          <w:tcPr>
            <w:tcW w:w="41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AE8F80" w14:textId="69018B84" w:rsidR="00C52627" w:rsidRDefault="00C52627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>
              <w:rPr>
                <w:rFonts w:ascii="Segoe UI Symbol" w:eastAsia="MS Gothic" w:hAnsi="Segoe UI Symbol" w:cs="Segoe UI Symbol"/>
                <w:sz w:val="20"/>
                <w:szCs w:val="20"/>
              </w:rPr>
              <w:t>bpm</w:t>
            </w:r>
          </w:p>
        </w:tc>
      </w:tr>
      <w:tr w:rsidR="00EC6B93" w:rsidRPr="00D66ED1" w14:paraId="25077814" w14:textId="77777777" w:rsidTr="007700CC">
        <w:trPr>
          <w:trHeight w:val="283"/>
        </w:trPr>
        <w:tc>
          <w:tcPr>
            <w:tcW w:w="1387" w:type="dxa"/>
            <w:gridSpan w:val="5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B821711" w14:textId="4B92C187" w:rsidR="00EC6B93" w:rsidRPr="008E222C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077977006" w:edGrp="everyone" w:colFirst="1" w:colLast="1"/>
            <w:permStart w:id="1304392203" w:edGrp="everyone" w:colFirst="3" w:colLast="3"/>
            <w:permEnd w:id="1896022582"/>
            <w:permEnd w:id="851322379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PALPATION</w:t>
            </w:r>
            <w:r w:rsidRPr="008E22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004392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58BBBEEA" w14:textId="417971BC" w:rsidR="00EC6B93" w:rsidRPr="000D5FE5" w:rsidRDefault="00EC6B93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FB9245D" w14:textId="77777777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EC6B93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251" w:type="dxa"/>
            <w:gridSpan w:val="46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35980BBF" w14:textId="0EF1DD08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25DA" w:rsidRPr="00D66ED1" w14:paraId="652DF0A1" w14:textId="77777777" w:rsidTr="000B2930">
        <w:trPr>
          <w:trHeight w:val="1115"/>
        </w:trPr>
        <w:tc>
          <w:tcPr>
            <w:tcW w:w="10627" w:type="dxa"/>
            <w:gridSpan w:val="65"/>
            <w:tcBorders>
              <w:top w:val="single" w:sz="4" w:space="0" w:color="auto"/>
            </w:tcBorders>
          </w:tcPr>
          <w:p w14:paraId="2A965B01" w14:textId="77777777" w:rsidR="00D925DA" w:rsidRDefault="00D925DA" w:rsidP="007501EF">
            <w:pPr>
              <w:spacing w:before="20" w:after="20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permStart w:id="1414353864" w:edGrp="everyone" w:colFirst="0" w:colLast="0"/>
            <w:permEnd w:id="2077977006"/>
            <w:permEnd w:id="1304392203"/>
          </w:p>
        </w:tc>
      </w:tr>
      <w:tr w:rsidR="00EC6B93" w:rsidRPr="00D66ED1" w14:paraId="6EDABC8A" w14:textId="77777777" w:rsidTr="007700CC">
        <w:trPr>
          <w:trHeight w:val="283"/>
        </w:trPr>
        <w:tc>
          <w:tcPr>
            <w:tcW w:w="2376" w:type="dxa"/>
            <w:gridSpan w:val="19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4B0B458" w14:textId="3A4673C8" w:rsidR="00EC6B93" w:rsidRPr="008E222C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71051171" w:edGrp="everyone" w:colFirst="1" w:colLast="1"/>
            <w:permStart w:id="814702369" w:edGrp="everyone" w:colFirst="3" w:colLast="3"/>
            <w:permEnd w:id="141435386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BILAN NEUROLOGIQUE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028638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6A038B2D" w14:textId="58473D78" w:rsidR="00EC6B93" w:rsidRPr="000D5FE5" w:rsidRDefault="00EC6B93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2989BF" w14:textId="77777777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EC6B93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7255" w:type="dxa"/>
            <w:gridSpan w:val="36"/>
            <w:tcBorders>
              <w:top w:val="single" w:sz="4" w:space="0" w:color="auto"/>
              <w:left w:val="nil"/>
              <w:bottom w:val="nil"/>
            </w:tcBorders>
            <w:shd w:val="clear" w:color="auto" w:fill="D9D9D9" w:themeFill="background1" w:themeFillShade="D9"/>
          </w:tcPr>
          <w:p w14:paraId="24FF3D2D" w14:textId="652DBFF2" w:rsidR="00EC6B93" w:rsidRPr="00EC6B93" w:rsidRDefault="00EC6B93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3DF90657" w14:textId="77777777" w:rsidTr="007700CC">
        <w:trPr>
          <w:trHeight w:val="872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4D11CBCF" w14:textId="77777777" w:rsidR="00EF57EF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33831120" w:edGrp="everyone" w:colFirst="1" w:colLast="1"/>
            <w:permEnd w:id="171051171"/>
            <w:permEnd w:id="814702369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Mouvements volontaires :</w:t>
            </w:r>
          </w:p>
          <w:p w14:paraId="15B69A7E" w14:textId="637EAD7C" w:rsidR="004B3869" w:rsidRPr="004B3869" w:rsidRDefault="004B3869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(ex. synergie, mouvements dissociés)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587FE820" w14:textId="19088E5F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3C69F225" w14:textId="77777777" w:rsidTr="007700CC">
        <w:trPr>
          <w:trHeight w:val="872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65BA668C" w14:textId="241AC850" w:rsidR="00EF57EF" w:rsidRPr="002925F6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846419984" w:edGrp="everyone" w:colFirst="1" w:colLast="1"/>
            <w:permEnd w:id="133831120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Tonus :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5EECC5B7" w14:textId="0773A65C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03FC712F" w14:textId="77777777" w:rsidTr="007700CC">
        <w:trPr>
          <w:trHeight w:val="872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236CB030" w14:textId="0264B703" w:rsidR="00EF57EF" w:rsidRPr="002925F6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001235527" w:edGrp="everyone" w:colFirst="1" w:colLast="1"/>
            <w:permEnd w:id="1846419984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Réflexes :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489B2C39" w14:textId="77777777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21CEDEF4" w14:textId="77777777" w:rsidTr="007700CC">
        <w:trPr>
          <w:trHeight w:val="872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075C9EF6" w14:textId="2EA0F56C" w:rsidR="00EF57EF" w:rsidRPr="002925F6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800007334" w:edGrp="everyone" w:colFirst="1" w:colLast="1"/>
            <w:permEnd w:id="2001235527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Myotomes :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6176B371" w14:textId="77777777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25C39881" w14:textId="77777777" w:rsidTr="007700CC">
        <w:trPr>
          <w:trHeight w:val="872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7C3D0605" w14:textId="2365F3EE" w:rsidR="00EF57EF" w:rsidRPr="002925F6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31801589" w:edGrp="everyone" w:colFirst="1" w:colLast="1"/>
            <w:permEnd w:id="800007334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Sensibilité :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093DDFE9" w14:textId="77777777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038711DD" w14:textId="77777777" w:rsidTr="007700CC">
        <w:trPr>
          <w:trHeight w:val="872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29CA1DDF" w14:textId="0DA9ED35" w:rsidR="00EF57EF" w:rsidRPr="002925F6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370095140" w:edGrp="everyone" w:colFirst="1" w:colLast="1"/>
            <w:permEnd w:id="231801589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Coordination :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49E8D02C" w14:textId="77777777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BB19D5" w:rsidRPr="00D66ED1" w14:paraId="4B7ABD66" w14:textId="77777777" w:rsidTr="007700CC">
        <w:trPr>
          <w:trHeight w:val="262"/>
        </w:trPr>
        <w:tc>
          <w:tcPr>
            <w:tcW w:w="1118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11B28E7" w14:textId="6CC74544" w:rsidR="00BB19D5" w:rsidRPr="002925F6" w:rsidRDefault="00BB19D5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997634090" w:edGrp="everyone" w:colFirst="1" w:colLast="1"/>
            <w:permStart w:id="1178076198" w:edGrp="everyone" w:colFirst="3" w:colLast="3"/>
            <w:permEnd w:id="370095140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Babinski :</w:t>
            </w:r>
          </w:p>
        </w:tc>
        <w:tc>
          <w:tcPr>
            <w:tcW w:w="3957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FD1257" w14:textId="77777777" w:rsidR="00BB19D5" w:rsidRPr="00EE35D1" w:rsidRDefault="00BB19D5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gridSpan w:val="11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B56727" w14:textId="7ACF0E84" w:rsidR="00BB19D5" w:rsidRPr="002925F6" w:rsidRDefault="00BB19D5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Clonus :</w:t>
            </w:r>
          </w:p>
        </w:tc>
        <w:tc>
          <w:tcPr>
            <w:tcW w:w="455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2C28526" w14:textId="6C7F7793" w:rsidR="00BB19D5" w:rsidRPr="00EE35D1" w:rsidRDefault="00BB19D5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F57EF" w:rsidRPr="00D66ED1" w14:paraId="158828B2" w14:textId="77777777" w:rsidTr="007700CC">
        <w:trPr>
          <w:trHeight w:val="210"/>
        </w:trPr>
        <w:tc>
          <w:tcPr>
            <w:tcW w:w="2518" w:type="dxa"/>
            <w:gridSpan w:val="21"/>
            <w:tcBorders>
              <w:top w:val="single" w:sz="4" w:space="0" w:color="auto"/>
              <w:right w:val="nil"/>
            </w:tcBorders>
          </w:tcPr>
          <w:p w14:paraId="07B470DC" w14:textId="3714676D" w:rsidR="00EF57EF" w:rsidRPr="002925F6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049780571" w:edGrp="everyone" w:colFirst="1" w:colLast="1"/>
            <w:permEnd w:id="1997634090"/>
            <w:permEnd w:id="1178076198"/>
            <w:r w:rsidRPr="002925F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109" w:type="dxa"/>
            <w:gridSpan w:val="44"/>
            <w:tcBorders>
              <w:top w:val="single" w:sz="4" w:space="0" w:color="auto"/>
              <w:left w:val="nil"/>
            </w:tcBorders>
          </w:tcPr>
          <w:p w14:paraId="305A5C00" w14:textId="77777777" w:rsidR="00EF57EF" w:rsidRPr="00EE35D1" w:rsidRDefault="00EF57EF" w:rsidP="00A339ED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5D7B07" w:rsidRPr="008B78CF" w14:paraId="3D5060C2" w14:textId="77777777" w:rsidTr="000D240A">
        <w:trPr>
          <w:trHeight w:val="283"/>
        </w:trPr>
        <w:tc>
          <w:tcPr>
            <w:tcW w:w="2947" w:type="dxa"/>
            <w:gridSpan w:val="27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4F4FE60" w14:textId="77777777" w:rsidR="005D7B07" w:rsidRPr="008B78CF" w:rsidRDefault="005D7B07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444486334" w:edGrp="everyone" w:colFirst="1" w:colLast="1"/>
            <w:permStart w:id="1179285643" w:edGrp="everyone" w:colFirst="3" w:colLast="3"/>
            <w:permEnd w:id="1049780571"/>
            <w:r w:rsidRPr="008B78CF">
              <w:rPr>
                <w:rFonts w:asciiTheme="minorHAnsi" w:hAnsiTheme="minorHAnsi" w:cstheme="minorHAnsi"/>
                <w:b/>
                <w:sz w:val="20"/>
                <w:szCs w:val="20"/>
              </w:rPr>
              <w:t>MOUVEMENTS FONCTIONNELS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661272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55CF9931" w14:textId="77777777" w:rsidR="005D7B07" w:rsidRPr="008B78CF" w:rsidRDefault="005D7B07" w:rsidP="0069345C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8B78C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C3973B8" w14:textId="77777777" w:rsidR="005D7B07" w:rsidRPr="005D7B07" w:rsidRDefault="005D7B07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5D7B07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6521" w:type="dxa"/>
            <w:gridSpan w:val="31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1834D15B" w14:textId="7FBEF7E8" w:rsidR="005D7B07" w:rsidRPr="005D7B07" w:rsidRDefault="005D7B07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D2475" w:rsidRPr="008B78CF" w14:paraId="20AFAA75" w14:textId="77777777" w:rsidTr="000B2930">
        <w:trPr>
          <w:trHeight w:val="284"/>
        </w:trPr>
        <w:tc>
          <w:tcPr>
            <w:tcW w:w="2099" w:type="dxa"/>
            <w:gridSpan w:val="15"/>
            <w:vMerge w:val="restart"/>
            <w:tcBorders>
              <w:top w:val="single" w:sz="4" w:space="0" w:color="auto"/>
            </w:tcBorders>
          </w:tcPr>
          <w:p w14:paraId="4F9CBE01" w14:textId="77777777" w:rsidR="00CD2475" w:rsidRPr="00D15556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590839400" w:edGrp="everyone" w:colFirst="2" w:colLast="2"/>
            <w:permEnd w:id="444486334"/>
            <w:permEnd w:id="1179285643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Membres supérieurs :</w:t>
            </w:r>
          </w:p>
        </w:tc>
        <w:tc>
          <w:tcPr>
            <w:tcW w:w="2432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B3209CC" w14:textId="77777777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Main derrière le tête :</w:t>
            </w:r>
          </w:p>
        </w:tc>
        <w:tc>
          <w:tcPr>
            <w:tcW w:w="609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AEC45B" w14:textId="77777777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D2475" w:rsidRPr="008B78CF" w14:paraId="26DC0791" w14:textId="77777777" w:rsidTr="000B2930">
        <w:trPr>
          <w:trHeight w:val="284"/>
        </w:trPr>
        <w:tc>
          <w:tcPr>
            <w:tcW w:w="2099" w:type="dxa"/>
            <w:gridSpan w:val="15"/>
            <w:vMerge/>
          </w:tcPr>
          <w:p w14:paraId="2E1C8ECA" w14:textId="77777777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256943948" w:edGrp="everyone" w:colFirst="2" w:colLast="2"/>
            <w:permEnd w:id="590839400"/>
          </w:p>
        </w:tc>
        <w:tc>
          <w:tcPr>
            <w:tcW w:w="2432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89EB287" w14:textId="109736FC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Main derrière le dos :</w:t>
            </w:r>
          </w:p>
        </w:tc>
        <w:tc>
          <w:tcPr>
            <w:tcW w:w="609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33A20A" w14:textId="77777777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D2475" w:rsidRPr="008B78CF" w14:paraId="65A7EABC" w14:textId="77777777" w:rsidTr="000B2930">
        <w:trPr>
          <w:trHeight w:val="283"/>
        </w:trPr>
        <w:tc>
          <w:tcPr>
            <w:tcW w:w="2099" w:type="dxa"/>
            <w:gridSpan w:val="15"/>
            <w:vMerge/>
            <w:tcBorders>
              <w:bottom w:val="single" w:sz="4" w:space="0" w:color="auto"/>
            </w:tcBorders>
          </w:tcPr>
          <w:p w14:paraId="0E2B045A" w14:textId="77777777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509420299" w:edGrp="everyone" w:colFirst="2" w:colLast="2"/>
            <w:permEnd w:id="1256943948"/>
          </w:p>
        </w:tc>
        <w:tc>
          <w:tcPr>
            <w:tcW w:w="2432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52ACDD" w14:textId="7AB9D000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Préhension :</w:t>
            </w:r>
          </w:p>
        </w:tc>
        <w:tc>
          <w:tcPr>
            <w:tcW w:w="609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5BE6EA8" w14:textId="77777777" w:rsidR="00CD2475" w:rsidRPr="008B78CF" w:rsidRDefault="00CD2475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E0344" w:rsidRPr="008B78CF" w14:paraId="648EC267" w14:textId="77777777" w:rsidTr="000B2930">
        <w:trPr>
          <w:trHeight w:val="283"/>
        </w:trPr>
        <w:tc>
          <w:tcPr>
            <w:tcW w:w="2099" w:type="dxa"/>
            <w:gridSpan w:val="15"/>
            <w:vMerge w:val="restart"/>
            <w:tcBorders>
              <w:top w:val="single" w:sz="4" w:space="0" w:color="auto"/>
            </w:tcBorders>
          </w:tcPr>
          <w:p w14:paraId="75E527FA" w14:textId="77777777" w:rsidR="003E0344" w:rsidRPr="00D15556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773868552" w:edGrp="everyone" w:colFirst="2" w:colLast="2"/>
            <w:permEnd w:id="509420299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Membres inférieurs :</w:t>
            </w:r>
          </w:p>
        </w:tc>
        <w:tc>
          <w:tcPr>
            <w:tcW w:w="2432" w:type="dxa"/>
            <w:gridSpan w:val="20"/>
            <w:tcBorders>
              <w:top w:val="single" w:sz="4" w:space="0" w:color="auto"/>
              <w:right w:val="nil"/>
            </w:tcBorders>
          </w:tcPr>
          <w:p w14:paraId="733BA16C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Triple flexion :</w:t>
            </w:r>
          </w:p>
        </w:tc>
        <w:tc>
          <w:tcPr>
            <w:tcW w:w="6096" w:type="dxa"/>
            <w:gridSpan w:val="30"/>
            <w:tcBorders>
              <w:top w:val="single" w:sz="4" w:space="0" w:color="auto"/>
              <w:left w:val="nil"/>
            </w:tcBorders>
          </w:tcPr>
          <w:p w14:paraId="51AC92F6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E0344" w:rsidRPr="008B78CF" w14:paraId="4BC9D3DF" w14:textId="77777777" w:rsidTr="000B2930">
        <w:trPr>
          <w:trHeight w:val="283"/>
        </w:trPr>
        <w:tc>
          <w:tcPr>
            <w:tcW w:w="2099" w:type="dxa"/>
            <w:gridSpan w:val="15"/>
            <w:vMerge/>
          </w:tcPr>
          <w:p w14:paraId="53C4DDDB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579549491" w:edGrp="everyone" w:colFirst="2" w:colLast="2"/>
            <w:permEnd w:id="1773868552"/>
          </w:p>
        </w:tc>
        <w:tc>
          <w:tcPr>
            <w:tcW w:w="2432" w:type="dxa"/>
            <w:gridSpan w:val="20"/>
            <w:tcBorders>
              <w:top w:val="single" w:sz="4" w:space="0" w:color="auto"/>
              <w:right w:val="nil"/>
            </w:tcBorders>
          </w:tcPr>
          <w:p w14:paraId="427FFEBD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Assis pied sur genoux :</w:t>
            </w:r>
          </w:p>
        </w:tc>
        <w:tc>
          <w:tcPr>
            <w:tcW w:w="6096" w:type="dxa"/>
            <w:gridSpan w:val="30"/>
            <w:tcBorders>
              <w:top w:val="single" w:sz="4" w:space="0" w:color="auto"/>
              <w:left w:val="nil"/>
            </w:tcBorders>
          </w:tcPr>
          <w:p w14:paraId="435C6CE1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E0344" w:rsidRPr="008B78CF" w14:paraId="3B125B86" w14:textId="77777777" w:rsidTr="000B2930">
        <w:trPr>
          <w:trHeight w:val="283"/>
        </w:trPr>
        <w:tc>
          <w:tcPr>
            <w:tcW w:w="2099" w:type="dxa"/>
            <w:gridSpan w:val="15"/>
            <w:vMerge/>
            <w:tcBorders>
              <w:bottom w:val="single" w:sz="4" w:space="0" w:color="auto"/>
            </w:tcBorders>
          </w:tcPr>
          <w:p w14:paraId="18D1ED94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759963870" w:edGrp="everyone" w:colFirst="2" w:colLast="2"/>
            <w:permEnd w:id="1579549491"/>
          </w:p>
        </w:tc>
        <w:tc>
          <w:tcPr>
            <w:tcW w:w="2432" w:type="dxa"/>
            <w:gridSpan w:val="2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93F8E4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8B78CF">
              <w:rPr>
                <w:rFonts w:asciiTheme="minorHAnsi" w:eastAsia="MS Gothic" w:hAnsiTheme="minorHAnsi" w:cstheme="minorHAnsi"/>
                <w:sz w:val="20"/>
                <w:szCs w:val="20"/>
              </w:rPr>
              <w:t>Pont :</w:t>
            </w:r>
          </w:p>
        </w:tc>
        <w:tc>
          <w:tcPr>
            <w:tcW w:w="609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C03085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E0344" w:rsidRPr="008B78CF" w14:paraId="6559DDFA" w14:textId="77777777" w:rsidTr="007700CC">
        <w:trPr>
          <w:trHeight w:val="283"/>
        </w:trPr>
        <w:tc>
          <w:tcPr>
            <w:tcW w:w="2099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A4DEB3C" w14:textId="77777777" w:rsidR="003E0344" w:rsidRPr="00D15556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116057669" w:edGrp="everyone" w:colFirst="1" w:colLast="1"/>
            <w:permEnd w:id="759963870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Rachis :</w:t>
            </w:r>
          </w:p>
        </w:tc>
        <w:tc>
          <w:tcPr>
            <w:tcW w:w="8528" w:type="dxa"/>
            <w:gridSpan w:val="50"/>
            <w:tcBorders>
              <w:top w:val="single" w:sz="4" w:space="0" w:color="auto"/>
              <w:bottom w:val="single" w:sz="4" w:space="0" w:color="auto"/>
            </w:tcBorders>
          </w:tcPr>
          <w:p w14:paraId="2A46488C" w14:textId="77777777" w:rsidR="003E0344" w:rsidRPr="008B78CF" w:rsidRDefault="003E0344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D925DA" w:rsidRPr="008B78CF" w14:paraId="01AB8FF7" w14:textId="77777777" w:rsidTr="007700CC">
        <w:trPr>
          <w:trHeight w:val="578"/>
        </w:trPr>
        <w:tc>
          <w:tcPr>
            <w:tcW w:w="2099" w:type="dxa"/>
            <w:gridSpan w:val="15"/>
            <w:tcBorders>
              <w:top w:val="single" w:sz="4" w:space="0" w:color="auto"/>
            </w:tcBorders>
          </w:tcPr>
          <w:p w14:paraId="43A5A5B9" w14:textId="1EF81A1B" w:rsidR="00D925DA" w:rsidRPr="00D15556" w:rsidRDefault="00D925DA" w:rsidP="0069345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696067345" w:edGrp="everyone" w:colFirst="1" w:colLast="1"/>
            <w:permEnd w:id="2116057669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528" w:type="dxa"/>
            <w:gridSpan w:val="50"/>
            <w:tcBorders>
              <w:top w:val="single" w:sz="4" w:space="0" w:color="auto"/>
            </w:tcBorders>
          </w:tcPr>
          <w:p w14:paraId="44D3853F" w14:textId="77777777" w:rsidR="00D925DA" w:rsidRPr="008B78CF" w:rsidRDefault="00D925DA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D5A8D" w:rsidRPr="00D66ED1" w14:paraId="10CAC5D7" w14:textId="77777777" w:rsidTr="000B2930">
        <w:trPr>
          <w:trHeight w:val="283"/>
        </w:trPr>
        <w:tc>
          <w:tcPr>
            <w:tcW w:w="5367" w:type="dxa"/>
            <w:gridSpan w:val="42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E7CD4C4" w14:textId="321FD8D3" w:rsidR="003D5A8D" w:rsidRPr="008E222C" w:rsidRDefault="003D5A8D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49949731" w:edGrp="everyone" w:colFirst="1" w:colLast="1"/>
            <w:permStart w:id="1749302458" w:edGrp="everyone" w:colFirst="3" w:colLast="3"/>
            <w:permEnd w:id="69606734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BILAN ARTICULAIRE / MUSCULAIRE MEMBRES SUPÉRIEURS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636611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4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35FB1BED" w14:textId="77777777" w:rsidR="003D5A8D" w:rsidRPr="000D5FE5" w:rsidRDefault="003D5A8D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4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1BAFB7E2" w14:textId="77777777" w:rsidR="003D5A8D" w:rsidRPr="003D5A8D" w:rsidRDefault="003D5A8D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D5A8D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7D6B19D4" w14:textId="241A2FFD" w:rsidR="003D5A8D" w:rsidRPr="003D5A8D" w:rsidRDefault="003D5A8D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49949731"/>
      <w:permEnd w:id="1749302458"/>
      <w:tr w:rsidR="00582FEC" w:rsidRPr="00D66ED1" w14:paraId="052F9875" w14:textId="77777777" w:rsidTr="000B2930">
        <w:trPr>
          <w:trHeight w:val="284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156B46" w14:textId="6DF8E09F" w:rsidR="00582FEC" w:rsidRPr="00EE35D1" w:rsidRDefault="00582FEC" w:rsidP="00582FEC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4417" w:type="dxa"/>
            <w:gridSpan w:val="3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7396005" w14:textId="2B4B7CE8" w:rsidR="00582FEC" w:rsidRPr="00FA5358" w:rsidRDefault="005D4FE6" w:rsidP="00582FEC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GAUCHE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E148B44" w14:textId="56B8516E" w:rsidR="00582FEC" w:rsidRPr="00FA5358" w:rsidRDefault="005D4FE6" w:rsidP="00582FEC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DROIT</w:t>
            </w:r>
          </w:p>
        </w:tc>
      </w:tr>
      <w:tr w:rsidR="003A49C4" w:rsidRPr="00D66ED1" w14:paraId="0F79540F" w14:textId="77777777" w:rsidTr="000B2930">
        <w:trPr>
          <w:trHeight w:val="284"/>
        </w:trPr>
        <w:tc>
          <w:tcPr>
            <w:tcW w:w="2099" w:type="dxa"/>
            <w:gridSpan w:val="1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BFEBA7F" w14:textId="4E9EBD38" w:rsidR="003A49C4" w:rsidRPr="00FA5358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FA535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ÉPAULE</w:t>
            </w:r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0BCD570E" w14:textId="77777777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8D1E89A" w14:textId="37D54538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35964EA5" w14:textId="7AA8816A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32C2800F" w14:textId="7BE36B34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B794B7" w14:textId="4D76102D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E384344" w14:textId="281B541C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</w:tr>
      <w:tr w:rsidR="003A49C4" w:rsidRPr="00D66ED1" w14:paraId="6EC68D3A" w14:textId="77777777" w:rsidTr="000B2930">
        <w:trPr>
          <w:trHeight w:val="872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</w:tcPr>
          <w:p w14:paraId="6CC66593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834797865" w:edGrp="everyone" w:colFirst="0" w:colLast="0"/>
            <w:permStart w:id="846535972" w:edGrp="everyone" w:colFirst="1" w:colLast="1"/>
            <w:permStart w:id="642544655" w:edGrp="everyone" w:colFirst="2" w:colLast="2"/>
            <w:permStart w:id="1217358179" w:edGrp="everyone" w:colFirst="3" w:colLast="3"/>
            <w:permStart w:id="173235182" w:edGrp="everyone" w:colFirst="4" w:colLast="4"/>
            <w:permStart w:id="373904303" w:edGrp="everyone" w:colFirst="5" w:colLast="5"/>
            <w:permStart w:id="1789143925" w:edGrp="everyone" w:colFirst="6" w:colLast="6"/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</w:tcPr>
          <w:p w14:paraId="70E44C18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148171B" w14:textId="685971BF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</w:tcPr>
          <w:p w14:paraId="45AB06F4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</w:tcPr>
          <w:p w14:paraId="4D36958F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</w:tcPr>
          <w:p w14:paraId="421468DD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</w:tcPr>
          <w:p w14:paraId="42C73199" w14:textId="447C5561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834797865"/>
      <w:permEnd w:id="846535972"/>
      <w:permEnd w:id="642544655"/>
      <w:permEnd w:id="1217358179"/>
      <w:permEnd w:id="173235182"/>
      <w:permEnd w:id="373904303"/>
      <w:permEnd w:id="1789143925"/>
      <w:tr w:rsidR="003A49C4" w:rsidRPr="00D66ED1" w14:paraId="47990314" w14:textId="77777777" w:rsidTr="000B2930">
        <w:trPr>
          <w:trHeight w:val="283"/>
        </w:trPr>
        <w:tc>
          <w:tcPr>
            <w:tcW w:w="2099" w:type="dxa"/>
            <w:gridSpan w:val="1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6DFA6CEB" w14:textId="4EDCE17D" w:rsidR="003A49C4" w:rsidRPr="00FA5358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FA535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COUDE</w:t>
            </w:r>
          </w:p>
        </w:tc>
        <w:tc>
          <w:tcPr>
            <w:tcW w:w="1724" w:type="dxa"/>
            <w:gridSpan w:val="18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65528E8C" w14:textId="2D899838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275" w:type="dxa"/>
            <w:gridSpan w:val="5"/>
            <w:shd w:val="clear" w:color="auto" w:fill="F2F2F2" w:themeFill="background1" w:themeFillShade="F2"/>
          </w:tcPr>
          <w:p w14:paraId="28E51E29" w14:textId="557F4EEB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18" w:type="dxa"/>
            <w:gridSpan w:val="14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3F837F05" w14:textId="100383D6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  <w:tc>
          <w:tcPr>
            <w:tcW w:w="1264" w:type="dxa"/>
            <w:gridSpan w:val="6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6E6A0655" w14:textId="456814AA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425" w:type="dxa"/>
            <w:gridSpan w:val="4"/>
            <w:shd w:val="clear" w:color="auto" w:fill="F2F2F2" w:themeFill="background1" w:themeFillShade="F2"/>
          </w:tcPr>
          <w:p w14:paraId="7481DEF1" w14:textId="695F1FF1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22" w:type="dxa"/>
            <w:gridSpan w:val="3"/>
            <w:shd w:val="clear" w:color="auto" w:fill="F2F2F2" w:themeFill="background1" w:themeFillShade="F2"/>
          </w:tcPr>
          <w:p w14:paraId="6C5302A2" w14:textId="015955D1" w:rsidR="003A49C4" w:rsidRPr="00EE35D1" w:rsidRDefault="003A49C4" w:rsidP="003A49C4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</w:tr>
      <w:tr w:rsidR="003A49C4" w:rsidRPr="00D66ED1" w14:paraId="387CB7E4" w14:textId="77777777" w:rsidTr="000B2930">
        <w:trPr>
          <w:trHeight w:val="872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</w:tcPr>
          <w:p w14:paraId="061AF697" w14:textId="76B07DDE" w:rsidR="003A49C4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464169508" w:edGrp="everyone" w:colFirst="0" w:colLast="0"/>
            <w:permStart w:id="2100315690" w:edGrp="everyone" w:colFirst="1" w:colLast="1"/>
            <w:permStart w:id="2086761062" w:edGrp="everyone" w:colFirst="2" w:colLast="2"/>
            <w:permStart w:id="718232052" w:edGrp="everyone" w:colFirst="3" w:colLast="3"/>
            <w:permStart w:id="2039681608" w:edGrp="everyone" w:colFirst="4" w:colLast="4"/>
            <w:permStart w:id="283070058" w:edGrp="everyone" w:colFirst="5" w:colLast="5"/>
            <w:permStart w:id="1623686007" w:edGrp="everyone" w:colFirst="6" w:colLast="6"/>
          </w:p>
        </w:tc>
        <w:tc>
          <w:tcPr>
            <w:tcW w:w="1724" w:type="dxa"/>
            <w:gridSpan w:val="18"/>
            <w:tcBorders>
              <w:left w:val="double" w:sz="4" w:space="0" w:color="auto"/>
            </w:tcBorders>
          </w:tcPr>
          <w:p w14:paraId="53BFDCDD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5"/>
          </w:tcPr>
          <w:p w14:paraId="0288FC41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14"/>
            <w:tcBorders>
              <w:right w:val="double" w:sz="4" w:space="0" w:color="auto"/>
            </w:tcBorders>
          </w:tcPr>
          <w:p w14:paraId="5C4207A7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tcBorders>
              <w:left w:val="double" w:sz="4" w:space="0" w:color="auto"/>
            </w:tcBorders>
          </w:tcPr>
          <w:p w14:paraId="6C2C7ACB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gridSpan w:val="4"/>
          </w:tcPr>
          <w:p w14:paraId="016FA886" w14:textId="77777777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3"/>
          </w:tcPr>
          <w:p w14:paraId="20B77127" w14:textId="77A6C426" w:rsidR="003A49C4" w:rsidRPr="00EE35D1" w:rsidRDefault="003A49C4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464169508"/>
      <w:permEnd w:id="2100315690"/>
      <w:permEnd w:id="2086761062"/>
      <w:permEnd w:id="718232052"/>
      <w:permEnd w:id="2039681608"/>
      <w:permEnd w:id="283070058"/>
      <w:permEnd w:id="1623686007"/>
      <w:tr w:rsidR="00391C50" w:rsidRPr="00D66ED1" w14:paraId="18EB286E" w14:textId="77777777" w:rsidTr="000B2930">
        <w:trPr>
          <w:trHeight w:val="283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735E10E" w14:textId="5FB1EE88" w:rsidR="00391C50" w:rsidRPr="00FA5358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FA535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POIGNET / MAIN</w:t>
            </w:r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4BD5C40B" w14:textId="5EB6E460" w:rsidR="00391C50" w:rsidRPr="00EE35D1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2CEA958" w14:textId="29642399" w:rsidR="00391C50" w:rsidRPr="00EE35D1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D437C85" w14:textId="01B66D91" w:rsidR="00391C50" w:rsidRPr="00EE35D1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110CD535" w14:textId="4E960401" w:rsidR="00391C50" w:rsidRPr="00EE35D1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45C1265" w14:textId="6C247A45" w:rsidR="00391C50" w:rsidRPr="00EE35D1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432B91" w14:textId="4E73AD17" w:rsidR="00391C50" w:rsidRPr="00EE35D1" w:rsidRDefault="00391C50" w:rsidP="00391C50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</w:tr>
      <w:tr w:rsidR="006B6EB3" w:rsidRPr="00D66ED1" w14:paraId="280964FE" w14:textId="77777777" w:rsidTr="000B2930">
        <w:trPr>
          <w:trHeight w:val="872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</w:tcPr>
          <w:p w14:paraId="427E6244" w14:textId="77777777" w:rsidR="006B6EB3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731662701" w:edGrp="everyone" w:colFirst="0" w:colLast="0"/>
            <w:permStart w:id="93287851" w:edGrp="everyone" w:colFirst="1" w:colLast="1"/>
            <w:permStart w:id="1759869482" w:edGrp="everyone" w:colFirst="2" w:colLast="2"/>
            <w:permStart w:id="1097358777" w:edGrp="everyone" w:colFirst="3" w:colLast="3"/>
            <w:permStart w:id="465987190" w:edGrp="everyone" w:colFirst="4" w:colLast="4"/>
            <w:permStart w:id="1033320669" w:edGrp="everyone" w:colFirst="5" w:colLast="5"/>
            <w:permStart w:id="863111843" w:edGrp="everyone" w:colFirst="6" w:colLast="6"/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</w:tcPr>
          <w:p w14:paraId="5666C53A" w14:textId="77777777" w:rsidR="006B6EB3" w:rsidRPr="00EE35D1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3FA9238D" w14:textId="77777777" w:rsidR="006B6EB3" w:rsidRPr="00EE35D1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</w:tcPr>
          <w:p w14:paraId="56C5BE20" w14:textId="77777777" w:rsidR="006B6EB3" w:rsidRPr="00EE35D1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</w:tcPr>
          <w:p w14:paraId="7B1BACA9" w14:textId="77777777" w:rsidR="006B6EB3" w:rsidRPr="00EE35D1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</w:tcPr>
          <w:p w14:paraId="6FBBC3D5" w14:textId="77777777" w:rsidR="006B6EB3" w:rsidRPr="00EE35D1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</w:tcPr>
          <w:p w14:paraId="35D0D85E" w14:textId="63D751B7" w:rsidR="006B6EB3" w:rsidRPr="00EE35D1" w:rsidRDefault="006B6EB3" w:rsidP="003A49C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01D71" w:rsidRPr="00D66ED1" w14:paraId="34667611" w14:textId="77777777" w:rsidTr="007700CC">
        <w:trPr>
          <w:trHeight w:val="283"/>
        </w:trPr>
        <w:tc>
          <w:tcPr>
            <w:tcW w:w="5213" w:type="dxa"/>
            <w:gridSpan w:val="39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AE8D87" w14:textId="090ECFC0" w:rsidR="00301D71" w:rsidRPr="008E222C" w:rsidRDefault="00301D71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424629444" w:edGrp="everyone" w:colFirst="1" w:colLast="1"/>
            <w:permStart w:id="604733202" w:edGrp="everyone" w:colFirst="3" w:colLast="3"/>
            <w:permEnd w:id="1731662701"/>
            <w:permEnd w:id="93287851"/>
            <w:permEnd w:id="1759869482"/>
            <w:permEnd w:id="1097358777"/>
            <w:permEnd w:id="465987190"/>
            <w:permEnd w:id="1033320669"/>
            <w:permEnd w:id="86311184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BILAN ARTICULAIRE / MUSCULAIRE MEMBRES INFÉRIEURS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45789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4" w:type="dxa"/>
                <w:gridSpan w:val="5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277847E4" w14:textId="77777777" w:rsidR="00301D71" w:rsidRPr="000D5FE5" w:rsidRDefault="00301D7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555370A4" w14:textId="77777777" w:rsidR="00301D71" w:rsidRPr="00301D71" w:rsidRDefault="00301D71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01D71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4413" w:type="dxa"/>
            <w:gridSpan w:val="16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4C6AB31E" w14:textId="351A8455" w:rsidR="00301D71" w:rsidRPr="00301D71" w:rsidRDefault="00301D71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424629444"/>
      <w:permEnd w:id="604733202"/>
      <w:tr w:rsidR="006B6EB3" w:rsidRPr="00D66ED1" w14:paraId="5DC836F5" w14:textId="77777777" w:rsidTr="000B2930">
        <w:trPr>
          <w:trHeight w:val="284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9CC40CB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4417" w:type="dxa"/>
            <w:gridSpan w:val="3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0BDE84B1" w14:textId="3B7DD06E" w:rsidR="006B6EB3" w:rsidRPr="00FA5358" w:rsidRDefault="00301D71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GAUCHE</w:t>
            </w:r>
          </w:p>
        </w:tc>
        <w:tc>
          <w:tcPr>
            <w:tcW w:w="4111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2951EB7" w14:textId="023F7268" w:rsidR="006B6EB3" w:rsidRPr="00FA5358" w:rsidRDefault="00301D71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DROIT</w:t>
            </w:r>
          </w:p>
        </w:tc>
      </w:tr>
      <w:tr w:rsidR="006B6EB3" w:rsidRPr="00D66ED1" w14:paraId="736CF835" w14:textId="77777777" w:rsidTr="000B2930">
        <w:trPr>
          <w:trHeight w:val="284"/>
        </w:trPr>
        <w:tc>
          <w:tcPr>
            <w:tcW w:w="2099" w:type="dxa"/>
            <w:gridSpan w:val="1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F1452B" w14:textId="3A91EB22" w:rsidR="006B6EB3" w:rsidRPr="00FA5358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FA535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HANCHE</w:t>
            </w:r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16F77F9B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FE70FE3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4E59423E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514F2900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4E4D517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9CFC95E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</w:tr>
      <w:tr w:rsidR="006B6EB3" w:rsidRPr="00D66ED1" w14:paraId="55EAA8FF" w14:textId="77777777" w:rsidTr="000B2930">
        <w:trPr>
          <w:trHeight w:val="872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</w:tcPr>
          <w:p w14:paraId="367AFA06" w14:textId="29C1A0FC" w:rsidR="003E0344" w:rsidRPr="00EE35D1" w:rsidRDefault="003E0344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31545378" w:edGrp="everyone" w:colFirst="0" w:colLast="0"/>
            <w:permStart w:id="1461417463" w:edGrp="everyone" w:colFirst="1" w:colLast="1"/>
            <w:permStart w:id="47738677" w:edGrp="everyone" w:colFirst="2" w:colLast="2"/>
            <w:permStart w:id="793461805" w:edGrp="everyone" w:colFirst="3" w:colLast="3"/>
            <w:permStart w:id="453803090" w:edGrp="everyone" w:colFirst="4" w:colLast="4"/>
            <w:permStart w:id="1137534076" w:edGrp="everyone" w:colFirst="5" w:colLast="5"/>
            <w:permStart w:id="199049924" w:edGrp="everyone" w:colFirst="6" w:colLast="6"/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</w:tcPr>
          <w:p w14:paraId="26D679E5" w14:textId="1236D465" w:rsidR="003E0344" w:rsidRPr="00EE35D1" w:rsidRDefault="003E0344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0D0F0522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</w:tcPr>
          <w:p w14:paraId="1444B302" w14:textId="6953CCED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</w:tcPr>
          <w:p w14:paraId="2A941C69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</w:tcPr>
          <w:p w14:paraId="0F12A2F7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</w:tcPr>
          <w:p w14:paraId="5902A7C2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31545378"/>
      <w:permEnd w:id="1461417463"/>
      <w:permEnd w:id="47738677"/>
      <w:permEnd w:id="793461805"/>
      <w:permEnd w:id="453803090"/>
      <w:permEnd w:id="1137534076"/>
      <w:permEnd w:id="199049924"/>
      <w:tr w:rsidR="006B6EB3" w:rsidRPr="00D66ED1" w14:paraId="2299F270" w14:textId="77777777" w:rsidTr="000B2930">
        <w:trPr>
          <w:trHeight w:val="283"/>
        </w:trPr>
        <w:tc>
          <w:tcPr>
            <w:tcW w:w="2099" w:type="dxa"/>
            <w:gridSpan w:val="15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26623194" w14:textId="77F13950" w:rsidR="006B6EB3" w:rsidRPr="00FA5358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FA535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GENOU</w:t>
            </w:r>
          </w:p>
        </w:tc>
        <w:tc>
          <w:tcPr>
            <w:tcW w:w="1724" w:type="dxa"/>
            <w:gridSpan w:val="18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2014C6AC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275" w:type="dxa"/>
            <w:gridSpan w:val="5"/>
            <w:shd w:val="clear" w:color="auto" w:fill="F2F2F2" w:themeFill="background1" w:themeFillShade="F2"/>
          </w:tcPr>
          <w:p w14:paraId="58166809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18" w:type="dxa"/>
            <w:gridSpan w:val="14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6EA1F9E8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  <w:tc>
          <w:tcPr>
            <w:tcW w:w="1264" w:type="dxa"/>
            <w:gridSpan w:val="6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56FD34E9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425" w:type="dxa"/>
            <w:gridSpan w:val="4"/>
            <w:shd w:val="clear" w:color="auto" w:fill="F2F2F2" w:themeFill="background1" w:themeFillShade="F2"/>
          </w:tcPr>
          <w:p w14:paraId="4AE3C3C2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22" w:type="dxa"/>
            <w:gridSpan w:val="3"/>
            <w:shd w:val="clear" w:color="auto" w:fill="F2F2F2" w:themeFill="background1" w:themeFillShade="F2"/>
          </w:tcPr>
          <w:p w14:paraId="1ED9BFA5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</w:tr>
      <w:tr w:rsidR="006B6EB3" w:rsidRPr="00D66ED1" w14:paraId="1793A7EF" w14:textId="77777777" w:rsidTr="000B2930">
        <w:trPr>
          <w:trHeight w:val="872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</w:tcPr>
          <w:p w14:paraId="06F66FD5" w14:textId="77777777" w:rsidR="006B6EB3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681269187" w:edGrp="everyone" w:colFirst="0" w:colLast="0"/>
            <w:permStart w:id="297610356" w:edGrp="everyone" w:colFirst="1" w:colLast="1"/>
            <w:permStart w:id="984040490" w:edGrp="everyone" w:colFirst="2" w:colLast="2"/>
            <w:permStart w:id="1622888772" w:edGrp="everyone" w:colFirst="3" w:colLast="3"/>
            <w:permStart w:id="701638592" w:edGrp="everyone" w:colFirst="4" w:colLast="4"/>
            <w:permStart w:id="1629034833" w:edGrp="everyone" w:colFirst="5" w:colLast="5"/>
            <w:permStart w:id="781928433" w:edGrp="everyone" w:colFirst="6" w:colLast="6"/>
          </w:p>
        </w:tc>
        <w:tc>
          <w:tcPr>
            <w:tcW w:w="1724" w:type="dxa"/>
            <w:gridSpan w:val="18"/>
            <w:tcBorders>
              <w:left w:val="double" w:sz="4" w:space="0" w:color="auto"/>
            </w:tcBorders>
          </w:tcPr>
          <w:p w14:paraId="372CFA3F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5"/>
          </w:tcPr>
          <w:p w14:paraId="538921BF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14"/>
            <w:tcBorders>
              <w:right w:val="double" w:sz="4" w:space="0" w:color="auto"/>
            </w:tcBorders>
          </w:tcPr>
          <w:p w14:paraId="4EE07494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tcBorders>
              <w:left w:val="double" w:sz="4" w:space="0" w:color="auto"/>
            </w:tcBorders>
          </w:tcPr>
          <w:p w14:paraId="13E52397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gridSpan w:val="4"/>
          </w:tcPr>
          <w:p w14:paraId="589318D1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3"/>
          </w:tcPr>
          <w:p w14:paraId="1E2BF646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681269187"/>
      <w:permEnd w:id="297610356"/>
      <w:permEnd w:id="984040490"/>
      <w:permEnd w:id="1622888772"/>
      <w:permEnd w:id="701638592"/>
      <w:permEnd w:id="1629034833"/>
      <w:permEnd w:id="781928433"/>
      <w:tr w:rsidR="006B6EB3" w:rsidRPr="00D66ED1" w14:paraId="524734CE" w14:textId="77777777" w:rsidTr="000B2930">
        <w:trPr>
          <w:trHeight w:val="283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169E40C3" w14:textId="61483F38" w:rsidR="006B6EB3" w:rsidRPr="00FA5358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FA5358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CHEVILLE</w:t>
            </w:r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50273083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A7CE9DC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75244F58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  <w:shd w:val="clear" w:color="auto" w:fill="F2F2F2" w:themeFill="background1" w:themeFillShade="F2"/>
          </w:tcPr>
          <w:p w14:paraId="0D04EC8A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AMPLITUDE</w:t>
            </w: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0F3307E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SFM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C981AC1" w14:textId="77777777" w:rsidR="006B6EB3" w:rsidRPr="00EE35D1" w:rsidRDefault="006B6EB3" w:rsidP="00381109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FORCE</w:t>
            </w:r>
          </w:p>
        </w:tc>
      </w:tr>
      <w:tr w:rsidR="006B6EB3" w:rsidRPr="00D66ED1" w14:paraId="51E5AFFA" w14:textId="77777777" w:rsidTr="000B2930">
        <w:trPr>
          <w:trHeight w:val="872"/>
        </w:trPr>
        <w:tc>
          <w:tcPr>
            <w:tcW w:w="2099" w:type="dxa"/>
            <w:gridSpan w:val="15"/>
            <w:tcBorders>
              <w:top w:val="single" w:sz="4" w:space="0" w:color="auto"/>
              <w:right w:val="double" w:sz="4" w:space="0" w:color="auto"/>
            </w:tcBorders>
          </w:tcPr>
          <w:p w14:paraId="10C1A2BF" w14:textId="77777777" w:rsidR="006B6EB3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619669544" w:edGrp="everyone" w:colFirst="0" w:colLast="0"/>
            <w:permStart w:id="1734814431" w:edGrp="everyone" w:colFirst="1" w:colLast="1"/>
            <w:permStart w:id="559362258" w:edGrp="everyone" w:colFirst="2" w:colLast="2"/>
            <w:permStart w:id="973879617" w:edGrp="everyone" w:colFirst="3" w:colLast="3"/>
            <w:permStart w:id="1587746382" w:edGrp="everyone" w:colFirst="4" w:colLast="4"/>
            <w:permStart w:id="104421438" w:edGrp="everyone" w:colFirst="5" w:colLast="5"/>
            <w:permStart w:id="2011261768" w:edGrp="everyone" w:colFirst="6" w:colLast="6"/>
          </w:p>
        </w:tc>
        <w:tc>
          <w:tcPr>
            <w:tcW w:w="1724" w:type="dxa"/>
            <w:gridSpan w:val="18"/>
            <w:tcBorders>
              <w:top w:val="single" w:sz="4" w:space="0" w:color="auto"/>
              <w:left w:val="double" w:sz="4" w:space="0" w:color="auto"/>
            </w:tcBorders>
          </w:tcPr>
          <w:p w14:paraId="6F8D400B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</w:tcBorders>
          </w:tcPr>
          <w:p w14:paraId="18DECADA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18" w:type="dxa"/>
            <w:gridSpan w:val="14"/>
            <w:tcBorders>
              <w:top w:val="single" w:sz="4" w:space="0" w:color="auto"/>
              <w:right w:val="double" w:sz="4" w:space="0" w:color="auto"/>
            </w:tcBorders>
          </w:tcPr>
          <w:p w14:paraId="3618D38E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264" w:type="dxa"/>
            <w:gridSpan w:val="6"/>
            <w:tcBorders>
              <w:top w:val="single" w:sz="4" w:space="0" w:color="auto"/>
              <w:left w:val="double" w:sz="4" w:space="0" w:color="auto"/>
            </w:tcBorders>
          </w:tcPr>
          <w:p w14:paraId="7178B790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5" w:type="dxa"/>
            <w:gridSpan w:val="4"/>
            <w:tcBorders>
              <w:top w:val="single" w:sz="4" w:space="0" w:color="auto"/>
            </w:tcBorders>
          </w:tcPr>
          <w:p w14:paraId="3F270C5E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auto"/>
            </w:tcBorders>
          </w:tcPr>
          <w:p w14:paraId="58125221" w14:textId="77777777" w:rsidR="006B6EB3" w:rsidRPr="00EE35D1" w:rsidRDefault="006B6EB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01D71" w:rsidRPr="00D66ED1" w14:paraId="33C4FC69" w14:textId="77777777" w:rsidTr="007700CC">
        <w:trPr>
          <w:trHeight w:val="283"/>
        </w:trPr>
        <w:tc>
          <w:tcPr>
            <w:tcW w:w="125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7F03360" w14:textId="602B385E" w:rsidR="00301D71" w:rsidRPr="008E222C" w:rsidRDefault="00301D71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602016412" w:edGrp="everyone" w:colFirst="1" w:colLast="1"/>
            <w:permStart w:id="1647341123" w:edGrp="everyone" w:colFirst="3" w:colLast="3"/>
            <w:permEnd w:id="619669544"/>
            <w:permEnd w:id="1734814431"/>
            <w:permEnd w:id="559362258"/>
            <w:permEnd w:id="973879617"/>
            <w:permEnd w:id="1587746382"/>
            <w:permEnd w:id="104421438"/>
            <w:permEnd w:id="2011261768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ÉQUILIBRE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543441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D9D9D9" w:themeFill="background1" w:themeFillShade="D9"/>
              </w:tcPr>
              <w:p w14:paraId="64EFD026" w14:textId="77777777" w:rsidR="00301D71" w:rsidRPr="000D5FE5" w:rsidRDefault="00301D7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B97E1A" w14:textId="77777777" w:rsidR="00301D71" w:rsidRPr="00301D71" w:rsidRDefault="00301D71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01D71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377" w:type="dxa"/>
            <w:gridSpan w:val="4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F113FAF" w14:textId="2F443532" w:rsidR="00301D71" w:rsidRPr="00301D71" w:rsidRDefault="00301D71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2E7E79" w:rsidRPr="00D66ED1" w14:paraId="467D5F5A" w14:textId="77777777" w:rsidTr="007700CC">
        <w:trPr>
          <w:trHeight w:val="1167"/>
        </w:trPr>
        <w:tc>
          <w:tcPr>
            <w:tcW w:w="981" w:type="dxa"/>
            <w:tcBorders>
              <w:top w:val="single" w:sz="4" w:space="0" w:color="auto"/>
              <w:right w:val="nil"/>
            </w:tcBorders>
          </w:tcPr>
          <w:p w14:paraId="722F9D81" w14:textId="3AEF1CDB" w:rsidR="002E7E79" w:rsidRPr="00D15556" w:rsidRDefault="002E7E79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334725868" w:edGrp="everyone" w:colFirst="1" w:colLast="1"/>
            <w:permEnd w:id="602016412"/>
            <w:permEnd w:id="1647341123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Assis :</w:t>
            </w:r>
          </w:p>
        </w:tc>
        <w:tc>
          <w:tcPr>
            <w:tcW w:w="9646" w:type="dxa"/>
            <w:gridSpan w:val="64"/>
            <w:tcBorders>
              <w:top w:val="single" w:sz="4" w:space="0" w:color="auto"/>
              <w:left w:val="nil"/>
            </w:tcBorders>
          </w:tcPr>
          <w:p w14:paraId="271407D6" w14:textId="4360C342" w:rsidR="002E7E79" w:rsidRPr="00EE35D1" w:rsidRDefault="002E7E79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2E7E79" w:rsidRPr="00D66ED1" w14:paraId="58521CBB" w14:textId="77777777" w:rsidTr="007700CC">
        <w:trPr>
          <w:trHeight w:val="1167"/>
        </w:trPr>
        <w:tc>
          <w:tcPr>
            <w:tcW w:w="981" w:type="dxa"/>
            <w:tcBorders>
              <w:top w:val="single" w:sz="4" w:space="0" w:color="auto"/>
              <w:right w:val="nil"/>
            </w:tcBorders>
          </w:tcPr>
          <w:p w14:paraId="1333D0C9" w14:textId="36618E8C" w:rsidR="002E7E79" w:rsidRPr="00D15556" w:rsidRDefault="002E7E79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03369915" w:edGrp="everyone" w:colFirst="1" w:colLast="1"/>
            <w:permEnd w:id="1334725868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Debout :</w:t>
            </w:r>
          </w:p>
        </w:tc>
        <w:tc>
          <w:tcPr>
            <w:tcW w:w="9646" w:type="dxa"/>
            <w:gridSpan w:val="64"/>
            <w:tcBorders>
              <w:top w:val="single" w:sz="4" w:space="0" w:color="auto"/>
              <w:left w:val="nil"/>
            </w:tcBorders>
          </w:tcPr>
          <w:p w14:paraId="45DD5D53" w14:textId="77777777" w:rsidR="002E7E79" w:rsidRPr="00EE35D1" w:rsidRDefault="002E7E79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220FB" w:rsidRPr="00D66ED1" w14:paraId="5913EB6C" w14:textId="77777777" w:rsidTr="000D240A">
        <w:trPr>
          <w:trHeight w:val="284"/>
        </w:trPr>
        <w:tc>
          <w:tcPr>
            <w:tcW w:w="1683" w:type="dxa"/>
            <w:gridSpan w:val="10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A2E069" w14:textId="77777777" w:rsidR="00E220FB" w:rsidRPr="00D15556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3988043" w:edGrp="everyone" w:colFirst="3" w:colLast="3"/>
            <w:permStart w:id="913375436" w:edGrp="everyone" w:colFirst="8" w:colLast="8"/>
            <w:permStart w:id="643770724" w:edGrp="everyone" w:colFirst="1" w:colLast="1"/>
            <w:permStart w:id="1428452498" w:edGrp="everyone" w:colFirst="6" w:colLast="6"/>
            <w:permEnd w:id="203369915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Échelle de BERG :</w:t>
            </w:r>
          </w:p>
        </w:tc>
        <w:tc>
          <w:tcPr>
            <w:tcW w:w="56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4AA6D4" w14:textId="77777777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0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EF4B9" w14:textId="070EC6B8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/56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6301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4BC4054" w14:textId="1FE101DC" w:rsidR="00E220FB" w:rsidRPr="00EE35D1" w:rsidRDefault="00E220FB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46" w:type="dxa"/>
            <w:gridSpan w:val="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F69C54" w14:textId="77777777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141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8293D" w14:textId="526827BB" w:rsidR="00E220FB" w:rsidRPr="00D15556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Mini-BESTest :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B30A7D" w14:textId="6CFE99FE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624AB" w14:textId="043D0150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/28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04803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59C9416" w14:textId="0A3C9BCE" w:rsidR="00E220FB" w:rsidRPr="00EE35D1" w:rsidRDefault="00E220FB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8D62CB" w14:textId="471D6F99" w:rsidR="00E220FB" w:rsidRPr="00EE35D1" w:rsidRDefault="00E220F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</w:tr>
      <w:tr w:rsidR="002E7E79" w:rsidRPr="00D66ED1" w14:paraId="53DDAA35" w14:textId="77777777" w:rsidTr="007700CC">
        <w:trPr>
          <w:trHeight w:val="210"/>
        </w:trPr>
        <w:tc>
          <w:tcPr>
            <w:tcW w:w="1683" w:type="dxa"/>
            <w:gridSpan w:val="10"/>
            <w:tcBorders>
              <w:top w:val="single" w:sz="4" w:space="0" w:color="auto"/>
              <w:right w:val="nil"/>
            </w:tcBorders>
          </w:tcPr>
          <w:p w14:paraId="35710858" w14:textId="2368F9EF" w:rsidR="002E7E79" w:rsidRPr="00D15556" w:rsidRDefault="002E7E79" w:rsidP="00100A12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942174747" w:edGrp="everyone" w:colFirst="1" w:colLast="1"/>
            <w:permEnd w:id="23988043"/>
            <w:permEnd w:id="913375436"/>
            <w:permEnd w:id="643770724"/>
            <w:permEnd w:id="1428452498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944" w:type="dxa"/>
            <w:gridSpan w:val="55"/>
            <w:tcBorders>
              <w:top w:val="single" w:sz="4" w:space="0" w:color="auto"/>
              <w:left w:val="nil"/>
            </w:tcBorders>
          </w:tcPr>
          <w:p w14:paraId="771DF8C6" w14:textId="4A583834" w:rsidR="002E7E79" w:rsidRPr="00EE35D1" w:rsidRDefault="002E7E79" w:rsidP="00100A12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942174747"/>
      <w:tr w:rsidR="00BE47BA" w:rsidRPr="00D66ED1" w14:paraId="67908540" w14:textId="77777777" w:rsidTr="00381109">
        <w:trPr>
          <w:trHeight w:val="283"/>
        </w:trPr>
        <w:tc>
          <w:tcPr>
            <w:tcW w:w="10627" w:type="dxa"/>
            <w:gridSpan w:val="65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B278E71" w14:textId="6CFD19C4" w:rsidR="00BE47BA" w:rsidRPr="008E222C" w:rsidRDefault="00BE47BA" w:rsidP="0038110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MOBILITÉ ET TRANSFERTS</w:t>
            </w:r>
          </w:p>
        </w:tc>
      </w:tr>
      <w:tr w:rsidR="00340F4B" w:rsidRPr="00D66ED1" w14:paraId="093009C9" w14:textId="77777777" w:rsidTr="000B2930">
        <w:trPr>
          <w:trHeight w:val="284"/>
        </w:trPr>
        <w:tc>
          <w:tcPr>
            <w:tcW w:w="325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DDB8753" w14:textId="77777777" w:rsidR="00340F4B" w:rsidRPr="00EE35D1" w:rsidRDefault="00340F4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84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310B971" w14:textId="7D09C0BE" w:rsidR="00340F4B" w:rsidRPr="00D15556" w:rsidRDefault="00340F4B" w:rsidP="007C0435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AUTONOMIE</w:t>
            </w:r>
          </w:p>
        </w:tc>
        <w:tc>
          <w:tcPr>
            <w:tcW w:w="5529" w:type="dxa"/>
            <w:gridSpan w:val="27"/>
            <w:tcBorders>
              <w:top w:val="single" w:sz="4" w:space="0" w:color="auto"/>
              <w:bottom w:val="single" w:sz="4" w:space="0" w:color="auto"/>
            </w:tcBorders>
          </w:tcPr>
          <w:p w14:paraId="2E54E05D" w14:textId="7B65587B" w:rsidR="00340F4B" w:rsidRPr="00D15556" w:rsidRDefault="00CE6B3F" w:rsidP="007C0435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COMMEN</w:t>
            </w:r>
            <w:r w:rsidR="00340F4B"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TAIRES</w:t>
            </w:r>
          </w:p>
        </w:tc>
      </w:tr>
      <w:tr w:rsidR="00340F4B" w:rsidRPr="00D66ED1" w14:paraId="685C241A" w14:textId="77777777" w:rsidTr="000B2930">
        <w:trPr>
          <w:trHeight w:val="284"/>
        </w:trPr>
        <w:tc>
          <w:tcPr>
            <w:tcW w:w="2109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A90FAB" w14:textId="5BB42152" w:rsidR="00340F4B" w:rsidRPr="00D15556" w:rsidRDefault="000974A7" w:rsidP="00372E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857978138" w:edGrp="everyone" w:colFirst="1" w:colLast="1"/>
            <w:permStart w:id="850527673" w:edGrp="everyone" w:colFirst="3" w:colLast="3"/>
            <w:permStart w:id="1022639903" w:edGrp="everyone" w:colFirst="4" w:colLast="4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Retournement au lit</w:t>
            </w:r>
            <w:r w:rsidR="00CE6B3F"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972014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04AA3C2" w14:textId="3E611D11" w:rsidR="00340F4B" w:rsidRPr="00EE35D1" w:rsidRDefault="00340F4B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793466" w14:textId="5A4E7309" w:rsidR="00340F4B" w:rsidRPr="00EE35D1" w:rsidRDefault="00340F4B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438842842"/>
            <w:placeholder>
              <w:docPart w:val="DefaultPlaceholder_-1854013439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2" w:type="dxa"/>
                <w:gridSpan w:val="10"/>
                <w:tcBorders>
                  <w:top w:val="single" w:sz="4" w:space="0" w:color="auto"/>
                </w:tcBorders>
              </w:tcPr>
              <w:p w14:paraId="657BA442" w14:textId="4356DB1A" w:rsidR="00340F4B" w:rsidRPr="00EE35D1" w:rsidRDefault="00D006DC" w:rsidP="00CE6B3F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29" w:type="dxa"/>
            <w:gridSpan w:val="27"/>
            <w:tcBorders>
              <w:top w:val="single" w:sz="4" w:space="0" w:color="auto"/>
            </w:tcBorders>
          </w:tcPr>
          <w:p w14:paraId="2E0DF426" w14:textId="13BB1F9B" w:rsidR="00340F4B" w:rsidRPr="00EE35D1" w:rsidRDefault="00340F4B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E6B3F" w:rsidRPr="00D66ED1" w14:paraId="1707914B" w14:textId="77777777" w:rsidTr="000B2930">
        <w:trPr>
          <w:trHeight w:val="284"/>
        </w:trPr>
        <w:tc>
          <w:tcPr>
            <w:tcW w:w="2109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D6142A" w14:textId="3E861E37" w:rsidR="00CE6B3F" w:rsidRPr="00D15556" w:rsidRDefault="00CE6B3F" w:rsidP="00372E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331954700" w:edGrp="everyone" w:colFirst="1" w:colLast="1"/>
            <w:permStart w:id="1837978148" w:edGrp="everyone" w:colFirst="3" w:colLast="3"/>
            <w:permStart w:id="117008490" w:edGrp="everyone" w:colFirst="4" w:colLast="4"/>
            <w:permEnd w:id="1857978138"/>
            <w:permEnd w:id="850527673"/>
            <w:permEnd w:id="1022639903"/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Couché </w:t>
            </w:r>
            <w:r w:rsidRPr="00D15556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>assis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87893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AD06F64" w14:textId="779E1AC6" w:rsidR="00CE6B3F" w:rsidRPr="00EE35D1" w:rsidRDefault="00CE6B3F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984D6A" w14:textId="600558E4" w:rsidR="00CE6B3F" w:rsidRPr="00EE35D1" w:rsidRDefault="00CE6B3F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35536170"/>
            <w:placeholder>
              <w:docPart w:val="0ABC4F39417B4EBEA7FA3EA3E14CF491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2" w:type="dxa"/>
                <w:gridSpan w:val="10"/>
              </w:tcPr>
              <w:p w14:paraId="3825A303" w14:textId="4F4E2921" w:rsidR="00CE6B3F" w:rsidRPr="00EE35D1" w:rsidRDefault="00CE6B3F" w:rsidP="00CE6B3F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29" w:type="dxa"/>
            <w:gridSpan w:val="27"/>
          </w:tcPr>
          <w:p w14:paraId="2329D61B" w14:textId="16C25438" w:rsidR="00CE6B3F" w:rsidRPr="00EE35D1" w:rsidRDefault="00CE6B3F" w:rsidP="00CE6B3F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E6B3F" w:rsidRPr="00D66ED1" w14:paraId="784E1B2C" w14:textId="77777777" w:rsidTr="000B2930">
        <w:trPr>
          <w:trHeight w:val="284"/>
        </w:trPr>
        <w:tc>
          <w:tcPr>
            <w:tcW w:w="2109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213F733" w14:textId="5003CA38" w:rsidR="00CE6B3F" w:rsidRPr="00D15556" w:rsidRDefault="00CE6B3F" w:rsidP="00372E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679123087" w:edGrp="everyone" w:colFirst="1" w:colLast="1"/>
            <w:permStart w:id="1633226661" w:edGrp="everyone" w:colFirst="3" w:colLast="3"/>
            <w:permStart w:id="117513938" w:edGrp="everyone" w:colFirst="4" w:colLast="4"/>
            <w:permEnd w:id="331954700"/>
            <w:permEnd w:id="1837978148"/>
            <w:permEnd w:id="117008490"/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Assis </w:t>
            </w:r>
            <w:r w:rsidRPr="00D15556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>debout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688127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2FF4EDE" w14:textId="62FC0834" w:rsidR="00CE6B3F" w:rsidRPr="00EE35D1" w:rsidRDefault="00CE6B3F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B45A4F" w14:textId="769EA307" w:rsidR="00CE6B3F" w:rsidRPr="00EE35D1" w:rsidRDefault="00CE6B3F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485979448"/>
            <w:placeholder>
              <w:docPart w:val="0C497573148B4E80B20B78D28EB88370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2" w:type="dxa"/>
                <w:gridSpan w:val="10"/>
              </w:tcPr>
              <w:p w14:paraId="6648ED3E" w14:textId="6BB78001" w:rsidR="00CE6B3F" w:rsidRPr="00EE35D1" w:rsidRDefault="00CE6B3F" w:rsidP="00CE6B3F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29" w:type="dxa"/>
            <w:gridSpan w:val="27"/>
          </w:tcPr>
          <w:p w14:paraId="3BD86958" w14:textId="2D991F0C" w:rsidR="00CE6B3F" w:rsidRPr="00EE35D1" w:rsidRDefault="00CE6B3F" w:rsidP="00CE6B3F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CE6B3F" w:rsidRPr="00D66ED1" w14:paraId="623EFD79" w14:textId="77777777" w:rsidTr="000B2930">
        <w:trPr>
          <w:trHeight w:val="284"/>
        </w:trPr>
        <w:tc>
          <w:tcPr>
            <w:tcW w:w="2109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A61BB6" w14:textId="58DBE31B" w:rsidR="00CE6B3F" w:rsidRPr="00D15556" w:rsidRDefault="00CE6B3F" w:rsidP="00372E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118606940" w:edGrp="everyone" w:colFirst="3" w:colLast="3"/>
            <w:permStart w:id="1904560715" w:edGrp="everyone" w:colFirst="4" w:colLast="4"/>
            <w:permStart w:id="668295738" w:edGrp="everyone" w:colFirst="1" w:colLast="1"/>
            <w:permEnd w:id="1679123087"/>
            <w:permEnd w:id="1633226661"/>
            <w:permEnd w:id="117513938"/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Lit </w:t>
            </w:r>
            <w:r w:rsidRPr="00D15556">
              <w:rPr>
                <w:rFonts w:asciiTheme="minorHAnsi" w:hAnsiTheme="minorHAnsi" w:cstheme="minorHAnsi"/>
                <w:b/>
                <w:sz w:val="12"/>
                <w:szCs w:val="12"/>
              </w:rPr>
              <w:t xml:space="preserve">↔ </w:t>
            </w:r>
            <w:r w:rsidRPr="00D15556">
              <w:rPr>
                <w:rFonts w:asciiTheme="minorHAnsi" w:hAnsiTheme="minorHAnsi" w:cstheme="minorHAnsi"/>
                <w:b/>
                <w:sz w:val="20"/>
                <w:szCs w:val="20"/>
              </w:rPr>
              <w:t>fauteuil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2131512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81D64F" w14:textId="1B8E8AA0" w:rsidR="00CE6B3F" w:rsidRPr="00EE35D1" w:rsidRDefault="00D53B41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2AAD5D" w14:textId="3BED55A5" w:rsidR="00CE6B3F" w:rsidRPr="00EE35D1" w:rsidRDefault="00CE6B3F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467506721"/>
            <w:placeholder>
              <w:docPart w:val="9BA6602858D645A09AD682AAA4E429C2"/>
            </w:placeholder>
            <w:comboBox>
              <w:listItem w:value="Choisissez un élément."/>
              <w:listItem w:displayText=" " w:value="."/>
              <w:listItem w:displayText="Autonome" w:value="Autonome"/>
              <w:listItem w:displayText="Supervision" w:value="Supervision"/>
              <w:listItem w:displayText="Aide minimale" w:value="Aide minimale"/>
              <w:listItem w:displayText="Aide modérée" w:value="Aide modérée"/>
              <w:listItem w:displayText="Aide maximale" w:value="Aide maximale"/>
            </w:comboBox>
          </w:sdtPr>
          <w:sdtEndPr/>
          <w:sdtContent>
            <w:tc>
              <w:tcPr>
                <w:tcW w:w="1842" w:type="dxa"/>
                <w:gridSpan w:val="10"/>
                <w:tcBorders>
                  <w:bottom w:val="single" w:sz="4" w:space="0" w:color="auto"/>
                </w:tcBorders>
              </w:tcPr>
              <w:p w14:paraId="3E4664E3" w14:textId="01756E3F" w:rsidR="00CE6B3F" w:rsidRPr="00EE35D1" w:rsidRDefault="00CE6B3F" w:rsidP="00CE6B3F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529" w:type="dxa"/>
            <w:gridSpan w:val="27"/>
            <w:tcBorders>
              <w:bottom w:val="single" w:sz="4" w:space="0" w:color="auto"/>
            </w:tcBorders>
          </w:tcPr>
          <w:p w14:paraId="0EF82F65" w14:textId="28682454" w:rsidR="00CE6B3F" w:rsidRPr="00EE35D1" w:rsidRDefault="00CE6B3F" w:rsidP="00CE6B3F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2E7E79" w:rsidRPr="00D66ED1" w14:paraId="745980A6" w14:textId="77777777" w:rsidTr="007700CC">
        <w:trPr>
          <w:trHeight w:val="210"/>
        </w:trPr>
        <w:tc>
          <w:tcPr>
            <w:tcW w:w="3256" w:type="dxa"/>
            <w:gridSpan w:val="28"/>
            <w:tcBorders>
              <w:top w:val="single" w:sz="4" w:space="0" w:color="auto"/>
              <w:right w:val="nil"/>
            </w:tcBorders>
          </w:tcPr>
          <w:p w14:paraId="67397C61" w14:textId="31CDB298" w:rsidR="002E7E79" w:rsidRPr="00D15556" w:rsidRDefault="002E7E79" w:rsidP="00AF23D2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004290133" w:edGrp="everyone" w:colFirst="1" w:colLast="1"/>
            <w:permEnd w:id="2118606940"/>
            <w:permEnd w:id="1904560715"/>
            <w:permEnd w:id="668295738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7371" w:type="dxa"/>
            <w:gridSpan w:val="37"/>
            <w:tcBorders>
              <w:top w:val="single" w:sz="4" w:space="0" w:color="auto"/>
              <w:left w:val="nil"/>
            </w:tcBorders>
          </w:tcPr>
          <w:p w14:paraId="674F9D7C" w14:textId="67C7634D" w:rsidR="002E7E79" w:rsidRPr="00EE35D1" w:rsidRDefault="002E7E79" w:rsidP="00CE6B3F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6F6289" w:rsidRPr="00D66ED1" w14:paraId="5FB2AAB3" w14:textId="77777777" w:rsidTr="007700CC">
        <w:trPr>
          <w:trHeight w:val="283"/>
        </w:trPr>
        <w:tc>
          <w:tcPr>
            <w:tcW w:w="1118" w:type="dxa"/>
            <w:gridSpan w:val="2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6D2845" w14:textId="2CFA56A9" w:rsidR="006F6289" w:rsidRPr="008E222C" w:rsidRDefault="006F6289" w:rsidP="0038110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821137201" w:edGrp="everyone" w:colFirst="1" w:colLast="1"/>
            <w:permStart w:id="1204357965" w:edGrp="everyone" w:colFirst="3" w:colLast="3"/>
            <w:permEnd w:id="1004290133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MARCHE 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994333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2DAE983D" w14:textId="77777777" w:rsidR="006F6289" w:rsidRPr="000D5FE5" w:rsidRDefault="006F6289" w:rsidP="0038110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jc w:val="right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9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CB65510" w14:textId="77777777" w:rsidR="006F6289" w:rsidRPr="006F6289" w:rsidRDefault="006F6289" w:rsidP="0038110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6F6289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518" w:type="dxa"/>
            <w:gridSpan w:val="49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1E132657" w14:textId="2CF2E134" w:rsidR="006F6289" w:rsidRPr="006F6289" w:rsidRDefault="006F6289" w:rsidP="0038110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B7668" w:rsidRPr="00D66ED1" w14:paraId="3F6FCF39" w14:textId="77777777" w:rsidTr="007700CC">
        <w:trPr>
          <w:trHeight w:val="284"/>
        </w:trPr>
        <w:tc>
          <w:tcPr>
            <w:tcW w:w="1965" w:type="dxa"/>
            <w:gridSpan w:val="1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7899A4" w14:textId="49596C07" w:rsidR="003B7668" w:rsidRPr="00D15556" w:rsidRDefault="003B7668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823620496" w:edGrp="everyone" w:colFirst="4" w:colLast="4"/>
            <w:permStart w:id="2024626238" w:edGrp="everyone" w:colFirst="1" w:colLast="1"/>
            <w:permEnd w:id="1821137201"/>
            <w:permEnd w:id="1204357965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Distance de marche :</w:t>
            </w:r>
          </w:p>
        </w:tc>
        <w:tc>
          <w:tcPr>
            <w:tcW w:w="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A4AAF" w14:textId="77777777" w:rsidR="003B7668" w:rsidRPr="00EE35D1" w:rsidRDefault="003B7668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270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9FDA37" w14:textId="4873FAC7" w:rsidR="003B7668" w:rsidRPr="00EE35D1" w:rsidRDefault="003B7668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mètres</w:t>
            </w:r>
          </w:p>
        </w:tc>
        <w:tc>
          <w:tcPr>
            <w:tcW w:w="1690" w:type="dxa"/>
            <w:gridSpan w:val="1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EE883A" w14:textId="77777777" w:rsidR="003B7668" w:rsidRPr="00D15556" w:rsidRDefault="003B7668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Aide technique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39992820"/>
            <w:placeholder>
              <w:docPart w:val="DefaultPlaceholder_-1854013439"/>
            </w:placeholder>
            <w:comboBox>
              <w:listItem w:value="Choisissez un élément."/>
              <w:listItem w:displayText=" " w:value=" ."/>
              <w:listItem w:displayText="Sans aide technique" w:value="Sans aide technique"/>
              <w:listItem w:displayText="Bâtons de marche" w:value="Bâtons de marche"/>
              <w:listItem w:displayText="Béquilles" w:value="Béquilles"/>
              <w:listItem w:displayText="Canne quadripode" w:value="Canne quadripode"/>
              <w:listItem w:displayText="Canne simple" w:value="Canne simple"/>
              <w:listItem w:displayText="Déambulateur" w:value="Déambulateur"/>
              <w:listItem w:displayText="Hémi marchette" w:value="Hémi marchette"/>
              <w:listItem w:displayText="Marchette" w:value="Marchette"/>
            </w:comboBox>
          </w:sdtPr>
          <w:sdtEndPr/>
          <w:sdtContent>
            <w:tc>
              <w:tcPr>
                <w:tcW w:w="3559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644B7FB9" w14:textId="333AE8B2" w:rsidR="003B7668" w:rsidRPr="00EE35D1" w:rsidRDefault="00D006DC" w:rsidP="00D533ED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DA404A" w:rsidRPr="00D66ED1" w14:paraId="5E13B39E" w14:textId="77777777" w:rsidTr="007700CC">
        <w:trPr>
          <w:trHeight w:val="284"/>
        </w:trPr>
        <w:tc>
          <w:tcPr>
            <w:tcW w:w="1965" w:type="dxa"/>
            <w:gridSpan w:val="1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AD3F233" w14:textId="77777777" w:rsidR="00DA404A" w:rsidRPr="00D15556" w:rsidRDefault="00DA404A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459881799" w:edGrp="everyone" w:colFirst="1" w:colLast="1"/>
            <w:permEnd w:id="823620496"/>
            <w:permEnd w:id="2024626238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Niveau d’aide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467942363"/>
            <w:placeholder>
              <w:docPart w:val="DefaultPlaceholder_-1854013439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  <w:listItem w:displayText="Supervision suivi avec FR" w:value="Supervision suivi avec FR"/>
              <w:listItem w:displayText="Aide x 1 suivi avec FR" w:value="Aide x 1 suivi avec FR"/>
              <w:listItem w:displayText="Aide x 2 suivi avec FR" w:value="Aide x 2 suivi avec FR"/>
            </w:comboBox>
          </w:sdtPr>
          <w:sdtEndPr/>
          <w:sdtContent>
            <w:tc>
              <w:tcPr>
                <w:tcW w:w="8662" w:type="dxa"/>
                <w:gridSpan w:val="52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19D6BCBF" w14:textId="1BBF9E93" w:rsidR="00DA404A" w:rsidRPr="00EE35D1" w:rsidRDefault="00D006DC" w:rsidP="00DA404A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BC3D4E" w:rsidRPr="00D66ED1" w14:paraId="3DEB2890" w14:textId="77777777" w:rsidTr="007700CC">
        <w:trPr>
          <w:trHeight w:val="578"/>
        </w:trPr>
        <w:tc>
          <w:tcPr>
            <w:tcW w:w="1965" w:type="dxa"/>
            <w:gridSpan w:val="13"/>
            <w:tcBorders>
              <w:top w:val="single" w:sz="4" w:space="0" w:color="auto"/>
              <w:right w:val="nil"/>
            </w:tcBorders>
          </w:tcPr>
          <w:p w14:paraId="73979ECE" w14:textId="77777777" w:rsidR="00BC3D4E" w:rsidRPr="00D15556" w:rsidRDefault="00BC3D4E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880104941" w:edGrp="everyone" w:colFirst="1" w:colLast="1"/>
            <w:permEnd w:id="459881799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Patron de marche :</w:t>
            </w:r>
          </w:p>
        </w:tc>
        <w:tc>
          <w:tcPr>
            <w:tcW w:w="8662" w:type="dxa"/>
            <w:gridSpan w:val="52"/>
            <w:tcBorders>
              <w:top w:val="single" w:sz="4" w:space="0" w:color="auto"/>
              <w:left w:val="nil"/>
            </w:tcBorders>
          </w:tcPr>
          <w:p w14:paraId="59BCE006" w14:textId="6BC71DAE" w:rsidR="00BC3D4E" w:rsidRPr="00EE35D1" w:rsidRDefault="00BC3D4E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27056E" w:rsidRPr="00A41B74" w14:paraId="0A05F55D" w14:textId="77777777" w:rsidTr="000D240A">
        <w:trPr>
          <w:trHeight w:val="283"/>
        </w:trPr>
        <w:tc>
          <w:tcPr>
            <w:tcW w:w="1965" w:type="dxa"/>
            <w:gridSpan w:val="1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FFC4F65" w14:textId="77777777" w:rsidR="0027056E" w:rsidRPr="00D15556" w:rsidRDefault="0027056E" w:rsidP="00372E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256614897" w:edGrp="everyone" w:colFirst="2" w:colLast="2"/>
            <w:permStart w:id="672234154" w:edGrp="everyone" w:colFirst="1" w:colLast="1"/>
            <w:permStart w:id="417223876" w:edGrp="everyone" w:colFirst="6" w:colLast="6"/>
            <w:permStart w:id="86517972" w:edGrp="everyone" w:colFirst="5" w:colLast="5"/>
            <w:permEnd w:id="1880104941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Vitesse de marche :</w:t>
            </w:r>
          </w:p>
        </w:tc>
        <w:tc>
          <w:tcPr>
            <w:tcW w:w="171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7B86F" w14:textId="77777777" w:rsidR="0027056E" w:rsidRPr="00EE35D1" w:rsidRDefault="0027056E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980531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DB78BA" w14:textId="4A9F43F1" w:rsidR="0027056E" w:rsidRPr="00EE35D1" w:rsidRDefault="0027056E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7EDC44" w14:textId="3AA88E2F" w:rsidR="0027056E" w:rsidRPr="00EE35D1" w:rsidRDefault="0027056E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23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D4D8DF" w14:textId="2EE834AA" w:rsidR="0027056E" w:rsidRPr="00D15556" w:rsidRDefault="0027056E" w:rsidP="00372E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  <w:lang w:val="en-CA"/>
              </w:rPr>
            </w:pPr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  <w:lang w:val="en-CA"/>
              </w:rPr>
              <w:t>Timed Up and Go (TUG) :</w:t>
            </w:r>
          </w:p>
        </w:tc>
        <w:tc>
          <w:tcPr>
            <w:tcW w:w="15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25AD7" w14:textId="77777777" w:rsidR="0027056E" w:rsidRPr="00A41B74" w:rsidRDefault="0027056E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</w:pP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  <w:lang w:val="en-CA"/>
            </w:rPr>
            <w:id w:val="-1642187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053BFBF" w14:textId="094EEA47" w:rsidR="0027056E" w:rsidRPr="00A41B74" w:rsidRDefault="0027056E" w:rsidP="00372EA0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  <w:lang w:val="en-CA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CA"/>
                  </w:rPr>
                  <w:t>☐</w:t>
                </w:r>
              </w:p>
            </w:tc>
          </w:sdtContent>
        </w:sdt>
        <w:tc>
          <w:tcPr>
            <w:tcW w:w="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61339D" w14:textId="0148B3D4" w:rsidR="0027056E" w:rsidRPr="00A41B74" w:rsidRDefault="0027056E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  <w:t>N.E.</w:t>
            </w:r>
          </w:p>
        </w:tc>
      </w:tr>
      <w:tr w:rsidR="002E7E79" w:rsidRPr="00BC3D4E" w14:paraId="7FB54DB0" w14:textId="77777777" w:rsidTr="007700CC">
        <w:trPr>
          <w:trHeight w:val="210"/>
        </w:trPr>
        <w:tc>
          <w:tcPr>
            <w:tcW w:w="1965" w:type="dxa"/>
            <w:gridSpan w:val="13"/>
            <w:tcBorders>
              <w:top w:val="single" w:sz="4" w:space="0" w:color="auto"/>
              <w:right w:val="nil"/>
            </w:tcBorders>
          </w:tcPr>
          <w:p w14:paraId="747CCD04" w14:textId="78FFAAFB" w:rsidR="002E7E79" w:rsidRPr="00D15556" w:rsidRDefault="002E7E79" w:rsidP="00D33FAB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  <w:lang w:val="en-CA"/>
              </w:rPr>
            </w:pPr>
            <w:permStart w:id="568031300" w:edGrp="everyone" w:colFirst="1" w:colLast="1"/>
            <w:permEnd w:id="1256614897"/>
            <w:permEnd w:id="672234154"/>
            <w:permEnd w:id="417223876"/>
            <w:permEnd w:id="86517972"/>
            <w:r w:rsidRPr="00D1555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662" w:type="dxa"/>
            <w:gridSpan w:val="52"/>
            <w:tcBorders>
              <w:top w:val="single" w:sz="4" w:space="0" w:color="auto"/>
              <w:left w:val="nil"/>
            </w:tcBorders>
          </w:tcPr>
          <w:p w14:paraId="72D20FCE" w14:textId="3FCD8929" w:rsidR="002E7E79" w:rsidRPr="00BC3D4E" w:rsidRDefault="002E7E79" w:rsidP="00372EA0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  <w:lang w:val="en-CA"/>
              </w:rPr>
            </w:pPr>
          </w:p>
        </w:tc>
      </w:tr>
      <w:tr w:rsidR="003D481A" w:rsidRPr="00D66ED1" w14:paraId="069FBE18" w14:textId="77777777" w:rsidTr="007700CC">
        <w:trPr>
          <w:trHeight w:val="283"/>
        </w:trPr>
        <w:tc>
          <w:tcPr>
            <w:tcW w:w="1259" w:type="dxa"/>
            <w:gridSpan w:val="4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50BE5DC" w14:textId="7B2A75D0" w:rsidR="003D481A" w:rsidRPr="008E222C" w:rsidRDefault="003D481A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752971967" w:edGrp="everyone" w:colFirst="1" w:colLast="1"/>
            <w:permStart w:id="1548374530" w:edGrp="everyone" w:colFirst="3" w:colLast="3"/>
            <w:permEnd w:id="56803130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ESCALIERS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428360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247E077C" w14:textId="77777777" w:rsidR="003D481A" w:rsidRPr="000D5FE5" w:rsidRDefault="003D481A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16413628" w14:textId="77777777" w:rsidR="003D481A" w:rsidRPr="003D481A" w:rsidRDefault="003D481A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D481A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8377" w:type="dxa"/>
            <w:gridSpan w:val="47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11F1DC5E" w14:textId="689AD098" w:rsidR="003D481A" w:rsidRPr="003D481A" w:rsidRDefault="003D481A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752971967"/>
      <w:permEnd w:id="1548374530"/>
      <w:tr w:rsidR="00880E67" w:rsidRPr="00D66ED1" w14:paraId="41C60525" w14:textId="77777777" w:rsidTr="000B2930">
        <w:trPr>
          <w:trHeight w:val="284"/>
        </w:trPr>
        <w:tc>
          <w:tcPr>
            <w:tcW w:w="14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A3B136" w14:textId="77777777" w:rsidR="00880E67" w:rsidRPr="00EE35D1" w:rsidRDefault="00880E67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856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22714" w14:textId="4E469300" w:rsidR="00880E67" w:rsidRPr="00707896" w:rsidRDefault="00880E67" w:rsidP="00880E67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AUTONOMIE</w:t>
            </w:r>
          </w:p>
        </w:tc>
        <w:tc>
          <w:tcPr>
            <w:tcW w:w="1842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20888" w14:textId="439289E5" w:rsidR="00880E67" w:rsidRPr="00707896" w:rsidRDefault="00880E67" w:rsidP="00880E67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ALTERNÉ</w:t>
            </w:r>
          </w:p>
        </w:tc>
        <w:tc>
          <w:tcPr>
            <w:tcW w:w="3531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E00DA" w14:textId="6C08E3CE" w:rsidR="00880E67" w:rsidRPr="00707896" w:rsidRDefault="00880E67" w:rsidP="00880E67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MAIN COURANTE</w:t>
            </w:r>
            <w:r w:rsidR="00AF23D2"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 xml:space="preserve"> POUR MONTER</w:t>
            </w:r>
          </w:p>
        </w:tc>
        <w:tc>
          <w:tcPr>
            <w:tcW w:w="19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C5E2F" w14:textId="14B752DC" w:rsidR="00880E67" w:rsidRPr="00707896" w:rsidRDefault="00880E67" w:rsidP="00880E67">
            <w:pPr>
              <w:spacing w:before="20" w:after="20"/>
              <w:jc w:val="center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AIDE TECHNIQUE</w:t>
            </w:r>
          </w:p>
        </w:tc>
      </w:tr>
      <w:tr w:rsidR="00880E67" w:rsidRPr="00D66ED1" w14:paraId="1CCDCFCC" w14:textId="77777777" w:rsidTr="000B2930">
        <w:trPr>
          <w:trHeight w:val="283"/>
        </w:trPr>
        <w:tc>
          <w:tcPr>
            <w:tcW w:w="140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1F29222" w14:textId="32DB0BBF" w:rsidR="00880E67" w:rsidRPr="00707896" w:rsidRDefault="00880E67" w:rsidP="00381109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95175999" w:edGrp="everyone" w:colFirst="1" w:colLast="1"/>
            <w:permStart w:id="56698338" w:edGrp="everyone" w:colFirst="2" w:colLast="2"/>
            <w:permStart w:id="908407408" w:edGrp="everyone" w:colFirst="3" w:colLast="3"/>
            <w:permStart w:id="1854625883" w:edGrp="everyone" w:colFirst="4" w:colLast="4"/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Montée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080553751"/>
            <w:placeholder>
              <w:docPart w:val="DefaultPlaceholder_-1854013439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</w:comboBox>
          </w:sdtPr>
          <w:sdtEndPr/>
          <w:sdtContent>
            <w:tc>
              <w:tcPr>
                <w:tcW w:w="1856" w:type="dxa"/>
                <w:gridSpan w:val="22"/>
                <w:tcBorders>
                  <w:top w:val="single" w:sz="4" w:space="0" w:color="auto"/>
                </w:tcBorders>
              </w:tcPr>
              <w:p w14:paraId="71DCDEF7" w14:textId="2C1855D9" w:rsidR="00880E67" w:rsidRPr="00EE35D1" w:rsidRDefault="001C0BB4" w:rsidP="003019B9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946897341"/>
            <w:placeholder>
              <w:docPart w:val="DefaultPlaceholder_-1854013439"/>
            </w:placeholder>
            <w:comboBox>
              <w:listItem w:value="Choisissez un élément."/>
              <w:listItem w:displayText=" " w:value=" .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842" w:type="dxa"/>
                <w:gridSpan w:val="10"/>
                <w:tcBorders>
                  <w:top w:val="single" w:sz="4" w:space="0" w:color="auto"/>
                </w:tcBorders>
              </w:tcPr>
              <w:p w14:paraId="4162A7E9" w14:textId="19667D6C" w:rsidR="00880E67" w:rsidRPr="00EE35D1" w:rsidRDefault="001C0BB4" w:rsidP="003019B9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193965752"/>
            <w:placeholder>
              <w:docPart w:val="DefaultPlaceholder_-1854013439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Droite" w:value="Droite"/>
              <w:listItem w:displayText="Gauche" w:value="Gauche"/>
              <w:listItem w:displayText="Droite et gauche" w:value="Droite et gauche"/>
            </w:comboBox>
          </w:sdtPr>
          <w:sdtEndPr/>
          <w:sdtContent>
            <w:tc>
              <w:tcPr>
                <w:tcW w:w="3531" w:type="dxa"/>
                <w:gridSpan w:val="23"/>
                <w:tcBorders>
                  <w:top w:val="single" w:sz="4" w:space="0" w:color="auto"/>
                </w:tcBorders>
              </w:tcPr>
              <w:p w14:paraId="00D06AFE" w14:textId="4DB4AAB4" w:rsidR="00880E67" w:rsidRPr="00EE35D1" w:rsidRDefault="001C0BB4" w:rsidP="00D9545F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21198803"/>
            <w:placeholder>
              <w:docPart w:val="DefaultPlaceholder_-1854013439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Canne" w:value="Canne"/>
              <w:listItem w:displayText="Béquilles" w:value="Béquilles"/>
              <w:listItem w:displayText="Canne quadripode" w:value="Canne quadripode"/>
            </w:comboBox>
          </w:sdtPr>
          <w:sdtEndPr/>
          <w:sdtContent>
            <w:tc>
              <w:tcPr>
                <w:tcW w:w="1998" w:type="dxa"/>
                <w:gridSpan w:val="4"/>
                <w:tcBorders>
                  <w:top w:val="single" w:sz="4" w:space="0" w:color="auto"/>
                </w:tcBorders>
              </w:tcPr>
              <w:p w14:paraId="56A5417A" w14:textId="7D3BA68D" w:rsidR="00880E67" w:rsidRPr="00EE35D1" w:rsidRDefault="001C0BB4" w:rsidP="006A09BC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6A09BC" w:rsidRPr="00D66ED1" w14:paraId="35449C13" w14:textId="77777777" w:rsidTr="000B2930">
        <w:trPr>
          <w:trHeight w:val="283"/>
        </w:trPr>
        <w:tc>
          <w:tcPr>
            <w:tcW w:w="140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A478B" w14:textId="4A652CD4" w:rsidR="006A09BC" w:rsidRPr="00707896" w:rsidRDefault="006A09BC" w:rsidP="006A09B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2040597840" w:edGrp="everyone" w:colFirst="1" w:colLast="1"/>
            <w:permStart w:id="2104824725" w:edGrp="everyone" w:colFirst="2" w:colLast="2"/>
            <w:permStart w:id="1785022080" w:edGrp="everyone" w:colFirst="3" w:colLast="3"/>
            <w:permStart w:id="781003936" w:edGrp="everyone" w:colFirst="4" w:colLast="4"/>
            <w:permEnd w:id="195175999"/>
            <w:permEnd w:id="56698338"/>
            <w:permEnd w:id="908407408"/>
            <w:permEnd w:id="1854625883"/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Descente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539709994"/>
            <w:placeholder>
              <w:docPart w:val="B87413674FC74B0BAD197D8285841A97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</w:comboBox>
          </w:sdtPr>
          <w:sdtEndPr/>
          <w:sdtContent>
            <w:tc>
              <w:tcPr>
                <w:tcW w:w="1856" w:type="dxa"/>
                <w:gridSpan w:val="2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BB758E4" w14:textId="147AE03A" w:rsidR="006A09BC" w:rsidRPr="00EE35D1" w:rsidRDefault="006A09BC" w:rsidP="006A09BC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793947605"/>
            <w:placeholder>
              <w:docPart w:val="63DD54B3E22141EB9B0926151F09BA75"/>
            </w:placeholder>
            <w:comboBox>
              <w:listItem w:value="Choisissez un élément."/>
              <w:listItem w:displayText=" " w:value=" ."/>
              <w:listItem w:displayText="Oui" w:value="Oui"/>
              <w:listItem w:displayText="Non" w:value="Non"/>
            </w:comboBox>
          </w:sdtPr>
          <w:sdtEndPr/>
          <w:sdtContent>
            <w:tc>
              <w:tcPr>
                <w:tcW w:w="1842" w:type="dxa"/>
                <w:gridSpan w:val="10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3DA01EA" w14:textId="11359A4B" w:rsidR="006A09BC" w:rsidRPr="00EE35D1" w:rsidRDefault="006A09BC" w:rsidP="006A09BC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204715944"/>
            <w:placeholder>
              <w:docPart w:val="6D7FFB5B326B44939D9C46BD32464E2C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Droite" w:value="Droite"/>
              <w:listItem w:displayText="Gauche" w:value="Gauche"/>
              <w:listItem w:displayText="Droite et gauche" w:value="Droite et gauche"/>
            </w:comboBox>
          </w:sdtPr>
          <w:sdtEndPr/>
          <w:sdtContent>
            <w:tc>
              <w:tcPr>
                <w:tcW w:w="3531" w:type="dxa"/>
                <w:gridSpan w:val="2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D8834BD" w14:textId="4EF6AF50" w:rsidR="006A09BC" w:rsidRPr="00EE35D1" w:rsidRDefault="006A09BC" w:rsidP="006A09BC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682473395"/>
            <w:placeholder>
              <w:docPart w:val="461078DF856146AAA48E6625EB20E5F5"/>
            </w:placeholder>
            <w:comboBox>
              <w:listItem w:value="Choisissez un élément."/>
              <w:listItem w:displayText=" " w:value=" ."/>
              <w:listItem w:displayText="Aucune" w:value="Aucune"/>
              <w:listItem w:displayText="Canne" w:value="Canne"/>
              <w:listItem w:displayText="Béquilles" w:value="Béquilles"/>
              <w:listItem w:displayText="Canne quadripode" w:value="Canne quadripode"/>
            </w:comboBox>
          </w:sdtPr>
          <w:sdtEndPr/>
          <w:sdtContent>
            <w:tc>
              <w:tcPr>
                <w:tcW w:w="1998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7C25506" w14:textId="6227C27F" w:rsidR="006A09BC" w:rsidRPr="00EE35D1" w:rsidRDefault="006A09BC" w:rsidP="006A09BC">
                <w:pPr>
                  <w:spacing w:before="20" w:after="20"/>
                  <w:jc w:val="center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37660" w:rsidRPr="00D66ED1" w14:paraId="08726E43" w14:textId="77777777" w:rsidTr="007700CC">
        <w:trPr>
          <w:trHeight w:val="283"/>
        </w:trPr>
        <w:tc>
          <w:tcPr>
            <w:tcW w:w="2109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5D6C053" w14:textId="39CEA51A" w:rsidR="00A37660" w:rsidRPr="00707896" w:rsidRDefault="00A37660" w:rsidP="006A09BC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1151812647" w:edGrp="everyone" w:colFirst="1" w:colLast="1"/>
            <w:permEnd w:id="2040597840"/>
            <w:permEnd w:id="2104824725"/>
            <w:permEnd w:id="1785022080"/>
            <w:permEnd w:id="781003936"/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Nombre de marches :</w:t>
            </w:r>
          </w:p>
        </w:tc>
        <w:tc>
          <w:tcPr>
            <w:tcW w:w="8518" w:type="dxa"/>
            <w:gridSpan w:val="4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555A34" w14:textId="77777777" w:rsidR="00A37660" w:rsidRDefault="00A37660" w:rsidP="001C0BB4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2E7E79" w:rsidRPr="00D66ED1" w14:paraId="690807EB" w14:textId="77777777" w:rsidTr="007700CC">
        <w:trPr>
          <w:trHeight w:val="210"/>
        </w:trPr>
        <w:tc>
          <w:tcPr>
            <w:tcW w:w="2109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D922A2" w14:textId="7FFD0F21" w:rsidR="002E7E79" w:rsidRPr="00707896" w:rsidRDefault="002E7E79" w:rsidP="006E62A0">
            <w:pPr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permStart w:id="347688915" w:edGrp="everyone" w:colFirst="1" w:colLast="1"/>
            <w:permEnd w:id="1151812647"/>
            <w:r w:rsidRPr="00707896"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  <w:t>Autre :</w:t>
            </w:r>
          </w:p>
        </w:tc>
        <w:tc>
          <w:tcPr>
            <w:tcW w:w="8518" w:type="dxa"/>
            <w:gridSpan w:val="49"/>
            <w:tcBorders>
              <w:top w:val="single" w:sz="4" w:space="0" w:color="auto"/>
              <w:left w:val="nil"/>
            </w:tcBorders>
          </w:tcPr>
          <w:p w14:paraId="55D1B48A" w14:textId="77777777" w:rsidR="002E7E79" w:rsidRPr="00EE35D1" w:rsidRDefault="002E7E79" w:rsidP="006A09B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3D481A" w:rsidRPr="00D66ED1" w14:paraId="56FE4D44" w14:textId="77777777" w:rsidTr="003D481A">
        <w:trPr>
          <w:trHeight w:val="283"/>
        </w:trPr>
        <w:tc>
          <w:tcPr>
            <w:tcW w:w="2405" w:type="dxa"/>
            <w:gridSpan w:val="20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490B2AD" w14:textId="77777777" w:rsidR="003D481A" w:rsidRPr="008E222C" w:rsidRDefault="003D481A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76155473" w:edGrp="everyone" w:colFirst="1" w:colLast="1"/>
            <w:permStart w:id="29445908" w:edGrp="everyone" w:colFirst="3" w:colLast="3"/>
            <w:permEnd w:id="347688915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ENDURANCE GÉNÉRALE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819865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0E2353C5" w14:textId="77777777" w:rsidR="003D481A" w:rsidRPr="000D5FE5" w:rsidRDefault="003D481A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6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</w:tcPr>
          <w:p w14:paraId="67428B99" w14:textId="77777777" w:rsidR="003D481A" w:rsidRPr="003D481A" w:rsidRDefault="003D481A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D481A">
              <w:rPr>
                <w:rFonts w:asciiTheme="minorHAnsi" w:eastAsia="MS Gothic" w:hAnsiTheme="minorHAnsi" w:cstheme="minorHAnsi"/>
                <w:sz w:val="20"/>
                <w:szCs w:val="20"/>
              </w:rPr>
              <w:t>N.E.</w:t>
            </w:r>
          </w:p>
        </w:tc>
        <w:tc>
          <w:tcPr>
            <w:tcW w:w="7230" w:type="dxa"/>
            <w:gridSpan w:val="35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7C515387" w14:textId="7EE713E1" w:rsidR="003D481A" w:rsidRPr="003D481A" w:rsidRDefault="003D481A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EE35D1" w:rsidRPr="00D66ED1" w14:paraId="5D1841D2" w14:textId="77777777" w:rsidTr="00381109">
        <w:trPr>
          <w:trHeight w:val="622"/>
        </w:trPr>
        <w:tc>
          <w:tcPr>
            <w:tcW w:w="10627" w:type="dxa"/>
            <w:gridSpan w:val="65"/>
            <w:tcBorders>
              <w:top w:val="single" w:sz="4" w:space="0" w:color="auto"/>
            </w:tcBorders>
          </w:tcPr>
          <w:p w14:paraId="74E700D8" w14:textId="77777777" w:rsidR="00EE35D1" w:rsidRPr="00EE35D1" w:rsidRDefault="00EE35D1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924820344" w:edGrp="everyone" w:colFirst="0" w:colLast="0"/>
            <w:permEnd w:id="76155473"/>
            <w:permEnd w:id="29445908"/>
          </w:p>
        </w:tc>
      </w:tr>
      <w:tr w:rsidR="00EE35D1" w:rsidRPr="00D66ED1" w14:paraId="1B354C7D" w14:textId="77777777" w:rsidTr="008E2A7C">
        <w:trPr>
          <w:trHeight w:val="283"/>
        </w:trPr>
        <w:tc>
          <w:tcPr>
            <w:tcW w:w="1129" w:type="dxa"/>
            <w:gridSpan w:val="3"/>
            <w:tcBorders>
              <w:top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91EF137" w14:textId="02AA9A06" w:rsidR="00EE35D1" w:rsidRPr="008E222C" w:rsidRDefault="00762F65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911635354" w:edGrp="everyone" w:colFirst="1" w:colLast="1"/>
            <w:permEnd w:id="1924820344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268207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6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D9D9D9" w:themeFill="background1" w:themeFillShade="D9"/>
              </w:tcPr>
              <w:p w14:paraId="6318BA3F" w14:textId="77777777" w:rsidR="00EE35D1" w:rsidRPr="000D5FE5" w:rsidRDefault="00EE35D1" w:rsidP="00372EA0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 w:rsidRPr="000D5FE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72" w:type="dxa"/>
            <w:gridSpan w:val="56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</w:tcPr>
          <w:p w14:paraId="46ADF8F9" w14:textId="782B311E" w:rsidR="00EE35D1" w:rsidRPr="003D481A" w:rsidRDefault="00DB5D4F" w:rsidP="00372EA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 w:rsidRPr="003D481A">
              <w:rPr>
                <w:rFonts w:asciiTheme="minorHAnsi" w:eastAsia="MS Gothic" w:hAnsiTheme="minorHAnsi" w:cstheme="minorHAnsi"/>
                <w:sz w:val="20"/>
                <w:szCs w:val="20"/>
              </w:rPr>
              <w:t>S</w:t>
            </w:r>
            <w:r w:rsidR="00EE35D1" w:rsidRPr="003D481A">
              <w:rPr>
                <w:rFonts w:asciiTheme="minorHAnsi" w:eastAsia="MS Gothic" w:hAnsiTheme="minorHAnsi" w:cstheme="minorHAnsi"/>
                <w:sz w:val="20"/>
                <w:szCs w:val="20"/>
              </w:rPr>
              <w:t>.</w:t>
            </w:r>
            <w:r w:rsidRPr="003D481A">
              <w:rPr>
                <w:rFonts w:asciiTheme="minorHAnsi" w:eastAsia="MS Gothic" w:hAnsiTheme="minorHAnsi" w:cstheme="minorHAnsi"/>
                <w:sz w:val="20"/>
                <w:szCs w:val="20"/>
              </w:rPr>
              <w:t>O.</w:t>
            </w:r>
          </w:p>
        </w:tc>
      </w:tr>
      <w:tr w:rsidR="00521197" w:rsidRPr="00D66ED1" w14:paraId="0CB3F7AE" w14:textId="77777777" w:rsidTr="00F22B09">
        <w:trPr>
          <w:trHeight w:val="872"/>
        </w:trPr>
        <w:tc>
          <w:tcPr>
            <w:tcW w:w="10627" w:type="dxa"/>
            <w:gridSpan w:val="65"/>
            <w:tcBorders>
              <w:top w:val="single" w:sz="4" w:space="0" w:color="auto"/>
            </w:tcBorders>
          </w:tcPr>
          <w:p w14:paraId="66C41DB1" w14:textId="77777777" w:rsidR="00521197" w:rsidRPr="00EE35D1" w:rsidRDefault="00521197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019818375" w:edGrp="everyone" w:colFirst="0" w:colLast="0"/>
            <w:permEnd w:id="1911635354"/>
          </w:p>
        </w:tc>
      </w:tr>
      <w:permEnd w:id="1019818375"/>
    </w:tbl>
    <w:p w14:paraId="3993B9F8" w14:textId="00DC0E21" w:rsidR="00A27D9B" w:rsidRDefault="00A27D9B"/>
    <w:p w14:paraId="18B8B3F2" w14:textId="138715AD" w:rsidR="00C016E9" w:rsidRDefault="00C016E9"/>
    <w:tbl>
      <w:tblPr>
        <w:tblStyle w:val="Grilledutableau"/>
        <w:tblW w:w="10658" w:type="dxa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142"/>
        <w:gridCol w:w="142"/>
        <w:gridCol w:w="141"/>
        <w:gridCol w:w="709"/>
        <w:gridCol w:w="142"/>
        <w:gridCol w:w="142"/>
        <w:gridCol w:w="425"/>
        <w:gridCol w:w="1134"/>
        <w:gridCol w:w="850"/>
        <w:gridCol w:w="426"/>
        <w:gridCol w:w="283"/>
        <w:gridCol w:w="1134"/>
        <w:gridCol w:w="709"/>
        <w:gridCol w:w="283"/>
        <w:gridCol w:w="142"/>
        <w:gridCol w:w="709"/>
        <w:gridCol w:w="142"/>
        <w:gridCol w:w="1732"/>
      </w:tblGrid>
      <w:tr w:rsidR="002E3D54" w:rsidRPr="001625A7" w14:paraId="7453562B" w14:textId="77777777" w:rsidTr="000A0BE8">
        <w:tc>
          <w:tcPr>
            <w:tcW w:w="10658" w:type="dxa"/>
            <w:gridSpan w:val="20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EFCFD2" w14:textId="368B41C9" w:rsidR="002E3D54" w:rsidRPr="001625A7" w:rsidRDefault="00C016E9" w:rsidP="00EE05D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85656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NALYSE </w:t>
            </w:r>
          </w:p>
        </w:tc>
      </w:tr>
      <w:tr w:rsidR="0085656E" w:rsidRPr="001625A7" w14:paraId="39B6B1D1" w14:textId="77777777" w:rsidTr="000A0BE8">
        <w:trPr>
          <w:trHeight w:val="283"/>
        </w:trPr>
        <w:tc>
          <w:tcPr>
            <w:tcW w:w="10658" w:type="dxa"/>
            <w:gridSpan w:val="20"/>
            <w:shd w:val="clear" w:color="auto" w:fill="D9D9D9" w:themeFill="background1" w:themeFillShade="D9"/>
          </w:tcPr>
          <w:p w14:paraId="2062D821" w14:textId="012446E9" w:rsidR="0085656E" w:rsidRPr="00711EA2" w:rsidRDefault="00EE05DC" w:rsidP="007E09E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11EA2">
              <w:rPr>
                <w:rFonts w:asciiTheme="minorHAnsi" w:hAnsiTheme="minorHAnsi" w:cstheme="minorHAnsi"/>
                <w:b/>
                <w:sz w:val="20"/>
                <w:szCs w:val="20"/>
              </w:rPr>
              <w:t>LISTE DE PROBLÈMES</w:t>
            </w:r>
          </w:p>
        </w:tc>
      </w:tr>
      <w:tr w:rsidR="007F0B4D" w:rsidRPr="001625A7" w14:paraId="10F1DAE8" w14:textId="77777777" w:rsidTr="000A0BE8">
        <w:trPr>
          <w:trHeight w:val="271"/>
        </w:trPr>
        <w:permStart w:id="1865748740" w:edGrp="everyone" w:colFirst="5" w:colLast="5" w:displacedByCustomXml="next"/>
        <w:permStart w:id="723327708" w:edGrp="everyone" w:colFirst="3" w:colLast="3" w:displacedByCustomXml="next"/>
        <w:permStart w:id="106171192" w:edGrp="everyone" w:colFirst="2" w:colLast="2" w:displacedByCustomXml="next"/>
        <w:permStart w:id="109034634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65334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nil"/>
                  <w:right w:val="nil"/>
                </w:tcBorders>
              </w:tcPr>
              <w:p w14:paraId="2FB09BCA" w14:textId="51801456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</w:tcPr>
          <w:p w14:paraId="5F8655D8" w14:textId="75E03BDB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Douleur</w:t>
            </w:r>
            <w:r w:rsidR="007F0B4D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685" w:type="dxa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5557125" w14:textId="430986D4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656135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left w:val="nil"/>
                  <w:bottom w:val="nil"/>
                  <w:right w:val="nil"/>
                </w:tcBorders>
              </w:tcPr>
              <w:p w14:paraId="59E26D55" w14:textId="37A5309F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9" w:type="dxa"/>
            <w:gridSpan w:val="4"/>
            <w:tcBorders>
              <w:left w:val="nil"/>
              <w:bottom w:val="nil"/>
              <w:right w:val="nil"/>
            </w:tcBorders>
          </w:tcPr>
          <w:p w14:paraId="4B8E531E" w14:textId="674E5199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Autonomie transferts :</w:t>
            </w:r>
          </w:p>
        </w:tc>
        <w:tc>
          <w:tcPr>
            <w:tcW w:w="2725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38D9A73E" w14:textId="20B7F067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74AB" w:rsidRPr="001625A7" w14:paraId="206F2490" w14:textId="77777777" w:rsidTr="000A0BE8">
        <w:trPr>
          <w:trHeight w:val="263"/>
        </w:trPr>
        <w:permEnd w:id="1865748740" w:displacedByCustomXml="next"/>
        <w:permEnd w:id="723327708" w:displacedByCustomXml="next"/>
        <w:permEnd w:id="106171192" w:displacedByCustomXml="next"/>
        <w:permEnd w:id="1090346341" w:displacedByCustomXml="next"/>
        <w:permStart w:id="1295187989" w:edGrp="everyone" w:colFirst="5" w:colLast="5" w:displacedByCustomXml="next"/>
        <w:permStart w:id="373495639" w:edGrp="everyone" w:colFirst="3" w:colLast="3" w:displacedByCustomXml="next"/>
        <w:permStart w:id="1580867437" w:edGrp="everyone" w:colFirst="2" w:colLast="2" w:displacedByCustomXml="next"/>
        <w:permStart w:id="29676950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5054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17E93A28" w14:textId="68F30DC8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C4576A1" w14:textId="173122CC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Œdème et signes trophiques :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8D444" w14:textId="36CB9CA7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44066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5A41655" w14:textId="4E921724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9F747" w14:textId="61BF2A3F" w:rsidR="00AF74AB" w:rsidRPr="00AF74AB" w:rsidRDefault="00AF74AB" w:rsidP="007F0B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Autonomie marche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008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458F2AF0" w14:textId="725DD0A3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74AB" w:rsidRPr="001625A7" w14:paraId="6FAC72C8" w14:textId="77777777" w:rsidTr="000A0BE8">
        <w:trPr>
          <w:trHeight w:val="263"/>
        </w:trPr>
        <w:permEnd w:id="1295187989" w:displacedByCustomXml="next"/>
        <w:permEnd w:id="373495639" w:displacedByCustomXml="next"/>
        <w:permEnd w:id="1580867437" w:displacedByCustomXml="next"/>
        <w:permEnd w:id="296769501" w:displacedByCustomXml="next"/>
        <w:permStart w:id="1043356542" w:edGrp="everyone" w:colFirst="5" w:colLast="5" w:displacedByCustomXml="next"/>
        <w:permStart w:id="1602570460" w:edGrp="everyone" w:colFirst="3" w:colLast="3" w:displacedByCustomXml="next"/>
        <w:permStart w:id="1276987224" w:edGrp="everyone" w:colFirst="2" w:colLast="2" w:displacedByCustomXml="next"/>
        <w:permStart w:id="2028142811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49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1A285FF4" w14:textId="5A557C7C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77188D" w14:textId="43817BFB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↓Posture :</w:t>
            </w:r>
          </w:p>
        </w:tc>
        <w:tc>
          <w:tcPr>
            <w:tcW w:w="35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5D116" w14:textId="223E98C2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61473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662EA60" w14:textId="666C5B59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45CFE09" w14:textId="77777777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Autonomie aux escaliers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583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62DA66F3" w14:textId="2EB5ED4A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74AB" w:rsidRPr="001625A7" w14:paraId="670F84E8" w14:textId="77777777" w:rsidTr="000A0BE8">
        <w:trPr>
          <w:trHeight w:val="263"/>
        </w:trPr>
        <w:permEnd w:id="1043356542" w:displacedByCustomXml="next"/>
        <w:permEnd w:id="1602570460" w:displacedByCustomXml="next"/>
        <w:permEnd w:id="1276987224" w:displacedByCustomXml="next"/>
        <w:permEnd w:id="2028142811" w:displacedByCustomXml="next"/>
        <w:permStart w:id="1281571651" w:edGrp="everyone" w:colFirst="5" w:colLast="5" w:displacedByCustomXml="next"/>
        <w:permStart w:id="156135548" w:edGrp="everyone" w:colFirst="3" w:colLast="3" w:displacedByCustomXml="next"/>
        <w:permStart w:id="1221543892" w:edGrp="everyone" w:colFirst="2" w:colLast="2" w:displacedByCustomXml="next"/>
        <w:permStart w:id="204009338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09937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266D9CAE" w14:textId="4616E78E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261A75" w14:textId="46DDFADC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Trouble respiratoire :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07B27" w14:textId="035C0B31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1228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7216CFF" w14:textId="3D96ADBC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C4129" w14:textId="77777777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Endurance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717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14:paraId="45BC622F" w14:textId="53D72892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74AB" w:rsidRPr="001625A7" w14:paraId="6A490BDA" w14:textId="77777777" w:rsidTr="000A0BE8">
        <w:trPr>
          <w:trHeight w:val="263"/>
        </w:trPr>
        <w:permEnd w:id="1281571651" w:displacedByCustomXml="next"/>
        <w:permEnd w:id="156135548" w:displacedByCustomXml="next"/>
        <w:permEnd w:id="1221543892" w:displacedByCustomXml="next"/>
        <w:permEnd w:id="2040093387" w:displacedByCustomXml="next"/>
        <w:permStart w:id="1895511282" w:edGrp="everyone" w:colFirst="5" w:colLast="5" w:displacedByCustomXml="next"/>
        <w:permStart w:id="1657088368" w:edGrp="everyone" w:colFirst="3" w:colLast="3" w:displacedByCustomXml="next"/>
        <w:permStart w:id="110438562" w:edGrp="everyone" w:colFirst="2" w:colLast="2" w:displacedByCustomXml="next"/>
        <w:permStart w:id="175322856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546727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01727163" w14:textId="5B540582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70213CA" w14:textId="69C23A4F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Trouble neurologique 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4A6ED" w14:textId="75C87A20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79819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C34A245" w14:textId="13972D4F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D1657E3" w14:textId="4BBC404B" w:rsidR="00AF74AB" w:rsidRPr="00AF74AB" w:rsidRDefault="0064482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 xml:space="preserve">Comportement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à risque pour sécurité :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</w:tcBorders>
          </w:tcPr>
          <w:p w14:paraId="596A9E55" w14:textId="5EA3CDAD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74AB" w:rsidRPr="001625A7" w14:paraId="548E5F41" w14:textId="77777777" w:rsidTr="000A0BE8">
        <w:trPr>
          <w:trHeight w:val="263"/>
        </w:trPr>
        <w:permEnd w:id="1895511282" w:displacedByCustomXml="next"/>
        <w:permEnd w:id="1657088368" w:displacedByCustomXml="next"/>
        <w:permEnd w:id="110438562" w:displacedByCustomXml="next"/>
        <w:permEnd w:id="1753228566" w:displacedByCustomXml="next"/>
        <w:permStart w:id="833163168" w:edGrp="everyone" w:colFirst="5" w:colLast="5" w:displacedByCustomXml="next"/>
        <w:permStart w:id="869948706" w:edGrp="everyone" w:colFirst="3" w:colLast="3" w:displacedByCustomXml="next"/>
        <w:permStart w:id="1371302724" w:edGrp="everyone" w:colFirst="2" w:colLast="2" w:displacedByCustomXml="next"/>
        <w:permStart w:id="1347767149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32743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5E182238" w14:textId="09A65A30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4879C3" w14:textId="46786268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Mobilité articulaire 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99FB" w14:textId="733B7371" w:rsidR="00D006DC" w:rsidRPr="00AF74AB" w:rsidRDefault="00D006DC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86971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95111A5" w14:textId="4F356BF9" w:rsidR="00AF74AB" w:rsidRPr="00AF74AB" w:rsidRDefault="00AF74AB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386785" w14:textId="06B02407" w:rsidR="00AF74AB" w:rsidRPr="00AF74AB" w:rsidRDefault="0064482B" w:rsidP="00DD01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Autonomie présumée AVQ / AVD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0F589665" w14:textId="2AF8DCB9" w:rsidR="00AF74AB" w:rsidRPr="00AF74AB" w:rsidRDefault="00AF74AB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62B7" w:rsidRPr="001625A7" w14:paraId="31829974" w14:textId="77777777" w:rsidTr="000A0BE8">
        <w:trPr>
          <w:trHeight w:val="263"/>
        </w:trPr>
        <w:permEnd w:id="833163168" w:displacedByCustomXml="next"/>
        <w:permEnd w:id="869948706" w:displacedByCustomXml="next"/>
        <w:permEnd w:id="1371302724" w:displacedByCustomXml="next"/>
        <w:permEnd w:id="1347767149" w:displacedByCustomXml="next"/>
        <w:permStart w:id="220747311" w:edGrp="everyone" w:colFirst="4" w:colLast="4" w:displacedByCustomXml="next"/>
        <w:permStart w:id="1151368318" w:edGrp="everyone" w:colFirst="3" w:colLast="3" w:displacedByCustomXml="next"/>
        <w:permStart w:id="1584750710" w:edGrp="everyone" w:colFirst="2" w:colLast="2" w:displacedByCustomXml="next"/>
        <w:permStart w:id="110277669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14414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bottom w:val="nil"/>
                  <w:right w:val="nil"/>
                </w:tcBorders>
              </w:tcPr>
              <w:p w14:paraId="5CE16C19" w14:textId="4A8DDA74" w:rsidR="001462B7" w:rsidRPr="00AF74AB" w:rsidRDefault="001462B7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2E3371" w14:textId="7EE2C5CD" w:rsidR="001462B7" w:rsidRPr="00AF74AB" w:rsidRDefault="001462B7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Force musculaire :</w:t>
            </w:r>
          </w:p>
        </w:tc>
        <w:tc>
          <w:tcPr>
            <w:tcW w:w="269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CE003" w14:textId="3729299D" w:rsidR="001462B7" w:rsidRPr="00AF74AB" w:rsidRDefault="001462B7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813181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2AA044" w14:textId="51098BE5" w:rsidR="001462B7" w:rsidRPr="00AF74AB" w:rsidRDefault="001462B7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4" w:type="dxa"/>
            <w:gridSpan w:val="8"/>
            <w:tcBorders>
              <w:top w:val="nil"/>
              <w:left w:val="nil"/>
            </w:tcBorders>
          </w:tcPr>
          <w:p w14:paraId="74E93426" w14:textId="0430E9AC" w:rsidR="001462B7" w:rsidRPr="00AF74AB" w:rsidRDefault="001462B7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462B7" w:rsidRPr="001625A7" w14:paraId="6443B549" w14:textId="77777777" w:rsidTr="000A0BE8">
        <w:trPr>
          <w:trHeight w:val="263"/>
        </w:trPr>
        <w:permEnd w:id="220747311" w:displacedByCustomXml="next"/>
        <w:permEnd w:id="1151368318" w:displacedByCustomXml="next"/>
        <w:permEnd w:id="1584750710" w:displacedByCustomXml="next"/>
        <w:permEnd w:id="1102776698" w:displacedByCustomXml="next"/>
        <w:permStart w:id="808327203" w:edGrp="everyone" w:colFirst="4" w:colLast="4" w:displacedByCustomXml="next"/>
        <w:permStart w:id="1689982292" w:edGrp="everyone" w:colFirst="3" w:colLast="3" w:displacedByCustomXml="next"/>
        <w:permStart w:id="825191772" w:edGrp="everyone" w:colFirst="2" w:colLast="2" w:displacedByCustomXml="next"/>
        <w:permStart w:id="155729424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750383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top w:val="nil"/>
                  <w:right w:val="nil"/>
                </w:tcBorders>
              </w:tcPr>
              <w:p w14:paraId="0647015F" w14:textId="0060C57B" w:rsidR="001462B7" w:rsidRPr="00AF74AB" w:rsidRDefault="001462B7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4"/>
            <w:tcBorders>
              <w:top w:val="nil"/>
              <w:left w:val="nil"/>
              <w:right w:val="nil"/>
            </w:tcBorders>
          </w:tcPr>
          <w:p w14:paraId="15A8EFA0" w14:textId="2C112E17" w:rsidR="001462B7" w:rsidRPr="00AF74AB" w:rsidRDefault="001462B7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F74AB">
              <w:rPr>
                <w:rFonts w:asciiTheme="minorHAnsi" w:hAnsiTheme="minorHAnsi" w:cstheme="minorHAnsi"/>
                <w:sz w:val="20"/>
                <w:szCs w:val="20"/>
              </w:rPr>
              <w:t>↓ Équilibre :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C49EA" w14:textId="46C1D8DA" w:rsidR="001462B7" w:rsidRPr="00AF74AB" w:rsidRDefault="001462B7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6513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left w:val="nil"/>
                  <w:right w:val="nil"/>
                </w:tcBorders>
              </w:tcPr>
              <w:p w14:paraId="0B7C7CE3" w14:textId="28F164C0" w:rsidR="001462B7" w:rsidRPr="00AF74AB" w:rsidRDefault="001462B7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F74A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4" w:type="dxa"/>
            <w:gridSpan w:val="8"/>
            <w:tcBorders>
              <w:left w:val="nil"/>
            </w:tcBorders>
          </w:tcPr>
          <w:p w14:paraId="7A45D685" w14:textId="413A6450" w:rsidR="001462B7" w:rsidRPr="00AF74AB" w:rsidRDefault="001462B7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57294246"/>
      <w:permEnd w:id="825191772"/>
      <w:permEnd w:id="1689982292"/>
      <w:permEnd w:id="808327203"/>
      <w:tr w:rsidR="00B21AF2" w:rsidRPr="001625A7" w14:paraId="3BBE9782" w14:textId="77777777" w:rsidTr="000A0BE8">
        <w:trPr>
          <w:trHeight w:val="263"/>
        </w:trPr>
        <w:tc>
          <w:tcPr>
            <w:tcW w:w="10658" w:type="dxa"/>
            <w:gridSpan w:val="2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48E8CDC" w14:textId="52524589" w:rsidR="00B21AF2" w:rsidRPr="00B21AF2" w:rsidRDefault="00B21AF2" w:rsidP="0044673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RISQUE DE CHUTE</w:t>
            </w:r>
          </w:p>
        </w:tc>
      </w:tr>
      <w:tr w:rsidR="00AC14C3" w:rsidRPr="001625A7" w14:paraId="08A01875" w14:textId="6496C06D" w:rsidTr="000A0BE8">
        <w:trPr>
          <w:trHeight w:val="263"/>
        </w:trPr>
        <w:permStart w:id="227551037" w:edGrp="everyone" w:colFirst="0" w:colLast="0" w:displacedByCustomXml="next"/>
        <w:permStart w:id="1852714156" w:edGrp="everyone" w:colFirst="2" w:colLast="2" w:displacedByCustomXml="next"/>
        <w:permStart w:id="351681349" w:edGrp="everyone" w:colFirst="4" w:colLast="4" w:displacedByCustomXml="next"/>
        <w:permStart w:id="1722441359" w:edGrp="everyone" w:colFirst="7" w:colLast="7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4807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right w:val="nil"/>
                </w:tcBorders>
              </w:tcPr>
              <w:p w14:paraId="5C3F6480" w14:textId="5368C154" w:rsidR="00AC14C3" w:rsidRPr="001625A7" w:rsidRDefault="00AC14C3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0" w:type="dxa"/>
            <w:tcBorders>
              <w:left w:val="nil"/>
              <w:right w:val="nil"/>
            </w:tcBorders>
          </w:tcPr>
          <w:p w14:paraId="06FF7332" w14:textId="7D256E96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Faible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3409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left w:val="nil"/>
                  <w:right w:val="nil"/>
                </w:tcBorders>
              </w:tcPr>
              <w:p w14:paraId="10F2FFD6" w14:textId="073FEF89" w:rsidR="00AC14C3" w:rsidRPr="001625A7" w:rsidRDefault="00AC14C3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3" w:type="dxa"/>
            <w:gridSpan w:val="3"/>
            <w:tcBorders>
              <w:left w:val="nil"/>
              <w:right w:val="nil"/>
            </w:tcBorders>
          </w:tcPr>
          <w:p w14:paraId="554D70D5" w14:textId="53FCEB35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Modéré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467484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left w:val="nil"/>
                  <w:right w:val="nil"/>
                </w:tcBorders>
              </w:tcPr>
              <w:p w14:paraId="19C729ED" w14:textId="424857C2" w:rsidR="00AC14C3" w:rsidRPr="001625A7" w:rsidRDefault="00AC14C3" w:rsidP="00446730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left w:val="nil"/>
              <w:right w:val="nil"/>
            </w:tcBorders>
          </w:tcPr>
          <w:p w14:paraId="0660FA74" w14:textId="5EEA227A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Important</w:t>
            </w: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</w:tcPr>
          <w:p w14:paraId="5174FA59" w14:textId="759E871F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Commentaires :</w:t>
            </w:r>
          </w:p>
        </w:tc>
        <w:tc>
          <w:tcPr>
            <w:tcW w:w="4851" w:type="dxa"/>
            <w:gridSpan w:val="7"/>
            <w:tcBorders>
              <w:left w:val="nil"/>
            </w:tcBorders>
          </w:tcPr>
          <w:p w14:paraId="0FB509BE" w14:textId="77777777" w:rsidR="00AC14C3" w:rsidRPr="001625A7" w:rsidRDefault="00AC14C3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22441359"/>
      <w:permEnd w:id="351681349"/>
      <w:permEnd w:id="1852714156"/>
      <w:permEnd w:id="227551037"/>
      <w:tr w:rsidR="00446730" w:rsidRPr="001625A7" w14:paraId="08A60DD7" w14:textId="77777777" w:rsidTr="000A0BE8">
        <w:trPr>
          <w:trHeight w:val="281"/>
        </w:trPr>
        <w:tc>
          <w:tcPr>
            <w:tcW w:w="10658" w:type="dxa"/>
            <w:gridSpan w:val="20"/>
            <w:shd w:val="clear" w:color="auto" w:fill="D9D9D9" w:themeFill="background1" w:themeFillShade="D9"/>
          </w:tcPr>
          <w:p w14:paraId="7E4DC5B1" w14:textId="7861110C" w:rsidR="00446730" w:rsidRPr="001625A7" w:rsidRDefault="00446730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14C3">
              <w:rPr>
                <w:rFonts w:asciiTheme="minorHAnsi" w:hAnsiTheme="minorHAnsi" w:cstheme="minorHAnsi"/>
                <w:b/>
                <w:sz w:val="20"/>
                <w:szCs w:val="20"/>
              </w:rPr>
              <w:t>RAISONNEMENT CLINIQUE</w:t>
            </w:r>
          </w:p>
        </w:tc>
      </w:tr>
      <w:tr w:rsidR="00946320" w:rsidRPr="001625A7" w14:paraId="164154FD" w14:textId="77777777" w:rsidTr="000A0BE8">
        <w:trPr>
          <w:trHeight w:val="2724"/>
        </w:trPr>
        <w:tc>
          <w:tcPr>
            <w:tcW w:w="10658" w:type="dxa"/>
            <w:gridSpan w:val="20"/>
          </w:tcPr>
          <w:p w14:paraId="0C899C64" w14:textId="77777777" w:rsidR="00946320" w:rsidRPr="001625A7" w:rsidRDefault="00946320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21184241" w:edGrp="everyone" w:colFirst="0" w:colLast="0"/>
          </w:p>
        </w:tc>
      </w:tr>
      <w:permEnd w:id="1721184241"/>
      <w:tr w:rsidR="00446730" w:rsidRPr="001625A7" w14:paraId="2DB8701E" w14:textId="77777777" w:rsidTr="000A0BE8">
        <w:trPr>
          <w:trHeight w:val="281"/>
        </w:trPr>
        <w:tc>
          <w:tcPr>
            <w:tcW w:w="10658" w:type="dxa"/>
            <w:gridSpan w:val="20"/>
            <w:shd w:val="clear" w:color="auto" w:fill="D9D9D9" w:themeFill="background1" w:themeFillShade="D9"/>
          </w:tcPr>
          <w:p w14:paraId="3D3B79B2" w14:textId="0E7EBCBB" w:rsidR="00446730" w:rsidRPr="001625A7" w:rsidRDefault="00446730" w:rsidP="007F0B4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4632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OBJECTIFS </w:t>
            </w:r>
          </w:p>
        </w:tc>
      </w:tr>
      <w:tr w:rsidR="00762F65" w:rsidRPr="001625A7" w14:paraId="4CACF07B" w14:textId="77777777" w:rsidTr="000A0BE8">
        <w:trPr>
          <w:trHeight w:val="2023"/>
        </w:trPr>
        <w:tc>
          <w:tcPr>
            <w:tcW w:w="10658" w:type="dxa"/>
            <w:gridSpan w:val="20"/>
          </w:tcPr>
          <w:p w14:paraId="22164DA1" w14:textId="363CABFB" w:rsidR="00762F65" w:rsidRPr="001625A7" w:rsidRDefault="00762F65" w:rsidP="0044673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3989758" w:edGrp="everyone" w:colFirst="0" w:colLast="0"/>
          </w:p>
        </w:tc>
      </w:tr>
      <w:permEnd w:id="23989758"/>
      <w:tr w:rsidR="00946320" w:rsidRPr="00D66ED1" w14:paraId="6CDF5696" w14:textId="77777777" w:rsidTr="000A0BE8">
        <w:trPr>
          <w:trHeight w:val="283"/>
        </w:trPr>
        <w:tc>
          <w:tcPr>
            <w:tcW w:w="10658" w:type="dxa"/>
            <w:gridSpan w:val="2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5C9C27" w14:textId="5EBD0120" w:rsidR="00946320" w:rsidRPr="008E222C" w:rsidRDefault="00FE5DEF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POTENTIEL DE RÉADAPTATION ET </w:t>
            </w:r>
            <w:r w:rsidR="00946320">
              <w:rPr>
                <w:rFonts w:asciiTheme="minorHAnsi" w:hAnsiTheme="minorHAnsi" w:cstheme="minorHAnsi"/>
                <w:b/>
                <w:sz w:val="20"/>
                <w:szCs w:val="20"/>
              </w:rPr>
              <w:t>ORIENTATION SUGGÉRÉE</w:t>
            </w:r>
          </w:p>
        </w:tc>
      </w:tr>
      <w:tr w:rsidR="0029457B" w:rsidRPr="00D66ED1" w14:paraId="41DFE358" w14:textId="77777777" w:rsidTr="000A0BE8">
        <w:trPr>
          <w:trHeight w:val="210"/>
        </w:trPr>
        <w:tc>
          <w:tcPr>
            <w:tcW w:w="4248" w:type="dxa"/>
            <w:gridSpan w:val="10"/>
            <w:tcBorders>
              <w:bottom w:val="single" w:sz="4" w:space="0" w:color="auto"/>
              <w:right w:val="nil"/>
            </w:tcBorders>
          </w:tcPr>
          <w:p w14:paraId="15F9301C" w14:textId="6607CAA8" w:rsidR="0029457B" w:rsidRPr="00B4065B" w:rsidRDefault="0029457B" w:rsidP="006D70B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071795639" w:edGrp="everyone" w:colFirst="1" w:colLast="1"/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Après analyse, le potentiel de réadaptation est :</w:t>
            </w:r>
          </w:p>
        </w:tc>
        <w:tc>
          <w:tcPr>
            <w:tcW w:w="6410" w:type="dxa"/>
            <w:gridSpan w:val="10"/>
            <w:tcBorders>
              <w:left w:val="nil"/>
              <w:bottom w:val="single" w:sz="4" w:space="0" w:color="auto"/>
            </w:tcBorders>
          </w:tcPr>
          <w:p w14:paraId="4F09B133" w14:textId="2B51825D" w:rsidR="0029457B" w:rsidRPr="00B4065B" w:rsidRDefault="0029457B" w:rsidP="006D70B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29457B" w:rsidRPr="00D66ED1" w14:paraId="4505FB27" w14:textId="77777777" w:rsidTr="000A0BE8">
        <w:trPr>
          <w:trHeight w:val="210"/>
        </w:trPr>
        <w:tc>
          <w:tcPr>
            <w:tcW w:w="4248" w:type="dxa"/>
            <w:gridSpan w:val="10"/>
            <w:tcBorders>
              <w:right w:val="nil"/>
            </w:tcBorders>
          </w:tcPr>
          <w:p w14:paraId="5AADF038" w14:textId="56662305" w:rsidR="0029457B" w:rsidRPr="00B4065B" w:rsidRDefault="0029457B" w:rsidP="006D70B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865381501" w:edGrp="everyone" w:colFirst="1" w:colLast="1"/>
            <w:permEnd w:id="2071795639"/>
            <w:r w:rsidRPr="00B4065B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Après 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analyse, l’orientation suggérée est : </w:t>
            </w:r>
          </w:p>
        </w:tc>
        <w:tc>
          <w:tcPr>
            <w:tcW w:w="6410" w:type="dxa"/>
            <w:gridSpan w:val="10"/>
            <w:tcBorders>
              <w:left w:val="nil"/>
            </w:tcBorders>
          </w:tcPr>
          <w:p w14:paraId="5DE56950" w14:textId="4FE9A871" w:rsidR="0029457B" w:rsidRDefault="0029457B" w:rsidP="006D70B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865381501"/>
    </w:tbl>
    <w:p w14:paraId="0299428C" w14:textId="705A54F9" w:rsidR="00C17800" w:rsidRDefault="00C17800"/>
    <w:p w14:paraId="547AB56A" w14:textId="2082FC09" w:rsidR="000A0BE8" w:rsidRDefault="000A0BE8"/>
    <w:p w14:paraId="5C0B972C" w14:textId="03348BD8" w:rsidR="000A0BE8" w:rsidRDefault="000A0BE8"/>
    <w:p w14:paraId="11E592AC" w14:textId="77777777" w:rsidR="000A0BE8" w:rsidRDefault="000A0BE8">
      <w:bookmarkStart w:id="6" w:name="_GoBack"/>
      <w:bookmarkEnd w:id="6"/>
    </w:p>
    <w:tbl>
      <w:tblPr>
        <w:tblStyle w:val="Grilledutableau"/>
        <w:tblW w:w="1066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842"/>
        <w:gridCol w:w="142"/>
        <w:gridCol w:w="142"/>
        <w:gridCol w:w="19"/>
        <w:gridCol w:w="123"/>
        <w:gridCol w:w="141"/>
        <w:gridCol w:w="426"/>
        <w:gridCol w:w="425"/>
        <w:gridCol w:w="142"/>
        <w:gridCol w:w="141"/>
        <w:gridCol w:w="137"/>
        <w:gridCol w:w="714"/>
        <w:gridCol w:w="142"/>
        <w:gridCol w:w="325"/>
        <w:gridCol w:w="100"/>
        <w:gridCol w:w="16"/>
        <w:gridCol w:w="300"/>
        <w:gridCol w:w="251"/>
        <w:gridCol w:w="567"/>
        <w:gridCol w:w="142"/>
        <w:gridCol w:w="425"/>
        <w:gridCol w:w="142"/>
        <w:gridCol w:w="708"/>
        <w:gridCol w:w="567"/>
        <w:gridCol w:w="142"/>
        <w:gridCol w:w="142"/>
        <w:gridCol w:w="142"/>
        <w:gridCol w:w="141"/>
        <w:gridCol w:w="567"/>
        <w:gridCol w:w="993"/>
        <w:gridCol w:w="31"/>
      </w:tblGrid>
      <w:tr w:rsidR="00C61A72" w:rsidRPr="001625A7" w14:paraId="724A9CBF" w14:textId="77777777" w:rsidTr="000A0BE8">
        <w:tc>
          <w:tcPr>
            <w:tcW w:w="10663" w:type="dxa"/>
            <w:gridSpan w:val="32"/>
            <w:shd w:val="clear" w:color="auto" w:fill="D9D9D9" w:themeFill="background1" w:themeFillShade="D9"/>
            <w:vAlign w:val="center"/>
          </w:tcPr>
          <w:p w14:paraId="76CEB033" w14:textId="68BFEF2C" w:rsidR="00C61A72" w:rsidRPr="001625A7" w:rsidRDefault="00542370" w:rsidP="007501E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PLAN DE TRAITE</w:t>
            </w:r>
            <w:r w:rsidR="00AB6669">
              <w:rPr>
                <w:rFonts w:asciiTheme="minorHAnsi" w:hAnsiTheme="minorHAnsi" w:cstheme="minorHAnsi"/>
                <w:b/>
                <w:sz w:val="20"/>
                <w:szCs w:val="20"/>
              </w:rPr>
              <w:t>MENT</w:t>
            </w:r>
          </w:p>
        </w:tc>
      </w:tr>
      <w:tr w:rsidR="00DD01AC" w:rsidRPr="001625A7" w14:paraId="632E9C40" w14:textId="77777777" w:rsidTr="000A0BE8">
        <w:trPr>
          <w:trHeight w:val="272"/>
        </w:trPr>
        <w:permStart w:id="970221482" w:edGrp="everyone" w:colFirst="5" w:colLast="5" w:displacedByCustomXml="next"/>
        <w:permStart w:id="2116582394" w:edGrp="everyone" w:colFirst="2" w:colLast="2" w:displacedByCustomXml="next"/>
        <w:permStart w:id="933767154" w:edGrp="everyone" w:colFirst="3" w:colLast="3" w:displacedByCustomXml="next"/>
        <w:permStart w:id="1145971708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960261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bottom w:val="nil"/>
                  <w:right w:val="nil"/>
                </w:tcBorders>
                <w:shd w:val="clear" w:color="auto" w:fill="auto"/>
              </w:tcPr>
              <w:p w14:paraId="305374A0" w14:textId="0F33281B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0F25CFA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Traitement antalgique :</w:t>
            </w:r>
          </w:p>
        </w:tc>
        <w:tc>
          <w:tcPr>
            <w:tcW w:w="285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ADE7A2" w14:textId="1B77E0A8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28178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69BEC99" w14:textId="7A6D5125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E0CC904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Entraînement aux transferts :</w:t>
            </w:r>
          </w:p>
        </w:tc>
        <w:tc>
          <w:tcPr>
            <w:tcW w:w="2016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AF0CE7E" w14:textId="0F5153E9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01AC" w:rsidRPr="001625A7" w14:paraId="50D70AD8" w14:textId="77777777" w:rsidTr="000A0BE8">
        <w:trPr>
          <w:trHeight w:val="265"/>
        </w:trPr>
        <w:permEnd w:id="970221482" w:displacedByCustomXml="next"/>
        <w:permEnd w:id="2116582394" w:displacedByCustomXml="next"/>
        <w:permEnd w:id="933767154" w:displacedByCustomXml="next"/>
        <w:permEnd w:id="1145971708" w:displacedByCustomXml="next"/>
        <w:permStart w:id="1197283150" w:edGrp="everyone" w:colFirst="5" w:colLast="5" w:displacedByCustomXml="next"/>
        <w:permStart w:id="1744052918" w:edGrp="everyone" w:colFirst="2" w:colLast="2" w:displacedByCustomXml="next"/>
        <w:permStart w:id="39220268" w:edGrp="everyone" w:colFirst="3" w:colLast="3" w:displacedByCustomXml="next"/>
        <w:permStart w:id="1585852044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2016112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2D0C88A2" w14:textId="753124BD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4441B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↓Œdème et signes trophiques :</w:t>
            </w:r>
          </w:p>
        </w:tc>
        <w:tc>
          <w:tcPr>
            <w:tcW w:w="21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E26746" w14:textId="347C67BB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605924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0CA0B9A8" w14:textId="1433F561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9758E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Entraînement à la marche :</w:t>
            </w:r>
          </w:p>
        </w:tc>
        <w:tc>
          <w:tcPr>
            <w:tcW w:w="2158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78117589" w14:textId="59A88815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01AC" w:rsidRPr="001625A7" w14:paraId="63F1C4A4" w14:textId="77777777" w:rsidTr="000A0BE8">
        <w:trPr>
          <w:trHeight w:val="265"/>
        </w:trPr>
        <w:permEnd w:id="1197283150" w:displacedByCustomXml="next"/>
        <w:permEnd w:id="1744052918" w:displacedByCustomXml="next"/>
        <w:permEnd w:id="39220268" w:displacedByCustomXml="next"/>
        <w:permEnd w:id="1585852044" w:displacedByCustomXml="next"/>
        <w:permStart w:id="1164334217" w:edGrp="everyone" w:colFirst="5" w:colLast="5" w:displacedByCustomXml="next"/>
        <w:permStart w:id="1403388412" w:edGrp="everyone" w:colFirst="2" w:colLast="2" w:displacedByCustomXml="next"/>
        <w:permStart w:id="1614372655" w:edGrp="everyone" w:colFirst="3" w:colLast="3" w:displacedByCustomXml="next"/>
        <w:permStart w:id="523008562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535269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4AE00333" w14:textId="7D6628E2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87982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Conseils posturaux :</w:t>
            </w:r>
          </w:p>
        </w:tc>
        <w:tc>
          <w:tcPr>
            <w:tcW w:w="299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E78A5B" w14:textId="6B4E142A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542510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63B37BD4" w14:textId="558A0995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90FF1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Entraînement aux escaliers :</w:t>
            </w:r>
          </w:p>
        </w:tc>
        <w:tc>
          <w:tcPr>
            <w:tcW w:w="2158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64C7E6E5" w14:textId="2F9647B1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01AC" w:rsidRPr="001625A7" w14:paraId="3DD3D935" w14:textId="77777777" w:rsidTr="000A0BE8">
        <w:trPr>
          <w:trHeight w:val="265"/>
        </w:trPr>
        <w:permEnd w:id="1164334217" w:displacedByCustomXml="next"/>
        <w:permEnd w:id="1403388412" w:displacedByCustomXml="next"/>
        <w:permEnd w:id="1614372655" w:displacedByCustomXml="next"/>
        <w:permEnd w:id="523008562" w:displacedByCustomXml="next"/>
        <w:permStart w:id="880417777" w:edGrp="everyone" w:colFirst="5" w:colLast="5" w:displacedByCustomXml="next"/>
        <w:permStart w:id="530283355" w:edGrp="everyone" w:colFirst="2" w:colLast="2" w:displacedByCustomXml="next"/>
        <w:permStart w:id="1922897223" w:edGrp="everyone" w:colFirst="3" w:colLast="3" w:displacedByCustomXml="next"/>
        <w:permStart w:id="266209433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891189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6E435A97" w14:textId="1A71D1DB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44F11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 respiratoires :</w:t>
            </w:r>
          </w:p>
        </w:tc>
        <w:tc>
          <w:tcPr>
            <w:tcW w:w="270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F73DC8" w14:textId="47027F8E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3305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3009DCED" w14:textId="3AD65414" w:rsidR="00DD01AC" w:rsidRPr="00AB6669" w:rsidRDefault="00DD01AC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B0D90" w14:textId="77777777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Encourager séance au fauteuil :</w:t>
            </w:r>
          </w:p>
        </w:tc>
        <w:tc>
          <w:tcPr>
            <w:tcW w:w="1874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D11C588" w14:textId="7282664A" w:rsidR="00DD01AC" w:rsidRPr="00AB6669" w:rsidRDefault="00DD01AC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50CF" w:rsidRPr="001625A7" w14:paraId="6280FC6C" w14:textId="77777777" w:rsidTr="000A0BE8">
        <w:trPr>
          <w:trHeight w:val="265"/>
        </w:trPr>
        <w:permEnd w:id="880417777" w:displacedByCustomXml="next"/>
        <w:permEnd w:id="530283355" w:displacedByCustomXml="next"/>
        <w:permEnd w:id="1922897223" w:displacedByCustomXml="next"/>
        <w:permEnd w:id="266209433" w:displacedByCustomXml="next"/>
        <w:permStart w:id="942887455" w:edGrp="everyone" w:colFirst="2" w:colLast="2" w:displacedByCustomXml="next"/>
        <w:permStart w:id="878909796" w:edGrp="everyone" w:colFirst="3" w:colLast="3" w:displacedByCustomXml="next"/>
        <w:permStart w:id="1588005974" w:edGrp="everyone" w:colFirst="5" w:colLast="5" w:displacedByCustomXml="next"/>
        <w:permStart w:id="56966281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124826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208197A2" w14:textId="6F784195" w:rsidR="00E550CF" w:rsidRPr="00AB6669" w:rsidRDefault="00E550CF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E6C61" w14:textId="40FA0737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 contrôle neuromusculaire:</w:t>
            </w:r>
          </w:p>
        </w:tc>
        <w:tc>
          <w:tcPr>
            <w:tcW w:w="17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A2F480" w14:textId="7A65BCF1" w:rsidR="00E550CF" w:rsidRPr="00AB6669" w:rsidRDefault="00E550CF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2088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48A9363" w14:textId="14639619" w:rsidR="00E550CF" w:rsidRPr="00AB6669" w:rsidRDefault="00E550CF" w:rsidP="00AB6669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4D23B" w14:textId="2E1FB763" w:rsidR="00E550CF" w:rsidRPr="00AB6669" w:rsidRDefault="00E550CF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Mesures de contrôle / alternatives</w:t>
            </w:r>
            <w:r w:rsidR="00DD01AC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340A830" w14:textId="2BD5DE92" w:rsidR="00E550CF" w:rsidRPr="00AB6669" w:rsidRDefault="00E550CF" w:rsidP="00AB666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50CF" w:rsidRPr="001625A7" w14:paraId="52613D2D" w14:textId="77777777" w:rsidTr="000A0BE8">
        <w:trPr>
          <w:trHeight w:val="265"/>
        </w:trPr>
        <w:permEnd w:id="942887455" w:displacedByCustomXml="next"/>
        <w:permEnd w:id="878909796" w:displacedByCustomXml="next"/>
        <w:permEnd w:id="1588005974" w:displacedByCustomXml="next"/>
        <w:permEnd w:id="569662810" w:displacedByCustomXml="next"/>
        <w:permStart w:id="1132880386" w:edGrp="everyone" w:colFirst="5" w:colLast="5" w:displacedByCustomXml="next"/>
        <w:permStart w:id="199312551" w:edGrp="everyone" w:colFirst="2" w:colLast="2" w:displacedByCustomXml="next"/>
        <w:permStart w:id="653867312" w:edGrp="everyone" w:colFirst="3" w:colLast="3" w:displacedByCustomXml="next"/>
        <w:permStart w:id="200226654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686907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50E5AAFC" w14:textId="7F3C6CE7" w:rsidR="00E550CF" w:rsidRDefault="00E550CF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D67C8" w14:textId="56011E16" w:rsidR="00E550CF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 de coordination :</w:t>
            </w:r>
          </w:p>
        </w:tc>
        <w:tc>
          <w:tcPr>
            <w:tcW w:w="25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31C26" w14:textId="77777777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42498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48BBDC5C" w14:textId="17ECCFE7" w:rsidR="00E550CF" w:rsidRDefault="00E550CF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1873E" w14:textId="686CA042" w:rsidR="00E550CF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Référence autres professionnels :</w:t>
            </w:r>
          </w:p>
        </w:tc>
        <w:tc>
          <w:tcPr>
            <w:tcW w:w="1732" w:type="dxa"/>
            <w:gridSpan w:val="4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57AE3CD9" w14:textId="77777777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751" w:rsidRPr="001625A7" w14:paraId="5B7D08F8" w14:textId="77777777" w:rsidTr="000A0BE8">
        <w:trPr>
          <w:trHeight w:val="265"/>
        </w:trPr>
        <w:permEnd w:id="1132880386" w:displacedByCustomXml="next"/>
        <w:permEnd w:id="199312551" w:displacedByCustomXml="next"/>
        <w:permEnd w:id="653867312" w:displacedByCustomXml="next"/>
        <w:permEnd w:id="2002266547" w:displacedByCustomXml="next"/>
        <w:permStart w:id="284522771" w:edGrp="everyone" w:colFirst="4" w:colLast="4" w:displacedByCustomXml="next"/>
        <w:permStart w:id="1102346583" w:edGrp="everyone" w:colFirst="2" w:colLast="2" w:displacedByCustomXml="next"/>
        <w:permStart w:id="1479278743" w:edGrp="everyone" w:colFirst="3" w:colLast="3" w:displacedByCustomXml="next"/>
        <w:permStart w:id="1446396220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421768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5F38A85B" w14:textId="6AF9B1B6" w:rsidR="00094751" w:rsidRPr="00AB6669" w:rsidRDefault="00094751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40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DA191" w14:textId="77777777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 pour ↑ mobilité articulaire :</w:t>
            </w:r>
          </w:p>
        </w:tc>
        <w:tc>
          <w:tcPr>
            <w:tcW w:w="15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9FA3C5" w14:textId="7D451D9A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42880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565A87F1" w14:textId="580B9268" w:rsidR="00094751" w:rsidRPr="00AB6669" w:rsidRDefault="00094751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09" w:type="dxa"/>
            <w:gridSpan w:val="1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960A3EA" w14:textId="1DCD3F1B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751" w:rsidRPr="001625A7" w14:paraId="07A7018E" w14:textId="77777777" w:rsidTr="000A0BE8">
        <w:trPr>
          <w:trHeight w:val="265"/>
        </w:trPr>
        <w:permEnd w:id="284522771" w:displacedByCustomXml="next"/>
        <w:permEnd w:id="1102346583" w:displacedByCustomXml="next"/>
        <w:permEnd w:id="1479278743" w:displacedByCustomXml="next"/>
        <w:permEnd w:id="1446396220" w:displacedByCustomXml="next"/>
        <w:permStart w:id="172692107" w:edGrp="everyone" w:colFirst="4" w:colLast="4" w:displacedByCustomXml="next"/>
        <w:permStart w:id="2081058619" w:edGrp="everyone" w:colFirst="2" w:colLast="2" w:displacedByCustomXml="next"/>
        <w:permStart w:id="215031055" w:edGrp="everyone" w:colFirst="3" w:colLast="3" w:displacedByCustomXml="next"/>
        <w:permStart w:id="1291853767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1255485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nil"/>
                  <w:right w:val="nil"/>
                </w:tcBorders>
                <w:shd w:val="clear" w:color="auto" w:fill="auto"/>
              </w:tcPr>
              <w:p w14:paraId="06B9AF54" w14:textId="13C2A2D3" w:rsidR="00094751" w:rsidRPr="00AB6669" w:rsidRDefault="00094751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6A5BE" w14:textId="77777777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Exercices pour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↑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force musculaire :</w:t>
            </w:r>
          </w:p>
        </w:tc>
        <w:tc>
          <w:tcPr>
            <w:tcW w:w="17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7ED2E" w14:textId="16D79974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5352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14:paraId="25A2B203" w14:textId="47E65305" w:rsidR="00094751" w:rsidRPr="00AB6669" w:rsidRDefault="00094751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09" w:type="dxa"/>
            <w:gridSpan w:val="13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6CDFE70" w14:textId="5002D358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751" w:rsidRPr="001625A7" w14:paraId="1123F15B" w14:textId="77777777" w:rsidTr="000A0BE8">
        <w:trPr>
          <w:trHeight w:val="265"/>
        </w:trPr>
        <w:permEnd w:id="172692107" w:displacedByCustomXml="next"/>
        <w:permEnd w:id="2081058619" w:displacedByCustomXml="next"/>
        <w:permEnd w:id="215031055" w:displacedByCustomXml="next"/>
        <w:permEnd w:id="1291853767" w:displacedByCustomXml="next"/>
        <w:permStart w:id="1191121028" w:edGrp="everyone" w:colFirst="4" w:colLast="4" w:displacedByCustomXml="next"/>
        <w:permStart w:id="1037198123" w:edGrp="everyone" w:colFirst="2" w:colLast="2" w:displacedByCustomXml="next"/>
        <w:permStart w:id="1596478952" w:edGrp="everyone" w:colFirst="3" w:colLast="3" w:displacedByCustomXml="next"/>
        <w:permStart w:id="2032352536" w:edGrp="everyone" w:colFirst="0" w:colLast="0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91320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B57B9F4" w14:textId="0E462547" w:rsidR="00094751" w:rsidRPr="00AB6669" w:rsidRDefault="00094751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050E40" w14:textId="77777777" w:rsidR="00094751" w:rsidRPr="00AB6669" w:rsidRDefault="00094751" w:rsidP="00E10F67">
            <w:pPr>
              <w:tabs>
                <w:tab w:val="center" w:pos="238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Exercices équilibre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313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858D1F" w14:textId="57550747" w:rsidR="00094751" w:rsidRPr="00AB6669" w:rsidRDefault="00094751" w:rsidP="00E10F67">
            <w:pPr>
              <w:tabs>
                <w:tab w:val="center" w:pos="2380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1352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</w:tcPr>
              <w:p w14:paraId="0183C30B" w14:textId="5BBAA5EA" w:rsidR="00094751" w:rsidRPr="00AB6669" w:rsidRDefault="00094751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AB666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709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6985" w14:textId="0777A7C3" w:rsidR="00094751" w:rsidRPr="00AB6669" w:rsidRDefault="00094751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550CF" w:rsidRPr="001625A7" w14:paraId="79291F28" w14:textId="77777777" w:rsidTr="000A0BE8">
        <w:trPr>
          <w:trHeight w:val="265"/>
        </w:trPr>
        <w:tc>
          <w:tcPr>
            <w:tcW w:w="4106" w:type="dxa"/>
            <w:gridSpan w:val="12"/>
            <w:tcBorders>
              <w:top w:val="single" w:sz="4" w:space="0" w:color="auto"/>
              <w:right w:val="nil"/>
            </w:tcBorders>
            <w:shd w:val="clear" w:color="auto" w:fill="auto"/>
          </w:tcPr>
          <w:p w14:paraId="7FB22764" w14:textId="771B67FA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permStart w:id="468208865" w:edGrp="everyone" w:colFirst="3" w:colLast="3"/>
            <w:permStart w:id="540755966" w:edGrp="everyone" w:colFirst="1" w:colLast="1"/>
            <w:permEnd w:id="2032352536"/>
            <w:permEnd w:id="1596478952"/>
            <w:permEnd w:id="1037198123"/>
            <w:permEnd w:id="1191121028"/>
            <w:r>
              <w:rPr>
                <w:rFonts w:asciiTheme="minorHAnsi" w:hAnsiTheme="minorHAnsi" w:cstheme="minorHAnsi"/>
                <w:sz w:val="20"/>
                <w:szCs w:val="20"/>
              </w:rPr>
              <w:t>Fréquence des traitements :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09E292D" w14:textId="77777777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0EDB1C5" w14:textId="77777777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/semaine  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2106923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right w:val="nil"/>
                </w:tcBorders>
                <w:shd w:val="clear" w:color="auto" w:fill="auto"/>
              </w:tcPr>
              <w:p w14:paraId="4DACFB3C" w14:textId="1A93021A" w:rsidR="00E550CF" w:rsidRPr="00AB6669" w:rsidRDefault="00E550CF" w:rsidP="00E550C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75" w:type="dxa"/>
            <w:gridSpan w:val="10"/>
            <w:tcBorders>
              <w:top w:val="single" w:sz="4" w:space="0" w:color="auto"/>
              <w:left w:val="nil"/>
            </w:tcBorders>
            <w:shd w:val="clear" w:color="auto" w:fill="auto"/>
          </w:tcPr>
          <w:p w14:paraId="74BC5C2D" w14:textId="151BE420" w:rsidR="00E550CF" w:rsidRPr="00AB6669" w:rsidRDefault="00E550CF" w:rsidP="00E550C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Selon disponibilité</w:t>
            </w:r>
          </w:p>
        </w:tc>
      </w:tr>
      <w:permEnd w:id="468208865"/>
      <w:permEnd w:id="540755966"/>
      <w:tr w:rsidR="00A5493C" w:rsidRPr="00D66ED1" w14:paraId="55C8BCB2" w14:textId="77777777" w:rsidTr="000A0BE8">
        <w:trPr>
          <w:gridAfter w:val="1"/>
          <w:wAfter w:w="31" w:type="dxa"/>
          <w:trHeight w:val="283"/>
        </w:trPr>
        <w:tc>
          <w:tcPr>
            <w:tcW w:w="10632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444283E" w14:textId="63CCF5CF" w:rsidR="00A5493C" w:rsidRPr="008E222C" w:rsidRDefault="00EE3235" w:rsidP="00E24800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="00E24800">
              <w:rPr>
                <w:rFonts w:asciiTheme="minorHAnsi" w:hAnsiTheme="minorHAnsi" w:cstheme="minorHAnsi"/>
                <w:b/>
                <w:sz w:val="20"/>
                <w:szCs w:val="20"/>
              </w:rPr>
              <w:t>NTERVENTION</w:t>
            </w:r>
            <w:r w:rsidR="00A5493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1C155E" w:rsidRPr="00D66ED1" w14:paraId="29FDB70F" w14:textId="77777777" w:rsidTr="000A0BE8">
        <w:trPr>
          <w:gridAfter w:val="1"/>
          <w:wAfter w:w="31" w:type="dxa"/>
          <w:trHeight w:val="284"/>
        </w:trPr>
        <w:permStart w:id="1750403004" w:edGrp="everyone" w:colFirst="0" w:colLast="0" w:displacedByCustomXml="next"/>
        <w:permStart w:id="2054895278" w:edGrp="everyone" w:colFirst="2" w:colLast="2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61995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6F6A1288" w14:textId="4932B628" w:rsidR="001C155E" w:rsidRPr="0052091F" w:rsidRDefault="001C155E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6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55EBFB" w14:textId="3A9A88C4" w:rsidR="001C155E" w:rsidRPr="0052091F" w:rsidRDefault="00BE3AB0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Feuille niveau autonomie complétée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64519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24AF0B3" w14:textId="55FFE424" w:rsidR="001C155E" w:rsidRPr="0052091F" w:rsidRDefault="00BE3AB0" w:rsidP="00381109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0FBE144" w14:textId="5AB2DE52" w:rsidR="001C155E" w:rsidRPr="0052091F" w:rsidRDefault="00BE3AB0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Bracelet pour risque de chute installé</w:t>
            </w:r>
          </w:p>
        </w:tc>
      </w:tr>
      <w:tr w:rsidR="000E2223" w:rsidRPr="00D66ED1" w14:paraId="603B161B" w14:textId="77777777" w:rsidTr="000A0BE8">
        <w:trPr>
          <w:gridAfter w:val="1"/>
          <w:wAfter w:w="31" w:type="dxa"/>
          <w:trHeight w:val="872"/>
        </w:trPr>
        <w:tc>
          <w:tcPr>
            <w:tcW w:w="10632" w:type="dxa"/>
            <w:gridSpan w:val="31"/>
            <w:tcBorders>
              <w:top w:val="single" w:sz="4" w:space="0" w:color="auto"/>
            </w:tcBorders>
          </w:tcPr>
          <w:p w14:paraId="78473EA4" w14:textId="77777777" w:rsidR="000E2223" w:rsidRPr="0052091F" w:rsidRDefault="000E2223" w:rsidP="00381109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1921466451" w:edGrp="everyone" w:colFirst="0" w:colLast="0"/>
            <w:permEnd w:id="2054895278"/>
            <w:permEnd w:id="1750403004"/>
          </w:p>
        </w:tc>
      </w:tr>
      <w:permEnd w:id="1921466451"/>
      <w:tr w:rsidR="00E24800" w:rsidRPr="00D66ED1" w14:paraId="47B0C0E9" w14:textId="77777777" w:rsidTr="000A0BE8">
        <w:trPr>
          <w:gridAfter w:val="1"/>
          <w:wAfter w:w="31" w:type="dxa"/>
          <w:trHeight w:val="283"/>
        </w:trPr>
        <w:tc>
          <w:tcPr>
            <w:tcW w:w="10632" w:type="dxa"/>
            <w:gridSpan w:val="31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7F47171" w14:textId="70B2D2AD" w:rsidR="00E24800" w:rsidRPr="008E222C" w:rsidRDefault="00E24800" w:rsidP="0069345C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RÉÉVALUATION POST INTERVENTION</w:t>
            </w:r>
          </w:p>
        </w:tc>
      </w:tr>
      <w:tr w:rsidR="000E2223" w:rsidRPr="00D66ED1" w14:paraId="2A4DF2A4" w14:textId="77777777" w:rsidTr="000A0BE8">
        <w:trPr>
          <w:gridAfter w:val="1"/>
          <w:wAfter w:w="31" w:type="dxa"/>
          <w:trHeight w:val="872"/>
        </w:trPr>
        <w:tc>
          <w:tcPr>
            <w:tcW w:w="10632" w:type="dxa"/>
            <w:gridSpan w:val="31"/>
            <w:tcBorders>
              <w:top w:val="single" w:sz="4" w:space="0" w:color="auto"/>
            </w:tcBorders>
          </w:tcPr>
          <w:p w14:paraId="0AA30044" w14:textId="77777777" w:rsidR="000E2223" w:rsidRPr="0052091F" w:rsidRDefault="000E2223" w:rsidP="0069345C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2106614930" w:edGrp="everyone" w:colFirst="0" w:colLast="0"/>
          </w:p>
        </w:tc>
      </w:tr>
      <w:permEnd w:id="2106614930"/>
      <w:tr w:rsidR="007E6F0F" w:rsidRPr="00D66ED1" w14:paraId="5E6DB381" w14:textId="77777777" w:rsidTr="000A0BE8">
        <w:trPr>
          <w:gridAfter w:val="1"/>
          <w:wAfter w:w="31" w:type="dxa"/>
          <w:trHeight w:val="283"/>
        </w:trPr>
        <w:tc>
          <w:tcPr>
            <w:tcW w:w="10632" w:type="dxa"/>
            <w:gridSpan w:val="31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2B97DB" w14:textId="77777777" w:rsidR="007E6F0F" w:rsidRPr="00926BBF" w:rsidRDefault="007E6F0F" w:rsidP="00E10F67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20"/>
                <w:szCs w:val="20"/>
              </w:rPr>
            </w:pPr>
            <w:r w:rsidRPr="00926BBF">
              <w:rPr>
                <w:rFonts w:asciiTheme="minorHAnsi" w:hAnsiTheme="minorHAnsi" w:cstheme="minorHAnsi"/>
                <w:b/>
                <w:sz w:val="20"/>
                <w:szCs w:val="20"/>
              </w:rPr>
              <w:t>RECOMMANDATIONS</w:t>
            </w:r>
          </w:p>
        </w:tc>
      </w:tr>
      <w:tr w:rsidR="007E6F0F" w:rsidRPr="00D66ED1" w14:paraId="5B7FFB40" w14:textId="77777777" w:rsidTr="000A0BE8">
        <w:trPr>
          <w:gridAfter w:val="1"/>
          <w:wAfter w:w="31" w:type="dxa"/>
          <w:trHeight w:val="189"/>
        </w:trPr>
        <w:permStart w:id="1440899971" w:edGrp="everyone" w:colFirst="6" w:colLast="6" w:displacedByCustomXml="next"/>
        <w:permStart w:id="1250187681" w:edGrp="everyone" w:colFirst="3" w:colLast="3" w:displacedByCustomXml="next"/>
        <w:permStart w:id="1000225613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14619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Merge w:val="restart"/>
                <w:tcBorders>
                  <w:top w:val="single" w:sz="4" w:space="0" w:color="auto"/>
                  <w:right w:val="nil"/>
                </w:tcBorders>
              </w:tcPr>
              <w:p w14:paraId="318C3AF3" w14:textId="77777777" w:rsidR="007E6F0F" w:rsidRPr="00926BBF" w:rsidRDefault="007E6F0F" w:rsidP="00E10F67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7"/>
            <w:vMerge w:val="restart"/>
            <w:tcBorders>
              <w:top w:val="single" w:sz="4" w:space="0" w:color="auto"/>
              <w:left w:val="nil"/>
            </w:tcBorders>
          </w:tcPr>
          <w:p w14:paraId="6BBE4302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Programme de marche préposé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D1D8F8C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Distance :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18D662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E5566D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mètres 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171EF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Aide technique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2005924226"/>
            <w:placeholder>
              <w:docPart w:val="9DC40519275E45119DCC4C5B86491FA3"/>
            </w:placeholder>
            <w:comboBox>
              <w:listItem w:value="Choisissez un élément."/>
              <w:listItem w:displayText=" " w:value=" ."/>
              <w:listItem w:displayText="Sans aide technique" w:value="Sans aide technique"/>
              <w:listItem w:displayText="Canne simple" w:value="Canne simple"/>
              <w:listItem w:displayText="Canne quadripode" w:value="Canne quadripode"/>
              <w:listItem w:displayText="Béquilles" w:value="Béquilles"/>
              <w:listItem w:displayText="Hémi marchette" w:value="Hémi marchette"/>
              <w:listItem w:displayText="Marchette" w:value="Marchette"/>
              <w:listItem w:displayText="Déambulateur" w:value="Déambulateur"/>
            </w:comboBox>
          </w:sdtPr>
          <w:sdtEndPr/>
          <w:sdtContent>
            <w:tc>
              <w:tcPr>
                <w:tcW w:w="1843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</w:tcBorders>
              </w:tcPr>
              <w:p w14:paraId="5DECAB99" w14:textId="77777777" w:rsidR="007E6F0F" w:rsidRPr="00926BBF" w:rsidRDefault="007E6F0F" w:rsidP="00E10F67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7E6F0F" w:rsidRPr="00D66ED1" w14:paraId="08535A4C" w14:textId="77777777" w:rsidTr="000A0BE8">
        <w:trPr>
          <w:gridAfter w:val="1"/>
          <w:wAfter w:w="31" w:type="dxa"/>
          <w:trHeight w:val="189"/>
        </w:trPr>
        <w:tc>
          <w:tcPr>
            <w:tcW w:w="426" w:type="dxa"/>
            <w:vMerge/>
            <w:tcBorders>
              <w:bottom w:val="single" w:sz="4" w:space="0" w:color="auto"/>
              <w:right w:val="nil"/>
            </w:tcBorders>
          </w:tcPr>
          <w:p w14:paraId="57D6AAF4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permStart w:id="305136226" w:edGrp="everyone" w:colFirst="3" w:colLast="3"/>
            <w:permStart w:id="334918250" w:edGrp="everyone" w:colFirst="5" w:colLast="5"/>
            <w:permEnd w:id="1000225613"/>
            <w:permEnd w:id="1250187681"/>
            <w:permEnd w:id="1440899971"/>
          </w:p>
        </w:tc>
        <w:tc>
          <w:tcPr>
            <w:tcW w:w="2835" w:type="dxa"/>
            <w:gridSpan w:val="7"/>
            <w:vMerge/>
            <w:tcBorders>
              <w:left w:val="nil"/>
              <w:bottom w:val="single" w:sz="4" w:space="0" w:color="auto"/>
            </w:tcBorders>
          </w:tcPr>
          <w:p w14:paraId="61693146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B943415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Niveau d’aide :</w:t>
            </w:r>
          </w:p>
        </w:tc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851759913"/>
            <w:placeholder>
              <w:docPart w:val="678153FAC46C48C9B9F890C77B82D227"/>
            </w:placeholder>
            <w:comboBox>
              <w:listItem w:value="Choisissez un élément."/>
              <w:listItem w:displayText=" " w:value=" ."/>
              <w:listItem w:displayText="Autonome" w:value="Autonome"/>
              <w:listItem w:displayText="Supervision" w:value="Supervision"/>
              <w:listItem w:displayText="Aide x 1" w:value="Aide x 1"/>
              <w:listItem w:displayText="Aide x 2" w:value="Aide x 2"/>
              <w:listItem w:displayText="Supervision suivi avec FR" w:value="Supervision suivi avec FR"/>
              <w:listItem w:displayText="Aide x 1 suivi avec FR" w:value="Aide x 1 suivi avec FR"/>
              <w:listItem w:displayText="Aide x 2 suivi avec FR" w:value="Aide x 2 suivi avec FR"/>
            </w:comboBox>
          </w:sdtPr>
          <w:sdtEndPr/>
          <w:sdtContent>
            <w:tc>
              <w:tcPr>
                <w:tcW w:w="2410" w:type="dxa"/>
                <w:gridSpan w:val="10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F9EC174" w14:textId="77777777" w:rsidR="007E6F0F" w:rsidRPr="00926BBF" w:rsidRDefault="007E6F0F" w:rsidP="00E10F67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703EFB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Fréquence :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CF3BB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8F30E3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/semaine</w:t>
            </w:r>
          </w:p>
        </w:tc>
      </w:tr>
      <w:tr w:rsidR="007E6F0F" w:rsidRPr="00D66ED1" w14:paraId="08A25877" w14:textId="77777777" w:rsidTr="000A0BE8">
        <w:trPr>
          <w:gridAfter w:val="1"/>
          <w:wAfter w:w="31" w:type="dxa"/>
          <w:trHeight w:val="189"/>
        </w:trPr>
        <w:permEnd w:id="334918250" w:displacedByCustomXml="next"/>
        <w:permEnd w:id="305136226" w:displacedByCustomXml="next"/>
        <w:permStart w:id="1700542283" w:edGrp="everyone" w:colFirst="3" w:colLast="3" w:displacedByCustomXml="next"/>
        <w:permStart w:id="529598528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170722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00BBC352" w14:textId="77777777" w:rsidR="007E6F0F" w:rsidRPr="00926BBF" w:rsidRDefault="007E6F0F" w:rsidP="00E10F67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40CC9F" w14:textId="1BE30E23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Mesures de contrôle </w:t>
            </w:r>
            <w:r w:rsidR="00DD01AC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/ alternatives </w:t>
            </w: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suggérées : 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F6D391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</w:rPr>
              <w:t>Type :</w:t>
            </w:r>
          </w:p>
        </w:tc>
        <w:tc>
          <w:tcPr>
            <w:tcW w:w="666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1F44E1" w14:textId="77777777" w:rsidR="007E6F0F" w:rsidRPr="00926BBF" w:rsidRDefault="007E6F0F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762F65" w:rsidRPr="00D66ED1" w14:paraId="59A1A983" w14:textId="77777777" w:rsidTr="000A0BE8">
        <w:trPr>
          <w:gridAfter w:val="1"/>
          <w:wAfter w:w="31" w:type="dxa"/>
          <w:trHeight w:val="578"/>
        </w:trPr>
        <w:permEnd w:id="1700542283" w:displacedByCustomXml="next"/>
        <w:permEnd w:id="529598528" w:displacedByCustomXml="next"/>
        <w:permStart w:id="245967584" w:edGrp="everyone" w:colFirst="1" w:colLast="1" w:displacedByCustomXml="next"/>
        <w:permStart w:id="1820407677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201946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bottom w:val="single" w:sz="4" w:space="0" w:color="auto"/>
                  <w:right w:val="nil"/>
                </w:tcBorders>
              </w:tcPr>
              <w:p w14:paraId="57286FD9" w14:textId="77777777" w:rsidR="00762F65" w:rsidRPr="00926BBF" w:rsidRDefault="00762F65" w:rsidP="00E10F67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FCF2A96" w14:textId="77777777" w:rsidR="00762F65" w:rsidRPr="00926BBF" w:rsidRDefault="00762F65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tr w:rsidR="00762F65" w:rsidRPr="00D66ED1" w14:paraId="5DF43A0A" w14:textId="77777777" w:rsidTr="000A0BE8">
        <w:trPr>
          <w:gridAfter w:val="1"/>
          <w:wAfter w:w="31" w:type="dxa"/>
          <w:trHeight w:val="578"/>
        </w:trPr>
        <w:permEnd w:id="245967584" w:displacedByCustomXml="next"/>
        <w:permEnd w:id="1820407677" w:displacedByCustomXml="next"/>
        <w:permStart w:id="1405946735" w:edGrp="everyone" w:colFirst="1" w:colLast="1" w:displacedByCustomXml="next"/>
        <w:permStart w:id="1862499682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20"/>
              <w:szCs w:val="20"/>
            </w:rPr>
            <w:id w:val="-1649659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tcBorders>
                  <w:top w:val="single" w:sz="4" w:space="0" w:color="auto"/>
                  <w:right w:val="nil"/>
                </w:tcBorders>
              </w:tcPr>
              <w:p w14:paraId="63EC09E3" w14:textId="10A3DAE2" w:rsidR="00762F65" w:rsidRDefault="00762F65" w:rsidP="00E10F67">
                <w:pPr>
                  <w:spacing w:before="20" w:after="20"/>
                  <w:rPr>
                    <w:rFonts w:asciiTheme="minorHAnsi" w:eastAsia="MS Gothic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  <w:tcBorders>
              <w:top w:val="single" w:sz="4" w:space="0" w:color="auto"/>
              <w:left w:val="nil"/>
            </w:tcBorders>
          </w:tcPr>
          <w:p w14:paraId="714422B4" w14:textId="77777777" w:rsidR="00762F65" w:rsidRPr="00926BBF" w:rsidRDefault="00762F65" w:rsidP="00E10F67">
            <w:pPr>
              <w:spacing w:before="20" w:after="20"/>
              <w:rPr>
                <w:rFonts w:asciiTheme="minorHAnsi" w:eastAsia="MS Gothic" w:hAnsiTheme="minorHAnsi" w:cstheme="minorHAnsi"/>
                <w:sz w:val="20"/>
                <w:szCs w:val="20"/>
              </w:rPr>
            </w:pPr>
          </w:p>
        </w:tc>
      </w:tr>
      <w:permEnd w:id="1862499682"/>
      <w:permEnd w:id="1405946735"/>
      <w:tr w:rsidR="0052091F" w:rsidRPr="00D66ED1" w14:paraId="499812AB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83"/>
        </w:trPr>
        <w:tc>
          <w:tcPr>
            <w:tcW w:w="10632" w:type="dxa"/>
            <w:gridSpan w:val="31"/>
          </w:tcPr>
          <w:p w14:paraId="68456748" w14:textId="5BFCF697" w:rsidR="0052091F" w:rsidRPr="008037C2" w:rsidRDefault="0052091F" w:rsidP="00C1349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</w:pPr>
            <w:r w:rsidRPr="008037C2">
              <w:rPr>
                <w:rFonts w:asciiTheme="minorHAnsi" w:hAnsiTheme="minorHAnsi" w:cstheme="minorHAnsi"/>
                <w:b/>
                <w:sz w:val="16"/>
                <w:szCs w:val="16"/>
              </w:rPr>
              <w:t>CONSENTEMENT</w:t>
            </w:r>
          </w:p>
        </w:tc>
      </w:tr>
      <w:tr w:rsidR="0052091F" w:rsidRPr="00D66ED1" w14:paraId="2805DABC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89"/>
        </w:trPr>
        <w:permStart w:id="338321281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940990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E27FC03" w14:textId="6E64B798" w:rsidR="0052091F" w:rsidRPr="0052091F" w:rsidRDefault="0052091F" w:rsidP="00C13494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</w:tcPr>
          <w:p w14:paraId="6A10F7F8" w14:textId="073CEE92" w:rsidR="0052091F" w:rsidRPr="008037C2" w:rsidRDefault="0052091F" w:rsidP="00C13494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Les résultats et les recommandations ont été expliqués à l’usager et/ou son représentant légal.</w:t>
            </w:r>
          </w:p>
        </w:tc>
      </w:tr>
      <w:tr w:rsidR="0052091F" w:rsidRPr="00D66ED1" w14:paraId="38F501B8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85"/>
        </w:trPr>
        <w:permEnd w:id="338321281" w:displacedByCustomXml="next"/>
        <w:permStart w:id="1186076674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62177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7AEB59B9" w14:textId="0885A85D" w:rsidR="0052091F" w:rsidRPr="0052091F" w:rsidRDefault="0052091F" w:rsidP="00C13494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</w:tcPr>
          <w:p w14:paraId="03C1B2CC" w14:textId="37DE0C4E" w:rsidR="0052091F" w:rsidRPr="008037C2" w:rsidRDefault="0052091F" w:rsidP="0052091F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Le plan d’intervention (PI) a été discuté avec l’usager et/ou son représentant légal.</w:t>
            </w:r>
          </w:p>
        </w:tc>
      </w:tr>
      <w:tr w:rsidR="0052091F" w:rsidRPr="00D66ED1" w14:paraId="50808130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85"/>
        </w:trPr>
        <w:permEnd w:id="1186076674" w:displacedByCustomXml="next"/>
        <w:permStart w:id="302128409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85849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010B15DE" w14:textId="4CAD4FAB" w:rsidR="0052091F" w:rsidRPr="0052091F" w:rsidRDefault="0052091F" w:rsidP="00C13494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</w:tcPr>
          <w:p w14:paraId="2A4FBFDE" w14:textId="29D07A21" w:rsidR="0052091F" w:rsidRPr="008037C2" w:rsidRDefault="0052091F" w:rsidP="00C13494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de l’usager et/ou son représentant légal.</w:t>
            </w:r>
          </w:p>
        </w:tc>
      </w:tr>
      <w:tr w:rsidR="0052091F" w:rsidRPr="00D66ED1" w14:paraId="3E7CD975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85"/>
        </w:trPr>
        <w:permEnd w:id="302128409" w:displacedByCustomXml="next"/>
        <w:permStart w:id="418539096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647891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25EB9FED" w14:textId="7E9E00A0" w:rsidR="0052091F" w:rsidRPr="0052091F" w:rsidRDefault="0052091F" w:rsidP="00C13494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</w:tcPr>
          <w:p w14:paraId="6CE8EA99" w14:textId="4E256082" w:rsidR="0052091F" w:rsidRPr="008037C2" w:rsidRDefault="0052091F" w:rsidP="00C13494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>L’usager présente une difficulté à consentir de façon éclairée mais n’affiche pas d’opposition franche au plan d’intervention mentionné ci-haut</w:t>
            </w:r>
            <w:r w:rsidR="008037C2">
              <w:rPr>
                <w:rFonts w:asciiTheme="minorHAnsi" w:eastAsia="MS Gothic" w:hAnsiTheme="minorHAnsi" w:cstheme="minorHAnsi"/>
                <w:sz w:val="16"/>
                <w:szCs w:val="16"/>
              </w:rPr>
              <w:t>.</w:t>
            </w:r>
          </w:p>
        </w:tc>
      </w:tr>
      <w:tr w:rsidR="0052091F" w:rsidRPr="00D66ED1" w14:paraId="18F6D325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285"/>
        </w:trPr>
        <w:permEnd w:id="418539096" w:displacedByCustomXml="next"/>
        <w:permStart w:id="1018263968" w:edGrp="everyone" w:colFirst="0" w:colLast="0" w:displacedByCustomXml="next"/>
        <w:sdt>
          <w:sdtPr>
            <w:rPr>
              <w:rFonts w:asciiTheme="minorHAnsi" w:eastAsia="MS Gothic" w:hAnsiTheme="minorHAnsi" w:cstheme="minorHAnsi"/>
              <w:sz w:val="16"/>
              <w:szCs w:val="16"/>
            </w:rPr>
            <w:id w:val="-1044451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7BC5701" w14:textId="038E56F3" w:rsidR="0052091F" w:rsidRPr="0052091F" w:rsidRDefault="0052091F" w:rsidP="00C13494">
                <w:pPr>
                  <w:spacing w:before="20" w:after="20"/>
                  <w:rPr>
                    <w:rFonts w:asciiTheme="minorHAnsi" w:eastAsia="MS Gothic" w:hAnsiTheme="minorHAnsi" w:cstheme="minorHAnsi"/>
                    <w:sz w:val="16"/>
                    <w:szCs w:val="16"/>
                  </w:rPr>
                </w:pPr>
                <w:r w:rsidRPr="0052091F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206" w:type="dxa"/>
            <w:gridSpan w:val="30"/>
          </w:tcPr>
          <w:p w14:paraId="56AF2A4E" w14:textId="05351F6B" w:rsidR="0052091F" w:rsidRPr="008037C2" w:rsidRDefault="008037C2" w:rsidP="00C13494">
            <w:pPr>
              <w:spacing w:before="20" w:after="20"/>
              <w:rPr>
                <w:rFonts w:asciiTheme="minorHAnsi" w:eastAsia="MS Gothic" w:hAnsiTheme="minorHAnsi" w:cstheme="minorHAnsi"/>
                <w:sz w:val="16"/>
                <w:szCs w:val="16"/>
              </w:rPr>
            </w:pP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Consentement </w:t>
            </w:r>
            <w:r w:rsidRPr="008037C2">
              <w:rPr>
                <w:rFonts w:asciiTheme="minorHAnsi" w:eastAsia="MS Gothic" w:hAnsiTheme="minorHAnsi" w:cstheme="minorHAnsi"/>
                <w:b/>
                <w:sz w:val="16"/>
                <w:szCs w:val="16"/>
              </w:rPr>
              <w:t>non-obtenu</w:t>
            </w:r>
            <w:r w:rsidRPr="008037C2">
              <w:rPr>
                <w:rFonts w:asciiTheme="minorHAnsi" w:eastAsia="MS Gothic" w:hAnsiTheme="minorHAnsi" w:cstheme="minorHAnsi"/>
                <w:sz w:val="16"/>
                <w:szCs w:val="16"/>
              </w:rPr>
              <w:t xml:space="preserve"> pour le plan d’intervention ci-haut de la part de l’usager et/ou son représentant légal.</w:t>
            </w:r>
          </w:p>
        </w:tc>
      </w:tr>
      <w:tr w:rsidR="00780A89" w:rsidRPr="00D1636F" w14:paraId="78B72F42" w14:textId="77777777" w:rsidTr="000A0B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1" w:type="dxa"/>
          <w:trHeight w:val="567"/>
        </w:trPr>
        <w:tc>
          <w:tcPr>
            <w:tcW w:w="2571" w:type="dxa"/>
            <w:gridSpan w:val="5"/>
            <w:vAlign w:val="bottom"/>
          </w:tcPr>
          <w:p w14:paraId="1FEA8CE6" w14:textId="77777777" w:rsidR="00780A89" w:rsidRPr="00D1636F" w:rsidRDefault="00780A8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672344567" w:edGrp="everyone" w:colFirst="3" w:colLast="3"/>
            <w:permStart w:id="720397009" w:edGrp="everyone" w:colFirst="1" w:colLast="1"/>
            <w:permStart w:id="558763129" w:edGrp="everyone" w:colFirst="5" w:colLast="5"/>
            <w:permEnd w:id="1018263968"/>
            <w:r w:rsidRPr="00D1636F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2391" w:type="dxa"/>
            <w:gridSpan w:val="9"/>
            <w:tcBorders>
              <w:bottom w:val="single" w:sz="4" w:space="0" w:color="auto"/>
            </w:tcBorders>
            <w:vAlign w:val="bottom"/>
          </w:tcPr>
          <w:p w14:paraId="7194DBDC" w14:textId="7E235E0D" w:rsidR="00780A89" w:rsidRPr="00D1636F" w:rsidRDefault="00780A8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gridSpan w:val="6"/>
            <w:vAlign w:val="bottom"/>
          </w:tcPr>
          <w:p w14:paraId="02CDE010" w14:textId="15416942" w:rsidR="00780A89" w:rsidRPr="00D1636F" w:rsidRDefault="00780A89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1636F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bottom"/>
          </w:tcPr>
          <w:p w14:paraId="6D950341" w14:textId="44C74BA3" w:rsidR="00780A89" w:rsidRPr="00D1636F" w:rsidRDefault="00780A89" w:rsidP="008037C2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vAlign w:val="bottom"/>
          </w:tcPr>
          <w:p w14:paraId="745EA83F" w14:textId="20C89FFF" w:rsidR="00780A89" w:rsidRPr="00D1636F" w:rsidRDefault="00780A89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1636F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68682457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75F80603" w14:textId="1B63594E" w:rsidR="00780A89" w:rsidRPr="00D1636F" w:rsidRDefault="00780A89" w:rsidP="00780A89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1636F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672344567"/>
      <w:permEnd w:id="720397009"/>
      <w:permEnd w:id="558763129"/>
    </w:tbl>
    <w:p w14:paraId="18CD56EF" w14:textId="65F3C570" w:rsidR="0039226F" w:rsidRPr="000E2223" w:rsidRDefault="0039226F" w:rsidP="00780A89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39226F" w:rsidRPr="000E2223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9695F" w14:textId="77777777" w:rsidR="000959FD" w:rsidRDefault="000959FD" w:rsidP="0081257E">
      <w:r>
        <w:separator/>
      </w:r>
    </w:p>
  </w:endnote>
  <w:endnote w:type="continuationSeparator" w:id="0">
    <w:p w14:paraId="551252C3" w14:textId="77777777" w:rsidR="000959FD" w:rsidRDefault="000959FD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9F7F0C" w:rsidRDefault="009F7F0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9F7F0C" w:rsidRDefault="009F7F0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7AD9ED8" w:rsidR="009F7F0C" w:rsidRPr="009241CF" w:rsidRDefault="009F7F0C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955CDB" w:rsidRPr="00955CDB">
      <w:rPr>
        <w:b/>
        <w:bCs/>
        <w:noProof/>
        <w:sz w:val="15"/>
        <w:szCs w:val="15"/>
        <w:lang w:val="fr-FR"/>
      </w:rPr>
      <w:t>7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8766AC8" w:rsidR="009F7F0C" w:rsidRPr="002C0510" w:rsidRDefault="00D1636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CLI-60550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D1636F">
      <w:rPr>
        <w:rFonts w:asciiTheme="minorHAnsi" w:hAnsiTheme="minorHAnsi" w:cstheme="minorHAnsi"/>
        <w:sz w:val="15"/>
        <w:szCs w:val="15"/>
      </w:rPr>
      <w:t>(2022-09)</w:t>
    </w:r>
    <w:r w:rsidR="009F7F0C" w:rsidRPr="002C0510">
      <w:rPr>
        <w:rFonts w:asciiTheme="minorHAnsi" w:hAnsiTheme="minorHAnsi" w:cstheme="minorHAnsi"/>
        <w:sz w:val="20"/>
        <w:szCs w:val="20"/>
      </w:rPr>
      <w:tab/>
    </w:r>
    <w:r w:rsidR="009F7F0C">
      <w:rPr>
        <w:rFonts w:asciiTheme="minorHAnsi" w:hAnsiTheme="minorHAnsi" w:cstheme="minorHAnsi"/>
        <w:b/>
        <w:sz w:val="20"/>
        <w:szCs w:val="20"/>
      </w:rPr>
      <w:t>ÉVALUATION / COLLECTE DE DONNÉES</w:t>
    </w:r>
    <w:r w:rsidR="009F7F0C" w:rsidRPr="002C0510">
      <w:rPr>
        <w:rFonts w:asciiTheme="minorHAnsi" w:hAnsiTheme="minorHAnsi" w:cstheme="minorHAnsi"/>
        <w:sz w:val="20"/>
        <w:szCs w:val="20"/>
      </w:rPr>
      <w:tab/>
    </w:r>
    <w:r w:rsidR="009F7F0C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9F7F0C">
      <w:rPr>
        <w:rFonts w:asciiTheme="minorHAnsi" w:hAnsiTheme="minorHAnsi" w:cstheme="minorHAnsi"/>
        <w:sz w:val="15"/>
        <w:szCs w:val="15"/>
      </w:rPr>
      <w:t>de l’usager</w:t>
    </w:r>
  </w:p>
  <w:p w14:paraId="796B1284" w14:textId="7BB64422" w:rsidR="009F7F0C" w:rsidRPr="009241CF" w:rsidRDefault="009F7F0C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ÉVALUATIVES EN PHYSIOTHÉRAPIE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0A0BE8">
      <w:rPr>
        <w:b/>
        <w:bCs/>
        <w:noProof/>
        <w:sz w:val="15"/>
        <w:szCs w:val="15"/>
      </w:rPr>
      <w:t>7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A0BE8" w:rsidRPr="000A0BE8">
      <w:rPr>
        <w:b/>
        <w:bCs/>
        <w:noProof/>
        <w:sz w:val="15"/>
        <w:szCs w:val="15"/>
        <w:lang w:val="fr-FR"/>
      </w:rPr>
      <w:t>7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04368C9B" w:rsidR="009F7F0C" w:rsidRPr="002C0510" w:rsidRDefault="00D1636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CLI-60550</w:t>
    </w:r>
    <w:r w:rsidR="009F7F0C" w:rsidRPr="002C0510">
      <w:rPr>
        <w:rFonts w:asciiTheme="minorHAnsi" w:hAnsiTheme="minorHAnsi" w:cstheme="minorHAnsi"/>
        <w:sz w:val="20"/>
        <w:szCs w:val="20"/>
      </w:rPr>
      <w:t xml:space="preserve"> </w:t>
    </w:r>
    <w:r w:rsidR="009F7F0C" w:rsidRPr="00D1636F">
      <w:rPr>
        <w:rFonts w:asciiTheme="minorHAnsi" w:hAnsiTheme="minorHAnsi" w:cstheme="minorHAnsi"/>
        <w:sz w:val="15"/>
        <w:szCs w:val="15"/>
      </w:rPr>
      <w:t>(</w:t>
    </w:r>
    <w:r w:rsidRPr="00D1636F">
      <w:rPr>
        <w:rFonts w:asciiTheme="minorHAnsi" w:hAnsiTheme="minorHAnsi" w:cstheme="minorHAnsi"/>
        <w:sz w:val="15"/>
        <w:szCs w:val="15"/>
      </w:rPr>
      <w:t>2022-09</w:t>
    </w:r>
    <w:r w:rsidR="009F7F0C" w:rsidRPr="00D1636F">
      <w:rPr>
        <w:rFonts w:asciiTheme="minorHAnsi" w:hAnsiTheme="minorHAnsi" w:cstheme="minorHAnsi"/>
        <w:sz w:val="15"/>
        <w:szCs w:val="15"/>
      </w:rPr>
      <w:t>)</w:t>
    </w:r>
    <w:r w:rsidR="009F7F0C" w:rsidRPr="002C0510">
      <w:rPr>
        <w:rFonts w:asciiTheme="minorHAnsi" w:hAnsiTheme="minorHAnsi" w:cstheme="minorHAnsi"/>
        <w:sz w:val="20"/>
        <w:szCs w:val="20"/>
      </w:rPr>
      <w:tab/>
    </w:r>
    <w:r w:rsidR="009F7F0C">
      <w:rPr>
        <w:rFonts w:asciiTheme="minorHAnsi" w:hAnsiTheme="minorHAnsi" w:cstheme="minorHAnsi"/>
        <w:b/>
        <w:sz w:val="20"/>
        <w:szCs w:val="20"/>
      </w:rPr>
      <w:t>ÉVALUATION / COLLECTES DE DONNÉES</w:t>
    </w:r>
    <w:r w:rsidR="009F7F0C" w:rsidRPr="002C0510">
      <w:rPr>
        <w:rFonts w:asciiTheme="minorHAnsi" w:hAnsiTheme="minorHAnsi" w:cstheme="minorHAnsi"/>
        <w:sz w:val="20"/>
        <w:szCs w:val="20"/>
      </w:rPr>
      <w:tab/>
    </w:r>
    <w:r w:rsidR="009F7F0C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9F7F0C">
      <w:rPr>
        <w:rFonts w:asciiTheme="minorHAnsi" w:hAnsiTheme="minorHAnsi" w:cstheme="minorHAnsi"/>
        <w:sz w:val="15"/>
        <w:szCs w:val="15"/>
      </w:rPr>
      <w:t>de l’usager</w:t>
    </w:r>
  </w:p>
  <w:p w14:paraId="42E6FC38" w14:textId="3FA10425" w:rsidR="009F7F0C" w:rsidRPr="002C0510" w:rsidRDefault="009F7F0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ÉVALUATIVES EN PHYSIOTHÉRAPIE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A0BE8" w:rsidRPr="000A0BE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A0BE8" w:rsidRPr="000A0BE8">
      <w:rPr>
        <w:rFonts w:asciiTheme="minorHAnsi" w:hAnsiTheme="minorHAnsi" w:cstheme="minorHAnsi"/>
        <w:b/>
        <w:bCs/>
        <w:noProof/>
        <w:sz w:val="15"/>
        <w:szCs w:val="15"/>
        <w:lang w:val="fr-FR"/>
      </w:rPr>
      <w:t>7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E35D17" w14:textId="77777777" w:rsidR="000959FD" w:rsidRDefault="000959FD" w:rsidP="0081257E">
      <w:r>
        <w:separator/>
      </w:r>
    </w:p>
  </w:footnote>
  <w:footnote w:type="continuationSeparator" w:id="0">
    <w:p w14:paraId="24024D08" w14:textId="77777777" w:rsidR="000959FD" w:rsidRDefault="000959FD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5D85ECB9" w:rsidR="009F7F0C" w:rsidRPr="00F130E4" w:rsidRDefault="009F7F0C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264692231"/>
        <w:lock w:val="sdtLocked"/>
        <w:placeholder>
          <w:docPart w:val="AAA6B56F532C4EED9642002F810DFF07"/>
        </w:placeholder>
        <w:showingPlcHdr/>
      </w:sdtPr>
      <w:sdtEndPr/>
      <w:sdtContent>
        <w:r w:rsidR="00955CD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2112159355"/>
        <w:lock w:val="sdtLocked"/>
        <w:placeholder>
          <w:docPart w:val="63DBC872AFEF42D0AB6BD217D7BA288F"/>
        </w:placeholder>
      </w:sdtPr>
      <w:sdtEndPr/>
      <w:sdtContent>
        <w:r w:rsidR="00955CD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69529C96" w:rsidR="009F7F0C" w:rsidRPr="00F130E4" w:rsidRDefault="009F7F0C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364324496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133219538"/>
        <w:lock w:val="sdtLocked"/>
        <w:placeholder>
          <w:docPart w:val="725BC2ED87094A12AC73EC9CB5F9F424"/>
        </w:placeholder>
        <w:showingPlcHdr/>
      </w:sdtPr>
      <w:sdtEndPr/>
      <w:sdtContent>
        <w:r w:rsidR="00955CD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364324496"/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914901598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300338845"/>
        <w:lock w:val="sdtLocked"/>
        <w:placeholder>
          <w:docPart w:val="DEB9541996CF47CE9DBC774490AAC261"/>
        </w:placeholder>
      </w:sdtPr>
      <w:sdtEndPr/>
      <w:sdtContent>
        <w:r w:rsidR="00955CD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914901598"/>
  </w:p>
  <w:p w14:paraId="30D7AA69" w14:textId="77777777" w:rsidR="009F7F0C" w:rsidRDefault="009F7F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en-CA" w:vendorID="64" w:dllVersion="131078" w:nlCheck="1" w:checkStyle="1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ejpdDWZKFysgqlE8nY6tSpzZiK7kdbI3fronPG1ESQfFHM9JOJnW/DMiVZlpLazA01qkss96tMSBpB0xsTAuiQ==" w:salt="LnFfA6OoJ8GCSg/K/QKFYQ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23B6"/>
    <w:rsid w:val="00007FD9"/>
    <w:rsid w:val="000116E2"/>
    <w:rsid w:val="0001285B"/>
    <w:rsid w:val="0002124A"/>
    <w:rsid w:val="0002142A"/>
    <w:rsid w:val="0002254C"/>
    <w:rsid w:val="000235F9"/>
    <w:rsid w:val="000303C6"/>
    <w:rsid w:val="0004612D"/>
    <w:rsid w:val="00046845"/>
    <w:rsid w:val="00056477"/>
    <w:rsid w:val="00061115"/>
    <w:rsid w:val="000653C6"/>
    <w:rsid w:val="00066D0A"/>
    <w:rsid w:val="000674F5"/>
    <w:rsid w:val="00070BD8"/>
    <w:rsid w:val="00072BDD"/>
    <w:rsid w:val="00077019"/>
    <w:rsid w:val="00081719"/>
    <w:rsid w:val="00081E4F"/>
    <w:rsid w:val="00090FFA"/>
    <w:rsid w:val="0009149E"/>
    <w:rsid w:val="00094751"/>
    <w:rsid w:val="00094D01"/>
    <w:rsid w:val="000959FD"/>
    <w:rsid w:val="000974A7"/>
    <w:rsid w:val="000A0BE8"/>
    <w:rsid w:val="000A15FC"/>
    <w:rsid w:val="000A1BAF"/>
    <w:rsid w:val="000A48D0"/>
    <w:rsid w:val="000A5A8D"/>
    <w:rsid w:val="000A5E6D"/>
    <w:rsid w:val="000A5E86"/>
    <w:rsid w:val="000B236B"/>
    <w:rsid w:val="000B2930"/>
    <w:rsid w:val="000B34AA"/>
    <w:rsid w:val="000B3E0C"/>
    <w:rsid w:val="000B3F83"/>
    <w:rsid w:val="000B7F78"/>
    <w:rsid w:val="000D188D"/>
    <w:rsid w:val="000D240A"/>
    <w:rsid w:val="000D420A"/>
    <w:rsid w:val="000D5FE5"/>
    <w:rsid w:val="000E0B04"/>
    <w:rsid w:val="000E2223"/>
    <w:rsid w:val="000E44B1"/>
    <w:rsid w:val="000E53E1"/>
    <w:rsid w:val="000E5ABF"/>
    <w:rsid w:val="000F0434"/>
    <w:rsid w:val="000F0ECA"/>
    <w:rsid w:val="000F1557"/>
    <w:rsid w:val="000F1FB9"/>
    <w:rsid w:val="000F2D98"/>
    <w:rsid w:val="000F7530"/>
    <w:rsid w:val="00100A12"/>
    <w:rsid w:val="001013EB"/>
    <w:rsid w:val="00105175"/>
    <w:rsid w:val="00106182"/>
    <w:rsid w:val="00106F97"/>
    <w:rsid w:val="0010712C"/>
    <w:rsid w:val="00115288"/>
    <w:rsid w:val="001200AF"/>
    <w:rsid w:val="00121C81"/>
    <w:rsid w:val="00122458"/>
    <w:rsid w:val="00124AA1"/>
    <w:rsid w:val="00131A3C"/>
    <w:rsid w:val="0013480E"/>
    <w:rsid w:val="00134CC1"/>
    <w:rsid w:val="001368BB"/>
    <w:rsid w:val="0014043F"/>
    <w:rsid w:val="0014311E"/>
    <w:rsid w:val="00144BC2"/>
    <w:rsid w:val="001462B7"/>
    <w:rsid w:val="001504CB"/>
    <w:rsid w:val="00153703"/>
    <w:rsid w:val="00153E63"/>
    <w:rsid w:val="001549C3"/>
    <w:rsid w:val="001625A7"/>
    <w:rsid w:val="00162FFB"/>
    <w:rsid w:val="00163910"/>
    <w:rsid w:val="00163926"/>
    <w:rsid w:val="00167050"/>
    <w:rsid w:val="00167688"/>
    <w:rsid w:val="00170CBA"/>
    <w:rsid w:val="00173F3A"/>
    <w:rsid w:val="00174903"/>
    <w:rsid w:val="001762DF"/>
    <w:rsid w:val="00176BF6"/>
    <w:rsid w:val="00184D0C"/>
    <w:rsid w:val="001854BD"/>
    <w:rsid w:val="00187FCF"/>
    <w:rsid w:val="00190B78"/>
    <w:rsid w:val="00193617"/>
    <w:rsid w:val="0019368D"/>
    <w:rsid w:val="001A2DBA"/>
    <w:rsid w:val="001B1671"/>
    <w:rsid w:val="001B27AC"/>
    <w:rsid w:val="001B6ADB"/>
    <w:rsid w:val="001C0BB4"/>
    <w:rsid w:val="001C155E"/>
    <w:rsid w:val="001C3C30"/>
    <w:rsid w:val="001F0006"/>
    <w:rsid w:val="001F086F"/>
    <w:rsid w:val="001F2B42"/>
    <w:rsid w:val="001F3F7A"/>
    <w:rsid w:val="001F55DA"/>
    <w:rsid w:val="00200557"/>
    <w:rsid w:val="00205E89"/>
    <w:rsid w:val="0021081C"/>
    <w:rsid w:val="00212EED"/>
    <w:rsid w:val="00223C7D"/>
    <w:rsid w:val="00224B70"/>
    <w:rsid w:val="00227DD7"/>
    <w:rsid w:val="00230283"/>
    <w:rsid w:val="00230A4A"/>
    <w:rsid w:val="00233C49"/>
    <w:rsid w:val="00235735"/>
    <w:rsid w:val="00237BBA"/>
    <w:rsid w:val="00240106"/>
    <w:rsid w:val="002408C6"/>
    <w:rsid w:val="00240B84"/>
    <w:rsid w:val="002454D8"/>
    <w:rsid w:val="002470EA"/>
    <w:rsid w:val="00263F52"/>
    <w:rsid w:val="00265501"/>
    <w:rsid w:val="00266912"/>
    <w:rsid w:val="00266B5E"/>
    <w:rsid w:val="002672EE"/>
    <w:rsid w:val="0027056E"/>
    <w:rsid w:val="0028108C"/>
    <w:rsid w:val="002825BC"/>
    <w:rsid w:val="00285AAB"/>
    <w:rsid w:val="00290783"/>
    <w:rsid w:val="002925F6"/>
    <w:rsid w:val="0029457B"/>
    <w:rsid w:val="00295818"/>
    <w:rsid w:val="00295C58"/>
    <w:rsid w:val="00295F2F"/>
    <w:rsid w:val="002A451A"/>
    <w:rsid w:val="002A5536"/>
    <w:rsid w:val="002C0510"/>
    <w:rsid w:val="002C10F4"/>
    <w:rsid w:val="002C5CEB"/>
    <w:rsid w:val="002D0124"/>
    <w:rsid w:val="002D207C"/>
    <w:rsid w:val="002D4BDA"/>
    <w:rsid w:val="002E3D54"/>
    <w:rsid w:val="002E7E79"/>
    <w:rsid w:val="00300573"/>
    <w:rsid w:val="003019B9"/>
    <w:rsid w:val="00301BAB"/>
    <w:rsid w:val="00301D71"/>
    <w:rsid w:val="00304899"/>
    <w:rsid w:val="00312ECE"/>
    <w:rsid w:val="003323DE"/>
    <w:rsid w:val="00336BCB"/>
    <w:rsid w:val="00340F4B"/>
    <w:rsid w:val="00341B62"/>
    <w:rsid w:val="0035045E"/>
    <w:rsid w:val="0035589A"/>
    <w:rsid w:val="00355D1E"/>
    <w:rsid w:val="00365C85"/>
    <w:rsid w:val="00366A13"/>
    <w:rsid w:val="00367527"/>
    <w:rsid w:val="00367C4C"/>
    <w:rsid w:val="00371FBF"/>
    <w:rsid w:val="0037212A"/>
    <w:rsid w:val="003724A3"/>
    <w:rsid w:val="00372EA0"/>
    <w:rsid w:val="003751A8"/>
    <w:rsid w:val="00380AEA"/>
    <w:rsid w:val="00381109"/>
    <w:rsid w:val="003873F8"/>
    <w:rsid w:val="00391C50"/>
    <w:rsid w:val="0039226F"/>
    <w:rsid w:val="00397190"/>
    <w:rsid w:val="003A48FF"/>
    <w:rsid w:val="003A49C4"/>
    <w:rsid w:val="003A5FA4"/>
    <w:rsid w:val="003A6F43"/>
    <w:rsid w:val="003A76BA"/>
    <w:rsid w:val="003B7668"/>
    <w:rsid w:val="003C31BD"/>
    <w:rsid w:val="003C63AC"/>
    <w:rsid w:val="003D481A"/>
    <w:rsid w:val="003D5A8D"/>
    <w:rsid w:val="003E0344"/>
    <w:rsid w:val="003E3AE5"/>
    <w:rsid w:val="003E4942"/>
    <w:rsid w:val="003F0EC6"/>
    <w:rsid w:val="003F27A5"/>
    <w:rsid w:val="003F3BBB"/>
    <w:rsid w:val="003F5BFB"/>
    <w:rsid w:val="0041141D"/>
    <w:rsid w:val="00413A5E"/>
    <w:rsid w:val="004165C3"/>
    <w:rsid w:val="004226C1"/>
    <w:rsid w:val="004246FA"/>
    <w:rsid w:val="004331D4"/>
    <w:rsid w:val="00437E2A"/>
    <w:rsid w:val="00440974"/>
    <w:rsid w:val="00445AEE"/>
    <w:rsid w:val="00446730"/>
    <w:rsid w:val="00447F5D"/>
    <w:rsid w:val="0045258B"/>
    <w:rsid w:val="0045382B"/>
    <w:rsid w:val="00460096"/>
    <w:rsid w:val="00462729"/>
    <w:rsid w:val="00464294"/>
    <w:rsid w:val="00465EBD"/>
    <w:rsid w:val="00466CA4"/>
    <w:rsid w:val="00475947"/>
    <w:rsid w:val="0047747E"/>
    <w:rsid w:val="00482FA1"/>
    <w:rsid w:val="0048448B"/>
    <w:rsid w:val="00485533"/>
    <w:rsid w:val="00486DB0"/>
    <w:rsid w:val="00487374"/>
    <w:rsid w:val="00492BD9"/>
    <w:rsid w:val="00493A91"/>
    <w:rsid w:val="004A12D7"/>
    <w:rsid w:val="004A4B14"/>
    <w:rsid w:val="004A634E"/>
    <w:rsid w:val="004A7727"/>
    <w:rsid w:val="004B0CD3"/>
    <w:rsid w:val="004B12A4"/>
    <w:rsid w:val="004B2D7F"/>
    <w:rsid w:val="004B30A5"/>
    <w:rsid w:val="004B315B"/>
    <w:rsid w:val="004B362F"/>
    <w:rsid w:val="004B3869"/>
    <w:rsid w:val="004C35EA"/>
    <w:rsid w:val="004C67DD"/>
    <w:rsid w:val="004D5723"/>
    <w:rsid w:val="004E096B"/>
    <w:rsid w:val="004E17EC"/>
    <w:rsid w:val="004E57B8"/>
    <w:rsid w:val="004F01AE"/>
    <w:rsid w:val="004F1D07"/>
    <w:rsid w:val="004F3CE1"/>
    <w:rsid w:val="004F7BC1"/>
    <w:rsid w:val="00504295"/>
    <w:rsid w:val="005103AF"/>
    <w:rsid w:val="00512C58"/>
    <w:rsid w:val="0051383B"/>
    <w:rsid w:val="0052091F"/>
    <w:rsid w:val="00521197"/>
    <w:rsid w:val="00521AB2"/>
    <w:rsid w:val="005222EB"/>
    <w:rsid w:val="00523283"/>
    <w:rsid w:val="00523796"/>
    <w:rsid w:val="00527734"/>
    <w:rsid w:val="00535196"/>
    <w:rsid w:val="00537EB3"/>
    <w:rsid w:val="00540797"/>
    <w:rsid w:val="00542370"/>
    <w:rsid w:val="00542A25"/>
    <w:rsid w:val="005450BB"/>
    <w:rsid w:val="00552D12"/>
    <w:rsid w:val="00562D85"/>
    <w:rsid w:val="00572797"/>
    <w:rsid w:val="00580910"/>
    <w:rsid w:val="00581F41"/>
    <w:rsid w:val="00582FEC"/>
    <w:rsid w:val="005846D0"/>
    <w:rsid w:val="00584B67"/>
    <w:rsid w:val="0058672B"/>
    <w:rsid w:val="00586763"/>
    <w:rsid w:val="00587069"/>
    <w:rsid w:val="0058795B"/>
    <w:rsid w:val="005965A1"/>
    <w:rsid w:val="005A0C13"/>
    <w:rsid w:val="005B0165"/>
    <w:rsid w:val="005C1EC4"/>
    <w:rsid w:val="005C7AA6"/>
    <w:rsid w:val="005D3B87"/>
    <w:rsid w:val="005D4FE6"/>
    <w:rsid w:val="005D7AFE"/>
    <w:rsid w:val="005D7B07"/>
    <w:rsid w:val="005E0434"/>
    <w:rsid w:val="005E0D1F"/>
    <w:rsid w:val="005F161E"/>
    <w:rsid w:val="005F5E7B"/>
    <w:rsid w:val="00605F48"/>
    <w:rsid w:val="006150CF"/>
    <w:rsid w:val="00617289"/>
    <w:rsid w:val="006203E9"/>
    <w:rsid w:val="0062168F"/>
    <w:rsid w:val="00627308"/>
    <w:rsid w:val="0063019A"/>
    <w:rsid w:val="00631CAF"/>
    <w:rsid w:val="0063533F"/>
    <w:rsid w:val="00636C9B"/>
    <w:rsid w:val="006436A9"/>
    <w:rsid w:val="0064482B"/>
    <w:rsid w:val="00644EF4"/>
    <w:rsid w:val="006474AC"/>
    <w:rsid w:val="006505B5"/>
    <w:rsid w:val="00652BD9"/>
    <w:rsid w:val="00652EA1"/>
    <w:rsid w:val="00655239"/>
    <w:rsid w:val="00661EAC"/>
    <w:rsid w:val="00664F57"/>
    <w:rsid w:val="00670347"/>
    <w:rsid w:val="0067793A"/>
    <w:rsid w:val="0068361F"/>
    <w:rsid w:val="0068530A"/>
    <w:rsid w:val="006859C3"/>
    <w:rsid w:val="006874BF"/>
    <w:rsid w:val="0069345C"/>
    <w:rsid w:val="00695823"/>
    <w:rsid w:val="0069682B"/>
    <w:rsid w:val="006A09BC"/>
    <w:rsid w:val="006A2AF9"/>
    <w:rsid w:val="006B68DF"/>
    <w:rsid w:val="006B6EB3"/>
    <w:rsid w:val="006C0367"/>
    <w:rsid w:val="006C1EF6"/>
    <w:rsid w:val="006C3A24"/>
    <w:rsid w:val="006C647A"/>
    <w:rsid w:val="006D70B9"/>
    <w:rsid w:val="006E62A0"/>
    <w:rsid w:val="006F3573"/>
    <w:rsid w:val="006F383A"/>
    <w:rsid w:val="006F4D29"/>
    <w:rsid w:val="006F6289"/>
    <w:rsid w:val="006F759C"/>
    <w:rsid w:val="00702750"/>
    <w:rsid w:val="0070575F"/>
    <w:rsid w:val="00706CE0"/>
    <w:rsid w:val="0070733E"/>
    <w:rsid w:val="00707896"/>
    <w:rsid w:val="00711015"/>
    <w:rsid w:val="00711069"/>
    <w:rsid w:val="0071163C"/>
    <w:rsid w:val="00711EA2"/>
    <w:rsid w:val="007237FD"/>
    <w:rsid w:val="00732BF4"/>
    <w:rsid w:val="007372B2"/>
    <w:rsid w:val="00740B44"/>
    <w:rsid w:val="00742CE5"/>
    <w:rsid w:val="00743434"/>
    <w:rsid w:val="007501EF"/>
    <w:rsid w:val="00752457"/>
    <w:rsid w:val="007529DB"/>
    <w:rsid w:val="00762F65"/>
    <w:rsid w:val="007700CC"/>
    <w:rsid w:val="00770980"/>
    <w:rsid w:val="00774F41"/>
    <w:rsid w:val="00775336"/>
    <w:rsid w:val="00775EF5"/>
    <w:rsid w:val="00780A89"/>
    <w:rsid w:val="007824FE"/>
    <w:rsid w:val="00794F54"/>
    <w:rsid w:val="00796F7D"/>
    <w:rsid w:val="007A0A4C"/>
    <w:rsid w:val="007A726F"/>
    <w:rsid w:val="007A7BE7"/>
    <w:rsid w:val="007B10A9"/>
    <w:rsid w:val="007B10B7"/>
    <w:rsid w:val="007C0435"/>
    <w:rsid w:val="007C0A74"/>
    <w:rsid w:val="007C11BF"/>
    <w:rsid w:val="007C4940"/>
    <w:rsid w:val="007C4953"/>
    <w:rsid w:val="007C58C8"/>
    <w:rsid w:val="007C7D21"/>
    <w:rsid w:val="007E09E8"/>
    <w:rsid w:val="007E5A80"/>
    <w:rsid w:val="007E6F0F"/>
    <w:rsid w:val="007F0B4D"/>
    <w:rsid w:val="007F3548"/>
    <w:rsid w:val="00800604"/>
    <w:rsid w:val="0080354F"/>
    <w:rsid w:val="008037C2"/>
    <w:rsid w:val="0080585F"/>
    <w:rsid w:val="00811515"/>
    <w:rsid w:val="0081257E"/>
    <w:rsid w:val="00813571"/>
    <w:rsid w:val="00815A91"/>
    <w:rsid w:val="008262E3"/>
    <w:rsid w:val="008273AD"/>
    <w:rsid w:val="00830E97"/>
    <w:rsid w:val="008325F7"/>
    <w:rsid w:val="00835D55"/>
    <w:rsid w:val="00840968"/>
    <w:rsid w:val="00854761"/>
    <w:rsid w:val="00854C5B"/>
    <w:rsid w:val="0085656E"/>
    <w:rsid w:val="008611EC"/>
    <w:rsid w:val="00865228"/>
    <w:rsid w:val="008663BF"/>
    <w:rsid w:val="00866640"/>
    <w:rsid w:val="00872471"/>
    <w:rsid w:val="00880E67"/>
    <w:rsid w:val="00881D4B"/>
    <w:rsid w:val="0088545A"/>
    <w:rsid w:val="008944F8"/>
    <w:rsid w:val="00894F2E"/>
    <w:rsid w:val="00897DA0"/>
    <w:rsid w:val="008A690E"/>
    <w:rsid w:val="008A6FA1"/>
    <w:rsid w:val="008B16A1"/>
    <w:rsid w:val="008B2135"/>
    <w:rsid w:val="008B43B0"/>
    <w:rsid w:val="008B78CF"/>
    <w:rsid w:val="008C1B87"/>
    <w:rsid w:val="008D0DDB"/>
    <w:rsid w:val="008E0A35"/>
    <w:rsid w:val="008E222C"/>
    <w:rsid w:val="008E2A7C"/>
    <w:rsid w:val="008E510D"/>
    <w:rsid w:val="008F61BF"/>
    <w:rsid w:val="00912469"/>
    <w:rsid w:val="0091415C"/>
    <w:rsid w:val="00914B1A"/>
    <w:rsid w:val="00914CBF"/>
    <w:rsid w:val="0092007B"/>
    <w:rsid w:val="009210E9"/>
    <w:rsid w:val="009241CF"/>
    <w:rsid w:val="009268FD"/>
    <w:rsid w:val="00926BBF"/>
    <w:rsid w:val="00932CA3"/>
    <w:rsid w:val="00932CCC"/>
    <w:rsid w:val="009330B7"/>
    <w:rsid w:val="0093368C"/>
    <w:rsid w:val="00933CF8"/>
    <w:rsid w:val="00942D0E"/>
    <w:rsid w:val="00943EBC"/>
    <w:rsid w:val="00946320"/>
    <w:rsid w:val="00952380"/>
    <w:rsid w:val="00954EBA"/>
    <w:rsid w:val="009558B8"/>
    <w:rsid w:val="00955CDB"/>
    <w:rsid w:val="00957446"/>
    <w:rsid w:val="009743B1"/>
    <w:rsid w:val="00977EAD"/>
    <w:rsid w:val="009817B5"/>
    <w:rsid w:val="00981D80"/>
    <w:rsid w:val="0098667E"/>
    <w:rsid w:val="009917D6"/>
    <w:rsid w:val="009A0C6D"/>
    <w:rsid w:val="009A4E25"/>
    <w:rsid w:val="009B3DF2"/>
    <w:rsid w:val="009B7034"/>
    <w:rsid w:val="009C5319"/>
    <w:rsid w:val="009C708F"/>
    <w:rsid w:val="009D0830"/>
    <w:rsid w:val="009E08F7"/>
    <w:rsid w:val="009E7A98"/>
    <w:rsid w:val="009F7F0C"/>
    <w:rsid w:val="00A001E0"/>
    <w:rsid w:val="00A01458"/>
    <w:rsid w:val="00A0227D"/>
    <w:rsid w:val="00A0249F"/>
    <w:rsid w:val="00A02B8A"/>
    <w:rsid w:val="00A073D7"/>
    <w:rsid w:val="00A26CBF"/>
    <w:rsid w:val="00A27D9B"/>
    <w:rsid w:val="00A3325A"/>
    <w:rsid w:val="00A339ED"/>
    <w:rsid w:val="00A33CEF"/>
    <w:rsid w:val="00A3424F"/>
    <w:rsid w:val="00A35088"/>
    <w:rsid w:val="00A36142"/>
    <w:rsid w:val="00A36620"/>
    <w:rsid w:val="00A37660"/>
    <w:rsid w:val="00A41B74"/>
    <w:rsid w:val="00A513DB"/>
    <w:rsid w:val="00A530F1"/>
    <w:rsid w:val="00A546B0"/>
    <w:rsid w:val="00A5493C"/>
    <w:rsid w:val="00A5593D"/>
    <w:rsid w:val="00A57933"/>
    <w:rsid w:val="00A7179E"/>
    <w:rsid w:val="00A729F1"/>
    <w:rsid w:val="00A7383E"/>
    <w:rsid w:val="00A77D58"/>
    <w:rsid w:val="00A77FD9"/>
    <w:rsid w:val="00A84AD2"/>
    <w:rsid w:val="00A85D6B"/>
    <w:rsid w:val="00A906EC"/>
    <w:rsid w:val="00A90CAF"/>
    <w:rsid w:val="00A96E54"/>
    <w:rsid w:val="00AA33A0"/>
    <w:rsid w:val="00AB1AE0"/>
    <w:rsid w:val="00AB6669"/>
    <w:rsid w:val="00AB6C5B"/>
    <w:rsid w:val="00AC0C2E"/>
    <w:rsid w:val="00AC14C3"/>
    <w:rsid w:val="00AC1E58"/>
    <w:rsid w:val="00AC3050"/>
    <w:rsid w:val="00AC7CEE"/>
    <w:rsid w:val="00AD5DB0"/>
    <w:rsid w:val="00AD7329"/>
    <w:rsid w:val="00AD7BF4"/>
    <w:rsid w:val="00AD7EA0"/>
    <w:rsid w:val="00AE2107"/>
    <w:rsid w:val="00AE5772"/>
    <w:rsid w:val="00AE7B95"/>
    <w:rsid w:val="00AF052E"/>
    <w:rsid w:val="00AF23D2"/>
    <w:rsid w:val="00AF74AB"/>
    <w:rsid w:val="00B06CF8"/>
    <w:rsid w:val="00B11A7E"/>
    <w:rsid w:val="00B13393"/>
    <w:rsid w:val="00B201C5"/>
    <w:rsid w:val="00B20FC6"/>
    <w:rsid w:val="00B21AF2"/>
    <w:rsid w:val="00B21AF3"/>
    <w:rsid w:val="00B24B58"/>
    <w:rsid w:val="00B27CEE"/>
    <w:rsid w:val="00B31BE9"/>
    <w:rsid w:val="00B34C6D"/>
    <w:rsid w:val="00B36172"/>
    <w:rsid w:val="00B4065B"/>
    <w:rsid w:val="00B43FA1"/>
    <w:rsid w:val="00B44F24"/>
    <w:rsid w:val="00B46D29"/>
    <w:rsid w:val="00B63C0E"/>
    <w:rsid w:val="00B700E0"/>
    <w:rsid w:val="00B712A4"/>
    <w:rsid w:val="00B728A7"/>
    <w:rsid w:val="00B86B51"/>
    <w:rsid w:val="00B90138"/>
    <w:rsid w:val="00B91E06"/>
    <w:rsid w:val="00B94163"/>
    <w:rsid w:val="00BA5ED2"/>
    <w:rsid w:val="00BB19D5"/>
    <w:rsid w:val="00BB3AB8"/>
    <w:rsid w:val="00BB4CD7"/>
    <w:rsid w:val="00BC0CA8"/>
    <w:rsid w:val="00BC3D4E"/>
    <w:rsid w:val="00BD08CA"/>
    <w:rsid w:val="00BD1002"/>
    <w:rsid w:val="00BD2417"/>
    <w:rsid w:val="00BD2987"/>
    <w:rsid w:val="00BD2BDD"/>
    <w:rsid w:val="00BD5DFA"/>
    <w:rsid w:val="00BD5E67"/>
    <w:rsid w:val="00BD6E60"/>
    <w:rsid w:val="00BE32A4"/>
    <w:rsid w:val="00BE3AB0"/>
    <w:rsid w:val="00BE47BA"/>
    <w:rsid w:val="00BF1334"/>
    <w:rsid w:val="00BF4ABB"/>
    <w:rsid w:val="00BF5356"/>
    <w:rsid w:val="00BF6B0A"/>
    <w:rsid w:val="00BF6BB8"/>
    <w:rsid w:val="00C00059"/>
    <w:rsid w:val="00C016E9"/>
    <w:rsid w:val="00C02195"/>
    <w:rsid w:val="00C13494"/>
    <w:rsid w:val="00C17800"/>
    <w:rsid w:val="00C2271B"/>
    <w:rsid w:val="00C230DD"/>
    <w:rsid w:val="00C26E5E"/>
    <w:rsid w:val="00C34504"/>
    <w:rsid w:val="00C34636"/>
    <w:rsid w:val="00C36E48"/>
    <w:rsid w:val="00C409F5"/>
    <w:rsid w:val="00C41836"/>
    <w:rsid w:val="00C52627"/>
    <w:rsid w:val="00C528CC"/>
    <w:rsid w:val="00C56334"/>
    <w:rsid w:val="00C61A72"/>
    <w:rsid w:val="00C63BB4"/>
    <w:rsid w:val="00C64904"/>
    <w:rsid w:val="00C66735"/>
    <w:rsid w:val="00C73295"/>
    <w:rsid w:val="00C74E64"/>
    <w:rsid w:val="00C7614B"/>
    <w:rsid w:val="00C7646C"/>
    <w:rsid w:val="00C819E7"/>
    <w:rsid w:val="00C83E84"/>
    <w:rsid w:val="00C85E4D"/>
    <w:rsid w:val="00C8631E"/>
    <w:rsid w:val="00C9260F"/>
    <w:rsid w:val="00C92AF5"/>
    <w:rsid w:val="00C977FD"/>
    <w:rsid w:val="00CA35C1"/>
    <w:rsid w:val="00CA5268"/>
    <w:rsid w:val="00CB5931"/>
    <w:rsid w:val="00CB76D6"/>
    <w:rsid w:val="00CB79B7"/>
    <w:rsid w:val="00CC0874"/>
    <w:rsid w:val="00CC2030"/>
    <w:rsid w:val="00CC2533"/>
    <w:rsid w:val="00CC6470"/>
    <w:rsid w:val="00CC7EFA"/>
    <w:rsid w:val="00CD0060"/>
    <w:rsid w:val="00CD2475"/>
    <w:rsid w:val="00CD6AD7"/>
    <w:rsid w:val="00CD7540"/>
    <w:rsid w:val="00CE02A6"/>
    <w:rsid w:val="00CE097F"/>
    <w:rsid w:val="00CE158E"/>
    <w:rsid w:val="00CE1F62"/>
    <w:rsid w:val="00CE5C80"/>
    <w:rsid w:val="00CE6B3F"/>
    <w:rsid w:val="00CF3DA6"/>
    <w:rsid w:val="00D006DC"/>
    <w:rsid w:val="00D02293"/>
    <w:rsid w:val="00D031D5"/>
    <w:rsid w:val="00D05770"/>
    <w:rsid w:val="00D05D0F"/>
    <w:rsid w:val="00D15556"/>
    <w:rsid w:val="00D1636F"/>
    <w:rsid w:val="00D16A65"/>
    <w:rsid w:val="00D20198"/>
    <w:rsid w:val="00D20DBE"/>
    <w:rsid w:val="00D25D2A"/>
    <w:rsid w:val="00D303B8"/>
    <w:rsid w:val="00D33FAB"/>
    <w:rsid w:val="00D3516B"/>
    <w:rsid w:val="00D356D4"/>
    <w:rsid w:val="00D36424"/>
    <w:rsid w:val="00D37C8D"/>
    <w:rsid w:val="00D4156D"/>
    <w:rsid w:val="00D439B4"/>
    <w:rsid w:val="00D44A9F"/>
    <w:rsid w:val="00D45066"/>
    <w:rsid w:val="00D45CD7"/>
    <w:rsid w:val="00D533ED"/>
    <w:rsid w:val="00D53B41"/>
    <w:rsid w:val="00D55694"/>
    <w:rsid w:val="00D57130"/>
    <w:rsid w:val="00D57C03"/>
    <w:rsid w:val="00D62844"/>
    <w:rsid w:val="00D62FA3"/>
    <w:rsid w:val="00D631BA"/>
    <w:rsid w:val="00D6524F"/>
    <w:rsid w:val="00D65817"/>
    <w:rsid w:val="00D658C1"/>
    <w:rsid w:val="00D66ED1"/>
    <w:rsid w:val="00D747F8"/>
    <w:rsid w:val="00D75A74"/>
    <w:rsid w:val="00D75DB5"/>
    <w:rsid w:val="00D80AF1"/>
    <w:rsid w:val="00D83EA9"/>
    <w:rsid w:val="00D925DA"/>
    <w:rsid w:val="00D92638"/>
    <w:rsid w:val="00D94066"/>
    <w:rsid w:val="00D9418C"/>
    <w:rsid w:val="00D94839"/>
    <w:rsid w:val="00D9545F"/>
    <w:rsid w:val="00D97471"/>
    <w:rsid w:val="00DA05CB"/>
    <w:rsid w:val="00DA3089"/>
    <w:rsid w:val="00DA404A"/>
    <w:rsid w:val="00DA41EC"/>
    <w:rsid w:val="00DA5E88"/>
    <w:rsid w:val="00DB5D4F"/>
    <w:rsid w:val="00DB5E8C"/>
    <w:rsid w:val="00DC34CA"/>
    <w:rsid w:val="00DC4A4C"/>
    <w:rsid w:val="00DC636E"/>
    <w:rsid w:val="00DD01AC"/>
    <w:rsid w:val="00DD133D"/>
    <w:rsid w:val="00DD4283"/>
    <w:rsid w:val="00DD6AC7"/>
    <w:rsid w:val="00DD6F4F"/>
    <w:rsid w:val="00DE0EC9"/>
    <w:rsid w:val="00DE2AAB"/>
    <w:rsid w:val="00DE3E88"/>
    <w:rsid w:val="00DF248B"/>
    <w:rsid w:val="00DF487E"/>
    <w:rsid w:val="00E0005B"/>
    <w:rsid w:val="00E035FD"/>
    <w:rsid w:val="00E0422D"/>
    <w:rsid w:val="00E10066"/>
    <w:rsid w:val="00E10F67"/>
    <w:rsid w:val="00E16883"/>
    <w:rsid w:val="00E220FB"/>
    <w:rsid w:val="00E2371A"/>
    <w:rsid w:val="00E24800"/>
    <w:rsid w:val="00E24ABE"/>
    <w:rsid w:val="00E30FAC"/>
    <w:rsid w:val="00E340CD"/>
    <w:rsid w:val="00E36555"/>
    <w:rsid w:val="00E3667F"/>
    <w:rsid w:val="00E37A0D"/>
    <w:rsid w:val="00E40E9A"/>
    <w:rsid w:val="00E530A5"/>
    <w:rsid w:val="00E550CF"/>
    <w:rsid w:val="00E55FF4"/>
    <w:rsid w:val="00E672CB"/>
    <w:rsid w:val="00E84264"/>
    <w:rsid w:val="00E86621"/>
    <w:rsid w:val="00E93B4B"/>
    <w:rsid w:val="00EA2579"/>
    <w:rsid w:val="00EA2FBB"/>
    <w:rsid w:val="00EA3D5C"/>
    <w:rsid w:val="00EA5405"/>
    <w:rsid w:val="00EA7032"/>
    <w:rsid w:val="00EB67A8"/>
    <w:rsid w:val="00EC1D23"/>
    <w:rsid w:val="00EC202C"/>
    <w:rsid w:val="00EC2C60"/>
    <w:rsid w:val="00EC6B93"/>
    <w:rsid w:val="00ED174A"/>
    <w:rsid w:val="00EE00A3"/>
    <w:rsid w:val="00EE05DC"/>
    <w:rsid w:val="00EE1ABA"/>
    <w:rsid w:val="00EE3235"/>
    <w:rsid w:val="00EE35D1"/>
    <w:rsid w:val="00EE71AF"/>
    <w:rsid w:val="00EF57EF"/>
    <w:rsid w:val="00EF62FA"/>
    <w:rsid w:val="00F038C6"/>
    <w:rsid w:val="00F06156"/>
    <w:rsid w:val="00F1268C"/>
    <w:rsid w:val="00F130E4"/>
    <w:rsid w:val="00F15FDF"/>
    <w:rsid w:val="00F1774D"/>
    <w:rsid w:val="00F20FF1"/>
    <w:rsid w:val="00F22940"/>
    <w:rsid w:val="00F26968"/>
    <w:rsid w:val="00F269B0"/>
    <w:rsid w:val="00F3342B"/>
    <w:rsid w:val="00F33764"/>
    <w:rsid w:val="00F33B37"/>
    <w:rsid w:val="00F3585A"/>
    <w:rsid w:val="00F41733"/>
    <w:rsid w:val="00F432F0"/>
    <w:rsid w:val="00F463C3"/>
    <w:rsid w:val="00F46FA5"/>
    <w:rsid w:val="00F47B4E"/>
    <w:rsid w:val="00F501D0"/>
    <w:rsid w:val="00F52944"/>
    <w:rsid w:val="00F5550C"/>
    <w:rsid w:val="00F64FE1"/>
    <w:rsid w:val="00F72CF4"/>
    <w:rsid w:val="00F73644"/>
    <w:rsid w:val="00F7382F"/>
    <w:rsid w:val="00F9071C"/>
    <w:rsid w:val="00F92D88"/>
    <w:rsid w:val="00F95C14"/>
    <w:rsid w:val="00F95ECE"/>
    <w:rsid w:val="00FA1204"/>
    <w:rsid w:val="00FA1BA3"/>
    <w:rsid w:val="00FA32EC"/>
    <w:rsid w:val="00FA3A2B"/>
    <w:rsid w:val="00FA5358"/>
    <w:rsid w:val="00FB6B13"/>
    <w:rsid w:val="00FB7D4A"/>
    <w:rsid w:val="00FC6B41"/>
    <w:rsid w:val="00FC6F39"/>
    <w:rsid w:val="00FD14A6"/>
    <w:rsid w:val="00FD21F0"/>
    <w:rsid w:val="00FD5D0A"/>
    <w:rsid w:val="00FE2D23"/>
    <w:rsid w:val="00FE4A1D"/>
    <w:rsid w:val="00FE5D19"/>
    <w:rsid w:val="00FE5DEF"/>
    <w:rsid w:val="00FE7523"/>
    <w:rsid w:val="00FF051F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1013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13E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B67F37-1507-447D-9D06-D5FE306A3B40}"/>
      </w:docPartPr>
      <w:docPartBody>
        <w:p w:rsidR="0053239D" w:rsidRDefault="00AE2EA1"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0ABC4F39417B4EBEA7FA3EA3E14CF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28580E-9863-4A2D-993A-CB5407709A3E}"/>
      </w:docPartPr>
      <w:docPartBody>
        <w:p w:rsidR="005C721C" w:rsidRDefault="005C721C" w:rsidP="005C721C">
          <w:pPr>
            <w:pStyle w:val="0ABC4F39417B4EBEA7FA3EA3E14CF491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0C497573148B4E80B20B78D28EB88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01AD2F-89B0-44DC-AB99-DD07E1605074}"/>
      </w:docPartPr>
      <w:docPartBody>
        <w:p w:rsidR="005C721C" w:rsidRDefault="005C721C" w:rsidP="005C721C">
          <w:pPr>
            <w:pStyle w:val="0C497573148B4E80B20B78D28EB88370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9BA6602858D645A09AD682AAA4E429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4A52E1E-6F5C-4D88-8750-D9267E1AF1C6}"/>
      </w:docPartPr>
      <w:docPartBody>
        <w:p w:rsidR="005C721C" w:rsidRDefault="005C721C" w:rsidP="005C721C">
          <w:pPr>
            <w:pStyle w:val="9BA6602858D645A09AD682AAA4E429C2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B87413674FC74B0BAD197D8285841A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4D5D3-85F4-4A59-8912-4B762FCD9BC4}"/>
      </w:docPartPr>
      <w:docPartBody>
        <w:p w:rsidR="005C721C" w:rsidRDefault="005C721C" w:rsidP="005C721C">
          <w:pPr>
            <w:pStyle w:val="B87413674FC74B0BAD197D8285841A97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3DD54B3E22141EB9B0926151F09BA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58FC2B-2624-4792-9D0A-FFC64003C414}"/>
      </w:docPartPr>
      <w:docPartBody>
        <w:p w:rsidR="005C721C" w:rsidRDefault="005C721C" w:rsidP="005C721C">
          <w:pPr>
            <w:pStyle w:val="63DD54B3E22141EB9B0926151F09BA75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D7FFB5B326B44939D9C46BD32464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35CA19-4AA9-4AF0-A87C-84B26534033B}"/>
      </w:docPartPr>
      <w:docPartBody>
        <w:p w:rsidR="005C721C" w:rsidRDefault="005C721C" w:rsidP="005C721C">
          <w:pPr>
            <w:pStyle w:val="6D7FFB5B326B44939D9C46BD32464E2C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461078DF856146AAA48E6625EB20E5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B4E3D7-982C-4827-9F23-4CEFE5679EB5}"/>
      </w:docPartPr>
      <w:docPartBody>
        <w:p w:rsidR="005C721C" w:rsidRDefault="005C721C" w:rsidP="005C721C">
          <w:pPr>
            <w:pStyle w:val="461078DF856146AAA48E6625EB20E5F5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9353C2B24DCA4DCD86DF89E841773C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3E620C-829E-4677-8F67-D72EA8F6BAF7}"/>
      </w:docPartPr>
      <w:docPartBody>
        <w:p w:rsidR="00011BB5" w:rsidRDefault="00896D5E" w:rsidP="00896D5E">
          <w:pPr>
            <w:pStyle w:val="9353C2B24DCA4DCD86DF89E841773C74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A154AC2BFF824CE4929AD2BE4CE87B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CEE1D9-A467-4FB8-8FBD-CF2B3C886AEA}"/>
      </w:docPartPr>
      <w:docPartBody>
        <w:p w:rsidR="00E428FD" w:rsidRDefault="00FD36F0" w:rsidP="00FD36F0">
          <w:pPr>
            <w:pStyle w:val="A154AC2BFF824CE4929AD2BE4CE87BE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CC60DA9CA234B278C2BFD92ED8F4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D35570-5FD1-4A90-B0BE-84F68448BDA3}"/>
      </w:docPartPr>
      <w:docPartBody>
        <w:p w:rsidR="00E428FD" w:rsidRDefault="00FD36F0" w:rsidP="00FD36F0">
          <w:pPr>
            <w:pStyle w:val="3CC60DA9CA234B278C2BFD92ED8F491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DC40519275E45119DCC4C5B86491F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D4719A-1580-44AA-A67D-AFB937576A82}"/>
      </w:docPartPr>
      <w:docPartBody>
        <w:p w:rsidR="00E428FD" w:rsidRDefault="00E428FD" w:rsidP="00E428FD">
          <w:pPr>
            <w:pStyle w:val="9DC40519275E45119DCC4C5B86491FA3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678153FAC46C48C9B9F890C77B82D2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0D788E-9706-4D2A-BEB2-0E2C5120AD02}"/>
      </w:docPartPr>
      <w:docPartBody>
        <w:p w:rsidR="00E428FD" w:rsidRDefault="00E428FD" w:rsidP="00E428FD">
          <w:pPr>
            <w:pStyle w:val="678153FAC46C48C9B9F890C77B82D227"/>
          </w:pPr>
          <w:r w:rsidRPr="00514EF4">
            <w:rPr>
              <w:rStyle w:val="Textedelespacerserv"/>
            </w:rPr>
            <w:t>Choisissez un élément.</w:t>
          </w:r>
        </w:p>
      </w:docPartBody>
    </w:docPart>
    <w:docPart>
      <w:docPartPr>
        <w:name w:val="CB816C5805F240D899910BB5FC269C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E82B5A-DFE1-4ACC-9D86-AC153BC236AB}"/>
      </w:docPartPr>
      <w:docPartBody>
        <w:p w:rsidR="00AE3F57" w:rsidRDefault="00E428FD" w:rsidP="00E428FD">
          <w:pPr>
            <w:pStyle w:val="CB816C5805F240D899910BB5FC269CE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AA6B56F532C4EED9642002F810DFF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0EC546-1E71-4AAA-AAAB-A400064420EA}"/>
      </w:docPartPr>
      <w:docPartBody>
        <w:p w:rsidR="00A52297" w:rsidRDefault="00663758" w:rsidP="00663758">
          <w:pPr>
            <w:pStyle w:val="AAA6B56F532C4EED9642002F810DFF07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3DBC872AFEF42D0AB6BD217D7BA2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C9E51E-0DA7-4AD3-A874-6AD6DE670752}"/>
      </w:docPartPr>
      <w:docPartBody>
        <w:p w:rsidR="00A52297" w:rsidRDefault="00663758" w:rsidP="00663758">
          <w:pPr>
            <w:pStyle w:val="63DBC872AFEF42D0AB6BD217D7BA288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5BC2ED87094A12AC73EC9CB5F9F4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D68E04-68DD-4542-A720-A17F2846353E}"/>
      </w:docPartPr>
      <w:docPartBody>
        <w:p w:rsidR="00A52297" w:rsidRDefault="00663758" w:rsidP="00663758">
          <w:pPr>
            <w:pStyle w:val="725BC2ED87094A12AC73EC9CB5F9F424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B9541996CF47CE9DBC774490AAC2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D9B65E-2B2F-43FB-B428-2A1522913D7A}"/>
      </w:docPartPr>
      <w:docPartBody>
        <w:p w:rsidR="00A52297" w:rsidRDefault="00663758" w:rsidP="00663758">
          <w:pPr>
            <w:pStyle w:val="DEB9541996CF47CE9DBC774490AAC26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11BB5"/>
    <w:rsid w:val="00112490"/>
    <w:rsid w:val="00155FE5"/>
    <w:rsid w:val="00191452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4A3D6B"/>
    <w:rsid w:val="0053239D"/>
    <w:rsid w:val="00577109"/>
    <w:rsid w:val="00586DD0"/>
    <w:rsid w:val="00597F68"/>
    <w:rsid w:val="005B140A"/>
    <w:rsid w:val="005C721C"/>
    <w:rsid w:val="005E746A"/>
    <w:rsid w:val="00663758"/>
    <w:rsid w:val="006C149F"/>
    <w:rsid w:val="006C4A9D"/>
    <w:rsid w:val="00705597"/>
    <w:rsid w:val="00726C6F"/>
    <w:rsid w:val="00896D5E"/>
    <w:rsid w:val="008D0BEC"/>
    <w:rsid w:val="008E280D"/>
    <w:rsid w:val="00900FCC"/>
    <w:rsid w:val="009468F7"/>
    <w:rsid w:val="009558B8"/>
    <w:rsid w:val="00992FC7"/>
    <w:rsid w:val="009C00EC"/>
    <w:rsid w:val="009C3366"/>
    <w:rsid w:val="00A1476C"/>
    <w:rsid w:val="00A379A3"/>
    <w:rsid w:val="00A46FD2"/>
    <w:rsid w:val="00A52297"/>
    <w:rsid w:val="00A949A4"/>
    <w:rsid w:val="00A969B4"/>
    <w:rsid w:val="00AA373E"/>
    <w:rsid w:val="00AB2A4A"/>
    <w:rsid w:val="00AE2EA1"/>
    <w:rsid w:val="00AE3F57"/>
    <w:rsid w:val="00B1116B"/>
    <w:rsid w:val="00B46D29"/>
    <w:rsid w:val="00B72A90"/>
    <w:rsid w:val="00BA28E3"/>
    <w:rsid w:val="00C7075C"/>
    <w:rsid w:val="00C72970"/>
    <w:rsid w:val="00C74B42"/>
    <w:rsid w:val="00CB4835"/>
    <w:rsid w:val="00D419A4"/>
    <w:rsid w:val="00D467F0"/>
    <w:rsid w:val="00DF487E"/>
    <w:rsid w:val="00E11B02"/>
    <w:rsid w:val="00E35253"/>
    <w:rsid w:val="00E428FD"/>
    <w:rsid w:val="00E64ABA"/>
    <w:rsid w:val="00EC5E50"/>
    <w:rsid w:val="00FA04D7"/>
    <w:rsid w:val="00FD36F0"/>
    <w:rsid w:val="00FD3C2C"/>
    <w:rsid w:val="00FD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63758"/>
    <w:rPr>
      <w:color w:val="808080"/>
    </w:rPr>
  </w:style>
  <w:style w:type="paragraph" w:customStyle="1" w:styleId="4FEE43CB450D4200867DA4A9D5C1D95B">
    <w:name w:val="4FEE43CB450D4200867DA4A9D5C1D95B"/>
    <w:rsid w:val="00AE2EA1"/>
  </w:style>
  <w:style w:type="paragraph" w:customStyle="1" w:styleId="F75B645870014DB6B87B8E6583128011">
    <w:name w:val="F75B645870014DB6B87B8E6583128011"/>
    <w:rsid w:val="00AE2EA1"/>
  </w:style>
  <w:style w:type="paragraph" w:customStyle="1" w:styleId="093B1781F6D74E2C88AE80F290FE0314">
    <w:name w:val="093B1781F6D74E2C88AE80F290FE0314"/>
    <w:rsid w:val="00AE2EA1"/>
  </w:style>
  <w:style w:type="paragraph" w:customStyle="1" w:styleId="31EF28EBE0A347B7AB14ACD2C1BBF3CC">
    <w:name w:val="31EF28EBE0A347B7AB14ACD2C1BBF3CC"/>
    <w:rsid w:val="00AE2EA1"/>
  </w:style>
  <w:style w:type="paragraph" w:customStyle="1" w:styleId="C50082B5231142AE8EA7CD9874F7B94D">
    <w:name w:val="C50082B5231142AE8EA7CD9874F7B94D"/>
    <w:rsid w:val="00AE2EA1"/>
  </w:style>
  <w:style w:type="paragraph" w:customStyle="1" w:styleId="F5FDE07E96BD4EA1850CDC8D0E7AA0DB">
    <w:name w:val="F5FDE07E96BD4EA1850CDC8D0E7AA0DB"/>
    <w:rsid w:val="00AE2EA1"/>
  </w:style>
  <w:style w:type="paragraph" w:customStyle="1" w:styleId="145500A24C1949969CE0473BF204C84A">
    <w:name w:val="145500A24C1949969CE0473BF204C84A"/>
    <w:rsid w:val="00AE2EA1"/>
  </w:style>
  <w:style w:type="paragraph" w:customStyle="1" w:styleId="7ABD9BF77BA241CC9C4996904F7CF76C">
    <w:name w:val="7ABD9BF77BA241CC9C4996904F7CF76C"/>
    <w:rsid w:val="00AE2EA1"/>
  </w:style>
  <w:style w:type="paragraph" w:customStyle="1" w:styleId="382FCC08FDAB452080E828AC83C8FA8D">
    <w:name w:val="382FCC08FDAB452080E828AC83C8FA8D"/>
    <w:rsid w:val="00AE2EA1"/>
  </w:style>
  <w:style w:type="paragraph" w:customStyle="1" w:styleId="EF3F9C6454C2432695A62A00497CDA4A">
    <w:name w:val="EF3F9C6454C2432695A62A00497CDA4A"/>
    <w:rsid w:val="00AE2EA1"/>
  </w:style>
  <w:style w:type="paragraph" w:customStyle="1" w:styleId="97E95825B734442085D67C10F66A15B2">
    <w:name w:val="97E95825B734442085D67C10F66A15B2"/>
    <w:rsid w:val="00AE2EA1"/>
  </w:style>
  <w:style w:type="paragraph" w:customStyle="1" w:styleId="6C1A098F150445518DFC21E29F2BD088">
    <w:name w:val="6C1A098F150445518DFC21E29F2BD088"/>
    <w:rsid w:val="00AE2EA1"/>
  </w:style>
  <w:style w:type="paragraph" w:customStyle="1" w:styleId="159157EAB49D4C0C9BF7D329D62510DF">
    <w:name w:val="159157EAB49D4C0C9BF7D329D62510DF"/>
    <w:rsid w:val="00AE2EA1"/>
  </w:style>
  <w:style w:type="paragraph" w:customStyle="1" w:styleId="365F8343944D4C2CAA1D195469625236">
    <w:name w:val="365F8343944D4C2CAA1D195469625236"/>
    <w:rsid w:val="00AE2EA1"/>
  </w:style>
  <w:style w:type="paragraph" w:customStyle="1" w:styleId="430D9A207B2C4885A4B6081F9D1D82A2">
    <w:name w:val="430D9A207B2C4885A4B6081F9D1D82A2"/>
    <w:rsid w:val="00AE2EA1"/>
  </w:style>
  <w:style w:type="paragraph" w:customStyle="1" w:styleId="BD7CD90CE5624A4888AAADA5D10F28F3">
    <w:name w:val="BD7CD90CE5624A4888AAADA5D10F28F3"/>
    <w:rsid w:val="00AE2EA1"/>
  </w:style>
  <w:style w:type="paragraph" w:customStyle="1" w:styleId="F2221DDAC1BB4207A5B989A0412F99B6">
    <w:name w:val="F2221DDAC1BB4207A5B989A0412F99B6"/>
    <w:rsid w:val="00AE2EA1"/>
  </w:style>
  <w:style w:type="paragraph" w:customStyle="1" w:styleId="C16BA9EA6ECA4D268D59ADC0AEA4D0C4">
    <w:name w:val="C16BA9EA6ECA4D268D59ADC0AEA4D0C4"/>
    <w:rsid w:val="00AE2EA1"/>
  </w:style>
  <w:style w:type="paragraph" w:customStyle="1" w:styleId="93D1D68B33684F4483BD4A8EBF434759">
    <w:name w:val="93D1D68B33684F4483BD4A8EBF434759"/>
    <w:rsid w:val="00AE2EA1"/>
  </w:style>
  <w:style w:type="paragraph" w:customStyle="1" w:styleId="8BA690E7786F4E808270D7EBC1C6E99F">
    <w:name w:val="8BA690E7786F4E808270D7EBC1C6E99F"/>
    <w:rsid w:val="00AE2EA1"/>
  </w:style>
  <w:style w:type="paragraph" w:customStyle="1" w:styleId="1B6F809930654BAE9D47665B8E351D39">
    <w:name w:val="1B6F809930654BAE9D47665B8E351D39"/>
    <w:rsid w:val="00AE2EA1"/>
  </w:style>
  <w:style w:type="paragraph" w:customStyle="1" w:styleId="9D29ECA2967A496FA109167586BF620C">
    <w:name w:val="9D29ECA2967A496FA109167586BF620C"/>
    <w:rsid w:val="00AE2EA1"/>
  </w:style>
  <w:style w:type="paragraph" w:customStyle="1" w:styleId="D44401BEC820416AA034A9077D6A120B">
    <w:name w:val="D44401BEC820416AA034A9077D6A120B"/>
    <w:rsid w:val="00AE2EA1"/>
  </w:style>
  <w:style w:type="paragraph" w:customStyle="1" w:styleId="561A18FD01D7416E961D7371189BDEED">
    <w:name w:val="561A18FD01D7416E961D7371189BDEED"/>
    <w:rsid w:val="00AE2EA1"/>
  </w:style>
  <w:style w:type="paragraph" w:customStyle="1" w:styleId="8F0199959B7747EDA1FE61E868CF660E">
    <w:name w:val="8F0199959B7747EDA1FE61E868CF660E"/>
    <w:rsid w:val="00AE2EA1"/>
  </w:style>
  <w:style w:type="paragraph" w:customStyle="1" w:styleId="B0E0C082118742E4916039DF07246D9C">
    <w:name w:val="B0E0C082118742E4916039DF07246D9C"/>
    <w:rsid w:val="00AE2EA1"/>
  </w:style>
  <w:style w:type="paragraph" w:customStyle="1" w:styleId="4F49804D10554F18B9932D2B3A71DDF9">
    <w:name w:val="4F49804D10554F18B9932D2B3A71DDF9"/>
    <w:rsid w:val="00AE2EA1"/>
  </w:style>
  <w:style w:type="paragraph" w:customStyle="1" w:styleId="3705BC66331D4EFABA4B5ACE4AE43BF6">
    <w:name w:val="3705BC66331D4EFABA4B5ACE4AE43BF6"/>
    <w:rsid w:val="00AE2EA1"/>
  </w:style>
  <w:style w:type="paragraph" w:customStyle="1" w:styleId="AA7F23E9F9694F949FF659AFBD8348CC">
    <w:name w:val="AA7F23E9F9694F949FF659AFBD8348CC"/>
    <w:rsid w:val="00AE2EA1"/>
  </w:style>
  <w:style w:type="paragraph" w:customStyle="1" w:styleId="F27A9213FE48435F9358699877732C8C">
    <w:name w:val="F27A9213FE48435F9358699877732C8C"/>
    <w:rsid w:val="00AE2EA1"/>
  </w:style>
  <w:style w:type="paragraph" w:customStyle="1" w:styleId="D599AADD73264F9CB7D4056E7246CF7C">
    <w:name w:val="D599AADD73264F9CB7D4056E7246CF7C"/>
    <w:rsid w:val="00AE2EA1"/>
  </w:style>
  <w:style w:type="paragraph" w:customStyle="1" w:styleId="DA827E2084B54F71A2224F804A61E9A7">
    <w:name w:val="DA827E2084B54F71A2224F804A61E9A7"/>
    <w:rsid w:val="00AE2EA1"/>
  </w:style>
  <w:style w:type="paragraph" w:customStyle="1" w:styleId="3CB80F2270B742A190BB403781CC6127">
    <w:name w:val="3CB80F2270B742A190BB403781CC6127"/>
    <w:rsid w:val="00AE2EA1"/>
  </w:style>
  <w:style w:type="paragraph" w:customStyle="1" w:styleId="5C8A7FBB446944268E006759C2645F7E">
    <w:name w:val="5C8A7FBB446944268E006759C2645F7E"/>
    <w:rsid w:val="00AE2EA1"/>
  </w:style>
  <w:style w:type="paragraph" w:customStyle="1" w:styleId="2BC5B20D03284313ABE5AD26CDAD4176">
    <w:name w:val="2BC5B20D03284313ABE5AD26CDAD4176"/>
    <w:rsid w:val="00AE2EA1"/>
  </w:style>
  <w:style w:type="paragraph" w:customStyle="1" w:styleId="31FA6DD1F9204E0CA0C7425390EF2B31">
    <w:name w:val="31FA6DD1F9204E0CA0C7425390EF2B31"/>
    <w:rsid w:val="00AE2EA1"/>
  </w:style>
  <w:style w:type="paragraph" w:customStyle="1" w:styleId="E178CE65DE064F95A28C406608E9A04B">
    <w:name w:val="E178CE65DE064F95A28C406608E9A04B"/>
    <w:rsid w:val="00AE2EA1"/>
  </w:style>
  <w:style w:type="paragraph" w:customStyle="1" w:styleId="76E8047EA70C45E1A801F25741DDC7C0">
    <w:name w:val="76E8047EA70C45E1A801F25741DDC7C0"/>
    <w:rsid w:val="00AE2EA1"/>
  </w:style>
  <w:style w:type="paragraph" w:customStyle="1" w:styleId="03E82020A2F9417EBF54D46AFBEA7E61">
    <w:name w:val="03E82020A2F9417EBF54D46AFBEA7E61"/>
    <w:rsid w:val="00AE2EA1"/>
  </w:style>
  <w:style w:type="paragraph" w:customStyle="1" w:styleId="3DB3EF3E6FFF45039B3A5F711849545F">
    <w:name w:val="3DB3EF3E6FFF45039B3A5F711849545F"/>
    <w:rsid w:val="00AE2EA1"/>
  </w:style>
  <w:style w:type="paragraph" w:customStyle="1" w:styleId="064CC3375E8C4ABEA5FCBA31439A5A48">
    <w:name w:val="064CC3375E8C4ABEA5FCBA31439A5A48"/>
    <w:rsid w:val="00AE2EA1"/>
  </w:style>
  <w:style w:type="paragraph" w:customStyle="1" w:styleId="81B30A3CF84D42D0B1183F9172197BCE">
    <w:name w:val="81B30A3CF84D42D0B1183F9172197BCE"/>
    <w:rsid w:val="00AE2EA1"/>
  </w:style>
  <w:style w:type="paragraph" w:customStyle="1" w:styleId="77BF199B51824AAC92CB1FC87EA5E702">
    <w:name w:val="77BF199B51824AAC92CB1FC87EA5E702"/>
    <w:rsid w:val="00AE2EA1"/>
  </w:style>
  <w:style w:type="paragraph" w:customStyle="1" w:styleId="26F38290900F4CECB41E1FC60C40B6FF">
    <w:name w:val="26F38290900F4CECB41E1FC60C40B6FF"/>
    <w:rsid w:val="00AE2EA1"/>
  </w:style>
  <w:style w:type="paragraph" w:customStyle="1" w:styleId="3E01AA51431149569559A7EE6215810C">
    <w:name w:val="3E01AA51431149569559A7EE6215810C"/>
    <w:rsid w:val="00AE2EA1"/>
  </w:style>
  <w:style w:type="paragraph" w:customStyle="1" w:styleId="8BCF89BA90BC4A89BF50BA4156CC462B">
    <w:name w:val="8BCF89BA90BC4A89BF50BA4156CC462B"/>
    <w:rsid w:val="00AE2EA1"/>
  </w:style>
  <w:style w:type="paragraph" w:customStyle="1" w:styleId="8C9C7028FB21418AB233952B9E656852">
    <w:name w:val="8C9C7028FB21418AB233952B9E656852"/>
    <w:rsid w:val="00AE2EA1"/>
  </w:style>
  <w:style w:type="paragraph" w:customStyle="1" w:styleId="BC698CA12A91494684A9127358B19735">
    <w:name w:val="BC698CA12A91494684A9127358B19735"/>
    <w:rsid w:val="0053239D"/>
  </w:style>
  <w:style w:type="paragraph" w:customStyle="1" w:styleId="1828D98ED48249FB85DC120DA2838A99">
    <w:name w:val="1828D98ED48249FB85DC120DA2838A99"/>
    <w:rsid w:val="0053239D"/>
  </w:style>
  <w:style w:type="paragraph" w:customStyle="1" w:styleId="20093F2922924384B74D32F0EAC4A5C6">
    <w:name w:val="20093F2922924384B74D32F0EAC4A5C6"/>
    <w:rsid w:val="0053239D"/>
  </w:style>
  <w:style w:type="paragraph" w:customStyle="1" w:styleId="B9801E03698E4088A7E276638C916CF7">
    <w:name w:val="B9801E03698E4088A7E276638C916CF7"/>
    <w:rsid w:val="0053239D"/>
  </w:style>
  <w:style w:type="paragraph" w:customStyle="1" w:styleId="79841394AB924422BEFBDF6826381718">
    <w:name w:val="79841394AB924422BEFBDF6826381718"/>
    <w:rsid w:val="0053239D"/>
  </w:style>
  <w:style w:type="paragraph" w:customStyle="1" w:styleId="1DE92D223CB84F9BBF7AE6C81C8F57B6">
    <w:name w:val="1DE92D223CB84F9BBF7AE6C81C8F57B6"/>
    <w:rsid w:val="0053239D"/>
  </w:style>
  <w:style w:type="paragraph" w:customStyle="1" w:styleId="39B73FC7ED6B474085441F7AD540AC04">
    <w:name w:val="39B73FC7ED6B474085441F7AD540AC04"/>
    <w:rsid w:val="0053239D"/>
  </w:style>
  <w:style w:type="paragraph" w:customStyle="1" w:styleId="5D0159BC4F65449796D30E0EEC0D1549">
    <w:name w:val="5D0159BC4F65449796D30E0EEC0D1549"/>
    <w:rsid w:val="0053239D"/>
  </w:style>
  <w:style w:type="paragraph" w:customStyle="1" w:styleId="B6BC08D98EB84C24BE7AFC4931680703">
    <w:name w:val="B6BC08D98EB84C24BE7AFC4931680703"/>
    <w:rsid w:val="0053239D"/>
  </w:style>
  <w:style w:type="paragraph" w:customStyle="1" w:styleId="564E4A55C23146E38C981E6A3183303C">
    <w:name w:val="564E4A55C23146E38C981E6A3183303C"/>
    <w:rsid w:val="0053239D"/>
  </w:style>
  <w:style w:type="paragraph" w:customStyle="1" w:styleId="66906F2159824C56AFEAA2F26A0660C4">
    <w:name w:val="66906F2159824C56AFEAA2F26A0660C4"/>
    <w:rsid w:val="0053239D"/>
  </w:style>
  <w:style w:type="paragraph" w:customStyle="1" w:styleId="F07F146BD7714FA7AB8985D139686EF4">
    <w:name w:val="F07F146BD7714FA7AB8985D139686EF4"/>
    <w:rsid w:val="0053239D"/>
  </w:style>
  <w:style w:type="paragraph" w:customStyle="1" w:styleId="9887FD77DBC34B229E34657CE63ED442">
    <w:name w:val="9887FD77DBC34B229E34657CE63ED442"/>
    <w:rsid w:val="0053239D"/>
  </w:style>
  <w:style w:type="paragraph" w:customStyle="1" w:styleId="470E1126B3D448FA8802D5172CAF8970">
    <w:name w:val="470E1126B3D448FA8802D5172CAF8970"/>
    <w:rsid w:val="0053239D"/>
  </w:style>
  <w:style w:type="paragraph" w:customStyle="1" w:styleId="9EA28D523B494BAF8DCB4368C8F87BCF">
    <w:name w:val="9EA28D523B494BAF8DCB4368C8F87BCF"/>
    <w:rsid w:val="0053239D"/>
  </w:style>
  <w:style w:type="paragraph" w:customStyle="1" w:styleId="3B6F195917744F1980AABD24F3E289C9">
    <w:name w:val="3B6F195917744F1980AABD24F3E289C9"/>
    <w:rsid w:val="0053239D"/>
  </w:style>
  <w:style w:type="paragraph" w:customStyle="1" w:styleId="BE9BE99A439442CD9ADC40E50FE569E9">
    <w:name w:val="BE9BE99A439442CD9ADC40E50FE569E9"/>
    <w:rsid w:val="0053239D"/>
  </w:style>
  <w:style w:type="paragraph" w:customStyle="1" w:styleId="F081966E403945DDADD6B0AC6EA5973F">
    <w:name w:val="F081966E403945DDADD6B0AC6EA5973F"/>
    <w:rsid w:val="0053239D"/>
  </w:style>
  <w:style w:type="paragraph" w:customStyle="1" w:styleId="02F63302AFF94FD99CC33F1B26BC8800">
    <w:name w:val="02F63302AFF94FD99CC33F1B26BC8800"/>
    <w:rsid w:val="0053239D"/>
  </w:style>
  <w:style w:type="paragraph" w:customStyle="1" w:styleId="0AD9A0B16D104A62B794D20F802BD295">
    <w:name w:val="0AD9A0B16D104A62B794D20F802BD295"/>
    <w:rsid w:val="0053239D"/>
  </w:style>
  <w:style w:type="paragraph" w:customStyle="1" w:styleId="AF759FE386D94664A4A5B2E79F397DB2">
    <w:name w:val="AF759FE386D94664A4A5B2E79F397DB2"/>
    <w:rsid w:val="0053239D"/>
  </w:style>
  <w:style w:type="paragraph" w:customStyle="1" w:styleId="E089A0A20D4E477293E233AD107E18B9">
    <w:name w:val="E089A0A20D4E477293E233AD107E18B9"/>
    <w:rsid w:val="0053239D"/>
  </w:style>
  <w:style w:type="paragraph" w:customStyle="1" w:styleId="BFCECF7038704A478497F88F514AC836">
    <w:name w:val="BFCECF7038704A478497F88F514AC836"/>
    <w:rsid w:val="0053239D"/>
  </w:style>
  <w:style w:type="paragraph" w:customStyle="1" w:styleId="1D2C118F8C5C4A3FA3B8DBA96DE571A0">
    <w:name w:val="1D2C118F8C5C4A3FA3B8DBA96DE571A0"/>
    <w:rsid w:val="0053239D"/>
  </w:style>
  <w:style w:type="paragraph" w:customStyle="1" w:styleId="44E04D058D56417C8BE9BF4C3A398249">
    <w:name w:val="44E04D058D56417C8BE9BF4C3A398249"/>
    <w:rsid w:val="0053239D"/>
  </w:style>
  <w:style w:type="paragraph" w:customStyle="1" w:styleId="138DD180C5D34DD4BE08BD9E47DBE986">
    <w:name w:val="138DD180C5D34DD4BE08BD9E47DBE986"/>
    <w:rsid w:val="0053239D"/>
  </w:style>
  <w:style w:type="paragraph" w:customStyle="1" w:styleId="3B4DE26B6EBF4EF9B8BD1C89754D6B7E">
    <w:name w:val="3B4DE26B6EBF4EF9B8BD1C89754D6B7E"/>
    <w:rsid w:val="0053239D"/>
  </w:style>
  <w:style w:type="paragraph" w:customStyle="1" w:styleId="347F6DB43AB9420EABC441E2CA3EA50C">
    <w:name w:val="347F6DB43AB9420EABC441E2CA3EA50C"/>
    <w:rsid w:val="0053239D"/>
  </w:style>
  <w:style w:type="paragraph" w:customStyle="1" w:styleId="49451FB39F234754A733760EA304F460">
    <w:name w:val="49451FB39F234754A733760EA304F460"/>
    <w:rsid w:val="009C3366"/>
  </w:style>
  <w:style w:type="paragraph" w:customStyle="1" w:styleId="EC17A36D5EDE493EA97070EE9F3D4013">
    <w:name w:val="EC17A36D5EDE493EA97070EE9F3D4013"/>
    <w:rsid w:val="009C3366"/>
  </w:style>
  <w:style w:type="paragraph" w:customStyle="1" w:styleId="DE7F0F3449AD415F86A9A2E94CF30972">
    <w:name w:val="DE7F0F3449AD415F86A9A2E94CF30972"/>
    <w:rsid w:val="009C3366"/>
  </w:style>
  <w:style w:type="paragraph" w:customStyle="1" w:styleId="8524A6BE5EBA41ECA720286AD70F9FDB">
    <w:name w:val="8524A6BE5EBA41ECA720286AD70F9FDB"/>
    <w:rsid w:val="009C3366"/>
  </w:style>
  <w:style w:type="paragraph" w:customStyle="1" w:styleId="428A030636454711BC4A0BA981849561">
    <w:name w:val="428A030636454711BC4A0BA981849561"/>
    <w:rsid w:val="005C721C"/>
  </w:style>
  <w:style w:type="paragraph" w:customStyle="1" w:styleId="CE8F280CAC454E0E931ADDE5FD433826">
    <w:name w:val="CE8F280CAC454E0E931ADDE5FD433826"/>
    <w:rsid w:val="005C721C"/>
  </w:style>
  <w:style w:type="paragraph" w:customStyle="1" w:styleId="B177B9A6E08C42C1B1CA5490DCAD2799">
    <w:name w:val="B177B9A6E08C42C1B1CA5490DCAD2799"/>
    <w:rsid w:val="005C721C"/>
  </w:style>
  <w:style w:type="paragraph" w:customStyle="1" w:styleId="2181C85FA81C45A981F6E59A49C68602">
    <w:name w:val="2181C85FA81C45A981F6E59A49C68602"/>
    <w:rsid w:val="005C721C"/>
  </w:style>
  <w:style w:type="paragraph" w:customStyle="1" w:styleId="F2D7573B61E64AE49997B3CE16930E42">
    <w:name w:val="F2D7573B61E64AE49997B3CE16930E42"/>
    <w:rsid w:val="005C721C"/>
  </w:style>
  <w:style w:type="paragraph" w:customStyle="1" w:styleId="4B13599E74944B5683814B98A83C6FFE">
    <w:name w:val="4B13599E74944B5683814B98A83C6FFE"/>
    <w:rsid w:val="005C721C"/>
  </w:style>
  <w:style w:type="paragraph" w:customStyle="1" w:styleId="1A65002D6376450F8077B028B07B3570">
    <w:name w:val="1A65002D6376450F8077B028B07B3570"/>
    <w:rsid w:val="005C721C"/>
  </w:style>
  <w:style w:type="paragraph" w:customStyle="1" w:styleId="06CE23F77C3A461FB3EDD12DDB148651">
    <w:name w:val="06CE23F77C3A461FB3EDD12DDB148651"/>
    <w:rsid w:val="005C721C"/>
  </w:style>
  <w:style w:type="paragraph" w:customStyle="1" w:styleId="A39A37A0C84B413F82CA785ED2354866">
    <w:name w:val="A39A37A0C84B413F82CA785ED2354866"/>
    <w:rsid w:val="005C721C"/>
  </w:style>
  <w:style w:type="paragraph" w:customStyle="1" w:styleId="5BBA3969A447407F83BE18B044B992E8">
    <w:name w:val="5BBA3969A447407F83BE18B044B992E8"/>
    <w:rsid w:val="005C721C"/>
  </w:style>
  <w:style w:type="paragraph" w:customStyle="1" w:styleId="FF5E0D7AF4874361AB6DEFDC2E2958B1">
    <w:name w:val="FF5E0D7AF4874361AB6DEFDC2E2958B1"/>
    <w:rsid w:val="005C721C"/>
  </w:style>
  <w:style w:type="paragraph" w:customStyle="1" w:styleId="D1B6B3250B4342048DE08C8C8BC75BE2">
    <w:name w:val="D1B6B3250B4342048DE08C8C8BC75BE2"/>
    <w:rsid w:val="005C721C"/>
  </w:style>
  <w:style w:type="paragraph" w:customStyle="1" w:styleId="28AA7B380D004B818224FDE546F4D0EC">
    <w:name w:val="28AA7B380D004B818224FDE546F4D0EC"/>
    <w:rsid w:val="005C721C"/>
  </w:style>
  <w:style w:type="paragraph" w:customStyle="1" w:styleId="5C321475FBD34D9DA919A560C59659ED">
    <w:name w:val="5C321475FBD34D9DA919A560C59659ED"/>
    <w:rsid w:val="005C721C"/>
  </w:style>
  <w:style w:type="paragraph" w:customStyle="1" w:styleId="0EEFE154429E4C16B6D524FA59D37BB2">
    <w:name w:val="0EEFE154429E4C16B6D524FA59D37BB2"/>
    <w:rsid w:val="005C721C"/>
  </w:style>
  <w:style w:type="paragraph" w:customStyle="1" w:styleId="92C7376DEF7C421696825CBFE212D9D8">
    <w:name w:val="92C7376DEF7C421696825CBFE212D9D8"/>
    <w:rsid w:val="005C721C"/>
  </w:style>
  <w:style w:type="paragraph" w:customStyle="1" w:styleId="D7ABAB49A326402FADD98B0BA991B138">
    <w:name w:val="D7ABAB49A326402FADD98B0BA991B138"/>
    <w:rsid w:val="005C721C"/>
  </w:style>
  <w:style w:type="paragraph" w:customStyle="1" w:styleId="960DEB72300B457CB5751D1BB2CAC377">
    <w:name w:val="960DEB72300B457CB5751D1BB2CAC377"/>
    <w:rsid w:val="005C721C"/>
  </w:style>
  <w:style w:type="paragraph" w:customStyle="1" w:styleId="6822D2FFEDFA4FA38E610FA7D63FA487">
    <w:name w:val="6822D2FFEDFA4FA38E610FA7D63FA487"/>
    <w:rsid w:val="005C721C"/>
  </w:style>
  <w:style w:type="paragraph" w:customStyle="1" w:styleId="75FCB68C8E33460F80FBC996B01FEC84">
    <w:name w:val="75FCB68C8E33460F80FBC996B01FEC84"/>
    <w:rsid w:val="005C721C"/>
  </w:style>
  <w:style w:type="paragraph" w:customStyle="1" w:styleId="47DF73121753478CB8470A50069C4910">
    <w:name w:val="47DF73121753478CB8470A50069C4910"/>
    <w:rsid w:val="005C721C"/>
  </w:style>
  <w:style w:type="paragraph" w:customStyle="1" w:styleId="31751F196E2B4CB59AA4586509A9941C">
    <w:name w:val="31751F196E2B4CB59AA4586509A9941C"/>
    <w:rsid w:val="005C721C"/>
  </w:style>
  <w:style w:type="paragraph" w:customStyle="1" w:styleId="999773600C4249C683C3EB3EBC02514D">
    <w:name w:val="999773600C4249C683C3EB3EBC02514D"/>
    <w:rsid w:val="005C721C"/>
  </w:style>
  <w:style w:type="paragraph" w:customStyle="1" w:styleId="EAC2B4F60FA34AF2B109CAF56A85B36A">
    <w:name w:val="EAC2B4F60FA34AF2B109CAF56A85B36A"/>
    <w:rsid w:val="005C721C"/>
  </w:style>
  <w:style w:type="paragraph" w:customStyle="1" w:styleId="AAAB553F8119403D808D0311139E4336">
    <w:name w:val="AAAB553F8119403D808D0311139E4336"/>
    <w:rsid w:val="005C721C"/>
  </w:style>
  <w:style w:type="paragraph" w:customStyle="1" w:styleId="D4601ECE032B41EA844B51CFE6826843">
    <w:name w:val="D4601ECE032B41EA844B51CFE6826843"/>
    <w:rsid w:val="005C721C"/>
  </w:style>
  <w:style w:type="paragraph" w:customStyle="1" w:styleId="1CE88703263F43B4AE734AD408CB2D8A">
    <w:name w:val="1CE88703263F43B4AE734AD408CB2D8A"/>
    <w:rsid w:val="005C721C"/>
  </w:style>
  <w:style w:type="paragraph" w:customStyle="1" w:styleId="B4C00CDDBB494824A891EBED01F3A47F">
    <w:name w:val="B4C00CDDBB494824A891EBED01F3A47F"/>
    <w:rsid w:val="005C721C"/>
  </w:style>
  <w:style w:type="paragraph" w:customStyle="1" w:styleId="767B9848072B474684A7EC296360DFC6">
    <w:name w:val="767B9848072B474684A7EC296360DFC6"/>
    <w:rsid w:val="005C721C"/>
  </w:style>
  <w:style w:type="paragraph" w:customStyle="1" w:styleId="0ABC4F39417B4EBEA7FA3EA3E14CF491">
    <w:name w:val="0ABC4F39417B4EBEA7FA3EA3E14CF491"/>
    <w:rsid w:val="005C721C"/>
  </w:style>
  <w:style w:type="paragraph" w:customStyle="1" w:styleId="0C497573148B4E80B20B78D28EB88370">
    <w:name w:val="0C497573148B4E80B20B78D28EB88370"/>
    <w:rsid w:val="005C721C"/>
  </w:style>
  <w:style w:type="paragraph" w:customStyle="1" w:styleId="9BA6602858D645A09AD682AAA4E429C2">
    <w:name w:val="9BA6602858D645A09AD682AAA4E429C2"/>
    <w:rsid w:val="005C721C"/>
  </w:style>
  <w:style w:type="paragraph" w:customStyle="1" w:styleId="5F840E612D8A4BD6BE45AFE6FD0BCEB5">
    <w:name w:val="5F840E612D8A4BD6BE45AFE6FD0BCEB5"/>
    <w:rsid w:val="005C721C"/>
  </w:style>
  <w:style w:type="paragraph" w:customStyle="1" w:styleId="2298DEF66BED4A2E94E1F6AEF4E9CA70">
    <w:name w:val="2298DEF66BED4A2E94E1F6AEF4E9CA70"/>
    <w:rsid w:val="005C721C"/>
  </w:style>
  <w:style w:type="paragraph" w:customStyle="1" w:styleId="356F58147AC94EFF9151B02BD0104D60">
    <w:name w:val="356F58147AC94EFF9151B02BD0104D60"/>
    <w:rsid w:val="005C721C"/>
  </w:style>
  <w:style w:type="paragraph" w:customStyle="1" w:styleId="3931D17C5B0E41AA98B2E81FF3BF10D0">
    <w:name w:val="3931D17C5B0E41AA98B2E81FF3BF10D0"/>
    <w:rsid w:val="005C721C"/>
  </w:style>
  <w:style w:type="paragraph" w:customStyle="1" w:styleId="AE0B9C1349754C7BB3E5D685F7038542">
    <w:name w:val="AE0B9C1349754C7BB3E5D685F7038542"/>
    <w:rsid w:val="005C721C"/>
  </w:style>
  <w:style w:type="paragraph" w:customStyle="1" w:styleId="7CA83806C6B24FC6A971F671394D492B">
    <w:name w:val="7CA83806C6B24FC6A971F671394D492B"/>
    <w:rsid w:val="005C721C"/>
  </w:style>
  <w:style w:type="paragraph" w:customStyle="1" w:styleId="B87413674FC74B0BAD197D8285841A97">
    <w:name w:val="B87413674FC74B0BAD197D8285841A97"/>
    <w:rsid w:val="005C721C"/>
  </w:style>
  <w:style w:type="paragraph" w:customStyle="1" w:styleId="63DD54B3E22141EB9B0926151F09BA75">
    <w:name w:val="63DD54B3E22141EB9B0926151F09BA75"/>
    <w:rsid w:val="005C721C"/>
  </w:style>
  <w:style w:type="paragraph" w:customStyle="1" w:styleId="6D7FFB5B326B44939D9C46BD32464E2C">
    <w:name w:val="6D7FFB5B326B44939D9C46BD32464E2C"/>
    <w:rsid w:val="005C721C"/>
  </w:style>
  <w:style w:type="paragraph" w:customStyle="1" w:styleId="461078DF856146AAA48E6625EB20E5F5">
    <w:name w:val="461078DF856146AAA48E6625EB20E5F5"/>
    <w:rsid w:val="005C721C"/>
  </w:style>
  <w:style w:type="paragraph" w:customStyle="1" w:styleId="78FEFD2398674FE6BBEA0117FD21DC9A">
    <w:name w:val="78FEFD2398674FE6BBEA0117FD21DC9A"/>
    <w:rsid w:val="005C721C"/>
  </w:style>
  <w:style w:type="paragraph" w:customStyle="1" w:styleId="77519B891B9C437AB2FB5950614468A9">
    <w:name w:val="77519B891B9C437AB2FB5950614468A9"/>
    <w:rsid w:val="005C721C"/>
  </w:style>
  <w:style w:type="paragraph" w:customStyle="1" w:styleId="30D0F4202ACC4143AE79BFD8CC3CBE8A">
    <w:name w:val="30D0F4202ACC4143AE79BFD8CC3CBE8A"/>
    <w:rsid w:val="005C721C"/>
  </w:style>
  <w:style w:type="paragraph" w:customStyle="1" w:styleId="97CCE504FB4C4FBF8DAD573906298734">
    <w:name w:val="97CCE504FB4C4FBF8DAD573906298734"/>
    <w:rsid w:val="005C721C"/>
  </w:style>
  <w:style w:type="paragraph" w:customStyle="1" w:styleId="3D7CB2FD61B0462693E2D5CFE90B1B44">
    <w:name w:val="3D7CB2FD61B0462693E2D5CFE90B1B44"/>
    <w:rsid w:val="005C721C"/>
  </w:style>
  <w:style w:type="paragraph" w:customStyle="1" w:styleId="0C891ED2B8934E09AA91B60C3EFCFBAB">
    <w:name w:val="0C891ED2B8934E09AA91B60C3EFCFBAB"/>
    <w:rsid w:val="00A379A3"/>
  </w:style>
  <w:style w:type="paragraph" w:customStyle="1" w:styleId="3EDCBC9D24DB4009B74EC37DA19D345F">
    <w:name w:val="3EDCBC9D24DB4009B74EC37DA19D345F"/>
    <w:rsid w:val="00A379A3"/>
  </w:style>
  <w:style w:type="paragraph" w:customStyle="1" w:styleId="3B48D5C554F0405B94F88654E8139FBC">
    <w:name w:val="3B48D5C554F0405B94F88654E8139FBC"/>
    <w:rsid w:val="00A379A3"/>
  </w:style>
  <w:style w:type="paragraph" w:customStyle="1" w:styleId="2AB0B869451F43A99C8EB1BDC011F042">
    <w:name w:val="2AB0B869451F43A99C8EB1BDC011F042"/>
    <w:rsid w:val="00A379A3"/>
  </w:style>
  <w:style w:type="paragraph" w:customStyle="1" w:styleId="694B4318F6804CB99EFC42ED25E2ADE0">
    <w:name w:val="694B4318F6804CB99EFC42ED25E2ADE0"/>
    <w:rsid w:val="00A379A3"/>
  </w:style>
  <w:style w:type="paragraph" w:customStyle="1" w:styleId="2F841FCD96444AC4AB8F52461909E847">
    <w:name w:val="2F841FCD96444AC4AB8F52461909E847"/>
    <w:rsid w:val="00A379A3"/>
  </w:style>
  <w:style w:type="paragraph" w:customStyle="1" w:styleId="B1C34DF8BAA144A3BB5A348071D83505">
    <w:name w:val="B1C34DF8BAA144A3BB5A348071D83505"/>
    <w:rsid w:val="00A379A3"/>
  </w:style>
  <w:style w:type="paragraph" w:customStyle="1" w:styleId="B3190C7537924102998BFF7457ABC837">
    <w:name w:val="B3190C7537924102998BFF7457ABC837"/>
    <w:rsid w:val="00A379A3"/>
  </w:style>
  <w:style w:type="paragraph" w:customStyle="1" w:styleId="F52863E472AF4C8A8EFC54DBC54A6916">
    <w:name w:val="F52863E472AF4C8A8EFC54DBC54A6916"/>
    <w:rsid w:val="00A379A3"/>
  </w:style>
  <w:style w:type="paragraph" w:customStyle="1" w:styleId="953B6376E9C343828D174172ABE44F69">
    <w:name w:val="953B6376E9C343828D174172ABE44F69"/>
    <w:rsid w:val="00A379A3"/>
  </w:style>
  <w:style w:type="paragraph" w:customStyle="1" w:styleId="5EED09AE6C5744B3BE0C412B9AC9F527">
    <w:name w:val="5EED09AE6C5744B3BE0C412B9AC9F527"/>
    <w:rsid w:val="00A379A3"/>
  </w:style>
  <w:style w:type="paragraph" w:customStyle="1" w:styleId="A4A9A14D79AC4A9A98D57A3EBBA56CD9">
    <w:name w:val="A4A9A14D79AC4A9A98D57A3EBBA56CD9"/>
    <w:rsid w:val="00A379A3"/>
  </w:style>
  <w:style w:type="paragraph" w:customStyle="1" w:styleId="3F737F75F77E40F4A65E9DB72BC46E24">
    <w:name w:val="3F737F75F77E40F4A65E9DB72BC46E24"/>
    <w:rsid w:val="00A379A3"/>
  </w:style>
  <w:style w:type="paragraph" w:customStyle="1" w:styleId="2D66B436B7734C378166CD66190E8A7A">
    <w:name w:val="2D66B436B7734C378166CD66190E8A7A"/>
    <w:rsid w:val="00A379A3"/>
  </w:style>
  <w:style w:type="paragraph" w:customStyle="1" w:styleId="B2DA61F54B7E4F3D867F9F35A4B4F7DC">
    <w:name w:val="B2DA61F54B7E4F3D867F9F35A4B4F7DC"/>
    <w:rsid w:val="00A379A3"/>
  </w:style>
  <w:style w:type="paragraph" w:customStyle="1" w:styleId="672DE98EDE2E4F27ACCE5E11B9B6AF10">
    <w:name w:val="672DE98EDE2E4F27ACCE5E11B9B6AF10"/>
    <w:rsid w:val="00A379A3"/>
  </w:style>
  <w:style w:type="paragraph" w:customStyle="1" w:styleId="1B1AAC36EBB145D3BA054989A9728392">
    <w:name w:val="1B1AAC36EBB145D3BA054989A9728392"/>
    <w:rsid w:val="00A379A3"/>
  </w:style>
  <w:style w:type="paragraph" w:customStyle="1" w:styleId="D78287ADE7414DEDB45C9E5529C1B8B7">
    <w:name w:val="D78287ADE7414DEDB45C9E5529C1B8B7"/>
    <w:rsid w:val="00A379A3"/>
  </w:style>
  <w:style w:type="paragraph" w:customStyle="1" w:styleId="F532945945C4418DA6CD62F2615C8A1F">
    <w:name w:val="F532945945C4418DA6CD62F2615C8A1F"/>
    <w:rsid w:val="00A379A3"/>
  </w:style>
  <w:style w:type="paragraph" w:customStyle="1" w:styleId="F60724F62F864D8387F0E3E6457C7D36">
    <w:name w:val="F60724F62F864D8387F0E3E6457C7D36"/>
    <w:rsid w:val="00A379A3"/>
  </w:style>
  <w:style w:type="paragraph" w:customStyle="1" w:styleId="7C02C4FDE5B8471697CE6750E793767A">
    <w:name w:val="7C02C4FDE5B8471697CE6750E793767A"/>
    <w:rsid w:val="00A379A3"/>
  </w:style>
  <w:style w:type="paragraph" w:customStyle="1" w:styleId="7E3C3819288E474D99CD1EF758F4C490">
    <w:name w:val="7E3C3819288E474D99CD1EF758F4C490"/>
    <w:rsid w:val="00A379A3"/>
  </w:style>
  <w:style w:type="paragraph" w:customStyle="1" w:styleId="21B448275C48492DA0C5AE3ADEBD14DE">
    <w:name w:val="21B448275C48492DA0C5AE3ADEBD14DE"/>
    <w:rsid w:val="00A379A3"/>
  </w:style>
  <w:style w:type="paragraph" w:customStyle="1" w:styleId="F98141C88AB84768879F7B917DFF5A27">
    <w:name w:val="F98141C88AB84768879F7B917DFF5A27"/>
    <w:rsid w:val="00A379A3"/>
  </w:style>
  <w:style w:type="paragraph" w:customStyle="1" w:styleId="9D8EB7F9954C4A2BA07F80FCCA63D5DB">
    <w:name w:val="9D8EB7F9954C4A2BA07F80FCCA63D5DB"/>
    <w:rsid w:val="00A379A3"/>
  </w:style>
  <w:style w:type="paragraph" w:customStyle="1" w:styleId="5785D4005C4D49D59AEFDACD1408BB6A">
    <w:name w:val="5785D4005C4D49D59AEFDACD1408BB6A"/>
    <w:rsid w:val="00A379A3"/>
  </w:style>
  <w:style w:type="paragraph" w:customStyle="1" w:styleId="0BA742CCAB42436CB84C71317D8DA764">
    <w:name w:val="0BA742CCAB42436CB84C71317D8DA764"/>
    <w:rsid w:val="00A379A3"/>
  </w:style>
  <w:style w:type="paragraph" w:customStyle="1" w:styleId="829438EF54194CA490E480FF13AC7639">
    <w:name w:val="829438EF54194CA490E480FF13AC7639"/>
    <w:rsid w:val="00A379A3"/>
  </w:style>
  <w:style w:type="paragraph" w:customStyle="1" w:styleId="7472004A77CD447C97DFAF1315AEEF82">
    <w:name w:val="7472004A77CD447C97DFAF1315AEEF82"/>
    <w:rsid w:val="00A379A3"/>
  </w:style>
  <w:style w:type="paragraph" w:customStyle="1" w:styleId="0381D894F2DF46A0918B84B254AD4CE7">
    <w:name w:val="0381D894F2DF46A0918B84B254AD4CE7"/>
    <w:rsid w:val="00A379A3"/>
  </w:style>
  <w:style w:type="paragraph" w:customStyle="1" w:styleId="E0D2BF6BE4484CE3A47736D19FED39EC">
    <w:name w:val="E0D2BF6BE4484CE3A47736D19FED39EC"/>
    <w:rsid w:val="00A379A3"/>
  </w:style>
  <w:style w:type="paragraph" w:customStyle="1" w:styleId="D2EFA15665C0487F8B77A8CD0C73E468">
    <w:name w:val="D2EFA15665C0487F8B77A8CD0C73E468"/>
    <w:rsid w:val="00A379A3"/>
  </w:style>
  <w:style w:type="paragraph" w:customStyle="1" w:styleId="1664A163B96C464D964090BAE74F1ABA">
    <w:name w:val="1664A163B96C464D964090BAE74F1ABA"/>
    <w:rsid w:val="00A379A3"/>
  </w:style>
  <w:style w:type="paragraph" w:customStyle="1" w:styleId="EB5361106D704E11A69D427E72439727">
    <w:name w:val="EB5361106D704E11A69D427E72439727"/>
    <w:rsid w:val="00A379A3"/>
  </w:style>
  <w:style w:type="paragraph" w:customStyle="1" w:styleId="6332C310E376484B8421DBC974F0F3C1">
    <w:name w:val="6332C310E376484B8421DBC974F0F3C1"/>
    <w:rsid w:val="00A379A3"/>
  </w:style>
  <w:style w:type="paragraph" w:customStyle="1" w:styleId="67A3B360FFA94B5BB39FA2DB4D181A40">
    <w:name w:val="67A3B360FFA94B5BB39FA2DB4D181A40"/>
    <w:rsid w:val="00A379A3"/>
  </w:style>
  <w:style w:type="paragraph" w:customStyle="1" w:styleId="D6EA5537CFEC455FA3E2B89BE1D8E51F">
    <w:name w:val="D6EA5537CFEC455FA3E2B89BE1D8E51F"/>
    <w:rsid w:val="00A379A3"/>
  </w:style>
  <w:style w:type="paragraph" w:customStyle="1" w:styleId="51088370507D46558EC63AC50F0FE296">
    <w:name w:val="51088370507D46558EC63AC50F0FE296"/>
    <w:rsid w:val="00A379A3"/>
  </w:style>
  <w:style w:type="paragraph" w:customStyle="1" w:styleId="DCC1C4BEB78E4CA89C198D855236A096">
    <w:name w:val="DCC1C4BEB78E4CA89C198D855236A096"/>
    <w:rsid w:val="00A379A3"/>
  </w:style>
  <w:style w:type="paragraph" w:customStyle="1" w:styleId="F473C2E62A264CC0B225BAB22698C328">
    <w:name w:val="F473C2E62A264CC0B225BAB22698C328"/>
    <w:rsid w:val="00A379A3"/>
  </w:style>
  <w:style w:type="paragraph" w:customStyle="1" w:styleId="B28B2B79A982454CAC60C9ABF116614E">
    <w:name w:val="B28B2B79A982454CAC60C9ABF116614E"/>
    <w:rsid w:val="00A379A3"/>
  </w:style>
  <w:style w:type="paragraph" w:customStyle="1" w:styleId="B94C7CFE62344468ACB6996FF70E1F7B">
    <w:name w:val="B94C7CFE62344468ACB6996FF70E1F7B"/>
    <w:rsid w:val="00A379A3"/>
  </w:style>
  <w:style w:type="paragraph" w:customStyle="1" w:styleId="241B050058F94D1DBFE9ED085D8EF2E6">
    <w:name w:val="241B050058F94D1DBFE9ED085D8EF2E6"/>
    <w:rsid w:val="00A379A3"/>
  </w:style>
  <w:style w:type="paragraph" w:customStyle="1" w:styleId="79DC27684AAE4A6E87FD1E6DA8FA6938">
    <w:name w:val="79DC27684AAE4A6E87FD1E6DA8FA6938"/>
    <w:rsid w:val="00A379A3"/>
  </w:style>
  <w:style w:type="paragraph" w:customStyle="1" w:styleId="B1FED0E6DF754A20AE64209C9516D2A1">
    <w:name w:val="B1FED0E6DF754A20AE64209C9516D2A1"/>
    <w:rsid w:val="00A379A3"/>
  </w:style>
  <w:style w:type="paragraph" w:customStyle="1" w:styleId="F975671F6EA6429F9D06496F9E2A43D4">
    <w:name w:val="F975671F6EA6429F9D06496F9E2A43D4"/>
    <w:rsid w:val="00A379A3"/>
  </w:style>
  <w:style w:type="paragraph" w:customStyle="1" w:styleId="B09A5730B3B446D1929DA9AC49938214">
    <w:name w:val="B09A5730B3B446D1929DA9AC49938214"/>
    <w:rsid w:val="00A379A3"/>
  </w:style>
  <w:style w:type="paragraph" w:customStyle="1" w:styleId="218EB136D9484488BC0FE7A2D74A6D4A">
    <w:name w:val="218EB136D9484488BC0FE7A2D74A6D4A"/>
    <w:rsid w:val="00A379A3"/>
  </w:style>
  <w:style w:type="paragraph" w:customStyle="1" w:styleId="1FC73E79B0F64816B3A82DB48662BC21">
    <w:name w:val="1FC73E79B0F64816B3A82DB48662BC21"/>
    <w:rsid w:val="00A379A3"/>
  </w:style>
  <w:style w:type="paragraph" w:customStyle="1" w:styleId="D40A079D8C054064913437E6AD865D1C">
    <w:name w:val="D40A079D8C054064913437E6AD865D1C"/>
    <w:rsid w:val="00A379A3"/>
  </w:style>
  <w:style w:type="paragraph" w:customStyle="1" w:styleId="5B68F0F637714A06B84B30E79DEA3D8A">
    <w:name w:val="5B68F0F637714A06B84B30E79DEA3D8A"/>
    <w:rsid w:val="00D419A4"/>
  </w:style>
  <w:style w:type="paragraph" w:customStyle="1" w:styleId="319605677D8F46549438AC098F499E1F">
    <w:name w:val="319605677D8F46549438AC098F499E1F"/>
    <w:rsid w:val="00D419A4"/>
  </w:style>
  <w:style w:type="paragraph" w:customStyle="1" w:styleId="A45BACC36788458CA456F565E9537312">
    <w:name w:val="A45BACC36788458CA456F565E9537312"/>
    <w:rsid w:val="00D419A4"/>
  </w:style>
  <w:style w:type="paragraph" w:customStyle="1" w:styleId="DE4D60E48BD8489F8594E046DA69E0C5">
    <w:name w:val="DE4D60E48BD8489F8594E046DA69E0C5"/>
    <w:rsid w:val="00D419A4"/>
  </w:style>
  <w:style w:type="paragraph" w:customStyle="1" w:styleId="8C821B1490C54B5D811C9E4D920F27C7">
    <w:name w:val="8C821B1490C54B5D811C9E4D920F27C7"/>
    <w:rsid w:val="00896D5E"/>
  </w:style>
  <w:style w:type="paragraph" w:customStyle="1" w:styleId="5E6ADBFB28DC404BB391DF5FD566D09F">
    <w:name w:val="5E6ADBFB28DC404BB391DF5FD566D09F"/>
    <w:rsid w:val="00896D5E"/>
  </w:style>
  <w:style w:type="paragraph" w:customStyle="1" w:styleId="21529A17770E470A8D28F14B71EBDDFF">
    <w:name w:val="21529A17770E470A8D28F14B71EBDDFF"/>
    <w:rsid w:val="00896D5E"/>
  </w:style>
  <w:style w:type="paragraph" w:customStyle="1" w:styleId="BD25C84F08D545C38263A17C9323FFF2">
    <w:name w:val="BD25C84F08D545C38263A17C9323FFF2"/>
    <w:rsid w:val="00896D5E"/>
  </w:style>
  <w:style w:type="paragraph" w:customStyle="1" w:styleId="6EA259B716F24013BF80EE7E5AD87868">
    <w:name w:val="6EA259B716F24013BF80EE7E5AD87868"/>
    <w:rsid w:val="00896D5E"/>
  </w:style>
  <w:style w:type="paragraph" w:customStyle="1" w:styleId="CB616200C9344E9A8D69B8289A20EF99">
    <w:name w:val="CB616200C9344E9A8D69B8289A20EF99"/>
    <w:rsid w:val="00896D5E"/>
  </w:style>
  <w:style w:type="paragraph" w:customStyle="1" w:styleId="638685234A884C71A07C420193DEFCA2">
    <w:name w:val="638685234A884C71A07C420193DEFCA2"/>
    <w:rsid w:val="00896D5E"/>
  </w:style>
  <w:style w:type="paragraph" w:customStyle="1" w:styleId="5C849E4E069D4D7FBF49218B9A730DE2">
    <w:name w:val="5C849E4E069D4D7FBF49218B9A730DE2"/>
    <w:rsid w:val="00896D5E"/>
  </w:style>
  <w:style w:type="paragraph" w:customStyle="1" w:styleId="F64AD16C32F34546848B2DB8E3ECEFD2">
    <w:name w:val="F64AD16C32F34546848B2DB8E3ECEFD2"/>
    <w:rsid w:val="00896D5E"/>
  </w:style>
  <w:style w:type="paragraph" w:customStyle="1" w:styleId="09E90588BF964C4F8F0828A0A94FEE16">
    <w:name w:val="09E90588BF964C4F8F0828A0A94FEE16"/>
    <w:rsid w:val="00896D5E"/>
  </w:style>
  <w:style w:type="paragraph" w:customStyle="1" w:styleId="C3370C3070364C28996664FF4FA25846">
    <w:name w:val="C3370C3070364C28996664FF4FA25846"/>
    <w:rsid w:val="00896D5E"/>
  </w:style>
  <w:style w:type="paragraph" w:customStyle="1" w:styleId="3412C787CF1643F8841783663441850A">
    <w:name w:val="3412C787CF1643F8841783663441850A"/>
    <w:rsid w:val="00896D5E"/>
  </w:style>
  <w:style w:type="paragraph" w:customStyle="1" w:styleId="C645C0B6E86C4DA185237B70EBCA9C0E">
    <w:name w:val="C645C0B6E86C4DA185237B70EBCA9C0E"/>
    <w:rsid w:val="00896D5E"/>
  </w:style>
  <w:style w:type="paragraph" w:customStyle="1" w:styleId="44ECC65E599C4889A205B14A0474D69C">
    <w:name w:val="44ECC65E599C4889A205B14A0474D69C"/>
    <w:rsid w:val="00896D5E"/>
  </w:style>
  <w:style w:type="paragraph" w:customStyle="1" w:styleId="36A34E0C765D44D59578ECE334B33FF5">
    <w:name w:val="36A34E0C765D44D59578ECE334B33FF5"/>
    <w:rsid w:val="00896D5E"/>
  </w:style>
  <w:style w:type="paragraph" w:customStyle="1" w:styleId="176F020316B0494CAE73F5FAB2C74F24">
    <w:name w:val="176F020316B0494CAE73F5FAB2C74F24"/>
    <w:rsid w:val="00896D5E"/>
  </w:style>
  <w:style w:type="paragraph" w:customStyle="1" w:styleId="9163CDA262D043858BB7B80AF07612E4">
    <w:name w:val="9163CDA262D043858BB7B80AF07612E4"/>
    <w:rsid w:val="00896D5E"/>
  </w:style>
  <w:style w:type="paragraph" w:customStyle="1" w:styleId="BDFC88B2C62E46A8A94BEB138C5DF483">
    <w:name w:val="BDFC88B2C62E46A8A94BEB138C5DF483"/>
    <w:rsid w:val="00896D5E"/>
  </w:style>
  <w:style w:type="paragraph" w:customStyle="1" w:styleId="7C5D76C14D284DF7BCB4A7816D8656BB">
    <w:name w:val="7C5D76C14D284DF7BCB4A7816D8656BB"/>
    <w:rsid w:val="00896D5E"/>
  </w:style>
  <w:style w:type="paragraph" w:customStyle="1" w:styleId="D845818291EC456DB5226608047717AE">
    <w:name w:val="D845818291EC456DB5226608047717AE"/>
    <w:rsid w:val="00896D5E"/>
  </w:style>
  <w:style w:type="paragraph" w:customStyle="1" w:styleId="813818C272814B67822CE40E42193E97">
    <w:name w:val="813818C272814B67822CE40E42193E97"/>
    <w:rsid w:val="00896D5E"/>
  </w:style>
  <w:style w:type="paragraph" w:customStyle="1" w:styleId="C79D9CD799EC44E797D9E3F7554EB8F8">
    <w:name w:val="C79D9CD799EC44E797D9E3F7554EB8F8"/>
    <w:rsid w:val="00896D5E"/>
  </w:style>
  <w:style w:type="paragraph" w:customStyle="1" w:styleId="9353C2B24DCA4DCD86DF89E841773C74">
    <w:name w:val="9353C2B24DCA4DCD86DF89E841773C74"/>
    <w:rsid w:val="00896D5E"/>
  </w:style>
  <w:style w:type="paragraph" w:customStyle="1" w:styleId="39CDCAB6BA3E43D096ED659F537F942F">
    <w:name w:val="39CDCAB6BA3E43D096ED659F537F942F"/>
    <w:rsid w:val="00896D5E"/>
  </w:style>
  <w:style w:type="paragraph" w:customStyle="1" w:styleId="DB92751247354224BCA8BE93706BB877">
    <w:name w:val="DB92751247354224BCA8BE93706BB877"/>
    <w:rsid w:val="00896D5E"/>
  </w:style>
  <w:style w:type="paragraph" w:customStyle="1" w:styleId="7A2DF3416DF1461594636C811A5B356F">
    <w:name w:val="7A2DF3416DF1461594636C811A5B356F"/>
    <w:rsid w:val="00896D5E"/>
  </w:style>
  <w:style w:type="paragraph" w:customStyle="1" w:styleId="C7976DF45D9C4028B12E63478EE65FC9">
    <w:name w:val="C7976DF45D9C4028B12E63478EE65FC9"/>
    <w:rsid w:val="00896D5E"/>
  </w:style>
  <w:style w:type="paragraph" w:customStyle="1" w:styleId="58DF6D65801546AAB9D4AB5335CB7EE3">
    <w:name w:val="58DF6D65801546AAB9D4AB5335CB7EE3"/>
    <w:rsid w:val="00896D5E"/>
  </w:style>
  <w:style w:type="paragraph" w:customStyle="1" w:styleId="D5EBFA91D2C04032A74910BB94A25B10">
    <w:name w:val="D5EBFA91D2C04032A74910BB94A25B10"/>
    <w:rsid w:val="00896D5E"/>
  </w:style>
  <w:style w:type="paragraph" w:customStyle="1" w:styleId="1237F516D4DC4377B3E4D85F3A9CED1E">
    <w:name w:val="1237F516D4DC4377B3E4D85F3A9CED1E"/>
    <w:rsid w:val="00896D5E"/>
  </w:style>
  <w:style w:type="paragraph" w:customStyle="1" w:styleId="1521821805C542FD84CD2E9961D36125">
    <w:name w:val="1521821805C542FD84CD2E9961D36125"/>
    <w:rsid w:val="00896D5E"/>
  </w:style>
  <w:style w:type="paragraph" w:customStyle="1" w:styleId="62DD253C55384846B437A10C6051A6E9">
    <w:name w:val="62DD253C55384846B437A10C6051A6E9"/>
    <w:rsid w:val="00896D5E"/>
  </w:style>
  <w:style w:type="paragraph" w:customStyle="1" w:styleId="2925A07653CF46A49637E63E07DB55EC">
    <w:name w:val="2925A07653CF46A49637E63E07DB55EC"/>
    <w:rsid w:val="00896D5E"/>
  </w:style>
  <w:style w:type="paragraph" w:customStyle="1" w:styleId="1436AAA7F9344C749E7F2B60E1183231">
    <w:name w:val="1436AAA7F9344C749E7F2B60E1183231"/>
    <w:rsid w:val="00896D5E"/>
  </w:style>
  <w:style w:type="paragraph" w:customStyle="1" w:styleId="BF5A42BF0859489584F53BF36587A94B">
    <w:name w:val="BF5A42BF0859489584F53BF36587A94B"/>
    <w:rsid w:val="00896D5E"/>
  </w:style>
  <w:style w:type="paragraph" w:customStyle="1" w:styleId="E8D82311D0F24185B44C14801AE5AD55">
    <w:name w:val="E8D82311D0F24185B44C14801AE5AD55"/>
    <w:rsid w:val="00896D5E"/>
  </w:style>
  <w:style w:type="paragraph" w:customStyle="1" w:styleId="3603E8363C96404BA5CBA688B828B4F1">
    <w:name w:val="3603E8363C96404BA5CBA688B828B4F1"/>
    <w:rsid w:val="00896D5E"/>
  </w:style>
  <w:style w:type="paragraph" w:customStyle="1" w:styleId="05E5429D10024040BD9920B3E47B16C6">
    <w:name w:val="05E5429D10024040BD9920B3E47B16C6"/>
    <w:rsid w:val="00896D5E"/>
  </w:style>
  <w:style w:type="paragraph" w:customStyle="1" w:styleId="41A66A5C99BB4D828CE42733B0F81EF3">
    <w:name w:val="41A66A5C99BB4D828CE42733B0F81EF3"/>
    <w:rsid w:val="00896D5E"/>
  </w:style>
  <w:style w:type="paragraph" w:customStyle="1" w:styleId="187BBE3C56F54699B6180135646A2DA1">
    <w:name w:val="187BBE3C56F54699B6180135646A2DA1"/>
    <w:rsid w:val="00896D5E"/>
  </w:style>
  <w:style w:type="paragraph" w:customStyle="1" w:styleId="FD86E4D5958A478DB715FE0807A87203">
    <w:name w:val="FD86E4D5958A478DB715FE0807A87203"/>
    <w:rsid w:val="00896D5E"/>
  </w:style>
  <w:style w:type="paragraph" w:customStyle="1" w:styleId="E51DBCD1610441EBA91BD307F954311E">
    <w:name w:val="E51DBCD1610441EBA91BD307F954311E"/>
    <w:rsid w:val="00896D5E"/>
  </w:style>
  <w:style w:type="paragraph" w:customStyle="1" w:styleId="DA7D96A556D640EDB2D47C0C545337E7">
    <w:name w:val="DA7D96A556D640EDB2D47C0C545337E7"/>
    <w:rsid w:val="00896D5E"/>
  </w:style>
  <w:style w:type="paragraph" w:customStyle="1" w:styleId="ACC9F12CDE694C79A8E83FB7433105AF">
    <w:name w:val="ACC9F12CDE694C79A8E83FB7433105AF"/>
    <w:rsid w:val="00896D5E"/>
  </w:style>
  <w:style w:type="paragraph" w:customStyle="1" w:styleId="4313F33F509F4D7A999B95CCBF0EAAAE">
    <w:name w:val="4313F33F509F4D7A999B95CCBF0EAAAE"/>
    <w:rsid w:val="00896D5E"/>
  </w:style>
  <w:style w:type="paragraph" w:customStyle="1" w:styleId="000D431A76B944478C049E703E02BCDB">
    <w:name w:val="000D431A76B944478C049E703E02BCDB"/>
    <w:rsid w:val="00896D5E"/>
  </w:style>
  <w:style w:type="paragraph" w:customStyle="1" w:styleId="16B3CF38F0EB44B49F188A7DA4A34889">
    <w:name w:val="16B3CF38F0EB44B49F188A7DA4A34889"/>
    <w:rsid w:val="00896D5E"/>
  </w:style>
  <w:style w:type="paragraph" w:customStyle="1" w:styleId="7324B7EE8813488181ECA8BF8D58CD68">
    <w:name w:val="7324B7EE8813488181ECA8BF8D58CD68"/>
    <w:rsid w:val="00896D5E"/>
  </w:style>
  <w:style w:type="paragraph" w:customStyle="1" w:styleId="68725048364A40999DF9FCFC5227043F">
    <w:name w:val="68725048364A40999DF9FCFC5227043F"/>
    <w:rsid w:val="00896D5E"/>
  </w:style>
  <w:style w:type="paragraph" w:customStyle="1" w:styleId="E678A9B9C77D4D479DDC06B9313CF5BD">
    <w:name w:val="E678A9B9C77D4D479DDC06B9313CF5BD"/>
    <w:rsid w:val="00896D5E"/>
  </w:style>
  <w:style w:type="paragraph" w:customStyle="1" w:styleId="7CB97E460EFE41D788374E73A65CF2D4">
    <w:name w:val="7CB97E460EFE41D788374E73A65CF2D4"/>
    <w:rsid w:val="00896D5E"/>
  </w:style>
  <w:style w:type="paragraph" w:customStyle="1" w:styleId="0BFFA07303EB40E38950815FAA1C4B2E">
    <w:name w:val="0BFFA07303EB40E38950815FAA1C4B2E"/>
    <w:rsid w:val="00597F68"/>
  </w:style>
  <w:style w:type="paragraph" w:customStyle="1" w:styleId="2D7B4578182F44EAA0FEAF19048DDBDC">
    <w:name w:val="2D7B4578182F44EAA0FEAF19048DDBDC"/>
    <w:rsid w:val="00597F68"/>
  </w:style>
  <w:style w:type="paragraph" w:customStyle="1" w:styleId="91B6067C83584F5EA8CBCA5BFF4CAFC1">
    <w:name w:val="91B6067C83584F5EA8CBCA5BFF4CAFC1"/>
    <w:rsid w:val="00597F68"/>
  </w:style>
  <w:style w:type="paragraph" w:customStyle="1" w:styleId="648F1DA6BD00460D9D904902BD29709E">
    <w:name w:val="648F1DA6BD00460D9D904902BD29709E"/>
    <w:rsid w:val="00597F68"/>
  </w:style>
  <w:style w:type="paragraph" w:customStyle="1" w:styleId="E1B3E48941D34B3B81537117F53F9AF3">
    <w:name w:val="E1B3E48941D34B3B81537117F53F9AF3"/>
    <w:rsid w:val="00597F68"/>
  </w:style>
  <w:style w:type="paragraph" w:customStyle="1" w:styleId="7159443E0094406CAD8D7D79EE34F28D">
    <w:name w:val="7159443E0094406CAD8D7D79EE34F28D"/>
    <w:rsid w:val="00597F68"/>
  </w:style>
  <w:style w:type="paragraph" w:customStyle="1" w:styleId="895A03875CBC4D259E6CB4799684E5E7">
    <w:name w:val="895A03875CBC4D259E6CB4799684E5E7"/>
    <w:rsid w:val="00597F68"/>
  </w:style>
  <w:style w:type="paragraph" w:customStyle="1" w:styleId="B81077FFA88A44DCA1B0615D8003265F">
    <w:name w:val="B81077FFA88A44DCA1B0615D8003265F"/>
    <w:rsid w:val="00597F68"/>
  </w:style>
  <w:style w:type="paragraph" w:customStyle="1" w:styleId="B4806061405F46E0B490D47FC38880B5">
    <w:name w:val="B4806061405F46E0B490D47FC38880B5"/>
    <w:rsid w:val="00597F68"/>
  </w:style>
  <w:style w:type="paragraph" w:customStyle="1" w:styleId="35E971847E4B446BB37C3D5DBA19BE05">
    <w:name w:val="35E971847E4B446BB37C3D5DBA19BE05"/>
    <w:rsid w:val="00597F68"/>
  </w:style>
  <w:style w:type="paragraph" w:customStyle="1" w:styleId="588A02297326471885732C365F4BB0AB">
    <w:name w:val="588A02297326471885732C365F4BB0AB"/>
    <w:rsid w:val="00597F68"/>
  </w:style>
  <w:style w:type="paragraph" w:customStyle="1" w:styleId="22A46C52C2CB4755B7ADFD26295C9D4F">
    <w:name w:val="22A46C52C2CB4755B7ADFD26295C9D4F"/>
    <w:rsid w:val="00597F68"/>
  </w:style>
  <w:style w:type="paragraph" w:customStyle="1" w:styleId="A5891E1A3313415E833EA3114EF33855">
    <w:name w:val="A5891E1A3313415E833EA3114EF33855"/>
    <w:rsid w:val="00597F68"/>
  </w:style>
  <w:style w:type="paragraph" w:customStyle="1" w:styleId="A9C1D47EDF1F4E5A919296F8344074AA">
    <w:name w:val="A9C1D47EDF1F4E5A919296F8344074AA"/>
    <w:rsid w:val="00597F68"/>
  </w:style>
  <w:style w:type="paragraph" w:customStyle="1" w:styleId="449BDF2DF84D44A19776CA09D1E4B22C">
    <w:name w:val="449BDF2DF84D44A19776CA09D1E4B22C"/>
    <w:rsid w:val="00597F68"/>
  </w:style>
  <w:style w:type="paragraph" w:customStyle="1" w:styleId="23EF6B23073249D884306111122495F9">
    <w:name w:val="23EF6B23073249D884306111122495F9"/>
    <w:rsid w:val="00597F68"/>
  </w:style>
  <w:style w:type="paragraph" w:customStyle="1" w:styleId="7ED08B5ECE7A44C79815ADA6FFCDD4C2">
    <w:name w:val="7ED08B5ECE7A44C79815ADA6FFCDD4C2"/>
    <w:rsid w:val="00597F68"/>
  </w:style>
  <w:style w:type="paragraph" w:customStyle="1" w:styleId="AA759B9C8BDF48CBB39F064595E335CA">
    <w:name w:val="AA759B9C8BDF48CBB39F064595E335CA"/>
    <w:rsid w:val="00597F68"/>
  </w:style>
  <w:style w:type="paragraph" w:customStyle="1" w:styleId="D3D46E09550F472FA207D84288F8CF3E">
    <w:name w:val="D3D46E09550F472FA207D84288F8CF3E"/>
    <w:rsid w:val="00597F68"/>
  </w:style>
  <w:style w:type="paragraph" w:customStyle="1" w:styleId="91809C6F1E5949289F6E49F3D88C6353">
    <w:name w:val="91809C6F1E5949289F6E49F3D88C6353"/>
    <w:rsid w:val="00597F68"/>
  </w:style>
  <w:style w:type="paragraph" w:customStyle="1" w:styleId="47AFB94AACFB43D286389AFB01DA9B5F">
    <w:name w:val="47AFB94AACFB43D286389AFB01DA9B5F"/>
    <w:rsid w:val="00FD36F0"/>
  </w:style>
  <w:style w:type="paragraph" w:customStyle="1" w:styleId="C8CE7B18680F49708788DE829D3F402D">
    <w:name w:val="C8CE7B18680F49708788DE829D3F402D"/>
    <w:rsid w:val="00FD36F0"/>
  </w:style>
  <w:style w:type="paragraph" w:customStyle="1" w:styleId="97AC2BE916A9439487B7026E9899B23A">
    <w:name w:val="97AC2BE916A9439487B7026E9899B23A"/>
    <w:rsid w:val="00FD36F0"/>
  </w:style>
  <w:style w:type="paragraph" w:customStyle="1" w:styleId="165E2E6F73FC4B15AD1A1994D821D51F">
    <w:name w:val="165E2E6F73FC4B15AD1A1994D821D51F"/>
    <w:rsid w:val="00FD36F0"/>
  </w:style>
  <w:style w:type="paragraph" w:customStyle="1" w:styleId="A154AC2BFF824CE4929AD2BE4CE87BE7">
    <w:name w:val="A154AC2BFF824CE4929AD2BE4CE87BE7"/>
    <w:rsid w:val="00FD36F0"/>
  </w:style>
  <w:style w:type="paragraph" w:customStyle="1" w:styleId="2C597415AFE24124BADB926CF312C654">
    <w:name w:val="2C597415AFE24124BADB926CF312C654"/>
    <w:rsid w:val="00FD36F0"/>
  </w:style>
  <w:style w:type="paragraph" w:customStyle="1" w:styleId="3CC60DA9CA234B278C2BFD92ED8F4917">
    <w:name w:val="3CC60DA9CA234B278C2BFD92ED8F4917"/>
    <w:rsid w:val="00FD36F0"/>
  </w:style>
  <w:style w:type="paragraph" w:customStyle="1" w:styleId="221F3EC161F6413685AF9A2BFA4CC0EA">
    <w:name w:val="221F3EC161F6413685AF9A2BFA4CC0EA"/>
    <w:rsid w:val="00FD36F0"/>
  </w:style>
  <w:style w:type="paragraph" w:customStyle="1" w:styleId="97EC075D59D54F81A2716C30D38C1304">
    <w:name w:val="97EC075D59D54F81A2716C30D38C1304"/>
    <w:rsid w:val="00FD36F0"/>
  </w:style>
  <w:style w:type="paragraph" w:customStyle="1" w:styleId="B85A9FDCCCCD40DB94648F38EF40A600">
    <w:name w:val="B85A9FDCCCCD40DB94648F38EF40A600"/>
    <w:rsid w:val="00FD36F0"/>
  </w:style>
  <w:style w:type="paragraph" w:customStyle="1" w:styleId="1B2CCFB2F71F46C2A56EB374CF361F7C">
    <w:name w:val="1B2CCFB2F71F46C2A56EB374CF361F7C"/>
    <w:rsid w:val="00FD36F0"/>
  </w:style>
  <w:style w:type="paragraph" w:customStyle="1" w:styleId="FEA513F4D2E342D38C88C370455F3A45">
    <w:name w:val="FEA513F4D2E342D38C88C370455F3A45"/>
    <w:rsid w:val="00FD36F0"/>
  </w:style>
  <w:style w:type="paragraph" w:customStyle="1" w:styleId="88D1D24D3AF5421C96DECC88C0998FF4">
    <w:name w:val="88D1D24D3AF5421C96DECC88C0998FF4"/>
    <w:rsid w:val="00FD36F0"/>
  </w:style>
  <w:style w:type="paragraph" w:customStyle="1" w:styleId="EA91C3FB6BD149F5A70E30135B0AE5BB">
    <w:name w:val="EA91C3FB6BD149F5A70E30135B0AE5BB"/>
    <w:rsid w:val="00FD36F0"/>
  </w:style>
  <w:style w:type="paragraph" w:customStyle="1" w:styleId="45FC0C58803D4079BFE382F3F45E72BA">
    <w:name w:val="45FC0C58803D4079BFE382F3F45E72BA"/>
    <w:rsid w:val="00FD36F0"/>
  </w:style>
  <w:style w:type="paragraph" w:customStyle="1" w:styleId="5B3BC396437941A2A2552B3110B3F398">
    <w:name w:val="5B3BC396437941A2A2552B3110B3F398"/>
    <w:rsid w:val="00FD36F0"/>
  </w:style>
  <w:style w:type="paragraph" w:customStyle="1" w:styleId="059CE3F344C44E2B932439E2A113F9E5">
    <w:name w:val="059CE3F344C44E2B932439E2A113F9E5"/>
    <w:rsid w:val="00FD36F0"/>
  </w:style>
  <w:style w:type="paragraph" w:customStyle="1" w:styleId="C6909F3017534075991CADD7D51210EA">
    <w:name w:val="C6909F3017534075991CADD7D51210EA"/>
    <w:rsid w:val="00FD36F0"/>
  </w:style>
  <w:style w:type="paragraph" w:customStyle="1" w:styleId="FB86B6BE07AD48529604FF94F9C92948">
    <w:name w:val="FB86B6BE07AD48529604FF94F9C92948"/>
    <w:rsid w:val="00FD36F0"/>
  </w:style>
  <w:style w:type="paragraph" w:customStyle="1" w:styleId="7C73C777207640ADA844BA96614D875A">
    <w:name w:val="7C73C777207640ADA844BA96614D875A"/>
    <w:rsid w:val="00FD36F0"/>
  </w:style>
  <w:style w:type="paragraph" w:customStyle="1" w:styleId="C6C9106E424E4853BFCF56C4B683E75B">
    <w:name w:val="C6C9106E424E4853BFCF56C4B683E75B"/>
    <w:rsid w:val="00E428FD"/>
  </w:style>
  <w:style w:type="paragraph" w:customStyle="1" w:styleId="A042C73A93924FF5AAE7EF7D9FC29E6B">
    <w:name w:val="A042C73A93924FF5AAE7EF7D9FC29E6B"/>
    <w:rsid w:val="00E428FD"/>
  </w:style>
  <w:style w:type="paragraph" w:customStyle="1" w:styleId="EC40FC14C4C5426FB56CD9E1F9A81709">
    <w:name w:val="EC40FC14C4C5426FB56CD9E1F9A81709"/>
    <w:rsid w:val="00E428FD"/>
  </w:style>
  <w:style w:type="paragraph" w:customStyle="1" w:styleId="3F38F73CE05C417C8DDB4442A78FCF0C">
    <w:name w:val="3F38F73CE05C417C8DDB4442A78FCF0C"/>
    <w:rsid w:val="00E428FD"/>
  </w:style>
  <w:style w:type="paragraph" w:customStyle="1" w:styleId="7F3ECA545E4941F0882EB5B80C8246B7">
    <w:name w:val="7F3ECA545E4941F0882EB5B80C8246B7"/>
    <w:rsid w:val="00E428FD"/>
  </w:style>
  <w:style w:type="paragraph" w:customStyle="1" w:styleId="AEF92AD2E2C74ED49C6F35367C6D05CE">
    <w:name w:val="AEF92AD2E2C74ED49C6F35367C6D05CE"/>
    <w:rsid w:val="00E428FD"/>
  </w:style>
  <w:style w:type="paragraph" w:customStyle="1" w:styleId="9DC40519275E45119DCC4C5B86491FA3">
    <w:name w:val="9DC40519275E45119DCC4C5B86491FA3"/>
    <w:rsid w:val="00E428FD"/>
  </w:style>
  <w:style w:type="paragraph" w:customStyle="1" w:styleId="678153FAC46C48C9B9F890C77B82D227">
    <w:name w:val="678153FAC46C48C9B9F890C77B82D227"/>
    <w:rsid w:val="00E428FD"/>
  </w:style>
  <w:style w:type="paragraph" w:customStyle="1" w:styleId="9A2B8E9D32B241F482C968320A241E99">
    <w:name w:val="9A2B8E9D32B241F482C968320A241E99"/>
    <w:rsid w:val="00E428FD"/>
  </w:style>
  <w:style w:type="paragraph" w:customStyle="1" w:styleId="BD6D901246314B98958C32D4748A28A3">
    <w:name w:val="BD6D901246314B98958C32D4748A28A3"/>
    <w:rsid w:val="00E428FD"/>
  </w:style>
  <w:style w:type="paragraph" w:customStyle="1" w:styleId="913F778BAE484E788ADC8F10971B02EA">
    <w:name w:val="913F778BAE484E788ADC8F10971B02EA"/>
    <w:rsid w:val="00E428FD"/>
  </w:style>
  <w:style w:type="paragraph" w:customStyle="1" w:styleId="FF67BCC79C1648A790386CE381BD7446">
    <w:name w:val="FF67BCC79C1648A790386CE381BD7446"/>
    <w:rsid w:val="00E428FD"/>
  </w:style>
  <w:style w:type="paragraph" w:customStyle="1" w:styleId="FB4C6C0BAEB74E3991A86F22D5EDFDFA">
    <w:name w:val="FB4C6C0BAEB74E3991A86F22D5EDFDFA"/>
    <w:rsid w:val="00E428FD"/>
  </w:style>
  <w:style w:type="paragraph" w:customStyle="1" w:styleId="2601A56183D342F5B8E7AD36B7C716C9">
    <w:name w:val="2601A56183D342F5B8E7AD36B7C716C9"/>
    <w:rsid w:val="00E428FD"/>
  </w:style>
  <w:style w:type="paragraph" w:customStyle="1" w:styleId="D2A25D3758334EDEBFE7B41CC033E56E">
    <w:name w:val="D2A25D3758334EDEBFE7B41CC033E56E"/>
    <w:rsid w:val="00E428FD"/>
  </w:style>
  <w:style w:type="paragraph" w:customStyle="1" w:styleId="BE91E461E80F43F792043C6B6B00D873">
    <w:name w:val="BE91E461E80F43F792043C6B6B00D873"/>
    <w:rsid w:val="00E428FD"/>
  </w:style>
  <w:style w:type="paragraph" w:customStyle="1" w:styleId="D3111408E55B48C0B3AC8B4E73B74710">
    <w:name w:val="D3111408E55B48C0B3AC8B4E73B74710"/>
    <w:rsid w:val="00E428FD"/>
  </w:style>
  <w:style w:type="paragraph" w:customStyle="1" w:styleId="85B06826027444C29179019546C2C7A4">
    <w:name w:val="85B06826027444C29179019546C2C7A4"/>
    <w:rsid w:val="00E428FD"/>
  </w:style>
  <w:style w:type="paragraph" w:customStyle="1" w:styleId="9478D3E4A3E7410AAAA9F3F6CAFA185C">
    <w:name w:val="9478D3E4A3E7410AAAA9F3F6CAFA185C"/>
    <w:rsid w:val="00E428FD"/>
  </w:style>
  <w:style w:type="paragraph" w:customStyle="1" w:styleId="CB816C5805F240D899910BB5FC269CE3">
    <w:name w:val="CB816C5805F240D899910BB5FC269CE3"/>
    <w:rsid w:val="00E428FD"/>
  </w:style>
  <w:style w:type="paragraph" w:customStyle="1" w:styleId="CF0A55ABF99C4D4DA79FE478EE3AFA81">
    <w:name w:val="CF0A55ABF99C4D4DA79FE478EE3AFA81"/>
    <w:rsid w:val="00E428FD"/>
  </w:style>
  <w:style w:type="paragraph" w:customStyle="1" w:styleId="B3EE04686FC74CCEBA48F9C513CB7E82">
    <w:name w:val="B3EE04686FC74CCEBA48F9C513CB7E82"/>
    <w:rsid w:val="00E428FD"/>
  </w:style>
  <w:style w:type="paragraph" w:customStyle="1" w:styleId="4F1152F8A285442081A59AE898A1D9C1">
    <w:name w:val="4F1152F8A285442081A59AE898A1D9C1"/>
    <w:rsid w:val="00E428FD"/>
  </w:style>
  <w:style w:type="paragraph" w:customStyle="1" w:styleId="A7C4F4EAB11E47DDBF1E620477392293">
    <w:name w:val="A7C4F4EAB11E47DDBF1E620477392293"/>
    <w:rsid w:val="00E428FD"/>
  </w:style>
  <w:style w:type="paragraph" w:customStyle="1" w:styleId="54EF5D5D17B747ECBFE016F36AC9D7E1">
    <w:name w:val="54EF5D5D17B747ECBFE016F36AC9D7E1"/>
    <w:rsid w:val="00E428FD"/>
  </w:style>
  <w:style w:type="paragraph" w:customStyle="1" w:styleId="82D95732AD2D4CF2A3A6BCD4393C5FBC">
    <w:name w:val="82D95732AD2D4CF2A3A6BCD4393C5FBC"/>
    <w:rsid w:val="00E428FD"/>
  </w:style>
  <w:style w:type="paragraph" w:customStyle="1" w:styleId="8EE83D773B1D4A5BAD81F33047849279">
    <w:name w:val="8EE83D773B1D4A5BAD81F33047849279"/>
    <w:rsid w:val="00E428FD"/>
  </w:style>
  <w:style w:type="paragraph" w:customStyle="1" w:styleId="DE26B32087DB494A8D4662EC135737C0">
    <w:name w:val="DE26B32087DB494A8D4662EC135737C0"/>
    <w:rsid w:val="00E428FD"/>
  </w:style>
  <w:style w:type="paragraph" w:customStyle="1" w:styleId="3241A4A73CFE4326B60D937E281BA0EE">
    <w:name w:val="3241A4A73CFE4326B60D937E281BA0EE"/>
    <w:rsid w:val="00E428FD"/>
  </w:style>
  <w:style w:type="paragraph" w:customStyle="1" w:styleId="20E85240BDBC4279A292EACACF6E5AC6">
    <w:name w:val="20E85240BDBC4279A292EACACF6E5AC6"/>
    <w:rsid w:val="00E428FD"/>
  </w:style>
  <w:style w:type="paragraph" w:customStyle="1" w:styleId="EDF31A2824054B03B869CDBEEF52ACEE">
    <w:name w:val="EDF31A2824054B03B869CDBEEF52ACEE"/>
    <w:rsid w:val="00E428FD"/>
  </w:style>
  <w:style w:type="paragraph" w:customStyle="1" w:styleId="37AE6E5C320C438286B141F40EEC9749">
    <w:name w:val="37AE6E5C320C438286B141F40EEC9749"/>
    <w:rsid w:val="00E428FD"/>
  </w:style>
  <w:style w:type="paragraph" w:customStyle="1" w:styleId="F418464154CF47DA8D56A5ED7F211C3D">
    <w:name w:val="F418464154CF47DA8D56A5ED7F211C3D"/>
    <w:rsid w:val="00E428FD"/>
  </w:style>
  <w:style w:type="paragraph" w:customStyle="1" w:styleId="6DAAA2C8B7A24EFE818B3A0A76E63E9B">
    <w:name w:val="6DAAA2C8B7A24EFE818B3A0A76E63E9B"/>
    <w:rsid w:val="00E428FD"/>
  </w:style>
  <w:style w:type="paragraph" w:customStyle="1" w:styleId="80EF5C7FBD564FFEB19CA3B71ADFA31C">
    <w:name w:val="80EF5C7FBD564FFEB19CA3B71ADFA31C"/>
    <w:rsid w:val="00E428FD"/>
  </w:style>
  <w:style w:type="paragraph" w:customStyle="1" w:styleId="0F10A2883A644B8492F695AFB137D9C3">
    <w:name w:val="0F10A2883A644B8492F695AFB137D9C3"/>
    <w:rsid w:val="00E428FD"/>
  </w:style>
  <w:style w:type="paragraph" w:customStyle="1" w:styleId="FE632B231C3340219D046CBF3D960E40">
    <w:name w:val="FE632B231C3340219D046CBF3D960E40"/>
    <w:rsid w:val="00E428FD"/>
  </w:style>
  <w:style w:type="paragraph" w:customStyle="1" w:styleId="ACF96DAC461341A5A55C72EA7010390B">
    <w:name w:val="ACF96DAC461341A5A55C72EA7010390B"/>
    <w:rsid w:val="00E428FD"/>
  </w:style>
  <w:style w:type="paragraph" w:customStyle="1" w:styleId="C89B56B1D26443CD8BD67BDE4C5E3E40">
    <w:name w:val="C89B56B1D26443CD8BD67BDE4C5E3E40"/>
    <w:rsid w:val="00E428FD"/>
  </w:style>
  <w:style w:type="paragraph" w:customStyle="1" w:styleId="F319315FDBB94B1AB048E4DDFFA01667">
    <w:name w:val="F319315FDBB94B1AB048E4DDFFA01667"/>
    <w:rsid w:val="00E428FD"/>
  </w:style>
  <w:style w:type="paragraph" w:customStyle="1" w:styleId="ED0E1E9B5B3141DCAB88D2C172B8C4F8">
    <w:name w:val="ED0E1E9B5B3141DCAB88D2C172B8C4F8"/>
    <w:rsid w:val="00E428FD"/>
  </w:style>
  <w:style w:type="paragraph" w:customStyle="1" w:styleId="F06D2A86CD2044D19BB346EC5E9D3925">
    <w:name w:val="F06D2A86CD2044D19BB346EC5E9D3925"/>
    <w:rsid w:val="00E428FD"/>
  </w:style>
  <w:style w:type="paragraph" w:customStyle="1" w:styleId="04D196585B12430782EFA18B426E4E2C">
    <w:name w:val="04D196585B12430782EFA18B426E4E2C"/>
    <w:rsid w:val="00E428FD"/>
  </w:style>
  <w:style w:type="paragraph" w:customStyle="1" w:styleId="784E08577D6046C49BFE61B54D99076A">
    <w:name w:val="784E08577D6046C49BFE61B54D99076A"/>
    <w:rsid w:val="00E428FD"/>
  </w:style>
  <w:style w:type="paragraph" w:customStyle="1" w:styleId="EDEA7581B747470D8719AFDD7B3DFACE">
    <w:name w:val="EDEA7581B747470D8719AFDD7B3DFACE"/>
    <w:rsid w:val="00E428FD"/>
  </w:style>
  <w:style w:type="paragraph" w:customStyle="1" w:styleId="C8B6015C22D14483BE6158182442197C">
    <w:name w:val="C8B6015C22D14483BE6158182442197C"/>
    <w:rsid w:val="00E428FD"/>
  </w:style>
  <w:style w:type="paragraph" w:customStyle="1" w:styleId="F3CA4273A1EA4B9EB89B8705E26237CD">
    <w:name w:val="F3CA4273A1EA4B9EB89B8705E26237CD"/>
    <w:rsid w:val="00E428FD"/>
  </w:style>
  <w:style w:type="paragraph" w:customStyle="1" w:styleId="51B0CFD3D2604D7A910C2DE1CB736FE4">
    <w:name w:val="51B0CFD3D2604D7A910C2DE1CB736FE4"/>
    <w:rsid w:val="00E428FD"/>
  </w:style>
  <w:style w:type="paragraph" w:customStyle="1" w:styleId="7718B982C9AA4969A13E1841172B1683">
    <w:name w:val="7718B982C9AA4969A13E1841172B1683"/>
    <w:rsid w:val="00E428FD"/>
  </w:style>
  <w:style w:type="paragraph" w:customStyle="1" w:styleId="7BB266CD7D5141F8866F8319A32D6376">
    <w:name w:val="7BB266CD7D5141F8866F8319A32D6376"/>
    <w:rsid w:val="00E428FD"/>
  </w:style>
  <w:style w:type="paragraph" w:customStyle="1" w:styleId="C8BF4FFF2F6A4A59B1F535298ED795F7">
    <w:name w:val="C8BF4FFF2F6A4A59B1F535298ED795F7"/>
    <w:rsid w:val="00E428FD"/>
  </w:style>
  <w:style w:type="paragraph" w:customStyle="1" w:styleId="CA891B595B6648579CAE1E115916B740">
    <w:name w:val="CA891B595B6648579CAE1E115916B740"/>
    <w:rsid w:val="00E428FD"/>
  </w:style>
  <w:style w:type="paragraph" w:customStyle="1" w:styleId="61CBE207FD9749E786F900D2ACDB4F38">
    <w:name w:val="61CBE207FD9749E786F900D2ACDB4F38"/>
    <w:rsid w:val="00FD7DE8"/>
  </w:style>
  <w:style w:type="paragraph" w:customStyle="1" w:styleId="A5AAD145A6084C7AA637BDE16D1B3E95">
    <w:name w:val="A5AAD145A6084C7AA637BDE16D1B3E95"/>
    <w:rsid w:val="00FD7DE8"/>
  </w:style>
  <w:style w:type="paragraph" w:customStyle="1" w:styleId="64ABC4B4235144C7BC4984EFE54903C5">
    <w:name w:val="64ABC4B4235144C7BC4984EFE54903C5"/>
    <w:rsid w:val="00FD7DE8"/>
  </w:style>
  <w:style w:type="paragraph" w:customStyle="1" w:styleId="E599917D54804998B5E8483E75543B81">
    <w:name w:val="E599917D54804998B5E8483E75543B81"/>
    <w:rsid w:val="00FD7DE8"/>
  </w:style>
  <w:style w:type="paragraph" w:customStyle="1" w:styleId="FCA669B9C9B3403FA0C16C520B8E6F04">
    <w:name w:val="FCA669B9C9B3403FA0C16C520B8E6F04"/>
    <w:rsid w:val="00FD7DE8"/>
  </w:style>
  <w:style w:type="paragraph" w:customStyle="1" w:styleId="453DAFBB87CC4D1590E0E6968CBB73DF">
    <w:name w:val="453DAFBB87CC4D1590E0E6968CBB73DF"/>
    <w:rsid w:val="00FD7DE8"/>
  </w:style>
  <w:style w:type="paragraph" w:customStyle="1" w:styleId="F564FFEAC5B94E2EAD006A4DBBC3AE30">
    <w:name w:val="F564FFEAC5B94E2EAD006A4DBBC3AE30"/>
    <w:rsid w:val="00FD7DE8"/>
  </w:style>
  <w:style w:type="paragraph" w:customStyle="1" w:styleId="FF2CC11F04BF4AFB8A2C6522A883FE41">
    <w:name w:val="FF2CC11F04BF4AFB8A2C6522A883FE41"/>
    <w:rsid w:val="00FD7DE8"/>
  </w:style>
  <w:style w:type="paragraph" w:customStyle="1" w:styleId="1307B1DC12F44D1C937395C8689F924B">
    <w:name w:val="1307B1DC12F44D1C937395C8689F924B"/>
    <w:rsid w:val="00FD7DE8"/>
  </w:style>
  <w:style w:type="paragraph" w:customStyle="1" w:styleId="3EC98E2EB0F04B57906E2B2BEB0EF4E6">
    <w:name w:val="3EC98E2EB0F04B57906E2B2BEB0EF4E6"/>
    <w:rsid w:val="00FD7DE8"/>
  </w:style>
  <w:style w:type="paragraph" w:customStyle="1" w:styleId="E37E52B735E6403D8C9D9E4323A76D3E">
    <w:name w:val="E37E52B735E6403D8C9D9E4323A76D3E"/>
    <w:rsid w:val="00FD7DE8"/>
  </w:style>
  <w:style w:type="paragraph" w:customStyle="1" w:styleId="F78E57D8EC494A2386C4A586B5E9C408">
    <w:name w:val="F78E57D8EC494A2386C4A586B5E9C408"/>
    <w:rsid w:val="00FD7DE8"/>
  </w:style>
  <w:style w:type="paragraph" w:customStyle="1" w:styleId="512AEE7DEE01479EA9D96ADC3A8CA75C">
    <w:name w:val="512AEE7DEE01479EA9D96ADC3A8CA75C"/>
    <w:rsid w:val="00FD7DE8"/>
  </w:style>
  <w:style w:type="paragraph" w:customStyle="1" w:styleId="24CDA5797C394FA69664F4E769561F74">
    <w:name w:val="24CDA5797C394FA69664F4E769561F74"/>
    <w:rsid w:val="00FD7DE8"/>
  </w:style>
  <w:style w:type="paragraph" w:customStyle="1" w:styleId="30B4F026A6034F55A9245BE9901CF794">
    <w:name w:val="30B4F026A6034F55A9245BE9901CF794"/>
    <w:rsid w:val="00FD7DE8"/>
  </w:style>
  <w:style w:type="paragraph" w:customStyle="1" w:styleId="0FF76562CF8543FDBDE10DDB418C58D1">
    <w:name w:val="0FF76562CF8543FDBDE10DDB418C58D1"/>
    <w:rsid w:val="00FD7DE8"/>
  </w:style>
  <w:style w:type="paragraph" w:customStyle="1" w:styleId="11381BBC348A4297928AA14E92903C0E">
    <w:name w:val="11381BBC348A4297928AA14E92903C0E"/>
    <w:rsid w:val="00FD7DE8"/>
  </w:style>
  <w:style w:type="paragraph" w:customStyle="1" w:styleId="4B12BAEF0752423B872F5AA1E01B82E8">
    <w:name w:val="4B12BAEF0752423B872F5AA1E01B82E8"/>
    <w:rsid w:val="00FD7DE8"/>
  </w:style>
  <w:style w:type="paragraph" w:customStyle="1" w:styleId="CD0AFD757EFD41B9922666A520D3C312">
    <w:name w:val="CD0AFD757EFD41B9922666A520D3C312"/>
    <w:rsid w:val="00FD7DE8"/>
  </w:style>
  <w:style w:type="paragraph" w:customStyle="1" w:styleId="6EA74AF45F2D4A588F0973F999469A70">
    <w:name w:val="6EA74AF45F2D4A588F0973F999469A70"/>
    <w:rsid w:val="00FD7DE8"/>
  </w:style>
  <w:style w:type="paragraph" w:customStyle="1" w:styleId="F9BA96FF61B54A34844B571E7A0B1C67">
    <w:name w:val="F9BA96FF61B54A34844B571E7A0B1C67"/>
    <w:rsid w:val="00FD7DE8"/>
  </w:style>
  <w:style w:type="paragraph" w:customStyle="1" w:styleId="03CD194ED7F54F84AB7BCAD0885EF486">
    <w:name w:val="03CD194ED7F54F84AB7BCAD0885EF486"/>
    <w:rsid w:val="00FD7DE8"/>
  </w:style>
  <w:style w:type="paragraph" w:customStyle="1" w:styleId="9E6740C156904A09AC528A5A2F38A52B">
    <w:name w:val="9E6740C156904A09AC528A5A2F38A52B"/>
    <w:rsid w:val="00FD7DE8"/>
  </w:style>
  <w:style w:type="paragraph" w:customStyle="1" w:styleId="304C1C89B0E842D89C70B1DF661C8B4E">
    <w:name w:val="304C1C89B0E842D89C70B1DF661C8B4E"/>
    <w:rsid w:val="00FD7DE8"/>
  </w:style>
  <w:style w:type="paragraph" w:customStyle="1" w:styleId="96FDE642443D4F17A62663533C05A1AE">
    <w:name w:val="96FDE642443D4F17A62663533C05A1AE"/>
    <w:rsid w:val="00705597"/>
  </w:style>
  <w:style w:type="paragraph" w:customStyle="1" w:styleId="12E8A37CB6394C63B277E097925D8519">
    <w:name w:val="12E8A37CB6394C63B277E097925D8519"/>
    <w:rsid w:val="00705597"/>
  </w:style>
  <w:style w:type="paragraph" w:customStyle="1" w:styleId="0A93ADFB2DCD4F66A0959C8C630D17C5">
    <w:name w:val="0A93ADFB2DCD4F66A0959C8C630D17C5"/>
    <w:rsid w:val="00705597"/>
  </w:style>
  <w:style w:type="paragraph" w:customStyle="1" w:styleId="AF6FCD30CAA447FC9158202A3EAC4774">
    <w:name w:val="AF6FCD30CAA447FC9158202A3EAC4774"/>
    <w:rsid w:val="00705597"/>
  </w:style>
  <w:style w:type="paragraph" w:customStyle="1" w:styleId="306B9EA717444870B01EFC5239C6C73D">
    <w:name w:val="306B9EA717444870B01EFC5239C6C73D"/>
    <w:rsid w:val="00705597"/>
  </w:style>
  <w:style w:type="paragraph" w:customStyle="1" w:styleId="5886D4404BBC44A6A4948ECDB09C7C4A">
    <w:name w:val="5886D4404BBC44A6A4948ECDB09C7C4A"/>
    <w:rsid w:val="00705597"/>
  </w:style>
  <w:style w:type="paragraph" w:customStyle="1" w:styleId="8F9930601BE24713B5D6DC4A4D6FC5FB">
    <w:name w:val="8F9930601BE24713B5D6DC4A4D6FC5FB"/>
    <w:rsid w:val="00705597"/>
  </w:style>
  <w:style w:type="paragraph" w:customStyle="1" w:styleId="F84B94B4EF73422AA1014D911874D521">
    <w:name w:val="F84B94B4EF73422AA1014D911874D521"/>
    <w:rsid w:val="00705597"/>
  </w:style>
  <w:style w:type="paragraph" w:customStyle="1" w:styleId="E1BFCDD378034F598B02E1915E9F2604">
    <w:name w:val="E1BFCDD378034F598B02E1915E9F2604"/>
    <w:rsid w:val="00705597"/>
  </w:style>
  <w:style w:type="paragraph" w:customStyle="1" w:styleId="C77F7E9048E04274979E9DE998ACCB25">
    <w:name w:val="C77F7E9048E04274979E9DE998ACCB25"/>
    <w:rsid w:val="00705597"/>
  </w:style>
  <w:style w:type="paragraph" w:customStyle="1" w:styleId="5B3B3A7341DD4B00BC3CDF6C1F4CCD33">
    <w:name w:val="5B3B3A7341DD4B00BC3CDF6C1F4CCD33"/>
    <w:rsid w:val="00705597"/>
  </w:style>
  <w:style w:type="paragraph" w:customStyle="1" w:styleId="2D893CC4276E4CFDB3FFE5A38800EA3A">
    <w:name w:val="2D893CC4276E4CFDB3FFE5A38800EA3A"/>
    <w:rsid w:val="00705597"/>
  </w:style>
  <w:style w:type="paragraph" w:customStyle="1" w:styleId="E92256A99C4543568AA430FB48E78567">
    <w:name w:val="E92256A99C4543568AA430FB48E78567"/>
    <w:rsid w:val="00663758"/>
  </w:style>
  <w:style w:type="paragraph" w:customStyle="1" w:styleId="DB85B3E865104D759665081CFE430CC1">
    <w:name w:val="DB85B3E865104D759665081CFE430CC1"/>
    <w:rsid w:val="00663758"/>
  </w:style>
  <w:style w:type="paragraph" w:customStyle="1" w:styleId="4E90F178CC864C31A0677140DB90915B">
    <w:name w:val="4E90F178CC864C31A0677140DB90915B"/>
    <w:rsid w:val="00663758"/>
  </w:style>
  <w:style w:type="paragraph" w:customStyle="1" w:styleId="B2FE16EB16AD4A7FBC1656C8E89DDCE9">
    <w:name w:val="B2FE16EB16AD4A7FBC1656C8E89DDCE9"/>
    <w:rsid w:val="00663758"/>
  </w:style>
  <w:style w:type="paragraph" w:customStyle="1" w:styleId="1D7CFF0ED23945018707C87E11F21B9A">
    <w:name w:val="1D7CFF0ED23945018707C87E11F21B9A"/>
    <w:rsid w:val="00663758"/>
  </w:style>
  <w:style w:type="paragraph" w:customStyle="1" w:styleId="87FA45CEBD614DB0805C4A3C207A5A31">
    <w:name w:val="87FA45CEBD614DB0805C4A3C207A5A31"/>
    <w:rsid w:val="00663758"/>
  </w:style>
  <w:style w:type="paragraph" w:customStyle="1" w:styleId="979B36A533884E9E82BF2A2B3F649240">
    <w:name w:val="979B36A533884E9E82BF2A2B3F649240"/>
    <w:rsid w:val="00663758"/>
  </w:style>
  <w:style w:type="paragraph" w:customStyle="1" w:styleId="975AE8F3064645CCA98CB74CDB6D951A">
    <w:name w:val="975AE8F3064645CCA98CB74CDB6D951A"/>
    <w:rsid w:val="00663758"/>
  </w:style>
  <w:style w:type="paragraph" w:customStyle="1" w:styleId="671AF622039D44E2B15CCE08CD6E7797">
    <w:name w:val="671AF622039D44E2B15CCE08CD6E7797"/>
    <w:rsid w:val="00663758"/>
  </w:style>
  <w:style w:type="paragraph" w:customStyle="1" w:styleId="0FCB2EDAEFCA4409AE357270D888D95B">
    <w:name w:val="0FCB2EDAEFCA4409AE357270D888D95B"/>
    <w:rsid w:val="00663758"/>
  </w:style>
  <w:style w:type="paragraph" w:customStyle="1" w:styleId="F77000B124934189A7EC501A8A0A1DD5">
    <w:name w:val="F77000B124934189A7EC501A8A0A1DD5"/>
    <w:rsid w:val="00663758"/>
  </w:style>
  <w:style w:type="paragraph" w:customStyle="1" w:styleId="43FA41A93D5A4A84B1285FBD60AF0953">
    <w:name w:val="43FA41A93D5A4A84B1285FBD60AF0953"/>
    <w:rsid w:val="00663758"/>
  </w:style>
  <w:style w:type="paragraph" w:customStyle="1" w:styleId="BFF2DEFDF84942829AEE6AE77A6D385F">
    <w:name w:val="BFF2DEFDF84942829AEE6AE77A6D385F"/>
    <w:rsid w:val="00663758"/>
  </w:style>
  <w:style w:type="paragraph" w:customStyle="1" w:styleId="C652FD47113540018E97AAF2DAE2A167">
    <w:name w:val="C652FD47113540018E97AAF2DAE2A167"/>
    <w:rsid w:val="00663758"/>
  </w:style>
  <w:style w:type="paragraph" w:customStyle="1" w:styleId="261CEB8DDCFF48BEA7B10B36412393E2">
    <w:name w:val="261CEB8DDCFF48BEA7B10B36412393E2"/>
    <w:rsid w:val="00663758"/>
  </w:style>
  <w:style w:type="paragraph" w:customStyle="1" w:styleId="113D0160E185446E8D50A5B288285BC7">
    <w:name w:val="113D0160E185446E8D50A5B288285BC7"/>
    <w:rsid w:val="00663758"/>
  </w:style>
  <w:style w:type="paragraph" w:customStyle="1" w:styleId="1C2EB7D963DA43169025C65C92D16B1C">
    <w:name w:val="1C2EB7D963DA43169025C65C92D16B1C"/>
    <w:rsid w:val="00663758"/>
  </w:style>
  <w:style w:type="paragraph" w:customStyle="1" w:styleId="EE64DA91B1714739ACAA67D9FAEA712F">
    <w:name w:val="EE64DA91B1714739ACAA67D9FAEA712F"/>
    <w:rsid w:val="00663758"/>
  </w:style>
  <w:style w:type="paragraph" w:customStyle="1" w:styleId="368B0008FBC447699904085584E4B6E9">
    <w:name w:val="368B0008FBC447699904085584E4B6E9"/>
    <w:rsid w:val="00663758"/>
  </w:style>
  <w:style w:type="paragraph" w:customStyle="1" w:styleId="97CBB830196C4995BAD2F30E1BFE5F7A">
    <w:name w:val="97CBB830196C4995BAD2F30E1BFE5F7A"/>
    <w:rsid w:val="00663758"/>
  </w:style>
  <w:style w:type="paragraph" w:customStyle="1" w:styleId="EC95A8B0A75F4EF6BB430B0D66508113">
    <w:name w:val="EC95A8B0A75F4EF6BB430B0D66508113"/>
    <w:rsid w:val="00663758"/>
  </w:style>
  <w:style w:type="paragraph" w:customStyle="1" w:styleId="1702E4ADE0AF436F80FFA67D310BCD5F">
    <w:name w:val="1702E4ADE0AF436F80FFA67D310BCD5F"/>
    <w:rsid w:val="00663758"/>
  </w:style>
  <w:style w:type="paragraph" w:customStyle="1" w:styleId="4EB0C136EDB64B7DB5495BB069B7621E">
    <w:name w:val="4EB0C136EDB64B7DB5495BB069B7621E"/>
    <w:rsid w:val="00663758"/>
  </w:style>
  <w:style w:type="paragraph" w:customStyle="1" w:styleId="6CD15D1F8EF944B989921DF2E45157F4">
    <w:name w:val="6CD15D1F8EF944B989921DF2E45157F4"/>
    <w:rsid w:val="00663758"/>
  </w:style>
  <w:style w:type="paragraph" w:customStyle="1" w:styleId="24ACD9F6B6A34AF7BD363E3E763C9905">
    <w:name w:val="24ACD9F6B6A34AF7BD363E3E763C9905"/>
    <w:rsid w:val="00663758"/>
  </w:style>
  <w:style w:type="paragraph" w:customStyle="1" w:styleId="28A246CB126B4F1CB2AAC1549D97149E">
    <w:name w:val="28A246CB126B4F1CB2AAC1549D97149E"/>
    <w:rsid w:val="00663758"/>
  </w:style>
  <w:style w:type="paragraph" w:customStyle="1" w:styleId="96FBFFC99E4C461882705EAAE7D542D4">
    <w:name w:val="96FBFFC99E4C461882705EAAE7D542D4"/>
    <w:rsid w:val="00663758"/>
  </w:style>
  <w:style w:type="paragraph" w:customStyle="1" w:styleId="696DE61709A248EF994A6F639B5B03A6">
    <w:name w:val="696DE61709A248EF994A6F639B5B03A6"/>
    <w:rsid w:val="00663758"/>
  </w:style>
  <w:style w:type="paragraph" w:customStyle="1" w:styleId="AAA6B56F532C4EED9642002F810DFF07">
    <w:name w:val="AAA6B56F532C4EED9642002F810DFF07"/>
    <w:rsid w:val="00663758"/>
  </w:style>
  <w:style w:type="paragraph" w:customStyle="1" w:styleId="63DBC872AFEF42D0AB6BD217D7BA288F">
    <w:name w:val="63DBC872AFEF42D0AB6BD217D7BA288F"/>
    <w:rsid w:val="00663758"/>
  </w:style>
  <w:style w:type="paragraph" w:customStyle="1" w:styleId="725BC2ED87094A12AC73EC9CB5F9F424">
    <w:name w:val="725BC2ED87094A12AC73EC9CB5F9F424"/>
    <w:rsid w:val="00663758"/>
  </w:style>
  <w:style w:type="paragraph" w:customStyle="1" w:styleId="DEB9541996CF47CE9DBC774490AAC261">
    <w:name w:val="DEB9541996CF47CE9DBC774490AAC261"/>
    <w:rsid w:val="00663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B3F07-8C87-401A-A8BC-9F4C687E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18</TotalTime>
  <Pages>7</Pages>
  <Words>1100</Words>
  <Characters>6055</Characters>
  <Application>Microsoft Office Word</Application>
  <DocSecurity>8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CLI-60550</dc:title>
  <dc:subject/>
  <dc:creator>Dos Santos , Murielle</dc:creator>
  <cp:keywords/>
  <dc:description/>
  <cp:lastModifiedBy>Maude Lefebvre</cp:lastModifiedBy>
  <cp:revision>13</cp:revision>
  <cp:lastPrinted>2022-09-22T16:33:00Z</cp:lastPrinted>
  <dcterms:created xsi:type="dcterms:W3CDTF">2022-09-23T13:19:00Z</dcterms:created>
  <dcterms:modified xsi:type="dcterms:W3CDTF">2022-10-20T13:05:00Z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