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0EF240F7"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5D915FDF" w:rsidR="004246FA" w:rsidRPr="00A74892" w:rsidRDefault="00A74892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permStart w:id="2094671293" w:edGrp="everyone" w:colFirst="1" w:colLast="1"/>
                  <w:r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Installation: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77777777" w:rsidR="004246FA" w:rsidRPr="00B34C6D" w:rsidRDefault="004246FA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209467129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A74892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7489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A7489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A74892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A7489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A74892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A74892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7489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A74892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A7489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1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A74892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7489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A74892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7489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A7489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A7489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A74892" w:rsidRDefault="00F940DB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 w:rsidRPr="00A74892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 w:rsidRPr="00A74892">
                    <w:rPr>
                      <w:rFonts w:ascii="Arial" w:eastAsia="MS Gothic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A7489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 w:rsidRPr="00A74892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A7489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A7489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A74892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7489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A74892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7489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A74892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A7489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A74892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7489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7489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Exp</w:t>
                  </w:r>
                  <w:proofErr w:type="spellEnd"/>
                  <w:r w:rsidRPr="00A7489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.</w:t>
                  </w:r>
                </w:p>
              </w:tc>
              <w:permStart w:id="1623486473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A74892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A7489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4" w:displacedByCustomXml="prev"/>
            </w:tr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A74892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7489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A74892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A74892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A74892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7489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A74892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7489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A74892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A7489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5" w:displacedByCustomXml="prev"/>
            </w:tr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5945B4C9" w14:textId="77777777" w:rsidR="009C50F2" w:rsidRPr="00A74892" w:rsidRDefault="009C50F2" w:rsidP="007E09E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4892">
              <w:rPr>
                <w:rFonts w:asciiTheme="minorHAnsi" w:hAnsiTheme="minorHAnsi" w:cstheme="minorHAnsi"/>
                <w:b/>
              </w:rPr>
              <w:t>SÉANCE DE PÉDALIER</w:t>
            </w:r>
          </w:p>
          <w:p w14:paraId="65758440" w14:textId="143FBDEC" w:rsidR="004246FA" w:rsidRPr="00770980" w:rsidRDefault="009C50F2" w:rsidP="007E09E8">
            <w:pPr>
              <w:jc w:val="center"/>
              <w:rPr>
                <w:rFonts w:ascii="Arial" w:hAnsi="Arial" w:cs="Arial"/>
                <w:b/>
              </w:rPr>
            </w:pPr>
            <w:r w:rsidRPr="00A74892">
              <w:rPr>
                <w:rFonts w:asciiTheme="minorHAnsi" w:hAnsiTheme="minorHAnsi" w:cstheme="minorHAnsi"/>
                <w:b/>
              </w:rPr>
              <w:t>OBSERVATIONS DU PROFESSIONNEL</w:t>
            </w:r>
            <w:r w:rsidR="00184D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tbl>
      <w:tblPr>
        <w:tblStyle w:val="Grilledutableau1"/>
        <w:tblW w:w="10642" w:type="dxa"/>
        <w:tblLook w:val="04A0" w:firstRow="1" w:lastRow="0" w:firstColumn="1" w:lastColumn="0" w:noHBand="0" w:noVBand="1"/>
      </w:tblPr>
      <w:tblGrid>
        <w:gridCol w:w="1274"/>
        <w:gridCol w:w="1274"/>
        <w:gridCol w:w="1273"/>
        <w:gridCol w:w="1275"/>
        <w:gridCol w:w="4673"/>
        <w:gridCol w:w="873"/>
      </w:tblGrid>
      <w:tr w:rsidR="00FC4E12" w14:paraId="531250B8" w14:textId="77777777" w:rsidTr="00C21D7E">
        <w:trPr>
          <w:tblHeader/>
        </w:trPr>
        <w:tc>
          <w:tcPr>
            <w:tcW w:w="1274" w:type="dxa"/>
          </w:tcPr>
          <w:p w14:paraId="49111D30" w14:textId="77777777" w:rsidR="009C50F2" w:rsidRPr="003A1EBA" w:rsidRDefault="009C50F2" w:rsidP="00A7489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1EBA">
              <w:rPr>
                <w:rFonts w:asciiTheme="minorHAnsi" w:hAnsiTheme="minorHAnsi" w:cstheme="minorHAnsi"/>
                <w:b/>
                <w:sz w:val="18"/>
                <w:szCs w:val="18"/>
              </w:rPr>
              <w:t>Date</w:t>
            </w:r>
          </w:p>
          <w:p w14:paraId="30999E65" w14:textId="77777777" w:rsidR="009C50F2" w:rsidRPr="003A1EBA" w:rsidRDefault="009C50F2" w:rsidP="00A7489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05E4802" w14:textId="77777777" w:rsidR="009C50F2" w:rsidRPr="003A1EBA" w:rsidRDefault="009C50F2" w:rsidP="00A7489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1EBA">
              <w:rPr>
                <w:rFonts w:asciiTheme="minorHAnsi" w:hAnsiTheme="minorHAnsi" w:cstheme="minorHAnsi"/>
                <w:b/>
                <w:sz w:val="18"/>
                <w:szCs w:val="18"/>
              </w:rPr>
              <w:t>(aaaa-mm-jj)</w:t>
            </w:r>
          </w:p>
        </w:tc>
        <w:tc>
          <w:tcPr>
            <w:tcW w:w="1274" w:type="dxa"/>
          </w:tcPr>
          <w:p w14:paraId="0BFD3ADD" w14:textId="77777777" w:rsidR="009C50F2" w:rsidRPr="003A1EBA" w:rsidRDefault="009C50F2" w:rsidP="00A7489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1EBA">
              <w:rPr>
                <w:rFonts w:asciiTheme="minorHAnsi" w:hAnsiTheme="minorHAnsi" w:cstheme="minorHAnsi"/>
                <w:b/>
                <w:sz w:val="18"/>
                <w:szCs w:val="18"/>
              </w:rPr>
              <w:t>Temps (min)</w:t>
            </w:r>
          </w:p>
        </w:tc>
        <w:tc>
          <w:tcPr>
            <w:tcW w:w="1273" w:type="dxa"/>
          </w:tcPr>
          <w:p w14:paraId="0CC7E45D" w14:textId="359951FE" w:rsidR="009C50F2" w:rsidRPr="003A1EBA" w:rsidRDefault="009C50F2" w:rsidP="00A7489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1EBA">
              <w:rPr>
                <w:rFonts w:asciiTheme="minorHAnsi" w:hAnsiTheme="minorHAnsi" w:cstheme="minorHAnsi"/>
                <w:b/>
                <w:sz w:val="18"/>
                <w:szCs w:val="18"/>
              </w:rPr>
              <w:t>Total du nombre de tours</w:t>
            </w:r>
          </w:p>
        </w:tc>
        <w:tc>
          <w:tcPr>
            <w:tcW w:w="1275" w:type="dxa"/>
          </w:tcPr>
          <w:p w14:paraId="6B90807A" w14:textId="77777777" w:rsidR="009C50F2" w:rsidRPr="003A1EBA" w:rsidRDefault="009C50F2" w:rsidP="00A7489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1EBA">
              <w:rPr>
                <w:rFonts w:asciiTheme="minorHAnsi" w:hAnsiTheme="minorHAnsi" w:cstheme="minorHAnsi"/>
                <w:b/>
                <w:sz w:val="18"/>
                <w:szCs w:val="18"/>
              </w:rPr>
              <w:t>RPM (tours/min)</w:t>
            </w:r>
          </w:p>
        </w:tc>
        <w:tc>
          <w:tcPr>
            <w:tcW w:w="4673" w:type="dxa"/>
          </w:tcPr>
          <w:p w14:paraId="219DA71B" w14:textId="77777777" w:rsidR="009C50F2" w:rsidRPr="003A1EBA" w:rsidRDefault="009C50F2" w:rsidP="00A7489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1EBA">
              <w:rPr>
                <w:rFonts w:asciiTheme="minorHAnsi" w:hAnsiTheme="minorHAnsi" w:cstheme="minorHAnsi"/>
                <w:b/>
                <w:sz w:val="18"/>
                <w:szCs w:val="18"/>
              </w:rPr>
              <w:t>Commentaires</w:t>
            </w:r>
            <w:r w:rsidRPr="003A1EBA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</w:t>
            </w:r>
            <w:r w:rsidRPr="003A1EBA">
              <w:rPr>
                <w:rFonts w:asciiTheme="minorHAnsi" w:hAnsiTheme="minorHAnsi" w:cstheme="minorHAnsi"/>
                <w:b/>
                <w:sz w:val="18"/>
                <w:szCs w:val="18"/>
              </w:rPr>
              <w:t>et observations</w:t>
            </w:r>
          </w:p>
        </w:tc>
        <w:tc>
          <w:tcPr>
            <w:tcW w:w="873" w:type="dxa"/>
          </w:tcPr>
          <w:p w14:paraId="3820881B" w14:textId="77777777" w:rsidR="009C50F2" w:rsidRPr="003A1EBA" w:rsidRDefault="009C50F2" w:rsidP="00A7489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1EBA">
              <w:rPr>
                <w:rFonts w:asciiTheme="minorHAnsi" w:hAnsiTheme="minorHAnsi" w:cstheme="minorHAnsi"/>
                <w:b/>
                <w:sz w:val="18"/>
                <w:szCs w:val="18"/>
              </w:rPr>
              <w:t>Initiales</w:t>
            </w:r>
          </w:p>
        </w:tc>
      </w:tr>
      <w:permStart w:id="1234859931" w:edGrp="everyone"/>
      <w:permStart w:id="1365266115" w:edGrp="everyone" w:colFirst="5" w:colLast="5"/>
      <w:permStart w:id="1248150554" w:edGrp="everyone" w:colFirst="4" w:colLast="4"/>
      <w:permStart w:id="349834504" w:edGrp="everyone" w:colFirst="3" w:colLast="3"/>
      <w:permStart w:id="1816295377" w:edGrp="everyone" w:colFirst="2" w:colLast="2"/>
      <w:permStart w:id="808271319" w:edGrp="everyone" w:colFirst="1" w:colLast="1"/>
      <w:tr w:rsidR="00FC4E12" w14:paraId="378566E5" w14:textId="77777777" w:rsidTr="009C50F2">
        <w:tc>
          <w:tcPr>
            <w:tcW w:w="1274" w:type="dxa"/>
          </w:tcPr>
          <w:p w14:paraId="00AF85AE" w14:textId="5DA7880B" w:rsidR="009C50F2" w:rsidRPr="003A1EBA" w:rsidRDefault="00F940DB" w:rsidP="00E76E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830799925"/>
                <w:placeholder>
                  <w:docPart w:val="08E53ECE25344527BF01518AE4D3DB9D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 </w:t>
                </w:r>
              </w:sdtContent>
            </w:sdt>
            <w:permEnd w:id="1234859931"/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15314074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68A807BA" w14:textId="06D61013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39950958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113D4829" w14:textId="1DC8C35E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tc>
          <w:tcPr>
            <w:tcW w:w="1275" w:type="dxa"/>
          </w:tcPr>
          <w:p w14:paraId="770606D0" w14:textId="3AD77507" w:rsidR="009C50F2" w:rsidRPr="003A1EBA" w:rsidRDefault="00F940DB" w:rsidP="000F11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770432409"/>
                <w:placeholder>
                  <w:docPart w:val="DefaultPlaceholder_-1854013440"/>
                </w:placeholder>
                <w:text/>
              </w:sdtPr>
              <w:sdtEndPr/>
              <w:sdtContent>
                <w:r w:rsidR="000F111C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</w:t>
                </w:r>
              </w:sdtContent>
            </w:sdt>
            <w:r w:rsidR="000F111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81338127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3D404310" w14:textId="57F19495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873" w:type="dxa"/>
          </w:tcPr>
          <w:p w14:paraId="65598D0F" w14:textId="7FA9C1C9" w:rsidR="009C50F2" w:rsidRPr="003A1EBA" w:rsidRDefault="00F940DB" w:rsidP="006337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172989504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sdtContent>
            </w:sdt>
            <w:r w:rsidR="0063375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FC4E12" w14:paraId="2D1B8555" w14:textId="77777777" w:rsidTr="009C50F2">
        <w:permEnd w:id="808271319" w:displacedByCustomXml="next"/>
        <w:permEnd w:id="1816295377" w:displacedByCustomXml="next"/>
        <w:permEnd w:id="349834504" w:displacedByCustomXml="next"/>
        <w:permEnd w:id="1248150554" w:displacedByCustomXml="next"/>
        <w:permEnd w:id="1365266115" w:displacedByCustomXml="next"/>
        <w:permStart w:id="735200778" w:edGrp="everyone" w:colFirst="1" w:colLast="1" w:displacedByCustomXml="next"/>
        <w:permStart w:id="752025760" w:edGrp="everyone" w:colFirst="2" w:colLast="2" w:displacedByCustomXml="next"/>
        <w:permStart w:id="672155099" w:edGrp="everyone" w:colFirst="3" w:colLast="3" w:displacedByCustomXml="next"/>
        <w:permStart w:id="1272799887" w:edGrp="everyone" w:colFirst="4" w:colLast="4" w:displacedByCustomXml="next"/>
        <w:permStart w:id="1055278776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2034147396"/>
            <w:lock w:val="sdtLocked"/>
            <w:placeholder>
              <w:docPart w:val="49CAF55B4C2547798264805CBAAA1D23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permStart w:id="2115699477" w:edGrp="everyone" w:displacedByCustomXml="prev"/>
            <w:tc>
              <w:tcPr>
                <w:tcW w:w="1274" w:type="dxa"/>
              </w:tcPr>
              <w:p w14:paraId="13C92EFE" w14:textId="05016F70" w:rsidR="009C50F2" w:rsidRPr="003A1EBA" w:rsidRDefault="005E179B" w:rsidP="005E179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  <w:permEnd w:id="2115699477" w:displacedByCustomXml="next"/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34447936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281C8AE9" w14:textId="0AACEEA3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6547260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6A09CECE" w14:textId="229D6308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tc>
          <w:tcPr>
            <w:tcW w:w="1275" w:type="dxa"/>
          </w:tcPr>
          <w:p w14:paraId="154F9D97" w14:textId="31F9E19E" w:rsidR="009C50F2" w:rsidRPr="003A1EBA" w:rsidRDefault="00F940DB" w:rsidP="000F11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812391019"/>
                <w:placeholder>
                  <w:docPart w:val="DefaultPlaceholder_-1854013440"/>
                </w:placeholder>
                <w:text/>
              </w:sdtPr>
              <w:sdtEndPr/>
              <w:sdtContent>
                <w:r w:rsidR="000F111C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</w:t>
                </w:r>
              </w:sdtContent>
            </w:sdt>
            <w:r w:rsidR="000F111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9143534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2A5D5AC9" w14:textId="1D38BCFC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16216364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5A709BF2" w14:textId="2A5E4F78" w:rsidR="009C50F2" w:rsidRPr="003A1EBA" w:rsidRDefault="00633759" w:rsidP="00633759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</w:tr>
      <w:tr w:rsidR="00FC4E12" w14:paraId="79553716" w14:textId="77777777" w:rsidTr="009C50F2">
        <w:permEnd w:id="735200778" w:displacedByCustomXml="next"/>
        <w:permEnd w:id="752025760" w:displacedByCustomXml="next"/>
        <w:permEnd w:id="672155099" w:displacedByCustomXml="next"/>
        <w:permEnd w:id="1272799887" w:displacedByCustomXml="next"/>
        <w:permEnd w:id="1055278776" w:displacedByCustomXml="next"/>
        <w:permStart w:id="1285369380" w:edGrp="everyone" w:colFirst="1" w:colLast="1" w:displacedByCustomXml="next"/>
        <w:permStart w:id="262544422" w:edGrp="everyone" w:colFirst="2" w:colLast="2" w:displacedByCustomXml="next"/>
        <w:permStart w:id="33718026" w:edGrp="everyone" w:colFirst="3" w:colLast="3" w:displacedByCustomXml="next"/>
        <w:permStart w:id="859573573" w:edGrp="everyone" w:colFirst="4" w:colLast="4" w:displacedByCustomXml="next"/>
        <w:permStart w:id="2115576606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-1729604045"/>
            <w:lock w:val="sdtLocked"/>
            <w:placeholder>
              <w:docPart w:val="A6C869319327428BA6C0EFB4D627615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permStart w:id="289761717" w:edGrp="everyone" w:displacedByCustomXml="prev"/>
            <w:tc>
              <w:tcPr>
                <w:tcW w:w="1274" w:type="dxa"/>
              </w:tcPr>
              <w:p w14:paraId="13D6CF5F" w14:textId="38CBA46D" w:rsidR="009C50F2" w:rsidRPr="003A1EBA" w:rsidRDefault="005E179B" w:rsidP="005E179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  <w:permEnd w:id="289761717" w:displacedByCustomXml="next"/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7439870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32DE198C" w14:textId="3ED2C3DE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4307309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0D86E5E1" w14:textId="3D01C62B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3836588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0B2DB04C" w14:textId="02A4ABD0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3344145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72D118FD" w14:textId="42892A2E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tc>
          <w:tcPr>
            <w:tcW w:w="873" w:type="dxa"/>
          </w:tcPr>
          <w:p w14:paraId="5AB8A9C1" w14:textId="1C2BF40C" w:rsidR="009C50F2" w:rsidRPr="003A1EBA" w:rsidRDefault="00F940DB" w:rsidP="006337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512069564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sdtContent>
            </w:sdt>
            <w:r w:rsidR="0063375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FC4E12" w14:paraId="24196CF7" w14:textId="77777777" w:rsidTr="009C50F2">
        <w:permEnd w:id="1285369380" w:displacedByCustomXml="next"/>
        <w:permEnd w:id="262544422" w:displacedByCustomXml="next"/>
        <w:permEnd w:id="33718026" w:displacedByCustomXml="next"/>
        <w:permEnd w:id="859573573" w:displacedByCustomXml="next"/>
        <w:permEnd w:id="2115576606" w:displacedByCustomXml="next"/>
        <w:permStart w:id="1099917787" w:edGrp="everyone" w:displacedByCustomXml="next"/>
        <w:permStart w:id="903959034" w:edGrp="everyone" w:colFirst="1" w:colLast="1" w:displacedByCustomXml="next"/>
        <w:permStart w:id="1912565763" w:edGrp="everyone" w:colFirst="2" w:colLast="2" w:displacedByCustomXml="next"/>
        <w:permStart w:id="480137194" w:edGrp="everyone" w:colFirst="3" w:colLast="3" w:displacedByCustomXml="next"/>
        <w:permStart w:id="1592945790" w:edGrp="everyone" w:colFirst="4" w:colLast="4" w:displacedByCustomXml="next"/>
        <w:permStart w:id="1417956202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1894928993"/>
            <w:lock w:val="sdtLocked"/>
            <w:placeholder>
              <w:docPart w:val="895FEF14EDDF4E6AA177FECD0EECB0B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4" w:type="dxa"/>
              </w:tcPr>
              <w:p w14:paraId="552F4F5C" w14:textId="103E477A" w:rsidR="009C50F2" w:rsidRPr="003A1EBA" w:rsidRDefault="005E179B" w:rsidP="005E179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permEnd w:id="1099917787" w:displacedByCustomXml="prev"/>
        <w:sdt>
          <w:sdtPr>
            <w:rPr>
              <w:rFonts w:asciiTheme="minorHAnsi" w:hAnsiTheme="minorHAnsi" w:cstheme="minorHAnsi"/>
              <w:sz w:val="18"/>
              <w:szCs w:val="18"/>
            </w:rPr>
            <w:id w:val="-178302311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13046CBE" w14:textId="41DA6B2A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5754172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2BCC7337" w14:textId="1127B2D3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85086875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5D6CD5AD" w14:textId="198E6178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42091465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334E3FBD" w14:textId="736127C9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725285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5BF01318" w14:textId="7D5E850B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FC4E12" w14:paraId="42039A38" w14:textId="77777777" w:rsidTr="009C50F2">
        <w:permEnd w:id="903959034" w:displacedByCustomXml="next"/>
        <w:permEnd w:id="1912565763" w:displacedByCustomXml="next"/>
        <w:permEnd w:id="480137194" w:displacedByCustomXml="next"/>
        <w:permEnd w:id="1592945790" w:displacedByCustomXml="next"/>
        <w:permEnd w:id="1417956202" w:displacedByCustomXml="next"/>
        <w:permStart w:id="302057912" w:edGrp="everyone" w:colFirst="1" w:colLast="1" w:displacedByCustomXml="next"/>
        <w:permStart w:id="866802097" w:edGrp="everyone" w:colFirst="2" w:colLast="2" w:displacedByCustomXml="next"/>
        <w:permStart w:id="488442263" w:edGrp="everyone" w:colFirst="3" w:colLast="3" w:displacedByCustomXml="next"/>
        <w:permStart w:id="367348150" w:edGrp="everyone" w:colFirst="4" w:colLast="4" w:displacedByCustomXml="next"/>
        <w:permStart w:id="858400581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232746843"/>
            <w:lock w:val="sdtLocked"/>
            <w:placeholder>
              <w:docPart w:val="1019FD03F42E4D509872F6F9BE28C66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permStart w:id="1441159279" w:edGrp="everyone" w:displacedByCustomXml="prev"/>
            <w:tc>
              <w:tcPr>
                <w:tcW w:w="1274" w:type="dxa"/>
              </w:tcPr>
              <w:p w14:paraId="7E76131F" w14:textId="5F8BA03F" w:rsidR="009C50F2" w:rsidRPr="003A1EBA" w:rsidRDefault="005E179B" w:rsidP="005E179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  <w:permEnd w:id="1441159279" w:displacedByCustomXml="next"/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70513296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12C892D6" w14:textId="22433D00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253721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33B5D7E9" w14:textId="78B38360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47812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6228DA03" w14:textId="581DE9CB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73777844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54409329" w14:textId="259FE93E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06036305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4C5A5F37" w14:textId="521D0FD0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</w:p>
            </w:tc>
          </w:sdtContent>
        </w:sdt>
      </w:tr>
      <w:tr w:rsidR="00FC4E12" w14:paraId="13854740" w14:textId="77777777" w:rsidTr="009C50F2">
        <w:permEnd w:id="302057912" w:displacedByCustomXml="next"/>
        <w:permEnd w:id="866802097" w:displacedByCustomXml="next"/>
        <w:permEnd w:id="488442263" w:displacedByCustomXml="next"/>
        <w:permEnd w:id="367348150" w:displacedByCustomXml="next"/>
        <w:permEnd w:id="858400581" w:displacedByCustomXml="next"/>
        <w:permStart w:id="557389195" w:edGrp="everyone" w:colFirst="1" w:colLast="1" w:displacedByCustomXml="next"/>
        <w:permStart w:id="1818581590" w:edGrp="everyone" w:colFirst="2" w:colLast="2" w:displacedByCustomXml="next"/>
        <w:permStart w:id="1818777121" w:edGrp="everyone" w:colFirst="3" w:colLast="3" w:displacedByCustomXml="next"/>
        <w:permStart w:id="1498163891" w:edGrp="everyone" w:colFirst="4" w:colLast="4" w:displacedByCustomXml="next"/>
        <w:permStart w:id="1155949379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-1623149255"/>
            <w:lock w:val="sdtLocked"/>
            <w:placeholder>
              <w:docPart w:val="E8A34585EFB940E6931974E1A257129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permStart w:id="406744675" w:edGrp="everyone" w:displacedByCustomXml="prev"/>
            <w:tc>
              <w:tcPr>
                <w:tcW w:w="1274" w:type="dxa"/>
              </w:tcPr>
              <w:p w14:paraId="1F403CFF" w14:textId="4C27DBD3" w:rsidR="009C50F2" w:rsidRPr="003A1EBA" w:rsidRDefault="005E179B" w:rsidP="005E179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  <w:permEnd w:id="406744675" w:displacedByCustomXml="next"/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6943444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7E70D6A1" w14:textId="6BE0AFA9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7872679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49E6D014" w14:textId="0261B9A3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30724534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36C97731" w14:textId="4C1219AC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84987446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69EE6A2A" w14:textId="57ADDC85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914776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7A6BC584" w14:textId="204C70D4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</w:tr>
      <w:tr w:rsidR="00FC4E12" w14:paraId="135523C0" w14:textId="77777777" w:rsidTr="009C50F2">
        <w:permEnd w:id="557389195" w:displacedByCustomXml="next"/>
        <w:permEnd w:id="1818581590" w:displacedByCustomXml="next"/>
        <w:permEnd w:id="1818777121" w:displacedByCustomXml="next"/>
        <w:permEnd w:id="1498163891" w:displacedByCustomXml="next"/>
        <w:permEnd w:id="1155949379" w:displacedByCustomXml="next"/>
        <w:permStart w:id="331374521" w:edGrp="everyone" w:displacedByCustomXml="next"/>
        <w:permStart w:id="795674081" w:edGrp="everyone" w:colFirst="1" w:colLast="1" w:displacedByCustomXml="next"/>
        <w:permStart w:id="1071603733" w:edGrp="everyone" w:colFirst="2" w:colLast="2" w:displacedByCustomXml="next"/>
        <w:permStart w:id="270801614" w:edGrp="everyone" w:colFirst="3" w:colLast="3" w:displacedByCustomXml="next"/>
        <w:permStart w:id="484068083" w:edGrp="everyone" w:colFirst="4" w:colLast="4" w:displacedByCustomXml="next"/>
        <w:permStart w:id="436165815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-436905568"/>
            <w:lock w:val="sdtLocked"/>
            <w:placeholder>
              <w:docPart w:val="BF47F4FA09EC4DFC8A75F165E8B1624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4" w:type="dxa"/>
              </w:tcPr>
              <w:p w14:paraId="7B0B241C" w14:textId="503A8EB5" w:rsidR="009C50F2" w:rsidRPr="003A1EBA" w:rsidRDefault="005E179B" w:rsidP="005E179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permEnd w:id="331374521" w:displacedByCustomXml="prev"/>
        <w:sdt>
          <w:sdtPr>
            <w:rPr>
              <w:rFonts w:asciiTheme="minorHAnsi" w:hAnsiTheme="minorHAnsi" w:cstheme="minorHAnsi"/>
              <w:sz w:val="18"/>
              <w:szCs w:val="18"/>
            </w:rPr>
            <w:id w:val="-135533588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75753969" w14:textId="4018D474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0728252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2D285912" w14:textId="2A96B326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05396836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7FEDDEFA" w14:textId="61E8712B" w:rsidR="009C50F2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97285778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63901C0C" w14:textId="38868704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9088951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2A90E2AF" w14:textId="182F4570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</w:tr>
      <w:tr w:rsidR="00FC4E12" w14:paraId="71974DCD" w14:textId="77777777" w:rsidTr="009C50F2">
        <w:permEnd w:id="795674081" w:displacedByCustomXml="next"/>
        <w:permEnd w:id="1071603733" w:displacedByCustomXml="next"/>
        <w:permEnd w:id="270801614" w:displacedByCustomXml="next"/>
        <w:permEnd w:id="484068083" w:displacedByCustomXml="next"/>
        <w:permEnd w:id="436165815" w:displacedByCustomXml="next"/>
        <w:permStart w:id="13246402" w:edGrp="everyone" w:displacedByCustomXml="next"/>
        <w:permStart w:id="1108429636" w:edGrp="everyone" w:colFirst="1" w:colLast="1" w:displacedByCustomXml="next"/>
        <w:permStart w:id="1040404890" w:edGrp="everyone" w:colFirst="2" w:colLast="2" w:displacedByCustomXml="next"/>
        <w:permStart w:id="881538659" w:edGrp="everyone" w:colFirst="3" w:colLast="3" w:displacedByCustomXml="next"/>
        <w:permStart w:id="1931422271" w:edGrp="everyone" w:colFirst="4" w:colLast="4" w:displacedByCustomXml="next"/>
        <w:permStart w:id="1295661975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-1892568866"/>
            <w:lock w:val="sdtLocked"/>
            <w:placeholder>
              <w:docPart w:val="B87F72B350A94868B18267598C494F1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4" w:type="dxa"/>
              </w:tcPr>
              <w:p w14:paraId="44493DDD" w14:textId="5DC391AA" w:rsidR="009C50F2" w:rsidRPr="003A1EBA" w:rsidRDefault="005E179B" w:rsidP="005E179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permEnd w:id="13246402" w:displacedByCustomXml="prev"/>
        <w:sdt>
          <w:sdtPr>
            <w:rPr>
              <w:rFonts w:asciiTheme="minorHAnsi" w:hAnsiTheme="minorHAnsi" w:cstheme="minorHAnsi"/>
              <w:sz w:val="18"/>
              <w:szCs w:val="18"/>
            </w:rPr>
            <w:id w:val="52120528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48D71B34" w14:textId="4E88A380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44345597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7F3B8483" w14:textId="0990EB07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6747236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295781A3" w14:textId="05C1E7D8" w:rsidR="009C50F2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5518050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1D15215C" w14:textId="38E7B6FB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96245164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4EAD836A" w14:textId="093D5020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</w:p>
            </w:tc>
          </w:sdtContent>
        </w:sdt>
      </w:tr>
      <w:tr w:rsidR="00FC4E12" w14:paraId="190A7E79" w14:textId="77777777" w:rsidTr="009C50F2">
        <w:permEnd w:id="1108429636" w:displacedByCustomXml="next"/>
        <w:permEnd w:id="1040404890" w:displacedByCustomXml="next"/>
        <w:permEnd w:id="881538659" w:displacedByCustomXml="next"/>
        <w:permEnd w:id="1931422271" w:displacedByCustomXml="next"/>
        <w:permEnd w:id="1295661975" w:displacedByCustomXml="next"/>
        <w:permStart w:id="671315579" w:edGrp="everyone" w:displacedByCustomXml="next"/>
        <w:permStart w:id="979832540" w:edGrp="everyone" w:colFirst="1" w:colLast="1" w:displacedByCustomXml="next"/>
        <w:permStart w:id="1723806832" w:edGrp="everyone" w:colFirst="2" w:colLast="2" w:displacedByCustomXml="next"/>
        <w:permStart w:id="556940232" w:edGrp="everyone" w:colFirst="3" w:colLast="3" w:displacedByCustomXml="next"/>
        <w:permStart w:id="1713252019" w:edGrp="everyone" w:colFirst="4" w:colLast="4" w:displacedByCustomXml="next"/>
        <w:permStart w:id="2105227901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1598835218"/>
            <w:lock w:val="sdtLocked"/>
            <w:placeholder>
              <w:docPart w:val="DE7D56B14AC8457F9070BFB9CAD4CD6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4" w:type="dxa"/>
              </w:tcPr>
              <w:p w14:paraId="54909893" w14:textId="14839A64" w:rsidR="009C50F2" w:rsidRPr="003A1EBA" w:rsidRDefault="005E179B" w:rsidP="005E179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permEnd w:id="671315579" w:displacedByCustomXml="prev"/>
        <w:sdt>
          <w:sdtPr>
            <w:rPr>
              <w:rFonts w:asciiTheme="minorHAnsi" w:hAnsiTheme="minorHAnsi" w:cstheme="minorHAnsi"/>
              <w:sz w:val="18"/>
              <w:szCs w:val="18"/>
            </w:rPr>
            <w:id w:val="13765886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4A3A16D8" w14:textId="1562B32B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20222303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318B3556" w14:textId="2DF53B17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71314604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4489E80D" w14:textId="4345BF02" w:rsidR="009C50F2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0439893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79982352" w14:textId="6534C6DA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80520845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5C8FF081" w14:textId="11C6A140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</w:p>
            </w:tc>
          </w:sdtContent>
        </w:sdt>
      </w:tr>
      <w:tr w:rsidR="00FC4E12" w14:paraId="1AF9E592" w14:textId="77777777" w:rsidTr="009C50F2">
        <w:permEnd w:id="979832540" w:displacedByCustomXml="next"/>
        <w:permEnd w:id="1723806832" w:displacedByCustomXml="next"/>
        <w:permEnd w:id="556940232" w:displacedByCustomXml="next"/>
        <w:permEnd w:id="1713252019" w:displacedByCustomXml="next"/>
        <w:permEnd w:id="2105227901" w:displacedByCustomXml="next"/>
        <w:permStart w:id="17701191" w:edGrp="everyone" w:colFirst="1" w:colLast="1" w:displacedByCustomXml="next"/>
        <w:permStart w:id="1395682493" w:edGrp="everyone" w:colFirst="2" w:colLast="2" w:displacedByCustomXml="next"/>
        <w:permStart w:id="1476546954" w:edGrp="everyone" w:colFirst="3" w:colLast="3" w:displacedByCustomXml="next"/>
        <w:permStart w:id="1188373390" w:edGrp="everyone" w:colFirst="4" w:colLast="4" w:displacedByCustomXml="next"/>
        <w:permStart w:id="586446386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2118168896"/>
            <w:lock w:val="sdtLocked"/>
            <w:placeholder>
              <w:docPart w:val="B8182B78436349CD9898510730F13556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permStart w:id="2065964693" w:edGrp="everyone" w:displacedByCustomXml="prev"/>
            <w:tc>
              <w:tcPr>
                <w:tcW w:w="1274" w:type="dxa"/>
              </w:tcPr>
              <w:p w14:paraId="42A2BA3A" w14:textId="56533091" w:rsidR="009C50F2" w:rsidRPr="003A1EBA" w:rsidRDefault="005E179B" w:rsidP="005E179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  <w:permEnd w:id="2065964693" w:displacedByCustomXml="next"/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6360342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77CF2DD7" w14:textId="2D18ABD9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9108462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621E8B16" w14:textId="57DE6A9F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24669462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48CAC01B" w14:textId="59A2F2F5" w:rsidR="009C50F2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5589061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2538A1FA" w14:textId="1CAEBE63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3428615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08AAC951" w14:textId="64721FD5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</w:p>
            </w:tc>
          </w:sdtContent>
        </w:sdt>
      </w:tr>
      <w:tr w:rsidR="00FC4E12" w14:paraId="7DF3522B" w14:textId="77777777" w:rsidTr="009C50F2">
        <w:permEnd w:id="17701191" w:displacedByCustomXml="next"/>
        <w:permEnd w:id="1395682493" w:displacedByCustomXml="next"/>
        <w:permEnd w:id="1476546954" w:displacedByCustomXml="next"/>
        <w:permEnd w:id="1188373390" w:displacedByCustomXml="next"/>
        <w:permEnd w:id="586446386" w:displacedByCustomXml="next"/>
        <w:permStart w:id="898635117" w:edGrp="everyone" w:colFirst="1" w:colLast="1" w:displacedByCustomXml="next"/>
        <w:permStart w:id="1968970249" w:edGrp="everyone" w:colFirst="2" w:colLast="2" w:displacedByCustomXml="next"/>
        <w:permStart w:id="1347374136" w:edGrp="everyone" w:colFirst="3" w:colLast="3" w:displacedByCustomXml="next"/>
        <w:permStart w:id="1800019695" w:edGrp="everyone" w:colFirst="4" w:colLast="4" w:displacedByCustomXml="next"/>
        <w:permStart w:id="765928811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-422027396"/>
            <w:lock w:val="sdtLocked"/>
            <w:placeholder>
              <w:docPart w:val="BD8C21FBC5DC4191B7F231B1F926338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permStart w:id="162496100" w:edGrp="everyone" w:displacedByCustomXml="prev"/>
            <w:tc>
              <w:tcPr>
                <w:tcW w:w="1274" w:type="dxa"/>
              </w:tcPr>
              <w:p w14:paraId="7FE8CDE7" w14:textId="4AE5EABF" w:rsidR="009C50F2" w:rsidRPr="003A1EBA" w:rsidRDefault="00346D53" w:rsidP="00346D53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  <w:permEnd w:id="162496100" w:displacedByCustomXml="next"/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60849791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21301C25" w14:textId="0A42AECC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16975152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4DB4696B" w14:textId="4D26C554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36509642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1D3D0DA2" w14:textId="5144F008" w:rsidR="009C50F2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3518708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4A40B892" w14:textId="460C8303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4762935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2FF5A623" w14:textId="52EC87EE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FC4E12" w14:paraId="27530B28" w14:textId="77777777" w:rsidTr="009C50F2">
        <w:permEnd w:id="898635117" w:displacedByCustomXml="next"/>
        <w:permEnd w:id="1968970249" w:displacedByCustomXml="next"/>
        <w:permEnd w:id="1347374136" w:displacedByCustomXml="next"/>
        <w:permEnd w:id="1800019695" w:displacedByCustomXml="next"/>
        <w:permEnd w:id="765928811" w:displacedByCustomXml="next"/>
        <w:permStart w:id="1496070483" w:edGrp="everyone" w:colFirst="1" w:colLast="1" w:displacedByCustomXml="next"/>
        <w:permStart w:id="1788046926" w:edGrp="everyone" w:colFirst="2" w:colLast="2" w:displacedByCustomXml="next"/>
        <w:permStart w:id="777929633" w:edGrp="everyone" w:colFirst="3" w:colLast="3" w:displacedByCustomXml="next"/>
        <w:permStart w:id="1318417504" w:edGrp="everyone" w:colFirst="4" w:colLast="4" w:displacedByCustomXml="next"/>
        <w:permStart w:id="1316886237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539177266"/>
            <w:lock w:val="sdtLocked"/>
            <w:placeholder>
              <w:docPart w:val="C1ED76EB3E494C708BABA0F6F23A8F66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permStart w:id="1707488745" w:edGrp="everyone" w:displacedByCustomXml="prev"/>
            <w:tc>
              <w:tcPr>
                <w:tcW w:w="1274" w:type="dxa"/>
              </w:tcPr>
              <w:p w14:paraId="7AA44A6E" w14:textId="7BBAE4DC" w:rsidR="009C50F2" w:rsidRPr="003A1EBA" w:rsidRDefault="0078568F" w:rsidP="0078568F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  <w:permEnd w:id="1707488745" w:displacedByCustomXml="next"/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213902021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0BC86642" w14:textId="173EB4EE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778529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2207B50A" w14:textId="0CE8A1C3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43443254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1CB909EA" w14:textId="480676BC" w:rsidR="009C50F2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4403360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01BE2237" w14:textId="18726A3C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873" w:type="dxa"/>
          </w:tcPr>
          <w:p w14:paraId="7633410A" w14:textId="37DFE2A6" w:rsidR="009C50F2" w:rsidRPr="003A1EBA" w:rsidRDefault="00F940DB" w:rsidP="00FC4E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73950849"/>
                <w:placeholder>
                  <w:docPart w:val="DefaultPlaceholder_-1854013440"/>
                </w:placeholder>
                <w:text/>
              </w:sdtPr>
              <w:sdtEndPr/>
              <w:sdtContent>
                <w:r w:rsidR="00FC4E12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sdtContent>
            </w:sdt>
            <w:r w:rsidR="0063375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FC4E12" w14:paraId="52169A87" w14:textId="77777777" w:rsidTr="009C50F2">
        <w:permEnd w:id="1496070483" w:displacedByCustomXml="next"/>
        <w:permEnd w:id="1788046926" w:displacedByCustomXml="next"/>
        <w:permEnd w:id="777929633" w:displacedByCustomXml="next"/>
        <w:permEnd w:id="1318417504" w:displacedByCustomXml="next"/>
        <w:permEnd w:id="1316886237" w:displacedByCustomXml="next"/>
        <w:permStart w:id="995889797" w:edGrp="everyone" w:displacedByCustomXml="next"/>
        <w:permStart w:id="85936326" w:edGrp="everyone" w:colFirst="1" w:colLast="1" w:displacedByCustomXml="next"/>
        <w:permStart w:id="1810329019" w:edGrp="everyone" w:colFirst="2" w:colLast="2" w:displacedByCustomXml="next"/>
        <w:permStart w:id="1600129666" w:edGrp="everyone" w:colFirst="3" w:colLast="3" w:displacedByCustomXml="next"/>
        <w:permStart w:id="90129912" w:edGrp="everyone" w:colFirst="4" w:colLast="4" w:displacedByCustomXml="next"/>
        <w:permStart w:id="234048170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-303079867"/>
            <w:lock w:val="sdtLocked"/>
            <w:placeholder>
              <w:docPart w:val="418310910B414C4BA7898F88BDC71997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4" w:type="dxa"/>
              </w:tcPr>
              <w:p w14:paraId="37DFC4F0" w14:textId="2C7F9443" w:rsidR="009C50F2" w:rsidRPr="003A1EBA" w:rsidRDefault="005E179B" w:rsidP="005E179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permEnd w:id="995889797" w:displacedByCustomXml="prev"/>
        <w:sdt>
          <w:sdtPr>
            <w:rPr>
              <w:rFonts w:asciiTheme="minorHAnsi" w:hAnsiTheme="minorHAnsi" w:cstheme="minorHAnsi"/>
              <w:sz w:val="18"/>
              <w:szCs w:val="18"/>
            </w:rPr>
            <w:id w:val="-192356433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1E930900" w14:textId="33C3C3DE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06240605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09CD085D" w14:textId="29512867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0958644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19C69694" w14:textId="5E89CA47" w:rsidR="009C50F2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207041094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728B677B" w14:textId="1F40B623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39612106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690DD0F8" w14:textId="25DB96E1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FC4E12" w14:paraId="1954823F" w14:textId="77777777" w:rsidTr="009C50F2">
        <w:permEnd w:id="85936326" w:displacedByCustomXml="next"/>
        <w:permEnd w:id="1810329019" w:displacedByCustomXml="next"/>
        <w:permEnd w:id="1600129666" w:displacedByCustomXml="next"/>
        <w:permEnd w:id="90129912" w:displacedByCustomXml="next"/>
        <w:permEnd w:id="234048170" w:displacedByCustomXml="next"/>
        <w:permStart w:id="2077230656" w:edGrp="everyone" w:displacedByCustomXml="next"/>
        <w:permStart w:id="1083801596" w:edGrp="everyone" w:colFirst="1" w:colLast="1" w:displacedByCustomXml="next"/>
        <w:permStart w:id="1905201775" w:edGrp="everyone" w:colFirst="2" w:colLast="2" w:displacedByCustomXml="next"/>
        <w:permStart w:id="155929955" w:edGrp="everyone" w:colFirst="3" w:colLast="3" w:displacedByCustomXml="next"/>
        <w:permStart w:id="888105481" w:edGrp="everyone" w:colFirst="4" w:colLast="4" w:displacedByCustomXml="next"/>
        <w:permStart w:id="456733923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1238835873"/>
            <w:lock w:val="sdtLocked"/>
            <w:placeholder>
              <w:docPart w:val="289F9F3AA26D4BB091C1AE1C60C9E45C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4" w:type="dxa"/>
              </w:tcPr>
              <w:p w14:paraId="4832FE1D" w14:textId="31795F7F" w:rsidR="009C50F2" w:rsidRPr="003A1EBA" w:rsidRDefault="005E179B" w:rsidP="005E179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permEnd w:id="2077230656" w:displacedByCustomXml="prev"/>
        <w:sdt>
          <w:sdtPr>
            <w:rPr>
              <w:rFonts w:asciiTheme="minorHAnsi" w:hAnsiTheme="minorHAnsi" w:cstheme="minorHAnsi"/>
              <w:sz w:val="18"/>
              <w:szCs w:val="18"/>
            </w:rPr>
            <w:id w:val="174260790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674B8CE7" w14:textId="67737ADC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64489437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5869691C" w14:textId="3E518160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04540396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5EF2464A" w14:textId="01C8BE49" w:rsidR="009C50F2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79818328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0F7F6D09" w14:textId="5951F84C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29702014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2686B82E" w14:textId="7899D2E0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FC4E12" w14:paraId="6E3DFBF5" w14:textId="77777777" w:rsidTr="009C50F2">
        <w:permEnd w:id="1083801596" w:displacedByCustomXml="next"/>
        <w:permEnd w:id="1905201775" w:displacedByCustomXml="next"/>
        <w:permEnd w:id="155929955" w:displacedByCustomXml="next"/>
        <w:permEnd w:id="888105481" w:displacedByCustomXml="next"/>
        <w:permEnd w:id="456733923" w:displacedByCustomXml="next"/>
        <w:permStart w:id="835079150" w:edGrp="everyone" w:displacedByCustomXml="next"/>
        <w:permStart w:id="664798362" w:edGrp="everyone" w:colFirst="1" w:colLast="1" w:displacedByCustomXml="next"/>
        <w:permStart w:id="1803445100" w:edGrp="everyone" w:colFirst="2" w:colLast="2" w:displacedByCustomXml="next"/>
        <w:permStart w:id="1783160" w:edGrp="everyone" w:colFirst="3" w:colLast="3" w:displacedByCustomXml="next"/>
        <w:permStart w:id="1398040865" w:edGrp="everyone" w:colFirst="4" w:colLast="4" w:displacedByCustomXml="next"/>
        <w:permStart w:id="513164252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-1877153879"/>
            <w:lock w:val="sdtLocked"/>
            <w:placeholder>
              <w:docPart w:val="1CCD9C4F873549A085F9E7ED8BEE5587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4" w:type="dxa"/>
              </w:tcPr>
              <w:p w14:paraId="5A1573F1" w14:textId="64F086BD" w:rsidR="009C50F2" w:rsidRPr="003A1EBA" w:rsidRDefault="005E179B" w:rsidP="005E179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permEnd w:id="835079150" w:displacedByCustomXml="prev"/>
        <w:sdt>
          <w:sdtPr>
            <w:rPr>
              <w:rFonts w:asciiTheme="minorHAnsi" w:hAnsiTheme="minorHAnsi" w:cstheme="minorHAnsi"/>
              <w:sz w:val="18"/>
              <w:szCs w:val="18"/>
            </w:rPr>
            <w:id w:val="-5131607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040DC237" w14:textId="1733C75D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1363702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1EE06D68" w14:textId="2ADB49C5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21231130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22D1F5D1" w14:textId="1C7953BC" w:rsidR="009C50F2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79575415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6BD00DE4" w14:textId="0B18440D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20196887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27B1E229" w14:textId="63F2D094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FC4E12" w14:paraId="088BFC94" w14:textId="77777777" w:rsidTr="009C50F2">
        <w:permEnd w:id="664798362" w:displacedByCustomXml="next"/>
        <w:permEnd w:id="1803445100" w:displacedByCustomXml="next"/>
        <w:permEnd w:id="1783160" w:displacedByCustomXml="next"/>
        <w:permEnd w:id="1398040865" w:displacedByCustomXml="next"/>
        <w:permEnd w:id="513164252" w:displacedByCustomXml="next"/>
        <w:permStart w:id="40066597" w:edGrp="everyone" w:displacedByCustomXml="next"/>
        <w:permStart w:id="824736113" w:edGrp="everyone" w:colFirst="1" w:colLast="1" w:displacedByCustomXml="next"/>
        <w:permStart w:id="1983342595" w:edGrp="everyone" w:colFirst="2" w:colLast="2" w:displacedByCustomXml="next"/>
        <w:permStart w:id="2104376456" w:edGrp="everyone" w:colFirst="3" w:colLast="3" w:displacedByCustomXml="next"/>
        <w:permStart w:id="434397547" w:edGrp="everyone" w:colFirst="4" w:colLast="4" w:displacedByCustomXml="next"/>
        <w:permStart w:id="1981101068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-690142744"/>
            <w:lock w:val="sdtLocked"/>
            <w:placeholder>
              <w:docPart w:val="1E00EFA58CCD4E7E9B273247B36DBF39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4" w:type="dxa"/>
              </w:tcPr>
              <w:p w14:paraId="5AF7E7A1" w14:textId="0D21E3C6" w:rsidR="009C50F2" w:rsidRPr="003A1EBA" w:rsidRDefault="00E76EF6" w:rsidP="005E179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</w:t>
                </w:r>
                <w:r w:rsidR="005E179B"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permEnd w:id="40066597" w:displacedByCustomXml="prev"/>
        <w:sdt>
          <w:sdtPr>
            <w:rPr>
              <w:rFonts w:asciiTheme="minorHAnsi" w:hAnsiTheme="minorHAnsi" w:cstheme="minorHAnsi"/>
              <w:sz w:val="18"/>
              <w:szCs w:val="18"/>
            </w:rPr>
            <w:id w:val="178715061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737DEE9E" w14:textId="2A2C998E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18717408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41380927" w14:textId="05918DB9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55785739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1DC3EA6C" w14:textId="00FFEBF8" w:rsidR="009C50F2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55529262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0004EF21" w14:textId="4D465913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8729691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585679D0" w14:textId="6E6B9C26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FC4E12" w14:paraId="6B97CB91" w14:textId="77777777" w:rsidTr="009C50F2">
        <w:permEnd w:id="824736113" w:displacedByCustomXml="next"/>
        <w:permEnd w:id="1983342595" w:displacedByCustomXml="next"/>
        <w:permEnd w:id="2104376456" w:displacedByCustomXml="next"/>
        <w:permEnd w:id="434397547" w:displacedByCustomXml="next"/>
        <w:permEnd w:id="1981101068" w:displacedByCustomXml="next"/>
        <w:permStart w:id="244137120" w:edGrp="everyone" w:displacedByCustomXml="next"/>
        <w:permStart w:id="1863545686" w:edGrp="everyone" w:colFirst="1" w:colLast="1" w:displacedByCustomXml="next"/>
        <w:permStart w:id="1710775754" w:edGrp="everyone" w:colFirst="2" w:colLast="2" w:displacedByCustomXml="next"/>
        <w:permStart w:id="1042352916" w:edGrp="everyone" w:colFirst="3" w:colLast="3" w:displacedByCustomXml="next"/>
        <w:permStart w:id="1911254913" w:edGrp="everyone" w:colFirst="4" w:colLast="4" w:displacedByCustomXml="next"/>
        <w:permStart w:id="214385458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-437141929"/>
            <w:lock w:val="sdtLocked"/>
            <w:placeholder>
              <w:docPart w:val="57A60604136D45509625F65611CE421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4" w:type="dxa"/>
              </w:tcPr>
              <w:p w14:paraId="7D657D33" w14:textId="52FD8810" w:rsidR="009C50F2" w:rsidRPr="003A1EBA" w:rsidRDefault="00E76EF6" w:rsidP="005E179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  <w:r w:rsidR="005E179B"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</w:p>
            </w:tc>
          </w:sdtContent>
        </w:sdt>
        <w:permEnd w:id="244137120" w:displacedByCustomXml="prev"/>
        <w:sdt>
          <w:sdtPr>
            <w:rPr>
              <w:rFonts w:asciiTheme="minorHAnsi" w:hAnsiTheme="minorHAnsi" w:cstheme="minorHAnsi"/>
              <w:sz w:val="18"/>
              <w:szCs w:val="18"/>
            </w:rPr>
            <w:id w:val="55867062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3980F9A6" w14:textId="0E43A565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69327020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23F63357" w14:textId="12EA3B05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tc>
          <w:tcPr>
            <w:tcW w:w="1275" w:type="dxa"/>
          </w:tcPr>
          <w:p w14:paraId="371C68DF" w14:textId="44752102" w:rsidR="009C50F2" w:rsidRPr="003A1EBA" w:rsidRDefault="00F940DB" w:rsidP="00E76E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37879644"/>
                <w:placeholder>
                  <w:docPart w:val="DefaultPlaceholder_-1854013440"/>
                </w:placeholder>
                <w:text/>
              </w:sdtPr>
              <w:sdtEndPr/>
              <w:sdtContent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</w:t>
                </w:r>
              </w:sdtContent>
            </w:sdt>
            <w:r w:rsidR="00E76E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8430348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57F00BCD" w14:textId="0CE1D0E4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6324676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2F019AAE" w14:textId="3B1078C2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FC4E12" w14:paraId="7B9B6246" w14:textId="77777777" w:rsidTr="009C50F2">
        <w:permEnd w:id="1863545686" w:displacedByCustomXml="next"/>
        <w:permEnd w:id="1710775754" w:displacedByCustomXml="next"/>
        <w:permEnd w:id="1042352916" w:displacedByCustomXml="next"/>
        <w:permEnd w:id="1911254913" w:displacedByCustomXml="next"/>
        <w:permEnd w:id="214385458" w:displacedByCustomXml="next"/>
        <w:permStart w:id="803870845" w:edGrp="everyone" w:displacedByCustomXml="next"/>
        <w:permStart w:id="684983937" w:edGrp="everyone" w:colFirst="1" w:colLast="1" w:displacedByCustomXml="next"/>
        <w:permStart w:id="265648079" w:edGrp="everyone" w:colFirst="2" w:colLast="2" w:displacedByCustomXml="next"/>
        <w:permStart w:id="1056981107" w:edGrp="everyone" w:colFirst="3" w:colLast="3" w:displacedByCustomXml="next"/>
        <w:permStart w:id="1853315377" w:edGrp="everyone" w:colFirst="4" w:colLast="4" w:displacedByCustomXml="next"/>
        <w:permStart w:id="901386425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753485096"/>
            <w:lock w:val="sdtLocked"/>
            <w:placeholder>
              <w:docPart w:val="B55DA133FF384737B4734ED87A935BD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4" w:type="dxa"/>
              </w:tcPr>
              <w:p w14:paraId="39696905" w14:textId="2F337259" w:rsidR="009C50F2" w:rsidRPr="003A1EBA" w:rsidRDefault="00E76EF6" w:rsidP="005E179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  <w:r w:rsidR="005E179B"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</w:p>
            </w:tc>
          </w:sdtContent>
        </w:sdt>
        <w:permEnd w:id="803870845" w:displacedByCustomXml="prev"/>
        <w:sdt>
          <w:sdtPr>
            <w:rPr>
              <w:rFonts w:asciiTheme="minorHAnsi" w:hAnsiTheme="minorHAnsi" w:cstheme="minorHAnsi"/>
              <w:sz w:val="18"/>
              <w:szCs w:val="18"/>
            </w:rPr>
            <w:id w:val="85345948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1BEEBBA9" w14:textId="115132D7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  <w:r w:rsidR="000F111C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1007429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30A209E1" w14:textId="39B28836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tc>
          <w:tcPr>
            <w:tcW w:w="1275" w:type="dxa"/>
          </w:tcPr>
          <w:p w14:paraId="5361BB27" w14:textId="3B11C322" w:rsidR="009C50F2" w:rsidRPr="003A1EBA" w:rsidRDefault="00F940DB" w:rsidP="00E76E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092045534"/>
                <w:placeholder>
                  <w:docPart w:val="DefaultPlaceholder_-1854013440"/>
                </w:placeholder>
                <w:text/>
              </w:sdtPr>
              <w:sdtEndPr/>
              <w:sdtContent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</w:t>
                </w:r>
              </w:sdtContent>
            </w:sdt>
            <w:r w:rsidR="00E76E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15707651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6755ACC5" w14:textId="4451A7A6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72165941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5CD1E718" w14:textId="430D4375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</w:tr>
      <w:tr w:rsidR="00FC4E12" w14:paraId="5F558BF0" w14:textId="77777777" w:rsidTr="009C50F2">
        <w:permEnd w:id="684983937" w:displacedByCustomXml="next"/>
        <w:permEnd w:id="265648079" w:displacedByCustomXml="next"/>
        <w:permEnd w:id="1056981107" w:displacedByCustomXml="next"/>
        <w:permEnd w:id="1853315377" w:displacedByCustomXml="next"/>
        <w:permEnd w:id="901386425" w:displacedByCustomXml="next"/>
        <w:permStart w:id="304970250" w:edGrp="everyone" w:displacedByCustomXml="next"/>
        <w:permStart w:id="301289480" w:edGrp="everyone" w:colFirst="1" w:colLast="1" w:displacedByCustomXml="next"/>
        <w:permStart w:id="370486495" w:edGrp="everyone" w:colFirst="2" w:colLast="2" w:displacedByCustomXml="next"/>
        <w:permStart w:id="1670712379" w:edGrp="everyone" w:colFirst="3" w:colLast="3" w:displacedByCustomXml="next"/>
        <w:permStart w:id="1273364828" w:edGrp="everyone" w:colFirst="4" w:colLast="4" w:displacedByCustomXml="next"/>
        <w:permStart w:id="771428567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-361902479"/>
            <w:lock w:val="sdtLocked"/>
            <w:placeholder>
              <w:docPart w:val="5A468116BB9F4FCFAA6C99768612F85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4" w:type="dxa"/>
              </w:tcPr>
              <w:p w14:paraId="1316207A" w14:textId="2D7D6D69" w:rsidR="009C50F2" w:rsidRPr="003A1EBA" w:rsidRDefault="00E76EF6" w:rsidP="005E179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  <w:r w:rsidR="005E179B"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</w:p>
            </w:tc>
          </w:sdtContent>
        </w:sdt>
        <w:permEnd w:id="304970250" w:displacedByCustomXml="prev"/>
        <w:sdt>
          <w:sdtPr>
            <w:rPr>
              <w:rFonts w:asciiTheme="minorHAnsi" w:hAnsiTheme="minorHAnsi" w:cstheme="minorHAnsi"/>
              <w:sz w:val="18"/>
              <w:szCs w:val="18"/>
            </w:rPr>
            <w:id w:val="77714390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52E8A456" w14:textId="1A477107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57889314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41F5640A" w14:textId="71584162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35431344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7E0BA394" w14:textId="4177C1BE" w:rsidR="009C50F2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51460036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1F8F5DB4" w14:textId="5DA2A048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5343806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5A0A7C75" w14:textId="15DAB4FB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</w:tr>
      <w:tr w:rsidR="00FC4E12" w14:paraId="217B8375" w14:textId="77777777" w:rsidTr="009C50F2">
        <w:permEnd w:id="301289480" w:displacedByCustomXml="next"/>
        <w:permEnd w:id="370486495" w:displacedByCustomXml="next"/>
        <w:permEnd w:id="1670712379" w:displacedByCustomXml="next"/>
        <w:permEnd w:id="1273364828" w:displacedByCustomXml="next"/>
        <w:permEnd w:id="771428567" w:displacedByCustomXml="next"/>
        <w:permStart w:id="1797809157" w:edGrp="everyone" w:displacedByCustomXml="next"/>
        <w:permStart w:id="192951943" w:edGrp="everyone" w:colFirst="1" w:colLast="1" w:displacedByCustomXml="next"/>
        <w:permStart w:id="1082424826" w:edGrp="everyone" w:colFirst="2" w:colLast="2" w:displacedByCustomXml="next"/>
        <w:permStart w:id="760705976" w:edGrp="everyone" w:colFirst="3" w:colLast="3" w:displacedByCustomXml="next"/>
        <w:permStart w:id="1870087798" w:edGrp="everyone" w:colFirst="4" w:colLast="4" w:displacedByCustomXml="next"/>
        <w:permStart w:id="515058801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-790516026"/>
            <w:lock w:val="sdtLocked"/>
            <w:placeholder>
              <w:docPart w:val="604DC014A6B74A95AD33B1066E65D4C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4" w:type="dxa"/>
              </w:tcPr>
              <w:p w14:paraId="6FE6648E" w14:textId="64398BC3" w:rsidR="009C50F2" w:rsidRPr="003A1EBA" w:rsidRDefault="00E76EF6" w:rsidP="005E179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</w:t>
                </w:r>
                <w:r w:rsidR="005E179B"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permEnd w:id="1797809157" w:displacedByCustomXml="prev"/>
        <w:sdt>
          <w:sdtPr>
            <w:rPr>
              <w:rFonts w:asciiTheme="minorHAnsi" w:hAnsiTheme="minorHAnsi" w:cstheme="minorHAnsi"/>
              <w:sz w:val="18"/>
              <w:szCs w:val="18"/>
            </w:rPr>
            <w:id w:val="-7362434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74AC8AC7" w14:textId="746D6652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1146282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1A54E36A" w14:textId="6E5544C5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74213189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45A51B5F" w14:textId="0B782A29" w:rsidR="009C50F2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48612773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6A17D863" w14:textId="1A67026D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78661546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2FD535BE" w14:textId="6A43D71A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FC4E12" w14:paraId="58CB9360" w14:textId="77777777" w:rsidTr="009C50F2">
        <w:permEnd w:id="192951943" w:displacedByCustomXml="next"/>
        <w:permEnd w:id="1082424826" w:displacedByCustomXml="next"/>
        <w:permEnd w:id="760705976" w:displacedByCustomXml="next"/>
        <w:permEnd w:id="1870087798" w:displacedByCustomXml="next"/>
        <w:permEnd w:id="515058801" w:displacedByCustomXml="next"/>
        <w:permStart w:id="1493435724" w:edGrp="everyone" w:displacedByCustomXml="next"/>
        <w:permStart w:id="1674195352" w:edGrp="everyone" w:colFirst="1" w:colLast="1" w:displacedByCustomXml="next"/>
        <w:permStart w:id="1646539030" w:edGrp="everyone" w:colFirst="2" w:colLast="2" w:displacedByCustomXml="next"/>
        <w:permStart w:id="1088439084" w:edGrp="everyone" w:colFirst="3" w:colLast="3" w:displacedByCustomXml="next"/>
        <w:permStart w:id="1151957882" w:edGrp="everyone" w:colFirst="4" w:colLast="4" w:displacedByCustomXml="next"/>
        <w:permStart w:id="128415755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1824860186"/>
            <w:lock w:val="sdtLocked"/>
            <w:placeholder>
              <w:docPart w:val="953DB97FF78E40E18147F023CCF576F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4" w:type="dxa"/>
              </w:tcPr>
              <w:p w14:paraId="1A6ED348" w14:textId="5D0D425F" w:rsidR="009C50F2" w:rsidRPr="003A1EBA" w:rsidRDefault="005E179B" w:rsidP="005E179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permEnd w:id="1493435724" w:displacedByCustomXml="prev"/>
        <w:sdt>
          <w:sdtPr>
            <w:rPr>
              <w:rFonts w:asciiTheme="minorHAnsi" w:hAnsiTheme="minorHAnsi" w:cstheme="minorHAnsi"/>
              <w:sz w:val="18"/>
              <w:szCs w:val="18"/>
            </w:rPr>
            <w:id w:val="110901695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28AC3857" w14:textId="7E1D9769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3108734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71FA2A82" w14:textId="019769AA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24337192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253DB351" w14:textId="7DBC8713" w:rsidR="009C50F2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58103272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4B14E817" w14:textId="7A456E96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53076091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7C18A700" w14:textId="1220F4B7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permStart w:id="2126279427" w:edGrp="everyone"/>
      <w:permStart w:id="1636256207" w:edGrp="everyone" w:colFirst="1" w:colLast="1"/>
      <w:permStart w:id="1198007816" w:edGrp="everyone" w:colFirst="2" w:colLast="2"/>
      <w:permStart w:id="519320449" w:edGrp="everyone" w:colFirst="3" w:colLast="3"/>
      <w:permStart w:id="1344219847" w:edGrp="everyone" w:colFirst="4" w:colLast="4"/>
      <w:permStart w:id="1849912836" w:edGrp="everyone" w:colFirst="5" w:colLast="5"/>
      <w:permEnd w:id="128415755"/>
      <w:permEnd w:id="1151957882"/>
      <w:permEnd w:id="1088439084"/>
      <w:permEnd w:id="1646539030"/>
      <w:permEnd w:id="1674195352"/>
      <w:tr w:rsidR="00FC4E12" w14:paraId="28163748" w14:textId="77777777" w:rsidTr="009C50F2">
        <w:tc>
          <w:tcPr>
            <w:tcW w:w="1274" w:type="dxa"/>
          </w:tcPr>
          <w:p w14:paraId="14E1A4C4" w14:textId="1CAFD9EC" w:rsidR="009C50F2" w:rsidRPr="003A1EBA" w:rsidRDefault="00F940DB" w:rsidP="005E179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380818696"/>
                <w:lock w:val="sdtLocked"/>
                <w:placeholder>
                  <w:docPart w:val="966565FADF6047F0B57252B652700E59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5E179B"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sdtContent>
            </w:sdt>
            <w:permEnd w:id="2126279427"/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4652045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2F7AB358" w14:textId="76DD32D5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54502994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113EFD08" w14:textId="0984C8D0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38941077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387DC904" w14:textId="21AA3328" w:rsidR="009C50F2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20736920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4C955F44" w14:textId="2C7870CF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59543762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1974921E" w14:textId="098D0519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permStart w:id="1487143917" w:edGrp="everyone"/>
      <w:permStart w:id="43803951" w:edGrp="everyone" w:colFirst="1" w:colLast="1"/>
      <w:permStart w:id="1615076208" w:edGrp="everyone" w:colFirst="2" w:colLast="2"/>
      <w:permStart w:id="1786392614" w:edGrp="everyone" w:colFirst="3" w:colLast="3"/>
      <w:permStart w:id="1601644858" w:edGrp="everyone" w:colFirst="4" w:colLast="4"/>
      <w:permStart w:id="1379102308" w:edGrp="everyone" w:colFirst="5" w:colLast="5"/>
      <w:permEnd w:id="1636256207"/>
      <w:permEnd w:id="1198007816"/>
      <w:permEnd w:id="519320449"/>
      <w:permEnd w:id="1344219847"/>
      <w:permEnd w:id="1849912836"/>
      <w:tr w:rsidR="00FC4E12" w14:paraId="26DBA9E1" w14:textId="77777777" w:rsidTr="009C50F2">
        <w:tc>
          <w:tcPr>
            <w:tcW w:w="1274" w:type="dxa"/>
          </w:tcPr>
          <w:p w14:paraId="77538957" w14:textId="1EA5117C" w:rsidR="009C50F2" w:rsidRPr="003A1EBA" w:rsidRDefault="00F940DB" w:rsidP="005E179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386067997"/>
                <w:lock w:val="sdtLocked"/>
                <w:placeholder>
                  <w:docPart w:val="F2A37DB9672145449ADEC274601D2EAC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5E179B"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sdtContent>
            </w:sdt>
            <w:permEnd w:id="1487143917"/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52312924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5AC8B3AF" w14:textId="25903EF3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206771375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60A21BC3" w14:textId="1C728DE6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05562188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460FE3DA" w14:textId="76CD0371" w:rsidR="009C50F2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25604467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6AA4FE21" w14:textId="230E45F4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54170469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56B63352" w14:textId="77460AA1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permStart w:id="318207177" w:edGrp="everyone"/>
      <w:permStart w:id="1757435785" w:edGrp="everyone" w:colFirst="4" w:colLast="4"/>
      <w:permStart w:id="1744639349" w:edGrp="everyone" w:colFirst="1" w:colLast="1"/>
      <w:permStart w:id="1751263670" w:edGrp="everyone" w:colFirst="2" w:colLast="2"/>
      <w:permStart w:id="206442163" w:edGrp="everyone" w:colFirst="3" w:colLast="3"/>
      <w:permStart w:id="1058629893" w:edGrp="everyone" w:colFirst="5" w:colLast="5"/>
      <w:permEnd w:id="43803951"/>
      <w:permEnd w:id="1615076208"/>
      <w:permEnd w:id="1786392614"/>
      <w:permEnd w:id="1601644858"/>
      <w:permEnd w:id="1379102308"/>
      <w:tr w:rsidR="00FC4E12" w14:paraId="7E801A61" w14:textId="77777777" w:rsidTr="009C50F2">
        <w:tc>
          <w:tcPr>
            <w:tcW w:w="1274" w:type="dxa"/>
          </w:tcPr>
          <w:p w14:paraId="5410F574" w14:textId="5BE9CE20" w:rsidR="009C50F2" w:rsidRPr="003A1EBA" w:rsidRDefault="00F940DB" w:rsidP="005E179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908618721"/>
                <w:lock w:val="sdtLocked"/>
                <w:placeholder>
                  <w:docPart w:val="4A3E160ABC854ECD94343E1BB6719235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5E179B"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sdtContent>
            </w:sdt>
            <w:permEnd w:id="318207177"/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7733680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29A53F61" w14:textId="48BE2A20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9975703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437D36B8" w14:textId="1ED24E6B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36417514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35A8F973" w14:textId="7C3F976E" w:rsidR="009C50F2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38948686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2E768AFE" w14:textId="325BD73F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</w:t>
                </w:r>
                <w:r w:rsidR="00771EF7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7989055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14BF006D" w14:textId="23892B1F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permStart w:id="1422459168" w:edGrp="everyone"/>
      <w:permStart w:id="423568443" w:edGrp="everyone" w:colFirst="5" w:colLast="5"/>
      <w:permStart w:id="267668051" w:edGrp="everyone" w:colFirst="4" w:colLast="4"/>
      <w:permStart w:id="568681932" w:edGrp="everyone" w:colFirst="3" w:colLast="3"/>
      <w:permStart w:id="539510165" w:edGrp="everyone" w:colFirst="2" w:colLast="2"/>
      <w:permStart w:id="899232575" w:edGrp="everyone" w:colFirst="1" w:colLast="1"/>
      <w:permEnd w:id="1757435785"/>
      <w:permEnd w:id="1744639349"/>
      <w:permEnd w:id="1751263670"/>
      <w:permEnd w:id="206442163"/>
      <w:permEnd w:id="1058629893"/>
      <w:tr w:rsidR="00FC4E12" w14:paraId="5549151B" w14:textId="77777777" w:rsidTr="009C50F2">
        <w:tc>
          <w:tcPr>
            <w:tcW w:w="1274" w:type="dxa"/>
          </w:tcPr>
          <w:p w14:paraId="1380F1B4" w14:textId="7C5D255D" w:rsidR="009C50F2" w:rsidRPr="003A1EBA" w:rsidRDefault="00F940DB" w:rsidP="005E179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34406073"/>
                <w:lock w:val="sdtLocked"/>
                <w:placeholder>
                  <w:docPart w:val="182ECEAF5E6D4554987FD71F4990408D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5E179B"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sdtContent>
            </w:sdt>
            <w:permEnd w:id="1422459168"/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08665783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54C5409C" w14:textId="2D9EA7BD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5902243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2E4C7FAF" w14:textId="58D61589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92417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47CB1C57" w14:textId="2176343C" w:rsidR="009C50F2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8137685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560AFF2F" w14:textId="762FC633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80438832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7EEC9625" w14:textId="670DB9AD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FC4E12" w14:paraId="0C07EAEB" w14:textId="77777777" w:rsidTr="009C50F2">
        <w:permEnd w:id="899232575" w:displacedByCustomXml="next"/>
        <w:permEnd w:id="539510165" w:displacedByCustomXml="next"/>
        <w:permEnd w:id="568681932" w:displacedByCustomXml="next"/>
        <w:permEnd w:id="267668051" w:displacedByCustomXml="next"/>
        <w:permEnd w:id="423568443" w:displacedByCustomXml="next"/>
        <w:permStart w:id="1561606897" w:edGrp="everyone" w:colFirst="0" w:colLast="0" w:displacedByCustomXml="next"/>
        <w:permStart w:id="265693353" w:edGrp="everyone" w:colFirst="1" w:colLast="1" w:displacedByCustomXml="next"/>
        <w:permStart w:id="1201735364" w:edGrp="everyone" w:colFirst="2" w:colLast="2" w:displacedByCustomXml="next"/>
        <w:permStart w:id="846147834" w:edGrp="everyone" w:colFirst="3" w:colLast="3" w:displacedByCustomXml="next"/>
        <w:permStart w:id="1804872612" w:edGrp="everyone" w:colFirst="4" w:colLast="4" w:displacedByCustomXml="next"/>
        <w:permStart w:id="603268395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1997612326"/>
            <w:lock w:val="sdtLocked"/>
            <w:placeholder>
              <w:docPart w:val="4BF25304436F4BE0B0054879D4B0435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4" w:type="dxa"/>
              </w:tcPr>
              <w:p w14:paraId="6FBB9CD3" w14:textId="381A0219" w:rsidR="009C50F2" w:rsidRPr="003A1EBA" w:rsidRDefault="005E179B" w:rsidP="005E179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82874555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0B7C39B3" w14:textId="2288C01B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5185232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37BE42FF" w14:textId="4FD9C3D3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77338258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191D089B" w14:textId="293D455F" w:rsidR="009C50F2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47324701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09DFDF3B" w14:textId="54FCC7C8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71292895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6C838165" w14:textId="44EAD533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FC4E12" w14:paraId="534BC414" w14:textId="77777777" w:rsidTr="009C50F2">
        <w:permEnd w:id="1561606897" w:displacedByCustomXml="next"/>
        <w:permEnd w:id="265693353" w:displacedByCustomXml="next"/>
        <w:permEnd w:id="1201735364" w:displacedByCustomXml="next"/>
        <w:permEnd w:id="846147834" w:displacedByCustomXml="next"/>
        <w:permEnd w:id="1804872612" w:displacedByCustomXml="next"/>
        <w:permEnd w:id="603268395" w:displacedByCustomXml="next"/>
        <w:permStart w:id="1062951693" w:edGrp="everyone" w:colFirst="0" w:colLast="0" w:displacedByCustomXml="next"/>
        <w:permStart w:id="1343822114" w:edGrp="everyone" w:colFirst="1" w:colLast="1" w:displacedByCustomXml="next"/>
        <w:permStart w:id="1101400649" w:edGrp="everyone" w:colFirst="2" w:colLast="2" w:displacedByCustomXml="next"/>
        <w:permStart w:id="2039153286" w:edGrp="everyone" w:colFirst="3" w:colLast="3" w:displacedByCustomXml="next"/>
        <w:permStart w:id="1480663444" w:edGrp="everyone" w:colFirst="4" w:colLast="4" w:displacedByCustomXml="next"/>
        <w:permStart w:id="274418913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-929195175"/>
            <w:lock w:val="sdtLocked"/>
            <w:placeholder>
              <w:docPart w:val="BB29C44C36404181991D946A780E8F6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4" w:type="dxa"/>
              </w:tcPr>
              <w:p w14:paraId="26CBEA27" w14:textId="5F38424E" w:rsidR="009C50F2" w:rsidRPr="003A1EBA" w:rsidRDefault="005E179B" w:rsidP="005E179B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37044744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77E29728" w14:textId="21A8346D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45719110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4ACDD430" w14:textId="1590B362" w:rsidR="009C50F2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31106485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55521C9D" w14:textId="3FCC5EFB" w:rsidR="009C50F2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8873255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4A209172" w14:textId="2BF3B81D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6556784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5E789728" w14:textId="57E011D5" w:rsidR="009C50F2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FC4E12" w14:paraId="5B2F6F4B" w14:textId="77777777" w:rsidTr="009C50F2">
        <w:permEnd w:id="1062951693" w:displacedByCustomXml="next"/>
        <w:permEnd w:id="1343822114" w:displacedByCustomXml="next"/>
        <w:permEnd w:id="1101400649" w:displacedByCustomXml="next"/>
        <w:permEnd w:id="2039153286" w:displacedByCustomXml="next"/>
        <w:permEnd w:id="1480663444" w:displacedByCustomXml="next"/>
        <w:permEnd w:id="274418913" w:displacedByCustomXml="next"/>
        <w:permStart w:id="271982066" w:edGrp="everyone" w:colFirst="0" w:colLast="0" w:displacedByCustomXml="next"/>
        <w:permStart w:id="818896879" w:edGrp="everyone" w:colFirst="1" w:colLast="1" w:displacedByCustomXml="next"/>
        <w:permStart w:id="464138039" w:edGrp="everyone" w:colFirst="2" w:colLast="2" w:displacedByCustomXml="next"/>
        <w:permStart w:id="1438067956" w:edGrp="everyone" w:colFirst="3" w:colLast="3" w:displacedByCustomXml="next"/>
        <w:permStart w:id="117901488" w:edGrp="everyone" w:colFirst="4" w:colLast="4" w:displacedByCustomXml="next"/>
        <w:permStart w:id="1828682709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1748455193"/>
            <w:lock w:val="sdtLocked"/>
            <w:placeholder>
              <w:docPart w:val="C3067852B917434BAEFE14FD8C483BE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4" w:type="dxa"/>
              </w:tcPr>
              <w:p w14:paraId="49E00C3B" w14:textId="5C496A4D" w:rsidR="00C21D7E" w:rsidRPr="003A1EBA" w:rsidRDefault="00E76EF6" w:rsidP="005E179B">
                <w:p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14488725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33421418" w14:textId="3C3F0ED6" w:rsidR="00C21D7E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70368418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09099C56" w14:textId="208DB231" w:rsidR="00C21D7E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26014767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50BF4AE2" w14:textId="4EEB8075" w:rsidR="00C21D7E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2653051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55A8B06B" w14:textId="51CE9086" w:rsidR="00C21D7E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06147128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4384DD6D" w14:textId="1BF69970" w:rsidR="00C21D7E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</w:tr>
      <w:permStart w:id="1278153096" w:edGrp="everyone" w:colFirst="5" w:colLast="5"/>
      <w:permStart w:id="2022249686" w:edGrp="everyone" w:colFirst="4" w:colLast="4"/>
      <w:permStart w:id="222717198" w:edGrp="everyone" w:colFirst="3" w:colLast="3"/>
      <w:permStart w:id="72497285" w:edGrp="everyone" w:colFirst="2" w:colLast="2"/>
      <w:permStart w:id="2107468389" w:edGrp="everyone" w:colFirst="1" w:colLast="1"/>
      <w:permStart w:id="1831036090" w:edGrp="everyone" w:colFirst="0" w:colLast="0"/>
      <w:permEnd w:id="1828682709"/>
      <w:permEnd w:id="117901488"/>
      <w:permEnd w:id="1438067956"/>
      <w:permEnd w:id="464138039"/>
      <w:permEnd w:id="818896879"/>
      <w:permEnd w:id="271982066"/>
      <w:tr w:rsidR="00FC4E12" w14:paraId="15703C4E" w14:textId="77777777" w:rsidTr="009C50F2">
        <w:tc>
          <w:tcPr>
            <w:tcW w:w="1274" w:type="dxa"/>
          </w:tcPr>
          <w:p w14:paraId="768FBB34" w14:textId="2B853D4E" w:rsidR="00C21D7E" w:rsidRPr="003A1EBA" w:rsidRDefault="00F940DB" w:rsidP="005E179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337005695"/>
                <w:lock w:val="sdtLocked"/>
                <w:placeholder>
                  <w:docPart w:val="87C519259D164E9C972EDC91B53E805D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5E179B"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sdtContent>
            </w:sdt>
            <w:r w:rsidR="00E76EF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5987342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030DC44A" w14:textId="46B5F3DC" w:rsidR="00C21D7E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20673199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422FEAE1" w14:textId="3FB10496" w:rsidR="00C21D7E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4202964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435282B9" w14:textId="45132EFA" w:rsidR="00C21D7E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61300857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4F6DBA8A" w14:textId="1B64CA9D" w:rsidR="00C21D7E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9133893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3F9A16FA" w14:textId="3A18E4F5" w:rsidR="00C21D7E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</w:tr>
      <w:tr w:rsidR="00FC4E12" w14:paraId="38B7534A" w14:textId="77777777" w:rsidTr="009C50F2">
        <w:permEnd w:id="1831036090" w:displacedByCustomXml="next"/>
        <w:permEnd w:id="2107468389" w:displacedByCustomXml="next"/>
        <w:permEnd w:id="72497285" w:displacedByCustomXml="next"/>
        <w:permEnd w:id="222717198" w:displacedByCustomXml="next"/>
        <w:permEnd w:id="2022249686" w:displacedByCustomXml="next"/>
        <w:permEnd w:id="1278153096" w:displacedByCustomXml="next"/>
        <w:permStart w:id="1521702119" w:edGrp="everyone" w:colFirst="0" w:colLast="0" w:displacedByCustomXml="next"/>
        <w:permStart w:id="331366561" w:edGrp="everyone" w:colFirst="1" w:colLast="1" w:displacedByCustomXml="next"/>
        <w:permStart w:id="1492146667" w:edGrp="everyone" w:colFirst="2" w:colLast="2" w:displacedByCustomXml="next"/>
        <w:permStart w:id="50861897" w:edGrp="everyone" w:colFirst="3" w:colLast="3" w:displacedByCustomXml="next"/>
        <w:permStart w:id="1421428425" w:edGrp="everyone" w:colFirst="4" w:colLast="4" w:displacedByCustomXml="next"/>
        <w:permStart w:id="394553191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51279822"/>
            <w:lock w:val="sdtLocked"/>
            <w:placeholder>
              <w:docPart w:val="FB847C0F51184C5C9DDC73EBDF58A28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4" w:type="dxa"/>
              </w:tcPr>
              <w:p w14:paraId="5166FAE9" w14:textId="416D36A7" w:rsidR="00C21D7E" w:rsidRPr="003A1EBA" w:rsidRDefault="005E179B" w:rsidP="005E179B">
                <w:p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</w:rPr>
                </w:pPr>
                <w:r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4828492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76B498E1" w14:textId="7838C3BC" w:rsidR="00C21D7E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07801065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0959E095" w14:textId="18EF90A3" w:rsidR="00C21D7E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09527518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58097CE2" w14:textId="1D6804AD" w:rsidR="00C21D7E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3366813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7F08D240" w14:textId="6C3BF6F0" w:rsidR="00C21D7E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72734908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1076CD86" w14:textId="3B2FE646" w:rsidR="00C21D7E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</w:tr>
      <w:permStart w:id="670399730" w:edGrp="everyone" w:colFirst="0" w:colLast="0"/>
      <w:permStart w:id="651837538" w:edGrp="everyone" w:colFirst="1" w:colLast="1"/>
      <w:permStart w:id="1837242398" w:edGrp="everyone" w:colFirst="2" w:colLast="2"/>
      <w:permStart w:id="14383832" w:edGrp="everyone" w:colFirst="3" w:colLast="3"/>
      <w:permStart w:id="971052768" w:edGrp="everyone" w:colFirst="4" w:colLast="4"/>
      <w:permStart w:id="626539831" w:edGrp="everyone" w:colFirst="5" w:colLast="5"/>
      <w:permEnd w:id="394553191"/>
      <w:permEnd w:id="1421428425"/>
      <w:permEnd w:id="50861897"/>
      <w:permEnd w:id="1492146667"/>
      <w:permEnd w:id="331366561"/>
      <w:permEnd w:id="1521702119"/>
      <w:tr w:rsidR="00FC4E12" w14:paraId="75BC558A" w14:textId="77777777" w:rsidTr="009C50F2">
        <w:tc>
          <w:tcPr>
            <w:tcW w:w="1274" w:type="dxa"/>
          </w:tcPr>
          <w:p w14:paraId="1C83DA5A" w14:textId="5FFEA718" w:rsidR="00C21D7E" w:rsidRPr="003A1EBA" w:rsidRDefault="00F940DB" w:rsidP="005E179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991251124"/>
                <w:lock w:val="sdtLocked"/>
                <w:placeholder>
                  <w:docPart w:val="0D15D08A91E04C2EB6DDAFA60BAB6D55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5E179B"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sdtContent>
            </w:sdt>
            <w:r w:rsidR="00E76E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274" w:type="dxa"/>
          </w:tcPr>
          <w:p w14:paraId="095C7728" w14:textId="2135EB0A" w:rsidR="00C21D7E" w:rsidRPr="003A1EBA" w:rsidRDefault="00F940DB" w:rsidP="000F11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74013398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0F111C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</w:t>
                </w:r>
              </w:sdtContent>
            </w:sdt>
            <w:r w:rsidR="000F111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27762040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3B53DF72" w14:textId="16A3A28C" w:rsidR="00C21D7E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21056571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1BAFEECF" w14:textId="24EF7799" w:rsidR="00C21D7E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45353285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47693F3C" w14:textId="37A17ED3" w:rsidR="00C21D7E" w:rsidRPr="003A1EBA" w:rsidRDefault="00C327D9" w:rsidP="00C327D9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208143427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2BABB7F1" w14:textId="41A0B0B4" w:rsidR="00C21D7E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permStart w:id="491403408" w:edGrp="everyone" w:colFirst="0" w:colLast="0"/>
      <w:permStart w:id="356403591" w:edGrp="everyone" w:colFirst="1" w:colLast="1"/>
      <w:permStart w:id="92040365" w:edGrp="everyone" w:colFirst="2" w:colLast="2"/>
      <w:permStart w:id="1867474529" w:edGrp="everyone" w:colFirst="3" w:colLast="3"/>
      <w:permStart w:id="604731811" w:edGrp="everyone" w:colFirst="4" w:colLast="4"/>
      <w:permStart w:id="1419134198" w:edGrp="everyone" w:colFirst="5" w:colLast="5"/>
      <w:permEnd w:id="670399730"/>
      <w:permEnd w:id="651837538"/>
      <w:permEnd w:id="1837242398"/>
      <w:permEnd w:id="14383832"/>
      <w:permEnd w:id="971052768"/>
      <w:permEnd w:id="626539831"/>
      <w:tr w:rsidR="00FC4E12" w14:paraId="5DB9435F" w14:textId="77777777" w:rsidTr="009C50F2">
        <w:tc>
          <w:tcPr>
            <w:tcW w:w="1274" w:type="dxa"/>
          </w:tcPr>
          <w:p w14:paraId="534B7E5F" w14:textId="4FBB838F" w:rsidR="00C21D7E" w:rsidRPr="003A1EBA" w:rsidRDefault="00F940DB" w:rsidP="005E179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904922382"/>
                <w:lock w:val="sdtLocked"/>
                <w:placeholder>
                  <w:docPart w:val="E083EAAC3ADC47D6909767017547F0E4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5E179B"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sdtContent>
            </w:sdt>
            <w:r w:rsidR="00E76EF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8288424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123BE2B9" w14:textId="5F0FF7E1" w:rsidR="00C21D7E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68826671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1E758F60" w14:textId="1677372C" w:rsidR="00C21D7E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85808606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1F0A2A3F" w14:textId="0662E1C9" w:rsidR="00C21D7E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15757663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64037A97" w14:textId="07F4B377" w:rsidR="00C21D7E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47904136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7482EC89" w14:textId="5A14F8B3" w:rsidR="00C21D7E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permStart w:id="172692437" w:edGrp="everyone" w:colFirst="5" w:colLast="5"/>
      <w:permStart w:id="2128496854" w:edGrp="everyone" w:colFirst="4" w:colLast="4"/>
      <w:permStart w:id="541878906" w:edGrp="everyone" w:colFirst="3" w:colLast="3"/>
      <w:permStart w:id="986654877" w:edGrp="everyone" w:colFirst="2" w:colLast="2"/>
      <w:permStart w:id="703671049" w:edGrp="everyone" w:colFirst="1" w:colLast="1"/>
      <w:permStart w:id="878597677" w:edGrp="everyone" w:colFirst="0" w:colLast="0"/>
      <w:permEnd w:id="491403408"/>
      <w:permEnd w:id="356403591"/>
      <w:permEnd w:id="92040365"/>
      <w:permEnd w:id="1867474529"/>
      <w:permEnd w:id="604731811"/>
      <w:permEnd w:id="1419134198"/>
      <w:tr w:rsidR="00FC4E12" w14:paraId="6D2DEDC2" w14:textId="77777777" w:rsidTr="009C50F2">
        <w:tc>
          <w:tcPr>
            <w:tcW w:w="1274" w:type="dxa"/>
          </w:tcPr>
          <w:p w14:paraId="6C3F71B2" w14:textId="5BC10DEA" w:rsidR="00C21D7E" w:rsidRPr="003A1EBA" w:rsidRDefault="00F940DB" w:rsidP="005E179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343941802"/>
                <w:lock w:val="sdtLocked"/>
                <w:placeholder>
                  <w:docPart w:val="E26B616CB5074E10A8B314135B3DD81A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5E179B"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sdtContent>
            </w:sdt>
            <w:r w:rsidR="00E76EF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18145556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58F99C58" w14:textId="3739750E" w:rsidR="00C21D7E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74822014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7AEFBE59" w14:textId="346EED3E" w:rsidR="00C21D7E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3066240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5A664920" w14:textId="33B00A76" w:rsidR="00C21D7E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64357761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211046F0" w14:textId="6A914C8B" w:rsidR="00C21D7E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6406332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087E37C3" w14:textId="138BE7DB" w:rsidR="00C21D7E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FC4E12" w14:paraId="223EAEF7" w14:textId="77777777" w:rsidTr="009C50F2">
        <w:permEnd w:id="878597677" w:displacedByCustomXml="next"/>
        <w:permEnd w:id="703671049" w:displacedByCustomXml="next"/>
        <w:permEnd w:id="986654877" w:displacedByCustomXml="next"/>
        <w:permEnd w:id="541878906" w:displacedByCustomXml="next"/>
        <w:permEnd w:id="2128496854" w:displacedByCustomXml="next"/>
        <w:permEnd w:id="172692437" w:displacedByCustomXml="next"/>
        <w:permStart w:id="668875970" w:edGrp="everyone" w:colFirst="0" w:colLast="0" w:displacedByCustomXml="next"/>
        <w:permStart w:id="2129789084" w:edGrp="everyone" w:colFirst="1" w:colLast="1" w:displacedByCustomXml="next"/>
        <w:permStart w:id="1856391058" w:edGrp="everyone" w:colFirst="2" w:colLast="2" w:displacedByCustomXml="next"/>
        <w:permStart w:id="1524501549" w:edGrp="everyone" w:colFirst="3" w:colLast="3" w:displacedByCustomXml="next"/>
        <w:permStart w:id="1722222040" w:edGrp="everyone" w:colFirst="4" w:colLast="4" w:displacedByCustomXml="next"/>
        <w:permStart w:id="1856183970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1673526098"/>
            <w:lock w:val="sdtLocked"/>
            <w:placeholder>
              <w:docPart w:val="1EEDDEA1E4B2429884789BFBBF830E3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4" w:type="dxa"/>
              </w:tcPr>
              <w:p w14:paraId="0F00763C" w14:textId="6EDD278A" w:rsidR="00C21D7E" w:rsidRPr="003A1EBA" w:rsidRDefault="005E179B" w:rsidP="005E179B">
                <w:p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</w:rPr>
                </w:pPr>
                <w:r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36683315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1FC49A5D" w14:textId="08771C26" w:rsidR="00C21D7E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0578769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5462AEF6" w14:textId="743DE353" w:rsidR="00C21D7E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4992616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68DEF0A7" w14:textId="67D402EB" w:rsidR="00C21D7E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304209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4BC315FA" w14:textId="1475787C" w:rsidR="00C21D7E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71299815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162EF376" w14:textId="72CFA9FB" w:rsidR="00C21D7E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FC4E12" w14:paraId="5C631126" w14:textId="77777777" w:rsidTr="009C50F2">
        <w:permEnd w:id="668875970" w:displacedByCustomXml="next"/>
        <w:permEnd w:id="2129789084" w:displacedByCustomXml="next"/>
        <w:permEnd w:id="1856391058" w:displacedByCustomXml="next"/>
        <w:permEnd w:id="1524501549" w:displacedByCustomXml="next"/>
        <w:permEnd w:id="1722222040" w:displacedByCustomXml="next"/>
        <w:permEnd w:id="1856183970" w:displacedByCustomXml="next"/>
        <w:permStart w:id="308699499" w:edGrp="everyone" w:colFirst="0" w:colLast="0" w:displacedByCustomXml="next"/>
        <w:permStart w:id="1467304309" w:edGrp="everyone" w:colFirst="1" w:colLast="1" w:displacedByCustomXml="next"/>
        <w:permStart w:id="1417176929" w:edGrp="everyone" w:colFirst="2" w:colLast="2" w:displacedByCustomXml="next"/>
        <w:permStart w:id="1466118532" w:edGrp="everyone" w:colFirst="3" w:colLast="3" w:displacedByCustomXml="next"/>
        <w:permStart w:id="1601788228" w:edGrp="everyone" w:colFirst="4" w:colLast="4" w:displacedByCustomXml="next"/>
        <w:permStart w:id="215252963" w:edGrp="everyone" w:colFirst="5" w:colLast="5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975724065"/>
            <w:lock w:val="sdtLocked"/>
            <w:placeholder>
              <w:docPart w:val="2CB6F777C46A41439FE49EA76CD4269B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4" w:type="dxa"/>
              </w:tcPr>
              <w:p w14:paraId="2FAC4C6F" w14:textId="0DFD8BCB" w:rsidR="00C21D7E" w:rsidRPr="003A1EBA" w:rsidRDefault="005E179B" w:rsidP="005E179B">
                <w:p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</w:rPr>
                </w:pPr>
                <w:r w:rsidRPr="003A1EBA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E76EF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39227241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4" w:type="dxa"/>
              </w:tcPr>
              <w:p w14:paraId="7FFD068D" w14:textId="457BA933" w:rsidR="00C21D7E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9865382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3" w:type="dxa"/>
              </w:tcPr>
              <w:p w14:paraId="28F15353" w14:textId="109B3744" w:rsidR="00C21D7E" w:rsidRPr="003A1EBA" w:rsidRDefault="000F111C" w:rsidP="000F111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8928783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5" w:type="dxa"/>
              </w:tcPr>
              <w:p w14:paraId="4D16539E" w14:textId="2F3A37C4" w:rsidR="00C21D7E" w:rsidRPr="003A1EBA" w:rsidRDefault="00E76EF6" w:rsidP="00E76EF6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66162276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3" w:type="dxa"/>
              </w:tcPr>
              <w:p w14:paraId="6C92C4A3" w14:textId="31CB2354" w:rsidR="00C21D7E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C327D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86308788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3" w:type="dxa"/>
              </w:tcPr>
              <w:p w14:paraId="558EA52A" w14:textId="0182B9CA" w:rsidR="00C21D7E" w:rsidRPr="003A1EBA" w:rsidRDefault="00FC4E12" w:rsidP="00FC4E12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 </w:t>
                </w:r>
                <w:r w:rsidR="00633759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tbl>
      <w:tblPr>
        <w:tblStyle w:val="Grilledutableau11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5327"/>
        <w:gridCol w:w="1106"/>
        <w:gridCol w:w="1986"/>
      </w:tblGrid>
      <w:tr w:rsidR="00064269" w:rsidRPr="00A74892" w14:paraId="410FD77A" w14:textId="77777777" w:rsidTr="000F111C">
        <w:trPr>
          <w:trHeight w:val="811"/>
        </w:trPr>
        <w:tc>
          <w:tcPr>
            <w:tcW w:w="1661" w:type="dxa"/>
            <w:tcBorders>
              <w:top w:val="nil"/>
              <w:bottom w:val="nil"/>
            </w:tcBorders>
            <w:vAlign w:val="bottom"/>
          </w:tcPr>
          <w:p w14:paraId="144E96DA" w14:textId="77777777" w:rsidR="00064269" w:rsidRPr="00A74892" w:rsidRDefault="00064269" w:rsidP="000F111C">
            <w:pPr>
              <w:keepNext/>
              <w:ind w:right="-10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269136740" w:edGrp="everyone" w:colFirst="3" w:colLast="3"/>
            <w:permStart w:id="898435263" w:edGrp="everyone" w:colFirst="1" w:colLast="1"/>
            <w:permEnd w:id="215252963"/>
            <w:permEnd w:id="1601788228"/>
            <w:permEnd w:id="1466118532"/>
            <w:permEnd w:id="1417176929"/>
            <w:permEnd w:id="1467304309"/>
            <w:permEnd w:id="308699499"/>
            <w:r w:rsidRPr="00A74892">
              <w:rPr>
                <w:rFonts w:asciiTheme="minorHAnsi" w:hAnsiTheme="minorHAnsi" w:cstheme="minorHAnsi"/>
                <w:b/>
                <w:sz w:val="16"/>
                <w:szCs w:val="16"/>
              </w:rPr>
              <w:t>Complété par :</w:t>
            </w:r>
          </w:p>
          <w:p w14:paraId="614ACE97" w14:textId="5741D9D5" w:rsidR="00064269" w:rsidRPr="00A74892" w:rsidRDefault="00064269" w:rsidP="000F111C">
            <w:pPr>
              <w:keepNext/>
              <w:ind w:right="-106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327" w:type="dxa"/>
            <w:tcBorders>
              <w:top w:val="nil"/>
              <w:bottom w:val="single" w:sz="4" w:space="0" w:color="auto"/>
            </w:tcBorders>
            <w:vAlign w:val="bottom"/>
          </w:tcPr>
          <w:p w14:paraId="0DE46A2C" w14:textId="77777777" w:rsidR="00064269" w:rsidRPr="00A74892" w:rsidRDefault="00F940DB" w:rsidP="000F111C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alias w:val="Insérer votre signature électronique"/>
                <w:tag w:val="Insérer votre signature électronique"/>
                <w:id w:val="1353304660"/>
                <w:showingPlcHdr/>
                <w:picture/>
              </w:sdtPr>
              <w:sdtEndPr/>
              <w:sdtContent>
                <w:permStart w:id="2036097156" w:edGrp="everyone"/>
                <w:r w:rsidR="00064269" w:rsidRPr="00A74892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 wp14:anchorId="7FC66FCD" wp14:editId="7ABBFCD6">
                      <wp:extent cx="508000" cy="253908"/>
                      <wp:effectExtent l="0" t="0" r="6350" b="0"/>
                      <wp:docPr id="7" name="Imag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0404" cy="295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permEnd w:id="2036097156"/>
              </w:sdtContent>
            </w:sdt>
          </w:p>
          <w:p w14:paraId="0EC9E25E" w14:textId="77777777" w:rsidR="00064269" w:rsidRPr="00A74892" w:rsidRDefault="00F940DB" w:rsidP="000F111C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alias w:val="Apposez la signature manuscrite"/>
                <w:tag w:val="Apposez la signature manuscrite"/>
                <w:id w:val="-1868129281"/>
                <w:placeholder>
                  <w:docPart w:val="BAD2B89CC26841DD809C39E780988622"/>
                </w:placeholder>
                <w:showingPlcHdr/>
              </w:sdtPr>
              <w:sdtEndPr/>
              <w:sdtContent>
                <w:permStart w:id="135937771" w:edGrp="everyone"/>
                <w:r w:rsidR="00064269" w:rsidRPr="00A74892">
                  <w:rPr>
                    <w:rStyle w:val="Textedelespacerserv"/>
                    <w:sz w:val="16"/>
                    <w:szCs w:val="16"/>
                  </w:rPr>
                  <w:t xml:space="preserve">   </w:t>
                </w:r>
                <w:permEnd w:id="135937771"/>
              </w:sdtContent>
            </w:sdt>
            <w:r w:rsidR="00064269" w:rsidRPr="00A74892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                                                  </w:t>
            </w:r>
          </w:p>
        </w:tc>
        <w:tc>
          <w:tcPr>
            <w:tcW w:w="1106" w:type="dxa"/>
            <w:tcBorders>
              <w:top w:val="nil"/>
              <w:bottom w:val="nil"/>
            </w:tcBorders>
            <w:vAlign w:val="bottom"/>
          </w:tcPr>
          <w:p w14:paraId="71FDF574" w14:textId="77777777" w:rsidR="00064269" w:rsidRPr="00A74892" w:rsidRDefault="00064269" w:rsidP="000F111C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74892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1887598618"/>
            <w:placeholder>
              <w:docPart w:val="D42F761B4E984110986109D55426D52C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permStart w:id="1703690306" w:edGrp="everyone" w:displacedByCustomXml="prev"/>
            <w:tc>
              <w:tcPr>
                <w:tcW w:w="1986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36BE6405" w14:textId="016F082E" w:rsidR="00064269" w:rsidRPr="00A74892" w:rsidRDefault="00064269" w:rsidP="00064269">
                <w:pPr>
                  <w:keepNext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A74892">
                  <w:rPr>
                    <w:rStyle w:val="Textedelespacerserv"/>
                    <w:sz w:val="16"/>
                    <w:szCs w:val="16"/>
                  </w:rPr>
                  <w:t xml:space="preserve">  </w:t>
                </w:r>
              </w:p>
            </w:tc>
            <w:permEnd w:id="1703690306" w:displacedByCustomXml="next"/>
          </w:sdtContent>
        </w:sdt>
      </w:tr>
      <w:permEnd w:id="1269136740"/>
      <w:permEnd w:id="898435263"/>
      <w:tr w:rsidR="00064269" w:rsidRPr="00A74892" w14:paraId="4594FD4E" w14:textId="77777777" w:rsidTr="000F111C">
        <w:trPr>
          <w:trHeight w:val="182"/>
        </w:trPr>
        <w:tc>
          <w:tcPr>
            <w:tcW w:w="1661" w:type="dxa"/>
            <w:tcBorders>
              <w:top w:val="nil"/>
              <w:bottom w:val="nil"/>
            </w:tcBorders>
            <w:vAlign w:val="bottom"/>
          </w:tcPr>
          <w:p w14:paraId="17CA3DFC" w14:textId="77777777" w:rsidR="00064269" w:rsidRPr="00A74892" w:rsidRDefault="00064269" w:rsidP="000F111C">
            <w:pPr>
              <w:keepNext/>
              <w:ind w:right="-106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327" w:type="dxa"/>
            <w:tcBorders>
              <w:top w:val="single" w:sz="4" w:space="0" w:color="auto"/>
              <w:bottom w:val="nil"/>
            </w:tcBorders>
            <w:vAlign w:val="bottom"/>
          </w:tcPr>
          <w:p w14:paraId="44B8BE25" w14:textId="77777777" w:rsidR="00064269" w:rsidRPr="00A74892" w:rsidRDefault="00064269" w:rsidP="000F111C">
            <w:pPr>
              <w:keepNext/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A74892">
              <w:rPr>
                <w:rFonts w:asciiTheme="minorHAnsi" w:hAnsiTheme="minorHAnsi" w:cstheme="minorHAnsi"/>
                <w:i/>
                <w:sz w:val="16"/>
                <w:szCs w:val="16"/>
              </w:rPr>
              <w:t>Nom, prénom                                       Signature et titre</w:t>
            </w:r>
          </w:p>
        </w:tc>
        <w:tc>
          <w:tcPr>
            <w:tcW w:w="1106" w:type="dxa"/>
            <w:tcBorders>
              <w:top w:val="nil"/>
              <w:bottom w:val="nil"/>
            </w:tcBorders>
            <w:vAlign w:val="bottom"/>
          </w:tcPr>
          <w:p w14:paraId="7E6363DC" w14:textId="77777777" w:rsidR="00064269" w:rsidRPr="00A74892" w:rsidRDefault="00064269" w:rsidP="000F111C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nil"/>
            </w:tcBorders>
            <w:vAlign w:val="bottom"/>
          </w:tcPr>
          <w:p w14:paraId="45FAE7A2" w14:textId="77777777" w:rsidR="00064269" w:rsidRPr="00A74892" w:rsidRDefault="00064269" w:rsidP="000F111C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439C24CA" w14:textId="7EB2F10F" w:rsidR="00A5593D" w:rsidRPr="00A74892" w:rsidRDefault="00A74892" w:rsidP="009C50F2">
      <w:pPr>
        <w:rPr>
          <w:rFonts w:asciiTheme="minorHAnsi" w:hAnsiTheme="minorHAnsi" w:cstheme="minorHAnsi"/>
          <w:sz w:val="16"/>
          <w:szCs w:val="16"/>
        </w:rPr>
      </w:pPr>
      <w:bookmarkStart w:id="6" w:name="_GoBack"/>
      <w:bookmarkEnd w:id="6"/>
      <w:r w:rsidRPr="00A74892">
        <w:rPr>
          <w:rFonts w:ascii="Chaloult_Cond" w:hAnsi="Chaloult_Cond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3D03E33" wp14:editId="23A6E233">
            <wp:simplePos x="0" y="0"/>
            <wp:positionH relativeFrom="column">
              <wp:posOffset>36830</wp:posOffset>
            </wp:positionH>
            <wp:positionV relativeFrom="paragraph">
              <wp:posOffset>-8416290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5593D" w:rsidRPr="00A74892" w:rsidSect="00771EF7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349A9" w14:textId="77777777" w:rsidR="00F940DB" w:rsidRDefault="00F940DB" w:rsidP="0081257E">
      <w:r>
        <w:separator/>
      </w:r>
    </w:p>
  </w:endnote>
  <w:endnote w:type="continuationSeparator" w:id="0">
    <w:p w14:paraId="1FDAC107" w14:textId="77777777" w:rsidR="00F940DB" w:rsidRDefault="00F940DB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0F111C" w:rsidRDefault="000F111C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0F111C" w:rsidRDefault="000F111C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77777777" w:rsidR="000F111C" w:rsidRPr="009241CF" w:rsidRDefault="000F111C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DA05CB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451B1817" w:rsidR="000F111C" w:rsidRPr="002C0510" w:rsidRDefault="000F111C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XXXX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>
      <w:rPr>
        <w:rFonts w:asciiTheme="minorHAnsi" w:hAnsiTheme="minorHAnsi" w:cstheme="minorHAnsi"/>
        <w:sz w:val="18"/>
        <w:szCs w:val="18"/>
      </w:rPr>
      <w:t>(202X-XX</w:t>
    </w:r>
    <w:r w:rsidRPr="00A0249F">
      <w:rPr>
        <w:rFonts w:asciiTheme="minorHAnsi" w:hAnsiTheme="minorHAnsi" w:cstheme="minorHAnsi"/>
        <w:sz w:val="18"/>
        <w:szCs w:val="18"/>
      </w:rPr>
      <w:t>)</w:t>
    </w:r>
    <w:r w:rsidRPr="002C0510">
      <w:rPr>
        <w:rFonts w:asciiTheme="minorHAnsi" w:hAnsiTheme="minorHAnsi" w:cstheme="minorHAnsi"/>
        <w:sz w:val="20"/>
        <w:szCs w:val="20"/>
      </w:rPr>
      <w:tab/>
    </w:r>
    <w:r w:rsidRPr="00E7230B">
      <w:rPr>
        <w:rFonts w:asciiTheme="minorHAnsi" w:hAnsiTheme="minorHAnsi" w:cstheme="minorHAnsi"/>
        <w:b/>
        <w:sz w:val="20"/>
        <w:szCs w:val="20"/>
      </w:rPr>
      <w:t>SÉANCES DU PÉDALIER</w: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796B1284" w14:textId="2CC0BEF5" w:rsidR="000F111C" w:rsidRPr="009241CF" w:rsidRDefault="000F111C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E7230B">
      <w:rPr>
        <w:rFonts w:asciiTheme="minorHAnsi" w:hAnsiTheme="minorHAnsi" w:cstheme="minorHAnsi"/>
        <w:b/>
        <w:sz w:val="20"/>
        <w:szCs w:val="20"/>
      </w:rPr>
      <w:t>OBSERVATION DU PROFESSIONNEL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A74892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A74892" w:rsidRPr="00A74892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764A5650" w:rsidR="000F111C" w:rsidRPr="002C0510" w:rsidRDefault="000F111C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 w:rsidR="003924E1">
      <w:rPr>
        <w:rFonts w:asciiTheme="minorHAnsi" w:hAnsiTheme="minorHAnsi" w:cstheme="minorHAnsi"/>
        <w:sz w:val="20"/>
        <w:szCs w:val="20"/>
      </w:rPr>
      <w:t>60549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="00A74892">
      <w:rPr>
        <w:rFonts w:asciiTheme="minorHAnsi" w:hAnsiTheme="minorHAnsi" w:cstheme="minorHAnsi"/>
        <w:sz w:val="15"/>
        <w:szCs w:val="15"/>
      </w:rPr>
      <w:t>(2022-08</w:t>
    </w:r>
    <w:r w:rsidRPr="00A74892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20"/>
        <w:szCs w:val="20"/>
      </w:rPr>
      <w:tab/>
    </w:r>
    <w:r w:rsidRPr="00C21D7E">
      <w:rPr>
        <w:rFonts w:asciiTheme="minorHAnsi" w:hAnsiTheme="minorHAnsi" w:cstheme="minorHAnsi"/>
        <w:b/>
        <w:sz w:val="20"/>
        <w:szCs w:val="20"/>
      </w:rPr>
      <w:t>SÉANCE</w:t>
    </w:r>
    <w:r>
      <w:rPr>
        <w:rFonts w:asciiTheme="minorHAnsi" w:hAnsiTheme="minorHAnsi" w:cstheme="minorHAnsi"/>
        <w:b/>
        <w:sz w:val="20"/>
        <w:szCs w:val="20"/>
      </w:rPr>
      <w:t xml:space="preserve"> DE PÉDALIER</w: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42E6FC38" w14:textId="3D084D32" w:rsidR="000F111C" w:rsidRPr="002C0510" w:rsidRDefault="000F111C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>
      <w:rPr>
        <w:rFonts w:asciiTheme="minorHAnsi" w:hAnsiTheme="minorHAnsi" w:cstheme="minorHAnsi"/>
        <w:b/>
        <w:sz w:val="20"/>
        <w:szCs w:val="20"/>
      </w:rPr>
      <w:t>OBSERVATION DU PROFESSIONNEL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3924E1" w:rsidRPr="003924E1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3924E1" w:rsidRPr="003924E1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254B64" w14:textId="77777777" w:rsidR="00F940DB" w:rsidRDefault="00F940DB" w:rsidP="0081257E">
      <w:r>
        <w:separator/>
      </w:r>
    </w:p>
  </w:footnote>
  <w:footnote w:type="continuationSeparator" w:id="0">
    <w:p w14:paraId="49F09DE2" w14:textId="77777777" w:rsidR="00F940DB" w:rsidRDefault="00F940DB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77777777" w:rsidR="000F111C" w:rsidRPr="00F130E4" w:rsidRDefault="000F111C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550597099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510919086"/>
        <w:lock w:val="sdtLocked"/>
        <w:placeholder>
          <w:docPart w:val="2E3322BEA23B4BB586307765B08FAB03"/>
        </w:placeholder>
        <w:showingPlcHdr/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550597099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207482535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10271402"/>
        <w:lock w:val="sdtLocked"/>
        <w:placeholder>
          <w:docPart w:val="6841809E16834CE1B698AB04D928885D"/>
        </w:placeholder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2074825352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77777777" w:rsidR="000F111C" w:rsidRPr="00F130E4" w:rsidRDefault="000F111C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465776406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477072817"/>
        <w:lock w:val="sdtLocked"/>
        <w:placeholder>
          <w:docPart w:val="4D9D11F57DDA45F0A728043CAB1F5C8A"/>
        </w:placeholder>
        <w:showingPlcHdr/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465776406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33472577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26388948"/>
        <w:lock w:val="sdtLocked"/>
        <w:placeholder>
          <w:docPart w:val="5517E7626CB644028CABCA6CB986160E"/>
        </w:placeholder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334725778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0F111C" w:rsidRDefault="000F111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LJIvEms1MrqSi9K559R8vMxbfV/VlruzQziF0uBmge8WMM9CsSGVnsY7mn9tz2FNmEw5911/q2E/w7WuXWHYZQ==" w:salt="r9LGB72zRqG5WUVugfORa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A0D"/>
    <w:rsid w:val="00001EA0"/>
    <w:rsid w:val="000235F9"/>
    <w:rsid w:val="000303C6"/>
    <w:rsid w:val="0004612D"/>
    <w:rsid w:val="00056477"/>
    <w:rsid w:val="00056DAC"/>
    <w:rsid w:val="00061115"/>
    <w:rsid w:val="00064269"/>
    <w:rsid w:val="000653C6"/>
    <w:rsid w:val="00070BD8"/>
    <w:rsid w:val="00072BDD"/>
    <w:rsid w:val="00081719"/>
    <w:rsid w:val="00081E4F"/>
    <w:rsid w:val="00094D01"/>
    <w:rsid w:val="00096754"/>
    <w:rsid w:val="000A1BAF"/>
    <w:rsid w:val="000A48D0"/>
    <w:rsid w:val="000A5A8D"/>
    <w:rsid w:val="000A5E6D"/>
    <w:rsid w:val="000A5E86"/>
    <w:rsid w:val="000B236B"/>
    <w:rsid w:val="000B34AA"/>
    <w:rsid w:val="000B7F78"/>
    <w:rsid w:val="000E53E1"/>
    <w:rsid w:val="000F0434"/>
    <w:rsid w:val="000F0ECA"/>
    <w:rsid w:val="000F111C"/>
    <w:rsid w:val="000F1FB9"/>
    <w:rsid w:val="000F7530"/>
    <w:rsid w:val="00105175"/>
    <w:rsid w:val="00106182"/>
    <w:rsid w:val="00106F97"/>
    <w:rsid w:val="0010712C"/>
    <w:rsid w:val="001200AF"/>
    <w:rsid w:val="00121C81"/>
    <w:rsid w:val="0013480E"/>
    <w:rsid w:val="00134CC1"/>
    <w:rsid w:val="0014043F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84D0C"/>
    <w:rsid w:val="00187FCF"/>
    <w:rsid w:val="00193617"/>
    <w:rsid w:val="001A2DBA"/>
    <w:rsid w:val="001B6ADB"/>
    <w:rsid w:val="001C3C30"/>
    <w:rsid w:val="001D74E8"/>
    <w:rsid w:val="001F086F"/>
    <w:rsid w:val="00205E89"/>
    <w:rsid w:val="0021081C"/>
    <w:rsid w:val="00224B70"/>
    <w:rsid w:val="00227DD7"/>
    <w:rsid w:val="00230283"/>
    <w:rsid w:val="00230A4A"/>
    <w:rsid w:val="00233C49"/>
    <w:rsid w:val="00237BBA"/>
    <w:rsid w:val="002408C6"/>
    <w:rsid w:val="00240B84"/>
    <w:rsid w:val="002454D8"/>
    <w:rsid w:val="0024603B"/>
    <w:rsid w:val="00263F52"/>
    <w:rsid w:val="002770F7"/>
    <w:rsid w:val="00285AAB"/>
    <w:rsid w:val="00295818"/>
    <w:rsid w:val="00295F2F"/>
    <w:rsid w:val="002A451A"/>
    <w:rsid w:val="002C0510"/>
    <w:rsid w:val="002C10F4"/>
    <w:rsid w:val="002C5CEB"/>
    <w:rsid w:val="002D0574"/>
    <w:rsid w:val="002D207C"/>
    <w:rsid w:val="002D4BDA"/>
    <w:rsid w:val="002E3D54"/>
    <w:rsid w:val="002E4A6D"/>
    <w:rsid w:val="00300573"/>
    <w:rsid w:val="00301BAB"/>
    <w:rsid w:val="00336BCB"/>
    <w:rsid w:val="00341B62"/>
    <w:rsid w:val="00346D53"/>
    <w:rsid w:val="0035045E"/>
    <w:rsid w:val="0035589A"/>
    <w:rsid w:val="00366A13"/>
    <w:rsid w:val="00367527"/>
    <w:rsid w:val="00367C4C"/>
    <w:rsid w:val="00371FBF"/>
    <w:rsid w:val="00372257"/>
    <w:rsid w:val="003724A3"/>
    <w:rsid w:val="003751A8"/>
    <w:rsid w:val="003803C9"/>
    <w:rsid w:val="00380AEA"/>
    <w:rsid w:val="0039226F"/>
    <w:rsid w:val="003924E1"/>
    <w:rsid w:val="003A1EBA"/>
    <w:rsid w:val="003A48FF"/>
    <w:rsid w:val="003A6F43"/>
    <w:rsid w:val="003E3AE5"/>
    <w:rsid w:val="003F27A5"/>
    <w:rsid w:val="003F3BBB"/>
    <w:rsid w:val="003F5BFB"/>
    <w:rsid w:val="00410EF1"/>
    <w:rsid w:val="00413A5E"/>
    <w:rsid w:val="004246FA"/>
    <w:rsid w:val="004331D4"/>
    <w:rsid w:val="0045258B"/>
    <w:rsid w:val="00460096"/>
    <w:rsid w:val="00465EBD"/>
    <w:rsid w:val="00466CA4"/>
    <w:rsid w:val="00475947"/>
    <w:rsid w:val="00483E92"/>
    <w:rsid w:val="00486DB0"/>
    <w:rsid w:val="00487374"/>
    <w:rsid w:val="004A634E"/>
    <w:rsid w:val="004A7727"/>
    <w:rsid w:val="004B2D7F"/>
    <w:rsid w:val="004B315B"/>
    <w:rsid w:val="004B7C0B"/>
    <w:rsid w:val="004D2958"/>
    <w:rsid w:val="004D5723"/>
    <w:rsid w:val="004E2FA1"/>
    <w:rsid w:val="004F3CE1"/>
    <w:rsid w:val="004F7BC1"/>
    <w:rsid w:val="005222EB"/>
    <w:rsid w:val="00527734"/>
    <w:rsid w:val="005450BB"/>
    <w:rsid w:val="00562D85"/>
    <w:rsid w:val="00572797"/>
    <w:rsid w:val="005846D0"/>
    <w:rsid w:val="00586763"/>
    <w:rsid w:val="005A0C13"/>
    <w:rsid w:val="005B0165"/>
    <w:rsid w:val="005C1EC4"/>
    <w:rsid w:val="005E179B"/>
    <w:rsid w:val="005F5E7B"/>
    <w:rsid w:val="00605F48"/>
    <w:rsid w:val="006203E9"/>
    <w:rsid w:val="006218E0"/>
    <w:rsid w:val="0063019A"/>
    <w:rsid w:val="00630882"/>
    <w:rsid w:val="00631CAF"/>
    <w:rsid w:val="00633759"/>
    <w:rsid w:val="0063533F"/>
    <w:rsid w:val="00644EF4"/>
    <w:rsid w:val="006474AC"/>
    <w:rsid w:val="006505B5"/>
    <w:rsid w:val="00652BD9"/>
    <w:rsid w:val="00652EA1"/>
    <w:rsid w:val="00655239"/>
    <w:rsid w:val="006670F8"/>
    <w:rsid w:val="00670347"/>
    <w:rsid w:val="006732D0"/>
    <w:rsid w:val="0067793A"/>
    <w:rsid w:val="00680826"/>
    <w:rsid w:val="006859C3"/>
    <w:rsid w:val="006874BF"/>
    <w:rsid w:val="006B68DF"/>
    <w:rsid w:val="006C0367"/>
    <w:rsid w:val="006C17F4"/>
    <w:rsid w:val="006C1EF6"/>
    <w:rsid w:val="006C3A24"/>
    <w:rsid w:val="006C647A"/>
    <w:rsid w:val="006F0AA4"/>
    <w:rsid w:val="00702750"/>
    <w:rsid w:val="0070575F"/>
    <w:rsid w:val="0070733E"/>
    <w:rsid w:val="00711015"/>
    <w:rsid w:val="00711069"/>
    <w:rsid w:val="007278BE"/>
    <w:rsid w:val="007372B2"/>
    <w:rsid w:val="00742CE5"/>
    <w:rsid w:val="00743434"/>
    <w:rsid w:val="00764E43"/>
    <w:rsid w:val="00770980"/>
    <w:rsid w:val="00771EF7"/>
    <w:rsid w:val="00774F41"/>
    <w:rsid w:val="00775336"/>
    <w:rsid w:val="00775EF5"/>
    <w:rsid w:val="007824FE"/>
    <w:rsid w:val="00784700"/>
    <w:rsid w:val="0078568F"/>
    <w:rsid w:val="00794F54"/>
    <w:rsid w:val="00796F7D"/>
    <w:rsid w:val="007A7BE7"/>
    <w:rsid w:val="007B10A9"/>
    <w:rsid w:val="007B10B7"/>
    <w:rsid w:val="007C0A74"/>
    <w:rsid w:val="007C4940"/>
    <w:rsid w:val="007C4953"/>
    <w:rsid w:val="007E09E8"/>
    <w:rsid w:val="007E5A80"/>
    <w:rsid w:val="007F3548"/>
    <w:rsid w:val="0080585F"/>
    <w:rsid w:val="0081257E"/>
    <w:rsid w:val="00813571"/>
    <w:rsid w:val="00815A91"/>
    <w:rsid w:val="008273AD"/>
    <w:rsid w:val="00832A1D"/>
    <w:rsid w:val="00835D55"/>
    <w:rsid w:val="00840968"/>
    <w:rsid w:val="00854761"/>
    <w:rsid w:val="00854C5B"/>
    <w:rsid w:val="00876FFC"/>
    <w:rsid w:val="00880E25"/>
    <w:rsid w:val="0088545A"/>
    <w:rsid w:val="008933A5"/>
    <w:rsid w:val="008B1B7F"/>
    <w:rsid w:val="008B7567"/>
    <w:rsid w:val="008C1B87"/>
    <w:rsid w:val="008D01CF"/>
    <w:rsid w:val="008F61BF"/>
    <w:rsid w:val="00912469"/>
    <w:rsid w:val="00914CBF"/>
    <w:rsid w:val="009210E9"/>
    <w:rsid w:val="009241CF"/>
    <w:rsid w:val="00932CCC"/>
    <w:rsid w:val="0093368C"/>
    <w:rsid w:val="00933CF8"/>
    <w:rsid w:val="00942D0E"/>
    <w:rsid w:val="00943D30"/>
    <w:rsid w:val="009502EF"/>
    <w:rsid w:val="00954EBA"/>
    <w:rsid w:val="009558B8"/>
    <w:rsid w:val="00957446"/>
    <w:rsid w:val="00974F09"/>
    <w:rsid w:val="009917D6"/>
    <w:rsid w:val="009B3866"/>
    <w:rsid w:val="009B3DF2"/>
    <w:rsid w:val="009B5939"/>
    <w:rsid w:val="009B7034"/>
    <w:rsid w:val="009C50F2"/>
    <w:rsid w:val="009C708F"/>
    <w:rsid w:val="009D2947"/>
    <w:rsid w:val="009E7A98"/>
    <w:rsid w:val="00A0249F"/>
    <w:rsid w:val="00A073D7"/>
    <w:rsid w:val="00A1611F"/>
    <w:rsid w:val="00A3325A"/>
    <w:rsid w:val="00A33CEF"/>
    <w:rsid w:val="00A3424F"/>
    <w:rsid w:val="00A36142"/>
    <w:rsid w:val="00A42C44"/>
    <w:rsid w:val="00A513DB"/>
    <w:rsid w:val="00A530F1"/>
    <w:rsid w:val="00A5593D"/>
    <w:rsid w:val="00A7080D"/>
    <w:rsid w:val="00A729F1"/>
    <w:rsid w:val="00A74879"/>
    <w:rsid w:val="00A74892"/>
    <w:rsid w:val="00A77D58"/>
    <w:rsid w:val="00A77FD9"/>
    <w:rsid w:val="00A84AD2"/>
    <w:rsid w:val="00A85D6B"/>
    <w:rsid w:val="00A90CAF"/>
    <w:rsid w:val="00A918C6"/>
    <w:rsid w:val="00A96E54"/>
    <w:rsid w:val="00AA12BF"/>
    <w:rsid w:val="00AB14A0"/>
    <w:rsid w:val="00AB1AE0"/>
    <w:rsid w:val="00AB6C5B"/>
    <w:rsid w:val="00AC1E58"/>
    <w:rsid w:val="00AC7CEE"/>
    <w:rsid w:val="00AD5DB0"/>
    <w:rsid w:val="00AD7EA0"/>
    <w:rsid w:val="00AE5772"/>
    <w:rsid w:val="00AE7B95"/>
    <w:rsid w:val="00AF052E"/>
    <w:rsid w:val="00B06CF8"/>
    <w:rsid w:val="00B11A7E"/>
    <w:rsid w:val="00B21AF3"/>
    <w:rsid w:val="00B24B58"/>
    <w:rsid w:val="00B31BE9"/>
    <w:rsid w:val="00B32CD4"/>
    <w:rsid w:val="00B34C6D"/>
    <w:rsid w:val="00B44F24"/>
    <w:rsid w:val="00B46D29"/>
    <w:rsid w:val="00B700E0"/>
    <w:rsid w:val="00B728A7"/>
    <w:rsid w:val="00B86F28"/>
    <w:rsid w:val="00B90138"/>
    <w:rsid w:val="00B94163"/>
    <w:rsid w:val="00BA5ED2"/>
    <w:rsid w:val="00BB3AB8"/>
    <w:rsid w:val="00BC0CA8"/>
    <w:rsid w:val="00BD08CA"/>
    <w:rsid w:val="00BD5DFA"/>
    <w:rsid w:val="00BD5E67"/>
    <w:rsid w:val="00BF5356"/>
    <w:rsid w:val="00BF6BB8"/>
    <w:rsid w:val="00C00059"/>
    <w:rsid w:val="00C02195"/>
    <w:rsid w:val="00C0520A"/>
    <w:rsid w:val="00C21D7E"/>
    <w:rsid w:val="00C327D9"/>
    <w:rsid w:val="00C34636"/>
    <w:rsid w:val="00C409F5"/>
    <w:rsid w:val="00C41836"/>
    <w:rsid w:val="00C50E48"/>
    <w:rsid w:val="00C54FED"/>
    <w:rsid w:val="00C56334"/>
    <w:rsid w:val="00C819E7"/>
    <w:rsid w:val="00C83E84"/>
    <w:rsid w:val="00C977FD"/>
    <w:rsid w:val="00CA35C1"/>
    <w:rsid w:val="00CA5268"/>
    <w:rsid w:val="00CB76D6"/>
    <w:rsid w:val="00CC0874"/>
    <w:rsid w:val="00CC2533"/>
    <w:rsid w:val="00CC7EFA"/>
    <w:rsid w:val="00CD1951"/>
    <w:rsid w:val="00CD6AD7"/>
    <w:rsid w:val="00CD7540"/>
    <w:rsid w:val="00CE02A6"/>
    <w:rsid w:val="00CE1F62"/>
    <w:rsid w:val="00CE5C80"/>
    <w:rsid w:val="00CF3DA6"/>
    <w:rsid w:val="00D05770"/>
    <w:rsid w:val="00D05D0F"/>
    <w:rsid w:val="00D16A65"/>
    <w:rsid w:val="00D20198"/>
    <w:rsid w:val="00D23F99"/>
    <w:rsid w:val="00D2429F"/>
    <w:rsid w:val="00D25D2A"/>
    <w:rsid w:val="00D303B8"/>
    <w:rsid w:val="00D3516B"/>
    <w:rsid w:val="00D36424"/>
    <w:rsid w:val="00D37C8D"/>
    <w:rsid w:val="00D4156D"/>
    <w:rsid w:val="00D41C53"/>
    <w:rsid w:val="00D45066"/>
    <w:rsid w:val="00D53C42"/>
    <w:rsid w:val="00D62FA3"/>
    <w:rsid w:val="00D631BA"/>
    <w:rsid w:val="00D6524F"/>
    <w:rsid w:val="00D65817"/>
    <w:rsid w:val="00D658C1"/>
    <w:rsid w:val="00D66ED1"/>
    <w:rsid w:val="00D75B41"/>
    <w:rsid w:val="00D75DB5"/>
    <w:rsid w:val="00D94066"/>
    <w:rsid w:val="00D97471"/>
    <w:rsid w:val="00DA05CB"/>
    <w:rsid w:val="00DA3089"/>
    <w:rsid w:val="00DA41EC"/>
    <w:rsid w:val="00DB4A7C"/>
    <w:rsid w:val="00DB5E8C"/>
    <w:rsid w:val="00DD133D"/>
    <w:rsid w:val="00DD6AC7"/>
    <w:rsid w:val="00DE0EC9"/>
    <w:rsid w:val="00DF248B"/>
    <w:rsid w:val="00DF487E"/>
    <w:rsid w:val="00E10066"/>
    <w:rsid w:val="00E16883"/>
    <w:rsid w:val="00E24ABE"/>
    <w:rsid w:val="00E30FAC"/>
    <w:rsid w:val="00E3667F"/>
    <w:rsid w:val="00E37A0D"/>
    <w:rsid w:val="00E55FF4"/>
    <w:rsid w:val="00E7230B"/>
    <w:rsid w:val="00E76EF6"/>
    <w:rsid w:val="00E84264"/>
    <w:rsid w:val="00EA2FBB"/>
    <w:rsid w:val="00EA3D5C"/>
    <w:rsid w:val="00EA7032"/>
    <w:rsid w:val="00EB67A8"/>
    <w:rsid w:val="00EC1D23"/>
    <w:rsid w:val="00EC202C"/>
    <w:rsid w:val="00ED174A"/>
    <w:rsid w:val="00EE00A3"/>
    <w:rsid w:val="00EE71AF"/>
    <w:rsid w:val="00EF5C2F"/>
    <w:rsid w:val="00EF62FA"/>
    <w:rsid w:val="00F038C6"/>
    <w:rsid w:val="00F130E4"/>
    <w:rsid w:val="00F15FDF"/>
    <w:rsid w:val="00F1774D"/>
    <w:rsid w:val="00F20FF1"/>
    <w:rsid w:val="00F33764"/>
    <w:rsid w:val="00F41733"/>
    <w:rsid w:val="00F47B4E"/>
    <w:rsid w:val="00F52944"/>
    <w:rsid w:val="00F72CF4"/>
    <w:rsid w:val="00F7382F"/>
    <w:rsid w:val="00F940DB"/>
    <w:rsid w:val="00F95C14"/>
    <w:rsid w:val="00F95ECE"/>
    <w:rsid w:val="00FA1BA3"/>
    <w:rsid w:val="00FA3A2B"/>
    <w:rsid w:val="00FC4E12"/>
    <w:rsid w:val="00FC6B41"/>
    <w:rsid w:val="00FD14A6"/>
    <w:rsid w:val="00FE5D19"/>
    <w:rsid w:val="00FE7523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lledutableau1">
    <w:name w:val="Grille du tableau1"/>
    <w:basedOn w:val="TableauNormal"/>
    <w:next w:val="Grilledutableau"/>
    <w:uiPriority w:val="39"/>
    <w:rsid w:val="009C50F2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1">
    <w:name w:val="Grille du tableau11"/>
    <w:basedOn w:val="TableauNormal"/>
    <w:next w:val="Grilledutableau"/>
    <w:rsid w:val="00064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07C6B" w:rsidP="00D07C6B">
          <w:pPr>
            <w:pStyle w:val="A53CF9E5941B4A139B707AC095ACE2AB13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2E3322BEA23B4BB586307765B08FAB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0FFD16-5877-4685-9DE3-756E16847715}"/>
      </w:docPartPr>
      <w:docPartBody>
        <w:p w:rsidR="00112490" w:rsidRDefault="00D07C6B" w:rsidP="00D07C6B">
          <w:pPr>
            <w:pStyle w:val="2E3322BEA23B4BB586307765B08FAB0313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6841809E16834CE1B698AB04D92888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041A8C-08DA-4E58-A42A-3892F7595C80}"/>
      </w:docPartPr>
      <w:docPartBody>
        <w:p w:rsidR="00112490" w:rsidRDefault="00DF487E" w:rsidP="00DF487E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9D11F57DDA45F0A728043CAB1F5C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8E6C57-B0C0-490E-ADF9-432D0CC5E1FF}"/>
      </w:docPartPr>
      <w:docPartBody>
        <w:p w:rsidR="00112490" w:rsidRDefault="00D07C6B" w:rsidP="00D07C6B">
          <w:pPr>
            <w:pStyle w:val="4D9D11F57DDA45F0A728043CAB1F5C8A13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5517E7626CB644028CABCA6CB98616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D99492-9290-43EA-BDFD-0F33C4B98791}"/>
      </w:docPartPr>
      <w:docPartBody>
        <w:p w:rsidR="00112490" w:rsidRDefault="00DF487E" w:rsidP="00DF487E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D2B89CC26841DD809C39E7809886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907582-8C3E-43DA-A222-A2A37A7C7AB5}"/>
      </w:docPartPr>
      <w:docPartBody>
        <w:p w:rsidR="00D07C6B" w:rsidRDefault="00D07C6B" w:rsidP="00D07C6B">
          <w:pPr>
            <w:pStyle w:val="BAD2B89CC26841DD809C39E7809886221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42F761B4E984110986109D55426D5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3D51CE-AA32-48AA-9BE7-35156C5A632F}"/>
      </w:docPartPr>
      <w:docPartBody>
        <w:p w:rsidR="00D07C6B" w:rsidRDefault="00D07C6B" w:rsidP="00D07C6B">
          <w:pPr>
            <w:pStyle w:val="D42F761B4E984110986109D55426D52C13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49CAF55B4C2547798264805CBAAA1D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C96ED0-7FDE-45B2-ADA1-418ABFE2AED1}"/>
      </w:docPartPr>
      <w:docPartBody>
        <w:p w:rsidR="00D07C6B" w:rsidRDefault="00D07C6B" w:rsidP="00D07C6B">
          <w:pPr>
            <w:pStyle w:val="49CAF55B4C2547798264805CBAAA1D23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A6C869319327428BA6C0EFB4D62761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458521-B67E-48E5-A4F2-4A6C4A1617C0}"/>
      </w:docPartPr>
      <w:docPartBody>
        <w:p w:rsidR="00D07C6B" w:rsidRDefault="00D07C6B" w:rsidP="00D07C6B">
          <w:pPr>
            <w:pStyle w:val="A6C869319327428BA6C0EFB4D627615E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895FEF14EDDF4E6AA177FECD0EECB0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F814FC-BAB3-4E3D-BF94-D22B1EAB670E}"/>
      </w:docPartPr>
      <w:docPartBody>
        <w:p w:rsidR="00D07C6B" w:rsidRDefault="00D07C6B" w:rsidP="00D07C6B">
          <w:pPr>
            <w:pStyle w:val="895FEF14EDDF4E6AA177FECD0EECB0BE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1019FD03F42E4D509872F6F9BE28C6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71C8BD-2867-457F-80A1-44B2E1517182}"/>
      </w:docPartPr>
      <w:docPartBody>
        <w:p w:rsidR="00D07C6B" w:rsidRDefault="00D07C6B" w:rsidP="00D07C6B">
          <w:pPr>
            <w:pStyle w:val="1019FD03F42E4D509872F6F9BE28C664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E8A34585EFB940E6931974E1A25712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52D229-0BDA-48F4-A6D8-A740747EDD72}"/>
      </w:docPartPr>
      <w:docPartBody>
        <w:p w:rsidR="00D07C6B" w:rsidRDefault="00D07C6B" w:rsidP="00D07C6B">
          <w:pPr>
            <w:pStyle w:val="E8A34585EFB940E6931974E1A2571294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BF47F4FA09EC4DFC8A75F165E8B162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23F6C8-97C4-4F82-9D75-40AEBFA845E9}"/>
      </w:docPartPr>
      <w:docPartBody>
        <w:p w:rsidR="00D07C6B" w:rsidRDefault="00D07C6B" w:rsidP="00D07C6B">
          <w:pPr>
            <w:pStyle w:val="BF47F4FA09EC4DFC8A75F165E8B16244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B87F72B350A94868B18267598C494F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B84DDC-D04C-49DB-9BA9-0DB5D0E99A4B}"/>
      </w:docPartPr>
      <w:docPartBody>
        <w:p w:rsidR="00D07C6B" w:rsidRDefault="00D07C6B" w:rsidP="00D07C6B">
          <w:pPr>
            <w:pStyle w:val="B87F72B350A94868B18267598C494F10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DE7D56B14AC8457F9070BFB9CAD4CD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1E37BF-5687-4B01-87DC-E19F47173705}"/>
      </w:docPartPr>
      <w:docPartBody>
        <w:p w:rsidR="00D07C6B" w:rsidRDefault="00D07C6B" w:rsidP="00D07C6B">
          <w:pPr>
            <w:pStyle w:val="DE7D56B14AC8457F9070BFB9CAD4CD64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B8182B78436349CD9898510730F13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2AF94C-1D5C-49BD-98B1-8A2DFBBB711F}"/>
      </w:docPartPr>
      <w:docPartBody>
        <w:p w:rsidR="00D07C6B" w:rsidRDefault="00D07C6B" w:rsidP="00D07C6B">
          <w:pPr>
            <w:pStyle w:val="B8182B78436349CD9898510730F13556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BD8C21FBC5DC4191B7F231B1F92633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1CF2E1-D7EA-455B-A0BA-011FE85ADD24}"/>
      </w:docPartPr>
      <w:docPartBody>
        <w:p w:rsidR="00D07C6B" w:rsidRDefault="00D07C6B" w:rsidP="00D07C6B">
          <w:pPr>
            <w:pStyle w:val="BD8C21FBC5DC4191B7F231B1F926338210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C1ED76EB3E494C708BABA0F6F23A8F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C0B0F-B06E-4CF8-8252-00D6956D228F}"/>
      </w:docPartPr>
      <w:docPartBody>
        <w:p w:rsidR="00D07C6B" w:rsidRDefault="00D07C6B" w:rsidP="00D07C6B">
          <w:pPr>
            <w:pStyle w:val="C1ED76EB3E494C708BABA0F6F23A8F6610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418310910B414C4BA7898F88BDC719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D85295-5068-4F06-99C3-F239540C29D3}"/>
      </w:docPartPr>
      <w:docPartBody>
        <w:p w:rsidR="00D07C6B" w:rsidRDefault="00D07C6B" w:rsidP="00D07C6B">
          <w:pPr>
            <w:pStyle w:val="418310910B414C4BA7898F88BDC71997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289F9F3AA26D4BB091C1AE1C60C9E4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932753-B639-43FE-A803-604442408FE7}"/>
      </w:docPartPr>
      <w:docPartBody>
        <w:p w:rsidR="00D07C6B" w:rsidRDefault="00D07C6B" w:rsidP="00D07C6B">
          <w:pPr>
            <w:pStyle w:val="289F9F3AA26D4BB091C1AE1C60C9E45C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1CCD9C4F873549A085F9E7ED8BEE55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744749-37B6-46B6-B911-8C23CEC7E0D3}"/>
      </w:docPartPr>
      <w:docPartBody>
        <w:p w:rsidR="00D07C6B" w:rsidRDefault="00D07C6B" w:rsidP="00D07C6B">
          <w:pPr>
            <w:pStyle w:val="1CCD9C4F873549A085F9E7ED8BEE5587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1E00EFA58CCD4E7E9B273247B36DBF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739F9C-5BB1-49AF-972A-81741A68E3D1}"/>
      </w:docPartPr>
      <w:docPartBody>
        <w:p w:rsidR="00D07C6B" w:rsidRDefault="00D07C6B" w:rsidP="00D07C6B">
          <w:pPr>
            <w:pStyle w:val="1E00EFA58CCD4E7E9B273247B36DBF39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57A60604136D45509625F65611CE42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DCFDF7-54E6-4252-BA71-A9F618BF510B}"/>
      </w:docPartPr>
      <w:docPartBody>
        <w:p w:rsidR="00D07C6B" w:rsidRDefault="00D07C6B" w:rsidP="00D07C6B">
          <w:pPr>
            <w:pStyle w:val="57A60604136D45509625F65611CE421F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B55DA133FF384737B4734ED87A935B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78F4AB-863C-4718-89E1-EEA515C2169F}"/>
      </w:docPartPr>
      <w:docPartBody>
        <w:p w:rsidR="00D07C6B" w:rsidRDefault="00D07C6B" w:rsidP="00D07C6B">
          <w:pPr>
            <w:pStyle w:val="B55DA133FF384737B4734ED87A935BD2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5A468116BB9F4FCFAA6C99768612F8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39CD24-C690-4ACA-9661-74F9352D83FA}"/>
      </w:docPartPr>
      <w:docPartBody>
        <w:p w:rsidR="00D07C6B" w:rsidRDefault="00D07C6B" w:rsidP="00D07C6B">
          <w:pPr>
            <w:pStyle w:val="5A468116BB9F4FCFAA6C99768612F852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604DC014A6B74A95AD33B1066E65D4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19F4FC-77D9-4DF0-9A93-B6FA2D9740EC}"/>
      </w:docPartPr>
      <w:docPartBody>
        <w:p w:rsidR="00D07C6B" w:rsidRDefault="00D07C6B" w:rsidP="00D07C6B">
          <w:pPr>
            <w:pStyle w:val="604DC014A6B74A95AD33B1066E65D4CF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953DB97FF78E40E18147F023CCF576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1967D4-2C79-409B-B2B9-F4DFD9909B46}"/>
      </w:docPartPr>
      <w:docPartBody>
        <w:p w:rsidR="00D07C6B" w:rsidRDefault="00D07C6B" w:rsidP="00D07C6B">
          <w:pPr>
            <w:pStyle w:val="953DB97FF78E40E18147F023CCF576FD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966565FADF6047F0B57252B652700E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2292A5-8786-4E62-AB54-1F4A7675E665}"/>
      </w:docPartPr>
      <w:docPartBody>
        <w:p w:rsidR="00D07C6B" w:rsidRDefault="00D07C6B" w:rsidP="00D07C6B">
          <w:pPr>
            <w:pStyle w:val="966565FADF6047F0B57252B652700E59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F2A37DB9672145449ADEC274601D2E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E90F9C-695A-4F15-A93B-E7CFACD54758}"/>
      </w:docPartPr>
      <w:docPartBody>
        <w:p w:rsidR="00D07C6B" w:rsidRDefault="00D07C6B" w:rsidP="00D07C6B">
          <w:pPr>
            <w:pStyle w:val="F2A37DB9672145449ADEC274601D2EAC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4A3E160ABC854ECD94343E1BB67192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38340E-F415-442C-880E-37390D407947}"/>
      </w:docPartPr>
      <w:docPartBody>
        <w:p w:rsidR="00D07C6B" w:rsidRDefault="00D07C6B" w:rsidP="00D07C6B">
          <w:pPr>
            <w:pStyle w:val="4A3E160ABC854ECD94343E1BB6719235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182ECEAF5E6D4554987FD71F499040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8D36C1-596A-4D8F-8DAB-362476B25250}"/>
      </w:docPartPr>
      <w:docPartBody>
        <w:p w:rsidR="00D07C6B" w:rsidRDefault="00D07C6B" w:rsidP="00D07C6B">
          <w:pPr>
            <w:pStyle w:val="182ECEAF5E6D4554987FD71F4990408D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4BF25304436F4BE0B0054879D4B043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709749-B5F7-4E3E-9786-CA7AD4E0F440}"/>
      </w:docPartPr>
      <w:docPartBody>
        <w:p w:rsidR="00D07C6B" w:rsidRDefault="00D07C6B" w:rsidP="00D07C6B">
          <w:pPr>
            <w:pStyle w:val="4BF25304436F4BE0B0054879D4B04354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BB29C44C36404181991D946A780E8F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E4FBD9-3F1D-41DE-87AB-B3BA5689AA90}"/>
      </w:docPartPr>
      <w:docPartBody>
        <w:p w:rsidR="00D07C6B" w:rsidRDefault="00D07C6B" w:rsidP="00D07C6B">
          <w:pPr>
            <w:pStyle w:val="BB29C44C36404181991D946A780E8F61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C3067852B917434BAEFE14FD8C483B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7A7946-7550-4F36-9ED2-35018603E6D2}"/>
      </w:docPartPr>
      <w:docPartBody>
        <w:p w:rsidR="00D07C6B" w:rsidRDefault="00D07C6B" w:rsidP="00D07C6B">
          <w:pPr>
            <w:pStyle w:val="C3067852B917434BAEFE14FD8C483BEF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87C519259D164E9C972EDC91B53E80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EAFA55-6E09-4C7F-93EE-5E4BD3471495}"/>
      </w:docPartPr>
      <w:docPartBody>
        <w:p w:rsidR="00D07C6B" w:rsidRDefault="00D07C6B" w:rsidP="00D07C6B">
          <w:pPr>
            <w:pStyle w:val="87C519259D164E9C972EDC91B53E805D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FB847C0F51184C5C9DDC73EBDF58A2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8C3F1A-DAB7-4AD9-A9E2-705544493E60}"/>
      </w:docPartPr>
      <w:docPartBody>
        <w:p w:rsidR="00D07C6B" w:rsidRDefault="00D07C6B" w:rsidP="00D07C6B">
          <w:pPr>
            <w:pStyle w:val="FB847C0F51184C5C9DDC73EBDF58A282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0D15D08A91E04C2EB6DDAFA60BAB6D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5D44EE-C2DC-4FC1-8E53-48E7E55631FC}"/>
      </w:docPartPr>
      <w:docPartBody>
        <w:p w:rsidR="00D07C6B" w:rsidRDefault="00D07C6B" w:rsidP="00D07C6B">
          <w:pPr>
            <w:pStyle w:val="0D15D08A91E04C2EB6DDAFA60BAB6D55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E083EAAC3ADC47D6909767017547F0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231AE8-3D60-4B75-B374-189FDF3CFCA5}"/>
      </w:docPartPr>
      <w:docPartBody>
        <w:p w:rsidR="00D07C6B" w:rsidRDefault="00D07C6B" w:rsidP="00D07C6B">
          <w:pPr>
            <w:pStyle w:val="E083EAAC3ADC47D6909767017547F0E4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E26B616CB5074E10A8B314135B3DD8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94BD61-D9CD-4180-B7A1-65A30F75C952}"/>
      </w:docPartPr>
      <w:docPartBody>
        <w:p w:rsidR="00D07C6B" w:rsidRDefault="00D07C6B" w:rsidP="00D07C6B">
          <w:pPr>
            <w:pStyle w:val="E26B616CB5074E10A8B314135B3DD81A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1EEDDEA1E4B2429884789BFBBF830E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114597-668C-45F0-888E-371B8647D660}"/>
      </w:docPartPr>
      <w:docPartBody>
        <w:p w:rsidR="00D07C6B" w:rsidRDefault="00D07C6B" w:rsidP="00D07C6B">
          <w:pPr>
            <w:pStyle w:val="1EEDDEA1E4B2429884789BFBBF830E32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2CB6F777C46A41439FE49EA76CD426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392BD0-54F2-4680-B03E-9544780AD06A}"/>
      </w:docPartPr>
      <w:docPartBody>
        <w:p w:rsidR="00D07C6B" w:rsidRDefault="00D07C6B" w:rsidP="00D07C6B">
          <w:pPr>
            <w:pStyle w:val="2CB6F777C46A41439FE49EA76CD4269B11"/>
          </w:pPr>
          <w:r w:rsidRPr="009D2947">
            <w:rPr>
              <w:rStyle w:val="Textedelespacerserv"/>
              <w:rFonts w:asciiTheme="minorHAnsi" w:hAnsiTheme="minorHAnsi" w:cstheme="majorHAns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FEF0DE-B1B1-4BA9-A135-C770B43546A9}"/>
      </w:docPartPr>
      <w:docPartBody>
        <w:p w:rsidR="00D07C6B" w:rsidRDefault="00D07C6B">
          <w:r w:rsidRPr="0085366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E53ECE25344527BF01518AE4D3DB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275B68-38C3-4CA0-80D5-AE3104D6E087}"/>
      </w:docPartPr>
      <w:docPartBody>
        <w:p w:rsidR="00D07C6B" w:rsidRDefault="00D07C6B" w:rsidP="00D07C6B">
          <w:pPr>
            <w:pStyle w:val="08E53ECE25344527BF01518AE4D3DB9D"/>
          </w:pPr>
          <w:r w:rsidRPr="0085366C">
            <w:rPr>
              <w:rStyle w:val="Textedelespacerserv"/>
              <w:rFonts w:eastAsiaTheme="min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12490"/>
    <w:rsid w:val="00155FE5"/>
    <w:rsid w:val="00191452"/>
    <w:rsid w:val="00210DB3"/>
    <w:rsid w:val="002162C5"/>
    <w:rsid w:val="002B2C3E"/>
    <w:rsid w:val="002B7FBD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84F98"/>
    <w:rsid w:val="00530E17"/>
    <w:rsid w:val="00577109"/>
    <w:rsid w:val="00586DD0"/>
    <w:rsid w:val="005B140A"/>
    <w:rsid w:val="006C149F"/>
    <w:rsid w:val="006C4A9D"/>
    <w:rsid w:val="00726C6F"/>
    <w:rsid w:val="008D0BEC"/>
    <w:rsid w:val="008E280D"/>
    <w:rsid w:val="00900FCC"/>
    <w:rsid w:val="009468F7"/>
    <w:rsid w:val="009558B8"/>
    <w:rsid w:val="00992FC7"/>
    <w:rsid w:val="009C00EC"/>
    <w:rsid w:val="00A1476C"/>
    <w:rsid w:val="00A46FD2"/>
    <w:rsid w:val="00A949A4"/>
    <w:rsid w:val="00A969B4"/>
    <w:rsid w:val="00AA373E"/>
    <w:rsid w:val="00AB2A4A"/>
    <w:rsid w:val="00B1116B"/>
    <w:rsid w:val="00B46D29"/>
    <w:rsid w:val="00B72A90"/>
    <w:rsid w:val="00BA28E3"/>
    <w:rsid w:val="00C7075C"/>
    <w:rsid w:val="00C72970"/>
    <w:rsid w:val="00C74B42"/>
    <w:rsid w:val="00D07C6B"/>
    <w:rsid w:val="00D467F0"/>
    <w:rsid w:val="00DF487E"/>
    <w:rsid w:val="00E11B02"/>
    <w:rsid w:val="00E35253"/>
    <w:rsid w:val="00E64ABA"/>
    <w:rsid w:val="00EC5E50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07C6B"/>
    <w:rPr>
      <w:color w:val="808080"/>
    </w:rPr>
  </w:style>
  <w:style w:type="paragraph" w:customStyle="1" w:styleId="3F7025EACADC42B786188418D288EFF8">
    <w:name w:val="3F7025EACADC42B786188418D288EFF8"/>
    <w:rsid w:val="00530E17"/>
  </w:style>
  <w:style w:type="paragraph" w:customStyle="1" w:styleId="391F6169065F42E39FE68116A95F8EC6">
    <w:name w:val="391F6169065F42E39FE68116A95F8EC6"/>
    <w:rsid w:val="00530E17"/>
  </w:style>
  <w:style w:type="paragraph" w:customStyle="1" w:styleId="AA499C6D6C2D47AE956021055D0044AB">
    <w:name w:val="AA499C6D6C2D47AE956021055D0044AB"/>
    <w:rsid w:val="00530E17"/>
  </w:style>
  <w:style w:type="paragraph" w:customStyle="1" w:styleId="2D8E4503F30743A18F984EBF0E74C217">
    <w:name w:val="2D8E4503F30743A18F984EBF0E74C217"/>
    <w:rsid w:val="00530E17"/>
  </w:style>
  <w:style w:type="paragraph" w:customStyle="1" w:styleId="EDACBDA0369C48B2B9FD8FDEBBFF350D">
    <w:name w:val="EDACBDA0369C48B2B9FD8FDEBBFF350D"/>
    <w:rsid w:val="00530E17"/>
  </w:style>
  <w:style w:type="paragraph" w:customStyle="1" w:styleId="55A962C5EA0444C48639C17E0452D7AA">
    <w:name w:val="55A962C5EA0444C48639C17E0452D7AA"/>
    <w:rsid w:val="00530E17"/>
  </w:style>
  <w:style w:type="paragraph" w:customStyle="1" w:styleId="1021081938C74131B8AA821AD414CDBE">
    <w:name w:val="1021081938C74131B8AA821AD414CDBE"/>
    <w:rsid w:val="00530E17"/>
  </w:style>
  <w:style w:type="paragraph" w:customStyle="1" w:styleId="FD6C46C0A72B4660A61DB580CC2204F5">
    <w:name w:val="FD6C46C0A72B4660A61DB580CC2204F5"/>
    <w:rsid w:val="00530E17"/>
  </w:style>
  <w:style w:type="paragraph" w:customStyle="1" w:styleId="343C5FF6C0A34236B8710E34C3ED632B">
    <w:name w:val="343C5FF6C0A34236B8710E34C3ED632B"/>
    <w:rsid w:val="00530E17"/>
  </w:style>
  <w:style w:type="paragraph" w:customStyle="1" w:styleId="4128F0DDE6B14F4EB169FD4501B1DD97">
    <w:name w:val="4128F0DDE6B14F4EB169FD4501B1DD97"/>
    <w:rsid w:val="00530E17"/>
  </w:style>
  <w:style w:type="paragraph" w:customStyle="1" w:styleId="889BAA93F955472B90CB3D986CA97F69">
    <w:name w:val="889BAA93F955472B90CB3D986CA97F69"/>
    <w:rsid w:val="00530E17"/>
  </w:style>
  <w:style w:type="paragraph" w:customStyle="1" w:styleId="4839F90F01DA47DDA74D035E83E1598F">
    <w:name w:val="4839F90F01DA47DDA74D035E83E1598F"/>
    <w:rsid w:val="00530E17"/>
  </w:style>
  <w:style w:type="paragraph" w:customStyle="1" w:styleId="7573477EFCEF4FA4B24C83D649905712">
    <w:name w:val="7573477EFCEF4FA4B24C83D649905712"/>
    <w:rsid w:val="00530E17"/>
  </w:style>
  <w:style w:type="paragraph" w:customStyle="1" w:styleId="E10AC94DCF754CFB9F34D247E81F8B2F">
    <w:name w:val="E10AC94DCF754CFB9F34D247E81F8B2F"/>
    <w:rsid w:val="00530E17"/>
  </w:style>
  <w:style w:type="paragraph" w:customStyle="1" w:styleId="E3D9898052E24C95B081D1ADE3FC91A5">
    <w:name w:val="E3D9898052E24C95B081D1ADE3FC91A5"/>
    <w:rsid w:val="00530E17"/>
  </w:style>
  <w:style w:type="paragraph" w:customStyle="1" w:styleId="59AB5F5F29FA408FA5A33A018729E0CB">
    <w:name w:val="59AB5F5F29FA408FA5A33A018729E0CB"/>
    <w:rsid w:val="00530E17"/>
  </w:style>
  <w:style w:type="paragraph" w:customStyle="1" w:styleId="0DFD648C0B6644AEB6C3A809193704BC">
    <w:name w:val="0DFD648C0B6644AEB6C3A809193704BC"/>
    <w:rsid w:val="00530E17"/>
  </w:style>
  <w:style w:type="paragraph" w:customStyle="1" w:styleId="0608C0887F50413BB39E827C8AE4F4D1">
    <w:name w:val="0608C0887F50413BB39E827C8AE4F4D1"/>
    <w:rsid w:val="00530E17"/>
  </w:style>
  <w:style w:type="paragraph" w:customStyle="1" w:styleId="947F93C5CEAF49269F196AABF9D81902">
    <w:name w:val="947F93C5CEAF49269F196AABF9D81902"/>
    <w:rsid w:val="00530E17"/>
  </w:style>
  <w:style w:type="paragraph" w:customStyle="1" w:styleId="F9BF5890795A405AA890B63CA8F2C7E1">
    <w:name w:val="F9BF5890795A405AA890B63CA8F2C7E1"/>
    <w:rsid w:val="00530E17"/>
  </w:style>
  <w:style w:type="paragraph" w:customStyle="1" w:styleId="70D563026EBA4B9BB51092C5D22DEB73">
    <w:name w:val="70D563026EBA4B9BB51092C5D22DEB73"/>
    <w:rsid w:val="00530E17"/>
  </w:style>
  <w:style w:type="paragraph" w:customStyle="1" w:styleId="82095421A8A24198A917D6D64F9AFF6E">
    <w:name w:val="82095421A8A24198A917D6D64F9AFF6E"/>
    <w:rsid w:val="00530E17"/>
  </w:style>
  <w:style w:type="paragraph" w:customStyle="1" w:styleId="8ADD552E593B444FB3760A0F13A005E7">
    <w:name w:val="8ADD552E593B444FB3760A0F13A005E7"/>
    <w:rsid w:val="00530E17"/>
  </w:style>
  <w:style w:type="paragraph" w:customStyle="1" w:styleId="0E311BD77BEA46A08BC72565D10D59AE">
    <w:name w:val="0E311BD77BEA46A08BC72565D10D59AE"/>
    <w:rsid w:val="00530E17"/>
  </w:style>
  <w:style w:type="paragraph" w:customStyle="1" w:styleId="4DD158ADCC8449F5ABB5D395D83EB3B6">
    <w:name w:val="4DD158ADCC8449F5ABB5D395D83EB3B6"/>
    <w:rsid w:val="00530E17"/>
  </w:style>
  <w:style w:type="paragraph" w:customStyle="1" w:styleId="BB7A6AB1A7C94DF89B4432CEEB458841">
    <w:name w:val="BB7A6AB1A7C94DF89B4432CEEB458841"/>
    <w:rsid w:val="00530E17"/>
  </w:style>
  <w:style w:type="paragraph" w:customStyle="1" w:styleId="0ACBAE97073F4450B2AD97F3383981D5">
    <w:name w:val="0ACBAE97073F4450B2AD97F3383981D5"/>
    <w:rsid w:val="00530E17"/>
  </w:style>
  <w:style w:type="paragraph" w:customStyle="1" w:styleId="78D30EE63A604D63BDD9A3142CF95048">
    <w:name w:val="78D30EE63A604D63BDD9A3142CF95048"/>
    <w:rsid w:val="00530E17"/>
  </w:style>
  <w:style w:type="paragraph" w:customStyle="1" w:styleId="CDBAE95D72BE40C1A0C3B63FE6988FEA">
    <w:name w:val="CDBAE95D72BE40C1A0C3B63FE6988FEA"/>
    <w:rsid w:val="00530E17"/>
  </w:style>
  <w:style w:type="paragraph" w:customStyle="1" w:styleId="DF3423CFDA174AC19963941AA22412DE">
    <w:name w:val="DF3423CFDA174AC19963941AA22412DE"/>
    <w:rsid w:val="00530E17"/>
  </w:style>
  <w:style w:type="paragraph" w:customStyle="1" w:styleId="484092415BF242158D11EE0EED53CE99">
    <w:name w:val="484092415BF242158D11EE0EED53CE99"/>
    <w:rsid w:val="00530E17"/>
  </w:style>
  <w:style w:type="paragraph" w:customStyle="1" w:styleId="9E748E457C9C4043BB12941A6A324583">
    <w:name w:val="9E748E457C9C4043BB12941A6A324583"/>
    <w:rsid w:val="00530E17"/>
  </w:style>
  <w:style w:type="paragraph" w:customStyle="1" w:styleId="3BBFFE2E5E204C7BB78DDA51B7755D96">
    <w:name w:val="3BBFFE2E5E204C7BB78DDA51B7755D96"/>
    <w:rsid w:val="00530E17"/>
  </w:style>
  <w:style w:type="paragraph" w:customStyle="1" w:styleId="30D8EC7B3E604950A4DF39F66EE5B16B">
    <w:name w:val="30D8EC7B3E604950A4DF39F66EE5B16B"/>
    <w:rsid w:val="00530E17"/>
  </w:style>
  <w:style w:type="paragraph" w:customStyle="1" w:styleId="4AB35B38792145FEBE0EDBEBBBF7C899">
    <w:name w:val="4AB35B38792145FEBE0EDBEBBBF7C899"/>
    <w:rsid w:val="00530E17"/>
  </w:style>
  <w:style w:type="paragraph" w:customStyle="1" w:styleId="88D98FD3B1F24535919D33104DC42209">
    <w:name w:val="88D98FD3B1F24535919D33104DC42209"/>
    <w:rsid w:val="00530E17"/>
  </w:style>
  <w:style w:type="paragraph" w:customStyle="1" w:styleId="F6ED1662377341AFA07F5429E3F43178">
    <w:name w:val="F6ED1662377341AFA07F5429E3F43178"/>
    <w:rsid w:val="00530E17"/>
  </w:style>
  <w:style w:type="paragraph" w:customStyle="1" w:styleId="C0A9FD762DCB4AF49B7E06238DCD1E69">
    <w:name w:val="C0A9FD762DCB4AF49B7E06238DCD1E69"/>
    <w:rsid w:val="00530E17"/>
  </w:style>
  <w:style w:type="paragraph" w:customStyle="1" w:styleId="D134DD46005D40AAADE740BE8D9258DE">
    <w:name w:val="D134DD46005D40AAADE740BE8D9258DE"/>
    <w:rsid w:val="00530E17"/>
  </w:style>
  <w:style w:type="paragraph" w:customStyle="1" w:styleId="0AD34B83C1C2449BB58D122F9059894E">
    <w:name w:val="0AD34B83C1C2449BB58D122F9059894E"/>
    <w:rsid w:val="00530E17"/>
  </w:style>
  <w:style w:type="paragraph" w:customStyle="1" w:styleId="69F71DEB800D4B6AB319879BE70EE8DF">
    <w:name w:val="69F71DEB800D4B6AB319879BE70EE8DF"/>
    <w:rsid w:val="00530E17"/>
  </w:style>
  <w:style w:type="paragraph" w:customStyle="1" w:styleId="ACE88CC978C845798595C37EAE318924">
    <w:name w:val="ACE88CC978C845798595C37EAE318924"/>
    <w:rsid w:val="00530E17"/>
  </w:style>
  <w:style w:type="paragraph" w:customStyle="1" w:styleId="6A428A5450D54B28B81511FC4001F93B">
    <w:name w:val="6A428A5450D54B28B81511FC4001F93B"/>
    <w:rsid w:val="00530E17"/>
  </w:style>
  <w:style w:type="paragraph" w:customStyle="1" w:styleId="0B55F6C9B52946D6B6F819CED7293E52">
    <w:name w:val="0B55F6C9B52946D6B6F819CED7293E52"/>
    <w:rsid w:val="00530E17"/>
  </w:style>
  <w:style w:type="paragraph" w:customStyle="1" w:styleId="DB3836E84B4D43B8A8F21E4F82120F8F">
    <w:name w:val="DB3836E84B4D43B8A8F21E4F82120F8F"/>
    <w:rsid w:val="00530E17"/>
  </w:style>
  <w:style w:type="paragraph" w:customStyle="1" w:styleId="BFDFD9C3AD0E4B1F9F9D1579082BE1F4">
    <w:name w:val="BFDFD9C3AD0E4B1F9F9D1579082BE1F4"/>
    <w:rsid w:val="00530E17"/>
  </w:style>
  <w:style w:type="paragraph" w:customStyle="1" w:styleId="5346969771C449D7A48056FCF812B40A">
    <w:name w:val="5346969771C449D7A48056FCF812B40A"/>
    <w:rsid w:val="00530E17"/>
  </w:style>
  <w:style w:type="paragraph" w:customStyle="1" w:styleId="1CD2131591B14E09B852476E70BB68B9">
    <w:name w:val="1CD2131591B14E09B852476E70BB68B9"/>
    <w:rsid w:val="00530E17"/>
  </w:style>
  <w:style w:type="paragraph" w:customStyle="1" w:styleId="E84937FAE16349C19901C0859AFC6D2F">
    <w:name w:val="E84937FAE16349C19901C0859AFC6D2F"/>
    <w:rsid w:val="00530E17"/>
  </w:style>
  <w:style w:type="paragraph" w:customStyle="1" w:styleId="BE49AAC884734B87A1E73047FFBBA5A7">
    <w:name w:val="BE49AAC884734B87A1E73047FFBBA5A7"/>
    <w:rsid w:val="00530E17"/>
  </w:style>
  <w:style w:type="paragraph" w:customStyle="1" w:styleId="BDD3362DD0CD447E99829268E53F6627">
    <w:name w:val="BDD3362DD0CD447E99829268E53F6627"/>
    <w:rsid w:val="00530E17"/>
  </w:style>
  <w:style w:type="paragraph" w:customStyle="1" w:styleId="B291BC8F78CF4CE4B691EB6CEF5B08CE">
    <w:name w:val="B291BC8F78CF4CE4B691EB6CEF5B08CE"/>
    <w:rsid w:val="00530E17"/>
  </w:style>
  <w:style w:type="paragraph" w:customStyle="1" w:styleId="1DC64A5DE84A4E019174910FACD5B0EE">
    <w:name w:val="1DC64A5DE84A4E019174910FACD5B0EE"/>
    <w:rsid w:val="00530E17"/>
  </w:style>
  <w:style w:type="paragraph" w:customStyle="1" w:styleId="219D1EE8AA834213A731692D858789F6">
    <w:name w:val="219D1EE8AA834213A731692D858789F6"/>
    <w:rsid w:val="00530E17"/>
  </w:style>
  <w:style w:type="paragraph" w:customStyle="1" w:styleId="BCE192D985884AFCA5C1CC21BBE79647">
    <w:name w:val="BCE192D985884AFCA5C1CC21BBE79647"/>
    <w:rsid w:val="00530E17"/>
  </w:style>
  <w:style w:type="paragraph" w:customStyle="1" w:styleId="8D977441801448CA882AA478EB649F72">
    <w:name w:val="8D977441801448CA882AA478EB649F72"/>
    <w:rsid w:val="00530E17"/>
  </w:style>
  <w:style w:type="paragraph" w:customStyle="1" w:styleId="0C69DBE765EC4C6080535366D8FEC2D1">
    <w:name w:val="0C69DBE765EC4C6080535366D8FEC2D1"/>
    <w:rsid w:val="00530E17"/>
  </w:style>
  <w:style w:type="paragraph" w:customStyle="1" w:styleId="48A106CBE1644050A5A0C4869F964D5D">
    <w:name w:val="48A106CBE1644050A5A0C4869F964D5D"/>
    <w:rsid w:val="00530E17"/>
  </w:style>
  <w:style w:type="paragraph" w:customStyle="1" w:styleId="19B70DBC87284E8C98FB13DB19C8EE8E">
    <w:name w:val="19B70DBC87284E8C98FB13DB19C8EE8E"/>
    <w:rsid w:val="00530E17"/>
  </w:style>
  <w:style w:type="paragraph" w:customStyle="1" w:styleId="7A191FC594C34CC7B9AAC5B7C5D20AD5">
    <w:name w:val="7A191FC594C34CC7B9AAC5B7C5D20AD5"/>
    <w:rsid w:val="00530E17"/>
  </w:style>
  <w:style w:type="paragraph" w:customStyle="1" w:styleId="DFF68F615F834FCFAFC6C855C26A7163">
    <w:name w:val="DFF68F615F834FCFAFC6C855C26A7163"/>
    <w:rsid w:val="00530E17"/>
  </w:style>
  <w:style w:type="paragraph" w:customStyle="1" w:styleId="1A7111880ACF4C9B97B3A4194F118B31">
    <w:name w:val="1A7111880ACF4C9B97B3A4194F118B31"/>
    <w:rsid w:val="00530E17"/>
  </w:style>
  <w:style w:type="paragraph" w:customStyle="1" w:styleId="66D23984AF9D4AE0950B348D577DC4FB">
    <w:name w:val="66D23984AF9D4AE0950B348D577DC4FB"/>
    <w:rsid w:val="00530E17"/>
  </w:style>
  <w:style w:type="paragraph" w:customStyle="1" w:styleId="BCF9140DD2EF4A2EA1F956FB940E1DB3">
    <w:name w:val="BCF9140DD2EF4A2EA1F956FB940E1DB3"/>
    <w:rsid w:val="00530E17"/>
  </w:style>
  <w:style w:type="paragraph" w:customStyle="1" w:styleId="18D1A7FA554E4D21BB3FF4FFB488AED2">
    <w:name w:val="18D1A7FA554E4D21BB3FF4FFB488AED2"/>
    <w:rsid w:val="00530E17"/>
  </w:style>
  <w:style w:type="paragraph" w:customStyle="1" w:styleId="637D6500B0CD47ADAD80F8B866423EB2">
    <w:name w:val="637D6500B0CD47ADAD80F8B866423EB2"/>
    <w:rsid w:val="00530E17"/>
  </w:style>
  <w:style w:type="paragraph" w:customStyle="1" w:styleId="0C5700E92EF448DFB9FF0A16E2C24F96">
    <w:name w:val="0C5700E92EF448DFB9FF0A16E2C24F96"/>
    <w:rsid w:val="00530E17"/>
  </w:style>
  <w:style w:type="paragraph" w:customStyle="1" w:styleId="12900BAA34C64E46A5BC0743E79A1E66">
    <w:name w:val="12900BAA34C64E46A5BC0743E79A1E66"/>
    <w:rsid w:val="00530E17"/>
  </w:style>
  <w:style w:type="paragraph" w:customStyle="1" w:styleId="52F6AE6C892E4820B0853222E788FCB8">
    <w:name w:val="52F6AE6C892E4820B0853222E788FCB8"/>
    <w:rsid w:val="00530E17"/>
  </w:style>
  <w:style w:type="paragraph" w:customStyle="1" w:styleId="4267E0A9D9DA4626985D929D188CDEF2">
    <w:name w:val="4267E0A9D9DA4626985D929D188CDEF2"/>
    <w:rsid w:val="00530E17"/>
  </w:style>
  <w:style w:type="paragraph" w:customStyle="1" w:styleId="B20E9899447C4E859A45CF8E3592AE18">
    <w:name w:val="B20E9899447C4E859A45CF8E3592AE18"/>
    <w:rsid w:val="00530E17"/>
  </w:style>
  <w:style w:type="paragraph" w:customStyle="1" w:styleId="6290D458C5B84ADCB10DBF5D258717F1">
    <w:name w:val="6290D458C5B84ADCB10DBF5D258717F1"/>
    <w:rsid w:val="00530E17"/>
  </w:style>
  <w:style w:type="paragraph" w:customStyle="1" w:styleId="441509DE5B20422FB33557DA3D6163DF">
    <w:name w:val="441509DE5B20422FB33557DA3D6163DF"/>
    <w:rsid w:val="00530E17"/>
  </w:style>
  <w:style w:type="paragraph" w:customStyle="1" w:styleId="3C945D12054249029B418811A2E42B87">
    <w:name w:val="3C945D12054249029B418811A2E42B87"/>
    <w:rsid w:val="00530E17"/>
  </w:style>
  <w:style w:type="paragraph" w:customStyle="1" w:styleId="6908852F65E34A52BDBCBF00B76239E3">
    <w:name w:val="6908852F65E34A52BDBCBF00B76239E3"/>
    <w:rsid w:val="00530E17"/>
  </w:style>
  <w:style w:type="paragraph" w:customStyle="1" w:styleId="CED4176EE371413DB5F765019DB6E090">
    <w:name w:val="CED4176EE371413DB5F765019DB6E090"/>
    <w:rsid w:val="00530E17"/>
  </w:style>
  <w:style w:type="paragraph" w:customStyle="1" w:styleId="2C6B90AB0246470F996EF3621AF90C58">
    <w:name w:val="2C6B90AB0246470F996EF3621AF90C58"/>
    <w:rsid w:val="00530E17"/>
  </w:style>
  <w:style w:type="paragraph" w:customStyle="1" w:styleId="81611221AFCA4D7B91930386FE016398">
    <w:name w:val="81611221AFCA4D7B91930386FE016398"/>
    <w:rsid w:val="00530E17"/>
  </w:style>
  <w:style w:type="paragraph" w:customStyle="1" w:styleId="5E7F82E4D75549BB99FE73190C54892E">
    <w:name w:val="5E7F82E4D75549BB99FE73190C54892E"/>
    <w:rsid w:val="00530E17"/>
  </w:style>
  <w:style w:type="paragraph" w:customStyle="1" w:styleId="98F4D4E4BCDA49808FE189F73EBADA1C">
    <w:name w:val="98F4D4E4BCDA49808FE189F73EBADA1C"/>
    <w:rsid w:val="00530E17"/>
  </w:style>
  <w:style w:type="paragraph" w:customStyle="1" w:styleId="AC81B08D74F447ABB6A5313455899706">
    <w:name w:val="AC81B08D74F447ABB6A5313455899706"/>
    <w:rsid w:val="00530E17"/>
  </w:style>
  <w:style w:type="paragraph" w:customStyle="1" w:styleId="F1E4989E2CBC4CA5AF02B369BEEF5278">
    <w:name w:val="F1E4989E2CBC4CA5AF02B369BEEF5278"/>
    <w:rsid w:val="00530E17"/>
  </w:style>
  <w:style w:type="paragraph" w:customStyle="1" w:styleId="62EA8443E9A747AF837ED0D206E371C7">
    <w:name w:val="62EA8443E9A747AF837ED0D206E371C7"/>
    <w:rsid w:val="00530E17"/>
  </w:style>
  <w:style w:type="paragraph" w:customStyle="1" w:styleId="D4E27F2B19FC46599344987ACD408D7B">
    <w:name w:val="D4E27F2B19FC46599344987ACD408D7B"/>
    <w:rsid w:val="00530E17"/>
  </w:style>
  <w:style w:type="paragraph" w:customStyle="1" w:styleId="D9F184A531834F6C880F0D3CFB76E73C">
    <w:name w:val="D9F184A531834F6C880F0D3CFB76E73C"/>
    <w:rsid w:val="00530E17"/>
  </w:style>
  <w:style w:type="paragraph" w:customStyle="1" w:styleId="BB94326C30384460AD49426EE931BC66">
    <w:name w:val="BB94326C30384460AD49426EE931BC66"/>
    <w:rsid w:val="00530E17"/>
  </w:style>
  <w:style w:type="paragraph" w:customStyle="1" w:styleId="5F3E8474A6904113AF0FC2DFAF8F8663">
    <w:name w:val="5F3E8474A6904113AF0FC2DFAF8F8663"/>
    <w:rsid w:val="00530E17"/>
  </w:style>
  <w:style w:type="paragraph" w:customStyle="1" w:styleId="C4B375FED702412AB0811EEDF0251C8D">
    <w:name w:val="C4B375FED702412AB0811EEDF0251C8D"/>
    <w:rsid w:val="00530E17"/>
  </w:style>
  <w:style w:type="paragraph" w:customStyle="1" w:styleId="30967C1FE5964B3BB8BA51CB8108B247">
    <w:name w:val="30967C1FE5964B3BB8BA51CB8108B247"/>
    <w:rsid w:val="00530E17"/>
  </w:style>
  <w:style w:type="paragraph" w:customStyle="1" w:styleId="70B10488FD234E7A980BFE35334104D1">
    <w:name w:val="70B10488FD234E7A980BFE35334104D1"/>
    <w:rsid w:val="00530E17"/>
  </w:style>
  <w:style w:type="paragraph" w:customStyle="1" w:styleId="717863B04E964A468D885F1DE019714C">
    <w:name w:val="717863B04E964A468D885F1DE019714C"/>
    <w:rsid w:val="00530E17"/>
  </w:style>
  <w:style w:type="paragraph" w:customStyle="1" w:styleId="34697311566442DCA42FD425C7E9A99F">
    <w:name w:val="34697311566442DCA42FD425C7E9A99F"/>
    <w:rsid w:val="00530E17"/>
  </w:style>
  <w:style w:type="paragraph" w:customStyle="1" w:styleId="2144D61189DE4F03A9E093C5AD616D52">
    <w:name w:val="2144D61189DE4F03A9E093C5AD616D52"/>
    <w:rsid w:val="00530E17"/>
  </w:style>
  <w:style w:type="paragraph" w:customStyle="1" w:styleId="7571B3D7C1DE4FBB8E1B725C59A0F82D">
    <w:name w:val="7571B3D7C1DE4FBB8E1B725C59A0F82D"/>
    <w:rsid w:val="00530E17"/>
  </w:style>
  <w:style w:type="paragraph" w:customStyle="1" w:styleId="3C1CD2FC40E242D1A09272B540DAB8F5">
    <w:name w:val="3C1CD2FC40E242D1A09272B540DAB8F5"/>
    <w:rsid w:val="00530E17"/>
  </w:style>
  <w:style w:type="paragraph" w:customStyle="1" w:styleId="C03FA49835034178BBAF7B5E1F25C2A1">
    <w:name w:val="C03FA49835034178BBAF7B5E1F25C2A1"/>
    <w:rsid w:val="00530E17"/>
  </w:style>
  <w:style w:type="paragraph" w:customStyle="1" w:styleId="31E877A30B5E4271850F5020BAB7D6A7">
    <w:name w:val="31E877A30B5E4271850F5020BAB7D6A7"/>
    <w:rsid w:val="00530E17"/>
  </w:style>
  <w:style w:type="paragraph" w:customStyle="1" w:styleId="2841F6DF6C8C4F2B9DE103F41605C667">
    <w:name w:val="2841F6DF6C8C4F2B9DE103F41605C667"/>
    <w:rsid w:val="00530E17"/>
  </w:style>
  <w:style w:type="paragraph" w:customStyle="1" w:styleId="D66BF8B336544262B8A2E75DECC5DDCE">
    <w:name w:val="D66BF8B336544262B8A2E75DECC5DDCE"/>
    <w:rsid w:val="00530E17"/>
  </w:style>
  <w:style w:type="paragraph" w:customStyle="1" w:styleId="B1FCAC29342D4C7698C1A9118B539395">
    <w:name w:val="B1FCAC29342D4C7698C1A9118B539395"/>
    <w:rsid w:val="00530E17"/>
  </w:style>
  <w:style w:type="paragraph" w:customStyle="1" w:styleId="CE0702AD22694BAD9F6EAEEA55F9DD8B">
    <w:name w:val="CE0702AD22694BAD9F6EAEEA55F9DD8B"/>
    <w:rsid w:val="00530E17"/>
  </w:style>
  <w:style w:type="paragraph" w:customStyle="1" w:styleId="3E4184BE751C4F4EBF448685F5448EB5">
    <w:name w:val="3E4184BE751C4F4EBF448685F5448EB5"/>
    <w:rsid w:val="00530E17"/>
  </w:style>
  <w:style w:type="paragraph" w:customStyle="1" w:styleId="437FD9E29F474B4598DE114BE0522DE7">
    <w:name w:val="437FD9E29F474B4598DE114BE0522DE7"/>
    <w:rsid w:val="00530E17"/>
  </w:style>
  <w:style w:type="paragraph" w:customStyle="1" w:styleId="2C6057B7F08343068715262B1C876C1E">
    <w:name w:val="2C6057B7F08343068715262B1C876C1E"/>
    <w:rsid w:val="00530E17"/>
  </w:style>
  <w:style w:type="paragraph" w:customStyle="1" w:styleId="21EF1BAF21344CD981B5968749D2A1AB">
    <w:name w:val="21EF1BAF21344CD981B5968749D2A1AB"/>
    <w:rsid w:val="00530E17"/>
  </w:style>
  <w:style w:type="paragraph" w:customStyle="1" w:styleId="425FB2AC8FE945C99D602D8C638235BD">
    <w:name w:val="425FB2AC8FE945C99D602D8C638235BD"/>
    <w:rsid w:val="00530E17"/>
  </w:style>
  <w:style w:type="paragraph" w:customStyle="1" w:styleId="DFA344605B2C40EDA0E52B8A60D26F4E">
    <w:name w:val="DFA344605B2C40EDA0E52B8A60D26F4E"/>
    <w:rsid w:val="00530E17"/>
  </w:style>
  <w:style w:type="paragraph" w:customStyle="1" w:styleId="2EB3DCC269414426AC0DDEC59C8B9980">
    <w:name w:val="2EB3DCC269414426AC0DDEC59C8B9980"/>
    <w:rsid w:val="00530E17"/>
  </w:style>
  <w:style w:type="paragraph" w:customStyle="1" w:styleId="FEBA9A948EFE47E38320EED869280BF4">
    <w:name w:val="FEBA9A948EFE47E38320EED869280BF4"/>
    <w:rsid w:val="00530E17"/>
  </w:style>
  <w:style w:type="paragraph" w:customStyle="1" w:styleId="CBE939A883884B789DD7E1649DE7B3C5">
    <w:name w:val="CBE939A883884B789DD7E1649DE7B3C5"/>
    <w:rsid w:val="00530E17"/>
  </w:style>
  <w:style w:type="paragraph" w:customStyle="1" w:styleId="64CB8220CC554C659D652E193FE683DA">
    <w:name w:val="64CB8220CC554C659D652E193FE683DA"/>
    <w:rsid w:val="00530E17"/>
  </w:style>
  <w:style w:type="paragraph" w:customStyle="1" w:styleId="F7ADEA32A65D45758387FFAF6262E52B">
    <w:name w:val="F7ADEA32A65D45758387FFAF6262E52B"/>
    <w:rsid w:val="00530E17"/>
  </w:style>
  <w:style w:type="paragraph" w:customStyle="1" w:styleId="F8746E5425514F70BA85B74EF7925BB8">
    <w:name w:val="F8746E5425514F70BA85B74EF7925BB8"/>
    <w:rsid w:val="00530E17"/>
  </w:style>
  <w:style w:type="paragraph" w:customStyle="1" w:styleId="84F92835DE2D4922BA4083A339E1B066">
    <w:name w:val="84F92835DE2D4922BA4083A339E1B066"/>
    <w:rsid w:val="00530E17"/>
  </w:style>
  <w:style w:type="paragraph" w:customStyle="1" w:styleId="A53CF9E5941B4A139B707AC095ACE2AB">
    <w:name w:val="A53CF9E5941B4A139B707AC095ACE2AB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">
    <w:name w:val="2E3322BEA23B4BB586307765B08FAB03"/>
    <w:rsid w:val="00530E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">
    <w:name w:val="4D9D11F57DDA45F0A728043CAB1F5C8A"/>
    <w:rsid w:val="00530E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71ACE0C0A4D60B6B029C4C07748AA">
    <w:name w:val="88871ACE0C0A4D60B6B029C4C07748AA"/>
    <w:rsid w:val="00530E17"/>
  </w:style>
  <w:style w:type="paragraph" w:customStyle="1" w:styleId="F6FAC26B85EE4055BBA95C259545A5B3">
    <w:name w:val="F6FAC26B85EE4055BBA95C259545A5B3"/>
    <w:rsid w:val="00530E17"/>
  </w:style>
  <w:style w:type="paragraph" w:customStyle="1" w:styleId="303A25CA433E43139FE498419D39F90F">
    <w:name w:val="303A25CA433E43139FE498419D39F90F"/>
    <w:rsid w:val="00530E17"/>
  </w:style>
  <w:style w:type="paragraph" w:customStyle="1" w:styleId="8B947BFA115447B8A735078F4424BA65">
    <w:name w:val="8B947BFA115447B8A735078F4424BA65"/>
    <w:rsid w:val="00530E17"/>
  </w:style>
  <w:style w:type="paragraph" w:customStyle="1" w:styleId="89D748E5EDD94B548C02E2C344F27E79">
    <w:name w:val="89D748E5EDD94B548C02E2C344F27E79"/>
    <w:rsid w:val="00530E17"/>
  </w:style>
  <w:style w:type="paragraph" w:customStyle="1" w:styleId="C950F53698FE48AB84464209BFB05DF7">
    <w:name w:val="C950F53698FE48AB84464209BFB05DF7"/>
    <w:rsid w:val="00530E17"/>
  </w:style>
  <w:style w:type="paragraph" w:customStyle="1" w:styleId="FA4FB22DFC6946AABE5B27054A5909B1">
    <w:name w:val="FA4FB22DFC6946AABE5B27054A5909B1"/>
    <w:rsid w:val="00530E17"/>
  </w:style>
  <w:style w:type="paragraph" w:customStyle="1" w:styleId="DABB305519A64FA981AEC73158905BEE">
    <w:name w:val="DABB305519A64FA981AEC73158905BEE"/>
    <w:rsid w:val="00530E17"/>
  </w:style>
  <w:style w:type="paragraph" w:customStyle="1" w:styleId="7718D0DF50154162819D138371352560">
    <w:name w:val="7718D0DF50154162819D138371352560"/>
    <w:rsid w:val="00530E17"/>
  </w:style>
  <w:style w:type="paragraph" w:customStyle="1" w:styleId="C6D2E5DDBC364F77B68B5E29495D0871">
    <w:name w:val="C6D2E5DDBC364F77B68B5E29495D0871"/>
    <w:rsid w:val="00530E17"/>
  </w:style>
  <w:style w:type="paragraph" w:customStyle="1" w:styleId="41532AE29CAD46BD96A39605C7E8241C">
    <w:name w:val="41532AE29CAD46BD96A39605C7E8241C"/>
    <w:rsid w:val="00530E17"/>
  </w:style>
  <w:style w:type="paragraph" w:customStyle="1" w:styleId="47280EFEE2B84DD8BEADC7837C52EFA8">
    <w:name w:val="47280EFEE2B84DD8BEADC7837C52EFA8"/>
    <w:rsid w:val="00530E17"/>
  </w:style>
  <w:style w:type="paragraph" w:customStyle="1" w:styleId="3A7C30C79E9C41E8B7D515139982BD88">
    <w:name w:val="3A7C30C79E9C41E8B7D515139982BD88"/>
    <w:rsid w:val="00530E17"/>
  </w:style>
  <w:style w:type="paragraph" w:customStyle="1" w:styleId="7FEECCAEEFCF42C59B75DA2810506072">
    <w:name w:val="7FEECCAEEFCF42C59B75DA2810506072"/>
    <w:rsid w:val="00530E17"/>
  </w:style>
  <w:style w:type="paragraph" w:customStyle="1" w:styleId="3B7A33D3C7F04991AD29E7C8109901A6">
    <w:name w:val="3B7A33D3C7F04991AD29E7C8109901A6"/>
    <w:rsid w:val="00530E17"/>
  </w:style>
  <w:style w:type="paragraph" w:customStyle="1" w:styleId="9D870588EF6348039751438FFDF7F1AE">
    <w:name w:val="9D870588EF6348039751438FFDF7F1AE"/>
    <w:rsid w:val="00530E17"/>
  </w:style>
  <w:style w:type="paragraph" w:customStyle="1" w:styleId="29ED415C0A004392835C3FFF16210CA1">
    <w:name w:val="29ED415C0A004392835C3FFF16210CA1"/>
    <w:rsid w:val="00530E17"/>
  </w:style>
  <w:style w:type="paragraph" w:customStyle="1" w:styleId="AC410DC3E35F4229844EF1466F8E6033">
    <w:name w:val="AC410DC3E35F4229844EF1466F8E6033"/>
    <w:rsid w:val="00530E17"/>
  </w:style>
  <w:style w:type="paragraph" w:customStyle="1" w:styleId="9D633F29743A4CFC9123DEAC7D7B203F">
    <w:name w:val="9D633F29743A4CFC9123DEAC7D7B203F"/>
    <w:rsid w:val="00530E17"/>
  </w:style>
  <w:style w:type="paragraph" w:customStyle="1" w:styleId="751AACF55E3F4C09885B2077A2AE505C">
    <w:name w:val="751AACF55E3F4C09885B2077A2AE505C"/>
    <w:rsid w:val="00530E17"/>
  </w:style>
  <w:style w:type="paragraph" w:customStyle="1" w:styleId="4CB6F2FEBD8B40A69D86768A5F6709DD">
    <w:name w:val="4CB6F2FEBD8B40A69D86768A5F6709DD"/>
    <w:rsid w:val="00530E17"/>
  </w:style>
  <w:style w:type="paragraph" w:customStyle="1" w:styleId="55203014F9494A9EBA977E17A4BCC885">
    <w:name w:val="55203014F9494A9EBA977E17A4BCC885"/>
    <w:rsid w:val="00530E17"/>
  </w:style>
  <w:style w:type="paragraph" w:customStyle="1" w:styleId="6FB20543C9AE4698AAD45CBB9CA96A56">
    <w:name w:val="6FB20543C9AE4698AAD45CBB9CA96A56"/>
    <w:rsid w:val="00530E17"/>
  </w:style>
  <w:style w:type="paragraph" w:customStyle="1" w:styleId="6275B0A9072F4B2D983BB14F38C71974">
    <w:name w:val="6275B0A9072F4B2D983BB14F38C71974"/>
    <w:rsid w:val="00530E17"/>
  </w:style>
  <w:style w:type="paragraph" w:customStyle="1" w:styleId="256056190EFC465EB3289044C41F9AFD">
    <w:name w:val="256056190EFC465EB3289044C41F9AFD"/>
    <w:rsid w:val="00530E17"/>
  </w:style>
  <w:style w:type="paragraph" w:customStyle="1" w:styleId="DBD9BE34D97543BCA866E89E1CA797D1">
    <w:name w:val="DBD9BE34D97543BCA866E89E1CA797D1"/>
    <w:rsid w:val="00530E17"/>
  </w:style>
  <w:style w:type="paragraph" w:customStyle="1" w:styleId="00590F6EA652487AAE9B410D09F2B7F9">
    <w:name w:val="00590F6EA652487AAE9B410D09F2B7F9"/>
    <w:rsid w:val="00530E17"/>
  </w:style>
  <w:style w:type="paragraph" w:customStyle="1" w:styleId="1777715D6A46472EB0A15B15F03D70E9">
    <w:name w:val="1777715D6A46472EB0A15B15F03D70E9"/>
    <w:rsid w:val="00530E17"/>
  </w:style>
  <w:style w:type="paragraph" w:customStyle="1" w:styleId="1AEEF824821E42AA8E4587A2E13EF090">
    <w:name w:val="1AEEF824821E42AA8E4587A2E13EF090"/>
    <w:rsid w:val="00530E17"/>
  </w:style>
  <w:style w:type="paragraph" w:customStyle="1" w:styleId="33D58958359449658578E8BF4413C8CE">
    <w:name w:val="33D58958359449658578E8BF4413C8CE"/>
    <w:rsid w:val="00530E17"/>
  </w:style>
  <w:style w:type="paragraph" w:customStyle="1" w:styleId="F3042F2DA0FD47D5916BB551EB06FC0C">
    <w:name w:val="F3042F2DA0FD47D5916BB551EB06FC0C"/>
    <w:rsid w:val="00530E17"/>
  </w:style>
  <w:style w:type="paragraph" w:customStyle="1" w:styleId="47170C8DD3EF4E8D991DABC1793A9EF3">
    <w:name w:val="47170C8DD3EF4E8D991DABC1793A9EF3"/>
    <w:rsid w:val="00530E17"/>
  </w:style>
  <w:style w:type="paragraph" w:customStyle="1" w:styleId="0A03233FC787486C8791BFDEF1193EEC">
    <w:name w:val="0A03233FC787486C8791BFDEF1193EEC"/>
    <w:rsid w:val="00530E17"/>
  </w:style>
  <w:style w:type="paragraph" w:customStyle="1" w:styleId="85CC4D626A3541E6BA3D7DB7FDE0B477">
    <w:name w:val="85CC4D626A3541E6BA3D7DB7FDE0B477"/>
    <w:rsid w:val="00530E17"/>
  </w:style>
  <w:style w:type="paragraph" w:customStyle="1" w:styleId="AFCB65B5B0464A67AB2D360324CB3788">
    <w:name w:val="AFCB65B5B0464A67AB2D360324CB3788"/>
    <w:rsid w:val="00530E17"/>
  </w:style>
  <w:style w:type="paragraph" w:customStyle="1" w:styleId="536BB5B328CC4DE891C60B45E6C2514A">
    <w:name w:val="536BB5B328CC4DE891C60B45E6C2514A"/>
    <w:rsid w:val="00530E17"/>
  </w:style>
  <w:style w:type="paragraph" w:customStyle="1" w:styleId="D94CB281EA5D4E21B04E204B58746CEF">
    <w:name w:val="D94CB281EA5D4E21B04E204B58746CEF"/>
    <w:rsid w:val="00530E17"/>
  </w:style>
  <w:style w:type="paragraph" w:customStyle="1" w:styleId="572242DC0DC2449D855AFD17B00EE58B">
    <w:name w:val="572242DC0DC2449D855AFD17B00EE58B"/>
    <w:rsid w:val="00530E17"/>
  </w:style>
  <w:style w:type="paragraph" w:customStyle="1" w:styleId="027792B01E8C4CB4B9C54F50430C63F2">
    <w:name w:val="027792B01E8C4CB4B9C54F50430C63F2"/>
    <w:rsid w:val="00530E17"/>
  </w:style>
  <w:style w:type="paragraph" w:customStyle="1" w:styleId="93D762C325454DBE9B9800C9EB737334">
    <w:name w:val="93D762C325454DBE9B9800C9EB737334"/>
    <w:rsid w:val="00530E17"/>
  </w:style>
  <w:style w:type="paragraph" w:customStyle="1" w:styleId="82B820E00C5C4C6BA0B9F9B436FD984B">
    <w:name w:val="82B820E00C5C4C6BA0B9F9B436FD984B"/>
    <w:rsid w:val="00530E17"/>
  </w:style>
  <w:style w:type="paragraph" w:customStyle="1" w:styleId="CD9D5CC672AC455D92955F3005F108A4">
    <w:name w:val="CD9D5CC672AC455D92955F3005F108A4"/>
    <w:rsid w:val="00530E17"/>
  </w:style>
  <w:style w:type="paragraph" w:customStyle="1" w:styleId="46430B8DBF46448AB3C9152D3791B105">
    <w:name w:val="46430B8DBF46448AB3C9152D3791B105"/>
    <w:rsid w:val="00530E17"/>
  </w:style>
  <w:style w:type="paragraph" w:customStyle="1" w:styleId="F171F0C0437B4BAFA0B1FAFE1D931DB9">
    <w:name w:val="F171F0C0437B4BAFA0B1FAFE1D931DB9"/>
    <w:rsid w:val="00530E17"/>
  </w:style>
  <w:style w:type="paragraph" w:customStyle="1" w:styleId="649E4D20AD294DED9274EF86A89AEEBC">
    <w:name w:val="649E4D20AD294DED9274EF86A89AEEBC"/>
    <w:rsid w:val="00530E17"/>
  </w:style>
  <w:style w:type="paragraph" w:customStyle="1" w:styleId="3A92E4E268A84EA484A39568678F8AA0">
    <w:name w:val="3A92E4E268A84EA484A39568678F8AA0"/>
    <w:rsid w:val="00530E17"/>
  </w:style>
  <w:style w:type="paragraph" w:customStyle="1" w:styleId="369C32A4354A49169CF5983F77E9B9A2">
    <w:name w:val="369C32A4354A49169CF5983F77E9B9A2"/>
    <w:rsid w:val="00530E17"/>
  </w:style>
  <w:style w:type="paragraph" w:customStyle="1" w:styleId="E8092EF8B9564769B5C47174B8A1BEE0">
    <w:name w:val="E8092EF8B9564769B5C47174B8A1BEE0"/>
    <w:rsid w:val="00530E17"/>
  </w:style>
  <w:style w:type="paragraph" w:customStyle="1" w:styleId="3AB9DA116A6E4343B8FF0F8871D73311">
    <w:name w:val="3AB9DA116A6E4343B8FF0F8871D73311"/>
    <w:rsid w:val="00530E17"/>
  </w:style>
  <w:style w:type="paragraph" w:customStyle="1" w:styleId="9055CEAA2C2140AC8FEA2DD4882BFE2A">
    <w:name w:val="9055CEAA2C2140AC8FEA2DD4882BFE2A"/>
    <w:rsid w:val="00530E17"/>
  </w:style>
  <w:style w:type="paragraph" w:customStyle="1" w:styleId="77EBF02556854D1E8EE1B210DFBD6725">
    <w:name w:val="77EBF02556854D1E8EE1B210DFBD6725"/>
    <w:rsid w:val="00530E17"/>
  </w:style>
  <w:style w:type="paragraph" w:customStyle="1" w:styleId="D3C7D90FC977499DBC359A0A24E918A3">
    <w:name w:val="D3C7D90FC977499DBC359A0A24E918A3"/>
    <w:rsid w:val="00530E17"/>
  </w:style>
  <w:style w:type="paragraph" w:customStyle="1" w:styleId="4C4069194D354583BEE2450C214F5DD0">
    <w:name w:val="4C4069194D354583BEE2450C214F5DD0"/>
    <w:rsid w:val="00530E17"/>
  </w:style>
  <w:style w:type="paragraph" w:customStyle="1" w:styleId="B9EFF9143B564F029F381FB88DCEABC5">
    <w:name w:val="B9EFF9143B564F029F381FB88DCEABC5"/>
    <w:rsid w:val="00530E17"/>
  </w:style>
  <w:style w:type="paragraph" w:customStyle="1" w:styleId="FCEF89318AB84E3D870A89443201A5E6">
    <w:name w:val="FCEF89318AB84E3D870A89443201A5E6"/>
    <w:rsid w:val="00530E17"/>
  </w:style>
  <w:style w:type="paragraph" w:customStyle="1" w:styleId="0862932390DA4A649EE27510B22ACD7B">
    <w:name w:val="0862932390DA4A649EE27510B22ACD7B"/>
    <w:rsid w:val="00530E17"/>
  </w:style>
  <w:style w:type="paragraph" w:customStyle="1" w:styleId="6A66CA1CCBE8470E84C6114BAA5A03B1">
    <w:name w:val="6A66CA1CCBE8470E84C6114BAA5A03B1"/>
    <w:rsid w:val="00530E17"/>
  </w:style>
  <w:style w:type="paragraph" w:customStyle="1" w:styleId="E1BC04CFDC3F43E6AE0F6431270370CA">
    <w:name w:val="E1BC04CFDC3F43E6AE0F6431270370CA"/>
    <w:rsid w:val="00530E17"/>
  </w:style>
  <w:style w:type="paragraph" w:customStyle="1" w:styleId="AE85D9EC4BD44C42A9347A02654C21A6">
    <w:name w:val="AE85D9EC4BD44C42A9347A02654C21A6"/>
    <w:rsid w:val="00530E17"/>
  </w:style>
  <w:style w:type="paragraph" w:customStyle="1" w:styleId="93CFA9724FD048F4BC09D5031FAFDCC0">
    <w:name w:val="93CFA9724FD048F4BC09D5031FAFDCC0"/>
    <w:rsid w:val="00530E17"/>
  </w:style>
  <w:style w:type="paragraph" w:customStyle="1" w:styleId="4DE02F1565C440639F1BD5AE86B420A2">
    <w:name w:val="4DE02F1565C440639F1BD5AE86B420A2"/>
    <w:rsid w:val="00530E17"/>
  </w:style>
  <w:style w:type="paragraph" w:customStyle="1" w:styleId="BAD2B89CC26841DD809C39E780988622">
    <w:name w:val="BAD2B89CC26841DD809C39E780988622"/>
    <w:rsid w:val="00530E17"/>
  </w:style>
  <w:style w:type="paragraph" w:customStyle="1" w:styleId="D42F761B4E984110986109D55426D52C">
    <w:name w:val="D42F761B4E984110986109D55426D52C"/>
    <w:rsid w:val="00530E17"/>
  </w:style>
  <w:style w:type="paragraph" w:customStyle="1" w:styleId="1593342577ED4BEEB4E4DDD7E57882FD">
    <w:name w:val="1593342577ED4BEEB4E4DDD7E57882FD"/>
    <w:rsid w:val="00530E17"/>
  </w:style>
  <w:style w:type="paragraph" w:customStyle="1" w:styleId="C30BA275B1884032AFFEB69549D8B07A">
    <w:name w:val="C30BA275B1884032AFFEB69549D8B07A"/>
    <w:rsid w:val="00530E17"/>
  </w:style>
  <w:style w:type="paragraph" w:customStyle="1" w:styleId="CDBA77727BAC476B9334A6A5E6F79FD7">
    <w:name w:val="CDBA77727BAC476B9334A6A5E6F79FD7"/>
    <w:rsid w:val="00530E17"/>
  </w:style>
  <w:style w:type="paragraph" w:customStyle="1" w:styleId="A311EA2E5578450FBE516893EA35B008">
    <w:name w:val="A311EA2E5578450FBE516893EA35B008"/>
    <w:rsid w:val="00530E17"/>
  </w:style>
  <w:style w:type="paragraph" w:customStyle="1" w:styleId="A53CF9E5941B4A139B707AC095ACE2AB1">
    <w:name w:val="A53CF9E5941B4A139B707AC095ACE2AB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D2B89CC26841DD809C39E7809886221">
    <w:name w:val="BAD2B89CC26841DD809C39E780988622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2F761B4E984110986109D55426D52C1">
    <w:name w:val="D42F761B4E984110986109D55426D52C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1">
    <w:name w:val="2E3322BEA23B4BB586307765B08FAB031"/>
    <w:rsid w:val="00530E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1">
    <w:name w:val="4D9D11F57DDA45F0A728043CAB1F5C8A1"/>
    <w:rsid w:val="00530E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9CAF55B4C2547798264805CBAAA1D23">
    <w:name w:val="49CAF55B4C2547798264805CBAAA1D23"/>
    <w:rsid w:val="00530E17"/>
  </w:style>
  <w:style w:type="paragraph" w:customStyle="1" w:styleId="A6C869319327428BA6C0EFB4D627615E">
    <w:name w:val="A6C869319327428BA6C0EFB4D627615E"/>
    <w:rsid w:val="00530E17"/>
  </w:style>
  <w:style w:type="paragraph" w:customStyle="1" w:styleId="895FEF14EDDF4E6AA177FECD0EECB0BE">
    <w:name w:val="895FEF14EDDF4E6AA177FECD0EECB0BE"/>
    <w:rsid w:val="00530E17"/>
  </w:style>
  <w:style w:type="paragraph" w:customStyle="1" w:styleId="1019FD03F42E4D509872F6F9BE28C664">
    <w:name w:val="1019FD03F42E4D509872F6F9BE28C664"/>
    <w:rsid w:val="00530E17"/>
  </w:style>
  <w:style w:type="paragraph" w:customStyle="1" w:styleId="E8A34585EFB940E6931974E1A2571294">
    <w:name w:val="E8A34585EFB940E6931974E1A2571294"/>
    <w:rsid w:val="00530E17"/>
  </w:style>
  <w:style w:type="paragraph" w:customStyle="1" w:styleId="BF47F4FA09EC4DFC8A75F165E8B16244">
    <w:name w:val="BF47F4FA09EC4DFC8A75F165E8B16244"/>
    <w:rsid w:val="00530E17"/>
  </w:style>
  <w:style w:type="paragraph" w:customStyle="1" w:styleId="B87F72B350A94868B18267598C494F10">
    <w:name w:val="B87F72B350A94868B18267598C494F10"/>
    <w:rsid w:val="00530E17"/>
  </w:style>
  <w:style w:type="paragraph" w:customStyle="1" w:styleId="DE7D56B14AC8457F9070BFB9CAD4CD64">
    <w:name w:val="DE7D56B14AC8457F9070BFB9CAD4CD64"/>
    <w:rsid w:val="00530E17"/>
  </w:style>
  <w:style w:type="paragraph" w:customStyle="1" w:styleId="B8182B78436349CD9898510730F13556">
    <w:name w:val="B8182B78436349CD9898510730F13556"/>
    <w:rsid w:val="00530E17"/>
  </w:style>
  <w:style w:type="paragraph" w:customStyle="1" w:styleId="BD8C21FBC5DC4191B7F231B1F9263382">
    <w:name w:val="BD8C21FBC5DC4191B7F231B1F9263382"/>
    <w:rsid w:val="00530E17"/>
  </w:style>
  <w:style w:type="paragraph" w:customStyle="1" w:styleId="C1ED76EB3E494C708BABA0F6F23A8F66">
    <w:name w:val="C1ED76EB3E494C708BABA0F6F23A8F66"/>
    <w:rsid w:val="00530E17"/>
  </w:style>
  <w:style w:type="paragraph" w:customStyle="1" w:styleId="418310910B414C4BA7898F88BDC71997">
    <w:name w:val="418310910B414C4BA7898F88BDC71997"/>
    <w:rsid w:val="00530E17"/>
  </w:style>
  <w:style w:type="paragraph" w:customStyle="1" w:styleId="289F9F3AA26D4BB091C1AE1C60C9E45C">
    <w:name w:val="289F9F3AA26D4BB091C1AE1C60C9E45C"/>
    <w:rsid w:val="00530E17"/>
  </w:style>
  <w:style w:type="paragraph" w:customStyle="1" w:styleId="1CCD9C4F873549A085F9E7ED8BEE5587">
    <w:name w:val="1CCD9C4F873549A085F9E7ED8BEE5587"/>
    <w:rsid w:val="00530E17"/>
  </w:style>
  <w:style w:type="paragraph" w:customStyle="1" w:styleId="1E00EFA58CCD4E7E9B273247B36DBF39">
    <w:name w:val="1E00EFA58CCD4E7E9B273247B36DBF39"/>
    <w:rsid w:val="00530E17"/>
  </w:style>
  <w:style w:type="paragraph" w:customStyle="1" w:styleId="57A60604136D45509625F65611CE421F">
    <w:name w:val="57A60604136D45509625F65611CE421F"/>
    <w:rsid w:val="00530E17"/>
  </w:style>
  <w:style w:type="paragraph" w:customStyle="1" w:styleId="B55DA133FF384737B4734ED87A935BD2">
    <w:name w:val="B55DA133FF384737B4734ED87A935BD2"/>
    <w:rsid w:val="00530E17"/>
  </w:style>
  <w:style w:type="paragraph" w:customStyle="1" w:styleId="4E87312E49684967B459B54F2C74A17D">
    <w:name w:val="4E87312E49684967B459B54F2C74A17D"/>
    <w:rsid w:val="00530E17"/>
  </w:style>
  <w:style w:type="paragraph" w:customStyle="1" w:styleId="4DD7E7AF4AC74155911A92C8A3D472F4">
    <w:name w:val="4DD7E7AF4AC74155911A92C8A3D472F4"/>
    <w:rsid w:val="00530E17"/>
  </w:style>
  <w:style w:type="paragraph" w:customStyle="1" w:styleId="C08CDC159363437F9920C2D5A4B0B6F4">
    <w:name w:val="C08CDC159363437F9920C2D5A4B0B6F4"/>
    <w:rsid w:val="00530E17"/>
  </w:style>
  <w:style w:type="paragraph" w:customStyle="1" w:styleId="FF36235AC5014CC3A6C11EFC5F455194">
    <w:name w:val="FF36235AC5014CC3A6C11EFC5F455194"/>
    <w:rsid w:val="00530E17"/>
  </w:style>
  <w:style w:type="paragraph" w:customStyle="1" w:styleId="2DC1DCFDAC774FAAA91115E90F3A15FC">
    <w:name w:val="2DC1DCFDAC774FAAA91115E90F3A15FC"/>
    <w:rsid w:val="00530E17"/>
  </w:style>
  <w:style w:type="paragraph" w:customStyle="1" w:styleId="E3955A9EC6734408A64452A8A7ED836D">
    <w:name w:val="E3955A9EC6734408A64452A8A7ED836D"/>
    <w:rsid w:val="00530E17"/>
  </w:style>
  <w:style w:type="paragraph" w:customStyle="1" w:styleId="7907A032EAD5457CA0C38385D36B3454">
    <w:name w:val="7907A032EAD5457CA0C38385D36B3454"/>
    <w:rsid w:val="00530E17"/>
  </w:style>
  <w:style w:type="paragraph" w:customStyle="1" w:styleId="C41E993854404FDE8271F6CF0F05B56C">
    <w:name w:val="C41E993854404FDE8271F6CF0F05B56C"/>
    <w:rsid w:val="00530E17"/>
  </w:style>
  <w:style w:type="paragraph" w:customStyle="1" w:styleId="0E91ABFE56D24F7F94162616B5B55F87">
    <w:name w:val="0E91ABFE56D24F7F94162616B5B55F87"/>
    <w:rsid w:val="00530E17"/>
  </w:style>
  <w:style w:type="paragraph" w:customStyle="1" w:styleId="127961AB97994D76820F2FE65D805ABB">
    <w:name w:val="127961AB97994D76820F2FE65D805ABB"/>
    <w:rsid w:val="00530E17"/>
  </w:style>
  <w:style w:type="paragraph" w:customStyle="1" w:styleId="09B57D3389934DB1B2DF0AF4E286FE23">
    <w:name w:val="09B57D3389934DB1B2DF0AF4E286FE23"/>
    <w:rsid w:val="00530E17"/>
  </w:style>
  <w:style w:type="paragraph" w:customStyle="1" w:styleId="6693BC8A179D4BDCA2FD1F7D4A078ACF">
    <w:name w:val="6693BC8A179D4BDCA2FD1F7D4A078ACF"/>
    <w:rsid w:val="00530E17"/>
  </w:style>
  <w:style w:type="paragraph" w:customStyle="1" w:styleId="5776C73CA3024CDD89D7FAA1826D63B8">
    <w:name w:val="5776C73CA3024CDD89D7FAA1826D63B8"/>
    <w:rsid w:val="00530E17"/>
  </w:style>
  <w:style w:type="paragraph" w:customStyle="1" w:styleId="A160AA9C69A24BEB89E8007D1D914E76">
    <w:name w:val="A160AA9C69A24BEB89E8007D1D914E76"/>
    <w:rsid w:val="00530E17"/>
  </w:style>
  <w:style w:type="paragraph" w:customStyle="1" w:styleId="AC704CEE820A465896300C376CC303B5">
    <w:name w:val="AC704CEE820A465896300C376CC303B5"/>
    <w:rsid w:val="00530E17"/>
  </w:style>
  <w:style w:type="paragraph" w:customStyle="1" w:styleId="8574F218F88848E09C05727A1693AFE6">
    <w:name w:val="8574F218F88848E09C05727A1693AFE6"/>
    <w:rsid w:val="00530E17"/>
  </w:style>
  <w:style w:type="paragraph" w:customStyle="1" w:styleId="DCAC757E3CC14FD99F370F6984C0501C">
    <w:name w:val="DCAC757E3CC14FD99F370F6984C0501C"/>
    <w:rsid w:val="00530E17"/>
  </w:style>
  <w:style w:type="paragraph" w:customStyle="1" w:styleId="5A468116BB9F4FCFAA6C99768612F852">
    <w:name w:val="5A468116BB9F4FCFAA6C99768612F852"/>
    <w:rsid w:val="00530E17"/>
  </w:style>
  <w:style w:type="paragraph" w:customStyle="1" w:styleId="604DC014A6B74A95AD33B1066E65D4CF">
    <w:name w:val="604DC014A6B74A95AD33B1066E65D4CF"/>
    <w:rsid w:val="00530E17"/>
  </w:style>
  <w:style w:type="paragraph" w:customStyle="1" w:styleId="953DB97FF78E40E18147F023CCF576FD">
    <w:name w:val="953DB97FF78E40E18147F023CCF576FD"/>
    <w:rsid w:val="00530E17"/>
  </w:style>
  <w:style w:type="paragraph" w:customStyle="1" w:styleId="966565FADF6047F0B57252B652700E59">
    <w:name w:val="966565FADF6047F0B57252B652700E59"/>
    <w:rsid w:val="00530E17"/>
  </w:style>
  <w:style w:type="paragraph" w:customStyle="1" w:styleId="F2A37DB9672145449ADEC274601D2EAC">
    <w:name w:val="F2A37DB9672145449ADEC274601D2EAC"/>
    <w:rsid w:val="00530E17"/>
  </w:style>
  <w:style w:type="paragraph" w:customStyle="1" w:styleId="4A3E160ABC854ECD94343E1BB6719235">
    <w:name w:val="4A3E160ABC854ECD94343E1BB6719235"/>
    <w:rsid w:val="00530E17"/>
  </w:style>
  <w:style w:type="paragraph" w:customStyle="1" w:styleId="182ECEAF5E6D4554987FD71F4990408D">
    <w:name w:val="182ECEAF5E6D4554987FD71F4990408D"/>
    <w:rsid w:val="00530E17"/>
  </w:style>
  <w:style w:type="paragraph" w:customStyle="1" w:styleId="4BF25304436F4BE0B0054879D4B04354">
    <w:name w:val="4BF25304436F4BE0B0054879D4B04354"/>
    <w:rsid w:val="00530E17"/>
  </w:style>
  <w:style w:type="paragraph" w:customStyle="1" w:styleId="BB29C44C36404181991D946A780E8F61">
    <w:name w:val="BB29C44C36404181991D946A780E8F61"/>
    <w:rsid w:val="00530E17"/>
  </w:style>
  <w:style w:type="paragraph" w:customStyle="1" w:styleId="C3067852B917434BAEFE14FD8C483BEF">
    <w:name w:val="C3067852B917434BAEFE14FD8C483BEF"/>
    <w:rsid w:val="00530E17"/>
  </w:style>
  <w:style w:type="paragraph" w:customStyle="1" w:styleId="87C519259D164E9C972EDC91B53E805D">
    <w:name w:val="87C519259D164E9C972EDC91B53E805D"/>
    <w:rsid w:val="00530E17"/>
  </w:style>
  <w:style w:type="paragraph" w:customStyle="1" w:styleId="FB847C0F51184C5C9DDC73EBDF58A282">
    <w:name w:val="FB847C0F51184C5C9DDC73EBDF58A282"/>
    <w:rsid w:val="00530E17"/>
  </w:style>
  <w:style w:type="paragraph" w:customStyle="1" w:styleId="0D15D08A91E04C2EB6DDAFA60BAB6D55">
    <w:name w:val="0D15D08A91E04C2EB6DDAFA60BAB6D55"/>
    <w:rsid w:val="00530E17"/>
  </w:style>
  <w:style w:type="paragraph" w:customStyle="1" w:styleId="E083EAAC3ADC47D6909767017547F0E4">
    <w:name w:val="E083EAAC3ADC47D6909767017547F0E4"/>
    <w:rsid w:val="00530E17"/>
  </w:style>
  <w:style w:type="paragraph" w:customStyle="1" w:styleId="E26B616CB5074E10A8B314135B3DD81A">
    <w:name w:val="E26B616CB5074E10A8B314135B3DD81A"/>
    <w:rsid w:val="00530E17"/>
  </w:style>
  <w:style w:type="paragraph" w:customStyle="1" w:styleId="1EEDDEA1E4B2429884789BFBBF830E32">
    <w:name w:val="1EEDDEA1E4B2429884789BFBBF830E32"/>
    <w:rsid w:val="00530E17"/>
  </w:style>
  <w:style w:type="paragraph" w:customStyle="1" w:styleId="2CB6F777C46A41439FE49EA76CD4269B">
    <w:name w:val="2CB6F777C46A41439FE49EA76CD4269B"/>
    <w:rsid w:val="00530E17"/>
  </w:style>
  <w:style w:type="paragraph" w:customStyle="1" w:styleId="A53CF9E5941B4A139B707AC095ACE2AB2">
    <w:name w:val="A53CF9E5941B4A139B707AC095ACE2AB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99EEFC8AAD442A38FC0577011EC0067">
    <w:name w:val="799EEFC8AAD442A38FC0577011EC006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9CAF55B4C2547798264805CBAAA1D231">
    <w:name w:val="49CAF55B4C2547798264805CBAAA1D23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C869319327428BA6C0EFB4D627615E1">
    <w:name w:val="A6C869319327428BA6C0EFB4D627615E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95FEF14EDDF4E6AA177FECD0EECB0BE1">
    <w:name w:val="895FEF14EDDF4E6AA177FECD0EECB0BE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19FD03F42E4D509872F6F9BE28C6641">
    <w:name w:val="1019FD03F42E4D509872F6F9BE28C664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A34585EFB940E6931974E1A25712941">
    <w:name w:val="E8A34585EFB940E6931974E1A2571294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47F4FA09EC4DFC8A75F165E8B162441">
    <w:name w:val="BF47F4FA09EC4DFC8A75F165E8B16244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7F72B350A94868B18267598C494F101">
    <w:name w:val="B87F72B350A94868B18267598C494F10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7D56B14AC8457F9070BFB9CAD4CD641">
    <w:name w:val="DE7D56B14AC8457F9070BFB9CAD4CD64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182B78436349CD9898510730F135561">
    <w:name w:val="B8182B78436349CD9898510730F13556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8C21FBC5DC4191B7F231B1F92633821">
    <w:name w:val="BD8C21FBC5DC4191B7F231B1F9263382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ED76EB3E494C708BABA0F6F23A8F661">
    <w:name w:val="C1ED76EB3E494C708BABA0F6F23A8F66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8310910B414C4BA7898F88BDC719971">
    <w:name w:val="418310910B414C4BA7898F88BDC71997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89F9F3AA26D4BB091C1AE1C60C9E45C1">
    <w:name w:val="289F9F3AA26D4BB091C1AE1C60C9E45C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CCD9C4F873549A085F9E7ED8BEE55871">
    <w:name w:val="1CCD9C4F873549A085F9E7ED8BEE5587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00EFA58CCD4E7E9B273247B36DBF391">
    <w:name w:val="1E00EFA58CCD4E7E9B273247B36DBF39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60604136D45509625F65611CE421F1">
    <w:name w:val="57A60604136D45509625F65611CE421F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5DA133FF384737B4734ED87A935BD21">
    <w:name w:val="B55DA133FF384737B4734ED87A935BD2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A468116BB9F4FCFAA6C99768612F8521">
    <w:name w:val="5A468116BB9F4FCFAA6C99768612F852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4DC014A6B74A95AD33B1066E65D4CF1">
    <w:name w:val="604DC014A6B74A95AD33B1066E65D4CF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3DB97FF78E40E18147F023CCF576FD1">
    <w:name w:val="953DB97FF78E40E18147F023CCF576FD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6565FADF6047F0B57252B652700E591">
    <w:name w:val="966565FADF6047F0B57252B652700E59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A37DB9672145449ADEC274601D2EAC1">
    <w:name w:val="F2A37DB9672145449ADEC274601D2EAC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A3E160ABC854ECD94343E1BB67192351">
    <w:name w:val="4A3E160ABC854ECD94343E1BB6719235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2ECEAF5E6D4554987FD71F4990408D1">
    <w:name w:val="182ECEAF5E6D4554987FD71F4990408D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F25304436F4BE0B0054879D4B043541">
    <w:name w:val="4BF25304436F4BE0B0054879D4B04354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29C44C36404181991D946A780E8F611">
    <w:name w:val="BB29C44C36404181991D946A780E8F61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3067852B917434BAEFE14FD8C483BEF1">
    <w:name w:val="C3067852B917434BAEFE14FD8C483BEF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C519259D164E9C972EDC91B53E805D1">
    <w:name w:val="87C519259D164E9C972EDC91B53E805D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B847C0F51184C5C9DDC73EBDF58A2821">
    <w:name w:val="FB847C0F51184C5C9DDC73EBDF58A282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D15D08A91E04C2EB6DDAFA60BAB6D551">
    <w:name w:val="0D15D08A91E04C2EB6DDAFA60BAB6D55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83EAAC3ADC47D6909767017547F0E41">
    <w:name w:val="E083EAAC3ADC47D6909767017547F0E4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6B616CB5074E10A8B314135B3DD81A1">
    <w:name w:val="E26B616CB5074E10A8B314135B3DD81A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EDDEA1E4B2429884789BFBBF830E321">
    <w:name w:val="1EEDDEA1E4B2429884789BFBBF830E32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CB6F777C46A41439FE49EA76CD4269B1">
    <w:name w:val="2CB6F777C46A41439FE49EA76CD4269B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D2B89CC26841DD809C39E7809886222">
    <w:name w:val="BAD2B89CC26841DD809C39E780988622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2F761B4E984110986109D55426D52C2">
    <w:name w:val="D42F761B4E984110986109D55426D52C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2">
    <w:name w:val="2E3322BEA23B4BB586307765B08FAB032"/>
    <w:rsid w:val="00530E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2">
    <w:name w:val="4D9D11F57DDA45F0A728043CAB1F5C8A2"/>
    <w:rsid w:val="00530E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CA3D37ACD4406A28CF11525855481">
    <w:name w:val="B7ECA3D37ACD4406A28CF11525855481"/>
    <w:rsid w:val="00530E17"/>
  </w:style>
  <w:style w:type="paragraph" w:customStyle="1" w:styleId="C3F1DB79AF50497EAE4D4FAF614BD0D5">
    <w:name w:val="C3F1DB79AF50497EAE4D4FAF614BD0D5"/>
    <w:rsid w:val="00530E17"/>
  </w:style>
  <w:style w:type="paragraph" w:customStyle="1" w:styleId="C36D82E0D79E4F878E66B11E04C72A2A">
    <w:name w:val="C36D82E0D79E4F878E66B11E04C72A2A"/>
    <w:rsid w:val="00530E17"/>
  </w:style>
  <w:style w:type="paragraph" w:customStyle="1" w:styleId="1D3CD6035CD649C1BD6CCB19A479BC81">
    <w:name w:val="1D3CD6035CD649C1BD6CCB19A479BC81"/>
    <w:rsid w:val="00530E17"/>
  </w:style>
  <w:style w:type="paragraph" w:customStyle="1" w:styleId="5646D67C06124920A12FF53CB4975AFF">
    <w:name w:val="5646D67C06124920A12FF53CB4975AFF"/>
    <w:rsid w:val="00530E17"/>
  </w:style>
  <w:style w:type="paragraph" w:customStyle="1" w:styleId="07E2B91CBF254AFD986888DD0115D906">
    <w:name w:val="07E2B91CBF254AFD986888DD0115D906"/>
    <w:rsid w:val="00530E17"/>
  </w:style>
  <w:style w:type="paragraph" w:customStyle="1" w:styleId="76E2AF36D7554CC09D35F7FC3CC48E45">
    <w:name w:val="76E2AF36D7554CC09D35F7FC3CC48E45"/>
    <w:rsid w:val="00530E17"/>
  </w:style>
  <w:style w:type="paragraph" w:customStyle="1" w:styleId="A53CF9E5941B4A139B707AC095ACE2AB3">
    <w:name w:val="A53CF9E5941B4A139B707AC095ACE2AB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99EEFC8AAD442A38FC0577011EC00671">
    <w:name w:val="799EEFC8AAD442A38FC0577011EC0067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0796E872F24AD7BE6F7D7A15B7EEF7">
    <w:name w:val="630796E872F24AD7BE6F7D7A15B7EEF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9CAF55B4C2547798264805CBAAA1D232">
    <w:name w:val="49CAF55B4C2547798264805CBAAA1D23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C869319327428BA6C0EFB4D627615E2">
    <w:name w:val="A6C869319327428BA6C0EFB4D627615E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95FEF14EDDF4E6AA177FECD0EECB0BE2">
    <w:name w:val="895FEF14EDDF4E6AA177FECD0EECB0BE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19FD03F42E4D509872F6F9BE28C6642">
    <w:name w:val="1019FD03F42E4D509872F6F9BE28C664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A34585EFB940E6931974E1A25712942">
    <w:name w:val="E8A34585EFB940E6931974E1A2571294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47F4FA09EC4DFC8A75F165E8B162442">
    <w:name w:val="BF47F4FA09EC4DFC8A75F165E8B16244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7F72B350A94868B18267598C494F102">
    <w:name w:val="B87F72B350A94868B18267598C494F10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7D56B14AC8457F9070BFB9CAD4CD642">
    <w:name w:val="DE7D56B14AC8457F9070BFB9CAD4CD64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182B78436349CD9898510730F135562">
    <w:name w:val="B8182B78436349CD9898510730F13556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8C21FBC5DC4191B7F231B1F92633822">
    <w:name w:val="BD8C21FBC5DC4191B7F231B1F9263382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ED76EB3E494C708BABA0F6F23A8F662">
    <w:name w:val="C1ED76EB3E494C708BABA0F6F23A8F66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8310910B414C4BA7898F88BDC719972">
    <w:name w:val="418310910B414C4BA7898F88BDC71997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89F9F3AA26D4BB091C1AE1C60C9E45C2">
    <w:name w:val="289F9F3AA26D4BB091C1AE1C60C9E45C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CCD9C4F873549A085F9E7ED8BEE55872">
    <w:name w:val="1CCD9C4F873549A085F9E7ED8BEE5587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00EFA58CCD4E7E9B273247B36DBF392">
    <w:name w:val="1E00EFA58CCD4E7E9B273247B36DBF39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60604136D45509625F65611CE421F2">
    <w:name w:val="57A60604136D45509625F65611CE421F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5DA133FF384737B4734ED87A935BD22">
    <w:name w:val="B55DA133FF384737B4734ED87A935BD2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A468116BB9F4FCFAA6C99768612F8522">
    <w:name w:val="5A468116BB9F4FCFAA6C99768612F852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4DC014A6B74A95AD33B1066E65D4CF2">
    <w:name w:val="604DC014A6B74A95AD33B1066E65D4CF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3DB97FF78E40E18147F023CCF576FD2">
    <w:name w:val="953DB97FF78E40E18147F023CCF576FD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6565FADF6047F0B57252B652700E592">
    <w:name w:val="966565FADF6047F0B57252B652700E59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A37DB9672145449ADEC274601D2EAC2">
    <w:name w:val="F2A37DB9672145449ADEC274601D2EAC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A3E160ABC854ECD94343E1BB67192352">
    <w:name w:val="4A3E160ABC854ECD94343E1BB6719235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2ECEAF5E6D4554987FD71F4990408D2">
    <w:name w:val="182ECEAF5E6D4554987FD71F4990408D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F25304436F4BE0B0054879D4B043542">
    <w:name w:val="4BF25304436F4BE0B0054879D4B04354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29C44C36404181991D946A780E8F612">
    <w:name w:val="BB29C44C36404181991D946A780E8F61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3067852B917434BAEFE14FD8C483BEF2">
    <w:name w:val="C3067852B917434BAEFE14FD8C483BEF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C519259D164E9C972EDC91B53E805D2">
    <w:name w:val="87C519259D164E9C972EDC91B53E805D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B847C0F51184C5C9DDC73EBDF58A2822">
    <w:name w:val="FB847C0F51184C5C9DDC73EBDF58A282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D15D08A91E04C2EB6DDAFA60BAB6D552">
    <w:name w:val="0D15D08A91E04C2EB6DDAFA60BAB6D55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83EAAC3ADC47D6909767017547F0E42">
    <w:name w:val="E083EAAC3ADC47D6909767017547F0E4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6B616CB5074E10A8B314135B3DD81A2">
    <w:name w:val="E26B616CB5074E10A8B314135B3DD81A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EDDEA1E4B2429884789BFBBF830E322">
    <w:name w:val="1EEDDEA1E4B2429884789BFBBF830E32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CB6F777C46A41439FE49EA76CD4269B2">
    <w:name w:val="2CB6F777C46A41439FE49EA76CD4269B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D2B89CC26841DD809C39E7809886223">
    <w:name w:val="BAD2B89CC26841DD809C39E780988622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2F761B4E984110986109D55426D52C3">
    <w:name w:val="D42F761B4E984110986109D55426D52C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3">
    <w:name w:val="2E3322BEA23B4BB586307765B08FAB033"/>
    <w:rsid w:val="00530E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3">
    <w:name w:val="4D9D11F57DDA45F0A728043CAB1F5C8A3"/>
    <w:rsid w:val="00530E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99EEFC8AAD442A38FC0577011EC00672">
    <w:name w:val="799EEFC8AAD442A38FC0577011EC0067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0796E872F24AD7BE6F7D7A15B7EEF71">
    <w:name w:val="630796E872F24AD7BE6F7D7A15B7EEF7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9CAF55B4C2547798264805CBAAA1D233">
    <w:name w:val="49CAF55B4C2547798264805CBAAA1D23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C869319327428BA6C0EFB4D627615E3">
    <w:name w:val="A6C869319327428BA6C0EFB4D627615E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95FEF14EDDF4E6AA177FECD0EECB0BE3">
    <w:name w:val="895FEF14EDDF4E6AA177FECD0EECB0BE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19FD03F42E4D509872F6F9BE28C6643">
    <w:name w:val="1019FD03F42E4D509872F6F9BE28C664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A34585EFB940E6931974E1A25712943">
    <w:name w:val="E8A34585EFB940E6931974E1A2571294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47F4FA09EC4DFC8A75F165E8B162443">
    <w:name w:val="BF47F4FA09EC4DFC8A75F165E8B16244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7F72B350A94868B18267598C494F103">
    <w:name w:val="B87F72B350A94868B18267598C494F10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7D56B14AC8457F9070BFB9CAD4CD643">
    <w:name w:val="DE7D56B14AC8457F9070BFB9CAD4CD64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182B78436349CD9898510730F135563">
    <w:name w:val="B8182B78436349CD9898510730F13556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8C21FBC5DC4191B7F231B1F92633823">
    <w:name w:val="BD8C21FBC5DC4191B7F231B1F9263382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ED76EB3E494C708BABA0F6F23A8F663">
    <w:name w:val="C1ED76EB3E494C708BABA0F6F23A8F66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8310910B414C4BA7898F88BDC719973">
    <w:name w:val="418310910B414C4BA7898F88BDC71997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89F9F3AA26D4BB091C1AE1C60C9E45C3">
    <w:name w:val="289F9F3AA26D4BB091C1AE1C60C9E45C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CCD9C4F873549A085F9E7ED8BEE55873">
    <w:name w:val="1CCD9C4F873549A085F9E7ED8BEE5587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00EFA58CCD4E7E9B273247B36DBF393">
    <w:name w:val="1E00EFA58CCD4E7E9B273247B36DBF39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60604136D45509625F65611CE421F3">
    <w:name w:val="57A60604136D45509625F65611CE421F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5DA133FF384737B4734ED87A935BD23">
    <w:name w:val="B55DA133FF384737B4734ED87A935BD2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A468116BB9F4FCFAA6C99768612F8523">
    <w:name w:val="5A468116BB9F4FCFAA6C99768612F852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4DC014A6B74A95AD33B1066E65D4CF3">
    <w:name w:val="604DC014A6B74A95AD33B1066E65D4CF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3DB97FF78E40E18147F023CCF576FD3">
    <w:name w:val="953DB97FF78E40E18147F023CCF576FD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6565FADF6047F0B57252B652700E593">
    <w:name w:val="966565FADF6047F0B57252B652700E59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A37DB9672145449ADEC274601D2EAC3">
    <w:name w:val="F2A37DB9672145449ADEC274601D2EAC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A3E160ABC854ECD94343E1BB67192353">
    <w:name w:val="4A3E160ABC854ECD94343E1BB6719235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2ECEAF5E6D4554987FD71F4990408D3">
    <w:name w:val="182ECEAF5E6D4554987FD71F4990408D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F25304436F4BE0B0054879D4B043543">
    <w:name w:val="4BF25304436F4BE0B0054879D4B04354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29C44C36404181991D946A780E8F613">
    <w:name w:val="BB29C44C36404181991D946A780E8F61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3067852B917434BAEFE14FD8C483BEF3">
    <w:name w:val="C3067852B917434BAEFE14FD8C483BEF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C519259D164E9C972EDC91B53E805D3">
    <w:name w:val="87C519259D164E9C972EDC91B53E805D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B847C0F51184C5C9DDC73EBDF58A2823">
    <w:name w:val="FB847C0F51184C5C9DDC73EBDF58A282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D15D08A91E04C2EB6DDAFA60BAB6D553">
    <w:name w:val="0D15D08A91E04C2EB6DDAFA60BAB6D55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83EAAC3ADC47D6909767017547F0E43">
    <w:name w:val="E083EAAC3ADC47D6909767017547F0E4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6B616CB5074E10A8B314135B3DD81A3">
    <w:name w:val="E26B616CB5074E10A8B314135B3DD81A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EDDEA1E4B2429884789BFBBF830E323">
    <w:name w:val="1EEDDEA1E4B2429884789BFBBF830E32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CB6F777C46A41439FE49EA76CD4269B3">
    <w:name w:val="2CB6F777C46A41439FE49EA76CD4269B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D2B89CC26841DD809C39E7809886224">
    <w:name w:val="BAD2B89CC26841DD809C39E780988622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2F761B4E984110986109D55426D52C4">
    <w:name w:val="D42F761B4E984110986109D55426D52C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4">
    <w:name w:val="2E3322BEA23B4BB586307765B08FAB034"/>
    <w:rsid w:val="00530E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4">
    <w:name w:val="4D9D11F57DDA45F0A728043CAB1F5C8A4"/>
    <w:rsid w:val="00530E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">
    <w:name w:val="A53CF9E5941B4A139B707AC095ACE2AB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99EEFC8AAD442A38FC0577011EC00673">
    <w:name w:val="799EEFC8AAD442A38FC0577011EC0067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0796E872F24AD7BE6F7D7A15B7EEF72">
    <w:name w:val="630796E872F24AD7BE6F7D7A15B7EEF72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F856E10ADC94132A9BAAE8924D35366">
    <w:name w:val="CF856E10ADC94132A9BAAE8924D3536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9CAF55B4C2547798264805CBAAA1D234">
    <w:name w:val="49CAF55B4C2547798264805CBAAA1D23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C869319327428BA6C0EFB4D627615E4">
    <w:name w:val="A6C869319327428BA6C0EFB4D627615E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95FEF14EDDF4E6AA177FECD0EECB0BE4">
    <w:name w:val="895FEF14EDDF4E6AA177FECD0EECB0BE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19FD03F42E4D509872F6F9BE28C6644">
    <w:name w:val="1019FD03F42E4D509872F6F9BE28C664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A34585EFB940E6931974E1A25712944">
    <w:name w:val="E8A34585EFB940E6931974E1A2571294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47F4FA09EC4DFC8A75F165E8B162444">
    <w:name w:val="BF47F4FA09EC4DFC8A75F165E8B16244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7F72B350A94868B18267598C494F104">
    <w:name w:val="B87F72B350A94868B18267598C494F10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7D56B14AC8457F9070BFB9CAD4CD644">
    <w:name w:val="DE7D56B14AC8457F9070BFB9CAD4CD64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182B78436349CD9898510730F135564">
    <w:name w:val="B8182B78436349CD9898510730F13556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8C21FBC5DC4191B7F231B1F92633824">
    <w:name w:val="BD8C21FBC5DC4191B7F231B1F9263382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ED76EB3E494C708BABA0F6F23A8F664">
    <w:name w:val="C1ED76EB3E494C708BABA0F6F23A8F66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8310910B414C4BA7898F88BDC719974">
    <w:name w:val="418310910B414C4BA7898F88BDC71997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89F9F3AA26D4BB091C1AE1C60C9E45C4">
    <w:name w:val="289F9F3AA26D4BB091C1AE1C60C9E45C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CCD9C4F873549A085F9E7ED8BEE55874">
    <w:name w:val="1CCD9C4F873549A085F9E7ED8BEE5587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00EFA58CCD4E7E9B273247B36DBF394">
    <w:name w:val="1E00EFA58CCD4E7E9B273247B36DBF39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60604136D45509625F65611CE421F4">
    <w:name w:val="57A60604136D45509625F65611CE421F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5DA133FF384737B4734ED87A935BD24">
    <w:name w:val="B55DA133FF384737B4734ED87A935BD2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A468116BB9F4FCFAA6C99768612F8524">
    <w:name w:val="5A468116BB9F4FCFAA6C99768612F852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4DC014A6B74A95AD33B1066E65D4CF4">
    <w:name w:val="604DC014A6B74A95AD33B1066E65D4CF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3DB97FF78E40E18147F023CCF576FD4">
    <w:name w:val="953DB97FF78E40E18147F023CCF576FD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6565FADF6047F0B57252B652700E594">
    <w:name w:val="966565FADF6047F0B57252B652700E59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A37DB9672145449ADEC274601D2EAC4">
    <w:name w:val="F2A37DB9672145449ADEC274601D2EAC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A3E160ABC854ECD94343E1BB67192354">
    <w:name w:val="4A3E160ABC854ECD94343E1BB6719235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2ECEAF5E6D4554987FD71F4990408D4">
    <w:name w:val="182ECEAF5E6D4554987FD71F4990408D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F25304436F4BE0B0054879D4B043544">
    <w:name w:val="4BF25304436F4BE0B0054879D4B04354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29C44C36404181991D946A780E8F614">
    <w:name w:val="BB29C44C36404181991D946A780E8F61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3067852B917434BAEFE14FD8C483BEF4">
    <w:name w:val="C3067852B917434BAEFE14FD8C483BEF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C519259D164E9C972EDC91B53E805D4">
    <w:name w:val="87C519259D164E9C972EDC91B53E805D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B847C0F51184C5C9DDC73EBDF58A2824">
    <w:name w:val="FB847C0F51184C5C9DDC73EBDF58A282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D15D08A91E04C2EB6DDAFA60BAB6D554">
    <w:name w:val="0D15D08A91E04C2EB6DDAFA60BAB6D55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83EAAC3ADC47D6909767017547F0E44">
    <w:name w:val="E083EAAC3ADC47D6909767017547F0E4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6B616CB5074E10A8B314135B3DD81A4">
    <w:name w:val="E26B616CB5074E10A8B314135B3DD81A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EDDEA1E4B2429884789BFBBF830E324">
    <w:name w:val="1EEDDEA1E4B2429884789BFBBF830E32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CB6F777C46A41439FE49EA76CD4269B4">
    <w:name w:val="2CB6F777C46A41439FE49EA76CD4269B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D2B89CC26841DD809C39E7809886225">
    <w:name w:val="BAD2B89CC26841DD809C39E780988622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2F761B4E984110986109D55426D52C5">
    <w:name w:val="D42F761B4E984110986109D55426D52C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5">
    <w:name w:val="2E3322BEA23B4BB586307765B08FAB035"/>
    <w:rsid w:val="00530E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5">
    <w:name w:val="4D9D11F57DDA45F0A728043CAB1F5C8A5"/>
    <w:rsid w:val="00530E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6">
    <w:name w:val="A53CF9E5941B4A139B707AC095ACE2AB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99EEFC8AAD442A38FC0577011EC00674">
    <w:name w:val="799EEFC8AAD442A38FC0577011EC0067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0796E872F24AD7BE6F7D7A15B7EEF73">
    <w:name w:val="630796E872F24AD7BE6F7D7A15B7EEF73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F856E10ADC94132A9BAAE8924D353661">
    <w:name w:val="CF856E10ADC94132A9BAAE8924D353661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9CAF55B4C2547798264805CBAAA1D235">
    <w:name w:val="49CAF55B4C2547798264805CBAAA1D23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C869319327428BA6C0EFB4D627615E5">
    <w:name w:val="A6C869319327428BA6C0EFB4D627615E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95FEF14EDDF4E6AA177FECD0EECB0BE5">
    <w:name w:val="895FEF14EDDF4E6AA177FECD0EECB0BE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19FD03F42E4D509872F6F9BE28C6645">
    <w:name w:val="1019FD03F42E4D509872F6F9BE28C664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A34585EFB940E6931974E1A25712945">
    <w:name w:val="E8A34585EFB940E6931974E1A2571294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47F4FA09EC4DFC8A75F165E8B162445">
    <w:name w:val="BF47F4FA09EC4DFC8A75F165E8B16244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7F72B350A94868B18267598C494F105">
    <w:name w:val="B87F72B350A94868B18267598C494F10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7D56B14AC8457F9070BFB9CAD4CD645">
    <w:name w:val="DE7D56B14AC8457F9070BFB9CAD4CD64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182B78436349CD9898510730F135565">
    <w:name w:val="B8182B78436349CD9898510730F13556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8C21FBC5DC4191B7F231B1F92633825">
    <w:name w:val="BD8C21FBC5DC4191B7F231B1F9263382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ED76EB3E494C708BABA0F6F23A8F665">
    <w:name w:val="C1ED76EB3E494C708BABA0F6F23A8F66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8310910B414C4BA7898F88BDC719975">
    <w:name w:val="418310910B414C4BA7898F88BDC71997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89F9F3AA26D4BB091C1AE1C60C9E45C5">
    <w:name w:val="289F9F3AA26D4BB091C1AE1C60C9E45C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CCD9C4F873549A085F9E7ED8BEE55875">
    <w:name w:val="1CCD9C4F873549A085F9E7ED8BEE5587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00EFA58CCD4E7E9B273247B36DBF395">
    <w:name w:val="1E00EFA58CCD4E7E9B273247B36DBF39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60604136D45509625F65611CE421F5">
    <w:name w:val="57A60604136D45509625F65611CE421F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5DA133FF384737B4734ED87A935BD25">
    <w:name w:val="B55DA133FF384737B4734ED87A935BD2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A468116BB9F4FCFAA6C99768612F8525">
    <w:name w:val="5A468116BB9F4FCFAA6C99768612F852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4DC014A6B74A95AD33B1066E65D4CF5">
    <w:name w:val="604DC014A6B74A95AD33B1066E65D4CF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3DB97FF78E40E18147F023CCF576FD5">
    <w:name w:val="953DB97FF78E40E18147F023CCF576FD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6565FADF6047F0B57252B652700E595">
    <w:name w:val="966565FADF6047F0B57252B652700E59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A37DB9672145449ADEC274601D2EAC5">
    <w:name w:val="F2A37DB9672145449ADEC274601D2EAC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A3E160ABC854ECD94343E1BB67192355">
    <w:name w:val="4A3E160ABC854ECD94343E1BB6719235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2ECEAF5E6D4554987FD71F4990408D5">
    <w:name w:val="182ECEAF5E6D4554987FD71F4990408D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F25304436F4BE0B0054879D4B043545">
    <w:name w:val="4BF25304436F4BE0B0054879D4B04354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29C44C36404181991D946A780E8F615">
    <w:name w:val="BB29C44C36404181991D946A780E8F61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3067852B917434BAEFE14FD8C483BEF5">
    <w:name w:val="C3067852B917434BAEFE14FD8C483BEF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C519259D164E9C972EDC91B53E805D5">
    <w:name w:val="87C519259D164E9C972EDC91B53E805D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B847C0F51184C5C9DDC73EBDF58A2825">
    <w:name w:val="FB847C0F51184C5C9DDC73EBDF58A282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D15D08A91E04C2EB6DDAFA60BAB6D555">
    <w:name w:val="0D15D08A91E04C2EB6DDAFA60BAB6D55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83EAAC3ADC47D6909767017547F0E45">
    <w:name w:val="E083EAAC3ADC47D6909767017547F0E4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6B616CB5074E10A8B314135B3DD81A5">
    <w:name w:val="E26B616CB5074E10A8B314135B3DD81A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EDDEA1E4B2429884789BFBBF830E325">
    <w:name w:val="1EEDDEA1E4B2429884789BFBBF830E32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CB6F777C46A41439FE49EA76CD4269B5">
    <w:name w:val="2CB6F777C46A41439FE49EA76CD4269B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D2B89CC26841DD809C39E7809886226">
    <w:name w:val="BAD2B89CC26841DD809C39E780988622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2F761B4E984110986109D55426D52C6">
    <w:name w:val="D42F761B4E984110986109D55426D52C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6">
    <w:name w:val="2E3322BEA23B4BB586307765B08FAB036"/>
    <w:rsid w:val="00530E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6">
    <w:name w:val="4D9D11F57DDA45F0A728043CAB1F5C8A6"/>
    <w:rsid w:val="00530E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99EEFC8AAD442A38FC0577011EC00675">
    <w:name w:val="799EEFC8AAD442A38FC0577011EC0067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0796E872F24AD7BE6F7D7A15B7EEF74">
    <w:name w:val="630796E872F24AD7BE6F7D7A15B7EEF74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9CAF55B4C2547798264805CBAAA1D236">
    <w:name w:val="49CAF55B4C2547798264805CBAAA1D23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C869319327428BA6C0EFB4D627615E6">
    <w:name w:val="A6C869319327428BA6C0EFB4D627615E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95FEF14EDDF4E6AA177FECD0EECB0BE6">
    <w:name w:val="895FEF14EDDF4E6AA177FECD0EECB0BE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19FD03F42E4D509872F6F9BE28C6646">
    <w:name w:val="1019FD03F42E4D509872F6F9BE28C664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A34585EFB940E6931974E1A25712946">
    <w:name w:val="E8A34585EFB940E6931974E1A2571294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47F4FA09EC4DFC8A75F165E8B162446">
    <w:name w:val="BF47F4FA09EC4DFC8A75F165E8B16244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7F72B350A94868B18267598C494F106">
    <w:name w:val="B87F72B350A94868B18267598C494F10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7D56B14AC8457F9070BFB9CAD4CD646">
    <w:name w:val="DE7D56B14AC8457F9070BFB9CAD4CD64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182B78436349CD9898510730F135566">
    <w:name w:val="B8182B78436349CD9898510730F13556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8C21FBC5DC4191B7F231B1F92633826">
    <w:name w:val="BD8C21FBC5DC4191B7F231B1F9263382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ED76EB3E494C708BABA0F6F23A8F666">
    <w:name w:val="C1ED76EB3E494C708BABA0F6F23A8F66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8310910B414C4BA7898F88BDC719976">
    <w:name w:val="418310910B414C4BA7898F88BDC71997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89F9F3AA26D4BB091C1AE1C60C9E45C6">
    <w:name w:val="289F9F3AA26D4BB091C1AE1C60C9E45C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CCD9C4F873549A085F9E7ED8BEE55876">
    <w:name w:val="1CCD9C4F873549A085F9E7ED8BEE5587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00EFA58CCD4E7E9B273247B36DBF396">
    <w:name w:val="1E00EFA58CCD4E7E9B273247B36DBF39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60604136D45509625F65611CE421F6">
    <w:name w:val="57A60604136D45509625F65611CE421F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5DA133FF384737B4734ED87A935BD26">
    <w:name w:val="B55DA133FF384737B4734ED87A935BD2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A468116BB9F4FCFAA6C99768612F8526">
    <w:name w:val="5A468116BB9F4FCFAA6C99768612F852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4DC014A6B74A95AD33B1066E65D4CF6">
    <w:name w:val="604DC014A6B74A95AD33B1066E65D4CF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3DB97FF78E40E18147F023CCF576FD6">
    <w:name w:val="953DB97FF78E40E18147F023CCF576FD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6565FADF6047F0B57252B652700E596">
    <w:name w:val="966565FADF6047F0B57252B652700E59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A37DB9672145449ADEC274601D2EAC6">
    <w:name w:val="F2A37DB9672145449ADEC274601D2EAC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A3E160ABC854ECD94343E1BB67192356">
    <w:name w:val="4A3E160ABC854ECD94343E1BB6719235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2ECEAF5E6D4554987FD71F4990408D6">
    <w:name w:val="182ECEAF5E6D4554987FD71F4990408D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F25304436F4BE0B0054879D4B043546">
    <w:name w:val="4BF25304436F4BE0B0054879D4B04354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29C44C36404181991D946A780E8F616">
    <w:name w:val="BB29C44C36404181991D946A780E8F61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3067852B917434BAEFE14FD8C483BEF6">
    <w:name w:val="C3067852B917434BAEFE14FD8C483BEF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C519259D164E9C972EDC91B53E805D6">
    <w:name w:val="87C519259D164E9C972EDC91B53E805D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B847C0F51184C5C9DDC73EBDF58A2826">
    <w:name w:val="FB847C0F51184C5C9DDC73EBDF58A282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D15D08A91E04C2EB6DDAFA60BAB6D556">
    <w:name w:val="0D15D08A91E04C2EB6DDAFA60BAB6D55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83EAAC3ADC47D6909767017547F0E46">
    <w:name w:val="E083EAAC3ADC47D6909767017547F0E4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6B616CB5074E10A8B314135B3DD81A6">
    <w:name w:val="E26B616CB5074E10A8B314135B3DD81A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EDDEA1E4B2429884789BFBBF830E326">
    <w:name w:val="1EEDDEA1E4B2429884789BFBBF830E32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CB6F777C46A41439FE49EA76CD4269B6">
    <w:name w:val="2CB6F777C46A41439FE49EA76CD4269B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D2B89CC26841DD809C39E7809886227">
    <w:name w:val="BAD2B89CC26841DD809C39E780988622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2F761B4E984110986109D55426D52C7">
    <w:name w:val="D42F761B4E984110986109D55426D52C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7">
    <w:name w:val="2E3322BEA23B4BB586307765B08FAB037"/>
    <w:rsid w:val="00530E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7">
    <w:name w:val="4D9D11F57DDA45F0A728043CAB1F5C8A7"/>
    <w:rsid w:val="00530E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99EEFC8AAD442A38FC0577011EC00676">
    <w:name w:val="799EEFC8AAD442A38FC0577011EC0067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0796E872F24AD7BE6F7D7A15B7EEF75">
    <w:name w:val="630796E872F24AD7BE6F7D7A15B7EEF75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9CAF55B4C2547798264805CBAAA1D237">
    <w:name w:val="49CAF55B4C2547798264805CBAAA1D23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C869319327428BA6C0EFB4D627615E7">
    <w:name w:val="A6C869319327428BA6C0EFB4D627615E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95FEF14EDDF4E6AA177FECD0EECB0BE7">
    <w:name w:val="895FEF14EDDF4E6AA177FECD0EECB0BE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19FD03F42E4D509872F6F9BE28C6647">
    <w:name w:val="1019FD03F42E4D509872F6F9BE28C664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A34585EFB940E6931974E1A25712947">
    <w:name w:val="E8A34585EFB940E6931974E1A2571294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47F4FA09EC4DFC8A75F165E8B162447">
    <w:name w:val="BF47F4FA09EC4DFC8A75F165E8B16244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7F72B350A94868B18267598C494F107">
    <w:name w:val="B87F72B350A94868B18267598C494F10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7D56B14AC8457F9070BFB9CAD4CD647">
    <w:name w:val="DE7D56B14AC8457F9070BFB9CAD4CD64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182B78436349CD9898510730F135567">
    <w:name w:val="B8182B78436349CD9898510730F13556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8C21FBC5DC4191B7F231B1F92633827">
    <w:name w:val="BD8C21FBC5DC4191B7F231B1F9263382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ED76EB3E494C708BABA0F6F23A8F667">
    <w:name w:val="C1ED76EB3E494C708BABA0F6F23A8F66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8310910B414C4BA7898F88BDC719977">
    <w:name w:val="418310910B414C4BA7898F88BDC71997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89F9F3AA26D4BB091C1AE1C60C9E45C7">
    <w:name w:val="289F9F3AA26D4BB091C1AE1C60C9E45C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CCD9C4F873549A085F9E7ED8BEE55877">
    <w:name w:val="1CCD9C4F873549A085F9E7ED8BEE5587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00EFA58CCD4E7E9B273247B36DBF397">
    <w:name w:val="1E00EFA58CCD4E7E9B273247B36DBF39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60604136D45509625F65611CE421F7">
    <w:name w:val="57A60604136D45509625F65611CE421F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5DA133FF384737B4734ED87A935BD27">
    <w:name w:val="B55DA133FF384737B4734ED87A935BD2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A468116BB9F4FCFAA6C99768612F8527">
    <w:name w:val="5A468116BB9F4FCFAA6C99768612F852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4DC014A6B74A95AD33B1066E65D4CF7">
    <w:name w:val="604DC014A6B74A95AD33B1066E65D4CF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3DB97FF78E40E18147F023CCF576FD7">
    <w:name w:val="953DB97FF78E40E18147F023CCF576FD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6565FADF6047F0B57252B652700E597">
    <w:name w:val="966565FADF6047F0B57252B652700E59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A37DB9672145449ADEC274601D2EAC7">
    <w:name w:val="F2A37DB9672145449ADEC274601D2EAC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A3E160ABC854ECD94343E1BB67192357">
    <w:name w:val="4A3E160ABC854ECD94343E1BB6719235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2ECEAF5E6D4554987FD71F4990408D7">
    <w:name w:val="182ECEAF5E6D4554987FD71F4990408D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F25304436F4BE0B0054879D4B043547">
    <w:name w:val="4BF25304436F4BE0B0054879D4B04354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29C44C36404181991D946A780E8F617">
    <w:name w:val="BB29C44C36404181991D946A780E8F61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3067852B917434BAEFE14FD8C483BEF7">
    <w:name w:val="C3067852B917434BAEFE14FD8C483BEF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C519259D164E9C972EDC91B53E805D7">
    <w:name w:val="87C519259D164E9C972EDC91B53E805D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B847C0F51184C5C9DDC73EBDF58A2827">
    <w:name w:val="FB847C0F51184C5C9DDC73EBDF58A282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D15D08A91E04C2EB6DDAFA60BAB6D557">
    <w:name w:val="0D15D08A91E04C2EB6DDAFA60BAB6D55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83EAAC3ADC47D6909767017547F0E47">
    <w:name w:val="E083EAAC3ADC47D6909767017547F0E4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6B616CB5074E10A8B314135B3DD81A7">
    <w:name w:val="E26B616CB5074E10A8B314135B3DD81A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EDDEA1E4B2429884789BFBBF830E327">
    <w:name w:val="1EEDDEA1E4B2429884789BFBBF830E32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CB6F777C46A41439FE49EA76CD4269B7">
    <w:name w:val="2CB6F777C46A41439FE49EA76CD4269B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D2B89CC26841DD809C39E7809886228">
    <w:name w:val="BAD2B89CC26841DD809C39E780988622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2F761B4E984110986109D55426D52C8">
    <w:name w:val="D42F761B4E984110986109D55426D52C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8">
    <w:name w:val="2E3322BEA23B4BB586307765B08FAB038"/>
    <w:rsid w:val="00530E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8">
    <w:name w:val="4D9D11F57DDA45F0A728043CAB1F5C8A8"/>
    <w:rsid w:val="00530E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99EEFC8AAD442A38FC0577011EC00677">
    <w:name w:val="799EEFC8AAD442A38FC0577011EC00677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0796E872F24AD7BE6F7D7A15B7EEF76">
    <w:name w:val="630796E872F24AD7BE6F7D7A15B7EEF76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9CAF55B4C2547798264805CBAAA1D238">
    <w:name w:val="49CAF55B4C2547798264805CBAAA1D23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9DC737525D44A9F86C7518B1315481F">
    <w:name w:val="49DC737525D44A9F86C7518B1315481F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C869319327428BA6C0EFB4D627615E8">
    <w:name w:val="A6C869319327428BA6C0EFB4D627615E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95FEF14EDDF4E6AA177FECD0EECB0BE8">
    <w:name w:val="895FEF14EDDF4E6AA177FECD0EECB0BE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19FD03F42E4D509872F6F9BE28C6648">
    <w:name w:val="1019FD03F42E4D509872F6F9BE28C664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A34585EFB940E6931974E1A25712948">
    <w:name w:val="E8A34585EFB940E6931974E1A2571294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47F4FA09EC4DFC8A75F165E8B162448">
    <w:name w:val="BF47F4FA09EC4DFC8A75F165E8B16244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7F72B350A94868B18267598C494F108">
    <w:name w:val="B87F72B350A94868B18267598C494F10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7D56B14AC8457F9070BFB9CAD4CD648">
    <w:name w:val="DE7D56B14AC8457F9070BFB9CAD4CD64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182B78436349CD9898510730F135568">
    <w:name w:val="B8182B78436349CD9898510730F13556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8C21FBC5DC4191B7F231B1F92633828">
    <w:name w:val="BD8C21FBC5DC4191B7F231B1F9263382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ED76EB3E494C708BABA0F6F23A8F668">
    <w:name w:val="C1ED76EB3E494C708BABA0F6F23A8F66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8310910B414C4BA7898F88BDC719978">
    <w:name w:val="418310910B414C4BA7898F88BDC71997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89F9F3AA26D4BB091C1AE1C60C9E45C8">
    <w:name w:val="289F9F3AA26D4BB091C1AE1C60C9E45C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CCD9C4F873549A085F9E7ED8BEE55878">
    <w:name w:val="1CCD9C4F873549A085F9E7ED8BEE5587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00EFA58CCD4E7E9B273247B36DBF398">
    <w:name w:val="1E00EFA58CCD4E7E9B273247B36DBF39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60604136D45509625F65611CE421F8">
    <w:name w:val="57A60604136D45509625F65611CE421F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5DA133FF384737B4734ED87A935BD28">
    <w:name w:val="B55DA133FF384737B4734ED87A935BD2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A468116BB9F4FCFAA6C99768612F8528">
    <w:name w:val="5A468116BB9F4FCFAA6C99768612F852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4DC014A6B74A95AD33B1066E65D4CF8">
    <w:name w:val="604DC014A6B74A95AD33B1066E65D4CF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3DB97FF78E40E18147F023CCF576FD8">
    <w:name w:val="953DB97FF78E40E18147F023CCF576FD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6565FADF6047F0B57252B652700E598">
    <w:name w:val="966565FADF6047F0B57252B652700E59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A37DB9672145449ADEC274601D2EAC8">
    <w:name w:val="F2A37DB9672145449ADEC274601D2EAC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A3E160ABC854ECD94343E1BB67192358">
    <w:name w:val="4A3E160ABC854ECD94343E1BB6719235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2ECEAF5E6D4554987FD71F4990408D8">
    <w:name w:val="182ECEAF5E6D4554987FD71F4990408D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F25304436F4BE0B0054879D4B043548">
    <w:name w:val="4BF25304436F4BE0B0054879D4B04354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29C44C36404181991D946A780E8F618">
    <w:name w:val="BB29C44C36404181991D946A780E8F61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3067852B917434BAEFE14FD8C483BEF8">
    <w:name w:val="C3067852B917434BAEFE14FD8C483BEF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C519259D164E9C972EDC91B53E805D8">
    <w:name w:val="87C519259D164E9C972EDC91B53E805D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B847C0F51184C5C9DDC73EBDF58A2828">
    <w:name w:val="FB847C0F51184C5C9DDC73EBDF58A282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D15D08A91E04C2EB6DDAFA60BAB6D558">
    <w:name w:val="0D15D08A91E04C2EB6DDAFA60BAB6D55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83EAAC3ADC47D6909767017547F0E48">
    <w:name w:val="E083EAAC3ADC47D6909767017547F0E4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6B616CB5074E10A8B314135B3DD81A8">
    <w:name w:val="E26B616CB5074E10A8B314135B3DD81A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EDDEA1E4B2429884789BFBBF830E328">
    <w:name w:val="1EEDDEA1E4B2429884789BFBBF830E32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CB6F777C46A41439FE49EA76CD4269B8">
    <w:name w:val="2CB6F777C46A41439FE49EA76CD4269B8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D2B89CC26841DD809C39E7809886229">
    <w:name w:val="BAD2B89CC26841DD809C39E7809886229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2F761B4E984110986109D55426D52C9">
    <w:name w:val="D42F761B4E984110986109D55426D52C9"/>
    <w:rsid w:val="00530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9">
    <w:name w:val="2E3322BEA23B4BB586307765B08FAB039"/>
    <w:rsid w:val="00530E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9">
    <w:name w:val="4D9D11F57DDA45F0A728043CAB1F5C8A9"/>
    <w:rsid w:val="00530E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0">
    <w:name w:val="A53CF9E5941B4A139B707AC095ACE2AB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99EEFC8AAD442A38FC0577011EC00678">
    <w:name w:val="799EEFC8AAD442A38FC0577011EC00678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0796E872F24AD7BE6F7D7A15B7EEF77">
    <w:name w:val="630796E872F24AD7BE6F7D7A15B7EEF77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9CAF55B4C2547798264805CBAAA1D239">
    <w:name w:val="49CAF55B4C2547798264805CBAAA1D23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9DC737525D44A9F86C7518B1315481F1">
    <w:name w:val="49DC737525D44A9F86C7518B1315481F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C869319327428BA6C0EFB4D627615E9">
    <w:name w:val="A6C869319327428BA6C0EFB4D627615E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95FEF14EDDF4E6AA177FECD0EECB0BE9">
    <w:name w:val="895FEF14EDDF4E6AA177FECD0EECB0BE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19FD03F42E4D509872F6F9BE28C6649">
    <w:name w:val="1019FD03F42E4D509872F6F9BE28C664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A34585EFB940E6931974E1A25712949">
    <w:name w:val="E8A34585EFB940E6931974E1A2571294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47F4FA09EC4DFC8A75F165E8B162449">
    <w:name w:val="BF47F4FA09EC4DFC8A75F165E8B16244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7F72B350A94868B18267598C494F109">
    <w:name w:val="B87F72B350A94868B18267598C494F10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7D56B14AC8457F9070BFB9CAD4CD649">
    <w:name w:val="DE7D56B14AC8457F9070BFB9CAD4CD64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182B78436349CD9898510730F135569">
    <w:name w:val="B8182B78436349CD9898510730F13556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8C21FBC5DC4191B7F231B1F92633829">
    <w:name w:val="BD8C21FBC5DC4191B7F231B1F9263382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ED76EB3E494C708BABA0F6F23A8F669">
    <w:name w:val="C1ED76EB3E494C708BABA0F6F23A8F66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8310910B414C4BA7898F88BDC719979">
    <w:name w:val="418310910B414C4BA7898F88BDC71997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89F9F3AA26D4BB091C1AE1C60C9E45C9">
    <w:name w:val="289F9F3AA26D4BB091C1AE1C60C9E45C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CCD9C4F873549A085F9E7ED8BEE55879">
    <w:name w:val="1CCD9C4F873549A085F9E7ED8BEE5587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00EFA58CCD4E7E9B273247B36DBF399">
    <w:name w:val="1E00EFA58CCD4E7E9B273247B36DBF39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60604136D45509625F65611CE421F9">
    <w:name w:val="57A60604136D45509625F65611CE421F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5DA133FF384737B4734ED87A935BD29">
    <w:name w:val="B55DA133FF384737B4734ED87A935BD2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A468116BB9F4FCFAA6C99768612F8529">
    <w:name w:val="5A468116BB9F4FCFAA6C99768612F852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4DC014A6B74A95AD33B1066E65D4CF9">
    <w:name w:val="604DC014A6B74A95AD33B1066E65D4CF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3DB97FF78E40E18147F023CCF576FD9">
    <w:name w:val="953DB97FF78E40E18147F023CCF576FD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6565FADF6047F0B57252B652700E599">
    <w:name w:val="966565FADF6047F0B57252B652700E59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A37DB9672145449ADEC274601D2EAC9">
    <w:name w:val="F2A37DB9672145449ADEC274601D2EAC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A3E160ABC854ECD94343E1BB67192359">
    <w:name w:val="4A3E160ABC854ECD94343E1BB6719235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2ECEAF5E6D4554987FD71F4990408D9">
    <w:name w:val="182ECEAF5E6D4554987FD71F4990408D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F25304436F4BE0B0054879D4B043549">
    <w:name w:val="4BF25304436F4BE0B0054879D4B04354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29C44C36404181991D946A780E8F619">
    <w:name w:val="BB29C44C36404181991D946A780E8F61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3067852B917434BAEFE14FD8C483BEF9">
    <w:name w:val="C3067852B917434BAEFE14FD8C483BEF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C519259D164E9C972EDC91B53E805D9">
    <w:name w:val="87C519259D164E9C972EDC91B53E805D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B847C0F51184C5C9DDC73EBDF58A2829">
    <w:name w:val="FB847C0F51184C5C9DDC73EBDF58A282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D15D08A91E04C2EB6DDAFA60BAB6D559">
    <w:name w:val="0D15D08A91E04C2EB6DDAFA60BAB6D55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83EAAC3ADC47D6909767017547F0E49">
    <w:name w:val="E083EAAC3ADC47D6909767017547F0E4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6B616CB5074E10A8B314135B3DD81A9">
    <w:name w:val="E26B616CB5074E10A8B314135B3DD81A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EDDEA1E4B2429884789BFBBF830E329">
    <w:name w:val="1EEDDEA1E4B2429884789BFBBF830E32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CB6F777C46A41439FE49EA76CD4269B9">
    <w:name w:val="2CB6F777C46A41439FE49EA76CD4269B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D2B89CC26841DD809C39E78098862210">
    <w:name w:val="BAD2B89CC26841DD809C39E780988622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2F761B4E984110986109D55426D52C10">
    <w:name w:val="D42F761B4E984110986109D55426D52C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10">
    <w:name w:val="2E3322BEA23B4BB586307765B08FAB0310"/>
    <w:rsid w:val="00D07C6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10">
    <w:name w:val="4D9D11F57DDA45F0A728043CAB1F5C8A10"/>
    <w:rsid w:val="00D07C6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1">
    <w:name w:val="A53CF9E5941B4A139B707AC095ACE2AB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99EEFC8AAD442A38FC0577011EC00679">
    <w:name w:val="799EEFC8AAD442A38FC0577011EC0067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0796E872F24AD7BE6F7D7A15B7EEF78">
    <w:name w:val="630796E872F24AD7BE6F7D7A15B7EEF78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9CAF55B4C2547798264805CBAAA1D2310">
    <w:name w:val="49CAF55B4C2547798264805CBAAA1D23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9DC737525D44A9F86C7518B1315481F2">
    <w:name w:val="49DC737525D44A9F86C7518B1315481F2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C869319327428BA6C0EFB4D627615E10">
    <w:name w:val="A6C869319327428BA6C0EFB4D627615E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95FEF14EDDF4E6AA177FECD0EECB0BE10">
    <w:name w:val="895FEF14EDDF4E6AA177FECD0EECB0BE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19FD03F42E4D509872F6F9BE28C66410">
    <w:name w:val="1019FD03F42E4D509872F6F9BE28C664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A34585EFB940E6931974E1A257129410">
    <w:name w:val="E8A34585EFB940E6931974E1A2571294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47F4FA09EC4DFC8A75F165E8B1624410">
    <w:name w:val="BF47F4FA09EC4DFC8A75F165E8B16244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7F72B350A94868B18267598C494F1010">
    <w:name w:val="B87F72B350A94868B18267598C494F10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7D56B14AC8457F9070BFB9CAD4CD6410">
    <w:name w:val="DE7D56B14AC8457F9070BFB9CAD4CD64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182B78436349CD9898510730F1355610">
    <w:name w:val="B8182B78436349CD9898510730F13556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8C21FBC5DC4191B7F231B1F926338210">
    <w:name w:val="BD8C21FBC5DC4191B7F231B1F9263382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ED76EB3E494C708BABA0F6F23A8F6610">
    <w:name w:val="C1ED76EB3E494C708BABA0F6F23A8F66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8310910B414C4BA7898F88BDC7199710">
    <w:name w:val="418310910B414C4BA7898F88BDC71997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89F9F3AA26D4BB091C1AE1C60C9E45C10">
    <w:name w:val="289F9F3AA26D4BB091C1AE1C60C9E45C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CCD9C4F873549A085F9E7ED8BEE558710">
    <w:name w:val="1CCD9C4F873549A085F9E7ED8BEE5587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00EFA58CCD4E7E9B273247B36DBF3910">
    <w:name w:val="1E00EFA58CCD4E7E9B273247B36DBF39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60604136D45509625F65611CE421F10">
    <w:name w:val="57A60604136D45509625F65611CE421F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5DA133FF384737B4734ED87A935BD210">
    <w:name w:val="B55DA133FF384737B4734ED87A935BD2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A468116BB9F4FCFAA6C99768612F85210">
    <w:name w:val="5A468116BB9F4FCFAA6C99768612F852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4DC014A6B74A95AD33B1066E65D4CF10">
    <w:name w:val="604DC014A6B74A95AD33B1066E65D4CF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3DB97FF78E40E18147F023CCF576FD10">
    <w:name w:val="953DB97FF78E40E18147F023CCF576FD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6565FADF6047F0B57252B652700E5910">
    <w:name w:val="966565FADF6047F0B57252B652700E59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A37DB9672145449ADEC274601D2EAC10">
    <w:name w:val="F2A37DB9672145449ADEC274601D2EAC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A3E160ABC854ECD94343E1BB671923510">
    <w:name w:val="4A3E160ABC854ECD94343E1BB6719235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2ECEAF5E6D4554987FD71F4990408D10">
    <w:name w:val="182ECEAF5E6D4554987FD71F4990408D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F25304436F4BE0B0054879D4B0435410">
    <w:name w:val="4BF25304436F4BE0B0054879D4B04354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29C44C36404181991D946A780E8F6110">
    <w:name w:val="BB29C44C36404181991D946A780E8F61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3067852B917434BAEFE14FD8C483BEF10">
    <w:name w:val="C3067852B917434BAEFE14FD8C483BEF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C519259D164E9C972EDC91B53E805D10">
    <w:name w:val="87C519259D164E9C972EDC91B53E805D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B847C0F51184C5C9DDC73EBDF58A28210">
    <w:name w:val="FB847C0F51184C5C9DDC73EBDF58A282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D15D08A91E04C2EB6DDAFA60BAB6D5510">
    <w:name w:val="0D15D08A91E04C2EB6DDAFA60BAB6D55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83EAAC3ADC47D6909767017547F0E410">
    <w:name w:val="E083EAAC3ADC47D6909767017547F0E4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6B616CB5074E10A8B314135B3DD81A10">
    <w:name w:val="E26B616CB5074E10A8B314135B3DD81A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EDDEA1E4B2429884789BFBBF830E3210">
    <w:name w:val="1EEDDEA1E4B2429884789BFBBF830E32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CB6F777C46A41439FE49EA76CD4269B10">
    <w:name w:val="2CB6F777C46A41439FE49EA76CD4269B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D2B89CC26841DD809C39E78098862211">
    <w:name w:val="BAD2B89CC26841DD809C39E780988622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2F761B4E984110986109D55426D52C11">
    <w:name w:val="D42F761B4E984110986109D55426D52C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11">
    <w:name w:val="2E3322BEA23B4BB586307765B08FAB0311"/>
    <w:rsid w:val="00D07C6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11">
    <w:name w:val="4D9D11F57DDA45F0A728043CAB1F5C8A11"/>
    <w:rsid w:val="00D07C6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2">
    <w:name w:val="A53CF9E5941B4A139B707AC095ACE2AB12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99EEFC8AAD442A38FC0577011EC006710">
    <w:name w:val="799EEFC8AAD442A38FC0577011EC006710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0796E872F24AD7BE6F7D7A15B7EEF79">
    <w:name w:val="630796E872F24AD7BE6F7D7A15B7EEF79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9CAF55B4C2547798264805CBAAA1D2311">
    <w:name w:val="49CAF55B4C2547798264805CBAAA1D23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9DC737525D44A9F86C7518B1315481F3">
    <w:name w:val="49DC737525D44A9F86C7518B1315481F3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C869319327428BA6C0EFB4D627615E11">
    <w:name w:val="A6C869319327428BA6C0EFB4D627615E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95FEF14EDDF4E6AA177FECD0EECB0BE11">
    <w:name w:val="895FEF14EDDF4E6AA177FECD0EECB0BE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19FD03F42E4D509872F6F9BE28C66411">
    <w:name w:val="1019FD03F42E4D509872F6F9BE28C664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A34585EFB940E6931974E1A257129411">
    <w:name w:val="E8A34585EFB940E6931974E1A2571294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47F4FA09EC4DFC8A75F165E8B1624411">
    <w:name w:val="BF47F4FA09EC4DFC8A75F165E8B16244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7F72B350A94868B18267598C494F1011">
    <w:name w:val="B87F72B350A94868B18267598C494F10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7D56B14AC8457F9070BFB9CAD4CD6411">
    <w:name w:val="DE7D56B14AC8457F9070BFB9CAD4CD64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182B78436349CD9898510730F1355611">
    <w:name w:val="B8182B78436349CD9898510730F13556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8310910B414C4BA7898F88BDC7199711">
    <w:name w:val="418310910B414C4BA7898F88BDC71997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89F9F3AA26D4BB091C1AE1C60C9E45C11">
    <w:name w:val="289F9F3AA26D4BB091C1AE1C60C9E45C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CCD9C4F873549A085F9E7ED8BEE558711">
    <w:name w:val="1CCD9C4F873549A085F9E7ED8BEE5587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00EFA58CCD4E7E9B273247B36DBF3911">
    <w:name w:val="1E00EFA58CCD4E7E9B273247B36DBF39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60604136D45509625F65611CE421F11">
    <w:name w:val="57A60604136D45509625F65611CE421F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5DA133FF384737B4734ED87A935BD211">
    <w:name w:val="B55DA133FF384737B4734ED87A935BD2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A468116BB9F4FCFAA6C99768612F85211">
    <w:name w:val="5A468116BB9F4FCFAA6C99768612F852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4DC014A6B74A95AD33B1066E65D4CF11">
    <w:name w:val="604DC014A6B74A95AD33B1066E65D4CF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3DB97FF78E40E18147F023CCF576FD11">
    <w:name w:val="953DB97FF78E40E18147F023CCF576FD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6565FADF6047F0B57252B652700E5911">
    <w:name w:val="966565FADF6047F0B57252B652700E59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A37DB9672145449ADEC274601D2EAC11">
    <w:name w:val="F2A37DB9672145449ADEC274601D2EAC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A3E160ABC854ECD94343E1BB671923511">
    <w:name w:val="4A3E160ABC854ECD94343E1BB6719235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2ECEAF5E6D4554987FD71F4990408D11">
    <w:name w:val="182ECEAF5E6D4554987FD71F4990408D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F25304436F4BE0B0054879D4B0435411">
    <w:name w:val="4BF25304436F4BE0B0054879D4B04354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29C44C36404181991D946A780E8F6111">
    <w:name w:val="BB29C44C36404181991D946A780E8F61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3067852B917434BAEFE14FD8C483BEF11">
    <w:name w:val="C3067852B917434BAEFE14FD8C483BEF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C519259D164E9C972EDC91B53E805D11">
    <w:name w:val="87C519259D164E9C972EDC91B53E805D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B847C0F51184C5C9DDC73EBDF58A28211">
    <w:name w:val="FB847C0F51184C5C9DDC73EBDF58A282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D15D08A91E04C2EB6DDAFA60BAB6D5511">
    <w:name w:val="0D15D08A91E04C2EB6DDAFA60BAB6D55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83EAAC3ADC47D6909767017547F0E411">
    <w:name w:val="E083EAAC3ADC47D6909767017547F0E4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6B616CB5074E10A8B314135B3DD81A11">
    <w:name w:val="E26B616CB5074E10A8B314135B3DD81A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EDDEA1E4B2429884789BFBBF830E3211">
    <w:name w:val="1EEDDEA1E4B2429884789BFBBF830E32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CB6F777C46A41439FE49EA76CD4269B11">
    <w:name w:val="2CB6F777C46A41439FE49EA76CD4269B11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D2B89CC26841DD809C39E78098862212">
    <w:name w:val="BAD2B89CC26841DD809C39E78098862212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2F761B4E984110986109D55426D52C12">
    <w:name w:val="D42F761B4E984110986109D55426D52C12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12">
    <w:name w:val="2E3322BEA23B4BB586307765B08FAB0312"/>
    <w:rsid w:val="00D07C6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12">
    <w:name w:val="4D9D11F57DDA45F0A728043CAB1F5C8A12"/>
    <w:rsid w:val="00D07C6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3">
    <w:name w:val="A53CF9E5941B4A139B707AC095ACE2AB13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E53ECE25344527BF01518AE4D3DB9D">
    <w:name w:val="08E53ECE25344527BF01518AE4D3DB9D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7A051875AA4B0F8448DABA0B1017FA">
    <w:name w:val="DA7A051875AA4B0F8448DABA0B1017FA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7D26D2CDDAE48C78166C032F14FCF9B">
    <w:name w:val="17D26D2CDDAE48C78166C032F14FCF9B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D2B89CC26841DD809C39E78098862213">
    <w:name w:val="BAD2B89CC26841DD809C39E78098862213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2F761B4E984110986109D55426D52C13">
    <w:name w:val="D42F761B4E984110986109D55426D52C13"/>
    <w:rsid w:val="00D07C6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13">
    <w:name w:val="2E3322BEA23B4BB586307765B08FAB0313"/>
    <w:rsid w:val="00D07C6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13">
    <w:name w:val="4D9D11F57DDA45F0A728043CAB1F5C8A13"/>
    <w:rsid w:val="00D07C6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571DF-3819-4EAA-BA9B-C06D77D64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1</Pages>
  <Words>330</Words>
  <Characters>1815</Characters>
  <Application>Microsoft Office Word</Application>
  <DocSecurity>8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Maude Lefebvre</cp:lastModifiedBy>
  <cp:revision>3</cp:revision>
  <cp:lastPrinted>2020-03-02T14:51:00Z</cp:lastPrinted>
  <dcterms:created xsi:type="dcterms:W3CDTF">2022-08-31T12:53:00Z</dcterms:created>
  <dcterms:modified xsi:type="dcterms:W3CDTF">2022-08-31T12:53:00Z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