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6"/>
        <w:gridCol w:w="556"/>
        <w:gridCol w:w="266"/>
        <w:gridCol w:w="19"/>
        <w:gridCol w:w="270"/>
        <w:gridCol w:w="287"/>
        <w:gridCol w:w="15"/>
        <w:gridCol w:w="267"/>
        <w:gridCol w:w="17"/>
        <w:gridCol w:w="259"/>
        <w:gridCol w:w="136"/>
        <w:gridCol w:w="157"/>
        <w:gridCol w:w="15"/>
        <w:gridCol w:w="270"/>
        <w:gridCol w:w="13"/>
        <w:gridCol w:w="115"/>
        <w:gridCol w:w="6"/>
        <w:gridCol w:w="35"/>
        <w:gridCol w:w="398"/>
        <w:gridCol w:w="13"/>
        <w:gridCol w:w="273"/>
        <w:gridCol w:w="11"/>
        <w:gridCol w:w="555"/>
        <w:gridCol w:w="12"/>
        <w:gridCol w:w="273"/>
        <w:gridCol w:w="10"/>
        <w:gridCol w:w="405"/>
        <w:gridCol w:w="151"/>
        <w:gridCol w:w="11"/>
        <w:gridCol w:w="258"/>
        <w:gridCol w:w="17"/>
        <w:gridCol w:w="9"/>
        <w:gridCol w:w="416"/>
        <w:gridCol w:w="141"/>
        <w:gridCol w:w="10"/>
        <w:gridCol w:w="155"/>
        <w:gridCol w:w="120"/>
        <w:gridCol w:w="8"/>
        <w:gridCol w:w="14"/>
        <w:gridCol w:w="261"/>
        <w:gridCol w:w="283"/>
        <w:gridCol w:w="9"/>
        <w:gridCol w:w="205"/>
        <w:gridCol w:w="73"/>
        <w:gridCol w:w="6"/>
        <w:gridCol w:w="46"/>
        <w:gridCol w:w="92"/>
        <w:gridCol w:w="17"/>
        <w:gridCol w:w="250"/>
        <w:gridCol w:w="162"/>
        <w:gridCol w:w="288"/>
        <w:gridCol w:w="95"/>
        <w:gridCol w:w="92"/>
        <w:gridCol w:w="382"/>
        <w:gridCol w:w="137"/>
        <w:gridCol w:w="126"/>
        <w:gridCol w:w="26"/>
        <w:gridCol w:w="392"/>
        <w:gridCol w:w="315"/>
        <w:gridCol w:w="283"/>
        <w:gridCol w:w="713"/>
      </w:tblGrid>
      <w:tr w:rsidR="004246FA" w14:paraId="383F23A3" w14:textId="77777777" w:rsidTr="005D43D9">
        <w:trPr>
          <w:trHeight w:val="2267"/>
        </w:trPr>
        <w:tc>
          <w:tcPr>
            <w:tcW w:w="5489" w:type="dxa"/>
            <w:gridSpan w:val="30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</w:tcPr>
          <w:p w14:paraId="78590D28" w14:textId="77777777" w:rsidR="004246FA" w:rsidRPr="00B34C6D" w:rsidRDefault="004246FA" w:rsidP="007E09E8">
            <w:pPr>
              <w:rPr>
                <w:color w:val="000000" w:themeColor="text1"/>
              </w:rPr>
            </w:pPr>
            <w:r w:rsidRPr="00B34C6D">
              <w:rPr>
                <w:rFonts w:ascii="Chaloult_Cond" w:hAnsi="Chaloult_Cond" w:cs="Arial"/>
                <w:noProof/>
                <w:color w:val="000000" w:themeColor="text1"/>
                <w:sz w:val="16"/>
                <w:szCs w:val="16"/>
              </w:rPr>
              <w:drawing>
                <wp:anchor distT="0" distB="0" distL="114300" distR="114300" simplePos="0" relativeHeight="251664384" behindDoc="0" locked="0" layoutInCell="1" allowOverlap="1" wp14:anchorId="43D03E33" wp14:editId="378E3C67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-250190</wp:posOffset>
                  </wp:positionV>
                  <wp:extent cx="1346200" cy="532130"/>
                  <wp:effectExtent l="0" t="0" r="6350" b="1270"/>
                  <wp:wrapNone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CISSS_Monteregie-Ouest_nb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34C6D">
              <w:rPr>
                <w:color w:val="000000" w:themeColor="text1"/>
              </w:rPr>
              <w:br/>
            </w:r>
          </w:p>
          <w:tbl>
            <w:tblPr>
              <w:tblStyle w:val="Grilledutableau"/>
              <w:tblpPr w:leftFromText="141" w:rightFromText="141" w:vertAnchor="text" w:horzAnchor="margin" w:tblpY="56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3"/>
              <w:gridCol w:w="3969"/>
            </w:tblGrid>
            <w:tr w:rsidR="00B34C6D" w:rsidRPr="00B34C6D" w14:paraId="7F223F5C" w14:textId="77777777" w:rsidTr="00BF5356">
              <w:tc>
                <w:tcPr>
                  <w:tcW w:w="993" w:type="dxa"/>
                  <w:vAlign w:val="bottom"/>
                </w:tcPr>
                <w:p w14:paraId="0D44F494" w14:textId="77777777" w:rsidR="004246FA" w:rsidRPr="00B34C6D" w:rsidRDefault="004246FA" w:rsidP="007E09E8">
                  <w:pPr>
                    <w:ind w:left="-110"/>
                    <w:rPr>
                      <w:rFonts w:asciiTheme="minorHAnsi" w:hAnsiTheme="minorHAnsi" w:cstheme="minorHAnsi"/>
                      <w:color w:val="000000" w:themeColor="text1"/>
                      <w:sz w:val="16"/>
                      <w:szCs w:val="16"/>
                    </w:rPr>
                  </w:pPr>
                  <w:permStart w:id="2094671293" w:edGrp="everyone" w:colFirst="1" w:colLast="1"/>
                  <w:r w:rsidRPr="00B34C6D">
                    <w:rPr>
                      <w:rFonts w:asciiTheme="minorHAnsi" w:hAnsiTheme="minorHAnsi" w:cstheme="minorHAnsi"/>
                      <w:color w:val="000000" w:themeColor="text1"/>
                      <w:sz w:val="16"/>
                      <w:szCs w:val="16"/>
                    </w:rPr>
                    <w:t xml:space="preserve">Installation : </w:t>
                  </w:r>
                </w:p>
              </w:tc>
              <w:tc>
                <w:tcPr>
                  <w:tcW w:w="3969" w:type="dxa"/>
                  <w:tcBorders>
                    <w:bottom w:val="single" w:sz="4" w:space="0" w:color="auto"/>
                  </w:tcBorders>
                  <w:vAlign w:val="bottom"/>
                </w:tcPr>
                <w:p w14:paraId="672A6659" w14:textId="77777777" w:rsidR="004246FA" w:rsidRPr="00B34C6D" w:rsidRDefault="004246FA" w:rsidP="007E09E8">
                  <w:pPr>
                    <w:ind w:left="-63"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permEnd w:id="2094671293"/>
          </w:tbl>
          <w:p w14:paraId="0A37501D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  <w:p w14:paraId="5DAB6C7B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  <w:p w14:paraId="02EB378F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</w:tc>
        <w:tc>
          <w:tcPr>
            <w:tcW w:w="5143" w:type="dxa"/>
            <w:gridSpan w:val="31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552"/>
              <w:gridCol w:w="1696"/>
              <w:gridCol w:w="140"/>
              <w:gridCol w:w="181"/>
              <w:gridCol w:w="400"/>
              <w:gridCol w:w="24"/>
              <w:gridCol w:w="43"/>
              <w:gridCol w:w="1015"/>
            </w:tblGrid>
            <w:tr w:rsidR="00B34C6D" w:rsidRPr="00B34C6D" w14:paraId="3587E17A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53E75E3" w14:textId="77777777" w:rsidR="004246FA" w:rsidRPr="00B34C6D" w:rsidRDefault="00CD6AD7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</w:t>
                  </w:r>
                  <w:r w:rsidR="004246FA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ossier :</w:t>
                  </w:r>
                </w:p>
              </w:tc>
              <w:permStart w:id="456345902" w:edGrp="everyone" w:displacedByCustomXml="next"/>
              <w:bookmarkStart w:id="0" w:name="NoDossier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Dossier"/>
                  <w:tag w:val="No dossier"/>
                  <w:id w:val="453681247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696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54F9AE05" w14:textId="77777777" w:rsidR="004246FA" w:rsidRPr="00B34C6D" w:rsidRDefault="00FD14A6" w:rsidP="007E09E8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456345902" w:displacedByCustomXml="prev"/>
              <w:bookmarkEnd w:id="0" w:displacedByCustomXml="prev"/>
              <w:tc>
                <w:tcPr>
                  <w:tcW w:w="180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A05A809" w14:textId="77777777" w:rsidR="004246FA" w:rsidRPr="00B34C6D" w:rsidRDefault="004246FA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B34C6D" w:rsidRPr="00B34C6D" w14:paraId="72C969F9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7006A18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Nom, Prénom :</w:t>
                  </w:r>
                </w:p>
              </w:tc>
              <w:permStart w:id="738022039" w:edGrp="everyone" w:displacedByCustomXml="next"/>
              <w:bookmarkStart w:id="1" w:name="Nom_Prenom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, Prénom"/>
                  <w:tag w:val="Nom, Prénom"/>
                  <w:id w:val="-374619967"/>
                  <w:lock w:val="sdtLocked"/>
                  <w:placeholder>
                    <w:docPart w:val="A53CF9E5941B4A139B707AC095ACE2AB"/>
                  </w:placeholder>
                  <w:showingPlcHdr/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2894B68E" w14:textId="77777777" w:rsidR="004246FA" w:rsidRPr="00B34C6D" w:rsidRDefault="00FF1654" w:rsidP="007E09E8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738022039" w:displacedByCustomXml="prev"/>
              <w:bookmarkEnd w:id="1" w:displacedByCustomXml="prev"/>
            </w:tr>
            <w:tr w:rsidR="00B34C6D" w:rsidRPr="00B34C6D" w14:paraId="04A34B62" w14:textId="77777777" w:rsidTr="00A530F1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89D5417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Date de naissance :</w:t>
                  </w:r>
                </w:p>
              </w:tc>
              <w:tc>
                <w:tcPr>
                  <w:tcW w:w="2417" w:type="dxa"/>
                  <w:gridSpan w:val="4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14:paraId="4671ABCD" w14:textId="77777777" w:rsidR="004246FA" w:rsidRPr="00B34C6D" w:rsidRDefault="004246FA" w:rsidP="007E09E8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r w:rsidR="00FA1BA3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bookmarkStart w:id="2" w:name="DDNais"/>
                  <w:permStart w:id="2108561445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alias w:val="AAAA-MM-JJ"/>
                      <w:tag w:val="AAAA-MM-JJ"/>
                      <w:id w:val="476642453"/>
                      <w:lock w:val="sdtLocked"/>
                      <w:placeholder>
                        <w:docPart w:val="D9125FFA66CC4D75A4213D021F889891"/>
                      </w:placeholder>
                    </w:sdtPr>
                    <w:sdtEndPr/>
                    <w:sdtContent>
                      <w:r w:rsidR="0014311E"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sdtContent>
                  </w:sdt>
                  <w:bookmarkEnd w:id="2"/>
                  <w:permEnd w:id="2108561445"/>
                </w:p>
              </w:tc>
              <w:permStart w:id="14307529" w:edGrp="everyone"/>
              <w:tc>
                <w:tcPr>
                  <w:tcW w:w="108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129E084" w14:textId="77777777" w:rsidR="004246FA" w:rsidRPr="00B34C6D" w:rsidRDefault="00265BAF" w:rsidP="007E09E8">
                  <w:pPr>
                    <w:tabs>
                      <w:tab w:val="left" w:pos="1730"/>
                      <w:tab w:val="left" w:pos="3828"/>
                    </w:tabs>
                    <w:ind w:left="-68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sdt>
                    <w:sdtPr>
                      <w:rPr>
                        <w:rFonts w:ascii="MS Gothic" w:eastAsia="MS Gothic" w:hAnsi="MS Gothic" w:cs="Arial"/>
                        <w:color w:val="000000" w:themeColor="text1"/>
                        <w:sz w:val="16"/>
                        <w:szCs w:val="16"/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02195">
                        <w:rPr>
                          <w:rFonts w:ascii="MS Gothic" w:eastAsia="MS Gothic" w:hAnsi="MS Gothic" w:cs="Arial" w:hint="eastAsia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permEnd w:id="14307529"/>
                  <w:r w:rsidR="00527734">
                    <w:rPr>
                      <w:rFonts w:ascii="MS Gothic" w:eastAsia="MS Gothic" w:hAnsi="MS Gothic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A530F1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F  </w:t>
                  </w:r>
                  <w:permStart w:id="338582027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10A9">
                        <w:rPr>
                          <w:rFonts w:ascii="MS Gothic" w:eastAsia="MS Gothic" w:hAnsi="MS Gothic" w:cs="Arial" w:hint="eastAsia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permEnd w:id="338582027"/>
                  <w:r w:rsidR="0014311E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4246FA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M</w:t>
                  </w:r>
                </w:p>
              </w:tc>
            </w:tr>
            <w:tr w:rsidR="00B34C6D" w:rsidRPr="00B34C6D" w14:paraId="0CE0A232" w14:textId="77777777" w:rsidTr="0014043F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AE7E304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  <w:t xml:space="preserve">             </w:t>
                  </w:r>
                  <w:r w:rsidRPr="00B34C6D"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  <w:t>AAAA-MM-JJ</w:t>
                  </w:r>
                </w:p>
              </w:tc>
            </w:tr>
            <w:tr w:rsidR="00B34C6D" w:rsidRPr="00B34C6D" w14:paraId="0949D050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C045BC5" w14:textId="77777777" w:rsidR="004246FA" w:rsidRPr="00B34C6D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NAM :</w:t>
                  </w:r>
                </w:p>
              </w:tc>
              <w:permStart w:id="1233065276" w:edGrp="everyone" w:displacedByCustomXml="next"/>
              <w:bookmarkStart w:id="3" w:name="NAM_No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XXXX XXXX XXXX"/>
                  <w:tag w:val="XXXX XXXX XXXX"/>
                  <w:id w:val="378664170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2017" w:type="dxa"/>
                      <w:gridSpan w:val="3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3600C3BC" w14:textId="77777777" w:rsidR="004246FA" w:rsidRPr="00B34C6D" w:rsidRDefault="0014311E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233065276" w:displacedByCustomXml="prev"/>
              <w:bookmarkEnd w:id="3" w:displacedByCustomXml="prev"/>
              <w:tc>
                <w:tcPr>
                  <w:tcW w:w="4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E6954FC" w14:textId="77777777" w:rsidR="004246FA" w:rsidRPr="00B34C6D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Exp.</w:t>
                  </w:r>
                </w:p>
              </w:tc>
              <w:permStart w:id="1623486473" w:edGrp="everyone" w:displacedByCustomXml="next"/>
              <w:bookmarkStart w:id="4" w:name="NAM_Exp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AAAA-MM"/>
                  <w:tag w:val="AAAA-MM"/>
                  <w:id w:val="-114743414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015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5CF9F362" w14:textId="77777777" w:rsidR="004246FA" w:rsidRPr="00B34C6D" w:rsidRDefault="00A33CEF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623486473" w:displacedByCustomXml="prev"/>
              <w:bookmarkEnd w:id="4" w:displacedByCustomXml="prev"/>
            </w:tr>
            <w:tr w:rsidR="00B34C6D" w:rsidRPr="00B34C6D" w14:paraId="650C637C" w14:textId="77777777" w:rsidTr="0014043F">
              <w:trPr>
                <w:trHeight w:val="218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9D6B04F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836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5A39BBE3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0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1C8F396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58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4965E09B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  <w:t>AAAA-MM</w:t>
                  </w:r>
                </w:p>
              </w:tc>
            </w:tr>
            <w:tr w:rsidR="00B34C6D" w:rsidRPr="00B34C6D" w14:paraId="54CF253A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36A6C2C" w14:textId="77777777" w:rsidR="004246FA" w:rsidRPr="00B34C6D" w:rsidRDefault="004246FA" w:rsidP="007E09E8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 de la mère :</w:t>
                  </w:r>
                </w:p>
              </w:tc>
              <w:permStart w:id="2039559961" w:edGrp="everyone" w:displacedByCustomXml="next"/>
              <w:bookmarkStart w:id="5" w:name="Nom_Mere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 de la mère"/>
                  <w:tag w:val="Nom de la mère"/>
                  <w:id w:val="-128472376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006C8F76" w14:textId="77777777" w:rsidR="004246FA" w:rsidRPr="00B34C6D" w:rsidRDefault="00A33CEF" w:rsidP="007E09E8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2039559961" w:displacedByCustomXml="prev"/>
              <w:bookmarkEnd w:id="5" w:displacedByCustomXml="prev"/>
            </w:tr>
          </w:tbl>
          <w:p w14:paraId="72A3D3EC" w14:textId="77777777" w:rsidR="004246FA" w:rsidRPr="00B34C6D" w:rsidRDefault="004246FA" w:rsidP="007E09E8">
            <w:pPr>
              <w:rPr>
                <w:rFonts w:ascii="Calibri" w:hAnsi="Calibri"/>
                <w:color w:val="000000" w:themeColor="text1"/>
                <w:sz w:val="16"/>
                <w:szCs w:val="16"/>
              </w:rPr>
            </w:pPr>
          </w:p>
        </w:tc>
      </w:tr>
      <w:tr w:rsidR="004246FA" w14:paraId="4E3E1C9A" w14:textId="77777777" w:rsidTr="005D43D9">
        <w:trPr>
          <w:trHeight w:val="454"/>
        </w:trPr>
        <w:tc>
          <w:tcPr>
            <w:tcW w:w="5489" w:type="dxa"/>
            <w:gridSpan w:val="30"/>
            <w:shd w:val="clear" w:color="auto" w:fill="FFFFFF" w:themeFill="background1"/>
            <w:vAlign w:val="center"/>
          </w:tcPr>
          <w:p w14:paraId="64648738" w14:textId="77777777" w:rsidR="00AB3C50" w:rsidRPr="00AB3C50" w:rsidRDefault="001D4D68" w:rsidP="007312A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B3C50">
              <w:rPr>
                <w:rFonts w:asciiTheme="minorHAnsi" w:hAnsiTheme="minorHAnsi" w:cstheme="minorHAnsi"/>
                <w:b/>
              </w:rPr>
              <w:t xml:space="preserve">ACTIVITÉS PHYSIQUES </w:t>
            </w:r>
            <w:r w:rsidR="007312A9" w:rsidRPr="00AB3C50">
              <w:rPr>
                <w:rFonts w:asciiTheme="minorHAnsi" w:hAnsiTheme="minorHAnsi" w:cstheme="minorHAnsi"/>
                <w:b/>
              </w:rPr>
              <w:t>CONFIÉES</w:t>
            </w:r>
            <w:r w:rsidR="00AB3C50" w:rsidRPr="00AB3C50">
              <w:rPr>
                <w:rFonts w:asciiTheme="minorHAnsi" w:hAnsiTheme="minorHAnsi" w:cstheme="minorHAnsi"/>
                <w:b/>
              </w:rPr>
              <w:t xml:space="preserve"> À UN </w:t>
            </w:r>
          </w:p>
          <w:p w14:paraId="65758440" w14:textId="53F11FF9" w:rsidR="004246FA" w:rsidRPr="00AB3C50" w:rsidRDefault="00AB3C50" w:rsidP="007312A9">
            <w:pPr>
              <w:jc w:val="center"/>
              <w:rPr>
                <w:rFonts w:ascii="Arial" w:hAnsi="Arial" w:cs="Arial"/>
                <w:b/>
              </w:rPr>
            </w:pPr>
            <w:r w:rsidRPr="00AB3C50">
              <w:rPr>
                <w:rFonts w:asciiTheme="minorHAnsi" w:hAnsiTheme="minorHAnsi" w:cstheme="minorHAnsi"/>
                <w:b/>
              </w:rPr>
              <w:t>INTERVENANT- PARTENAIRE</w:t>
            </w:r>
          </w:p>
        </w:tc>
        <w:tc>
          <w:tcPr>
            <w:tcW w:w="5143" w:type="dxa"/>
            <w:gridSpan w:val="31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14:paraId="0D0B940D" w14:textId="77777777" w:rsidR="004246FA" w:rsidRPr="001200AF" w:rsidRDefault="004246FA" w:rsidP="007E09E8">
            <w:pPr>
              <w:rPr>
                <w:color w:val="000000" w:themeColor="text1"/>
              </w:rPr>
            </w:pPr>
          </w:p>
        </w:tc>
      </w:tr>
      <w:tr w:rsidR="00D66ED1" w:rsidRPr="00731EE1" w14:paraId="1D11D6F8" w14:textId="77777777" w:rsidTr="005D43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Header/>
        </w:trPr>
        <w:tc>
          <w:tcPr>
            <w:tcW w:w="10632" w:type="dxa"/>
            <w:gridSpan w:val="61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14:paraId="16A812B1" w14:textId="1969C120" w:rsidR="00D66ED1" w:rsidRPr="00731EE1" w:rsidRDefault="00F800C3" w:rsidP="00053CCE">
            <w:pPr>
              <w:tabs>
                <w:tab w:val="left" w:pos="3713"/>
                <w:tab w:val="left" w:pos="6264"/>
                <w:tab w:val="left" w:pos="8674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731EE1">
              <w:rPr>
                <w:rFonts w:asciiTheme="minorHAnsi" w:hAnsiTheme="minorHAnsi" w:cstheme="minorHAnsi"/>
                <w:b/>
              </w:rPr>
              <w:t>RECOMMANDATIONS GÉNÉRALES</w:t>
            </w:r>
          </w:p>
        </w:tc>
      </w:tr>
      <w:tr w:rsidR="00F800C3" w:rsidRPr="00E16C50" w14:paraId="31B2C1C4" w14:textId="77777777" w:rsidTr="005D43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0632" w:type="dxa"/>
            <w:gridSpan w:val="61"/>
            <w:tcBorders>
              <w:bottom w:val="single" w:sz="4" w:space="0" w:color="auto"/>
            </w:tcBorders>
          </w:tcPr>
          <w:p w14:paraId="22FB9C3C" w14:textId="77777777" w:rsidR="00F800C3" w:rsidRPr="00E16C50" w:rsidRDefault="00F800C3" w:rsidP="00F800C3">
            <w:pPr>
              <w:pStyle w:val="Paragraphedeliste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E16C50">
              <w:rPr>
                <w:rFonts w:asciiTheme="minorHAnsi" w:hAnsiTheme="minorHAnsi" w:cstheme="minorHAnsi"/>
                <w:sz w:val="20"/>
                <w:szCs w:val="20"/>
              </w:rPr>
              <w:t>S’assurer que l’environnement physique est sécuritaire</w:t>
            </w:r>
          </w:p>
          <w:p w14:paraId="61BD53E6" w14:textId="77777777" w:rsidR="00F800C3" w:rsidRPr="00E16C50" w:rsidRDefault="00F800C3" w:rsidP="00F800C3">
            <w:pPr>
              <w:pStyle w:val="Paragraphedeliste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E16C50">
              <w:rPr>
                <w:rFonts w:asciiTheme="minorHAnsi" w:hAnsiTheme="minorHAnsi" w:cstheme="minorHAnsi"/>
                <w:sz w:val="20"/>
                <w:szCs w:val="20"/>
              </w:rPr>
              <w:t>Arrêter la séance au moindre malaise de l’usager ou au moindre signe que sa sécurité est compromise : perte d’équilibre, douleur/inconfort, étourdissement, vertige, fatigue, nausée, difficulté à respirer… aviser l’infirmière.</w:t>
            </w:r>
          </w:p>
          <w:p w14:paraId="4101652C" w14:textId="135C9498" w:rsidR="00F800C3" w:rsidRPr="00E16C50" w:rsidRDefault="00F800C3" w:rsidP="004B4F9A">
            <w:pPr>
              <w:pStyle w:val="Paragraphedeliste"/>
              <w:numPr>
                <w:ilvl w:val="0"/>
                <w:numId w:val="6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E16C50">
              <w:rPr>
                <w:rFonts w:asciiTheme="minorHAnsi" w:hAnsiTheme="minorHAnsi" w:cstheme="minorHAnsi"/>
                <w:sz w:val="20"/>
                <w:szCs w:val="20"/>
              </w:rPr>
              <w:t>S’assurer de respecter le rythme de l’usager, qu’il soit bien positionné, respire bien et qu’il ne bloque pas sa respiration</w:t>
            </w:r>
          </w:p>
        </w:tc>
      </w:tr>
      <w:tr w:rsidR="00F800C3" w:rsidRPr="00731EE1" w14:paraId="6D099EB5" w14:textId="77777777" w:rsidTr="005D43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0632" w:type="dxa"/>
            <w:gridSpan w:val="61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B99056E" w14:textId="71EE6009" w:rsidR="00F800C3" w:rsidRPr="00731EE1" w:rsidRDefault="00F800C3" w:rsidP="00053CC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31EE1">
              <w:rPr>
                <w:rFonts w:asciiTheme="minorHAnsi" w:hAnsiTheme="minorHAnsi" w:cstheme="minorHAnsi"/>
                <w:b/>
              </w:rPr>
              <w:t>BALISES CLINIQUES</w:t>
            </w:r>
          </w:p>
        </w:tc>
      </w:tr>
      <w:tr w:rsidR="00D66ED1" w:rsidRPr="00731EE1" w14:paraId="22ADC3AA" w14:textId="77777777" w:rsidTr="005D43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permStart w:id="1771509863" w:edGrp="everyone" w:colFirst="0" w:colLast="0" w:displacedByCustomXml="next"/>
        <w:sdt>
          <w:sdtPr>
            <w:rPr>
              <w:rFonts w:asciiTheme="minorHAnsi" w:hAnsiTheme="minorHAnsi" w:cstheme="minorHAnsi"/>
              <w:sz w:val="22"/>
              <w:szCs w:val="22"/>
            </w:rPr>
            <w:id w:val="-1902905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single" w:sz="4" w:space="0" w:color="auto"/>
                  <w:bottom w:val="nil"/>
                  <w:right w:val="nil"/>
                </w:tcBorders>
                <w:shd w:val="clear" w:color="auto" w:fill="D9D9D9" w:themeFill="background1" w:themeFillShade="D9"/>
              </w:tcPr>
              <w:p w14:paraId="3C9EEEF3" w14:textId="6F0733BF" w:rsidR="00D66ED1" w:rsidRPr="000A3FB4" w:rsidRDefault="00F800C3" w:rsidP="00053CCE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0A3FB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216" w:type="dxa"/>
            <w:gridSpan w:val="60"/>
            <w:tcBorders>
              <w:top w:val="single" w:sz="4" w:space="0" w:color="auto"/>
              <w:left w:val="nil"/>
              <w:bottom w:val="nil"/>
            </w:tcBorders>
            <w:shd w:val="clear" w:color="auto" w:fill="D9D9D9" w:themeFill="background1" w:themeFillShade="D9"/>
          </w:tcPr>
          <w:p w14:paraId="1299C43A" w14:textId="158108BF" w:rsidR="00D66ED1" w:rsidRPr="00731EE1" w:rsidRDefault="00D418CE" w:rsidP="00053CC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31EE1">
              <w:rPr>
                <w:rFonts w:asciiTheme="minorHAnsi" w:hAnsiTheme="minorHAnsi" w:cstheme="minorHAnsi"/>
                <w:b/>
                <w:sz w:val="22"/>
                <w:szCs w:val="22"/>
              </w:rPr>
              <w:t>EXERCICES INDIVIDUELS</w:t>
            </w:r>
          </w:p>
        </w:tc>
      </w:tr>
      <w:permEnd w:id="1771509863"/>
      <w:tr w:rsidR="00D418CE" w:rsidRPr="00E16C50" w14:paraId="7BADEFEC" w14:textId="77777777" w:rsidTr="005D43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0632" w:type="dxa"/>
            <w:gridSpan w:val="61"/>
            <w:tcBorders>
              <w:top w:val="nil"/>
              <w:bottom w:val="nil"/>
            </w:tcBorders>
          </w:tcPr>
          <w:p w14:paraId="35FBEA9B" w14:textId="77777777" w:rsidR="00D418CE" w:rsidRPr="00E16C50" w:rsidRDefault="00D418CE" w:rsidP="00D418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6C50">
              <w:rPr>
                <w:rFonts w:asciiTheme="minorHAnsi" w:hAnsiTheme="minorHAnsi" w:cstheme="minorHAnsi"/>
                <w:sz w:val="20"/>
                <w:szCs w:val="20"/>
              </w:rPr>
              <w:t>Encourager l’usager à faire les mouvements lentement, le plus loin/haut possible sans douleur</w:t>
            </w:r>
          </w:p>
          <w:p w14:paraId="1C640717" w14:textId="77777777" w:rsidR="00D418CE" w:rsidRPr="00E16C50" w:rsidRDefault="00D418CE" w:rsidP="00D418CE">
            <w:pPr>
              <w:pStyle w:val="Paragraphedeliste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E16C50">
              <w:rPr>
                <w:rFonts w:asciiTheme="minorHAnsi" w:hAnsiTheme="minorHAnsi" w:cstheme="minorHAnsi"/>
                <w:sz w:val="20"/>
                <w:szCs w:val="20"/>
              </w:rPr>
              <w:t>Étape #1 : Jusqu’à 5 répétitions du mouvement (ne pas dépasser ce nombre lors de la première exécution)</w:t>
            </w:r>
          </w:p>
          <w:p w14:paraId="4470BB79" w14:textId="77777777" w:rsidR="00D418CE" w:rsidRPr="00E16C50" w:rsidRDefault="00D418CE" w:rsidP="00D418CE">
            <w:pPr>
              <w:pStyle w:val="Paragraphedeliste"/>
              <w:numPr>
                <w:ilvl w:val="0"/>
                <w:numId w:val="7"/>
              </w:numPr>
              <w:ind w:right="-92"/>
              <w:rPr>
                <w:rFonts w:asciiTheme="minorHAnsi" w:hAnsiTheme="minorHAnsi" w:cstheme="minorHAnsi"/>
                <w:sz w:val="20"/>
                <w:szCs w:val="20"/>
              </w:rPr>
            </w:pPr>
            <w:r w:rsidRPr="00E16C50">
              <w:rPr>
                <w:rFonts w:asciiTheme="minorHAnsi" w:hAnsiTheme="minorHAnsi" w:cstheme="minorHAnsi"/>
                <w:sz w:val="20"/>
                <w:szCs w:val="20"/>
              </w:rPr>
              <w:t xml:space="preserve">Étape #2 : Jusqu’à 10 répétitions du mouvement </w:t>
            </w:r>
          </w:p>
          <w:p w14:paraId="33D4DAB0" w14:textId="77777777" w:rsidR="00D418CE" w:rsidRPr="00E16C50" w:rsidRDefault="00D418CE" w:rsidP="00D418CE">
            <w:pPr>
              <w:pStyle w:val="Paragraphedeliste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E16C50">
              <w:rPr>
                <w:rFonts w:asciiTheme="minorHAnsi" w:hAnsiTheme="minorHAnsi" w:cstheme="minorHAnsi"/>
                <w:sz w:val="20"/>
                <w:szCs w:val="20"/>
              </w:rPr>
              <w:t xml:space="preserve">Étape #3 : Jusqu’à 2 séries de 10 répétitions </w:t>
            </w:r>
            <w:bookmarkStart w:id="6" w:name="_GoBack"/>
            <w:bookmarkEnd w:id="6"/>
            <w:r w:rsidRPr="00E16C50">
              <w:rPr>
                <w:rFonts w:asciiTheme="minorHAnsi" w:hAnsiTheme="minorHAnsi" w:cstheme="minorHAnsi"/>
                <w:sz w:val="20"/>
                <w:szCs w:val="20"/>
              </w:rPr>
              <w:t>avec une pause entre les deux séries d’une durée de 30 à 60 secondes</w:t>
            </w:r>
          </w:p>
          <w:p w14:paraId="3461D779" w14:textId="29E9FFD0" w:rsidR="00D418CE" w:rsidRPr="00E16C50" w:rsidRDefault="00D418CE" w:rsidP="004B4F9A">
            <w:pPr>
              <w:spacing w:after="240"/>
              <w:rPr>
                <w:rFonts w:asciiTheme="minorHAnsi" w:hAnsiTheme="minorHAnsi" w:cstheme="minorHAnsi"/>
                <w:sz w:val="20"/>
                <w:szCs w:val="20"/>
              </w:rPr>
            </w:pPr>
            <w:r w:rsidRPr="00E16C50">
              <w:rPr>
                <w:rFonts w:asciiTheme="minorHAnsi" w:hAnsiTheme="minorHAnsi" w:cstheme="minorHAnsi"/>
                <w:b/>
                <w:sz w:val="20"/>
                <w:szCs w:val="20"/>
              </w:rPr>
              <w:t>Progression :</w:t>
            </w:r>
            <w:r w:rsidRPr="00E16C50">
              <w:rPr>
                <w:rFonts w:asciiTheme="minorHAnsi" w:hAnsiTheme="minorHAnsi" w:cstheme="minorHAnsi"/>
                <w:sz w:val="20"/>
                <w:szCs w:val="20"/>
              </w:rPr>
              <w:t xml:space="preserve"> Débuter par l’étape #1. Une fois la 1ère étape réussie, progresser lentement vers l’étape #2. Lorsque la 2ème étape est réussie, progresser lentement vers l’étape #3. Progresser le nombre de répétitions selon les capacités de l’usager.</w:t>
            </w:r>
          </w:p>
        </w:tc>
      </w:tr>
      <w:tr w:rsidR="00FD6E41" w:rsidRPr="00731EE1" w14:paraId="1BE20A8A" w14:textId="77777777" w:rsidTr="005D43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permStart w:id="1144747434" w:edGrp="everyone" w:colFirst="2" w:colLast="2" w:displacedByCustomXml="next"/>
        <w:permStart w:id="1954486709" w:edGrp="everyone" w:colFirst="0" w:colLast="0" w:displacedByCustomXml="next"/>
        <w:sdt>
          <w:sdtPr>
            <w:rPr>
              <w:rFonts w:asciiTheme="minorHAnsi" w:hAnsiTheme="minorHAnsi" w:cstheme="minorHAnsi"/>
              <w:sz w:val="22"/>
              <w:szCs w:val="22"/>
            </w:rPr>
            <w:id w:val="5905858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nil"/>
                  <w:bottom w:val="nil"/>
                  <w:right w:val="nil"/>
                </w:tcBorders>
              </w:tcPr>
              <w:p w14:paraId="6BE29EEF" w14:textId="5947CC06" w:rsidR="00450BBC" w:rsidRPr="00731EE1" w:rsidRDefault="00450BBC" w:rsidP="00D418CE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731EE1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821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6FF81E5F" w14:textId="26F0DF3B" w:rsidR="00450BBC" w:rsidRPr="00731EE1" w:rsidRDefault="00450BBC" w:rsidP="00D418C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EE1">
              <w:rPr>
                <w:rFonts w:asciiTheme="minorHAnsi" w:hAnsiTheme="minorHAnsi" w:cstheme="minorHAnsi"/>
                <w:b/>
                <w:sz w:val="22"/>
                <w:szCs w:val="22"/>
              </w:rPr>
              <w:t>Exercices sélectionnés du programme d’exercices APTD #21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11847397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3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CB223EA" w14:textId="549B2BE3" w:rsidR="00450BBC" w:rsidRPr="00731EE1" w:rsidRDefault="00731EE1" w:rsidP="00D418CE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731EE1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992" w:type="dxa"/>
            <w:gridSpan w:val="21"/>
            <w:tcBorders>
              <w:top w:val="nil"/>
              <w:left w:val="nil"/>
              <w:bottom w:val="nil"/>
            </w:tcBorders>
          </w:tcPr>
          <w:p w14:paraId="61FD288C" w14:textId="769A215B" w:rsidR="00450BBC" w:rsidRPr="00731EE1" w:rsidRDefault="00450BBC" w:rsidP="00D418C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EE1">
              <w:rPr>
                <w:rFonts w:asciiTheme="minorHAnsi" w:hAnsiTheme="minorHAnsi" w:cstheme="minorHAnsi"/>
                <w:b/>
                <w:sz w:val="22"/>
                <w:szCs w:val="22"/>
              </w:rPr>
              <w:t>Autre programme d’exercices annexé</w:t>
            </w:r>
          </w:p>
        </w:tc>
      </w:tr>
      <w:tr w:rsidR="00FD6E41" w:rsidRPr="00DA34BA" w14:paraId="3F319181" w14:textId="77777777" w:rsidTr="005D43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72" w:type="dxa"/>
            <w:gridSpan w:val="2"/>
            <w:tcBorders>
              <w:top w:val="nil"/>
              <w:bottom w:val="nil"/>
              <w:right w:val="nil"/>
            </w:tcBorders>
          </w:tcPr>
          <w:p w14:paraId="01391B16" w14:textId="0CB30DD9" w:rsidR="00FF5E99" w:rsidRPr="006B273B" w:rsidRDefault="00731EE1" w:rsidP="00731EE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628564614" w:edGrp="everyone" w:colFirst="19" w:colLast="19"/>
            <w:permStart w:id="1722033273" w:edGrp="everyone" w:colFirst="17" w:colLast="17"/>
            <w:permStart w:id="331043912" w:edGrp="everyone" w:colFirst="15" w:colLast="15"/>
            <w:permStart w:id="867112398" w:edGrp="everyone" w:colFirst="13" w:colLast="13"/>
            <w:permStart w:id="1811556743" w:edGrp="everyone" w:colFirst="11" w:colLast="11"/>
            <w:permStart w:id="1553813264" w:edGrp="everyone" w:colFirst="9" w:colLast="9"/>
            <w:permStart w:id="330652724" w:edGrp="everyone" w:colFirst="7" w:colLast="7"/>
            <w:permStart w:id="1151746657" w:edGrp="everyone" w:colFirst="5" w:colLast="5"/>
            <w:permStart w:id="872551692" w:edGrp="everyone" w:colFirst="3" w:colLast="3"/>
            <w:permStart w:id="1440420600" w:edGrp="everyone" w:colFirst="1" w:colLast="1"/>
            <w:permEnd w:id="1954486709"/>
            <w:permEnd w:id="1144747434"/>
            <w:r w:rsidRPr="006B273B">
              <w:rPr>
                <w:rFonts w:asciiTheme="minorHAnsi" w:hAnsiTheme="minorHAnsi" w:cstheme="minorHAnsi"/>
                <w:b/>
                <w:sz w:val="20"/>
                <w:szCs w:val="20"/>
              </w:rPr>
              <w:t>Niveau</w:t>
            </w:r>
            <w:r w:rsidR="00F96A98" w:rsidRPr="006B273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1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3630314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5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B57B6A1" w14:textId="00C2457F" w:rsidR="00FF5E99" w:rsidRPr="00DA34BA" w:rsidRDefault="00FF5E99" w:rsidP="009208E5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A34B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D0D55D" w14:textId="06C6953B" w:rsidR="00FF5E99" w:rsidRPr="00DA34BA" w:rsidRDefault="00FF5E99" w:rsidP="009208E5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DA34BA">
              <w:rPr>
                <w:rFonts w:asciiTheme="minorHAnsi" w:hAnsiTheme="minorHAnsi" w:cstheme="minorHAnsi"/>
                <w:sz w:val="20"/>
                <w:szCs w:val="20"/>
              </w:rPr>
              <w:t>1.1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7917178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496175F" w14:textId="4D11D8A0" w:rsidR="00FF5E99" w:rsidRPr="00DA34BA" w:rsidRDefault="00FF5E99" w:rsidP="009208E5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A34B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0B5A89" w14:textId="21CC888B" w:rsidR="00FF5E99" w:rsidRPr="00DA34BA" w:rsidRDefault="00FF5E99" w:rsidP="009208E5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DA34BA">
              <w:rPr>
                <w:rFonts w:asciiTheme="minorHAnsi" w:hAnsiTheme="minorHAnsi" w:cstheme="minorHAnsi"/>
                <w:sz w:val="20"/>
                <w:szCs w:val="20"/>
              </w:rPr>
              <w:t>1.2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675642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79D12C0" w14:textId="51B57F11" w:rsidR="00FF5E99" w:rsidRPr="00DA34BA" w:rsidRDefault="00FF5E99" w:rsidP="009208E5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A34B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FE50ACA" w14:textId="2E0CBD15" w:rsidR="00FF5E99" w:rsidRPr="00DA34BA" w:rsidRDefault="00FF5E99" w:rsidP="009208E5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DA34BA">
              <w:rPr>
                <w:rFonts w:asciiTheme="minorHAnsi" w:hAnsiTheme="minorHAnsi" w:cstheme="minorHAnsi"/>
                <w:sz w:val="20"/>
                <w:szCs w:val="20"/>
              </w:rPr>
              <w:t>1.3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673380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0DBECAF" w14:textId="57751F7A" w:rsidR="00FF5E99" w:rsidRPr="00DA34BA" w:rsidRDefault="00FF5E99" w:rsidP="009208E5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A34B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13AE71" w14:textId="26218740" w:rsidR="00FF5E99" w:rsidRPr="00DA34BA" w:rsidRDefault="00FF5E99" w:rsidP="009208E5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DA34BA">
              <w:rPr>
                <w:rFonts w:asciiTheme="minorHAnsi" w:hAnsiTheme="minorHAnsi" w:cstheme="minorHAnsi"/>
                <w:sz w:val="20"/>
                <w:szCs w:val="20"/>
              </w:rPr>
              <w:t>1.4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8329798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E182015" w14:textId="3D3E9CF4" w:rsidR="00FF5E99" w:rsidRPr="00DA34BA" w:rsidRDefault="00FF5E99" w:rsidP="009208E5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A34B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93A936" w14:textId="5CB5BF30" w:rsidR="00FF5E99" w:rsidRPr="00DA34BA" w:rsidRDefault="00FF5E99" w:rsidP="009208E5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DA34BA">
              <w:rPr>
                <w:rFonts w:asciiTheme="minorHAnsi" w:hAnsiTheme="minorHAnsi" w:cstheme="minorHAnsi"/>
                <w:sz w:val="20"/>
                <w:szCs w:val="20"/>
              </w:rPr>
              <w:t>1.5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5565974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1CF3F87" w14:textId="37322EEB" w:rsidR="00FF5E99" w:rsidRPr="00DA34BA" w:rsidRDefault="00FF5E99" w:rsidP="009208E5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A34B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C4FFC0" w14:textId="10390B9E" w:rsidR="00FF5E99" w:rsidRPr="00DA34BA" w:rsidRDefault="00FF5E99" w:rsidP="009208E5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DA34BA">
              <w:rPr>
                <w:rFonts w:asciiTheme="minorHAnsi" w:hAnsiTheme="minorHAnsi" w:cstheme="minorHAnsi"/>
                <w:sz w:val="20"/>
                <w:szCs w:val="20"/>
              </w:rPr>
              <w:t>1.6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452095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E943D32" w14:textId="1418C714" w:rsidR="00FF5E99" w:rsidRPr="00DA34BA" w:rsidRDefault="00FF5E99" w:rsidP="009208E5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A34B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7FC75D6" w14:textId="4C79BB83" w:rsidR="00FF5E99" w:rsidRPr="00DA34BA" w:rsidRDefault="00FF5E99" w:rsidP="009208E5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DA34BA">
              <w:rPr>
                <w:rFonts w:asciiTheme="minorHAnsi" w:hAnsiTheme="minorHAnsi" w:cstheme="minorHAnsi"/>
                <w:sz w:val="20"/>
                <w:szCs w:val="20"/>
              </w:rPr>
              <w:t>1.7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215658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B41884F" w14:textId="49291FA3" w:rsidR="00FF5E99" w:rsidRPr="00DA34BA" w:rsidRDefault="00FF5E99" w:rsidP="009208E5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A34B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C16F1F3" w14:textId="5CA541EE" w:rsidR="00FF5E99" w:rsidRPr="00DA34BA" w:rsidRDefault="00FF5E99" w:rsidP="009208E5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DA34BA">
              <w:rPr>
                <w:rFonts w:asciiTheme="minorHAnsi" w:hAnsiTheme="minorHAnsi" w:cstheme="minorHAnsi"/>
                <w:sz w:val="20"/>
                <w:szCs w:val="20"/>
              </w:rPr>
              <w:t>1.8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8091599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74CDA68" w14:textId="23FB8D82" w:rsidR="00FF5E99" w:rsidRPr="00DA34BA" w:rsidRDefault="00FF5E99" w:rsidP="009208E5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A34B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63AD9B" w14:textId="32B53518" w:rsidR="00FF5E99" w:rsidRPr="00DA34BA" w:rsidRDefault="00FF5E99" w:rsidP="009208E5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DA34BA">
              <w:rPr>
                <w:rFonts w:asciiTheme="minorHAnsi" w:hAnsiTheme="minorHAnsi" w:cstheme="minorHAnsi"/>
                <w:sz w:val="20"/>
                <w:szCs w:val="20"/>
              </w:rPr>
              <w:t>1.9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20453559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9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D080DBF" w14:textId="7C23F9EE" w:rsidR="00FF5E99" w:rsidRPr="00DA34BA" w:rsidRDefault="00FF5E99" w:rsidP="009208E5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A34B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703" w:type="dxa"/>
            <w:gridSpan w:val="4"/>
            <w:tcBorders>
              <w:top w:val="nil"/>
              <w:left w:val="nil"/>
              <w:bottom w:val="nil"/>
            </w:tcBorders>
          </w:tcPr>
          <w:p w14:paraId="7EAB8F59" w14:textId="2DCF9665" w:rsidR="00FF5E99" w:rsidRPr="00DA34BA" w:rsidRDefault="00FF5E99" w:rsidP="009208E5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DA34BA">
              <w:rPr>
                <w:rFonts w:asciiTheme="minorHAnsi" w:hAnsiTheme="minorHAnsi" w:cstheme="minorHAnsi"/>
                <w:sz w:val="20"/>
                <w:szCs w:val="20"/>
              </w:rPr>
              <w:t>1.10</w:t>
            </w:r>
          </w:p>
        </w:tc>
      </w:tr>
      <w:tr w:rsidR="00FD6E41" w:rsidRPr="00DA34BA" w14:paraId="2A907AF3" w14:textId="77777777" w:rsidTr="005D43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72" w:type="dxa"/>
            <w:gridSpan w:val="2"/>
            <w:tcBorders>
              <w:top w:val="nil"/>
              <w:bottom w:val="nil"/>
              <w:right w:val="nil"/>
            </w:tcBorders>
          </w:tcPr>
          <w:p w14:paraId="1CCBE099" w14:textId="25FCA680" w:rsidR="00FF5E99" w:rsidRPr="006B273B" w:rsidRDefault="00731EE1" w:rsidP="00731EE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2035970462" w:edGrp="everyone" w:colFirst="19" w:colLast="19"/>
            <w:permStart w:id="404842576" w:edGrp="everyone" w:colFirst="17" w:colLast="17"/>
            <w:permStart w:id="111550025" w:edGrp="everyone" w:colFirst="15" w:colLast="15"/>
            <w:permStart w:id="542078534" w:edGrp="everyone" w:colFirst="13" w:colLast="13"/>
            <w:permStart w:id="1177818434" w:edGrp="everyone" w:colFirst="11" w:colLast="11"/>
            <w:permStart w:id="818755615" w:edGrp="everyone" w:colFirst="9" w:colLast="9"/>
            <w:permStart w:id="500049909" w:edGrp="everyone" w:colFirst="7" w:colLast="7"/>
            <w:permStart w:id="576933493" w:edGrp="everyone" w:colFirst="5" w:colLast="5"/>
            <w:permStart w:id="687173516" w:edGrp="everyone" w:colFirst="3" w:colLast="3"/>
            <w:permStart w:id="1077283281" w:edGrp="everyone" w:colFirst="1" w:colLast="1"/>
            <w:permEnd w:id="628564614"/>
            <w:permEnd w:id="1722033273"/>
            <w:permEnd w:id="331043912"/>
            <w:permEnd w:id="867112398"/>
            <w:permEnd w:id="1811556743"/>
            <w:permEnd w:id="1553813264"/>
            <w:permEnd w:id="330652724"/>
            <w:permEnd w:id="1151746657"/>
            <w:permEnd w:id="872551692"/>
            <w:permEnd w:id="1440420600"/>
            <w:r w:rsidRPr="006B273B">
              <w:rPr>
                <w:rFonts w:asciiTheme="minorHAnsi" w:hAnsiTheme="minorHAnsi" w:cstheme="minorHAnsi"/>
                <w:b/>
                <w:sz w:val="20"/>
                <w:szCs w:val="20"/>
              </w:rPr>
              <w:t>Niveau</w:t>
            </w:r>
            <w:r w:rsidR="00F96A98" w:rsidRPr="006B273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2</w:t>
            </w:r>
            <w:r w:rsidR="00F903FA" w:rsidRPr="006B273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4213821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5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B9944D9" w14:textId="1C1D60E4" w:rsidR="00FF5E99" w:rsidRPr="00DA34BA" w:rsidRDefault="00FF5E99" w:rsidP="009208E5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A34B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7404F4" w14:textId="057EC6B2" w:rsidR="00FF5E99" w:rsidRPr="00DA34BA" w:rsidRDefault="00FF5E99" w:rsidP="009208E5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DA34BA">
              <w:rPr>
                <w:rFonts w:asciiTheme="minorHAnsi" w:hAnsiTheme="minorHAnsi" w:cstheme="minorHAnsi"/>
                <w:sz w:val="20"/>
                <w:szCs w:val="20"/>
              </w:rPr>
              <w:t>2.1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9347865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1EEE766" w14:textId="280F4A26" w:rsidR="00FF5E99" w:rsidRPr="00DA34BA" w:rsidRDefault="00FF5E99" w:rsidP="009208E5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A34B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52FF6F7" w14:textId="5EBCB561" w:rsidR="00FF5E99" w:rsidRPr="00DA34BA" w:rsidRDefault="00FF5E99" w:rsidP="009208E5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DA34BA">
              <w:rPr>
                <w:rFonts w:asciiTheme="minorHAnsi" w:hAnsiTheme="minorHAnsi" w:cstheme="minorHAnsi"/>
                <w:sz w:val="20"/>
                <w:szCs w:val="20"/>
              </w:rPr>
              <w:t>2.2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8777786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C224370" w14:textId="6EFB89A8" w:rsidR="00FF5E99" w:rsidRPr="00DA34BA" w:rsidRDefault="00FF5E99" w:rsidP="009208E5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A34B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9820B23" w14:textId="2373DE34" w:rsidR="00FF5E99" w:rsidRPr="00DA34BA" w:rsidRDefault="00FF5E99" w:rsidP="009208E5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DA34BA">
              <w:rPr>
                <w:rFonts w:asciiTheme="minorHAnsi" w:hAnsiTheme="minorHAnsi" w:cstheme="minorHAnsi"/>
                <w:sz w:val="20"/>
                <w:szCs w:val="20"/>
              </w:rPr>
              <w:t>2.3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20377293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CF20352" w14:textId="4881F484" w:rsidR="00FF5E99" w:rsidRPr="00DA34BA" w:rsidRDefault="00FF5E99" w:rsidP="009208E5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A34B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76572C" w14:textId="182F4C3F" w:rsidR="00FF5E99" w:rsidRPr="00DA34BA" w:rsidRDefault="00FF5E99" w:rsidP="009208E5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DA34BA">
              <w:rPr>
                <w:rFonts w:asciiTheme="minorHAnsi" w:hAnsiTheme="minorHAnsi" w:cstheme="minorHAnsi"/>
                <w:sz w:val="20"/>
                <w:szCs w:val="20"/>
              </w:rPr>
              <w:t>2.4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2781500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5FB32E3" w14:textId="1AE5F931" w:rsidR="00FF5E99" w:rsidRPr="00DA34BA" w:rsidRDefault="00FF5E99" w:rsidP="009208E5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A34B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DC0AB5" w14:textId="40EDE8D9" w:rsidR="00FF5E99" w:rsidRPr="00DA34BA" w:rsidRDefault="00FF5E99" w:rsidP="009208E5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DA34BA">
              <w:rPr>
                <w:rFonts w:asciiTheme="minorHAnsi" w:hAnsiTheme="minorHAnsi" w:cstheme="minorHAnsi"/>
                <w:sz w:val="20"/>
                <w:szCs w:val="20"/>
              </w:rPr>
              <w:t>2.5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9142036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49365DF" w14:textId="7BD67EF0" w:rsidR="00FF5E99" w:rsidRPr="00DA34BA" w:rsidRDefault="00FF5E99" w:rsidP="009208E5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A34B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B7E49E" w14:textId="6586F8D7" w:rsidR="00FF5E99" w:rsidRPr="00DA34BA" w:rsidRDefault="00FF5E99" w:rsidP="009208E5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DA34BA">
              <w:rPr>
                <w:rFonts w:asciiTheme="minorHAnsi" w:hAnsiTheme="minorHAnsi" w:cstheme="minorHAnsi"/>
                <w:sz w:val="20"/>
                <w:szCs w:val="20"/>
              </w:rPr>
              <w:t>2.6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7248035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ACA671D" w14:textId="2441381A" w:rsidR="00FF5E99" w:rsidRPr="00DA34BA" w:rsidRDefault="00FF5E99" w:rsidP="009208E5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A34B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1E2A05F" w14:textId="3C9D5576" w:rsidR="00FF5E99" w:rsidRPr="00DA34BA" w:rsidRDefault="00FF5E99" w:rsidP="009208E5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DA34BA">
              <w:rPr>
                <w:rFonts w:asciiTheme="minorHAnsi" w:hAnsiTheme="minorHAnsi" w:cstheme="minorHAnsi"/>
                <w:sz w:val="20"/>
                <w:szCs w:val="20"/>
              </w:rPr>
              <w:t>2.7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8224997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E2F385F" w14:textId="3D593FBA" w:rsidR="00FF5E99" w:rsidRPr="00DA34BA" w:rsidRDefault="00FF5E99" w:rsidP="009208E5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A34B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49288E0" w14:textId="64C923D4" w:rsidR="00FF5E99" w:rsidRPr="00DA34BA" w:rsidRDefault="00FF5E99" w:rsidP="009208E5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DA34BA">
              <w:rPr>
                <w:rFonts w:asciiTheme="minorHAnsi" w:hAnsiTheme="minorHAnsi" w:cstheme="minorHAnsi"/>
                <w:sz w:val="20"/>
                <w:szCs w:val="20"/>
              </w:rPr>
              <w:t>2.8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48951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499D697" w14:textId="4535000E" w:rsidR="00FF5E99" w:rsidRPr="00DA34BA" w:rsidRDefault="00FF5E99" w:rsidP="009208E5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A34B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CA10D5" w14:textId="22DC960F" w:rsidR="00FF5E99" w:rsidRPr="00DA34BA" w:rsidRDefault="00FF5E99" w:rsidP="009208E5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DA34BA">
              <w:rPr>
                <w:rFonts w:asciiTheme="minorHAnsi" w:hAnsiTheme="minorHAnsi" w:cstheme="minorHAnsi"/>
                <w:sz w:val="20"/>
                <w:szCs w:val="20"/>
              </w:rPr>
              <w:t>2.9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376440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9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EF49B24" w14:textId="13C97F1F" w:rsidR="00FF5E99" w:rsidRPr="00DA34BA" w:rsidRDefault="00FF5E99" w:rsidP="009208E5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A34B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703" w:type="dxa"/>
            <w:gridSpan w:val="4"/>
            <w:tcBorders>
              <w:top w:val="nil"/>
              <w:left w:val="nil"/>
              <w:bottom w:val="nil"/>
            </w:tcBorders>
          </w:tcPr>
          <w:p w14:paraId="28F06CF3" w14:textId="464BE6FB" w:rsidR="00FF5E99" w:rsidRPr="00DA34BA" w:rsidRDefault="00FF5E99" w:rsidP="009208E5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DA34BA">
              <w:rPr>
                <w:rFonts w:asciiTheme="minorHAnsi" w:hAnsiTheme="minorHAnsi" w:cstheme="minorHAnsi"/>
                <w:sz w:val="20"/>
                <w:szCs w:val="20"/>
              </w:rPr>
              <w:t>2.10</w:t>
            </w:r>
          </w:p>
        </w:tc>
      </w:tr>
      <w:tr w:rsidR="00FD6E41" w:rsidRPr="00DA34BA" w14:paraId="7D300983" w14:textId="77777777" w:rsidTr="005D43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72" w:type="dxa"/>
            <w:gridSpan w:val="2"/>
            <w:tcBorders>
              <w:top w:val="nil"/>
              <w:bottom w:val="nil"/>
              <w:right w:val="nil"/>
            </w:tcBorders>
          </w:tcPr>
          <w:p w14:paraId="41CC541B" w14:textId="6C4CE86B" w:rsidR="00FF5E99" w:rsidRPr="006B273B" w:rsidRDefault="00731EE1" w:rsidP="00731EE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215565279" w:edGrp="everyone" w:colFirst="21" w:colLast="21"/>
            <w:permStart w:id="1142770550" w:edGrp="everyone" w:colFirst="19" w:colLast="19"/>
            <w:permStart w:id="1516593977" w:edGrp="everyone" w:colFirst="17" w:colLast="17"/>
            <w:permStart w:id="833499470" w:edGrp="everyone" w:colFirst="15" w:colLast="15"/>
            <w:permStart w:id="630472435" w:edGrp="everyone" w:colFirst="13" w:colLast="13"/>
            <w:permStart w:id="23137650" w:edGrp="everyone" w:colFirst="11" w:colLast="11"/>
            <w:permStart w:id="491352465" w:edGrp="everyone" w:colFirst="9" w:colLast="9"/>
            <w:permStart w:id="1946562762" w:edGrp="everyone" w:colFirst="7" w:colLast="7"/>
            <w:permStart w:id="276718588" w:edGrp="everyone" w:colFirst="5" w:colLast="5"/>
            <w:permStart w:id="585203003" w:edGrp="everyone" w:colFirst="3" w:colLast="3"/>
            <w:permStart w:id="676672596" w:edGrp="everyone" w:colFirst="1" w:colLast="1"/>
            <w:permEnd w:id="2035970462"/>
            <w:permEnd w:id="404842576"/>
            <w:permEnd w:id="111550025"/>
            <w:permEnd w:id="542078534"/>
            <w:permEnd w:id="1177818434"/>
            <w:permEnd w:id="818755615"/>
            <w:permEnd w:id="500049909"/>
            <w:permEnd w:id="576933493"/>
            <w:permEnd w:id="687173516"/>
            <w:permEnd w:id="1077283281"/>
            <w:r w:rsidRPr="006B273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Niveau </w:t>
            </w:r>
            <w:r w:rsidR="00F96A98" w:rsidRPr="006B273B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  <w:r w:rsidR="00F903FA" w:rsidRPr="006B273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945152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5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42DD0F6" w14:textId="4E226807" w:rsidR="00FF5E99" w:rsidRPr="00DA34BA" w:rsidRDefault="00FF5E99" w:rsidP="009208E5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A34B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C37124" w14:textId="0BCA8A71" w:rsidR="00FF5E99" w:rsidRPr="00DA34BA" w:rsidRDefault="00FF5E99" w:rsidP="009208E5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DA34BA">
              <w:rPr>
                <w:rFonts w:asciiTheme="minorHAnsi" w:hAnsiTheme="minorHAnsi" w:cstheme="minorHAnsi"/>
                <w:sz w:val="20"/>
                <w:szCs w:val="20"/>
              </w:rPr>
              <w:t>3.1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752732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2D84A0C" w14:textId="2301294C" w:rsidR="00FF5E99" w:rsidRPr="00DA34BA" w:rsidRDefault="00FF5E99" w:rsidP="009208E5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A34B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E9D6B46" w14:textId="268681C7" w:rsidR="00FF5E99" w:rsidRPr="00DA34BA" w:rsidRDefault="00FF5E99" w:rsidP="009208E5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DA34BA">
              <w:rPr>
                <w:rFonts w:asciiTheme="minorHAnsi" w:hAnsiTheme="minorHAnsi" w:cstheme="minorHAnsi"/>
                <w:sz w:val="20"/>
                <w:szCs w:val="20"/>
              </w:rPr>
              <w:t>3.2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20514505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5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829501E" w14:textId="1AB32677" w:rsidR="00FF5E99" w:rsidRPr="00DA34BA" w:rsidRDefault="00FF5E99" w:rsidP="009208E5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A34B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3F37A1F" w14:textId="3BE2AF9A" w:rsidR="00FF5E99" w:rsidRPr="00DA34BA" w:rsidRDefault="00FF5E99" w:rsidP="009208E5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DA34BA">
              <w:rPr>
                <w:rFonts w:asciiTheme="minorHAnsi" w:hAnsiTheme="minorHAnsi" w:cstheme="minorHAnsi"/>
                <w:sz w:val="20"/>
                <w:szCs w:val="20"/>
              </w:rPr>
              <w:t>3.3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20319067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6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EA0CE53" w14:textId="23FD4E66" w:rsidR="00FF5E99" w:rsidRPr="00DA34BA" w:rsidRDefault="00FF5E99" w:rsidP="009208E5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A34B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1848E7" w14:textId="25C85CC5" w:rsidR="00FF5E99" w:rsidRPr="00DA34BA" w:rsidRDefault="00FF5E99" w:rsidP="009208E5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DA34BA">
              <w:rPr>
                <w:rFonts w:asciiTheme="minorHAnsi" w:hAnsiTheme="minorHAnsi" w:cstheme="minorHAnsi"/>
                <w:sz w:val="20"/>
                <w:szCs w:val="20"/>
              </w:rPr>
              <w:t>3.4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202735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5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0B19E6A" w14:textId="052134A3" w:rsidR="00FF5E99" w:rsidRPr="00DA34BA" w:rsidRDefault="00FF5E99" w:rsidP="009208E5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A34B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16E97A" w14:textId="0F72722E" w:rsidR="00FF5E99" w:rsidRPr="00DA34BA" w:rsidRDefault="00FF5E99" w:rsidP="009208E5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DA34BA">
              <w:rPr>
                <w:rFonts w:asciiTheme="minorHAnsi" w:hAnsiTheme="minorHAnsi" w:cstheme="minorHAnsi"/>
                <w:sz w:val="20"/>
                <w:szCs w:val="20"/>
              </w:rPr>
              <w:t>3.5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576671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6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F07C42A" w14:textId="395333EA" w:rsidR="00FF5E99" w:rsidRPr="00DA34BA" w:rsidRDefault="00FF5E99" w:rsidP="009208E5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A34B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FD5235" w14:textId="2D7D27F0" w:rsidR="00FF5E99" w:rsidRPr="00DA34BA" w:rsidRDefault="00FF5E99" w:rsidP="009208E5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DA34BA">
              <w:rPr>
                <w:rFonts w:asciiTheme="minorHAnsi" w:hAnsiTheme="minorHAnsi" w:cstheme="minorHAnsi"/>
                <w:sz w:val="20"/>
                <w:szCs w:val="20"/>
              </w:rPr>
              <w:t>3.6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3667630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5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C4771A7" w14:textId="4B307487" w:rsidR="00FF5E99" w:rsidRPr="00DA34BA" w:rsidRDefault="00FF5E99" w:rsidP="009208E5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A34B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BDFE890" w14:textId="7CB4F5A7" w:rsidR="00FF5E99" w:rsidRPr="00DA34BA" w:rsidRDefault="00FF5E99" w:rsidP="009208E5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DA34BA">
              <w:rPr>
                <w:rFonts w:asciiTheme="minorHAnsi" w:hAnsiTheme="minorHAnsi" w:cstheme="minorHAnsi"/>
                <w:sz w:val="20"/>
                <w:szCs w:val="20"/>
              </w:rPr>
              <w:t>3.7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205609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7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7E9AE6E" w14:textId="12FA9A8F" w:rsidR="00FF5E99" w:rsidRPr="00DA34BA" w:rsidRDefault="00FF5E99" w:rsidP="009208E5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A34B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7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AD5B529" w14:textId="338AB9C9" w:rsidR="00FF5E99" w:rsidRPr="00DA34BA" w:rsidRDefault="00FF5E99" w:rsidP="009208E5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DA34BA">
              <w:rPr>
                <w:rFonts w:asciiTheme="minorHAnsi" w:hAnsiTheme="minorHAnsi" w:cstheme="minorHAnsi"/>
                <w:sz w:val="20"/>
                <w:szCs w:val="20"/>
              </w:rPr>
              <w:t>3.8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9835145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393C1D5" w14:textId="41CC4320" w:rsidR="00FF5E99" w:rsidRPr="00DA34BA" w:rsidRDefault="00FF5E99" w:rsidP="009208E5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A34B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7FDD58" w14:textId="39BE8E17" w:rsidR="00FF5E99" w:rsidRPr="00DA34BA" w:rsidRDefault="00FF5E99" w:rsidP="009208E5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DA34BA">
              <w:rPr>
                <w:rFonts w:asciiTheme="minorHAnsi" w:hAnsiTheme="minorHAnsi" w:cstheme="minorHAnsi"/>
                <w:sz w:val="20"/>
                <w:szCs w:val="20"/>
              </w:rPr>
              <w:t>3.9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748771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9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25B786C" w14:textId="45E3030E" w:rsidR="00FF5E99" w:rsidRPr="00DA34BA" w:rsidRDefault="00FF5E99" w:rsidP="009208E5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A34B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7CF8EF" w14:textId="6BA7DD9F" w:rsidR="00FF5E99" w:rsidRPr="00DA34BA" w:rsidRDefault="00FF5E99" w:rsidP="009208E5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DA34BA">
              <w:rPr>
                <w:rFonts w:asciiTheme="minorHAnsi" w:hAnsiTheme="minorHAnsi" w:cstheme="minorHAnsi"/>
                <w:sz w:val="20"/>
                <w:szCs w:val="20"/>
              </w:rPr>
              <w:t>3.10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122415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866940F" w14:textId="345C3B90" w:rsidR="00FF5E99" w:rsidRPr="00DA34BA" w:rsidRDefault="00FF5E99" w:rsidP="009208E5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A34B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13" w:type="dxa"/>
            <w:tcBorders>
              <w:top w:val="nil"/>
              <w:left w:val="nil"/>
              <w:bottom w:val="nil"/>
            </w:tcBorders>
          </w:tcPr>
          <w:p w14:paraId="1A279FF4" w14:textId="3CFD9584" w:rsidR="00FF5E99" w:rsidRPr="00DA34BA" w:rsidRDefault="00FF5E99" w:rsidP="009208E5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DA34BA">
              <w:rPr>
                <w:rFonts w:asciiTheme="minorHAnsi" w:hAnsiTheme="minorHAnsi" w:cstheme="minorHAnsi"/>
                <w:sz w:val="20"/>
                <w:szCs w:val="20"/>
              </w:rPr>
              <w:t>3.11</w:t>
            </w:r>
          </w:p>
        </w:tc>
      </w:tr>
      <w:tr w:rsidR="009208E5" w:rsidRPr="00E16C50" w14:paraId="3DE96EED" w14:textId="77777777" w:rsidTr="005D43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3078" w:type="dxa"/>
            <w:gridSpan w:val="16"/>
            <w:tcBorders>
              <w:top w:val="nil"/>
              <w:bottom w:val="nil"/>
              <w:right w:val="nil"/>
            </w:tcBorders>
          </w:tcPr>
          <w:p w14:paraId="15BA5F66" w14:textId="2518029A" w:rsidR="009208E5" w:rsidRPr="00E16C50" w:rsidRDefault="009208E5" w:rsidP="009208E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311833923" w:edGrp="everyone" w:colFirst="1" w:colLast="1"/>
            <w:permEnd w:id="215565279"/>
            <w:permEnd w:id="1142770550"/>
            <w:permEnd w:id="1516593977"/>
            <w:permEnd w:id="833499470"/>
            <w:permEnd w:id="630472435"/>
            <w:permEnd w:id="23137650"/>
            <w:permEnd w:id="491352465"/>
            <w:permEnd w:id="1946562762"/>
            <w:permEnd w:id="276718588"/>
            <w:permEnd w:id="585203003"/>
            <w:permEnd w:id="676672596"/>
            <w:r w:rsidRPr="00E16C50">
              <w:rPr>
                <w:rFonts w:asciiTheme="minorHAnsi" w:hAnsiTheme="minorHAnsi" w:cstheme="minorHAnsi"/>
                <w:sz w:val="20"/>
                <w:szCs w:val="20"/>
              </w:rPr>
              <w:t>Particularités / contre-indications :</w:t>
            </w:r>
          </w:p>
        </w:tc>
        <w:tc>
          <w:tcPr>
            <w:tcW w:w="7554" w:type="dxa"/>
            <w:gridSpan w:val="45"/>
            <w:tcBorders>
              <w:top w:val="nil"/>
              <w:left w:val="nil"/>
              <w:bottom w:val="nil"/>
            </w:tcBorders>
          </w:tcPr>
          <w:p w14:paraId="4C38E04A" w14:textId="2F9F84E7" w:rsidR="009208E5" w:rsidRPr="00E16C50" w:rsidRDefault="009208E5" w:rsidP="00187FCF">
            <w:pPr>
              <w:tabs>
                <w:tab w:val="left" w:pos="284"/>
                <w:tab w:val="left" w:pos="4536"/>
                <w:tab w:val="left" w:pos="652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E39EE" w:rsidRPr="001625A7" w14:paraId="1FBAC6DD" w14:textId="77777777" w:rsidTr="005D43D9">
        <w:trPr>
          <w:trHeight w:val="680"/>
        </w:trPr>
        <w:tc>
          <w:tcPr>
            <w:tcW w:w="1527" w:type="dxa"/>
            <w:gridSpan w:val="5"/>
            <w:tcBorders>
              <w:left w:val="single" w:sz="4" w:space="0" w:color="auto"/>
            </w:tcBorders>
            <w:vAlign w:val="bottom"/>
          </w:tcPr>
          <w:p w14:paraId="035CADCA" w14:textId="3501804E" w:rsidR="00B71BCD" w:rsidRPr="001625A7" w:rsidRDefault="00BB20E4" w:rsidP="007E39EE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858807849" w:edGrp="everyone" w:colFirst="1" w:colLast="1"/>
            <w:permStart w:id="1746154454" w:edGrp="everyone" w:colFirst="3" w:colLast="3"/>
            <w:permEnd w:id="311833923"/>
            <w:r w:rsidRPr="00B8005C">
              <w:rPr>
                <w:rFonts w:asciiTheme="minorHAnsi" w:hAnsiTheme="minorHAnsi" w:cstheme="minorHAnsi"/>
                <w:b/>
                <w:sz w:val="20"/>
                <w:szCs w:val="20"/>
              </w:rPr>
              <w:t>Complété par :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br/>
              <w:t>(professionnel)</w:t>
            </w:r>
          </w:p>
        </w:tc>
        <w:tc>
          <w:tcPr>
            <w:tcW w:w="5735" w:type="dxa"/>
            <w:gridSpan w:val="41"/>
            <w:tcBorders>
              <w:bottom w:val="single" w:sz="4" w:space="0" w:color="auto"/>
            </w:tcBorders>
            <w:vAlign w:val="bottom"/>
          </w:tcPr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-364913818"/>
              <w:showingPlcHdr/>
              <w:picture/>
            </w:sdtPr>
            <w:sdtEndPr/>
            <w:sdtContent>
              <w:p w14:paraId="1583DF33" w14:textId="77777777" w:rsidR="00B71BCD" w:rsidRPr="001625A7" w:rsidRDefault="00B71BCD" w:rsidP="007E39EE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1625A7"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drawing>
                    <wp:inline distT="0" distB="0" distL="0" distR="0" wp14:anchorId="5B6BBCEA" wp14:editId="6D2FFCEE">
                      <wp:extent cx="226695" cy="226695"/>
                      <wp:effectExtent l="0" t="0" r="1905" b="1905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27416" cy="22741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7F165F92" w14:textId="77777777" w:rsidR="00B71BCD" w:rsidRPr="001625A7" w:rsidRDefault="00B71BCD" w:rsidP="007E39EE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4" w:type="dxa"/>
            <w:gridSpan w:val="6"/>
            <w:vAlign w:val="bottom"/>
          </w:tcPr>
          <w:p w14:paraId="185D5F26" w14:textId="77777777" w:rsidR="00B71BCD" w:rsidRPr="001625A7" w:rsidRDefault="00B71BCD" w:rsidP="007E39EE">
            <w:pPr>
              <w:keepNext/>
              <w:tabs>
                <w:tab w:val="left" w:pos="770"/>
              </w:tabs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625A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Date : 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993922246"/>
            <w:placeholder>
              <w:docPart w:val="3C2F0BF17BBC40009CCE195B46F66EF5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2466" w:type="dxa"/>
                <w:gridSpan w:val="9"/>
                <w:tcBorders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5117F910" w14:textId="77777777" w:rsidR="00B71BCD" w:rsidRPr="001625A7" w:rsidRDefault="00B71BCD" w:rsidP="007E39EE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1625A7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</w:tr>
      <w:permEnd w:id="1858807849"/>
      <w:permEnd w:id="1746154454"/>
      <w:tr w:rsidR="00B71BCD" w:rsidRPr="00B71BCD" w14:paraId="43D7E8EA" w14:textId="77777777" w:rsidTr="005D43D9">
        <w:trPr>
          <w:trHeight w:val="20"/>
        </w:trPr>
        <w:tc>
          <w:tcPr>
            <w:tcW w:w="1527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061B7771" w14:textId="77777777" w:rsidR="00B71BCD" w:rsidRPr="00B71BCD" w:rsidRDefault="00B71BCD" w:rsidP="007E39EE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</w:tc>
        <w:tc>
          <w:tcPr>
            <w:tcW w:w="5735" w:type="dxa"/>
            <w:gridSpan w:val="41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6C1CE2B" w14:textId="795B0D29" w:rsidR="00B71BCD" w:rsidRPr="00B71BCD" w:rsidRDefault="006A75F6" w:rsidP="00A00D56">
            <w:pPr>
              <w:keepNext/>
              <w:tabs>
                <w:tab w:val="left" w:pos="1029"/>
                <w:tab w:val="left" w:pos="2871"/>
              </w:tabs>
              <w:spacing w:after="120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ab/>
            </w:r>
            <w:r w:rsidR="00B71BCD">
              <w:rPr>
                <w:rFonts w:asciiTheme="minorHAnsi" w:hAnsiTheme="minorHAnsi" w:cstheme="minorHAnsi"/>
                <w:i/>
                <w:sz w:val="16"/>
                <w:szCs w:val="16"/>
              </w:rPr>
              <w:t>Nom, prénom</w:t>
            </w: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ab/>
              <w:t>Signature et titre</w:t>
            </w:r>
          </w:p>
        </w:tc>
        <w:tc>
          <w:tcPr>
            <w:tcW w:w="904" w:type="dxa"/>
            <w:gridSpan w:val="6"/>
            <w:tcBorders>
              <w:bottom w:val="single" w:sz="4" w:space="0" w:color="auto"/>
            </w:tcBorders>
            <w:vAlign w:val="bottom"/>
          </w:tcPr>
          <w:p w14:paraId="340F2739" w14:textId="77777777" w:rsidR="00B71BCD" w:rsidRPr="00B71BCD" w:rsidRDefault="00B71BCD" w:rsidP="007E39EE">
            <w:pPr>
              <w:keepNext/>
              <w:tabs>
                <w:tab w:val="left" w:pos="770"/>
              </w:tabs>
              <w:jc w:val="right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</w:tc>
        <w:tc>
          <w:tcPr>
            <w:tcW w:w="2466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07792" w14:textId="2C1ABE29" w:rsidR="00B71BCD" w:rsidRPr="00B71BCD" w:rsidRDefault="00B71BCD" w:rsidP="00B71BCD">
            <w:pPr>
              <w:keepNext/>
              <w:tabs>
                <w:tab w:val="left" w:pos="770"/>
              </w:tabs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>aaaa/mm/jj</w:t>
            </w:r>
          </w:p>
        </w:tc>
      </w:tr>
      <w:tr w:rsidR="0041080A" w:rsidRPr="00731EE1" w14:paraId="5A9DD7C9" w14:textId="77777777" w:rsidTr="005D43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permStart w:id="126576840" w:edGrp="everyone" w:colFirst="0" w:colLast="0" w:displacedByCustomXml="next"/>
        <w:sdt>
          <w:sdtPr>
            <w:rPr>
              <w:rFonts w:asciiTheme="minorHAnsi" w:hAnsiTheme="minorHAnsi" w:cstheme="minorHAnsi"/>
              <w:sz w:val="22"/>
              <w:szCs w:val="22"/>
            </w:rPr>
            <w:id w:val="312612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single" w:sz="4" w:space="0" w:color="auto"/>
                  <w:bottom w:val="nil"/>
                  <w:right w:val="nil"/>
                </w:tcBorders>
                <w:shd w:val="clear" w:color="auto" w:fill="D9D9D9" w:themeFill="background1" w:themeFillShade="D9"/>
              </w:tcPr>
              <w:p w14:paraId="5CF2044B" w14:textId="57991DBF" w:rsidR="0041080A" w:rsidRPr="000A3FB4" w:rsidRDefault="0041080A" w:rsidP="007E09E8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0A3FB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216" w:type="dxa"/>
            <w:gridSpan w:val="60"/>
            <w:tcBorders>
              <w:top w:val="single" w:sz="4" w:space="0" w:color="auto"/>
              <w:left w:val="nil"/>
              <w:bottom w:val="nil"/>
            </w:tcBorders>
            <w:shd w:val="clear" w:color="auto" w:fill="D9D9D9" w:themeFill="background1" w:themeFillShade="D9"/>
          </w:tcPr>
          <w:p w14:paraId="56C83B75" w14:textId="3FC9E77C" w:rsidR="0041080A" w:rsidRPr="00731EE1" w:rsidRDefault="0041080A" w:rsidP="007E09E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EE1">
              <w:rPr>
                <w:rFonts w:asciiTheme="minorHAnsi" w:hAnsiTheme="minorHAnsi" w:cstheme="minorHAnsi"/>
                <w:b/>
                <w:sz w:val="22"/>
                <w:szCs w:val="22"/>
              </w:rPr>
              <w:t>SÉANCES DE PÉDALIERS</w:t>
            </w:r>
          </w:p>
        </w:tc>
      </w:tr>
      <w:tr w:rsidR="00631082" w:rsidRPr="00E16C50" w14:paraId="739B7590" w14:textId="77777777" w:rsidTr="005D43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permEnd w:id="126576840" w:displacedByCustomXml="next"/>
        <w:permStart w:id="1625829217" w:edGrp="everyone" w:colFirst="0" w:colLast="0" w:displacedByCustomXml="next"/>
        <w:permStart w:id="721321596" w:edGrp="everyone" w:colFirst="2" w:colLast="2" w:displacedByCustomXml="next"/>
        <w:permStart w:id="355733064" w:edGrp="everyone" w:colFirst="4" w:colLast="4" w:displacedByCustomXml="next"/>
        <w:permStart w:id="1956391981" w:edGrp="everyone" w:colFirst="6" w:colLast="6" w:displacedByCustomXml="next"/>
        <w:permStart w:id="900553234" w:edGrp="everyone" w:colFirst="8" w:colLast="8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0953587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nil"/>
                  <w:bottom w:val="nil"/>
                  <w:right w:val="nil"/>
                </w:tcBorders>
              </w:tcPr>
              <w:p w14:paraId="519CFF0D" w14:textId="759B98C7" w:rsidR="0041080A" w:rsidRPr="00E16C50" w:rsidRDefault="00D176F9" w:rsidP="007E09E8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E16C5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5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EF1836C" w14:textId="1C13EAE7" w:rsidR="0041080A" w:rsidRPr="00E16C50" w:rsidRDefault="00D176F9" w:rsidP="007E09E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6C50">
              <w:rPr>
                <w:rFonts w:asciiTheme="minorHAnsi" w:hAnsiTheme="minorHAnsi" w:cstheme="minorHAnsi"/>
                <w:sz w:val="20"/>
                <w:szCs w:val="20"/>
              </w:rPr>
              <w:t>Membres inférieurs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1780705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3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24B76B6" w14:textId="4F28F0F8" w:rsidR="0041080A" w:rsidRPr="00E16C50" w:rsidRDefault="00D176F9" w:rsidP="007E09E8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E16C5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266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041611F7" w14:textId="7DE228C4" w:rsidR="0041080A" w:rsidRPr="00E16C50" w:rsidRDefault="00D176F9" w:rsidP="007E09E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6C50">
              <w:rPr>
                <w:rFonts w:asciiTheme="minorHAnsi" w:hAnsiTheme="minorHAnsi" w:cstheme="minorHAnsi"/>
                <w:sz w:val="20"/>
                <w:szCs w:val="20"/>
              </w:rPr>
              <w:t>Membres supérieurs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200825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DBBEF25" w14:textId="3460E98A" w:rsidR="0041080A" w:rsidRPr="00E16C50" w:rsidRDefault="00D176F9" w:rsidP="007E09E8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E16C5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9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DD2440C" w14:textId="1B0D48D8" w:rsidR="0041080A" w:rsidRPr="00E16C50" w:rsidRDefault="00D176F9" w:rsidP="007E09E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6C50">
              <w:rPr>
                <w:rFonts w:asciiTheme="minorHAnsi" w:hAnsiTheme="minorHAnsi" w:cstheme="minorHAnsi"/>
                <w:sz w:val="20"/>
                <w:szCs w:val="20"/>
              </w:rPr>
              <w:t>Manuel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12363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9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6893F86" w14:textId="12A769E9" w:rsidR="0041080A" w:rsidRPr="00E16C50" w:rsidRDefault="00D176F9" w:rsidP="007E09E8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E16C5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A56D63D" w14:textId="33A5ADA8" w:rsidR="0041080A" w:rsidRPr="00E16C50" w:rsidRDefault="00D176F9" w:rsidP="007E09E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6C50">
              <w:rPr>
                <w:rFonts w:asciiTheme="minorHAnsi" w:hAnsiTheme="minorHAnsi" w:cstheme="minorHAnsi"/>
                <w:sz w:val="20"/>
                <w:szCs w:val="20"/>
              </w:rPr>
              <w:t>Électrique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3541108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065C4D8" w14:textId="7BC2B5AF" w:rsidR="0041080A" w:rsidRPr="00E16C50" w:rsidRDefault="00D176F9" w:rsidP="007E09E8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E16C5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1" w:type="dxa"/>
            <w:gridSpan w:val="3"/>
            <w:tcBorders>
              <w:top w:val="nil"/>
              <w:left w:val="nil"/>
              <w:bottom w:val="nil"/>
            </w:tcBorders>
          </w:tcPr>
          <w:p w14:paraId="746C2384" w14:textId="17C253C8" w:rsidR="0041080A" w:rsidRPr="00E16C50" w:rsidRDefault="00D176F9" w:rsidP="007E09E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6C50">
              <w:rPr>
                <w:rFonts w:asciiTheme="minorHAnsi" w:hAnsiTheme="minorHAnsi" w:cstheme="minorHAnsi"/>
                <w:sz w:val="20"/>
                <w:szCs w:val="20"/>
              </w:rPr>
              <w:t>NUSTEP</w:t>
            </w:r>
          </w:p>
        </w:tc>
      </w:tr>
      <w:tr w:rsidR="00FC4B96" w:rsidRPr="00E16C50" w14:paraId="6B71D938" w14:textId="77777777" w:rsidTr="005D43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38" w:type="dxa"/>
            <w:gridSpan w:val="3"/>
            <w:tcBorders>
              <w:top w:val="nil"/>
              <w:bottom w:val="nil"/>
              <w:right w:val="nil"/>
            </w:tcBorders>
          </w:tcPr>
          <w:p w14:paraId="2DF8BE51" w14:textId="656CBFD2" w:rsidR="0041080A" w:rsidRPr="00E16C50" w:rsidRDefault="0041080A" w:rsidP="007E09E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380519878" w:edGrp="everyone" w:colFirst="3" w:colLast="3"/>
            <w:permStart w:id="1680613700" w:edGrp="everyone" w:colFirst="1" w:colLast="1"/>
            <w:permEnd w:id="900553234"/>
            <w:permEnd w:id="1956391981"/>
            <w:permEnd w:id="355733064"/>
            <w:permEnd w:id="721321596"/>
            <w:permEnd w:id="1625829217"/>
            <w:r w:rsidRPr="00E16C50">
              <w:rPr>
                <w:rFonts w:asciiTheme="minorHAnsi" w:hAnsiTheme="minorHAnsi" w:cstheme="minorHAnsi"/>
                <w:sz w:val="20"/>
                <w:szCs w:val="20"/>
              </w:rPr>
              <w:t>Résistance :</w:t>
            </w:r>
          </w:p>
        </w:tc>
        <w:tc>
          <w:tcPr>
            <w:tcW w:w="5141" w:type="dxa"/>
            <w:gridSpan w:val="36"/>
            <w:tcBorders>
              <w:top w:val="nil"/>
              <w:left w:val="nil"/>
              <w:bottom w:val="nil"/>
              <w:right w:val="nil"/>
            </w:tcBorders>
          </w:tcPr>
          <w:p w14:paraId="3AA9E73E" w14:textId="77777777" w:rsidR="0041080A" w:rsidRPr="00E16C50" w:rsidRDefault="0041080A" w:rsidP="007E09E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31909BF" w14:textId="2177F549" w:rsidR="0041080A" w:rsidRPr="00E16C50" w:rsidRDefault="0041080A" w:rsidP="007E09E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6C50">
              <w:rPr>
                <w:rFonts w:asciiTheme="minorHAnsi" w:hAnsiTheme="minorHAnsi" w:cstheme="minorHAnsi"/>
                <w:sz w:val="20"/>
                <w:szCs w:val="20"/>
              </w:rPr>
              <w:t>Durée :</w:t>
            </w:r>
          </w:p>
        </w:tc>
        <w:tc>
          <w:tcPr>
            <w:tcW w:w="3261" w:type="dxa"/>
            <w:gridSpan w:val="13"/>
            <w:tcBorders>
              <w:top w:val="nil"/>
              <w:left w:val="nil"/>
              <w:bottom w:val="nil"/>
            </w:tcBorders>
          </w:tcPr>
          <w:p w14:paraId="2DFA03D5" w14:textId="36CE9361" w:rsidR="0041080A" w:rsidRPr="00E16C50" w:rsidRDefault="0041080A" w:rsidP="007E09E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1080A" w:rsidRPr="00E16C50" w14:paraId="55E3F936" w14:textId="77777777" w:rsidTr="005D43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3119" w:type="dxa"/>
            <w:gridSpan w:val="18"/>
            <w:tcBorders>
              <w:top w:val="nil"/>
              <w:bottom w:val="nil"/>
              <w:right w:val="nil"/>
            </w:tcBorders>
          </w:tcPr>
          <w:p w14:paraId="5FF01005" w14:textId="516B8176" w:rsidR="0041080A" w:rsidRPr="00E16C50" w:rsidRDefault="0041080A" w:rsidP="0041080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289116466" w:edGrp="everyone" w:colFirst="1" w:colLast="1"/>
            <w:permEnd w:id="1380519878"/>
            <w:permEnd w:id="1680613700"/>
            <w:r w:rsidRPr="00E16C50">
              <w:rPr>
                <w:rFonts w:asciiTheme="minorHAnsi" w:hAnsiTheme="minorHAnsi" w:cstheme="minorHAnsi"/>
                <w:sz w:val="20"/>
                <w:szCs w:val="20"/>
              </w:rPr>
              <w:t>Particularités / contre-indications :</w:t>
            </w:r>
          </w:p>
        </w:tc>
        <w:tc>
          <w:tcPr>
            <w:tcW w:w="7513" w:type="dxa"/>
            <w:gridSpan w:val="43"/>
            <w:tcBorders>
              <w:top w:val="nil"/>
              <w:left w:val="nil"/>
              <w:bottom w:val="nil"/>
            </w:tcBorders>
          </w:tcPr>
          <w:p w14:paraId="25D0CA0C" w14:textId="49EE8EFB" w:rsidR="0041080A" w:rsidRPr="00E16C50" w:rsidRDefault="0041080A" w:rsidP="0041080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176F9" w:rsidRPr="001625A7" w14:paraId="7BC94D8F" w14:textId="77777777" w:rsidTr="005D43D9">
        <w:trPr>
          <w:trHeight w:val="680"/>
        </w:trPr>
        <w:tc>
          <w:tcPr>
            <w:tcW w:w="1527" w:type="dxa"/>
            <w:gridSpan w:val="5"/>
            <w:tcBorders>
              <w:left w:val="single" w:sz="4" w:space="0" w:color="auto"/>
            </w:tcBorders>
            <w:vAlign w:val="bottom"/>
          </w:tcPr>
          <w:p w14:paraId="4F224551" w14:textId="247A1102" w:rsidR="0041080A" w:rsidRPr="001625A7" w:rsidRDefault="00BB20E4" w:rsidP="0041080A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005C">
              <w:rPr>
                <w:rFonts w:asciiTheme="minorHAnsi" w:hAnsiTheme="minorHAnsi" w:cstheme="minorHAnsi"/>
                <w:b/>
                <w:sz w:val="20"/>
                <w:szCs w:val="20"/>
              </w:rPr>
              <w:t>Complété par :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br/>
              <w:t>(professionnel)</w:t>
            </w:r>
            <w:permStart w:id="298265135" w:edGrp="everyone" w:colFirst="1" w:colLast="1"/>
            <w:permStart w:id="757084163" w:edGrp="everyone" w:colFirst="3" w:colLast="3"/>
            <w:permEnd w:id="1289116466"/>
          </w:p>
        </w:tc>
        <w:tc>
          <w:tcPr>
            <w:tcW w:w="5610" w:type="dxa"/>
            <w:gridSpan w:val="38"/>
            <w:tcBorders>
              <w:bottom w:val="single" w:sz="4" w:space="0" w:color="auto"/>
            </w:tcBorders>
            <w:vAlign w:val="bottom"/>
          </w:tcPr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42184225"/>
              <w:showingPlcHdr/>
              <w:picture/>
            </w:sdtPr>
            <w:sdtEndPr/>
            <w:sdtContent>
              <w:p w14:paraId="70CA21D2" w14:textId="77777777" w:rsidR="0041080A" w:rsidRPr="001625A7" w:rsidRDefault="0041080A" w:rsidP="0041080A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1625A7"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drawing>
                    <wp:inline distT="0" distB="0" distL="0" distR="0" wp14:anchorId="15DBD461" wp14:editId="3C430782">
                      <wp:extent cx="226695" cy="226695"/>
                      <wp:effectExtent l="0" t="0" r="1905" b="1905"/>
                      <wp:docPr id="3" name="Imag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2825" cy="242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158056A0" w14:textId="77777777" w:rsidR="0041080A" w:rsidRPr="001625A7" w:rsidRDefault="0041080A" w:rsidP="0041080A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4" w:type="dxa"/>
            <w:gridSpan w:val="8"/>
            <w:vAlign w:val="bottom"/>
          </w:tcPr>
          <w:p w14:paraId="7787E9CD" w14:textId="77777777" w:rsidR="0041080A" w:rsidRPr="001625A7" w:rsidRDefault="0041080A" w:rsidP="0041080A">
            <w:pPr>
              <w:keepNext/>
              <w:tabs>
                <w:tab w:val="left" w:pos="770"/>
              </w:tabs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625A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Date : 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846319570"/>
            <w:placeholder>
              <w:docPart w:val="AA8B4C6BAE7C498F8E1305172913F56A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2561" w:type="dxa"/>
                <w:gridSpan w:val="10"/>
                <w:tcBorders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342147B9" w14:textId="77777777" w:rsidR="0041080A" w:rsidRPr="001625A7" w:rsidRDefault="0041080A" w:rsidP="0041080A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1625A7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</w:tr>
      <w:permEnd w:id="298265135"/>
      <w:permEnd w:id="757084163"/>
      <w:tr w:rsidR="00D176F9" w:rsidRPr="00B71BCD" w14:paraId="0CFE60FF" w14:textId="77777777" w:rsidTr="005D43D9">
        <w:trPr>
          <w:trHeight w:val="20"/>
        </w:trPr>
        <w:tc>
          <w:tcPr>
            <w:tcW w:w="1527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74B1607B" w14:textId="77777777" w:rsidR="0041080A" w:rsidRPr="00B71BCD" w:rsidRDefault="0041080A" w:rsidP="0041080A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</w:tc>
        <w:tc>
          <w:tcPr>
            <w:tcW w:w="5610" w:type="dxa"/>
            <w:gridSpan w:val="3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3CF4080" w14:textId="77777777" w:rsidR="0041080A" w:rsidRPr="00B71BCD" w:rsidRDefault="0041080A" w:rsidP="00A00D56">
            <w:pPr>
              <w:keepNext/>
              <w:tabs>
                <w:tab w:val="left" w:pos="1029"/>
                <w:tab w:val="left" w:pos="2871"/>
              </w:tabs>
              <w:spacing w:after="120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ab/>
              <w:t>Nom, prénom</w:t>
            </w: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ab/>
              <w:t>Signature et titre</w:t>
            </w:r>
          </w:p>
        </w:tc>
        <w:tc>
          <w:tcPr>
            <w:tcW w:w="934" w:type="dxa"/>
            <w:gridSpan w:val="8"/>
            <w:tcBorders>
              <w:bottom w:val="single" w:sz="4" w:space="0" w:color="auto"/>
            </w:tcBorders>
            <w:vAlign w:val="bottom"/>
          </w:tcPr>
          <w:p w14:paraId="50EA450B" w14:textId="77777777" w:rsidR="0041080A" w:rsidRPr="00B71BCD" w:rsidRDefault="0041080A" w:rsidP="0041080A">
            <w:pPr>
              <w:keepNext/>
              <w:tabs>
                <w:tab w:val="left" w:pos="770"/>
              </w:tabs>
              <w:jc w:val="right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</w:tc>
        <w:tc>
          <w:tcPr>
            <w:tcW w:w="2561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788F8" w14:textId="77777777" w:rsidR="0041080A" w:rsidRPr="00B71BCD" w:rsidRDefault="0041080A" w:rsidP="0041080A">
            <w:pPr>
              <w:keepNext/>
              <w:tabs>
                <w:tab w:val="left" w:pos="770"/>
              </w:tabs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>aaaa/mm/jj</w:t>
            </w:r>
          </w:p>
        </w:tc>
      </w:tr>
      <w:tr w:rsidR="00FC4B96" w:rsidRPr="00731EE1" w14:paraId="0CA2CE3E" w14:textId="77777777" w:rsidTr="005D43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permStart w:id="1374105421" w:edGrp="everyone" w:colFirst="2" w:colLast="2" w:displacedByCustomXml="next"/>
        <w:permStart w:id="458643548" w:edGrp="everyone" w:colFirst="0" w:colLast="0" w:displacedByCustomXml="next"/>
        <w:sdt>
          <w:sdtPr>
            <w:rPr>
              <w:rFonts w:asciiTheme="minorHAnsi" w:hAnsiTheme="minorHAnsi" w:cstheme="minorHAnsi"/>
              <w:sz w:val="22"/>
              <w:szCs w:val="22"/>
            </w:rPr>
            <w:id w:val="2040856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single" w:sz="4" w:space="0" w:color="auto"/>
                  <w:bottom w:val="nil"/>
                  <w:right w:val="nil"/>
                </w:tcBorders>
                <w:shd w:val="clear" w:color="auto" w:fill="D9D9D9" w:themeFill="background1" w:themeFillShade="D9"/>
              </w:tcPr>
              <w:p w14:paraId="66496EE4" w14:textId="124C60F3" w:rsidR="00FC4B96" w:rsidRPr="000A3FB4" w:rsidRDefault="00FC4B96" w:rsidP="007E09E8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0A3FB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4653" w:type="dxa"/>
            <w:gridSpan w:val="2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A3016FE" w14:textId="73257B7E" w:rsidR="00FC4B96" w:rsidRPr="00731EE1" w:rsidRDefault="00FC4B96" w:rsidP="00FC4B9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31EE1">
              <w:rPr>
                <w:rFonts w:asciiTheme="minorHAnsi" w:hAnsiTheme="minorHAnsi" w:cstheme="minorHAnsi"/>
                <w:b/>
                <w:sz w:val="22"/>
                <w:szCs w:val="22"/>
              </w:rPr>
              <w:t>MARCHE AVEC ASSISTANCE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855849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gridSpan w:val="4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</w:tcPr>
              <w:p w14:paraId="11EED2E9" w14:textId="5AA567DD" w:rsidR="00FC4B96" w:rsidRPr="000A3FB4" w:rsidRDefault="00FC4B96" w:rsidP="007E09E8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0A3FB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126" w:type="dxa"/>
            <w:gridSpan w:val="30"/>
            <w:tcBorders>
              <w:top w:val="single" w:sz="4" w:space="0" w:color="auto"/>
              <w:left w:val="nil"/>
              <w:bottom w:val="nil"/>
            </w:tcBorders>
            <w:shd w:val="clear" w:color="auto" w:fill="D9D9D9" w:themeFill="background1" w:themeFillShade="D9"/>
          </w:tcPr>
          <w:p w14:paraId="179A119F" w14:textId="0109B0AF" w:rsidR="00FC4B96" w:rsidRPr="00731EE1" w:rsidRDefault="00FC4B96" w:rsidP="007E09E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31EE1">
              <w:rPr>
                <w:rFonts w:asciiTheme="minorHAnsi" w:hAnsiTheme="minorHAnsi" w:cstheme="minorHAnsi"/>
                <w:b/>
                <w:sz w:val="22"/>
                <w:szCs w:val="22"/>
              </w:rPr>
              <w:t>AUTOPROPULSION DU FAUTEUIL ROULANT</w:t>
            </w:r>
          </w:p>
        </w:tc>
      </w:tr>
      <w:tr w:rsidR="00FC4B96" w:rsidRPr="00E16C50" w14:paraId="0499A1D5" w14:textId="77777777" w:rsidTr="005D43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permEnd w:id="1374105421" w:displacedByCustomXml="next"/>
        <w:permEnd w:id="458643548" w:displacedByCustomXml="next"/>
        <w:permStart w:id="1769486859" w:edGrp="everyone" w:colFirst="6" w:colLast="6" w:displacedByCustomXml="next"/>
        <w:permStart w:id="180254631" w:edGrp="everyone" w:colFirst="4" w:colLast="4" w:displacedByCustomXml="next"/>
        <w:permStart w:id="1318214150" w:edGrp="everyone" w:colFirst="2" w:colLast="2" w:displacedByCustomXml="next"/>
        <w:permStart w:id="925845673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7040251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nil"/>
                  <w:bottom w:val="nil"/>
                  <w:right w:val="nil"/>
                </w:tcBorders>
              </w:tcPr>
              <w:p w14:paraId="375FE1B9" w14:textId="3974F5B5" w:rsidR="00FC4B96" w:rsidRPr="00E16C50" w:rsidRDefault="00FC4B96" w:rsidP="007E09E8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E16C5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9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4634541" w14:textId="56B69216" w:rsidR="00FC4B96" w:rsidRPr="00E16C50" w:rsidRDefault="00FC4B96" w:rsidP="007E09E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6C50">
              <w:rPr>
                <w:rFonts w:asciiTheme="minorHAnsi" w:hAnsiTheme="minorHAnsi" w:cstheme="minorHAnsi"/>
                <w:sz w:val="20"/>
                <w:szCs w:val="20"/>
              </w:rPr>
              <w:t>Marchette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808637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F64C0A8" w14:textId="40E44AF5" w:rsidR="00FC4B96" w:rsidRPr="00E16C50" w:rsidRDefault="00FC4B96" w:rsidP="007E09E8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E16C5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1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773FB230" w14:textId="45601D58" w:rsidR="00FC4B96" w:rsidRPr="00E16C50" w:rsidRDefault="00FC4B96" w:rsidP="007E09E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6C50">
              <w:rPr>
                <w:rFonts w:asciiTheme="minorHAnsi" w:hAnsiTheme="minorHAnsi" w:cstheme="minorHAnsi"/>
                <w:sz w:val="20"/>
                <w:szCs w:val="20"/>
              </w:rPr>
              <w:t>Ceinture de marche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6637514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1A3CE60" w14:textId="15E69BA7" w:rsidR="00FC4B96" w:rsidRPr="00E16C50" w:rsidRDefault="00FC4B96" w:rsidP="007E09E8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E16C5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15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64312B4A" w14:textId="658E692F" w:rsidR="00FC4B96" w:rsidRPr="00E16C50" w:rsidRDefault="00FC4B96" w:rsidP="007E09E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6C50">
              <w:rPr>
                <w:rFonts w:asciiTheme="minorHAnsi" w:hAnsiTheme="minorHAnsi" w:cstheme="minorHAnsi"/>
                <w:sz w:val="20"/>
                <w:szCs w:val="20"/>
              </w:rPr>
              <w:t>Assistance x1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977257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D569DBC" w14:textId="2977337B" w:rsidR="00FC4B96" w:rsidRPr="00E16C50" w:rsidRDefault="00FC4B96" w:rsidP="007E09E8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E16C5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561" w:type="dxa"/>
            <w:gridSpan w:val="10"/>
            <w:tcBorders>
              <w:top w:val="nil"/>
              <w:left w:val="nil"/>
              <w:bottom w:val="nil"/>
            </w:tcBorders>
          </w:tcPr>
          <w:p w14:paraId="5CCECCF4" w14:textId="1AA760E0" w:rsidR="00FC4B96" w:rsidRPr="00E16C50" w:rsidRDefault="00FC4B96" w:rsidP="007E09E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6C50">
              <w:rPr>
                <w:rFonts w:asciiTheme="minorHAnsi" w:hAnsiTheme="minorHAnsi" w:cstheme="minorHAnsi"/>
                <w:sz w:val="20"/>
                <w:szCs w:val="20"/>
              </w:rPr>
              <w:t>Supervision étroite</w:t>
            </w:r>
          </w:p>
        </w:tc>
      </w:tr>
      <w:tr w:rsidR="00FC4B96" w:rsidRPr="00E16C50" w14:paraId="084DCFC9" w14:textId="77777777" w:rsidTr="005D43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permEnd w:id="1769486859" w:displacedByCustomXml="next"/>
        <w:permEnd w:id="180254631" w:displacedByCustomXml="next"/>
        <w:permEnd w:id="1318214150" w:displacedByCustomXml="next"/>
        <w:permEnd w:id="925845673" w:displacedByCustomXml="next"/>
        <w:permStart w:id="1941985698" w:edGrp="everyone" w:colFirst="4" w:colLast="4" w:displacedByCustomXml="next"/>
        <w:permStart w:id="1013320742" w:edGrp="everyone" w:colFirst="2" w:colLast="2" w:displacedByCustomXml="next"/>
        <w:permStart w:id="1013725792" w:edGrp="everyone" w:colFirst="0" w:colLast="0" w:displacedByCustomXml="next"/>
        <w:permStart w:id="1416854004" w:edGrp="everyone" w:colFirst="7" w:colLast="7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5600627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nil"/>
                  <w:bottom w:val="nil"/>
                  <w:right w:val="nil"/>
                </w:tcBorders>
              </w:tcPr>
              <w:p w14:paraId="19977BB4" w14:textId="3CDEC5F0" w:rsidR="00FC4B96" w:rsidRPr="00E16C50" w:rsidRDefault="00FC4B96" w:rsidP="007E09E8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E16C5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9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3716561" w14:textId="48FB443A" w:rsidR="00FC4B96" w:rsidRPr="00E16C50" w:rsidRDefault="00FC4B96" w:rsidP="007E09E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6C50">
              <w:rPr>
                <w:rFonts w:asciiTheme="minorHAnsi" w:hAnsiTheme="minorHAnsi" w:cstheme="minorHAnsi"/>
                <w:sz w:val="20"/>
                <w:szCs w:val="20"/>
              </w:rPr>
              <w:t>Canne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336263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04B34E6" w14:textId="332D102B" w:rsidR="00FC4B96" w:rsidRPr="00E16C50" w:rsidRDefault="00FC4B96" w:rsidP="007E09E8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E16C5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1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30391C4B" w14:textId="5EB0A2A8" w:rsidR="00FC4B96" w:rsidRPr="00E16C50" w:rsidRDefault="00FC4B96" w:rsidP="007E09E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6C50">
              <w:rPr>
                <w:rFonts w:asciiTheme="minorHAnsi" w:hAnsiTheme="minorHAnsi" w:cstheme="minorHAnsi"/>
                <w:sz w:val="20"/>
                <w:szCs w:val="20"/>
              </w:rPr>
              <w:t>Suivre avec FR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741830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9FF40B1" w14:textId="710FC6CF" w:rsidR="00FC4B96" w:rsidRPr="00E16C50" w:rsidRDefault="00FC4B96" w:rsidP="007E09E8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E16C5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15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706178CD" w14:textId="0BB228E6" w:rsidR="00FC4B96" w:rsidRPr="00E16C50" w:rsidRDefault="00FC4B96" w:rsidP="007E09E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6C50">
              <w:rPr>
                <w:rFonts w:asciiTheme="minorHAnsi" w:hAnsiTheme="minorHAnsi" w:cstheme="minorHAnsi"/>
                <w:sz w:val="20"/>
                <w:szCs w:val="20"/>
              </w:rPr>
              <w:t>Assistance x2</w:t>
            </w:r>
          </w:p>
        </w:tc>
        <w:tc>
          <w:tcPr>
            <w:tcW w:w="115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3E5D23E" w14:textId="2E3B4623" w:rsidR="00FC4B96" w:rsidRPr="00E16C50" w:rsidRDefault="00FC4B96" w:rsidP="007E09E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6C50">
              <w:rPr>
                <w:rFonts w:asciiTheme="minorHAnsi" w:hAnsiTheme="minorHAnsi" w:cstheme="minorHAnsi"/>
                <w:sz w:val="20"/>
                <w:szCs w:val="20"/>
              </w:rPr>
              <w:t>Distance :</w:t>
            </w:r>
          </w:p>
        </w:tc>
        <w:tc>
          <w:tcPr>
            <w:tcW w:w="1855" w:type="dxa"/>
            <w:gridSpan w:val="6"/>
            <w:tcBorders>
              <w:top w:val="nil"/>
              <w:left w:val="nil"/>
              <w:bottom w:val="nil"/>
            </w:tcBorders>
          </w:tcPr>
          <w:p w14:paraId="452DC791" w14:textId="37D43AF0" w:rsidR="00FC4B96" w:rsidRPr="00E16C50" w:rsidRDefault="00FC4B96" w:rsidP="007E09E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4B96" w:rsidRPr="00E16C50" w14:paraId="2EF9A7CD" w14:textId="77777777" w:rsidTr="005D43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3084" w:type="dxa"/>
            <w:gridSpan w:val="17"/>
            <w:tcBorders>
              <w:top w:val="nil"/>
              <w:bottom w:val="nil"/>
              <w:right w:val="nil"/>
            </w:tcBorders>
          </w:tcPr>
          <w:p w14:paraId="26C89BCE" w14:textId="3215ACFB" w:rsidR="00FC4B96" w:rsidRPr="00E16C50" w:rsidRDefault="00FC4B96" w:rsidP="007E09E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172516177" w:edGrp="everyone" w:colFirst="1" w:colLast="1"/>
            <w:permEnd w:id="1416854004"/>
            <w:permEnd w:id="1013725792"/>
            <w:permEnd w:id="1013320742"/>
            <w:permEnd w:id="1941985698"/>
            <w:r w:rsidRPr="00E16C50">
              <w:rPr>
                <w:rFonts w:asciiTheme="minorHAnsi" w:hAnsiTheme="minorHAnsi" w:cstheme="minorHAnsi"/>
                <w:sz w:val="20"/>
                <w:szCs w:val="20"/>
              </w:rPr>
              <w:t>Particularités / contre-indications :</w:t>
            </w:r>
          </w:p>
        </w:tc>
        <w:tc>
          <w:tcPr>
            <w:tcW w:w="7548" w:type="dxa"/>
            <w:gridSpan w:val="44"/>
            <w:tcBorders>
              <w:top w:val="nil"/>
              <w:left w:val="nil"/>
              <w:bottom w:val="nil"/>
            </w:tcBorders>
          </w:tcPr>
          <w:p w14:paraId="2D6C4E04" w14:textId="1F695402" w:rsidR="00FC4B96" w:rsidRPr="00E16C50" w:rsidRDefault="00FC4B96" w:rsidP="007E09E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D6E41" w:rsidRPr="001625A7" w14:paraId="70682D60" w14:textId="77777777" w:rsidTr="005D43D9">
        <w:trPr>
          <w:trHeight w:val="680"/>
        </w:trPr>
        <w:tc>
          <w:tcPr>
            <w:tcW w:w="1527" w:type="dxa"/>
            <w:gridSpan w:val="5"/>
            <w:tcBorders>
              <w:left w:val="single" w:sz="4" w:space="0" w:color="auto"/>
            </w:tcBorders>
            <w:vAlign w:val="bottom"/>
          </w:tcPr>
          <w:p w14:paraId="2F2B503D" w14:textId="294697DD" w:rsidR="00450BBC" w:rsidRPr="001625A7" w:rsidRDefault="00BB20E4" w:rsidP="00BE5C6F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597329552" w:edGrp="everyone" w:colFirst="1" w:colLast="1"/>
            <w:permStart w:id="1806319402" w:edGrp="everyone" w:colFirst="3" w:colLast="3"/>
            <w:permEnd w:id="1172516177"/>
            <w:r w:rsidRPr="00B8005C">
              <w:rPr>
                <w:rFonts w:asciiTheme="minorHAnsi" w:hAnsiTheme="minorHAnsi" w:cstheme="minorHAnsi"/>
                <w:b/>
                <w:sz w:val="20"/>
                <w:szCs w:val="20"/>
              </w:rPr>
              <w:t>Complété par :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br/>
              <w:t>(professionnel)</w:t>
            </w:r>
          </w:p>
        </w:tc>
        <w:tc>
          <w:tcPr>
            <w:tcW w:w="5827" w:type="dxa"/>
            <w:gridSpan w:val="42"/>
            <w:tcBorders>
              <w:bottom w:val="single" w:sz="4" w:space="0" w:color="auto"/>
            </w:tcBorders>
            <w:vAlign w:val="bottom"/>
          </w:tcPr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-180277209"/>
              <w:showingPlcHdr/>
              <w:picture/>
            </w:sdtPr>
            <w:sdtEndPr/>
            <w:sdtContent>
              <w:p w14:paraId="2BB1F905" w14:textId="77777777" w:rsidR="00450BBC" w:rsidRPr="001625A7" w:rsidRDefault="00450BBC" w:rsidP="00BE5C6F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1625A7"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drawing>
                    <wp:inline distT="0" distB="0" distL="0" distR="0" wp14:anchorId="490D5DDB" wp14:editId="20D66E55">
                      <wp:extent cx="227216" cy="227216"/>
                      <wp:effectExtent l="0" t="0" r="1905" b="1905"/>
                      <wp:docPr id="8" name="Image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8043" cy="2380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65AB0BE2" w14:textId="77777777" w:rsidR="00450BBC" w:rsidRPr="001625A7" w:rsidRDefault="00450BBC" w:rsidP="00BE5C6F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4" w:type="dxa"/>
            <w:gridSpan w:val="6"/>
            <w:vAlign w:val="bottom"/>
          </w:tcPr>
          <w:p w14:paraId="6DF3B97C" w14:textId="77777777" w:rsidR="00450BBC" w:rsidRPr="001625A7" w:rsidRDefault="00450BBC" w:rsidP="00BE5C6F">
            <w:pPr>
              <w:keepNext/>
              <w:tabs>
                <w:tab w:val="left" w:pos="770"/>
              </w:tabs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625A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Date : 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584531809"/>
            <w:placeholder>
              <w:docPart w:val="57424440F52A493BB27BA73359B321D9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2374" w:type="dxa"/>
                <w:gridSpan w:val="8"/>
                <w:tcBorders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3A1FC8D4" w14:textId="77777777" w:rsidR="00450BBC" w:rsidRPr="001625A7" w:rsidRDefault="00450BBC" w:rsidP="00BE5C6F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1625A7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</w:tr>
      <w:permEnd w:id="1597329552"/>
      <w:permEnd w:id="1806319402"/>
      <w:tr w:rsidR="00FD6E41" w:rsidRPr="00B71BCD" w14:paraId="249025F8" w14:textId="77777777" w:rsidTr="005D43D9">
        <w:trPr>
          <w:trHeight w:val="20"/>
        </w:trPr>
        <w:tc>
          <w:tcPr>
            <w:tcW w:w="1527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67A1BD33" w14:textId="77777777" w:rsidR="00450BBC" w:rsidRPr="00B71BCD" w:rsidRDefault="00450BBC" w:rsidP="00BE5C6F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</w:tc>
        <w:tc>
          <w:tcPr>
            <w:tcW w:w="5827" w:type="dxa"/>
            <w:gridSpan w:val="4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2E43B26" w14:textId="77777777" w:rsidR="00450BBC" w:rsidRPr="00B71BCD" w:rsidRDefault="00450BBC" w:rsidP="00004A27">
            <w:pPr>
              <w:keepNext/>
              <w:tabs>
                <w:tab w:val="left" w:pos="1029"/>
                <w:tab w:val="left" w:pos="2871"/>
              </w:tabs>
              <w:spacing w:after="120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ab/>
              <w:t>Nom, prénom</w:t>
            </w: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ab/>
              <w:t>Signature et titre</w:t>
            </w:r>
          </w:p>
        </w:tc>
        <w:tc>
          <w:tcPr>
            <w:tcW w:w="904" w:type="dxa"/>
            <w:gridSpan w:val="6"/>
            <w:tcBorders>
              <w:bottom w:val="single" w:sz="4" w:space="0" w:color="auto"/>
            </w:tcBorders>
            <w:vAlign w:val="bottom"/>
          </w:tcPr>
          <w:p w14:paraId="48BDF0AE" w14:textId="77777777" w:rsidR="00450BBC" w:rsidRPr="00B71BCD" w:rsidRDefault="00450BBC" w:rsidP="00BE5C6F">
            <w:pPr>
              <w:keepNext/>
              <w:tabs>
                <w:tab w:val="left" w:pos="770"/>
              </w:tabs>
              <w:jc w:val="right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</w:tc>
        <w:tc>
          <w:tcPr>
            <w:tcW w:w="2374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70ED0" w14:textId="77777777" w:rsidR="00450BBC" w:rsidRPr="00B71BCD" w:rsidRDefault="00450BBC" w:rsidP="00BE5C6F">
            <w:pPr>
              <w:keepNext/>
              <w:tabs>
                <w:tab w:val="left" w:pos="770"/>
              </w:tabs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>aaaa/mm/jj</w:t>
            </w:r>
          </w:p>
        </w:tc>
      </w:tr>
    </w:tbl>
    <w:p w14:paraId="496A7940" w14:textId="77777777" w:rsidR="00450BBC" w:rsidRPr="00DA34BA" w:rsidRDefault="00450BBC">
      <w:pPr>
        <w:rPr>
          <w:sz w:val="16"/>
          <w:szCs w:val="16"/>
        </w:rPr>
      </w:pPr>
    </w:p>
    <w:tbl>
      <w:tblPr>
        <w:tblStyle w:val="Grilledutableau"/>
        <w:tblW w:w="1048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9"/>
        <w:gridCol w:w="1160"/>
        <w:gridCol w:w="1281"/>
        <w:gridCol w:w="2127"/>
        <w:gridCol w:w="3222"/>
        <w:gridCol w:w="2306"/>
      </w:tblGrid>
      <w:tr w:rsidR="00631082" w:rsidRPr="00731EE1" w14:paraId="6452E950" w14:textId="77777777" w:rsidTr="000A19C9">
        <w:tc>
          <w:tcPr>
            <w:tcW w:w="10485" w:type="dxa"/>
            <w:gridSpan w:val="6"/>
            <w:shd w:val="clear" w:color="auto" w:fill="BFBFBF" w:themeFill="background1" w:themeFillShade="BF"/>
            <w:vAlign w:val="center"/>
          </w:tcPr>
          <w:p w14:paraId="0E36B88E" w14:textId="3281236C" w:rsidR="00631082" w:rsidRPr="00AB3C50" w:rsidRDefault="00631082" w:rsidP="007312A9">
            <w:pPr>
              <w:keepNext/>
              <w:tabs>
                <w:tab w:val="left" w:pos="770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AB3C50">
              <w:rPr>
                <w:rFonts w:asciiTheme="minorHAnsi" w:hAnsiTheme="minorHAnsi" w:cstheme="minorHAnsi"/>
                <w:b/>
              </w:rPr>
              <w:lastRenderedPageBreak/>
              <w:t xml:space="preserve">SÉANCES D’ACTIVITÉS PHYSIQUES </w:t>
            </w:r>
            <w:r w:rsidR="007312A9" w:rsidRPr="00AB3C50">
              <w:rPr>
                <w:rFonts w:asciiTheme="minorHAnsi" w:hAnsiTheme="minorHAnsi" w:cstheme="minorHAnsi"/>
                <w:b/>
              </w:rPr>
              <w:t>CONFIÉES À UN INTERVENANT-PARTENAIRE</w:t>
            </w:r>
          </w:p>
        </w:tc>
      </w:tr>
      <w:tr w:rsidR="00631082" w:rsidRPr="00631082" w14:paraId="640FFC92" w14:textId="77777777" w:rsidTr="007312A9">
        <w:trPr>
          <w:trHeight w:val="850"/>
        </w:trPr>
        <w:tc>
          <w:tcPr>
            <w:tcW w:w="1549" w:type="dxa"/>
            <w:gridSpan w:val="2"/>
            <w:tcBorders>
              <w:bottom w:val="single" w:sz="4" w:space="0" w:color="auto"/>
            </w:tcBorders>
            <w:vAlign w:val="center"/>
          </w:tcPr>
          <w:p w14:paraId="5BCD9813" w14:textId="07A3427E" w:rsidR="00631082" w:rsidRPr="00631082" w:rsidRDefault="00631082" w:rsidP="000171BF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31082">
              <w:rPr>
                <w:rFonts w:asciiTheme="minorHAnsi" w:hAnsiTheme="minorHAnsi" w:cstheme="minorHAnsi"/>
                <w:b/>
                <w:sz w:val="20"/>
                <w:szCs w:val="20"/>
              </w:rPr>
              <w:t>ACTIVITÉS PHYSIQUES RÉALISÉES</w:t>
            </w:r>
          </w:p>
        </w:tc>
        <w:tc>
          <w:tcPr>
            <w:tcW w:w="1281" w:type="dxa"/>
            <w:vAlign w:val="center"/>
          </w:tcPr>
          <w:p w14:paraId="14B98073" w14:textId="77777777" w:rsidR="00631082" w:rsidRPr="00AB3C50" w:rsidRDefault="00631082" w:rsidP="000171BF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B3C50">
              <w:rPr>
                <w:rFonts w:asciiTheme="minorHAnsi" w:hAnsiTheme="minorHAnsi" w:cstheme="minorHAnsi"/>
                <w:b/>
                <w:sz w:val="20"/>
                <w:szCs w:val="20"/>
              </w:rPr>
              <w:t>DATE</w:t>
            </w:r>
          </w:p>
          <w:p w14:paraId="794FEDF6" w14:textId="6DF7EE72" w:rsidR="00631082" w:rsidRPr="00AB3C50" w:rsidRDefault="00631082" w:rsidP="000171BF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AB3C50">
              <w:rPr>
                <w:rFonts w:asciiTheme="minorHAnsi" w:hAnsiTheme="minorHAnsi" w:cstheme="minorHAnsi"/>
                <w:sz w:val="20"/>
                <w:szCs w:val="20"/>
              </w:rPr>
              <w:t>(aaaa/mm/jj)</w:t>
            </w:r>
          </w:p>
        </w:tc>
        <w:tc>
          <w:tcPr>
            <w:tcW w:w="2127" w:type="dxa"/>
            <w:vAlign w:val="center"/>
          </w:tcPr>
          <w:p w14:paraId="4F3AD6E5" w14:textId="77777777" w:rsidR="00631082" w:rsidRPr="00AB3C50" w:rsidRDefault="00631082" w:rsidP="000171BF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B3C50">
              <w:rPr>
                <w:rFonts w:asciiTheme="minorHAnsi" w:hAnsiTheme="minorHAnsi" w:cstheme="minorHAnsi"/>
                <w:b/>
                <w:sz w:val="20"/>
                <w:szCs w:val="20"/>
              </w:rPr>
              <w:t>SIGNATURE</w:t>
            </w:r>
          </w:p>
          <w:p w14:paraId="0A68E723" w14:textId="6C803FEF" w:rsidR="00631082" w:rsidRPr="00AB3C50" w:rsidRDefault="00631082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AB3C50">
              <w:rPr>
                <w:rFonts w:asciiTheme="minorHAnsi" w:hAnsiTheme="minorHAnsi" w:cstheme="minorHAnsi"/>
                <w:sz w:val="20"/>
                <w:szCs w:val="20"/>
              </w:rPr>
              <w:t>(intervenant</w:t>
            </w:r>
            <w:r w:rsidR="007312A9" w:rsidRPr="00AB3C50">
              <w:rPr>
                <w:rFonts w:asciiTheme="minorHAnsi" w:hAnsiTheme="minorHAnsi" w:cstheme="minorHAnsi"/>
                <w:sz w:val="20"/>
                <w:szCs w:val="20"/>
              </w:rPr>
              <w:t>-partenaire</w:t>
            </w:r>
            <w:r w:rsidRPr="00AB3C50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3222" w:type="dxa"/>
            <w:vAlign w:val="center"/>
          </w:tcPr>
          <w:p w14:paraId="7577EB6D" w14:textId="77EAB925" w:rsidR="00631082" w:rsidRPr="00631082" w:rsidRDefault="00631082" w:rsidP="000171BF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COMMENTAIRES OU OBSERVATIONS PERTINENTS</w:t>
            </w:r>
          </w:p>
        </w:tc>
        <w:tc>
          <w:tcPr>
            <w:tcW w:w="2306" w:type="dxa"/>
            <w:vAlign w:val="center"/>
          </w:tcPr>
          <w:p w14:paraId="148F99E7" w14:textId="1E758E2D" w:rsidR="00631082" w:rsidRPr="00631082" w:rsidRDefault="007312A9" w:rsidP="000171BF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B3C50">
              <w:rPr>
                <w:rFonts w:asciiTheme="minorHAnsi" w:hAnsiTheme="minorHAnsi" w:cstheme="minorHAnsi"/>
                <w:b/>
                <w:sz w:val="20"/>
                <w:szCs w:val="20"/>
              </w:rPr>
              <w:t>SUIVIS D</w:t>
            </w:r>
            <w:r w:rsidR="00631082" w:rsidRPr="00AB3C50">
              <w:rPr>
                <w:rFonts w:asciiTheme="minorHAnsi" w:hAnsiTheme="minorHAnsi" w:cstheme="minorHAnsi"/>
                <w:b/>
                <w:sz w:val="20"/>
                <w:szCs w:val="20"/>
              </w:rPr>
              <w:t>U</w:t>
            </w:r>
            <w:r w:rsidR="0063108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PROFESSIONNEL</w:t>
            </w:r>
          </w:p>
        </w:tc>
      </w:tr>
      <w:tr w:rsidR="00CC5FD1" w:rsidRPr="00CC5FD1" w14:paraId="5E7C3E20" w14:textId="77777777" w:rsidTr="007312A9">
        <w:trPr>
          <w:trHeight w:val="208"/>
        </w:trPr>
        <w:permStart w:id="598675150" w:edGrp="everyone" w:colFirst="0" w:colLast="0" w:displacedByCustomXml="next"/>
        <w:permStart w:id="904409335" w:edGrp="everyone" w:colFirst="2" w:colLast="2" w:displacedByCustomXml="next"/>
        <w:permStart w:id="1376918050" w:edGrp="everyone" w:colFirst="3" w:colLast="3" w:displacedByCustomXml="next"/>
        <w:permStart w:id="82842194" w:edGrp="everyone" w:colFirst="4" w:colLast="4" w:displacedByCustomXml="next"/>
        <w:permStart w:id="2034898781" w:edGrp="everyone" w:colFirst="5" w:colLast="5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6240736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bottom w:val="nil"/>
                  <w:right w:val="nil"/>
                </w:tcBorders>
              </w:tcPr>
              <w:p w14:paraId="4DF10D72" w14:textId="720E6EBB" w:rsidR="00CC5FD1" w:rsidRPr="00CC5FD1" w:rsidRDefault="00CC5FD1" w:rsidP="007E09E8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left w:val="nil"/>
              <w:bottom w:val="nil"/>
            </w:tcBorders>
          </w:tcPr>
          <w:p w14:paraId="54595C15" w14:textId="547EC43C" w:rsidR="00CC5FD1" w:rsidRPr="00CC5FD1" w:rsidRDefault="00CC5FD1" w:rsidP="007E09E8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Exercices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55626920"/>
            <w:placeholder>
              <w:docPart w:val="77BDDF00D4D540F8ADCDF246217A22B2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281" w:type="dxa"/>
                <w:vMerge w:val="restart"/>
              </w:tcPr>
              <w:p w14:paraId="032E72D1" w14:textId="7F228578" w:rsidR="00CC5FD1" w:rsidRPr="00CC5FD1" w:rsidRDefault="00CC5FD1" w:rsidP="007E09E8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1625A7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tc>
          <w:tcPr>
            <w:tcW w:w="2127" w:type="dxa"/>
            <w:vMerge w:val="restart"/>
          </w:tcPr>
          <w:p w14:paraId="27F75F98" w14:textId="77777777" w:rsidR="00CC5FD1" w:rsidRPr="00CC5FD1" w:rsidRDefault="00CC5FD1" w:rsidP="007E09E8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vMerge w:val="restart"/>
          </w:tcPr>
          <w:p w14:paraId="581B0F61" w14:textId="77777777" w:rsidR="00CC5FD1" w:rsidRPr="00CC5FD1" w:rsidRDefault="00CC5FD1" w:rsidP="007E09E8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vMerge w:val="restart"/>
          </w:tcPr>
          <w:p w14:paraId="2129DFD2" w14:textId="77777777" w:rsidR="00CC5FD1" w:rsidRPr="00CC5FD1" w:rsidRDefault="00CC5FD1" w:rsidP="007E09E8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C5FD1" w:rsidRPr="00CC5FD1" w14:paraId="7E4B88C4" w14:textId="77777777" w:rsidTr="007312A9">
        <w:trPr>
          <w:trHeight w:val="208"/>
        </w:trPr>
        <w:permEnd w:id="598675150" w:displacedByCustomXml="next"/>
        <w:permEnd w:id="904409335" w:displacedByCustomXml="next"/>
        <w:permEnd w:id="1376918050" w:displacedByCustomXml="next"/>
        <w:permEnd w:id="82842194" w:displacedByCustomXml="next"/>
        <w:permEnd w:id="2034898781" w:displacedByCustomXml="next"/>
        <w:permStart w:id="1621823948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338239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nil"/>
                  <w:bottom w:val="nil"/>
                  <w:right w:val="nil"/>
                </w:tcBorders>
              </w:tcPr>
              <w:p w14:paraId="0E8B8952" w14:textId="5FAD360F" w:rsidR="00CC5FD1" w:rsidRPr="00CC5FD1" w:rsidRDefault="00CC5FD1" w:rsidP="00CC5FD1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nil"/>
              <w:left w:val="nil"/>
              <w:bottom w:val="nil"/>
            </w:tcBorders>
          </w:tcPr>
          <w:p w14:paraId="18D7038D" w14:textId="6441ACFD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Pédaliers</w:t>
            </w:r>
          </w:p>
        </w:tc>
        <w:tc>
          <w:tcPr>
            <w:tcW w:w="1281" w:type="dxa"/>
            <w:vMerge/>
          </w:tcPr>
          <w:p w14:paraId="0BAFF43E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839B4F4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vMerge/>
          </w:tcPr>
          <w:p w14:paraId="58DFEAF4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vMerge/>
          </w:tcPr>
          <w:p w14:paraId="2145654A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C5FD1" w:rsidRPr="00CC5FD1" w14:paraId="525C073F" w14:textId="77777777" w:rsidTr="007312A9">
        <w:trPr>
          <w:trHeight w:val="208"/>
        </w:trPr>
        <w:permEnd w:id="1621823948" w:displacedByCustomXml="next"/>
        <w:permStart w:id="502343769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637529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nil"/>
                  <w:bottom w:val="single" w:sz="4" w:space="0" w:color="auto"/>
                  <w:right w:val="nil"/>
                </w:tcBorders>
              </w:tcPr>
              <w:p w14:paraId="2AA13309" w14:textId="1FA2D22A" w:rsidR="00CC5FD1" w:rsidRPr="00CC5FD1" w:rsidRDefault="00CC5FD1" w:rsidP="00CC5FD1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nil"/>
              <w:left w:val="nil"/>
              <w:bottom w:val="single" w:sz="4" w:space="0" w:color="auto"/>
            </w:tcBorders>
          </w:tcPr>
          <w:p w14:paraId="32CAD2F2" w14:textId="4329DE39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Marche</w:t>
            </w:r>
          </w:p>
        </w:tc>
        <w:tc>
          <w:tcPr>
            <w:tcW w:w="1281" w:type="dxa"/>
            <w:vMerge/>
          </w:tcPr>
          <w:p w14:paraId="2A0B5E9D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11397891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vMerge/>
          </w:tcPr>
          <w:p w14:paraId="64D309BF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vMerge/>
          </w:tcPr>
          <w:p w14:paraId="0F29D1A3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C5FD1" w:rsidRPr="00CC5FD1" w14:paraId="2C094B15" w14:textId="77777777" w:rsidTr="007312A9">
        <w:trPr>
          <w:trHeight w:val="208"/>
        </w:trPr>
        <w:permEnd w:id="502343769" w:displacedByCustomXml="next"/>
        <w:permStart w:id="1646874054" w:edGrp="everyone" w:colFirst="0" w:colLast="0" w:displacedByCustomXml="next"/>
        <w:permStart w:id="1312572962" w:edGrp="everyone" w:colFirst="2" w:colLast="2" w:displacedByCustomXml="next"/>
        <w:permStart w:id="1700009243" w:edGrp="everyone" w:colFirst="3" w:colLast="3" w:displacedByCustomXml="next"/>
        <w:permStart w:id="1607929408" w:edGrp="everyone" w:colFirst="4" w:colLast="4" w:displacedByCustomXml="next"/>
        <w:permStart w:id="1442519350" w:edGrp="everyone" w:colFirst="5" w:colLast="5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9999623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single" w:sz="4" w:space="0" w:color="auto"/>
                  <w:bottom w:val="nil"/>
                  <w:right w:val="nil"/>
                </w:tcBorders>
              </w:tcPr>
              <w:p w14:paraId="62FA55DC" w14:textId="63482C46" w:rsidR="00CC5FD1" w:rsidRPr="00CC5FD1" w:rsidRDefault="00CC5FD1" w:rsidP="00CC5FD1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single" w:sz="4" w:space="0" w:color="auto"/>
              <w:left w:val="nil"/>
              <w:bottom w:val="nil"/>
            </w:tcBorders>
          </w:tcPr>
          <w:p w14:paraId="2EFE5B71" w14:textId="40135C38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Exercices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377981871"/>
            <w:placeholder>
              <w:docPart w:val="80B5E97383234AE1BFA45F1B99484AFC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281" w:type="dxa"/>
                <w:vMerge w:val="restart"/>
              </w:tcPr>
              <w:p w14:paraId="6F06BD96" w14:textId="0A6631C7" w:rsidR="00CC5FD1" w:rsidRPr="00CC5FD1" w:rsidRDefault="00CC5FD1" w:rsidP="00CC5FD1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1625A7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tc>
          <w:tcPr>
            <w:tcW w:w="2127" w:type="dxa"/>
            <w:vMerge w:val="restart"/>
          </w:tcPr>
          <w:p w14:paraId="70A424E4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vMerge w:val="restart"/>
          </w:tcPr>
          <w:p w14:paraId="64283357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vMerge w:val="restart"/>
          </w:tcPr>
          <w:p w14:paraId="75467BD3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C5FD1" w:rsidRPr="00CC5FD1" w14:paraId="6FCF7090" w14:textId="77777777" w:rsidTr="007312A9">
        <w:trPr>
          <w:trHeight w:val="208"/>
        </w:trPr>
        <w:permEnd w:id="1646874054" w:displacedByCustomXml="next"/>
        <w:permEnd w:id="1312572962" w:displacedByCustomXml="next"/>
        <w:permEnd w:id="1700009243" w:displacedByCustomXml="next"/>
        <w:permEnd w:id="1607929408" w:displacedByCustomXml="next"/>
        <w:permEnd w:id="1442519350" w:displacedByCustomXml="next"/>
        <w:permStart w:id="545460855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978455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nil"/>
                  <w:bottom w:val="nil"/>
                  <w:right w:val="nil"/>
                </w:tcBorders>
              </w:tcPr>
              <w:p w14:paraId="5C65FA4B" w14:textId="21A832CE" w:rsidR="00CC5FD1" w:rsidRPr="00CC5FD1" w:rsidRDefault="00CC5FD1" w:rsidP="00CC5FD1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nil"/>
              <w:left w:val="nil"/>
              <w:bottom w:val="nil"/>
            </w:tcBorders>
          </w:tcPr>
          <w:p w14:paraId="43DA143A" w14:textId="41C5A1B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Pédaliers</w:t>
            </w:r>
          </w:p>
        </w:tc>
        <w:tc>
          <w:tcPr>
            <w:tcW w:w="1281" w:type="dxa"/>
            <w:vMerge/>
          </w:tcPr>
          <w:p w14:paraId="2046DE46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9C9D7CE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vMerge/>
          </w:tcPr>
          <w:p w14:paraId="2F68D267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vMerge/>
          </w:tcPr>
          <w:p w14:paraId="635C87B7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C5FD1" w:rsidRPr="00CC5FD1" w14:paraId="242C7108" w14:textId="77777777" w:rsidTr="007312A9">
        <w:trPr>
          <w:trHeight w:val="208"/>
        </w:trPr>
        <w:permEnd w:id="545460855" w:displacedByCustomXml="next"/>
        <w:permStart w:id="602025744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721516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nil"/>
                  <w:bottom w:val="single" w:sz="4" w:space="0" w:color="auto"/>
                  <w:right w:val="nil"/>
                </w:tcBorders>
              </w:tcPr>
              <w:p w14:paraId="283FB6E3" w14:textId="38C4674C" w:rsidR="00CC5FD1" w:rsidRPr="00CC5FD1" w:rsidRDefault="00CC5FD1" w:rsidP="00CC5FD1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nil"/>
              <w:left w:val="nil"/>
              <w:bottom w:val="single" w:sz="4" w:space="0" w:color="auto"/>
            </w:tcBorders>
          </w:tcPr>
          <w:p w14:paraId="041E3289" w14:textId="55D9CD5C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Marche</w:t>
            </w:r>
          </w:p>
        </w:tc>
        <w:tc>
          <w:tcPr>
            <w:tcW w:w="1281" w:type="dxa"/>
            <w:vMerge/>
          </w:tcPr>
          <w:p w14:paraId="15856CBE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AA966A0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vMerge/>
          </w:tcPr>
          <w:p w14:paraId="0FD2EB69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vMerge/>
          </w:tcPr>
          <w:p w14:paraId="299DC21C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C5FD1" w:rsidRPr="00CC5FD1" w14:paraId="30A04687" w14:textId="77777777" w:rsidTr="007312A9">
        <w:trPr>
          <w:trHeight w:val="208"/>
        </w:trPr>
        <w:permEnd w:id="602025744" w:displacedByCustomXml="next"/>
        <w:permStart w:id="1543651410" w:edGrp="everyone" w:colFirst="0" w:colLast="0" w:displacedByCustomXml="next"/>
        <w:permStart w:id="560679541" w:edGrp="everyone" w:colFirst="2" w:colLast="2" w:displacedByCustomXml="next"/>
        <w:permStart w:id="821376931" w:edGrp="everyone" w:colFirst="3" w:colLast="3" w:displacedByCustomXml="next"/>
        <w:permStart w:id="860057074" w:edGrp="everyone" w:colFirst="4" w:colLast="4" w:displacedByCustomXml="next"/>
        <w:permStart w:id="1146242500" w:edGrp="everyone" w:colFirst="5" w:colLast="5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0156168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single" w:sz="4" w:space="0" w:color="auto"/>
                  <w:bottom w:val="nil"/>
                  <w:right w:val="nil"/>
                </w:tcBorders>
              </w:tcPr>
              <w:p w14:paraId="7FA13DCA" w14:textId="04C02716" w:rsidR="00CC5FD1" w:rsidRPr="00CC5FD1" w:rsidRDefault="00CC5FD1" w:rsidP="00CC5FD1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single" w:sz="4" w:space="0" w:color="auto"/>
              <w:left w:val="nil"/>
              <w:bottom w:val="nil"/>
            </w:tcBorders>
          </w:tcPr>
          <w:p w14:paraId="4BB9E4FF" w14:textId="41DAA42F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Exercices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240141397"/>
            <w:placeholder>
              <w:docPart w:val="A561CB147722417EA69DAB642F177EE2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281" w:type="dxa"/>
                <w:vMerge w:val="restart"/>
              </w:tcPr>
              <w:p w14:paraId="3592F45D" w14:textId="71179166" w:rsidR="00CC5FD1" w:rsidRPr="00CC5FD1" w:rsidRDefault="00CC5FD1" w:rsidP="00CC5FD1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25B3C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tc>
          <w:tcPr>
            <w:tcW w:w="2127" w:type="dxa"/>
            <w:vMerge w:val="restart"/>
          </w:tcPr>
          <w:p w14:paraId="61B55293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vMerge w:val="restart"/>
          </w:tcPr>
          <w:p w14:paraId="042DB37D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vMerge w:val="restart"/>
          </w:tcPr>
          <w:p w14:paraId="684B6CF8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C5FD1" w:rsidRPr="00CC5FD1" w14:paraId="29C05469" w14:textId="77777777" w:rsidTr="007312A9">
        <w:trPr>
          <w:trHeight w:val="208"/>
        </w:trPr>
        <w:permEnd w:id="1543651410" w:displacedByCustomXml="next"/>
        <w:permEnd w:id="560679541" w:displacedByCustomXml="next"/>
        <w:permEnd w:id="821376931" w:displacedByCustomXml="next"/>
        <w:permEnd w:id="860057074" w:displacedByCustomXml="next"/>
        <w:permEnd w:id="1146242500" w:displacedByCustomXml="next"/>
        <w:permStart w:id="159475919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253113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nil"/>
                  <w:bottom w:val="nil"/>
                  <w:right w:val="nil"/>
                </w:tcBorders>
              </w:tcPr>
              <w:p w14:paraId="1F99E511" w14:textId="6BDA24A7" w:rsidR="00CC5FD1" w:rsidRPr="00CC5FD1" w:rsidRDefault="00CC5FD1" w:rsidP="00CC5FD1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nil"/>
              <w:left w:val="nil"/>
              <w:bottom w:val="nil"/>
            </w:tcBorders>
          </w:tcPr>
          <w:p w14:paraId="5BF54F4C" w14:textId="7BD9789C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Pédaliers</w:t>
            </w:r>
          </w:p>
        </w:tc>
        <w:tc>
          <w:tcPr>
            <w:tcW w:w="1281" w:type="dxa"/>
            <w:vMerge/>
          </w:tcPr>
          <w:p w14:paraId="6CF00DAB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049567A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vMerge/>
          </w:tcPr>
          <w:p w14:paraId="28875BD1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vMerge/>
          </w:tcPr>
          <w:p w14:paraId="6BDA1E11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C5FD1" w:rsidRPr="00CC5FD1" w14:paraId="4CEC08D7" w14:textId="77777777" w:rsidTr="007312A9">
        <w:trPr>
          <w:trHeight w:val="208"/>
        </w:trPr>
        <w:permEnd w:id="159475919" w:displacedByCustomXml="next"/>
        <w:permStart w:id="1298737833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4340189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nil"/>
                  <w:bottom w:val="single" w:sz="4" w:space="0" w:color="auto"/>
                  <w:right w:val="nil"/>
                </w:tcBorders>
              </w:tcPr>
              <w:p w14:paraId="2CAA623B" w14:textId="431F1DCF" w:rsidR="00CC5FD1" w:rsidRPr="00CC5FD1" w:rsidRDefault="00CC5FD1" w:rsidP="00CC5FD1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nil"/>
              <w:left w:val="nil"/>
              <w:bottom w:val="single" w:sz="4" w:space="0" w:color="auto"/>
            </w:tcBorders>
          </w:tcPr>
          <w:p w14:paraId="5272F8B7" w14:textId="60F4FB32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Marche</w:t>
            </w:r>
          </w:p>
        </w:tc>
        <w:tc>
          <w:tcPr>
            <w:tcW w:w="1281" w:type="dxa"/>
            <w:vMerge/>
          </w:tcPr>
          <w:p w14:paraId="1FBC63A4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19475848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vMerge/>
          </w:tcPr>
          <w:p w14:paraId="6112837E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vMerge/>
          </w:tcPr>
          <w:p w14:paraId="1E4B619A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C5FD1" w:rsidRPr="00CC5FD1" w14:paraId="6DEDA61F" w14:textId="77777777" w:rsidTr="007312A9">
        <w:trPr>
          <w:trHeight w:val="208"/>
        </w:trPr>
        <w:permEnd w:id="1298737833" w:displacedByCustomXml="next"/>
        <w:permStart w:id="961900762" w:edGrp="everyone" w:colFirst="0" w:colLast="0" w:displacedByCustomXml="next"/>
        <w:permStart w:id="545935769" w:edGrp="everyone" w:colFirst="2" w:colLast="2" w:displacedByCustomXml="next"/>
        <w:permStart w:id="1424824319" w:edGrp="everyone" w:colFirst="3" w:colLast="3" w:displacedByCustomXml="next"/>
        <w:permStart w:id="2020367285" w:edGrp="everyone" w:colFirst="4" w:colLast="4" w:displacedByCustomXml="next"/>
        <w:permStart w:id="676470492" w:edGrp="everyone" w:colFirst="5" w:colLast="5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9320913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single" w:sz="4" w:space="0" w:color="auto"/>
                  <w:bottom w:val="nil"/>
                  <w:right w:val="nil"/>
                </w:tcBorders>
              </w:tcPr>
              <w:p w14:paraId="7691FE05" w14:textId="7F8FDFE8" w:rsidR="00CC5FD1" w:rsidRPr="00CC5FD1" w:rsidRDefault="00CC5FD1" w:rsidP="00CC5FD1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single" w:sz="4" w:space="0" w:color="auto"/>
              <w:left w:val="nil"/>
              <w:bottom w:val="nil"/>
            </w:tcBorders>
          </w:tcPr>
          <w:p w14:paraId="21B7D072" w14:textId="05BE6E2C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Exercices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68774689"/>
            <w:placeholder>
              <w:docPart w:val="0824618A39324DD499640D452E3F1FAE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281" w:type="dxa"/>
                <w:vMerge w:val="restart"/>
              </w:tcPr>
              <w:p w14:paraId="23C46DA6" w14:textId="12E84620" w:rsidR="00CC5FD1" w:rsidRPr="00CC5FD1" w:rsidRDefault="00CC5FD1" w:rsidP="00CC5FD1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25B3C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tc>
          <w:tcPr>
            <w:tcW w:w="2127" w:type="dxa"/>
            <w:vMerge w:val="restart"/>
          </w:tcPr>
          <w:p w14:paraId="41AF30AD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vMerge w:val="restart"/>
          </w:tcPr>
          <w:p w14:paraId="78EB3F9A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vMerge w:val="restart"/>
          </w:tcPr>
          <w:p w14:paraId="73F3E037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C5FD1" w:rsidRPr="00CC5FD1" w14:paraId="7F6894AC" w14:textId="77777777" w:rsidTr="007312A9">
        <w:trPr>
          <w:trHeight w:val="208"/>
        </w:trPr>
        <w:permEnd w:id="961900762" w:displacedByCustomXml="next"/>
        <w:permEnd w:id="545935769" w:displacedByCustomXml="next"/>
        <w:permEnd w:id="1424824319" w:displacedByCustomXml="next"/>
        <w:permEnd w:id="2020367285" w:displacedByCustomXml="next"/>
        <w:permEnd w:id="676470492" w:displacedByCustomXml="next"/>
        <w:permStart w:id="294913364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692752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nil"/>
                  <w:bottom w:val="nil"/>
                  <w:right w:val="nil"/>
                </w:tcBorders>
              </w:tcPr>
              <w:p w14:paraId="2C18F50D" w14:textId="049CAA20" w:rsidR="00CC5FD1" w:rsidRPr="00CC5FD1" w:rsidRDefault="00CC5FD1" w:rsidP="00CC5FD1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nil"/>
              <w:left w:val="nil"/>
              <w:bottom w:val="nil"/>
            </w:tcBorders>
          </w:tcPr>
          <w:p w14:paraId="3B0E1B05" w14:textId="759545F4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Pédaliers</w:t>
            </w:r>
          </w:p>
        </w:tc>
        <w:tc>
          <w:tcPr>
            <w:tcW w:w="1281" w:type="dxa"/>
            <w:vMerge/>
          </w:tcPr>
          <w:p w14:paraId="272F662F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06FEAF8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vMerge/>
          </w:tcPr>
          <w:p w14:paraId="40961A63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vMerge/>
          </w:tcPr>
          <w:p w14:paraId="597F3030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C5FD1" w:rsidRPr="00CC5FD1" w14:paraId="242F0DE9" w14:textId="77777777" w:rsidTr="007312A9">
        <w:trPr>
          <w:trHeight w:val="208"/>
        </w:trPr>
        <w:permEnd w:id="294913364" w:displacedByCustomXml="next"/>
        <w:permStart w:id="1924167784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3092194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nil"/>
                  <w:bottom w:val="single" w:sz="4" w:space="0" w:color="auto"/>
                  <w:right w:val="nil"/>
                </w:tcBorders>
              </w:tcPr>
              <w:p w14:paraId="4CE2C103" w14:textId="093A3BB3" w:rsidR="00CC5FD1" w:rsidRPr="00CC5FD1" w:rsidRDefault="00CC5FD1" w:rsidP="00CC5FD1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nil"/>
              <w:left w:val="nil"/>
              <w:bottom w:val="single" w:sz="4" w:space="0" w:color="auto"/>
            </w:tcBorders>
          </w:tcPr>
          <w:p w14:paraId="6A1C989F" w14:textId="7AA995C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Marche</w:t>
            </w:r>
          </w:p>
        </w:tc>
        <w:tc>
          <w:tcPr>
            <w:tcW w:w="1281" w:type="dxa"/>
            <w:vMerge/>
          </w:tcPr>
          <w:p w14:paraId="6617FBA1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11D3098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vMerge/>
          </w:tcPr>
          <w:p w14:paraId="17DE20A5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vMerge/>
          </w:tcPr>
          <w:p w14:paraId="3F972339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C5FD1" w:rsidRPr="00CC5FD1" w14:paraId="331AE5DA" w14:textId="77777777" w:rsidTr="007312A9">
        <w:trPr>
          <w:trHeight w:val="208"/>
        </w:trPr>
        <w:permEnd w:id="1924167784" w:displacedByCustomXml="next"/>
        <w:permStart w:id="1321476796" w:edGrp="everyone" w:colFirst="0" w:colLast="0" w:displacedByCustomXml="next"/>
        <w:permStart w:id="899748399" w:edGrp="everyone" w:colFirst="2" w:colLast="2" w:displacedByCustomXml="next"/>
        <w:permStart w:id="1529155266" w:edGrp="everyone" w:colFirst="3" w:colLast="3" w:displacedByCustomXml="next"/>
        <w:permStart w:id="1420646237" w:edGrp="everyone" w:colFirst="4" w:colLast="4" w:displacedByCustomXml="next"/>
        <w:permStart w:id="1262306917" w:edGrp="everyone" w:colFirst="5" w:colLast="5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8745903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single" w:sz="4" w:space="0" w:color="auto"/>
                  <w:bottom w:val="nil"/>
                  <w:right w:val="nil"/>
                </w:tcBorders>
              </w:tcPr>
              <w:p w14:paraId="597A80F6" w14:textId="33C54C26" w:rsidR="00CC5FD1" w:rsidRPr="00CC5FD1" w:rsidRDefault="00CC5FD1" w:rsidP="00CC5FD1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single" w:sz="4" w:space="0" w:color="auto"/>
              <w:left w:val="nil"/>
              <w:bottom w:val="nil"/>
            </w:tcBorders>
          </w:tcPr>
          <w:p w14:paraId="33177120" w14:textId="5DC2B613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Exercices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967050435"/>
            <w:placeholder>
              <w:docPart w:val="F8C75A32A8A54586B519018B2A732B48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281" w:type="dxa"/>
                <w:vMerge w:val="restart"/>
              </w:tcPr>
              <w:p w14:paraId="255B9E29" w14:textId="5DB3800D" w:rsidR="00CC5FD1" w:rsidRPr="00CC5FD1" w:rsidRDefault="00CC5FD1" w:rsidP="00CC5FD1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25B3C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tc>
          <w:tcPr>
            <w:tcW w:w="2127" w:type="dxa"/>
            <w:vMerge w:val="restart"/>
          </w:tcPr>
          <w:p w14:paraId="46CF53F3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vMerge w:val="restart"/>
          </w:tcPr>
          <w:p w14:paraId="1AD46EF1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vMerge w:val="restart"/>
          </w:tcPr>
          <w:p w14:paraId="62B0C8F9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C5FD1" w:rsidRPr="00CC5FD1" w14:paraId="17CDE86E" w14:textId="77777777" w:rsidTr="007312A9">
        <w:trPr>
          <w:trHeight w:val="208"/>
        </w:trPr>
        <w:permEnd w:id="1321476796" w:displacedByCustomXml="next"/>
        <w:permEnd w:id="899748399" w:displacedByCustomXml="next"/>
        <w:permEnd w:id="1529155266" w:displacedByCustomXml="next"/>
        <w:permEnd w:id="1420646237" w:displacedByCustomXml="next"/>
        <w:permEnd w:id="1262306917" w:displacedByCustomXml="next"/>
        <w:permStart w:id="2101223702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712152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nil"/>
                  <w:bottom w:val="nil"/>
                  <w:right w:val="nil"/>
                </w:tcBorders>
              </w:tcPr>
              <w:p w14:paraId="545A43E5" w14:textId="20005949" w:rsidR="00CC5FD1" w:rsidRPr="00CC5FD1" w:rsidRDefault="00CC5FD1" w:rsidP="00CC5FD1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nil"/>
              <w:left w:val="nil"/>
              <w:bottom w:val="nil"/>
            </w:tcBorders>
          </w:tcPr>
          <w:p w14:paraId="43141462" w14:textId="11CFD936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Pédaliers</w:t>
            </w:r>
          </w:p>
        </w:tc>
        <w:tc>
          <w:tcPr>
            <w:tcW w:w="1281" w:type="dxa"/>
            <w:vMerge/>
          </w:tcPr>
          <w:p w14:paraId="745EC2CC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2640C16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vMerge/>
          </w:tcPr>
          <w:p w14:paraId="03308B20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vMerge/>
          </w:tcPr>
          <w:p w14:paraId="78560A16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C5FD1" w:rsidRPr="00CC5FD1" w14:paraId="7E3C9E7E" w14:textId="77777777" w:rsidTr="007312A9">
        <w:trPr>
          <w:trHeight w:val="208"/>
        </w:trPr>
        <w:permEnd w:id="2101223702" w:displacedByCustomXml="next"/>
        <w:permStart w:id="284324398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8646615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nil"/>
                  <w:bottom w:val="single" w:sz="4" w:space="0" w:color="auto"/>
                  <w:right w:val="nil"/>
                </w:tcBorders>
              </w:tcPr>
              <w:p w14:paraId="20C24EB8" w14:textId="56A8616F" w:rsidR="00CC5FD1" w:rsidRPr="00CC5FD1" w:rsidRDefault="00CC5FD1" w:rsidP="00CC5FD1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nil"/>
              <w:left w:val="nil"/>
              <w:bottom w:val="single" w:sz="4" w:space="0" w:color="auto"/>
            </w:tcBorders>
          </w:tcPr>
          <w:p w14:paraId="515A86DF" w14:textId="6DCCAC14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Marche</w:t>
            </w:r>
          </w:p>
        </w:tc>
        <w:tc>
          <w:tcPr>
            <w:tcW w:w="1281" w:type="dxa"/>
            <w:vMerge/>
          </w:tcPr>
          <w:p w14:paraId="18F4FAB9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943394B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vMerge/>
          </w:tcPr>
          <w:p w14:paraId="72F99A8E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vMerge/>
          </w:tcPr>
          <w:p w14:paraId="6CAB2F25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C5FD1" w:rsidRPr="00CC5FD1" w14:paraId="6D7FE5B7" w14:textId="77777777" w:rsidTr="007312A9">
        <w:trPr>
          <w:trHeight w:val="208"/>
        </w:trPr>
        <w:permEnd w:id="284324398" w:displacedByCustomXml="next"/>
        <w:permStart w:id="1317819906" w:edGrp="everyone" w:colFirst="0" w:colLast="0" w:displacedByCustomXml="next"/>
        <w:permStart w:id="669265850" w:edGrp="everyone" w:colFirst="2" w:colLast="2" w:displacedByCustomXml="next"/>
        <w:permStart w:id="1725332964" w:edGrp="everyone" w:colFirst="3" w:colLast="3" w:displacedByCustomXml="next"/>
        <w:permStart w:id="1563912204" w:edGrp="everyone" w:colFirst="4" w:colLast="4" w:displacedByCustomXml="next"/>
        <w:permStart w:id="619005033" w:edGrp="everyone" w:colFirst="5" w:colLast="5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6939680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single" w:sz="4" w:space="0" w:color="auto"/>
                  <w:bottom w:val="nil"/>
                  <w:right w:val="nil"/>
                </w:tcBorders>
              </w:tcPr>
              <w:p w14:paraId="07D425F5" w14:textId="041B0A73" w:rsidR="00CC5FD1" w:rsidRPr="00CC5FD1" w:rsidRDefault="00CC5FD1" w:rsidP="00CC5FD1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single" w:sz="4" w:space="0" w:color="auto"/>
              <w:left w:val="nil"/>
              <w:bottom w:val="nil"/>
            </w:tcBorders>
          </w:tcPr>
          <w:p w14:paraId="1D36FAD6" w14:textId="4DC85098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Exercices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76790700"/>
            <w:placeholder>
              <w:docPart w:val="C164C33907D742BFB112DD9F905508D7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281" w:type="dxa"/>
                <w:vMerge w:val="restart"/>
              </w:tcPr>
              <w:p w14:paraId="6141950B" w14:textId="096998EB" w:rsidR="00CC5FD1" w:rsidRPr="00CC5FD1" w:rsidRDefault="00CC5FD1" w:rsidP="00CC5FD1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25B3C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tc>
          <w:tcPr>
            <w:tcW w:w="2127" w:type="dxa"/>
            <w:vMerge w:val="restart"/>
          </w:tcPr>
          <w:p w14:paraId="2BFFB4C5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vMerge w:val="restart"/>
          </w:tcPr>
          <w:p w14:paraId="0BC6A104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vMerge w:val="restart"/>
          </w:tcPr>
          <w:p w14:paraId="5E1BD9D0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C5FD1" w:rsidRPr="00CC5FD1" w14:paraId="09079BB2" w14:textId="77777777" w:rsidTr="007312A9">
        <w:trPr>
          <w:trHeight w:val="208"/>
        </w:trPr>
        <w:permEnd w:id="1317819906" w:displacedByCustomXml="next"/>
        <w:permEnd w:id="669265850" w:displacedByCustomXml="next"/>
        <w:permEnd w:id="1725332964" w:displacedByCustomXml="next"/>
        <w:permEnd w:id="1563912204" w:displacedByCustomXml="next"/>
        <w:permEnd w:id="619005033" w:displacedByCustomXml="next"/>
        <w:permStart w:id="1046107182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953685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nil"/>
                  <w:bottom w:val="nil"/>
                  <w:right w:val="nil"/>
                </w:tcBorders>
              </w:tcPr>
              <w:p w14:paraId="07B8DC5A" w14:textId="106DF8D5" w:rsidR="00CC5FD1" w:rsidRPr="00CC5FD1" w:rsidRDefault="00CC5FD1" w:rsidP="00CC5FD1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nil"/>
              <w:left w:val="nil"/>
              <w:bottom w:val="nil"/>
            </w:tcBorders>
          </w:tcPr>
          <w:p w14:paraId="50A9DC34" w14:textId="18C8BC3A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Pédaliers</w:t>
            </w:r>
          </w:p>
        </w:tc>
        <w:tc>
          <w:tcPr>
            <w:tcW w:w="1281" w:type="dxa"/>
            <w:vMerge/>
          </w:tcPr>
          <w:p w14:paraId="1F718B1D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1F2914E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vMerge/>
          </w:tcPr>
          <w:p w14:paraId="31BD38E6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vMerge/>
          </w:tcPr>
          <w:p w14:paraId="433CA80C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C5FD1" w:rsidRPr="00CC5FD1" w14:paraId="2E961514" w14:textId="77777777" w:rsidTr="007312A9">
        <w:trPr>
          <w:trHeight w:val="208"/>
        </w:trPr>
        <w:permEnd w:id="1046107182" w:displacedByCustomXml="next"/>
        <w:permStart w:id="638195810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874613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nil"/>
                  <w:bottom w:val="single" w:sz="4" w:space="0" w:color="auto"/>
                  <w:right w:val="nil"/>
                </w:tcBorders>
              </w:tcPr>
              <w:p w14:paraId="70DA41AF" w14:textId="69BE6763" w:rsidR="00CC5FD1" w:rsidRPr="00CC5FD1" w:rsidRDefault="00CC5FD1" w:rsidP="00CC5FD1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nil"/>
              <w:left w:val="nil"/>
              <w:bottom w:val="single" w:sz="4" w:space="0" w:color="auto"/>
            </w:tcBorders>
          </w:tcPr>
          <w:p w14:paraId="03ECAC26" w14:textId="67E9AAD9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Marche</w:t>
            </w:r>
          </w:p>
        </w:tc>
        <w:tc>
          <w:tcPr>
            <w:tcW w:w="1281" w:type="dxa"/>
            <w:vMerge/>
          </w:tcPr>
          <w:p w14:paraId="2994CEED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CD31883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vMerge/>
          </w:tcPr>
          <w:p w14:paraId="59603F31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vMerge/>
          </w:tcPr>
          <w:p w14:paraId="5C652054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C5FD1" w:rsidRPr="00CC5FD1" w14:paraId="2F0D1665" w14:textId="77777777" w:rsidTr="007312A9">
        <w:trPr>
          <w:trHeight w:val="208"/>
        </w:trPr>
        <w:permEnd w:id="638195810" w:displacedByCustomXml="next"/>
        <w:permStart w:id="1186822507" w:edGrp="everyone" w:colFirst="0" w:colLast="0" w:displacedByCustomXml="next"/>
        <w:permStart w:id="613751790" w:edGrp="everyone" w:colFirst="2" w:colLast="2" w:displacedByCustomXml="next"/>
        <w:permStart w:id="1914509235" w:edGrp="everyone" w:colFirst="3" w:colLast="3" w:displacedByCustomXml="next"/>
        <w:permStart w:id="1857098208" w:edGrp="everyone" w:colFirst="4" w:colLast="4" w:displacedByCustomXml="next"/>
        <w:permStart w:id="1480085564" w:edGrp="everyone" w:colFirst="5" w:colLast="5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860104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single" w:sz="4" w:space="0" w:color="auto"/>
                  <w:bottom w:val="nil"/>
                  <w:right w:val="nil"/>
                </w:tcBorders>
              </w:tcPr>
              <w:p w14:paraId="446C797D" w14:textId="7F259166" w:rsidR="00CC5FD1" w:rsidRPr="00CC5FD1" w:rsidRDefault="00CC5FD1" w:rsidP="00CC5FD1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single" w:sz="4" w:space="0" w:color="auto"/>
              <w:left w:val="nil"/>
              <w:bottom w:val="nil"/>
            </w:tcBorders>
          </w:tcPr>
          <w:p w14:paraId="55BE70C2" w14:textId="51ED33FA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Exercices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2135209073"/>
            <w:placeholder>
              <w:docPart w:val="A352E7996E6E4DA4A319A8373DAFE583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281" w:type="dxa"/>
                <w:vMerge w:val="restart"/>
              </w:tcPr>
              <w:p w14:paraId="05F8A1B7" w14:textId="381D43E7" w:rsidR="00CC5FD1" w:rsidRPr="00CC5FD1" w:rsidRDefault="00CC5FD1" w:rsidP="00CC5FD1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741270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tc>
          <w:tcPr>
            <w:tcW w:w="2127" w:type="dxa"/>
            <w:vMerge w:val="restart"/>
          </w:tcPr>
          <w:p w14:paraId="2E6097CA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vMerge w:val="restart"/>
          </w:tcPr>
          <w:p w14:paraId="4AABDD99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vMerge w:val="restart"/>
          </w:tcPr>
          <w:p w14:paraId="3E611FC8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C5FD1" w:rsidRPr="00CC5FD1" w14:paraId="16A387CD" w14:textId="77777777" w:rsidTr="007312A9">
        <w:trPr>
          <w:trHeight w:val="208"/>
        </w:trPr>
        <w:permEnd w:id="1186822507" w:displacedByCustomXml="next"/>
        <w:permEnd w:id="613751790" w:displacedByCustomXml="next"/>
        <w:permEnd w:id="1914509235" w:displacedByCustomXml="next"/>
        <w:permEnd w:id="1857098208" w:displacedByCustomXml="next"/>
        <w:permEnd w:id="1480085564" w:displacedByCustomXml="next"/>
        <w:permStart w:id="975919291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0978730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nil"/>
                  <w:bottom w:val="nil"/>
                  <w:right w:val="nil"/>
                </w:tcBorders>
              </w:tcPr>
              <w:p w14:paraId="19FD22EB" w14:textId="7321E956" w:rsidR="00CC5FD1" w:rsidRPr="00CC5FD1" w:rsidRDefault="00CC5FD1" w:rsidP="00CC5FD1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nil"/>
              <w:left w:val="nil"/>
              <w:bottom w:val="nil"/>
            </w:tcBorders>
          </w:tcPr>
          <w:p w14:paraId="3AB7B363" w14:textId="13EFEFA4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Pédaliers</w:t>
            </w:r>
          </w:p>
        </w:tc>
        <w:tc>
          <w:tcPr>
            <w:tcW w:w="1281" w:type="dxa"/>
            <w:vMerge/>
          </w:tcPr>
          <w:p w14:paraId="3469C125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8237CA9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vMerge/>
          </w:tcPr>
          <w:p w14:paraId="64723F87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vMerge/>
          </w:tcPr>
          <w:p w14:paraId="0DFBF99C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C5FD1" w:rsidRPr="00CC5FD1" w14:paraId="2282CA2E" w14:textId="77777777" w:rsidTr="007312A9">
        <w:trPr>
          <w:trHeight w:val="208"/>
        </w:trPr>
        <w:permEnd w:id="975919291" w:displacedByCustomXml="next"/>
        <w:permStart w:id="1657157160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301850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nil"/>
                  <w:bottom w:val="single" w:sz="4" w:space="0" w:color="auto"/>
                  <w:right w:val="nil"/>
                </w:tcBorders>
              </w:tcPr>
              <w:p w14:paraId="22557956" w14:textId="596D7732" w:rsidR="00CC5FD1" w:rsidRPr="00CC5FD1" w:rsidRDefault="00CC5FD1" w:rsidP="00CC5FD1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nil"/>
              <w:left w:val="nil"/>
              <w:bottom w:val="single" w:sz="4" w:space="0" w:color="auto"/>
            </w:tcBorders>
          </w:tcPr>
          <w:p w14:paraId="1A9D8ACF" w14:textId="76C916AE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Marche</w:t>
            </w:r>
          </w:p>
        </w:tc>
        <w:tc>
          <w:tcPr>
            <w:tcW w:w="1281" w:type="dxa"/>
            <w:vMerge/>
          </w:tcPr>
          <w:p w14:paraId="28E2D7AE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2178F5B2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vMerge/>
          </w:tcPr>
          <w:p w14:paraId="38766C15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vMerge/>
          </w:tcPr>
          <w:p w14:paraId="321D20DF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C5FD1" w:rsidRPr="00CC5FD1" w14:paraId="4AF2D020" w14:textId="77777777" w:rsidTr="007312A9">
        <w:trPr>
          <w:trHeight w:val="208"/>
        </w:trPr>
        <w:permEnd w:id="1657157160" w:displacedByCustomXml="next"/>
        <w:permStart w:id="2058312135" w:edGrp="everyone" w:colFirst="0" w:colLast="0" w:displacedByCustomXml="next"/>
        <w:permStart w:id="723466034" w:edGrp="everyone" w:colFirst="2" w:colLast="2" w:displacedByCustomXml="next"/>
        <w:permStart w:id="1495364474" w:edGrp="everyone" w:colFirst="3" w:colLast="3" w:displacedByCustomXml="next"/>
        <w:permStart w:id="1446253507" w:edGrp="everyone" w:colFirst="4" w:colLast="4" w:displacedByCustomXml="next"/>
        <w:permStart w:id="275730834" w:edGrp="everyone" w:colFirst="5" w:colLast="5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358654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single" w:sz="4" w:space="0" w:color="auto"/>
                  <w:bottom w:val="nil"/>
                  <w:right w:val="nil"/>
                </w:tcBorders>
              </w:tcPr>
              <w:p w14:paraId="18E75707" w14:textId="6D109AD6" w:rsidR="00CC5FD1" w:rsidRPr="00CC5FD1" w:rsidRDefault="00CC5FD1" w:rsidP="00CC5FD1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single" w:sz="4" w:space="0" w:color="auto"/>
              <w:left w:val="nil"/>
              <w:bottom w:val="nil"/>
            </w:tcBorders>
          </w:tcPr>
          <w:p w14:paraId="331B48F0" w14:textId="2125A931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Exercices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515763267"/>
            <w:placeholder>
              <w:docPart w:val="85B84236B9024BA49CE118D1868AFD26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281" w:type="dxa"/>
                <w:vMerge w:val="restart"/>
              </w:tcPr>
              <w:p w14:paraId="38C9FCA0" w14:textId="4A384C28" w:rsidR="00CC5FD1" w:rsidRPr="00CC5FD1" w:rsidRDefault="00CC5FD1" w:rsidP="00CC5FD1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741270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tc>
          <w:tcPr>
            <w:tcW w:w="2127" w:type="dxa"/>
            <w:vMerge w:val="restart"/>
          </w:tcPr>
          <w:p w14:paraId="37ED4D02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vMerge w:val="restart"/>
          </w:tcPr>
          <w:p w14:paraId="25B01920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vMerge w:val="restart"/>
          </w:tcPr>
          <w:p w14:paraId="6FC09A78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C5FD1" w:rsidRPr="00CC5FD1" w14:paraId="56BDBD4E" w14:textId="77777777" w:rsidTr="007312A9">
        <w:trPr>
          <w:trHeight w:val="208"/>
        </w:trPr>
        <w:permEnd w:id="2058312135" w:displacedByCustomXml="next"/>
        <w:permEnd w:id="723466034" w:displacedByCustomXml="next"/>
        <w:permEnd w:id="1495364474" w:displacedByCustomXml="next"/>
        <w:permEnd w:id="1446253507" w:displacedByCustomXml="next"/>
        <w:permEnd w:id="275730834" w:displacedByCustomXml="next"/>
        <w:permStart w:id="684085777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646389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nil"/>
                  <w:bottom w:val="nil"/>
                  <w:right w:val="nil"/>
                </w:tcBorders>
              </w:tcPr>
              <w:p w14:paraId="50ED2BF6" w14:textId="2390FC91" w:rsidR="00CC5FD1" w:rsidRPr="00CC5FD1" w:rsidRDefault="00CC5FD1" w:rsidP="00CC5FD1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nil"/>
              <w:left w:val="nil"/>
              <w:bottom w:val="nil"/>
            </w:tcBorders>
          </w:tcPr>
          <w:p w14:paraId="67DB454A" w14:textId="3CD880C3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Pédaliers</w:t>
            </w:r>
          </w:p>
        </w:tc>
        <w:tc>
          <w:tcPr>
            <w:tcW w:w="1281" w:type="dxa"/>
            <w:vMerge/>
          </w:tcPr>
          <w:p w14:paraId="61FE11E8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B01CBF1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vMerge/>
          </w:tcPr>
          <w:p w14:paraId="3EF9D483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vMerge/>
          </w:tcPr>
          <w:p w14:paraId="115A7817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C5FD1" w:rsidRPr="00CC5FD1" w14:paraId="4CAF60F7" w14:textId="77777777" w:rsidTr="007312A9">
        <w:trPr>
          <w:trHeight w:val="208"/>
        </w:trPr>
        <w:permEnd w:id="684085777" w:displacedByCustomXml="next"/>
        <w:permStart w:id="1539788483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409673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nil"/>
                  <w:bottom w:val="single" w:sz="4" w:space="0" w:color="auto"/>
                  <w:right w:val="nil"/>
                </w:tcBorders>
              </w:tcPr>
              <w:p w14:paraId="45CD29A1" w14:textId="5B187F4F" w:rsidR="00CC5FD1" w:rsidRPr="00CC5FD1" w:rsidRDefault="00CC5FD1" w:rsidP="00CC5FD1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nil"/>
              <w:left w:val="nil"/>
              <w:bottom w:val="single" w:sz="4" w:space="0" w:color="auto"/>
            </w:tcBorders>
          </w:tcPr>
          <w:p w14:paraId="481446F5" w14:textId="58D08903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Marche</w:t>
            </w:r>
          </w:p>
        </w:tc>
        <w:tc>
          <w:tcPr>
            <w:tcW w:w="1281" w:type="dxa"/>
            <w:vMerge/>
          </w:tcPr>
          <w:p w14:paraId="4CF2F4E1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1FA92758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vMerge/>
          </w:tcPr>
          <w:p w14:paraId="37571903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vMerge/>
          </w:tcPr>
          <w:p w14:paraId="23674ADA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C5FD1" w:rsidRPr="00CC5FD1" w14:paraId="52523AE1" w14:textId="77777777" w:rsidTr="007312A9">
        <w:trPr>
          <w:trHeight w:val="208"/>
        </w:trPr>
        <w:permEnd w:id="1539788483" w:displacedByCustomXml="next"/>
        <w:permStart w:id="720254062" w:edGrp="everyone" w:colFirst="0" w:colLast="0" w:displacedByCustomXml="next"/>
        <w:permStart w:id="328013475" w:edGrp="everyone" w:colFirst="2" w:colLast="2" w:displacedByCustomXml="next"/>
        <w:permStart w:id="446900783" w:edGrp="everyone" w:colFirst="3" w:colLast="3" w:displacedByCustomXml="next"/>
        <w:permStart w:id="1523451379" w:edGrp="everyone" w:colFirst="4" w:colLast="4" w:displacedByCustomXml="next"/>
        <w:permStart w:id="565006511" w:edGrp="everyone" w:colFirst="5" w:colLast="5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414399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single" w:sz="4" w:space="0" w:color="auto"/>
                  <w:bottom w:val="nil"/>
                  <w:right w:val="nil"/>
                </w:tcBorders>
              </w:tcPr>
              <w:p w14:paraId="2664D6BD" w14:textId="7E19233F" w:rsidR="00CC5FD1" w:rsidRPr="00CC5FD1" w:rsidRDefault="00CC5FD1" w:rsidP="00CC5FD1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single" w:sz="4" w:space="0" w:color="auto"/>
              <w:left w:val="nil"/>
              <w:bottom w:val="nil"/>
            </w:tcBorders>
          </w:tcPr>
          <w:p w14:paraId="2D32835B" w14:textId="1C0FFCD1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Exercices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680849108"/>
            <w:placeholder>
              <w:docPart w:val="292FA945AC634A1A8FB3953A3D7F0B45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281" w:type="dxa"/>
                <w:vMerge w:val="restart"/>
              </w:tcPr>
              <w:p w14:paraId="05E5FDA6" w14:textId="004BC2A5" w:rsidR="00CC5FD1" w:rsidRPr="00CC5FD1" w:rsidRDefault="00CC5FD1" w:rsidP="00CC5FD1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741270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tc>
          <w:tcPr>
            <w:tcW w:w="2127" w:type="dxa"/>
            <w:vMerge w:val="restart"/>
          </w:tcPr>
          <w:p w14:paraId="634076A2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vMerge w:val="restart"/>
          </w:tcPr>
          <w:p w14:paraId="3B1420EF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vMerge w:val="restart"/>
          </w:tcPr>
          <w:p w14:paraId="0E4042E0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C5FD1" w:rsidRPr="00CC5FD1" w14:paraId="46E8F964" w14:textId="77777777" w:rsidTr="007312A9">
        <w:trPr>
          <w:trHeight w:val="208"/>
        </w:trPr>
        <w:permEnd w:id="720254062" w:displacedByCustomXml="next"/>
        <w:permEnd w:id="328013475" w:displacedByCustomXml="next"/>
        <w:permEnd w:id="446900783" w:displacedByCustomXml="next"/>
        <w:permEnd w:id="1523451379" w:displacedByCustomXml="next"/>
        <w:permEnd w:id="565006511" w:displacedByCustomXml="next"/>
        <w:permStart w:id="1125985754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2554681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nil"/>
                  <w:bottom w:val="nil"/>
                  <w:right w:val="nil"/>
                </w:tcBorders>
              </w:tcPr>
              <w:p w14:paraId="7669AC42" w14:textId="32A8199F" w:rsidR="00CC5FD1" w:rsidRPr="00CC5FD1" w:rsidRDefault="00CC5FD1" w:rsidP="00CC5FD1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nil"/>
              <w:left w:val="nil"/>
              <w:bottom w:val="nil"/>
            </w:tcBorders>
          </w:tcPr>
          <w:p w14:paraId="70A8C3CC" w14:textId="2C6294B3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Pédaliers</w:t>
            </w:r>
          </w:p>
        </w:tc>
        <w:tc>
          <w:tcPr>
            <w:tcW w:w="1281" w:type="dxa"/>
            <w:vMerge/>
          </w:tcPr>
          <w:p w14:paraId="156C62A5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A111F64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vMerge/>
          </w:tcPr>
          <w:p w14:paraId="7DEE3C28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vMerge/>
          </w:tcPr>
          <w:p w14:paraId="3786BC0C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C5FD1" w:rsidRPr="00CC5FD1" w14:paraId="00EF7E43" w14:textId="77777777" w:rsidTr="007312A9">
        <w:trPr>
          <w:trHeight w:val="208"/>
        </w:trPr>
        <w:permEnd w:id="1125985754" w:displacedByCustomXml="next"/>
        <w:permStart w:id="924925586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280497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nil"/>
                  <w:bottom w:val="single" w:sz="4" w:space="0" w:color="auto"/>
                  <w:right w:val="nil"/>
                </w:tcBorders>
              </w:tcPr>
              <w:p w14:paraId="6CC13771" w14:textId="12CF8FA3" w:rsidR="00CC5FD1" w:rsidRPr="00CC5FD1" w:rsidRDefault="00CC5FD1" w:rsidP="00CC5FD1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nil"/>
              <w:left w:val="nil"/>
              <w:bottom w:val="single" w:sz="4" w:space="0" w:color="auto"/>
            </w:tcBorders>
          </w:tcPr>
          <w:p w14:paraId="72B453C8" w14:textId="5CEF6866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Marche</w:t>
            </w:r>
          </w:p>
        </w:tc>
        <w:tc>
          <w:tcPr>
            <w:tcW w:w="1281" w:type="dxa"/>
            <w:vMerge/>
          </w:tcPr>
          <w:p w14:paraId="0AFF136D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698E222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vMerge/>
          </w:tcPr>
          <w:p w14:paraId="622832A1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vMerge/>
          </w:tcPr>
          <w:p w14:paraId="3B2B2321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C5FD1" w:rsidRPr="00CC5FD1" w14:paraId="7F7B21CC" w14:textId="77777777" w:rsidTr="007312A9">
        <w:trPr>
          <w:trHeight w:val="68"/>
        </w:trPr>
        <w:permEnd w:id="924925586" w:displacedByCustomXml="next"/>
        <w:permStart w:id="1417754696" w:edGrp="everyone" w:colFirst="0" w:colLast="0" w:displacedByCustomXml="next"/>
        <w:permStart w:id="1514348874" w:edGrp="everyone" w:colFirst="2" w:colLast="2" w:displacedByCustomXml="next"/>
        <w:permStart w:id="341644773" w:edGrp="everyone" w:colFirst="3" w:colLast="3" w:displacedByCustomXml="next"/>
        <w:permStart w:id="1178431750" w:edGrp="everyone" w:colFirst="4" w:colLast="4" w:displacedByCustomXml="next"/>
        <w:permStart w:id="1771330188" w:edGrp="everyone" w:colFirst="5" w:colLast="5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21398410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single" w:sz="4" w:space="0" w:color="auto"/>
                  <w:bottom w:val="nil"/>
                  <w:right w:val="nil"/>
                </w:tcBorders>
              </w:tcPr>
              <w:p w14:paraId="2C89416E" w14:textId="5DF7987C" w:rsidR="00CC5FD1" w:rsidRPr="00CC5FD1" w:rsidRDefault="00CC5FD1" w:rsidP="00CC5FD1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single" w:sz="4" w:space="0" w:color="auto"/>
              <w:left w:val="nil"/>
              <w:bottom w:val="nil"/>
            </w:tcBorders>
          </w:tcPr>
          <w:p w14:paraId="76C67590" w14:textId="07FAE320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Exercices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575129014"/>
            <w:placeholder>
              <w:docPart w:val="481ED899384B4BA6941485FF1E3FB35D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281" w:type="dxa"/>
                <w:vMerge w:val="restart"/>
              </w:tcPr>
              <w:p w14:paraId="3698FDFD" w14:textId="3D859147" w:rsidR="00CC5FD1" w:rsidRPr="00CC5FD1" w:rsidRDefault="00CC5FD1" w:rsidP="00CC5FD1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741270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tc>
          <w:tcPr>
            <w:tcW w:w="2127" w:type="dxa"/>
            <w:vMerge w:val="restart"/>
          </w:tcPr>
          <w:p w14:paraId="2654A34F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vMerge w:val="restart"/>
          </w:tcPr>
          <w:p w14:paraId="1809E3B8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vMerge w:val="restart"/>
          </w:tcPr>
          <w:p w14:paraId="4E71D166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C5FD1" w:rsidRPr="00CC5FD1" w14:paraId="48BAE1E5" w14:textId="77777777" w:rsidTr="007312A9">
        <w:trPr>
          <w:trHeight w:val="66"/>
        </w:trPr>
        <w:permEnd w:id="1417754696" w:displacedByCustomXml="next"/>
        <w:permEnd w:id="1514348874" w:displacedByCustomXml="next"/>
        <w:permEnd w:id="341644773" w:displacedByCustomXml="next"/>
        <w:permEnd w:id="1178431750" w:displacedByCustomXml="next"/>
        <w:permEnd w:id="1771330188" w:displacedByCustomXml="next"/>
        <w:permStart w:id="1352807712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459920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nil"/>
                  <w:bottom w:val="nil"/>
                  <w:right w:val="nil"/>
                </w:tcBorders>
              </w:tcPr>
              <w:p w14:paraId="4C021ACA" w14:textId="014E4244" w:rsidR="00CC5FD1" w:rsidRPr="00CC5FD1" w:rsidRDefault="00CC5FD1" w:rsidP="00CC5FD1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nil"/>
              <w:left w:val="nil"/>
              <w:bottom w:val="nil"/>
            </w:tcBorders>
          </w:tcPr>
          <w:p w14:paraId="31CC96F5" w14:textId="3EE7E8D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Pédaliers</w:t>
            </w:r>
          </w:p>
        </w:tc>
        <w:tc>
          <w:tcPr>
            <w:tcW w:w="1281" w:type="dxa"/>
            <w:vMerge/>
          </w:tcPr>
          <w:p w14:paraId="10C7F49F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2003367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vMerge/>
          </w:tcPr>
          <w:p w14:paraId="3CC0E6BC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vMerge/>
          </w:tcPr>
          <w:p w14:paraId="4F609EDA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C5FD1" w:rsidRPr="00CC5FD1" w14:paraId="21618D10" w14:textId="77777777" w:rsidTr="007312A9">
        <w:trPr>
          <w:trHeight w:val="66"/>
        </w:trPr>
        <w:permEnd w:id="1352807712" w:displacedByCustomXml="next"/>
        <w:permStart w:id="245441878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6883236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nil"/>
                  <w:bottom w:val="single" w:sz="4" w:space="0" w:color="auto"/>
                  <w:right w:val="nil"/>
                </w:tcBorders>
              </w:tcPr>
              <w:p w14:paraId="681DF7F9" w14:textId="37B301AA" w:rsidR="00CC5FD1" w:rsidRPr="00CC5FD1" w:rsidRDefault="00CC5FD1" w:rsidP="00CC5FD1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nil"/>
              <w:left w:val="nil"/>
              <w:bottom w:val="single" w:sz="4" w:space="0" w:color="auto"/>
            </w:tcBorders>
          </w:tcPr>
          <w:p w14:paraId="4478D9B8" w14:textId="61DC4C02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Marche</w:t>
            </w:r>
          </w:p>
        </w:tc>
        <w:tc>
          <w:tcPr>
            <w:tcW w:w="1281" w:type="dxa"/>
            <w:vMerge/>
          </w:tcPr>
          <w:p w14:paraId="6B454547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B7FA209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vMerge/>
          </w:tcPr>
          <w:p w14:paraId="4A782D2D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vMerge/>
          </w:tcPr>
          <w:p w14:paraId="7F6A057D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C5FD1" w:rsidRPr="00CC5FD1" w14:paraId="46247B6E" w14:textId="77777777" w:rsidTr="007312A9">
        <w:trPr>
          <w:trHeight w:val="68"/>
        </w:trPr>
        <w:permEnd w:id="245441878" w:displacedByCustomXml="next"/>
        <w:permStart w:id="1860793351" w:edGrp="everyone" w:colFirst="0" w:colLast="0" w:displacedByCustomXml="next"/>
        <w:permStart w:id="1728524003" w:edGrp="everyone" w:colFirst="2" w:colLast="2" w:displacedByCustomXml="next"/>
        <w:permStart w:id="1251035652" w:edGrp="everyone" w:colFirst="3" w:colLast="3" w:displacedByCustomXml="next"/>
        <w:permStart w:id="1158633546" w:edGrp="everyone" w:colFirst="4" w:colLast="4" w:displacedByCustomXml="next"/>
        <w:permStart w:id="2075204422" w:edGrp="everyone" w:colFirst="5" w:colLast="5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760835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single" w:sz="4" w:space="0" w:color="auto"/>
                  <w:bottom w:val="nil"/>
                  <w:right w:val="nil"/>
                </w:tcBorders>
              </w:tcPr>
              <w:p w14:paraId="61EB81F7" w14:textId="5630BB7B" w:rsidR="00CC5FD1" w:rsidRPr="00CC5FD1" w:rsidRDefault="00CC5FD1" w:rsidP="00CC5FD1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single" w:sz="4" w:space="0" w:color="auto"/>
              <w:left w:val="nil"/>
              <w:bottom w:val="nil"/>
            </w:tcBorders>
          </w:tcPr>
          <w:p w14:paraId="78161B60" w14:textId="418CC804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Exercices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975953040"/>
            <w:placeholder>
              <w:docPart w:val="880891D4B48547F38F05B23CD10F8B81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281" w:type="dxa"/>
                <w:vMerge w:val="restart"/>
              </w:tcPr>
              <w:p w14:paraId="03253348" w14:textId="7DC5DB4D" w:rsidR="00CC5FD1" w:rsidRPr="00CC5FD1" w:rsidRDefault="00CC5FD1" w:rsidP="00CC5FD1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741270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tc>
          <w:tcPr>
            <w:tcW w:w="2127" w:type="dxa"/>
            <w:vMerge w:val="restart"/>
          </w:tcPr>
          <w:p w14:paraId="452CF8F1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vMerge w:val="restart"/>
          </w:tcPr>
          <w:p w14:paraId="695720B3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vMerge w:val="restart"/>
          </w:tcPr>
          <w:p w14:paraId="4E8E5A21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C5FD1" w:rsidRPr="00CC5FD1" w14:paraId="37685B08" w14:textId="77777777" w:rsidTr="007312A9">
        <w:trPr>
          <w:trHeight w:val="66"/>
        </w:trPr>
        <w:permEnd w:id="1860793351" w:displacedByCustomXml="next"/>
        <w:permEnd w:id="1728524003" w:displacedByCustomXml="next"/>
        <w:permEnd w:id="1251035652" w:displacedByCustomXml="next"/>
        <w:permEnd w:id="1158633546" w:displacedByCustomXml="next"/>
        <w:permEnd w:id="2075204422" w:displacedByCustomXml="next"/>
        <w:permStart w:id="1319205771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2946357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nil"/>
                  <w:bottom w:val="nil"/>
                  <w:right w:val="nil"/>
                </w:tcBorders>
              </w:tcPr>
              <w:p w14:paraId="78254C4A" w14:textId="04935D7A" w:rsidR="00CC5FD1" w:rsidRPr="00CC5FD1" w:rsidRDefault="00CC5FD1" w:rsidP="00CC5FD1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nil"/>
              <w:left w:val="nil"/>
              <w:bottom w:val="nil"/>
            </w:tcBorders>
          </w:tcPr>
          <w:p w14:paraId="00A003D5" w14:textId="50E22029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Pédaliers</w:t>
            </w:r>
          </w:p>
        </w:tc>
        <w:tc>
          <w:tcPr>
            <w:tcW w:w="1281" w:type="dxa"/>
            <w:vMerge/>
          </w:tcPr>
          <w:p w14:paraId="15BF9FD4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73634A40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vMerge/>
          </w:tcPr>
          <w:p w14:paraId="43247478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vMerge/>
          </w:tcPr>
          <w:p w14:paraId="68950186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C5FD1" w:rsidRPr="00CC5FD1" w14:paraId="7E854218" w14:textId="77777777" w:rsidTr="007312A9">
        <w:trPr>
          <w:trHeight w:val="66"/>
        </w:trPr>
        <w:permEnd w:id="1319205771" w:displacedByCustomXml="next"/>
        <w:permStart w:id="1311272622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223404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nil"/>
                  <w:bottom w:val="single" w:sz="4" w:space="0" w:color="auto"/>
                  <w:right w:val="nil"/>
                </w:tcBorders>
              </w:tcPr>
              <w:p w14:paraId="51ADDB9F" w14:textId="36C4ABE0" w:rsidR="00CC5FD1" w:rsidRPr="00CC5FD1" w:rsidRDefault="00CC5FD1" w:rsidP="00CC5FD1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nil"/>
              <w:left w:val="nil"/>
              <w:bottom w:val="single" w:sz="4" w:space="0" w:color="auto"/>
            </w:tcBorders>
          </w:tcPr>
          <w:p w14:paraId="39790438" w14:textId="0DF8B584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Marche</w:t>
            </w:r>
          </w:p>
        </w:tc>
        <w:tc>
          <w:tcPr>
            <w:tcW w:w="1281" w:type="dxa"/>
            <w:vMerge/>
          </w:tcPr>
          <w:p w14:paraId="72A3A8AA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B8A772D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vMerge/>
          </w:tcPr>
          <w:p w14:paraId="5A0A9EBC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vMerge/>
          </w:tcPr>
          <w:p w14:paraId="647884A3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C5FD1" w:rsidRPr="00CC5FD1" w14:paraId="2F55AA21" w14:textId="77777777" w:rsidTr="007312A9">
        <w:trPr>
          <w:trHeight w:val="68"/>
        </w:trPr>
        <w:permEnd w:id="1311272622" w:displacedByCustomXml="next"/>
        <w:permStart w:id="1049977286" w:edGrp="everyone" w:colFirst="0" w:colLast="0" w:displacedByCustomXml="next"/>
        <w:permStart w:id="1870070139" w:edGrp="everyone" w:colFirst="2" w:colLast="2" w:displacedByCustomXml="next"/>
        <w:permStart w:id="1230635442" w:edGrp="everyone" w:colFirst="3" w:colLast="3" w:displacedByCustomXml="next"/>
        <w:permStart w:id="1401770918" w:edGrp="everyone" w:colFirst="4" w:colLast="4" w:displacedByCustomXml="next"/>
        <w:permStart w:id="717561041" w:edGrp="everyone" w:colFirst="5" w:colLast="5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6780033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single" w:sz="4" w:space="0" w:color="auto"/>
                  <w:bottom w:val="nil"/>
                  <w:right w:val="nil"/>
                </w:tcBorders>
              </w:tcPr>
              <w:p w14:paraId="385C1987" w14:textId="5D268A26" w:rsidR="00CC5FD1" w:rsidRPr="00CC5FD1" w:rsidRDefault="00CC5FD1" w:rsidP="00CC5FD1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single" w:sz="4" w:space="0" w:color="auto"/>
              <w:left w:val="nil"/>
              <w:bottom w:val="nil"/>
            </w:tcBorders>
          </w:tcPr>
          <w:p w14:paraId="16703CFE" w14:textId="6A38DA43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Exercices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873914049"/>
            <w:placeholder>
              <w:docPart w:val="F2A13FF331564C7595027486518F3E12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281" w:type="dxa"/>
                <w:vMerge w:val="restart"/>
              </w:tcPr>
              <w:p w14:paraId="6AE09D16" w14:textId="3AB0C3B5" w:rsidR="00CC5FD1" w:rsidRPr="00CC5FD1" w:rsidRDefault="00CC5FD1" w:rsidP="00CC5FD1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741270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tc>
          <w:tcPr>
            <w:tcW w:w="2127" w:type="dxa"/>
            <w:vMerge w:val="restart"/>
          </w:tcPr>
          <w:p w14:paraId="45F73367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vMerge w:val="restart"/>
          </w:tcPr>
          <w:p w14:paraId="377BCB2A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vMerge w:val="restart"/>
          </w:tcPr>
          <w:p w14:paraId="232DCE72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C5FD1" w:rsidRPr="00CC5FD1" w14:paraId="36E563AE" w14:textId="77777777" w:rsidTr="007312A9">
        <w:trPr>
          <w:trHeight w:val="66"/>
        </w:trPr>
        <w:permEnd w:id="1049977286" w:displacedByCustomXml="next"/>
        <w:permEnd w:id="1870070139" w:displacedByCustomXml="next"/>
        <w:permEnd w:id="1230635442" w:displacedByCustomXml="next"/>
        <w:permEnd w:id="1401770918" w:displacedByCustomXml="next"/>
        <w:permEnd w:id="717561041" w:displacedByCustomXml="next"/>
        <w:permStart w:id="324296113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4279977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nil"/>
                  <w:bottom w:val="nil"/>
                  <w:right w:val="nil"/>
                </w:tcBorders>
              </w:tcPr>
              <w:p w14:paraId="16EF7FEB" w14:textId="1B99B0DC" w:rsidR="00CC5FD1" w:rsidRPr="00CC5FD1" w:rsidRDefault="00CC5FD1" w:rsidP="00CC5FD1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nil"/>
              <w:left w:val="nil"/>
              <w:bottom w:val="nil"/>
            </w:tcBorders>
          </w:tcPr>
          <w:p w14:paraId="046C8F1B" w14:textId="221A343A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Pédaliers</w:t>
            </w:r>
          </w:p>
        </w:tc>
        <w:tc>
          <w:tcPr>
            <w:tcW w:w="1281" w:type="dxa"/>
            <w:vMerge/>
          </w:tcPr>
          <w:p w14:paraId="53BAAD7D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B9E7478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vMerge/>
          </w:tcPr>
          <w:p w14:paraId="48E6F430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vMerge/>
          </w:tcPr>
          <w:p w14:paraId="5F32B20C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C5FD1" w:rsidRPr="00CC5FD1" w14:paraId="28F37563" w14:textId="77777777" w:rsidTr="007312A9">
        <w:trPr>
          <w:trHeight w:val="66"/>
        </w:trPr>
        <w:permEnd w:id="324296113" w:displacedByCustomXml="next"/>
        <w:permStart w:id="1815353287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465276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nil"/>
                  <w:bottom w:val="single" w:sz="4" w:space="0" w:color="auto"/>
                  <w:right w:val="nil"/>
                </w:tcBorders>
              </w:tcPr>
              <w:p w14:paraId="03978482" w14:textId="48C01F2F" w:rsidR="00CC5FD1" w:rsidRPr="00CC5FD1" w:rsidRDefault="00CC5FD1" w:rsidP="00CC5FD1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nil"/>
              <w:left w:val="nil"/>
              <w:bottom w:val="single" w:sz="4" w:space="0" w:color="auto"/>
            </w:tcBorders>
          </w:tcPr>
          <w:p w14:paraId="192DE494" w14:textId="62526085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Marche</w:t>
            </w:r>
          </w:p>
        </w:tc>
        <w:tc>
          <w:tcPr>
            <w:tcW w:w="1281" w:type="dxa"/>
            <w:vMerge/>
          </w:tcPr>
          <w:p w14:paraId="10A6B77E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6DA1950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vMerge/>
          </w:tcPr>
          <w:p w14:paraId="580A0946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vMerge/>
          </w:tcPr>
          <w:p w14:paraId="14129BE6" w14:textId="77777777" w:rsidR="00CC5FD1" w:rsidRPr="00CC5FD1" w:rsidRDefault="00CC5FD1" w:rsidP="00CC5FD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8005C" w:rsidRPr="00CC5FD1" w14:paraId="12E23758" w14:textId="77777777" w:rsidTr="007312A9">
        <w:trPr>
          <w:trHeight w:val="68"/>
        </w:trPr>
        <w:permEnd w:id="1815353287" w:displacedByCustomXml="next"/>
        <w:permStart w:id="808861671" w:edGrp="everyone" w:colFirst="0" w:colLast="0" w:displacedByCustomXml="next"/>
        <w:permStart w:id="59788496" w:edGrp="everyone" w:colFirst="2" w:colLast="2" w:displacedByCustomXml="next"/>
        <w:permStart w:id="407457700" w:edGrp="everyone" w:colFirst="3" w:colLast="3" w:displacedByCustomXml="next"/>
        <w:permStart w:id="1759729735" w:edGrp="everyone" w:colFirst="4" w:colLast="4" w:displacedByCustomXml="next"/>
        <w:permStart w:id="1946621669" w:edGrp="everyone" w:colFirst="5" w:colLast="5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07470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bottom w:val="nil"/>
                  <w:right w:val="nil"/>
                </w:tcBorders>
              </w:tcPr>
              <w:p w14:paraId="05DFC91D" w14:textId="77777777" w:rsidR="00B8005C" w:rsidRPr="00CC5FD1" w:rsidRDefault="00B8005C" w:rsidP="00BE5C6F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left w:val="nil"/>
              <w:bottom w:val="nil"/>
            </w:tcBorders>
          </w:tcPr>
          <w:p w14:paraId="75331C19" w14:textId="77777777" w:rsidR="00B8005C" w:rsidRPr="00CC5FD1" w:rsidRDefault="00B8005C" w:rsidP="00BE5C6F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Exercices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589055627"/>
            <w:placeholder>
              <w:docPart w:val="3CE14268208B4F76802BDBBC23068B4E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281" w:type="dxa"/>
                <w:vMerge w:val="restart"/>
              </w:tcPr>
              <w:p w14:paraId="44C9DE9F" w14:textId="77777777" w:rsidR="00B8005C" w:rsidRPr="00CC5FD1" w:rsidRDefault="00B8005C" w:rsidP="00BE5C6F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741270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tc>
          <w:tcPr>
            <w:tcW w:w="2127" w:type="dxa"/>
            <w:vMerge w:val="restart"/>
          </w:tcPr>
          <w:p w14:paraId="0F6E5733" w14:textId="77777777" w:rsidR="00B8005C" w:rsidRPr="00CC5FD1" w:rsidRDefault="00B8005C" w:rsidP="00BE5C6F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vMerge w:val="restart"/>
          </w:tcPr>
          <w:p w14:paraId="1714066A" w14:textId="77777777" w:rsidR="00B8005C" w:rsidRPr="00CC5FD1" w:rsidRDefault="00B8005C" w:rsidP="00BE5C6F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vMerge w:val="restart"/>
          </w:tcPr>
          <w:p w14:paraId="7646BD89" w14:textId="77777777" w:rsidR="00B8005C" w:rsidRPr="00CC5FD1" w:rsidRDefault="00B8005C" w:rsidP="00BE5C6F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8005C" w:rsidRPr="00CC5FD1" w14:paraId="7D4F734B" w14:textId="77777777" w:rsidTr="007312A9">
        <w:trPr>
          <w:trHeight w:val="66"/>
        </w:trPr>
        <w:permEnd w:id="808861671" w:displacedByCustomXml="next"/>
        <w:permEnd w:id="59788496" w:displacedByCustomXml="next"/>
        <w:permEnd w:id="407457700" w:displacedByCustomXml="next"/>
        <w:permEnd w:id="1759729735" w:displacedByCustomXml="next"/>
        <w:permEnd w:id="1946621669" w:displacedByCustomXml="next"/>
        <w:permStart w:id="1423903953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5373533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nil"/>
                  <w:bottom w:val="nil"/>
                  <w:right w:val="nil"/>
                </w:tcBorders>
              </w:tcPr>
              <w:p w14:paraId="0B71E724" w14:textId="77777777" w:rsidR="00B8005C" w:rsidRPr="00CC5FD1" w:rsidRDefault="00B8005C" w:rsidP="00BE5C6F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nil"/>
              <w:left w:val="nil"/>
              <w:bottom w:val="nil"/>
            </w:tcBorders>
          </w:tcPr>
          <w:p w14:paraId="2BBCFE16" w14:textId="77777777" w:rsidR="00B8005C" w:rsidRPr="00CC5FD1" w:rsidRDefault="00B8005C" w:rsidP="00BE5C6F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Pédaliers</w:t>
            </w:r>
          </w:p>
        </w:tc>
        <w:tc>
          <w:tcPr>
            <w:tcW w:w="1281" w:type="dxa"/>
            <w:vMerge/>
          </w:tcPr>
          <w:p w14:paraId="0C6C59B4" w14:textId="77777777" w:rsidR="00B8005C" w:rsidRPr="00CC5FD1" w:rsidRDefault="00B8005C" w:rsidP="00BE5C6F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3B9FB59" w14:textId="77777777" w:rsidR="00B8005C" w:rsidRPr="00CC5FD1" w:rsidRDefault="00B8005C" w:rsidP="00BE5C6F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vMerge/>
          </w:tcPr>
          <w:p w14:paraId="00EC5E93" w14:textId="77777777" w:rsidR="00B8005C" w:rsidRPr="00CC5FD1" w:rsidRDefault="00B8005C" w:rsidP="00BE5C6F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vMerge/>
          </w:tcPr>
          <w:p w14:paraId="06F4EDB2" w14:textId="77777777" w:rsidR="00B8005C" w:rsidRPr="00CC5FD1" w:rsidRDefault="00B8005C" w:rsidP="00BE5C6F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8005C" w:rsidRPr="00CC5FD1" w14:paraId="16D899C3" w14:textId="77777777" w:rsidTr="007312A9">
        <w:trPr>
          <w:trHeight w:val="66"/>
        </w:trPr>
        <w:permEnd w:id="1423903953" w:displacedByCustomXml="next"/>
        <w:permStart w:id="1277964482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620993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nil"/>
                  <w:right w:val="nil"/>
                </w:tcBorders>
              </w:tcPr>
              <w:p w14:paraId="6C070156" w14:textId="77777777" w:rsidR="00B8005C" w:rsidRPr="00CC5FD1" w:rsidRDefault="00B8005C" w:rsidP="00BE5C6F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nil"/>
              <w:left w:val="nil"/>
            </w:tcBorders>
          </w:tcPr>
          <w:p w14:paraId="63CB36DA" w14:textId="77777777" w:rsidR="00B8005C" w:rsidRPr="00CC5FD1" w:rsidRDefault="00B8005C" w:rsidP="00BE5C6F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Marche</w:t>
            </w:r>
          </w:p>
        </w:tc>
        <w:tc>
          <w:tcPr>
            <w:tcW w:w="1281" w:type="dxa"/>
            <w:vMerge/>
          </w:tcPr>
          <w:p w14:paraId="060437B8" w14:textId="77777777" w:rsidR="00B8005C" w:rsidRPr="00CC5FD1" w:rsidRDefault="00B8005C" w:rsidP="00BE5C6F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6ADA3E3F" w14:textId="77777777" w:rsidR="00B8005C" w:rsidRPr="00CC5FD1" w:rsidRDefault="00B8005C" w:rsidP="00BE5C6F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vMerge/>
          </w:tcPr>
          <w:p w14:paraId="5192DDC3" w14:textId="77777777" w:rsidR="00B8005C" w:rsidRPr="00CC5FD1" w:rsidRDefault="00B8005C" w:rsidP="00BE5C6F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vMerge/>
          </w:tcPr>
          <w:p w14:paraId="0A526AD1" w14:textId="77777777" w:rsidR="00B8005C" w:rsidRPr="00CC5FD1" w:rsidRDefault="00B8005C" w:rsidP="00BE5C6F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1277964482"/>
    </w:tbl>
    <w:p w14:paraId="3FF2429C" w14:textId="77777777" w:rsidR="00B8005C" w:rsidRPr="00631082" w:rsidRDefault="00B8005C" w:rsidP="007E09E8">
      <w:pPr>
        <w:keepNext/>
        <w:tabs>
          <w:tab w:val="left" w:pos="770"/>
        </w:tabs>
        <w:rPr>
          <w:rFonts w:asciiTheme="minorHAnsi" w:hAnsiTheme="minorHAnsi" w:cstheme="minorHAnsi"/>
          <w:sz w:val="16"/>
          <w:szCs w:val="16"/>
        </w:rPr>
      </w:pPr>
    </w:p>
    <w:tbl>
      <w:tblPr>
        <w:tblStyle w:val="Grilledutableau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7"/>
        <w:gridCol w:w="5805"/>
        <w:gridCol w:w="912"/>
        <w:gridCol w:w="2196"/>
      </w:tblGrid>
      <w:tr w:rsidR="00631082" w:rsidRPr="001625A7" w14:paraId="66D94349" w14:textId="77777777" w:rsidTr="00804F2C">
        <w:trPr>
          <w:trHeight w:val="680"/>
        </w:trPr>
        <w:tc>
          <w:tcPr>
            <w:tcW w:w="1577" w:type="dxa"/>
            <w:vAlign w:val="bottom"/>
          </w:tcPr>
          <w:p w14:paraId="75860479" w14:textId="0C5414BC" w:rsidR="00631082" w:rsidRPr="001625A7" w:rsidRDefault="00BB20E4" w:rsidP="007E39EE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518031112" w:edGrp="everyone" w:colFirst="1" w:colLast="1"/>
            <w:permStart w:id="81026801" w:edGrp="everyone" w:colFirst="3" w:colLast="3"/>
            <w:r w:rsidRPr="00B8005C">
              <w:rPr>
                <w:rFonts w:asciiTheme="minorHAnsi" w:hAnsiTheme="minorHAnsi" w:cstheme="minorHAnsi"/>
                <w:b/>
                <w:sz w:val="20"/>
                <w:szCs w:val="20"/>
              </w:rPr>
              <w:t>Complété par :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br/>
              <w:t>(professionnel)</w:t>
            </w:r>
          </w:p>
        </w:tc>
        <w:tc>
          <w:tcPr>
            <w:tcW w:w="5805" w:type="dxa"/>
            <w:tcBorders>
              <w:bottom w:val="single" w:sz="4" w:space="0" w:color="auto"/>
            </w:tcBorders>
            <w:vAlign w:val="bottom"/>
          </w:tcPr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-630788171"/>
              <w:showingPlcHdr/>
              <w:picture/>
            </w:sdtPr>
            <w:sdtEndPr/>
            <w:sdtContent>
              <w:p w14:paraId="31668ED1" w14:textId="77777777" w:rsidR="00631082" w:rsidRPr="001625A7" w:rsidRDefault="00631082" w:rsidP="007E39EE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1625A7"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drawing>
                    <wp:inline distT="0" distB="0" distL="0" distR="0" wp14:anchorId="14E3268E" wp14:editId="694AD100">
                      <wp:extent cx="227216" cy="227216"/>
                      <wp:effectExtent l="0" t="0" r="1905" b="1905"/>
                      <wp:docPr id="6" name="Image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8043" cy="2380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4681C151" w14:textId="77777777" w:rsidR="00631082" w:rsidRPr="001625A7" w:rsidRDefault="00631082" w:rsidP="007E39EE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12" w:type="dxa"/>
            <w:vAlign w:val="bottom"/>
          </w:tcPr>
          <w:p w14:paraId="7AE20EA6" w14:textId="77777777" w:rsidR="00631082" w:rsidRPr="001625A7" w:rsidRDefault="00631082" w:rsidP="007E39EE">
            <w:pPr>
              <w:keepNext/>
              <w:tabs>
                <w:tab w:val="left" w:pos="770"/>
              </w:tabs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625A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Date : 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857919577"/>
            <w:placeholder>
              <w:docPart w:val="BEB8B702A33148D9AA40516CF3B57720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2196" w:type="dxa"/>
                <w:tcBorders>
                  <w:bottom w:val="single" w:sz="4" w:space="0" w:color="auto"/>
                </w:tcBorders>
                <w:vAlign w:val="bottom"/>
              </w:tcPr>
              <w:p w14:paraId="4D58E86C" w14:textId="77777777" w:rsidR="00631082" w:rsidRPr="001625A7" w:rsidRDefault="00631082" w:rsidP="007E39EE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1625A7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</w:tr>
      <w:permEnd w:id="1518031112"/>
      <w:permEnd w:id="81026801"/>
      <w:tr w:rsidR="00631082" w:rsidRPr="00B71BCD" w14:paraId="107FE0E3" w14:textId="77777777" w:rsidTr="00804F2C">
        <w:trPr>
          <w:trHeight w:val="20"/>
        </w:trPr>
        <w:tc>
          <w:tcPr>
            <w:tcW w:w="1577" w:type="dxa"/>
            <w:vAlign w:val="bottom"/>
          </w:tcPr>
          <w:p w14:paraId="37F72F5F" w14:textId="77777777" w:rsidR="00631082" w:rsidRPr="00B71BCD" w:rsidRDefault="00631082" w:rsidP="007E39EE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</w:tc>
        <w:tc>
          <w:tcPr>
            <w:tcW w:w="5805" w:type="dxa"/>
            <w:tcBorders>
              <w:top w:val="single" w:sz="4" w:space="0" w:color="auto"/>
            </w:tcBorders>
            <w:vAlign w:val="bottom"/>
          </w:tcPr>
          <w:p w14:paraId="20E11FE9" w14:textId="77777777" w:rsidR="00631082" w:rsidRPr="00B71BCD" w:rsidRDefault="00631082" w:rsidP="007E39EE">
            <w:pPr>
              <w:keepNext/>
              <w:tabs>
                <w:tab w:val="left" w:pos="1029"/>
                <w:tab w:val="left" w:pos="2871"/>
              </w:tabs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ab/>
              <w:t>Nom, prénom</w:t>
            </w: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ab/>
              <w:t>Signature et titre</w:t>
            </w:r>
          </w:p>
        </w:tc>
        <w:tc>
          <w:tcPr>
            <w:tcW w:w="912" w:type="dxa"/>
            <w:vAlign w:val="bottom"/>
          </w:tcPr>
          <w:p w14:paraId="779203A9" w14:textId="77777777" w:rsidR="00631082" w:rsidRPr="00B71BCD" w:rsidRDefault="00631082" w:rsidP="007E39EE">
            <w:pPr>
              <w:keepNext/>
              <w:tabs>
                <w:tab w:val="left" w:pos="770"/>
              </w:tabs>
              <w:jc w:val="right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</w:tc>
        <w:tc>
          <w:tcPr>
            <w:tcW w:w="2196" w:type="dxa"/>
            <w:tcBorders>
              <w:top w:val="single" w:sz="4" w:space="0" w:color="auto"/>
            </w:tcBorders>
            <w:vAlign w:val="center"/>
          </w:tcPr>
          <w:p w14:paraId="37A35851" w14:textId="77777777" w:rsidR="00631082" w:rsidRPr="00B71BCD" w:rsidRDefault="00631082" w:rsidP="007E39EE">
            <w:pPr>
              <w:keepNext/>
              <w:tabs>
                <w:tab w:val="left" w:pos="770"/>
              </w:tabs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>aaaa/mm/jj</w:t>
            </w:r>
          </w:p>
        </w:tc>
      </w:tr>
    </w:tbl>
    <w:p w14:paraId="20019CC8" w14:textId="12A9EFD3" w:rsidR="00631082" w:rsidRDefault="00631082" w:rsidP="007E09E8">
      <w:pPr>
        <w:keepNext/>
        <w:tabs>
          <w:tab w:val="left" w:pos="770"/>
        </w:tabs>
        <w:rPr>
          <w:rFonts w:asciiTheme="minorHAnsi" w:hAnsiTheme="minorHAnsi" w:cstheme="minorHAnsi"/>
          <w:sz w:val="20"/>
          <w:szCs w:val="20"/>
        </w:rPr>
      </w:pPr>
    </w:p>
    <w:p w14:paraId="1C623889" w14:textId="4D912BF2" w:rsidR="00671A9E" w:rsidRDefault="00671A9E" w:rsidP="007E09E8">
      <w:pPr>
        <w:keepNext/>
        <w:tabs>
          <w:tab w:val="left" w:pos="770"/>
        </w:tabs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490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9"/>
        <w:gridCol w:w="1160"/>
        <w:gridCol w:w="28"/>
        <w:gridCol w:w="1395"/>
        <w:gridCol w:w="1985"/>
        <w:gridCol w:w="2425"/>
        <w:gridCol w:w="797"/>
        <w:gridCol w:w="115"/>
        <w:gridCol w:w="2196"/>
      </w:tblGrid>
      <w:tr w:rsidR="007312A9" w:rsidRPr="00731EE1" w14:paraId="41561D7F" w14:textId="77777777" w:rsidTr="007312A9">
        <w:tc>
          <w:tcPr>
            <w:tcW w:w="10485" w:type="dxa"/>
            <w:gridSpan w:val="9"/>
            <w:shd w:val="clear" w:color="auto" w:fill="BFBFBF" w:themeFill="background1" w:themeFillShade="BF"/>
            <w:vAlign w:val="center"/>
          </w:tcPr>
          <w:p w14:paraId="6CEFA9E8" w14:textId="7EE1D353" w:rsidR="007312A9" w:rsidRPr="00AB3C50" w:rsidRDefault="007312A9" w:rsidP="007312A9">
            <w:pPr>
              <w:keepNext/>
              <w:tabs>
                <w:tab w:val="left" w:pos="770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AB3C50">
              <w:rPr>
                <w:rFonts w:asciiTheme="minorHAnsi" w:hAnsiTheme="minorHAnsi" w:cstheme="minorHAnsi"/>
                <w:b/>
              </w:rPr>
              <w:lastRenderedPageBreak/>
              <w:t>SÉANCES D’ACTIVITÉS PHYSIQUES CONFIÉES À UN INTERVENANT-PARTENAIRE</w:t>
            </w:r>
          </w:p>
        </w:tc>
      </w:tr>
      <w:tr w:rsidR="007312A9" w:rsidRPr="00631082" w14:paraId="395788AE" w14:textId="77777777" w:rsidTr="007312A9">
        <w:trPr>
          <w:trHeight w:val="850"/>
        </w:trPr>
        <w:tc>
          <w:tcPr>
            <w:tcW w:w="1549" w:type="dxa"/>
            <w:gridSpan w:val="2"/>
            <w:tcBorders>
              <w:bottom w:val="single" w:sz="4" w:space="0" w:color="auto"/>
            </w:tcBorders>
            <w:vAlign w:val="center"/>
          </w:tcPr>
          <w:p w14:paraId="1FB6607D" w14:textId="7C2B111D" w:rsidR="007312A9" w:rsidRPr="00631082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31082">
              <w:rPr>
                <w:rFonts w:asciiTheme="minorHAnsi" w:hAnsiTheme="minorHAnsi" w:cstheme="minorHAnsi"/>
                <w:b/>
                <w:sz w:val="20"/>
                <w:szCs w:val="20"/>
              </w:rPr>
              <w:t>ACTIVITÉS PHYSIQUES RÉALISÉES</w:t>
            </w:r>
          </w:p>
        </w:tc>
        <w:tc>
          <w:tcPr>
            <w:tcW w:w="1423" w:type="dxa"/>
            <w:gridSpan w:val="2"/>
            <w:vAlign w:val="center"/>
          </w:tcPr>
          <w:p w14:paraId="7BA71832" w14:textId="77777777" w:rsidR="007312A9" w:rsidRPr="00AB3C50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B3C50">
              <w:rPr>
                <w:rFonts w:asciiTheme="minorHAnsi" w:hAnsiTheme="minorHAnsi" w:cstheme="minorHAnsi"/>
                <w:b/>
                <w:sz w:val="20"/>
                <w:szCs w:val="20"/>
              </w:rPr>
              <w:t>DATE</w:t>
            </w:r>
          </w:p>
          <w:p w14:paraId="4D0D3478" w14:textId="5458274E" w:rsidR="007312A9" w:rsidRPr="00AB3C50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AB3C50">
              <w:rPr>
                <w:rFonts w:asciiTheme="minorHAnsi" w:hAnsiTheme="minorHAnsi" w:cstheme="minorHAnsi"/>
                <w:sz w:val="20"/>
                <w:szCs w:val="20"/>
              </w:rPr>
              <w:t>(aaaa/mm/jj)</w:t>
            </w:r>
          </w:p>
        </w:tc>
        <w:tc>
          <w:tcPr>
            <w:tcW w:w="1985" w:type="dxa"/>
            <w:vAlign w:val="center"/>
          </w:tcPr>
          <w:p w14:paraId="00193E67" w14:textId="77777777" w:rsidR="007312A9" w:rsidRPr="00AB3C50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B3C50">
              <w:rPr>
                <w:rFonts w:asciiTheme="minorHAnsi" w:hAnsiTheme="minorHAnsi" w:cstheme="minorHAnsi"/>
                <w:b/>
                <w:sz w:val="20"/>
                <w:szCs w:val="20"/>
              </w:rPr>
              <w:t>SIGNATURE</w:t>
            </w:r>
          </w:p>
          <w:p w14:paraId="15967325" w14:textId="637B9676" w:rsidR="007312A9" w:rsidRPr="00AB3C50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AB3C50">
              <w:rPr>
                <w:rFonts w:asciiTheme="minorHAnsi" w:hAnsiTheme="minorHAnsi" w:cstheme="minorHAnsi"/>
                <w:sz w:val="20"/>
                <w:szCs w:val="20"/>
              </w:rPr>
              <w:t>(intervenant-partenaire)</w:t>
            </w:r>
          </w:p>
        </w:tc>
        <w:tc>
          <w:tcPr>
            <w:tcW w:w="3222" w:type="dxa"/>
            <w:gridSpan w:val="2"/>
            <w:vAlign w:val="center"/>
          </w:tcPr>
          <w:p w14:paraId="47CBFF8C" w14:textId="41CE8635" w:rsidR="007312A9" w:rsidRPr="00AB3C50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B3C50">
              <w:rPr>
                <w:rFonts w:asciiTheme="minorHAnsi" w:hAnsiTheme="minorHAnsi" w:cstheme="minorHAnsi"/>
                <w:b/>
                <w:sz w:val="20"/>
                <w:szCs w:val="20"/>
              </w:rPr>
              <w:t>COMMENTAIRES OU OBSERVATIONS PERTINENTS</w:t>
            </w:r>
          </w:p>
        </w:tc>
        <w:tc>
          <w:tcPr>
            <w:tcW w:w="2306" w:type="dxa"/>
            <w:gridSpan w:val="2"/>
            <w:vAlign w:val="center"/>
          </w:tcPr>
          <w:p w14:paraId="78178508" w14:textId="27DDA7FC" w:rsidR="007312A9" w:rsidRPr="00AB3C50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B3C50">
              <w:rPr>
                <w:rFonts w:asciiTheme="minorHAnsi" w:hAnsiTheme="minorHAnsi" w:cstheme="minorHAnsi"/>
                <w:b/>
                <w:sz w:val="20"/>
                <w:szCs w:val="20"/>
              </w:rPr>
              <w:t>SUIVIS DU PROFESSIONNEL</w:t>
            </w:r>
          </w:p>
        </w:tc>
      </w:tr>
      <w:tr w:rsidR="007312A9" w:rsidRPr="00CC5FD1" w14:paraId="09E36AA0" w14:textId="77777777" w:rsidTr="007312A9">
        <w:trPr>
          <w:trHeight w:val="208"/>
        </w:trPr>
        <w:permStart w:id="1997603579" w:edGrp="everyone" w:colFirst="0" w:colLast="0" w:displacedByCustomXml="next"/>
        <w:permStart w:id="656481902" w:edGrp="everyone" w:colFirst="2" w:colLast="2" w:displacedByCustomXml="next"/>
        <w:permStart w:id="601444534" w:edGrp="everyone" w:colFirst="3" w:colLast="3" w:displacedByCustomXml="next"/>
        <w:permStart w:id="855343096" w:edGrp="everyone" w:colFirst="4" w:colLast="4" w:displacedByCustomXml="next"/>
        <w:permStart w:id="473107586" w:edGrp="everyone" w:colFirst="5" w:colLast="5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548890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bottom w:val="nil"/>
                  <w:right w:val="nil"/>
                </w:tcBorders>
              </w:tcPr>
              <w:p w14:paraId="6E234FF4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left w:val="nil"/>
              <w:bottom w:val="nil"/>
            </w:tcBorders>
          </w:tcPr>
          <w:p w14:paraId="5BBF2E30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Exercices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555005170"/>
            <w:placeholder>
              <w:docPart w:val="39DA881641EF45BFA135B91C0BEABD12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423" w:type="dxa"/>
                <w:gridSpan w:val="2"/>
                <w:vMerge w:val="restart"/>
              </w:tcPr>
              <w:p w14:paraId="505BCCAA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1625A7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tc>
          <w:tcPr>
            <w:tcW w:w="1985" w:type="dxa"/>
            <w:vMerge w:val="restart"/>
          </w:tcPr>
          <w:p w14:paraId="6CC77ECE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gridSpan w:val="2"/>
            <w:vMerge w:val="restart"/>
          </w:tcPr>
          <w:p w14:paraId="3C589800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vMerge w:val="restart"/>
          </w:tcPr>
          <w:p w14:paraId="2DCC18E2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12A9" w:rsidRPr="00CC5FD1" w14:paraId="268F543F" w14:textId="77777777" w:rsidTr="007312A9">
        <w:trPr>
          <w:trHeight w:val="208"/>
        </w:trPr>
        <w:permEnd w:id="1997603579" w:displacedByCustomXml="next"/>
        <w:permEnd w:id="656481902" w:displacedByCustomXml="next"/>
        <w:permEnd w:id="601444534" w:displacedByCustomXml="next"/>
        <w:permEnd w:id="855343096" w:displacedByCustomXml="next"/>
        <w:permEnd w:id="473107586" w:displacedByCustomXml="next"/>
        <w:permStart w:id="2002157302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488471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nil"/>
                  <w:bottom w:val="nil"/>
                  <w:right w:val="nil"/>
                </w:tcBorders>
              </w:tcPr>
              <w:p w14:paraId="747E2B67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nil"/>
              <w:left w:val="nil"/>
              <w:bottom w:val="nil"/>
            </w:tcBorders>
          </w:tcPr>
          <w:p w14:paraId="2753FFDC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Pédaliers</w:t>
            </w:r>
          </w:p>
        </w:tc>
        <w:tc>
          <w:tcPr>
            <w:tcW w:w="1423" w:type="dxa"/>
            <w:gridSpan w:val="2"/>
            <w:vMerge/>
          </w:tcPr>
          <w:p w14:paraId="5C8B750F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6D16ADFE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gridSpan w:val="2"/>
            <w:vMerge/>
          </w:tcPr>
          <w:p w14:paraId="1A1DD88B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vMerge/>
          </w:tcPr>
          <w:p w14:paraId="06091C4C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12A9" w:rsidRPr="00CC5FD1" w14:paraId="577F70DF" w14:textId="77777777" w:rsidTr="007312A9">
        <w:trPr>
          <w:trHeight w:val="208"/>
        </w:trPr>
        <w:permEnd w:id="2002157302" w:displacedByCustomXml="next"/>
        <w:permStart w:id="57606830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8077006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nil"/>
                  <w:bottom w:val="single" w:sz="4" w:space="0" w:color="auto"/>
                  <w:right w:val="nil"/>
                </w:tcBorders>
              </w:tcPr>
              <w:p w14:paraId="639FB70C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nil"/>
              <w:left w:val="nil"/>
              <w:bottom w:val="single" w:sz="4" w:space="0" w:color="auto"/>
            </w:tcBorders>
          </w:tcPr>
          <w:p w14:paraId="013E301D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Marche</w:t>
            </w:r>
          </w:p>
        </w:tc>
        <w:tc>
          <w:tcPr>
            <w:tcW w:w="1423" w:type="dxa"/>
            <w:gridSpan w:val="2"/>
            <w:vMerge/>
          </w:tcPr>
          <w:p w14:paraId="49C87977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2AE89529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gridSpan w:val="2"/>
            <w:vMerge/>
          </w:tcPr>
          <w:p w14:paraId="37AF1D69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vMerge/>
          </w:tcPr>
          <w:p w14:paraId="540824FA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12A9" w:rsidRPr="00CC5FD1" w14:paraId="07EEB0BD" w14:textId="77777777" w:rsidTr="007312A9">
        <w:trPr>
          <w:trHeight w:val="208"/>
        </w:trPr>
        <w:permEnd w:id="57606830" w:displacedByCustomXml="next"/>
        <w:permStart w:id="972249305" w:edGrp="everyone" w:colFirst="0" w:colLast="0" w:displacedByCustomXml="next"/>
        <w:permStart w:id="19096025" w:edGrp="everyone" w:colFirst="2" w:colLast="2" w:displacedByCustomXml="next"/>
        <w:permStart w:id="567102793" w:edGrp="everyone" w:colFirst="3" w:colLast="3" w:displacedByCustomXml="next"/>
        <w:permStart w:id="687373814" w:edGrp="everyone" w:colFirst="4" w:colLast="4" w:displacedByCustomXml="next"/>
        <w:permStart w:id="2093834235" w:edGrp="everyone" w:colFirst="5" w:colLast="5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34583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single" w:sz="4" w:space="0" w:color="auto"/>
                  <w:bottom w:val="nil"/>
                  <w:right w:val="nil"/>
                </w:tcBorders>
              </w:tcPr>
              <w:p w14:paraId="4F1A03FC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single" w:sz="4" w:space="0" w:color="auto"/>
              <w:left w:val="nil"/>
              <w:bottom w:val="nil"/>
            </w:tcBorders>
          </w:tcPr>
          <w:p w14:paraId="3417C6BF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Exercices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632670123"/>
            <w:placeholder>
              <w:docPart w:val="A8A2149160734F16B44DC9C4374D580E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423" w:type="dxa"/>
                <w:gridSpan w:val="2"/>
                <w:vMerge w:val="restart"/>
              </w:tcPr>
              <w:p w14:paraId="0F304BF5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1625A7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tc>
          <w:tcPr>
            <w:tcW w:w="1985" w:type="dxa"/>
            <w:vMerge w:val="restart"/>
          </w:tcPr>
          <w:p w14:paraId="4ADE9CD1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gridSpan w:val="2"/>
            <w:vMerge w:val="restart"/>
          </w:tcPr>
          <w:p w14:paraId="5932DB36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vMerge w:val="restart"/>
          </w:tcPr>
          <w:p w14:paraId="0F1085EE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12A9" w:rsidRPr="00CC5FD1" w14:paraId="2099A49E" w14:textId="77777777" w:rsidTr="007312A9">
        <w:trPr>
          <w:trHeight w:val="208"/>
        </w:trPr>
        <w:permEnd w:id="972249305" w:displacedByCustomXml="next"/>
        <w:permEnd w:id="19096025" w:displacedByCustomXml="next"/>
        <w:permEnd w:id="567102793" w:displacedByCustomXml="next"/>
        <w:permEnd w:id="687373814" w:displacedByCustomXml="next"/>
        <w:permEnd w:id="2093834235" w:displacedByCustomXml="next"/>
        <w:permStart w:id="1190991294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607032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nil"/>
                  <w:bottom w:val="nil"/>
                  <w:right w:val="nil"/>
                </w:tcBorders>
              </w:tcPr>
              <w:p w14:paraId="6AFEFBC1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nil"/>
              <w:left w:val="nil"/>
              <w:bottom w:val="nil"/>
            </w:tcBorders>
          </w:tcPr>
          <w:p w14:paraId="530D04B0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Pédaliers</w:t>
            </w:r>
          </w:p>
        </w:tc>
        <w:tc>
          <w:tcPr>
            <w:tcW w:w="1423" w:type="dxa"/>
            <w:gridSpan w:val="2"/>
            <w:vMerge/>
          </w:tcPr>
          <w:p w14:paraId="3579AB3B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17AAC15D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gridSpan w:val="2"/>
            <w:vMerge/>
          </w:tcPr>
          <w:p w14:paraId="0CC8D8D7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vMerge/>
          </w:tcPr>
          <w:p w14:paraId="10337199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12A9" w:rsidRPr="00CC5FD1" w14:paraId="700B04C9" w14:textId="77777777" w:rsidTr="007312A9">
        <w:trPr>
          <w:trHeight w:val="208"/>
        </w:trPr>
        <w:permEnd w:id="1190991294" w:displacedByCustomXml="next"/>
        <w:permStart w:id="1312432795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434204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nil"/>
                  <w:bottom w:val="single" w:sz="4" w:space="0" w:color="auto"/>
                  <w:right w:val="nil"/>
                </w:tcBorders>
              </w:tcPr>
              <w:p w14:paraId="414D176B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nil"/>
              <w:left w:val="nil"/>
              <w:bottom w:val="single" w:sz="4" w:space="0" w:color="auto"/>
            </w:tcBorders>
          </w:tcPr>
          <w:p w14:paraId="45882B6D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Marche</w:t>
            </w:r>
          </w:p>
        </w:tc>
        <w:tc>
          <w:tcPr>
            <w:tcW w:w="1423" w:type="dxa"/>
            <w:gridSpan w:val="2"/>
            <w:vMerge/>
          </w:tcPr>
          <w:p w14:paraId="13F6E059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01097174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gridSpan w:val="2"/>
            <w:vMerge/>
          </w:tcPr>
          <w:p w14:paraId="62522EAE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vMerge/>
          </w:tcPr>
          <w:p w14:paraId="05D5A441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12A9" w:rsidRPr="00CC5FD1" w14:paraId="1A64AAFD" w14:textId="77777777" w:rsidTr="007312A9">
        <w:trPr>
          <w:trHeight w:val="208"/>
        </w:trPr>
        <w:permEnd w:id="1312432795" w:displacedByCustomXml="next"/>
        <w:permStart w:id="1889548914" w:edGrp="everyone" w:colFirst="0" w:colLast="0" w:displacedByCustomXml="next"/>
        <w:permStart w:id="4548414" w:edGrp="everyone" w:colFirst="2" w:colLast="2" w:displacedByCustomXml="next"/>
        <w:permStart w:id="579343885" w:edGrp="everyone" w:colFirst="3" w:colLast="3" w:displacedByCustomXml="next"/>
        <w:permStart w:id="820278397" w:edGrp="everyone" w:colFirst="4" w:colLast="4" w:displacedByCustomXml="next"/>
        <w:permStart w:id="606497372" w:edGrp="everyone" w:colFirst="5" w:colLast="5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7519566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single" w:sz="4" w:space="0" w:color="auto"/>
                  <w:bottom w:val="nil"/>
                  <w:right w:val="nil"/>
                </w:tcBorders>
              </w:tcPr>
              <w:p w14:paraId="71C3958B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single" w:sz="4" w:space="0" w:color="auto"/>
              <w:left w:val="nil"/>
              <w:bottom w:val="nil"/>
            </w:tcBorders>
          </w:tcPr>
          <w:p w14:paraId="774CDF84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Exercices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720985744"/>
            <w:placeholder>
              <w:docPart w:val="59638DAE53014973A4A89B51A29C35A9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423" w:type="dxa"/>
                <w:gridSpan w:val="2"/>
                <w:vMerge w:val="restart"/>
              </w:tcPr>
              <w:p w14:paraId="5B27CC0E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25B3C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tc>
          <w:tcPr>
            <w:tcW w:w="1985" w:type="dxa"/>
            <w:vMerge w:val="restart"/>
          </w:tcPr>
          <w:p w14:paraId="20CC0DBA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gridSpan w:val="2"/>
            <w:vMerge w:val="restart"/>
          </w:tcPr>
          <w:p w14:paraId="4F376DD7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vMerge w:val="restart"/>
          </w:tcPr>
          <w:p w14:paraId="1C7D9FB5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12A9" w:rsidRPr="00CC5FD1" w14:paraId="5702D0F2" w14:textId="77777777" w:rsidTr="007312A9">
        <w:trPr>
          <w:trHeight w:val="208"/>
        </w:trPr>
        <w:permEnd w:id="1889548914" w:displacedByCustomXml="next"/>
        <w:permEnd w:id="4548414" w:displacedByCustomXml="next"/>
        <w:permEnd w:id="579343885" w:displacedByCustomXml="next"/>
        <w:permEnd w:id="820278397" w:displacedByCustomXml="next"/>
        <w:permEnd w:id="606497372" w:displacedByCustomXml="next"/>
        <w:permStart w:id="1776449413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282569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nil"/>
                  <w:bottom w:val="nil"/>
                  <w:right w:val="nil"/>
                </w:tcBorders>
              </w:tcPr>
              <w:p w14:paraId="23006349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nil"/>
              <w:left w:val="nil"/>
              <w:bottom w:val="nil"/>
            </w:tcBorders>
          </w:tcPr>
          <w:p w14:paraId="60EDA3E9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Pédaliers</w:t>
            </w:r>
          </w:p>
        </w:tc>
        <w:tc>
          <w:tcPr>
            <w:tcW w:w="1423" w:type="dxa"/>
            <w:gridSpan w:val="2"/>
            <w:vMerge/>
          </w:tcPr>
          <w:p w14:paraId="17B60AEC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DCDBB14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gridSpan w:val="2"/>
            <w:vMerge/>
          </w:tcPr>
          <w:p w14:paraId="188EC2B6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vMerge/>
          </w:tcPr>
          <w:p w14:paraId="37D08ECB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12A9" w:rsidRPr="00CC5FD1" w14:paraId="7B86D963" w14:textId="77777777" w:rsidTr="007312A9">
        <w:trPr>
          <w:trHeight w:val="208"/>
        </w:trPr>
        <w:permEnd w:id="1776449413" w:displacedByCustomXml="next"/>
        <w:permStart w:id="294601368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9096414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nil"/>
                  <w:bottom w:val="single" w:sz="4" w:space="0" w:color="auto"/>
                  <w:right w:val="nil"/>
                </w:tcBorders>
              </w:tcPr>
              <w:p w14:paraId="2216AD88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nil"/>
              <w:left w:val="nil"/>
              <w:bottom w:val="single" w:sz="4" w:space="0" w:color="auto"/>
            </w:tcBorders>
          </w:tcPr>
          <w:p w14:paraId="5B0BF72C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Marche</w:t>
            </w:r>
          </w:p>
        </w:tc>
        <w:tc>
          <w:tcPr>
            <w:tcW w:w="1423" w:type="dxa"/>
            <w:gridSpan w:val="2"/>
            <w:vMerge/>
          </w:tcPr>
          <w:p w14:paraId="751638BC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708B77C2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gridSpan w:val="2"/>
            <w:vMerge/>
          </w:tcPr>
          <w:p w14:paraId="317E4A3C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vMerge/>
          </w:tcPr>
          <w:p w14:paraId="54F2A3E8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12A9" w:rsidRPr="00CC5FD1" w14:paraId="0055A8A0" w14:textId="77777777" w:rsidTr="007312A9">
        <w:trPr>
          <w:trHeight w:val="208"/>
        </w:trPr>
        <w:permEnd w:id="294601368" w:displacedByCustomXml="next"/>
        <w:permStart w:id="1198081416" w:edGrp="everyone" w:colFirst="0" w:colLast="0" w:displacedByCustomXml="next"/>
        <w:permStart w:id="88559654" w:edGrp="everyone" w:colFirst="2" w:colLast="2" w:displacedByCustomXml="next"/>
        <w:permStart w:id="1941056033" w:edGrp="everyone" w:colFirst="3" w:colLast="3" w:displacedByCustomXml="next"/>
        <w:permStart w:id="751252667" w:edGrp="everyone" w:colFirst="4" w:colLast="4" w:displacedByCustomXml="next"/>
        <w:permStart w:id="728791572" w:edGrp="everyone" w:colFirst="5" w:colLast="5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5193957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single" w:sz="4" w:space="0" w:color="auto"/>
                  <w:bottom w:val="nil"/>
                  <w:right w:val="nil"/>
                </w:tcBorders>
              </w:tcPr>
              <w:p w14:paraId="7F4EB08F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single" w:sz="4" w:space="0" w:color="auto"/>
              <w:left w:val="nil"/>
              <w:bottom w:val="nil"/>
            </w:tcBorders>
          </w:tcPr>
          <w:p w14:paraId="08D8590F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Exercices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262963430"/>
            <w:placeholder>
              <w:docPart w:val="9745FBB13972428A84AFF8B934D8BCBA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423" w:type="dxa"/>
                <w:gridSpan w:val="2"/>
                <w:vMerge w:val="restart"/>
              </w:tcPr>
              <w:p w14:paraId="6EDD58B5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25B3C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tc>
          <w:tcPr>
            <w:tcW w:w="1985" w:type="dxa"/>
            <w:vMerge w:val="restart"/>
          </w:tcPr>
          <w:p w14:paraId="3CA103CD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gridSpan w:val="2"/>
            <w:vMerge w:val="restart"/>
          </w:tcPr>
          <w:p w14:paraId="081BA69E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vMerge w:val="restart"/>
          </w:tcPr>
          <w:p w14:paraId="27D3B864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12A9" w:rsidRPr="00CC5FD1" w14:paraId="16F11DD8" w14:textId="77777777" w:rsidTr="007312A9">
        <w:trPr>
          <w:trHeight w:val="208"/>
        </w:trPr>
        <w:permEnd w:id="1198081416" w:displacedByCustomXml="next"/>
        <w:permEnd w:id="88559654" w:displacedByCustomXml="next"/>
        <w:permEnd w:id="1941056033" w:displacedByCustomXml="next"/>
        <w:permEnd w:id="751252667" w:displacedByCustomXml="next"/>
        <w:permEnd w:id="728791572" w:displacedByCustomXml="next"/>
        <w:permStart w:id="1532960484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6473182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nil"/>
                  <w:bottom w:val="nil"/>
                  <w:right w:val="nil"/>
                </w:tcBorders>
              </w:tcPr>
              <w:p w14:paraId="7132C2DC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nil"/>
              <w:left w:val="nil"/>
              <w:bottom w:val="nil"/>
            </w:tcBorders>
          </w:tcPr>
          <w:p w14:paraId="436A6FBA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Pédaliers</w:t>
            </w:r>
          </w:p>
        </w:tc>
        <w:tc>
          <w:tcPr>
            <w:tcW w:w="1423" w:type="dxa"/>
            <w:gridSpan w:val="2"/>
            <w:vMerge/>
          </w:tcPr>
          <w:p w14:paraId="654D19E5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59E75289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gridSpan w:val="2"/>
            <w:vMerge/>
          </w:tcPr>
          <w:p w14:paraId="1A5644A3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vMerge/>
          </w:tcPr>
          <w:p w14:paraId="7A93E625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12A9" w:rsidRPr="00CC5FD1" w14:paraId="48A3C6CA" w14:textId="77777777" w:rsidTr="007312A9">
        <w:trPr>
          <w:trHeight w:val="208"/>
        </w:trPr>
        <w:permEnd w:id="1532960484" w:displacedByCustomXml="next"/>
        <w:permStart w:id="1115556882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5014209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nil"/>
                  <w:bottom w:val="single" w:sz="4" w:space="0" w:color="auto"/>
                  <w:right w:val="nil"/>
                </w:tcBorders>
              </w:tcPr>
              <w:p w14:paraId="3B129972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nil"/>
              <w:left w:val="nil"/>
              <w:bottom w:val="single" w:sz="4" w:space="0" w:color="auto"/>
            </w:tcBorders>
          </w:tcPr>
          <w:p w14:paraId="53958A2C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Marche</w:t>
            </w:r>
          </w:p>
        </w:tc>
        <w:tc>
          <w:tcPr>
            <w:tcW w:w="1423" w:type="dxa"/>
            <w:gridSpan w:val="2"/>
            <w:vMerge/>
          </w:tcPr>
          <w:p w14:paraId="2AE29912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52170E45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gridSpan w:val="2"/>
            <w:vMerge/>
          </w:tcPr>
          <w:p w14:paraId="598B58E3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vMerge/>
          </w:tcPr>
          <w:p w14:paraId="51DDE4EA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12A9" w:rsidRPr="00CC5FD1" w14:paraId="1941660F" w14:textId="77777777" w:rsidTr="007312A9">
        <w:trPr>
          <w:trHeight w:val="208"/>
        </w:trPr>
        <w:permEnd w:id="1115556882" w:displacedByCustomXml="next"/>
        <w:permStart w:id="975707295" w:edGrp="everyone" w:colFirst="0" w:colLast="0" w:displacedByCustomXml="next"/>
        <w:permStart w:id="72107846" w:edGrp="everyone" w:colFirst="2" w:colLast="2" w:displacedByCustomXml="next"/>
        <w:permStart w:id="2111965177" w:edGrp="everyone" w:colFirst="3" w:colLast="3" w:displacedByCustomXml="next"/>
        <w:permStart w:id="2059864200" w:edGrp="everyone" w:colFirst="4" w:colLast="4" w:displacedByCustomXml="next"/>
        <w:permStart w:id="1340304783" w:edGrp="everyone" w:colFirst="5" w:colLast="5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9646601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single" w:sz="4" w:space="0" w:color="auto"/>
                  <w:bottom w:val="nil"/>
                  <w:right w:val="nil"/>
                </w:tcBorders>
              </w:tcPr>
              <w:p w14:paraId="4E0E0ECB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single" w:sz="4" w:space="0" w:color="auto"/>
              <w:left w:val="nil"/>
              <w:bottom w:val="nil"/>
            </w:tcBorders>
          </w:tcPr>
          <w:p w14:paraId="0C5A72AB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Exercices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612166586"/>
            <w:placeholder>
              <w:docPart w:val="07F4438B5653417C9C2137A5876FB70F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423" w:type="dxa"/>
                <w:gridSpan w:val="2"/>
                <w:vMerge w:val="restart"/>
              </w:tcPr>
              <w:p w14:paraId="04EDB356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25B3C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tc>
          <w:tcPr>
            <w:tcW w:w="1985" w:type="dxa"/>
            <w:vMerge w:val="restart"/>
          </w:tcPr>
          <w:p w14:paraId="2E0599F9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gridSpan w:val="2"/>
            <w:vMerge w:val="restart"/>
          </w:tcPr>
          <w:p w14:paraId="27F0B3FC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vMerge w:val="restart"/>
          </w:tcPr>
          <w:p w14:paraId="58358BCF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12A9" w:rsidRPr="00CC5FD1" w14:paraId="16DF4100" w14:textId="77777777" w:rsidTr="007312A9">
        <w:trPr>
          <w:trHeight w:val="208"/>
        </w:trPr>
        <w:permEnd w:id="975707295" w:displacedByCustomXml="next"/>
        <w:permEnd w:id="72107846" w:displacedByCustomXml="next"/>
        <w:permEnd w:id="2111965177" w:displacedByCustomXml="next"/>
        <w:permEnd w:id="2059864200" w:displacedByCustomXml="next"/>
        <w:permEnd w:id="1340304783" w:displacedByCustomXml="next"/>
        <w:permStart w:id="1989178862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322188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nil"/>
                  <w:bottom w:val="nil"/>
                  <w:right w:val="nil"/>
                </w:tcBorders>
              </w:tcPr>
              <w:p w14:paraId="7CF50977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nil"/>
              <w:left w:val="nil"/>
              <w:bottom w:val="nil"/>
            </w:tcBorders>
          </w:tcPr>
          <w:p w14:paraId="5F790706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Pédaliers</w:t>
            </w:r>
          </w:p>
        </w:tc>
        <w:tc>
          <w:tcPr>
            <w:tcW w:w="1423" w:type="dxa"/>
            <w:gridSpan w:val="2"/>
            <w:vMerge/>
          </w:tcPr>
          <w:p w14:paraId="410F677E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07021F59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gridSpan w:val="2"/>
            <w:vMerge/>
          </w:tcPr>
          <w:p w14:paraId="77795340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vMerge/>
          </w:tcPr>
          <w:p w14:paraId="047BA7C1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12A9" w:rsidRPr="00CC5FD1" w14:paraId="14EF6EA3" w14:textId="77777777" w:rsidTr="007312A9">
        <w:trPr>
          <w:trHeight w:val="208"/>
        </w:trPr>
        <w:permEnd w:id="1989178862" w:displacedByCustomXml="next"/>
        <w:permStart w:id="216353246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894619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nil"/>
                  <w:bottom w:val="single" w:sz="4" w:space="0" w:color="auto"/>
                  <w:right w:val="nil"/>
                </w:tcBorders>
              </w:tcPr>
              <w:p w14:paraId="0DCD6516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nil"/>
              <w:left w:val="nil"/>
              <w:bottom w:val="single" w:sz="4" w:space="0" w:color="auto"/>
            </w:tcBorders>
          </w:tcPr>
          <w:p w14:paraId="1BABA66E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Marche</w:t>
            </w:r>
          </w:p>
        </w:tc>
        <w:tc>
          <w:tcPr>
            <w:tcW w:w="1423" w:type="dxa"/>
            <w:gridSpan w:val="2"/>
            <w:vMerge/>
          </w:tcPr>
          <w:p w14:paraId="231C8E99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199745BF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gridSpan w:val="2"/>
            <w:vMerge/>
          </w:tcPr>
          <w:p w14:paraId="5B5B72C6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vMerge/>
          </w:tcPr>
          <w:p w14:paraId="5E4EED38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12A9" w:rsidRPr="00CC5FD1" w14:paraId="52244231" w14:textId="77777777" w:rsidTr="007312A9">
        <w:trPr>
          <w:trHeight w:val="208"/>
        </w:trPr>
        <w:permEnd w:id="216353246" w:displacedByCustomXml="next"/>
        <w:permStart w:id="710563372" w:edGrp="everyone" w:colFirst="0" w:colLast="0" w:displacedByCustomXml="next"/>
        <w:permStart w:id="938047203" w:edGrp="everyone" w:colFirst="2" w:colLast="2" w:displacedByCustomXml="next"/>
        <w:permStart w:id="1150891970" w:edGrp="everyone" w:colFirst="3" w:colLast="3" w:displacedByCustomXml="next"/>
        <w:permStart w:id="705189951" w:edGrp="everyone" w:colFirst="4" w:colLast="4" w:displacedByCustomXml="next"/>
        <w:permStart w:id="864953987" w:edGrp="everyone" w:colFirst="5" w:colLast="5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755592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single" w:sz="4" w:space="0" w:color="auto"/>
                  <w:bottom w:val="nil"/>
                  <w:right w:val="nil"/>
                </w:tcBorders>
              </w:tcPr>
              <w:p w14:paraId="40742F44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single" w:sz="4" w:space="0" w:color="auto"/>
              <w:left w:val="nil"/>
              <w:bottom w:val="nil"/>
            </w:tcBorders>
          </w:tcPr>
          <w:p w14:paraId="44462B8E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Exercices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344385774"/>
            <w:placeholder>
              <w:docPart w:val="A9ABF1F6C5A245388DBA2335B08308D8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423" w:type="dxa"/>
                <w:gridSpan w:val="2"/>
                <w:vMerge w:val="restart"/>
              </w:tcPr>
              <w:p w14:paraId="5301B6FC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25B3C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tc>
          <w:tcPr>
            <w:tcW w:w="1985" w:type="dxa"/>
            <w:vMerge w:val="restart"/>
          </w:tcPr>
          <w:p w14:paraId="03D5B792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gridSpan w:val="2"/>
            <w:vMerge w:val="restart"/>
          </w:tcPr>
          <w:p w14:paraId="38EFFD3C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vMerge w:val="restart"/>
          </w:tcPr>
          <w:p w14:paraId="69D2AC2E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12A9" w:rsidRPr="00CC5FD1" w14:paraId="7D986E92" w14:textId="77777777" w:rsidTr="007312A9">
        <w:trPr>
          <w:trHeight w:val="208"/>
        </w:trPr>
        <w:permEnd w:id="710563372" w:displacedByCustomXml="next"/>
        <w:permEnd w:id="938047203" w:displacedByCustomXml="next"/>
        <w:permEnd w:id="1150891970" w:displacedByCustomXml="next"/>
        <w:permEnd w:id="705189951" w:displacedByCustomXml="next"/>
        <w:permEnd w:id="864953987" w:displacedByCustomXml="next"/>
        <w:permStart w:id="1002708578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52682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nil"/>
                  <w:bottom w:val="nil"/>
                  <w:right w:val="nil"/>
                </w:tcBorders>
              </w:tcPr>
              <w:p w14:paraId="540C37B4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nil"/>
              <w:left w:val="nil"/>
              <w:bottom w:val="nil"/>
            </w:tcBorders>
          </w:tcPr>
          <w:p w14:paraId="73C1CF6D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Pédaliers</w:t>
            </w:r>
          </w:p>
        </w:tc>
        <w:tc>
          <w:tcPr>
            <w:tcW w:w="1423" w:type="dxa"/>
            <w:gridSpan w:val="2"/>
            <w:vMerge/>
          </w:tcPr>
          <w:p w14:paraId="6D3F7D09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7ACA699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gridSpan w:val="2"/>
            <w:vMerge/>
          </w:tcPr>
          <w:p w14:paraId="75801DCF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vMerge/>
          </w:tcPr>
          <w:p w14:paraId="4F04936C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12A9" w:rsidRPr="00CC5FD1" w14:paraId="7A1A3F63" w14:textId="77777777" w:rsidTr="007312A9">
        <w:trPr>
          <w:trHeight w:val="208"/>
        </w:trPr>
        <w:permEnd w:id="1002708578" w:displacedByCustomXml="next"/>
        <w:permStart w:id="492050720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686986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nil"/>
                  <w:bottom w:val="single" w:sz="4" w:space="0" w:color="auto"/>
                  <w:right w:val="nil"/>
                </w:tcBorders>
              </w:tcPr>
              <w:p w14:paraId="5BD6DD29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nil"/>
              <w:left w:val="nil"/>
              <w:bottom w:val="single" w:sz="4" w:space="0" w:color="auto"/>
            </w:tcBorders>
          </w:tcPr>
          <w:p w14:paraId="5CEF4D20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Marche</w:t>
            </w:r>
          </w:p>
        </w:tc>
        <w:tc>
          <w:tcPr>
            <w:tcW w:w="1423" w:type="dxa"/>
            <w:gridSpan w:val="2"/>
            <w:vMerge/>
          </w:tcPr>
          <w:p w14:paraId="636EBFA8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2ABB739D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gridSpan w:val="2"/>
            <w:vMerge/>
          </w:tcPr>
          <w:p w14:paraId="744F10DE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vMerge/>
          </w:tcPr>
          <w:p w14:paraId="184715C1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12A9" w:rsidRPr="00CC5FD1" w14:paraId="5257C9E9" w14:textId="77777777" w:rsidTr="007312A9">
        <w:trPr>
          <w:trHeight w:val="208"/>
        </w:trPr>
        <w:permEnd w:id="492050720" w:displacedByCustomXml="next"/>
        <w:permStart w:id="53240301" w:edGrp="everyone" w:colFirst="0" w:colLast="0" w:displacedByCustomXml="next"/>
        <w:permStart w:id="1218796641" w:edGrp="everyone" w:colFirst="2" w:colLast="2" w:displacedByCustomXml="next"/>
        <w:permStart w:id="760033020" w:edGrp="everyone" w:colFirst="3" w:colLast="3" w:displacedByCustomXml="next"/>
        <w:permStart w:id="1616259013" w:edGrp="everyone" w:colFirst="4" w:colLast="4" w:displacedByCustomXml="next"/>
        <w:permStart w:id="1024858988" w:edGrp="everyone" w:colFirst="5" w:colLast="5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20992100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single" w:sz="4" w:space="0" w:color="auto"/>
                  <w:bottom w:val="nil"/>
                  <w:right w:val="nil"/>
                </w:tcBorders>
              </w:tcPr>
              <w:p w14:paraId="5BFEB498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single" w:sz="4" w:space="0" w:color="auto"/>
              <w:left w:val="nil"/>
              <w:bottom w:val="nil"/>
            </w:tcBorders>
          </w:tcPr>
          <w:p w14:paraId="55632055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Exercices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955774098"/>
            <w:placeholder>
              <w:docPart w:val="93A943758EC44C608F4307E8CB79E160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423" w:type="dxa"/>
                <w:gridSpan w:val="2"/>
                <w:vMerge w:val="restart"/>
              </w:tcPr>
              <w:p w14:paraId="56DC330C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741270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tc>
          <w:tcPr>
            <w:tcW w:w="1985" w:type="dxa"/>
            <w:vMerge w:val="restart"/>
          </w:tcPr>
          <w:p w14:paraId="589F28DA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gridSpan w:val="2"/>
            <w:vMerge w:val="restart"/>
          </w:tcPr>
          <w:p w14:paraId="6CEF16B3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vMerge w:val="restart"/>
          </w:tcPr>
          <w:p w14:paraId="2B46B343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12A9" w:rsidRPr="00CC5FD1" w14:paraId="6A9F0997" w14:textId="77777777" w:rsidTr="007312A9">
        <w:trPr>
          <w:trHeight w:val="208"/>
        </w:trPr>
        <w:permEnd w:id="53240301" w:displacedByCustomXml="next"/>
        <w:permEnd w:id="1218796641" w:displacedByCustomXml="next"/>
        <w:permEnd w:id="760033020" w:displacedByCustomXml="next"/>
        <w:permEnd w:id="1616259013" w:displacedByCustomXml="next"/>
        <w:permEnd w:id="1024858988" w:displacedByCustomXml="next"/>
        <w:permStart w:id="1688879360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9751754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nil"/>
                  <w:bottom w:val="nil"/>
                  <w:right w:val="nil"/>
                </w:tcBorders>
              </w:tcPr>
              <w:p w14:paraId="0CE9CECF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nil"/>
              <w:left w:val="nil"/>
              <w:bottom w:val="nil"/>
            </w:tcBorders>
          </w:tcPr>
          <w:p w14:paraId="00AF828A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Pédaliers</w:t>
            </w:r>
          </w:p>
        </w:tc>
        <w:tc>
          <w:tcPr>
            <w:tcW w:w="1423" w:type="dxa"/>
            <w:gridSpan w:val="2"/>
            <w:vMerge/>
          </w:tcPr>
          <w:p w14:paraId="682FA978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0785496C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gridSpan w:val="2"/>
            <w:vMerge/>
          </w:tcPr>
          <w:p w14:paraId="1F5E7799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vMerge/>
          </w:tcPr>
          <w:p w14:paraId="061EE760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12A9" w:rsidRPr="00CC5FD1" w14:paraId="08C334B4" w14:textId="77777777" w:rsidTr="007312A9">
        <w:trPr>
          <w:trHeight w:val="208"/>
        </w:trPr>
        <w:permEnd w:id="1688879360" w:displacedByCustomXml="next"/>
        <w:permStart w:id="1338312882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9296631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nil"/>
                  <w:bottom w:val="single" w:sz="4" w:space="0" w:color="auto"/>
                  <w:right w:val="nil"/>
                </w:tcBorders>
              </w:tcPr>
              <w:p w14:paraId="723FDD23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nil"/>
              <w:left w:val="nil"/>
              <w:bottom w:val="single" w:sz="4" w:space="0" w:color="auto"/>
            </w:tcBorders>
          </w:tcPr>
          <w:p w14:paraId="17138E83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Marche</w:t>
            </w:r>
          </w:p>
        </w:tc>
        <w:tc>
          <w:tcPr>
            <w:tcW w:w="1423" w:type="dxa"/>
            <w:gridSpan w:val="2"/>
            <w:vMerge/>
          </w:tcPr>
          <w:p w14:paraId="644F08BC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470F09A2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gridSpan w:val="2"/>
            <w:vMerge/>
          </w:tcPr>
          <w:p w14:paraId="26F176ED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vMerge/>
          </w:tcPr>
          <w:p w14:paraId="186C2B3B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12A9" w:rsidRPr="00CC5FD1" w14:paraId="4A32C972" w14:textId="77777777" w:rsidTr="007312A9">
        <w:trPr>
          <w:trHeight w:val="208"/>
        </w:trPr>
        <w:permEnd w:id="1338312882" w:displacedByCustomXml="next"/>
        <w:permStart w:id="454979641" w:edGrp="everyone" w:colFirst="0" w:colLast="0" w:displacedByCustomXml="next"/>
        <w:permStart w:id="647627269" w:edGrp="everyone" w:colFirst="2" w:colLast="2" w:displacedByCustomXml="next"/>
        <w:permStart w:id="390141196" w:edGrp="everyone" w:colFirst="3" w:colLast="3" w:displacedByCustomXml="next"/>
        <w:permStart w:id="1791515943" w:edGrp="everyone" w:colFirst="4" w:colLast="4" w:displacedByCustomXml="next"/>
        <w:permStart w:id="1970098931" w:edGrp="everyone" w:colFirst="5" w:colLast="5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937742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single" w:sz="4" w:space="0" w:color="auto"/>
                  <w:bottom w:val="nil"/>
                  <w:right w:val="nil"/>
                </w:tcBorders>
              </w:tcPr>
              <w:p w14:paraId="43C98EB2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single" w:sz="4" w:space="0" w:color="auto"/>
              <w:left w:val="nil"/>
              <w:bottom w:val="nil"/>
            </w:tcBorders>
          </w:tcPr>
          <w:p w14:paraId="26740A13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Exercices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038935233"/>
            <w:placeholder>
              <w:docPart w:val="85996F782B0C46E9B180FBE84C869F6F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423" w:type="dxa"/>
                <w:gridSpan w:val="2"/>
                <w:vMerge w:val="restart"/>
              </w:tcPr>
              <w:p w14:paraId="4CB33259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741270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tc>
          <w:tcPr>
            <w:tcW w:w="1985" w:type="dxa"/>
            <w:vMerge w:val="restart"/>
          </w:tcPr>
          <w:p w14:paraId="119F6A0F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gridSpan w:val="2"/>
            <w:vMerge w:val="restart"/>
          </w:tcPr>
          <w:p w14:paraId="2BB4803E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vMerge w:val="restart"/>
          </w:tcPr>
          <w:p w14:paraId="46A8863E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12A9" w:rsidRPr="00CC5FD1" w14:paraId="4E3CC02F" w14:textId="77777777" w:rsidTr="007312A9">
        <w:trPr>
          <w:trHeight w:val="208"/>
        </w:trPr>
        <w:permEnd w:id="454979641" w:displacedByCustomXml="next"/>
        <w:permEnd w:id="647627269" w:displacedByCustomXml="next"/>
        <w:permEnd w:id="390141196" w:displacedByCustomXml="next"/>
        <w:permEnd w:id="1791515943" w:displacedByCustomXml="next"/>
        <w:permEnd w:id="1970098931" w:displacedByCustomXml="next"/>
        <w:permStart w:id="1163011632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832100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nil"/>
                  <w:bottom w:val="nil"/>
                  <w:right w:val="nil"/>
                </w:tcBorders>
              </w:tcPr>
              <w:p w14:paraId="1966FAD9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nil"/>
              <w:left w:val="nil"/>
              <w:bottom w:val="nil"/>
            </w:tcBorders>
          </w:tcPr>
          <w:p w14:paraId="1EB227E8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Pédaliers</w:t>
            </w:r>
          </w:p>
        </w:tc>
        <w:tc>
          <w:tcPr>
            <w:tcW w:w="1423" w:type="dxa"/>
            <w:gridSpan w:val="2"/>
            <w:vMerge/>
          </w:tcPr>
          <w:p w14:paraId="33B1B74A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43D15AB7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gridSpan w:val="2"/>
            <w:vMerge/>
          </w:tcPr>
          <w:p w14:paraId="5191E73C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vMerge/>
          </w:tcPr>
          <w:p w14:paraId="6560D0F2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12A9" w:rsidRPr="00CC5FD1" w14:paraId="6FB78877" w14:textId="77777777" w:rsidTr="007312A9">
        <w:trPr>
          <w:trHeight w:val="208"/>
        </w:trPr>
        <w:permEnd w:id="1163011632" w:displacedByCustomXml="next"/>
        <w:permStart w:id="2069242594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4682098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nil"/>
                  <w:bottom w:val="single" w:sz="4" w:space="0" w:color="auto"/>
                  <w:right w:val="nil"/>
                </w:tcBorders>
              </w:tcPr>
              <w:p w14:paraId="0BA5B6F9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nil"/>
              <w:left w:val="nil"/>
              <w:bottom w:val="single" w:sz="4" w:space="0" w:color="auto"/>
            </w:tcBorders>
          </w:tcPr>
          <w:p w14:paraId="6F693782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Marche</w:t>
            </w:r>
          </w:p>
        </w:tc>
        <w:tc>
          <w:tcPr>
            <w:tcW w:w="1423" w:type="dxa"/>
            <w:gridSpan w:val="2"/>
            <w:vMerge/>
          </w:tcPr>
          <w:p w14:paraId="32837A40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78F5C52F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gridSpan w:val="2"/>
            <w:vMerge/>
          </w:tcPr>
          <w:p w14:paraId="079A9769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vMerge/>
          </w:tcPr>
          <w:p w14:paraId="50AF4A05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12A9" w:rsidRPr="00CC5FD1" w14:paraId="51A5C650" w14:textId="77777777" w:rsidTr="007312A9">
        <w:trPr>
          <w:trHeight w:val="208"/>
        </w:trPr>
        <w:permEnd w:id="2069242594" w:displacedByCustomXml="next"/>
        <w:permStart w:id="1371427533" w:edGrp="everyone" w:colFirst="0" w:colLast="0" w:displacedByCustomXml="next"/>
        <w:permStart w:id="202719142" w:edGrp="everyone" w:colFirst="2" w:colLast="2" w:displacedByCustomXml="next"/>
        <w:permStart w:id="1733050768" w:edGrp="everyone" w:colFirst="3" w:colLast="3" w:displacedByCustomXml="next"/>
        <w:permStart w:id="1613963378" w:edGrp="everyone" w:colFirst="4" w:colLast="4" w:displacedByCustomXml="next"/>
        <w:permStart w:id="1476941574" w:edGrp="everyone" w:colFirst="5" w:colLast="5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6167499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single" w:sz="4" w:space="0" w:color="auto"/>
                  <w:bottom w:val="nil"/>
                  <w:right w:val="nil"/>
                </w:tcBorders>
              </w:tcPr>
              <w:p w14:paraId="6EFB3796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single" w:sz="4" w:space="0" w:color="auto"/>
              <w:left w:val="nil"/>
              <w:bottom w:val="nil"/>
            </w:tcBorders>
          </w:tcPr>
          <w:p w14:paraId="36906729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Exercices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536962358"/>
            <w:placeholder>
              <w:docPart w:val="A2BE244C446B483A8035615EB8C04F71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423" w:type="dxa"/>
                <w:gridSpan w:val="2"/>
                <w:vMerge w:val="restart"/>
              </w:tcPr>
              <w:p w14:paraId="5CD25880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741270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tc>
          <w:tcPr>
            <w:tcW w:w="1985" w:type="dxa"/>
            <w:vMerge w:val="restart"/>
          </w:tcPr>
          <w:p w14:paraId="0C9A00B8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gridSpan w:val="2"/>
            <w:vMerge w:val="restart"/>
          </w:tcPr>
          <w:p w14:paraId="0B1A3AA2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vMerge w:val="restart"/>
          </w:tcPr>
          <w:p w14:paraId="08481DA4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12A9" w:rsidRPr="00CC5FD1" w14:paraId="4D120A63" w14:textId="77777777" w:rsidTr="007312A9">
        <w:trPr>
          <w:trHeight w:val="208"/>
        </w:trPr>
        <w:permEnd w:id="1371427533" w:displacedByCustomXml="next"/>
        <w:permEnd w:id="202719142" w:displacedByCustomXml="next"/>
        <w:permEnd w:id="1733050768" w:displacedByCustomXml="next"/>
        <w:permEnd w:id="1613963378" w:displacedByCustomXml="next"/>
        <w:permEnd w:id="1476941574" w:displacedByCustomXml="next"/>
        <w:permStart w:id="1634009153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1728401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nil"/>
                  <w:bottom w:val="nil"/>
                  <w:right w:val="nil"/>
                </w:tcBorders>
              </w:tcPr>
              <w:p w14:paraId="5FB5CB92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nil"/>
              <w:left w:val="nil"/>
              <w:bottom w:val="nil"/>
            </w:tcBorders>
          </w:tcPr>
          <w:p w14:paraId="5C4F7814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Pédaliers</w:t>
            </w:r>
          </w:p>
        </w:tc>
        <w:tc>
          <w:tcPr>
            <w:tcW w:w="1423" w:type="dxa"/>
            <w:gridSpan w:val="2"/>
            <w:vMerge/>
          </w:tcPr>
          <w:p w14:paraId="6FBE8183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7A7B6E28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gridSpan w:val="2"/>
            <w:vMerge/>
          </w:tcPr>
          <w:p w14:paraId="6C3DE033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vMerge/>
          </w:tcPr>
          <w:p w14:paraId="1CCF057B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12A9" w:rsidRPr="00CC5FD1" w14:paraId="40EE2CEE" w14:textId="77777777" w:rsidTr="007312A9">
        <w:trPr>
          <w:trHeight w:val="208"/>
        </w:trPr>
        <w:permEnd w:id="1634009153" w:displacedByCustomXml="next"/>
        <w:permStart w:id="152975300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2481604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nil"/>
                  <w:bottom w:val="single" w:sz="4" w:space="0" w:color="auto"/>
                  <w:right w:val="nil"/>
                </w:tcBorders>
              </w:tcPr>
              <w:p w14:paraId="4825557A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nil"/>
              <w:left w:val="nil"/>
              <w:bottom w:val="single" w:sz="4" w:space="0" w:color="auto"/>
            </w:tcBorders>
          </w:tcPr>
          <w:p w14:paraId="5B4CF72B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Marche</w:t>
            </w:r>
          </w:p>
        </w:tc>
        <w:tc>
          <w:tcPr>
            <w:tcW w:w="1423" w:type="dxa"/>
            <w:gridSpan w:val="2"/>
            <w:vMerge/>
          </w:tcPr>
          <w:p w14:paraId="32B32242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1D361E90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gridSpan w:val="2"/>
            <w:vMerge/>
          </w:tcPr>
          <w:p w14:paraId="403F32F5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vMerge/>
          </w:tcPr>
          <w:p w14:paraId="5392C721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12A9" w:rsidRPr="00CC5FD1" w14:paraId="0393BD1E" w14:textId="77777777" w:rsidTr="007312A9">
        <w:trPr>
          <w:trHeight w:val="68"/>
        </w:trPr>
        <w:permEnd w:id="152975300" w:displacedByCustomXml="next"/>
        <w:permStart w:id="1097295042" w:edGrp="everyone" w:colFirst="0" w:colLast="0" w:displacedByCustomXml="next"/>
        <w:permStart w:id="1248151167" w:edGrp="everyone" w:colFirst="2" w:colLast="2" w:displacedByCustomXml="next"/>
        <w:permStart w:id="161103795" w:edGrp="everyone" w:colFirst="3" w:colLast="3" w:displacedByCustomXml="next"/>
        <w:permStart w:id="1176376249" w:edGrp="everyone" w:colFirst="4" w:colLast="4" w:displacedByCustomXml="next"/>
        <w:permStart w:id="1385185319" w:edGrp="everyone" w:colFirst="5" w:colLast="5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273220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single" w:sz="4" w:space="0" w:color="auto"/>
                  <w:bottom w:val="nil"/>
                  <w:right w:val="nil"/>
                </w:tcBorders>
              </w:tcPr>
              <w:p w14:paraId="0C3E8E8A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single" w:sz="4" w:space="0" w:color="auto"/>
              <w:left w:val="nil"/>
              <w:bottom w:val="nil"/>
            </w:tcBorders>
          </w:tcPr>
          <w:p w14:paraId="56EF0312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Exercices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758783193"/>
            <w:placeholder>
              <w:docPart w:val="B3F36AD7FECD4F5E853F51743E9529A4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423" w:type="dxa"/>
                <w:gridSpan w:val="2"/>
                <w:vMerge w:val="restart"/>
              </w:tcPr>
              <w:p w14:paraId="2A55B98F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741270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tc>
          <w:tcPr>
            <w:tcW w:w="1985" w:type="dxa"/>
            <w:vMerge w:val="restart"/>
          </w:tcPr>
          <w:p w14:paraId="35BC6BA1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gridSpan w:val="2"/>
            <w:vMerge w:val="restart"/>
          </w:tcPr>
          <w:p w14:paraId="1879E0AC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vMerge w:val="restart"/>
          </w:tcPr>
          <w:p w14:paraId="16ACF084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12A9" w:rsidRPr="00CC5FD1" w14:paraId="3E679948" w14:textId="77777777" w:rsidTr="007312A9">
        <w:trPr>
          <w:trHeight w:val="66"/>
        </w:trPr>
        <w:permEnd w:id="1097295042" w:displacedByCustomXml="next"/>
        <w:permEnd w:id="1248151167" w:displacedByCustomXml="next"/>
        <w:permEnd w:id="161103795" w:displacedByCustomXml="next"/>
        <w:permEnd w:id="1176376249" w:displacedByCustomXml="next"/>
        <w:permEnd w:id="1385185319" w:displacedByCustomXml="next"/>
        <w:permStart w:id="1001858985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8384272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nil"/>
                  <w:bottom w:val="nil"/>
                  <w:right w:val="nil"/>
                </w:tcBorders>
              </w:tcPr>
              <w:p w14:paraId="55CACE1C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nil"/>
              <w:left w:val="nil"/>
              <w:bottom w:val="nil"/>
            </w:tcBorders>
          </w:tcPr>
          <w:p w14:paraId="6051FA70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Pédaliers</w:t>
            </w:r>
          </w:p>
        </w:tc>
        <w:tc>
          <w:tcPr>
            <w:tcW w:w="1423" w:type="dxa"/>
            <w:gridSpan w:val="2"/>
            <w:vMerge/>
          </w:tcPr>
          <w:p w14:paraId="4401749A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06E31097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gridSpan w:val="2"/>
            <w:vMerge/>
          </w:tcPr>
          <w:p w14:paraId="50001FC3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vMerge/>
          </w:tcPr>
          <w:p w14:paraId="2FCF4A71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12A9" w:rsidRPr="00CC5FD1" w14:paraId="04C9D12F" w14:textId="77777777" w:rsidTr="007312A9">
        <w:trPr>
          <w:trHeight w:val="66"/>
        </w:trPr>
        <w:permEnd w:id="1001858985" w:displacedByCustomXml="next"/>
        <w:permStart w:id="702290676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2065908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nil"/>
                  <w:bottom w:val="single" w:sz="4" w:space="0" w:color="auto"/>
                  <w:right w:val="nil"/>
                </w:tcBorders>
              </w:tcPr>
              <w:p w14:paraId="27703CE5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nil"/>
              <w:left w:val="nil"/>
              <w:bottom w:val="single" w:sz="4" w:space="0" w:color="auto"/>
            </w:tcBorders>
          </w:tcPr>
          <w:p w14:paraId="17DCD996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Marche</w:t>
            </w:r>
          </w:p>
        </w:tc>
        <w:tc>
          <w:tcPr>
            <w:tcW w:w="1423" w:type="dxa"/>
            <w:gridSpan w:val="2"/>
            <w:vMerge/>
          </w:tcPr>
          <w:p w14:paraId="0E941268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6192DB1F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gridSpan w:val="2"/>
            <w:vMerge/>
          </w:tcPr>
          <w:p w14:paraId="59ED2F11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vMerge/>
          </w:tcPr>
          <w:p w14:paraId="7B339436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12A9" w:rsidRPr="00CC5FD1" w14:paraId="6CB7D8B4" w14:textId="77777777" w:rsidTr="007312A9">
        <w:trPr>
          <w:trHeight w:val="68"/>
        </w:trPr>
        <w:permEnd w:id="702290676" w:displacedByCustomXml="next"/>
        <w:permStart w:id="104799927" w:edGrp="everyone" w:colFirst="0" w:colLast="0" w:displacedByCustomXml="next"/>
        <w:permStart w:id="743464586" w:edGrp="everyone" w:colFirst="2" w:colLast="2" w:displacedByCustomXml="next"/>
        <w:permStart w:id="157562643" w:edGrp="everyone" w:colFirst="3" w:colLast="3" w:displacedByCustomXml="next"/>
        <w:permStart w:id="498557378" w:edGrp="everyone" w:colFirst="4" w:colLast="4" w:displacedByCustomXml="next"/>
        <w:permStart w:id="1198075107" w:edGrp="everyone" w:colFirst="5" w:colLast="5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791011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single" w:sz="4" w:space="0" w:color="auto"/>
                  <w:bottom w:val="nil"/>
                  <w:right w:val="nil"/>
                </w:tcBorders>
              </w:tcPr>
              <w:p w14:paraId="4D6AAB66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single" w:sz="4" w:space="0" w:color="auto"/>
              <w:left w:val="nil"/>
              <w:bottom w:val="nil"/>
            </w:tcBorders>
          </w:tcPr>
          <w:p w14:paraId="103E5228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Exercices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416780998"/>
            <w:placeholder>
              <w:docPart w:val="FEB508F4FE5046B988509EE9FB1E7F2F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423" w:type="dxa"/>
                <w:gridSpan w:val="2"/>
                <w:vMerge w:val="restart"/>
              </w:tcPr>
              <w:p w14:paraId="41E283CD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741270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tc>
          <w:tcPr>
            <w:tcW w:w="1985" w:type="dxa"/>
            <w:vMerge w:val="restart"/>
          </w:tcPr>
          <w:p w14:paraId="29E71CF3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gridSpan w:val="2"/>
            <w:vMerge w:val="restart"/>
          </w:tcPr>
          <w:p w14:paraId="224E6913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vMerge w:val="restart"/>
          </w:tcPr>
          <w:p w14:paraId="3521CCBA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12A9" w:rsidRPr="00CC5FD1" w14:paraId="6B24BE56" w14:textId="77777777" w:rsidTr="007312A9">
        <w:trPr>
          <w:trHeight w:val="66"/>
        </w:trPr>
        <w:permEnd w:id="104799927" w:displacedByCustomXml="next"/>
        <w:permEnd w:id="743464586" w:displacedByCustomXml="next"/>
        <w:permEnd w:id="157562643" w:displacedByCustomXml="next"/>
        <w:permEnd w:id="498557378" w:displacedByCustomXml="next"/>
        <w:permEnd w:id="1198075107" w:displacedByCustomXml="next"/>
        <w:permStart w:id="1580293178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273358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nil"/>
                  <w:bottom w:val="nil"/>
                  <w:right w:val="nil"/>
                </w:tcBorders>
              </w:tcPr>
              <w:p w14:paraId="64016920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nil"/>
              <w:left w:val="nil"/>
              <w:bottom w:val="nil"/>
            </w:tcBorders>
          </w:tcPr>
          <w:p w14:paraId="252AD4A8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Pédaliers</w:t>
            </w:r>
          </w:p>
        </w:tc>
        <w:tc>
          <w:tcPr>
            <w:tcW w:w="1423" w:type="dxa"/>
            <w:gridSpan w:val="2"/>
            <w:vMerge/>
          </w:tcPr>
          <w:p w14:paraId="772CF750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1318A071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gridSpan w:val="2"/>
            <w:vMerge/>
          </w:tcPr>
          <w:p w14:paraId="32CFC394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vMerge/>
          </w:tcPr>
          <w:p w14:paraId="678EC4E7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12A9" w:rsidRPr="00CC5FD1" w14:paraId="131CD837" w14:textId="77777777" w:rsidTr="007312A9">
        <w:trPr>
          <w:trHeight w:val="66"/>
        </w:trPr>
        <w:permEnd w:id="1580293178" w:displacedByCustomXml="next"/>
        <w:permStart w:id="71189638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584303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nil"/>
                  <w:bottom w:val="single" w:sz="4" w:space="0" w:color="auto"/>
                  <w:right w:val="nil"/>
                </w:tcBorders>
              </w:tcPr>
              <w:p w14:paraId="7BA6E313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nil"/>
              <w:left w:val="nil"/>
              <w:bottom w:val="single" w:sz="4" w:space="0" w:color="auto"/>
            </w:tcBorders>
          </w:tcPr>
          <w:p w14:paraId="4C62373A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Marche</w:t>
            </w:r>
          </w:p>
        </w:tc>
        <w:tc>
          <w:tcPr>
            <w:tcW w:w="1423" w:type="dxa"/>
            <w:gridSpan w:val="2"/>
            <w:vMerge/>
          </w:tcPr>
          <w:p w14:paraId="6EED987D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2BFFED3F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gridSpan w:val="2"/>
            <w:vMerge/>
          </w:tcPr>
          <w:p w14:paraId="143D4ADA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vMerge/>
          </w:tcPr>
          <w:p w14:paraId="0E6D532F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12A9" w:rsidRPr="00CC5FD1" w14:paraId="00BF48AA" w14:textId="77777777" w:rsidTr="007312A9">
        <w:trPr>
          <w:trHeight w:val="68"/>
        </w:trPr>
        <w:permEnd w:id="71189638" w:displacedByCustomXml="next"/>
        <w:permStart w:id="722762751" w:edGrp="everyone" w:colFirst="0" w:colLast="0" w:displacedByCustomXml="next"/>
        <w:permStart w:id="666584863" w:edGrp="everyone" w:colFirst="2" w:colLast="2" w:displacedByCustomXml="next"/>
        <w:permStart w:id="327834616" w:edGrp="everyone" w:colFirst="3" w:colLast="3" w:displacedByCustomXml="next"/>
        <w:permStart w:id="29967077" w:edGrp="everyone" w:colFirst="4" w:colLast="4" w:displacedByCustomXml="next"/>
        <w:permStart w:id="1528109860" w:edGrp="everyone" w:colFirst="5" w:colLast="5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2092387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single" w:sz="4" w:space="0" w:color="auto"/>
                  <w:bottom w:val="nil"/>
                  <w:right w:val="nil"/>
                </w:tcBorders>
              </w:tcPr>
              <w:p w14:paraId="549F7AEA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single" w:sz="4" w:space="0" w:color="auto"/>
              <w:left w:val="nil"/>
              <w:bottom w:val="nil"/>
            </w:tcBorders>
          </w:tcPr>
          <w:p w14:paraId="053B410C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Exercices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403171276"/>
            <w:placeholder>
              <w:docPart w:val="B37D21928EFF4148B2CCE6ACB1C6A4C0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423" w:type="dxa"/>
                <w:gridSpan w:val="2"/>
                <w:vMerge w:val="restart"/>
              </w:tcPr>
              <w:p w14:paraId="4D3B1B43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741270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tc>
          <w:tcPr>
            <w:tcW w:w="1985" w:type="dxa"/>
            <w:vMerge w:val="restart"/>
          </w:tcPr>
          <w:p w14:paraId="6F91B221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gridSpan w:val="2"/>
            <w:vMerge w:val="restart"/>
          </w:tcPr>
          <w:p w14:paraId="436B7F32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vMerge w:val="restart"/>
          </w:tcPr>
          <w:p w14:paraId="0DFB6786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12A9" w:rsidRPr="00CC5FD1" w14:paraId="7162B61D" w14:textId="77777777" w:rsidTr="007312A9">
        <w:trPr>
          <w:trHeight w:val="66"/>
        </w:trPr>
        <w:permEnd w:id="722762751" w:displacedByCustomXml="next"/>
        <w:permEnd w:id="666584863" w:displacedByCustomXml="next"/>
        <w:permEnd w:id="327834616" w:displacedByCustomXml="next"/>
        <w:permEnd w:id="29967077" w:displacedByCustomXml="next"/>
        <w:permEnd w:id="1528109860" w:displacedByCustomXml="next"/>
        <w:permStart w:id="427887766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431784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nil"/>
                  <w:bottom w:val="nil"/>
                  <w:right w:val="nil"/>
                </w:tcBorders>
              </w:tcPr>
              <w:p w14:paraId="45535216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nil"/>
              <w:left w:val="nil"/>
              <w:bottom w:val="nil"/>
            </w:tcBorders>
          </w:tcPr>
          <w:p w14:paraId="2880F5E7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Pédaliers</w:t>
            </w:r>
          </w:p>
        </w:tc>
        <w:tc>
          <w:tcPr>
            <w:tcW w:w="1423" w:type="dxa"/>
            <w:gridSpan w:val="2"/>
            <w:vMerge/>
          </w:tcPr>
          <w:p w14:paraId="76667109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530B6978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gridSpan w:val="2"/>
            <w:vMerge/>
          </w:tcPr>
          <w:p w14:paraId="77D9FC87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vMerge/>
          </w:tcPr>
          <w:p w14:paraId="00B9C261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12A9" w:rsidRPr="00CC5FD1" w14:paraId="039352FF" w14:textId="77777777" w:rsidTr="007312A9">
        <w:trPr>
          <w:trHeight w:val="66"/>
        </w:trPr>
        <w:permEnd w:id="427887766" w:displacedByCustomXml="next"/>
        <w:permStart w:id="1146623739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9106082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nil"/>
                  <w:bottom w:val="single" w:sz="4" w:space="0" w:color="auto"/>
                  <w:right w:val="nil"/>
                </w:tcBorders>
              </w:tcPr>
              <w:p w14:paraId="72F15D2F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nil"/>
              <w:left w:val="nil"/>
              <w:bottom w:val="single" w:sz="4" w:space="0" w:color="auto"/>
            </w:tcBorders>
          </w:tcPr>
          <w:p w14:paraId="3090D9F9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Marche</w:t>
            </w:r>
          </w:p>
        </w:tc>
        <w:tc>
          <w:tcPr>
            <w:tcW w:w="1423" w:type="dxa"/>
            <w:gridSpan w:val="2"/>
            <w:vMerge/>
          </w:tcPr>
          <w:p w14:paraId="4006EFB6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6526F32E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gridSpan w:val="2"/>
            <w:vMerge/>
          </w:tcPr>
          <w:p w14:paraId="224C124A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vMerge/>
          </w:tcPr>
          <w:p w14:paraId="5B666DE8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12A9" w:rsidRPr="00CC5FD1" w14:paraId="2C4D8B58" w14:textId="77777777" w:rsidTr="007312A9">
        <w:trPr>
          <w:trHeight w:val="68"/>
        </w:trPr>
        <w:permEnd w:id="1146623739" w:displacedByCustomXml="next"/>
        <w:permStart w:id="1867199423" w:edGrp="everyone" w:colFirst="0" w:colLast="0" w:displacedByCustomXml="next"/>
        <w:permStart w:id="1596149593" w:edGrp="everyone" w:colFirst="2" w:colLast="2" w:displacedByCustomXml="next"/>
        <w:permStart w:id="1735135708" w:edGrp="everyone" w:colFirst="3" w:colLast="3" w:displacedByCustomXml="next"/>
        <w:permStart w:id="626877604" w:edGrp="everyone" w:colFirst="4" w:colLast="4" w:displacedByCustomXml="next"/>
        <w:permStart w:id="1192367633" w:edGrp="everyone" w:colFirst="5" w:colLast="5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760173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bottom w:val="nil"/>
                  <w:right w:val="nil"/>
                </w:tcBorders>
              </w:tcPr>
              <w:p w14:paraId="45E3C1D3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left w:val="nil"/>
              <w:bottom w:val="nil"/>
            </w:tcBorders>
          </w:tcPr>
          <w:p w14:paraId="4D8F968A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Exercices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105272619"/>
            <w:placeholder>
              <w:docPart w:val="1E822077DA1540EC94BB0FF99A3F753F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423" w:type="dxa"/>
                <w:gridSpan w:val="2"/>
                <w:vMerge w:val="restart"/>
              </w:tcPr>
              <w:p w14:paraId="188F12A3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741270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tc>
          <w:tcPr>
            <w:tcW w:w="1985" w:type="dxa"/>
            <w:vMerge w:val="restart"/>
          </w:tcPr>
          <w:p w14:paraId="43CABD46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gridSpan w:val="2"/>
            <w:vMerge w:val="restart"/>
          </w:tcPr>
          <w:p w14:paraId="53CBF9E6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vMerge w:val="restart"/>
          </w:tcPr>
          <w:p w14:paraId="533ED3BB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12A9" w:rsidRPr="00CC5FD1" w14:paraId="649F8A1B" w14:textId="77777777" w:rsidTr="007312A9">
        <w:trPr>
          <w:trHeight w:val="66"/>
        </w:trPr>
        <w:permEnd w:id="1867199423" w:displacedByCustomXml="next"/>
        <w:permEnd w:id="1596149593" w:displacedByCustomXml="next"/>
        <w:permEnd w:id="1735135708" w:displacedByCustomXml="next"/>
        <w:permEnd w:id="626877604" w:displacedByCustomXml="next"/>
        <w:permEnd w:id="1192367633" w:displacedByCustomXml="next"/>
        <w:permStart w:id="1111503302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170024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nil"/>
                  <w:bottom w:val="nil"/>
                  <w:right w:val="nil"/>
                </w:tcBorders>
              </w:tcPr>
              <w:p w14:paraId="35E783B7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nil"/>
              <w:left w:val="nil"/>
              <w:bottom w:val="nil"/>
            </w:tcBorders>
          </w:tcPr>
          <w:p w14:paraId="0DB4C7AB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Pédaliers</w:t>
            </w:r>
          </w:p>
        </w:tc>
        <w:tc>
          <w:tcPr>
            <w:tcW w:w="1423" w:type="dxa"/>
            <w:gridSpan w:val="2"/>
            <w:vMerge/>
          </w:tcPr>
          <w:p w14:paraId="6B5CA9D5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5CEC51DB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gridSpan w:val="2"/>
            <w:vMerge/>
          </w:tcPr>
          <w:p w14:paraId="710D1399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vMerge/>
          </w:tcPr>
          <w:p w14:paraId="1DB5DB01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12A9" w:rsidRPr="00CC5FD1" w14:paraId="560E09E7" w14:textId="77777777" w:rsidTr="007312A9">
        <w:trPr>
          <w:trHeight w:val="66"/>
        </w:trPr>
        <w:permEnd w:id="1111503302" w:displacedByCustomXml="next"/>
        <w:permStart w:id="1811431730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086683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nil"/>
                  <w:right w:val="nil"/>
                </w:tcBorders>
              </w:tcPr>
              <w:p w14:paraId="5782185B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nil"/>
              <w:left w:val="nil"/>
            </w:tcBorders>
          </w:tcPr>
          <w:p w14:paraId="34ED4023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Marche</w:t>
            </w:r>
          </w:p>
        </w:tc>
        <w:tc>
          <w:tcPr>
            <w:tcW w:w="1423" w:type="dxa"/>
            <w:gridSpan w:val="2"/>
            <w:vMerge/>
          </w:tcPr>
          <w:p w14:paraId="0CC259D5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16FCEF10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gridSpan w:val="2"/>
            <w:vMerge/>
          </w:tcPr>
          <w:p w14:paraId="006BF283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vMerge/>
          </w:tcPr>
          <w:p w14:paraId="484339D2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1A9E" w:rsidRPr="001625A7" w14:paraId="033F5D02" w14:textId="77777777" w:rsidTr="007312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680"/>
        </w:trPr>
        <w:tc>
          <w:tcPr>
            <w:tcW w:w="1577" w:type="dxa"/>
            <w:gridSpan w:val="3"/>
            <w:vAlign w:val="bottom"/>
          </w:tcPr>
          <w:p w14:paraId="5D4871BC" w14:textId="2AA1F67B" w:rsidR="00671A9E" w:rsidRPr="001625A7" w:rsidRDefault="00BB20E4" w:rsidP="00BE5C6F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170028532" w:edGrp="everyone" w:colFirst="1" w:colLast="1"/>
            <w:permStart w:id="1566512337" w:edGrp="everyone" w:colFirst="3" w:colLast="3"/>
            <w:permEnd w:id="1811431730"/>
            <w:r w:rsidRPr="00B8005C">
              <w:rPr>
                <w:rFonts w:asciiTheme="minorHAnsi" w:hAnsiTheme="minorHAnsi" w:cstheme="minorHAnsi"/>
                <w:b/>
                <w:sz w:val="20"/>
                <w:szCs w:val="20"/>
              </w:rPr>
              <w:t>Complété par :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br/>
              <w:t>(professionnel)</w:t>
            </w:r>
          </w:p>
        </w:tc>
        <w:tc>
          <w:tcPr>
            <w:tcW w:w="5805" w:type="dxa"/>
            <w:gridSpan w:val="3"/>
            <w:tcBorders>
              <w:bottom w:val="single" w:sz="4" w:space="0" w:color="auto"/>
            </w:tcBorders>
            <w:vAlign w:val="bottom"/>
          </w:tcPr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147260899"/>
              <w:showingPlcHdr/>
              <w:picture/>
            </w:sdtPr>
            <w:sdtEndPr/>
            <w:sdtContent>
              <w:p w14:paraId="3F401995" w14:textId="77777777" w:rsidR="00671A9E" w:rsidRPr="001625A7" w:rsidRDefault="00671A9E" w:rsidP="00BE5C6F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1625A7"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drawing>
                    <wp:inline distT="0" distB="0" distL="0" distR="0" wp14:anchorId="21A171F9" wp14:editId="499E17FA">
                      <wp:extent cx="227216" cy="227216"/>
                      <wp:effectExtent l="0" t="0" r="1905" b="1905"/>
                      <wp:docPr id="11" name="Image 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8043" cy="2380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19222C44" w14:textId="77777777" w:rsidR="00671A9E" w:rsidRPr="001625A7" w:rsidRDefault="00671A9E" w:rsidP="00BE5C6F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12" w:type="dxa"/>
            <w:gridSpan w:val="2"/>
            <w:vAlign w:val="bottom"/>
          </w:tcPr>
          <w:p w14:paraId="4F08FCF3" w14:textId="77777777" w:rsidR="00671A9E" w:rsidRPr="001625A7" w:rsidRDefault="00671A9E" w:rsidP="00BE5C6F">
            <w:pPr>
              <w:keepNext/>
              <w:tabs>
                <w:tab w:val="left" w:pos="770"/>
              </w:tabs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625A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Date : 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470638754"/>
            <w:placeholder>
              <w:docPart w:val="4F407DCBB16A41B18060F533BC7D1176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2196" w:type="dxa"/>
                <w:tcBorders>
                  <w:bottom w:val="single" w:sz="4" w:space="0" w:color="auto"/>
                </w:tcBorders>
                <w:vAlign w:val="bottom"/>
              </w:tcPr>
              <w:p w14:paraId="26DCE4B9" w14:textId="77777777" w:rsidR="00671A9E" w:rsidRPr="001625A7" w:rsidRDefault="00671A9E" w:rsidP="00BE5C6F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1625A7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</w:tr>
      <w:permEnd w:id="1170028532"/>
      <w:permEnd w:id="1566512337"/>
      <w:tr w:rsidR="00671A9E" w:rsidRPr="00B71BCD" w14:paraId="5DCD2215" w14:textId="77777777" w:rsidTr="007312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0"/>
        </w:trPr>
        <w:tc>
          <w:tcPr>
            <w:tcW w:w="1577" w:type="dxa"/>
            <w:gridSpan w:val="3"/>
            <w:vAlign w:val="bottom"/>
          </w:tcPr>
          <w:p w14:paraId="30DFDA5D" w14:textId="77777777" w:rsidR="00671A9E" w:rsidRPr="00B71BCD" w:rsidRDefault="00671A9E" w:rsidP="00BE5C6F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</w:tc>
        <w:tc>
          <w:tcPr>
            <w:tcW w:w="5805" w:type="dxa"/>
            <w:gridSpan w:val="3"/>
            <w:tcBorders>
              <w:top w:val="single" w:sz="4" w:space="0" w:color="auto"/>
            </w:tcBorders>
            <w:vAlign w:val="bottom"/>
          </w:tcPr>
          <w:p w14:paraId="16C8E3F4" w14:textId="1139358A" w:rsidR="007312A9" w:rsidRDefault="00671A9E" w:rsidP="00BE5C6F">
            <w:pPr>
              <w:keepNext/>
              <w:tabs>
                <w:tab w:val="left" w:pos="1029"/>
                <w:tab w:val="left" w:pos="2871"/>
              </w:tabs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ab/>
              <w:t>Nom, prénom</w:t>
            </w: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ab/>
              <w:t>Signature et titre</w:t>
            </w:r>
          </w:p>
          <w:p w14:paraId="5AC7A455" w14:textId="77777777" w:rsidR="00671A9E" w:rsidRPr="007312A9" w:rsidRDefault="00671A9E" w:rsidP="007312A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12" w:type="dxa"/>
            <w:gridSpan w:val="2"/>
            <w:vAlign w:val="bottom"/>
          </w:tcPr>
          <w:p w14:paraId="33DDBAAB" w14:textId="77777777" w:rsidR="00671A9E" w:rsidRPr="00B71BCD" w:rsidRDefault="00671A9E" w:rsidP="00BE5C6F">
            <w:pPr>
              <w:keepNext/>
              <w:tabs>
                <w:tab w:val="left" w:pos="770"/>
              </w:tabs>
              <w:jc w:val="right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</w:tc>
        <w:tc>
          <w:tcPr>
            <w:tcW w:w="2196" w:type="dxa"/>
            <w:tcBorders>
              <w:top w:val="single" w:sz="4" w:space="0" w:color="auto"/>
            </w:tcBorders>
            <w:vAlign w:val="center"/>
          </w:tcPr>
          <w:p w14:paraId="5C4F0058" w14:textId="77777777" w:rsidR="00671A9E" w:rsidRPr="00B71BCD" w:rsidRDefault="00671A9E" w:rsidP="00BE5C6F">
            <w:pPr>
              <w:keepNext/>
              <w:tabs>
                <w:tab w:val="left" w:pos="770"/>
              </w:tabs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>aaaa/mm/jj</w:t>
            </w:r>
          </w:p>
        </w:tc>
      </w:tr>
    </w:tbl>
    <w:p w14:paraId="53C061AF" w14:textId="79A5DC2A" w:rsidR="00671A9E" w:rsidRDefault="00671A9E" w:rsidP="007E09E8">
      <w:pPr>
        <w:keepNext/>
        <w:tabs>
          <w:tab w:val="left" w:pos="770"/>
        </w:tabs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490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9"/>
        <w:gridCol w:w="1160"/>
        <w:gridCol w:w="28"/>
        <w:gridCol w:w="1395"/>
        <w:gridCol w:w="1985"/>
        <w:gridCol w:w="2425"/>
        <w:gridCol w:w="797"/>
        <w:gridCol w:w="115"/>
        <w:gridCol w:w="2196"/>
      </w:tblGrid>
      <w:tr w:rsidR="007312A9" w:rsidRPr="00731EE1" w14:paraId="7333E21A" w14:textId="77777777" w:rsidTr="007312A9">
        <w:tc>
          <w:tcPr>
            <w:tcW w:w="10485" w:type="dxa"/>
            <w:gridSpan w:val="9"/>
            <w:shd w:val="clear" w:color="auto" w:fill="BFBFBF" w:themeFill="background1" w:themeFillShade="BF"/>
            <w:vAlign w:val="center"/>
          </w:tcPr>
          <w:p w14:paraId="75C3CA46" w14:textId="621844D9" w:rsidR="007312A9" w:rsidRPr="00AB3C50" w:rsidRDefault="007312A9" w:rsidP="007312A9">
            <w:pPr>
              <w:keepNext/>
              <w:tabs>
                <w:tab w:val="left" w:pos="770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AB3C50">
              <w:rPr>
                <w:rFonts w:asciiTheme="minorHAnsi" w:hAnsiTheme="minorHAnsi" w:cstheme="minorHAnsi"/>
                <w:b/>
              </w:rPr>
              <w:lastRenderedPageBreak/>
              <w:t>SÉANCES D’ACTIVITÉS PHYSIQUES CONFIÉES À UN INTERVENANT-PARTENAIRE</w:t>
            </w:r>
          </w:p>
        </w:tc>
      </w:tr>
      <w:tr w:rsidR="007312A9" w:rsidRPr="00631082" w14:paraId="2607C8FF" w14:textId="77777777" w:rsidTr="007312A9">
        <w:trPr>
          <w:trHeight w:val="850"/>
        </w:trPr>
        <w:tc>
          <w:tcPr>
            <w:tcW w:w="1549" w:type="dxa"/>
            <w:gridSpan w:val="2"/>
            <w:tcBorders>
              <w:bottom w:val="single" w:sz="4" w:space="0" w:color="auto"/>
            </w:tcBorders>
            <w:vAlign w:val="center"/>
          </w:tcPr>
          <w:p w14:paraId="2875F742" w14:textId="66382FB8" w:rsidR="007312A9" w:rsidRPr="00631082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31082">
              <w:rPr>
                <w:rFonts w:asciiTheme="minorHAnsi" w:hAnsiTheme="minorHAnsi" w:cstheme="minorHAnsi"/>
                <w:b/>
                <w:sz w:val="20"/>
                <w:szCs w:val="20"/>
              </w:rPr>
              <w:t>ACTIVITÉS PHYSIQUES RÉALISÉES</w:t>
            </w:r>
          </w:p>
        </w:tc>
        <w:tc>
          <w:tcPr>
            <w:tcW w:w="1423" w:type="dxa"/>
            <w:gridSpan w:val="2"/>
            <w:vAlign w:val="center"/>
          </w:tcPr>
          <w:p w14:paraId="4738280A" w14:textId="77777777" w:rsidR="007312A9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DATE</w:t>
            </w:r>
          </w:p>
          <w:p w14:paraId="74466053" w14:textId="5064DB07" w:rsidR="007312A9" w:rsidRPr="00467C9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467C91">
              <w:rPr>
                <w:rFonts w:asciiTheme="minorHAnsi" w:hAnsiTheme="minorHAnsi" w:cstheme="minorHAnsi"/>
                <w:sz w:val="20"/>
                <w:szCs w:val="20"/>
              </w:rPr>
              <w:t>(aaaa/mm/jj)</w:t>
            </w:r>
          </w:p>
        </w:tc>
        <w:tc>
          <w:tcPr>
            <w:tcW w:w="1985" w:type="dxa"/>
            <w:vAlign w:val="center"/>
          </w:tcPr>
          <w:p w14:paraId="7A1F5747" w14:textId="77777777" w:rsidR="007312A9" w:rsidRPr="00AB3C50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B3C50">
              <w:rPr>
                <w:rFonts w:asciiTheme="minorHAnsi" w:hAnsiTheme="minorHAnsi" w:cstheme="minorHAnsi"/>
                <w:b/>
                <w:sz w:val="20"/>
                <w:szCs w:val="20"/>
              </w:rPr>
              <w:t>SIGNATURE</w:t>
            </w:r>
          </w:p>
          <w:p w14:paraId="1733E62D" w14:textId="1F643987" w:rsidR="007312A9" w:rsidRPr="00AB3C50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AB3C50">
              <w:rPr>
                <w:rFonts w:asciiTheme="minorHAnsi" w:hAnsiTheme="minorHAnsi" w:cstheme="minorHAnsi"/>
                <w:sz w:val="20"/>
                <w:szCs w:val="20"/>
              </w:rPr>
              <w:t>(intervenant-partenaire)</w:t>
            </w:r>
          </w:p>
        </w:tc>
        <w:tc>
          <w:tcPr>
            <w:tcW w:w="3222" w:type="dxa"/>
            <w:gridSpan w:val="2"/>
            <w:vAlign w:val="center"/>
          </w:tcPr>
          <w:p w14:paraId="3D11FB67" w14:textId="073ED3D1" w:rsidR="007312A9" w:rsidRPr="00AB3C50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B3C50">
              <w:rPr>
                <w:rFonts w:asciiTheme="minorHAnsi" w:hAnsiTheme="minorHAnsi" w:cstheme="minorHAnsi"/>
                <w:b/>
                <w:sz w:val="20"/>
                <w:szCs w:val="20"/>
              </w:rPr>
              <w:t>COMMENTAIRES OU OBSERVATIONS PERTINENTS</w:t>
            </w:r>
          </w:p>
        </w:tc>
        <w:tc>
          <w:tcPr>
            <w:tcW w:w="2306" w:type="dxa"/>
            <w:gridSpan w:val="2"/>
            <w:vAlign w:val="center"/>
          </w:tcPr>
          <w:p w14:paraId="75E67AF4" w14:textId="009F8C5B" w:rsidR="007312A9" w:rsidRPr="00AB3C50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B3C50">
              <w:rPr>
                <w:rFonts w:asciiTheme="minorHAnsi" w:hAnsiTheme="minorHAnsi" w:cstheme="minorHAnsi"/>
                <w:b/>
                <w:sz w:val="20"/>
                <w:szCs w:val="20"/>
              </w:rPr>
              <w:t>SUIVIS DU PROFESSIONNEL</w:t>
            </w:r>
          </w:p>
        </w:tc>
      </w:tr>
      <w:tr w:rsidR="007312A9" w:rsidRPr="00CC5FD1" w14:paraId="39A2C6D6" w14:textId="77777777" w:rsidTr="007312A9">
        <w:trPr>
          <w:trHeight w:val="208"/>
        </w:trPr>
        <w:permStart w:id="582761289" w:edGrp="everyone" w:colFirst="0" w:colLast="0" w:displacedByCustomXml="next"/>
        <w:permStart w:id="1315319048" w:edGrp="everyone" w:colFirst="2" w:colLast="2" w:displacedByCustomXml="next"/>
        <w:permStart w:id="1801282992" w:edGrp="everyone" w:colFirst="3" w:colLast="3" w:displacedByCustomXml="next"/>
        <w:permStart w:id="547298539" w:edGrp="everyone" w:colFirst="4" w:colLast="4" w:displacedByCustomXml="next"/>
        <w:permStart w:id="1057628510" w:edGrp="everyone" w:colFirst="5" w:colLast="5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2029984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bottom w:val="nil"/>
                  <w:right w:val="nil"/>
                </w:tcBorders>
              </w:tcPr>
              <w:p w14:paraId="13B696E9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left w:val="nil"/>
              <w:bottom w:val="nil"/>
            </w:tcBorders>
          </w:tcPr>
          <w:p w14:paraId="5EC82BEE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Exercices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755346494"/>
            <w:placeholder>
              <w:docPart w:val="8ADE95B2A77240CF908C3A24FCAF0417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423" w:type="dxa"/>
                <w:gridSpan w:val="2"/>
                <w:vMerge w:val="restart"/>
              </w:tcPr>
              <w:p w14:paraId="404A27A5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1625A7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tc>
          <w:tcPr>
            <w:tcW w:w="1985" w:type="dxa"/>
            <w:vMerge w:val="restart"/>
          </w:tcPr>
          <w:p w14:paraId="77DFCB24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gridSpan w:val="2"/>
            <w:vMerge w:val="restart"/>
          </w:tcPr>
          <w:p w14:paraId="5F811AFD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vMerge w:val="restart"/>
          </w:tcPr>
          <w:p w14:paraId="76F53FF0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12A9" w:rsidRPr="00CC5FD1" w14:paraId="7ADF26FC" w14:textId="77777777" w:rsidTr="007312A9">
        <w:trPr>
          <w:trHeight w:val="208"/>
        </w:trPr>
        <w:permEnd w:id="582761289" w:displacedByCustomXml="next"/>
        <w:permEnd w:id="1315319048" w:displacedByCustomXml="next"/>
        <w:permEnd w:id="1801282992" w:displacedByCustomXml="next"/>
        <w:permEnd w:id="547298539" w:displacedByCustomXml="next"/>
        <w:permEnd w:id="1057628510" w:displacedByCustomXml="next"/>
        <w:permStart w:id="163912331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075090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nil"/>
                  <w:bottom w:val="nil"/>
                  <w:right w:val="nil"/>
                </w:tcBorders>
              </w:tcPr>
              <w:p w14:paraId="34B2C1E8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nil"/>
              <w:left w:val="nil"/>
              <w:bottom w:val="nil"/>
            </w:tcBorders>
          </w:tcPr>
          <w:p w14:paraId="48C5A3AB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Pédaliers</w:t>
            </w:r>
          </w:p>
        </w:tc>
        <w:tc>
          <w:tcPr>
            <w:tcW w:w="1423" w:type="dxa"/>
            <w:gridSpan w:val="2"/>
            <w:vMerge/>
          </w:tcPr>
          <w:p w14:paraId="6124AE69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5743E36F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gridSpan w:val="2"/>
            <w:vMerge/>
          </w:tcPr>
          <w:p w14:paraId="62790BBD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vMerge/>
          </w:tcPr>
          <w:p w14:paraId="58C43982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12A9" w:rsidRPr="00CC5FD1" w14:paraId="3179FC1F" w14:textId="77777777" w:rsidTr="007312A9">
        <w:trPr>
          <w:trHeight w:val="208"/>
        </w:trPr>
        <w:permEnd w:id="163912331" w:displacedByCustomXml="next"/>
        <w:permStart w:id="1758883879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3625916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nil"/>
                  <w:bottom w:val="single" w:sz="4" w:space="0" w:color="auto"/>
                  <w:right w:val="nil"/>
                </w:tcBorders>
              </w:tcPr>
              <w:p w14:paraId="5DE78DED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nil"/>
              <w:left w:val="nil"/>
              <w:bottom w:val="single" w:sz="4" w:space="0" w:color="auto"/>
            </w:tcBorders>
          </w:tcPr>
          <w:p w14:paraId="173CAB05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Marche</w:t>
            </w:r>
          </w:p>
        </w:tc>
        <w:tc>
          <w:tcPr>
            <w:tcW w:w="1423" w:type="dxa"/>
            <w:gridSpan w:val="2"/>
            <w:vMerge/>
          </w:tcPr>
          <w:p w14:paraId="0D79A434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0E9D1A03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gridSpan w:val="2"/>
            <w:vMerge/>
          </w:tcPr>
          <w:p w14:paraId="3BFBA4A1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vMerge/>
          </w:tcPr>
          <w:p w14:paraId="3FE78F87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12A9" w:rsidRPr="00CC5FD1" w14:paraId="2F10D439" w14:textId="77777777" w:rsidTr="007312A9">
        <w:trPr>
          <w:trHeight w:val="208"/>
        </w:trPr>
        <w:permEnd w:id="1758883879" w:displacedByCustomXml="next"/>
        <w:permStart w:id="1550788719" w:edGrp="everyone" w:colFirst="0" w:colLast="0" w:displacedByCustomXml="next"/>
        <w:permStart w:id="220749756" w:edGrp="everyone" w:colFirst="2" w:colLast="2" w:displacedByCustomXml="next"/>
        <w:permStart w:id="1420784983" w:edGrp="everyone" w:colFirst="3" w:colLast="3" w:displacedByCustomXml="next"/>
        <w:permStart w:id="1487541668" w:edGrp="everyone" w:colFirst="4" w:colLast="4" w:displacedByCustomXml="next"/>
        <w:permStart w:id="2126138486" w:edGrp="everyone" w:colFirst="5" w:colLast="5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911508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single" w:sz="4" w:space="0" w:color="auto"/>
                  <w:bottom w:val="nil"/>
                  <w:right w:val="nil"/>
                </w:tcBorders>
              </w:tcPr>
              <w:p w14:paraId="2FC9EF14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single" w:sz="4" w:space="0" w:color="auto"/>
              <w:left w:val="nil"/>
              <w:bottom w:val="nil"/>
            </w:tcBorders>
          </w:tcPr>
          <w:p w14:paraId="70E5A67B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Exercices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869183502"/>
            <w:placeholder>
              <w:docPart w:val="E85611F747814CD79D84169DEE4D3175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423" w:type="dxa"/>
                <w:gridSpan w:val="2"/>
                <w:vMerge w:val="restart"/>
              </w:tcPr>
              <w:p w14:paraId="3530C32E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1625A7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tc>
          <w:tcPr>
            <w:tcW w:w="1985" w:type="dxa"/>
            <w:vMerge w:val="restart"/>
          </w:tcPr>
          <w:p w14:paraId="2ABC975A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gridSpan w:val="2"/>
            <w:vMerge w:val="restart"/>
          </w:tcPr>
          <w:p w14:paraId="200710CB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vMerge w:val="restart"/>
          </w:tcPr>
          <w:p w14:paraId="4A1BFEF5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12A9" w:rsidRPr="00CC5FD1" w14:paraId="297CB0B0" w14:textId="77777777" w:rsidTr="007312A9">
        <w:trPr>
          <w:trHeight w:val="208"/>
        </w:trPr>
        <w:permEnd w:id="1550788719" w:displacedByCustomXml="next"/>
        <w:permEnd w:id="220749756" w:displacedByCustomXml="next"/>
        <w:permEnd w:id="1420784983" w:displacedByCustomXml="next"/>
        <w:permEnd w:id="1487541668" w:displacedByCustomXml="next"/>
        <w:permEnd w:id="2126138486" w:displacedByCustomXml="next"/>
        <w:permStart w:id="560594950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7627102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nil"/>
                  <w:bottom w:val="nil"/>
                  <w:right w:val="nil"/>
                </w:tcBorders>
              </w:tcPr>
              <w:p w14:paraId="33AA52AB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nil"/>
              <w:left w:val="nil"/>
              <w:bottom w:val="nil"/>
            </w:tcBorders>
          </w:tcPr>
          <w:p w14:paraId="28323A4C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Pédaliers</w:t>
            </w:r>
          </w:p>
        </w:tc>
        <w:tc>
          <w:tcPr>
            <w:tcW w:w="1423" w:type="dxa"/>
            <w:gridSpan w:val="2"/>
            <w:vMerge/>
          </w:tcPr>
          <w:p w14:paraId="29F336B9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72872B20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gridSpan w:val="2"/>
            <w:vMerge/>
          </w:tcPr>
          <w:p w14:paraId="468E553F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vMerge/>
          </w:tcPr>
          <w:p w14:paraId="5D693E02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12A9" w:rsidRPr="00CC5FD1" w14:paraId="5C493B12" w14:textId="77777777" w:rsidTr="007312A9">
        <w:trPr>
          <w:trHeight w:val="208"/>
        </w:trPr>
        <w:permEnd w:id="560594950" w:displacedByCustomXml="next"/>
        <w:permStart w:id="1970016022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6241452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nil"/>
                  <w:bottom w:val="single" w:sz="4" w:space="0" w:color="auto"/>
                  <w:right w:val="nil"/>
                </w:tcBorders>
              </w:tcPr>
              <w:p w14:paraId="2F93213C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nil"/>
              <w:left w:val="nil"/>
              <w:bottom w:val="single" w:sz="4" w:space="0" w:color="auto"/>
            </w:tcBorders>
          </w:tcPr>
          <w:p w14:paraId="3A6ED7B5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Marche</w:t>
            </w:r>
          </w:p>
        </w:tc>
        <w:tc>
          <w:tcPr>
            <w:tcW w:w="1423" w:type="dxa"/>
            <w:gridSpan w:val="2"/>
            <w:vMerge/>
          </w:tcPr>
          <w:p w14:paraId="49561D96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07B9CD60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gridSpan w:val="2"/>
            <w:vMerge/>
          </w:tcPr>
          <w:p w14:paraId="7E089318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vMerge/>
          </w:tcPr>
          <w:p w14:paraId="29FFFAE7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12A9" w:rsidRPr="00CC5FD1" w14:paraId="7D51A269" w14:textId="77777777" w:rsidTr="007312A9">
        <w:trPr>
          <w:trHeight w:val="208"/>
        </w:trPr>
        <w:permEnd w:id="1970016022" w:displacedByCustomXml="next"/>
        <w:permStart w:id="1326514958" w:edGrp="everyone" w:colFirst="0" w:colLast="0" w:displacedByCustomXml="next"/>
        <w:permStart w:id="1231492295" w:edGrp="everyone" w:colFirst="2" w:colLast="2" w:displacedByCustomXml="next"/>
        <w:permStart w:id="1095385443" w:edGrp="everyone" w:colFirst="3" w:colLast="3" w:displacedByCustomXml="next"/>
        <w:permStart w:id="938541377" w:edGrp="everyone" w:colFirst="4" w:colLast="4" w:displacedByCustomXml="next"/>
        <w:permStart w:id="1850689112" w:edGrp="everyone" w:colFirst="5" w:colLast="5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2978869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single" w:sz="4" w:space="0" w:color="auto"/>
                  <w:bottom w:val="nil"/>
                  <w:right w:val="nil"/>
                </w:tcBorders>
              </w:tcPr>
              <w:p w14:paraId="006C0280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single" w:sz="4" w:space="0" w:color="auto"/>
              <w:left w:val="nil"/>
              <w:bottom w:val="nil"/>
            </w:tcBorders>
          </w:tcPr>
          <w:p w14:paraId="4AA89DA0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Exercices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140696909"/>
            <w:placeholder>
              <w:docPart w:val="65DAFF8B9CC04383B3C424AEE8B2B2E2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423" w:type="dxa"/>
                <w:gridSpan w:val="2"/>
                <w:vMerge w:val="restart"/>
              </w:tcPr>
              <w:p w14:paraId="41B3D4A6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25B3C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tc>
          <w:tcPr>
            <w:tcW w:w="1985" w:type="dxa"/>
            <w:vMerge w:val="restart"/>
          </w:tcPr>
          <w:p w14:paraId="2AF1BB39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gridSpan w:val="2"/>
            <w:vMerge w:val="restart"/>
          </w:tcPr>
          <w:p w14:paraId="16A84829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vMerge w:val="restart"/>
          </w:tcPr>
          <w:p w14:paraId="50E50730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12A9" w:rsidRPr="00CC5FD1" w14:paraId="516CD7C6" w14:textId="77777777" w:rsidTr="007312A9">
        <w:trPr>
          <w:trHeight w:val="208"/>
        </w:trPr>
        <w:permEnd w:id="1326514958" w:displacedByCustomXml="next"/>
        <w:permEnd w:id="1231492295" w:displacedByCustomXml="next"/>
        <w:permEnd w:id="1095385443" w:displacedByCustomXml="next"/>
        <w:permEnd w:id="938541377" w:displacedByCustomXml="next"/>
        <w:permEnd w:id="1850689112" w:displacedByCustomXml="next"/>
        <w:permStart w:id="431754137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5295650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nil"/>
                  <w:bottom w:val="nil"/>
                  <w:right w:val="nil"/>
                </w:tcBorders>
              </w:tcPr>
              <w:p w14:paraId="3FD09E84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nil"/>
              <w:left w:val="nil"/>
              <w:bottom w:val="nil"/>
            </w:tcBorders>
          </w:tcPr>
          <w:p w14:paraId="415DF7E8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Pédaliers</w:t>
            </w:r>
          </w:p>
        </w:tc>
        <w:tc>
          <w:tcPr>
            <w:tcW w:w="1423" w:type="dxa"/>
            <w:gridSpan w:val="2"/>
            <w:vMerge/>
          </w:tcPr>
          <w:p w14:paraId="4CFC63D6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098ED972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gridSpan w:val="2"/>
            <w:vMerge/>
          </w:tcPr>
          <w:p w14:paraId="48388F94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vMerge/>
          </w:tcPr>
          <w:p w14:paraId="3CE8FE34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12A9" w:rsidRPr="00CC5FD1" w14:paraId="37E3F84B" w14:textId="77777777" w:rsidTr="007312A9">
        <w:trPr>
          <w:trHeight w:val="208"/>
        </w:trPr>
        <w:permEnd w:id="431754137" w:displacedByCustomXml="next"/>
        <w:permStart w:id="824602158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3078568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nil"/>
                  <w:bottom w:val="single" w:sz="4" w:space="0" w:color="auto"/>
                  <w:right w:val="nil"/>
                </w:tcBorders>
              </w:tcPr>
              <w:p w14:paraId="579E9A53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nil"/>
              <w:left w:val="nil"/>
              <w:bottom w:val="single" w:sz="4" w:space="0" w:color="auto"/>
            </w:tcBorders>
          </w:tcPr>
          <w:p w14:paraId="7A93425B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Marche</w:t>
            </w:r>
          </w:p>
        </w:tc>
        <w:tc>
          <w:tcPr>
            <w:tcW w:w="1423" w:type="dxa"/>
            <w:gridSpan w:val="2"/>
            <w:vMerge/>
          </w:tcPr>
          <w:p w14:paraId="7E65A5F3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1C9C5616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gridSpan w:val="2"/>
            <w:vMerge/>
          </w:tcPr>
          <w:p w14:paraId="349F58BE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vMerge/>
          </w:tcPr>
          <w:p w14:paraId="601C4730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12A9" w:rsidRPr="00CC5FD1" w14:paraId="5F0D5564" w14:textId="77777777" w:rsidTr="007312A9">
        <w:trPr>
          <w:trHeight w:val="208"/>
        </w:trPr>
        <w:permEnd w:id="824602158" w:displacedByCustomXml="next"/>
        <w:permStart w:id="1297623321" w:edGrp="everyone" w:colFirst="0" w:colLast="0" w:displacedByCustomXml="next"/>
        <w:permStart w:id="594573650" w:edGrp="everyone" w:colFirst="2" w:colLast="2" w:displacedByCustomXml="next"/>
        <w:permStart w:id="48776386" w:edGrp="everyone" w:colFirst="3" w:colLast="3" w:displacedByCustomXml="next"/>
        <w:permStart w:id="1971657825" w:edGrp="everyone" w:colFirst="4" w:colLast="4" w:displacedByCustomXml="next"/>
        <w:permStart w:id="452875183" w:edGrp="everyone" w:colFirst="5" w:colLast="5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989054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single" w:sz="4" w:space="0" w:color="auto"/>
                  <w:bottom w:val="nil"/>
                  <w:right w:val="nil"/>
                </w:tcBorders>
              </w:tcPr>
              <w:p w14:paraId="3FB938C0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single" w:sz="4" w:space="0" w:color="auto"/>
              <w:left w:val="nil"/>
              <w:bottom w:val="nil"/>
            </w:tcBorders>
          </w:tcPr>
          <w:p w14:paraId="3FC2FFFB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Exercices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562446692"/>
            <w:placeholder>
              <w:docPart w:val="EAF35A5C02514B13B7D231DEE1F530AE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423" w:type="dxa"/>
                <w:gridSpan w:val="2"/>
                <w:vMerge w:val="restart"/>
              </w:tcPr>
              <w:p w14:paraId="36E31F0B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25B3C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tc>
          <w:tcPr>
            <w:tcW w:w="1985" w:type="dxa"/>
            <w:vMerge w:val="restart"/>
          </w:tcPr>
          <w:p w14:paraId="422AC130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gridSpan w:val="2"/>
            <w:vMerge w:val="restart"/>
          </w:tcPr>
          <w:p w14:paraId="7D422041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vMerge w:val="restart"/>
          </w:tcPr>
          <w:p w14:paraId="6CDC6B4D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12A9" w:rsidRPr="00CC5FD1" w14:paraId="197BD7A6" w14:textId="77777777" w:rsidTr="007312A9">
        <w:trPr>
          <w:trHeight w:val="208"/>
        </w:trPr>
        <w:permEnd w:id="1297623321" w:displacedByCustomXml="next"/>
        <w:permEnd w:id="594573650" w:displacedByCustomXml="next"/>
        <w:permEnd w:id="48776386" w:displacedByCustomXml="next"/>
        <w:permEnd w:id="1971657825" w:displacedByCustomXml="next"/>
        <w:permEnd w:id="452875183" w:displacedByCustomXml="next"/>
        <w:permStart w:id="424621349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0619819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nil"/>
                  <w:bottom w:val="nil"/>
                  <w:right w:val="nil"/>
                </w:tcBorders>
              </w:tcPr>
              <w:p w14:paraId="1D91D73D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nil"/>
              <w:left w:val="nil"/>
              <w:bottom w:val="nil"/>
            </w:tcBorders>
          </w:tcPr>
          <w:p w14:paraId="7EFB06F0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Pédaliers</w:t>
            </w:r>
          </w:p>
        </w:tc>
        <w:tc>
          <w:tcPr>
            <w:tcW w:w="1423" w:type="dxa"/>
            <w:gridSpan w:val="2"/>
            <w:vMerge/>
          </w:tcPr>
          <w:p w14:paraId="7F4625D6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41267E4D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gridSpan w:val="2"/>
            <w:vMerge/>
          </w:tcPr>
          <w:p w14:paraId="7CC817AD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vMerge/>
          </w:tcPr>
          <w:p w14:paraId="23414189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12A9" w:rsidRPr="00CC5FD1" w14:paraId="06D6F431" w14:textId="77777777" w:rsidTr="007312A9">
        <w:trPr>
          <w:trHeight w:val="208"/>
        </w:trPr>
        <w:permEnd w:id="424621349" w:displacedByCustomXml="next"/>
        <w:permStart w:id="281941303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508105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nil"/>
                  <w:bottom w:val="single" w:sz="4" w:space="0" w:color="auto"/>
                  <w:right w:val="nil"/>
                </w:tcBorders>
              </w:tcPr>
              <w:p w14:paraId="3F0CBB98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nil"/>
              <w:left w:val="nil"/>
              <w:bottom w:val="single" w:sz="4" w:space="0" w:color="auto"/>
            </w:tcBorders>
          </w:tcPr>
          <w:p w14:paraId="66858A36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Marche</w:t>
            </w:r>
          </w:p>
        </w:tc>
        <w:tc>
          <w:tcPr>
            <w:tcW w:w="1423" w:type="dxa"/>
            <w:gridSpan w:val="2"/>
            <w:vMerge/>
          </w:tcPr>
          <w:p w14:paraId="2C142B36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1CCA782F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gridSpan w:val="2"/>
            <w:vMerge/>
          </w:tcPr>
          <w:p w14:paraId="1E715414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vMerge/>
          </w:tcPr>
          <w:p w14:paraId="7CB35529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12A9" w:rsidRPr="00CC5FD1" w14:paraId="4B94A293" w14:textId="77777777" w:rsidTr="007312A9">
        <w:trPr>
          <w:trHeight w:val="208"/>
        </w:trPr>
        <w:permEnd w:id="281941303" w:displacedByCustomXml="next"/>
        <w:permStart w:id="701264941" w:edGrp="everyone" w:colFirst="0" w:colLast="0" w:displacedByCustomXml="next"/>
        <w:permStart w:id="1582246336" w:edGrp="everyone" w:colFirst="2" w:colLast="2" w:displacedByCustomXml="next"/>
        <w:permStart w:id="60641358" w:edGrp="everyone" w:colFirst="3" w:colLast="3" w:displacedByCustomXml="next"/>
        <w:permStart w:id="1696291177" w:edGrp="everyone" w:colFirst="4" w:colLast="4" w:displacedByCustomXml="next"/>
        <w:permStart w:id="162465164" w:edGrp="everyone" w:colFirst="5" w:colLast="5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90613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single" w:sz="4" w:space="0" w:color="auto"/>
                  <w:bottom w:val="nil"/>
                  <w:right w:val="nil"/>
                </w:tcBorders>
              </w:tcPr>
              <w:p w14:paraId="7F62BDA9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single" w:sz="4" w:space="0" w:color="auto"/>
              <w:left w:val="nil"/>
              <w:bottom w:val="nil"/>
            </w:tcBorders>
          </w:tcPr>
          <w:p w14:paraId="0A12EFA3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Exercices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236852712"/>
            <w:placeholder>
              <w:docPart w:val="FACA4CD69B1F45DD8C049AE9BD1C4169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423" w:type="dxa"/>
                <w:gridSpan w:val="2"/>
                <w:vMerge w:val="restart"/>
              </w:tcPr>
              <w:p w14:paraId="138001C8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25B3C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tc>
          <w:tcPr>
            <w:tcW w:w="1985" w:type="dxa"/>
            <w:vMerge w:val="restart"/>
          </w:tcPr>
          <w:p w14:paraId="30D106A9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gridSpan w:val="2"/>
            <w:vMerge w:val="restart"/>
          </w:tcPr>
          <w:p w14:paraId="5DF9534A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vMerge w:val="restart"/>
          </w:tcPr>
          <w:p w14:paraId="40FD2C2D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12A9" w:rsidRPr="00CC5FD1" w14:paraId="7A9CD693" w14:textId="77777777" w:rsidTr="007312A9">
        <w:trPr>
          <w:trHeight w:val="208"/>
        </w:trPr>
        <w:permEnd w:id="701264941" w:displacedByCustomXml="next"/>
        <w:permEnd w:id="1582246336" w:displacedByCustomXml="next"/>
        <w:permEnd w:id="60641358" w:displacedByCustomXml="next"/>
        <w:permEnd w:id="1696291177" w:displacedByCustomXml="next"/>
        <w:permEnd w:id="162465164" w:displacedByCustomXml="next"/>
        <w:permStart w:id="823403880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9676434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nil"/>
                  <w:bottom w:val="nil"/>
                  <w:right w:val="nil"/>
                </w:tcBorders>
              </w:tcPr>
              <w:p w14:paraId="202DAE48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nil"/>
              <w:left w:val="nil"/>
              <w:bottom w:val="nil"/>
            </w:tcBorders>
          </w:tcPr>
          <w:p w14:paraId="1383C192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Pédaliers</w:t>
            </w:r>
          </w:p>
        </w:tc>
        <w:tc>
          <w:tcPr>
            <w:tcW w:w="1423" w:type="dxa"/>
            <w:gridSpan w:val="2"/>
            <w:vMerge/>
          </w:tcPr>
          <w:p w14:paraId="40A5C778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2E220BC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gridSpan w:val="2"/>
            <w:vMerge/>
          </w:tcPr>
          <w:p w14:paraId="280E937B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vMerge/>
          </w:tcPr>
          <w:p w14:paraId="523C9E97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12A9" w:rsidRPr="00CC5FD1" w14:paraId="66E873A9" w14:textId="77777777" w:rsidTr="007312A9">
        <w:trPr>
          <w:trHeight w:val="208"/>
        </w:trPr>
        <w:permEnd w:id="823403880" w:displacedByCustomXml="next"/>
        <w:permStart w:id="1685421406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627393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nil"/>
                  <w:bottom w:val="single" w:sz="4" w:space="0" w:color="auto"/>
                  <w:right w:val="nil"/>
                </w:tcBorders>
              </w:tcPr>
              <w:p w14:paraId="6DE0CFCB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nil"/>
              <w:left w:val="nil"/>
              <w:bottom w:val="single" w:sz="4" w:space="0" w:color="auto"/>
            </w:tcBorders>
          </w:tcPr>
          <w:p w14:paraId="64908B77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Marche</w:t>
            </w:r>
          </w:p>
        </w:tc>
        <w:tc>
          <w:tcPr>
            <w:tcW w:w="1423" w:type="dxa"/>
            <w:gridSpan w:val="2"/>
            <w:vMerge/>
          </w:tcPr>
          <w:p w14:paraId="184343A7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678714F7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gridSpan w:val="2"/>
            <w:vMerge/>
          </w:tcPr>
          <w:p w14:paraId="443C2385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vMerge/>
          </w:tcPr>
          <w:p w14:paraId="522B6C59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12A9" w:rsidRPr="00CC5FD1" w14:paraId="7F25E490" w14:textId="77777777" w:rsidTr="007312A9">
        <w:trPr>
          <w:trHeight w:val="208"/>
        </w:trPr>
        <w:permEnd w:id="1685421406" w:displacedByCustomXml="next"/>
        <w:permStart w:id="1766268672" w:edGrp="everyone" w:colFirst="0" w:colLast="0" w:displacedByCustomXml="next"/>
        <w:permStart w:id="476323238" w:edGrp="everyone" w:colFirst="2" w:colLast="2" w:displacedByCustomXml="next"/>
        <w:permStart w:id="1756714665" w:edGrp="everyone" w:colFirst="3" w:colLast="3" w:displacedByCustomXml="next"/>
        <w:permStart w:id="1217280018" w:edGrp="everyone" w:colFirst="4" w:colLast="4" w:displacedByCustomXml="next"/>
        <w:permStart w:id="1255093633" w:edGrp="everyone" w:colFirst="5" w:colLast="5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097630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single" w:sz="4" w:space="0" w:color="auto"/>
                  <w:bottom w:val="nil"/>
                  <w:right w:val="nil"/>
                </w:tcBorders>
              </w:tcPr>
              <w:p w14:paraId="7EAA18B8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single" w:sz="4" w:space="0" w:color="auto"/>
              <w:left w:val="nil"/>
              <w:bottom w:val="nil"/>
            </w:tcBorders>
          </w:tcPr>
          <w:p w14:paraId="5E83547C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Exercices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518081248"/>
            <w:placeholder>
              <w:docPart w:val="AC18AA9F048C4AC2A0A231544B1C0B13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423" w:type="dxa"/>
                <w:gridSpan w:val="2"/>
                <w:vMerge w:val="restart"/>
              </w:tcPr>
              <w:p w14:paraId="6F4D0CCF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25B3C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tc>
          <w:tcPr>
            <w:tcW w:w="1985" w:type="dxa"/>
            <w:vMerge w:val="restart"/>
          </w:tcPr>
          <w:p w14:paraId="79F15363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gridSpan w:val="2"/>
            <w:vMerge w:val="restart"/>
          </w:tcPr>
          <w:p w14:paraId="3A18F646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vMerge w:val="restart"/>
          </w:tcPr>
          <w:p w14:paraId="6AACB843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12A9" w:rsidRPr="00CC5FD1" w14:paraId="56EA74DD" w14:textId="77777777" w:rsidTr="007312A9">
        <w:trPr>
          <w:trHeight w:val="208"/>
        </w:trPr>
        <w:permEnd w:id="1766268672" w:displacedByCustomXml="next"/>
        <w:permEnd w:id="476323238" w:displacedByCustomXml="next"/>
        <w:permEnd w:id="1756714665" w:displacedByCustomXml="next"/>
        <w:permEnd w:id="1217280018" w:displacedByCustomXml="next"/>
        <w:permEnd w:id="1255093633" w:displacedByCustomXml="next"/>
        <w:permStart w:id="1636180946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4540943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nil"/>
                  <w:bottom w:val="nil"/>
                  <w:right w:val="nil"/>
                </w:tcBorders>
              </w:tcPr>
              <w:p w14:paraId="6BBE5CAC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nil"/>
              <w:left w:val="nil"/>
              <w:bottom w:val="nil"/>
            </w:tcBorders>
          </w:tcPr>
          <w:p w14:paraId="00F63623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Pédaliers</w:t>
            </w:r>
          </w:p>
        </w:tc>
        <w:tc>
          <w:tcPr>
            <w:tcW w:w="1423" w:type="dxa"/>
            <w:gridSpan w:val="2"/>
            <w:vMerge/>
          </w:tcPr>
          <w:p w14:paraId="008795BD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6C882FE7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gridSpan w:val="2"/>
            <w:vMerge/>
          </w:tcPr>
          <w:p w14:paraId="3FA297C1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vMerge/>
          </w:tcPr>
          <w:p w14:paraId="5BA4A8BE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12A9" w:rsidRPr="00CC5FD1" w14:paraId="5EF338DA" w14:textId="77777777" w:rsidTr="007312A9">
        <w:trPr>
          <w:trHeight w:val="208"/>
        </w:trPr>
        <w:permEnd w:id="1636180946" w:displacedByCustomXml="next"/>
        <w:permStart w:id="1823681207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3581907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nil"/>
                  <w:bottom w:val="single" w:sz="4" w:space="0" w:color="auto"/>
                  <w:right w:val="nil"/>
                </w:tcBorders>
              </w:tcPr>
              <w:p w14:paraId="7B921514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nil"/>
              <w:left w:val="nil"/>
              <w:bottom w:val="single" w:sz="4" w:space="0" w:color="auto"/>
            </w:tcBorders>
          </w:tcPr>
          <w:p w14:paraId="2E3F9574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Marche</w:t>
            </w:r>
          </w:p>
        </w:tc>
        <w:tc>
          <w:tcPr>
            <w:tcW w:w="1423" w:type="dxa"/>
            <w:gridSpan w:val="2"/>
            <w:vMerge/>
          </w:tcPr>
          <w:p w14:paraId="58556046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5E5B552A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gridSpan w:val="2"/>
            <w:vMerge/>
          </w:tcPr>
          <w:p w14:paraId="70DF1022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vMerge/>
          </w:tcPr>
          <w:p w14:paraId="387AED6D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12A9" w:rsidRPr="00CC5FD1" w14:paraId="62832E96" w14:textId="77777777" w:rsidTr="007312A9">
        <w:trPr>
          <w:trHeight w:val="208"/>
        </w:trPr>
        <w:permEnd w:id="1823681207" w:displacedByCustomXml="next"/>
        <w:permStart w:id="488459779" w:edGrp="everyone" w:colFirst="0" w:colLast="0" w:displacedByCustomXml="next"/>
        <w:permStart w:id="639634109" w:edGrp="everyone" w:colFirst="2" w:colLast="2" w:displacedByCustomXml="next"/>
        <w:permStart w:id="1722835620" w:edGrp="everyone" w:colFirst="3" w:colLast="3" w:displacedByCustomXml="next"/>
        <w:permStart w:id="293024544" w:edGrp="everyone" w:colFirst="4" w:colLast="4" w:displacedByCustomXml="next"/>
        <w:permStart w:id="1650804269" w:edGrp="everyone" w:colFirst="5" w:colLast="5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119764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single" w:sz="4" w:space="0" w:color="auto"/>
                  <w:bottom w:val="nil"/>
                  <w:right w:val="nil"/>
                </w:tcBorders>
              </w:tcPr>
              <w:p w14:paraId="33D8DD43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single" w:sz="4" w:space="0" w:color="auto"/>
              <w:left w:val="nil"/>
              <w:bottom w:val="nil"/>
            </w:tcBorders>
          </w:tcPr>
          <w:p w14:paraId="21AD138E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Exercices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551432584"/>
            <w:placeholder>
              <w:docPart w:val="F5AAEEA255594A35B6F2BC4E2644C059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423" w:type="dxa"/>
                <w:gridSpan w:val="2"/>
                <w:vMerge w:val="restart"/>
              </w:tcPr>
              <w:p w14:paraId="07D3FB9E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741270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tc>
          <w:tcPr>
            <w:tcW w:w="1985" w:type="dxa"/>
            <w:vMerge w:val="restart"/>
          </w:tcPr>
          <w:p w14:paraId="6A688562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gridSpan w:val="2"/>
            <w:vMerge w:val="restart"/>
          </w:tcPr>
          <w:p w14:paraId="46D1E827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vMerge w:val="restart"/>
          </w:tcPr>
          <w:p w14:paraId="7DC3FB0D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12A9" w:rsidRPr="00CC5FD1" w14:paraId="5F0340DA" w14:textId="77777777" w:rsidTr="007312A9">
        <w:trPr>
          <w:trHeight w:val="208"/>
        </w:trPr>
        <w:permEnd w:id="488459779" w:displacedByCustomXml="next"/>
        <w:permEnd w:id="639634109" w:displacedByCustomXml="next"/>
        <w:permEnd w:id="1722835620" w:displacedByCustomXml="next"/>
        <w:permEnd w:id="293024544" w:displacedByCustomXml="next"/>
        <w:permEnd w:id="1650804269" w:displacedByCustomXml="next"/>
        <w:permStart w:id="1985806618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9330073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nil"/>
                  <w:bottom w:val="nil"/>
                  <w:right w:val="nil"/>
                </w:tcBorders>
              </w:tcPr>
              <w:p w14:paraId="5D9F1CE9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nil"/>
              <w:left w:val="nil"/>
              <w:bottom w:val="nil"/>
            </w:tcBorders>
          </w:tcPr>
          <w:p w14:paraId="3C25107A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Pédaliers</w:t>
            </w:r>
          </w:p>
        </w:tc>
        <w:tc>
          <w:tcPr>
            <w:tcW w:w="1423" w:type="dxa"/>
            <w:gridSpan w:val="2"/>
            <w:vMerge/>
          </w:tcPr>
          <w:p w14:paraId="74F5FF7E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1C57898D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gridSpan w:val="2"/>
            <w:vMerge/>
          </w:tcPr>
          <w:p w14:paraId="6544949A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vMerge/>
          </w:tcPr>
          <w:p w14:paraId="1305C27F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12A9" w:rsidRPr="00CC5FD1" w14:paraId="1806F929" w14:textId="77777777" w:rsidTr="007312A9">
        <w:trPr>
          <w:trHeight w:val="208"/>
        </w:trPr>
        <w:permEnd w:id="1985806618" w:displacedByCustomXml="next"/>
        <w:permStart w:id="1473848204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664011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nil"/>
                  <w:bottom w:val="single" w:sz="4" w:space="0" w:color="auto"/>
                  <w:right w:val="nil"/>
                </w:tcBorders>
              </w:tcPr>
              <w:p w14:paraId="1ADBC650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nil"/>
              <w:left w:val="nil"/>
              <w:bottom w:val="single" w:sz="4" w:space="0" w:color="auto"/>
            </w:tcBorders>
          </w:tcPr>
          <w:p w14:paraId="7C5399BD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Marche</w:t>
            </w:r>
          </w:p>
        </w:tc>
        <w:tc>
          <w:tcPr>
            <w:tcW w:w="1423" w:type="dxa"/>
            <w:gridSpan w:val="2"/>
            <w:vMerge/>
          </w:tcPr>
          <w:p w14:paraId="2E3DEE15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18E37060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gridSpan w:val="2"/>
            <w:vMerge/>
          </w:tcPr>
          <w:p w14:paraId="685AD70F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vMerge/>
          </w:tcPr>
          <w:p w14:paraId="7FF93F86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12A9" w:rsidRPr="00CC5FD1" w14:paraId="180BBCA4" w14:textId="77777777" w:rsidTr="007312A9">
        <w:trPr>
          <w:trHeight w:val="208"/>
        </w:trPr>
        <w:permEnd w:id="1473848204" w:displacedByCustomXml="next"/>
        <w:permStart w:id="599876698" w:edGrp="everyone" w:colFirst="0" w:colLast="0" w:displacedByCustomXml="next"/>
        <w:permStart w:id="432891520" w:edGrp="everyone" w:colFirst="2" w:colLast="2" w:displacedByCustomXml="next"/>
        <w:permStart w:id="1335626307" w:edGrp="everyone" w:colFirst="3" w:colLast="3" w:displacedByCustomXml="next"/>
        <w:permStart w:id="680945204" w:edGrp="everyone" w:colFirst="4" w:colLast="4" w:displacedByCustomXml="next"/>
        <w:permStart w:id="91836340" w:edGrp="everyone" w:colFirst="5" w:colLast="5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20726502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single" w:sz="4" w:space="0" w:color="auto"/>
                  <w:bottom w:val="nil"/>
                  <w:right w:val="nil"/>
                </w:tcBorders>
              </w:tcPr>
              <w:p w14:paraId="5E914893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single" w:sz="4" w:space="0" w:color="auto"/>
              <w:left w:val="nil"/>
              <w:bottom w:val="nil"/>
            </w:tcBorders>
          </w:tcPr>
          <w:p w14:paraId="069A0F77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Exercices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221945780"/>
            <w:placeholder>
              <w:docPart w:val="163CEEA8C8BA418290EAB6E082FA17F1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423" w:type="dxa"/>
                <w:gridSpan w:val="2"/>
                <w:vMerge w:val="restart"/>
              </w:tcPr>
              <w:p w14:paraId="5F4FF676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741270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tc>
          <w:tcPr>
            <w:tcW w:w="1985" w:type="dxa"/>
            <w:vMerge w:val="restart"/>
          </w:tcPr>
          <w:p w14:paraId="19AEE97B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gridSpan w:val="2"/>
            <w:vMerge w:val="restart"/>
          </w:tcPr>
          <w:p w14:paraId="663FDAA4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vMerge w:val="restart"/>
          </w:tcPr>
          <w:p w14:paraId="3AB39FF1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12A9" w:rsidRPr="00CC5FD1" w14:paraId="7341974D" w14:textId="77777777" w:rsidTr="007312A9">
        <w:trPr>
          <w:trHeight w:val="208"/>
        </w:trPr>
        <w:permEnd w:id="599876698" w:displacedByCustomXml="next"/>
        <w:permEnd w:id="432891520" w:displacedByCustomXml="next"/>
        <w:permEnd w:id="1335626307" w:displacedByCustomXml="next"/>
        <w:permEnd w:id="680945204" w:displacedByCustomXml="next"/>
        <w:permEnd w:id="91836340" w:displacedByCustomXml="next"/>
        <w:permStart w:id="920395502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2120788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nil"/>
                  <w:bottom w:val="nil"/>
                  <w:right w:val="nil"/>
                </w:tcBorders>
              </w:tcPr>
              <w:p w14:paraId="15509C20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nil"/>
              <w:left w:val="nil"/>
              <w:bottom w:val="nil"/>
            </w:tcBorders>
          </w:tcPr>
          <w:p w14:paraId="5082221C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Pédaliers</w:t>
            </w:r>
          </w:p>
        </w:tc>
        <w:tc>
          <w:tcPr>
            <w:tcW w:w="1423" w:type="dxa"/>
            <w:gridSpan w:val="2"/>
            <w:vMerge/>
          </w:tcPr>
          <w:p w14:paraId="2B6365A3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1F3EF369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gridSpan w:val="2"/>
            <w:vMerge/>
          </w:tcPr>
          <w:p w14:paraId="4D0CCAC7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vMerge/>
          </w:tcPr>
          <w:p w14:paraId="7ECC00A4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12A9" w:rsidRPr="00CC5FD1" w14:paraId="6BA2F14D" w14:textId="77777777" w:rsidTr="007312A9">
        <w:trPr>
          <w:trHeight w:val="208"/>
        </w:trPr>
        <w:permEnd w:id="920395502" w:displacedByCustomXml="next"/>
        <w:permStart w:id="1232360962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20253155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nil"/>
                  <w:bottom w:val="single" w:sz="4" w:space="0" w:color="auto"/>
                  <w:right w:val="nil"/>
                </w:tcBorders>
              </w:tcPr>
              <w:p w14:paraId="36564B67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nil"/>
              <w:left w:val="nil"/>
              <w:bottom w:val="single" w:sz="4" w:space="0" w:color="auto"/>
            </w:tcBorders>
          </w:tcPr>
          <w:p w14:paraId="27976D96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Marche</w:t>
            </w:r>
          </w:p>
        </w:tc>
        <w:tc>
          <w:tcPr>
            <w:tcW w:w="1423" w:type="dxa"/>
            <w:gridSpan w:val="2"/>
            <w:vMerge/>
          </w:tcPr>
          <w:p w14:paraId="7753CBAF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64BA019E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gridSpan w:val="2"/>
            <w:vMerge/>
          </w:tcPr>
          <w:p w14:paraId="4EDCECC7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vMerge/>
          </w:tcPr>
          <w:p w14:paraId="0C747B18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12A9" w:rsidRPr="00CC5FD1" w14:paraId="5FD0FC5C" w14:textId="77777777" w:rsidTr="007312A9">
        <w:trPr>
          <w:trHeight w:val="208"/>
        </w:trPr>
        <w:permEnd w:id="1232360962" w:displacedByCustomXml="next"/>
        <w:permStart w:id="212351646" w:edGrp="everyone" w:colFirst="0" w:colLast="0" w:displacedByCustomXml="next"/>
        <w:permStart w:id="659046388" w:edGrp="everyone" w:colFirst="2" w:colLast="2" w:displacedByCustomXml="next"/>
        <w:permStart w:id="759638356" w:edGrp="everyone" w:colFirst="3" w:colLast="3" w:displacedByCustomXml="next"/>
        <w:permStart w:id="1492463227" w:edGrp="everyone" w:colFirst="4" w:colLast="4" w:displacedByCustomXml="next"/>
        <w:permStart w:id="331378402" w:edGrp="everyone" w:colFirst="5" w:colLast="5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1363319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single" w:sz="4" w:space="0" w:color="auto"/>
                  <w:bottom w:val="nil"/>
                  <w:right w:val="nil"/>
                </w:tcBorders>
              </w:tcPr>
              <w:p w14:paraId="65100FE8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single" w:sz="4" w:space="0" w:color="auto"/>
              <w:left w:val="nil"/>
              <w:bottom w:val="nil"/>
            </w:tcBorders>
          </w:tcPr>
          <w:p w14:paraId="343F17B7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Exercices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544027082"/>
            <w:placeholder>
              <w:docPart w:val="C3211751C6AD4BDA92414CF45A7A0ED4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423" w:type="dxa"/>
                <w:gridSpan w:val="2"/>
                <w:vMerge w:val="restart"/>
              </w:tcPr>
              <w:p w14:paraId="737D988D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741270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tc>
          <w:tcPr>
            <w:tcW w:w="1985" w:type="dxa"/>
            <w:vMerge w:val="restart"/>
          </w:tcPr>
          <w:p w14:paraId="34524798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gridSpan w:val="2"/>
            <w:vMerge w:val="restart"/>
          </w:tcPr>
          <w:p w14:paraId="53915B20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vMerge w:val="restart"/>
          </w:tcPr>
          <w:p w14:paraId="0A61AA5A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12A9" w:rsidRPr="00CC5FD1" w14:paraId="3D10A421" w14:textId="77777777" w:rsidTr="007312A9">
        <w:trPr>
          <w:trHeight w:val="208"/>
        </w:trPr>
        <w:permEnd w:id="212351646" w:displacedByCustomXml="next"/>
        <w:permEnd w:id="659046388" w:displacedByCustomXml="next"/>
        <w:permEnd w:id="759638356" w:displacedByCustomXml="next"/>
        <w:permEnd w:id="1492463227" w:displacedByCustomXml="next"/>
        <w:permEnd w:id="331378402" w:displacedByCustomXml="next"/>
        <w:permStart w:id="483090692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964541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nil"/>
                  <w:bottom w:val="nil"/>
                  <w:right w:val="nil"/>
                </w:tcBorders>
              </w:tcPr>
              <w:p w14:paraId="6F6E4211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nil"/>
              <w:left w:val="nil"/>
              <w:bottom w:val="nil"/>
            </w:tcBorders>
          </w:tcPr>
          <w:p w14:paraId="73E96E8C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Pédaliers</w:t>
            </w:r>
          </w:p>
        </w:tc>
        <w:tc>
          <w:tcPr>
            <w:tcW w:w="1423" w:type="dxa"/>
            <w:gridSpan w:val="2"/>
            <w:vMerge/>
          </w:tcPr>
          <w:p w14:paraId="5D42F21C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6C4F02BF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gridSpan w:val="2"/>
            <w:vMerge/>
          </w:tcPr>
          <w:p w14:paraId="2E294CC7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vMerge/>
          </w:tcPr>
          <w:p w14:paraId="01733DA5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12A9" w:rsidRPr="00CC5FD1" w14:paraId="408A22CC" w14:textId="77777777" w:rsidTr="007312A9">
        <w:trPr>
          <w:trHeight w:val="208"/>
        </w:trPr>
        <w:permEnd w:id="483090692" w:displacedByCustomXml="next"/>
        <w:permStart w:id="836321488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8553402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nil"/>
                  <w:bottom w:val="single" w:sz="4" w:space="0" w:color="auto"/>
                  <w:right w:val="nil"/>
                </w:tcBorders>
              </w:tcPr>
              <w:p w14:paraId="427560E1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nil"/>
              <w:left w:val="nil"/>
              <w:bottom w:val="single" w:sz="4" w:space="0" w:color="auto"/>
            </w:tcBorders>
          </w:tcPr>
          <w:p w14:paraId="2C126358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Marche</w:t>
            </w:r>
          </w:p>
        </w:tc>
        <w:tc>
          <w:tcPr>
            <w:tcW w:w="1423" w:type="dxa"/>
            <w:gridSpan w:val="2"/>
            <w:vMerge/>
          </w:tcPr>
          <w:p w14:paraId="5879E502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575366DA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gridSpan w:val="2"/>
            <w:vMerge/>
          </w:tcPr>
          <w:p w14:paraId="359D8CF7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vMerge/>
          </w:tcPr>
          <w:p w14:paraId="7835BC6A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12A9" w:rsidRPr="00CC5FD1" w14:paraId="2F4015C4" w14:textId="77777777" w:rsidTr="007312A9">
        <w:trPr>
          <w:trHeight w:val="68"/>
        </w:trPr>
        <w:permEnd w:id="836321488" w:displacedByCustomXml="next"/>
        <w:permStart w:id="1920401880" w:edGrp="everyone" w:colFirst="0" w:colLast="0" w:displacedByCustomXml="next"/>
        <w:permStart w:id="2120877812" w:edGrp="everyone" w:colFirst="2" w:colLast="2" w:displacedByCustomXml="next"/>
        <w:permStart w:id="1066469707" w:edGrp="everyone" w:colFirst="3" w:colLast="3" w:displacedByCustomXml="next"/>
        <w:permStart w:id="2048218280" w:edGrp="everyone" w:colFirst="4" w:colLast="4" w:displacedByCustomXml="next"/>
        <w:permStart w:id="1312638108" w:edGrp="everyone" w:colFirst="5" w:colLast="5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5889594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single" w:sz="4" w:space="0" w:color="auto"/>
                  <w:bottom w:val="nil"/>
                  <w:right w:val="nil"/>
                </w:tcBorders>
              </w:tcPr>
              <w:p w14:paraId="0E65C25B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single" w:sz="4" w:space="0" w:color="auto"/>
              <w:left w:val="nil"/>
              <w:bottom w:val="nil"/>
            </w:tcBorders>
          </w:tcPr>
          <w:p w14:paraId="70DDD327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Exercices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243764424"/>
            <w:placeholder>
              <w:docPart w:val="7D557ED4753A4F76B164977F2C888128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423" w:type="dxa"/>
                <w:gridSpan w:val="2"/>
                <w:vMerge w:val="restart"/>
              </w:tcPr>
              <w:p w14:paraId="08FA84EB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741270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tc>
          <w:tcPr>
            <w:tcW w:w="1985" w:type="dxa"/>
            <w:vMerge w:val="restart"/>
          </w:tcPr>
          <w:p w14:paraId="0DC9E7B1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gridSpan w:val="2"/>
            <w:vMerge w:val="restart"/>
          </w:tcPr>
          <w:p w14:paraId="15CA2D3F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vMerge w:val="restart"/>
          </w:tcPr>
          <w:p w14:paraId="0836895B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12A9" w:rsidRPr="00CC5FD1" w14:paraId="0107875A" w14:textId="77777777" w:rsidTr="007312A9">
        <w:trPr>
          <w:trHeight w:val="66"/>
        </w:trPr>
        <w:permEnd w:id="1920401880" w:displacedByCustomXml="next"/>
        <w:permEnd w:id="2120877812" w:displacedByCustomXml="next"/>
        <w:permEnd w:id="1066469707" w:displacedByCustomXml="next"/>
        <w:permEnd w:id="2048218280" w:displacedByCustomXml="next"/>
        <w:permEnd w:id="1312638108" w:displacedByCustomXml="next"/>
        <w:permStart w:id="861092191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0114174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nil"/>
                  <w:bottom w:val="nil"/>
                  <w:right w:val="nil"/>
                </w:tcBorders>
              </w:tcPr>
              <w:p w14:paraId="488FD266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nil"/>
              <w:left w:val="nil"/>
              <w:bottom w:val="nil"/>
            </w:tcBorders>
          </w:tcPr>
          <w:p w14:paraId="508776DC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Pédaliers</w:t>
            </w:r>
          </w:p>
        </w:tc>
        <w:tc>
          <w:tcPr>
            <w:tcW w:w="1423" w:type="dxa"/>
            <w:gridSpan w:val="2"/>
            <w:vMerge/>
          </w:tcPr>
          <w:p w14:paraId="77E7ADA9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0DFE2123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gridSpan w:val="2"/>
            <w:vMerge/>
          </w:tcPr>
          <w:p w14:paraId="6949EF30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vMerge/>
          </w:tcPr>
          <w:p w14:paraId="5469FC79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12A9" w:rsidRPr="00CC5FD1" w14:paraId="4D2F82D8" w14:textId="77777777" w:rsidTr="007312A9">
        <w:trPr>
          <w:trHeight w:val="66"/>
        </w:trPr>
        <w:permEnd w:id="861092191" w:displacedByCustomXml="next"/>
        <w:permStart w:id="1931879338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484969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nil"/>
                  <w:bottom w:val="single" w:sz="4" w:space="0" w:color="auto"/>
                  <w:right w:val="nil"/>
                </w:tcBorders>
              </w:tcPr>
              <w:p w14:paraId="18E02F8F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nil"/>
              <w:left w:val="nil"/>
              <w:bottom w:val="single" w:sz="4" w:space="0" w:color="auto"/>
            </w:tcBorders>
          </w:tcPr>
          <w:p w14:paraId="6B8D4CB3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Marche</w:t>
            </w:r>
          </w:p>
        </w:tc>
        <w:tc>
          <w:tcPr>
            <w:tcW w:w="1423" w:type="dxa"/>
            <w:gridSpan w:val="2"/>
            <w:vMerge/>
          </w:tcPr>
          <w:p w14:paraId="26C46CDF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58917037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gridSpan w:val="2"/>
            <w:vMerge/>
          </w:tcPr>
          <w:p w14:paraId="5E8AD993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vMerge/>
          </w:tcPr>
          <w:p w14:paraId="0FC9D650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12A9" w:rsidRPr="00CC5FD1" w14:paraId="0315B6D3" w14:textId="77777777" w:rsidTr="007312A9">
        <w:trPr>
          <w:trHeight w:val="68"/>
        </w:trPr>
        <w:permEnd w:id="1931879338" w:displacedByCustomXml="next"/>
        <w:permStart w:id="1551781404" w:edGrp="everyone" w:colFirst="0" w:colLast="0" w:displacedByCustomXml="next"/>
        <w:permStart w:id="476318490" w:edGrp="everyone" w:colFirst="2" w:colLast="2" w:displacedByCustomXml="next"/>
        <w:permStart w:id="1506435884" w:edGrp="everyone" w:colFirst="3" w:colLast="3" w:displacedByCustomXml="next"/>
        <w:permStart w:id="221605264" w:edGrp="everyone" w:colFirst="4" w:colLast="4" w:displacedByCustomXml="next"/>
        <w:permStart w:id="862671191" w:edGrp="everyone" w:colFirst="5" w:colLast="5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2106326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single" w:sz="4" w:space="0" w:color="auto"/>
                  <w:bottom w:val="nil"/>
                  <w:right w:val="nil"/>
                </w:tcBorders>
              </w:tcPr>
              <w:p w14:paraId="32BB72C2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single" w:sz="4" w:space="0" w:color="auto"/>
              <w:left w:val="nil"/>
              <w:bottom w:val="nil"/>
            </w:tcBorders>
          </w:tcPr>
          <w:p w14:paraId="5C2E5198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Exercices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2049799645"/>
            <w:placeholder>
              <w:docPart w:val="E09E8342C5234849AACEE0379C38F69A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423" w:type="dxa"/>
                <w:gridSpan w:val="2"/>
                <w:vMerge w:val="restart"/>
              </w:tcPr>
              <w:p w14:paraId="77FD1B3E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741270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tc>
          <w:tcPr>
            <w:tcW w:w="1985" w:type="dxa"/>
            <w:vMerge w:val="restart"/>
          </w:tcPr>
          <w:p w14:paraId="440B105C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gridSpan w:val="2"/>
            <w:vMerge w:val="restart"/>
          </w:tcPr>
          <w:p w14:paraId="777F768E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vMerge w:val="restart"/>
          </w:tcPr>
          <w:p w14:paraId="6FF41D52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12A9" w:rsidRPr="00CC5FD1" w14:paraId="3968C0F7" w14:textId="77777777" w:rsidTr="007312A9">
        <w:trPr>
          <w:trHeight w:val="66"/>
        </w:trPr>
        <w:permEnd w:id="1551781404" w:displacedByCustomXml="next"/>
        <w:permEnd w:id="476318490" w:displacedByCustomXml="next"/>
        <w:permEnd w:id="1506435884" w:displacedByCustomXml="next"/>
        <w:permEnd w:id="221605264" w:displacedByCustomXml="next"/>
        <w:permEnd w:id="862671191" w:displacedByCustomXml="next"/>
        <w:permStart w:id="65552411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32098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nil"/>
                  <w:bottom w:val="nil"/>
                  <w:right w:val="nil"/>
                </w:tcBorders>
              </w:tcPr>
              <w:p w14:paraId="73135CA5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nil"/>
              <w:left w:val="nil"/>
              <w:bottom w:val="nil"/>
            </w:tcBorders>
          </w:tcPr>
          <w:p w14:paraId="48D61549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Pédaliers</w:t>
            </w:r>
          </w:p>
        </w:tc>
        <w:tc>
          <w:tcPr>
            <w:tcW w:w="1423" w:type="dxa"/>
            <w:gridSpan w:val="2"/>
            <w:vMerge/>
          </w:tcPr>
          <w:p w14:paraId="57FB7F4A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664F17B1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gridSpan w:val="2"/>
            <w:vMerge/>
          </w:tcPr>
          <w:p w14:paraId="034CCB07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vMerge/>
          </w:tcPr>
          <w:p w14:paraId="34158A55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12A9" w:rsidRPr="00CC5FD1" w14:paraId="09E715FA" w14:textId="77777777" w:rsidTr="007312A9">
        <w:trPr>
          <w:trHeight w:val="66"/>
        </w:trPr>
        <w:permEnd w:id="65552411" w:displacedByCustomXml="next"/>
        <w:permStart w:id="996179784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4039933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nil"/>
                  <w:bottom w:val="single" w:sz="4" w:space="0" w:color="auto"/>
                  <w:right w:val="nil"/>
                </w:tcBorders>
              </w:tcPr>
              <w:p w14:paraId="02BF854C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nil"/>
              <w:left w:val="nil"/>
              <w:bottom w:val="single" w:sz="4" w:space="0" w:color="auto"/>
            </w:tcBorders>
          </w:tcPr>
          <w:p w14:paraId="0869659E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Marche</w:t>
            </w:r>
          </w:p>
        </w:tc>
        <w:tc>
          <w:tcPr>
            <w:tcW w:w="1423" w:type="dxa"/>
            <w:gridSpan w:val="2"/>
            <w:vMerge/>
          </w:tcPr>
          <w:p w14:paraId="4E6C09EF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21C5F4C0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gridSpan w:val="2"/>
            <w:vMerge/>
          </w:tcPr>
          <w:p w14:paraId="424B39A0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vMerge/>
          </w:tcPr>
          <w:p w14:paraId="5AEE7ABA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12A9" w:rsidRPr="00CC5FD1" w14:paraId="52C0519B" w14:textId="77777777" w:rsidTr="007312A9">
        <w:trPr>
          <w:trHeight w:val="68"/>
        </w:trPr>
        <w:permEnd w:id="996179784" w:displacedByCustomXml="next"/>
        <w:permStart w:id="812977106" w:edGrp="everyone" w:colFirst="0" w:colLast="0" w:displacedByCustomXml="next"/>
        <w:permStart w:id="641348755" w:edGrp="everyone" w:colFirst="2" w:colLast="2" w:displacedByCustomXml="next"/>
        <w:permStart w:id="819671280" w:edGrp="everyone" w:colFirst="3" w:colLast="3" w:displacedByCustomXml="next"/>
        <w:permStart w:id="1751712276" w:edGrp="everyone" w:colFirst="4" w:colLast="4" w:displacedByCustomXml="next"/>
        <w:permStart w:id="972447961" w:edGrp="everyone" w:colFirst="5" w:colLast="5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2023535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single" w:sz="4" w:space="0" w:color="auto"/>
                  <w:bottom w:val="nil"/>
                  <w:right w:val="nil"/>
                </w:tcBorders>
              </w:tcPr>
              <w:p w14:paraId="0142DA96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single" w:sz="4" w:space="0" w:color="auto"/>
              <w:left w:val="nil"/>
              <w:bottom w:val="nil"/>
            </w:tcBorders>
          </w:tcPr>
          <w:p w14:paraId="7CC859E5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Exercices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2147313856"/>
            <w:placeholder>
              <w:docPart w:val="50A754CD028E4010ACAE105F131C6409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423" w:type="dxa"/>
                <w:gridSpan w:val="2"/>
                <w:vMerge w:val="restart"/>
              </w:tcPr>
              <w:p w14:paraId="2D2DA93E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741270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tc>
          <w:tcPr>
            <w:tcW w:w="1985" w:type="dxa"/>
            <w:vMerge w:val="restart"/>
          </w:tcPr>
          <w:p w14:paraId="4BC28910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gridSpan w:val="2"/>
            <w:vMerge w:val="restart"/>
          </w:tcPr>
          <w:p w14:paraId="011106FA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vMerge w:val="restart"/>
          </w:tcPr>
          <w:p w14:paraId="05456856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12A9" w:rsidRPr="00CC5FD1" w14:paraId="511E456F" w14:textId="77777777" w:rsidTr="007312A9">
        <w:trPr>
          <w:trHeight w:val="66"/>
        </w:trPr>
        <w:permEnd w:id="812977106" w:displacedByCustomXml="next"/>
        <w:permEnd w:id="641348755" w:displacedByCustomXml="next"/>
        <w:permEnd w:id="819671280" w:displacedByCustomXml="next"/>
        <w:permEnd w:id="1751712276" w:displacedByCustomXml="next"/>
        <w:permEnd w:id="972447961" w:displacedByCustomXml="next"/>
        <w:permStart w:id="1358646165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246732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nil"/>
                  <w:bottom w:val="nil"/>
                  <w:right w:val="nil"/>
                </w:tcBorders>
              </w:tcPr>
              <w:p w14:paraId="37078CA5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nil"/>
              <w:left w:val="nil"/>
              <w:bottom w:val="nil"/>
            </w:tcBorders>
          </w:tcPr>
          <w:p w14:paraId="37AB6EA8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Pédaliers</w:t>
            </w:r>
          </w:p>
        </w:tc>
        <w:tc>
          <w:tcPr>
            <w:tcW w:w="1423" w:type="dxa"/>
            <w:gridSpan w:val="2"/>
            <w:vMerge/>
          </w:tcPr>
          <w:p w14:paraId="46C0FF45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750DC48B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gridSpan w:val="2"/>
            <w:vMerge/>
          </w:tcPr>
          <w:p w14:paraId="2C39F777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vMerge/>
          </w:tcPr>
          <w:p w14:paraId="46D76A85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12A9" w:rsidRPr="00CC5FD1" w14:paraId="5D731812" w14:textId="77777777" w:rsidTr="007312A9">
        <w:trPr>
          <w:trHeight w:val="66"/>
        </w:trPr>
        <w:permEnd w:id="1358646165" w:displacedByCustomXml="next"/>
        <w:permStart w:id="393968018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454288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nil"/>
                  <w:bottom w:val="single" w:sz="4" w:space="0" w:color="auto"/>
                  <w:right w:val="nil"/>
                </w:tcBorders>
              </w:tcPr>
              <w:p w14:paraId="115A9A5B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nil"/>
              <w:left w:val="nil"/>
              <w:bottom w:val="single" w:sz="4" w:space="0" w:color="auto"/>
            </w:tcBorders>
          </w:tcPr>
          <w:p w14:paraId="5BE03F2B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Marche</w:t>
            </w:r>
          </w:p>
        </w:tc>
        <w:tc>
          <w:tcPr>
            <w:tcW w:w="1423" w:type="dxa"/>
            <w:gridSpan w:val="2"/>
            <w:vMerge/>
          </w:tcPr>
          <w:p w14:paraId="44E4319B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014FF11D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gridSpan w:val="2"/>
            <w:vMerge/>
          </w:tcPr>
          <w:p w14:paraId="72E184ED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vMerge/>
          </w:tcPr>
          <w:p w14:paraId="50B57C6C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12A9" w:rsidRPr="00CC5FD1" w14:paraId="56D4C9E3" w14:textId="77777777" w:rsidTr="007312A9">
        <w:trPr>
          <w:trHeight w:val="68"/>
        </w:trPr>
        <w:permEnd w:id="393968018" w:displacedByCustomXml="next"/>
        <w:permStart w:id="746815280" w:edGrp="everyone" w:colFirst="0" w:colLast="0" w:displacedByCustomXml="next"/>
        <w:permStart w:id="587032009" w:edGrp="everyone" w:colFirst="2" w:colLast="2" w:displacedByCustomXml="next"/>
        <w:permStart w:id="1159270308" w:edGrp="everyone" w:colFirst="3" w:colLast="3" w:displacedByCustomXml="next"/>
        <w:permStart w:id="1144196651" w:edGrp="everyone" w:colFirst="4" w:colLast="4" w:displacedByCustomXml="next"/>
        <w:permStart w:id="759893146" w:edGrp="everyone" w:colFirst="5" w:colLast="5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3582266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bottom w:val="nil"/>
                  <w:right w:val="nil"/>
                </w:tcBorders>
              </w:tcPr>
              <w:p w14:paraId="236F4667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left w:val="nil"/>
              <w:bottom w:val="nil"/>
            </w:tcBorders>
          </w:tcPr>
          <w:p w14:paraId="7EECAB6A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Exercices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870106881"/>
            <w:placeholder>
              <w:docPart w:val="6DA7CA4682644A8096456FB2FE48DC28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423" w:type="dxa"/>
                <w:gridSpan w:val="2"/>
                <w:vMerge w:val="restart"/>
              </w:tcPr>
              <w:p w14:paraId="58790515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741270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tc>
          <w:tcPr>
            <w:tcW w:w="1985" w:type="dxa"/>
            <w:vMerge w:val="restart"/>
          </w:tcPr>
          <w:p w14:paraId="35C4CEF8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gridSpan w:val="2"/>
            <w:vMerge w:val="restart"/>
          </w:tcPr>
          <w:p w14:paraId="5A44DFDA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vMerge w:val="restart"/>
          </w:tcPr>
          <w:p w14:paraId="1F4C8D48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12A9" w:rsidRPr="00CC5FD1" w14:paraId="3B7BBFEF" w14:textId="77777777" w:rsidTr="007312A9">
        <w:trPr>
          <w:trHeight w:val="66"/>
        </w:trPr>
        <w:permEnd w:id="746815280" w:displacedByCustomXml="next"/>
        <w:permEnd w:id="587032009" w:displacedByCustomXml="next"/>
        <w:permEnd w:id="1159270308" w:displacedByCustomXml="next"/>
        <w:permEnd w:id="1144196651" w:displacedByCustomXml="next"/>
        <w:permEnd w:id="759893146" w:displacedByCustomXml="next"/>
        <w:permStart w:id="1649892160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6230049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nil"/>
                  <w:bottom w:val="nil"/>
                  <w:right w:val="nil"/>
                </w:tcBorders>
              </w:tcPr>
              <w:p w14:paraId="3C51F54A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nil"/>
              <w:left w:val="nil"/>
              <w:bottom w:val="nil"/>
            </w:tcBorders>
          </w:tcPr>
          <w:p w14:paraId="2F3BD9F9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Pédaliers</w:t>
            </w:r>
          </w:p>
        </w:tc>
        <w:tc>
          <w:tcPr>
            <w:tcW w:w="1423" w:type="dxa"/>
            <w:gridSpan w:val="2"/>
            <w:vMerge/>
          </w:tcPr>
          <w:p w14:paraId="2625E0E1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1630CCCA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gridSpan w:val="2"/>
            <w:vMerge/>
          </w:tcPr>
          <w:p w14:paraId="692D2BEF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vMerge/>
          </w:tcPr>
          <w:p w14:paraId="04FB65C4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312A9" w:rsidRPr="00CC5FD1" w14:paraId="66B0906A" w14:textId="77777777" w:rsidTr="007312A9">
        <w:trPr>
          <w:trHeight w:val="66"/>
        </w:trPr>
        <w:permEnd w:id="1649892160" w:displacedByCustomXml="next"/>
        <w:permStart w:id="386492846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310918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  <w:tcBorders>
                  <w:top w:val="nil"/>
                  <w:right w:val="nil"/>
                </w:tcBorders>
              </w:tcPr>
              <w:p w14:paraId="157F025A" w14:textId="77777777" w:rsidR="007312A9" w:rsidRPr="00CC5FD1" w:rsidRDefault="007312A9" w:rsidP="007312A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CC5F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0" w:type="dxa"/>
            <w:tcBorders>
              <w:top w:val="nil"/>
              <w:left w:val="nil"/>
            </w:tcBorders>
          </w:tcPr>
          <w:p w14:paraId="4489F7F5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Marche</w:t>
            </w:r>
          </w:p>
        </w:tc>
        <w:tc>
          <w:tcPr>
            <w:tcW w:w="1423" w:type="dxa"/>
            <w:gridSpan w:val="2"/>
            <w:vMerge/>
          </w:tcPr>
          <w:p w14:paraId="7BFA53DB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4D70014D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2" w:type="dxa"/>
            <w:gridSpan w:val="2"/>
            <w:vMerge/>
          </w:tcPr>
          <w:p w14:paraId="5CEED3D8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6" w:type="dxa"/>
            <w:gridSpan w:val="2"/>
            <w:vMerge/>
          </w:tcPr>
          <w:p w14:paraId="5141DC63" w14:textId="77777777" w:rsidR="007312A9" w:rsidRPr="00CC5FD1" w:rsidRDefault="007312A9" w:rsidP="007312A9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1A9E" w:rsidRPr="001625A7" w14:paraId="086573BC" w14:textId="77777777" w:rsidTr="007312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680"/>
        </w:trPr>
        <w:tc>
          <w:tcPr>
            <w:tcW w:w="1577" w:type="dxa"/>
            <w:gridSpan w:val="3"/>
            <w:vAlign w:val="bottom"/>
          </w:tcPr>
          <w:p w14:paraId="5788E9BD" w14:textId="37CB3D82" w:rsidR="00671A9E" w:rsidRPr="001625A7" w:rsidRDefault="00671A9E" w:rsidP="00BE5C6F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032335788" w:edGrp="everyone" w:colFirst="1" w:colLast="1"/>
            <w:permStart w:id="1230000331" w:edGrp="everyone" w:colFirst="3" w:colLast="3"/>
            <w:permEnd w:id="386492846"/>
            <w:r w:rsidRPr="00B8005C">
              <w:rPr>
                <w:rFonts w:asciiTheme="minorHAnsi" w:hAnsiTheme="minorHAnsi" w:cstheme="minorHAnsi"/>
                <w:b/>
                <w:sz w:val="20"/>
                <w:szCs w:val="20"/>
              </w:rPr>
              <w:t>Complété par :</w:t>
            </w:r>
            <w:r w:rsidR="009738DB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  <w:t>(professionnel)</w:t>
            </w:r>
          </w:p>
        </w:tc>
        <w:tc>
          <w:tcPr>
            <w:tcW w:w="5805" w:type="dxa"/>
            <w:gridSpan w:val="3"/>
            <w:tcBorders>
              <w:bottom w:val="single" w:sz="4" w:space="0" w:color="auto"/>
            </w:tcBorders>
            <w:vAlign w:val="bottom"/>
          </w:tcPr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740672626"/>
              <w:showingPlcHdr/>
              <w:picture/>
            </w:sdtPr>
            <w:sdtEndPr/>
            <w:sdtContent>
              <w:p w14:paraId="3A7BE6EE" w14:textId="77777777" w:rsidR="00671A9E" w:rsidRPr="001625A7" w:rsidRDefault="00671A9E" w:rsidP="00BE5C6F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1625A7"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drawing>
                    <wp:inline distT="0" distB="0" distL="0" distR="0" wp14:anchorId="10A907F8" wp14:editId="3FA35D7B">
                      <wp:extent cx="227216" cy="227216"/>
                      <wp:effectExtent l="0" t="0" r="1905" b="1905"/>
                      <wp:docPr id="12" name="Image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8043" cy="2380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3E57082F" w14:textId="77777777" w:rsidR="00671A9E" w:rsidRPr="001625A7" w:rsidRDefault="00671A9E" w:rsidP="00BE5C6F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12" w:type="dxa"/>
            <w:gridSpan w:val="2"/>
            <w:vAlign w:val="bottom"/>
          </w:tcPr>
          <w:p w14:paraId="2BE1D71B" w14:textId="77777777" w:rsidR="00671A9E" w:rsidRPr="001625A7" w:rsidRDefault="00671A9E" w:rsidP="00BE5C6F">
            <w:pPr>
              <w:keepNext/>
              <w:tabs>
                <w:tab w:val="left" w:pos="770"/>
              </w:tabs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625A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Date : 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545975675"/>
            <w:placeholder>
              <w:docPart w:val="70D7A937246743AE8DBFE0CD8C6319B8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2196" w:type="dxa"/>
                <w:tcBorders>
                  <w:bottom w:val="single" w:sz="4" w:space="0" w:color="auto"/>
                </w:tcBorders>
                <w:vAlign w:val="bottom"/>
              </w:tcPr>
              <w:p w14:paraId="1205ED18" w14:textId="77777777" w:rsidR="00671A9E" w:rsidRPr="001625A7" w:rsidRDefault="00671A9E" w:rsidP="00BE5C6F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1625A7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</w:tr>
      <w:permEnd w:id="1032335788"/>
      <w:permEnd w:id="1230000331"/>
      <w:tr w:rsidR="00671A9E" w:rsidRPr="00B71BCD" w14:paraId="71061037" w14:textId="77777777" w:rsidTr="007312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0"/>
        </w:trPr>
        <w:tc>
          <w:tcPr>
            <w:tcW w:w="1577" w:type="dxa"/>
            <w:gridSpan w:val="3"/>
            <w:vAlign w:val="bottom"/>
          </w:tcPr>
          <w:p w14:paraId="3715A7BF" w14:textId="77777777" w:rsidR="00671A9E" w:rsidRPr="00B71BCD" w:rsidRDefault="00671A9E" w:rsidP="00BE5C6F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</w:tc>
        <w:tc>
          <w:tcPr>
            <w:tcW w:w="5805" w:type="dxa"/>
            <w:gridSpan w:val="3"/>
            <w:tcBorders>
              <w:top w:val="single" w:sz="4" w:space="0" w:color="auto"/>
            </w:tcBorders>
            <w:vAlign w:val="bottom"/>
          </w:tcPr>
          <w:p w14:paraId="54D129EB" w14:textId="77777777" w:rsidR="00671A9E" w:rsidRPr="00B71BCD" w:rsidRDefault="00671A9E" w:rsidP="00BE5C6F">
            <w:pPr>
              <w:keepNext/>
              <w:tabs>
                <w:tab w:val="left" w:pos="1029"/>
                <w:tab w:val="left" w:pos="2871"/>
              </w:tabs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ab/>
              <w:t>Nom, prénom</w:t>
            </w: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ab/>
              <w:t>Signature et titre</w:t>
            </w:r>
          </w:p>
        </w:tc>
        <w:tc>
          <w:tcPr>
            <w:tcW w:w="912" w:type="dxa"/>
            <w:gridSpan w:val="2"/>
            <w:vAlign w:val="bottom"/>
          </w:tcPr>
          <w:p w14:paraId="77420CE9" w14:textId="77777777" w:rsidR="00671A9E" w:rsidRPr="00B71BCD" w:rsidRDefault="00671A9E" w:rsidP="00BE5C6F">
            <w:pPr>
              <w:keepNext/>
              <w:tabs>
                <w:tab w:val="left" w:pos="770"/>
              </w:tabs>
              <w:jc w:val="right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</w:tc>
        <w:tc>
          <w:tcPr>
            <w:tcW w:w="2196" w:type="dxa"/>
            <w:tcBorders>
              <w:top w:val="single" w:sz="4" w:space="0" w:color="auto"/>
            </w:tcBorders>
            <w:vAlign w:val="center"/>
          </w:tcPr>
          <w:p w14:paraId="3BF6401B" w14:textId="77777777" w:rsidR="00671A9E" w:rsidRPr="00B71BCD" w:rsidRDefault="00671A9E" w:rsidP="00BE5C6F">
            <w:pPr>
              <w:keepNext/>
              <w:tabs>
                <w:tab w:val="left" w:pos="770"/>
              </w:tabs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>aaaa/mm/jj</w:t>
            </w:r>
          </w:p>
        </w:tc>
      </w:tr>
    </w:tbl>
    <w:p w14:paraId="516593EA" w14:textId="77777777" w:rsidR="00671A9E" w:rsidRDefault="00671A9E" w:rsidP="007E09E8">
      <w:pPr>
        <w:keepNext/>
        <w:tabs>
          <w:tab w:val="left" w:pos="770"/>
        </w:tabs>
        <w:rPr>
          <w:rFonts w:asciiTheme="minorHAnsi" w:hAnsiTheme="minorHAnsi" w:cstheme="minorHAnsi"/>
          <w:sz w:val="20"/>
          <w:szCs w:val="20"/>
        </w:rPr>
      </w:pPr>
    </w:p>
    <w:sectPr w:rsidR="00671A9E" w:rsidSect="003A48FF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pgSz w:w="12240" w:h="15840"/>
      <w:pgMar w:top="994" w:right="1022" w:bottom="994" w:left="1022" w:header="706" w:footer="5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CB3465" w14:textId="77777777" w:rsidR="00265BAF" w:rsidRDefault="00265BAF" w:rsidP="0081257E">
      <w:r>
        <w:separator/>
      </w:r>
    </w:p>
  </w:endnote>
  <w:endnote w:type="continuationSeparator" w:id="0">
    <w:p w14:paraId="13E3A9C9" w14:textId="77777777" w:rsidR="00265BAF" w:rsidRDefault="00265BAF" w:rsidP="0081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BB247" w14:textId="77777777" w:rsidR="00BE5C6F" w:rsidRDefault="00BE5C6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14:paraId="20A7B0E1" w14:textId="77777777" w:rsidR="00BE5C6F" w:rsidRDefault="00BE5C6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14:paraId="14FF5265" w14:textId="0D89F13E" w:rsidR="00BE5C6F" w:rsidRPr="009241CF" w:rsidRDefault="00BE5C6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Pr="00DD133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A74FB0" w:rsidRPr="00A74FB0">
      <w:rPr>
        <w:b/>
        <w:bCs/>
        <w:noProof/>
        <w:sz w:val="15"/>
        <w:szCs w:val="15"/>
        <w:lang w:val="fr-FR"/>
      </w:rPr>
      <w:t>4</w:t>
    </w:r>
    <w:r w:rsidRPr="00C4393C">
      <w:rPr>
        <w:b/>
        <w:bCs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6CC34" w14:textId="099FEAAD" w:rsidR="00BE5C6F" w:rsidRPr="002C0510" w:rsidRDefault="00AB3C50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CLI-60546</w:t>
    </w:r>
    <w:r w:rsidRPr="002C0510">
      <w:rPr>
        <w:rFonts w:asciiTheme="minorHAnsi" w:hAnsiTheme="minorHAnsi" w:cstheme="minorHAnsi"/>
        <w:sz w:val="20"/>
        <w:szCs w:val="20"/>
      </w:rPr>
      <w:t xml:space="preserve"> </w:t>
    </w:r>
    <w:r w:rsidRPr="00AB3C50">
      <w:rPr>
        <w:rFonts w:asciiTheme="minorHAnsi" w:hAnsiTheme="minorHAnsi" w:cstheme="minorHAnsi"/>
        <w:sz w:val="15"/>
        <w:szCs w:val="15"/>
      </w:rPr>
      <w:t>(Rév. 2022-10)</w:t>
    </w:r>
    <w:r w:rsidR="00BE5C6F" w:rsidRPr="002C0510">
      <w:rPr>
        <w:rFonts w:asciiTheme="minorHAnsi" w:hAnsiTheme="minorHAnsi" w:cstheme="minorHAnsi"/>
        <w:sz w:val="20"/>
        <w:szCs w:val="20"/>
      </w:rPr>
      <w:tab/>
    </w:r>
    <w:r w:rsidRPr="00AB3C50">
      <w:rPr>
        <w:rFonts w:asciiTheme="minorHAnsi" w:hAnsiTheme="minorHAnsi" w:cstheme="minorHAnsi"/>
        <w:b/>
        <w:sz w:val="20"/>
        <w:szCs w:val="20"/>
      </w:rPr>
      <w:t>ACTIVITÉS PHYSIQUES CONFIÉES À UN</w:t>
    </w:r>
    <w:r w:rsidR="00BE5C6F" w:rsidRPr="002C0510">
      <w:rPr>
        <w:rFonts w:asciiTheme="minorHAnsi" w:hAnsiTheme="minorHAnsi" w:cstheme="minorHAnsi"/>
        <w:sz w:val="20"/>
        <w:szCs w:val="20"/>
      </w:rPr>
      <w:tab/>
    </w:r>
    <w:r w:rsidR="00BE5C6F" w:rsidRPr="002C0510">
      <w:rPr>
        <w:rFonts w:asciiTheme="minorHAnsi" w:hAnsiTheme="minorHAnsi" w:cstheme="minorHAnsi"/>
        <w:sz w:val="15"/>
        <w:szCs w:val="15"/>
      </w:rPr>
      <w:t xml:space="preserve">Dossier </w:t>
    </w:r>
    <w:r w:rsidR="00BE5C6F">
      <w:rPr>
        <w:rFonts w:asciiTheme="minorHAnsi" w:hAnsiTheme="minorHAnsi" w:cstheme="minorHAnsi"/>
        <w:sz w:val="15"/>
        <w:szCs w:val="15"/>
      </w:rPr>
      <w:t>de l’usager</w:t>
    </w:r>
  </w:p>
  <w:p w14:paraId="796B1284" w14:textId="77BEB02B" w:rsidR="00BE5C6F" w:rsidRPr="009241CF" w:rsidRDefault="00BE5C6F" w:rsidP="0077098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 w:rsidR="00AB3C50" w:rsidRPr="00AB3C50">
      <w:rPr>
        <w:rFonts w:asciiTheme="minorHAnsi" w:hAnsiTheme="minorHAnsi" w:cstheme="minorHAnsi"/>
        <w:b/>
        <w:sz w:val="20"/>
        <w:szCs w:val="20"/>
      </w:rPr>
      <w:t>INTERVENANT- PARTENAIRE</w:t>
    </w:r>
    <w:r w:rsidRPr="002C0510">
      <w:rPr>
        <w:rFonts w:asciiTheme="minorHAnsi" w:hAnsiTheme="minorHAnsi" w:cstheme="minorHAnsi"/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="00AB3C50">
      <w:rPr>
        <w:b/>
        <w:bCs/>
        <w:noProof/>
        <w:sz w:val="15"/>
        <w:szCs w:val="15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AB3C50" w:rsidRPr="00AB3C50">
      <w:rPr>
        <w:b/>
        <w:bCs/>
        <w:noProof/>
        <w:sz w:val="15"/>
        <w:szCs w:val="15"/>
        <w:lang w:val="fr-FR"/>
      </w:rPr>
      <w:t>4</w:t>
    </w:r>
    <w:r w:rsidRPr="00C4393C">
      <w:rPr>
        <w:b/>
        <w:bCs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DE7881" w14:textId="17833E26" w:rsidR="00BE5C6F" w:rsidRPr="00AB3C50" w:rsidRDefault="00AB3C50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CLI-60546</w:t>
    </w:r>
    <w:r w:rsidR="00BE5C6F" w:rsidRPr="002C0510">
      <w:rPr>
        <w:rFonts w:asciiTheme="minorHAnsi" w:hAnsiTheme="minorHAnsi" w:cstheme="minorHAnsi"/>
        <w:sz w:val="20"/>
        <w:szCs w:val="20"/>
      </w:rPr>
      <w:t xml:space="preserve"> </w:t>
    </w:r>
    <w:r w:rsidRPr="00AB3C50">
      <w:rPr>
        <w:rFonts w:asciiTheme="minorHAnsi" w:hAnsiTheme="minorHAnsi" w:cstheme="minorHAnsi"/>
        <w:sz w:val="15"/>
        <w:szCs w:val="15"/>
      </w:rPr>
      <w:t>(Rév. 2022-10</w:t>
    </w:r>
    <w:r w:rsidR="00BE5C6F" w:rsidRPr="00AB3C50">
      <w:rPr>
        <w:rFonts w:asciiTheme="minorHAnsi" w:hAnsiTheme="minorHAnsi" w:cstheme="minorHAnsi"/>
        <w:sz w:val="15"/>
        <w:szCs w:val="15"/>
      </w:rPr>
      <w:t>)</w:t>
    </w:r>
    <w:r w:rsidR="00BE5C6F" w:rsidRPr="002C0510">
      <w:rPr>
        <w:rFonts w:asciiTheme="minorHAnsi" w:hAnsiTheme="minorHAnsi" w:cstheme="minorHAnsi"/>
        <w:sz w:val="20"/>
        <w:szCs w:val="20"/>
      </w:rPr>
      <w:tab/>
    </w:r>
    <w:r w:rsidR="007312A9" w:rsidRPr="00AB3C50">
      <w:rPr>
        <w:rFonts w:asciiTheme="minorHAnsi" w:hAnsiTheme="minorHAnsi" w:cstheme="minorHAnsi"/>
        <w:b/>
        <w:sz w:val="20"/>
        <w:szCs w:val="20"/>
      </w:rPr>
      <w:t>ACTIVITÉS PHYSIQUES CONFIÉES À UN</w:t>
    </w:r>
    <w:r w:rsidR="00BE5C6F" w:rsidRPr="00AB3C50">
      <w:rPr>
        <w:rFonts w:asciiTheme="minorHAnsi" w:hAnsiTheme="minorHAnsi" w:cstheme="minorHAnsi"/>
        <w:sz w:val="20"/>
        <w:szCs w:val="20"/>
      </w:rPr>
      <w:tab/>
    </w:r>
    <w:r w:rsidR="00BE5C6F" w:rsidRPr="00AB3C50">
      <w:rPr>
        <w:rFonts w:asciiTheme="minorHAnsi" w:hAnsiTheme="minorHAnsi" w:cstheme="minorHAnsi"/>
        <w:sz w:val="15"/>
        <w:szCs w:val="15"/>
      </w:rPr>
      <w:t>Dossier de l’usager</w:t>
    </w:r>
  </w:p>
  <w:p w14:paraId="42E6FC38" w14:textId="6AE80A46" w:rsidR="00BE5C6F" w:rsidRPr="002C0510" w:rsidRDefault="00BE5C6F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AB3C50">
      <w:rPr>
        <w:rFonts w:asciiTheme="minorHAnsi" w:hAnsiTheme="minorHAnsi" w:cstheme="minorHAnsi"/>
        <w:sz w:val="15"/>
        <w:szCs w:val="15"/>
      </w:rPr>
      <w:tab/>
    </w:r>
    <w:r w:rsidR="00AB3C50" w:rsidRPr="00AB3C50">
      <w:rPr>
        <w:rFonts w:asciiTheme="minorHAnsi" w:hAnsiTheme="minorHAnsi" w:cstheme="minorHAnsi"/>
        <w:b/>
        <w:sz w:val="20"/>
        <w:szCs w:val="20"/>
      </w:rPr>
      <w:t>INTERVENANT- PARTENAIRE</w:t>
    </w: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PAGE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AB3C50" w:rsidRPr="00AB3C50">
      <w:rPr>
        <w:rFonts w:asciiTheme="minorHAnsi" w:hAnsiTheme="minorHAnsi" w:cstheme="minorHAnsi"/>
        <w:b/>
        <w:bCs/>
        <w:noProof/>
        <w:sz w:val="15"/>
        <w:szCs w:val="15"/>
        <w:lang w:val="fr-FR"/>
      </w:rPr>
      <w:t>1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NUMPAGES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AB3C50" w:rsidRPr="00AB3C50">
      <w:rPr>
        <w:rFonts w:asciiTheme="minorHAnsi" w:hAnsiTheme="minorHAnsi" w:cstheme="minorHAnsi"/>
        <w:b/>
        <w:bCs/>
        <w:noProof/>
        <w:sz w:val="15"/>
        <w:szCs w:val="15"/>
        <w:lang w:val="fr-FR"/>
      </w:rPr>
      <w:t>4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0CBE55" w14:textId="77777777" w:rsidR="00265BAF" w:rsidRDefault="00265BAF" w:rsidP="0081257E">
      <w:r>
        <w:separator/>
      </w:r>
    </w:p>
  </w:footnote>
  <w:footnote w:type="continuationSeparator" w:id="0">
    <w:p w14:paraId="5B4DB215" w14:textId="77777777" w:rsidR="00265BAF" w:rsidRDefault="00265BAF" w:rsidP="00812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9923AB" w14:textId="21EE0ED4" w:rsidR="00BE5C6F" w:rsidRPr="00F130E4" w:rsidRDefault="00BE5C6F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1184191088" w:edGrp="everyone"/>
    <w:permStart w:id="41885911" w:edGrp="everyone"/>
    <w:permStart w:id="213785768" w:edGrp="everyone"/>
    <w:permStart w:id="1907562706" w:edGrp="everyone"/>
    <w:permStart w:id="1127170804" w:edGrp="everyone"/>
    <w:permStart w:id="1235288705" w:edGrp="everyone"/>
    <w:permStart w:id="1445474318" w:edGrp="everyone"/>
    <w:permStart w:id="67111706" w:edGrp="everyone"/>
    <w:permStart w:id="439498976" w:edGrp="everyone"/>
    <w:permStart w:id="580075891" w:edGrp="everyone"/>
    <w:permStart w:id="2130655545" w:edGrp="everyone"/>
    <w:permStart w:id="1247745330" w:edGrp="everyone"/>
    <w:permStart w:id="1136481777" w:edGrp="everyone"/>
    <w:permStart w:id="1993416705" w:edGrp="everyone"/>
    <w:permStart w:id="626994362" w:edGrp="everyone"/>
    <w:permStart w:id="82005430" w:edGrp="everyone"/>
    <w:permStart w:id="1453875642" w:edGrp="everyone"/>
    <w:permStart w:id="454765637" w:edGrp="everyone"/>
    <w:permStart w:id="373111625" w:edGrp="everyone"/>
    <w:permStart w:id="1309476315" w:edGrp="everyone"/>
    <w:permStart w:id="1218078735" w:edGrp="everyone"/>
    <w:permStart w:id="333662609" w:edGrp="everyone"/>
    <w:permStart w:id="1470107106" w:edGrp="everyone"/>
    <w:permStart w:id="1550597099" w:edGrp="everyone"/>
    <w:permStart w:id="219284219" w:edGrp="everyone"/>
    <w:permStart w:id="1525423487" w:edGrp="everyone"/>
    <w:permStart w:id="496399071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-50917251"/>
        <w:lock w:val="sdtLocked"/>
        <w:placeholder>
          <w:docPart w:val="CB63E291866742719B0628E011497547"/>
        </w:placeholder>
        <w:showingPlcHdr/>
      </w:sdtPr>
      <w:sdtEndPr/>
      <w:sdtContent>
        <w:r w:rsidR="00A74FB0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1184191088"/>
    <w:permEnd w:id="41885911"/>
    <w:permEnd w:id="213785768"/>
    <w:permEnd w:id="1907562706"/>
    <w:permEnd w:id="1127170804"/>
    <w:permEnd w:id="1235288705"/>
    <w:permEnd w:id="1445474318"/>
    <w:permEnd w:id="67111706"/>
    <w:permEnd w:id="439498976"/>
    <w:permEnd w:id="580075891"/>
    <w:permEnd w:id="2130655545"/>
    <w:permEnd w:id="1247745330"/>
    <w:permEnd w:id="1136481777"/>
    <w:permEnd w:id="1993416705"/>
    <w:permEnd w:id="626994362"/>
    <w:permEnd w:id="82005430"/>
    <w:permEnd w:id="1453875642"/>
    <w:permEnd w:id="454765637"/>
    <w:permEnd w:id="373111625"/>
    <w:permEnd w:id="1309476315"/>
    <w:permEnd w:id="1218078735"/>
    <w:permEnd w:id="333662609"/>
    <w:permEnd w:id="1470107106"/>
    <w:permEnd w:id="1550597099"/>
    <w:permEnd w:id="219284219"/>
    <w:permEnd w:id="1525423487"/>
    <w:permEnd w:id="496399071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1930644707" w:edGrp="everyone"/>
    <w:permStart w:id="1313547334" w:edGrp="everyone"/>
    <w:permStart w:id="237183371" w:edGrp="everyone"/>
    <w:permStart w:id="404367259" w:edGrp="everyone"/>
    <w:permStart w:id="1224677111" w:edGrp="everyone"/>
    <w:permStart w:id="1163290415" w:edGrp="everyone"/>
    <w:permStart w:id="142631008" w:edGrp="everyone"/>
    <w:permStart w:id="290021048" w:edGrp="everyone"/>
    <w:permStart w:id="518594048" w:edGrp="everyone"/>
    <w:permStart w:id="278013524" w:edGrp="everyone"/>
    <w:permStart w:id="89326748" w:edGrp="everyone"/>
    <w:permStart w:id="1649429167" w:edGrp="everyone"/>
    <w:permStart w:id="391395478" w:edGrp="everyone"/>
    <w:permStart w:id="897791280" w:edGrp="everyone"/>
    <w:permStart w:id="49566398" w:edGrp="everyone"/>
    <w:permStart w:id="234564740" w:edGrp="everyone"/>
    <w:permStart w:id="689449543" w:edGrp="everyone"/>
    <w:permStart w:id="837437449" w:edGrp="everyone"/>
    <w:permStart w:id="1830516089" w:edGrp="everyone"/>
    <w:permStart w:id="1698329820" w:edGrp="everyone"/>
    <w:permStart w:id="660828304" w:edGrp="everyone"/>
    <w:permStart w:id="1654276362" w:edGrp="everyone"/>
    <w:permStart w:id="1582588332" w:edGrp="everyone"/>
    <w:permStart w:id="2074825352" w:edGrp="everyone"/>
    <w:permStart w:id="269438007" w:edGrp="everyone"/>
    <w:permStart w:id="1800430404" w:edGrp="everyone"/>
    <w:permStart w:id="938442227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202757484"/>
        <w:lock w:val="sdtLocked"/>
        <w:placeholder>
          <w:docPart w:val="B4ED7CF9A16546A39F713EDB0C4888B1"/>
        </w:placeholder>
      </w:sdtPr>
      <w:sdtEndPr/>
      <w:sdtContent>
        <w:r w:rsidR="00A74FB0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1930644707"/>
    <w:permEnd w:id="1313547334"/>
    <w:permEnd w:id="237183371"/>
    <w:permEnd w:id="404367259"/>
    <w:permEnd w:id="1224677111"/>
    <w:permEnd w:id="1163290415"/>
    <w:permEnd w:id="142631008"/>
    <w:permEnd w:id="290021048"/>
    <w:permEnd w:id="518594048"/>
    <w:permEnd w:id="278013524"/>
    <w:permEnd w:id="89326748"/>
    <w:permEnd w:id="1649429167"/>
    <w:permEnd w:id="391395478"/>
    <w:permEnd w:id="897791280"/>
    <w:permEnd w:id="49566398"/>
    <w:permEnd w:id="234564740"/>
    <w:permEnd w:id="689449543"/>
    <w:permEnd w:id="837437449"/>
    <w:permEnd w:id="1830516089"/>
    <w:permEnd w:id="1698329820"/>
    <w:permEnd w:id="660828304"/>
    <w:permEnd w:id="1654276362"/>
    <w:permEnd w:id="1582588332"/>
    <w:permEnd w:id="2074825352"/>
    <w:permEnd w:id="269438007"/>
    <w:permEnd w:id="1800430404"/>
    <w:permEnd w:id="938442227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C127B" w14:textId="1752F3FD" w:rsidR="00BE5C6F" w:rsidRPr="00F130E4" w:rsidRDefault="00BE5C6F" w:rsidP="00CD6AD7">
    <w:pPr>
      <w:pStyle w:val="En-tte"/>
      <w:tabs>
        <w:tab w:val="clear" w:pos="8640"/>
        <w:tab w:val="right" w:pos="8789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1297494731" w:edGrp="everyone"/>
    <w:permStart w:id="1819553737" w:edGrp="everyone"/>
    <w:permStart w:id="649988940" w:edGrp="everyone"/>
    <w:permStart w:id="1306725324" w:edGrp="everyone"/>
    <w:permStart w:id="678826535" w:edGrp="everyone"/>
    <w:permStart w:id="9578251" w:edGrp="everyone"/>
    <w:permStart w:id="2084654621" w:edGrp="everyone"/>
    <w:permStart w:id="2042966689" w:edGrp="everyone"/>
    <w:permStart w:id="764565253" w:edGrp="everyone"/>
    <w:permStart w:id="2045727131" w:edGrp="everyone"/>
    <w:permStart w:id="20975633" w:edGrp="everyone"/>
    <w:permStart w:id="1163751219" w:edGrp="everyone"/>
    <w:permStart w:id="1612581343" w:edGrp="everyone"/>
    <w:permStart w:id="1668560935" w:edGrp="everyone"/>
    <w:permStart w:id="1703625014" w:edGrp="everyone"/>
    <w:permStart w:id="1280400675" w:edGrp="everyone"/>
    <w:permStart w:id="448802102" w:edGrp="everyone"/>
    <w:permStart w:id="1627330380" w:edGrp="everyone"/>
    <w:permStart w:id="2048073575" w:edGrp="everyone"/>
    <w:permStart w:id="795476956" w:edGrp="everyone"/>
    <w:permStart w:id="52236358" w:edGrp="everyone"/>
    <w:permStart w:id="1854627071" w:edGrp="everyone"/>
    <w:permStart w:id="934938558" w:edGrp="everyone"/>
    <w:permStart w:id="465776406" w:edGrp="everyone"/>
    <w:permStart w:id="2006987748" w:edGrp="everyone"/>
    <w:permStart w:id="85328892" w:edGrp="everyone"/>
    <w:permStart w:id="2003073068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-1412224469"/>
        <w:lock w:val="sdtLocked"/>
        <w:placeholder>
          <w:docPart w:val="4E0F8D5274FB4ED08B5B1A5D326BA690"/>
        </w:placeholder>
        <w:showingPlcHdr/>
      </w:sdtPr>
      <w:sdtEndPr/>
      <w:sdtContent>
        <w:r w:rsidR="00A74FB0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1297494731"/>
    <w:permEnd w:id="1819553737"/>
    <w:permEnd w:id="649988940"/>
    <w:permEnd w:id="1306725324"/>
    <w:permEnd w:id="678826535"/>
    <w:permEnd w:id="9578251"/>
    <w:permEnd w:id="2084654621"/>
    <w:permEnd w:id="2042966689"/>
    <w:permEnd w:id="764565253"/>
    <w:permEnd w:id="2045727131"/>
    <w:permEnd w:id="20975633"/>
    <w:permEnd w:id="1163751219"/>
    <w:permEnd w:id="1612581343"/>
    <w:permEnd w:id="1668560935"/>
    <w:permEnd w:id="1703625014"/>
    <w:permEnd w:id="1280400675"/>
    <w:permEnd w:id="448802102"/>
    <w:permEnd w:id="1627330380"/>
    <w:permEnd w:id="2048073575"/>
    <w:permEnd w:id="795476956"/>
    <w:permEnd w:id="52236358"/>
    <w:permEnd w:id="1854627071"/>
    <w:permEnd w:id="934938558"/>
    <w:permEnd w:id="465776406"/>
    <w:permEnd w:id="2006987748"/>
    <w:permEnd w:id="85328892"/>
    <w:permEnd w:id="2003073068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>
      <w:rPr>
        <w:rFonts w:asciiTheme="minorHAnsi" w:hAnsiTheme="minorHAnsi" w:cstheme="minorHAnsi"/>
        <w:color w:val="808080"/>
        <w:sz w:val="20"/>
        <w:szCs w:val="20"/>
      </w:rPr>
      <w:tab/>
    </w:r>
    <w:r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>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1586043167" w:edGrp="everyone"/>
    <w:permStart w:id="2127587384" w:edGrp="everyone"/>
    <w:permStart w:id="285095649" w:edGrp="everyone"/>
    <w:permStart w:id="164387035" w:edGrp="everyone"/>
    <w:permStart w:id="1513756081" w:edGrp="everyone"/>
    <w:permStart w:id="1134183926" w:edGrp="everyone"/>
    <w:permStart w:id="378754951" w:edGrp="everyone"/>
    <w:permStart w:id="1013339943" w:edGrp="everyone"/>
    <w:permStart w:id="2139305910" w:edGrp="everyone"/>
    <w:permStart w:id="769337127" w:edGrp="everyone"/>
    <w:permStart w:id="826747777" w:edGrp="everyone"/>
    <w:permStart w:id="795876828" w:edGrp="everyone"/>
    <w:permStart w:id="1612651273" w:edGrp="everyone"/>
    <w:permStart w:id="1922246741" w:edGrp="everyone"/>
    <w:permStart w:id="1727928320" w:edGrp="everyone"/>
    <w:permStart w:id="63645100" w:edGrp="everyone"/>
    <w:permStart w:id="841372201" w:edGrp="everyone"/>
    <w:permStart w:id="2010592028" w:edGrp="everyone"/>
    <w:permStart w:id="70679960" w:edGrp="everyone"/>
    <w:permStart w:id="1913486607" w:edGrp="everyone"/>
    <w:permStart w:id="1040975212" w:edGrp="everyone"/>
    <w:permStart w:id="1447259845" w:edGrp="everyone"/>
    <w:permStart w:id="1387029789" w:edGrp="everyone"/>
    <w:permStart w:id="1334725778" w:edGrp="everyone"/>
    <w:permStart w:id="1955406068" w:edGrp="everyone"/>
    <w:permStart w:id="1944741350" w:edGrp="everyone"/>
    <w:permStart w:id="112791235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-1659528025"/>
        <w:lock w:val="sdtLocked"/>
        <w:placeholder>
          <w:docPart w:val="FD3F7B493FA743B88393A435093B7569"/>
        </w:placeholder>
      </w:sdtPr>
      <w:sdtEndPr/>
      <w:sdtContent>
        <w:r w:rsidR="00A74FB0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1586043167"/>
    <w:permEnd w:id="2127587384"/>
    <w:permEnd w:id="285095649"/>
    <w:permEnd w:id="164387035"/>
    <w:permEnd w:id="1513756081"/>
    <w:permEnd w:id="1134183926"/>
    <w:permEnd w:id="378754951"/>
    <w:permEnd w:id="1013339943"/>
    <w:permEnd w:id="2139305910"/>
    <w:permEnd w:id="769337127"/>
    <w:permEnd w:id="826747777"/>
    <w:permEnd w:id="795876828"/>
    <w:permEnd w:id="1612651273"/>
    <w:permEnd w:id="1922246741"/>
    <w:permEnd w:id="1727928320"/>
    <w:permEnd w:id="63645100"/>
    <w:permEnd w:id="841372201"/>
    <w:permEnd w:id="2010592028"/>
    <w:permEnd w:id="70679960"/>
    <w:permEnd w:id="1913486607"/>
    <w:permEnd w:id="1040975212"/>
    <w:permEnd w:id="1447259845"/>
    <w:permEnd w:id="1387029789"/>
    <w:permEnd w:id="1334725778"/>
    <w:permEnd w:id="1955406068"/>
    <w:permEnd w:id="1944741350"/>
    <w:permEnd w:id="112791235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  <w:p w14:paraId="30D7AA69" w14:textId="77777777" w:rsidR="00BE5C6F" w:rsidRDefault="00BE5C6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42599"/>
    <w:multiLevelType w:val="hybridMultilevel"/>
    <w:tmpl w:val="5EDEC0FE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BA3E95"/>
    <w:multiLevelType w:val="hybridMultilevel"/>
    <w:tmpl w:val="117E546C"/>
    <w:lvl w:ilvl="0" w:tplc="59F8E5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5C4160"/>
    <w:multiLevelType w:val="hybridMultilevel"/>
    <w:tmpl w:val="A820866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9F66A7"/>
    <w:multiLevelType w:val="hybridMultilevel"/>
    <w:tmpl w:val="C97C407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6" w:nlCheck="1" w:checkStyle="0"/>
  <w:activeWritingStyle w:appName="MSWord" w:lang="fr-CA" w:vendorID="64" w:dllVersion="131078" w:nlCheck="1" w:checkStyle="0"/>
  <w:activeWritingStyle w:appName="MSWord" w:lang="fr-FR" w:vendorID="64" w:dllVersion="131078" w:nlCheck="1" w:checkStyle="0"/>
  <w:attachedTemplate r:id="rId1"/>
  <w:documentProtection w:edit="readOnly" w:enforcement="1" w:cryptProviderType="rsaAES" w:cryptAlgorithmClass="hash" w:cryptAlgorithmType="typeAny" w:cryptAlgorithmSid="14" w:cryptSpinCount="100000" w:hash="nIz3AvwGHQufHRpRT6CEs2yXVhZUSbUIX8mtCGdLp90oxutS3W2QEgBO1nBgg2ZnWwDsqjsa+9LAVHqVS80poA==" w:salt="PDuiqERtwGwnhTkWrRYIW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1EA0"/>
    <w:rsid w:val="00004A27"/>
    <w:rsid w:val="000171BF"/>
    <w:rsid w:val="000207F8"/>
    <w:rsid w:val="000234FC"/>
    <w:rsid w:val="000235F9"/>
    <w:rsid w:val="000303C6"/>
    <w:rsid w:val="00035B6E"/>
    <w:rsid w:val="0004612D"/>
    <w:rsid w:val="00053CCE"/>
    <w:rsid w:val="00056477"/>
    <w:rsid w:val="00061115"/>
    <w:rsid w:val="000653C6"/>
    <w:rsid w:val="00070BD8"/>
    <w:rsid w:val="00072BDD"/>
    <w:rsid w:val="00081719"/>
    <w:rsid w:val="00081E4F"/>
    <w:rsid w:val="000870A5"/>
    <w:rsid w:val="00094D01"/>
    <w:rsid w:val="000A19C9"/>
    <w:rsid w:val="000A1BAF"/>
    <w:rsid w:val="000A3FB4"/>
    <w:rsid w:val="000A48D0"/>
    <w:rsid w:val="000A5A8D"/>
    <w:rsid w:val="000A5E6D"/>
    <w:rsid w:val="000A5E86"/>
    <w:rsid w:val="000B236B"/>
    <w:rsid w:val="000B34AA"/>
    <w:rsid w:val="000B45D8"/>
    <w:rsid w:val="000B7F78"/>
    <w:rsid w:val="000E53E1"/>
    <w:rsid w:val="000F0434"/>
    <w:rsid w:val="000F0ECA"/>
    <w:rsid w:val="000F1FB9"/>
    <w:rsid w:val="000F7530"/>
    <w:rsid w:val="00105175"/>
    <w:rsid w:val="00106182"/>
    <w:rsid w:val="00106DDA"/>
    <w:rsid w:val="00106F97"/>
    <w:rsid w:val="0010712C"/>
    <w:rsid w:val="001200AF"/>
    <w:rsid w:val="00121C81"/>
    <w:rsid w:val="0013480E"/>
    <w:rsid w:val="00134CC1"/>
    <w:rsid w:val="0014043F"/>
    <w:rsid w:val="0014311E"/>
    <w:rsid w:val="00144BC2"/>
    <w:rsid w:val="00153E63"/>
    <w:rsid w:val="001549C3"/>
    <w:rsid w:val="001625A7"/>
    <w:rsid w:val="001625AB"/>
    <w:rsid w:val="00162FFB"/>
    <w:rsid w:val="00163910"/>
    <w:rsid w:val="00163926"/>
    <w:rsid w:val="00170CBA"/>
    <w:rsid w:val="00173F3A"/>
    <w:rsid w:val="00176CB2"/>
    <w:rsid w:val="00184D0C"/>
    <w:rsid w:val="00187FCF"/>
    <w:rsid w:val="00193617"/>
    <w:rsid w:val="001A2DBA"/>
    <w:rsid w:val="001B6ADB"/>
    <w:rsid w:val="001C3C30"/>
    <w:rsid w:val="001D4D68"/>
    <w:rsid w:val="001E3600"/>
    <w:rsid w:val="001E5141"/>
    <w:rsid w:val="001F086F"/>
    <w:rsid w:val="0020280A"/>
    <w:rsid w:val="00205E89"/>
    <w:rsid w:val="0021081C"/>
    <w:rsid w:val="00223846"/>
    <w:rsid w:val="00224B70"/>
    <w:rsid w:val="00227DD7"/>
    <w:rsid w:val="00230283"/>
    <w:rsid w:val="00230A4A"/>
    <w:rsid w:val="00233C49"/>
    <w:rsid w:val="00234B54"/>
    <w:rsid w:val="00237BBA"/>
    <w:rsid w:val="002408C6"/>
    <w:rsid w:val="00240B84"/>
    <w:rsid w:val="002454D8"/>
    <w:rsid w:val="00263F52"/>
    <w:rsid w:val="00265BAF"/>
    <w:rsid w:val="00284299"/>
    <w:rsid w:val="00285AAB"/>
    <w:rsid w:val="00295818"/>
    <w:rsid w:val="00295F2F"/>
    <w:rsid w:val="002A451A"/>
    <w:rsid w:val="002B629E"/>
    <w:rsid w:val="002C0510"/>
    <w:rsid w:val="002C10F4"/>
    <w:rsid w:val="002C5CEB"/>
    <w:rsid w:val="002D207C"/>
    <w:rsid w:val="002D4BDA"/>
    <w:rsid w:val="002E3D54"/>
    <w:rsid w:val="00300573"/>
    <w:rsid w:val="00301BAB"/>
    <w:rsid w:val="00336A2A"/>
    <w:rsid w:val="00336BCB"/>
    <w:rsid w:val="00341B62"/>
    <w:rsid w:val="0035045E"/>
    <w:rsid w:val="0035589A"/>
    <w:rsid w:val="00366A13"/>
    <w:rsid w:val="00367527"/>
    <w:rsid w:val="00367C4C"/>
    <w:rsid w:val="00371FBF"/>
    <w:rsid w:val="003724A3"/>
    <w:rsid w:val="003751A8"/>
    <w:rsid w:val="00380AEA"/>
    <w:rsid w:val="0039226F"/>
    <w:rsid w:val="003A1682"/>
    <w:rsid w:val="003A48FF"/>
    <w:rsid w:val="003A6F43"/>
    <w:rsid w:val="003B418D"/>
    <w:rsid w:val="003E3AE5"/>
    <w:rsid w:val="003F02C5"/>
    <w:rsid w:val="003F27A5"/>
    <w:rsid w:val="003F3BBB"/>
    <w:rsid w:val="003F5BFB"/>
    <w:rsid w:val="0041080A"/>
    <w:rsid w:val="00413A5E"/>
    <w:rsid w:val="004246FA"/>
    <w:rsid w:val="004331D4"/>
    <w:rsid w:val="00450BBC"/>
    <w:rsid w:val="0045258B"/>
    <w:rsid w:val="00460096"/>
    <w:rsid w:val="00465EBD"/>
    <w:rsid w:val="00466CA4"/>
    <w:rsid w:val="00467C91"/>
    <w:rsid w:val="00475947"/>
    <w:rsid w:val="00486DB0"/>
    <w:rsid w:val="00487374"/>
    <w:rsid w:val="004A634E"/>
    <w:rsid w:val="004A7727"/>
    <w:rsid w:val="004B2D7F"/>
    <w:rsid w:val="004B315B"/>
    <w:rsid w:val="004B4F9A"/>
    <w:rsid w:val="004D5723"/>
    <w:rsid w:val="004F3CE1"/>
    <w:rsid w:val="004F7BC1"/>
    <w:rsid w:val="005222EB"/>
    <w:rsid w:val="00526A80"/>
    <w:rsid w:val="00527734"/>
    <w:rsid w:val="005450BB"/>
    <w:rsid w:val="005514FA"/>
    <w:rsid w:val="005579A8"/>
    <w:rsid w:val="00562D85"/>
    <w:rsid w:val="005714D8"/>
    <w:rsid w:val="00572797"/>
    <w:rsid w:val="00577901"/>
    <w:rsid w:val="005846D0"/>
    <w:rsid w:val="00586763"/>
    <w:rsid w:val="005A0C13"/>
    <w:rsid w:val="005B0165"/>
    <w:rsid w:val="005C1EC4"/>
    <w:rsid w:val="005D43D9"/>
    <w:rsid w:val="005F5E7B"/>
    <w:rsid w:val="00605F48"/>
    <w:rsid w:val="00611835"/>
    <w:rsid w:val="0061307E"/>
    <w:rsid w:val="006156E4"/>
    <w:rsid w:val="006203E9"/>
    <w:rsid w:val="00625EF4"/>
    <w:rsid w:val="00626CB7"/>
    <w:rsid w:val="0063019A"/>
    <w:rsid w:val="00631082"/>
    <w:rsid w:val="00631CAF"/>
    <w:rsid w:val="0063533F"/>
    <w:rsid w:val="00644EF4"/>
    <w:rsid w:val="006474AC"/>
    <w:rsid w:val="006505B5"/>
    <w:rsid w:val="00652BD9"/>
    <w:rsid w:val="00652EA1"/>
    <w:rsid w:val="00655239"/>
    <w:rsid w:val="00670347"/>
    <w:rsid w:val="00671A9E"/>
    <w:rsid w:val="006765B8"/>
    <w:rsid w:val="0067793A"/>
    <w:rsid w:val="006859C3"/>
    <w:rsid w:val="006874BF"/>
    <w:rsid w:val="006971B4"/>
    <w:rsid w:val="0069773B"/>
    <w:rsid w:val="006A75F6"/>
    <w:rsid w:val="006B273B"/>
    <w:rsid w:val="006B32B4"/>
    <w:rsid w:val="006B68DF"/>
    <w:rsid w:val="006B7D07"/>
    <w:rsid w:val="006C0367"/>
    <w:rsid w:val="006C1EF6"/>
    <w:rsid w:val="006C3A24"/>
    <w:rsid w:val="006C647A"/>
    <w:rsid w:val="006F1169"/>
    <w:rsid w:val="006F69D6"/>
    <w:rsid w:val="00702750"/>
    <w:rsid w:val="0070575F"/>
    <w:rsid w:val="0070733E"/>
    <w:rsid w:val="007103D6"/>
    <w:rsid w:val="00711015"/>
    <w:rsid w:val="00711069"/>
    <w:rsid w:val="007312A9"/>
    <w:rsid w:val="00731EE1"/>
    <w:rsid w:val="007372B2"/>
    <w:rsid w:val="00742CE5"/>
    <w:rsid w:val="00743434"/>
    <w:rsid w:val="00770980"/>
    <w:rsid w:val="00774F41"/>
    <w:rsid w:val="00775336"/>
    <w:rsid w:val="00775EF5"/>
    <w:rsid w:val="007824FE"/>
    <w:rsid w:val="00794F54"/>
    <w:rsid w:val="00796F7D"/>
    <w:rsid w:val="007A7BE7"/>
    <w:rsid w:val="007B10A9"/>
    <w:rsid w:val="007B10B7"/>
    <w:rsid w:val="007C0A74"/>
    <w:rsid w:val="007C4940"/>
    <w:rsid w:val="007C4953"/>
    <w:rsid w:val="007D24D1"/>
    <w:rsid w:val="007E09E8"/>
    <w:rsid w:val="007E39EE"/>
    <w:rsid w:val="007E5A80"/>
    <w:rsid w:val="007E5F99"/>
    <w:rsid w:val="007F3548"/>
    <w:rsid w:val="007F57F8"/>
    <w:rsid w:val="00804F2C"/>
    <w:rsid w:val="0080585F"/>
    <w:rsid w:val="00811E65"/>
    <w:rsid w:val="0081257E"/>
    <w:rsid w:val="00813571"/>
    <w:rsid w:val="00815A91"/>
    <w:rsid w:val="008273AD"/>
    <w:rsid w:val="00835D55"/>
    <w:rsid w:val="00840968"/>
    <w:rsid w:val="00854761"/>
    <w:rsid w:val="00854C5B"/>
    <w:rsid w:val="00882553"/>
    <w:rsid w:val="0088545A"/>
    <w:rsid w:val="008C1B87"/>
    <w:rsid w:val="008F61BF"/>
    <w:rsid w:val="00912469"/>
    <w:rsid w:val="00914CBF"/>
    <w:rsid w:val="009208E5"/>
    <w:rsid w:val="009210E9"/>
    <w:rsid w:val="009241CF"/>
    <w:rsid w:val="00932CCC"/>
    <w:rsid w:val="0093368C"/>
    <w:rsid w:val="00933CF8"/>
    <w:rsid w:val="00942D0E"/>
    <w:rsid w:val="009543C1"/>
    <w:rsid w:val="00954EBA"/>
    <w:rsid w:val="009558B8"/>
    <w:rsid w:val="00957446"/>
    <w:rsid w:val="009738DB"/>
    <w:rsid w:val="00985194"/>
    <w:rsid w:val="009917D6"/>
    <w:rsid w:val="009B3DF2"/>
    <w:rsid w:val="009B7034"/>
    <w:rsid w:val="009C708F"/>
    <w:rsid w:val="009E45F1"/>
    <w:rsid w:val="009E7A98"/>
    <w:rsid w:val="00A00D56"/>
    <w:rsid w:val="00A0249F"/>
    <w:rsid w:val="00A073D7"/>
    <w:rsid w:val="00A3325A"/>
    <w:rsid w:val="00A33CEF"/>
    <w:rsid w:val="00A3424F"/>
    <w:rsid w:val="00A36142"/>
    <w:rsid w:val="00A513DB"/>
    <w:rsid w:val="00A530F1"/>
    <w:rsid w:val="00A5593D"/>
    <w:rsid w:val="00A729F1"/>
    <w:rsid w:val="00A74FB0"/>
    <w:rsid w:val="00A77D58"/>
    <w:rsid w:val="00A77FD9"/>
    <w:rsid w:val="00A84AD2"/>
    <w:rsid w:val="00A85D6B"/>
    <w:rsid w:val="00A90CAF"/>
    <w:rsid w:val="00A96E54"/>
    <w:rsid w:val="00AB1AE0"/>
    <w:rsid w:val="00AB3C50"/>
    <w:rsid w:val="00AB6C5B"/>
    <w:rsid w:val="00AC1E58"/>
    <w:rsid w:val="00AC5892"/>
    <w:rsid w:val="00AC7CEE"/>
    <w:rsid w:val="00AD31AE"/>
    <w:rsid w:val="00AD5DB0"/>
    <w:rsid w:val="00AD7EA0"/>
    <w:rsid w:val="00AE5772"/>
    <w:rsid w:val="00AE7B95"/>
    <w:rsid w:val="00AF052E"/>
    <w:rsid w:val="00B02CB3"/>
    <w:rsid w:val="00B06CF8"/>
    <w:rsid w:val="00B11A7E"/>
    <w:rsid w:val="00B21AF3"/>
    <w:rsid w:val="00B24B58"/>
    <w:rsid w:val="00B31BE9"/>
    <w:rsid w:val="00B34C6D"/>
    <w:rsid w:val="00B44F24"/>
    <w:rsid w:val="00B46D29"/>
    <w:rsid w:val="00B62EF2"/>
    <w:rsid w:val="00B700E0"/>
    <w:rsid w:val="00B71BCD"/>
    <w:rsid w:val="00B728A7"/>
    <w:rsid w:val="00B8005C"/>
    <w:rsid w:val="00B90138"/>
    <w:rsid w:val="00B94163"/>
    <w:rsid w:val="00BA5ED2"/>
    <w:rsid w:val="00BB20E4"/>
    <w:rsid w:val="00BB3AB8"/>
    <w:rsid w:val="00BC0CA8"/>
    <w:rsid w:val="00BD08CA"/>
    <w:rsid w:val="00BD5DFA"/>
    <w:rsid w:val="00BD5E67"/>
    <w:rsid w:val="00BE5C6F"/>
    <w:rsid w:val="00BF5356"/>
    <w:rsid w:val="00BF5431"/>
    <w:rsid w:val="00BF6BB8"/>
    <w:rsid w:val="00C00059"/>
    <w:rsid w:val="00C02195"/>
    <w:rsid w:val="00C34636"/>
    <w:rsid w:val="00C409F5"/>
    <w:rsid w:val="00C41836"/>
    <w:rsid w:val="00C5206F"/>
    <w:rsid w:val="00C56334"/>
    <w:rsid w:val="00C819E7"/>
    <w:rsid w:val="00C83E84"/>
    <w:rsid w:val="00C9526F"/>
    <w:rsid w:val="00C977FD"/>
    <w:rsid w:val="00CA35C1"/>
    <w:rsid w:val="00CA5268"/>
    <w:rsid w:val="00CB76D6"/>
    <w:rsid w:val="00CC0874"/>
    <w:rsid w:val="00CC2533"/>
    <w:rsid w:val="00CC5FD1"/>
    <w:rsid w:val="00CC7EFA"/>
    <w:rsid w:val="00CD6AD7"/>
    <w:rsid w:val="00CD7540"/>
    <w:rsid w:val="00CE02A6"/>
    <w:rsid w:val="00CE1F62"/>
    <w:rsid w:val="00CE478A"/>
    <w:rsid w:val="00CE5C80"/>
    <w:rsid w:val="00CF3DA6"/>
    <w:rsid w:val="00D05770"/>
    <w:rsid w:val="00D05D0F"/>
    <w:rsid w:val="00D16A65"/>
    <w:rsid w:val="00D176F9"/>
    <w:rsid w:val="00D20198"/>
    <w:rsid w:val="00D25D2A"/>
    <w:rsid w:val="00D303B8"/>
    <w:rsid w:val="00D3516B"/>
    <w:rsid w:val="00D36424"/>
    <w:rsid w:val="00D37C8D"/>
    <w:rsid w:val="00D4156D"/>
    <w:rsid w:val="00D418CE"/>
    <w:rsid w:val="00D45066"/>
    <w:rsid w:val="00D62FA3"/>
    <w:rsid w:val="00D631BA"/>
    <w:rsid w:val="00D6524F"/>
    <w:rsid w:val="00D65817"/>
    <w:rsid w:val="00D658C1"/>
    <w:rsid w:val="00D66ED1"/>
    <w:rsid w:val="00D730D5"/>
    <w:rsid w:val="00D75DB5"/>
    <w:rsid w:val="00D80177"/>
    <w:rsid w:val="00D94066"/>
    <w:rsid w:val="00D97471"/>
    <w:rsid w:val="00DA05CB"/>
    <w:rsid w:val="00DA3089"/>
    <w:rsid w:val="00DA34BA"/>
    <w:rsid w:val="00DA41EC"/>
    <w:rsid w:val="00DB351B"/>
    <w:rsid w:val="00DB5E8C"/>
    <w:rsid w:val="00DD133D"/>
    <w:rsid w:val="00DD6AC7"/>
    <w:rsid w:val="00DD75D1"/>
    <w:rsid w:val="00DE0EC9"/>
    <w:rsid w:val="00DF248B"/>
    <w:rsid w:val="00DF487E"/>
    <w:rsid w:val="00E10066"/>
    <w:rsid w:val="00E16883"/>
    <w:rsid w:val="00E16C50"/>
    <w:rsid w:val="00E24ABE"/>
    <w:rsid w:val="00E30FAC"/>
    <w:rsid w:val="00E3667F"/>
    <w:rsid w:val="00E37A0D"/>
    <w:rsid w:val="00E414FB"/>
    <w:rsid w:val="00E52489"/>
    <w:rsid w:val="00E55FF4"/>
    <w:rsid w:val="00E647B8"/>
    <w:rsid w:val="00E84264"/>
    <w:rsid w:val="00E85820"/>
    <w:rsid w:val="00EA2FBB"/>
    <w:rsid w:val="00EA3D5C"/>
    <w:rsid w:val="00EA7032"/>
    <w:rsid w:val="00EB0544"/>
    <w:rsid w:val="00EB67A8"/>
    <w:rsid w:val="00EC1D23"/>
    <w:rsid w:val="00EC202C"/>
    <w:rsid w:val="00ED174A"/>
    <w:rsid w:val="00EE00A3"/>
    <w:rsid w:val="00EE71AF"/>
    <w:rsid w:val="00EF0F1E"/>
    <w:rsid w:val="00EF62FA"/>
    <w:rsid w:val="00F038C6"/>
    <w:rsid w:val="00F130E4"/>
    <w:rsid w:val="00F15FDF"/>
    <w:rsid w:val="00F1774D"/>
    <w:rsid w:val="00F20FF1"/>
    <w:rsid w:val="00F32304"/>
    <w:rsid w:val="00F33764"/>
    <w:rsid w:val="00F41733"/>
    <w:rsid w:val="00F44FFC"/>
    <w:rsid w:val="00F47B4E"/>
    <w:rsid w:val="00F52944"/>
    <w:rsid w:val="00F72CF4"/>
    <w:rsid w:val="00F7382F"/>
    <w:rsid w:val="00F7483A"/>
    <w:rsid w:val="00F800C3"/>
    <w:rsid w:val="00F903FA"/>
    <w:rsid w:val="00F95C14"/>
    <w:rsid w:val="00F95ECE"/>
    <w:rsid w:val="00F96A98"/>
    <w:rsid w:val="00FA1BA3"/>
    <w:rsid w:val="00FA3A2B"/>
    <w:rsid w:val="00FC4B96"/>
    <w:rsid w:val="00FC6B41"/>
    <w:rsid w:val="00FD14A6"/>
    <w:rsid w:val="00FD6E41"/>
    <w:rsid w:val="00FE472D"/>
    <w:rsid w:val="00FE5D19"/>
    <w:rsid w:val="00FE6A0A"/>
    <w:rsid w:val="00FE7523"/>
    <w:rsid w:val="00FF1654"/>
    <w:rsid w:val="00FF28FF"/>
    <w:rsid w:val="00FF42BF"/>
    <w:rsid w:val="00FF4922"/>
    <w:rsid w:val="00FF5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8D0C37"/>
  <w15:chartTrackingRefBased/>
  <w15:docId w15:val="{F04B9A90-7AE7-489E-81C3-1158D026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0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33D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table" w:styleId="TableauGrille1Clair-Accentuation5">
    <w:name w:val="Grid Table 1 Light Accent 5"/>
    <w:basedOn w:val="TableauNormal"/>
    <w:uiPriority w:val="46"/>
    <w:locked/>
    <w:rsid w:val="000F753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DB351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B351B"/>
    <w:rPr>
      <w:rFonts w:ascii="Segoe UI" w:eastAsia="Times New Roman" w:hAnsi="Segoe UI" w:cs="Segoe UI"/>
      <w:sz w:val="18"/>
      <w:szCs w:val="18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9125FFA66CC4D75A4213D021F8898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7DEEC9-CB9E-45A1-A92E-FB111A9763CA}"/>
      </w:docPartPr>
      <w:docPartBody>
        <w:p w:rsidR="00155FE5" w:rsidRDefault="009558B8"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53CF9E5941B4A139B707AC095ACE2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B85024-D1DA-4BE1-915E-6AE9DC8F5400}"/>
      </w:docPartPr>
      <w:docPartBody>
        <w:p w:rsidR="00155FE5" w:rsidRDefault="00DF487E" w:rsidP="00DF487E"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3C2F0BF17BBC40009CCE195B46F66EF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C5985CB-B50F-4A36-BBDF-A00EA83BCF6E}"/>
      </w:docPartPr>
      <w:docPartBody>
        <w:p w:rsidR="00D868B0" w:rsidRDefault="00D868B0" w:rsidP="00D868B0">
          <w:pPr>
            <w:pStyle w:val="3C2F0BF17BBC40009CCE195B46F66EF5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AA8B4C6BAE7C498F8E1305172913F5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4B65F7-3550-4C57-B97F-3722E6347858}"/>
      </w:docPartPr>
      <w:docPartBody>
        <w:p w:rsidR="00D868B0" w:rsidRDefault="00D868B0" w:rsidP="00D868B0">
          <w:pPr>
            <w:pStyle w:val="AA8B4C6BAE7C498F8E1305172913F56A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BEB8B702A33148D9AA40516CF3B577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D623B7-457E-46FD-BC11-F31B34AC991F}"/>
      </w:docPartPr>
      <w:docPartBody>
        <w:p w:rsidR="00D868B0" w:rsidRDefault="00D868B0" w:rsidP="00D868B0">
          <w:pPr>
            <w:pStyle w:val="BEB8B702A33148D9AA40516CF3B57720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77BDDF00D4D540F8ADCDF246217A22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387EC8-EDC4-44AE-98E2-D2DAEC5D7708}"/>
      </w:docPartPr>
      <w:docPartBody>
        <w:p w:rsidR="00D868B0" w:rsidRDefault="00D868B0" w:rsidP="00D868B0">
          <w:pPr>
            <w:pStyle w:val="77BDDF00D4D540F8ADCDF246217A22B2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80B5E97383234AE1BFA45F1B99484A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A06954-5380-49AE-9649-7EBE05340372}"/>
      </w:docPartPr>
      <w:docPartBody>
        <w:p w:rsidR="00D868B0" w:rsidRDefault="00D868B0" w:rsidP="00D868B0">
          <w:pPr>
            <w:pStyle w:val="80B5E97383234AE1BFA45F1B99484AFC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A561CB147722417EA69DAB642F177E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03A67D-F516-43C7-BD69-0ACAECDD3AEE}"/>
      </w:docPartPr>
      <w:docPartBody>
        <w:p w:rsidR="00D868B0" w:rsidRDefault="00D868B0" w:rsidP="00D868B0">
          <w:pPr>
            <w:pStyle w:val="A561CB147722417EA69DAB642F177EE2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0824618A39324DD499640D452E3F1F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C10C834-5BC3-4F93-92E6-5B18145F306A}"/>
      </w:docPartPr>
      <w:docPartBody>
        <w:p w:rsidR="00D868B0" w:rsidRDefault="00D868B0" w:rsidP="00D868B0">
          <w:pPr>
            <w:pStyle w:val="0824618A39324DD499640D452E3F1FAE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F8C75A32A8A54586B519018B2A732B4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D6AF8D-0299-4E71-8A1D-1633CA92BF34}"/>
      </w:docPartPr>
      <w:docPartBody>
        <w:p w:rsidR="00D868B0" w:rsidRDefault="00D868B0" w:rsidP="00D868B0">
          <w:pPr>
            <w:pStyle w:val="F8C75A32A8A54586B519018B2A732B48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C164C33907D742BFB112DD9F905508D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C525D5-6C90-4268-9A11-5463A56C6F0A}"/>
      </w:docPartPr>
      <w:docPartBody>
        <w:p w:rsidR="00D868B0" w:rsidRDefault="00D868B0" w:rsidP="00D868B0">
          <w:pPr>
            <w:pStyle w:val="C164C33907D742BFB112DD9F905508D7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A352E7996E6E4DA4A319A8373DAFE58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8F77DCB-652E-4E03-8DB7-7DEA5AD48A65}"/>
      </w:docPartPr>
      <w:docPartBody>
        <w:p w:rsidR="00D868B0" w:rsidRDefault="00D868B0" w:rsidP="00D868B0">
          <w:pPr>
            <w:pStyle w:val="A352E7996E6E4DA4A319A8373DAFE583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85B84236B9024BA49CE118D1868AFD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89F26E-990F-4959-B251-889FE66C425B}"/>
      </w:docPartPr>
      <w:docPartBody>
        <w:p w:rsidR="00D868B0" w:rsidRDefault="00D868B0" w:rsidP="00D868B0">
          <w:pPr>
            <w:pStyle w:val="85B84236B9024BA49CE118D1868AFD26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92FA945AC634A1A8FB3953A3D7F0B4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3EB26C-B5F5-42EA-9680-98D4F64A0380}"/>
      </w:docPartPr>
      <w:docPartBody>
        <w:p w:rsidR="00D868B0" w:rsidRDefault="00D868B0" w:rsidP="00D868B0">
          <w:pPr>
            <w:pStyle w:val="292FA945AC634A1A8FB3953A3D7F0B45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481ED899384B4BA6941485FF1E3FB3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0C9F96-7D1D-41E1-AC19-684AF6E87D94}"/>
      </w:docPartPr>
      <w:docPartBody>
        <w:p w:rsidR="00D868B0" w:rsidRDefault="00D868B0" w:rsidP="00D868B0">
          <w:pPr>
            <w:pStyle w:val="481ED899384B4BA6941485FF1E3FB35D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880891D4B48547F38F05B23CD10F8B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8F4C4C2-665B-4EF4-8DC5-595A7D3C46A8}"/>
      </w:docPartPr>
      <w:docPartBody>
        <w:p w:rsidR="00D868B0" w:rsidRDefault="00D868B0" w:rsidP="00D868B0">
          <w:pPr>
            <w:pStyle w:val="880891D4B48547F38F05B23CD10F8B81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F2A13FF331564C7595027486518F3E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87A32B-4653-4052-88CD-CE5F50707B39}"/>
      </w:docPartPr>
      <w:docPartBody>
        <w:p w:rsidR="00D868B0" w:rsidRDefault="00D868B0" w:rsidP="00D868B0">
          <w:pPr>
            <w:pStyle w:val="F2A13FF331564C7595027486518F3E12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57424440F52A493BB27BA73359B321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E4F0374-BF78-45E0-8D0B-5BB7350877DC}"/>
      </w:docPartPr>
      <w:docPartBody>
        <w:p w:rsidR="000E4394" w:rsidRDefault="00D868B0" w:rsidP="00D868B0">
          <w:pPr>
            <w:pStyle w:val="57424440F52A493BB27BA73359B321D9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3CE14268208B4F76802BDBBC23068B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692163-56CA-4D6A-B255-E1569F3DB080}"/>
      </w:docPartPr>
      <w:docPartBody>
        <w:p w:rsidR="000E4394" w:rsidRDefault="00D868B0" w:rsidP="00D868B0">
          <w:pPr>
            <w:pStyle w:val="3CE14268208B4F76802BDBBC23068B4E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4F407DCBB16A41B18060F533BC7D11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9E59D4-B7B5-433B-A358-9D66CCD30285}"/>
      </w:docPartPr>
      <w:docPartBody>
        <w:p w:rsidR="000E4394" w:rsidRDefault="00D868B0" w:rsidP="00D868B0">
          <w:pPr>
            <w:pStyle w:val="4F407DCBB16A41B18060F533BC7D1176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70D7A937246743AE8DBFE0CD8C6319B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BFA969-D10A-40EC-A755-F13DDBF8CAE6}"/>
      </w:docPartPr>
      <w:docPartBody>
        <w:p w:rsidR="000E4394" w:rsidRDefault="00D868B0" w:rsidP="00D868B0">
          <w:pPr>
            <w:pStyle w:val="70D7A937246743AE8DBFE0CD8C6319B8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CB63E291866742719B0628E01149754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2F0102-2F78-4C9A-A868-DAAEE2F2E9FC}"/>
      </w:docPartPr>
      <w:docPartBody>
        <w:p w:rsidR="00165787" w:rsidRDefault="00AB69CF" w:rsidP="00AB69CF">
          <w:pPr>
            <w:pStyle w:val="CB63E291866742719B0628E011497547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B4ED7CF9A16546A39F713EDB0C4888B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FC788A-7DAA-4FBD-976D-0A7656E9DDE7}"/>
      </w:docPartPr>
      <w:docPartBody>
        <w:p w:rsidR="00165787" w:rsidRDefault="00AB69CF" w:rsidP="00AB69CF">
          <w:pPr>
            <w:pStyle w:val="B4ED7CF9A16546A39F713EDB0C4888B1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E0F8D5274FB4ED08B5B1A5D326BA69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DF5F66-A27E-47C3-9A12-6D742DD02874}"/>
      </w:docPartPr>
      <w:docPartBody>
        <w:p w:rsidR="00165787" w:rsidRDefault="00AB69CF" w:rsidP="00AB69CF">
          <w:pPr>
            <w:pStyle w:val="4E0F8D5274FB4ED08B5B1A5D326BA690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FD3F7B493FA743B88393A435093B75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AA8595-60FE-44B7-BB27-FEE1AF77469B}"/>
      </w:docPartPr>
      <w:docPartBody>
        <w:p w:rsidR="00165787" w:rsidRDefault="00AB69CF" w:rsidP="00AB69CF">
          <w:pPr>
            <w:pStyle w:val="FD3F7B493FA743B88393A435093B7569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9DA881641EF45BFA135B91C0BEABD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0E8709-F3CB-4143-82C8-7A5EF88A3179}"/>
      </w:docPartPr>
      <w:docPartBody>
        <w:p w:rsidR="00403BA8" w:rsidRDefault="00165787" w:rsidP="00165787">
          <w:pPr>
            <w:pStyle w:val="39DA881641EF45BFA135B91C0BEABD12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A8A2149160734F16B44DC9C4374D58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B3747C5-F94F-4C7D-895A-6846532BE064}"/>
      </w:docPartPr>
      <w:docPartBody>
        <w:p w:rsidR="00403BA8" w:rsidRDefault="00165787" w:rsidP="00165787">
          <w:pPr>
            <w:pStyle w:val="A8A2149160734F16B44DC9C4374D580E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59638DAE53014973A4A89B51A29C35A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7E2696-CAD8-4F0D-9399-4E6A1E917716}"/>
      </w:docPartPr>
      <w:docPartBody>
        <w:p w:rsidR="00403BA8" w:rsidRDefault="00165787" w:rsidP="00165787">
          <w:pPr>
            <w:pStyle w:val="59638DAE53014973A4A89B51A29C35A9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9745FBB13972428A84AFF8B934D8BC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7F5395-30E5-406F-96E7-44ADE12567FC}"/>
      </w:docPartPr>
      <w:docPartBody>
        <w:p w:rsidR="00403BA8" w:rsidRDefault="00165787" w:rsidP="00165787">
          <w:pPr>
            <w:pStyle w:val="9745FBB13972428A84AFF8B934D8BCBA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07F4438B5653417C9C2137A5876FB7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F4C986-E33E-45F2-BA0F-211FF26C4199}"/>
      </w:docPartPr>
      <w:docPartBody>
        <w:p w:rsidR="00403BA8" w:rsidRDefault="00165787" w:rsidP="00165787">
          <w:pPr>
            <w:pStyle w:val="07F4438B5653417C9C2137A5876FB70F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A9ABF1F6C5A245388DBA2335B08308D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F7ECCC-8BC0-46E0-A90B-B41469F07BCF}"/>
      </w:docPartPr>
      <w:docPartBody>
        <w:p w:rsidR="00403BA8" w:rsidRDefault="00165787" w:rsidP="00165787">
          <w:pPr>
            <w:pStyle w:val="A9ABF1F6C5A245388DBA2335B08308D8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93A943758EC44C608F4307E8CB79E1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212974-84EF-4CBF-B578-52FA13B7548F}"/>
      </w:docPartPr>
      <w:docPartBody>
        <w:p w:rsidR="00403BA8" w:rsidRDefault="00165787" w:rsidP="00165787">
          <w:pPr>
            <w:pStyle w:val="93A943758EC44C608F4307E8CB79E160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85996F782B0C46E9B180FBE84C869F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74FE8A-F640-4435-AE61-690A98C09592}"/>
      </w:docPartPr>
      <w:docPartBody>
        <w:p w:rsidR="00403BA8" w:rsidRDefault="00165787" w:rsidP="00165787">
          <w:pPr>
            <w:pStyle w:val="85996F782B0C46E9B180FBE84C869F6F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A2BE244C446B483A8035615EB8C04F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84A143-236B-4BD1-B782-5FD00DDC88A1}"/>
      </w:docPartPr>
      <w:docPartBody>
        <w:p w:rsidR="00403BA8" w:rsidRDefault="00165787" w:rsidP="00165787">
          <w:pPr>
            <w:pStyle w:val="A2BE244C446B483A8035615EB8C04F71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B3F36AD7FECD4F5E853F51743E9529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F90536-E3BE-4C57-B7CC-7715968FD55F}"/>
      </w:docPartPr>
      <w:docPartBody>
        <w:p w:rsidR="00403BA8" w:rsidRDefault="00165787" w:rsidP="00165787">
          <w:pPr>
            <w:pStyle w:val="B3F36AD7FECD4F5E853F51743E9529A4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FEB508F4FE5046B988509EE9FB1E7F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B0AB954-BF9E-428A-B7CD-C6732F5C8CC0}"/>
      </w:docPartPr>
      <w:docPartBody>
        <w:p w:rsidR="00403BA8" w:rsidRDefault="00165787" w:rsidP="00165787">
          <w:pPr>
            <w:pStyle w:val="FEB508F4FE5046B988509EE9FB1E7F2F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B37D21928EFF4148B2CCE6ACB1C6A4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65B493-3822-4EE6-9367-C0EE09D1876A}"/>
      </w:docPartPr>
      <w:docPartBody>
        <w:p w:rsidR="00403BA8" w:rsidRDefault="00165787" w:rsidP="00165787">
          <w:pPr>
            <w:pStyle w:val="B37D21928EFF4148B2CCE6ACB1C6A4C0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1E822077DA1540EC94BB0FF99A3F75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920964-6F07-42F5-82E6-C1A5F9AD1996}"/>
      </w:docPartPr>
      <w:docPartBody>
        <w:p w:rsidR="00403BA8" w:rsidRDefault="00165787" w:rsidP="00165787">
          <w:pPr>
            <w:pStyle w:val="1E822077DA1540EC94BB0FF99A3F753F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8ADE95B2A77240CF908C3A24FCAF04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CD0D0C9-DE29-4839-A2C7-9118A9D90E78}"/>
      </w:docPartPr>
      <w:docPartBody>
        <w:p w:rsidR="00403BA8" w:rsidRDefault="00165787" w:rsidP="00165787">
          <w:pPr>
            <w:pStyle w:val="8ADE95B2A77240CF908C3A24FCAF0417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E85611F747814CD79D84169DEE4D31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2776B1-F3CF-4202-99C3-94B23C58F498}"/>
      </w:docPartPr>
      <w:docPartBody>
        <w:p w:rsidR="00403BA8" w:rsidRDefault="00165787" w:rsidP="00165787">
          <w:pPr>
            <w:pStyle w:val="E85611F747814CD79D84169DEE4D3175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65DAFF8B9CC04383B3C424AEE8B2B2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899F865-E3D3-4863-888E-2F90F92ACC55}"/>
      </w:docPartPr>
      <w:docPartBody>
        <w:p w:rsidR="00403BA8" w:rsidRDefault="00165787" w:rsidP="00165787">
          <w:pPr>
            <w:pStyle w:val="65DAFF8B9CC04383B3C424AEE8B2B2E2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EAF35A5C02514B13B7D231DEE1F530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87618C3-4288-405B-B2CF-F47E94892908}"/>
      </w:docPartPr>
      <w:docPartBody>
        <w:p w:rsidR="00403BA8" w:rsidRDefault="00165787" w:rsidP="00165787">
          <w:pPr>
            <w:pStyle w:val="EAF35A5C02514B13B7D231DEE1F530AE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FACA4CD69B1F45DD8C049AE9BD1C41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77EA89-C637-4595-B64C-71023929AB44}"/>
      </w:docPartPr>
      <w:docPartBody>
        <w:p w:rsidR="00403BA8" w:rsidRDefault="00165787" w:rsidP="00165787">
          <w:pPr>
            <w:pStyle w:val="FACA4CD69B1F45DD8C049AE9BD1C4169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AC18AA9F048C4AC2A0A231544B1C0B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F3D6DF-C801-40A2-858D-BECCAEF00245}"/>
      </w:docPartPr>
      <w:docPartBody>
        <w:p w:rsidR="00403BA8" w:rsidRDefault="00165787" w:rsidP="00165787">
          <w:pPr>
            <w:pStyle w:val="AC18AA9F048C4AC2A0A231544B1C0B13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F5AAEEA255594A35B6F2BC4E2644C0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6E9B8F5-96E9-416D-B32E-C1CFC615E63C}"/>
      </w:docPartPr>
      <w:docPartBody>
        <w:p w:rsidR="00403BA8" w:rsidRDefault="00165787" w:rsidP="00165787">
          <w:pPr>
            <w:pStyle w:val="F5AAEEA255594A35B6F2BC4E2644C059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163CEEA8C8BA418290EAB6E082FA17F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06A7C7-AC10-423E-B8DD-A337A027EB6E}"/>
      </w:docPartPr>
      <w:docPartBody>
        <w:p w:rsidR="00403BA8" w:rsidRDefault="00165787" w:rsidP="00165787">
          <w:pPr>
            <w:pStyle w:val="163CEEA8C8BA418290EAB6E082FA17F1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C3211751C6AD4BDA92414CF45A7A0ED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918515E-CF9B-4A6D-A2ED-E5BA7EF717CF}"/>
      </w:docPartPr>
      <w:docPartBody>
        <w:p w:rsidR="00403BA8" w:rsidRDefault="00165787" w:rsidP="00165787">
          <w:pPr>
            <w:pStyle w:val="C3211751C6AD4BDA92414CF45A7A0ED4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7D557ED4753A4F76B164977F2C8881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4A971E-C05E-4CFC-A2B6-EB3E96AAE5BC}"/>
      </w:docPartPr>
      <w:docPartBody>
        <w:p w:rsidR="00403BA8" w:rsidRDefault="00165787" w:rsidP="00165787">
          <w:pPr>
            <w:pStyle w:val="7D557ED4753A4F76B164977F2C888128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E09E8342C5234849AACEE0379C38F6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A27CE8-1C6B-4578-A2FB-80205FA71F82}"/>
      </w:docPartPr>
      <w:docPartBody>
        <w:p w:rsidR="00403BA8" w:rsidRDefault="00165787" w:rsidP="00165787">
          <w:pPr>
            <w:pStyle w:val="E09E8342C5234849AACEE0379C38F69A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50A754CD028E4010ACAE105F131C64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8CA1F3-A0B8-4E4A-8B32-E0AB24C470CD}"/>
      </w:docPartPr>
      <w:docPartBody>
        <w:p w:rsidR="00403BA8" w:rsidRDefault="00165787" w:rsidP="00165787">
          <w:pPr>
            <w:pStyle w:val="50A754CD028E4010ACAE105F131C6409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6DA7CA4682644A8096456FB2FE48DC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F3D791-2A96-4051-9B83-F562A29BEE86}"/>
      </w:docPartPr>
      <w:docPartBody>
        <w:p w:rsidR="00403BA8" w:rsidRDefault="00165787" w:rsidP="00165787">
          <w:pPr>
            <w:pStyle w:val="6DA7CA4682644A8096456FB2FE48DC28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0E4394"/>
    <w:rsid w:val="00112490"/>
    <w:rsid w:val="00155FE5"/>
    <w:rsid w:val="00165787"/>
    <w:rsid w:val="00191452"/>
    <w:rsid w:val="00210DB3"/>
    <w:rsid w:val="002162C5"/>
    <w:rsid w:val="002B2C3E"/>
    <w:rsid w:val="0034005E"/>
    <w:rsid w:val="003421FF"/>
    <w:rsid w:val="00362A21"/>
    <w:rsid w:val="00384737"/>
    <w:rsid w:val="003B161F"/>
    <w:rsid w:val="003C4590"/>
    <w:rsid w:val="00403BA8"/>
    <w:rsid w:val="00434EC1"/>
    <w:rsid w:val="004514F6"/>
    <w:rsid w:val="004627D0"/>
    <w:rsid w:val="00484F98"/>
    <w:rsid w:val="00577109"/>
    <w:rsid w:val="00586DD0"/>
    <w:rsid w:val="005B140A"/>
    <w:rsid w:val="006C149F"/>
    <w:rsid w:val="006C4A9D"/>
    <w:rsid w:val="00726C6F"/>
    <w:rsid w:val="007F3E68"/>
    <w:rsid w:val="008D0BEC"/>
    <w:rsid w:val="008E280D"/>
    <w:rsid w:val="00900FCC"/>
    <w:rsid w:val="009468F7"/>
    <w:rsid w:val="009558B8"/>
    <w:rsid w:val="00992FC7"/>
    <w:rsid w:val="009C00EC"/>
    <w:rsid w:val="00A1476C"/>
    <w:rsid w:val="00A46FD2"/>
    <w:rsid w:val="00A949A4"/>
    <w:rsid w:val="00A969B4"/>
    <w:rsid w:val="00AA373E"/>
    <w:rsid w:val="00AB2A4A"/>
    <w:rsid w:val="00AB69CF"/>
    <w:rsid w:val="00AF16FE"/>
    <w:rsid w:val="00B1116B"/>
    <w:rsid w:val="00B463D2"/>
    <w:rsid w:val="00B46D29"/>
    <w:rsid w:val="00B72A90"/>
    <w:rsid w:val="00BA28E3"/>
    <w:rsid w:val="00C7075C"/>
    <w:rsid w:val="00C72970"/>
    <w:rsid w:val="00C74B42"/>
    <w:rsid w:val="00D467F0"/>
    <w:rsid w:val="00D868B0"/>
    <w:rsid w:val="00D931BD"/>
    <w:rsid w:val="00DF487E"/>
    <w:rsid w:val="00E11B02"/>
    <w:rsid w:val="00E35253"/>
    <w:rsid w:val="00E64ABA"/>
    <w:rsid w:val="00EC5E50"/>
    <w:rsid w:val="00F51FD4"/>
    <w:rsid w:val="00FA0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165787"/>
    <w:rPr>
      <w:color w:val="808080"/>
    </w:rPr>
  </w:style>
  <w:style w:type="paragraph" w:customStyle="1" w:styleId="3C2F0BF17BBC40009CCE195B46F66EF5">
    <w:name w:val="3C2F0BF17BBC40009CCE195B46F66EF5"/>
    <w:rsid w:val="00D868B0"/>
  </w:style>
  <w:style w:type="paragraph" w:customStyle="1" w:styleId="AA40DD4DD34745A9890230394125197E">
    <w:name w:val="AA40DD4DD34745A9890230394125197E"/>
    <w:rsid w:val="00D868B0"/>
  </w:style>
  <w:style w:type="paragraph" w:customStyle="1" w:styleId="AA8B4C6BAE7C498F8E1305172913F56A">
    <w:name w:val="AA8B4C6BAE7C498F8E1305172913F56A"/>
    <w:rsid w:val="00D868B0"/>
  </w:style>
  <w:style w:type="paragraph" w:customStyle="1" w:styleId="930FA21F420740ABB78C2525FDEC21AD">
    <w:name w:val="930FA21F420740ABB78C2525FDEC21AD"/>
    <w:rsid w:val="00D868B0"/>
  </w:style>
  <w:style w:type="paragraph" w:customStyle="1" w:styleId="7F41596ADED045A9B7F55681757D4DCC">
    <w:name w:val="7F41596ADED045A9B7F55681757D4DCC"/>
    <w:rsid w:val="00D868B0"/>
  </w:style>
  <w:style w:type="paragraph" w:customStyle="1" w:styleId="DB55C1239F0D44FB85C2B9BB7EDEA586">
    <w:name w:val="DB55C1239F0D44FB85C2B9BB7EDEA586"/>
    <w:rsid w:val="00D868B0"/>
  </w:style>
  <w:style w:type="paragraph" w:customStyle="1" w:styleId="06A04AC98FAD45E2B48F84C0D66209E8">
    <w:name w:val="06A04AC98FAD45E2B48F84C0D66209E8"/>
    <w:rsid w:val="00D868B0"/>
  </w:style>
  <w:style w:type="paragraph" w:customStyle="1" w:styleId="E989D5968B654F9081D2DB6DBCC6AAF3">
    <w:name w:val="E989D5968B654F9081D2DB6DBCC6AAF3"/>
    <w:rsid w:val="00D868B0"/>
  </w:style>
  <w:style w:type="paragraph" w:customStyle="1" w:styleId="C53EA16C823D43B09A7ADC4E80D40AFE">
    <w:name w:val="C53EA16C823D43B09A7ADC4E80D40AFE"/>
    <w:rsid w:val="00D868B0"/>
  </w:style>
  <w:style w:type="paragraph" w:customStyle="1" w:styleId="7F9B24C070F24A66B40F336BC0BE0462">
    <w:name w:val="7F9B24C070F24A66B40F336BC0BE0462"/>
    <w:rsid w:val="00D868B0"/>
  </w:style>
  <w:style w:type="paragraph" w:customStyle="1" w:styleId="E23F9AE0C8574F219D24FF521C365B95">
    <w:name w:val="E23F9AE0C8574F219D24FF521C365B95"/>
    <w:rsid w:val="00D868B0"/>
  </w:style>
  <w:style w:type="paragraph" w:customStyle="1" w:styleId="2BED6252EEBE444F8B12BE415B356108">
    <w:name w:val="2BED6252EEBE444F8B12BE415B356108"/>
    <w:rsid w:val="00D868B0"/>
  </w:style>
  <w:style w:type="paragraph" w:customStyle="1" w:styleId="CB187E0F3B244366A31B098C84C8E62E">
    <w:name w:val="CB187E0F3B244366A31B098C84C8E62E"/>
    <w:rsid w:val="00D868B0"/>
  </w:style>
  <w:style w:type="paragraph" w:customStyle="1" w:styleId="E1A9C0DDDE594976927E8B4BAC99F974">
    <w:name w:val="E1A9C0DDDE594976927E8B4BAC99F974"/>
    <w:rsid w:val="00D868B0"/>
  </w:style>
  <w:style w:type="paragraph" w:customStyle="1" w:styleId="69F366B5BD924058BE145C460DD49CD7">
    <w:name w:val="69F366B5BD924058BE145C460DD49CD7"/>
    <w:rsid w:val="00D868B0"/>
  </w:style>
  <w:style w:type="paragraph" w:customStyle="1" w:styleId="75568FA901404BD28F3C9D0553BD53FC">
    <w:name w:val="75568FA901404BD28F3C9D0553BD53FC"/>
    <w:rsid w:val="00D868B0"/>
  </w:style>
  <w:style w:type="paragraph" w:customStyle="1" w:styleId="50032675C49B4E4AB20580864DF7A5DD">
    <w:name w:val="50032675C49B4E4AB20580864DF7A5DD"/>
    <w:rsid w:val="00D868B0"/>
  </w:style>
  <w:style w:type="paragraph" w:customStyle="1" w:styleId="0D8CD65B86E243069DF13770D53CC167">
    <w:name w:val="0D8CD65B86E243069DF13770D53CC167"/>
    <w:rsid w:val="00D868B0"/>
  </w:style>
  <w:style w:type="paragraph" w:customStyle="1" w:styleId="1B3D9515584E4FC78EF0C9B947FC7CEB">
    <w:name w:val="1B3D9515584E4FC78EF0C9B947FC7CEB"/>
    <w:rsid w:val="00D868B0"/>
  </w:style>
  <w:style w:type="paragraph" w:customStyle="1" w:styleId="0630EE3FFAC448B3822C29DC2537940E">
    <w:name w:val="0630EE3FFAC448B3822C29DC2537940E"/>
    <w:rsid w:val="00D868B0"/>
  </w:style>
  <w:style w:type="paragraph" w:customStyle="1" w:styleId="E7B6FF8D10754FB7840C57952ADD6F48">
    <w:name w:val="E7B6FF8D10754FB7840C57952ADD6F48"/>
    <w:rsid w:val="00D868B0"/>
  </w:style>
  <w:style w:type="paragraph" w:customStyle="1" w:styleId="DED2B8C2678B43E9BFA77133807C4922">
    <w:name w:val="DED2B8C2678B43E9BFA77133807C4922"/>
    <w:rsid w:val="00D868B0"/>
  </w:style>
  <w:style w:type="paragraph" w:customStyle="1" w:styleId="790DD6D00C6D4E1AB25DA10B9C47037B">
    <w:name w:val="790DD6D00C6D4E1AB25DA10B9C47037B"/>
    <w:rsid w:val="00D868B0"/>
  </w:style>
  <w:style w:type="paragraph" w:customStyle="1" w:styleId="C305A1FAF1274AB4A27B3BCD83F53B98">
    <w:name w:val="C305A1FAF1274AB4A27B3BCD83F53B98"/>
    <w:rsid w:val="00D868B0"/>
  </w:style>
  <w:style w:type="paragraph" w:customStyle="1" w:styleId="BEB8B702A33148D9AA40516CF3B57720">
    <w:name w:val="BEB8B702A33148D9AA40516CF3B57720"/>
    <w:rsid w:val="00D868B0"/>
  </w:style>
  <w:style w:type="paragraph" w:customStyle="1" w:styleId="77BDDF00D4D540F8ADCDF246217A22B2">
    <w:name w:val="77BDDF00D4D540F8ADCDF246217A22B2"/>
    <w:rsid w:val="00D868B0"/>
  </w:style>
  <w:style w:type="paragraph" w:customStyle="1" w:styleId="80B5E97383234AE1BFA45F1B99484AFC">
    <w:name w:val="80B5E97383234AE1BFA45F1B99484AFC"/>
    <w:rsid w:val="00D868B0"/>
  </w:style>
  <w:style w:type="paragraph" w:customStyle="1" w:styleId="A561CB147722417EA69DAB642F177EE2">
    <w:name w:val="A561CB147722417EA69DAB642F177EE2"/>
    <w:rsid w:val="00D868B0"/>
  </w:style>
  <w:style w:type="paragraph" w:customStyle="1" w:styleId="0824618A39324DD499640D452E3F1FAE">
    <w:name w:val="0824618A39324DD499640D452E3F1FAE"/>
    <w:rsid w:val="00D868B0"/>
  </w:style>
  <w:style w:type="paragraph" w:customStyle="1" w:styleId="F8C75A32A8A54586B519018B2A732B48">
    <w:name w:val="F8C75A32A8A54586B519018B2A732B48"/>
    <w:rsid w:val="00D868B0"/>
  </w:style>
  <w:style w:type="paragraph" w:customStyle="1" w:styleId="C164C33907D742BFB112DD9F905508D7">
    <w:name w:val="C164C33907D742BFB112DD9F905508D7"/>
    <w:rsid w:val="00D868B0"/>
  </w:style>
  <w:style w:type="paragraph" w:customStyle="1" w:styleId="A352E7996E6E4DA4A319A8373DAFE583">
    <w:name w:val="A352E7996E6E4DA4A319A8373DAFE583"/>
    <w:rsid w:val="00D868B0"/>
  </w:style>
  <w:style w:type="paragraph" w:customStyle="1" w:styleId="85B84236B9024BA49CE118D1868AFD26">
    <w:name w:val="85B84236B9024BA49CE118D1868AFD26"/>
    <w:rsid w:val="00D868B0"/>
  </w:style>
  <w:style w:type="paragraph" w:customStyle="1" w:styleId="292FA945AC634A1A8FB3953A3D7F0B45">
    <w:name w:val="292FA945AC634A1A8FB3953A3D7F0B45"/>
    <w:rsid w:val="00D868B0"/>
  </w:style>
  <w:style w:type="paragraph" w:customStyle="1" w:styleId="481ED899384B4BA6941485FF1E3FB35D">
    <w:name w:val="481ED899384B4BA6941485FF1E3FB35D"/>
    <w:rsid w:val="00D868B0"/>
  </w:style>
  <w:style w:type="paragraph" w:customStyle="1" w:styleId="880891D4B48547F38F05B23CD10F8B81">
    <w:name w:val="880891D4B48547F38F05B23CD10F8B81"/>
    <w:rsid w:val="00D868B0"/>
  </w:style>
  <w:style w:type="paragraph" w:customStyle="1" w:styleId="F2A13FF331564C7595027486518F3E12">
    <w:name w:val="F2A13FF331564C7595027486518F3E12"/>
    <w:rsid w:val="00D868B0"/>
  </w:style>
  <w:style w:type="paragraph" w:customStyle="1" w:styleId="17E2401F708F4AC0B5931CCD5F4C8372">
    <w:name w:val="17E2401F708F4AC0B5931CCD5F4C8372"/>
    <w:rsid w:val="00D868B0"/>
  </w:style>
  <w:style w:type="paragraph" w:customStyle="1" w:styleId="0DACDD83051A40EC8020543C8EC84E67">
    <w:name w:val="0DACDD83051A40EC8020543C8EC84E67"/>
    <w:rsid w:val="00D868B0"/>
  </w:style>
  <w:style w:type="paragraph" w:customStyle="1" w:styleId="8534728341CE4B269480F085FAD737E8">
    <w:name w:val="8534728341CE4B269480F085FAD737E8"/>
    <w:rsid w:val="00D868B0"/>
  </w:style>
  <w:style w:type="paragraph" w:customStyle="1" w:styleId="BD8DDE8ABE374DF5B5DAE3FEEBB30299">
    <w:name w:val="BD8DDE8ABE374DF5B5DAE3FEEBB30299"/>
    <w:rsid w:val="00D868B0"/>
  </w:style>
  <w:style w:type="paragraph" w:customStyle="1" w:styleId="A07244EEB857471ABC7995C81A51F56F">
    <w:name w:val="A07244EEB857471ABC7995C81A51F56F"/>
    <w:rsid w:val="00D868B0"/>
  </w:style>
  <w:style w:type="paragraph" w:customStyle="1" w:styleId="56996C66E5A9438FBA8EAF7019068AAE">
    <w:name w:val="56996C66E5A9438FBA8EAF7019068AAE"/>
    <w:rsid w:val="00D868B0"/>
  </w:style>
  <w:style w:type="paragraph" w:customStyle="1" w:styleId="43EAAA54EC1B4AF5ACDC85F3402EF925">
    <w:name w:val="43EAAA54EC1B4AF5ACDC85F3402EF925"/>
    <w:rsid w:val="00D868B0"/>
  </w:style>
  <w:style w:type="paragraph" w:customStyle="1" w:styleId="4423B3256ECA42E1975687C20A794315">
    <w:name w:val="4423B3256ECA42E1975687C20A794315"/>
    <w:rsid w:val="00D868B0"/>
  </w:style>
  <w:style w:type="paragraph" w:customStyle="1" w:styleId="6EC6D2263C2B493DB54DE7153B5A6C2F">
    <w:name w:val="6EC6D2263C2B493DB54DE7153B5A6C2F"/>
    <w:rsid w:val="00D868B0"/>
  </w:style>
  <w:style w:type="paragraph" w:customStyle="1" w:styleId="F819F396E6C545A19D8E55339652FC43">
    <w:name w:val="F819F396E6C545A19D8E55339652FC43"/>
    <w:rsid w:val="00D868B0"/>
  </w:style>
  <w:style w:type="paragraph" w:customStyle="1" w:styleId="6922CEE7B3AF465F8E2BA76C27CFE8A6">
    <w:name w:val="6922CEE7B3AF465F8E2BA76C27CFE8A6"/>
    <w:rsid w:val="00D868B0"/>
  </w:style>
  <w:style w:type="paragraph" w:customStyle="1" w:styleId="805DEE9C48224B2898EC8D69080A7856">
    <w:name w:val="805DEE9C48224B2898EC8D69080A7856"/>
    <w:rsid w:val="00D868B0"/>
  </w:style>
  <w:style w:type="paragraph" w:customStyle="1" w:styleId="83CC8F669F9D4FF18E5EDF1E75D32E5D">
    <w:name w:val="83CC8F669F9D4FF18E5EDF1E75D32E5D"/>
    <w:rsid w:val="00D868B0"/>
  </w:style>
  <w:style w:type="paragraph" w:customStyle="1" w:styleId="F41B1D03E1C94AB3A5A578F76EE29281">
    <w:name w:val="F41B1D03E1C94AB3A5A578F76EE29281"/>
    <w:rsid w:val="00D868B0"/>
  </w:style>
  <w:style w:type="paragraph" w:customStyle="1" w:styleId="57424440F52A493BB27BA73359B321D9">
    <w:name w:val="57424440F52A493BB27BA73359B321D9"/>
    <w:rsid w:val="00D868B0"/>
  </w:style>
  <w:style w:type="paragraph" w:customStyle="1" w:styleId="B438364BA6C54640AF7E6ECC74C37CEB">
    <w:name w:val="B438364BA6C54640AF7E6ECC74C37CEB"/>
    <w:rsid w:val="00D868B0"/>
  </w:style>
  <w:style w:type="paragraph" w:customStyle="1" w:styleId="CD315EE941A0493587B0C110828E168D">
    <w:name w:val="CD315EE941A0493587B0C110828E168D"/>
    <w:rsid w:val="00D868B0"/>
  </w:style>
  <w:style w:type="paragraph" w:customStyle="1" w:styleId="E016C17299CD4F5394EDE80076AAA857">
    <w:name w:val="E016C17299CD4F5394EDE80076AAA857"/>
    <w:rsid w:val="00D868B0"/>
  </w:style>
  <w:style w:type="paragraph" w:customStyle="1" w:styleId="D46298FAF7414EE88DCA07B34323D8A8">
    <w:name w:val="D46298FAF7414EE88DCA07B34323D8A8"/>
    <w:rsid w:val="00D868B0"/>
  </w:style>
  <w:style w:type="paragraph" w:customStyle="1" w:styleId="6FF1F80635E74F139DE7AF7B073545D8">
    <w:name w:val="6FF1F80635E74F139DE7AF7B073545D8"/>
    <w:rsid w:val="00D868B0"/>
  </w:style>
  <w:style w:type="paragraph" w:customStyle="1" w:styleId="F5C4314522654F1CB73132193783DA7B">
    <w:name w:val="F5C4314522654F1CB73132193783DA7B"/>
    <w:rsid w:val="00D868B0"/>
  </w:style>
  <w:style w:type="paragraph" w:customStyle="1" w:styleId="B0DC0D6374B842D0AAAF3547E20A37FC">
    <w:name w:val="B0DC0D6374B842D0AAAF3547E20A37FC"/>
    <w:rsid w:val="00D868B0"/>
  </w:style>
  <w:style w:type="paragraph" w:customStyle="1" w:styleId="8B1127CE5C0E4BA69DF70AFA49275F52">
    <w:name w:val="8B1127CE5C0E4BA69DF70AFA49275F52"/>
    <w:rsid w:val="00D868B0"/>
  </w:style>
  <w:style w:type="paragraph" w:customStyle="1" w:styleId="490C56BBFB1E47BA9245B6DA9891CC77">
    <w:name w:val="490C56BBFB1E47BA9245B6DA9891CC77"/>
    <w:rsid w:val="00D868B0"/>
  </w:style>
  <w:style w:type="paragraph" w:customStyle="1" w:styleId="BCF5436ABA274ACCBB1BB069C9F93145">
    <w:name w:val="BCF5436ABA274ACCBB1BB069C9F93145"/>
    <w:rsid w:val="00D868B0"/>
  </w:style>
  <w:style w:type="paragraph" w:customStyle="1" w:styleId="4935D102FC8E4D7D992A848FD9D7FFEA">
    <w:name w:val="4935D102FC8E4D7D992A848FD9D7FFEA"/>
    <w:rsid w:val="00D868B0"/>
  </w:style>
  <w:style w:type="paragraph" w:customStyle="1" w:styleId="9455BABE77AC43239C6B0F8ABBCC9622">
    <w:name w:val="9455BABE77AC43239C6B0F8ABBCC9622"/>
    <w:rsid w:val="00D868B0"/>
  </w:style>
  <w:style w:type="paragraph" w:customStyle="1" w:styleId="016AEB1CA17444A0A7739DA229C1529D">
    <w:name w:val="016AEB1CA17444A0A7739DA229C1529D"/>
    <w:rsid w:val="00D868B0"/>
  </w:style>
  <w:style w:type="paragraph" w:customStyle="1" w:styleId="8EFEA003ED004D2888E7CB3288E3CE6E">
    <w:name w:val="8EFEA003ED004D2888E7CB3288E3CE6E"/>
    <w:rsid w:val="00D868B0"/>
  </w:style>
  <w:style w:type="paragraph" w:customStyle="1" w:styleId="613AB209DCED45AD8E956CEBC58524C0">
    <w:name w:val="613AB209DCED45AD8E956CEBC58524C0"/>
    <w:rsid w:val="00D868B0"/>
  </w:style>
  <w:style w:type="paragraph" w:customStyle="1" w:styleId="B62F7BAB3A1F4E968294E02EE8959823">
    <w:name w:val="B62F7BAB3A1F4E968294E02EE8959823"/>
    <w:rsid w:val="00D868B0"/>
  </w:style>
  <w:style w:type="paragraph" w:customStyle="1" w:styleId="3CE14268208B4F76802BDBBC23068B4E">
    <w:name w:val="3CE14268208B4F76802BDBBC23068B4E"/>
    <w:rsid w:val="00D868B0"/>
  </w:style>
  <w:style w:type="paragraph" w:customStyle="1" w:styleId="B277936D24684D798AB50F0051E8A5B0">
    <w:name w:val="B277936D24684D798AB50F0051E8A5B0"/>
    <w:rsid w:val="00D868B0"/>
  </w:style>
  <w:style w:type="paragraph" w:customStyle="1" w:styleId="0B04271761904F73899A75068E1819D5">
    <w:name w:val="0B04271761904F73899A75068E1819D5"/>
    <w:rsid w:val="00D868B0"/>
  </w:style>
  <w:style w:type="paragraph" w:customStyle="1" w:styleId="9D5AE9502C5D4EB2A7EA010D16E5360C">
    <w:name w:val="9D5AE9502C5D4EB2A7EA010D16E5360C"/>
    <w:rsid w:val="00D868B0"/>
  </w:style>
  <w:style w:type="paragraph" w:customStyle="1" w:styleId="571EEF1B229E4D64A4F7E615CBFA17F0">
    <w:name w:val="571EEF1B229E4D64A4F7E615CBFA17F0"/>
    <w:rsid w:val="00D868B0"/>
  </w:style>
  <w:style w:type="paragraph" w:customStyle="1" w:styleId="4E74B48E7AC54D0DAC4716C59759354D">
    <w:name w:val="4E74B48E7AC54D0DAC4716C59759354D"/>
    <w:rsid w:val="00D868B0"/>
  </w:style>
  <w:style w:type="paragraph" w:customStyle="1" w:styleId="E3798933AE004E10BDA13C5E0AEFD083">
    <w:name w:val="E3798933AE004E10BDA13C5E0AEFD083"/>
    <w:rsid w:val="00D868B0"/>
  </w:style>
  <w:style w:type="paragraph" w:customStyle="1" w:styleId="A91A1A5E26D14C908255711B54CB9621">
    <w:name w:val="A91A1A5E26D14C908255711B54CB9621"/>
    <w:rsid w:val="00D868B0"/>
  </w:style>
  <w:style w:type="paragraph" w:customStyle="1" w:styleId="BA77D759B9ED4E968680F6A45612C041">
    <w:name w:val="BA77D759B9ED4E968680F6A45612C041"/>
    <w:rsid w:val="00D868B0"/>
  </w:style>
  <w:style w:type="paragraph" w:customStyle="1" w:styleId="A02477F9EEBD417EA4248132448CB1E2">
    <w:name w:val="A02477F9EEBD417EA4248132448CB1E2"/>
    <w:rsid w:val="00D868B0"/>
  </w:style>
  <w:style w:type="paragraph" w:customStyle="1" w:styleId="88E40B8D6B944876A91CFE57D48877FB">
    <w:name w:val="88E40B8D6B944876A91CFE57D48877FB"/>
    <w:rsid w:val="00D868B0"/>
  </w:style>
  <w:style w:type="paragraph" w:customStyle="1" w:styleId="D96F9A0AD27A4CCEB8D2FA947A3D6E35">
    <w:name w:val="D96F9A0AD27A4CCEB8D2FA947A3D6E35"/>
    <w:rsid w:val="00D868B0"/>
  </w:style>
  <w:style w:type="paragraph" w:customStyle="1" w:styleId="AD26E64E7D814E6AA7C231DF30C83512">
    <w:name w:val="AD26E64E7D814E6AA7C231DF30C83512"/>
    <w:rsid w:val="00D868B0"/>
  </w:style>
  <w:style w:type="paragraph" w:customStyle="1" w:styleId="3ED7FAA3FF1443AD86B447D3A66CE400">
    <w:name w:val="3ED7FAA3FF1443AD86B447D3A66CE400"/>
    <w:rsid w:val="00D868B0"/>
  </w:style>
  <w:style w:type="paragraph" w:customStyle="1" w:styleId="80A35BD0753D41A0B8B2B4474417E675">
    <w:name w:val="80A35BD0753D41A0B8B2B4474417E675"/>
    <w:rsid w:val="00D868B0"/>
  </w:style>
  <w:style w:type="paragraph" w:customStyle="1" w:styleId="65EB237F3CCC4B298BF2007D2274609E">
    <w:name w:val="65EB237F3CCC4B298BF2007D2274609E"/>
    <w:rsid w:val="00D868B0"/>
  </w:style>
  <w:style w:type="paragraph" w:customStyle="1" w:styleId="12CCB9DC5F0F4D2F8C3810088CE5A31A">
    <w:name w:val="12CCB9DC5F0F4D2F8C3810088CE5A31A"/>
    <w:rsid w:val="00D868B0"/>
  </w:style>
  <w:style w:type="paragraph" w:customStyle="1" w:styleId="68A8A5AE280C4D62A36FD70CC2E191BF">
    <w:name w:val="68A8A5AE280C4D62A36FD70CC2E191BF"/>
    <w:rsid w:val="00D868B0"/>
  </w:style>
  <w:style w:type="paragraph" w:customStyle="1" w:styleId="AAF7100DDF0B469993F18EAD6799342B">
    <w:name w:val="AAF7100DDF0B469993F18EAD6799342B"/>
    <w:rsid w:val="00D868B0"/>
  </w:style>
  <w:style w:type="paragraph" w:customStyle="1" w:styleId="054A975ECE404607A30E7C495E4705C3">
    <w:name w:val="054A975ECE404607A30E7C495E4705C3"/>
    <w:rsid w:val="00D868B0"/>
  </w:style>
  <w:style w:type="paragraph" w:customStyle="1" w:styleId="1C56902C511D4E41834E2C67C1977CED">
    <w:name w:val="1C56902C511D4E41834E2C67C1977CED"/>
    <w:rsid w:val="00D868B0"/>
  </w:style>
  <w:style w:type="paragraph" w:customStyle="1" w:styleId="6A849B6B283045149D9729916CED5B92">
    <w:name w:val="6A849B6B283045149D9729916CED5B92"/>
    <w:rsid w:val="00D868B0"/>
  </w:style>
  <w:style w:type="paragraph" w:customStyle="1" w:styleId="AC30731CD64848389BA9B26F019DE543">
    <w:name w:val="AC30731CD64848389BA9B26F019DE543"/>
    <w:rsid w:val="00D868B0"/>
  </w:style>
  <w:style w:type="paragraph" w:customStyle="1" w:styleId="48272C4966B94324995984693C5DC506">
    <w:name w:val="48272C4966B94324995984693C5DC506"/>
    <w:rsid w:val="00D868B0"/>
  </w:style>
  <w:style w:type="paragraph" w:customStyle="1" w:styleId="2867048CE7F7456D9886014779F1DED0">
    <w:name w:val="2867048CE7F7456D9886014779F1DED0"/>
    <w:rsid w:val="00D868B0"/>
  </w:style>
  <w:style w:type="paragraph" w:customStyle="1" w:styleId="4F407DCBB16A41B18060F533BC7D1176">
    <w:name w:val="4F407DCBB16A41B18060F533BC7D1176"/>
    <w:rsid w:val="00D868B0"/>
  </w:style>
  <w:style w:type="paragraph" w:customStyle="1" w:styleId="D199A254F7DC427DBF435260AE0F11C9">
    <w:name w:val="D199A254F7DC427DBF435260AE0F11C9"/>
    <w:rsid w:val="00D868B0"/>
  </w:style>
  <w:style w:type="paragraph" w:customStyle="1" w:styleId="EECB1EC32A854B1B830C391410A22F35">
    <w:name w:val="EECB1EC32A854B1B830C391410A22F35"/>
    <w:rsid w:val="00D868B0"/>
  </w:style>
  <w:style w:type="paragraph" w:customStyle="1" w:styleId="6D8E28882A9048F9892A32165B81522D">
    <w:name w:val="6D8E28882A9048F9892A32165B81522D"/>
    <w:rsid w:val="00D868B0"/>
  </w:style>
  <w:style w:type="paragraph" w:customStyle="1" w:styleId="B17C3D4DF84A4C99BE9B3051DD6214DA">
    <w:name w:val="B17C3D4DF84A4C99BE9B3051DD6214DA"/>
    <w:rsid w:val="00D868B0"/>
  </w:style>
  <w:style w:type="paragraph" w:customStyle="1" w:styleId="91DB7B9F9E2946E48F9CB0955AA426B9">
    <w:name w:val="91DB7B9F9E2946E48F9CB0955AA426B9"/>
    <w:rsid w:val="00D868B0"/>
  </w:style>
  <w:style w:type="paragraph" w:customStyle="1" w:styleId="8C18EF2862774B5A8C81169C9AA91369">
    <w:name w:val="8C18EF2862774B5A8C81169C9AA91369"/>
    <w:rsid w:val="00D868B0"/>
  </w:style>
  <w:style w:type="paragraph" w:customStyle="1" w:styleId="93C274139A464AAD9298244FC8DE0C3C">
    <w:name w:val="93C274139A464AAD9298244FC8DE0C3C"/>
    <w:rsid w:val="00D868B0"/>
  </w:style>
  <w:style w:type="paragraph" w:customStyle="1" w:styleId="11DC85DD4607404493CB165554BD927C">
    <w:name w:val="11DC85DD4607404493CB165554BD927C"/>
    <w:rsid w:val="00D868B0"/>
  </w:style>
  <w:style w:type="paragraph" w:customStyle="1" w:styleId="F6D57FCD95954E178D05BE8F6318EE66">
    <w:name w:val="F6D57FCD95954E178D05BE8F6318EE66"/>
    <w:rsid w:val="00D868B0"/>
  </w:style>
  <w:style w:type="paragraph" w:customStyle="1" w:styleId="E4C2CC3124CB4466996CBBA66F930692">
    <w:name w:val="E4C2CC3124CB4466996CBBA66F930692"/>
    <w:rsid w:val="00D868B0"/>
  </w:style>
  <w:style w:type="paragraph" w:customStyle="1" w:styleId="FE131E0329E94536A32F2758E26B7EB3">
    <w:name w:val="FE131E0329E94536A32F2758E26B7EB3"/>
    <w:rsid w:val="00D868B0"/>
  </w:style>
  <w:style w:type="paragraph" w:customStyle="1" w:styleId="438248499E434C2B81CB3B637C57F8CA">
    <w:name w:val="438248499E434C2B81CB3B637C57F8CA"/>
    <w:rsid w:val="00D868B0"/>
  </w:style>
  <w:style w:type="paragraph" w:customStyle="1" w:styleId="AABB92D3BB9942BBAB2DB394F5E1C392">
    <w:name w:val="AABB92D3BB9942BBAB2DB394F5E1C392"/>
    <w:rsid w:val="00D868B0"/>
  </w:style>
  <w:style w:type="paragraph" w:customStyle="1" w:styleId="70D7A937246743AE8DBFE0CD8C6319B8">
    <w:name w:val="70D7A937246743AE8DBFE0CD8C6319B8"/>
    <w:rsid w:val="00D868B0"/>
  </w:style>
  <w:style w:type="paragraph" w:customStyle="1" w:styleId="A9798DC8466E433983F3B9ACA3CFA576">
    <w:name w:val="A9798DC8466E433983F3B9ACA3CFA576"/>
    <w:rsid w:val="00D868B0"/>
  </w:style>
  <w:style w:type="paragraph" w:customStyle="1" w:styleId="C82B2C478F7E45FEB0768A75C739B9D9">
    <w:name w:val="C82B2C478F7E45FEB0768A75C739B9D9"/>
    <w:rsid w:val="00D868B0"/>
  </w:style>
  <w:style w:type="paragraph" w:customStyle="1" w:styleId="5E23A08A067340028F7F82152A53FF77">
    <w:name w:val="5E23A08A067340028F7F82152A53FF77"/>
    <w:rsid w:val="00D868B0"/>
  </w:style>
  <w:style w:type="paragraph" w:customStyle="1" w:styleId="4CAAFF6696FC40BDB86A802D7F710804">
    <w:name w:val="4CAAFF6696FC40BDB86A802D7F710804"/>
    <w:rsid w:val="00D868B0"/>
  </w:style>
  <w:style w:type="paragraph" w:customStyle="1" w:styleId="34C151608493468397D0F54D6322542E">
    <w:name w:val="34C151608493468397D0F54D6322542E"/>
    <w:rsid w:val="00D868B0"/>
  </w:style>
  <w:style w:type="paragraph" w:customStyle="1" w:styleId="584B837B72BB47509B958E889FB32132">
    <w:name w:val="584B837B72BB47509B958E889FB32132"/>
    <w:rsid w:val="00D868B0"/>
  </w:style>
  <w:style w:type="paragraph" w:customStyle="1" w:styleId="0FCA883558304D5899D61FC819C7B479">
    <w:name w:val="0FCA883558304D5899D61FC819C7B479"/>
    <w:rsid w:val="00D868B0"/>
  </w:style>
  <w:style w:type="paragraph" w:customStyle="1" w:styleId="050FA023D5C84FDA98BC332793FDF962">
    <w:name w:val="050FA023D5C84FDA98BC332793FDF962"/>
    <w:rsid w:val="00D868B0"/>
  </w:style>
  <w:style w:type="paragraph" w:customStyle="1" w:styleId="C12321784FF4480D956D1770B32F58F7">
    <w:name w:val="C12321784FF4480D956D1770B32F58F7"/>
    <w:rsid w:val="00D868B0"/>
  </w:style>
  <w:style w:type="paragraph" w:customStyle="1" w:styleId="6F6567E1EADC403FAD1436406FE31B7B">
    <w:name w:val="6F6567E1EADC403FAD1436406FE31B7B"/>
    <w:rsid w:val="00D868B0"/>
  </w:style>
  <w:style w:type="paragraph" w:customStyle="1" w:styleId="95A68444E64D4C208EFBBECF9691FB2C">
    <w:name w:val="95A68444E64D4C208EFBBECF9691FB2C"/>
    <w:rsid w:val="00D868B0"/>
  </w:style>
  <w:style w:type="paragraph" w:customStyle="1" w:styleId="814A9DF8092D4C1AB2508B4AAD3808C1">
    <w:name w:val="814A9DF8092D4C1AB2508B4AAD3808C1"/>
    <w:rsid w:val="00D868B0"/>
  </w:style>
  <w:style w:type="paragraph" w:customStyle="1" w:styleId="B4D72128E5904994BEAD1FB899C713CA">
    <w:name w:val="B4D72128E5904994BEAD1FB899C713CA"/>
    <w:rsid w:val="00D868B0"/>
  </w:style>
  <w:style w:type="paragraph" w:customStyle="1" w:styleId="7715E797B9554F4FB8FB4EAC32666F45">
    <w:name w:val="7715E797B9554F4FB8FB4EAC32666F45"/>
    <w:rsid w:val="00D868B0"/>
  </w:style>
  <w:style w:type="paragraph" w:customStyle="1" w:styleId="9EDF9413CAB44228ACBCF1665F8DB3F5">
    <w:name w:val="9EDF9413CAB44228ACBCF1665F8DB3F5"/>
    <w:rsid w:val="00D868B0"/>
  </w:style>
  <w:style w:type="paragraph" w:customStyle="1" w:styleId="1739F2226BF34C429B310476D55C7655">
    <w:name w:val="1739F2226BF34C429B310476D55C7655"/>
    <w:rsid w:val="00D868B0"/>
  </w:style>
  <w:style w:type="paragraph" w:customStyle="1" w:styleId="0CF391B57E51467885AEDDF8C7B1CB10">
    <w:name w:val="0CF391B57E51467885AEDDF8C7B1CB10"/>
    <w:rsid w:val="00D868B0"/>
  </w:style>
  <w:style w:type="paragraph" w:customStyle="1" w:styleId="9D20CA2FAB7C43F9800052BB81AADD19">
    <w:name w:val="9D20CA2FAB7C43F9800052BB81AADD19"/>
    <w:rsid w:val="00D868B0"/>
  </w:style>
  <w:style w:type="paragraph" w:customStyle="1" w:styleId="27765E91E61A450289B893CC50C2BFD3">
    <w:name w:val="27765E91E61A450289B893CC50C2BFD3"/>
    <w:rsid w:val="00D868B0"/>
  </w:style>
  <w:style w:type="paragraph" w:customStyle="1" w:styleId="8453B606752E41C3B38F31B68945F663">
    <w:name w:val="8453B606752E41C3B38F31B68945F663"/>
    <w:rsid w:val="00D868B0"/>
  </w:style>
  <w:style w:type="paragraph" w:customStyle="1" w:styleId="7D5AAFE0BCF3499CB4F690E1D86B3987">
    <w:name w:val="7D5AAFE0BCF3499CB4F690E1D86B3987"/>
    <w:rsid w:val="00D868B0"/>
  </w:style>
  <w:style w:type="paragraph" w:customStyle="1" w:styleId="76A868EB35CC40B6AEE9A25765A01B5B">
    <w:name w:val="76A868EB35CC40B6AEE9A25765A01B5B"/>
    <w:rsid w:val="00D868B0"/>
  </w:style>
  <w:style w:type="paragraph" w:customStyle="1" w:styleId="7365CC9AF6A24F37ACF1675DEEDBC817">
    <w:name w:val="7365CC9AF6A24F37ACF1675DEEDBC817"/>
    <w:rsid w:val="00D868B0"/>
  </w:style>
  <w:style w:type="paragraph" w:customStyle="1" w:styleId="00E5DE8388D84583A63C7541A4A847D3">
    <w:name w:val="00E5DE8388D84583A63C7541A4A847D3"/>
    <w:rsid w:val="00D868B0"/>
  </w:style>
  <w:style w:type="paragraph" w:customStyle="1" w:styleId="EBDF611A8FF14E71A4C18A78B2CF0FC5">
    <w:name w:val="EBDF611A8FF14E71A4C18A78B2CF0FC5"/>
    <w:rsid w:val="00D868B0"/>
  </w:style>
  <w:style w:type="paragraph" w:customStyle="1" w:styleId="0171F6A8E4C94B6DB1CD1CA064338FA6">
    <w:name w:val="0171F6A8E4C94B6DB1CD1CA064338FA6"/>
    <w:rsid w:val="00D868B0"/>
  </w:style>
  <w:style w:type="paragraph" w:customStyle="1" w:styleId="2642AFA163A340A496256F45A9F08416">
    <w:name w:val="2642AFA163A340A496256F45A9F08416"/>
    <w:rsid w:val="00D868B0"/>
  </w:style>
  <w:style w:type="paragraph" w:customStyle="1" w:styleId="46F23EBAF4F54242B9159449005FBEC7">
    <w:name w:val="46F23EBAF4F54242B9159449005FBEC7"/>
    <w:rsid w:val="00D868B0"/>
  </w:style>
  <w:style w:type="paragraph" w:customStyle="1" w:styleId="A54B6B254CD74F35BD8BDFAF8EF76AE9">
    <w:name w:val="A54B6B254CD74F35BD8BDFAF8EF76AE9"/>
    <w:rsid w:val="00D868B0"/>
  </w:style>
  <w:style w:type="paragraph" w:customStyle="1" w:styleId="7871A2D565284C75A1546B70487E5DB8">
    <w:name w:val="7871A2D565284C75A1546B70487E5DB8"/>
    <w:rsid w:val="00D868B0"/>
  </w:style>
  <w:style w:type="paragraph" w:customStyle="1" w:styleId="29855B1B7B634C898F92B2B08DED8247">
    <w:name w:val="29855B1B7B634C898F92B2B08DED8247"/>
    <w:rsid w:val="00D868B0"/>
  </w:style>
  <w:style w:type="paragraph" w:customStyle="1" w:styleId="66585AE7D997462585E513426D6185D9">
    <w:name w:val="66585AE7D997462585E513426D6185D9"/>
    <w:rsid w:val="00D868B0"/>
  </w:style>
  <w:style w:type="paragraph" w:customStyle="1" w:styleId="6F0C8CD10FA14F21A8429F07269F954E">
    <w:name w:val="6F0C8CD10FA14F21A8429F07269F954E"/>
    <w:rsid w:val="000E4394"/>
  </w:style>
  <w:style w:type="paragraph" w:customStyle="1" w:styleId="3FB06A0A47A34D7C8B942F31619245F0">
    <w:name w:val="3FB06A0A47A34D7C8B942F31619245F0"/>
    <w:rsid w:val="000E4394"/>
  </w:style>
  <w:style w:type="paragraph" w:customStyle="1" w:styleId="DD5FD397854F491EB69833B627AD2D2F">
    <w:name w:val="DD5FD397854F491EB69833B627AD2D2F"/>
    <w:rsid w:val="000E4394"/>
  </w:style>
  <w:style w:type="paragraph" w:customStyle="1" w:styleId="481FEBDC8DF7486ABDAAD984140D854D">
    <w:name w:val="481FEBDC8DF7486ABDAAD984140D854D"/>
    <w:rsid w:val="000E4394"/>
  </w:style>
  <w:style w:type="paragraph" w:customStyle="1" w:styleId="9D46405AE32F4C419A3DECFC0067380D">
    <w:name w:val="9D46405AE32F4C419A3DECFC0067380D"/>
    <w:rsid w:val="007F3E68"/>
  </w:style>
  <w:style w:type="paragraph" w:customStyle="1" w:styleId="3F992A3AD5424792AAC4221DF76AF036">
    <w:name w:val="3F992A3AD5424792AAC4221DF76AF036"/>
    <w:rsid w:val="007F3E68"/>
  </w:style>
  <w:style w:type="paragraph" w:customStyle="1" w:styleId="E32C75FA1DBE40D98E67DD07032C346E">
    <w:name w:val="E32C75FA1DBE40D98E67DD07032C346E"/>
    <w:rsid w:val="007F3E68"/>
  </w:style>
  <w:style w:type="paragraph" w:customStyle="1" w:styleId="B7C6FF86A1874F2A951A36D8A71D4A78">
    <w:name w:val="B7C6FF86A1874F2A951A36D8A71D4A78"/>
    <w:rsid w:val="007F3E68"/>
  </w:style>
  <w:style w:type="paragraph" w:customStyle="1" w:styleId="F30D734380864D1299F56359B6AE77E6">
    <w:name w:val="F30D734380864D1299F56359B6AE77E6"/>
    <w:rsid w:val="00D931BD"/>
  </w:style>
  <w:style w:type="paragraph" w:customStyle="1" w:styleId="766318DEF3744493B5582F7F8C0D4AE8">
    <w:name w:val="766318DEF3744493B5582F7F8C0D4AE8"/>
    <w:rsid w:val="00D931BD"/>
  </w:style>
  <w:style w:type="paragraph" w:customStyle="1" w:styleId="B5C4AB426EB84621BF7440F2D1044EB8">
    <w:name w:val="B5C4AB426EB84621BF7440F2D1044EB8"/>
    <w:rsid w:val="00D931BD"/>
  </w:style>
  <w:style w:type="paragraph" w:customStyle="1" w:styleId="1EB3C287BE514C5C84B96680FE29E090">
    <w:name w:val="1EB3C287BE514C5C84B96680FE29E090"/>
    <w:rsid w:val="00D931BD"/>
  </w:style>
  <w:style w:type="paragraph" w:customStyle="1" w:styleId="CB63E291866742719B0628E011497547">
    <w:name w:val="CB63E291866742719B0628E011497547"/>
    <w:rsid w:val="00AB69CF"/>
  </w:style>
  <w:style w:type="paragraph" w:customStyle="1" w:styleId="B4ED7CF9A16546A39F713EDB0C4888B1">
    <w:name w:val="B4ED7CF9A16546A39F713EDB0C4888B1"/>
    <w:rsid w:val="00AB69CF"/>
  </w:style>
  <w:style w:type="paragraph" w:customStyle="1" w:styleId="4E0F8D5274FB4ED08B5B1A5D326BA690">
    <w:name w:val="4E0F8D5274FB4ED08B5B1A5D326BA690"/>
    <w:rsid w:val="00AB69CF"/>
  </w:style>
  <w:style w:type="paragraph" w:customStyle="1" w:styleId="FD3F7B493FA743B88393A435093B7569">
    <w:name w:val="FD3F7B493FA743B88393A435093B7569"/>
    <w:rsid w:val="00AB69CF"/>
  </w:style>
  <w:style w:type="paragraph" w:customStyle="1" w:styleId="39DA881641EF45BFA135B91C0BEABD12">
    <w:name w:val="39DA881641EF45BFA135B91C0BEABD12"/>
    <w:rsid w:val="00165787"/>
  </w:style>
  <w:style w:type="paragraph" w:customStyle="1" w:styleId="A8A2149160734F16B44DC9C4374D580E">
    <w:name w:val="A8A2149160734F16B44DC9C4374D580E"/>
    <w:rsid w:val="00165787"/>
  </w:style>
  <w:style w:type="paragraph" w:customStyle="1" w:styleId="59638DAE53014973A4A89B51A29C35A9">
    <w:name w:val="59638DAE53014973A4A89B51A29C35A9"/>
    <w:rsid w:val="00165787"/>
  </w:style>
  <w:style w:type="paragraph" w:customStyle="1" w:styleId="9745FBB13972428A84AFF8B934D8BCBA">
    <w:name w:val="9745FBB13972428A84AFF8B934D8BCBA"/>
    <w:rsid w:val="00165787"/>
  </w:style>
  <w:style w:type="paragraph" w:customStyle="1" w:styleId="07F4438B5653417C9C2137A5876FB70F">
    <w:name w:val="07F4438B5653417C9C2137A5876FB70F"/>
    <w:rsid w:val="00165787"/>
  </w:style>
  <w:style w:type="paragraph" w:customStyle="1" w:styleId="A9ABF1F6C5A245388DBA2335B08308D8">
    <w:name w:val="A9ABF1F6C5A245388DBA2335B08308D8"/>
    <w:rsid w:val="00165787"/>
  </w:style>
  <w:style w:type="paragraph" w:customStyle="1" w:styleId="93A943758EC44C608F4307E8CB79E160">
    <w:name w:val="93A943758EC44C608F4307E8CB79E160"/>
    <w:rsid w:val="00165787"/>
  </w:style>
  <w:style w:type="paragraph" w:customStyle="1" w:styleId="85996F782B0C46E9B180FBE84C869F6F">
    <w:name w:val="85996F782B0C46E9B180FBE84C869F6F"/>
    <w:rsid w:val="00165787"/>
  </w:style>
  <w:style w:type="paragraph" w:customStyle="1" w:styleId="A2BE244C446B483A8035615EB8C04F71">
    <w:name w:val="A2BE244C446B483A8035615EB8C04F71"/>
    <w:rsid w:val="00165787"/>
  </w:style>
  <w:style w:type="paragraph" w:customStyle="1" w:styleId="B3F36AD7FECD4F5E853F51743E9529A4">
    <w:name w:val="B3F36AD7FECD4F5E853F51743E9529A4"/>
    <w:rsid w:val="00165787"/>
  </w:style>
  <w:style w:type="paragraph" w:customStyle="1" w:styleId="FEB508F4FE5046B988509EE9FB1E7F2F">
    <w:name w:val="FEB508F4FE5046B988509EE9FB1E7F2F"/>
    <w:rsid w:val="00165787"/>
  </w:style>
  <w:style w:type="paragraph" w:customStyle="1" w:styleId="B37D21928EFF4148B2CCE6ACB1C6A4C0">
    <w:name w:val="B37D21928EFF4148B2CCE6ACB1C6A4C0"/>
    <w:rsid w:val="00165787"/>
  </w:style>
  <w:style w:type="paragraph" w:customStyle="1" w:styleId="1E822077DA1540EC94BB0FF99A3F753F">
    <w:name w:val="1E822077DA1540EC94BB0FF99A3F753F"/>
    <w:rsid w:val="00165787"/>
  </w:style>
  <w:style w:type="paragraph" w:customStyle="1" w:styleId="8ADE95B2A77240CF908C3A24FCAF0417">
    <w:name w:val="8ADE95B2A77240CF908C3A24FCAF0417"/>
    <w:rsid w:val="00165787"/>
  </w:style>
  <w:style w:type="paragraph" w:customStyle="1" w:styleId="E85611F747814CD79D84169DEE4D3175">
    <w:name w:val="E85611F747814CD79D84169DEE4D3175"/>
    <w:rsid w:val="00165787"/>
  </w:style>
  <w:style w:type="paragraph" w:customStyle="1" w:styleId="65DAFF8B9CC04383B3C424AEE8B2B2E2">
    <w:name w:val="65DAFF8B9CC04383B3C424AEE8B2B2E2"/>
    <w:rsid w:val="00165787"/>
  </w:style>
  <w:style w:type="paragraph" w:customStyle="1" w:styleId="EAF35A5C02514B13B7D231DEE1F530AE">
    <w:name w:val="EAF35A5C02514B13B7D231DEE1F530AE"/>
    <w:rsid w:val="00165787"/>
  </w:style>
  <w:style w:type="paragraph" w:customStyle="1" w:styleId="FACA4CD69B1F45DD8C049AE9BD1C4169">
    <w:name w:val="FACA4CD69B1F45DD8C049AE9BD1C4169"/>
    <w:rsid w:val="00165787"/>
  </w:style>
  <w:style w:type="paragraph" w:customStyle="1" w:styleId="AC18AA9F048C4AC2A0A231544B1C0B13">
    <w:name w:val="AC18AA9F048C4AC2A0A231544B1C0B13"/>
    <w:rsid w:val="00165787"/>
  </w:style>
  <w:style w:type="paragraph" w:customStyle="1" w:styleId="F5AAEEA255594A35B6F2BC4E2644C059">
    <w:name w:val="F5AAEEA255594A35B6F2BC4E2644C059"/>
    <w:rsid w:val="00165787"/>
  </w:style>
  <w:style w:type="paragraph" w:customStyle="1" w:styleId="163CEEA8C8BA418290EAB6E082FA17F1">
    <w:name w:val="163CEEA8C8BA418290EAB6E082FA17F1"/>
    <w:rsid w:val="00165787"/>
  </w:style>
  <w:style w:type="paragraph" w:customStyle="1" w:styleId="C3211751C6AD4BDA92414CF45A7A0ED4">
    <w:name w:val="C3211751C6AD4BDA92414CF45A7A0ED4"/>
    <w:rsid w:val="00165787"/>
  </w:style>
  <w:style w:type="paragraph" w:customStyle="1" w:styleId="7D557ED4753A4F76B164977F2C888128">
    <w:name w:val="7D557ED4753A4F76B164977F2C888128"/>
    <w:rsid w:val="00165787"/>
  </w:style>
  <w:style w:type="paragraph" w:customStyle="1" w:styleId="E09E8342C5234849AACEE0379C38F69A">
    <w:name w:val="E09E8342C5234849AACEE0379C38F69A"/>
    <w:rsid w:val="00165787"/>
  </w:style>
  <w:style w:type="paragraph" w:customStyle="1" w:styleId="50A754CD028E4010ACAE105F131C6409">
    <w:name w:val="50A754CD028E4010ACAE105F131C6409"/>
    <w:rsid w:val="00165787"/>
  </w:style>
  <w:style w:type="paragraph" w:customStyle="1" w:styleId="6DA7CA4682644A8096456FB2FE48DC28">
    <w:name w:val="6DA7CA4682644A8096456FB2FE48DC28"/>
    <w:rsid w:val="001657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EA9D95-98CE-4931-8AFB-5CA2FC8AF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</Template>
  <TotalTime>0</TotalTime>
  <Pages>4</Pages>
  <Words>874</Words>
  <Characters>4813</Characters>
  <Application>Microsoft Office Word</Application>
  <DocSecurity>8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CISSS de la Montérégie</Company>
  <LinksUpToDate>false</LinksUpToDate>
  <CharactersWithSpaces>5676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 Santos , Murielle</dc:creator>
  <cp:keywords/>
  <dc:description/>
  <cp:lastModifiedBy>Maude Lefebvre</cp:lastModifiedBy>
  <cp:revision>2</cp:revision>
  <cp:lastPrinted>2022-08-03T15:09:00Z</cp:lastPrinted>
  <dcterms:created xsi:type="dcterms:W3CDTF">2022-10-27T14:09:00Z</dcterms:created>
  <dcterms:modified xsi:type="dcterms:W3CDTF">2022-10-27T14:09:00Z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2022-04-01T18:26:32Z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5592730a-960b-4b64-af7d-82d9b8f5a7b2</vt:lpwstr>
  </property>
  <property fmtid="{D5CDD505-2E9C-101B-9397-08002B2CF9AE}" pid="8" name="MSIP_Label_6a7d8d5d-78e2-4a62-9fcd-016eb5e4c57c_ContentBits">
    <vt:lpwstr>0</vt:lpwstr>
  </property>
</Properties>
</file>