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1EB297E8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224BC80C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1F1A89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5B370CE2" w14:textId="77777777" w:rsidR="00D405B2" w:rsidRPr="000E536E" w:rsidRDefault="00D405B2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E536E">
              <w:rPr>
                <w:rFonts w:asciiTheme="minorHAnsi" w:hAnsiTheme="minorHAnsi" w:cstheme="minorHAnsi"/>
                <w:b/>
              </w:rPr>
              <w:t xml:space="preserve">DEMANDE DE SERVICE AU MÉCANISME D’ACCÈS </w:t>
            </w:r>
          </w:p>
          <w:p w14:paraId="65758440" w14:textId="424E91AA" w:rsidR="004246FA" w:rsidRPr="00770980" w:rsidRDefault="00D405B2" w:rsidP="007E09E8">
            <w:pPr>
              <w:jc w:val="center"/>
              <w:rPr>
                <w:rFonts w:ascii="Arial" w:hAnsi="Arial" w:cs="Arial"/>
                <w:b/>
              </w:rPr>
            </w:pPr>
            <w:r w:rsidRPr="000E536E">
              <w:rPr>
                <w:rFonts w:asciiTheme="minorHAnsi" w:hAnsiTheme="minorHAnsi" w:cstheme="minorHAnsi"/>
                <w:b/>
              </w:rPr>
              <w:t>EN SANTÉ MENTALE ADULTE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62486C05" w14:textId="634E8E82" w:rsidR="00341B62" w:rsidRPr="004805D1" w:rsidRDefault="000E536E" w:rsidP="004805D1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8EE06F" wp14:editId="19529077">
                <wp:simplePos x="0" y="0"/>
                <wp:positionH relativeFrom="column">
                  <wp:posOffset>1295400</wp:posOffset>
                </wp:positionH>
                <wp:positionV relativeFrom="paragraph">
                  <wp:posOffset>-1976755</wp:posOffset>
                </wp:positionV>
                <wp:extent cx="2133600" cy="525780"/>
                <wp:effectExtent l="0" t="0" r="0" b="76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C5020" w14:textId="0769A49A" w:rsidR="000E536E" w:rsidRPr="000E536E" w:rsidRDefault="000E536E" w:rsidP="000E536E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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0E536E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76EABBFB" w14:textId="4D3A2B57" w:rsidR="000E536E" w:rsidRPr="003E5929" w:rsidRDefault="000E536E" w:rsidP="000E536E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MOCLI60543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A8EE06F" id="Rectangle 1" o:spid="_x0000_s1026" style="position:absolute;margin-left:102pt;margin-top:-155.65pt;width:168pt;height:41.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" filled="f" stroked="f" strokeweight=".25pt">
                <v:textbox>
                  <w:txbxContent>
                    <w:p w14:paraId="598C5020" w14:textId="0769A49A" w:rsidR="000E536E" w:rsidRPr="000E536E" w:rsidRDefault="000E536E" w:rsidP="000E536E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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Pr="000E536E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76EABBFB" w14:textId="4D3A2B57" w:rsidR="000E536E" w:rsidRPr="003E5929" w:rsidRDefault="000E536E" w:rsidP="000E536E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MOCLI60543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5E6312A6">
            <wp:simplePos x="0" y="0"/>
            <wp:positionH relativeFrom="column">
              <wp:posOffset>-344170</wp:posOffset>
            </wp:positionH>
            <wp:positionV relativeFrom="paragraph">
              <wp:posOffset>-2343785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1555"/>
        <w:gridCol w:w="1050"/>
        <w:gridCol w:w="1501"/>
        <w:gridCol w:w="992"/>
        <w:gridCol w:w="1557"/>
        <w:gridCol w:w="711"/>
        <w:gridCol w:w="284"/>
        <w:gridCol w:w="567"/>
        <w:gridCol w:w="567"/>
        <w:gridCol w:w="709"/>
        <w:gridCol w:w="1122"/>
      </w:tblGrid>
      <w:tr w:rsidR="00D66ED1" w:rsidRPr="00D66ED1" w14:paraId="1D11D6F8" w14:textId="77777777" w:rsidTr="004805D1">
        <w:trPr>
          <w:tblHeader/>
        </w:trPr>
        <w:tc>
          <w:tcPr>
            <w:tcW w:w="10615" w:type="dxa"/>
            <w:gridSpan w:val="11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6A812B1" w14:textId="293452C6" w:rsidR="00D66ED1" w:rsidRPr="00D66ED1" w:rsidRDefault="000E536E" w:rsidP="00070BD8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IDENTIFICATIO</w:t>
            </w:r>
            <w:r w:rsidR="00C459E6">
              <w:rPr>
                <w:rFonts w:asciiTheme="minorHAnsi" w:hAnsiTheme="minorHAnsi" w:cstheme="minorHAnsi"/>
                <w:b/>
                <w:sz w:val="20"/>
                <w:szCs w:val="20"/>
              </w:rPr>
              <w:t>N DE L’USAGER</w:t>
            </w:r>
          </w:p>
        </w:tc>
      </w:tr>
      <w:tr w:rsidR="00D66ED1" w:rsidRPr="00D66ED1" w14:paraId="31B2C1C4" w14:textId="77777777" w:rsidTr="004805D1">
        <w:trPr>
          <w:trHeight w:val="283"/>
        </w:trPr>
        <w:tc>
          <w:tcPr>
            <w:tcW w:w="2605" w:type="dxa"/>
            <w:gridSpan w:val="2"/>
          </w:tcPr>
          <w:p w14:paraId="416ACCEB" w14:textId="12CEF563" w:rsidR="00D66ED1" w:rsidRPr="00D66ED1" w:rsidRDefault="00D66ED1" w:rsidP="004805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64960356" w:edGrp="everyone" w:colFirst="1" w:colLast="1"/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Nom</w:t>
            </w:r>
            <w:r w:rsidR="004805D1">
              <w:rPr>
                <w:rFonts w:asciiTheme="minorHAnsi" w:hAnsiTheme="minorHAnsi" w:cstheme="minorHAnsi"/>
                <w:sz w:val="20"/>
                <w:szCs w:val="20"/>
              </w:rPr>
              <w:t>, Prénom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8010" w:type="dxa"/>
            <w:gridSpan w:val="9"/>
          </w:tcPr>
          <w:p w14:paraId="4101652C" w14:textId="71A770CD" w:rsidR="00D66ED1" w:rsidRPr="00D66ED1" w:rsidRDefault="000E536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564960356"/>
      <w:tr w:rsidR="004805D1" w:rsidRPr="00D66ED1" w14:paraId="6D099EB5" w14:textId="77777777" w:rsidTr="004805D1">
        <w:trPr>
          <w:trHeight w:val="283"/>
        </w:trPr>
        <w:tc>
          <w:tcPr>
            <w:tcW w:w="2605" w:type="dxa"/>
            <w:gridSpan w:val="2"/>
          </w:tcPr>
          <w:p w14:paraId="7096200C" w14:textId="20C1D279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naissance :</w:t>
            </w:r>
          </w:p>
        </w:tc>
        <w:tc>
          <w:tcPr>
            <w:tcW w:w="1501" w:type="dxa"/>
          </w:tcPr>
          <w:p w14:paraId="176FC42E" w14:textId="56F88AFA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39166505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91665052"/>
          </w:p>
        </w:tc>
        <w:tc>
          <w:tcPr>
            <w:tcW w:w="992" w:type="dxa"/>
          </w:tcPr>
          <w:p w14:paraId="35C5C572" w14:textId="120A21C3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Langue :</w:t>
            </w:r>
          </w:p>
        </w:tc>
        <w:tc>
          <w:tcPr>
            <w:tcW w:w="3686" w:type="dxa"/>
            <w:gridSpan w:val="5"/>
          </w:tcPr>
          <w:p w14:paraId="7F346ABF" w14:textId="20792C04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8287056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497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F9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F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78287056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Français     </w:t>
            </w:r>
            <w:permStart w:id="2113274739" w:edGrp="everyone"/>
            <w:r w:rsidR="00CE0F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8764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F9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F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1327473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Anglais     </w:t>
            </w:r>
            <w:permStart w:id="1084495961" w:edGrp="everyone"/>
            <w:r w:rsidR="00CE0F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121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8449596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Autres : </w:t>
            </w:r>
          </w:p>
        </w:tc>
        <w:tc>
          <w:tcPr>
            <w:tcW w:w="1831" w:type="dxa"/>
            <w:gridSpan w:val="2"/>
          </w:tcPr>
          <w:p w14:paraId="4B99056E" w14:textId="3CF9B5DC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4077965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40779654"/>
          </w:p>
        </w:tc>
      </w:tr>
      <w:tr w:rsidR="004805D1" w:rsidRPr="00D66ED1" w14:paraId="22ADC3AA" w14:textId="77777777" w:rsidTr="004805D1">
        <w:trPr>
          <w:trHeight w:val="283"/>
        </w:trPr>
        <w:tc>
          <w:tcPr>
            <w:tcW w:w="2605" w:type="dxa"/>
            <w:gridSpan w:val="2"/>
          </w:tcPr>
          <w:p w14:paraId="3C9EEEF3" w14:textId="2D3E08D8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Adresse de l’usager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761" w:type="dxa"/>
            <w:gridSpan w:val="4"/>
          </w:tcPr>
          <w:p w14:paraId="3B557A7D" w14:textId="5E0251FF" w:rsidR="004805D1" w:rsidRPr="00D66ED1" w:rsidRDefault="000E536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6930399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05D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69303995"/>
          </w:p>
        </w:tc>
        <w:tc>
          <w:tcPr>
            <w:tcW w:w="1418" w:type="dxa"/>
            <w:gridSpan w:val="3"/>
          </w:tcPr>
          <w:p w14:paraId="67A3D63A" w14:textId="77777777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Appartement : </w:t>
            </w:r>
          </w:p>
        </w:tc>
        <w:tc>
          <w:tcPr>
            <w:tcW w:w="1831" w:type="dxa"/>
            <w:gridSpan w:val="2"/>
          </w:tcPr>
          <w:p w14:paraId="1299C43A" w14:textId="216DB881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47326664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73266641"/>
          </w:p>
        </w:tc>
      </w:tr>
      <w:tr w:rsidR="004805D1" w:rsidRPr="00D66ED1" w14:paraId="7BADEFEC" w14:textId="77777777" w:rsidTr="00CE0F9E">
        <w:trPr>
          <w:trHeight w:val="283"/>
        </w:trPr>
        <w:tc>
          <w:tcPr>
            <w:tcW w:w="2605" w:type="dxa"/>
            <w:gridSpan w:val="2"/>
          </w:tcPr>
          <w:p w14:paraId="5DE3E62B" w14:textId="662FFAFD" w:rsidR="004805D1" w:rsidRPr="00D66ED1" w:rsidRDefault="004805D1" w:rsidP="00D66E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150964572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Ville 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050" w:type="dxa"/>
            <w:gridSpan w:val="3"/>
          </w:tcPr>
          <w:p w14:paraId="4DDBEF00" w14:textId="67FA059E" w:rsidR="004805D1" w:rsidRPr="00D66ED1" w:rsidRDefault="000E536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gridSpan w:val="2"/>
          </w:tcPr>
          <w:p w14:paraId="35A888B5" w14:textId="5696BBA2" w:rsidR="004805D1" w:rsidRPr="00D66ED1" w:rsidRDefault="004805D1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Province</w:t>
            </w:r>
          </w:p>
        </w:tc>
        <w:tc>
          <w:tcPr>
            <w:tcW w:w="567" w:type="dxa"/>
          </w:tcPr>
          <w:p w14:paraId="47AA2389" w14:textId="5B4DB3D4" w:rsidR="004805D1" w:rsidRPr="00D66ED1" w:rsidRDefault="00CE0F9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4811593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748115937"/>
          </w:p>
        </w:tc>
        <w:tc>
          <w:tcPr>
            <w:tcW w:w="1276" w:type="dxa"/>
            <w:gridSpan w:val="2"/>
          </w:tcPr>
          <w:p w14:paraId="50413B0B" w14:textId="5F973E4B" w:rsidR="004805D1" w:rsidRPr="00D66ED1" w:rsidRDefault="00CE0F9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Code postal :</w:t>
            </w:r>
          </w:p>
        </w:tc>
        <w:tc>
          <w:tcPr>
            <w:tcW w:w="1122" w:type="dxa"/>
          </w:tcPr>
          <w:p w14:paraId="3461D779" w14:textId="213534BB" w:rsidR="004805D1" w:rsidRPr="00D66ED1" w:rsidRDefault="000E536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8385077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E0F9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83850777"/>
          </w:p>
        </w:tc>
      </w:tr>
      <w:permEnd w:id="1150964572"/>
      <w:tr w:rsidR="00CE0F9E" w:rsidRPr="00D66ED1" w14:paraId="2477D0AA" w14:textId="77777777" w:rsidTr="00CE0F9E">
        <w:trPr>
          <w:trHeight w:val="283"/>
        </w:trPr>
        <w:tc>
          <w:tcPr>
            <w:tcW w:w="1555" w:type="dxa"/>
          </w:tcPr>
          <w:p w14:paraId="026CE18F" w14:textId="15430688" w:rsidR="00CE0F9E" w:rsidRPr="00D66ED1" w:rsidRDefault="00CE0F9E" w:rsidP="00D66E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</w:t>
            </w:r>
          </w:p>
        </w:tc>
        <w:tc>
          <w:tcPr>
            <w:tcW w:w="3543" w:type="dxa"/>
            <w:gridSpan w:val="3"/>
          </w:tcPr>
          <w:p w14:paraId="2615ED0A" w14:textId="14BCF760" w:rsidR="00CE0F9E" w:rsidRPr="00D66ED1" w:rsidRDefault="00CE0F9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2640665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26406652"/>
          </w:p>
        </w:tc>
        <w:tc>
          <w:tcPr>
            <w:tcW w:w="3119" w:type="dxa"/>
            <w:gridSpan w:val="4"/>
          </w:tcPr>
          <w:p w14:paraId="3233540E" w14:textId="3C4F8F14" w:rsidR="00CE0F9E" w:rsidRDefault="00CE0F9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Autorisation à laisser un message : </w:t>
            </w:r>
          </w:p>
        </w:tc>
        <w:tc>
          <w:tcPr>
            <w:tcW w:w="2398" w:type="dxa"/>
            <w:gridSpan w:val="3"/>
          </w:tcPr>
          <w:p w14:paraId="0BC1CA3A" w14:textId="450010BD" w:rsidR="00CE0F9E" w:rsidRDefault="00CE0F9E" w:rsidP="0096513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65897579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308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58975797"/>
            <w:r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354305732" w:edGrp="everyone"/>
            <w:r w:rsidR="00E66E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0144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EF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54305732"/>
            <w:r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</w:tr>
      <w:tr w:rsidR="00CE0F9E" w:rsidRPr="00D66ED1" w14:paraId="1BE20A8A" w14:textId="77777777" w:rsidTr="00CE0F9E">
        <w:trPr>
          <w:trHeight w:val="283"/>
        </w:trPr>
        <w:tc>
          <w:tcPr>
            <w:tcW w:w="1555" w:type="dxa"/>
            <w:tcBorders>
              <w:bottom w:val="single" w:sz="4" w:space="0" w:color="auto"/>
            </w:tcBorders>
          </w:tcPr>
          <w:p w14:paraId="55BEBF51" w14:textId="5BA3F8AB" w:rsidR="00CE0F9E" w:rsidRPr="00D66ED1" w:rsidRDefault="00CE0F9E" w:rsidP="007372B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Courriel 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</w:tcPr>
          <w:p w14:paraId="70AA0563" w14:textId="31D7EFF1" w:rsidR="00CE0F9E" w:rsidRPr="00D66ED1" w:rsidRDefault="00E66EF4" w:rsidP="00D66E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34931114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348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F9E"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349311147"/>
            <w:r w:rsidR="00CE0F9E"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Non   </w:t>
            </w:r>
            <w:permStart w:id="1540121712" w:edGrp="everyone"/>
            <w:r w:rsidR="00CE0F9E"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1411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F9E" w:rsidRPr="00D66E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E0F9E"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40121712"/>
            <w:r w:rsidR="00CE0F9E"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Oui  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14:paraId="3B315F2E" w14:textId="77777777" w:rsidR="00CE0F9E" w:rsidRPr="00D66ED1" w:rsidRDefault="00CE0F9E" w:rsidP="00CE0F9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utorisation à laisser un message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 xml:space="preserve"> :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gridSpan w:val="3"/>
            <w:tcBorders>
              <w:bottom w:val="single" w:sz="4" w:space="0" w:color="auto"/>
            </w:tcBorders>
          </w:tcPr>
          <w:p w14:paraId="61FD288C" w14:textId="1E6CC6A9" w:rsidR="00CE0F9E" w:rsidRPr="00D66ED1" w:rsidRDefault="00CE0F9E" w:rsidP="00CE0F9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6028429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89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60284292"/>
            <w:r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033593810" w:edGrp="everyone"/>
            <w:r w:rsidR="00E66E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167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EF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33593810"/>
            <w:r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</w:tr>
    </w:tbl>
    <w:tbl>
      <w:tblPr>
        <w:tblStyle w:val="Grilledutableau"/>
        <w:tblpPr w:leftFromText="141" w:rightFromText="141" w:vertAnchor="text" w:horzAnchor="margin" w:tblpY="254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75523" w:rsidRPr="001625A7" w14:paraId="00C06626" w14:textId="77777777" w:rsidTr="00C459E6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16D4E776" w14:textId="300CD798" w:rsidR="00275523" w:rsidRPr="001625A7" w:rsidRDefault="00275523" w:rsidP="0027552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MOTIF (S) DE LA DEMANDE DE SERVICE</w:t>
            </w:r>
          </w:p>
        </w:tc>
      </w:tr>
      <w:tr w:rsidR="00275523" w:rsidRPr="001625A7" w14:paraId="679E28C7" w14:textId="77777777" w:rsidTr="00C459E6">
        <w:trPr>
          <w:trHeight w:val="510"/>
        </w:trPr>
        <w:tc>
          <w:tcPr>
            <w:tcW w:w="10658" w:type="dxa"/>
          </w:tcPr>
          <w:p w14:paraId="701B6FD5" w14:textId="15970162" w:rsidR="00275523" w:rsidRPr="001625A7" w:rsidRDefault="000E536E" w:rsidP="002755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77779915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277779915"/>
    </w:tbl>
    <w:p w14:paraId="0C287CEC" w14:textId="38203A86" w:rsidR="00B700E0" w:rsidRPr="00275523" w:rsidRDefault="00B700E0" w:rsidP="00275523">
      <w:pPr>
        <w:rPr>
          <w:rFonts w:asciiTheme="minorHAnsi" w:hAnsiTheme="minorHAnsi" w:cstheme="minorHAnsi"/>
          <w:sz w:val="20"/>
          <w:szCs w:val="20"/>
        </w:rPr>
      </w:pPr>
    </w:p>
    <w:p w14:paraId="62EBF3C5" w14:textId="77777777" w:rsidR="00932CCC" w:rsidRPr="001625A7" w:rsidRDefault="00932CC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58" w:type="dxa"/>
        <w:tblLayout w:type="fixed"/>
        <w:tblLook w:val="04A0" w:firstRow="1" w:lastRow="0" w:firstColumn="1" w:lastColumn="0" w:noHBand="0" w:noVBand="1"/>
      </w:tblPr>
      <w:tblGrid>
        <w:gridCol w:w="3256"/>
        <w:gridCol w:w="2551"/>
        <w:gridCol w:w="1559"/>
        <w:gridCol w:w="3292"/>
      </w:tblGrid>
      <w:tr w:rsidR="00F15FDF" w:rsidRPr="001625A7" w14:paraId="48B34CC2" w14:textId="77777777" w:rsidTr="00275523">
        <w:trPr>
          <w:tblHeader/>
        </w:trPr>
        <w:tc>
          <w:tcPr>
            <w:tcW w:w="10658" w:type="dxa"/>
            <w:gridSpan w:val="4"/>
            <w:shd w:val="clear" w:color="auto" w:fill="BFBFBF" w:themeFill="background1" w:themeFillShade="BF"/>
            <w:vAlign w:val="center"/>
          </w:tcPr>
          <w:p w14:paraId="68C1B14F" w14:textId="19B6F121" w:rsidR="00F15FDF" w:rsidRPr="001625A7" w:rsidRDefault="00275523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FACTEURS DE RISQUE ET VULNÉRABILITÉ</w:t>
            </w:r>
          </w:p>
        </w:tc>
      </w:tr>
      <w:tr w:rsidR="00F15FDF" w:rsidRPr="001625A7" w14:paraId="0D1C84E6" w14:textId="77777777" w:rsidTr="00275523">
        <w:tc>
          <w:tcPr>
            <w:tcW w:w="3256" w:type="dxa"/>
          </w:tcPr>
          <w:p w14:paraId="6D98A12B" w14:textId="3408F051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Utilisation problématique de substances/Internet/jeux de hasard</w:t>
            </w:r>
          </w:p>
        </w:tc>
        <w:tc>
          <w:tcPr>
            <w:tcW w:w="2551" w:type="dxa"/>
          </w:tcPr>
          <w:p w14:paraId="412DD878" w14:textId="129DBED1" w:rsidR="00F15FDF" w:rsidRPr="001625A7" w:rsidRDefault="00275523" w:rsidP="00F15F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141084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554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14108420"/>
            <w:r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99983641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3895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99836417"/>
            <w:r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14:paraId="2946DB82" w14:textId="5DFCFD0A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précisez :</w:t>
            </w:r>
          </w:p>
        </w:tc>
        <w:tc>
          <w:tcPr>
            <w:tcW w:w="3292" w:type="dxa"/>
          </w:tcPr>
          <w:p w14:paraId="5997CC1D" w14:textId="2587720E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4894803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048948038"/>
          </w:p>
        </w:tc>
      </w:tr>
      <w:tr w:rsidR="00F15FDF" w:rsidRPr="001625A7" w14:paraId="4053F9D1" w14:textId="77777777" w:rsidTr="00E66EF4">
        <w:tc>
          <w:tcPr>
            <w:tcW w:w="3256" w:type="dxa"/>
          </w:tcPr>
          <w:p w14:paraId="110FFD37" w14:textId="5A129302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Risques suicidaires</w:t>
            </w:r>
          </w:p>
        </w:tc>
        <w:tc>
          <w:tcPr>
            <w:tcW w:w="2551" w:type="dxa"/>
          </w:tcPr>
          <w:p w14:paraId="14E8EB90" w14:textId="1E004F00" w:rsidR="00F15FDF" w:rsidRPr="001625A7" w:rsidRDefault="00E66EF4" w:rsidP="00F15FD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9111637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0543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91116374"/>
            <w:r w:rsidR="00275523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27552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26354516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5453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63545164"/>
            <w:r w:rsidR="00275523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1559" w:type="dxa"/>
          </w:tcPr>
          <w:p w14:paraId="6B699379" w14:textId="4A6A6296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précisez :</w:t>
            </w:r>
          </w:p>
        </w:tc>
        <w:tc>
          <w:tcPr>
            <w:tcW w:w="3292" w:type="dxa"/>
          </w:tcPr>
          <w:p w14:paraId="3FE9F23F" w14:textId="2CF74A97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5573710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055737107"/>
          </w:p>
        </w:tc>
      </w:tr>
      <w:tr w:rsidR="00F15FDF" w:rsidRPr="001625A7" w14:paraId="351D0424" w14:textId="77777777" w:rsidTr="00E66EF4">
        <w:tc>
          <w:tcPr>
            <w:tcW w:w="3256" w:type="dxa"/>
          </w:tcPr>
          <w:p w14:paraId="1F72F646" w14:textId="5B1BBB5E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Risques hétéro-agressif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</w:p>
        </w:tc>
        <w:tc>
          <w:tcPr>
            <w:tcW w:w="2551" w:type="dxa"/>
          </w:tcPr>
          <w:p w14:paraId="418A20AE" w14:textId="075716A0" w:rsidR="00F15FDF" w:rsidRPr="001625A7" w:rsidRDefault="00E66EF4" w:rsidP="00F15FDF">
            <w:pPr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permStart w:id="1636318734" w:edGrp="everyone"/>
            <w:r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-119175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 </w:t>
            </w:r>
            <w:permEnd w:id="1636318734"/>
            <w:r w:rsidR="00275523">
              <w:rPr>
                <w:rFonts w:asciiTheme="minorHAnsi" w:eastAsia="MS Gothic" w:hAnsiTheme="minorHAnsi" w:cstheme="minorHAnsi"/>
                <w:sz w:val="20"/>
                <w:szCs w:val="20"/>
              </w:rPr>
              <w:t>Oui</w:t>
            </w:r>
            <w:r w:rsidR="00275523">
              <w:rPr>
                <w:rFonts w:asciiTheme="minorHAnsi" w:eastAsia="MS Gothic" w:hAnsiTheme="minorHAnsi" w:cstheme="minorHAnsi"/>
                <w:sz w:val="20"/>
                <w:szCs w:val="20"/>
              </w:rPr>
              <w:tab/>
            </w:r>
            <w:permStart w:id="445259100" w:edGrp="everyone"/>
            <w:r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-162591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 </w:t>
            </w:r>
            <w:permEnd w:id="445259100"/>
            <w:r w:rsidR="00275523">
              <w:rPr>
                <w:rFonts w:asciiTheme="minorHAnsi" w:eastAsia="MS Gothic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1559" w:type="dxa"/>
          </w:tcPr>
          <w:p w14:paraId="08CE6F91" w14:textId="62E2DAF1" w:rsidR="00F15FDF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précisez</w:t>
            </w:r>
            <w:r w:rsidR="004B4946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3292" w:type="dxa"/>
          </w:tcPr>
          <w:p w14:paraId="61CDCEAD" w14:textId="2FE07906" w:rsidR="00F15FDF" w:rsidRPr="001625A7" w:rsidRDefault="000E536E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0755740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6EF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07557406"/>
          </w:p>
        </w:tc>
      </w:tr>
      <w:tr w:rsidR="00275523" w:rsidRPr="001625A7" w14:paraId="78EF8E3F" w14:textId="77777777" w:rsidTr="00DD2E97">
        <w:tc>
          <w:tcPr>
            <w:tcW w:w="3256" w:type="dxa"/>
          </w:tcPr>
          <w:p w14:paraId="500286CD" w14:textId="77CFA6B3" w:rsidR="00275523" w:rsidRPr="001625A7" w:rsidRDefault="00275523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C459E6">
              <w:rPr>
                <w:rFonts w:asciiTheme="minorHAnsi" w:hAnsiTheme="minorHAnsi" w:cstheme="minorHAnsi"/>
                <w:sz w:val="20"/>
                <w:szCs w:val="20"/>
              </w:rPr>
              <w:t>utres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(s) : précisez : </w:t>
            </w:r>
          </w:p>
        </w:tc>
        <w:tc>
          <w:tcPr>
            <w:tcW w:w="7402" w:type="dxa"/>
            <w:gridSpan w:val="3"/>
          </w:tcPr>
          <w:p w14:paraId="50C6E297" w14:textId="6B316312" w:rsidR="00275523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8316522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83165223"/>
          </w:p>
        </w:tc>
      </w:tr>
    </w:tbl>
    <w:p w14:paraId="23DE523C" w14:textId="51999F09" w:rsidR="00F15FDF" w:rsidRDefault="00F15FD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838"/>
        <w:gridCol w:w="3544"/>
        <w:gridCol w:w="1701"/>
        <w:gridCol w:w="3544"/>
      </w:tblGrid>
      <w:tr w:rsidR="00E66EF4" w:rsidRPr="001625A7" w14:paraId="7D19D783" w14:textId="77777777" w:rsidTr="00E66EF4">
        <w:trPr>
          <w:tblHeader/>
        </w:trPr>
        <w:tc>
          <w:tcPr>
            <w:tcW w:w="5382" w:type="dxa"/>
            <w:gridSpan w:val="2"/>
            <w:shd w:val="clear" w:color="auto" w:fill="BFBFBF" w:themeFill="background1" w:themeFillShade="BF"/>
            <w:vAlign w:val="center"/>
          </w:tcPr>
          <w:p w14:paraId="47B9AD78" w14:textId="399836E1" w:rsidR="00E66EF4" w:rsidRPr="001625A7" w:rsidRDefault="00E66EF4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ÉTAT DE SANTÉ PSYCHOLOGIQUE</w:t>
            </w:r>
          </w:p>
        </w:tc>
        <w:tc>
          <w:tcPr>
            <w:tcW w:w="5245" w:type="dxa"/>
            <w:gridSpan w:val="2"/>
            <w:shd w:val="clear" w:color="auto" w:fill="BFBFBF" w:themeFill="background1" w:themeFillShade="BF"/>
            <w:vAlign w:val="center"/>
          </w:tcPr>
          <w:p w14:paraId="5674E3F7" w14:textId="1C824801" w:rsidR="00E66EF4" w:rsidRPr="001625A7" w:rsidRDefault="00E66EF4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ÉTAT DE SANTÉ PHYSIQUE</w:t>
            </w:r>
          </w:p>
        </w:tc>
      </w:tr>
      <w:tr w:rsidR="00F15FDF" w:rsidRPr="001625A7" w14:paraId="2027F543" w14:textId="77777777" w:rsidTr="00E66EF4">
        <w:tc>
          <w:tcPr>
            <w:tcW w:w="1838" w:type="dxa"/>
          </w:tcPr>
          <w:p w14:paraId="52E56223" w14:textId="19C18BC6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Diagnostic(s) :</w:t>
            </w:r>
          </w:p>
        </w:tc>
        <w:tc>
          <w:tcPr>
            <w:tcW w:w="3544" w:type="dxa"/>
          </w:tcPr>
          <w:p w14:paraId="7BF29469" w14:textId="7ACD37D6" w:rsidR="00E66EF4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5046206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50462061"/>
          </w:p>
        </w:tc>
        <w:tc>
          <w:tcPr>
            <w:tcW w:w="1701" w:type="dxa"/>
          </w:tcPr>
          <w:p w14:paraId="07547A01" w14:textId="6235CFE5" w:rsidR="00F15FDF" w:rsidRPr="001625A7" w:rsidRDefault="00E66EF4" w:rsidP="00E66EF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C459E6">
              <w:rPr>
                <w:rFonts w:asciiTheme="minorHAnsi" w:hAnsiTheme="minorHAnsi" w:cstheme="minorHAnsi"/>
                <w:sz w:val="20"/>
                <w:szCs w:val="20"/>
              </w:rPr>
              <w:t>iagnostic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(s) :</w:t>
            </w:r>
          </w:p>
        </w:tc>
        <w:tc>
          <w:tcPr>
            <w:tcW w:w="3544" w:type="dxa"/>
          </w:tcPr>
          <w:p w14:paraId="5043CB0F" w14:textId="7CD26A3C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3489151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934891519"/>
          </w:p>
        </w:tc>
      </w:tr>
      <w:tr w:rsidR="00F15FDF" w:rsidRPr="001625A7" w14:paraId="7C9F31AF" w14:textId="77777777" w:rsidTr="00E66EF4">
        <w:tc>
          <w:tcPr>
            <w:tcW w:w="1838" w:type="dxa"/>
          </w:tcPr>
          <w:p w14:paraId="07459315" w14:textId="75DC5F55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C459E6">
              <w:rPr>
                <w:rFonts w:asciiTheme="minorHAnsi" w:hAnsiTheme="minorHAnsi" w:cstheme="minorHAnsi"/>
                <w:sz w:val="20"/>
                <w:szCs w:val="20"/>
              </w:rPr>
              <w:t>édicament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(s) : </w:t>
            </w:r>
          </w:p>
        </w:tc>
        <w:tc>
          <w:tcPr>
            <w:tcW w:w="3544" w:type="dxa"/>
          </w:tcPr>
          <w:p w14:paraId="7D7B3579" w14:textId="2FE14FAB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2729167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327291674"/>
          </w:p>
        </w:tc>
        <w:tc>
          <w:tcPr>
            <w:tcW w:w="1701" w:type="dxa"/>
          </w:tcPr>
          <w:p w14:paraId="6537F28F" w14:textId="6037D46A" w:rsidR="00F15FDF" w:rsidRPr="001625A7" w:rsidRDefault="00E66EF4" w:rsidP="00E66EF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C459E6">
              <w:rPr>
                <w:rFonts w:asciiTheme="minorHAnsi" w:hAnsiTheme="minorHAnsi" w:cstheme="minorHAnsi"/>
                <w:sz w:val="20"/>
                <w:szCs w:val="20"/>
              </w:rPr>
              <w:t>édicament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(s) :</w:t>
            </w:r>
          </w:p>
        </w:tc>
        <w:tc>
          <w:tcPr>
            <w:tcW w:w="3544" w:type="dxa"/>
          </w:tcPr>
          <w:p w14:paraId="6DFB9E20" w14:textId="3526CD59" w:rsidR="00F15FDF" w:rsidRPr="001625A7" w:rsidRDefault="00E66EF4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6822036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568220364"/>
          </w:p>
        </w:tc>
      </w:tr>
    </w:tbl>
    <w:p w14:paraId="126FA0B8" w14:textId="1AB93766" w:rsidR="00E66EF4" w:rsidRDefault="00E66EF4" w:rsidP="00187FCF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6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E66EF4" w:rsidRPr="001625A7" w14:paraId="4EFB4C4D" w14:textId="77777777" w:rsidTr="00E66EF4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EF4C376" w14:textId="2651EA11" w:rsidR="00E66EF4" w:rsidRPr="001625A7" w:rsidRDefault="00E66EF4" w:rsidP="00E66EF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ANTÉCÉDENTS PERSONNELS</w:t>
            </w:r>
          </w:p>
        </w:tc>
      </w:tr>
      <w:tr w:rsidR="00E66EF4" w:rsidRPr="001625A7" w14:paraId="4EA9314E" w14:textId="77777777" w:rsidTr="00E66EF4">
        <w:trPr>
          <w:trHeight w:val="510"/>
        </w:trPr>
        <w:tc>
          <w:tcPr>
            <w:tcW w:w="10658" w:type="dxa"/>
          </w:tcPr>
          <w:p w14:paraId="2C169CB7" w14:textId="61C2DEF9" w:rsidR="00E66EF4" w:rsidRPr="00E66EF4" w:rsidRDefault="00E66EF4" w:rsidP="00E66E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89730603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489730603"/>
    </w:tbl>
    <w:p w14:paraId="5A2FCD37" w14:textId="2D4F118F" w:rsidR="00E66EF4" w:rsidRDefault="00E66EF4" w:rsidP="00187FCF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6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459E6" w:rsidRPr="001625A7" w14:paraId="15170971" w14:textId="77777777" w:rsidTr="00660856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02ACD69" w14:textId="1618F751" w:rsidR="00C459E6" w:rsidRPr="001625A7" w:rsidRDefault="00C459E6" w:rsidP="00C459E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ANTÉCÉDENTS FAMILIAUX</w:t>
            </w:r>
          </w:p>
        </w:tc>
      </w:tr>
      <w:tr w:rsidR="00C459E6" w:rsidRPr="001625A7" w14:paraId="24A8C0D3" w14:textId="77777777" w:rsidTr="00660856">
        <w:trPr>
          <w:trHeight w:val="510"/>
        </w:trPr>
        <w:tc>
          <w:tcPr>
            <w:tcW w:w="10658" w:type="dxa"/>
          </w:tcPr>
          <w:p w14:paraId="2FD1F4CA" w14:textId="77777777" w:rsidR="00C459E6" w:rsidRPr="00E66EF4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61352364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761352364"/>
    </w:tbl>
    <w:p w14:paraId="4D615E29" w14:textId="4DB18B4E" w:rsidR="00E66EF4" w:rsidRDefault="00E66EF4" w:rsidP="00187FCF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547"/>
        <w:gridCol w:w="3260"/>
        <w:gridCol w:w="2410"/>
        <w:gridCol w:w="2410"/>
      </w:tblGrid>
      <w:tr w:rsidR="00C459E6" w:rsidRPr="001625A7" w14:paraId="06729059" w14:textId="77777777" w:rsidTr="002A340F">
        <w:trPr>
          <w:tblHeader/>
        </w:trPr>
        <w:tc>
          <w:tcPr>
            <w:tcW w:w="10627" w:type="dxa"/>
            <w:gridSpan w:val="4"/>
            <w:shd w:val="clear" w:color="auto" w:fill="BFBFBF" w:themeFill="background1" w:themeFillShade="BF"/>
            <w:vAlign w:val="center"/>
          </w:tcPr>
          <w:p w14:paraId="5C355E61" w14:textId="6013651B" w:rsidR="00C459E6" w:rsidRPr="001625A7" w:rsidRDefault="00C459E6" w:rsidP="0066085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SERVICE(S) ANTÉRIEUR(S) ET ACTUEL(S)</w:t>
            </w:r>
          </w:p>
        </w:tc>
      </w:tr>
      <w:tr w:rsidR="00C459E6" w:rsidRPr="001625A7" w14:paraId="7CF3BA39" w14:textId="77777777" w:rsidTr="00C459E6">
        <w:tc>
          <w:tcPr>
            <w:tcW w:w="2547" w:type="dxa"/>
          </w:tcPr>
          <w:p w14:paraId="74186964" w14:textId="6F0AECF0" w:rsidR="00C459E6" w:rsidRPr="001625A7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Médecin de famille :</w:t>
            </w:r>
          </w:p>
        </w:tc>
        <w:tc>
          <w:tcPr>
            <w:tcW w:w="3260" w:type="dxa"/>
          </w:tcPr>
          <w:p w14:paraId="679010F8" w14:textId="2B905E69" w:rsidR="00C459E6" w:rsidRPr="001625A7" w:rsidRDefault="000E536E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3487188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459E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34871886"/>
          </w:p>
        </w:tc>
        <w:tc>
          <w:tcPr>
            <w:tcW w:w="2410" w:type="dxa"/>
          </w:tcPr>
          <w:p w14:paraId="1CE7ECD0" w14:textId="7272921B" w:rsidR="00C459E6" w:rsidRPr="001625A7" w:rsidRDefault="00C459E6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Numéro de téléphone :</w:t>
            </w:r>
          </w:p>
        </w:tc>
        <w:tc>
          <w:tcPr>
            <w:tcW w:w="2410" w:type="dxa"/>
          </w:tcPr>
          <w:p w14:paraId="08749E90" w14:textId="4D5907CF" w:rsidR="00C459E6" w:rsidRPr="001625A7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5895013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58950131"/>
          </w:p>
        </w:tc>
      </w:tr>
      <w:tr w:rsidR="00C459E6" w:rsidRPr="001625A7" w14:paraId="5A35534C" w14:textId="77777777" w:rsidTr="00C459E6">
        <w:tc>
          <w:tcPr>
            <w:tcW w:w="2547" w:type="dxa"/>
          </w:tcPr>
          <w:p w14:paraId="2D3C1A97" w14:textId="159A71F1" w:rsidR="00C459E6" w:rsidRPr="001625A7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Professionnel/Organisme :  : </w:t>
            </w:r>
          </w:p>
        </w:tc>
        <w:tc>
          <w:tcPr>
            <w:tcW w:w="3260" w:type="dxa"/>
          </w:tcPr>
          <w:p w14:paraId="75D4CC53" w14:textId="26B6D41D" w:rsidR="00C459E6" w:rsidRPr="001625A7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4551397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45513977"/>
          </w:p>
        </w:tc>
        <w:tc>
          <w:tcPr>
            <w:tcW w:w="2410" w:type="dxa"/>
          </w:tcPr>
          <w:p w14:paraId="7FAF7233" w14:textId="518BE8D8" w:rsidR="00C459E6" w:rsidRPr="001625A7" w:rsidRDefault="00C459E6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 :</w:t>
            </w:r>
          </w:p>
        </w:tc>
        <w:tc>
          <w:tcPr>
            <w:tcW w:w="2410" w:type="dxa"/>
          </w:tcPr>
          <w:p w14:paraId="08BD1E05" w14:textId="24810A03" w:rsidR="00C459E6" w:rsidRPr="001625A7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2593888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E53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25938885"/>
          </w:p>
        </w:tc>
      </w:tr>
      <w:tr w:rsidR="00C459E6" w:rsidRPr="001625A7" w14:paraId="0C9F1F51" w14:textId="77777777" w:rsidTr="00A63D23">
        <w:tc>
          <w:tcPr>
            <w:tcW w:w="10627" w:type="dxa"/>
            <w:gridSpan w:val="4"/>
          </w:tcPr>
          <w:p w14:paraId="158E3BF7" w14:textId="3E2765C5" w:rsidR="00C459E6" w:rsidRDefault="00C459E6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8244564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2481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82445641"/>
            <w:r>
              <w:rPr>
                <w:rFonts w:asciiTheme="minorHAnsi" w:hAnsiTheme="minorHAnsi" w:cstheme="minorHAnsi"/>
                <w:sz w:val="20"/>
                <w:szCs w:val="20"/>
              </w:rPr>
              <w:t>Antérieur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87964639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190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79646392"/>
            <w:r>
              <w:rPr>
                <w:rFonts w:asciiTheme="minorHAnsi" w:hAnsiTheme="minorHAnsi" w:cstheme="minorHAnsi"/>
                <w:sz w:val="20"/>
                <w:szCs w:val="20"/>
              </w:rPr>
              <w:t>Actuel</w:t>
            </w:r>
          </w:p>
        </w:tc>
      </w:tr>
    </w:tbl>
    <w:p w14:paraId="2F3A207B" w14:textId="0A8A9639" w:rsidR="000E536E" w:rsidRDefault="000E536E" w:rsidP="00187FCF">
      <w:pPr>
        <w:rPr>
          <w:rFonts w:asciiTheme="minorHAnsi" w:hAnsiTheme="minorHAnsi" w:cstheme="minorHAnsi"/>
          <w:sz w:val="20"/>
          <w:szCs w:val="20"/>
        </w:rPr>
      </w:pPr>
    </w:p>
    <w:p w14:paraId="3990902D" w14:textId="77777777" w:rsidR="000E536E" w:rsidRPr="000E536E" w:rsidRDefault="000E536E" w:rsidP="000E536E">
      <w:pPr>
        <w:rPr>
          <w:rFonts w:asciiTheme="minorHAnsi" w:hAnsiTheme="minorHAnsi" w:cstheme="minorHAnsi"/>
          <w:sz w:val="20"/>
          <w:szCs w:val="20"/>
        </w:rPr>
      </w:pPr>
    </w:p>
    <w:p w14:paraId="36C428E9" w14:textId="77777777" w:rsidR="000E536E" w:rsidRPr="000E536E" w:rsidRDefault="000E536E" w:rsidP="000E536E">
      <w:pPr>
        <w:rPr>
          <w:rFonts w:asciiTheme="minorHAnsi" w:hAnsiTheme="minorHAnsi" w:cstheme="minorHAnsi"/>
          <w:sz w:val="20"/>
          <w:szCs w:val="20"/>
        </w:rPr>
      </w:pPr>
    </w:p>
    <w:p w14:paraId="01B1CC99" w14:textId="79F7E975" w:rsidR="00E66EF4" w:rsidRPr="000E536E" w:rsidRDefault="00E66EF4" w:rsidP="000E536E">
      <w:pPr>
        <w:ind w:firstLine="708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6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EF0542" w:rsidRPr="001625A7" w14:paraId="7BE99EC3" w14:textId="77777777" w:rsidTr="00660856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65DA1F24" w14:textId="09154B01" w:rsidR="00EF0542" w:rsidRPr="001625A7" w:rsidRDefault="00EF0542" w:rsidP="0066085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ATTENTE(S) DE L’USAGER</w:t>
            </w:r>
          </w:p>
        </w:tc>
      </w:tr>
      <w:tr w:rsidR="00EF0542" w:rsidRPr="001625A7" w14:paraId="62504D5D" w14:textId="77777777" w:rsidTr="00660856">
        <w:trPr>
          <w:trHeight w:val="510"/>
        </w:trPr>
        <w:tc>
          <w:tcPr>
            <w:tcW w:w="10658" w:type="dxa"/>
          </w:tcPr>
          <w:p w14:paraId="4C7C9441" w14:textId="77777777" w:rsidR="00EF0542" w:rsidRPr="00E66EF4" w:rsidRDefault="00EF0542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8721374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98721374"/>
    </w:tbl>
    <w:p w14:paraId="67EC0088" w14:textId="3B813D1F" w:rsidR="00E66EF4" w:rsidRPr="001625A7" w:rsidRDefault="00E66EF4" w:rsidP="00187FCF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980"/>
        <w:gridCol w:w="8678"/>
      </w:tblGrid>
      <w:tr w:rsidR="00187FCF" w:rsidRPr="001625A7" w14:paraId="7C87369E" w14:textId="77777777" w:rsidTr="00965133">
        <w:trPr>
          <w:trHeight w:val="312"/>
        </w:trPr>
        <w:tc>
          <w:tcPr>
            <w:tcW w:w="10658" w:type="dxa"/>
            <w:gridSpan w:val="2"/>
            <w:shd w:val="clear" w:color="auto" w:fill="D9D9D9" w:themeFill="background1" w:themeFillShade="D9"/>
          </w:tcPr>
          <w:p w14:paraId="3BA6737A" w14:textId="16CABB78" w:rsidR="00187FCF" w:rsidRPr="001625A7" w:rsidRDefault="00EF0542" w:rsidP="00070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CONSENTEMENT DE L’USAGER</w:t>
            </w:r>
          </w:p>
        </w:tc>
      </w:tr>
      <w:tr w:rsidR="00EF0542" w:rsidRPr="001625A7" w14:paraId="3C190225" w14:textId="77777777" w:rsidTr="00EE2942">
        <w:trPr>
          <w:trHeight w:val="510"/>
        </w:trPr>
        <w:tc>
          <w:tcPr>
            <w:tcW w:w="1980" w:type="dxa"/>
          </w:tcPr>
          <w:p w14:paraId="5697139D" w14:textId="5172E65E" w:rsidR="00EF0542" w:rsidRPr="001625A7" w:rsidRDefault="00EF0542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9437658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8868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94376580"/>
            <w:r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83423570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030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34235700"/>
            <w:r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8678" w:type="dxa"/>
          </w:tcPr>
          <w:p w14:paraId="6E3770A5" w14:textId="7C28A84B" w:rsidR="00EF0542" w:rsidRPr="001625A7" w:rsidRDefault="00EF0542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Je consens à la demande de référence et à l’ouverture de mon dossier. </w:t>
            </w:r>
          </w:p>
        </w:tc>
      </w:tr>
      <w:tr w:rsidR="000E536E" w:rsidRPr="001625A7" w14:paraId="60C3F595" w14:textId="77777777" w:rsidTr="005803D4">
        <w:trPr>
          <w:trHeight w:val="510"/>
        </w:trPr>
        <w:tc>
          <w:tcPr>
            <w:tcW w:w="1980" w:type="dxa"/>
          </w:tcPr>
          <w:p w14:paraId="082D3551" w14:textId="3F025C5D" w:rsidR="000E536E" w:rsidRPr="001625A7" w:rsidRDefault="000E536E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9989058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03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99890583"/>
            <w:r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64018643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674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40186430"/>
            <w:r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8678" w:type="dxa"/>
          </w:tcPr>
          <w:p w14:paraId="4E1B6951" w14:textId="5B6482BE" w:rsidR="000E536E" w:rsidRPr="001625A7" w:rsidRDefault="000E536E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J’autorise pour une période de 90 jours l’échange d’informations entre </w:t>
            </w:r>
            <w:permStart w:id="16190115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61901151"/>
            <w:r w:rsidR="004B494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et le CISSS de la Montérégie-Ouest afin de permettre l’analyse complète de cette demande. </w:t>
            </w:r>
          </w:p>
        </w:tc>
      </w:tr>
      <w:tr w:rsidR="00EF0542" w:rsidRPr="001625A7" w14:paraId="308A148E" w14:textId="77777777" w:rsidTr="00383019">
        <w:trPr>
          <w:trHeight w:val="510"/>
        </w:trPr>
        <w:tc>
          <w:tcPr>
            <w:tcW w:w="1980" w:type="dxa"/>
          </w:tcPr>
          <w:p w14:paraId="208E3183" w14:textId="1F1F368D" w:rsidR="00EF0542" w:rsidRDefault="00776F80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9862388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2067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98623889"/>
            <w:r w:rsidR="00EF0542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EF054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72923450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80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29234506"/>
            <w:r w:rsidR="00EF0542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8678" w:type="dxa"/>
          </w:tcPr>
          <w:p w14:paraId="5BED0FF5" w14:textId="4F8DC916" w:rsidR="00EF0542" w:rsidRDefault="000E536E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Je suis informé(e)</w:t>
            </w:r>
            <w:r w:rsidR="00EF0542">
              <w:rPr>
                <w:rFonts w:asciiTheme="minorHAnsi" w:hAnsiTheme="minorHAnsi" w:cstheme="minorHAnsi"/>
                <w:sz w:val="20"/>
                <w:szCs w:val="20"/>
              </w:rPr>
              <w:t xml:space="preserve"> que je peux modifier ou annuler en tout temps cette autorisation</w:t>
            </w:r>
          </w:p>
        </w:tc>
      </w:tr>
      <w:tr w:rsidR="00EF0542" w:rsidRPr="001625A7" w14:paraId="70DEFE2D" w14:textId="77777777" w:rsidTr="008C1DFE">
        <w:trPr>
          <w:trHeight w:val="510"/>
        </w:trPr>
        <w:tc>
          <w:tcPr>
            <w:tcW w:w="1980" w:type="dxa"/>
          </w:tcPr>
          <w:p w14:paraId="2B7A6BDA" w14:textId="61E944E7" w:rsidR="00EF0542" w:rsidRDefault="00776F80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4143745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7322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41437455"/>
            <w:r w:rsidR="00EF0542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EF054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8053161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0962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05316120"/>
            <w:r w:rsidR="00EF0542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</w:tc>
        <w:tc>
          <w:tcPr>
            <w:tcW w:w="8678" w:type="dxa"/>
          </w:tcPr>
          <w:p w14:paraId="1208A642" w14:textId="7C3B45EC" w:rsidR="00EF0542" w:rsidRDefault="00EF0542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L’usager a consenti verbalement. </w:t>
            </w:r>
          </w:p>
        </w:tc>
      </w:tr>
      <w:tr w:rsidR="00EF0542" w:rsidRPr="001625A7" w14:paraId="2D588F90" w14:textId="77777777" w:rsidTr="00C85DB2">
        <w:trPr>
          <w:trHeight w:val="510"/>
        </w:trPr>
        <w:tc>
          <w:tcPr>
            <w:tcW w:w="10658" w:type="dxa"/>
            <w:gridSpan w:val="2"/>
          </w:tcPr>
          <w:p w14:paraId="74C91973" w14:textId="77777777" w:rsidR="004B3D67" w:rsidRDefault="004B3D67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CDA343" w14:textId="77777777" w:rsidR="004B3D67" w:rsidRDefault="004B3D67" w:rsidP="0096513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FF061C" w14:textId="6DFDE29D" w:rsidR="00EF0542" w:rsidRPr="000E536E" w:rsidRDefault="00EF0542" w:rsidP="00965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>Signature de l’usager : __________________________________________________</w:t>
            </w: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0E536E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</w:t>
            </w: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>Date : _____________________</w:t>
            </w:r>
          </w:p>
          <w:p w14:paraId="3179EBD1" w14:textId="07DA5D0D" w:rsidR="00EF0542" w:rsidRPr="00EF0542" w:rsidRDefault="00EF0542" w:rsidP="00965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</w:t>
            </w:r>
            <w:r w:rsidRPr="00EF0542">
              <w:rPr>
                <w:rFonts w:asciiTheme="minorHAnsi" w:hAnsiTheme="minorHAnsi" w:cstheme="minorHAnsi"/>
                <w:color w:val="BFBFBF" w:themeColor="background1" w:themeShade="BF"/>
                <w:sz w:val="16"/>
                <w:szCs w:val="16"/>
              </w:rPr>
              <w:t>aaaa/mm/jj</w:t>
            </w:r>
          </w:p>
        </w:tc>
      </w:tr>
    </w:tbl>
    <w:p w14:paraId="463F29E8" w14:textId="76C0AF0A" w:rsidR="00187FCF" w:rsidRDefault="00187FC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738" w:type="dxa"/>
        <w:tblLayout w:type="fixed"/>
        <w:tblLook w:val="04A0" w:firstRow="1" w:lastRow="0" w:firstColumn="1" w:lastColumn="0" w:noHBand="0" w:noVBand="1"/>
      </w:tblPr>
      <w:tblGrid>
        <w:gridCol w:w="1129"/>
        <w:gridCol w:w="244"/>
        <w:gridCol w:w="3128"/>
        <w:gridCol w:w="1408"/>
        <w:gridCol w:w="9"/>
        <w:gridCol w:w="851"/>
        <w:gridCol w:w="558"/>
        <w:gridCol w:w="3402"/>
        <w:gridCol w:w="9"/>
      </w:tblGrid>
      <w:tr w:rsidR="00461307" w:rsidRPr="001625A7" w14:paraId="293AE796" w14:textId="77777777" w:rsidTr="005753D4">
        <w:trPr>
          <w:tblHeader/>
        </w:trPr>
        <w:tc>
          <w:tcPr>
            <w:tcW w:w="10738" w:type="dxa"/>
            <w:gridSpan w:val="9"/>
            <w:shd w:val="clear" w:color="auto" w:fill="BFBFBF" w:themeFill="background1" w:themeFillShade="BF"/>
            <w:vAlign w:val="center"/>
          </w:tcPr>
          <w:p w14:paraId="658B39F2" w14:textId="22D1175E" w:rsidR="00461307" w:rsidRPr="001625A7" w:rsidRDefault="00461307" w:rsidP="0066085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IDENTIFICATION DU RÉFÉRENT</w:t>
            </w:r>
          </w:p>
        </w:tc>
      </w:tr>
      <w:tr w:rsidR="00461307" w:rsidRPr="001625A7" w14:paraId="1AD175C0" w14:textId="77777777" w:rsidTr="005753D4">
        <w:trPr>
          <w:gridAfter w:val="1"/>
          <w:wAfter w:w="9" w:type="dxa"/>
        </w:trPr>
        <w:tc>
          <w:tcPr>
            <w:tcW w:w="1373" w:type="dxa"/>
            <w:gridSpan w:val="2"/>
          </w:tcPr>
          <w:p w14:paraId="53D323D5" w14:textId="35095542" w:rsidR="00461307" w:rsidRPr="001625A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 : </w:t>
            </w:r>
          </w:p>
        </w:tc>
        <w:tc>
          <w:tcPr>
            <w:tcW w:w="4536" w:type="dxa"/>
            <w:gridSpan w:val="2"/>
          </w:tcPr>
          <w:p w14:paraId="66128103" w14:textId="77777777" w:rsidR="00461307" w:rsidRPr="001625A7" w:rsidRDefault="00461307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9681232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96812326"/>
          </w:p>
        </w:tc>
        <w:tc>
          <w:tcPr>
            <w:tcW w:w="1418" w:type="dxa"/>
            <w:gridSpan w:val="3"/>
          </w:tcPr>
          <w:p w14:paraId="6EEC39BC" w14:textId="0631A781" w:rsidR="00461307" w:rsidRPr="001625A7" w:rsidRDefault="00461307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776F80">
              <w:rPr>
                <w:rFonts w:asciiTheme="minorHAnsi" w:hAnsiTheme="minorHAnsi" w:cstheme="minorHAnsi"/>
                <w:sz w:val="20"/>
                <w:szCs w:val="20"/>
              </w:rPr>
              <w:t>rénom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3402" w:type="dxa"/>
          </w:tcPr>
          <w:p w14:paraId="776FE5D8" w14:textId="77777777" w:rsidR="00461307" w:rsidRPr="001625A7" w:rsidRDefault="00461307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2856415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28564151"/>
          </w:p>
        </w:tc>
      </w:tr>
      <w:tr w:rsidR="00461307" w:rsidRPr="001625A7" w14:paraId="1632B0FB" w14:textId="77777777" w:rsidTr="005753D4">
        <w:trPr>
          <w:gridAfter w:val="1"/>
          <w:wAfter w:w="9" w:type="dxa"/>
        </w:trPr>
        <w:tc>
          <w:tcPr>
            <w:tcW w:w="1373" w:type="dxa"/>
            <w:gridSpan w:val="2"/>
          </w:tcPr>
          <w:p w14:paraId="709EF7FA" w14:textId="75B8E1B4" w:rsidR="00461307" w:rsidRPr="001625A7" w:rsidRDefault="000E536E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Profession</w:t>
            </w:r>
            <w:r w:rsidR="0046130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4536" w:type="dxa"/>
            <w:gridSpan w:val="2"/>
          </w:tcPr>
          <w:p w14:paraId="1D9C18A0" w14:textId="77777777" w:rsidR="00461307" w:rsidRPr="001625A7" w:rsidRDefault="00461307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3343582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33435825"/>
          </w:p>
        </w:tc>
        <w:tc>
          <w:tcPr>
            <w:tcW w:w="1418" w:type="dxa"/>
            <w:gridSpan w:val="3"/>
          </w:tcPr>
          <w:p w14:paraId="08696DB2" w14:textId="08FC89AE" w:rsidR="00461307" w:rsidRPr="001625A7" w:rsidRDefault="00461307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Organisme :</w:t>
            </w:r>
          </w:p>
        </w:tc>
        <w:tc>
          <w:tcPr>
            <w:tcW w:w="3402" w:type="dxa"/>
          </w:tcPr>
          <w:p w14:paraId="4FA208A6" w14:textId="77777777" w:rsidR="00461307" w:rsidRPr="001625A7" w:rsidRDefault="00461307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6515030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65150303"/>
          </w:p>
        </w:tc>
      </w:tr>
      <w:tr w:rsidR="00461307" w:rsidRPr="001625A7" w14:paraId="71BA0221" w14:textId="77777777" w:rsidTr="005753D4">
        <w:trPr>
          <w:gridAfter w:val="1"/>
          <w:wAfter w:w="9" w:type="dxa"/>
        </w:trPr>
        <w:tc>
          <w:tcPr>
            <w:tcW w:w="1373" w:type="dxa"/>
            <w:gridSpan w:val="2"/>
          </w:tcPr>
          <w:p w14:paraId="22386A8F" w14:textId="6FA2447C" w:rsidR="0046130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Adresse :</w:t>
            </w:r>
          </w:p>
        </w:tc>
        <w:tc>
          <w:tcPr>
            <w:tcW w:w="4536" w:type="dxa"/>
            <w:gridSpan w:val="2"/>
          </w:tcPr>
          <w:p w14:paraId="695CAE4A" w14:textId="7CB947E7" w:rsidR="0046130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485095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14850958"/>
          </w:p>
        </w:tc>
        <w:tc>
          <w:tcPr>
            <w:tcW w:w="1418" w:type="dxa"/>
            <w:gridSpan w:val="3"/>
          </w:tcPr>
          <w:p w14:paraId="23972B85" w14:textId="7AF1DF64" w:rsidR="00461307" w:rsidRDefault="000E536E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Code Postal</w:t>
            </w:r>
            <w:r w:rsidR="009223F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3402" w:type="dxa"/>
          </w:tcPr>
          <w:p w14:paraId="796D5099" w14:textId="48E305F5" w:rsidR="0046130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049358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0493585"/>
          </w:p>
        </w:tc>
      </w:tr>
      <w:tr w:rsidR="00461307" w:rsidRPr="001625A7" w14:paraId="11B36583" w14:textId="77777777" w:rsidTr="005753D4">
        <w:trPr>
          <w:gridAfter w:val="1"/>
          <w:wAfter w:w="9" w:type="dxa"/>
        </w:trPr>
        <w:tc>
          <w:tcPr>
            <w:tcW w:w="1373" w:type="dxa"/>
            <w:gridSpan w:val="2"/>
          </w:tcPr>
          <w:p w14:paraId="587FDFA6" w14:textId="1A0ABC0A" w:rsidR="00461307" w:rsidRDefault="00461307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</w:t>
            </w:r>
          </w:p>
        </w:tc>
        <w:tc>
          <w:tcPr>
            <w:tcW w:w="4536" w:type="dxa"/>
            <w:gridSpan w:val="2"/>
          </w:tcPr>
          <w:p w14:paraId="3CB3B74D" w14:textId="64B45A6F" w:rsidR="0046130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9824671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98246711"/>
          </w:p>
        </w:tc>
        <w:tc>
          <w:tcPr>
            <w:tcW w:w="1418" w:type="dxa"/>
            <w:gridSpan w:val="3"/>
          </w:tcPr>
          <w:p w14:paraId="558BD033" w14:textId="72DD5FCF" w:rsidR="00461307" w:rsidRDefault="00461307" w:rsidP="0066085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Courriel :</w:t>
            </w:r>
          </w:p>
        </w:tc>
        <w:tc>
          <w:tcPr>
            <w:tcW w:w="3402" w:type="dxa"/>
          </w:tcPr>
          <w:p w14:paraId="6FBF1C73" w14:textId="7C747234" w:rsidR="00461307" w:rsidRDefault="009223FD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058091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10580918"/>
          </w:p>
        </w:tc>
      </w:tr>
      <w:tr w:rsidR="005753D4" w:rsidRPr="001625A7" w14:paraId="2C6A3311" w14:textId="77777777" w:rsidTr="002D2327">
        <w:trPr>
          <w:gridAfter w:val="1"/>
          <w:wAfter w:w="9" w:type="dxa"/>
        </w:trPr>
        <w:tc>
          <w:tcPr>
            <w:tcW w:w="1373" w:type="dxa"/>
            <w:gridSpan w:val="2"/>
          </w:tcPr>
          <w:p w14:paraId="31D131F0" w14:textId="5F6509AC" w:rsidR="005753D4" w:rsidRDefault="005753D4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Télécopieur :</w:t>
            </w:r>
          </w:p>
        </w:tc>
        <w:tc>
          <w:tcPr>
            <w:tcW w:w="9356" w:type="dxa"/>
            <w:gridSpan w:val="6"/>
          </w:tcPr>
          <w:p w14:paraId="6BB8D257" w14:textId="60703454" w:rsidR="005753D4" w:rsidRDefault="005753D4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1254609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12546096"/>
          </w:p>
        </w:tc>
      </w:tr>
      <w:tr w:rsidR="00241828" w:rsidRPr="001625A7" w14:paraId="0548F00C" w14:textId="77777777" w:rsidTr="005753D4">
        <w:tc>
          <w:tcPr>
            <w:tcW w:w="4501" w:type="dxa"/>
            <w:gridSpan w:val="3"/>
          </w:tcPr>
          <w:p w14:paraId="3D1497DB" w14:textId="52AC6A4E" w:rsidR="00241828" w:rsidRDefault="00241828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Mode de commun</w:t>
            </w:r>
            <w:r w:rsidR="004B4946">
              <w:rPr>
                <w:rFonts w:asciiTheme="minorHAnsi" w:hAnsiTheme="minorHAnsi" w:cstheme="minorHAnsi"/>
                <w:sz w:val="20"/>
                <w:szCs w:val="20"/>
              </w:rPr>
              <w:t>ication privilégié par le référe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nt</w:t>
            </w:r>
          </w:p>
        </w:tc>
        <w:tc>
          <w:tcPr>
            <w:tcW w:w="6237" w:type="dxa"/>
            <w:gridSpan w:val="6"/>
          </w:tcPr>
          <w:p w14:paraId="15AC125B" w14:textId="6D08C5FF" w:rsidR="00241828" w:rsidRDefault="00241828" w:rsidP="006608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3787272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472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37872727"/>
            <w:r>
              <w:rPr>
                <w:rFonts w:asciiTheme="minorHAnsi" w:hAnsiTheme="minorHAnsi" w:cstheme="minorHAnsi"/>
                <w:sz w:val="20"/>
                <w:szCs w:val="20"/>
              </w:rPr>
              <w:t>Courriel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11655316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910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116553168"/>
            <w:r>
              <w:rPr>
                <w:rFonts w:asciiTheme="minorHAnsi" w:hAnsiTheme="minorHAnsi" w:cstheme="minorHAnsi"/>
                <w:sz w:val="20"/>
                <w:szCs w:val="20"/>
              </w:rPr>
              <w:t>Téléphone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29855851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743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98558518"/>
            <w:r>
              <w:rPr>
                <w:rFonts w:asciiTheme="minorHAnsi" w:hAnsiTheme="minorHAnsi" w:cstheme="minorHAnsi"/>
                <w:sz w:val="20"/>
                <w:szCs w:val="20"/>
              </w:rPr>
              <w:t>Autres :</w:t>
            </w:r>
            <w:r w:rsidR="005753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637961892" w:edGrp="everyone"/>
            <w:r w:rsidR="005753D4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permEnd w:id="1637961892"/>
          </w:p>
        </w:tc>
      </w:tr>
      <w:tr w:rsidR="00241828" w:rsidRPr="001625A7" w14:paraId="225C1347" w14:textId="77777777" w:rsidTr="005753D4">
        <w:tc>
          <w:tcPr>
            <w:tcW w:w="1129" w:type="dxa"/>
          </w:tcPr>
          <w:p w14:paraId="6CD3D593" w14:textId="77777777" w:rsidR="00241828" w:rsidRPr="000E536E" w:rsidRDefault="00241828" w:rsidP="00660856">
            <w:pPr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Signature : </w:t>
            </w:r>
            <w:r w:rsidRPr="000E536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 </w:t>
            </w:r>
          </w:p>
        </w:tc>
        <w:tc>
          <w:tcPr>
            <w:tcW w:w="4789" w:type="dxa"/>
            <w:gridSpan w:val="4"/>
          </w:tcPr>
          <w:p w14:paraId="41D308E4" w14:textId="77777777" w:rsidR="00241828" w:rsidRPr="000E536E" w:rsidRDefault="00241828" w:rsidP="0066085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ermStart w:id="860689503" w:edGrp="everyone"/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456175224"/>
                <w:showingPlcHdr/>
                <w:picture/>
              </w:sdtPr>
              <w:sdtEndPr/>
              <w:sdtContent>
                <w:r w:rsidRPr="000E536E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8778997" wp14:editId="15833BB5">
                      <wp:extent cx="523875" cy="523875"/>
                      <wp:effectExtent l="0" t="0" r="9525" b="9525"/>
                      <wp:docPr id="6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3875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832F246" w14:textId="72A7A00D" w:rsidR="00241828" w:rsidRPr="000E536E" w:rsidRDefault="00241828" w:rsidP="0066085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permEnd w:id="860689503"/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851" w:type="dxa"/>
          </w:tcPr>
          <w:p w14:paraId="2F3582E5" w14:textId="3156D795" w:rsidR="00241828" w:rsidRPr="000E536E" w:rsidRDefault="00241828" w:rsidP="0066085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E536E">
              <w:rPr>
                <w:rFonts w:asciiTheme="minorHAnsi" w:hAnsiTheme="minorHAnsi" w:cstheme="minorHAnsi"/>
                <w:sz w:val="16"/>
                <w:szCs w:val="16"/>
              </w:rPr>
              <w:t>Date :</w:t>
            </w:r>
          </w:p>
        </w:tc>
        <w:tc>
          <w:tcPr>
            <w:tcW w:w="3969" w:type="dxa"/>
            <w:gridSpan w:val="3"/>
          </w:tcPr>
          <w:p w14:paraId="31BC5D82" w14:textId="4F4488D5" w:rsidR="00241828" w:rsidRPr="000E536E" w:rsidRDefault="00241828" w:rsidP="0066085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ermStart w:id="161153597" w:edGrp="everyone"/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2091379313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E536E">
                  <w:rPr>
                    <w:rStyle w:val="Textedelespacerserv"/>
                    <w:sz w:val="16"/>
                    <w:szCs w:val="16"/>
                  </w:rPr>
                  <w:t>Cliquez ou appuyez ici pour entrer une date.</w:t>
                </w:r>
              </w:sdtContent>
            </w:sdt>
            <w:r w:rsidRPr="000E536E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permEnd w:id="161153597"/>
          </w:p>
        </w:tc>
      </w:tr>
    </w:tbl>
    <w:p w14:paraId="590815E8" w14:textId="379CCE96" w:rsidR="00461307" w:rsidRDefault="00461307" w:rsidP="007E09E8">
      <w:pPr>
        <w:rPr>
          <w:rFonts w:asciiTheme="minorHAnsi" w:hAnsiTheme="minorHAnsi" w:cstheme="minorHAnsi"/>
          <w:sz w:val="20"/>
          <w:szCs w:val="20"/>
        </w:rPr>
      </w:pPr>
    </w:p>
    <w:p w14:paraId="15AE337A" w14:textId="559C36F1" w:rsidR="00461307" w:rsidRDefault="00461307" w:rsidP="007E09E8">
      <w:pPr>
        <w:rPr>
          <w:rFonts w:asciiTheme="minorHAnsi" w:hAnsiTheme="minorHAnsi" w:cstheme="minorHAnsi"/>
          <w:sz w:val="20"/>
          <w:szCs w:val="20"/>
        </w:rPr>
      </w:pPr>
    </w:p>
    <w:p w14:paraId="64F48EB8" w14:textId="77777777" w:rsidR="00461307" w:rsidRDefault="00461307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5313"/>
        <w:gridCol w:w="5314"/>
      </w:tblGrid>
      <w:tr w:rsidR="00C34636" w:rsidRPr="001625A7" w14:paraId="05596F67" w14:textId="77777777" w:rsidTr="00DF248B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785D9D5" w14:textId="3FA9BC9F" w:rsidR="00C34636" w:rsidRPr="001625A7" w:rsidRDefault="00241828" w:rsidP="0046130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FAIRE PARVENIR LE FORMULAIRE ET LES DOCUMENTS PERTINENTS AU MÉCANISME D’ACCÈS EN SANTÉ MENTALE</w:t>
            </w:r>
          </w:p>
        </w:tc>
      </w:tr>
      <w:tr w:rsidR="00241828" w:rsidRPr="001625A7" w14:paraId="3477E886" w14:textId="77777777" w:rsidTr="009B6A41">
        <w:trPr>
          <w:trHeight w:val="388"/>
        </w:trPr>
        <w:tc>
          <w:tcPr>
            <w:tcW w:w="5313" w:type="dxa"/>
          </w:tcPr>
          <w:p w14:paraId="0F4BB61F" w14:textId="66AA75D9" w:rsidR="00241828" w:rsidRDefault="00A81C01" w:rsidP="002418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21530210" w:edGrp="everyone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52362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ermEnd w:id="221530210"/>
            <w:r w:rsidR="00241828">
              <w:rPr>
                <w:rFonts w:asciiTheme="minorHAnsi" w:hAnsiTheme="minorHAnsi" w:cstheme="minorHAnsi"/>
                <w:b/>
                <w:sz w:val="20"/>
                <w:szCs w:val="20"/>
              </w:rPr>
              <w:t>Secteurs Jardins-Roussillon et Beauharnois</w:t>
            </w:r>
          </w:p>
          <w:p w14:paraId="0203C22F" w14:textId="77777777" w:rsidR="00241828" w:rsidRDefault="00241828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 450-638-0894 #7200</w:t>
            </w:r>
          </w:p>
          <w:p w14:paraId="07468FDF" w14:textId="77777777" w:rsidR="00241828" w:rsidRDefault="00241828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Télécopieur : 450-638-8505</w:t>
            </w:r>
          </w:p>
          <w:p w14:paraId="36911E3F" w14:textId="77777777" w:rsidR="00241828" w:rsidRDefault="00241828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Courriel :</w:t>
            </w:r>
          </w:p>
          <w:p w14:paraId="5052C8FB" w14:textId="12FDE97C" w:rsidR="00241828" w:rsidRPr="00241828" w:rsidRDefault="00241828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sante.mentale.1ereligne.cisssmo16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ssss.gouv.qc.ca</w:t>
            </w:r>
          </w:p>
        </w:tc>
        <w:tc>
          <w:tcPr>
            <w:tcW w:w="5314" w:type="dxa"/>
          </w:tcPr>
          <w:p w14:paraId="4050C160" w14:textId="091327D5" w:rsidR="00241828" w:rsidRDefault="00A81C01" w:rsidP="002418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932656279" w:edGrp="everyone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54456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ermEnd w:id="932656279"/>
            <w:r w:rsidR="00241828">
              <w:rPr>
                <w:rFonts w:asciiTheme="minorHAnsi" w:hAnsiTheme="minorHAnsi" w:cstheme="minorHAnsi"/>
                <w:b/>
                <w:sz w:val="20"/>
                <w:szCs w:val="20"/>
              </w:rPr>
              <w:t>Secteurs Suroît et</w:t>
            </w:r>
            <w:r w:rsidR="00241828" w:rsidRPr="00EF50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Haut</w:t>
            </w:r>
            <w:r w:rsidR="002418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St-Laurent</w:t>
            </w:r>
          </w:p>
          <w:p w14:paraId="469637D8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 450-373-6252 #5840</w:t>
            </w:r>
          </w:p>
          <w:p w14:paraId="2BABA72C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Télécopieur : 450-373-0751</w:t>
            </w:r>
          </w:p>
          <w:p w14:paraId="45AD0E52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Courriel :</w:t>
            </w:r>
          </w:p>
          <w:p w14:paraId="122F31EC" w14:textId="348192DF" w:rsidR="00EF500E" w:rsidRP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gasma.sr.cisssmo16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ssss.gouv.qc.ca</w:t>
            </w:r>
          </w:p>
        </w:tc>
      </w:tr>
      <w:tr w:rsidR="00241828" w:rsidRPr="001625A7" w14:paraId="595E754A" w14:textId="77777777" w:rsidTr="00921A69">
        <w:trPr>
          <w:trHeight w:val="388"/>
        </w:trPr>
        <w:tc>
          <w:tcPr>
            <w:tcW w:w="10627" w:type="dxa"/>
            <w:gridSpan w:val="2"/>
          </w:tcPr>
          <w:p w14:paraId="026A92D2" w14:textId="64A5F4A3" w:rsidR="00241828" w:rsidRDefault="00A81C01" w:rsidP="0024182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894457919" w:edGrp="everyone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8832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ermEnd w:id="894457919"/>
            <w:r w:rsidR="00241828">
              <w:rPr>
                <w:rFonts w:asciiTheme="minorHAnsi" w:hAnsiTheme="minorHAnsi" w:cstheme="minorHAnsi"/>
                <w:b/>
                <w:sz w:val="20"/>
                <w:szCs w:val="20"/>
              </w:rPr>
              <w:t>Secteurs Vaudreuil-Soulanges</w:t>
            </w:r>
          </w:p>
          <w:p w14:paraId="4C730B7B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 450-455-6171 #70305</w:t>
            </w:r>
          </w:p>
          <w:p w14:paraId="6AEB3FA3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Télécopieur : 450-455-8162</w:t>
            </w:r>
          </w:p>
          <w:p w14:paraId="682DAF91" w14:textId="77777777" w:rsid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Courriel : </w:t>
            </w:r>
          </w:p>
          <w:p w14:paraId="4BD8DB36" w14:textId="3F2A1C2A" w:rsidR="00EF500E" w:rsidRPr="00EF500E" w:rsidRDefault="00EF500E" w:rsidP="0024182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gasma.vs.cisssmo16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ssss.gouv.qc.ca</w:t>
            </w:r>
          </w:p>
        </w:tc>
      </w:tr>
    </w:tbl>
    <w:p w14:paraId="66204FF1" w14:textId="77777777" w:rsidR="007A7BE7" w:rsidRPr="001625A7" w:rsidRDefault="007A7BE7" w:rsidP="007E09E8">
      <w:pPr>
        <w:rPr>
          <w:rFonts w:asciiTheme="minorHAnsi" w:hAnsiTheme="minorHAnsi" w:cstheme="minorHAnsi"/>
          <w:sz w:val="20"/>
          <w:szCs w:val="20"/>
        </w:rPr>
      </w:pPr>
    </w:p>
    <w:p w14:paraId="2DBF0D7D" w14:textId="77777777" w:rsidR="00F15FDF" w:rsidRDefault="00F15FDF" w:rsidP="007E09E8">
      <w:pPr>
        <w:keepNext/>
        <w:rPr>
          <w:rFonts w:asciiTheme="minorHAnsi" w:hAnsiTheme="minorHAnsi" w:cstheme="minorHAnsi"/>
          <w:b/>
          <w:sz w:val="20"/>
          <w:szCs w:val="20"/>
        </w:rPr>
      </w:pPr>
    </w:p>
    <w:sectPr w:rsid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B8131" w14:textId="77777777" w:rsidR="001F1A89" w:rsidRDefault="001F1A89" w:rsidP="0081257E">
      <w:r>
        <w:separator/>
      </w:r>
    </w:p>
  </w:endnote>
  <w:endnote w:type="continuationSeparator" w:id="0">
    <w:p w14:paraId="2B6D7A38" w14:textId="77777777" w:rsidR="001F1A89" w:rsidRDefault="001F1A89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DA05CB" w:rsidRPr="00DA05CB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32B1E9D0" w:rsidR="00EE71AF" w:rsidRPr="002C0510" w:rsidRDefault="000E536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CLI-60543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0E536E">
      <w:rPr>
        <w:rFonts w:asciiTheme="minorHAnsi" w:hAnsiTheme="minorHAnsi" w:cstheme="minorHAnsi"/>
        <w:sz w:val="15"/>
        <w:szCs w:val="15"/>
      </w:rPr>
      <w:t>(Rév. 2023-08)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C039C">
      <w:rPr>
        <w:rFonts w:asciiTheme="minorHAnsi" w:hAnsiTheme="minorHAnsi" w:cstheme="minorHAnsi"/>
        <w:b/>
        <w:sz w:val="20"/>
        <w:szCs w:val="20"/>
      </w:rPr>
      <w:t>DEMANDE DE SERVICE AU MÉCANISME D’ACCÈS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44FA1039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 xml:space="preserve">EN </w:t>
    </w:r>
    <w:r w:rsidR="00DC039C">
      <w:rPr>
        <w:rFonts w:asciiTheme="minorHAnsi" w:hAnsiTheme="minorHAnsi" w:cstheme="minorHAnsi"/>
        <w:b/>
        <w:sz w:val="20"/>
        <w:szCs w:val="20"/>
      </w:rPr>
      <w:t>SANTÉ MENTALE ADULTE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B913E0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B913E0" w:rsidRPr="00B913E0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45FC3C7D" w:rsidR="00EE71AF" w:rsidRPr="002C0510" w:rsidRDefault="000E536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CLI-60543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0E536E">
      <w:rPr>
        <w:rFonts w:asciiTheme="minorHAnsi" w:hAnsiTheme="minorHAnsi" w:cstheme="minorHAnsi"/>
        <w:sz w:val="15"/>
        <w:szCs w:val="15"/>
      </w:rPr>
      <w:t>(</w:t>
    </w:r>
    <w:r w:rsidRPr="000E536E">
      <w:rPr>
        <w:rFonts w:asciiTheme="minorHAnsi" w:hAnsiTheme="minorHAnsi" w:cstheme="minorHAnsi"/>
        <w:sz w:val="15"/>
        <w:szCs w:val="15"/>
      </w:rPr>
      <w:t>Rév. 2023-08</w:t>
    </w:r>
    <w:r w:rsidR="00EE71AF" w:rsidRPr="000E536E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C039C">
      <w:rPr>
        <w:rFonts w:asciiTheme="minorHAnsi" w:hAnsiTheme="minorHAnsi" w:cstheme="minorHAnsi"/>
        <w:b/>
        <w:sz w:val="20"/>
        <w:szCs w:val="20"/>
      </w:rPr>
      <w:t>DEMANDE DE SERVICE AU MÉCANISME D’ACCÈS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1D707DF3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DC039C">
      <w:rPr>
        <w:rFonts w:asciiTheme="minorHAnsi" w:hAnsiTheme="minorHAnsi" w:cstheme="minorHAnsi"/>
        <w:b/>
        <w:sz w:val="20"/>
        <w:szCs w:val="20"/>
      </w:rPr>
      <w:t>EN SANTÉ MENTALE ADULTE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913E0" w:rsidRPr="00B913E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913E0" w:rsidRPr="00B913E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544E8" w14:textId="77777777" w:rsidR="001F1A89" w:rsidRDefault="001F1A89" w:rsidP="0081257E">
      <w:r>
        <w:separator/>
      </w:r>
    </w:p>
  </w:footnote>
  <w:footnote w:type="continuationSeparator" w:id="0">
    <w:p w14:paraId="4E5A1DA5" w14:textId="77777777" w:rsidR="001F1A89" w:rsidRDefault="001F1A89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5059709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510919086"/>
        <w:lock w:val="sdtLocked"/>
        <w:placeholder>
          <w:docPart w:val="2E3322BEA23B4BB586307765B08FAB03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7482535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10271402"/>
        <w:lock w:val="sdtLocked"/>
        <w:placeholder>
          <w:docPart w:val="6841809E16834CE1B698AB04D928885D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6577640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477072817"/>
        <w:lock w:val="sdtLocked"/>
        <w:placeholder>
          <w:docPart w:val="4D9D11F57DDA45F0A728043CAB1F5C8A"/>
        </w:placeholder>
        <w:showingPlcHdr/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6577640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3472577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26388948"/>
        <w:lock w:val="sdtLocked"/>
        <w:placeholder>
          <w:docPart w:val="5517E7626CB644028CABCA6CB986160E"/>
        </w:placeholder>
      </w:sdtPr>
      <w:sdtEndPr/>
      <w:sdtContent>
        <w:r w:rsidR="00DA05CB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347257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6" w:nlCheck="1" w:checkStyle="0"/>
  <w:activeWritingStyle w:appName="MSWord" w:lang="fr-CA" w:vendorID="64" w:dllVersion="0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eNC084ra2K7/wCiJc2MfWdfd6TOCqZZndg8bfqn3SBfHXWkWJeljeehrBuN4yZw0ffFLjfGYRjWA5K3QnoFQkg==" w:salt="UK7M7j3GuQUncymBOmDNf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536E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1F1A89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1828"/>
    <w:rsid w:val="002454D8"/>
    <w:rsid w:val="00263F52"/>
    <w:rsid w:val="00275523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36BC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0354"/>
    <w:rsid w:val="004331D4"/>
    <w:rsid w:val="0045258B"/>
    <w:rsid w:val="00453959"/>
    <w:rsid w:val="00460096"/>
    <w:rsid w:val="00461307"/>
    <w:rsid w:val="00465EBD"/>
    <w:rsid w:val="00466CA4"/>
    <w:rsid w:val="00475947"/>
    <w:rsid w:val="004805D1"/>
    <w:rsid w:val="00486DB0"/>
    <w:rsid w:val="00487374"/>
    <w:rsid w:val="004A634E"/>
    <w:rsid w:val="004A7727"/>
    <w:rsid w:val="004B2D7F"/>
    <w:rsid w:val="004B315B"/>
    <w:rsid w:val="004B3D67"/>
    <w:rsid w:val="004B4946"/>
    <w:rsid w:val="004D5723"/>
    <w:rsid w:val="004F3CE1"/>
    <w:rsid w:val="004F7BC1"/>
    <w:rsid w:val="005222EB"/>
    <w:rsid w:val="00527734"/>
    <w:rsid w:val="005450BB"/>
    <w:rsid w:val="00562D85"/>
    <w:rsid w:val="00572797"/>
    <w:rsid w:val="005753D4"/>
    <w:rsid w:val="005846D0"/>
    <w:rsid w:val="00586763"/>
    <w:rsid w:val="005A0C13"/>
    <w:rsid w:val="005B0165"/>
    <w:rsid w:val="005C1EC4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72B2"/>
    <w:rsid w:val="00742CE5"/>
    <w:rsid w:val="00743434"/>
    <w:rsid w:val="00770980"/>
    <w:rsid w:val="00774F41"/>
    <w:rsid w:val="00775336"/>
    <w:rsid w:val="00775EF5"/>
    <w:rsid w:val="00776F80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F61BF"/>
    <w:rsid w:val="00912469"/>
    <w:rsid w:val="00914CBF"/>
    <w:rsid w:val="009210E9"/>
    <w:rsid w:val="009223FD"/>
    <w:rsid w:val="009241CF"/>
    <w:rsid w:val="00926918"/>
    <w:rsid w:val="00932CCC"/>
    <w:rsid w:val="0093368C"/>
    <w:rsid w:val="00933CF8"/>
    <w:rsid w:val="00942D0E"/>
    <w:rsid w:val="00954EBA"/>
    <w:rsid w:val="009558B8"/>
    <w:rsid w:val="00957446"/>
    <w:rsid w:val="009917D6"/>
    <w:rsid w:val="009B3DF2"/>
    <w:rsid w:val="009B7034"/>
    <w:rsid w:val="009C708F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1C01"/>
    <w:rsid w:val="00A84AD2"/>
    <w:rsid w:val="00A85D6B"/>
    <w:rsid w:val="00A90CAF"/>
    <w:rsid w:val="00A96E54"/>
    <w:rsid w:val="00AB1AE0"/>
    <w:rsid w:val="00AB6C5B"/>
    <w:rsid w:val="00AC1E58"/>
    <w:rsid w:val="00AC7CEE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4C6D"/>
    <w:rsid w:val="00B44F24"/>
    <w:rsid w:val="00B46D29"/>
    <w:rsid w:val="00B700E0"/>
    <w:rsid w:val="00B728A7"/>
    <w:rsid w:val="00B90138"/>
    <w:rsid w:val="00B913E0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459E6"/>
    <w:rsid w:val="00C56334"/>
    <w:rsid w:val="00C819E7"/>
    <w:rsid w:val="00C83E84"/>
    <w:rsid w:val="00C977FD"/>
    <w:rsid w:val="00CA35C1"/>
    <w:rsid w:val="00CA38AE"/>
    <w:rsid w:val="00CA5268"/>
    <w:rsid w:val="00CB76D6"/>
    <w:rsid w:val="00CC0874"/>
    <w:rsid w:val="00CC2533"/>
    <w:rsid w:val="00CC7EFA"/>
    <w:rsid w:val="00CD6AD7"/>
    <w:rsid w:val="00CD7540"/>
    <w:rsid w:val="00CE02A6"/>
    <w:rsid w:val="00CE0F9E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05B2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B5E8C"/>
    <w:rsid w:val="00DC039C"/>
    <w:rsid w:val="00DD133D"/>
    <w:rsid w:val="00DD6AC7"/>
    <w:rsid w:val="00DE0EC9"/>
    <w:rsid w:val="00DF248B"/>
    <w:rsid w:val="00DF487E"/>
    <w:rsid w:val="00E10066"/>
    <w:rsid w:val="00E16883"/>
    <w:rsid w:val="00E24ABE"/>
    <w:rsid w:val="00E30FAC"/>
    <w:rsid w:val="00E3667F"/>
    <w:rsid w:val="00E37A0D"/>
    <w:rsid w:val="00E55FF4"/>
    <w:rsid w:val="00E60239"/>
    <w:rsid w:val="00E66EF4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0542"/>
    <w:rsid w:val="00EF1F1B"/>
    <w:rsid w:val="00EF500E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E3322BEA23B4BB586307765B08FAB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FFD16-5877-4685-9DE3-756E16847715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841809E16834CE1B698AB04D92888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41A8C-08DA-4E58-A42A-3892F7595C80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9D11F57DDA45F0A728043CAB1F5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8E6C57-B0C0-490E-ADF9-432D0CC5E1FF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517E7626CB644028CABCA6CB98616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99492-9290-43EA-BDFD-0F33C4B98791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6842"/>
    <w:rsid w:val="00112490"/>
    <w:rsid w:val="00155FE5"/>
    <w:rsid w:val="0018510F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C9182D"/>
    <w:rsid w:val="00D467F0"/>
    <w:rsid w:val="00DF487E"/>
    <w:rsid w:val="00E11B02"/>
    <w:rsid w:val="00E35253"/>
    <w:rsid w:val="00E64ABA"/>
    <w:rsid w:val="00EC5E50"/>
    <w:rsid w:val="00EF1F1B"/>
    <w:rsid w:val="00F11462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114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 xsi:nil="true"/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2023-08-01T04:00:00+00:00</Datedapproba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9ccde1e7c8075c2e4fc0c1a35726ab78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2ac476d5984403207d4579f9420937c7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E3C0-5360-4D30-927D-FDA91B1C22B8}">
  <ds:schemaRefs>
    <ds:schemaRef ds:uri="http://schemas.microsoft.com/office/2006/metadata/properties"/>
    <ds:schemaRef ds:uri="http://schemas.microsoft.com/office/infopath/2007/PartnerControls"/>
    <ds:schemaRef ds:uri="821ca118-854d-4774-85de-cb461bc3e543"/>
    <ds:schemaRef ds:uri="013660ce-6d07-47ad-b726-5178166c5d31"/>
  </ds:schemaRefs>
</ds:datastoreItem>
</file>

<file path=customXml/itemProps2.xml><?xml version="1.0" encoding="utf-8"?>
<ds:datastoreItem xmlns:ds="http://schemas.openxmlformats.org/officeDocument/2006/customXml" ds:itemID="{8A76DEAC-DD9C-436D-B6A7-6F06B4AF3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7A9E0F-A296-4340-8652-B3FBE48085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D64160-DFB5-42CA-826B-77E55968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455</Words>
  <Characters>2504</Characters>
  <Application>Microsoft Office Word</Application>
  <DocSecurity>8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CLI-60543</vt:lpstr>
    </vt:vector>
  </TitlesOfParts>
  <Company>CISSS de la Montérégie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CLI-60543</dc:title>
  <dc:subject/>
  <dc:creator>Dos Santos , Murielle</dc:creator>
  <cp:keywords/>
  <dc:description/>
  <cp:lastModifiedBy>Josée Croteau (CISSSMO16)</cp:lastModifiedBy>
  <cp:revision>2</cp:revision>
  <cp:lastPrinted>2020-03-02T14:51:00Z</cp:lastPrinted>
  <dcterms:created xsi:type="dcterms:W3CDTF">2026-09-22T12:20:00Z</dcterms:created>
  <dcterms:modified xsi:type="dcterms:W3CDTF">2026-09-22T12:20:00Z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0x010100F2139A35488C164FB60D3FF5EA47D9D3</vt:lpwstr>
  </property>
</Properties>
</file>