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Grilledutableau"/>
        <w:tblW w:w="5634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499"/>
        <w:gridCol w:w="7072"/>
      </w:tblGrid>
      <w:tr w:rsidR="00062CCC" w:rsidTr="00C0753F">
        <w:trPr>
          <w:trHeight w:val="2267"/>
        </w:trPr>
        <w:tc>
          <w:tcPr>
            <w:tcW w:w="9498" w:type="dxa"/>
            <w:tcBorders>
              <w:right w:val="single" w:sz="8" w:space="0" w:color="AEAAAA" w:themeColor="background2" w:themeShade="BF"/>
            </w:tcBorders>
            <w:shd w:val="clear" w:color="auto" w:fill="FFFFFF" w:themeFill="background1"/>
          </w:tcPr>
          <w:p w:rsidR="00062CCC" w:rsidRDefault="00F62F75" w:rsidP="00062CCC">
            <w:r w:rsidRPr="00472AC0">
              <w:rPr>
                <w:rFonts w:ascii="Chaloult_Cond" w:hAnsi="Chaloult_Cond" w:cs="Arial"/>
                <w:noProof/>
                <w:sz w:val="16"/>
                <w:szCs w:val="16"/>
              </w:rPr>
              <w:drawing>
                <wp:anchor distT="0" distB="0" distL="114300" distR="114300" simplePos="0" relativeHeight="251672576" behindDoc="0" locked="0" layoutInCell="1" allowOverlap="1" wp14:anchorId="26F720FD" wp14:editId="71B94BD8">
                  <wp:simplePos x="0" y="0"/>
                  <wp:positionH relativeFrom="column">
                    <wp:posOffset>-28575</wp:posOffset>
                  </wp:positionH>
                  <wp:positionV relativeFrom="paragraph">
                    <wp:posOffset>-276860</wp:posOffset>
                  </wp:positionV>
                  <wp:extent cx="1346200" cy="532130"/>
                  <wp:effectExtent l="0" t="0" r="6350" b="1270"/>
                  <wp:wrapNone/>
                  <wp:docPr id="4" name="Imag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go CISSS_Monteregie-Ouest_nb.jpg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46200" cy="5321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062CCC">
              <w:br/>
            </w:r>
          </w:p>
          <w:tbl>
            <w:tblPr>
              <w:tblStyle w:val="Grilledutableau"/>
              <w:tblpPr w:leftFromText="142" w:rightFromText="142" w:vertAnchor="text" w:horzAnchor="margin" w:tblpY="511"/>
              <w:tblOverlap w:val="never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988"/>
              <w:gridCol w:w="3832"/>
            </w:tblGrid>
            <w:tr w:rsidR="00062CCC" w:rsidRPr="00472AC0" w:rsidTr="00D83339">
              <w:trPr>
                <w:cantSplit/>
                <w:trHeight w:hRule="exact" w:val="567"/>
              </w:trPr>
              <w:tc>
                <w:tcPr>
                  <w:tcW w:w="9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left w:w="0" w:type="dxa"/>
                    <w:right w:w="0" w:type="dxa"/>
                  </w:tcMar>
                  <w:vAlign w:val="bottom"/>
                </w:tcPr>
                <w:p w:rsidR="00062CCC" w:rsidRPr="00222808" w:rsidRDefault="00062CCC" w:rsidP="00D83339">
                  <w:pPr>
                    <w:spacing w:before="120"/>
                    <w:ind w:left="38"/>
                    <w:rPr>
                      <w:rFonts w:asciiTheme="minorHAnsi" w:hAnsiTheme="minorHAnsi" w:cstheme="minorHAnsi"/>
                      <w:sz w:val="18"/>
                      <w:szCs w:val="18"/>
                    </w:rPr>
                  </w:pPr>
                  <w:r w:rsidRPr="00222808">
                    <w:rPr>
                      <w:rFonts w:asciiTheme="minorHAnsi" w:hAnsiTheme="minorHAnsi" w:cstheme="minorHAnsi"/>
                      <w:sz w:val="18"/>
                      <w:szCs w:val="18"/>
                    </w:rPr>
                    <w:t xml:space="preserve">Installation : </w:t>
                  </w:r>
                </w:p>
              </w:tc>
              <w:sdt>
                <w:sdtPr>
                  <w:rPr>
                    <w:rFonts w:asciiTheme="minorHAnsi" w:hAnsiTheme="minorHAnsi" w:cstheme="minorHAnsi"/>
                    <w:sz w:val="18"/>
                    <w:szCs w:val="20"/>
                  </w:rPr>
                  <w:alias w:val="Nom de votre installation"/>
                  <w:tag w:val="Nom de votre installation"/>
                  <w:id w:val="-1960481313"/>
                  <w:placeholder>
                    <w:docPart w:val="25205ABEDF2F44C3B0EF1E2F95BECEAE"/>
                  </w:placeholder>
                  <w:showingPlcHdr/>
                </w:sdtPr>
                <w:sdtEndPr/>
                <w:sdtContent>
                  <w:bookmarkStart w:id="0" w:name="_GoBack" w:displacedByCustomXml="prev"/>
                  <w:tc>
                    <w:tcPr>
                      <w:tcW w:w="3832" w:type="dxa"/>
                      <w:tcBorders>
                        <w:top w:val="nil"/>
                        <w:left w:val="nil"/>
                        <w:right w:val="nil"/>
                      </w:tcBorders>
                      <w:vAlign w:val="bottom"/>
                    </w:tcPr>
                    <w:p w:rsidR="00062CCC" w:rsidRPr="00173F3A" w:rsidRDefault="00542331" w:rsidP="00542331">
                      <w:pPr>
                        <w:spacing w:before="120"/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</w:pPr>
                      <w:r w:rsidRPr="0059389E">
                        <w:rPr>
                          <w:rStyle w:val="Textedelespacerserv"/>
                          <w:rFonts w:eastAsiaTheme="minorHAnsi"/>
                          <w:sz w:val="22"/>
                        </w:rPr>
                        <w:t xml:space="preserve">  </w:t>
                      </w:r>
                    </w:p>
                  </w:tc>
                  <w:bookmarkEnd w:id="0" w:displacedByCustomXml="next"/>
                </w:sdtContent>
              </w:sdt>
            </w:tr>
          </w:tbl>
          <w:p w:rsidR="00062CCC" w:rsidRDefault="00062CCC" w:rsidP="00062CCC"/>
          <w:p w:rsidR="00062CCC" w:rsidRDefault="00062CCC" w:rsidP="00062CCC"/>
          <w:p w:rsidR="00062CCC" w:rsidRDefault="00062CCC" w:rsidP="00062CCC"/>
        </w:tc>
        <w:tc>
          <w:tcPr>
            <w:tcW w:w="7072" w:type="dxa"/>
            <w:tcBorders>
              <w:left w:val="single" w:sz="8" w:space="0" w:color="AEAAAA" w:themeColor="background2" w:themeShade="BF"/>
              <w:bottom w:val="single" w:sz="8" w:space="0" w:color="AEAAAA" w:themeColor="background2" w:themeShade="BF"/>
            </w:tcBorders>
            <w:shd w:val="clear" w:color="auto" w:fill="FFFFFF" w:themeFill="background1"/>
          </w:tcPr>
          <w:tbl>
            <w:tblPr>
              <w:tblStyle w:val="Grilledutableau"/>
              <w:tblpPr w:leftFromText="141" w:rightFromText="141" w:vertAnchor="text" w:tblpY="1"/>
              <w:tblOverlap w:val="never"/>
              <w:tblW w:w="5051" w:type="dxa"/>
              <w:tblLayout w:type="fixed"/>
              <w:tblLook w:val="04A0" w:firstRow="1" w:lastRow="0" w:firstColumn="1" w:lastColumn="0" w:noHBand="0" w:noVBand="1"/>
            </w:tblPr>
            <w:tblGrid>
              <w:gridCol w:w="1418"/>
              <w:gridCol w:w="567"/>
              <w:gridCol w:w="1403"/>
              <w:gridCol w:w="14"/>
              <w:gridCol w:w="167"/>
              <w:gridCol w:w="400"/>
              <w:gridCol w:w="67"/>
              <w:gridCol w:w="1015"/>
            </w:tblGrid>
            <w:tr w:rsidR="00635CE6" w:rsidRPr="00472AC0" w:rsidTr="00635CE6">
              <w:trPr>
                <w:trHeight w:val="340"/>
              </w:trPr>
              <w:tc>
                <w:tcPr>
                  <w:tcW w:w="14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left w:w="0" w:type="dxa"/>
                  </w:tcMar>
                  <w:vAlign w:val="bottom"/>
                </w:tcPr>
                <w:p w:rsidR="00635CE6" w:rsidRPr="00F62F75" w:rsidRDefault="00635CE6" w:rsidP="00062CCC">
                  <w:pPr>
                    <w:tabs>
                      <w:tab w:val="left" w:pos="1730"/>
                      <w:tab w:val="left" w:pos="3112"/>
                      <w:tab w:val="left" w:pos="3828"/>
                    </w:tabs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</w:pPr>
                  <w:r w:rsidRPr="00F62F75"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t>Dossier :</w:t>
                  </w:r>
                </w:p>
              </w:tc>
              <w:bookmarkStart w:id="1" w:name="NoDossier" w:displacedByCustomXml="next"/>
              <w:sdt>
                <w:sdtPr>
                  <w:rPr>
                    <w:rFonts w:ascii="Arial" w:hAnsi="Arial" w:cs="Arial"/>
                    <w:color w:val="000000" w:themeColor="text1"/>
                    <w:sz w:val="16"/>
                    <w:szCs w:val="16"/>
                    <w14:textFill>
                      <w14:solidFill>
                        <w14:schemeClr w14:val="tx1">
                          <w14:alpha w14:val="55000"/>
                        </w14:schemeClr>
                      </w14:solidFill>
                    </w14:textFill>
                  </w:rPr>
                  <w:alias w:val="Dossier"/>
                  <w:tag w:val="No dossier"/>
                  <w:id w:val="453681247"/>
                  <w:placeholder>
                    <w:docPart w:val="E4563C84E3E446BA80CF6D33B450BFAF"/>
                  </w:placeholder>
                </w:sdtPr>
                <w:sdtEndPr/>
                <w:sdtContent>
                  <w:tc>
                    <w:tcPr>
                      <w:tcW w:w="1984" w:type="dxa"/>
                      <w:gridSpan w:val="3"/>
                      <w:tcBorders>
                        <w:top w:val="nil"/>
                        <w:left w:val="nil"/>
                        <w:bottom w:val="single" w:sz="4" w:space="0" w:color="A6A6A6" w:themeColor="background1" w:themeShade="A6"/>
                        <w:right w:val="nil"/>
                      </w:tcBorders>
                      <w:vAlign w:val="bottom"/>
                    </w:tcPr>
                    <w:p w:rsidR="00635CE6" w:rsidRPr="00F62F75" w:rsidRDefault="00635CE6" w:rsidP="001D31CD">
                      <w:pPr>
                        <w:tabs>
                          <w:tab w:val="left" w:pos="1730"/>
                          <w:tab w:val="left" w:pos="3112"/>
                          <w:tab w:val="left" w:pos="3828"/>
                        </w:tabs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  <w14:textFill>
                            <w14:solidFill>
                              <w14:srgbClr w14:val="000000">
                                <w14:alpha w14:val="55000"/>
                              </w14:srgbClr>
                            </w14:solidFill>
                          </w14:textFill>
                        </w:rPr>
                      </w:pPr>
                      <w:r w:rsidRPr="00F62F75"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  <w14:textFill>
                            <w14:solidFill>
                              <w14:schemeClr w14:val="tx1">
                                <w14:alpha w14:val="55000"/>
                              </w14:schemeClr>
                            </w14:solidFill>
                          </w14:textFill>
                        </w:rPr>
                        <w:t xml:space="preserve">    </w:t>
                      </w:r>
                    </w:p>
                  </w:tc>
                </w:sdtContent>
              </w:sdt>
              <w:bookmarkEnd w:id="1" w:displacedByCustomXml="prev"/>
              <w:tc>
                <w:tcPr>
                  <w:tcW w:w="1649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:rsidR="00635CE6" w:rsidRPr="00F62F75" w:rsidRDefault="00635CE6" w:rsidP="00062CCC">
                  <w:pPr>
                    <w:tabs>
                      <w:tab w:val="left" w:pos="1730"/>
                      <w:tab w:val="left" w:pos="3112"/>
                      <w:tab w:val="left" w:pos="3828"/>
                    </w:tabs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</w:pPr>
                </w:p>
              </w:tc>
            </w:tr>
            <w:tr w:rsidR="00062CCC" w:rsidRPr="00472AC0" w:rsidTr="00787995">
              <w:trPr>
                <w:trHeight w:val="340"/>
              </w:trPr>
              <w:tc>
                <w:tcPr>
                  <w:tcW w:w="14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left w:w="0" w:type="dxa"/>
                  </w:tcMar>
                  <w:vAlign w:val="bottom"/>
                </w:tcPr>
                <w:p w:rsidR="00062CCC" w:rsidRPr="00F62F75" w:rsidRDefault="00062CCC" w:rsidP="00062CCC">
                  <w:pPr>
                    <w:tabs>
                      <w:tab w:val="left" w:pos="1730"/>
                      <w:tab w:val="left" w:pos="3828"/>
                      <w:tab w:val="left" w:pos="4717"/>
                    </w:tabs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</w:pPr>
                  <w:r w:rsidRPr="00F62F75"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t>Nom, Prénom :</w:t>
                  </w:r>
                </w:p>
              </w:tc>
              <w:bookmarkStart w:id="2" w:name="Nom_Prenom" w:displacedByCustomXml="next"/>
              <w:sdt>
                <w:sdtPr>
                  <w:rPr>
                    <w:rFonts w:ascii="Arial" w:hAnsi="Arial" w:cs="Arial"/>
                    <w:color w:val="000000" w:themeColor="text1"/>
                    <w:sz w:val="16"/>
                    <w:szCs w:val="16"/>
                    <w14:textFill>
                      <w14:solidFill>
                        <w14:schemeClr w14:val="tx1">
                          <w14:alpha w14:val="55000"/>
                        </w14:schemeClr>
                      </w14:solidFill>
                    </w14:textFill>
                  </w:rPr>
                  <w:alias w:val="Nom, Prénom"/>
                  <w:tag w:val="Nom, Prénom"/>
                  <w:id w:val="-374619967"/>
                  <w:placeholder>
                    <w:docPart w:val="ED8A77C8848E42DC82581E55789A7D72"/>
                  </w:placeholder>
                  <w:showingPlcHdr/>
                </w:sdtPr>
                <w:sdtEndPr/>
                <w:sdtContent>
                  <w:tc>
                    <w:tcPr>
                      <w:tcW w:w="3633" w:type="dxa"/>
                      <w:gridSpan w:val="7"/>
                      <w:tcBorders>
                        <w:top w:val="nil"/>
                        <w:left w:val="nil"/>
                        <w:bottom w:val="single" w:sz="4" w:space="0" w:color="A6A6A6" w:themeColor="background1" w:themeShade="A6"/>
                        <w:right w:val="nil"/>
                      </w:tcBorders>
                      <w:vAlign w:val="bottom"/>
                    </w:tcPr>
                    <w:p w:rsidR="00062CCC" w:rsidRPr="00F62F75" w:rsidRDefault="001D31CD" w:rsidP="001D31CD">
                      <w:pPr>
                        <w:tabs>
                          <w:tab w:val="left" w:pos="1730"/>
                          <w:tab w:val="left" w:pos="3828"/>
                          <w:tab w:val="left" w:pos="4717"/>
                        </w:tabs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  <w14:textFill>
                            <w14:solidFill>
                              <w14:srgbClr w14:val="000000">
                                <w14:alpha w14:val="55000"/>
                              </w14:srgbClr>
                            </w14:solidFill>
                          </w14:textFill>
                        </w:rPr>
                      </w:pPr>
                      <w:r w:rsidRPr="00F62F75"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  <w14:textFill>
                            <w14:solidFill>
                              <w14:srgbClr w14:val="000000">
                                <w14:alpha w14:val="55000"/>
                              </w14:srgbClr>
                            </w14:solidFill>
                          </w14:textFill>
                        </w:rPr>
                        <w:t xml:space="preserve">   </w:t>
                      </w:r>
                    </w:p>
                  </w:tc>
                </w:sdtContent>
              </w:sdt>
              <w:bookmarkEnd w:id="2" w:displacedByCustomXml="prev"/>
            </w:tr>
            <w:tr w:rsidR="00062CCC" w:rsidRPr="00472AC0" w:rsidTr="00787995">
              <w:trPr>
                <w:trHeight w:val="340"/>
              </w:trPr>
              <w:tc>
                <w:tcPr>
                  <w:tcW w:w="14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left w:w="0" w:type="dxa"/>
                  </w:tcMar>
                  <w:vAlign w:val="bottom"/>
                </w:tcPr>
                <w:p w:rsidR="00062CCC" w:rsidRPr="00F62F75" w:rsidRDefault="00062CCC" w:rsidP="00062CCC">
                  <w:pPr>
                    <w:tabs>
                      <w:tab w:val="left" w:pos="1730"/>
                      <w:tab w:val="left" w:pos="3828"/>
                    </w:tabs>
                    <w:ind w:right="-110"/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</w:pPr>
                  <w:r w:rsidRPr="00F62F75"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t>Date de naissance :</w:t>
                  </w:r>
                </w:p>
              </w:tc>
              <w:tc>
                <w:tcPr>
                  <w:tcW w:w="2551" w:type="dxa"/>
                  <w:gridSpan w:val="5"/>
                  <w:tcBorders>
                    <w:top w:val="nil"/>
                    <w:left w:val="nil"/>
                    <w:bottom w:val="single" w:sz="4" w:space="0" w:color="A6A6A6" w:themeColor="background1" w:themeShade="A6"/>
                    <w:right w:val="nil"/>
                  </w:tcBorders>
                  <w:vAlign w:val="bottom"/>
                </w:tcPr>
                <w:p w:rsidR="00062CCC" w:rsidRPr="00F62F75" w:rsidRDefault="00062CCC" w:rsidP="00062CCC">
                  <w:pPr>
                    <w:tabs>
                      <w:tab w:val="left" w:pos="204"/>
                      <w:tab w:val="center" w:pos="1233"/>
                      <w:tab w:val="left" w:pos="3828"/>
                    </w:tabs>
                    <w:ind w:left="-69"/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</w:pPr>
                  <w:r w:rsidRPr="00F62F75"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tab/>
                  </w:r>
                  <w:r w:rsidRPr="00F62F75"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tab/>
                  </w:r>
                  <w:bookmarkStart w:id="3" w:name="DDNais"/>
                  <w:sdt>
                    <w:sdtPr>
                      <w:rPr>
                        <w:rFonts w:ascii="Arial" w:hAnsi="Arial" w:cs="Arial"/>
                        <w:color w:val="000000" w:themeColor="text1"/>
                        <w:sz w:val="16"/>
                        <w:szCs w:val="16"/>
                        <w14:textFill>
                          <w14:solidFill>
                            <w14:schemeClr w14:val="tx1">
                              <w14:alpha w14:val="55000"/>
                            </w14:schemeClr>
                          </w14:solidFill>
                        </w14:textFill>
                      </w:rPr>
                      <w:alias w:val="AAAA-MM-JJ"/>
                      <w:tag w:val="AAAA-MM-JJ"/>
                      <w:id w:val="476642453"/>
                      <w:placeholder>
                        <w:docPart w:val="C19605675EBF46DEBFA0BDA3F21B593F"/>
                      </w:placeholder>
                    </w:sdtPr>
                    <w:sdtEndPr/>
                    <w:sdtContent>
                      <w:r w:rsidRPr="00F62F75"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  <w14:textFill>
                            <w14:solidFill>
                              <w14:schemeClr w14:val="tx1">
                                <w14:alpha w14:val="55000"/>
                              </w14:schemeClr>
                            </w14:solidFill>
                          </w14:textFill>
                        </w:rPr>
                        <w:t xml:space="preserve">   </w:t>
                      </w:r>
                    </w:sdtContent>
                  </w:sdt>
                  <w:bookmarkEnd w:id="3"/>
                </w:p>
              </w:tc>
              <w:tc>
                <w:tcPr>
                  <w:tcW w:w="1082" w:type="dxa"/>
                  <w:gridSpan w:val="2"/>
                  <w:tcBorders>
                    <w:top w:val="single" w:sz="4" w:space="0" w:color="A6A6A6" w:themeColor="background1" w:themeShade="A6"/>
                    <w:left w:val="nil"/>
                    <w:bottom w:val="nil"/>
                    <w:right w:val="nil"/>
                  </w:tcBorders>
                  <w:vAlign w:val="bottom"/>
                </w:tcPr>
                <w:p w:rsidR="00062CCC" w:rsidRPr="00F62F75" w:rsidRDefault="00EC2809" w:rsidP="00C73F37">
                  <w:pPr>
                    <w:tabs>
                      <w:tab w:val="left" w:pos="1730"/>
                      <w:tab w:val="left" w:pos="3828"/>
                    </w:tabs>
                    <w:ind w:left="-68"/>
                    <w:jc w:val="right"/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</w:pPr>
                  <w:sdt>
                    <w:sdtPr>
                      <w:rPr>
                        <w:rFonts w:ascii="Arial" w:eastAsia="MS Gothic" w:hAnsi="Arial" w:cs="Arial"/>
                        <w:color w:val="000000" w:themeColor="text1"/>
                        <w:sz w:val="16"/>
                        <w:szCs w:val="16"/>
                        <w14:textFill>
                          <w14:solidFill>
                            <w14:schemeClr w14:val="tx1">
                              <w14:alpha w14:val="55000"/>
                            </w14:schemeClr>
                          </w14:solidFill>
                        </w14:textFill>
                      </w:rPr>
                      <w:id w:val="-14385830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D83339" w:rsidRPr="00F62F75">
                        <w:rPr>
                          <w:rFonts w:ascii="Segoe UI Symbol" w:eastAsia="MS Gothic" w:hAnsi="Segoe UI Symbol" w:cs="Segoe UI Symbol"/>
                          <w:color w:val="000000" w:themeColor="text1"/>
                          <w:sz w:val="16"/>
                          <w:szCs w:val="16"/>
                          <w14:textFill>
                            <w14:solidFill>
                              <w14:schemeClr w14:val="tx1">
                                <w14:alpha w14:val="55000"/>
                              </w14:schemeClr>
                            </w14:solidFill>
                          </w14:textFill>
                        </w:rPr>
                        <w:t>☐</w:t>
                      </w:r>
                    </w:sdtContent>
                  </w:sdt>
                  <w:r w:rsidR="00062CCC" w:rsidRPr="00F62F75">
                    <w:rPr>
                      <w:rFonts w:ascii="Arial" w:eastAsia="MS Gothic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t xml:space="preserve"> </w:t>
                  </w:r>
                  <w:r w:rsidR="00062CCC" w:rsidRPr="00F62F75"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t xml:space="preserve">F  </w:t>
                  </w:r>
                  <w:sdt>
                    <w:sdtPr>
                      <w:rPr>
                        <w:rFonts w:ascii="Arial" w:hAnsi="Arial" w:cs="Arial"/>
                        <w:color w:val="000000" w:themeColor="text1"/>
                        <w:sz w:val="16"/>
                        <w:szCs w:val="16"/>
                        <w14:textFill>
                          <w14:solidFill>
                            <w14:schemeClr w14:val="tx1">
                              <w14:alpha w14:val="55000"/>
                            </w14:schemeClr>
                          </w14:solidFill>
                        </w14:textFill>
                      </w:rPr>
                      <w:id w:val="1214311936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D83339" w:rsidRPr="00F62F75">
                        <w:rPr>
                          <w:rFonts w:ascii="Segoe UI Symbol" w:eastAsia="MS Gothic" w:hAnsi="Segoe UI Symbol" w:cs="Segoe UI Symbol"/>
                          <w:color w:val="000000" w:themeColor="text1"/>
                          <w:sz w:val="16"/>
                          <w:szCs w:val="16"/>
                          <w14:textFill>
                            <w14:solidFill>
                              <w14:schemeClr w14:val="tx1">
                                <w14:alpha w14:val="55000"/>
                              </w14:schemeClr>
                            </w14:solidFill>
                          </w14:textFill>
                        </w:rPr>
                        <w:t>☐</w:t>
                      </w:r>
                    </w:sdtContent>
                  </w:sdt>
                  <w:r w:rsidR="00062CCC" w:rsidRPr="00F62F75"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t xml:space="preserve"> M</w:t>
                  </w:r>
                </w:p>
              </w:tc>
            </w:tr>
            <w:tr w:rsidR="00062CCC" w:rsidRPr="00472AC0" w:rsidTr="00222808">
              <w:trPr>
                <w:trHeight w:val="227"/>
              </w:trPr>
              <w:tc>
                <w:tcPr>
                  <w:tcW w:w="5051" w:type="dxa"/>
                  <w:gridSpan w:val="8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:rsidR="00062CCC" w:rsidRPr="00F62F75" w:rsidRDefault="00062CCC" w:rsidP="00222808">
                  <w:pPr>
                    <w:tabs>
                      <w:tab w:val="left" w:pos="1730"/>
                      <w:tab w:val="left" w:pos="3828"/>
                    </w:tabs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</w:pPr>
                  <w:r w:rsidRPr="00F62F75"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tab/>
                    <w:t xml:space="preserve">             </w:t>
                  </w:r>
                  <w:r w:rsidR="00222808" w:rsidRPr="00F62F75"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t>aaaa-mm-jj</w:t>
                  </w:r>
                </w:p>
              </w:tc>
            </w:tr>
            <w:tr w:rsidR="00062CCC" w:rsidRPr="00472AC0" w:rsidTr="00787995">
              <w:trPr>
                <w:trHeight w:val="340"/>
              </w:trPr>
              <w:tc>
                <w:tcPr>
                  <w:tcW w:w="14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left w:w="0" w:type="dxa"/>
                  </w:tcMar>
                  <w:vAlign w:val="bottom"/>
                </w:tcPr>
                <w:p w:rsidR="00062CCC" w:rsidRPr="00F62F75" w:rsidRDefault="00062CCC" w:rsidP="00062CCC">
                  <w:pPr>
                    <w:tabs>
                      <w:tab w:val="left" w:pos="1730"/>
                      <w:tab w:val="left" w:pos="3289"/>
                      <w:tab w:val="left" w:pos="4707"/>
                    </w:tabs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</w:pPr>
                  <w:r w:rsidRPr="00F62F75"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t>NAM :</w:t>
                  </w:r>
                </w:p>
              </w:tc>
              <w:bookmarkStart w:id="4" w:name="NAM_No" w:displacedByCustomXml="next"/>
              <w:sdt>
                <w:sdtPr>
                  <w:rPr>
                    <w:rFonts w:ascii="Arial" w:hAnsi="Arial" w:cs="Arial"/>
                    <w:color w:val="000000"/>
                    <w:sz w:val="16"/>
                    <w:szCs w:val="16"/>
                    <w14:textFill>
                      <w14:solidFill>
                        <w14:srgbClr w14:val="000000">
                          <w14:alpha w14:val="55000"/>
                        </w14:srgbClr>
                      </w14:solidFill>
                    </w14:textFill>
                  </w:rPr>
                  <w:alias w:val="XXXX XXXX XXXX"/>
                  <w:tag w:val="XXXX XXXX XXXX"/>
                  <w:id w:val="378664170"/>
                  <w:placeholder>
                    <w:docPart w:val="C19605675EBF46DEBFA0BDA3F21B593F"/>
                  </w:placeholder>
                </w:sdtPr>
                <w:sdtEndPr/>
                <w:sdtContent>
                  <w:tc>
                    <w:tcPr>
                      <w:tcW w:w="2151" w:type="dxa"/>
                      <w:gridSpan w:val="4"/>
                      <w:tcBorders>
                        <w:top w:val="nil"/>
                        <w:left w:val="nil"/>
                        <w:bottom w:val="single" w:sz="4" w:space="0" w:color="A6A6A6" w:themeColor="background1" w:themeShade="A6"/>
                        <w:right w:val="nil"/>
                      </w:tcBorders>
                      <w:vAlign w:val="bottom"/>
                    </w:tcPr>
                    <w:p w:rsidR="00062CCC" w:rsidRPr="00F62F75" w:rsidRDefault="00062CCC" w:rsidP="00062CCC">
                      <w:pPr>
                        <w:tabs>
                          <w:tab w:val="left" w:pos="1730"/>
                          <w:tab w:val="left" w:pos="3289"/>
                          <w:tab w:val="left" w:pos="4707"/>
                        </w:tabs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  <w14:textFill>
                            <w14:solidFill>
                              <w14:srgbClr w14:val="000000">
                                <w14:alpha w14:val="55000"/>
                              </w14:srgbClr>
                            </w14:solidFill>
                          </w14:textFill>
                        </w:rPr>
                      </w:pPr>
                      <w:r w:rsidRPr="00F62F75"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  <w14:textFill>
                            <w14:solidFill>
                              <w14:schemeClr w14:val="tx1">
                                <w14:alpha w14:val="55000"/>
                              </w14:schemeClr>
                            </w14:solidFill>
                          </w14:textFill>
                        </w:rPr>
                        <w:t xml:space="preserve">   </w:t>
                      </w:r>
                    </w:p>
                  </w:tc>
                </w:sdtContent>
              </w:sdt>
              <w:bookmarkEnd w:id="4" w:displacedByCustomXml="prev"/>
              <w:tc>
                <w:tcPr>
                  <w:tcW w:w="467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:rsidR="00062CCC" w:rsidRPr="00222808" w:rsidRDefault="00062CCC" w:rsidP="00062CCC">
                  <w:pPr>
                    <w:tabs>
                      <w:tab w:val="left" w:pos="1730"/>
                      <w:tab w:val="left" w:pos="3289"/>
                      <w:tab w:val="left" w:pos="4707"/>
                    </w:tabs>
                    <w:ind w:left="-70" w:right="-111"/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</w:pPr>
                  <w:r w:rsidRPr="00F62F75"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t xml:space="preserve"> Exp</w:t>
                  </w:r>
                  <w:r w:rsidRPr="00222808"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t>.</w:t>
                  </w:r>
                </w:p>
              </w:tc>
              <w:bookmarkStart w:id="5" w:name="NAM_Exp" w:displacedByCustomXml="next"/>
              <w:sdt>
                <w:sdtPr>
                  <w:rPr>
                    <w:rFonts w:ascii="Arial" w:hAnsi="Arial" w:cs="Arial"/>
                    <w:color w:val="000000"/>
                    <w:sz w:val="16"/>
                    <w:szCs w:val="16"/>
                    <w14:textFill>
                      <w14:solidFill>
                        <w14:srgbClr w14:val="000000">
                          <w14:alpha w14:val="55000"/>
                        </w14:srgbClr>
                      </w14:solidFill>
                    </w14:textFill>
                  </w:rPr>
                  <w:alias w:val="AAAA-MM"/>
                  <w:tag w:val="AAAA-MM"/>
                  <w:id w:val="-1147434141"/>
                  <w:placeholder>
                    <w:docPart w:val="C19605675EBF46DEBFA0BDA3F21B593F"/>
                  </w:placeholder>
                </w:sdtPr>
                <w:sdtEndPr/>
                <w:sdtContent>
                  <w:tc>
                    <w:tcPr>
                      <w:tcW w:w="1015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vAlign w:val="bottom"/>
                    </w:tcPr>
                    <w:p w:rsidR="00062CCC" w:rsidRPr="00F62F75" w:rsidRDefault="00062CCC" w:rsidP="00062CCC">
                      <w:pPr>
                        <w:tabs>
                          <w:tab w:val="left" w:pos="1730"/>
                          <w:tab w:val="left" w:pos="3289"/>
                          <w:tab w:val="left" w:pos="4707"/>
                        </w:tabs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  <w14:textFill>
                            <w14:solidFill>
                              <w14:srgbClr w14:val="000000">
                                <w14:alpha w14:val="55000"/>
                              </w14:srgbClr>
                            </w14:solidFill>
                          </w14:textFill>
                        </w:rPr>
                      </w:pPr>
                      <w:r w:rsidRPr="00F62F75"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  <w14:textFill>
                            <w14:solidFill>
                              <w14:srgbClr w14:val="000000">
                                <w14:alpha w14:val="55000"/>
                              </w14:srgbClr>
                            </w14:solidFill>
                          </w14:textFill>
                        </w:rPr>
                        <w:t xml:space="preserve">   </w:t>
                      </w:r>
                    </w:p>
                  </w:tc>
                </w:sdtContent>
              </w:sdt>
              <w:bookmarkEnd w:id="5" w:displacedByCustomXml="prev"/>
            </w:tr>
            <w:tr w:rsidR="00062CCC" w:rsidRPr="00472AC0" w:rsidTr="00E31139">
              <w:trPr>
                <w:trHeight w:val="218"/>
              </w:trPr>
              <w:tc>
                <w:tcPr>
                  <w:tcW w:w="1418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:rsidR="00062CCC" w:rsidRPr="00F62F75" w:rsidRDefault="00062CCC" w:rsidP="00062CCC">
                  <w:pPr>
                    <w:tabs>
                      <w:tab w:val="left" w:pos="1730"/>
                      <w:tab w:val="left" w:pos="3828"/>
                    </w:tabs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</w:pPr>
                  <w:r w:rsidRPr="00F62F75"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t xml:space="preserve"> </w:t>
                  </w:r>
                </w:p>
              </w:tc>
              <w:tc>
                <w:tcPr>
                  <w:tcW w:w="197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:rsidR="00062CCC" w:rsidRPr="00F62F75" w:rsidRDefault="00062CCC" w:rsidP="00062CCC">
                  <w:pPr>
                    <w:tabs>
                      <w:tab w:val="left" w:pos="1730"/>
                      <w:tab w:val="left" w:pos="3828"/>
                    </w:tabs>
                    <w:ind w:left="-69"/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</w:pPr>
                </w:p>
              </w:tc>
              <w:tc>
                <w:tcPr>
                  <w:tcW w:w="581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:rsidR="00062CCC" w:rsidRPr="00F62F75" w:rsidRDefault="00062CCC" w:rsidP="00C73F37">
                  <w:pPr>
                    <w:tabs>
                      <w:tab w:val="left" w:pos="1730"/>
                      <w:tab w:val="left" w:pos="3828"/>
                    </w:tabs>
                    <w:ind w:left="-69"/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</w:pPr>
                </w:p>
              </w:tc>
              <w:tc>
                <w:tcPr>
                  <w:tcW w:w="1082" w:type="dxa"/>
                  <w:gridSpan w:val="2"/>
                  <w:tcBorders>
                    <w:top w:val="single" w:sz="4" w:space="0" w:color="A6A6A6" w:themeColor="background1" w:themeShade="A6"/>
                    <w:left w:val="nil"/>
                    <w:bottom w:val="nil"/>
                    <w:right w:val="nil"/>
                  </w:tcBorders>
                  <w:vAlign w:val="bottom"/>
                </w:tcPr>
                <w:p w:rsidR="00062CCC" w:rsidRPr="00F62F75" w:rsidRDefault="00222808" w:rsidP="00E31139">
                  <w:pPr>
                    <w:tabs>
                      <w:tab w:val="left" w:pos="1730"/>
                      <w:tab w:val="left" w:pos="3828"/>
                    </w:tabs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</w:pPr>
                  <w:r w:rsidRPr="00F62F75"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t>aaaa-mm</w:t>
                  </w:r>
                </w:p>
              </w:tc>
            </w:tr>
            <w:tr w:rsidR="00062CCC" w:rsidRPr="00472AC0" w:rsidTr="00E31139">
              <w:trPr>
                <w:trHeight w:val="340"/>
              </w:trPr>
              <w:tc>
                <w:tcPr>
                  <w:tcW w:w="1985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left w:w="0" w:type="dxa"/>
                    <w:right w:w="0" w:type="dxa"/>
                  </w:tcMar>
                  <w:vAlign w:val="bottom"/>
                </w:tcPr>
                <w:p w:rsidR="00062CCC" w:rsidRPr="00F62F75" w:rsidRDefault="00062CCC" w:rsidP="00062CCC">
                  <w:pPr>
                    <w:tabs>
                      <w:tab w:val="left" w:pos="1730"/>
                      <w:tab w:val="left" w:pos="4707"/>
                    </w:tabs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</w:pPr>
                  <w:r w:rsidRPr="00F62F75"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t>Nom</w:t>
                  </w:r>
                  <w:r w:rsidR="00222808" w:rsidRPr="00F62F75"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t>, Prénom</w:t>
                  </w:r>
                  <w:r w:rsidRPr="00F62F75"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t xml:space="preserve"> de la mère :</w:t>
                  </w:r>
                </w:p>
              </w:tc>
              <w:bookmarkStart w:id="6" w:name="Nom_Mere" w:displacedByCustomXml="next"/>
              <w:sdt>
                <w:sdtPr>
                  <w:rPr>
                    <w:rFonts w:ascii="Arial" w:hAnsi="Arial" w:cs="Arial"/>
                    <w:color w:val="000000" w:themeColor="text1"/>
                    <w:sz w:val="16"/>
                    <w:szCs w:val="16"/>
                    <w14:textFill>
                      <w14:solidFill>
                        <w14:schemeClr w14:val="tx1">
                          <w14:alpha w14:val="55000"/>
                        </w14:schemeClr>
                      </w14:solidFill>
                    </w14:textFill>
                  </w:rPr>
                  <w:alias w:val="Nom de la mère"/>
                  <w:tag w:val="Nom de la mère"/>
                  <w:id w:val="-1284723761"/>
                  <w:placeholder>
                    <w:docPart w:val="C19605675EBF46DEBFA0BDA3F21B593F"/>
                  </w:placeholder>
                </w:sdtPr>
                <w:sdtEndPr/>
                <w:sdtContent>
                  <w:tc>
                    <w:tcPr>
                      <w:tcW w:w="3066" w:type="dxa"/>
                      <w:gridSpan w:val="6"/>
                      <w:tcBorders>
                        <w:top w:val="nil"/>
                        <w:left w:val="nil"/>
                        <w:bottom w:val="single" w:sz="4" w:space="0" w:color="A6A6A6" w:themeColor="background1" w:themeShade="A6"/>
                        <w:right w:val="nil"/>
                      </w:tcBorders>
                      <w:vAlign w:val="bottom"/>
                    </w:tcPr>
                    <w:p w:rsidR="00062CCC" w:rsidRPr="00F62F75" w:rsidRDefault="00062CCC" w:rsidP="00062CCC">
                      <w:pPr>
                        <w:tabs>
                          <w:tab w:val="left" w:pos="1730"/>
                          <w:tab w:val="left" w:pos="4707"/>
                        </w:tabs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  <w14:textFill>
                            <w14:solidFill>
                              <w14:srgbClr w14:val="000000">
                                <w14:alpha w14:val="55000"/>
                              </w14:srgbClr>
                            </w14:solidFill>
                          </w14:textFill>
                        </w:rPr>
                      </w:pPr>
                      <w:r w:rsidRPr="00F62F75"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  <w14:textFill>
                            <w14:solidFill>
                              <w14:schemeClr w14:val="tx1">
                                <w14:alpha w14:val="55000"/>
                              </w14:schemeClr>
                            </w14:solidFill>
                          </w14:textFill>
                        </w:rPr>
                        <w:t xml:space="preserve">   </w:t>
                      </w:r>
                    </w:p>
                  </w:tc>
                </w:sdtContent>
              </w:sdt>
              <w:bookmarkEnd w:id="6" w:displacedByCustomXml="prev"/>
            </w:tr>
          </w:tbl>
          <w:p w:rsidR="00062CCC" w:rsidRPr="00472AC0" w:rsidRDefault="00062CCC" w:rsidP="00062CCC">
            <w:pPr>
              <w:rPr>
                <w:rFonts w:ascii="Calibri" w:hAnsi="Calibri"/>
                <w:sz w:val="16"/>
                <w:szCs w:val="16"/>
              </w:rPr>
            </w:pPr>
          </w:p>
        </w:tc>
      </w:tr>
      <w:tr w:rsidR="00062CCC" w:rsidTr="00C0753F">
        <w:trPr>
          <w:trHeight w:val="555"/>
        </w:trPr>
        <w:tc>
          <w:tcPr>
            <w:tcW w:w="9498" w:type="dxa"/>
            <w:shd w:val="clear" w:color="auto" w:fill="FFFFFF" w:themeFill="background1"/>
            <w:vAlign w:val="center"/>
          </w:tcPr>
          <w:p w:rsidR="00062CCC" w:rsidRPr="00770980" w:rsidRDefault="003F6105" w:rsidP="003F6105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Calibri" w:hAnsi="Calibri"/>
                <w:b/>
                <w:szCs w:val="20"/>
              </w:rPr>
              <w:t>ÉQUIPEMENTS LESTÉS - GRILLE DE COTATION</w:t>
            </w:r>
          </w:p>
        </w:tc>
        <w:tc>
          <w:tcPr>
            <w:tcW w:w="7072" w:type="dxa"/>
            <w:tcBorders>
              <w:top w:val="single" w:sz="8" w:space="0" w:color="AEAAAA" w:themeColor="background2" w:themeShade="BF"/>
            </w:tcBorders>
            <w:shd w:val="clear" w:color="auto" w:fill="FFFFFF" w:themeFill="background1"/>
          </w:tcPr>
          <w:p w:rsidR="00062CCC" w:rsidRDefault="00062CCC" w:rsidP="00062CCC"/>
        </w:tc>
      </w:tr>
    </w:tbl>
    <w:p w:rsidR="00F67939" w:rsidRPr="00F67939" w:rsidRDefault="00F67939">
      <w:pPr>
        <w:rPr>
          <w:rFonts w:asciiTheme="minorHAnsi" w:hAnsiTheme="minorHAnsi" w:cstheme="minorHAnsi"/>
          <w:sz w:val="4"/>
          <w:szCs w:val="20"/>
        </w:rPr>
      </w:pPr>
    </w:p>
    <w:p w:rsidR="002528A7" w:rsidRDefault="003F6105">
      <w:pPr>
        <w:rPr>
          <w:rFonts w:asciiTheme="minorHAnsi" w:hAnsiTheme="minorHAnsi" w:cstheme="minorHAnsi"/>
          <w:color w:val="FF0000"/>
          <w:sz w:val="20"/>
          <w:szCs w:val="20"/>
        </w:rPr>
      </w:pPr>
      <w:r w:rsidRPr="003F6105">
        <w:rPr>
          <w:rFonts w:asciiTheme="minorHAnsi" w:hAnsiTheme="minorHAnsi" w:cstheme="minorHAnsi"/>
          <w:sz w:val="20"/>
          <w:szCs w:val="20"/>
        </w:rPr>
        <w:t>Utilis</w:t>
      </w:r>
      <w:r w:rsidR="00DB61BA">
        <w:rPr>
          <w:rFonts w:asciiTheme="minorHAnsi" w:hAnsiTheme="minorHAnsi" w:cstheme="minorHAnsi"/>
          <w:sz w:val="20"/>
          <w:szCs w:val="20"/>
        </w:rPr>
        <w:t xml:space="preserve">er cette grille </w:t>
      </w:r>
      <w:r w:rsidRPr="003F6105">
        <w:rPr>
          <w:rFonts w:asciiTheme="minorHAnsi" w:hAnsiTheme="minorHAnsi" w:cstheme="minorHAnsi"/>
          <w:sz w:val="20"/>
          <w:szCs w:val="20"/>
        </w:rPr>
        <w:t xml:space="preserve">pour noter les observations de l’usager lors des ports d’un équipement lesté. </w:t>
      </w:r>
      <w:r w:rsidR="00FC59E4">
        <w:rPr>
          <w:rFonts w:asciiTheme="minorHAnsi" w:hAnsiTheme="minorHAnsi" w:cstheme="minorHAnsi"/>
          <w:sz w:val="20"/>
          <w:szCs w:val="20"/>
        </w:rPr>
        <w:t>Utilisation conjointe avec</w:t>
      </w:r>
      <w:r w:rsidRPr="003F6105">
        <w:rPr>
          <w:rFonts w:asciiTheme="minorHAnsi" w:hAnsiTheme="minorHAnsi" w:cstheme="minorHAnsi"/>
          <w:sz w:val="20"/>
          <w:szCs w:val="20"/>
        </w:rPr>
        <w:t xml:space="preserve"> </w:t>
      </w:r>
      <w:r w:rsidRPr="003F6105">
        <w:rPr>
          <w:rFonts w:asciiTheme="minorHAnsi" w:hAnsiTheme="minorHAnsi" w:cstheme="minorHAnsi"/>
          <w:b/>
          <w:sz w:val="20"/>
          <w:szCs w:val="20"/>
        </w:rPr>
        <w:t>CLI-60432 ÉQUIPEMENTS LESTÉS – RECOMMANDATIONS.</w:t>
      </w:r>
    </w:p>
    <w:p w:rsidR="00D30664" w:rsidRDefault="00D30664" w:rsidP="00B700E0">
      <w:pPr>
        <w:rPr>
          <w:rFonts w:asciiTheme="minorHAnsi" w:hAnsiTheme="minorHAnsi" w:cstheme="minorHAnsi"/>
          <w:sz w:val="20"/>
          <w:szCs w:val="20"/>
        </w:rPr>
      </w:pPr>
    </w:p>
    <w:tbl>
      <w:tblPr>
        <w:tblStyle w:val="Grilledutableau"/>
        <w:tblW w:w="0" w:type="auto"/>
        <w:tblLayout w:type="fixed"/>
        <w:tblLook w:val="04A0" w:firstRow="1" w:lastRow="0" w:firstColumn="1" w:lastColumn="0" w:noHBand="0" w:noVBand="1"/>
      </w:tblPr>
      <w:tblGrid>
        <w:gridCol w:w="1696"/>
        <w:gridCol w:w="1843"/>
        <w:gridCol w:w="2410"/>
        <w:gridCol w:w="4394"/>
        <w:gridCol w:w="2693"/>
        <w:gridCol w:w="1560"/>
      </w:tblGrid>
      <w:tr w:rsidR="003F6105" w:rsidRPr="00835D55" w:rsidTr="00DB61BA">
        <w:trPr>
          <w:trHeight w:val="283"/>
          <w:tblHeader/>
        </w:trPr>
        <w:tc>
          <w:tcPr>
            <w:tcW w:w="14596" w:type="dxa"/>
            <w:gridSpan w:val="6"/>
            <w:tcBorders>
              <w:bottom w:val="nil"/>
            </w:tcBorders>
            <w:shd w:val="clear" w:color="auto" w:fill="BFBFBF" w:themeFill="background1" w:themeFillShade="BF"/>
            <w:vAlign w:val="center"/>
          </w:tcPr>
          <w:p w:rsidR="003F6105" w:rsidRPr="00835D55" w:rsidRDefault="003F6105" w:rsidP="00C61ACF">
            <w:pPr>
              <w:tabs>
                <w:tab w:val="left" w:pos="1161"/>
                <w:tab w:val="left" w:pos="3713"/>
                <w:tab w:val="left" w:pos="6264"/>
                <w:tab w:val="left" w:pos="8674"/>
              </w:tabs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MODALITÉS D’UTILISATION DE L’ÉQUIPEMENT LESTÉ</w:t>
            </w:r>
          </w:p>
        </w:tc>
      </w:tr>
      <w:tr w:rsidR="003F6105" w:rsidRPr="0014043F" w:rsidTr="00DB61BA">
        <w:trPr>
          <w:trHeight w:val="283"/>
          <w:tblHeader/>
        </w:trPr>
        <w:tc>
          <w:tcPr>
            <w:tcW w:w="1696" w:type="dxa"/>
            <w:tcBorders>
              <w:bottom w:val="nil"/>
              <w:right w:val="nil"/>
            </w:tcBorders>
            <w:shd w:val="clear" w:color="auto" w:fill="auto"/>
            <w:vAlign w:val="center"/>
          </w:tcPr>
          <w:p w:rsidR="003F6105" w:rsidRPr="0014043F" w:rsidRDefault="003F6105" w:rsidP="003F6105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Poids de l’usager</w:t>
            </w:r>
          </w:p>
        </w:tc>
        <w:tc>
          <w:tcPr>
            <w:tcW w:w="1843" w:type="dxa"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F6105" w:rsidRPr="0014043F" w:rsidRDefault="00EC2809" w:rsidP="003F6105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alias w:val="Poids de l'usager"/>
                <w:tag w:val="Inscrire le texte"/>
                <w:id w:val="1877728904"/>
                <w:placeholder>
                  <w:docPart w:val="545EEE9FEE8C431A8DF12FB89EE8C8D1"/>
                </w:placeholder>
                <w:showingPlcHdr/>
                <w:text w:multiLine="1"/>
              </w:sdtPr>
              <w:sdtEndPr/>
              <w:sdtContent>
                <w:r w:rsidR="003F6105" w:rsidRPr="000653C6">
                  <w:rPr>
                    <w:rStyle w:val="Textedelespacerserv"/>
                    <w:rFonts w:asciiTheme="minorHAnsi" w:hAnsiTheme="minorHAnsi" w:cstheme="minorHAnsi"/>
                    <w:sz w:val="20"/>
                    <w:szCs w:val="20"/>
                  </w:rPr>
                  <w:t xml:space="preserve">   </w:t>
                </w:r>
              </w:sdtContent>
            </w:sdt>
            <w:r w:rsidR="003F6105" w:rsidRPr="00CB5FB9">
              <w:rPr>
                <w:rFonts w:asciiTheme="minorHAnsi" w:hAnsiTheme="minorHAnsi" w:cstheme="minorHAnsi"/>
                <w:sz w:val="20"/>
                <w:szCs w:val="20"/>
              </w:rPr>
              <w:t xml:space="preserve"> kg</w:t>
            </w:r>
          </w:p>
        </w:tc>
        <w:tc>
          <w:tcPr>
            <w:tcW w:w="2410" w:type="dxa"/>
            <w:tcBorders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3F6105" w:rsidRPr="00CB5FB9" w:rsidRDefault="003F6105" w:rsidP="003F6105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Type d’équipement lesté</w:t>
            </w:r>
          </w:p>
        </w:tc>
        <w:tc>
          <w:tcPr>
            <w:tcW w:w="4394" w:type="dxa"/>
            <w:tcBorders>
              <w:left w:val="nil"/>
              <w:bottom w:val="nil"/>
            </w:tcBorders>
            <w:shd w:val="clear" w:color="auto" w:fill="auto"/>
            <w:vAlign w:val="center"/>
          </w:tcPr>
          <w:p w:rsidR="003F6105" w:rsidRPr="004C28DC" w:rsidRDefault="00EC2809" w:rsidP="009854D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alias w:val="Type d'équipement lesté"/>
                <w:tag w:val="Type d'équipement lesté"/>
                <w:id w:val="-816568021"/>
                <w:placeholder>
                  <w:docPart w:val="47A4FB47F722497996ECE1304F854066"/>
                </w:placeholder>
                <w:showingPlcHdr/>
                <w:comboBox>
                  <w:listItem w:value="Choisissez un élément."/>
                  <w:listItem w:displayText="Couverture lestée" w:value="Couverture lestée"/>
                  <w:listItem w:displayText="Veste lestée" w:value="Veste lestée"/>
                  <w:listItem w:displayText="Animal lesté" w:value="Animal lesté"/>
                  <w:listItem w:displayText="Collet lesté" w:value="Collet lesté"/>
                  <w:listItem w:displayText="Gant lesté" w:value="Gant lesté"/>
                  <w:listItem w:displayText="Bracelet lesté" w:value="Bracelet lesté"/>
                  <w:listItem w:displayText="Autre (spécifier)" w:value="Autre (spécifier)"/>
                </w:comboBox>
              </w:sdtPr>
              <w:sdtEndPr/>
              <w:sdtContent>
                <w:r w:rsidR="009854D0" w:rsidRPr="002D4E6A">
                  <w:rPr>
                    <w:rStyle w:val="Textedelespacerserv"/>
                    <w:rFonts w:eastAsiaTheme="minorHAnsi"/>
                  </w:rPr>
                  <w:t>Choisissez un élément.</w:t>
                </w:r>
              </w:sdtContent>
            </w:sdt>
            <w:r w:rsidR="003F6105" w:rsidRPr="004C28D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4C28DC">
              <w:rPr>
                <w:rFonts w:asciiTheme="minorHAnsi" w:hAnsiTheme="minorHAnsi" w:cstheme="minorHAnsi"/>
                <w:sz w:val="20"/>
                <w:szCs w:val="20"/>
              </w:rPr>
              <w:t xml:space="preserve">    </w:t>
            </w: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alias w:val="Spécification"/>
                <w:tag w:val="Inscrire le texte"/>
                <w:id w:val="1928466776"/>
                <w:placeholder>
                  <w:docPart w:val="BA272241949C45F8A963223C846F9198"/>
                </w:placeholder>
                <w:showingPlcHdr/>
                <w:text w:multiLine="1"/>
              </w:sdtPr>
              <w:sdtEndPr/>
              <w:sdtContent>
                <w:r w:rsidR="003F6105" w:rsidRPr="004C28DC">
                  <w:rPr>
                    <w:rStyle w:val="Textedelespacerserv"/>
                    <w:rFonts w:asciiTheme="minorHAnsi" w:hAnsiTheme="minorHAnsi" w:cstheme="minorHAnsi"/>
                    <w:sz w:val="20"/>
                    <w:szCs w:val="20"/>
                  </w:rPr>
                  <w:t xml:space="preserve">   </w:t>
                </w:r>
              </w:sdtContent>
            </w:sdt>
          </w:p>
        </w:tc>
        <w:tc>
          <w:tcPr>
            <w:tcW w:w="2693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F6105" w:rsidRPr="00CB5FB9" w:rsidRDefault="00FC59E4" w:rsidP="003F6105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Poids de l’équipement lesté</w:t>
            </w:r>
          </w:p>
        </w:tc>
        <w:tc>
          <w:tcPr>
            <w:tcW w:w="1560" w:type="dxa"/>
            <w:tcBorders>
              <w:left w:val="nil"/>
              <w:bottom w:val="nil"/>
            </w:tcBorders>
            <w:shd w:val="clear" w:color="auto" w:fill="auto"/>
            <w:vAlign w:val="center"/>
          </w:tcPr>
          <w:p w:rsidR="003F6105" w:rsidRPr="0014043F" w:rsidRDefault="003F6105" w:rsidP="003F6105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alias w:val="Poids de l'équipement lesté"/>
                <w:tag w:val="Inscrire le texte"/>
                <w:id w:val="-1278012778"/>
                <w:placeholder>
                  <w:docPart w:val="9AF0BAD10725442891EF9A38B99C26F3"/>
                </w:placeholder>
                <w:showingPlcHdr/>
                <w:text w:multiLine="1"/>
              </w:sdtPr>
              <w:sdtEndPr/>
              <w:sdtContent>
                <w:r w:rsidRPr="000653C6">
                  <w:rPr>
                    <w:rStyle w:val="Textedelespacerserv"/>
                    <w:rFonts w:asciiTheme="minorHAnsi" w:hAnsiTheme="minorHAnsi" w:cstheme="minorHAnsi"/>
                    <w:sz w:val="20"/>
                    <w:szCs w:val="20"/>
                  </w:rPr>
                  <w:t xml:space="preserve">   </w:t>
                </w:r>
              </w:sdtContent>
            </w:sdt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r w:rsidRPr="00CB5FB9">
              <w:rPr>
                <w:rFonts w:asciiTheme="minorHAnsi" w:hAnsiTheme="minorHAnsi" w:cstheme="minorHAnsi"/>
                <w:sz w:val="20"/>
                <w:szCs w:val="20"/>
              </w:rPr>
              <w:t>kg</w:t>
            </w:r>
          </w:p>
        </w:tc>
      </w:tr>
      <w:tr w:rsidR="003F6105" w:rsidTr="00737F30">
        <w:trPr>
          <w:trHeight w:val="283"/>
          <w:tblHeader/>
        </w:trPr>
        <w:tc>
          <w:tcPr>
            <w:tcW w:w="3539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F6105" w:rsidRPr="00DB61BA" w:rsidRDefault="003F6105" w:rsidP="003F6105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DB61BA">
              <w:rPr>
                <w:rFonts w:asciiTheme="minorHAnsi" w:hAnsiTheme="minorHAnsi" w:cstheme="minorHAnsi"/>
                <w:b/>
                <w:sz w:val="20"/>
                <w:szCs w:val="20"/>
              </w:rPr>
              <w:t>Objectif(s) d’utilisation au PI de l’usager</w:t>
            </w:r>
          </w:p>
        </w:tc>
        <w:tc>
          <w:tcPr>
            <w:tcW w:w="11057" w:type="dxa"/>
            <w:gridSpan w:val="4"/>
            <w:shd w:val="clear" w:color="auto" w:fill="auto"/>
            <w:vAlign w:val="center"/>
          </w:tcPr>
          <w:p w:rsidR="003F6105" w:rsidRDefault="00EC2809" w:rsidP="00A0695A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alias w:val="Objectifs au PI"/>
                <w:tag w:val="Inscrire le texte"/>
                <w:id w:val="-968424227"/>
                <w:placeholder>
                  <w:docPart w:val="3D9B8B5E38554537A3CBB4AC51C39D31"/>
                </w:placeholder>
                <w:showingPlcHdr/>
                <w:text w:multiLine="1"/>
              </w:sdtPr>
              <w:sdtEndPr/>
              <w:sdtContent>
                <w:r w:rsidR="00A0695A" w:rsidRPr="00737F30">
                  <w:rPr>
                    <w:rStyle w:val="Textedelespacerserv"/>
                    <w:rFonts w:asciiTheme="minorHAnsi" w:hAnsiTheme="minorHAnsi" w:cstheme="minorHAnsi"/>
                    <w:sz w:val="20"/>
                    <w:szCs w:val="20"/>
                  </w:rPr>
                  <w:t xml:space="preserve">   </w:t>
                </w:r>
              </w:sdtContent>
            </w:sdt>
          </w:p>
        </w:tc>
      </w:tr>
    </w:tbl>
    <w:tbl>
      <w:tblPr>
        <w:tblW w:w="14596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24"/>
        <w:gridCol w:w="4251"/>
        <w:gridCol w:w="709"/>
        <w:gridCol w:w="2269"/>
        <w:gridCol w:w="992"/>
        <w:gridCol w:w="851"/>
      </w:tblGrid>
      <w:tr w:rsidR="00737F30" w:rsidRPr="00A15CAA" w:rsidTr="009854D0">
        <w:trPr>
          <w:trHeight w:val="356"/>
        </w:trPr>
        <w:tc>
          <w:tcPr>
            <w:tcW w:w="5524" w:type="dxa"/>
            <w:tcBorders>
              <w:top w:val="nil"/>
              <w:left w:val="nil"/>
              <w:bottom w:val="nil"/>
              <w:right w:val="nil"/>
            </w:tcBorders>
          </w:tcPr>
          <w:p w:rsidR="00DB61BA" w:rsidRDefault="00DB61BA" w:rsidP="00C61ACF">
            <w:pPr>
              <w:pStyle w:val="Default"/>
              <w:spacing w:line="256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737F30" w:rsidRPr="00737F30" w:rsidRDefault="00737F30" w:rsidP="00C61ACF">
            <w:pPr>
              <w:pStyle w:val="Default"/>
              <w:spacing w:line="25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737F30">
              <w:rPr>
                <w:rFonts w:asciiTheme="minorHAnsi" w:hAnsiTheme="minorHAnsi" w:cstheme="minorHAnsi"/>
                <w:sz w:val="20"/>
                <w:szCs w:val="20"/>
              </w:rPr>
              <w:t>La procédure a été expliquée et l’utilisation a été démontrée à :</w:t>
            </w:r>
          </w:p>
        </w:tc>
        <w:tc>
          <w:tcPr>
            <w:tcW w:w="42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37F30" w:rsidRPr="00737F30" w:rsidRDefault="00EC2809" w:rsidP="009854D0">
            <w:pPr>
              <w:pStyle w:val="Default"/>
              <w:spacing w:line="256" w:lineRule="auto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alias w:val="Prénom et nom"/>
                <w:tag w:val="Inscrire le texte"/>
                <w:id w:val="1089584177"/>
                <w:placeholder>
                  <w:docPart w:val="4778E26ABD10456192913B87091F5CF1"/>
                </w:placeholder>
                <w:showingPlcHdr/>
                <w:text w:multiLine="1"/>
              </w:sdtPr>
              <w:sdtEndPr/>
              <w:sdtContent>
                <w:r w:rsidR="00737F30" w:rsidRPr="00737F30">
                  <w:rPr>
                    <w:rStyle w:val="Textedelespacerserv"/>
                    <w:rFonts w:asciiTheme="minorHAnsi" w:hAnsiTheme="minorHAnsi" w:cstheme="minorHAnsi"/>
                    <w:sz w:val="20"/>
                    <w:szCs w:val="20"/>
                  </w:rPr>
                  <w:t xml:space="preserve">   </w:t>
                </w:r>
              </w:sdtContent>
            </w:sdt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7F30" w:rsidRPr="00737F30" w:rsidRDefault="00737F30" w:rsidP="009854D0">
            <w:pPr>
              <w:pStyle w:val="Default"/>
              <w:spacing w:line="25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737F30">
              <w:rPr>
                <w:rFonts w:asciiTheme="minorHAnsi" w:hAnsiTheme="minorHAnsi" w:cstheme="minorHAnsi"/>
                <w:sz w:val="20"/>
                <w:szCs w:val="20"/>
              </w:rPr>
              <w:t>Date :</w:t>
            </w:r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id w:val="1756545803"/>
            <w:placeholder>
              <w:docPart w:val="1ABA3C6F62ED4D96BB9917F87FB95B12"/>
            </w:placeholder>
            <w:showingPlcHdr/>
            <w:date>
              <w:dateFormat w:val="yyyy-MM-dd"/>
              <w:lid w:val="fr-CA"/>
              <w:storeMappedDataAs w:val="dateTime"/>
              <w:calendar w:val="gregorian"/>
            </w:date>
          </w:sdtPr>
          <w:sdtEndPr/>
          <w:sdtContent>
            <w:tc>
              <w:tcPr>
                <w:tcW w:w="2269" w:type="dxa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vAlign w:val="bottom"/>
              </w:tcPr>
              <w:p w:rsidR="00737F30" w:rsidRPr="00737F30" w:rsidRDefault="00737F30" w:rsidP="009854D0">
                <w:pPr>
                  <w:pStyle w:val="Default"/>
                  <w:spacing w:line="256" w:lineRule="auto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737F30">
                  <w:rPr>
                    <w:rStyle w:val="Textedelespacerserv"/>
                    <w:rFonts w:asciiTheme="minorHAnsi" w:hAnsiTheme="minorHAnsi" w:cstheme="minorHAnsi"/>
                  </w:rPr>
                  <w:t xml:space="preserve">  </w:t>
                </w:r>
              </w:p>
            </w:tc>
          </w:sdtContent>
        </w:sdt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7F30" w:rsidRPr="00737F30" w:rsidRDefault="00737F30" w:rsidP="009854D0">
            <w:pPr>
              <w:pStyle w:val="Default"/>
              <w:spacing w:line="25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737F30">
              <w:rPr>
                <w:rFonts w:asciiTheme="minorHAnsi" w:hAnsiTheme="minorHAnsi" w:cstheme="minorHAnsi"/>
                <w:sz w:val="20"/>
                <w:szCs w:val="20"/>
              </w:rPr>
              <w:t>Initiales :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37F30" w:rsidRPr="00737F30" w:rsidRDefault="00EC2809" w:rsidP="009854D0">
            <w:pPr>
              <w:pStyle w:val="Default"/>
              <w:spacing w:line="256" w:lineRule="auto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alias w:val="Initiales manuscrites"/>
                <w:tag w:val="Inscrire le texte"/>
                <w:id w:val="-2049674222"/>
                <w:placeholder>
                  <w:docPart w:val="3036EAF72C7D478088C6C8F08BE05FB5"/>
                </w:placeholder>
                <w:showingPlcHdr/>
                <w:text w:multiLine="1"/>
              </w:sdtPr>
              <w:sdtEndPr/>
              <w:sdtContent>
                <w:r w:rsidR="00737F30" w:rsidRPr="00737F30">
                  <w:rPr>
                    <w:rStyle w:val="Textedelespacerserv"/>
                    <w:rFonts w:asciiTheme="minorHAnsi" w:hAnsiTheme="minorHAnsi" w:cstheme="minorHAnsi"/>
                    <w:sz w:val="20"/>
                    <w:szCs w:val="20"/>
                  </w:rPr>
                  <w:t xml:space="preserve">   </w:t>
                </w:r>
              </w:sdtContent>
            </w:sdt>
          </w:p>
        </w:tc>
      </w:tr>
      <w:tr w:rsidR="00737F30" w:rsidRPr="00A15CAA" w:rsidTr="00737F30">
        <w:trPr>
          <w:trHeight w:val="272"/>
        </w:trPr>
        <w:tc>
          <w:tcPr>
            <w:tcW w:w="1048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37F30" w:rsidRPr="00737F30" w:rsidRDefault="00737F30" w:rsidP="00C61ACF">
            <w:pPr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37F30" w:rsidRPr="00737F30" w:rsidRDefault="00737F30" w:rsidP="009854D0">
            <w:pPr>
              <w:tabs>
                <w:tab w:val="left" w:pos="3681"/>
              </w:tabs>
              <w:rPr>
                <w:rFonts w:asciiTheme="minorHAnsi" w:hAnsiTheme="minorHAnsi" w:cstheme="minorHAnsi"/>
                <w:sz w:val="16"/>
                <w:szCs w:val="16"/>
              </w:rPr>
            </w:pPr>
            <w:r w:rsidRPr="00737F30">
              <w:rPr>
                <w:rFonts w:asciiTheme="minorHAnsi" w:hAnsiTheme="minorHAnsi" w:cstheme="minorHAnsi"/>
                <w:color w:val="A6A6A6" w:themeColor="background1" w:themeShade="A6"/>
                <w:sz w:val="16"/>
                <w:szCs w:val="16"/>
                <w:lang w:eastAsia="en-CA"/>
              </w:rPr>
              <w:t>aaaa-mm-jj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37F30" w:rsidRPr="00737F30" w:rsidRDefault="00737F30" w:rsidP="00C61ACF">
            <w:pPr>
              <w:pStyle w:val="Default"/>
              <w:spacing w:line="256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tbl>
      <w:tblPr>
        <w:tblStyle w:val="Grilledutableau"/>
        <w:tblW w:w="0" w:type="auto"/>
        <w:tblBorders>
          <w:top w:val="none" w:sz="0" w:space="0" w:color="auto"/>
        </w:tblBorders>
        <w:tblLook w:val="04A0" w:firstRow="1" w:lastRow="0" w:firstColumn="1" w:lastColumn="0" w:noHBand="0" w:noVBand="1"/>
      </w:tblPr>
      <w:tblGrid>
        <w:gridCol w:w="1669"/>
        <w:gridCol w:w="74"/>
        <w:gridCol w:w="1460"/>
        <w:gridCol w:w="1626"/>
        <w:gridCol w:w="414"/>
        <w:gridCol w:w="701"/>
        <w:gridCol w:w="473"/>
        <w:gridCol w:w="1445"/>
        <w:gridCol w:w="1724"/>
        <w:gridCol w:w="74"/>
        <w:gridCol w:w="1349"/>
        <w:gridCol w:w="1380"/>
        <w:gridCol w:w="1217"/>
        <w:gridCol w:w="1100"/>
      </w:tblGrid>
      <w:tr w:rsidR="003E0CE7" w:rsidTr="009854D0">
        <w:trPr>
          <w:trHeight w:val="355"/>
        </w:trPr>
        <w:tc>
          <w:tcPr>
            <w:tcW w:w="1701" w:type="dxa"/>
            <w:gridSpan w:val="2"/>
            <w:vMerge w:val="restart"/>
            <w:tcBorders>
              <w:top w:val="nil"/>
              <w:left w:val="nil"/>
              <w:right w:val="nil"/>
            </w:tcBorders>
          </w:tcPr>
          <w:p w:rsidR="003E0CE7" w:rsidRPr="009854D0" w:rsidRDefault="003E0CE7" w:rsidP="009854D0">
            <w:pPr>
              <w:pStyle w:val="Default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854D0">
              <w:rPr>
                <w:rFonts w:asciiTheme="minorHAnsi" w:hAnsiTheme="minorHAnsi" w:cstheme="minorHAnsi"/>
                <w:b/>
                <w:sz w:val="20"/>
                <w:szCs w:val="20"/>
              </w:rPr>
              <w:t>Signature de l’ergothérapeute :</w:t>
            </w:r>
          </w:p>
        </w:tc>
        <w:tc>
          <w:tcPr>
            <w:tcW w:w="361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3E0CE7" w:rsidRPr="00DB61BA" w:rsidRDefault="00EC2809" w:rsidP="009854D0">
            <w:pPr>
              <w:keepNext/>
              <w:tabs>
                <w:tab w:val="left" w:pos="252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alias w:val="Insérer votre signature électronique"/>
                <w:tag w:val="Insérer votre signature électronique"/>
                <w:id w:val="-674342695"/>
                <w:showingPlcHdr/>
                <w:picture/>
              </w:sdtPr>
              <w:sdtEndPr/>
              <w:sdtContent>
                <w:r w:rsidR="003E0CE7">
                  <w:rPr>
                    <w:rFonts w:asciiTheme="minorHAnsi" w:hAnsiTheme="minorHAnsi" w:cstheme="minorHAnsi"/>
                    <w:noProof/>
                    <w:sz w:val="20"/>
                    <w:szCs w:val="20"/>
                  </w:rPr>
                  <w:drawing>
                    <wp:inline distT="0" distB="0" distL="0" distR="0" wp14:anchorId="0510FC24" wp14:editId="77A59F4E">
                      <wp:extent cx="683154" cy="341453"/>
                      <wp:effectExtent l="0" t="0" r="3175" b="1905"/>
                      <wp:docPr id="8" name="Image 8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9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799604" cy="399657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sdtContent>
            </w:sdt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E0CE7" w:rsidRPr="00DB61BA" w:rsidRDefault="003E0CE7" w:rsidP="009854D0">
            <w:pPr>
              <w:pStyle w:val="Default"/>
              <w:spacing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DB61BA">
              <w:rPr>
                <w:rFonts w:asciiTheme="minorHAnsi" w:hAnsiTheme="minorHAnsi" w:cstheme="minorHAnsi"/>
                <w:sz w:val="20"/>
                <w:szCs w:val="20"/>
              </w:rPr>
              <w:t>Date :</w:t>
            </w:r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id w:val="-2071643380"/>
            <w:placeholder>
              <w:docPart w:val="FE03C816AC254EE593688479064AD892"/>
            </w:placeholder>
            <w:showingPlcHdr/>
            <w:date w:fullDate="2021-12-23T00:00:00Z">
              <w:dateFormat w:val="yyyy-MM-dd"/>
              <w:lid w:val="fr-CA"/>
              <w:storeMappedDataAs w:val="dateTime"/>
              <w:calendar w:val="gregorian"/>
            </w:date>
          </w:sdtPr>
          <w:sdtEndPr/>
          <w:sdtContent>
            <w:tc>
              <w:tcPr>
                <w:tcW w:w="2049" w:type="dxa"/>
                <w:gridSpan w:val="2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vAlign w:val="bottom"/>
              </w:tcPr>
              <w:p w:rsidR="003E0CE7" w:rsidRPr="00DB61BA" w:rsidRDefault="009854D0" w:rsidP="009854D0">
                <w:pPr>
                  <w:pStyle w:val="Default"/>
                  <w:spacing w:line="360" w:lineRule="auto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DB61BA">
                  <w:rPr>
                    <w:rStyle w:val="Textedelespacerserv"/>
                    <w:rFonts w:cstheme="minorHAnsi"/>
                  </w:rPr>
                  <w:t xml:space="preserve">  </w:t>
                </w:r>
              </w:p>
            </w:tc>
          </w:sdtContent>
        </w:sdt>
        <w:tc>
          <w:tcPr>
            <w:tcW w:w="1400" w:type="dxa"/>
            <w:vMerge w:val="restart"/>
            <w:tcBorders>
              <w:top w:val="nil"/>
              <w:left w:val="nil"/>
              <w:right w:val="nil"/>
            </w:tcBorders>
          </w:tcPr>
          <w:p w:rsidR="003E0CE7" w:rsidRPr="009854D0" w:rsidRDefault="003E0CE7" w:rsidP="009854D0">
            <w:pPr>
              <w:pStyle w:val="Default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854D0">
              <w:rPr>
                <w:rFonts w:asciiTheme="minorHAnsi" w:hAnsiTheme="minorHAnsi" w:cstheme="minorHAnsi"/>
                <w:b/>
                <w:sz w:val="20"/>
                <w:szCs w:val="20"/>
              </w:rPr>
              <w:t>Coordonnées de l’ergothérapeute :</w:t>
            </w:r>
          </w:p>
        </w:tc>
        <w:tc>
          <w:tcPr>
            <w:tcW w:w="5242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E0CE7" w:rsidRPr="00DB61BA" w:rsidRDefault="00EC2809" w:rsidP="009854D0">
            <w:pPr>
              <w:pStyle w:val="Default"/>
              <w:spacing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alias w:val="Coordonnées"/>
                <w:tag w:val="Inscrire le texte"/>
                <w:id w:val="-1501115553"/>
                <w:placeholder>
                  <w:docPart w:val="5C5821D2BAE9412AA7D2B8AD2D8540D2"/>
                </w:placeholder>
                <w:showingPlcHdr/>
                <w:text w:multiLine="1"/>
              </w:sdtPr>
              <w:sdtEndPr/>
              <w:sdtContent>
                <w:r w:rsidR="003E0CE7" w:rsidRPr="000653C6">
                  <w:rPr>
                    <w:rStyle w:val="Textedelespacerserv"/>
                    <w:rFonts w:asciiTheme="minorHAnsi" w:hAnsiTheme="minorHAnsi" w:cstheme="minorHAnsi"/>
                    <w:sz w:val="20"/>
                    <w:szCs w:val="20"/>
                  </w:rPr>
                  <w:t xml:space="preserve">   </w:t>
                </w:r>
              </w:sdtContent>
            </w:sdt>
          </w:p>
        </w:tc>
      </w:tr>
      <w:tr w:rsidR="003E0CE7" w:rsidRPr="007755AB" w:rsidTr="00BB1085">
        <w:trPr>
          <w:trHeight w:val="344"/>
        </w:trPr>
        <w:tc>
          <w:tcPr>
            <w:tcW w:w="1701" w:type="dxa"/>
            <w:gridSpan w:val="2"/>
            <w:vMerge/>
            <w:tcBorders>
              <w:left w:val="nil"/>
              <w:bottom w:val="nil"/>
              <w:right w:val="nil"/>
            </w:tcBorders>
          </w:tcPr>
          <w:p w:rsidR="003E0CE7" w:rsidRPr="00DB61BA" w:rsidRDefault="003E0CE7" w:rsidP="00C61ACF">
            <w:pPr>
              <w:pStyle w:val="Default"/>
              <w:spacing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613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E0CE7" w:rsidRPr="00DB61BA" w:rsidRDefault="003E0CE7" w:rsidP="00C61ACF">
            <w:pPr>
              <w:pStyle w:val="Default"/>
              <w:spacing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</w:tcPr>
          <w:p w:rsidR="003E0CE7" w:rsidRPr="00DB61BA" w:rsidRDefault="003E0CE7" w:rsidP="00C61ACF">
            <w:pPr>
              <w:pStyle w:val="Default"/>
              <w:spacing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04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E0CE7" w:rsidRPr="00DB61BA" w:rsidRDefault="003E0CE7" w:rsidP="009854D0">
            <w:pPr>
              <w:pStyle w:val="Default"/>
              <w:spacing w:line="360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DB61BA">
              <w:rPr>
                <w:rFonts w:asciiTheme="minorHAnsi" w:hAnsiTheme="minorHAnsi" w:cstheme="minorHAnsi"/>
                <w:color w:val="A6A6A6" w:themeColor="background1" w:themeShade="A6"/>
                <w:sz w:val="16"/>
                <w:szCs w:val="16"/>
              </w:rPr>
              <w:t>aaaa-mm-jj</w:t>
            </w:r>
          </w:p>
        </w:tc>
        <w:tc>
          <w:tcPr>
            <w:tcW w:w="1400" w:type="dxa"/>
            <w:vMerge/>
            <w:tcBorders>
              <w:left w:val="nil"/>
              <w:bottom w:val="nil"/>
              <w:right w:val="nil"/>
            </w:tcBorders>
          </w:tcPr>
          <w:p w:rsidR="003E0CE7" w:rsidRPr="00DB61BA" w:rsidRDefault="003E0CE7" w:rsidP="00C61ACF">
            <w:pPr>
              <w:pStyle w:val="Default"/>
              <w:spacing w:line="360" w:lineRule="auto"/>
              <w:jc w:val="center"/>
              <w:rPr>
                <w:rFonts w:asciiTheme="minorHAnsi" w:hAnsiTheme="minorHAnsi" w:cstheme="minorHAnsi"/>
                <w:color w:val="BFBFBF" w:themeColor="background1" w:themeShade="BF"/>
                <w:sz w:val="16"/>
                <w:szCs w:val="16"/>
              </w:rPr>
            </w:pPr>
          </w:p>
        </w:tc>
        <w:tc>
          <w:tcPr>
            <w:tcW w:w="5242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E0CE7" w:rsidRPr="00DB61BA" w:rsidRDefault="003E0CE7" w:rsidP="00C61ACF">
            <w:pPr>
              <w:pStyle w:val="Default"/>
              <w:spacing w:line="360" w:lineRule="auto"/>
              <w:jc w:val="center"/>
              <w:rPr>
                <w:rFonts w:asciiTheme="minorHAnsi" w:hAnsiTheme="minorHAnsi" w:cstheme="minorHAnsi"/>
                <w:color w:val="BFBFBF" w:themeColor="background1" w:themeShade="BF"/>
                <w:sz w:val="16"/>
                <w:szCs w:val="16"/>
              </w:rPr>
            </w:pPr>
          </w:p>
        </w:tc>
      </w:tr>
      <w:tr w:rsidR="00737F30" w:rsidRPr="00472AC0" w:rsidTr="00DB61BA">
        <w:tblPrEx>
          <w:tblBorders>
            <w:top w:val="single" w:sz="4" w:space="0" w:color="auto"/>
          </w:tblBorders>
        </w:tblPrEx>
        <w:trPr>
          <w:trHeight w:val="420"/>
          <w:tblHeader/>
        </w:trPr>
        <w:tc>
          <w:tcPr>
            <w:tcW w:w="1627" w:type="dxa"/>
            <w:vMerge w:val="restart"/>
            <w:shd w:val="clear" w:color="auto" w:fill="BFBFBF" w:themeFill="background1" w:themeFillShade="BF"/>
            <w:vAlign w:val="center"/>
          </w:tcPr>
          <w:p w:rsidR="00737F30" w:rsidRDefault="00737F30" w:rsidP="003F6105">
            <w:pPr>
              <w:tabs>
                <w:tab w:val="left" w:pos="1161"/>
                <w:tab w:val="left" w:pos="3713"/>
                <w:tab w:val="left" w:pos="6264"/>
                <w:tab w:val="left" w:pos="8674"/>
              </w:tabs>
              <w:spacing w:before="20" w:after="2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DATE</w:t>
            </w:r>
          </w:p>
          <w:p w:rsidR="00737F30" w:rsidRPr="00737F30" w:rsidRDefault="00737F30" w:rsidP="00737F30">
            <w:pPr>
              <w:tabs>
                <w:tab w:val="left" w:pos="1161"/>
                <w:tab w:val="left" w:pos="3713"/>
                <w:tab w:val="left" w:pos="6264"/>
                <w:tab w:val="left" w:pos="8674"/>
              </w:tabs>
              <w:spacing w:before="20" w:after="2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37F30">
              <w:rPr>
                <w:rFonts w:asciiTheme="minorHAnsi" w:hAnsiTheme="minorHAnsi" w:cstheme="minorHAnsi"/>
                <w:sz w:val="20"/>
                <w:szCs w:val="20"/>
              </w:rPr>
              <w:t>(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aaaa-mm-jj</w:t>
            </w:r>
            <w:r w:rsidRPr="00737F30">
              <w:rPr>
                <w:rFonts w:asciiTheme="minorHAnsi" w:hAnsiTheme="minorHAnsi" w:cstheme="minorHAnsi"/>
                <w:sz w:val="20"/>
                <w:szCs w:val="20"/>
              </w:rPr>
              <w:t>)</w:t>
            </w:r>
          </w:p>
        </w:tc>
        <w:tc>
          <w:tcPr>
            <w:tcW w:w="1602" w:type="dxa"/>
            <w:gridSpan w:val="2"/>
            <w:vMerge w:val="restart"/>
            <w:shd w:val="clear" w:color="auto" w:fill="BFBFBF" w:themeFill="background1" w:themeFillShade="BF"/>
            <w:vAlign w:val="center"/>
          </w:tcPr>
          <w:p w:rsidR="00737F30" w:rsidRPr="00835D55" w:rsidRDefault="00737F30" w:rsidP="003F6105">
            <w:pPr>
              <w:tabs>
                <w:tab w:val="left" w:pos="1161"/>
                <w:tab w:val="left" w:pos="3713"/>
                <w:tab w:val="left" w:pos="6264"/>
                <w:tab w:val="left" w:pos="8674"/>
              </w:tabs>
              <w:spacing w:before="20" w:after="2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HEURE DE DÉBUT</w:t>
            </w:r>
          </w:p>
        </w:tc>
        <w:tc>
          <w:tcPr>
            <w:tcW w:w="1631" w:type="dxa"/>
            <w:vMerge w:val="restart"/>
            <w:shd w:val="clear" w:color="auto" w:fill="BFBFBF" w:themeFill="background1" w:themeFillShade="BF"/>
            <w:vAlign w:val="center"/>
          </w:tcPr>
          <w:p w:rsidR="00737F30" w:rsidRDefault="00737F30" w:rsidP="003F6105">
            <w:pPr>
              <w:tabs>
                <w:tab w:val="left" w:pos="1161"/>
                <w:tab w:val="left" w:pos="3713"/>
                <w:tab w:val="left" w:pos="6264"/>
                <w:tab w:val="left" w:pos="8674"/>
              </w:tabs>
              <w:spacing w:before="20" w:after="2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DURÉE D’UTILISATION</w:t>
            </w:r>
          </w:p>
          <w:p w:rsidR="00737F30" w:rsidRPr="00737F30" w:rsidRDefault="00737F30" w:rsidP="00737F30">
            <w:pPr>
              <w:tabs>
                <w:tab w:val="left" w:pos="1161"/>
                <w:tab w:val="left" w:pos="3713"/>
                <w:tab w:val="left" w:pos="6264"/>
                <w:tab w:val="left" w:pos="8674"/>
              </w:tabs>
              <w:spacing w:before="20" w:after="2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37F30">
              <w:rPr>
                <w:rFonts w:asciiTheme="minorHAnsi" w:hAnsiTheme="minorHAnsi" w:cstheme="minorHAnsi"/>
                <w:sz w:val="20"/>
                <w:szCs w:val="20"/>
              </w:rPr>
              <w:t>(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minutes</w:t>
            </w:r>
            <w:r w:rsidRPr="00737F30">
              <w:rPr>
                <w:rFonts w:asciiTheme="minorHAnsi" w:hAnsiTheme="minorHAnsi" w:cstheme="minorHAnsi"/>
                <w:sz w:val="20"/>
                <w:szCs w:val="20"/>
              </w:rPr>
              <w:t>)</w:t>
            </w:r>
          </w:p>
        </w:tc>
        <w:tc>
          <w:tcPr>
            <w:tcW w:w="1655" w:type="dxa"/>
            <w:gridSpan w:val="3"/>
            <w:vMerge w:val="restart"/>
            <w:shd w:val="clear" w:color="auto" w:fill="BFBFBF" w:themeFill="background1" w:themeFillShade="BF"/>
            <w:vAlign w:val="center"/>
          </w:tcPr>
          <w:p w:rsidR="00737F30" w:rsidRPr="00835D55" w:rsidRDefault="00737F30" w:rsidP="003F6105">
            <w:pPr>
              <w:tabs>
                <w:tab w:val="left" w:pos="1161"/>
                <w:tab w:val="left" w:pos="3713"/>
                <w:tab w:val="left" w:pos="6264"/>
                <w:tab w:val="left" w:pos="8674"/>
              </w:tabs>
              <w:spacing w:before="20" w:after="2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LIEU</w:t>
            </w:r>
          </w:p>
        </w:tc>
        <w:tc>
          <w:tcPr>
            <w:tcW w:w="3030" w:type="dxa"/>
            <w:gridSpan w:val="3"/>
            <w:vMerge w:val="restart"/>
            <w:shd w:val="clear" w:color="auto" w:fill="BFBFBF" w:themeFill="background1" w:themeFillShade="BF"/>
            <w:vAlign w:val="center"/>
          </w:tcPr>
          <w:p w:rsidR="00737F30" w:rsidRPr="00835D55" w:rsidRDefault="00737F30" w:rsidP="003F6105">
            <w:pPr>
              <w:tabs>
                <w:tab w:val="left" w:pos="1161"/>
                <w:tab w:val="left" w:pos="3713"/>
                <w:tab w:val="left" w:pos="6264"/>
                <w:tab w:val="left" w:pos="8674"/>
              </w:tabs>
              <w:spacing w:before="20" w:after="2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MOMENT/ACTIVITÉ</w:t>
            </w:r>
          </w:p>
        </w:tc>
        <w:tc>
          <w:tcPr>
            <w:tcW w:w="4059" w:type="dxa"/>
            <w:gridSpan w:val="3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737F30" w:rsidRPr="00835D55" w:rsidRDefault="00737F30" w:rsidP="003F6105">
            <w:pPr>
              <w:tabs>
                <w:tab w:val="left" w:pos="1161"/>
                <w:tab w:val="left" w:pos="3713"/>
                <w:tab w:val="left" w:pos="6264"/>
                <w:tab w:val="left" w:pos="8674"/>
              </w:tabs>
              <w:spacing w:before="20" w:after="2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COMPORTEMENT LORS DE L’UTILISATION DE L’ÉQUIPEMENT LESTÉ</w:t>
            </w:r>
            <w:r w:rsidR="00C10CE6">
              <w:rPr>
                <w:rFonts w:asciiTheme="minorHAnsi" w:hAnsiTheme="minorHAnsi" w:cstheme="minorHAnsi"/>
                <w:b/>
                <w:sz w:val="22"/>
                <w:szCs w:val="22"/>
              </w:rPr>
              <w:t>*</w:t>
            </w:r>
          </w:p>
        </w:tc>
        <w:tc>
          <w:tcPr>
            <w:tcW w:w="1102" w:type="dxa"/>
            <w:vMerge w:val="restart"/>
            <w:shd w:val="clear" w:color="auto" w:fill="BFBFBF" w:themeFill="background1" w:themeFillShade="BF"/>
            <w:vAlign w:val="center"/>
          </w:tcPr>
          <w:p w:rsidR="00737F30" w:rsidRPr="00835D55" w:rsidRDefault="00737F30" w:rsidP="003F6105">
            <w:pPr>
              <w:tabs>
                <w:tab w:val="left" w:pos="1161"/>
                <w:tab w:val="left" w:pos="3713"/>
                <w:tab w:val="left" w:pos="6264"/>
                <w:tab w:val="left" w:pos="8674"/>
              </w:tabs>
              <w:spacing w:before="20" w:after="2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INITIALES</w:t>
            </w:r>
          </w:p>
        </w:tc>
      </w:tr>
      <w:tr w:rsidR="00737F30" w:rsidRPr="00472AC0" w:rsidTr="00DB61BA">
        <w:tblPrEx>
          <w:tblBorders>
            <w:top w:val="single" w:sz="4" w:space="0" w:color="auto"/>
          </w:tblBorders>
        </w:tblPrEx>
        <w:trPr>
          <w:trHeight w:val="420"/>
          <w:tblHeader/>
        </w:trPr>
        <w:tc>
          <w:tcPr>
            <w:tcW w:w="1627" w:type="dxa"/>
            <w:vMerge/>
            <w:tcBorders>
              <w:bottom w:val="nil"/>
            </w:tcBorders>
            <w:shd w:val="clear" w:color="auto" w:fill="BFBFBF" w:themeFill="background1" w:themeFillShade="BF"/>
            <w:vAlign w:val="center"/>
          </w:tcPr>
          <w:p w:rsidR="00737F30" w:rsidRDefault="00737F30" w:rsidP="003F6105">
            <w:pPr>
              <w:tabs>
                <w:tab w:val="left" w:pos="1161"/>
                <w:tab w:val="left" w:pos="3713"/>
                <w:tab w:val="left" w:pos="6264"/>
                <w:tab w:val="left" w:pos="8674"/>
              </w:tabs>
              <w:spacing w:before="20" w:after="2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602" w:type="dxa"/>
            <w:gridSpan w:val="2"/>
            <w:vMerge/>
            <w:tcBorders>
              <w:bottom w:val="nil"/>
            </w:tcBorders>
            <w:shd w:val="clear" w:color="auto" w:fill="BFBFBF" w:themeFill="background1" w:themeFillShade="BF"/>
            <w:vAlign w:val="center"/>
          </w:tcPr>
          <w:p w:rsidR="00737F30" w:rsidRDefault="00737F30" w:rsidP="003F6105">
            <w:pPr>
              <w:tabs>
                <w:tab w:val="left" w:pos="1161"/>
                <w:tab w:val="left" w:pos="3713"/>
                <w:tab w:val="left" w:pos="6264"/>
                <w:tab w:val="left" w:pos="8674"/>
              </w:tabs>
              <w:spacing w:before="20" w:after="2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631" w:type="dxa"/>
            <w:vMerge/>
            <w:tcBorders>
              <w:bottom w:val="nil"/>
            </w:tcBorders>
            <w:shd w:val="clear" w:color="auto" w:fill="BFBFBF" w:themeFill="background1" w:themeFillShade="BF"/>
            <w:vAlign w:val="center"/>
          </w:tcPr>
          <w:p w:rsidR="00737F30" w:rsidRDefault="00737F30" w:rsidP="003F6105">
            <w:pPr>
              <w:tabs>
                <w:tab w:val="left" w:pos="1161"/>
                <w:tab w:val="left" w:pos="3713"/>
                <w:tab w:val="left" w:pos="6264"/>
                <w:tab w:val="left" w:pos="8674"/>
              </w:tabs>
              <w:spacing w:before="20" w:after="2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655" w:type="dxa"/>
            <w:gridSpan w:val="3"/>
            <w:vMerge/>
            <w:tcBorders>
              <w:bottom w:val="nil"/>
            </w:tcBorders>
            <w:shd w:val="clear" w:color="auto" w:fill="BFBFBF" w:themeFill="background1" w:themeFillShade="BF"/>
            <w:vAlign w:val="center"/>
          </w:tcPr>
          <w:p w:rsidR="00737F30" w:rsidRDefault="00737F30" w:rsidP="003F6105">
            <w:pPr>
              <w:tabs>
                <w:tab w:val="left" w:pos="1161"/>
                <w:tab w:val="left" w:pos="3713"/>
                <w:tab w:val="left" w:pos="6264"/>
                <w:tab w:val="left" w:pos="8674"/>
              </w:tabs>
              <w:spacing w:before="20" w:after="2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3030" w:type="dxa"/>
            <w:gridSpan w:val="3"/>
            <w:vMerge/>
            <w:tcBorders>
              <w:bottom w:val="nil"/>
            </w:tcBorders>
            <w:shd w:val="clear" w:color="auto" w:fill="BFBFBF" w:themeFill="background1" w:themeFillShade="BF"/>
            <w:vAlign w:val="center"/>
          </w:tcPr>
          <w:p w:rsidR="00737F30" w:rsidRDefault="00737F30" w:rsidP="003F6105">
            <w:pPr>
              <w:tabs>
                <w:tab w:val="left" w:pos="1161"/>
                <w:tab w:val="left" w:pos="3713"/>
                <w:tab w:val="left" w:pos="6264"/>
                <w:tab w:val="left" w:pos="8674"/>
              </w:tabs>
              <w:spacing w:before="20" w:after="2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396" w:type="dxa"/>
            <w:tcBorders>
              <w:bottom w:val="nil"/>
            </w:tcBorders>
            <w:shd w:val="clear" w:color="auto" w:fill="BFBFBF" w:themeFill="background1" w:themeFillShade="BF"/>
            <w:vAlign w:val="center"/>
          </w:tcPr>
          <w:p w:rsidR="00737F30" w:rsidRPr="00835D55" w:rsidRDefault="00737F30" w:rsidP="003F6105">
            <w:pPr>
              <w:tabs>
                <w:tab w:val="left" w:pos="1161"/>
                <w:tab w:val="left" w:pos="3713"/>
                <w:tab w:val="left" w:pos="6264"/>
                <w:tab w:val="left" w:pos="8674"/>
              </w:tabs>
              <w:spacing w:before="20" w:after="2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AVANT</w:t>
            </w:r>
          </w:p>
        </w:tc>
        <w:tc>
          <w:tcPr>
            <w:tcW w:w="1406" w:type="dxa"/>
            <w:tcBorders>
              <w:bottom w:val="nil"/>
            </w:tcBorders>
            <w:shd w:val="clear" w:color="auto" w:fill="BFBFBF" w:themeFill="background1" w:themeFillShade="BF"/>
            <w:vAlign w:val="center"/>
          </w:tcPr>
          <w:p w:rsidR="00737F30" w:rsidRPr="00835D55" w:rsidRDefault="00737F30" w:rsidP="003F6105">
            <w:pPr>
              <w:tabs>
                <w:tab w:val="left" w:pos="1161"/>
                <w:tab w:val="left" w:pos="3713"/>
                <w:tab w:val="left" w:pos="6264"/>
                <w:tab w:val="left" w:pos="8674"/>
              </w:tabs>
              <w:spacing w:before="20" w:after="2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PENDANT</w:t>
            </w:r>
          </w:p>
        </w:tc>
        <w:tc>
          <w:tcPr>
            <w:tcW w:w="1257" w:type="dxa"/>
            <w:tcBorders>
              <w:bottom w:val="nil"/>
            </w:tcBorders>
            <w:shd w:val="clear" w:color="auto" w:fill="BFBFBF" w:themeFill="background1" w:themeFillShade="BF"/>
            <w:vAlign w:val="center"/>
          </w:tcPr>
          <w:p w:rsidR="00737F30" w:rsidRPr="00835D55" w:rsidRDefault="00737F30" w:rsidP="003F6105">
            <w:pPr>
              <w:tabs>
                <w:tab w:val="left" w:pos="1161"/>
                <w:tab w:val="left" w:pos="3713"/>
                <w:tab w:val="left" w:pos="6264"/>
                <w:tab w:val="left" w:pos="8674"/>
              </w:tabs>
              <w:spacing w:before="20" w:after="2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APRÈS</w:t>
            </w:r>
          </w:p>
        </w:tc>
        <w:tc>
          <w:tcPr>
            <w:tcW w:w="1102" w:type="dxa"/>
            <w:vMerge/>
            <w:tcBorders>
              <w:bottom w:val="nil"/>
            </w:tcBorders>
            <w:shd w:val="clear" w:color="auto" w:fill="BFBFBF" w:themeFill="background1" w:themeFillShade="BF"/>
            <w:vAlign w:val="center"/>
          </w:tcPr>
          <w:p w:rsidR="00737F30" w:rsidRDefault="00737F30" w:rsidP="003F6105">
            <w:pPr>
              <w:tabs>
                <w:tab w:val="left" w:pos="1161"/>
                <w:tab w:val="left" w:pos="3713"/>
                <w:tab w:val="left" w:pos="6264"/>
                <w:tab w:val="left" w:pos="8674"/>
              </w:tabs>
              <w:spacing w:before="20" w:after="2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3E0CE7" w:rsidRPr="00472AC0" w:rsidTr="00DB61BA">
        <w:tblPrEx>
          <w:tblBorders>
            <w:top w:val="single" w:sz="4" w:space="0" w:color="auto"/>
          </w:tblBorders>
        </w:tblPrEx>
        <w:trPr>
          <w:trHeight w:val="420"/>
          <w:tblHeader/>
        </w:trPr>
        <w:tc>
          <w:tcPr>
            <w:tcW w:w="1627" w:type="dxa"/>
            <w:shd w:val="clear" w:color="auto" w:fill="auto"/>
            <w:vAlign w:val="center"/>
          </w:tcPr>
          <w:p w:rsidR="00737F30" w:rsidRDefault="00737F30" w:rsidP="003F6105">
            <w:pPr>
              <w:tabs>
                <w:tab w:val="left" w:pos="1161"/>
                <w:tab w:val="left" w:pos="3713"/>
                <w:tab w:val="left" w:pos="6264"/>
                <w:tab w:val="left" w:pos="8674"/>
              </w:tabs>
              <w:spacing w:before="20" w:after="2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602" w:type="dxa"/>
            <w:gridSpan w:val="2"/>
            <w:shd w:val="clear" w:color="auto" w:fill="auto"/>
            <w:vAlign w:val="center"/>
          </w:tcPr>
          <w:p w:rsidR="00737F30" w:rsidRDefault="00737F30" w:rsidP="003F6105">
            <w:pPr>
              <w:tabs>
                <w:tab w:val="left" w:pos="1161"/>
                <w:tab w:val="left" w:pos="3713"/>
                <w:tab w:val="left" w:pos="6264"/>
                <w:tab w:val="left" w:pos="8674"/>
              </w:tabs>
              <w:spacing w:before="20" w:after="2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631" w:type="dxa"/>
            <w:shd w:val="clear" w:color="auto" w:fill="auto"/>
            <w:vAlign w:val="center"/>
          </w:tcPr>
          <w:p w:rsidR="00737F30" w:rsidRDefault="00737F30" w:rsidP="003F6105">
            <w:pPr>
              <w:tabs>
                <w:tab w:val="left" w:pos="1161"/>
                <w:tab w:val="left" w:pos="3713"/>
                <w:tab w:val="left" w:pos="6264"/>
                <w:tab w:val="left" w:pos="8674"/>
              </w:tabs>
              <w:spacing w:before="20" w:after="2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655" w:type="dxa"/>
            <w:gridSpan w:val="3"/>
            <w:shd w:val="clear" w:color="auto" w:fill="auto"/>
            <w:vAlign w:val="center"/>
          </w:tcPr>
          <w:p w:rsidR="00737F30" w:rsidRDefault="00737F30" w:rsidP="003F6105">
            <w:pPr>
              <w:tabs>
                <w:tab w:val="left" w:pos="1161"/>
                <w:tab w:val="left" w:pos="3713"/>
                <w:tab w:val="left" w:pos="6264"/>
                <w:tab w:val="left" w:pos="8674"/>
              </w:tabs>
              <w:spacing w:before="20" w:after="2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3030" w:type="dxa"/>
            <w:gridSpan w:val="3"/>
            <w:shd w:val="clear" w:color="auto" w:fill="auto"/>
            <w:vAlign w:val="center"/>
          </w:tcPr>
          <w:p w:rsidR="00737F30" w:rsidRDefault="00737F30" w:rsidP="003F6105">
            <w:pPr>
              <w:tabs>
                <w:tab w:val="left" w:pos="1161"/>
                <w:tab w:val="left" w:pos="3713"/>
                <w:tab w:val="left" w:pos="6264"/>
                <w:tab w:val="left" w:pos="8674"/>
              </w:tabs>
              <w:spacing w:before="20" w:after="2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396" w:type="dxa"/>
            <w:shd w:val="clear" w:color="auto" w:fill="auto"/>
            <w:vAlign w:val="center"/>
          </w:tcPr>
          <w:p w:rsidR="00737F30" w:rsidRDefault="00737F30" w:rsidP="003F6105">
            <w:pPr>
              <w:tabs>
                <w:tab w:val="left" w:pos="1161"/>
                <w:tab w:val="left" w:pos="3713"/>
                <w:tab w:val="left" w:pos="6264"/>
                <w:tab w:val="left" w:pos="8674"/>
              </w:tabs>
              <w:spacing w:before="20" w:after="2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406" w:type="dxa"/>
            <w:shd w:val="clear" w:color="auto" w:fill="auto"/>
            <w:vAlign w:val="center"/>
          </w:tcPr>
          <w:p w:rsidR="00737F30" w:rsidRDefault="00737F30" w:rsidP="003F6105">
            <w:pPr>
              <w:tabs>
                <w:tab w:val="left" w:pos="1161"/>
                <w:tab w:val="left" w:pos="3713"/>
                <w:tab w:val="left" w:pos="6264"/>
                <w:tab w:val="left" w:pos="8674"/>
              </w:tabs>
              <w:spacing w:before="20" w:after="2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257" w:type="dxa"/>
            <w:shd w:val="clear" w:color="auto" w:fill="auto"/>
            <w:vAlign w:val="center"/>
          </w:tcPr>
          <w:p w:rsidR="00737F30" w:rsidRDefault="00737F30" w:rsidP="003F6105">
            <w:pPr>
              <w:tabs>
                <w:tab w:val="left" w:pos="1161"/>
                <w:tab w:val="left" w:pos="3713"/>
                <w:tab w:val="left" w:pos="6264"/>
                <w:tab w:val="left" w:pos="8674"/>
              </w:tabs>
              <w:spacing w:before="20" w:after="2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102" w:type="dxa"/>
            <w:shd w:val="clear" w:color="auto" w:fill="auto"/>
            <w:vAlign w:val="center"/>
          </w:tcPr>
          <w:p w:rsidR="00737F30" w:rsidRDefault="00737F30" w:rsidP="003F6105">
            <w:pPr>
              <w:tabs>
                <w:tab w:val="left" w:pos="1161"/>
                <w:tab w:val="left" w:pos="3713"/>
                <w:tab w:val="left" w:pos="6264"/>
                <w:tab w:val="left" w:pos="8674"/>
              </w:tabs>
              <w:spacing w:before="20" w:after="2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737F30" w:rsidRPr="00472AC0" w:rsidTr="00DB61BA">
        <w:tblPrEx>
          <w:tblBorders>
            <w:top w:val="single" w:sz="4" w:space="0" w:color="auto"/>
          </w:tblBorders>
        </w:tblPrEx>
        <w:trPr>
          <w:trHeight w:val="420"/>
          <w:tblHeader/>
        </w:trPr>
        <w:tc>
          <w:tcPr>
            <w:tcW w:w="1627" w:type="dxa"/>
            <w:tcBorders>
              <w:bottom w:val="nil"/>
            </w:tcBorders>
            <w:shd w:val="clear" w:color="auto" w:fill="auto"/>
            <w:vAlign w:val="center"/>
          </w:tcPr>
          <w:p w:rsidR="00737F30" w:rsidRDefault="00737F30" w:rsidP="003F6105">
            <w:pPr>
              <w:tabs>
                <w:tab w:val="left" w:pos="1161"/>
                <w:tab w:val="left" w:pos="3713"/>
                <w:tab w:val="left" w:pos="6264"/>
                <w:tab w:val="left" w:pos="8674"/>
              </w:tabs>
              <w:spacing w:before="20" w:after="2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602" w:type="dxa"/>
            <w:gridSpan w:val="2"/>
            <w:tcBorders>
              <w:bottom w:val="nil"/>
            </w:tcBorders>
            <w:shd w:val="clear" w:color="auto" w:fill="auto"/>
            <w:vAlign w:val="center"/>
          </w:tcPr>
          <w:p w:rsidR="00737F30" w:rsidRDefault="00737F30" w:rsidP="003F6105">
            <w:pPr>
              <w:tabs>
                <w:tab w:val="left" w:pos="1161"/>
                <w:tab w:val="left" w:pos="3713"/>
                <w:tab w:val="left" w:pos="6264"/>
                <w:tab w:val="left" w:pos="8674"/>
              </w:tabs>
              <w:spacing w:before="20" w:after="2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631" w:type="dxa"/>
            <w:tcBorders>
              <w:bottom w:val="nil"/>
            </w:tcBorders>
            <w:shd w:val="clear" w:color="auto" w:fill="auto"/>
            <w:vAlign w:val="center"/>
          </w:tcPr>
          <w:p w:rsidR="00737F30" w:rsidRDefault="00737F30" w:rsidP="003F6105">
            <w:pPr>
              <w:tabs>
                <w:tab w:val="left" w:pos="1161"/>
                <w:tab w:val="left" w:pos="3713"/>
                <w:tab w:val="left" w:pos="6264"/>
                <w:tab w:val="left" w:pos="8674"/>
              </w:tabs>
              <w:spacing w:before="20" w:after="2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655" w:type="dxa"/>
            <w:gridSpan w:val="3"/>
            <w:tcBorders>
              <w:bottom w:val="nil"/>
            </w:tcBorders>
            <w:shd w:val="clear" w:color="auto" w:fill="auto"/>
            <w:vAlign w:val="center"/>
          </w:tcPr>
          <w:p w:rsidR="00737F30" w:rsidRDefault="00737F30" w:rsidP="003F6105">
            <w:pPr>
              <w:tabs>
                <w:tab w:val="left" w:pos="1161"/>
                <w:tab w:val="left" w:pos="3713"/>
                <w:tab w:val="left" w:pos="6264"/>
                <w:tab w:val="left" w:pos="8674"/>
              </w:tabs>
              <w:spacing w:before="20" w:after="2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3030" w:type="dxa"/>
            <w:gridSpan w:val="3"/>
            <w:tcBorders>
              <w:bottom w:val="nil"/>
            </w:tcBorders>
            <w:shd w:val="clear" w:color="auto" w:fill="auto"/>
            <w:vAlign w:val="center"/>
          </w:tcPr>
          <w:p w:rsidR="00737F30" w:rsidRDefault="00737F30" w:rsidP="003F6105">
            <w:pPr>
              <w:tabs>
                <w:tab w:val="left" w:pos="1161"/>
                <w:tab w:val="left" w:pos="3713"/>
                <w:tab w:val="left" w:pos="6264"/>
                <w:tab w:val="left" w:pos="8674"/>
              </w:tabs>
              <w:spacing w:before="20" w:after="2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396" w:type="dxa"/>
            <w:tcBorders>
              <w:bottom w:val="nil"/>
            </w:tcBorders>
            <w:shd w:val="clear" w:color="auto" w:fill="auto"/>
            <w:vAlign w:val="center"/>
          </w:tcPr>
          <w:p w:rsidR="00737F30" w:rsidRDefault="00737F30" w:rsidP="003F6105">
            <w:pPr>
              <w:tabs>
                <w:tab w:val="left" w:pos="1161"/>
                <w:tab w:val="left" w:pos="3713"/>
                <w:tab w:val="left" w:pos="6264"/>
                <w:tab w:val="left" w:pos="8674"/>
              </w:tabs>
              <w:spacing w:before="20" w:after="2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406" w:type="dxa"/>
            <w:tcBorders>
              <w:bottom w:val="nil"/>
            </w:tcBorders>
            <w:shd w:val="clear" w:color="auto" w:fill="auto"/>
            <w:vAlign w:val="center"/>
          </w:tcPr>
          <w:p w:rsidR="00737F30" w:rsidRDefault="00737F30" w:rsidP="003F6105">
            <w:pPr>
              <w:tabs>
                <w:tab w:val="left" w:pos="1161"/>
                <w:tab w:val="left" w:pos="3713"/>
                <w:tab w:val="left" w:pos="6264"/>
                <w:tab w:val="left" w:pos="8674"/>
              </w:tabs>
              <w:spacing w:before="20" w:after="2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257" w:type="dxa"/>
            <w:tcBorders>
              <w:bottom w:val="nil"/>
            </w:tcBorders>
            <w:shd w:val="clear" w:color="auto" w:fill="auto"/>
            <w:vAlign w:val="center"/>
          </w:tcPr>
          <w:p w:rsidR="00737F30" w:rsidRDefault="00737F30" w:rsidP="003F6105">
            <w:pPr>
              <w:tabs>
                <w:tab w:val="left" w:pos="1161"/>
                <w:tab w:val="left" w:pos="3713"/>
                <w:tab w:val="left" w:pos="6264"/>
                <w:tab w:val="left" w:pos="8674"/>
              </w:tabs>
              <w:spacing w:before="20" w:after="2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102" w:type="dxa"/>
            <w:tcBorders>
              <w:bottom w:val="nil"/>
            </w:tcBorders>
            <w:shd w:val="clear" w:color="auto" w:fill="auto"/>
            <w:vAlign w:val="center"/>
          </w:tcPr>
          <w:p w:rsidR="00737F30" w:rsidRDefault="00737F30" w:rsidP="003F6105">
            <w:pPr>
              <w:tabs>
                <w:tab w:val="left" w:pos="1161"/>
                <w:tab w:val="left" w:pos="3713"/>
                <w:tab w:val="left" w:pos="6264"/>
                <w:tab w:val="left" w:pos="8674"/>
              </w:tabs>
              <w:spacing w:before="20" w:after="2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737F30" w:rsidRPr="00472AC0" w:rsidTr="00DB61BA">
        <w:tblPrEx>
          <w:tblBorders>
            <w:top w:val="single" w:sz="4" w:space="0" w:color="auto"/>
          </w:tblBorders>
        </w:tblPrEx>
        <w:trPr>
          <w:trHeight w:val="420"/>
          <w:tblHeader/>
        </w:trPr>
        <w:tc>
          <w:tcPr>
            <w:tcW w:w="1627" w:type="dxa"/>
            <w:shd w:val="clear" w:color="auto" w:fill="auto"/>
            <w:vAlign w:val="center"/>
          </w:tcPr>
          <w:p w:rsidR="00737F30" w:rsidRDefault="00737F30" w:rsidP="003F6105">
            <w:pPr>
              <w:tabs>
                <w:tab w:val="left" w:pos="1161"/>
                <w:tab w:val="left" w:pos="3713"/>
                <w:tab w:val="left" w:pos="6264"/>
                <w:tab w:val="left" w:pos="8674"/>
              </w:tabs>
              <w:spacing w:before="20" w:after="2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602" w:type="dxa"/>
            <w:gridSpan w:val="2"/>
            <w:shd w:val="clear" w:color="auto" w:fill="auto"/>
            <w:vAlign w:val="center"/>
          </w:tcPr>
          <w:p w:rsidR="00737F30" w:rsidRDefault="00737F30" w:rsidP="003F6105">
            <w:pPr>
              <w:tabs>
                <w:tab w:val="left" w:pos="1161"/>
                <w:tab w:val="left" w:pos="3713"/>
                <w:tab w:val="left" w:pos="6264"/>
                <w:tab w:val="left" w:pos="8674"/>
              </w:tabs>
              <w:spacing w:before="20" w:after="2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631" w:type="dxa"/>
            <w:shd w:val="clear" w:color="auto" w:fill="auto"/>
            <w:vAlign w:val="center"/>
          </w:tcPr>
          <w:p w:rsidR="00737F30" w:rsidRDefault="00737F30" w:rsidP="003F6105">
            <w:pPr>
              <w:tabs>
                <w:tab w:val="left" w:pos="1161"/>
                <w:tab w:val="left" w:pos="3713"/>
                <w:tab w:val="left" w:pos="6264"/>
                <w:tab w:val="left" w:pos="8674"/>
              </w:tabs>
              <w:spacing w:before="20" w:after="2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655" w:type="dxa"/>
            <w:gridSpan w:val="3"/>
            <w:shd w:val="clear" w:color="auto" w:fill="auto"/>
            <w:vAlign w:val="center"/>
          </w:tcPr>
          <w:p w:rsidR="00737F30" w:rsidRDefault="00737F30" w:rsidP="003F6105">
            <w:pPr>
              <w:tabs>
                <w:tab w:val="left" w:pos="1161"/>
                <w:tab w:val="left" w:pos="3713"/>
                <w:tab w:val="left" w:pos="6264"/>
                <w:tab w:val="left" w:pos="8674"/>
              </w:tabs>
              <w:spacing w:before="20" w:after="2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3030" w:type="dxa"/>
            <w:gridSpan w:val="3"/>
            <w:shd w:val="clear" w:color="auto" w:fill="auto"/>
            <w:vAlign w:val="center"/>
          </w:tcPr>
          <w:p w:rsidR="00737F30" w:rsidRDefault="00737F30" w:rsidP="003F6105">
            <w:pPr>
              <w:tabs>
                <w:tab w:val="left" w:pos="1161"/>
                <w:tab w:val="left" w:pos="3713"/>
                <w:tab w:val="left" w:pos="6264"/>
                <w:tab w:val="left" w:pos="8674"/>
              </w:tabs>
              <w:spacing w:before="20" w:after="2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396" w:type="dxa"/>
            <w:shd w:val="clear" w:color="auto" w:fill="auto"/>
            <w:vAlign w:val="center"/>
          </w:tcPr>
          <w:p w:rsidR="00737F30" w:rsidRDefault="00737F30" w:rsidP="003F6105">
            <w:pPr>
              <w:tabs>
                <w:tab w:val="left" w:pos="1161"/>
                <w:tab w:val="left" w:pos="3713"/>
                <w:tab w:val="left" w:pos="6264"/>
                <w:tab w:val="left" w:pos="8674"/>
              </w:tabs>
              <w:spacing w:before="20" w:after="2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406" w:type="dxa"/>
            <w:shd w:val="clear" w:color="auto" w:fill="auto"/>
            <w:vAlign w:val="center"/>
          </w:tcPr>
          <w:p w:rsidR="00737F30" w:rsidRDefault="00737F30" w:rsidP="003F6105">
            <w:pPr>
              <w:tabs>
                <w:tab w:val="left" w:pos="1161"/>
                <w:tab w:val="left" w:pos="3713"/>
                <w:tab w:val="left" w:pos="6264"/>
                <w:tab w:val="left" w:pos="8674"/>
              </w:tabs>
              <w:spacing w:before="20" w:after="2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257" w:type="dxa"/>
            <w:shd w:val="clear" w:color="auto" w:fill="auto"/>
            <w:vAlign w:val="center"/>
          </w:tcPr>
          <w:p w:rsidR="00737F30" w:rsidRDefault="00737F30" w:rsidP="003F6105">
            <w:pPr>
              <w:tabs>
                <w:tab w:val="left" w:pos="1161"/>
                <w:tab w:val="left" w:pos="3713"/>
                <w:tab w:val="left" w:pos="6264"/>
                <w:tab w:val="left" w:pos="8674"/>
              </w:tabs>
              <w:spacing w:before="20" w:after="2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102" w:type="dxa"/>
            <w:shd w:val="clear" w:color="auto" w:fill="auto"/>
            <w:vAlign w:val="center"/>
          </w:tcPr>
          <w:p w:rsidR="00737F30" w:rsidRDefault="00737F30" w:rsidP="003F6105">
            <w:pPr>
              <w:tabs>
                <w:tab w:val="left" w:pos="1161"/>
                <w:tab w:val="left" w:pos="3713"/>
                <w:tab w:val="left" w:pos="6264"/>
                <w:tab w:val="left" w:pos="8674"/>
              </w:tabs>
              <w:spacing w:before="20" w:after="2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737F30" w:rsidRPr="00472AC0" w:rsidTr="00DB61BA">
        <w:tblPrEx>
          <w:tblBorders>
            <w:top w:val="single" w:sz="4" w:space="0" w:color="auto"/>
          </w:tblBorders>
        </w:tblPrEx>
        <w:trPr>
          <w:trHeight w:val="420"/>
          <w:tblHeader/>
        </w:trPr>
        <w:tc>
          <w:tcPr>
            <w:tcW w:w="162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37F30" w:rsidRDefault="00737F30" w:rsidP="003F6105">
            <w:pPr>
              <w:tabs>
                <w:tab w:val="left" w:pos="1161"/>
                <w:tab w:val="left" w:pos="3713"/>
                <w:tab w:val="left" w:pos="6264"/>
                <w:tab w:val="left" w:pos="8674"/>
              </w:tabs>
              <w:spacing w:before="20" w:after="2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602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37F30" w:rsidRDefault="00737F30" w:rsidP="003F6105">
            <w:pPr>
              <w:tabs>
                <w:tab w:val="left" w:pos="1161"/>
                <w:tab w:val="left" w:pos="3713"/>
                <w:tab w:val="left" w:pos="6264"/>
                <w:tab w:val="left" w:pos="8674"/>
              </w:tabs>
              <w:spacing w:before="20" w:after="2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63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37F30" w:rsidRDefault="00737F30" w:rsidP="003F6105">
            <w:pPr>
              <w:tabs>
                <w:tab w:val="left" w:pos="1161"/>
                <w:tab w:val="left" w:pos="3713"/>
                <w:tab w:val="left" w:pos="6264"/>
                <w:tab w:val="left" w:pos="8674"/>
              </w:tabs>
              <w:spacing w:before="20" w:after="2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655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37F30" w:rsidRDefault="00737F30" w:rsidP="003F6105">
            <w:pPr>
              <w:tabs>
                <w:tab w:val="left" w:pos="1161"/>
                <w:tab w:val="left" w:pos="3713"/>
                <w:tab w:val="left" w:pos="6264"/>
                <w:tab w:val="left" w:pos="8674"/>
              </w:tabs>
              <w:spacing w:before="20" w:after="2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3030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37F30" w:rsidRDefault="00737F30" w:rsidP="003F6105">
            <w:pPr>
              <w:tabs>
                <w:tab w:val="left" w:pos="1161"/>
                <w:tab w:val="left" w:pos="3713"/>
                <w:tab w:val="left" w:pos="6264"/>
                <w:tab w:val="left" w:pos="8674"/>
              </w:tabs>
              <w:spacing w:before="20" w:after="2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39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37F30" w:rsidRDefault="00737F30" w:rsidP="003F6105">
            <w:pPr>
              <w:tabs>
                <w:tab w:val="left" w:pos="1161"/>
                <w:tab w:val="left" w:pos="3713"/>
                <w:tab w:val="left" w:pos="6264"/>
                <w:tab w:val="left" w:pos="8674"/>
              </w:tabs>
              <w:spacing w:before="20" w:after="2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40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37F30" w:rsidRDefault="00737F30" w:rsidP="003F6105">
            <w:pPr>
              <w:tabs>
                <w:tab w:val="left" w:pos="1161"/>
                <w:tab w:val="left" w:pos="3713"/>
                <w:tab w:val="left" w:pos="6264"/>
                <w:tab w:val="left" w:pos="8674"/>
              </w:tabs>
              <w:spacing w:before="20" w:after="2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25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37F30" w:rsidRDefault="00737F30" w:rsidP="003F6105">
            <w:pPr>
              <w:tabs>
                <w:tab w:val="left" w:pos="1161"/>
                <w:tab w:val="left" w:pos="3713"/>
                <w:tab w:val="left" w:pos="6264"/>
                <w:tab w:val="left" w:pos="8674"/>
              </w:tabs>
              <w:spacing w:before="20" w:after="2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10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37F30" w:rsidRDefault="00737F30" w:rsidP="003F6105">
            <w:pPr>
              <w:tabs>
                <w:tab w:val="left" w:pos="1161"/>
                <w:tab w:val="left" w:pos="3713"/>
                <w:tab w:val="left" w:pos="6264"/>
                <w:tab w:val="left" w:pos="8674"/>
              </w:tabs>
              <w:spacing w:before="20" w:after="2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FC59E4" w:rsidRPr="00472AC0" w:rsidTr="00DB61BA">
        <w:tblPrEx>
          <w:tblBorders>
            <w:top w:val="single" w:sz="4" w:space="0" w:color="auto"/>
          </w:tblBorders>
        </w:tblPrEx>
        <w:trPr>
          <w:trHeight w:val="420"/>
          <w:tblHeader/>
        </w:trPr>
        <w:tc>
          <w:tcPr>
            <w:tcW w:w="162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C59E4" w:rsidRDefault="00FC59E4" w:rsidP="003F6105">
            <w:pPr>
              <w:tabs>
                <w:tab w:val="left" w:pos="1161"/>
                <w:tab w:val="left" w:pos="3713"/>
                <w:tab w:val="left" w:pos="6264"/>
                <w:tab w:val="left" w:pos="8674"/>
              </w:tabs>
              <w:spacing w:before="20" w:after="2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602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C59E4" w:rsidRDefault="00FC59E4" w:rsidP="003F6105">
            <w:pPr>
              <w:tabs>
                <w:tab w:val="left" w:pos="1161"/>
                <w:tab w:val="left" w:pos="3713"/>
                <w:tab w:val="left" w:pos="6264"/>
                <w:tab w:val="left" w:pos="8674"/>
              </w:tabs>
              <w:spacing w:before="20" w:after="2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63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C59E4" w:rsidRDefault="00FC59E4" w:rsidP="003F6105">
            <w:pPr>
              <w:tabs>
                <w:tab w:val="left" w:pos="1161"/>
                <w:tab w:val="left" w:pos="3713"/>
                <w:tab w:val="left" w:pos="6264"/>
                <w:tab w:val="left" w:pos="8674"/>
              </w:tabs>
              <w:spacing w:before="20" w:after="2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655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C59E4" w:rsidRDefault="00FC59E4" w:rsidP="003F6105">
            <w:pPr>
              <w:tabs>
                <w:tab w:val="left" w:pos="1161"/>
                <w:tab w:val="left" w:pos="3713"/>
                <w:tab w:val="left" w:pos="6264"/>
                <w:tab w:val="left" w:pos="8674"/>
              </w:tabs>
              <w:spacing w:before="20" w:after="2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3030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C59E4" w:rsidRDefault="00FC59E4" w:rsidP="003F6105">
            <w:pPr>
              <w:tabs>
                <w:tab w:val="left" w:pos="1161"/>
                <w:tab w:val="left" w:pos="3713"/>
                <w:tab w:val="left" w:pos="6264"/>
                <w:tab w:val="left" w:pos="8674"/>
              </w:tabs>
              <w:spacing w:before="20" w:after="2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39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C59E4" w:rsidRDefault="00FC59E4" w:rsidP="003F6105">
            <w:pPr>
              <w:tabs>
                <w:tab w:val="left" w:pos="1161"/>
                <w:tab w:val="left" w:pos="3713"/>
                <w:tab w:val="left" w:pos="6264"/>
                <w:tab w:val="left" w:pos="8674"/>
              </w:tabs>
              <w:spacing w:before="20" w:after="2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40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C59E4" w:rsidRDefault="00FC59E4" w:rsidP="003F6105">
            <w:pPr>
              <w:tabs>
                <w:tab w:val="left" w:pos="1161"/>
                <w:tab w:val="left" w:pos="3713"/>
                <w:tab w:val="left" w:pos="6264"/>
                <w:tab w:val="left" w:pos="8674"/>
              </w:tabs>
              <w:spacing w:before="20" w:after="2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25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C59E4" w:rsidRDefault="00FC59E4" w:rsidP="003F6105">
            <w:pPr>
              <w:tabs>
                <w:tab w:val="left" w:pos="1161"/>
                <w:tab w:val="left" w:pos="3713"/>
                <w:tab w:val="left" w:pos="6264"/>
                <w:tab w:val="left" w:pos="8674"/>
              </w:tabs>
              <w:spacing w:before="20" w:after="2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10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C59E4" w:rsidRDefault="00FC59E4" w:rsidP="003F6105">
            <w:pPr>
              <w:tabs>
                <w:tab w:val="left" w:pos="1161"/>
                <w:tab w:val="left" w:pos="3713"/>
                <w:tab w:val="left" w:pos="6264"/>
                <w:tab w:val="left" w:pos="8674"/>
              </w:tabs>
              <w:spacing w:before="20" w:after="2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737F30" w:rsidRPr="00472AC0" w:rsidTr="00DB61BA">
        <w:tblPrEx>
          <w:tblBorders>
            <w:top w:val="single" w:sz="4" w:space="0" w:color="auto"/>
          </w:tblBorders>
        </w:tblPrEx>
        <w:trPr>
          <w:trHeight w:val="420"/>
          <w:tblHeader/>
        </w:trPr>
        <w:tc>
          <w:tcPr>
            <w:tcW w:w="162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37F30" w:rsidRDefault="00737F30" w:rsidP="003F6105">
            <w:pPr>
              <w:tabs>
                <w:tab w:val="left" w:pos="1161"/>
                <w:tab w:val="left" w:pos="3713"/>
                <w:tab w:val="left" w:pos="6264"/>
                <w:tab w:val="left" w:pos="8674"/>
              </w:tabs>
              <w:spacing w:before="20" w:after="2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602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37F30" w:rsidRDefault="00737F30" w:rsidP="003F6105">
            <w:pPr>
              <w:tabs>
                <w:tab w:val="left" w:pos="1161"/>
                <w:tab w:val="left" w:pos="3713"/>
                <w:tab w:val="left" w:pos="6264"/>
                <w:tab w:val="left" w:pos="8674"/>
              </w:tabs>
              <w:spacing w:before="20" w:after="2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63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37F30" w:rsidRDefault="00737F30" w:rsidP="003F6105">
            <w:pPr>
              <w:tabs>
                <w:tab w:val="left" w:pos="1161"/>
                <w:tab w:val="left" w:pos="3713"/>
                <w:tab w:val="left" w:pos="6264"/>
                <w:tab w:val="left" w:pos="8674"/>
              </w:tabs>
              <w:spacing w:before="20" w:after="2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655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37F30" w:rsidRDefault="00737F30" w:rsidP="003F6105">
            <w:pPr>
              <w:tabs>
                <w:tab w:val="left" w:pos="1161"/>
                <w:tab w:val="left" w:pos="3713"/>
                <w:tab w:val="left" w:pos="6264"/>
                <w:tab w:val="left" w:pos="8674"/>
              </w:tabs>
              <w:spacing w:before="20" w:after="2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3030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37F30" w:rsidRDefault="00737F30" w:rsidP="003F6105">
            <w:pPr>
              <w:tabs>
                <w:tab w:val="left" w:pos="1161"/>
                <w:tab w:val="left" w:pos="3713"/>
                <w:tab w:val="left" w:pos="6264"/>
                <w:tab w:val="left" w:pos="8674"/>
              </w:tabs>
              <w:spacing w:before="20" w:after="2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39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37F30" w:rsidRDefault="00737F30" w:rsidP="003F6105">
            <w:pPr>
              <w:tabs>
                <w:tab w:val="left" w:pos="1161"/>
                <w:tab w:val="left" w:pos="3713"/>
                <w:tab w:val="left" w:pos="6264"/>
                <w:tab w:val="left" w:pos="8674"/>
              </w:tabs>
              <w:spacing w:before="20" w:after="2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40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37F30" w:rsidRDefault="00737F30" w:rsidP="003F6105">
            <w:pPr>
              <w:tabs>
                <w:tab w:val="left" w:pos="1161"/>
                <w:tab w:val="left" w:pos="3713"/>
                <w:tab w:val="left" w:pos="6264"/>
                <w:tab w:val="left" w:pos="8674"/>
              </w:tabs>
              <w:spacing w:before="20" w:after="2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25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37F30" w:rsidRDefault="00737F30" w:rsidP="003F6105">
            <w:pPr>
              <w:tabs>
                <w:tab w:val="left" w:pos="1161"/>
                <w:tab w:val="left" w:pos="3713"/>
                <w:tab w:val="left" w:pos="6264"/>
                <w:tab w:val="left" w:pos="8674"/>
              </w:tabs>
              <w:spacing w:before="20" w:after="2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10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37F30" w:rsidRDefault="00737F30" w:rsidP="003F6105">
            <w:pPr>
              <w:tabs>
                <w:tab w:val="left" w:pos="1161"/>
                <w:tab w:val="left" w:pos="3713"/>
                <w:tab w:val="left" w:pos="6264"/>
                <w:tab w:val="left" w:pos="8674"/>
              </w:tabs>
              <w:spacing w:before="20" w:after="2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</w:tbl>
    <w:tbl>
      <w:tblPr>
        <w:tblStyle w:val="Grilledutableau1"/>
        <w:tblW w:w="8752" w:type="dxa"/>
        <w:tblInd w:w="595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8"/>
        <w:gridCol w:w="1276"/>
        <w:gridCol w:w="1559"/>
        <w:gridCol w:w="1261"/>
        <w:gridCol w:w="991"/>
        <w:gridCol w:w="1397"/>
      </w:tblGrid>
      <w:tr w:rsidR="00737F30" w:rsidRPr="00F62F75" w:rsidTr="00C10CE6">
        <w:tc>
          <w:tcPr>
            <w:tcW w:w="2268" w:type="dxa"/>
          </w:tcPr>
          <w:p w:rsidR="00737F30" w:rsidRPr="00F62F75" w:rsidRDefault="00C10CE6" w:rsidP="00C61ACF">
            <w:pPr>
              <w:tabs>
                <w:tab w:val="left" w:pos="3681"/>
              </w:tabs>
              <w:rPr>
                <w:rFonts w:asciiTheme="minorHAnsi" w:hAnsiTheme="minorHAnsi" w:cstheme="minorHAnsi"/>
                <w:b/>
                <w:i/>
                <w:sz w:val="16"/>
                <w:szCs w:val="16"/>
                <w:lang w:eastAsia="en-CA"/>
              </w:rPr>
            </w:pPr>
            <w:r w:rsidRPr="00F62F75">
              <w:rPr>
                <w:rFonts w:asciiTheme="minorHAnsi" w:hAnsiTheme="minorHAnsi" w:cstheme="minorHAnsi"/>
                <w:b/>
                <w:i/>
                <w:sz w:val="16"/>
                <w:szCs w:val="16"/>
              </w:rPr>
              <w:t>*</w:t>
            </w:r>
            <w:r w:rsidR="00737F30" w:rsidRPr="00F62F75">
              <w:rPr>
                <w:rFonts w:asciiTheme="minorHAnsi" w:hAnsiTheme="minorHAnsi" w:cstheme="minorHAnsi"/>
                <w:b/>
                <w:i/>
                <w:sz w:val="16"/>
                <w:szCs w:val="16"/>
              </w:rPr>
              <w:t>Légende des comportements</w:t>
            </w:r>
          </w:p>
        </w:tc>
        <w:tc>
          <w:tcPr>
            <w:tcW w:w="1276" w:type="dxa"/>
          </w:tcPr>
          <w:p w:rsidR="00737F30" w:rsidRPr="00F62F75" w:rsidRDefault="00737F30" w:rsidP="00C61ACF">
            <w:pPr>
              <w:tabs>
                <w:tab w:val="left" w:pos="3681"/>
              </w:tabs>
              <w:rPr>
                <w:rFonts w:asciiTheme="minorHAnsi" w:hAnsiTheme="minorHAnsi" w:cstheme="minorHAnsi"/>
                <w:i/>
                <w:sz w:val="16"/>
                <w:szCs w:val="16"/>
                <w:lang w:eastAsia="en-CA"/>
              </w:rPr>
            </w:pPr>
            <w:r w:rsidRPr="00F62F75">
              <w:rPr>
                <w:rFonts w:asciiTheme="minorHAnsi" w:hAnsiTheme="minorHAnsi" w:cstheme="minorHAnsi"/>
                <w:i/>
                <w:sz w:val="16"/>
                <w:szCs w:val="16"/>
                <w:lang w:eastAsia="en-CA"/>
              </w:rPr>
              <w:t>C: Calme</w:t>
            </w:r>
          </w:p>
        </w:tc>
        <w:tc>
          <w:tcPr>
            <w:tcW w:w="1559" w:type="dxa"/>
          </w:tcPr>
          <w:p w:rsidR="00737F30" w:rsidRPr="00F62F75" w:rsidRDefault="00737F30" w:rsidP="00C61ACF">
            <w:pPr>
              <w:tabs>
                <w:tab w:val="left" w:pos="3681"/>
              </w:tabs>
              <w:rPr>
                <w:rFonts w:asciiTheme="minorHAnsi" w:hAnsiTheme="minorHAnsi" w:cstheme="minorHAnsi"/>
                <w:i/>
                <w:sz w:val="16"/>
                <w:szCs w:val="16"/>
                <w:lang w:eastAsia="en-CA"/>
              </w:rPr>
            </w:pPr>
            <w:r w:rsidRPr="00F62F75">
              <w:rPr>
                <w:rFonts w:asciiTheme="minorHAnsi" w:eastAsia="Arial" w:hAnsiTheme="minorHAnsi" w:cstheme="minorHAnsi"/>
                <w:i/>
                <w:color w:val="000000" w:themeColor="text1"/>
                <w:sz w:val="16"/>
                <w:szCs w:val="16"/>
              </w:rPr>
              <w:t>S : Suit les consignes</w:t>
            </w:r>
          </w:p>
        </w:tc>
        <w:tc>
          <w:tcPr>
            <w:tcW w:w="1261" w:type="dxa"/>
          </w:tcPr>
          <w:p w:rsidR="00737F30" w:rsidRPr="00F62F75" w:rsidRDefault="00737F30" w:rsidP="00C61ACF">
            <w:pPr>
              <w:tabs>
                <w:tab w:val="left" w:pos="3681"/>
              </w:tabs>
              <w:rPr>
                <w:rFonts w:asciiTheme="minorHAnsi" w:hAnsiTheme="minorHAnsi" w:cstheme="minorHAnsi"/>
                <w:i/>
                <w:sz w:val="16"/>
                <w:szCs w:val="16"/>
                <w:lang w:eastAsia="en-CA"/>
              </w:rPr>
            </w:pPr>
            <w:r w:rsidRPr="00F62F75">
              <w:rPr>
                <w:rFonts w:asciiTheme="minorHAnsi" w:hAnsiTheme="minorHAnsi" w:cstheme="minorHAnsi"/>
                <w:i/>
                <w:sz w:val="16"/>
                <w:szCs w:val="16"/>
                <w:lang w:eastAsia="en-CA"/>
              </w:rPr>
              <w:t>So: Somnolent</w:t>
            </w:r>
          </w:p>
        </w:tc>
        <w:tc>
          <w:tcPr>
            <w:tcW w:w="991" w:type="dxa"/>
          </w:tcPr>
          <w:p w:rsidR="00737F30" w:rsidRPr="00F62F75" w:rsidRDefault="00737F30" w:rsidP="00C61ACF">
            <w:pPr>
              <w:tabs>
                <w:tab w:val="left" w:pos="3681"/>
              </w:tabs>
              <w:rPr>
                <w:rFonts w:asciiTheme="minorHAnsi" w:hAnsiTheme="minorHAnsi" w:cstheme="minorHAnsi"/>
                <w:i/>
                <w:sz w:val="16"/>
                <w:szCs w:val="16"/>
                <w:lang w:eastAsia="en-CA"/>
              </w:rPr>
            </w:pPr>
            <w:r w:rsidRPr="00F62F75">
              <w:rPr>
                <w:rFonts w:asciiTheme="minorHAnsi" w:hAnsiTheme="minorHAnsi" w:cstheme="minorHAnsi"/>
                <w:i/>
                <w:sz w:val="16"/>
                <w:szCs w:val="16"/>
                <w:lang w:eastAsia="en-CA"/>
              </w:rPr>
              <w:t>I : Irritable</w:t>
            </w:r>
          </w:p>
        </w:tc>
        <w:tc>
          <w:tcPr>
            <w:tcW w:w="1397" w:type="dxa"/>
          </w:tcPr>
          <w:p w:rsidR="00737F30" w:rsidRPr="00F62F75" w:rsidRDefault="00737F30" w:rsidP="00C61ACF">
            <w:pPr>
              <w:rPr>
                <w:rFonts w:asciiTheme="minorHAnsi" w:hAnsiTheme="minorHAnsi" w:cstheme="minorHAnsi"/>
                <w:i/>
                <w:sz w:val="16"/>
                <w:szCs w:val="16"/>
              </w:rPr>
            </w:pPr>
            <w:r w:rsidRPr="00F62F75">
              <w:rPr>
                <w:rFonts w:asciiTheme="minorHAnsi" w:hAnsiTheme="minorHAnsi" w:cstheme="minorHAnsi"/>
                <w:i/>
                <w:sz w:val="16"/>
                <w:szCs w:val="16"/>
                <w:lang w:eastAsia="en-CA"/>
              </w:rPr>
              <w:t>DE : Désorganisé</w:t>
            </w:r>
          </w:p>
        </w:tc>
      </w:tr>
      <w:tr w:rsidR="003A504B" w:rsidRPr="00E74DAC" w:rsidTr="00642AF2">
        <w:tc>
          <w:tcPr>
            <w:tcW w:w="2268" w:type="dxa"/>
          </w:tcPr>
          <w:p w:rsidR="003A504B" w:rsidRPr="00737F30" w:rsidRDefault="003A504B" w:rsidP="00C61ACF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276" w:type="dxa"/>
          </w:tcPr>
          <w:p w:rsidR="003A504B" w:rsidRPr="00737F30" w:rsidRDefault="003A504B" w:rsidP="00C61ACF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737F30">
              <w:rPr>
                <w:rFonts w:asciiTheme="minorHAnsi" w:hAnsiTheme="minorHAnsi" w:cstheme="minorHAnsi"/>
                <w:sz w:val="16"/>
                <w:szCs w:val="16"/>
                <w:lang w:eastAsia="en-CA"/>
              </w:rPr>
              <w:t>DI : Disponible</w:t>
            </w:r>
          </w:p>
        </w:tc>
        <w:tc>
          <w:tcPr>
            <w:tcW w:w="2820" w:type="dxa"/>
            <w:gridSpan w:val="2"/>
          </w:tcPr>
          <w:p w:rsidR="003A504B" w:rsidRPr="00737F30" w:rsidRDefault="003A504B" w:rsidP="00C61ACF">
            <w:pPr>
              <w:tabs>
                <w:tab w:val="left" w:pos="3681"/>
              </w:tabs>
              <w:rPr>
                <w:rFonts w:asciiTheme="minorHAnsi" w:hAnsiTheme="minorHAnsi" w:cstheme="minorHAnsi"/>
                <w:sz w:val="16"/>
                <w:szCs w:val="16"/>
                <w:lang w:eastAsia="en-CA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R : Refuse la modalité</w:t>
            </w:r>
          </w:p>
        </w:tc>
        <w:tc>
          <w:tcPr>
            <w:tcW w:w="991" w:type="dxa"/>
          </w:tcPr>
          <w:p w:rsidR="003A504B" w:rsidRPr="00737F30" w:rsidRDefault="003A504B" w:rsidP="00C61ACF">
            <w:pPr>
              <w:tabs>
                <w:tab w:val="left" w:pos="3681"/>
              </w:tabs>
              <w:rPr>
                <w:rFonts w:asciiTheme="minorHAnsi" w:hAnsiTheme="minorHAnsi" w:cstheme="minorHAnsi"/>
                <w:sz w:val="16"/>
                <w:szCs w:val="16"/>
                <w:lang w:eastAsia="en-CA"/>
              </w:rPr>
            </w:pPr>
            <w:r w:rsidRPr="00737F30">
              <w:rPr>
                <w:rFonts w:asciiTheme="minorHAnsi" w:hAnsiTheme="minorHAnsi" w:cstheme="minorHAnsi"/>
                <w:sz w:val="16"/>
                <w:szCs w:val="16"/>
                <w:lang w:eastAsia="en-CA"/>
              </w:rPr>
              <w:t>E : Excité</w:t>
            </w:r>
          </w:p>
        </w:tc>
        <w:tc>
          <w:tcPr>
            <w:tcW w:w="1397" w:type="dxa"/>
          </w:tcPr>
          <w:p w:rsidR="003A504B" w:rsidRPr="00737F30" w:rsidRDefault="003A504B" w:rsidP="00C61ACF">
            <w:pPr>
              <w:tabs>
                <w:tab w:val="left" w:pos="3681"/>
              </w:tabs>
              <w:rPr>
                <w:rFonts w:asciiTheme="minorHAnsi" w:hAnsiTheme="minorHAnsi" w:cstheme="minorHAnsi"/>
                <w:sz w:val="16"/>
                <w:szCs w:val="16"/>
                <w:lang w:eastAsia="en-CA"/>
              </w:rPr>
            </w:pPr>
            <w:r w:rsidRPr="00737F30">
              <w:rPr>
                <w:rFonts w:asciiTheme="minorHAnsi" w:hAnsiTheme="minorHAnsi" w:cstheme="minorHAnsi"/>
                <w:sz w:val="16"/>
                <w:szCs w:val="16"/>
                <w:lang w:eastAsia="en-CA"/>
              </w:rPr>
              <w:t>M: Maladresse</w:t>
            </w:r>
          </w:p>
        </w:tc>
      </w:tr>
    </w:tbl>
    <w:p w:rsidR="00165615" w:rsidRDefault="00165615" w:rsidP="00B700E0">
      <w:pPr>
        <w:rPr>
          <w:rFonts w:asciiTheme="minorHAnsi" w:hAnsiTheme="minorHAnsi" w:cstheme="minorHAnsi"/>
          <w:sz w:val="20"/>
          <w:szCs w:val="20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626"/>
        <w:gridCol w:w="1600"/>
        <w:gridCol w:w="1631"/>
        <w:gridCol w:w="1653"/>
        <w:gridCol w:w="3028"/>
        <w:gridCol w:w="1395"/>
        <w:gridCol w:w="1405"/>
        <w:gridCol w:w="1256"/>
        <w:gridCol w:w="1102"/>
      </w:tblGrid>
      <w:tr w:rsidR="00C10CE6" w:rsidRPr="00472AC0" w:rsidTr="00C61ACF">
        <w:trPr>
          <w:trHeight w:val="420"/>
          <w:tblHeader/>
        </w:trPr>
        <w:tc>
          <w:tcPr>
            <w:tcW w:w="1627" w:type="dxa"/>
            <w:vMerge w:val="restart"/>
            <w:shd w:val="clear" w:color="auto" w:fill="BFBFBF" w:themeFill="background1" w:themeFillShade="BF"/>
            <w:vAlign w:val="center"/>
          </w:tcPr>
          <w:p w:rsidR="00C10CE6" w:rsidRDefault="00C10CE6" w:rsidP="00C61ACF">
            <w:pPr>
              <w:tabs>
                <w:tab w:val="left" w:pos="1161"/>
                <w:tab w:val="left" w:pos="3713"/>
                <w:tab w:val="left" w:pos="6264"/>
                <w:tab w:val="left" w:pos="8674"/>
              </w:tabs>
              <w:spacing w:before="20" w:after="2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DATE</w:t>
            </w:r>
          </w:p>
          <w:p w:rsidR="00C10CE6" w:rsidRPr="00737F30" w:rsidRDefault="00C10CE6" w:rsidP="00C61ACF">
            <w:pPr>
              <w:tabs>
                <w:tab w:val="left" w:pos="1161"/>
                <w:tab w:val="left" w:pos="3713"/>
                <w:tab w:val="left" w:pos="6264"/>
                <w:tab w:val="left" w:pos="8674"/>
              </w:tabs>
              <w:spacing w:before="20" w:after="2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37F30">
              <w:rPr>
                <w:rFonts w:asciiTheme="minorHAnsi" w:hAnsiTheme="minorHAnsi" w:cstheme="minorHAnsi"/>
                <w:sz w:val="20"/>
                <w:szCs w:val="20"/>
              </w:rPr>
              <w:t>(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aaaa-mm-jj</w:t>
            </w:r>
            <w:r w:rsidRPr="00737F30">
              <w:rPr>
                <w:rFonts w:asciiTheme="minorHAnsi" w:hAnsiTheme="minorHAnsi" w:cstheme="minorHAnsi"/>
                <w:sz w:val="20"/>
                <w:szCs w:val="20"/>
              </w:rPr>
              <w:t>)</w:t>
            </w:r>
          </w:p>
        </w:tc>
        <w:tc>
          <w:tcPr>
            <w:tcW w:w="1602" w:type="dxa"/>
            <w:vMerge w:val="restart"/>
            <w:shd w:val="clear" w:color="auto" w:fill="BFBFBF" w:themeFill="background1" w:themeFillShade="BF"/>
            <w:vAlign w:val="center"/>
          </w:tcPr>
          <w:p w:rsidR="00C10CE6" w:rsidRPr="00835D55" w:rsidRDefault="00C10CE6" w:rsidP="00C61ACF">
            <w:pPr>
              <w:tabs>
                <w:tab w:val="left" w:pos="1161"/>
                <w:tab w:val="left" w:pos="3713"/>
                <w:tab w:val="left" w:pos="6264"/>
                <w:tab w:val="left" w:pos="8674"/>
              </w:tabs>
              <w:spacing w:before="20" w:after="2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HEURE DE DÉBUT</w:t>
            </w:r>
          </w:p>
        </w:tc>
        <w:tc>
          <w:tcPr>
            <w:tcW w:w="1631" w:type="dxa"/>
            <w:vMerge w:val="restart"/>
            <w:shd w:val="clear" w:color="auto" w:fill="BFBFBF" w:themeFill="background1" w:themeFillShade="BF"/>
            <w:vAlign w:val="center"/>
          </w:tcPr>
          <w:p w:rsidR="00C10CE6" w:rsidRDefault="00C10CE6" w:rsidP="00C61ACF">
            <w:pPr>
              <w:tabs>
                <w:tab w:val="left" w:pos="1161"/>
                <w:tab w:val="left" w:pos="3713"/>
                <w:tab w:val="left" w:pos="6264"/>
                <w:tab w:val="left" w:pos="8674"/>
              </w:tabs>
              <w:spacing w:before="20" w:after="2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DURÉE D’UTILISATION</w:t>
            </w:r>
          </w:p>
          <w:p w:rsidR="00C10CE6" w:rsidRPr="00737F30" w:rsidRDefault="00C10CE6" w:rsidP="00C61ACF">
            <w:pPr>
              <w:tabs>
                <w:tab w:val="left" w:pos="1161"/>
                <w:tab w:val="left" w:pos="3713"/>
                <w:tab w:val="left" w:pos="6264"/>
                <w:tab w:val="left" w:pos="8674"/>
              </w:tabs>
              <w:spacing w:before="20" w:after="2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37F30">
              <w:rPr>
                <w:rFonts w:asciiTheme="minorHAnsi" w:hAnsiTheme="minorHAnsi" w:cstheme="minorHAnsi"/>
                <w:sz w:val="20"/>
                <w:szCs w:val="20"/>
              </w:rPr>
              <w:t>(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minutes</w:t>
            </w:r>
            <w:r w:rsidRPr="00737F30">
              <w:rPr>
                <w:rFonts w:asciiTheme="minorHAnsi" w:hAnsiTheme="minorHAnsi" w:cstheme="minorHAnsi"/>
                <w:sz w:val="20"/>
                <w:szCs w:val="20"/>
              </w:rPr>
              <w:t>)</w:t>
            </w:r>
          </w:p>
        </w:tc>
        <w:tc>
          <w:tcPr>
            <w:tcW w:w="1655" w:type="dxa"/>
            <w:vMerge w:val="restart"/>
            <w:shd w:val="clear" w:color="auto" w:fill="BFBFBF" w:themeFill="background1" w:themeFillShade="BF"/>
            <w:vAlign w:val="center"/>
          </w:tcPr>
          <w:p w:rsidR="00C10CE6" w:rsidRPr="00835D55" w:rsidRDefault="00C10CE6" w:rsidP="00C61ACF">
            <w:pPr>
              <w:tabs>
                <w:tab w:val="left" w:pos="1161"/>
                <w:tab w:val="left" w:pos="3713"/>
                <w:tab w:val="left" w:pos="6264"/>
                <w:tab w:val="left" w:pos="8674"/>
              </w:tabs>
              <w:spacing w:before="20" w:after="2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LIEU</w:t>
            </w:r>
          </w:p>
        </w:tc>
        <w:tc>
          <w:tcPr>
            <w:tcW w:w="3030" w:type="dxa"/>
            <w:vMerge w:val="restart"/>
            <w:shd w:val="clear" w:color="auto" w:fill="BFBFBF" w:themeFill="background1" w:themeFillShade="BF"/>
            <w:vAlign w:val="center"/>
          </w:tcPr>
          <w:p w:rsidR="00C10CE6" w:rsidRPr="00835D55" w:rsidRDefault="00C10CE6" w:rsidP="00C61ACF">
            <w:pPr>
              <w:tabs>
                <w:tab w:val="left" w:pos="1161"/>
                <w:tab w:val="left" w:pos="3713"/>
                <w:tab w:val="left" w:pos="6264"/>
                <w:tab w:val="left" w:pos="8674"/>
              </w:tabs>
              <w:spacing w:before="20" w:after="2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MOMENT/ACTIVITÉ</w:t>
            </w:r>
          </w:p>
        </w:tc>
        <w:tc>
          <w:tcPr>
            <w:tcW w:w="4059" w:type="dxa"/>
            <w:gridSpan w:val="3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C10CE6" w:rsidRPr="00835D55" w:rsidRDefault="00C10CE6" w:rsidP="00C61ACF">
            <w:pPr>
              <w:tabs>
                <w:tab w:val="left" w:pos="1161"/>
                <w:tab w:val="left" w:pos="3713"/>
                <w:tab w:val="left" w:pos="6264"/>
                <w:tab w:val="left" w:pos="8674"/>
              </w:tabs>
              <w:spacing w:before="20" w:after="2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COMPORTEMENT LORS DE L’UTILISATION DE L’ÉQUIPEMENT LESTÉ*</w:t>
            </w:r>
          </w:p>
        </w:tc>
        <w:tc>
          <w:tcPr>
            <w:tcW w:w="1102" w:type="dxa"/>
            <w:vMerge w:val="restart"/>
            <w:shd w:val="clear" w:color="auto" w:fill="BFBFBF" w:themeFill="background1" w:themeFillShade="BF"/>
            <w:vAlign w:val="center"/>
          </w:tcPr>
          <w:p w:rsidR="00C10CE6" w:rsidRPr="00835D55" w:rsidRDefault="00C10CE6" w:rsidP="00C61ACF">
            <w:pPr>
              <w:tabs>
                <w:tab w:val="left" w:pos="1161"/>
                <w:tab w:val="left" w:pos="3713"/>
                <w:tab w:val="left" w:pos="6264"/>
                <w:tab w:val="left" w:pos="8674"/>
              </w:tabs>
              <w:spacing w:before="20" w:after="2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INITIALES</w:t>
            </w:r>
          </w:p>
        </w:tc>
      </w:tr>
      <w:tr w:rsidR="00C10CE6" w:rsidRPr="00472AC0" w:rsidTr="00C61ACF">
        <w:trPr>
          <w:trHeight w:val="420"/>
          <w:tblHeader/>
        </w:trPr>
        <w:tc>
          <w:tcPr>
            <w:tcW w:w="1627" w:type="dxa"/>
            <w:vMerge/>
            <w:tcBorders>
              <w:bottom w:val="nil"/>
            </w:tcBorders>
            <w:shd w:val="clear" w:color="auto" w:fill="BFBFBF" w:themeFill="background1" w:themeFillShade="BF"/>
            <w:vAlign w:val="center"/>
          </w:tcPr>
          <w:p w:rsidR="00C10CE6" w:rsidRDefault="00C10CE6" w:rsidP="00C61ACF">
            <w:pPr>
              <w:tabs>
                <w:tab w:val="left" w:pos="1161"/>
                <w:tab w:val="left" w:pos="3713"/>
                <w:tab w:val="left" w:pos="6264"/>
                <w:tab w:val="left" w:pos="8674"/>
              </w:tabs>
              <w:spacing w:before="20" w:after="2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602" w:type="dxa"/>
            <w:vMerge/>
            <w:tcBorders>
              <w:bottom w:val="nil"/>
            </w:tcBorders>
            <w:shd w:val="clear" w:color="auto" w:fill="BFBFBF" w:themeFill="background1" w:themeFillShade="BF"/>
            <w:vAlign w:val="center"/>
          </w:tcPr>
          <w:p w:rsidR="00C10CE6" w:rsidRDefault="00C10CE6" w:rsidP="00C61ACF">
            <w:pPr>
              <w:tabs>
                <w:tab w:val="left" w:pos="1161"/>
                <w:tab w:val="left" w:pos="3713"/>
                <w:tab w:val="left" w:pos="6264"/>
                <w:tab w:val="left" w:pos="8674"/>
              </w:tabs>
              <w:spacing w:before="20" w:after="2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631" w:type="dxa"/>
            <w:vMerge/>
            <w:tcBorders>
              <w:bottom w:val="nil"/>
            </w:tcBorders>
            <w:shd w:val="clear" w:color="auto" w:fill="BFBFBF" w:themeFill="background1" w:themeFillShade="BF"/>
            <w:vAlign w:val="center"/>
          </w:tcPr>
          <w:p w:rsidR="00C10CE6" w:rsidRDefault="00C10CE6" w:rsidP="00C61ACF">
            <w:pPr>
              <w:tabs>
                <w:tab w:val="left" w:pos="1161"/>
                <w:tab w:val="left" w:pos="3713"/>
                <w:tab w:val="left" w:pos="6264"/>
                <w:tab w:val="left" w:pos="8674"/>
              </w:tabs>
              <w:spacing w:before="20" w:after="2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655" w:type="dxa"/>
            <w:vMerge/>
            <w:tcBorders>
              <w:bottom w:val="nil"/>
            </w:tcBorders>
            <w:shd w:val="clear" w:color="auto" w:fill="BFBFBF" w:themeFill="background1" w:themeFillShade="BF"/>
            <w:vAlign w:val="center"/>
          </w:tcPr>
          <w:p w:rsidR="00C10CE6" w:rsidRDefault="00C10CE6" w:rsidP="00C61ACF">
            <w:pPr>
              <w:tabs>
                <w:tab w:val="left" w:pos="1161"/>
                <w:tab w:val="left" w:pos="3713"/>
                <w:tab w:val="left" w:pos="6264"/>
                <w:tab w:val="left" w:pos="8674"/>
              </w:tabs>
              <w:spacing w:before="20" w:after="2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3030" w:type="dxa"/>
            <w:vMerge/>
            <w:tcBorders>
              <w:bottom w:val="nil"/>
            </w:tcBorders>
            <w:shd w:val="clear" w:color="auto" w:fill="BFBFBF" w:themeFill="background1" w:themeFillShade="BF"/>
            <w:vAlign w:val="center"/>
          </w:tcPr>
          <w:p w:rsidR="00C10CE6" w:rsidRDefault="00C10CE6" w:rsidP="00C61ACF">
            <w:pPr>
              <w:tabs>
                <w:tab w:val="left" w:pos="1161"/>
                <w:tab w:val="left" w:pos="3713"/>
                <w:tab w:val="left" w:pos="6264"/>
                <w:tab w:val="left" w:pos="8674"/>
              </w:tabs>
              <w:spacing w:before="20" w:after="2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396" w:type="dxa"/>
            <w:tcBorders>
              <w:bottom w:val="nil"/>
            </w:tcBorders>
            <w:shd w:val="clear" w:color="auto" w:fill="BFBFBF" w:themeFill="background1" w:themeFillShade="BF"/>
            <w:vAlign w:val="center"/>
          </w:tcPr>
          <w:p w:rsidR="00C10CE6" w:rsidRPr="00835D55" w:rsidRDefault="00C10CE6" w:rsidP="00C61ACF">
            <w:pPr>
              <w:tabs>
                <w:tab w:val="left" w:pos="1161"/>
                <w:tab w:val="left" w:pos="3713"/>
                <w:tab w:val="left" w:pos="6264"/>
                <w:tab w:val="left" w:pos="8674"/>
              </w:tabs>
              <w:spacing w:before="20" w:after="2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AVANT</w:t>
            </w:r>
          </w:p>
        </w:tc>
        <w:tc>
          <w:tcPr>
            <w:tcW w:w="1406" w:type="dxa"/>
            <w:tcBorders>
              <w:bottom w:val="nil"/>
            </w:tcBorders>
            <w:shd w:val="clear" w:color="auto" w:fill="BFBFBF" w:themeFill="background1" w:themeFillShade="BF"/>
            <w:vAlign w:val="center"/>
          </w:tcPr>
          <w:p w:rsidR="00C10CE6" w:rsidRPr="00835D55" w:rsidRDefault="00C10CE6" w:rsidP="00C61ACF">
            <w:pPr>
              <w:tabs>
                <w:tab w:val="left" w:pos="1161"/>
                <w:tab w:val="left" w:pos="3713"/>
                <w:tab w:val="left" w:pos="6264"/>
                <w:tab w:val="left" w:pos="8674"/>
              </w:tabs>
              <w:spacing w:before="20" w:after="2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PENDANT</w:t>
            </w:r>
          </w:p>
        </w:tc>
        <w:tc>
          <w:tcPr>
            <w:tcW w:w="1257" w:type="dxa"/>
            <w:tcBorders>
              <w:bottom w:val="nil"/>
            </w:tcBorders>
            <w:shd w:val="clear" w:color="auto" w:fill="BFBFBF" w:themeFill="background1" w:themeFillShade="BF"/>
            <w:vAlign w:val="center"/>
          </w:tcPr>
          <w:p w:rsidR="00C10CE6" w:rsidRPr="00835D55" w:rsidRDefault="00C10CE6" w:rsidP="00C61ACF">
            <w:pPr>
              <w:tabs>
                <w:tab w:val="left" w:pos="1161"/>
                <w:tab w:val="left" w:pos="3713"/>
                <w:tab w:val="left" w:pos="6264"/>
                <w:tab w:val="left" w:pos="8674"/>
              </w:tabs>
              <w:spacing w:before="20" w:after="2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APRÈS</w:t>
            </w:r>
          </w:p>
        </w:tc>
        <w:tc>
          <w:tcPr>
            <w:tcW w:w="1102" w:type="dxa"/>
            <w:vMerge/>
            <w:tcBorders>
              <w:bottom w:val="nil"/>
            </w:tcBorders>
            <w:shd w:val="clear" w:color="auto" w:fill="BFBFBF" w:themeFill="background1" w:themeFillShade="BF"/>
            <w:vAlign w:val="center"/>
          </w:tcPr>
          <w:p w:rsidR="00C10CE6" w:rsidRDefault="00C10CE6" w:rsidP="00C61ACF">
            <w:pPr>
              <w:tabs>
                <w:tab w:val="left" w:pos="1161"/>
                <w:tab w:val="left" w:pos="3713"/>
                <w:tab w:val="left" w:pos="6264"/>
                <w:tab w:val="left" w:pos="8674"/>
              </w:tabs>
              <w:spacing w:before="20" w:after="2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C10CE6" w:rsidRPr="00472AC0" w:rsidTr="00C61ACF">
        <w:trPr>
          <w:trHeight w:val="420"/>
          <w:tblHeader/>
        </w:trPr>
        <w:tc>
          <w:tcPr>
            <w:tcW w:w="1627" w:type="dxa"/>
            <w:shd w:val="clear" w:color="auto" w:fill="auto"/>
            <w:vAlign w:val="center"/>
          </w:tcPr>
          <w:p w:rsidR="00C10CE6" w:rsidRDefault="00C10CE6" w:rsidP="00C61ACF">
            <w:pPr>
              <w:tabs>
                <w:tab w:val="left" w:pos="1161"/>
                <w:tab w:val="left" w:pos="3713"/>
                <w:tab w:val="left" w:pos="6264"/>
                <w:tab w:val="left" w:pos="8674"/>
              </w:tabs>
              <w:spacing w:before="20" w:after="2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602" w:type="dxa"/>
            <w:shd w:val="clear" w:color="auto" w:fill="auto"/>
            <w:vAlign w:val="center"/>
          </w:tcPr>
          <w:p w:rsidR="00C10CE6" w:rsidRDefault="00C10CE6" w:rsidP="00C61ACF">
            <w:pPr>
              <w:tabs>
                <w:tab w:val="left" w:pos="1161"/>
                <w:tab w:val="left" w:pos="3713"/>
                <w:tab w:val="left" w:pos="6264"/>
                <w:tab w:val="left" w:pos="8674"/>
              </w:tabs>
              <w:spacing w:before="20" w:after="2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631" w:type="dxa"/>
            <w:shd w:val="clear" w:color="auto" w:fill="auto"/>
            <w:vAlign w:val="center"/>
          </w:tcPr>
          <w:p w:rsidR="00C10CE6" w:rsidRDefault="00C10CE6" w:rsidP="00C61ACF">
            <w:pPr>
              <w:tabs>
                <w:tab w:val="left" w:pos="1161"/>
                <w:tab w:val="left" w:pos="3713"/>
                <w:tab w:val="left" w:pos="6264"/>
                <w:tab w:val="left" w:pos="8674"/>
              </w:tabs>
              <w:spacing w:before="20" w:after="2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655" w:type="dxa"/>
            <w:shd w:val="clear" w:color="auto" w:fill="auto"/>
            <w:vAlign w:val="center"/>
          </w:tcPr>
          <w:p w:rsidR="00C10CE6" w:rsidRDefault="00C10CE6" w:rsidP="00C61ACF">
            <w:pPr>
              <w:tabs>
                <w:tab w:val="left" w:pos="1161"/>
                <w:tab w:val="left" w:pos="3713"/>
                <w:tab w:val="left" w:pos="6264"/>
                <w:tab w:val="left" w:pos="8674"/>
              </w:tabs>
              <w:spacing w:before="20" w:after="2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3030" w:type="dxa"/>
            <w:shd w:val="clear" w:color="auto" w:fill="auto"/>
            <w:vAlign w:val="center"/>
          </w:tcPr>
          <w:p w:rsidR="00C10CE6" w:rsidRDefault="00C10CE6" w:rsidP="00C61ACF">
            <w:pPr>
              <w:tabs>
                <w:tab w:val="left" w:pos="1161"/>
                <w:tab w:val="left" w:pos="3713"/>
                <w:tab w:val="left" w:pos="6264"/>
                <w:tab w:val="left" w:pos="8674"/>
              </w:tabs>
              <w:spacing w:before="20" w:after="2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396" w:type="dxa"/>
            <w:shd w:val="clear" w:color="auto" w:fill="auto"/>
            <w:vAlign w:val="center"/>
          </w:tcPr>
          <w:p w:rsidR="00C10CE6" w:rsidRDefault="00C10CE6" w:rsidP="00C61ACF">
            <w:pPr>
              <w:tabs>
                <w:tab w:val="left" w:pos="1161"/>
                <w:tab w:val="left" w:pos="3713"/>
                <w:tab w:val="left" w:pos="6264"/>
                <w:tab w:val="left" w:pos="8674"/>
              </w:tabs>
              <w:spacing w:before="20" w:after="2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406" w:type="dxa"/>
            <w:shd w:val="clear" w:color="auto" w:fill="auto"/>
            <w:vAlign w:val="center"/>
          </w:tcPr>
          <w:p w:rsidR="00C10CE6" w:rsidRDefault="00C10CE6" w:rsidP="00C61ACF">
            <w:pPr>
              <w:tabs>
                <w:tab w:val="left" w:pos="1161"/>
                <w:tab w:val="left" w:pos="3713"/>
                <w:tab w:val="left" w:pos="6264"/>
                <w:tab w:val="left" w:pos="8674"/>
              </w:tabs>
              <w:spacing w:before="20" w:after="2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257" w:type="dxa"/>
            <w:shd w:val="clear" w:color="auto" w:fill="auto"/>
            <w:vAlign w:val="center"/>
          </w:tcPr>
          <w:p w:rsidR="00C10CE6" w:rsidRDefault="00C10CE6" w:rsidP="00C61ACF">
            <w:pPr>
              <w:tabs>
                <w:tab w:val="left" w:pos="1161"/>
                <w:tab w:val="left" w:pos="3713"/>
                <w:tab w:val="left" w:pos="6264"/>
                <w:tab w:val="left" w:pos="8674"/>
              </w:tabs>
              <w:spacing w:before="20" w:after="2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102" w:type="dxa"/>
            <w:shd w:val="clear" w:color="auto" w:fill="auto"/>
            <w:vAlign w:val="center"/>
          </w:tcPr>
          <w:p w:rsidR="00C10CE6" w:rsidRDefault="00C10CE6" w:rsidP="00C61ACF">
            <w:pPr>
              <w:tabs>
                <w:tab w:val="left" w:pos="1161"/>
                <w:tab w:val="left" w:pos="3713"/>
                <w:tab w:val="left" w:pos="6264"/>
                <w:tab w:val="left" w:pos="8674"/>
              </w:tabs>
              <w:spacing w:before="20" w:after="2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C10CE6" w:rsidRPr="00472AC0" w:rsidTr="00C61ACF">
        <w:trPr>
          <w:trHeight w:val="420"/>
          <w:tblHeader/>
        </w:trPr>
        <w:tc>
          <w:tcPr>
            <w:tcW w:w="1627" w:type="dxa"/>
            <w:tcBorders>
              <w:bottom w:val="nil"/>
            </w:tcBorders>
            <w:shd w:val="clear" w:color="auto" w:fill="auto"/>
            <w:vAlign w:val="center"/>
          </w:tcPr>
          <w:p w:rsidR="00C10CE6" w:rsidRDefault="00C10CE6" w:rsidP="00C61ACF">
            <w:pPr>
              <w:tabs>
                <w:tab w:val="left" w:pos="1161"/>
                <w:tab w:val="left" w:pos="3713"/>
                <w:tab w:val="left" w:pos="6264"/>
                <w:tab w:val="left" w:pos="8674"/>
              </w:tabs>
              <w:spacing w:before="20" w:after="2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602" w:type="dxa"/>
            <w:tcBorders>
              <w:bottom w:val="nil"/>
            </w:tcBorders>
            <w:shd w:val="clear" w:color="auto" w:fill="auto"/>
            <w:vAlign w:val="center"/>
          </w:tcPr>
          <w:p w:rsidR="00C10CE6" w:rsidRDefault="00C10CE6" w:rsidP="00C61ACF">
            <w:pPr>
              <w:tabs>
                <w:tab w:val="left" w:pos="1161"/>
                <w:tab w:val="left" w:pos="3713"/>
                <w:tab w:val="left" w:pos="6264"/>
                <w:tab w:val="left" w:pos="8674"/>
              </w:tabs>
              <w:spacing w:before="20" w:after="2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631" w:type="dxa"/>
            <w:tcBorders>
              <w:bottom w:val="nil"/>
            </w:tcBorders>
            <w:shd w:val="clear" w:color="auto" w:fill="auto"/>
            <w:vAlign w:val="center"/>
          </w:tcPr>
          <w:p w:rsidR="00C10CE6" w:rsidRDefault="00C10CE6" w:rsidP="00C61ACF">
            <w:pPr>
              <w:tabs>
                <w:tab w:val="left" w:pos="1161"/>
                <w:tab w:val="left" w:pos="3713"/>
                <w:tab w:val="left" w:pos="6264"/>
                <w:tab w:val="left" w:pos="8674"/>
              </w:tabs>
              <w:spacing w:before="20" w:after="2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655" w:type="dxa"/>
            <w:tcBorders>
              <w:bottom w:val="nil"/>
            </w:tcBorders>
            <w:shd w:val="clear" w:color="auto" w:fill="auto"/>
            <w:vAlign w:val="center"/>
          </w:tcPr>
          <w:p w:rsidR="00C10CE6" w:rsidRDefault="00C10CE6" w:rsidP="00C61ACF">
            <w:pPr>
              <w:tabs>
                <w:tab w:val="left" w:pos="1161"/>
                <w:tab w:val="left" w:pos="3713"/>
                <w:tab w:val="left" w:pos="6264"/>
                <w:tab w:val="left" w:pos="8674"/>
              </w:tabs>
              <w:spacing w:before="20" w:after="2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3030" w:type="dxa"/>
            <w:tcBorders>
              <w:bottom w:val="nil"/>
            </w:tcBorders>
            <w:shd w:val="clear" w:color="auto" w:fill="auto"/>
            <w:vAlign w:val="center"/>
          </w:tcPr>
          <w:p w:rsidR="00C10CE6" w:rsidRDefault="00C10CE6" w:rsidP="00C61ACF">
            <w:pPr>
              <w:tabs>
                <w:tab w:val="left" w:pos="1161"/>
                <w:tab w:val="left" w:pos="3713"/>
                <w:tab w:val="left" w:pos="6264"/>
                <w:tab w:val="left" w:pos="8674"/>
              </w:tabs>
              <w:spacing w:before="20" w:after="2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396" w:type="dxa"/>
            <w:tcBorders>
              <w:bottom w:val="nil"/>
            </w:tcBorders>
            <w:shd w:val="clear" w:color="auto" w:fill="auto"/>
            <w:vAlign w:val="center"/>
          </w:tcPr>
          <w:p w:rsidR="00C10CE6" w:rsidRDefault="00C10CE6" w:rsidP="00C61ACF">
            <w:pPr>
              <w:tabs>
                <w:tab w:val="left" w:pos="1161"/>
                <w:tab w:val="left" w:pos="3713"/>
                <w:tab w:val="left" w:pos="6264"/>
                <w:tab w:val="left" w:pos="8674"/>
              </w:tabs>
              <w:spacing w:before="20" w:after="2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406" w:type="dxa"/>
            <w:tcBorders>
              <w:bottom w:val="nil"/>
            </w:tcBorders>
            <w:shd w:val="clear" w:color="auto" w:fill="auto"/>
            <w:vAlign w:val="center"/>
          </w:tcPr>
          <w:p w:rsidR="00C10CE6" w:rsidRDefault="00C10CE6" w:rsidP="00C61ACF">
            <w:pPr>
              <w:tabs>
                <w:tab w:val="left" w:pos="1161"/>
                <w:tab w:val="left" w:pos="3713"/>
                <w:tab w:val="left" w:pos="6264"/>
                <w:tab w:val="left" w:pos="8674"/>
              </w:tabs>
              <w:spacing w:before="20" w:after="2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257" w:type="dxa"/>
            <w:tcBorders>
              <w:bottom w:val="nil"/>
            </w:tcBorders>
            <w:shd w:val="clear" w:color="auto" w:fill="auto"/>
            <w:vAlign w:val="center"/>
          </w:tcPr>
          <w:p w:rsidR="00C10CE6" w:rsidRDefault="00C10CE6" w:rsidP="00C61ACF">
            <w:pPr>
              <w:tabs>
                <w:tab w:val="left" w:pos="1161"/>
                <w:tab w:val="left" w:pos="3713"/>
                <w:tab w:val="left" w:pos="6264"/>
                <w:tab w:val="left" w:pos="8674"/>
              </w:tabs>
              <w:spacing w:before="20" w:after="2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102" w:type="dxa"/>
            <w:tcBorders>
              <w:bottom w:val="nil"/>
            </w:tcBorders>
            <w:shd w:val="clear" w:color="auto" w:fill="auto"/>
            <w:vAlign w:val="center"/>
          </w:tcPr>
          <w:p w:rsidR="00C10CE6" w:rsidRDefault="00C10CE6" w:rsidP="00C61ACF">
            <w:pPr>
              <w:tabs>
                <w:tab w:val="left" w:pos="1161"/>
                <w:tab w:val="left" w:pos="3713"/>
                <w:tab w:val="left" w:pos="6264"/>
                <w:tab w:val="left" w:pos="8674"/>
              </w:tabs>
              <w:spacing w:before="20" w:after="2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C10CE6" w:rsidRPr="00472AC0" w:rsidTr="00C61ACF">
        <w:trPr>
          <w:trHeight w:val="420"/>
          <w:tblHeader/>
        </w:trPr>
        <w:tc>
          <w:tcPr>
            <w:tcW w:w="1627" w:type="dxa"/>
            <w:tcBorders>
              <w:bottom w:val="nil"/>
            </w:tcBorders>
            <w:shd w:val="clear" w:color="auto" w:fill="auto"/>
            <w:vAlign w:val="center"/>
          </w:tcPr>
          <w:p w:rsidR="00C10CE6" w:rsidRDefault="00C10CE6" w:rsidP="00C61ACF">
            <w:pPr>
              <w:tabs>
                <w:tab w:val="left" w:pos="1161"/>
                <w:tab w:val="left" w:pos="3713"/>
                <w:tab w:val="left" w:pos="6264"/>
                <w:tab w:val="left" w:pos="8674"/>
              </w:tabs>
              <w:spacing w:before="20" w:after="2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602" w:type="dxa"/>
            <w:tcBorders>
              <w:bottom w:val="nil"/>
            </w:tcBorders>
            <w:shd w:val="clear" w:color="auto" w:fill="auto"/>
            <w:vAlign w:val="center"/>
          </w:tcPr>
          <w:p w:rsidR="00C10CE6" w:rsidRDefault="00C10CE6" w:rsidP="00C61ACF">
            <w:pPr>
              <w:tabs>
                <w:tab w:val="left" w:pos="1161"/>
                <w:tab w:val="left" w:pos="3713"/>
                <w:tab w:val="left" w:pos="6264"/>
                <w:tab w:val="left" w:pos="8674"/>
              </w:tabs>
              <w:spacing w:before="20" w:after="2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631" w:type="dxa"/>
            <w:tcBorders>
              <w:bottom w:val="nil"/>
            </w:tcBorders>
            <w:shd w:val="clear" w:color="auto" w:fill="auto"/>
            <w:vAlign w:val="center"/>
          </w:tcPr>
          <w:p w:rsidR="00C10CE6" w:rsidRDefault="00C10CE6" w:rsidP="00C61ACF">
            <w:pPr>
              <w:tabs>
                <w:tab w:val="left" w:pos="1161"/>
                <w:tab w:val="left" w:pos="3713"/>
                <w:tab w:val="left" w:pos="6264"/>
                <w:tab w:val="left" w:pos="8674"/>
              </w:tabs>
              <w:spacing w:before="20" w:after="2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655" w:type="dxa"/>
            <w:tcBorders>
              <w:bottom w:val="nil"/>
            </w:tcBorders>
            <w:shd w:val="clear" w:color="auto" w:fill="auto"/>
            <w:vAlign w:val="center"/>
          </w:tcPr>
          <w:p w:rsidR="00C10CE6" w:rsidRDefault="00C10CE6" w:rsidP="00C61ACF">
            <w:pPr>
              <w:tabs>
                <w:tab w:val="left" w:pos="1161"/>
                <w:tab w:val="left" w:pos="3713"/>
                <w:tab w:val="left" w:pos="6264"/>
                <w:tab w:val="left" w:pos="8674"/>
              </w:tabs>
              <w:spacing w:before="20" w:after="2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3030" w:type="dxa"/>
            <w:tcBorders>
              <w:bottom w:val="nil"/>
            </w:tcBorders>
            <w:shd w:val="clear" w:color="auto" w:fill="auto"/>
            <w:vAlign w:val="center"/>
          </w:tcPr>
          <w:p w:rsidR="00C10CE6" w:rsidRDefault="00C10CE6" w:rsidP="00C61ACF">
            <w:pPr>
              <w:tabs>
                <w:tab w:val="left" w:pos="1161"/>
                <w:tab w:val="left" w:pos="3713"/>
                <w:tab w:val="left" w:pos="6264"/>
                <w:tab w:val="left" w:pos="8674"/>
              </w:tabs>
              <w:spacing w:before="20" w:after="2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396" w:type="dxa"/>
            <w:tcBorders>
              <w:bottom w:val="nil"/>
            </w:tcBorders>
            <w:shd w:val="clear" w:color="auto" w:fill="auto"/>
            <w:vAlign w:val="center"/>
          </w:tcPr>
          <w:p w:rsidR="00C10CE6" w:rsidRDefault="00C10CE6" w:rsidP="00C61ACF">
            <w:pPr>
              <w:tabs>
                <w:tab w:val="left" w:pos="1161"/>
                <w:tab w:val="left" w:pos="3713"/>
                <w:tab w:val="left" w:pos="6264"/>
                <w:tab w:val="left" w:pos="8674"/>
              </w:tabs>
              <w:spacing w:before="20" w:after="2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406" w:type="dxa"/>
            <w:tcBorders>
              <w:bottom w:val="nil"/>
            </w:tcBorders>
            <w:shd w:val="clear" w:color="auto" w:fill="auto"/>
            <w:vAlign w:val="center"/>
          </w:tcPr>
          <w:p w:rsidR="00C10CE6" w:rsidRDefault="00C10CE6" w:rsidP="00C61ACF">
            <w:pPr>
              <w:tabs>
                <w:tab w:val="left" w:pos="1161"/>
                <w:tab w:val="left" w:pos="3713"/>
                <w:tab w:val="left" w:pos="6264"/>
                <w:tab w:val="left" w:pos="8674"/>
              </w:tabs>
              <w:spacing w:before="20" w:after="2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257" w:type="dxa"/>
            <w:tcBorders>
              <w:bottom w:val="nil"/>
            </w:tcBorders>
            <w:shd w:val="clear" w:color="auto" w:fill="auto"/>
            <w:vAlign w:val="center"/>
          </w:tcPr>
          <w:p w:rsidR="00C10CE6" w:rsidRDefault="00C10CE6" w:rsidP="00C61ACF">
            <w:pPr>
              <w:tabs>
                <w:tab w:val="left" w:pos="1161"/>
                <w:tab w:val="left" w:pos="3713"/>
                <w:tab w:val="left" w:pos="6264"/>
                <w:tab w:val="left" w:pos="8674"/>
              </w:tabs>
              <w:spacing w:before="20" w:after="2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102" w:type="dxa"/>
            <w:tcBorders>
              <w:bottom w:val="nil"/>
            </w:tcBorders>
            <w:shd w:val="clear" w:color="auto" w:fill="auto"/>
            <w:vAlign w:val="center"/>
          </w:tcPr>
          <w:p w:rsidR="00C10CE6" w:rsidRDefault="00C10CE6" w:rsidP="00C61ACF">
            <w:pPr>
              <w:tabs>
                <w:tab w:val="left" w:pos="1161"/>
                <w:tab w:val="left" w:pos="3713"/>
                <w:tab w:val="left" w:pos="6264"/>
                <w:tab w:val="left" w:pos="8674"/>
              </w:tabs>
              <w:spacing w:before="20" w:after="2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C10CE6" w:rsidRPr="00472AC0" w:rsidTr="00C61ACF">
        <w:trPr>
          <w:trHeight w:val="420"/>
          <w:tblHeader/>
        </w:trPr>
        <w:tc>
          <w:tcPr>
            <w:tcW w:w="1627" w:type="dxa"/>
            <w:tcBorders>
              <w:bottom w:val="nil"/>
            </w:tcBorders>
            <w:shd w:val="clear" w:color="auto" w:fill="auto"/>
            <w:vAlign w:val="center"/>
          </w:tcPr>
          <w:p w:rsidR="00C10CE6" w:rsidRDefault="00C10CE6" w:rsidP="00C61ACF">
            <w:pPr>
              <w:tabs>
                <w:tab w:val="left" w:pos="1161"/>
                <w:tab w:val="left" w:pos="3713"/>
                <w:tab w:val="left" w:pos="6264"/>
                <w:tab w:val="left" w:pos="8674"/>
              </w:tabs>
              <w:spacing w:before="20" w:after="2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602" w:type="dxa"/>
            <w:tcBorders>
              <w:bottom w:val="nil"/>
            </w:tcBorders>
            <w:shd w:val="clear" w:color="auto" w:fill="auto"/>
            <w:vAlign w:val="center"/>
          </w:tcPr>
          <w:p w:rsidR="00C10CE6" w:rsidRDefault="00C10CE6" w:rsidP="00C61ACF">
            <w:pPr>
              <w:tabs>
                <w:tab w:val="left" w:pos="1161"/>
                <w:tab w:val="left" w:pos="3713"/>
                <w:tab w:val="left" w:pos="6264"/>
                <w:tab w:val="left" w:pos="8674"/>
              </w:tabs>
              <w:spacing w:before="20" w:after="2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631" w:type="dxa"/>
            <w:tcBorders>
              <w:bottom w:val="nil"/>
            </w:tcBorders>
            <w:shd w:val="clear" w:color="auto" w:fill="auto"/>
            <w:vAlign w:val="center"/>
          </w:tcPr>
          <w:p w:rsidR="00C10CE6" w:rsidRDefault="00C10CE6" w:rsidP="00C61ACF">
            <w:pPr>
              <w:tabs>
                <w:tab w:val="left" w:pos="1161"/>
                <w:tab w:val="left" w:pos="3713"/>
                <w:tab w:val="left" w:pos="6264"/>
                <w:tab w:val="left" w:pos="8674"/>
              </w:tabs>
              <w:spacing w:before="20" w:after="2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655" w:type="dxa"/>
            <w:tcBorders>
              <w:bottom w:val="nil"/>
            </w:tcBorders>
            <w:shd w:val="clear" w:color="auto" w:fill="auto"/>
            <w:vAlign w:val="center"/>
          </w:tcPr>
          <w:p w:rsidR="00C10CE6" w:rsidRDefault="00C10CE6" w:rsidP="00C61ACF">
            <w:pPr>
              <w:tabs>
                <w:tab w:val="left" w:pos="1161"/>
                <w:tab w:val="left" w:pos="3713"/>
                <w:tab w:val="left" w:pos="6264"/>
                <w:tab w:val="left" w:pos="8674"/>
              </w:tabs>
              <w:spacing w:before="20" w:after="2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3030" w:type="dxa"/>
            <w:tcBorders>
              <w:bottom w:val="nil"/>
            </w:tcBorders>
            <w:shd w:val="clear" w:color="auto" w:fill="auto"/>
            <w:vAlign w:val="center"/>
          </w:tcPr>
          <w:p w:rsidR="00C10CE6" w:rsidRDefault="00C10CE6" w:rsidP="00C61ACF">
            <w:pPr>
              <w:tabs>
                <w:tab w:val="left" w:pos="1161"/>
                <w:tab w:val="left" w:pos="3713"/>
                <w:tab w:val="left" w:pos="6264"/>
                <w:tab w:val="left" w:pos="8674"/>
              </w:tabs>
              <w:spacing w:before="20" w:after="2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396" w:type="dxa"/>
            <w:tcBorders>
              <w:bottom w:val="nil"/>
            </w:tcBorders>
            <w:shd w:val="clear" w:color="auto" w:fill="auto"/>
            <w:vAlign w:val="center"/>
          </w:tcPr>
          <w:p w:rsidR="00C10CE6" w:rsidRDefault="00C10CE6" w:rsidP="00C61ACF">
            <w:pPr>
              <w:tabs>
                <w:tab w:val="left" w:pos="1161"/>
                <w:tab w:val="left" w:pos="3713"/>
                <w:tab w:val="left" w:pos="6264"/>
                <w:tab w:val="left" w:pos="8674"/>
              </w:tabs>
              <w:spacing w:before="20" w:after="2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406" w:type="dxa"/>
            <w:tcBorders>
              <w:bottom w:val="nil"/>
            </w:tcBorders>
            <w:shd w:val="clear" w:color="auto" w:fill="auto"/>
            <w:vAlign w:val="center"/>
          </w:tcPr>
          <w:p w:rsidR="00C10CE6" w:rsidRDefault="00C10CE6" w:rsidP="00C61ACF">
            <w:pPr>
              <w:tabs>
                <w:tab w:val="left" w:pos="1161"/>
                <w:tab w:val="left" w:pos="3713"/>
                <w:tab w:val="left" w:pos="6264"/>
                <w:tab w:val="left" w:pos="8674"/>
              </w:tabs>
              <w:spacing w:before="20" w:after="2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257" w:type="dxa"/>
            <w:tcBorders>
              <w:bottom w:val="nil"/>
            </w:tcBorders>
            <w:shd w:val="clear" w:color="auto" w:fill="auto"/>
            <w:vAlign w:val="center"/>
          </w:tcPr>
          <w:p w:rsidR="00C10CE6" w:rsidRDefault="00C10CE6" w:rsidP="00C61ACF">
            <w:pPr>
              <w:tabs>
                <w:tab w:val="left" w:pos="1161"/>
                <w:tab w:val="left" w:pos="3713"/>
                <w:tab w:val="left" w:pos="6264"/>
                <w:tab w:val="left" w:pos="8674"/>
              </w:tabs>
              <w:spacing w:before="20" w:after="2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102" w:type="dxa"/>
            <w:tcBorders>
              <w:bottom w:val="nil"/>
            </w:tcBorders>
            <w:shd w:val="clear" w:color="auto" w:fill="auto"/>
            <w:vAlign w:val="center"/>
          </w:tcPr>
          <w:p w:rsidR="00C10CE6" w:rsidRDefault="00C10CE6" w:rsidP="00C61ACF">
            <w:pPr>
              <w:tabs>
                <w:tab w:val="left" w:pos="1161"/>
                <w:tab w:val="left" w:pos="3713"/>
                <w:tab w:val="left" w:pos="6264"/>
                <w:tab w:val="left" w:pos="8674"/>
              </w:tabs>
              <w:spacing w:before="20" w:after="2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C10CE6" w:rsidRPr="00472AC0" w:rsidTr="00C61ACF">
        <w:trPr>
          <w:trHeight w:val="420"/>
          <w:tblHeader/>
        </w:trPr>
        <w:tc>
          <w:tcPr>
            <w:tcW w:w="1627" w:type="dxa"/>
            <w:tcBorders>
              <w:bottom w:val="nil"/>
            </w:tcBorders>
            <w:shd w:val="clear" w:color="auto" w:fill="auto"/>
            <w:vAlign w:val="center"/>
          </w:tcPr>
          <w:p w:rsidR="00C10CE6" w:rsidRDefault="00C10CE6" w:rsidP="00C61ACF">
            <w:pPr>
              <w:tabs>
                <w:tab w:val="left" w:pos="1161"/>
                <w:tab w:val="left" w:pos="3713"/>
                <w:tab w:val="left" w:pos="6264"/>
                <w:tab w:val="left" w:pos="8674"/>
              </w:tabs>
              <w:spacing w:before="20" w:after="2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602" w:type="dxa"/>
            <w:tcBorders>
              <w:bottom w:val="nil"/>
            </w:tcBorders>
            <w:shd w:val="clear" w:color="auto" w:fill="auto"/>
            <w:vAlign w:val="center"/>
          </w:tcPr>
          <w:p w:rsidR="00C10CE6" w:rsidRDefault="00C10CE6" w:rsidP="00C61ACF">
            <w:pPr>
              <w:tabs>
                <w:tab w:val="left" w:pos="1161"/>
                <w:tab w:val="left" w:pos="3713"/>
                <w:tab w:val="left" w:pos="6264"/>
                <w:tab w:val="left" w:pos="8674"/>
              </w:tabs>
              <w:spacing w:before="20" w:after="2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631" w:type="dxa"/>
            <w:tcBorders>
              <w:bottom w:val="nil"/>
            </w:tcBorders>
            <w:shd w:val="clear" w:color="auto" w:fill="auto"/>
            <w:vAlign w:val="center"/>
          </w:tcPr>
          <w:p w:rsidR="00C10CE6" w:rsidRDefault="00C10CE6" w:rsidP="00C61ACF">
            <w:pPr>
              <w:tabs>
                <w:tab w:val="left" w:pos="1161"/>
                <w:tab w:val="left" w:pos="3713"/>
                <w:tab w:val="left" w:pos="6264"/>
                <w:tab w:val="left" w:pos="8674"/>
              </w:tabs>
              <w:spacing w:before="20" w:after="2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655" w:type="dxa"/>
            <w:tcBorders>
              <w:bottom w:val="nil"/>
            </w:tcBorders>
            <w:shd w:val="clear" w:color="auto" w:fill="auto"/>
            <w:vAlign w:val="center"/>
          </w:tcPr>
          <w:p w:rsidR="00C10CE6" w:rsidRDefault="00C10CE6" w:rsidP="00C61ACF">
            <w:pPr>
              <w:tabs>
                <w:tab w:val="left" w:pos="1161"/>
                <w:tab w:val="left" w:pos="3713"/>
                <w:tab w:val="left" w:pos="6264"/>
                <w:tab w:val="left" w:pos="8674"/>
              </w:tabs>
              <w:spacing w:before="20" w:after="2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3030" w:type="dxa"/>
            <w:tcBorders>
              <w:bottom w:val="nil"/>
            </w:tcBorders>
            <w:shd w:val="clear" w:color="auto" w:fill="auto"/>
            <w:vAlign w:val="center"/>
          </w:tcPr>
          <w:p w:rsidR="00C10CE6" w:rsidRDefault="00C10CE6" w:rsidP="00C61ACF">
            <w:pPr>
              <w:tabs>
                <w:tab w:val="left" w:pos="1161"/>
                <w:tab w:val="left" w:pos="3713"/>
                <w:tab w:val="left" w:pos="6264"/>
                <w:tab w:val="left" w:pos="8674"/>
              </w:tabs>
              <w:spacing w:before="20" w:after="2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396" w:type="dxa"/>
            <w:tcBorders>
              <w:bottom w:val="nil"/>
            </w:tcBorders>
            <w:shd w:val="clear" w:color="auto" w:fill="auto"/>
            <w:vAlign w:val="center"/>
          </w:tcPr>
          <w:p w:rsidR="00C10CE6" w:rsidRDefault="00C10CE6" w:rsidP="00C61ACF">
            <w:pPr>
              <w:tabs>
                <w:tab w:val="left" w:pos="1161"/>
                <w:tab w:val="left" w:pos="3713"/>
                <w:tab w:val="left" w:pos="6264"/>
                <w:tab w:val="left" w:pos="8674"/>
              </w:tabs>
              <w:spacing w:before="20" w:after="2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406" w:type="dxa"/>
            <w:tcBorders>
              <w:bottom w:val="nil"/>
            </w:tcBorders>
            <w:shd w:val="clear" w:color="auto" w:fill="auto"/>
            <w:vAlign w:val="center"/>
          </w:tcPr>
          <w:p w:rsidR="00C10CE6" w:rsidRDefault="00C10CE6" w:rsidP="00C61ACF">
            <w:pPr>
              <w:tabs>
                <w:tab w:val="left" w:pos="1161"/>
                <w:tab w:val="left" w:pos="3713"/>
                <w:tab w:val="left" w:pos="6264"/>
                <w:tab w:val="left" w:pos="8674"/>
              </w:tabs>
              <w:spacing w:before="20" w:after="2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257" w:type="dxa"/>
            <w:tcBorders>
              <w:bottom w:val="nil"/>
            </w:tcBorders>
            <w:shd w:val="clear" w:color="auto" w:fill="auto"/>
            <w:vAlign w:val="center"/>
          </w:tcPr>
          <w:p w:rsidR="00C10CE6" w:rsidRDefault="00C10CE6" w:rsidP="00C61ACF">
            <w:pPr>
              <w:tabs>
                <w:tab w:val="left" w:pos="1161"/>
                <w:tab w:val="left" w:pos="3713"/>
                <w:tab w:val="left" w:pos="6264"/>
                <w:tab w:val="left" w:pos="8674"/>
              </w:tabs>
              <w:spacing w:before="20" w:after="2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102" w:type="dxa"/>
            <w:tcBorders>
              <w:bottom w:val="nil"/>
            </w:tcBorders>
            <w:shd w:val="clear" w:color="auto" w:fill="auto"/>
            <w:vAlign w:val="center"/>
          </w:tcPr>
          <w:p w:rsidR="00C10CE6" w:rsidRDefault="00C10CE6" w:rsidP="00C61ACF">
            <w:pPr>
              <w:tabs>
                <w:tab w:val="left" w:pos="1161"/>
                <w:tab w:val="left" w:pos="3713"/>
                <w:tab w:val="left" w:pos="6264"/>
                <w:tab w:val="left" w:pos="8674"/>
              </w:tabs>
              <w:spacing w:before="20" w:after="2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C10CE6" w:rsidRPr="00472AC0" w:rsidTr="00C61ACF">
        <w:trPr>
          <w:trHeight w:val="420"/>
          <w:tblHeader/>
        </w:trPr>
        <w:tc>
          <w:tcPr>
            <w:tcW w:w="1627" w:type="dxa"/>
            <w:tcBorders>
              <w:bottom w:val="nil"/>
            </w:tcBorders>
            <w:shd w:val="clear" w:color="auto" w:fill="auto"/>
            <w:vAlign w:val="center"/>
          </w:tcPr>
          <w:p w:rsidR="00C10CE6" w:rsidRDefault="00C10CE6" w:rsidP="00C61ACF">
            <w:pPr>
              <w:tabs>
                <w:tab w:val="left" w:pos="1161"/>
                <w:tab w:val="left" w:pos="3713"/>
                <w:tab w:val="left" w:pos="6264"/>
                <w:tab w:val="left" w:pos="8674"/>
              </w:tabs>
              <w:spacing w:before="20" w:after="2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602" w:type="dxa"/>
            <w:tcBorders>
              <w:bottom w:val="nil"/>
            </w:tcBorders>
            <w:shd w:val="clear" w:color="auto" w:fill="auto"/>
            <w:vAlign w:val="center"/>
          </w:tcPr>
          <w:p w:rsidR="00C10CE6" w:rsidRDefault="00C10CE6" w:rsidP="00C61ACF">
            <w:pPr>
              <w:tabs>
                <w:tab w:val="left" w:pos="1161"/>
                <w:tab w:val="left" w:pos="3713"/>
                <w:tab w:val="left" w:pos="6264"/>
                <w:tab w:val="left" w:pos="8674"/>
              </w:tabs>
              <w:spacing w:before="20" w:after="2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631" w:type="dxa"/>
            <w:tcBorders>
              <w:bottom w:val="nil"/>
            </w:tcBorders>
            <w:shd w:val="clear" w:color="auto" w:fill="auto"/>
            <w:vAlign w:val="center"/>
          </w:tcPr>
          <w:p w:rsidR="00C10CE6" w:rsidRDefault="00C10CE6" w:rsidP="00C61ACF">
            <w:pPr>
              <w:tabs>
                <w:tab w:val="left" w:pos="1161"/>
                <w:tab w:val="left" w:pos="3713"/>
                <w:tab w:val="left" w:pos="6264"/>
                <w:tab w:val="left" w:pos="8674"/>
              </w:tabs>
              <w:spacing w:before="20" w:after="2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655" w:type="dxa"/>
            <w:tcBorders>
              <w:bottom w:val="nil"/>
            </w:tcBorders>
            <w:shd w:val="clear" w:color="auto" w:fill="auto"/>
            <w:vAlign w:val="center"/>
          </w:tcPr>
          <w:p w:rsidR="00C10CE6" w:rsidRDefault="00C10CE6" w:rsidP="00C61ACF">
            <w:pPr>
              <w:tabs>
                <w:tab w:val="left" w:pos="1161"/>
                <w:tab w:val="left" w:pos="3713"/>
                <w:tab w:val="left" w:pos="6264"/>
                <w:tab w:val="left" w:pos="8674"/>
              </w:tabs>
              <w:spacing w:before="20" w:after="2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3030" w:type="dxa"/>
            <w:tcBorders>
              <w:bottom w:val="nil"/>
            </w:tcBorders>
            <w:shd w:val="clear" w:color="auto" w:fill="auto"/>
            <w:vAlign w:val="center"/>
          </w:tcPr>
          <w:p w:rsidR="00C10CE6" w:rsidRDefault="00C10CE6" w:rsidP="00C61ACF">
            <w:pPr>
              <w:tabs>
                <w:tab w:val="left" w:pos="1161"/>
                <w:tab w:val="left" w:pos="3713"/>
                <w:tab w:val="left" w:pos="6264"/>
                <w:tab w:val="left" w:pos="8674"/>
              </w:tabs>
              <w:spacing w:before="20" w:after="2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396" w:type="dxa"/>
            <w:tcBorders>
              <w:bottom w:val="nil"/>
            </w:tcBorders>
            <w:shd w:val="clear" w:color="auto" w:fill="auto"/>
            <w:vAlign w:val="center"/>
          </w:tcPr>
          <w:p w:rsidR="00C10CE6" w:rsidRDefault="00C10CE6" w:rsidP="00C61ACF">
            <w:pPr>
              <w:tabs>
                <w:tab w:val="left" w:pos="1161"/>
                <w:tab w:val="left" w:pos="3713"/>
                <w:tab w:val="left" w:pos="6264"/>
                <w:tab w:val="left" w:pos="8674"/>
              </w:tabs>
              <w:spacing w:before="20" w:after="2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406" w:type="dxa"/>
            <w:tcBorders>
              <w:bottom w:val="nil"/>
            </w:tcBorders>
            <w:shd w:val="clear" w:color="auto" w:fill="auto"/>
            <w:vAlign w:val="center"/>
          </w:tcPr>
          <w:p w:rsidR="00C10CE6" w:rsidRDefault="00C10CE6" w:rsidP="00C61ACF">
            <w:pPr>
              <w:tabs>
                <w:tab w:val="left" w:pos="1161"/>
                <w:tab w:val="left" w:pos="3713"/>
                <w:tab w:val="left" w:pos="6264"/>
                <w:tab w:val="left" w:pos="8674"/>
              </w:tabs>
              <w:spacing w:before="20" w:after="2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257" w:type="dxa"/>
            <w:tcBorders>
              <w:bottom w:val="nil"/>
            </w:tcBorders>
            <w:shd w:val="clear" w:color="auto" w:fill="auto"/>
            <w:vAlign w:val="center"/>
          </w:tcPr>
          <w:p w:rsidR="00C10CE6" w:rsidRDefault="00C10CE6" w:rsidP="00C61ACF">
            <w:pPr>
              <w:tabs>
                <w:tab w:val="left" w:pos="1161"/>
                <w:tab w:val="left" w:pos="3713"/>
                <w:tab w:val="left" w:pos="6264"/>
                <w:tab w:val="left" w:pos="8674"/>
              </w:tabs>
              <w:spacing w:before="20" w:after="2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102" w:type="dxa"/>
            <w:tcBorders>
              <w:bottom w:val="nil"/>
            </w:tcBorders>
            <w:shd w:val="clear" w:color="auto" w:fill="auto"/>
            <w:vAlign w:val="center"/>
          </w:tcPr>
          <w:p w:rsidR="00C10CE6" w:rsidRDefault="00C10CE6" w:rsidP="00C61ACF">
            <w:pPr>
              <w:tabs>
                <w:tab w:val="left" w:pos="1161"/>
                <w:tab w:val="left" w:pos="3713"/>
                <w:tab w:val="left" w:pos="6264"/>
                <w:tab w:val="left" w:pos="8674"/>
              </w:tabs>
              <w:spacing w:before="20" w:after="2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C10CE6" w:rsidRPr="00472AC0" w:rsidTr="00C61ACF">
        <w:trPr>
          <w:trHeight w:val="420"/>
          <w:tblHeader/>
        </w:trPr>
        <w:tc>
          <w:tcPr>
            <w:tcW w:w="1627" w:type="dxa"/>
            <w:tcBorders>
              <w:bottom w:val="nil"/>
            </w:tcBorders>
            <w:shd w:val="clear" w:color="auto" w:fill="auto"/>
            <w:vAlign w:val="center"/>
          </w:tcPr>
          <w:p w:rsidR="00C10CE6" w:rsidRDefault="00C10CE6" w:rsidP="00C61ACF">
            <w:pPr>
              <w:tabs>
                <w:tab w:val="left" w:pos="1161"/>
                <w:tab w:val="left" w:pos="3713"/>
                <w:tab w:val="left" w:pos="6264"/>
                <w:tab w:val="left" w:pos="8674"/>
              </w:tabs>
              <w:spacing w:before="20" w:after="2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602" w:type="dxa"/>
            <w:tcBorders>
              <w:bottom w:val="nil"/>
            </w:tcBorders>
            <w:shd w:val="clear" w:color="auto" w:fill="auto"/>
            <w:vAlign w:val="center"/>
          </w:tcPr>
          <w:p w:rsidR="00C10CE6" w:rsidRDefault="00C10CE6" w:rsidP="00C61ACF">
            <w:pPr>
              <w:tabs>
                <w:tab w:val="left" w:pos="1161"/>
                <w:tab w:val="left" w:pos="3713"/>
                <w:tab w:val="left" w:pos="6264"/>
                <w:tab w:val="left" w:pos="8674"/>
              </w:tabs>
              <w:spacing w:before="20" w:after="2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631" w:type="dxa"/>
            <w:tcBorders>
              <w:bottom w:val="nil"/>
            </w:tcBorders>
            <w:shd w:val="clear" w:color="auto" w:fill="auto"/>
            <w:vAlign w:val="center"/>
          </w:tcPr>
          <w:p w:rsidR="00C10CE6" w:rsidRDefault="00C10CE6" w:rsidP="00C61ACF">
            <w:pPr>
              <w:tabs>
                <w:tab w:val="left" w:pos="1161"/>
                <w:tab w:val="left" w:pos="3713"/>
                <w:tab w:val="left" w:pos="6264"/>
                <w:tab w:val="left" w:pos="8674"/>
              </w:tabs>
              <w:spacing w:before="20" w:after="2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655" w:type="dxa"/>
            <w:tcBorders>
              <w:bottom w:val="nil"/>
            </w:tcBorders>
            <w:shd w:val="clear" w:color="auto" w:fill="auto"/>
            <w:vAlign w:val="center"/>
          </w:tcPr>
          <w:p w:rsidR="00C10CE6" w:rsidRDefault="00C10CE6" w:rsidP="00C61ACF">
            <w:pPr>
              <w:tabs>
                <w:tab w:val="left" w:pos="1161"/>
                <w:tab w:val="left" w:pos="3713"/>
                <w:tab w:val="left" w:pos="6264"/>
                <w:tab w:val="left" w:pos="8674"/>
              </w:tabs>
              <w:spacing w:before="20" w:after="2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3030" w:type="dxa"/>
            <w:tcBorders>
              <w:bottom w:val="nil"/>
            </w:tcBorders>
            <w:shd w:val="clear" w:color="auto" w:fill="auto"/>
            <w:vAlign w:val="center"/>
          </w:tcPr>
          <w:p w:rsidR="00C10CE6" w:rsidRDefault="00C10CE6" w:rsidP="00C61ACF">
            <w:pPr>
              <w:tabs>
                <w:tab w:val="left" w:pos="1161"/>
                <w:tab w:val="left" w:pos="3713"/>
                <w:tab w:val="left" w:pos="6264"/>
                <w:tab w:val="left" w:pos="8674"/>
              </w:tabs>
              <w:spacing w:before="20" w:after="2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396" w:type="dxa"/>
            <w:tcBorders>
              <w:bottom w:val="nil"/>
            </w:tcBorders>
            <w:shd w:val="clear" w:color="auto" w:fill="auto"/>
            <w:vAlign w:val="center"/>
          </w:tcPr>
          <w:p w:rsidR="00C10CE6" w:rsidRDefault="00C10CE6" w:rsidP="00C61ACF">
            <w:pPr>
              <w:tabs>
                <w:tab w:val="left" w:pos="1161"/>
                <w:tab w:val="left" w:pos="3713"/>
                <w:tab w:val="left" w:pos="6264"/>
                <w:tab w:val="left" w:pos="8674"/>
              </w:tabs>
              <w:spacing w:before="20" w:after="2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406" w:type="dxa"/>
            <w:tcBorders>
              <w:bottom w:val="nil"/>
            </w:tcBorders>
            <w:shd w:val="clear" w:color="auto" w:fill="auto"/>
            <w:vAlign w:val="center"/>
          </w:tcPr>
          <w:p w:rsidR="00C10CE6" w:rsidRDefault="00C10CE6" w:rsidP="00C61ACF">
            <w:pPr>
              <w:tabs>
                <w:tab w:val="left" w:pos="1161"/>
                <w:tab w:val="left" w:pos="3713"/>
                <w:tab w:val="left" w:pos="6264"/>
                <w:tab w:val="left" w:pos="8674"/>
              </w:tabs>
              <w:spacing w:before="20" w:after="2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257" w:type="dxa"/>
            <w:tcBorders>
              <w:bottom w:val="nil"/>
            </w:tcBorders>
            <w:shd w:val="clear" w:color="auto" w:fill="auto"/>
            <w:vAlign w:val="center"/>
          </w:tcPr>
          <w:p w:rsidR="00C10CE6" w:rsidRDefault="00C10CE6" w:rsidP="00C61ACF">
            <w:pPr>
              <w:tabs>
                <w:tab w:val="left" w:pos="1161"/>
                <w:tab w:val="left" w:pos="3713"/>
                <w:tab w:val="left" w:pos="6264"/>
                <w:tab w:val="left" w:pos="8674"/>
              </w:tabs>
              <w:spacing w:before="20" w:after="2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102" w:type="dxa"/>
            <w:tcBorders>
              <w:bottom w:val="nil"/>
            </w:tcBorders>
            <w:shd w:val="clear" w:color="auto" w:fill="auto"/>
            <w:vAlign w:val="center"/>
          </w:tcPr>
          <w:p w:rsidR="00C10CE6" w:rsidRDefault="00C10CE6" w:rsidP="00C61ACF">
            <w:pPr>
              <w:tabs>
                <w:tab w:val="left" w:pos="1161"/>
                <w:tab w:val="left" w:pos="3713"/>
                <w:tab w:val="left" w:pos="6264"/>
                <w:tab w:val="left" w:pos="8674"/>
              </w:tabs>
              <w:spacing w:before="20" w:after="2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C10CE6" w:rsidRPr="00472AC0" w:rsidTr="00C61ACF">
        <w:trPr>
          <w:trHeight w:val="420"/>
          <w:tblHeader/>
        </w:trPr>
        <w:tc>
          <w:tcPr>
            <w:tcW w:w="1627" w:type="dxa"/>
            <w:tcBorders>
              <w:bottom w:val="nil"/>
            </w:tcBorders>
            <w:shd w:val="clear" w:color="auto" w:fill="auto"/>
            <w:vAlign w:val="center"/>
          </w:tcPr>
          <w:p w:rsidR="00C10CE6" w:rsidRDefault="00C10CE6" w:rsidP="00C61ACF">
            <w:pPr>
              <w:tabs>
                <w:tab w:val="left" w:pos="1161"/>
                <w:tab w:val="left" w:pos="3713"/>
                <w:tab w:val="left" w:pos="6264"/>
                <w:tab w:val="left" w:pos="8674"/>
              </w:tabs>
              <w:spacing w:before="20" w:after="2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602" w:type="dxa"/>
            <w:tcBorders>
              <w:bottom w:val="nil"/>
            </w:tcBorders>
            <w:shd w:val="clear" w:color="auto" w:fill="auto"/>
            <w:vAlign w:val="center"/>
          </w:tcPr>
          <w:p w:rsidR="00C10CE6" w:rsidRDefault="00C10CE6" w:rsidP="00C61ACF">
            <w:pPr>
              <w:tabs>
                <w:tab w:val="left" w:pos="1161"/>
                <w:tab w:val="left" w:pos="3713"/>
                <w:tab w:val="left" w:pos="6264"/>
                <w:tab w:val="left" w:pos="8674"/>
              </w:tabs>
              <w:spacing w:before="20" w:after="2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631" w:type="dxa"/>
            <w:tcBorders>
              <w:bottom w:val="nil"/>
            </w:tcBorders>
            <w:shd w:val="clear" w:color="auto" w:fill="auto"/>
            <w:vAlign w:val="center"/>
          </w:tcPr>
          <w:p w:rsidR="00C10CE6" w:rsidRDefault="00C10CE6" w:rsidP="00C61ACF">
            <w:pPr>
              <w:tabs>
                <w:tab w:val="left" w:pos="1161"/>
                <w:tab w:val="left" w:pos="3713"/>
                <w:tab w:val="left" w:pos="6264"/>
                <w:tab w:val="left" w:pos="8674"/>
              </w:tabs>
              <w:spacing w:before="20" w:after="2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655" w:type="dxa"/>
            <w:tcBorders>
              <w:bottom w:val="nil"/>
            </w:tcBorders>
            <w:shd w:val="clear" w:color="auto" w:fill="auto"/>
            <w:vAlign w:val="center"/>
          </w:tcPr>
          <w:p w:rsidR="00C10CE6" w:rsidRDefault="00C10CE6" w:rsidP="00C61ACF">
            <w:pPr>
              <w:tabs>
                <w:tab w:val="left" w:pos="1161"/>
                <w:tab w:val="left" w:pos="3713"/>
                <w:tab w:val="left" w:pos="6264"/>
                <w:tab w:val="left" w:pos="8674"/>
              </w:tabs>
              <w:spacing w:before="20" w:after="2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3030" w:type="dxa"/>
            <w:tcBorders>
              <w:bottom w:val="nil"/>
            </w:tcBorders>
            <w:shd w:val="clear" w:color="auto" w:fill="auto"/>
            <w:vAlign w:val="center"/>
          </w:tcPr>
          <w:p w:rsidR="00C10CE6" w:rsidRDefault="00C10CE6" w:rsidP="00C61ACF">
            <w:pPr>
              <w:tabs>
                <w:tab w:val="left" w:pos="1161"/>
                <w:tab w:val="left" w:pos="3713"/>
                <w:tab w:val="left" w:pos="6264"/>
                <w:tab w:val="left" w:pos="8674"/>
              </w:tabs>
              <w:spacing w:before="20" w:after="2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396" w:type="dxa"/>
            <w:tcBorders>
              <w:bottom w:val="nil"/>
            </w:tcBorders>
            <w:shd w:val="clear" w:color="auto" w:fill="auto"/>
            <w:vAlign w:val="center"/>
          </w:tcPr>
          <w:p w:rsidR="00C10CE6" w:rsidRDefault="00C10CE6" w:rsidP="00C61ACF">
            <w:pPr>
              <w:tabs>
                <w:tab w:val="left" w:pos="1161"/>
                <w:tab w:val="left" w:pos="3713"/>
                <w:tab w:val="left" w:pos="6264"/>
                <w:tab w:val="left" w:pos="8674"/>
              </w:tabs>
              <w:spacing w:before="20" w:after="2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406" w:type="dxa"/>
            <w:tcBorders>
              <w:bottom w:val="nil"/>
            </w:tcBorders>
            <w:shd w:val="clear" w:color="auto" w:fill="auto"/>
            <w:vAlign w:val="center"/>
          </w:tcPr>
          <w:p w:rsidR="00C10CE6" w:rsidRDefault="00C10CE6" w:rsidP="00C61ACF">
            <w:pPr>
              <w:tabs>
                <w:tab w:val="left" w:pos="1161"/>
                <w:tab w:val="left" w:pos="3713"/>
                <w:tab w:val="left" w:pos="6264"/>
                <w:tab w:val="left" w:pos="8674"/>
              </w:tabs>
              <w:spacing w:before="20" w:after="2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257" w:type="dxa"/>
            <w:tcBorders>
              <w:bottom w:val="nil"/>
            </w:tcBorders>
            <w:shd w:val="clear" w:color="auto" w:fill="auto"/>
            <w:vAlign w:val="center"/>
          </w:tcPr>
          <w:p w:rsidR="00C10CE6" w:rsidRDefault="00C10CE6" w:rsidP="00C61ACF">
            <w:pPr>
              <w:tabs>
                <w:tab w:val="left" w:pos="1161"/>
                <w:tab w:val="left" w:pos="3713"/>
                <w:tab w:val="left" w:pos="6264"/>
                <w:tab w:val="left" w:pos="8674"/>
              </w:tabs>
              <w:spacing w:before="20" w:after="2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102" w:type="dxa"/>
            <w:tcBorders>
              <w:bottom w:val="nil"/>
            </w:tcBorders>
            <w:shd w:val="clear" w:color="auto" w:fill="auto"/>
            <w:vAlign w:val="center"/>
          </w:tcPr>
          <w:p w:rsidR="00C10CE6" w:rsidRDefault="00C10CE6" w:rsidP="00C61ACF">
            <w:pPr>
              <w:tabs>
                <w:tab w:val="left" w:pos="1161"/>
                <w:tab w:val="left" w:pos="3713"/>
                <w:tab w:val="left" w:pos="6264"/>
                <w:tab w:val="left" w:pos="8674"/>
              </w:tabs>
              <w:spacing w:before="20" w:after="2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C10CE6" w:rsidRPr="00472AC0" w:rsidTr="00C61ACF">
        <w:trPr>
          <w:trHeight w:val="420"/>
          <w:tblHeader/>
        </w:trPr>
        <w:tc>
          <w:tcPr>
            <w:tcW w:w="1627" w:type="dxa"/>
            <w:tcBorders>
              <w:bottom w:val="nil"/>
            </w:tcBorders>
            <w:shd w:val="clear" w:color="auto" w:fill="auto"/>
            <w:vAlign w:val="center"/>
          </w:tcPr>
          <w:p w:rsidR="00C10CE6" w:rsidRDefault="00C10CE6" w:rsidP="00C61ACF">
            <w:pPr>
              <w:tabs>
                <w:tab w:val="left" w:pos="1161"/>
                <w:tab w:val="left" w:pos="3713"/>
                <w:tab w:val="left" w:pos="6264"/>
                <w:tab w:val="left" w:pos="8674"/>
              </w:tabs>
              <w:spacing w:before="20" w:after="2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602" w:type="dxa"/>
            <w:tcBorders>
              <w:bottom w:val="nil"/>
            </w:tcBorders>
            <w:shd w:val="clear" w:color="auto" w:fill="auto"/>
            <w:vAlign w:val="center"/>
          </w:tcPr>
          <w:p w:rsidR="00C10CE6" w:rsidRDefault="00C10CE6" w:rsidP="00C61ACF">
            <w:pPr>
              <w:tabs>
                <w:tab w:val="left" w:pos="1161"/>
                <w:tab w:val="left" w:pos="3713"/>
                <w:tab w:val="left" w:pos="6264"/>
                <w:tab w:val="left" w:pos="8674"/>
              </w:tabs>
              <w:spacing w:before="20" w:after="2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631" w:type="dxa"/>
            <w:tcBorders>
              <w:bottom w:val="nil"/>
            </w:tcBorders>
            <w:shd w:val="clear" w:color="auto" w:fill="auto"/>
            <w:vAlign w:val="center"/>
          </w:tcPr>
          <w:p w:rsidR="00C10CE6" w:rsidRDefault="00C10CE6" w:rsidP="00C61ACF">
            <w:pPr>
              <w:tabs>
                <w:tab w:val="left" w:pos="1161"/>
                <w:tab w:val="left" w:pos="3713"/>
                <w:tab w:val="left" w:pos="6264"/>
                <w:tab w:val="left" w:pos="8674"/>
              </w:tabs>
              <w:spacing w:before="20" w:after="2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655" w:type="dxa"/>
            <w:tcBorders>
              <w:bottom w:val="nil"/>
            </w:tcBorders>
            <w:shd w:val="clear" w:color="auto" w:fill="auto"/>
            <w:vAlign w:val="center"/>
          </w:tcPr>
          <w:p w:rsidR="00C10CE6" w:rsidRDefault="00C10CE6" w:rsidP="00C61ACF">
            <w:pPr>
              <w:tabs>
                <w:tab w:val="left" w:pos="1161"/>
                <w:tab w:val="left" w:pos="3713"/>
                <w:tab w:val="left" w:pos="6264"/>
                <w:tab w:val="left" w:pos="8674"/>
              </w:tabs>
              <w:spacing w:before="20" w:after="2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3030" w:type="dxa"/>
            <w:tcBorders>
              <w:bottom w:val="nil"/>
            </w:tcBorders>
            <w:shd w:val="clear" w:color="auto" w:fill="auto"/>
            <w:vAlign w:val="center"/>
          </w:tcPr>
          <w:p w:rsidR="00C10CE6" w:rsidRDefault="00C10CE6" w:rsidP="00C61ACF">
            <w:pPr>
              <w:tabs>
                <w:tab w:val="left" w:pos="1161"/>
                <w:tab w:val="left" w:pos="3713"/>
                <w:tab w:val="left" w:pos="6264"/>
                <w:tab w:val="left" w:pos="8674"/>
              </w:tabs>
              <w:spacing w:before="20" w:after="2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396" w:type="dxa"/>
            <w:tcBorders>
              <w:bottom w:val="nil"/>
            </w:tcBorders>
            <w:shd w:val="clear" w:color="auto" w:fill="auto"/>
            <w:vAlign w:val="center"/>
          </w:tcPr>
          <w:p w:rsidR="00C10CE6" w:rsidRDefault="00C10CE6" w:rsidP="00C61ACF">
            <w:pPr>
              <w:tabs>
                <w:tab w:val="left" w:pos="1161"/>
                <w:tab w:val="left" w:pos="3713"/>
                <w:tab w:val="left" w:pos="6264"/>
                <w:tab w:val="left" w:pos="8674"/>
              </w:tabs>
              <w:spacing w:before="20" w:after="2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406" w:type="dxa"/>
            <w:tcBorders>
              <w:bottom w:val="nil"/>
            </w:tcBorders>
            <w:shd w:val="clear" w:color="auto" w:fill="auto"/>
            <w:vAlign w:val="center"/>
          </w:tcPr>
          <w:p w:rsidR="00C10CE6" w:rsidRDefault="00C10CE6" w:rsidP="00C61ACF">
            <w:pPr>
              <w:tabs>
                <w:tab w:val="left" w:pos="1161"/>
                <w:tab w:val="left" w:pos="3713"/>
                <w:tab w:val="left" w:pos="6264"/>
                <w:tab w:val="left" w:pos="8674"/>
              </w:tabs>
              <w:spacing w:before="20" w:after="2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257" w:type="dxa"/>
            <w:tcBorders>
              <w:bottom w:val="nil"/>
            </w:tcBorders>
            <w:shd w:val="clear" w:color="auto" w:fill="auto"/>
            <w:vAlign w:val="center"/>
          </w:tcPr>
          <w:p w:rsidR="00C10CE6" w:rsidRDefault="00C10CE6" w:rsidP="00C61ACF">
            <w:pPr>
              <w:tabs>
                <w:tab w:val="left" w:pos="1161"/>
                <w:tab w:val="left" w:pos="3713"/>
                <w:tab w:val="left" w:pos="6264"/>
                <w:tab w:val="left" w:pos="8674"/>
              </w:tabs>
              <w:spacing w:before="20" w:after="2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102" w:type="dxa"/>
            <w:tcBorders>
              <w:bottom w:val="nil"/>
            </w:tcBorders>
            <w:shd w:val="clear" w:color="auto" w:fill="auto"/>
            <w:vAlign w:val="center"/>
          </w:tcPr>
          <w:p w:rsidR="00C10CE6" w:rsidRDefault="00C10CE6" w:rsidP="00C61ACF">
            <w:pPr>
              <w:tabs>
                <w:tab w:val="left" w:pos="1161"/>
                <w:tab w:val="left" w:pos="3713"/>
                <w:tab w:val="left" w:pos="6264"/>
                <w:tab w:val="left" w:pos="8674"/>
              </w:tabs>
              <w:spacing w:before="20" w:after="2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C10CE6" w:rsidRPr="00472AC0" w:rsidTr="00C61ACF">
        <w:trPr>
          <w:trHeight w:val="420"/>
          <w:tblHeader/>
        </w:trPr>
        <w:tc>
          <w:tcPr>
            <w:tcW w:w="1627" w:type="dxa"/>
            <w:tcBorders>
              <w:bottom w:val="nil"/>
            </w:tcBorders>
            <w:shd w:val="clear" w:color="auto" w:fill="auto"/>
            <w:vAlign w:val="center"/>
          </w:tcPr>
          <w:p w:rsidR="00C10CE6" w:rsidRDefault="00C10CE6" w:rsidP="00C61ACF">
            <w:pPr>
              <w:tabs>
                <w:tab w:val="left" w:pos="1161"/>
                <w:tab w:val="left" w:pos="3713"/>
                <w:tab w:val="left" w:pos="6264"/>
                <w:tab w:val="left" w:pos="8674"/>
              </w:tabs>
              <w:spacing w:before="20" w:after="2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602" w:type="dxa"/>
            <w:tcBorders>
              <w:bottom w:val="nil"/>
            </w:tcBorders>
            <w:shd w:val="clear" w:color="auto" w:fill="auto"/>
            <w:vAlign w:val="center"/>
          </w:tcPr>
          <w:p w:rsidR="00C10CE6" w:rsidRDefault="00C10CE6" w:rsidP="00C61ACF">
            <w:pPr>
              <w:tabs>
                <w:tab w:val="left" w:pos="1161"/>
                <w:tab w:val="left" w:pos="3713"/>
                <w:tab w:val="left" w:pos="6264"/>
                <w:tab w:val="left" w:pos="8674"/>
              </w:tabs>
              <w:spacing w:before="20" w:after="2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631" w:type="dxa"/>
            <w:tcBorders>
              <w:bottom w:val="nil"/>
            </w:tcBorders>
            <w:shd w:val="clear" w:color="auto" w:fill="auto"/>
            <w:vAlign w:val="center"/>
          </w:tcPr>
          <w:p w:rsidR="00C10CE6" w:rsidRDefault="00C10CE6" w:rsidP="00C61ACF">
            <w:pPr>
              <w:tabs>
                <w:tab w:val="left" w:pos="1161"/>
                <w:tab w:val="left" w:pos="3713"/>
                <w:tab w:val="left" w:pos="6264"/>
                <w:tab w:val="left" w:pos="8674"/>
              </w:tabs>
              <w:spacing w:before="20" w:after="2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655" w:type="dxa"/>
            <w:tcBorders>
              <w:bottom w:val="nil"/>
            </w:tcBorders>
            <w:shd w:val="clear" w:color="auto" w:fill="auto"/>
            <w:vAlign w:val="center"/>
          </w:tcPr>
          <w:p w:rsidR="00C10CE6" w:rsidRDefault="00C10CE6" w:rsidP="00C61ACF">
            <w:pPr>
              <w:tabs>
                <w:tab w:val="left" w:pos="1161"/>
                <w:tab w:val="left" w:pos="3713"/>
                <w:tab w:val="left" w:pos="6264"/>
                <w:tab w:val="left" w:pos="8674"/>
              </w:tabs>
              <w:spacing w:before="20" w:after="2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3030" w:type="dxa"/>
            <w:tcBorders>
              <w:bottom w:val="nil"/>
            </w:tcBorders>
            <w:shd w:val="clear" w:color="auto" w:fill="auto"/>
            <w:vAlign w:val="center"/>
          </w:tcPr>
          <w:p w:rsidR="00C10CE6" w:rsidRDefault="00C10CE6" w:rsidP="00C61ACF">
            <w:pPr>
              <w:tabs>
                <w:tab w:val="left" w:pos="1161"/>
                <w:tab w:val="left" w:pos="3713"/>
                <w:tab w:val="left" w:pos="6264"/>
                <w:tab w:val="left" w:pos="8674"/>
              </w:tabs>
              <w:spacing w:before="20" w:after="2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396" w:type="dxa"/>
            <w:tcBorders>
              <w:bottom w:val="nil"/>
            </w:tcBorders>
            <w:shd w:val="clear" w:color="auto" w:fill="auto"/>
            <w:vAlign w:val="center"/>
          </w:tcPr>
          <w:p w:rsidR="00C10CE6" w:rsidRDefault="00C10CE6" w:rsidP="00C61ACF">
            <w:pPr>
              <w:tabs>
                <w:tab w:val="left" w:pos="1161"/>
                <w:tab w:val="left" w:pos="3713"/>
                <w:tab w:val="left" w:pos="6264"/>
                <w:tab w:val="left" w:pos="8674"/>
              </w:tabs>
              <w:spacing w:before="20" w:after="2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406" w:type="dxa"/>
            <w:tcBorders>
              <w:bottom w:val="nil"/>
            </w:tcBorders>
            <w:shd w:val="clear" w:color="auto" w:fill="auto"/>
            <w:vAlign w:val="center"/>
          </w:tcPr>
          <w:p w:rsidR="00C10CE6" w:rsidRDefault="00C10CE6" w:rsidP="00C61ACF">
            <w:pPr>
              <w:tabs>
                <w:tab w:val="left" w:pos="1161"/>
                <w:tab w:val="left" w:pos="3713"/>
                <w:tab w:val="left" w:pos="6264"/>
                <w:tab w:val="left" w:pos="8674"/>
              </w:tabs>
              <w:spacing w:before="20" w:after="2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257" w:type="dxa"/>
            <w:tcBorders>
              <w:bottom w:val="nil"/>
            </w:tcBorders>
            <w:shd w:val="clear" w:color="auto" w:fill="auto"/>
            <w:vAlign w:val="center"/>
          </w:tcPr>
          <w:p w:rsidR="00C10CE6" w:rsidRDefault="00C10CE6" w:rsidP="00C61ACF">
            <w:pPr>
              <w:tabs>
                <w:tab w:val="left" w:pos="1161"/>
                <w:tab w:val="left" w:pos="3713"/>
                <w:tab w:val="left" w:pos="6264"/>
                <w:tab w:val="left" w:pos="8674"/>
              </w:tabs>
              <w:spacing w:before="20" w:after="2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102" w:type="dxa"/>
            <w:tcBorders>
              <w:bottom w:val="nil"/>
            </w:tcBorders>
            <w:shd w:val="clear" w:color="auto" w:fill="auto"/>
            <w:vAlign w:val="center"/>
          </w:tcPr>
          <w:p w:rsidR="00C10CE6" w:rsidRDefault="00C10CE6" w:rsidP="00C61ACF">
            <w:pPr>
              <w:tabs>
                <w:tab w:val="left" w:pos="1161"/>
                <w:tab w:val="left" w:pos="3713"/>
                <w:tab w:val="left" w:pos="6264"/>
                <w:tab w:val="left" w:pos="8674"/>
              </w:tabs>
              <w:spacing w:before="20" w:after="2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C10CE6" w:rsidRPr="00472AC0" w:rsidTr="00C61ACF">
        <w:trPr>
          <w:trHeight w:val="420"/>
          <w:tblHeader/>
        </w:trPr>
        <w:tc>
          <w:tcPr>
            <w:tcW w:w="1627" w:type="dxa"/>
            <w:tcBorders>
              <w:bottom w:val="nil"/>
            </w:tcBorders>
            <w:shd w:val="clear" w:color="auto" w:fill="auto"/>
            <w:vAlign w:val="center"/>
          </w:tcPr>
          <w:p w:rsidR="00C10CE6" w:rsidRDefault="00C10CE6" w:rsidP="00C61ACF">
            <w:pPr>
              <w:tabs>
                <w:tab w:val="left" w:pos="1161"/>
                <w:tab w:val="left" w:pos="3713"/>
                <w:tab w:val="left" w:pos="6264"/>
                <w:tab w:val="left" w:pos="8674"/>
              </w:tabs>
              <w:spacing w:before="20" w:after="2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602" w:type="dxa"/>
            <w:tcBorders>
              <w:bottom w:val="nil"/>
            </w:tcBorders>
            <w:shd w:val="clear" w:color="auto" w:fill="auto"/>
            <w:vAlign w:val="center"/>
          </w:tcPr>
          <w:p w:rsidR="00C10CE6" w:rsidRDefault="00C10CE6" w:rsidP="00C61ACF">
            <w:pPr>
              <w:tabs>
                <w:tab w:val="left" w:pos="1161"/>
                <w:tab w:val="left" w:pos="3713"/>
                <w:tab w:val="left" w:pos="6264"/>
                <w:tab w:val="left" w:pos="8674"/>
              </w:tabs>
              <w:spacing w:before="20" w:after="2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631" w:type="dxa"/>
            <w:tcBorders>
              <w:bottom w:val="nil"/>
            </w:tcBorders>
            <w:shd w:val="clear" w:color="auto" w:fill="auto"/>
            <w:vAlign w:val="center"/>
          </w:tcPr>
          <w:p w:rsidR="00C10CE6" w:rsidRDefault="00C10CE6" w:rsidP="00C61ACF">
            <w:pPr>
              <w:tabs>
                <w:tab w:val="left" w:pos="1161"/>
                <w:tab w:val="left" w:pos="3713"/>
                <w:tab w:val="left" w:pos="6264"/>
                <w:tab w:val="left" w:pos="8674"/>
              </w:tabs>
              <w:spacing w:before="20" w:after="2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655" w:type="dxa"/>
            <w:tcBorders>
              <w:bottom w:val="nil"/>
            </w:tcBorders>
            <w:shd w:val="clear" w:color="auto" w:fill="auto"/>
            <w:vAlign w:val="center"/>
          </w:tcPr>
          <w:p w:rsidR="00C10CE6" w:rsidRDefault="00C10CE6" w:rsidP="00C61ACF">
            <w:pPr>
              <w:tabs>
                <w:tab w:val="left" w:pos="1161"/>
                <w:tab w:val="left" w:pos="3713"/>
                <w:tab w:val="left" w:pos="6264"/>
                <w:tab w:val="left" w:pos="8674"/>
              </w:tabs>
              <w:spacing w:before="20" w:after="2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3030" w:type="dxa"/>
            <w:tcBorders>
              <w:bottom w:val="nil"/>
            </w:tcBorders>
            <w:shd w:val="clear" w:color="auto" w:fill="auto"/>
            <w:vAlign w:val="center"/>
          </w:tcPr>
          <w:p w:rsidR="00C10CE6" w:rsidRDefault="00C10CE6" w:rsidP="00C61ACF">
            <w:pPr>
              <w:tabs>
                <w:tab w:val="left" w:pos="1161"/>
                <w:tab w:val="left" w:pos="3713"/>
                <w:tab w:val="left" w:pos="6264"/>
                <w:tab w:val="left" w:pos="8674"/>
              </w:tabs>
              <w:spacing w:before="20" w:after="2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396" w:type="dxa"/>
            <w:tcBorders>
              <w:bottom w:val="nil"/>
            </w:tcBorders>
            <w:shd w:val="clear" w:color="auto" w:fill="auto"/>
            <w:vAlign w:val="center"/>
          </w:tcPr>
          <w:p w:rsidR="00C10CE6" w:rsidRDefault="00C10CE6" w:rsidP="00C61ACF">
            <w:pPr>
              <w:tabs>
                <w:tab w:val="left" w:pos="1161"/>
                <w:tab w:val="left" w:pos="3713"/>
                <w:tab w:val="left" w:pos="6264"/>
                <w:tab w:val="left" w:pos="8674"/>
              </w:tabs>
              <w:spacing w:before="20" w:after="2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406" w:type="dxa"/>
            <w:tcBorders>
              <w:bottom w:val="nil"/>
            </w:tcBorders>
            <w:shd w:val="clear" w:color="auto" w:fill="auto"/>
            <w:vAlign w:val="center"/>
          </w:tcPr>
          <w:p w:rsidR="00C10CE6" w:rsidRDefault="00C10CE6" w:rsidP="00C61ACF">
            <w:pPr>
              <w:tabs>
                <w:tab w:val="left" w:pos="1161"/>
                <w:tab w:val="left" w:pos="3713"/>
                <w:tab w:val="left" w:pos="6264"/>
                <w:tab w:val="left" w:pos="8674"/>
              </w:tabs>
              <w:spacing w:before="20" w:after="2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257" w:type="dxa"/>
            <w:tcBorders>
              <w:bottom w:val="nil"/>
            </w:tcBorders>
            <w:shd w:val="clear" w:color="auto" w:fill="auto"/>
            <w:vAlign w:val="center"/>
          </w:tcPr>
          <w:p w:rsidR="00C10CE6" w:rsidRDefault="00C10CE6" w:rsidP="00C61ACF">
            <w:pPr>
              <w:tabs>
                <w:tab w:val="left" w:pos="1161"/>
                <w:tab w:val="left" w:pos="3713"/>
                <w:tab w:val="left" w:pos="6264"/>
                <w:tab w:val="left" w:pos="8674"/>
              </w:tabs>
              <w:spacing w:before="20" w:after="2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102" w:type="dxa"/>
            <w:tcBorders>
              <w:bottom w:val="nil"/>
            </w:tcBorders>
            <w:shd w:val="clear" w:color="auto" w:fill="auto"/>
            <w:vAlign w:val="center"/>
          </w:tcPr>
          <w:p w:rsidR="00C10CE6" w:rsidRDefault="00C10CE6" w:rsidP="00C61ACF">
            <w:pPr>
              <w:tabs>
                <w:tab w:val="left" w:pos="1161"/>
                <w:tab w:val="left" w:pos="3713"/>
                <w:tab w:val="left" w:pos="6264"/>
                <w:tab w:val="left" w:pos="8674"/>
              </w:tabs>
              <w:spacing w:before="20" w:after="2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C10CE6" w:rsidRPr="00472AC0" w:rsidTr="00C61ACF">
        <w:trPr>
          <w:trHeight w:val="420"/>
          <w:tblHeader/>
        </w:trPr>
        <w:tc>
          <w:tcPr>
            <w:tcW w:w="1627" w:type="dxa"/>
            <w:tcBorders>
              <w:bottom w:val="nil"/>
            </w:tcBorders>
            <w:shd w:val="clear" w:color="auto" w:fill="auto"/>
            <w:vAlign w:val="center"/>
          </w:tcPr>
          <w:p w:rsidR="00C10CE6" w:rsidRDefault="00C10CE6" w:rsidP="00C61ACF">
            <w:pPr>
              <w:tabs>
                <w:tab w:val="left" w:pos="1161"/>
                <w:tab w:val="left" w:pos="3713"/>
                <w:tab w:val="left" w:pos="6264"/>
                <w:tab w:val="left" w:pos="8674"/>
              </w:tabs>
              <w:spacing w:before="20" w:after="2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602" w:type="dxa"/>
            <w:tcBorders>
              <w:bottom w:val="nil"/>
            </w:tcBorders>
            <w:shd w:val="clear" w:color="auto" w:fill="auto"/>
            <w:vAlign w:val="center"/>
          </w:tcPr>
          <w:p w:rsidR="00C10CE6" w:rsidRDefault="00C10CE6" w:rsidP="00C61ACF">
            <w:pPr>
              <w:tabs>
                <w:tab w:val="left" w:pos="1161"/>
                <w:tab w:val="left" w:pos="3713"/>
                <w:tab w:val="left" w:pos="6264"/>
                <w:tab w:val="left" w:pos="8674"/>
              </w:tabs>
              <w:spacing w:before="20" w:after="2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631" w:type="dxa"/>
            <w:tcBorders>
              <w:bottom w:val="nil"/>
            </w:tcBorders>
            <w:shd w:val="clear" w:color="auto" w:fill="auto"/>
            <w:vAlign w:val="center"/>
          </w:tcPr>
          <w:p w:rsidR="00C10CE6" w:rsidRDefault="00C10CE6" w:rsidP="00C61ACF">
            <w:pPr>
              <w:tabs>
                <w:tab w:val="left" w:pos="1161"/>
                <w:tab w:val="left" w:pos="3713"/>
                <w:tab w:val="left" w:pos="6264"/>
                <w:tab w:val="left" w:pos="8674"/>
              </w:tabs>
              <w:spacing w:before="20" w:after="2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655" w:type="dxa"/>
            <w:tcBorders>
              <w:bottom w:val="nil"/>
            </w:tcBorders>
            <w:shd w:val="clear" w:color="auto" w:fill="auto"/>
            <w:vAlign w:val="center"/>
          </w:tcPr>
          <w:p w:rsidR="00C10CE6" w:rsidRDefault="00C10CE6" w:rsidP="00C61ACF">
            <w:pPr>
              <w:tabs>
                <w:tab w:val="left" w:pos="1161"/>
                <w:tab w:val="left" w:pos="3713"/>
                <w:tab w:val="left" w:pos="6264"/>
                <w:tab w:val="left" w:pos="8674"/>
              </w:tabs>
              <w:spacing w:before="20" w:after="2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3030" w:type="dxa"/>
            <w:tcBorders>
              <w:bottom w:val="nil"/>
            </w:tcBorders>
            <w:shd w:val="clear" w:color="auto" w:fill="auto"/>
            <w:vAlign w:val="center"/>
          </w:tcPr>
          <w:p w:rsidR="00C10CE6" w:rsidRDefault="00C10CE6" w:rsidP="00C61ACF">
            <w:pPr>
              <w:tabs>
                <w:tab w:val="left" w:pos="1161"/>
                <w:tab w:val="left" w:pos="3713"/>
                <w:tab w:val="left" w:pos="6264"/>
                <w:tab w:val="left" w:pos="8674"/>
              </w:tabs>
              <w:spacing w:before="20" w:after="2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396" w:type="dxa"/>
            <w:tcBorders>
              <w:bottom w:val="nil"/>
            </w:tcBorders>
            <w:shd w:val="clear" w:color="auto" w:fill="auto"/>
            <w:vAlign w:val="center"/>
          </w:tcPr>
          <w:p w:rsidR="00C10CE6" w:rsidRDefault="00C10CE6" w:rsidP="00C61ACF">
            <w:pPr>
              <w:tabs>
                <w:tab w:val="left" w:pos="1161"/>
                <w:tab w:val="left" w:pos="3713"/>
                <w:tab w:val="left" w:pos="6264"/>
                <w:tab w:val="left" w:pos="8674"/>
              </w:tabs>
              <w:spacing w:before="20" w:after="2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406" w:type="dxa"/>
            <w:tcBorders>
              <w:bottom w:val="nil"/>
            </w:tcBorders>
            <w:shd w:val="clear" w:color="auto" w:fill="auto"/>
            <w:vAlign w:val="center"/>
          </w:tcPr>
          <w:p w:rsidR="00C10CE6" w:rsidRDefault="00C10CE6" w:rsidP="00C61ACF">
            <w:pPr>
              <w:tabs>
                <w:tab w:val="left" w:pos="1161"/>
                <w:tab w:val="left" w:pos="3713"/>
                <w:tab w:val="left" w:pos="6264"/>
                <w:tab w:val="left" w:pos="8674"/>
              </w:tabs>
              <w:spacing w:before="20" w:after="2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257" w:type="dxa"/>
            <w:tcBorders>
              <w:bottom w:val="nil"/>
            </w:tcBorders>
            <w:shd w:val="clear" w:color="auto" w:fill="auto"/>
            <w:vAlign w:val="center"/>
          </w:tcPr>
          <w:p w:rsidR="00C10CE6" w:rsidRDefault="00C10CE6" w:rsidP="00C61ACF">
            <w:pPr>
              <w:tabs>
                <w:tab w:val="left" w:pos="1161"/>
                <w:tab w:val="left" w:pos="3713"/>
                <w:tab w:val="left" w:pos="6264"/>
                <w:tab w:val="left" w:pos="8674"/>
              </w:tabs>
              <w:spacing w:before="20" w:after="2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102" w:type="dxa"/>
            <w:tcBorders>
              <w:bottom w:val="nil"/>
            </w:tcBorders>
            <w:shd w:val="clear" w:color="auto" w:fill="auto"/>
            <w:vAlign w:val="center"/>
          </w:tcPr>
          <w:p w:rsidR="00C10CE6" w:rsidRDefault="00C10CE6" w:rsidP="00C61ACF">
            <w:pPr>
              <w:tabs>
                <w:tab w:val="left" w:pos="1161"/>
                <w:tab w:val="left" w:pos="3713"/>
                <w:tab w:val="left" w:pos="6264"/>
                <w:tab w:val="left" w:pos="8674"/>
              </w:tabs>
              <w:spacing w:before="20" w:after="2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C10CE6" w:rsidRPr="00472AC0" w:rsidTr="00C61ACF">
        <w:trPr>
          <w:trHeight w:val="420"/>
          <w:tblHeader/>
        </w:trPr>
        <w:tc>
          <w:tcPr>
            <w:tcW w:w="1627" w:type="dxa"/>
            <w:tcBorders>
              <w:bottom w:val="nil"/>
            </w:tcBorders>
            <w:shd w:val="clear" w:color="auto" w:fill="auto"/>
            <w:vAlign w:val="center"/>
          </w:tcPr>
          <w:p w:rsidR="00C10CE6" w:rsidRDefault="00C10CE6" w:rsidP="00C61ACF">
            <w:pPr>
              <w:tabs>
                <w:tab w:val="left" w:pos="1161"/>
                <w:tab w:val="left" w:pos="3713"/>
                <w:tab w:val="left" w:pos="6264"/>
                <w:tab w:val="left" w:pos="8674"/>
              </w:tabs>
              <w:spacing w:before="20" w:after="2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602" w:type="dxa"/>
            <w:tcBorders>
              <w:bottom w:val="nil"/>
            </w:tcBorders>
            <w:shd w:val="clear" w:color="auto" w:fill="auto"/>
            <w:vAlign w:val="center"/>
          </w:tcPr>
          <w:p w:rsidR="00C10CE6" w:rsidRDefault="00C10CE6" w:rsidP="00C61ACF">
            <w:pPr>
              <w:tabs>
                <w:tab w:val="left" w:pos="1161"/>
                <w:tab w:val="left" w:pos="3713"/>
                <w:tab w:val="left" w:pos="6264"/>
                <w:tab w:val="left" w:pos="8674"/>
              </w:tabs>
              <w:spacing w:before="20" w:after="2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631" w:type="dxa"/>
            <w:tcBorders>
              <w:bottom w:val="nil"/>
            </w:tcBorders>
            <w:shd w:val="clear" w:color="auto" w:fill="auto"/>
            <w:vAlign w:val="center"/>
          </w:tcPr>
          <w:p w:rsidR="00C10CE6" w:rsidRDefault="00C10CE6" w:rsidP="00C61ACF">
            <w:pPr>
              <w:tabs>
                <w:tab w:val="left" w:pos="1161"/>
                <w:tab w:val="left" w:pos="3713"/>
                <w:tab w:val="left" w:pos="6264"/>
                <w:tab w:val="left" w:pos="8674"/>
              </w:tabs>
              <w:spacing w:before="20" w:after="2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655" w:type="dxa"/>
            <w:tcBorders>
              <w:bottom w:val="nil"/>
            </w:tcBorders>
            <w:shd w:val="clear" w:color="auto" w:fill="auto"/>
            <w:vAlign w:val="center"/>
          </w:tcPr>
          <w:p w:rsidR="00C10CE6" w:rsidRDefault="00C10CE6" w:rsidP="00C61ACF">
            <w:pPr>
              <w:tabs>
                <w:tab w:val="left" w:pos="1161"/>
                <w:tab w:val="left" w:pos="3713"/>
                <w:tab w:val="left" w:pos="6264"/>
                <w:tab w:val="left" w:pos="8674"/>
              </w:tabs>
              <w:spacing w:before="20" w:after="2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3030" w:type="dxa"/>
            <w:tcBorders>
              <w:bottom w:val="nil"/>
            </w:tcBorders>
            <w:shd w:val="clear" w:color="auto" w:fill="auto"/>
            <w:vAlign w:val="center"/>
          </w:tcPr>
          <w:p w:rsidR="00C10CE6" w:rsidRDefault="00C10CE6" w:rsidP="00C61ACF">
            <w:pPr>
              <w:tabs>
                <w:tab w:val="left" w:pos="1161"/>
                <w:tab w:val="left" w:pos="3713"/>
                <w:tab w:val="left" w:pos="6264"/>
                <w:tab w:val="left" w:pos="8674"/>
              </w:tabs>
              <w:spacing w:before="20" w:after="2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396" w:type="dxa"/>
            <w:tcBorders>
              <w:bottom w:val="nil"/>
            </w:tcBorders>
            <w:shd w:val="clear" w:color="auto" w:fill="auto"/>
            <w:vAlign w:val="center"/>
          </w:tcPr>
          <w:p w:rsidR="00C10CE6" w:rsidRDefault="00C10CE6" w:rsidP="00C61ACF">
            <w:pPr>
              <w:tabs>
                <w:tab w:val="left" w:pos="1161"/>
                <w:tab w:val="left" w:pos="3713"/>
                <w:tab w:val="left" w:pos="6264"/>
                <w:tab w:val="left" w:pos="8674"/>
              </w:tabs>
              <w:spacing w:before="20" w:after="2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406" w:type="dxa"/>
            <w:tcBorders>
              <w:bottom w:val="nil"/>
            </w:tcBorders>
            <w:shd w:val="clear" w:color="auto" w:fill="auto"/>
            <w:vAlign w:val="center"/>
          </w:tcPr>
          <w:p w:rsidR="00C10CE6" w:rsidRDefault="00C10CE6" w:rsidP="00C61ACF">
            <w:pPr>
              <w:tabs>
                <w:tab w:val="left" w:pos="1161"/>
                <w:tab w:val="left" w:pos="3713"/>
                <w:tab w:val="left" w:pos="6264"/>
                <w:tab w:val="left" w:pos="8674"/>
              </w:tabs>
              <w:spacing w:before="20" w:after="2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257" w:type="dxa"/>
            <w:tcBorders>
              <w:bottom w:val="nil"/>
            </w:tcBorders>
            <w:shd w:val="clear" w:color="auto" w:fill="auto"/>
            <w:vAlign w:val="center"/>
          </w:tcPr>
          <w:p w:rsidR="00C10CE6" w:rsidRDefault="00C10CE6" w:rsidP="00C61ACF">
            <w:pPr>
              <w:tabs>
                <w:tab w:val="left" w:pos="1161"/>
                <w:tab w:val="left" w:pos="3713"/>
                <w:tab w:val="left" w:pos="6264"/>
                <w:tab w:val="left" w:pos="8674"/>
              </w:tabs>
              <w:spacing w:before="20" w:after="2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102" w:type="dxa"/>
            <w:tcBorders>
              <w:bottom w:val="nil"/>
            </w:tcBorders>
            <w:shd w:val="clear" w:color="auto" w:fill="auto"/>
            <w:vAlign w:val="center"/>
          </w:tcPr>
          <w:p w:rsidR="00C10CE6" w:rsidRDefault="00C10CE6" w:rsidP="00C61ACF">
            <w:pPr>
              <w:tabs>
                <w:tab w:val="left" w:pos="1161"/>
                <w:tab w:val="left" w:pos="3713"/>
                <w:tab w:val="left" w:pos="6264"/>
                <w:tab w:val="left" w:pos="8674"/>
              </w:tabs>
              <w:spacing w:before="20" w:after="2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C10CE6" w:rsidRPr="00472AC0" w:rsidTr="00C61ACF">
        <w:trPr>
          <w:trHeight w:val="420"/>
          <w:tblHeader/>
        </w:trPr>
        <w:tc>
          <w:tcPr>
            <w:tcW w:w="1627" w:type="dxa"/>
            <w:tcBorders>
              <w:bottom w:val="nil"/>
            </w:tcBorders>
            <w:shd w:val="clear" w:color="auto" w:fill="auto"/>
            <w:vAlign w:val="center"/>
          </w:tcPr>
          <w:p w:rsidR="00C10CE6" w:rsidRDefault="00C10CE6" w:rsidP="00C61ACF">
            <w:pPr>
              <w:tabs>
                <w:tab w:val="left" w:pos="1161"/>
                <w:tab w:val="left" w:pos="3713"/>
                <w:tab w:val="left" w:pos="6264"/>
                <w:tab w:val="left" w:pos="8674"/>
              </w:tabs>
              <w:spacing w:before="20" w:after="2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602" w:type="dxa"/>
            <w:tcBorders>
              <w:bottom w:val="nil"/>
            </w:tcBorders>
            <w:shd w:val="clear" w:color="auto" w:fill="auto"/>
            <w:vAlign w:val="center"/>
          </w:tcPr>
          <w:p w:rsidR="00C10CE6" w:rsidRDefault="00C10CE6" w:rsidP="00C61ACF">
            <w:pPr>
              <w:tabs>
                <w:tab w:val="left" w:pos="1161"/>
                <w:tab w:val="left" w:pos="3713"/>
                <w:tab w:val="left" w:pos="6264"/>
                <w:tab w:val="left" w:pos="8674"/>
              </w:tabs>
              <w:spacing w:before="20" w:after="2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631" w:type="dxa"/>
            <w:tcBorders>
              <w:bottom w:val="nil"/>
            </w:tcBorders>
            <w:shd w:val="clear" w:color="auto" w:fill="auto"/>
            <w:vAlign w:val="center"/>
          </w:tcPr>
          <w:p w:rsidR="00C10CE6" w:rsidRDefault="00C10CE6" w:rsidP="00C61ACF">
            <w:pPr>
              <w:tabs>
                <w:tab w:val="left" w:pos="1161"/>
                <w:tab w:val="left" w:pos="3713"/>
                <w:tab w:val="left" w:pos="6264"/>
                <w:tab w:val="left" w:pos="8674"/>
              </w:tabs>
              <w:spacing w:before="20" w:after="2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655" w:type="dxa"/>
            <w:tcBorders>
              <w:bottom w:val="nil"/>
            </w:tcBorders>
            <w:shd w:val="clear" w:color="auto" w:fill="auto"/>
            <w:vAlign w:val="center"/>
          </w:tcPr>
          <w:p w:rsidR="00C10CE6" w:rsidRDefault="00C10CE6" w:rsidP="00C61ACF">
            <w:pPr>
              <w:tabs>
                <w:tab w:val="left" w:pos="1161"/>
                <w:tab w:val="left" w:pos="3713"/>
                <w:tab w:val="left" w:pos="6264"/>
                <w:tab w:val="left" w:pos="8674"/>
              </w:tabs>
              <w:spacing w:before="20" w:after="2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3030" w:type="dxa"/>
            <w:tcBorders>
              <w:bottom w:val="nil"/>
            </w:tcBorders>
            <w:shd w:val="clear" w:color="auto" w:fill="auto"/>
            <w:vAlign w:val="center"/>
          </w:tcPr>
          <w:p w:rsidR="00C10CE6" w:rsidRDefault="00C10CE6" w:rsidP="00C61ACF">
            <w:pPr>
              <w:tabs>
                <w:tab w:val="left" w:pos="1161"/>
                <w:tab w:val="left" w:pos="3713"/>
                <w:tab w:val="left" w:pos="6264"/>
                <w:tab w:val="left" w:pos="8674"/>
              </w:tabs>
              <w:spacing w:before="20" w:after="2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396" w:type="dxa"/>
            <w:tcBorders>
              <w:bottom w:val="nil"/>
            </w:tcBorders>
            <w:shd w:val="clear" w:color="auto" w:fill="auto"/>
            <w:vAlign w:val="center"/>
          </w:tcPr>
          <w:p w:rsidR="00C10CE6" w:rsidRDefault="00C10CE6" w:rsidP="00C61ACF">
            <w:pPr>
              <w:tabs>
                <w:tab w:val="left" w:pos="1161"/>
                <w:tab w:val="left" w:pos="3713"/>
                <w:tab w:val="left" w:pos="6264"/>
                <w:tab w:val="left" w:pos="8674"/>
              </w:tabs>
              <w:spacing w:before="20" w:after="2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406" w:type="dxa"/>
            <w:tcBorders>
              <w:bottom w:val="nil"/>
            </w:tcBorders>
            <w:shd w:val="clear" w:color="auto" w:fill="auto"/>
            <w:vAlign w:val="center"/>
          </w:tcPr>
          <w:p w:rsidR="00C10CE6" w:rsidRDefault="00C10CE6" w:rsidP="00C61ACF">
            <w:pPr>
              <w:tabs>
                <w:tab w:val="left" w:pos="1161"/>
                <w:tab w:val="left" w:pos="3713"/>
                <w:tab w:val="left" w:pos="6264"/>
                <w:tab w:val="left" w:pos="8674"/>
              </w:tabs>
              <w:spacing w:before="20" w:after="2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257" w:type="dxa"/>
            <w:tcBorders>
              <w:bottom w:val="nil"/>
            </w:tcBorders>
            <w:shd w:val="clear" w:color="auto" w:fill="auto"/>
            <w:vAlign w:val="center"/>
          </w:tcPr>
          <w:p w:rsidR="00C10CE6" w:rsidRDefault="00C10CE6" w:rsidP="00C61ACF">
            <w:pPr>
              <w:tabs>
                <w:tab w:val="left" w:pos="1161"/>
                <w:tab w:val="left" w:pos="3713"/>
                <w:tab w:val="left" w:pos="6264"/>
                <w:tab w:val="left" w:pos="8674"/>
              </w:tabs>
              <w:spacing w:before="20" w:after="2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102" w:type="dxa"/>
            <w:tcBorders>
              <w:bottom w:val="nil"/>
            </w:tcBorders>
            <w:shd w:val="clear" w:color="auto" w:fill="auto"/>
            <w:vAlign w:val="center"/>
          </w:tcPr>
          <w:p w:rsidR="00C10CE6" w:rsidRDefault="00C10CE6" w:rsidP="00C61ACF">
            <w:pPr>
              <w:tabs>
                <w:tab w:val="left" w:pos="1161"/>
                <w:tab w:val="left" w:pos="3713"/>
                <w:tab w:val="left" w:pos="6264"/>
                <w:tab w:val="left" w:pos="8674"/>
              </w:tabs>
              <w:spacing w:before="20" w:after="2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C10CE6" w:rsidRPr="00472AC0" w:rsidTr="00C61ACF">
        <w:trPr>
          <w:trHeight w:val="420"/>
          <w:tblHeader/>
        </w:trPr>
        <w:tc>
          <w:tcPr>
            <w:tcW w:w="1627" w:type="dxa"/>
            <w:tcBorders>
              <w:bottom w:val="nil"/>
            </w:tcBorders>
            <w:shd w:val="clear" w:color="auto" w:fill="auto"/>
            <w:vAlign w:val="center"/>
          </w:tcPr>
          <w:p w:rsidR="00C10CE6" w:rsidRDefault="00C10CE6" w:rsidP="00C61ACF">
            <w:pPr>
              <w:tabs>
                <w:tab w:val="left" w:pos="1161"/>
                <w:tab w:val="left" w:pos="3713"/>
                <w:tab w:val="left" w:pos="6264"/>
                <w:tab w:val="left" w:pos="8674"/>
              </w:tabs>
              <w:spacing w:before="20" w:after="2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602" w:type="dxa"/>
            <w:tcBorders>
              <w:bottom w:val="nil"/>
            </w:tcBorders>
            <w:shd w:val="clear" w:color="auto" w:fill="auto"/>
            <w:vAlign w:val="center"/>
          </w:tcPr>
          <w:p w:rsidR="00C10CE6" w:rsidRDefault="00C10CE6" w:rsidP="00C61ACF">
            <w:pPr>
              <w:tabs>
                <w:tab w:val="left" w:pos="1161"/>
                <w:tab w:val="left" w:pos="3713"/>
                <w:tab w:val="left" w:pos="6264"/>
                <w:tab w:val="left" w:pos="8674"/>
              </w:tabs>
              <w:spacing w:before="20" w:after="2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631" w:type="dxa"/>
            <w:tcBorders>
              <w:bottom w:val="nil"/>
            </w:tcBorders>
            <w:shd w:val="clear" w:color="auto" w:fill="auto"/>
            <w:vAlign w:val="center"/>
          </w:tcPr>
          <w:p w:rsidR="00C10CE6" w:rsidRDefault="00C10CE6" w:rsidP="00C61ACF">
            <w:pPr>
              <w:tabs>
                <w:tab w:val="left" w:pos="1161"/>
                <w:tab w:val="left" w:pos="3713"/>
                <w:tab w:val="left" w:pos="6264"/>
                <w:tab w:val="left" w:pos="8674"/>
              </w:tabs>
              <w:spacing w:before="20" w:after="2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655" w:type="dxa"/>
            <w:tcBorders>
              <w:bottom w:val="nil"/>
            </w:tcBorders>
            <w:shd w:val="clear" w:color="auto" w:fill="auto"/>
            <w:vAlign w:val="center"/>
          </w:tcPr>
          <w:p w:rsidR="00C10CE6" w:rsidRDefault="00C10CE6" w:rsidP="00C61ACF">
            <w:pPr>
              <w:tabs>
                <w:tab w:val="left" w:pos="1161"/>
                <w:tab w:val="left" w:pos="3713"/>
                <w:tab w:val="left" w:pos="6264"/>
                <w:tab w:val="left" w:pos="8674"/>
              </w:tabs>
              <w:spacing w:before="20" w:after="2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3030" w:type="dxa"/>
            <w:tcBorders>
              <w:bottom w:val="nil"/>
            </w:tcBorders>
            <w:shd w:val="clear" w:color="auto" w:fill="auto"/>
            <w:vAlign w:val="center"/>
          </w:tcPr>
          <w:p w:rsidR="00C10CE6" w:rsidRDefault="00C10CE6" w:rsidP="00C61ACF">
            <w:pPr>
              <w:tabs>
                <w:tab w:val="left" w:pos="1161"/>
                <w:tab w:val="left" w:pos="3713"/>
                <w:tab w:val="left" w:pos="6264"/>
                <w:tab w:val="left" w:pos="8674"/>
              </w:tabs>
              <w:spacing w:before="20" w:after="2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396" w:type="dxa"/>
            <w:tcBorders>
              <w:bottom w:val="nil"/>
            </w:tcBorders>
            <w:shd w:val="clear" w:color="auto" w:fill="auto"/>
            <w:vAlign w:val="center"/>
          </w:tcPr>
          <w:p w:rsidR="00C10CE6" w:rsidRDefault="00C10CE6" w:rsidP="00C61ACF">
            <w:pPr>
              <w:tabs>
                <w:tab w:val="left" w:pos="1161"/>
                <w:tab w:val="left" w:pos="3713"/>
                <w:tab w:val="left" w:pos="6264"/>
                <w:tab w:val="left" w:pos="8674"/>
              </w:tabs>
              <w:spacing w:before="20" w:after="2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406" w:type="dxa"/>
            <w:tcBorders>
              <w:bottom w:val="nil"/>
            </w:tcBorders>
            <w:shd w:val="clear" w:color="auto" w:fill="auto"/>
            <w:vAlign w:val="center"/>
          </w:tcPr>
          <w:p w:rsidR="00C10CE6" w:rsidRDefault="00C10CE6" w:rsidP="00C61ACF">
            <w:pPr>
              <w:tabs>
                <w:tab w:val="left" w:pos="1161"/>
                <w:tab w:val="left" w:pos="3713"/>
                <w:tab w:val="left" w:pos="6264"/>
                <w:tab w:val="left" w:pos="8674"/>
              </w:tabs>
              <w:spacing w:before="20" w:after="2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257" w:type="dxa"/>
            <w:tcBorders>
              <w:bottom w:val="nil"/>
            </w:tcBorders>
            <w:shd w:val="clear" w:color="auto" w:fill="auto"/>
            <w:vAlign w:val="center"/>
          </w:tcPr>
          <w:p w:rsidR="00C10CE6" w:rsidRDefault="00C10CE6" w:rsidP="00C61ACF">
            <w:pPr>
              <w:tabs>
                <w:tab w:val="left" w:pos="1161"/>
                <w:tab w:val="left" w:pos="3713"/>
                <w:tab w:val="left" w:pos="6264"/>
                <w:tab w:val="left" w:pos="8674"/>
              </w:tabs>
              <w:spacing w:before="20" w:after="2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102" w:type="dxa"/>
            <w:tcBorders>
              <w:bottom w:val="nil"/>
            </w:tcBorders>
            <w:shd w:val="clear" w:color="auto" w:fill="auto"/>
            <w:vAlign w:val="center"/>
          </w:tcPr>
          <w:p w:rsidR="00C10CE6" w:rsidRDefault="00C10CE6" w:rsidP="00C61ACF">
            <w:pPr>
              <w:tabs>
                <w:tab w:val="left" w:pos="1161"/>
                <w:tab w:val="left" w:pos="3713"/>
                <w:tab w:val="left" w:pos="6264"/>
                <w:tab w:val="left" w:pos="8674"/>
              </w:tabs>
              <w:spacing w:before="20" w:after="2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C10CE6" w:rsidRPr="00472AC0" w:rsidTr="00C61ACF">
        <w:trPr>
          <w:trHeight w:val="420"/>
          <w:tblHeader/>
        </w:trPr>
        <w:tc>
          <w:tcPr>
            <w:tcW w:w="1627" w:type="dxa"/>
            <w:shd w:val="clear" w:color="auto" w:fill="auto"/>
            <w:vAlign w:val="center"/>
          </w:tcPr>
          <w:p w:rsidR="00C10CE6" w:rsidRDefault="00C10CE6" w:rsidP="00C61ACF">
            <w:pPr>
              <w:tabs>
                <w:tab w:val="left" w:pos="1161"/>
                <w:tab w:val="left" w:pos="3713"/>
                <w:tab w:val="left" w:pos="6264"/>
                <w:tab w:val="left" w:pos="8674"/>
              </w:tabs>
              <w:spacing w:before="20" w:after="2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602" w:type="dxa"/>
            <w:shd w:val="clear" w:color="auto" w:fill="auto"/>
            <w:vAlign w:val="center"/>
          </w:tcPr>
          <w:p w:rsidR="00C10CE6" w:rsidRDefault="00C10CE6" w:rsidP="00C61ACF">
            <w:pPr>
              <w:tabs>
                <w:tab w:val="left" w:pos="1161"/>
                <w:tab w:val="left" w:pos="3713"/>
                <w:tab w:val="left" w:pos="6264"/>
                <w:tab w:val="left" w:pos="8674"/>
              </w:tabs>
              <w:spacing w:before="20" w:after="2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631" w:type="dxa"/>
            <w:shd w:val="clear" w:color="auto" w:fill="auto"/>
            <w:vAlign w:val="center"/>
          </w:tcPr>
          <w:p w:rsidR="00C10CE6" w:rsidRDefault="00C10CE6" w:rsidP="00C61ACF">
            <w:pPr>
              <w:tabs>
                <w:tab w:val="left" w:pos="1161"/>
                <w:tab w:val="left" w:pos="3713"/>
                <w:tab w:val="left" w:pos="6264"/>
                <w:tab w:val="left" w:pos="8674"/>
              </w:tabs>
              <w:spacing w:before="20" w:after="2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655" w:type="dxa"/>
            <w:shd w:val="clear" w:color="auto" w:fill="auto"/>
            <w:vAlign w:val="center"/>
          </w:tcPr>
          <w:p w:rsidR="00C10CE6" w:rsidRDefault="00C10CE6" w:rsidP="00C61ACF">
            <w:pPr>
              <w:tabs>
                <w:tab w:val="left" w:pos="1161"/>
                <w:tab w:val="left" w:pos="3713"/>
                <w:tab w:val="left" w:pos="6264"/>
                <w:tab w:val="left" w:pos="8674"/>
              </w:tabs>
              <w:spacing w:before="20" w:after="2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3030" w:type="dxa"/>
            <w:shd w:val="clear" w:color="auto" w:fill="auto"/>
            <w:vAlign w:val="center"/>
          </w:tcPr>
          <w:p w:rsidR="00C10CE6" w:rsidRDefault="00C10CE6" w:rsidP="00C61ACF">
            <w:pPr>
              <w:tabs>
                <w:tab w:val="left" w:pos="1161"/>
                <w:tab w:val="left" w:pos="3713"/>
                <w:tab w:val="left" w:pos="6264"/>
                <w:tab w:val="left" w:pos="8674"/>
              </w:tabs>
              <w:spacing w:before="20" w:after="2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396" w:type="dxa"/>
            <w:shd w:val="clear" w:color="auto" w:fill="auto"/>
            <w:vAlign w:val="center"/>
          </w:tcPr>
          <w:p w:rsidR="00C10CE6" w:rsidRDefault="00C10CE6" w:rsidP="00C61ACF">
            <w:pPr>
              <w:tabs>
                <w:tab w:val="left" w:pos="1161"/>
                <w:tab w:val="left" w:pos="3713"/>
                <w:tab w:val="left" w:pos="6264"/>
                <w:tab w:val="left" w:pos="8674"/>
              </w:tabs>
              <w:spacing w:before="20" w:after="2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406" w:type="dxa"/>
            <w:shd w:val="clear" w:color="auto" w:fill="auto"/>
            <w:vAlign w:val="center"/>
          </w:tcPr>
          <w:p w:rsidR="00C10CE6" w:rsidRDefault="00C10CE6" w:rsidP="00C61ACF">
            <w:pPr>
              <w:tabs>
                <w:tab w:val="left" w:pos="1161"/>
                <w:tab w:val="left" w:pos="3713"/>
                <w:tab w:val="left" w:pos="6264"/>
                <w:tab w:val="left" w:pos="8674"/>
              </w:tabs>
              <w:spacing w:before="20" w:after="2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257" w:type="dxa"/>
            <w:shd w:val="clear" w:color="auto" w:fill="auto"/>
            <w:vAlign w:val="center"/>
          </w:tcPr>
          <w:p w:rsidR="00C10CE6" w:rsidRDefault="00C10CE6" w:rsidP="00C61ACF">
            <w:pPr>
              <w:tabs>
                <w:tab w:val="left" w:pos="1161"/>
                <w:tab w:val="left" w:pos="3713"/>
                <w:tab w:val="left" w:pos="6264"/>
                <w:tab w:val="left" w:pos="8674"/>
              </w:tabs>
              <w:spacing w:before="20" w:after="2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102" w:type="dxa"/>
            <w:shd w:val="clear" w:color="auto" w:fill="auto"/>
            <w:vAlign w:val="center"/>
          </w:tcPr>
          <w:p w:rsidR="00C10CE6" w:rsidRDefault="00C10CE6" w:rsidP="00C61ACF">
            <w:pPr>
              <w:tabs>
                <w:tab w:val="left" w:pos="1161"/>
                <w:tab w:val="left" w:pos="3713"/>
                <w:tab w:val="left" w:pos="6264"/>
                <w:tab w:val="left" w:pos="8674"/>
              </w:tabs>
              <w:spacing w:before="20" w:after="2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C10CE6" w:rsidRPr="00472AC0" w:rsidTr="00C61ACF">
        <w:trPr>
          <w:trHeight w:val="420"/>
          <w:tblHeader/>
        </w:trPr>
        <w:tc>
          <w:tcPr>
            <w:tcW w:w="162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10CE6" w:rsidRDefault="00C10CE6" w:rsidP="00C61ACF">
            <w:pPr>
              <w:tabs>
                <w:tab w:val="left" w:pos="1161"/>
                <w:tab w:val="left" w:pos="3713"/>
                <w:tab w:val="left" w:pos="6264"/>
                <w:tab w:val="left" w:pos="8674"/>
              </w:tabs>
              <w:spacing w:before="20" w:after="2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60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10CE6" w:rsidRDefault="00C10CE6" w:rsidP="00C61ACF">
            <w:pPr>
              <w:tabs>
                <w:tab w:val="left" w:pos="1161"/>
                <w:tab w:val="left" w:pos="3713"/>
                <w:tab w:val="left" w:pos="6264"/>
                <w:tab w:val="left" w:pos="8674"/>
              </w:tabs>
              <w:spacing w:before="20" w:after="2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63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10CE6" w:rsidRDefault="00C10CE6" w:rsidP="00C61ACF">
            <w:pPr>
              <w:tabs>
                <w:tab w:val="left" w:pos="1161"/>
                <w:tab w:val="left" w:pos="3713"/>
                <w:tab w:val="left" w:pos="6264"/>
                <w:tab w:val="left" w:pos="8674"/>
              </w:tabs>
              <w:spacing w:before="20" w:after="2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65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10CE6" w:rsidRDefault="00C10CE6" w:rsidP="00C61ACF">
            <w:pPr>
              <w:tabs>
                <w:tab w:val="left" w:pos="1161"/>
                <w:tab w:val="left" w:pos="3713"/>
                <w:tab w:val="left" w:pos="6264"/>
                <w:tab w:val="left" w:pos="8674"/>
              </w:tabs>
              <w:spacing w:before="20" w:after="2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303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10CE6" w:rsidRDefault="00C10CE6" w:rsidP="00C61ACF">
            <w:pPr>
              <w:tabs>
                <w:tab w:val="left" w:pos="1161"/>
                <w:tab w:val="left" w:pos="3713"/>
                <w:tab w:val="left" w:pos="6264"/>
                <w:tab w:val="left" w:pos="8674"/>
              </w:tabs>
              <w:spacing w:before="20" w:after="2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39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10CE6" w:rsidRDefault="00C10CE6" w:rsidP="00C61ACF">
            <w:pPr>
              <w:tabs>
                <w:tab w:val="left" w:pos="1161"/>
                <w:tab w:val="left" w:pos="3713"/>
                <w:tab w:val="left" w:pos="6264"/>
                <w:tab w:val="left" w:pos="8674"/>
              </w:tabs>
              <w:spacing w:before="20" w:after="2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40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10CE6" w:rsidRDefault="00C10CE6" w:rsidP="00C61ACF">
            <w:pPr>
              <w:tabs>
                <w:tab w:val="left" w:pos="1161"/>
                <w:tab w:val="left" w:pos="3713"/>
                <w:tab w:val="left" w:pos="6264"/>
                <w:tab w:val="left" w:pos="8674"/>
              </w:tabs>
              <w:spacing w:before="20" w:after="2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25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10CE6" w:rsidRDefault="00C10CE6" w:rsidP="00C61ACF">
            <w:pPr>
              <w:tabs>
                <w:tab w:val="left" w:pos="1161"/>
                <w:tab w:val="left" w:pos="3713"/>
                <w:tab w:val="left" w:pos="6264"/>
                <w:tab w:val="left" w:pos="8674"/>
              </w:tabs>
              <w:spacing w:before="20" w:after="2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10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10CE6" w:rsidRDefault="00C10CE6" w:rsidP="00C61ACF">
            <w:pPr>
              <w:tabs>
                <w:tab w:val="left" w:pos="1161"/>
                <w:tab w:val="left" w:pos="3713"/>
                <w:tab w:val="left" w:pos="6264"/>
                <w:tab w:val="left" w:pos="8674"/>
              </w:tabs>
              <w:spacing w:before="20" w:after="2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C10CE6" w:rsidRPr="00472AC0" w:rsidTr="00C61ACF">
        <w:trPr>
          <w:trHeight w:val="420"/>
          <w:tblHeader/>
        </w:trPr>
        <w:tc>
          <w:tcPr>
            <w:tcW w:w="162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10CE6" w:rsidRDefault="00C10CE6" w:rsidP="00C61ACF">
            <w:pPr>
              <w:tabs>
                <w:tab w:val="left" w:pos="1161"/>
                <w:tab w:val="left" w:pos="3713"/>
                <w:tab w:val="left" w:pos="6264"/>
                <w:tab w:val="left" w:pos="8674"/>
              </w:tabs>
              <w:spacing w:before="20" w:after="2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60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10CE6" w:rsidRDefault="00C10CE6" w:rsidP="00C61ACF">
            <w:pPr>
              <w:tabs>
                <w:tab w:val="left" w:pos="1161"/>
                <w:tab w:val="left" w:pos="3713"/>
                <w:tab w:val="left" w:pos="6264"/>
                <w:tab w:val="left" w:pos="8674"/>
              </w:tabs>
              <w:spacing w:before="20" w:after="2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63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10CE6" w:rsidRDefault="00C10CE6" w:rsidP="00C61ACF">
            <w:pPr>
              <w:tabs>
                <w:tab w:val="left" w:pos="1161"/>
                <w:tab w:val="left" w:pos="3713"/>
                <w:tab w:val="left" w:pos="6264"/>
                <w:tab w:val="left" w:pos="8674"/>
              </w:tabs>
              <w:spacing w:before="20" w:after="2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65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10CE6" w:rsidRDefault="00C10CE6" w:rsidP="00C61ACF">
            <w:pPr>
              <w:tabs>
                <w:tab w:val="left" w:pos="1161"/>
                <w:tab w:val="left" w:pos="3713"/>
                <w:tab w:val="left" w:pos="6264"/>
                <w:tab w:val="left" w:pos="8674"/>
              </w:tabs>
              <w:spacing w:before="20" w:after="2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303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10CE6" w:rsidRDefault="00C10CE6" w:rsidP="00C61ACF">
            <w:pPr>
              <w:tabs>
                <w:tab w:val="left" w:pos="1161"/>
                <w:tab w:val="left" w:pos="3713"/>
                <w:tab w:val="left" w:pos="6264"/>
                <w:tab w:val="left" w:pos="8674"/>
              </w:tabs>
              <w:spacing w:before="20" w:after="2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39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10CE6" w:rsidRDefault="00C10CE6" w:rsidP="00C61ACF">
            <w:pPr>
              <w:tabs>
                <w:tab w:val="left" w:pos="1161"/>
                <w:tab w:val="left" w:pos="3713"/>
                <w:tab w:val="left" w:pos="6264"/>
                <w:tab w:val="left" w:pos="8674"/>
              </w:tabs>
              <w:spacing w:before="20" w:after="2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40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10CE6" w:rsidRDefault="00C10CE6" w:rsidP="00C61ACF">
            <w:pPr>
              <w:tabs>
                <w:tab w:val="left" w:pos="1161"/>
                <w:tab w:val="left" w:pos="3713"/>
                <w:tab w:val="left" w:pos="6264"/>
                <w:tab w:val="left" w:pos="8674"/>
              </w:tabs>
              <w:spacing w:before="20" w:after="2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25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10CE6" w:rsidRDefault="00C10CE6" w:rsidP="00C61ACF">
            <w:pPr>
              <w:tabs>
                <w:tab w:val="left" w:pos="1161"/>
                <w:tab w:val="left" w:pos="3713"/>
                <w:tab w:val="left" w:pos="6264"/>
                <w:tab w:val="left" w:pos="8674"/>
              </w:tabs>
              <w:spacing w:before="20" w:after="2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10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10CE6" w:rsidRDefault="00C10CE6" w:rsidP="00C61ACF">
            <w:pPr>
              <w:tabs>
                <w:tab w:val="left" w:pos="1161"/>
                <w:tab w:val="left" w:pos="3713"/>
                <w:tab w:val="left" w:pos="6264"/>
                <w:tab w:val="left" w:pos="8674"/>
              </w:tabs>
              <w:spacing w:before="20" w:after="2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</w:tbl>
    <w:tbl>
      <w:tblPr>
        <w:tblStyle w:val="Grilledutableau1"/>
        <w:tblW w:w="8752" w:type="dxa"/>
        <w:tblInd w:w="595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8"/>
        <w:gridCol w:w="1276"/>
        <w:gridCol w:w="1559"/>
        <w:gridCol w:w="1261"/>
        <w:gridCol w:w="991"/>
        <w:gridCol w:w="1397"/>
      </w:tblGrid>
      <w:tr w:rsidR="00C10CE6" w:rsidRPr="00E74DAC" w:rsidTr="00C10CE6">
        <w:tc>
          <w:tcPr>
            <w:tcW w:w="2268" w:type="dxa"/>
          </w:tcPr>
          <w:p w:rsidR="00C10CE6" w:rsidRPr="00C10CE6" w:rsidRDefault="00C10CE6" w:rsidP="00C61ACF">
            <w:pPr>
              <w:tabs>
                <w:tab w:val="left" w:pos="3681"/>
              </w:tabs>
              <w:rPr>
                <w:rFonts w:asciiTheme="minorHAnsi" w:hAnsiTheme="minorHAnsi" w:cstheme="minorHAnsi"/>
                <w:b/>
                <w:sz w:val="16"/>
                <w:szCs w:val="16"/>
                <w:lang w:eastAsia="en-CA"/>
              </w:rPr>
            </w:pPr>
            <w:r>
              <w:rPr>
                <w:rFonts w:asciiTheme="minorHAnsi" w:hAnsiTheme="minorHAnsi" w:cstheme="minorHAnsi"/>
                <w:b/>
                <w:sz w:val="16"/>
                <w:szCs w:val="16"/>
              </w:rPr>
              <w:t>*</w:t>
            </w:r>
            <w:r w:rsidRPr="00C10CE6">
              <w:rPr>
                <w:rFonts w:asciiTheme="minorHAnsi" w:hAnsiTheme="minorHAnsi" w:cstheme="minorHAnsi"/>
                <w:b/>
                <w:sz w:val="16"/>
                <w:szCs w:val="16"/>
              </w:rPr>
              <w:t>Légende des comportements</w:t>
            </w:r>
          </w:p>
        </w:tc>
        <w:tc>
          <w:tcPr>
            <w:tcW w:w="1276" w:type="dxa"/>
          </w:tcPr>
          <w:p w:rsidR="00C10CE6" w:rsidRPr="00737F30" w:rsidRDefault="00C10CE6" w:rsidP="00C61ACF">
            <w:pPr>
              <w:tabs>
                <w:tab w:val="left" w:pos="3681"/>
              </w:tabs>
              <w:rPr>
                <w:rFonts w:asciiTheme="minorHAnsi" w:hAnsiTheme="minorHAnsi" w:cstheme="minorHAnsi"/>
                <w:sz w:val="16"/>
                <w:szCs w:val="16"/>
                <w:lang w:eastAsia="en-CA"/>
              </w:rPr>
            </w:pPr>
            <w:r w:rsidRPr="00737F30">
              <w:rPr>
                <w:rFonts w:asciiTheme="minorHAnsi" w:hAnsiTheme="minorHAnsi" w:cstheme="minorHAnsi"/>
                <w:sz w:val="16"/>
                <w:szCs w:val="16"/>
                <w:lang w:eastAsia="en-CA"/>
              </w:rPr>
              <w:t>C: Calme</w:t>
            </w:r>
          </w:p>
        </w:tc>
        <w:tc>
          <w:tcPr>
            <w:tcW w:w="1559" w:type="dxa"/>
          </w:tcPr>
          <w:p w:rsidR="00C10CE6" w:rsidRPr="00737F30" w:rsidRDefault="00C10CE6" w:rsidP="00C61ACF">
            <w:pPr>
              <w:tabs>
                <w:tab w:val="left" w:pos="3681"/>
              </w:tabs>
              <w:rPr>
                <w:rFonts w:asciiTheme="minorHAnsi" w:hAnsiTheme="minorHAnsi" w:cstheme="minorHAnsi"/>
                <w:sz w:val="16"/>
                <w:szCs w:val="16"/>
                <w:lang w:eastAsia="en-CA"/>
              </w:rPr>
            </w:pPr>
            <w:r w:rsidRPr="00737F30">
              <w:rPr>
                <w:rFonts w:asciiTheme="minorHAnsi" w:eastAsia="Arial" w:hAnsiTheme="minorHAnsi" w:cstheme="minorHAnsi"/>
                <w:color w:val="000000" w:themeColor="text1"/>
                <w:sz w:val="16"/>
                <w:szCs w:val="16"/>
              </w:rPr>
              <w:t>S : Suit les consignes</w:t>
            </w:r>
          </w:p>
        </w:tc>
        <w:tc>
          <w:tcPr>
            <w:tcW w:w="1261" w:type="dxa"/>
          </w:tcPr>
          <w:p w:rsidR="00C10CE6" w:rsidRPr="00737F30" w:rsidRDefault="00C10CE6" w:rsidP="00C61ACF">
            <w:pPr>
              <w:tabs>
                <w:tab w:val="left" w:pos="3681"/>
              </w:tabs>
              <w:rPr>
                <w:rFonts w:asciiTheme="minorHAnsi" w:hAnsiTheme="minorHAnsi" w:cstheme="minorHAnsi"/>
                <w:sz w:val="16"/>
                <w:szCs w:val="16"/>
                <w:lang w:eastAsia="en-CA"/>
              </w:rPr>
            </w:pPr>
            <w:r w:rsidRPr="00737F30">
              <w:rPr>
                <w:rFonts w:asciiTheme="minorHAnsi" w:hAnsiTheme="minorHAnsi" w:cstheme="minorHAnsi"/>
                <w:sz w:val="16"/>
                <w:szCs w:val="16"/>
                <w:lang w:eastAsia="en-CA"/>
              </w:rPr>
              <w:t>So: Somnolent</w:t>
            </w:r>
          </w:p>
        </w:tc>
        <w:tc>
          <w:tcPr>
            <w:tcW w:w="991" w:type="dxa"/>
          </w:tcPr>
          <w:p w:rsidR="00C10CE6" w:rsidRPr="00737F30" w:rsidRDefault="00C10CE6" w:rsidP="00C61ACF">
            <w:pPr>
              <w:tabs>
                <w:tab w:val="left" w:pos="3681"/>
              </w:tabs>
              <w:rPr>
                <w:rFonts w:asciiTheme="minorHAnsi" w:hAnsiTheme="minorHAnsi" w:cstheme="minorHAnsi"/>
                <w:sz w:val="16"/>
                <w:szCs w:val="16"/>
                <w:lang w:eastAsia="en-CA"/>
              </w:rPr>
            </w:pPr>
            <w:r w:rsidRPr="00737F30">
              <w:rPr>
                <w:rFonts w:asciiTheme="minorHAnsi" w:hAnsiTheme="minorHAnsi" w:cstheme="minorHAnsi"/>
                <w:sz w:val="16"/>
                <w:szCs w:val="16"/>
                <w:lang w:eastAsia="en-CA"/>
              </w:rPr>
              <w:t>I : Irritable</w:t>
            </w:r>
          </w:p>
        </w:tc>
        <w:tc>
          <w:tcPr>
            <w:tcW w:w="1397" w:type="dxa"/>
          </w:tcPr>
          <w:p w:rsidR="00C10CE6" w:rsidRPr="00737F30" w:rsidRDefault="00C10CE6" w:rsidP="00C61ACF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737F30">
              <w:rPr>
                <w:rFonts w:asciiTheme="minorHAnsi" w:hAnsiTheme="minorHAnsi" w:cstheme="minorHAnsi"/>
                <w:sz w:val="16"/>
                <w:szCs w:val="16"/>
                <w:lang w:eastAsia="en-CA"/>
              </w:rPr>
              <w:t>DE : Désorganisé</w:t>
            </w:r>
          </w:p>
        </w:tc>
      </w:tr>
      <w:tr w:rsidR="003A504B" w:rsidRPr="00E74DAC" w:rsidTr="008D28E3">
        <w:tc>
          <w:tcPr>
            <w:tcW w:w="2268" w:type="dxa"/>
          </w:tcPr>
          <w:p w:rsidR="003A504B" w:rsidRPr="00737F30" w:rsidRDefault="003A504B" w:rsidP="00C61ACF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276" w:type="dxa"/>
          </w:tcPr>
          <w:p w:rsidR="003A504B" w:rsidRPr="00737F30" w:rsidRDefault="003A504B" w:rsidP="00C61ACF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737F30">
              <w:rPr>
                <w:rFonts w:asciiTheme="minorHAnsi" w:hAnsiTheme="minorHAnsi" w:cstheme="minorHAnsi"/>
                <w:sz w:val="16"/>
                <w:szCs w:val="16"/>
                <w:lang w:eastAsia="en-CA"/>
              </w:rPr>
              <w:t>DI : Disponible</w:t>
            </w:r>
          </w:p>
        </w:tc>
        <w:tc>
          <w:tcPr>
            <w:tcW w:w="2820" w:type="dxa"/>
            <w:gridSpan w:val="2"/>
          </w:tcPr>
          <w:p w:rsidR="003A504B" w:rsidRPr="00737F30" w:rsidRDefault="003A504B" w:rsidP="00C61ACF">
            <w:pPr>
              <w:tabs>
                <w:tab w:val="left" w:pos="3681"/>
              </w:tabs>
              <w:rPr>
                <w:rFonts w:asciiTheme="minorHAnsi" w:hAnsiTheme="minorHAnsi" w:cstheme="minorHAnsi"/>
                <w:sz w:val="16"/>
                <w:szCs w:val="16"/>
                <w:lang w:eastAsia="en-CA"/>
              </w:rPr>
            </w:pPr>
            <w:r>
              <w:rPr>
                <w:rFonts w:asciiTheme="minorHAnsi" w:hAnsiTheme="minorHAnsi" w:cstheme="minorHAnsi"/>
                <w:sz w:val="16"/>
                <w:szCs w:val="16"/>
                <w:lang w:eastAsia="en-CA"/>
              </w:rPr>
              <w:t>R : Refuse la modalité</w:t>
            </w:r>
          </w:p>
        </w:tc>
        <w:tc>
          <w:tcPr>
            <w:tcW w:w="991" w:type="dxa"/>
          </w:tcPr>
          <w:p w:rsidR="003A504B" w:rsidRPr="00737F30" w:rsidRDefault="003A504B" w:rsidP="00C61ACF">
            <w:pPr>
              <w:tabs>
                <w:tab w:val="left" w:pos="3681"/>
              </w:tabs>
              <w:rPr>
                <w:rFonts w:asciiTheme="minorHAnsi" w:hAnsiTheme="minorHAnsi" w:cstheme="minorHAnsi"/>
                <w:sz w:val="16"/>
                <w:szCs w:val="16"/>
                <w:lang w:eastAsia="en-CA"/>
              </w:rPr>
            </w:pPr>
            <w:r w:rsidRPr="00737F30">
              <w:rPr>
                <w:rFonts w:asciiTheme="minorHAnsi" w:hAnsiTheme="minorHAnsi" w:cstheme="minorHAnsi"/>
                <w:sz w:val="16"/>
                <w:szCs w:val="16"/>
                <w:lang w:eastAsia="en-CA"/>
              </w:rPr>
              <w:t>E : Excité</w:t>
            </w:r>
          </w:p>
        </w:tc>
        <w:tc>
          <w:tcPr>
            <w:tcW w:w="1397" w:type="dxa"/>
          </w:tcPr>
          <w:p w:rsidR="003A504B" w:rsidRPr="00737F30" w:rsidRDefault="003A504B" w:rsidP="00C61ACF">
            <w:pPr>
              <w:tabs>
                <w:tab w:val="left" w:pos="3681"/>
              </w:tabs>
              <w:rPr>
                <w:rFonts w:asciiTheme="minorHAnsi" w:hAnsiTheme="minorHAnsi" w:cstheme="minorHAnsi"/>
                <w:sz w:val="16"/>
                <w:szCs w:val="16"/>
                <w:lang w:eastAsia="en-CA"/>
              </w:rPr>
            </w:pPr>
            <w:r w:rsidRPr="00737F30">
              <w:rPr>
                <w:rFonts w:asciiTheme="minorHAnsi" w:hAnsiTheme="minorHAnsi" w:cstheme="minorHAnsi"/>
                <w:sz w:val="16"/>
                <w:szCs w:val="16"/>
                <w:lang w:eastAsia="en-CA"/>
              </w:rPr>
              <w:t>M: Maladresse</w:t>
            </w:r>
          </w:p>
        </w:tc>
      </w:tr>
    </w:tbl>
    <w:p w:rsidR="00737F30" w:rsidRDefault="00737F30" w:rsidP="00FC59E4">
      <w:pPr>
        <w:rPr>
          <w:rFonts w:asciiTheme="minorHAnsi" w:hAnsiTheme="minorHAnsi" w:cstheme="minorHAnsi"/>
          <w:sz w:val="20"/>
          <w:szCs w:val="20"/>
        </w:rPr>
      </w:pPr>
    </w:p>
    <w:sectPr w:rsidR="00737F30" w:rsidSect="00C0753F">
      <w:headerReference w:type="even" r:id="rId10"/>
      <w:headerReference w:type="default" r:id="rId11"/>
      <w:footerReference w:type="even" r:id="rId12"/>
      <w:footerReference w:type="default" r:id="rId13"/>
      <w:footerReference w:type="first" r:id="rId14"/>
      <w:pgSz w:w="15840" w:h="12240" w:orient="landscape"/>
      <w:pgMar w:top="1276" w:right="567" w:bottom="232" w:left="567" w:header="709" w:footer="5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C2809" w:rsidRDefault="00EC2809" w:rsidP="0081257E">
      <w:r>
        <w:separator/>
      </w:r>
    </w:p>
  </w:endnote>
  <w:endnote w:type="continuationSeparator" w:id="0">
    <w:p w:rsidR="00EC2809" w:rsidRDefault="00EC2809" w:rsidP="008125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haloult_Cond">
    <w:panose1 w:val="00000400000000000000"/>
    <w:charset w:val="00"/>
    <w:family w:val="auto"/>
    <w:pitch w:val="variable"/>
    <w:sig w:usb0="00000083" w:usb1="00000000" w:usb2="00000000" w:usb3="00000000" w:csb0="00000009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E71AF" w:rsidRDefault="00EE71AF" w:rsidP="009241CF">
    <w:pPr>
      <w:pStyle w:val="Pieddepage"/>
      <w:tabs>
        <w:tab w:val="clear" w:pos="4320"/>
        <w:tab w:val="clear" w:pos="8640"/>
        <w:tab w:val="center" w:pos="4678"/>
        <w:tab w:val="right" w:pos="10632"/>
      </w:tabs>
      <w:rPr>
        <w:sz w:val="15"/>
        <w:szCs w:val="15"/>
      </w:rPr>
    </w:pPr>
    <w:r>
      <w:rPr>
        <w:sz w:val="20"/>
        <w:szCs w:val="20"/>
      </w:rPr>
      <w:t>XXX-XXXXX (XXXX-XX)</w:t>
    </w:r>
    <w:r>
      <w:rPr>
        <w:sz w:val="20"/>
        <w:szCs w:val="20"/>
      </w:rPr>
      <w:tab/>
    </w:r>
    <w:r w:rsidR="00F72CF4" w:rsidRPr="002C0510">
      <w:rPr>
        <w:rFonts w:asciiTheme="minorHAnsi" w:hAnsiTheme="minorHAnsi" w:cstheme="minorHAnsi"/>
        <w:b/>
        <w:sz w:val="20"/>
        <w:szCs w:val="20"/>
      </w:rPr>
      <w:t>PLAN D’INTERVENTION DISCIPLINAIRE</w:t>
    </w:r>
    <w:r w:rsidR="00F72CF4">
      <w:rPr>
        <w:rFonts w:asciiTheme="minorHAnsi" w:hAnsiTheme="minorHAnsi" w:cstheme="minorHAnsi"/>
        <w:b/>
        <w:sz w:val="20"/>
        <w:szCs w:val="20"/>
      </w:rPr>
      <w:t xml:space="preserve"> /</w:t>
    </w:r>
    <w:r>
      <w:rPr>
        <w:sz w:val="20"/>
        <w:szCs w:val="20"/>
      </w:rPr>
      <w:tab/>
    </w:r>
    <w:r>
      <w:rPr>
        <w:sz w:val="15"/>
        <w:szCs w:val="15"/>
      </w:rPr>
      <w:t>Dossier médical</w:t>
    </w:r>
  </w:p>
  <w:p w:rsidR="00EE71AF" w:rsidRDefault="00EE71AF" w:rsidP="009241CF">
    <w:pPr>
      <w:pStyle w:val="Pieddepage"/>
      <w:tabs>
        <w:tab w:val="clear" w:pos="4320"/>
        <w:tab w:val="clear" w:pos="8640"/>
        <w:tab w:val="center" w:pos="4678"/>
        <w:tab w:val="right" w:pos="10632"/>
      </w:tabs>
      <w:rPr>
        <w:sz w:val="15"/>
        <w:szCs w:val="15"/>
      </w:rPr>
    </w:pPr>
    <w:r>
      <w:rPr>
        <w:sz w:val="15"/>
        <w:szCs w:val="15"/>
      </w:rPr>
      <w:tab/>
    </w:r>
    <w:r w:rsidR="00F72CF4" w:rsidRPr="002C0510">
      <w:rPr>
        <w:rFonts w:asciiTheme="minorHAnsi" w:hAnsiTheme="minorHAnsi" w:cstheme="minorHAnsi"/>
        <w:b/>
        <w:sz w:val="20"/>
        <w:szCs w:val="20"/>
      </w:rPr>
      <w:t>PLAN D’INTERVENTION INTERDISCIPLINAIRE – DI-TSA-DP</w:t>
    </w:r>
    <w:r>
      <w:rPr>
        <w:sz w:val="15"/>
        <w:szCs w:val="15"/>
      </w:rPr>
      <w:tab/>
      <w:t>D.I.C. : 3-4-4</w:t>
    </w:r>
  </w:p>
  <w:p w:rsidR="00EE71AF" w:rsidRPr="009241CF" w:rsidRDefault="00EE71AF" w:rsidP="009241CF">
    <w:pPr>
      <w:pStyle w:val="Pieddepage"/>
      <w:tabs>
        <w:tab w:val="clear" w:pos="4320"/>
        <w:tab w:val="clear" w:pos="8640"/>
        <w:tab w:val="center" w:pos="4678"/>
        <w:tab w:val="right" w:pos="10632"/>
      </w:tabs>
      <w:rPr>
        <w:sz w:val="15"/>
        <w:szCs w:val="15"/>
      </w:rPr>
    </w:pPr>
    <w:r>
      <w:rPr>
        <w:sz w:val="15"/>
        <w:szCs w:val="15"/>
      </w:rPr>
      <w:tab/>
    </w:r>
    <w:r>
      <w:rPr>
        <w:sz w:val="15"/>
        <w:szCs w:val="15"/>
      </w:rPr>
      <w:tab/>
    </w:r>
    <w:r w:rsidRPr="00C4393C">
      <w:rPr>
        <w:sz w:val="15"/>
        <w:szCs w:val="15"/>
        <w:lang w:val="fr-FR"/>
      </w:rPr>
      <w:t xml:space="preserve">Page </w:t>
    </w:r>
    <w:r w:rsidRPr="00C4393C">
      <w:rPr>
        <w:b/>
        <w:bCs/>
        <w:sz w:val="15"/>
        <w:szCs w:val="15"/>
      </w:rPr>
      <w:fldChar w:fldCharType="begin"/>
    </w:r>
    <w:r w:rsidRPr="00C4393C">
      <w:rPr>
        <w:b/>
        <w:bCs/>
        <w:sz w:val="15"/>
        <w:szCs w:val="15"/>
      </w:rPr>
      <w:instrText>PAGE  \* Arabic  \* MERGEFORMAT</w:instrText>
    </w:r>
    <w:r w:rsidRPr="00C4393C">
      <w:rPr>
        <w:b/>
        <w:bCs/>
        <w:sz w:val="15"/>
        <w:szCs w:val="15"/>
      </w:rPr>
      <w:fldChar w:fldCharType="separate"/>
    </w:r>
    <w:r w:rsidR="00DD133D" w:rsidRPr="00DD133D">
      <w:rPr>
        <w:b/>
        <w:bCs/>
        <w:noProof/>
        <w:sz w:val="15"/>
        <w:szCs w:val="15"/>
        <w:lang w:val="fr-FR"/>
      </w:rPr>
      <w:t>2</w:t>
    </w:r>
    <w:r w:rsidRPr="00C4393C">
      <w:rPr>
        <w:b/>
        <w:bCs/>
        <w:sz w:val="15"/>
        <w:szCs w:val="15"/>
      </w:rPr>
      <w:fldChar w:fldCharType="end"/>
    </w:r>
    <w:r w:rsidRPr="00C4393C">
      <w:rPr>
        <w:sz w:val="15"/>
        <w:szCs w:val="15"/>
        <w:lang w:val="fr-FR"/>
      </w:rPr>
      <w:t xml:space="preserve"> sur </w:t>
    </w:r>
    <w:r w:rsidRPr="00C4393C">
      <w:rPr>
        <w:b/>
        <w:bCs/>
        <w:sz w:val="15"/>
        <w:szCs w:val="15"/>
      </w:rPr>
      <w:fldChar w:fldCharType="begin"/>
    </w:r>
    <w:r w:rsidRPr="00C4393C">
      <w:rPr>
        <w:b/>
        <w:bCs/>
        <w:sz w:val="15"/>
        <w:szCs w:val="15"/>
      </w:rPr>
      <w:instrText>NUMPAGES  \* Arabic  \* MERGEFORMAT</w:instrText>
    </w:r>
    <w:r w:rsidRPr="00C4393C">
      <w:rPr>
        <w:b/>
        <w:bCs/>
        <w:sz w:val="15"/>
        <w:szCs w:val="15"/>
      </w:rPr>
      <w:fldChar w:fldCharType="separate"/>
    </w:r>
    <w:r w:rsidR="001D31CD" w:rsidRPr="001D31CD">
      <w:rPr>
        <w:b/>
        <w:bCs/>
        <w:noProof/>
        <w:sz w:val="15"/>
        <w:szCs w:val="15"/>
        <w:lang w:val="fr-FR"/>
      </w:rPr>
      <w:t>2</w:t>
    </w:r>
    <w:r w:rsidRPr="00C4393C">
      <w:rPr>
        <w:b/>
        <w:bCs/>
        <w:sz w:val="15"/>
        <w:szCs w:val="15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520AF" w:rsidRDefault="00A520AF" w:rsidP="00C0753F">
    <w:pPr>
      <w:pStyle w:val="Pieddepage"/>
      <w:tabs>
        <w:tab w:val="clear" w:pos="4320"/>
        <w:tab w:val="clear" w:pos="8640"/>
        <w:tab w:val="center" w:pos="5245"/>
        <w:tab w:val="right" w:pos="14706"/>
      </w:tabs>
      <w:rPr>
        <w:rFonts w:asciiTheme="minorHAnsi" w:hAnsiTheme="minorHAnsi" w:cstheme="minorHAnsi"/>
        <w:sz w:val="20"/>
        <w:szCs w:val="20"/>
      </w:rPr>
    </w:pPr>
    <w:r w:rsidRPr="001053D6">
      <w:rPr>
        <w:rFonts w:ascii="Calibri" w:hAnsi="Calibri"/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4C8DBA58" wp14:editId="7432A3F9">
              <wp:simplePos x="0" y="0"/>
              <wp:positionH relativeFrom="margin">
                <wp:align>center</wp:align>
              </wp:positionH>
              <wp:positionV relativeFrom="page">
                <wp:posOffset>7108825</wp:posOffset>
              </wp:positionV>
              <wp:extent cx="3239770" cy="391795"/>
              <wp:effectExtent l="0" t="0" r="0" b="0"/>
              <wp:wrapNone/>
              <wp:docPr id="3" name="Zone de text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239770" cy="39179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520AF" w:rsidRPr="00BF2867" w:rsidRDefault="00A520AF" w:rsidP="00A520AF">
                          <w:pPr>
                            <w:jc w:val="center"/>
                            <w:rPr>
                              <w:rFonts w:ascii="Calibri" w:hAnsi="Calibri"/>
                              <w:b/>
                              <w:sz w:val="20"/>
                              <w:szCs w:val="20"/>
                            </w:rPr>
                          </w:pPr>
                          <w:r w:rsidRPr="00BF2867">
                            <w:rPr>
                              <w:rFonts w:ascii="Calibri" w:hAnsi="Calibri"/>
                              <w:b/>
                              <w:sz w:val="20"/>
                              <w:szCs w:val="20"/>
                            </w:rPr>
                            <w:t>ÉQUIPEMENTS LESTÉS – GRILLE DE COTATION</w:t>
                          </w:r>
                        </w:p>
                        <w:p w:rsidR="00A520AF" w:rsidRPr="00BF2867" w:rsidRDefault="00A520AF" w:rsidP="00A520AF">
                          <w:pPr>
                            <w:jc w:val="center"/>
                            <w:rPr>
                              <w:rFonts w:ascii="Calibri" w:hAnsi="Calibri"/>
                              <w:b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C8DBA58" id="_x0000_t202" coordsize="21600,21600" o:spt="202" path="m,l,21600r21600,l21600,xe">
              <v:stroke joinstyle="miter"/>
              <v:path gradientshapeok="t" o:connecttype="rect"/>
            </v:shapetype>
            <v:shape id="Zone de texte 2" o:spid="_x0000_s1026" type="#_x0000_t202" style="position:absolute;margin-left:0;margin-top:559.75pt;width:255.1pt;height:30.85pt;z-index:25166336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" filled="f" stroked="f">
              <v:textbox>
                <w:txbxContent>
                  <w:p w:rsidR="00A520AF" w:rsidRPr="001053D6" w:rsidRDefault="00A520AF" w:rsidP="00A520AF">
                    <w:pPr>
                      <w:jc w:val="center"/>
                      <w:rPr>
                        <w:rFonts w:ascii="Calibri" w:hAnsi="Calibri"/>
                        <w:b/>
                        <w:sz w:val="20"/>
                        <w:szCs w:val="20"/>
                        <w:lang w:val="en-CA"/>
                      </w:rPr>
                    </w:pPr>
                    <w:r>
                      <w:rPr>
                        <w:rFonts w:ascii="Calibri" w:hAnsi="Calibri"/>
                        <w:b/>
                        <w:sz w:val="20"/>
                        <w:szCs w:val="20"/>
                        <w:lang w:val="en-CA"/>
                      </w:rPr>
                      <w:t>ÉQUIPEMENTS LESTÉS – GRILLE DE COTATION</w:t>
                    </w:r>
                  </w:p>
                  <w:p w:rsidR="00A520AF" w:rsidRPr="001053D6" w:rsidRDefault="00A520AF" w:rsidP="00A520AF">
                    <w:pPr>
                      <w:jc w:val="center"/>
                      <w:rPr>
                        <w:rFonts w:ascii="Calibri" w:hAnsi="Calibri"/>
                        <w:b/>
                        <w:sz w:val="20"/>
                        <w:szCs w:val="20"/>
                        <w:lang w:val="en-CA"/>
                      </w:rPr>
                    </w:pPr>
                  </w:p>
                </w:txbxContent>
              </v:textbox>
              <w10:wrap anchorx="margin" anchory="page"/>
            </v:shape>
          </w:pict>
        </mc:Fallback>
      </mc:AlternateContent>
    </w:r>
    <w:r w:rsidR="009F0AF9">
      <w:rPr>
        <w:rFonts w:asciiTheme="minorHAnsi" w:hAnsiTheme="minorHAnsi" w:cstheme="minorHAnsi"/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37289CC" wp14:editId="7C1D0D94">
              <wp:simplePos x="0" y="0"/>
              <wp:positionH relativeFrom="column">
                <wp:align>center</wp:align>
              </wp:positionH>
              <wp:positionV relativeFrom="page">
                <wp:posOffset>9429750</wp:posOffset>
              </wp:positionV>
              <wp:extent cx="3240000" cy="392400"/>
              <wp:effectExtent l="0" t="0" r="0" b="0"/>
              <wp:wrapNone/>
              <wp:docPr id="6" name="Zone de text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240000" cy="3924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9F0AF9" w:rsidRPr="00783D34" w:rsidRDefault="009F0AF9" w:rsidP="009F0AF9">
                          <w:pPr>
                            <w:jc w:val="center"/>
                            <w:rPr>
                              <w:rFonts w:asciiTheme="minorHAnsi" w:hAnsiTheme="minorHAnsi" w:cstheme="minorHAnsi"/>
                              <w:b/>
                              <w:sz w:val="20"/>
                            </w:rPr>
                          </w:pPr>
                          <w:r>
                            <w:rPr>
                              <w:rFonts w:asciiTheme="minorHAnsi" w:hAnsiTheme="minorHAnsi" w:cstheme="minorHAnsi"/>
                              <w:b/>
                              <w:sz w:val="20"/>
                            </w:rPr>
                            <w:t>TITRE DU DOCUMENT EN MAJUSCULE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37289CC" id="Zone de texte 6" o:spid="_x0000_s1027" type="#_x0000_t202" style="position:absolute;margin-left:0;margin-top:742.5pt;width:255.1pt;height:30.9pt;z-index:251661312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" filled="f" stroked="f" strokeweight=".5pt">
              <v:textbox>
                <w:txbxContent>
                  <w:p w:rsidR="009F0AF9" w:rsidRPr="00783D34" w:rsidRDefault="009F0AF9" w:rsidP="009F0AF9">
                    <w:pPr>
                      <w:jc w:val="center"/>
                      <w:rPr>
                        <w:rFonts w:asciiTheme="minorHAnsi" w:hAnsiTheme="minorHAnsi" w:cstheme="minorHAnsi"/>
                        <w:b/>
                        <w:sz w:val="20"/>
                      </w:rPr>
                    </w:pPr>
                    <w:r>
                      <w:rPr>
                        <w:rFonts w:asciiTheme="minorHAnsi" w:hAnsiTheme="minorHAnsi" w:cstheme="minorHAnsi"/>
                        <w:b/>
                        <w:sz w:val="20"/>
                      </w:rPr>
                      <w:t>TITRE DU DOCUMENT EN MAJUSCULE</w:t>
                    </w:r>
                  </w:p>
                </w:txbxContent>
              </v:textbox>
              <w10:wrap anchory="page"/>
            </v:shape>
          </w:pict>
        </mc:Fallback>
      </mc:AlternateContent>
    </w:r>
    <w:r w:rsidR="00EE71AF" w:rsidRPr="002C0510">
      <w:rPr>
        <w:rFonts w:asciiTheme="minorHAnsi" w:hAnsiTheme="minorHAnsi" w:cstheme="minorHAnsi"/>
        <w:sz w:val="20"/>
        <w:szCs w:val="20"/>
      </w:rPr>
      <w:tab/>
    </w:r>
    <w:r w:rsidR="00EE71AF" w:rsidRPr="002C0510">
      <w:rPr>
        <w:rFonts w:asciiTheme="minorHAnsi" w:hAnsiTheme="minorHAnsi" w:cstheme="minorHAnsi"/>
        <w:sz w:val="20"/>
        <w:szCs w:val="20"/>
      </w:rPr>
      <w:tab/>
    </w:r>
    <w:r w:rsidR="00F62F75" w:rsidRPr="00F62F75">
      <w:rPr>
        <w:rFonts w:asciiTheme="minorHAnsi" w:hAnsiTheme="minorHAnsi" w:cstheme="minorHAnsi"/>
        <w:sz w:val="15"/>
        <w:szCs w:val="15"/>
      </w:rPr>
      <w:t>Dossier de l’usager</w:t>
    </w:r>
  </w:p>
  <w:p w:rsidR="00EE71AF" w:rsidRPr="009241CF" w:rsidRDefault="00F62F75" w:rsidP="00C0753F">
    <w:pPr>
      <w:pStyle w:val="Pieddepage"/>
      <w:tabs>
        <w:tab w:val="clear" w:pos="4320"/>
        <w:tab w:val="clear" w:pos="8640"/>
        <w:tab w:val="center" w:pos="5245"/>
        <w:tab w:val="right" w:pos="14706"/>
      </w:tabs>
      <w:rPr>
        <w:sz w:val="15"/>
        <w:szCs w:val="15"/>
      </w:rPr>
    </w:pPr>
    <w:r w:rsidRPr="00F62F75">
      <w:rPr>
        <w:rFonts w:asciiTheme="minorHAnsi" w:hAnsiTheme="minorHAnsi" w:cstheme="minorHAnsi"/>
        <w:sz w:val="20"/>
        <w:szCs w:val="20"/>
      </w:rPr>
      <w:t>CLI-60542</w:t>
    </w:r>
    <w:r w:rsidRPr="00BF2867">
      <w:rPr>
        <w:rFonts w:asciiTheme="minorHAnsi" w:hAnsiTheme="minorHAnsi" w:cstheme="minorHAnsi"/>
        <w:sz w:val="18"/>
        <w:szCs w:val="18"/>
      </w:rPr>
      <w:t xml:space="preserve"> </w:t>
    </w:r>
    <w:r w:rsidRPr="00F62F75">
      <w:rPr>
        <w:rFonts w:asciiTheme="minorHAnsi" w:hAnsiTheme="minorHAnsi" w:cstheme="minorHAnsi"/>
        <w:sz w:val="15"/>
        <w:szCs w:val="15"/>
      </w:rPr>
      <w:t>(2022-08)</w:t>
    </w:r>
    <w:r w:rsidR="00EE71AF" w:rsidRPr="002C0510">
      <w:rPr>
        <w:rFonts w:asciiTheme="minorHAnsi" w:hAnsiTheme="minorHAnsi" w:cstheme="minorHAnsi"/>
        <w:sz w:val="15"/>
        <w:szCs w:val="15"/>
      </w:rPr>
      <w:tab/>
    </w:r>
    <w:r w:rsidR="00BF2867">
      <w:rPr>
        <w:rFonts w:asciiTheme="minorHAnsi" w:hAnsiTheme="minorHAnsi" w:cstheme="minorHAnsi"/>
        <w:sz w:val="15"/>
        <w:szCs w:val="15"/>
      </w:rPr>
      <w:tab/>
    </w:r>
    <w:r w:rsidR="00EE71AF" w:rsidRPr="00483754">
      <w:rPr>
        <w:rFonts w:asciiTheme="minorHAnsi" w:hAnsiTheme="minorHAnsi" w:cstheme="minorHAnsi"/>
        <w:sz w:val="15"/>
        <w:szCs w:val="15"/>
        <w:lang w:val="fr-FR"/>
      </w:rPr>
      <w:t xml:space="preserve">Page </w:t>
    </w:r>
    <w:r w:rsidR="00EE71AF" w:rsidRPr="00483754">
      <w:rPr>
        <w:rFonts w:asciiTheme="minorHAnsi" w:hAnsiTheme="minorHAnsi" w:cstheme="minorHAnsi"/>
        <w:bCs/>
        <w:sz w:val="15"/>
        <w:szCs w:val="15"/>
      </w:rPr>
      <w:fldChar w:fldCharType="begin"/>
    </w:r>
    <w:r w:rsidR="00EE71AF" w:rsidRPr="00483754">
      <w:rPr>
        <w:rFonts w:asciiTheme="minorHAnsi" w:hAnsiTheme="minorHAnsi" w:cstheme="minorHAnsi"/>
        <w:bCs/>
        <w:sz w:val="15"/>
        <w:szCs w:val="15"/>
      </w:rPr>
      <w:instrText>PAGE  \* Arabic  \* MERGEFORMAT</w:instrText>
    </w:r>
    <w:r w:rsidR="00EE71AF" w:rsidRPr="00483754">
      <w:rPr>
        <w:rFonts w:asciiTheme="minorHAnsi" w:hAnsiTheme="minorHAnsi" w:cstheme="minorHAnsi"/>
        <w:bCs/>
        <w:sz w:val="15"/>
        <w:szCs w:val="15"/>
      </w:rPr>
      <w:fldChar w:fldCharType="separate"/>
    </w:r>
    <w:r w:rsidR="00325E6D" w:rsidRPr="00325E6D">
      <w:rPr>
        <w:rFonts w:asciiTheme="minorHAnsi" w:hAnsiTheme="minorHAnsi" w:cstheme="minorHAnsi"/>
        <w:bCs/>
        <w:noProof/>
        <w:sz w:val="15"/>
        <w:szCs w:val="15"/>
        <w:lang w:val="fr-FR"/>
      </w:rPr>
      <w:t>2</w:t>
    </w:r>
    <w:r w:rsidR="00EE71AF" w:rsidRPr="00483754">
      <w:rPr>
        <w:rFonts w:asciiTheme="minorHAnsi" w:hAnsiTheme="minorHAnsi" w:cstheme="minorHAnsi"/>
        <w:bCs/>
        <w:sz w:val="15"/>
        <w:szCs w:val="15"/>
      </w:rPr>
      <w:fldChar w:fldCharType="end"/>
    </w:r>
    <w:r w:rsidR="00EE71AF" w:rsidRPr="00483754">
      <w:rPr>
        <w:rFonts w:asciiTheme="minorHAnsi" w:hAnsiTheme="minorHAnsi" w:cstheme="minorHAnsi"/>
        <w:sz w:val="15"/>
        <w:szCs w:val="15"/>
        <w:lang w:val="fr-FR"/>
      </w:rPr>
      <w:t xml:space="preserve"> sur </w:t>
    </w:r>
    <w:r w:rsidR="00EE71AF" w:rsidRPr="00483754">
      <w:rPr>
        <w:rFonts w:asciiTheme="minorHAnsi" w:hAnsiTheme="minorHAnsi" w:cstheme="minorHAnsi"/>
        <w:bCs/>
        <w:sz w:val="15"/>
        <w:szCs w:val="15"/>
      </w:rPr>
      <w:fldChar w:fldCharType="begin"/>
    </w:r>
    <w:r w:rsidR="00EE71AF" w:rsidRPr="00483754">
      <w:rPr>
        <w:rFonts w:asciiTheme="minorHAnsi" w:hAnsiTheme="minorHAnsi" w:cstheme="minorHAnsi"/>
        <w:bCs/>
        <w:sz w:val="15"/>
        <w:szCs w:val="15"/>
      </w:rPr>
      <w:instrText>NUMPAGES  \* Arabic  \* MERGEFORMAT</w:instrText>
    </w:r>
    <w:r w:rsidR="00EE71AF" w:rsidRPr="00483754">
      <w:rPr>
        <w:rFonts w:asciiTheme="minorHAnsi" w:hAnsiTheme="minorHAnsi" w:cstheme="minorHAnsi"/>
        <w:bCs/>
        <w:sz w:val="15"/>
        <w:szCs w:val="15"/>
      </w:rPr>
      <w:fldChar w:fldCharType="separate"/>
    </w:r>
    <w:r w:rsidR="00325E6D" w:rsidRPr="00325E6D">
      <w:rPr>
        <w:rFonts w:asciiTheme="minorHAnsi" w:hAnsiTheme="minorHAnsi" w:cstheme="minorHAnsi"/>
        <w:bCs/>
        <w:noProof/>
        <w:sz w:val="15"/>
        <w:szCs w:val="15"/>
        <w:lang w:val="fr-FR"/>
      </w:rPr>
      <w:t>2</w:t>
    </w:r>
    <w:r w:rsidR="00EE71AF" w:rsidRPr="00483754">
      <w:rPr>
        <w:rFonts w:asciiTheme="minorHAnsi" w:hAnsiTheme="minorHAnsi" w:cstheme="minorHAnsi"/>
        <w:bCs/>
        <w:sz w:val="15"/>
        <w:szCs w:val="15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E71AF" w:rsidRPr="00F62F75" w:rsidRDefault="00A520AF" w:rsidP="00C0753F">
    <w:pPr>
      <w:pStyle w:val="Pieddepage"/>
      <w:tabs>
        <w:tab w:val="clear" w:pos="4320"/>
        <w:tab w:val="clear" w:pos="8640"/>
        <w:tab w:val="center" w:pos="5245"/>
        <w:tab w:val="right" w:pos="14706"/>
      </w:tabs>
      <w:rPr>
        <w:rFonts w:asciiTheme="minorHAnsi" w:hAnsiTheme="minorHAnsi" w:cstheme="minorHAnsi"/>
        <w:sz w:val="15"/>
        <w:szCs w:val="15"/>
      </w:rPr>
    </w:pPr>
    <w:r w:rsidRPr="001053D6">
      <w:rPr>
        <w:rFonts w:ascii="Calibri" w:hAnsi="Calibri"/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476D3B78" wp14:editId="448F4362">
              <wp:simplePos x="0" y="0"/>
              <wp:positionH relativeFrom="margin">
                <wp:align>center</wp:align>
              </wp:positionH>
              <wp:positionV relativeFrom="page">
                <wp:posOffset>7108825</wp:posOffset>
              </wp:positionV>
              <wp:extent cx="3239770" cy="391795"/>
              <wp:effectExtent l="0" t="0" r="0" b="0"/>
              <wp:wrapNone/>
              <wp:docPr id="10" name="Zone de text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239770" cy="39179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520AF" w:rsidRPr="00BF2867" w:rsidRDefault="00A520AF" w:rsidP="00A520AF">
                          <w:pPr>
                            <w:jc w:val="center"/>
                            <w:rPr>
                              <w:rFonts w:ascii="Calibri" w:hAnsi="Calibri"/>
                              <w:b/>
                              <w:sz w:val="20"/>
                              <w:szCs w:val="20"/>
                            </w:rPr>
                          </w:pPr>
                          <w:r w:rsidRPr="00BF2867">
                            <w:rPr>
                              <w:rFonts w:ascii="Calibri" w:hAnsi="Calibri"/>
                              <w:b/>
                              <w:sz w:val="20"/>
                              <w:szCs w:val="20"/>
                            </w:rPr>
                            <w:t>ÉQUIPEMENTS LESTÉS – GRILLE DE COTATION</w:t>
                          </w:r>
                        </w:p>
                        <w:p w:rsidR="00A520AF" w:rsidRPr="00BF2867" w:rsidRDefault="00A520AF" w:rsidP="00A520AF">
                          <w:pPr>
                            <w:jc w:val="center"/>
                            <w:rPr>
                              <w:rFonts w:ascii="Calibri" w:hAnsi="Calibri"/>
                              <w:b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76D3B78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0;margin-top:559.75pt;width:255.1pt;height:30.85pt;z-index:25166540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" filled="f" stroked="f">
              <v:textbox>
                <w:txbxContent>
                  <w:p w:rsidR="00A520AF" w:rsidRPr="001053D6" w:rsidRDefault="00A520AF" w:rsidP="00A520AF">
                    <w:pPr>
                      <w:jc w:val="center"/>
                      <w:rPr>
                        <w:rFonts w:ascii="Calibri" w:hAnsi="Calibri"/>
                        <w:b/>
                        <w:sz w:val="20"/>
                        <w:szCs w:val="20"/>
                        <w:lang w:val="en-CA"/>
                      </w:rPr>
                    </w:pPr>
                    <w:r>
                      <w:rPr>
                        <w:rFonts w:ascii="Calibri" w:hAnsi="Calibri"/>
                        <w:b/>
                        <w:sz w:val="20"/>
                        <w:szCs w:val="20"/>
                        <w:lang w:val="en-CA"/>
                      </w:rPr>
                      <w:t>ÉQUIPEMENTS LESTÉS – GRILLE DE COTATION</w:t>
                    </w:r>
                  </w:p>
                  <w:p w:rsidR="00A520AF" w:rsidRPr="001053D6" w:rsidRDefault="00A520AF" w:rsidP="00A520AF">
                    <w:pPr>
                      <w:jc w:val="center"/>
                      <w:rPr>
                        <w:rFonts w:ascii="Calibri" w:hAnsi="Calibri"/>
                        <w:b/>
                        <w:sz w:val="20"/>
                        <w:szCs w:val="20"/>
                        <w:lang w:val="en-CA"/>
                      </w:rPr>
                    </w:pPr>
                  </w:p>
                </w:txbxContent>
              </v:textbox>
              <w10:wrap anchorx="margin" anchory="page"/>
            </v:shape>
          </w:pict>
        </mc:Fallback>
      </mc:AlternateContent>
    </w:r>
    <w:r w:rsidR="009F0AF9">
      <w:rPr>
        <w:rFonts w:asciiTheme="minorHAnsi" w:hAnsiTheme="minorHAnsi" w:cstheme="minorHAnsi"/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37289CC" wp14:editId="7C1D0D94">
              <wp:simplePos x="0" y="0"/>
              <wp:positionH relativeFrom="column">
                <wp:align>center</wp:align>
              </wp:positionH>
              <wp:positionV relativeFrom="page">
                <wp:posOffset>9408160</wp:posOffset>
              </wp:positionV>
              <wp:extent cx="3240000" cy="392400"/>
              <wp:effectExtent l="0" t="0" r="0" b="0"/>
              <wp:wrapNone/>
              <wp:docPr id="7" name="Zone de texte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240000" cy="3924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9F0AF9" w:rsidRPr="00783D34" w:rsidRDefault="009F0AF9" w:rsidP="009F0AF9">
                          <w:pPr>
                            <w:jc w:val="center"/>
                            <w:rPr>
                              <w:rFonts w:asciiTheme="minorHAnsi" w:hAnsiTheme="minorHAnsi" w:cstheme="minorHAnsi"/>
                              <w:b/>
                              <w:sz w:val="20"/>
                            </w:rPr>
                          </w:pPr>
                          <w:r>
                            <w:rPr>
                              <w:rFonts w:asciiTheme="minorHAnsi" w:hAnsiTheme="minorHAnsi" w:cstheme="minorHAnsi"/>
                              <w:b/>
                              <w:sz w:val="20"/>
                            </w:rPr>
                            <w:t>TITRE DU DOCUMENT EN MAJUSCULE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37289CC" id="Zone de texte 7" o:spid="_x0000_s1029" type="#_x0000_t202" style="position:absolute;margin-left:0;margin-top:740.8pt;width:255.1pt;height:30.9pt;z-index:251659264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" filled="f" stroked="f" strokeweight=".5pt">
              <v:textbox>
                <w:txbxContent>
                  <w:p w:rsidR="009F0AF9" w:rsidRPr="00783D34" w:rsidRDefault="009F0AF9" w:rsidP="009F0AF9">
                    <w:pPr>
                      <w:jc w:val="center"/>
                      <w:rPr>
                        <w:rFonts w:asciiTheme="minorHAnsi" w:hAnsiTheme="minorHAnsi" w:cstheme="minorHAnsi"/>
                        <w:b/>
                        <w:sz w:val="20"/>
                      </w:rPr>
                    </w:pPr>
                    <w:r>
                      <w:rPr>
                        <w:rFonts w:asciiTheme="minorHAnsi" w:hAnsiTheme="minorHAnsi" w:cstheme="minorHAnsi"/>
                        <w:b/>
                        <w:sz w:val="20"/>
                      </w:rPr>
                      <w:t>TITRE DU DOCUMENT EN MAJUSCULE</w:t>
                    </w:r>
                  </w:p>
                </w:txbxContent>
              </v:textbox>
              <w10:wrap anchory="page"/>
            </v:shape>
          </w:pict>
        </mc:Fallback>
      </mc:AlternateContent>
    </w:r>
    <w:r w:rsidR="00EE71AF" w:rsidRPr="002C0510">
      <w:rPr>
        <w:rFonts w:asciiTheme="minorHAnsi" w:hAnsiTheme="minorHAnsi" w:cstheme="minorHAnsi"/>
        <w:sz w:val="20"/>
        <w:szCs w:val="20"/>
      </w:rPr>
      <w:tab/>
    </w:r>
    <w:r w:rsidR="00EE71AF" w:rsidRPr="002C0510">
      <w:rPr>
        <w:rFonts w:asciiTheme="minorHAnsi" w:hAnsiTheme="minorHAnsi" w:cstheme="minorHAnsi"/>
        <w:sz w:val="20"/>
        <w:szCs w:val="20"/>
      </w:rPr>
      <w:tab/>
    </w:r>
    <w:r w:rsidR="00F62F75" w:rsidRPr="00F62F75">
      <w:rPr>
        <w:rFonts w:asciiTheme="minorHAnsi" w:hAnsiTheme="minorHAnsi" w:cstheme="minorHAnsi"/>
        <w:sz w:val="15"/>
        <w:szCs w:val="15"/>
      </w:rPr>
      <w:t>Dossier de l’usager</w:t>
    </w:r>
  </w:p>
  <w:p w:rsidR="00EE71AF" w:rsidRPr="002C0510" w:rsidRDefault="00F62F75" w:rsidP="00C0753F">
    <w:pPr>
      <w:pStyle w:val="Pieddepage"/>
      <w:tabs>
        <w:tab w:val="clear" w:pos="4320"/>
        <w:tab w:val="clear" w:pos="8640"/>
        <w:tab w:val="center" w:pos="5245"/>
        <w:tab w:val="right" w:pos="14706"/>
      </w:tabs>
      <w:rPr>
        <w:rFonts w:asciiTheme="minorHAnsi" w:hAnsiTheme="minorHAnsi" w:cstheme="minorHAnsi"/>
        <w:sz w:val="15"/>
        <w:szCs w:val="15"/>
      </w:rPr>
    </w:pPr>
    <w:r w:rsidRPr="00F62F75">
      <w:rPr>
        <w:rFonts w:asciiTheme="minorHAnsi" w:hAnsiTheme="minorHAnsi" w:cstheme="minorHAnsi"/>
        <w:sz w:val="20"/>
        <w:szCs w:val="20"/>
      </w:rPr>
      <w:t>CLI-60542</w:t>
    </w:r>
    <w:r w:rsidRPr="00BF2867">
      <w:rPr>
        <w:rFonts w:asciiTheme="minorHAnsi" w:hAnsiTheme="minorHAnsi" w:cstheme="minorHAnsi"/>
        <w:sz w:val="18"/>
        <w:szCs w:val="18"/>
      </w:rPr>
      <w:t xml:space="preserve"> </w:t>
    </w:r>
    <w:r w:rsidRPr="00F62F75">
      <w:rPr>
        <w:rFonts w:asciiTheme="minorHAnsi" w:hAnsiTheme="minorHAnsi" w:cstheme="minorHAnsi"/>
        <w:sz w:val="15"/>
        <w:szCs w:val="15"/>
      </w:rPr>
      <w:t>(2022-08)</w:t>
    </w:r>
    <w:r w:rsidR="00EE71AF" w:rsidRPr="002C0510">
      <w:rPr>
        <w:rFonts w:asciiTheme="minorHAnsi" w:hAnsiTheme="minorHAnsi" w:cstheme="minorHAnsi"/>
        <w:sz w:val="15"/>
        <w:szCs w:val="15"/>
      </w:rPr>
      <w:tab/>
    </w:r>
    <w:r w:rsidR="00EE71AF" w:rsidRPr="002C0510">
      <w:rPr>
        <w:rFonts w:asciiTheme="minorHAnsi" w:hAnsiTheme="minorHAnsi" w:cstheme="minorHAnsi"/>
        <w:sz w:val="15"/>
        <w:szCs w:val="15"/>
      </w:rPr>
      <w:tab/>
    </w:r>
    <w:r w:rsidR="00EE71AF" w:rsidRPr="00483754">
      <w:rPr>
        <w:rFonts w:asciiTheme="minorHAnsi" w:hAnsiTheme="minorHAnsi" w:cstheme="minorHAnsi"/>
        <w:sz w:val="15"/>
        <w:szCs w:val="15"/>
        <w:lang w:val="fr-FR"/>
      </w:rPr>
      <w:t xml:space="preserve">Page </w:t>
    </w:r>
    <w:r w:rsidR="00EE71AF" w:rsidRPr="00483754">
      <w:rPr>
        <w:rFonts w:asciiTheme="minorHAnsi" w:hAnsiTheme="minorHAnsi" w:cstheme="minorHAnsi"/>
        <w:bCs/>
        <w:sz w:val="15"/>
        <w:szCs w:val="15"/>
      </w:rPr>
      <w:fldChar w:fldCharType="begin"/>
    </w:r>
    <w:r w:rsidR="00EE71AF" w:rsidRPr="00483754">
      <w:rPr>
        <w:rFonts w:asciiTheme="minorHAnsi" w:hAnsiTheme="minorHAnsi" w:cstheme="minorHAnsi"/>
        <w:bCs/>
        <w:sz w:val="15"/>
        <w:szCs w:val="15"/>
      </w:rPr>
      <w:instrText>PAGE  \* Arabic  \* MERGEFORMAT</w:instrText>
    </w:r>
    <w:r w:rsidR="00EE71AF" w:rsidRPr="00483754">
      <w:rPr>
        <w:rFonts w:asciiTheme="minorHAnsi" w:hAnsiTheme="minorHAnsi" w:cstheme="minorHAnsi"/>
        <w:bCs/>
        <w:sz w:val="15"/>
        <w:szCs w:val="15"/>
      </w:rPr>
      <w:fldChar w:fldCharType="separate"/>
    </w:r>
    <w:r w:rsidR="00325E6D" w:rsidRPr="00325E6D">
      <w:rPr>
        <w:rFonts w:asciiTheme="minorHAnsi" w:hAnsiTheme="minorHAnsi" w:cstheme="minorHAnsi"/>
        <w:bCs/>
        <w:noProof/>
        <w:sz w:val="15"/>
        <w:szCs w:val="15"/>
        <w:lang w:val="fr-FR"/>
      </w:rPr>
      <w:t>1</w:t>
    </w:r>
    <w:r w:rsidR="00EE71AF" w:rsidRPr="00483754">
      <w:rPr>
        <w:rFonts w:asciiTheme="minorHAnsi" w:hAnsiTheme="minorHAnsi" w:cstheme="minorHAnsi"/>
        <w:bCs/>
        <w:sz w:val="15"/>
        <w:szCs w:val="15"/>
      </w:rPr>
      <w:fldChar w:fldCharType="end"/>
    </w:r>
    <w:r w:rsidR="00EE71AF" w:rsidRPr="00483754">
      <w:rPr>
        <w:rFonts w:asciiTheme="minorHAnsi" w:hAnsiTheme="minorHAnsi" w:cstheme="minorHAnsi"/>
        <w:sz w:val="15"/>
        <w:szCs w:val="15"/>
        <w:lang w:val="fr-FR"/>
      </w:rPr>
      <w:t xml:space="preserve"> sur </w:t>
    </w:r>
    <w:r w:rsidR="00EE71AF" w:rsidRPr="00483754">
      <w:rPr>
        <w:rFonts w:asciiTheme="minorHAnsi" w:hAnsiTheme="minorHAnsi" w:cstheme="minorHAnsi"/>
        <w:bCs/>
        <w:sz w:val="15"/>
        <w:szCs w:val="15"/>
      </w:rPr>
      <w:fldChar w:fldCharType="begin"/>
    </w:r>
    <w:r w:rsidR="00EE71AF" w:rsidRPr="00483754">
      <w:rPr>
        <w:rFonts w:asciiTheme="minorHAnsi" w:hAnsiTheme="minorHAnsi" w:cstheme="minorHAnsi"/>
        <w:bCs/>
        <w:sz w:val="15"/>
        <w:szCs w:val="15"/>
      </w:rPr>
      <w:instrText>NUMPAGES  \* Arabic  \* MERGEFORMAT</w:instrText>
    </w:r>
    <w:r w:rsidR="00EE71AF" w:rsidRPr="00483754">
      <w:rPr>
        <w:rFonts w:asciiTheme="minorHAnsi" w:hAnsiTheme="minorHAnsi" w:cstheme="minorHAnsi"/>
        <w:bCs/>
        <w:sz w:val="15"/>
        <w:szCs w:val="15"/>
      </w:rPr>
      <w:fldChar w:fldCharType="separate"/>
    </w:r>
    <w:r w:rsidR="00325E6D" w:rsidRPr="00325E6D">
      <w:rPr>
        <w:rFonts w:asciiTheme="minorHAnsi" w:hAnsiTheme="minorHAnsi" w:cstheme="minorHAnsi"/>
        <w:bCs/>
        <w:noProof/>
        <w:sz w:val="15"/>
        <w:szCs w:val="15"/>
        <w:lang w:val="fr-FR"/>
      </w:rPr>
      <w:t>2</w:t>
    </w:r>
    <w:r w:rsidR="00EE71AF" w:rsidRPr="00483754">
      <w:rPr>
        <w:rFonts w:asciiTheme="minorHAnsi" w:hAnsiTheme="minorHAnsi" w:cstheme="minorHAnsi"/>
        <w:bCs/>
        <w:sz w:val="15"/>
        <w:szCs w:val="15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C2809" w:rsidRDefault="00EC2809" w:rsidP="0081257E">
      <w:r>
        <w:separator/>
      </w:r>
    </w:p>
  </w:footnote>
  <w:footnote w:type="continuationSeparator" w:id="0">
    <w:p w:rsidR="00EC2809" w:rsidRDefault="00EC2809" w:rsidP="008125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36142" w:rsidRPr="00F130E4" w:rsidRDefault="00A36142" w:rsidP="00A073D7">
    <w:pPr>
      <w:pStyle w:val="En-tte"/>
      <w:tabs>
        <w:tab w:val="clear" w:pos="8640"/>
        <w:tab w:val="right" w:pos="7513"/>
      </w:tabs>
      <w:rPr>
        <w:rFonts w:asciiTheme="minorHAnsi" w:hAnsiTheme="minorHAnsi" w:cstheme="minorHAnsi"/>
        <w:color w:val="808080"/>
        <w:sz w:val="20"/>
        <w:szCs w:val="20"/>
      </w:rPr>
    </w:pPr>
    <w:r w:rsidRPr="00F130E4">
      <w:rPr>
        <w:rFonts w:asciiTheme="minorHAnsi" w:hAnsiTheme="minorHAnsi" w:cstheme="minorHAnsi"/>
        <w:color w:val="808080"/>
        <w:sz w:val="20"/>
        <w:szCs w:val="20"/>
      </w:rPr>
      <w:t>Nom, Prénom :</w:t>
    </w:r>
    <w:r w:rsidR="00E3667F">
      <w:rPr>
        <w:rFonts w:asciiTheme="minorHAnsi" w:hAnsiTheme="minorHAnsi" w:cstheme="minorHAnsi"/>
        <w:color w:val="808080"/>
        <w:sz w:val="20"/>
        <w:szCs w:val="20"/>
      </w:rPr>
      <w:t xml:space="preserve"> </w:t>
    </w:r>
    <w:r w:rsidR="00E3667F">
      <w:rPr>
        <w:rFonts w:asciiTheme="minorHAnsi" w:hAnsiTheme="minorHAnsi" w:cstheme="minorHAnsi"/>
        <w:color w:val="808080"/>
        <w:sz w:val="20"/>
        <w:szCs w:val="20"/>
      </w:rPr>
      <w:fldChar w:fldCharType="begin"/>
    </w:r>
    <w:r w:rsidR="00E3667F">
      <w:rPr>
        <w:rFonts w:asciiTheme="minorHAnsi" w:hAnsiTheme="minorHAnsi" w:cstheme="minorHAnsi"/>
        <w:color w:val="808080"/>
        <w:sz w:val="20"/>
        <w:szCs w:val="20"/>
      </w:rPr>
      <w:instrText xml:space="preserve"> REF Nom_Prenom \h </w:instrText>
    </w:r>
    <w:r w:rsidR="00E3667F">
      <w:rPr>
        <w:rFonts w:asciiTheme="minorHAnsi" w:hAnsiTheme="minorHAnsi" w:cstheme="minorHAnsi"/>
        <w:color w:val="808080"/>
        <w:sz w:val="20"/>
        <w:szCs w:val="20"/>
      </w:rPr>
    </w:r>
    <w:r w:rsidR="00E3667F">
      <w:rPr>
        <w:rFonts w:asciiTheme="minorHAnsi" w:hAnsiTheme="minorHAnsi" w:cstheme="minorHAnsi"/>
        <w:color w:val="808080"/>
        <w:sz w:val="20"/>
        <w:szCs w:val="20"/>
      </w:rPr>
      <w:fldChar w:fldCharType="separate"/>
    </w:r>
    <w:sdt>
      <w:sdtPr>
        <w:rPr>
          <w:rFonts w:asciiTheme="minorHAnsi" w:hAnsiTheme="minorHAnsi" w:cstheme="minorHAnsi"/>
          <w:color w:val="000000" w:themeColor="text1"/>
          <w:sz w:val="18"/>
          <w:szCs w:val="18"/>
          <w14:textFill>
            <w14:solidFill>
              <w14:schemeClr w14:val="tx1">
                <w14:alpha w14:val="55000"/>
              </w14:schemeClr>
            </w14:solidFill>
          </w14:textFill>
        </w:rPr>
        <w:alias w:val="Nom, Prénom"/>
        <w:tag w:val="Nom, Prénom"/>
        <w:id w:val="349459160"/>
        <w:placeholder>
          <w:docPart w:val="262CC7DB9AF24AC188B7B1582CEFBD35"/>
        </w:placeholder>
      </w:sdtPr>
      <w:sdtEndPr/>
      <w:sdtContent/>
    </w:sdt>
    <w:r w:rsidR="00E3667F">
      <w:rPr>
        <w:rFonts w:asciiTheme="minorHAnsi" w:hAnsiTheme="minorHAnsi" w:cstheme="minorHAnsi"/>
        <w:color w:val="808080"/>
        <w:sz w:val="20"/>
        <w:szCs w:val="20"/>
      </w:rPr>
      <w:fldChar w:fldCharType="end"/>
    </w:r>
    <w:r w:rsidRPr="00F130E4">
      <w:rPr>
        <w:rFonts w:asciiTheme="minorHAnsi" w:hAnsiTheme="minorHAnsi" w:cstheme="minorHAnsi"/>
        <w:color w:val="808080"/>
        <w:sz w:val="20"/>
        <w:szCs w:val="20"/>
      </w:rPr>
      <w:tab/>
    </w:r>
    <w:r w:rsidRPr="00F130E4">
      <w:rPr>
        <w:rFonts w:asciiTheme="minorHAnsi" w:hAnsiTheme="minorHAnsi" w:cstheme="minorHAnsi"/>
        <w:color w:val="808080"/>
        <w:sz w:val="20"/>
        <w:szCs w:val="20"/>
      </w:rPr>
      <w:tab/>
      <w:t># Dossier :</w:t>
    </w:r>
    <w:r w:rsidR="00C409F5">
      <w:rPr>
        <w:rFonts w:asciiTheme="minorHAnsi" w:hAnsiTheme="minorHAnsi" w:cstheme="minorHAnsi"/>
        <w:color w:val="808080"/>
        <w:sz w:val="20"/>
        <w:szCs w:val="20"/>
      </w:rPr>
      <w:t xml:space="preserve">  </w:t>
    </w:r>
    <w:r w:rsidR="00E3667F">
      <w:rPr>
        <w:rFonts w:asciiTheme="minorHAnsi" w:hAnsiTheme="minorHAnsi" w:cstheme="minorHAnsi"/>
        <w:color w:val="808080"/>
        <w:sz w:val="20"/>
        <w:szCs w:val="20"/>
      </w:rPr>
      <w:fldChar w:fldCharType="begin"/>
    </w:r>
    <w:r w:rsidR="00E3667F">
      <w:rPr>
        <w:rFonts w:asciiTheme="minorHAnsi" w:hAnsiTheme="minorHAnsi" w:cstheme="minorHAnsi"/>
        <w:color w:val="808080"/>
        <w:sz w:val="20"/>
        <w:szCs w:val="20"/>
      </w:rPr>
      <w:instrText xml:space="preserve"> REF NoDossier \h </w:instrText>
    </w:r>
    <w:r w:rsidR="00E3667F">
      <w:rPr>
        <w:rFonts w:asciiTheme="minorHAnsi" w:hAnsiTheme="minorHAnsi" w:cstheme="minorHAnsi"/>
        <w:color w:val="808080"/>
        <w:sz w:val="20"/>
        <w:szCs w:val="20"/>
      </w:rPr>
    </w:r>
    <w:r w:rsidR="00E3667F">
      <w:rPr>
        <w:rFonts w:asciiTheme="minorHAnsi" w:hAnsiTheme="minorHAnsi" w:cstheme="minorHAnsi"/>
        <w:color w:val="808080"/>
        <w:sz w:val="20"/>
        <w:szCs w:val="20"/>
      </w:rPr>
      <w:fldChar w:fldCharType="separate"/>
    </w:r>
    <w:sdt>
      <w:sdtPr>
        <w:rPr>
          <w:rFonts w:asciiTheme="minorHAnsi" w:hAnsiTheme="minorHAnsi" w:cstheme="minorHAnsi"/>
          <w:color w:val="000000" w:themeColor="text1"/>
          <w:sz w:val="18"/>
          <w:szCs w:val="18"/>
          <w14:textFill>
            <w14:solidFill>
              <w14:schemeClr w14:val="tx1">
                <w14:alpha w14:val="55000"/>
              </w14:schemeClr>
            </w14:solidFill>
          </w14:textFill>
        </w:rPr>
        <w:alias w:val="Dossier"/>
        <w:tag w:val="No dossier"/>
        <w:id w:val="-1745257081"/>
        <w:placeholder>
          <w:docPart w:val="F91E4F6A6D2A4687847DA231E72666FA"/>
        </w:placeholder>
      </w:sdtPr>
      <w:sdtEndPr/>
      <w:sdtContent>
        <w:r w:rsidR="001D31CD" w:rsidRPr="00222808">
          <w:rPr>
            <w:rFonts w:asciiTheme="minorHAnsi" w:hAnsiTheme="minorHAnsi" w:cstheme="minorHAnsi"/>
            <w:color w:val="000000" w:themeColor="text1"/>
            <w:sz w:val="18"/>
            <w:szCs w:val="18"/>
            <w14:textFill>
              <w14:solidFill>
                <w14:schemeClr w14:val="tx1">
                  <w14:alpha w14:val="55000"/>
                </w14:schemeClr>
              </w14:solidFill>
            </w14:textFill>
          </w:rPr>
          <w:t xml:space="preserve">    </w:t>
        </w:r>
      </w:sdtContent>
    </w:sdt>
    <w:r w:rsidR="00E3667F">
      <w:rPr>
        <w:rFonts w:asciiTheme="minorHAnsi" w:hAnsiTheme="minorHAnsi" w:cstheme="minorHAnsi"/>
        <w:color w:val="808080"/>
        <w:sz w:val="20"/>
        <w:szCs w:val="20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2CCC" w:rsidRPr="00483754" w:rsidRDefault="00062CCC" w:rsidP="00E31139">
    <w:pPr>
      <w:pStyle w:val="En-tte"/>
      <w:tabs>
        <w:tab w:val="clear" w:pos="8640"/>
        <w:tab w:val="right" w:pos="10065"/>
      </w:tabs>
      <w:spacing w:before="240"/>
      <w:rPr>
        <w:rFonts w:asciiTheme="minorHAnsi" w:hAnsiTheme="minorHAnsi" w:cstheme="minorHAnsi"/>
        <w:color w:val="000000" w:themeColor="text1"/>
        <w:sz w:val="20"/>
        <w:szCs w:val="20"/>
      </w:rPr>
    </w:pPr>
    <w:r w:rsidRPr="00483754">
      <w:rPr>
        <w:rFonts w:asciiTheme="minorHAnsi" w:hAnsiTheme="minorHAnsi" w:cstheme="minorHAnsi"/>
        <w:color w:val="000000" w:themeColor="text1"/>
        <w:sz w:val="20"/>
        <w:szCs w:val="20"/>
      </w:rPr>
      <w:t xml:space="preserve">Nom, Prénom : </w:t>
    </w:r>
    <w:r w:rsidRPr="0059389E">
      <w:rPr>
        <w:rFonts w:asciiTheme="minorHAnsi" w:hAnsiTheme="minorHAnsi" w:cstheme="minorHAnsi"/>
        <w:color w:val="000000" w:themeColor="text1"/>
        <w:sz w:val="20"/>
        <w:szCs w:val="20"/>
      </w:rPr>
      <w:fldChar w:fldCharType="begin"/>
    </w:r>
    <w:r w:rsidRPr="0059389E">
      <w:rPr>
        <w:rFonts w:asciiTheme="minorHAnsi" w:hAnsiTheme="minorHAnsi" w:cstheme="minorHAnsi"/>
        <w:color w:val="000000" w:themeColor="text1"/>
        <w:sz w:val="20"/>
        <w:szCs w:val="20"/>
      </w:rPr>
      <w:instrText xml:space="preserve"> REF Nom_Prenom \h </w:instrText>
    </w:r>
    <w:r w:rsidR="0059389E" w:rsidRPr="0059389E">
      <w:rPr>
        <w:rFonts w:asciiTheme="minorHAnsi" w:hAnsiTheme="minorHAnsi" w:cstheme="minorHAnsi"/>
        <w:color w:val="000000" w:themeColor="text1"/>
        <w:sz w:val="20"/>
        <w:szCs w:val="20"/>
      </w:rPr>
      <w:instrText xml:space="preserve"> \* MERGEFORMAT </w:instrText>
    </w:r>
    <w:r w:rsidRPr="0059389E">
      <w:rPr>
        <w:rFonts w:asciiTheme="minorHAnsi" w:hAnsiTheme="minorHAnsi" w:cstheme="minorHAnsi"/>
        <w:color w:val="000000" w:themeColor="text1"/>
        <w:sz w:val="20"/>
        <w:szCs w:val="20"/>
      </w:rPr>
    </w:r>
    <w:r w:rsidRPr="0059389E">
      <w:rPr>
        <w:rFonts w:asciiTheme="minorHAnsi" w:hAnsiTheme="minorHAnsi" w:cstheme="minorHAnsi"/>
        <w:color w:val="000000" w:themeColor="text1"/>
        <w:sz w:val="20"/>
        <w:szCs w:val="20"/>
      </w:rPr>
      <w:fldChar w:fldCharType="separate"/>
    </w:r>
    <w:sdt>
      <w:sdtPr>
        <w:rPr>
          <w:rFonts w:ascii="Arial" w:hAnsi="Arial" w:cs="Arial"/>
          <w:color w:val="000000" w:themeColor="text1"/>
          <w:sz w:val="16"/>
          <w:szCs w:val="16"/>
        </w:rPr>
        <w:alias w:val="Nom, Prénom"/>
        <w:tag w:val="Nom, Prénom"/>
        <w:id w:val="658899491"/>
        <w:placeholder>
          <w:docPart w:val="6FFF610D593A4ADABC313AB6CA5F39CA"/>
        </w:placeholder>
      </w:sdtPr>
      <w:sdtEndPr/>
      <w:sdtContent/>
    </w:sdt>
    <w:r w:rsidRPr="0059389E">
      <w:rPr>
        <w:rFonts w:asciiTheme="minorHAnsi" w:hAnsiTheme="minorHAnsi" w:cstheme="minorHAnsi"/>
        <w:color w:val="000000" w:themeColor="text1"/>
        <w:sz w:val="20"/>
        <w:szCs w:val="20"/>
      </w:rPr>
      <w:fldChar w:fldCharType="end"/>
    </w:r>
    <w:r>
      <w:rPr>
        <w:rFonts w:asciiTheme="minorHAnsi" w:hAnsiTheme="minorHAnsi" w:cstheme="minorHAnsi"/>
        <w:color w:val="808080"/>
        <w:sz w:val="20"/>
        <w:szCs w:val="20"/>
      </w:rPr>
      <w:tab/>
    </w:r>
    <w:r>
      <w:rPr>
        <w:rFonts w:asciiTheme="minorHAnsi" w:hAnsiTheme="minorHAnsi" w:cstheme="minorHAnsi"/>
        <w:color w:val="808080"/>
        <w:sz w:val="20"/>
        <w:szCs w:val="20"/>
      </w:rPr>
      <w:tab/>
    </w:r>
    <w:r w:rsidRPr="00483754">
      <w:rPr>
        <w:rFonts w:asciiTheme="minorHAnsi" w:hAnsiTheme="minorHAnsi" w:cstheme="minorHAnsi"/>
        <w:color w:val="000000" w:themeColor="text1"/>
        <w:sz w:val="20"/>
        <w:szCs w:val="20"/>
      </w:rPr>
      <w:t>Dossier </w:t>
    </w:r>
    <w:r w:rsidRPr="0059389E">
      <w:rPr>
        <w:rFonts w:asciiTheme="minorHAnsi" w:hAnsiTheme="minorHAnsi" w:cstheme="minorHAnsi"/>
        <w:color w:val="000000" w:themeColor="text1"/>
        <w:sz w:val="20"/>
        <w:szCs w:val="20"/>
      </w:rPr>
      <w:t>:</w:t>
    </w:r>
    <w:r w:rsidR="0059389E">
      <w:rPr>
        <w:rFonts w:asciiTheme="minorHAnsi" w:hAnsiTheme="minorHAnsi" w:cstheme="minorHAnsi"/>
        <w:color w:val="000000" w:themeColor="text1"/>
        <w:sz w:val="20"/>
        <w:szCs w:val="20"/>
      </w:rPr>
      <w:t xml:space="preserve">  </w:t>
    </w:r>
    <w:r w:rsidRPr="00F67939">
      <w:rPr>
        <w:rFonts w:asciiTheme="minorHAnsi" w:hAnsiTheme="minorHAnsi" w:cstheme="minorHAnsi"/>
        <w:color w:val="000000" w:themeColor="text1"/>
        <w:sz w:val="20"/>
        <w:szCs w:val="20"/>
      </w:rPr>
      <w:fldChar w:fldCharType="begin"/>
    </w:r>
    <w:r w:rsidRPr="00F67939">
      <w:rPr>
        <w:rFonts w:asciiTheme="minorHAnsi" w:hAnsiTheme="minorHAnsi" w:cstheme="minorHAnsi"/>
        <w:color w:val="000000" w:themeColor="text1"/>
        <w:sz w:val="20"/>
        <w:szCs w:val="20"/>
      </w:rPr>
      <w:instrText xml:space="preserve"> REF NoDossier \h </w:instrText>
    </w:r>
    <w:r w:rsidR="0059389E" w:rsidRPr="00F67939">
      <w:rPr>
        <w:rFonts w:asciiTheme="minorHAnsi" w:hAnsiTheme="minorHAnsi" w:cstheme="minorHAnsi"/>
        <w:color w:val="000000" w:themeColor="text1"/>
        <w:sz w:val="20"/>
        <w:szCs w:val="20"/>
      </w:rPr>
      <w:instrText xml:space="preserve"> \* MERGEFORMAT </w:instrText>
    </w:r>
    <w:r w:rsidRPr="00F67939">
      <w:rPr>
        <w:rFonts w:asciiTheme="minorHAnsi" w:hAnsiTheme="minorHAnsi" w:cstheme="minorHAnsi"/>
        <w:color w:val="000000" w:themeColor="text1"/>
        <w:sz w:val="20"/>
        <w:szCs w:val="20"/>
      </w:rPr>
    </w:r>
    <w:r w:rsidRPr="00F67939">
      <w:rPr>
        <w:rFonts w:asciiTheme="minorHAnsi" w:hAnsiTheme="minorHAnsi" w:cstheme="minorHAnsi"/>
        <w:color w:val="000000" w:themeColor="text1"/>
        <w:sz w:val="20"/>
        <w:szCs w:val="20"/>
      </w:rPr>
      <w:fldChar w:fldCharType="separate"/>
    </w:r>
    <w:sdt>
      <w:sdtPr>
        <w:rPr>
          <w:rFonts w:ascii="Arial" w:hAnsi="Arial" w:cs="Arial"/>
          <w:color w:val="000000" w:themeColor="text1"/>
          <w:sz w:val="20"/>
          <w:szCs w:val="20"/>
        </w:rPr>
        <w:alias w:val="Dossier"/>
        <w:tag w:val="No dossier"/>
        <w:id w:val="566307204"/>
        <w:placeholder>
          <w:docPart w:val="70EC4F540F7F40058245F90CCE2D4371"/>
        </w:placeholder>
      </w:sdtPr>
      <w:sdtEndPr>
        <w:rPr>
          <w:rFonts w:asciiTheme="minorHAnsi" w:hAnsiTheme="minorHAnsi" w:cstheme="minorHAnsi"/>
        </w:rPr>
      </w:sdtEndPr>
      <w:sdtContent>
        <w:r w:rsidR="001D31CD" w:rsidRPr="001D31CD">
          <w:rPr>
            <w:rFonts w:asciiTheme="minorHAnsi" w:hAnsiTheme="minorHAnsi" w:cstheme="minorHAnsi"/>
            <w:color w:val="000000" w:themeColor="text1"/>
            <w:sz w:val="20"/>
            <w:szCs w:val="20"/>
          </w:rPr>
          <w:t xml:space="preserve">    </w:t>
        </w:r>
      </w:sdtContent>
    </w:sdt>
    <w:r w:rsidRPr="00F67939">
      <w:rPr>
        <w:rFonts w:asciiTheme="minorHAnsi" w:hAnsiTheme="minorHAnsi" w:cstheme="minorHAnsi"/>
        <w:color w:val="000000" w:themeColor="text1"/>
        <w:sz w:val="20"/>
        <w:szCs w:val="20"/>
      </w:rPr>
      <w:fldChar w:fldCharType="end"/>
    </w:r>
  </w:p>
  <w:p w:rsidR="00DD133D" w:rsidRPr="00F67939" w:rsidRDefault="00DD133D">
    <w:pPr>
      <w:pStyle w:val="En-tte"/>
      <w:rPr>
        <w:rFonts w:asciiTheme="minorHAnsi" w:hAnsiTheme="minorHAnsi" w:cstheme="minorHAnsi"/>
        <w:sz w:val="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ED34E1"/>
    <w:multiLevelType w:val="hybridMultilevel"/>
    <w:tmpl w:val="08A4EFB2"/>
    <w:lvl w:ilvl="0" w:tplc="4052E5F2">
      <w:numFmt w:val="bullet"/>
      <w:lvlText w:val=""/>
      <w:lvlJc w:val="left"/>
      <w:pPr>
        <w:ind w:left="786" w:hanging="360"/>
      </w:pPr>
      <w:rPr>
        <w:rFonts w:ascii="Symbol" w:eastAsia="Times New Roman" w:hAnsi="Symbol" w:cstheme="minorHAnsi" w:hint="default"/>
      </w:rPr>
    </w:lvl>
    <w:lvl w:ilvl="1" w:tplc="0C0C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" w15:restartNumberingAfterBreak="0">
    <w:nsid w:val="265832F5"/>
    <w:multiLevelType w:val="hybridMultilevel"/>
    <w:tmpl w:val="2FBEDEBC"/>
    <w:lvl w:ilvl="0" w:tplc="43E4F5E0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45A465A"/>
    <w:multiLevelType w:val="hybridMultilevel"/>
    <w:tmpl w:val="894CC0FA"/>
    <w:lvl w:ilvl="0" w:tplc="0CB4C6F6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4B4184F"/>
    <w:multiLevelType w:val="hybridMultilevel"/>
    <w:tmpl w:val="941A2780"/>
    <w:lvl w:ilvl="0" w:tplc="F9586C8A">
      <w:start w:val="1"/>
      <w:numFmt w:val="bullet"/>
      <w:lvlText w:val="→"/>
      <w:lvlJc w:val="left"/>
      <w:pPr>
        <w:ind w:left="720" w:hanging="360"/>
      </w:pPr>
      <w:rPr>
        <w:rFonts w:ascii="Arial" w:hAnsi="Aria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fr-CA" w:vendorID="64" w:dllVersion="131078" w:nlCheck="1" w:checkStyle="0"/>
  <w:activeWritingStyle w:appName="MSWord" w:lang="fr-FR" w:vendorID="64" w:dllVersion="131078" w:nlCheck="1" w:checkStyle="0"/>
  <w:activeWritingStyle w:appName="MSWord" w:lang="en-CA" w:vendorID="64" w:dllVersion="131078" w:nlCheck="1" w:checkStyle="1"/>
  <w:proofState w:spelling="clean" w:grammar="clean"/>
  <w:attachedTemplate r:id="rId1"/>
  <w:documentProtection w:edit="forms" w:enforcement="1" w:cryptProviderType="rsaAES" w:cryptAlgorithmClass="hash" w:cryptAlgorithmType="typeAny" w:cryptAlgorithmSid="14" w:cryptSpinCount="100000" w:hash="vqZweZ4skZ/J0GLjPbt8CvmmQ6itDC3iB8+BAjC9x1Nf5uxkCHY4XK86MIgBdw9WAOPjWa4L/dtl6uWmyGUCug==" w:salt="9h/SgBcrHCskYd77XWABqg==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2944"/>
    <w:rsid w:val="00000728"/>
    <w:rsid w:val="00001EA0"/>
    <w:rsid w:val="00015646"/>
    <w:rsid w:val="000235F9"/>
    <w:rsid w:val="0003089E"/>
    <w:rsid w:val="00034880"/>
    <w:rsid w:val="00036644"/>
    <w:rsid w:val="00044260"/>
    <w:rsid w:val="00056477"/>
    <w:rsid w:val="00061115"/>
    <w:rsid w:val="00062CCC"/>
    <w:rsid w:val="000653C6"/>
    <w:rsid w:val="00065CB5"/>
    <w:rsid w:val="00067E90"/>
    <w:rsid w:val="00081719"/>
    <w:rsid w:val="00081E4F"/>
    <w:rsid w:val="000949A4"/>
    <w:rsid w:val="00094D01"/>
    <w:rsid w:val="000A1BAF"/>
    <w:rsid w:val="000A5A8D"/>
    <w:rsid w:val="000A5E86"/>
    <w:rsid w:val="000B34AA"/>
    <w:rsid w:val="000B7F78"/>
    <w:rsid w:val="000C575E"/>
    <w:rsid w:val="000E53E1"/>
    <w:rsid w:val="000F0ECA"/>
    <w:rsid w:val="000F1FB9"/>
    <w:rsid w:val="00106182"/>
    <w:rsid w:val="00121C81"/>
    <w:rsid w:val="0013480E"/>
    <w:rsid w:val="00134CC1"/>
    <w:rsid w:val="0014043F"/>
    <w:rsid w:val="0014311E"/>
    <w:rsid w:val="00153E63"/>
    <w:rsid w:val="00156F9B"/>
    <w:rsid w:val="00162FFB"/>
    <w:rsid w:val="00163926"/>
    <w:rsid w:val="00165615"/>
    <w:rsid w:val="0017585B"/>
    <w:rsid w:val="00193617"/>
    <w:rsid w:val="00194790"/>
    <w:rsid w:val="001B6ADB"/>
    <w:rsid w:val="001D31CD"/>
    <w:rsid w:val="001E4106"/>
    <w:rsid w:val="001E567C"/>
    <w:rsid w:val="001F086F"/>
    <w:rsid w:val="001F1ED6"/>
    <w:rsid w:val="001F7ED1"/>
    <w:rsid w:val="00222808"/>
    <w:rsid w:val="00230283"/>
    <w:rsid w:val="00233C49"/>
    <w:rsid w:val="00240B84"/>
    <w:rsid w:val="002454D8"/>
    <w:rsid w:val="002528A7"/>
    <w:rsid w:val="00263F52"/>
    <w:rsid w:val="00267C88"/>
    <w:rsid w:val="00293EC9"/>
    <w:rsid w:val="00295818"/>
    <w:rsid w:val="00295F2F"/>
    <w:rsid w:val="002964F0"/>
    <w:rsid w:val="00297260"/>
    <w:rsid w:val="002C0510"/>
    <w:rsid w:val="002C5CEB"/>
    <w:rsid w:val="002D207C"/>
    <w:rsid w:val="002D35EB"/>
    <w:rsid w:val="002D4BDA"/>
    <w:rsid w:val="002E3D54"/>
    <w:rsid w:val="002F6BEC"/>
    <w:rsid w:val="00301BAB"/>
    <w:rsid w:val="00325E6D"/>
    <w:rsid w:val="00336BCB"/>
    <w:rsid w:val="0035045E"/>
    <w:rsid w:val="00350718"/>
    <w:rsid w:val="0035627D"/>
    <w:rsid w:val="00366A5E"/>
    <w:rsid w:val="00367527"/>
    <w:rsid w:val="00367C4C"/>
    <w:rsid w:val="003724A3"/>
    <w:rsid w:val="00373D89"/>
    <w:rsid w:val="003A3F6A"/>
    <w:rsid w:val="003A504B"/>
    <w:rsid w:val="003A6F43"/>
    <w:rsid w:val="003B414D"/>
    <w:rsid w:val="003C32DB"/>
    <w:rsid w:val="003E0CE7"/>
    <w:rsid w:val="003F3BBB"/>
    <w:rsid w:val="003F6105"/>
    <w:rsid w:val="0040693B"/>
    <w:rsid w:val="004246FA"/>
    <w:rsid w:val="0045258B"/>
    <w:rsid w:val="00454637"/>
    <w:rsid w:val="00460096"/>
    <w:rsid w:val="00465EBD"/>
    <w:rsid w:val="00466CA4"/>
    <w:rsid w:val="00475947"/>
    <w:rsid w:val="00477712"/>
    <w:rsid w:val="00483754"/>
    <w:rsid w:val="00486DB0"/>
    <w:rsid w:val="00487374"/>
    <w:rsid w:val="004A634E"/>
    <w:rsid w:val="004A7727"/>
    <w:rsid w:val="004B2D7F"/>
    <w:rsid w:val="004B3950"/>
    <w:rsid w:val="004C28DC"/>
    <w:rsid w:val="004D5723"/>
    <w:rsid w:val="00516F7E"/>
    <w:rsid w:val="005222EB"/>
    <w:rsid w:val="00542331"/>
    <w:rsid w:val="0055248C"/>
    <w:rsid w:val="00562D85"/>
    <w:rsid w:val="0057158C"/>
    <w:rsid w:val="005846D0"/>
    <w:rsid w:val="0059389E"/>
    <w:rsid w:val="005A0C13"/>
    <w:rsid w:val="005D6700"/>
    <w:rsid w:val="005E70F0"/>
    <w:rsid w:val="005F5E7B"/>
    <w:rsid w:val="00605F48"/>
    <w:rsid w:val="006203E9"/>
    <w:rsid w:val="00621FCD"/>
    <w:rsid w:val="00635CE6"/>
    <w:rsid w:val="00644EF4"/>
    <w:rsid w:val="006474AC"/>
    <w:rsid w:val="006505B5"/>
    <w:rsid w:val="00652BD9"/>
    <w:rsid w:val="00652EA1"/>
    <w:rsid w:val="0066417B"/>
    <w:rsid w:val="00670347"/>
    <w:rsid w:val="0067158A"/>
    <w:rsid w:val="00672AD8"/>
    <w:rsid w:val="006859C3"/>
    <w:rsid w:val="006B00A8"/>
    <w:rsid w:val="006B68DF"/>
    <w:rsid w:val="006C1432"/>
    <w:rsid w:val="006C1EF6"/>
    <w:rsid w:val="006C3A24"/>
    <w:rsid w:val="006C647A"/>
    <w:rsid w:val="006D33A8"/>
    <w:rsid w:val="006D4D5E"/>
    <w:rsid w:val="0070575F"/>
    <w:rsid w:val="00711015"/>
    <w:rsid w:val="00716CB5"/>
    <w:rsid w:val="00736508"/>
    <w:rsid w:val="00737F30"/>
    <w:rsid w:val="0075376B"/>
    <w:rsid w:val="00775EF5"/>
    <w:rsid w:val="007824FE"/>
    <w:rsid w:val="00787995"/>
    <w:rsid w:val="00794F54"/>
    <w:rsid w:val="00796F7D"/>
    <w:rsid w:val="0079796A"/>
    <w:rsid w:val="007C0A74"/>
    <w:rsid w:val="007C3370"/>
    <w:rsid w:val="007C4940"/>
    <w:rsid w:val="007D0D5B"/>
    <w:rsid w:val="007E57DE"/>
    <w:rsid w:val="007E7941"/>
    <w:rsid w:val="0081257E"/>
    <w:rsid w:val="00815A91"/>
    <w:rsid w:val="008273AD"/>
    <w:rsid w:val="00835D55"/>
    <w:rsid w:val="00840968"/>
    <w:rsid w:val="0084540F"/>
    <w:rsid w:val="008534DE"/>
    <w:rsid w:val="00854761"/>
    <w:rsid w:val="00854C5B"/>
    <w:rsid w:val="00861A99"/>
    <w:rsid w:val="00866906"/>
    <w:rsid w:val="00870797"/>
    <w:rsid w:val="0088001D"/>
    <w:rsid w:val="0088545A"/>
    <w:rsid w:val="008A3E0C"/>
    <w:rsid w:val="008E7BC4"/>
    <w:rsid w:val="00901236"/>
    <w:rsid w:val="00901E58"/>
    <w:rsid w:val="00912469"/>
    <w:rsid w:val="009210E9"/>
    <w:rsid w:val="00921A22"/>
    <w:rsid w:val="00922C0E"/>
    <w:rsid w:val="00923D1E"/>
    <w:rsid w:val="009241CF"/>
    <w:rsid w:val="0092520D"/>
    <w:rsid w:val="0093368C"/>
    <w:rsid w:val="00933CF8"/>
    <w:rsid w:val="00942D0E"/>
    <w:rsid w:val="00957446"/>
    <w:rsid w:val="009854D0"/>
    <w:rsid w:val="009917D6"/>
    <w:rsid w:val="009A62B7"/>
    <w:rsid w:val="009B7034"/>
    <w:rsid w:val="009C6461"/>
    <w:rsid w:val="009E58DF"/>
    <w:rsid w:val="009F0AF9"/>
    <w:rsid w:val="009F1CB4"/>
    <w:rsid w:val="00A0695A"/>
    <w:rsid w:val="00A073D7"/>
    <w:rsid w:val="00A24AFD"/>
    <w:rsid w:val="00A26C39"/>
    <w:rsid w:val="00A314B0"/>
    <w:rsid w:val="00A33CEF"/>
    <w:rsid w:val="00A36142"/>
    <w:rsid w:val="00A3641D"/>
    <w:rsid w:val="00A45A0C"/>
    <w:rsid w:val="00A4782E"/>
    <w:rsid w:val="00A520AF"/>
    <w:rsid w:val="00A530F1"/>
    <w:rsid w:val="00A729F1"/>
    <w:rsid w:val="00A77D58"/>
    <w:rsid w:val="00A77FD9"/>
    <w:rsid w:val="00A80A76"/>
    <w:rsid w:val="00A84698"/>
    <w:rsid w:val="00A90CAF"/>
    <w:rsid w:val="00A94F33"/>
    <w:rsid w:val="00A96E54"/>
    <w:rsid w:val="00AA09CD"/>
    <w:rsid w:val="00AB1AE0"/>
    <w:rsid w:val="00AB7CE7"/>
    <w:rsid w:val="00AC1E58"/>
    <w:rsid w:val="00AC7CEE"/>
    <w:rsid w:val="00AD1294"/>
    <w:rsid w:val="00AD43E6"/>
    <w:rsid w:val="00AD5DB0"/>
    <w:rsid w:val="00AD7EA0"/>
    <w:rsid w:val="00AE5772"/>
    <w:rsid w:val="00B04317"/>
    <w:rsid w:val="00B06495"/>
    <w:rsid w:val="00B06CF8"/>
    <w:rsid w:val="00B129DC"/>
    <w:rsid w:val="00B12B24"/>
    <w:rsid w:val="00B14297"/>
    <w:rsid w:val="00B21AF3"/>
    <w:rsid w:val="00B31D8E"/>
    <w:rsid w:val="00B32F68"/>
    <w:rsid w:val="00B349D4"/>
    <w:rsid w:val="00B44556"/>
    <w:rsid w:val="00B44F24"/>
    <w:rsid w:val="00B700E0"/>
    <w:rsid w:val="00B728A7"/>
    <w:rsid w:val="00B77F7F"/>
    <w:rsid w:val="00B90138"/>
    <w:rsid w:val="00BA5ED2"/>
    <w:rsid w:val="00BD08CA"/>
    <w:rsid w:val="00BD5E67"/>
    <w:rsid w:val="00BF2867"/>
    <w:rsid w:val="00BF6BB8"/>
    <w:rsid w:val="00C00059"/>
    <w:rsid w:val="00C0753F"/>
    <w:rsid w:val="00C10CE6"/>
    <w:rsid w:val="00C33713"/>
    <w:rsid w:val="00C34636"/>
    <w:rsid w:val="00C409F5"/>
    <w:rsid w:val="00C4574E"/>
    <w:rsid w:val="00C509E3"/>
    <w:rsid w:val="00C5634E"/>
    <w:rsid w:val="00C57CA3"/>
    <w:rsid w:val="00C615F6"/>
    <w:rsid w:val="00C73F37"/>
    <w:rsid w:val="00C74744"/>
    <w:rsid w:val="00C83E84"/>
    <w:rsid w:val="00C844CD"/>
    <w:rsid w:val="00C977FD"/>
    <w:rsid w:val="00CA35C1"/>
    <w:rsid w:val="00CA5268"/>
    <w:rsid w:val="00CA6890"/>
    <w:rsid w:val="00CB09C3"/>
    <w:rsid w:val="00CB76D6"/>
    <w:rsid w:val="00CC0874"/>
    <w:rsid w:val="00CC2533"/>
    <w:rsid w:val="00CC7EFA"/>
    <w:rsid w:val="00CD7540"/>
    <w:rsid w:val="00CE02A6"/>
    <w:rsid w:val="00D16A65"/>
    <w:rsid w:val="00D2162B"/>
    <w:rsid w:val="00D30664"/>
    <w:rsid w:val="00D42ECE"/>
    <w:rsid w:val="00D44678"/>
    <w:rsid w:val="00D45066"/>
    <w:rsid w:val="00D62FA3"/>
    <w:rsid w:val="00D631BA"/>
    <w:rsid w:val="00D6524F"/>
    <w:rsid w:val="00D65817"/>
    <w:rsid w:val="00D658C1"/>
    <w:rsid w:val="00D83339"/>
    <w:rsid w:val="00D94066"/>
    <w:rsid w:val="00DA6155"/>
    <w:rsid w:val="00DB5E8C"/>
    <w:rsid w:val="00DB61BA"/>
    <w:rsid w:val="00DC40B8"/>
    <w:rsid w:val="00DD133D"/>
    <w:rsid w:val="00DD3A14"/>
    <w:rsid w:val="00DD7BDD"/>
    <w:rsid w:val="00DE0EC9"/>
    <w:rsid w:val="00DF095A"/>
    <w:rsid w:val="00E10066"/>
    <w:rsid w:val="00E16883"/>
    <w:rsid w:val="00E31139"/>
    <w:rsid w:val="00E31171"/>
    <w:rsid w:val="00E3667F"/>
    <w:rsid w:val="00E37A0D"/>
    <w:rsid w:val="00E53834"/>
    <w:rsid w:val="00E610B4"/>
    <w:rsid w:val="00E77021"/>
    <w:rsid w:val="00E84264"/>
    <w:rsid w:val="00EA2FBB"/>
    <w:rsid w:val="00EA7032"/>
    <w:rsid w:val="00EB10B5"/>
    <w:rsid w:val="00EB67A8"/>
    <w:rsid w:val="00EC1D23"/>
    <w:rsid w:val="00EC2809"/>
    <w:rsid w:val="00EC6BE2"/>
    <w:rsid w:val="00EC79FE"/>
    <w:rsid w:val="00ED1325"/>
    <w:rsid w:val="00ED2CCD"/>
    <w:rsid w:val="00EE71AF"/>
    <w:rsid w:val="00EF62FA"/>
    <w:rsid w:val="00F038C6"/>
    <w:rsid w:val="00F130E4"/>
    <w:rsid w:val="00F1774D"/>
    <w:rsid w:val="00F20FF1"/>
    <w:rsid w:val="00F256C2"/>
    <w:rsid w:val="00F3308D"/>
    <w:rsid w:val="00F33764"/>
    <w:rsid w:val="00F35F7C"/>
    <w:rsid w:val="00F41733"/>
    <w:rsid w:val="00F47B4E"/>
    <w:rsid w:val="00F52944"/>
    <w:rsid w:val="00F614F9"/>
    <w:rsid w:val="00F62F75"/>
    <w:rsid w:val="00F67939"/>
    <w:rsid w:val="00F72CF4"/>
    <w:rsid w:val="00F7382F"/>
    <w:rsid w:val="00F90CC8"/>
    <w:rsid w:val="00FA1BA3"/>
    <w:rsid w:val="00FB0BA9"/>
    <w:rsid w:val="00FC566B"/>
    <w:rsid w:val="00FC59E4"/>
    <w:rsid w:val="00FE5D19"/>
    <w:rsid w:val="00FE7523"/>
    <w:rsid w:val="00FF1654"/>
    <w:rsid w:val="00FF49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125B818"/>
  <w15:chartTrackingRefBased/>
  <w15:docId w15:val="{F04B9A90-7AE7-489E-81C3-1158D02662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0" w:uiPriority="0"/>
    <w:lsdException w:name="Table Theme" w:semiHidden="1" w:unhideWhenUsed="1"/>
    <w:lsdException w:name="Placeholder Text" w:locked="0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locked="0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94F33"/>
    <w:pPr>
      <w:spacing w:after="0" w:line="240" w:lineRule="auto"/>
    </w:pPr>
    <w:rPr>
      <w:rFonts w:ascii="Arial Narrow" w:eastAsia="Times New Roman" w:hAnsi="Arial Narrow" w:cs="Times New Roman"/>
      <w:sz w:val="24"/>
      <w:szCs w:val="24"/>
      <w:lang w:eastAsia="fr-C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TableauGrille4-Accentuation1">
    <w:name w:val="Grid Table 4 Accent 1"/>
    <w:basedOn w:val="TableauNormal"/>
    <w:uiPriority w:val="49"/>
    <w:locked/>
    <w:rsid w:val="00AD7EA0"/>
    <w:pPr>
      <w:spacing w:after="0" w:line="240" w:lineRule="auto"/>
    </w:pPr>
    <w:tblPr>
      <w:tblStyleRowBandSize w:val="1"/>
      <w:tblStyleColBandSize w:val="1"/>
      <w:tblBorders>
        <w:top w:val="single" w:sz="4" w:space="0" w:color="6ABAB6"/>
        <w:left w:val="single" w:sz="4" w:space="0" w:color="6ABAB6"/>
        <w:bottom w:val="single" w:sz="4" w:space="0" w:color="6ABAB6"/>
        <w:right w:val="single" w:sz="4" w:space="0" w:color="6ABAB6"/>
        <w:insideH w:val="single" w:sz="4" w:space="0" w:color="6ABAB6"/>
        <w:insideV w:val="single" w:sz="4" w:space="0" w:color="6ABAB6"/>
      </w:tblBorders>
    </w:tblPr>
    <w:tcPr>
      <w:shd w:val="clear" w:color="auto" w:fill="D6E9E7"/>
    </w:tcPr>
    <w:tblStylePr w:type="firstRow">
      <w:rPr>
        <w:b/>
        <w:bCs/>
        <w:color w:val="FFFFFF" w:themeColor="background1"/>
      </w:rPr>
      <w:tblPr/>
      <w:tcPr>
        <w:shd w:val="clear" w:color="auto" w:fill="009086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ABAB6"/>
      </w:tcPr>
    </w:tblStylePr>
    <w:tblStylePr w:type="band1Horz">
      <w:tblPr/>
      <w:tcPr>
        <w:shd w:val="clear" w:color="auto" w:fill="D6E9E7"/>
      </w:tcPr>
    </w:tblStylePr>
    <w:tblStylePr w:type="band2Horz">
      <w:tblPr/>
      <w:tcPr>
        <w:shd w:val="clear" w:color="auto" w:fill="D6E9E7"/>
      </w:tcPr>
    </w:tblStylePr>
  </w:style>
  <w:style w:type="paragraph" w:styleId="En-tte">
    <w:name w:val="header"/>
    <w:basedOn w:val="Normal"/>
    <w:link w:val="En-tteCar"/>
    <w:uiPriority w:val="99"/>
    <w:unhideWhenUsed/>
    <w:locked/>
    <w:rsid w:val="0081257E"/>
    <w:pPr>
      <w:tabs>
        <w:tab w:val="center" w:pos="4320"/>
        <w:tab w:val="right" w:pos="8640"/>
      </w:tabs>
    </w:pPr>
  </w:style>
  <w:style w:type="character" w:customStyle="1" w:styleId="En-tteCar">
    <w:name w:val="En-tête Car"/>
    <w:basedOn w:val="Policepardfaut"/>
    <w:link w:val="En-tte"/>
    <w:uiPriority w:val="99"/>
    <w:rsid w:val="0081257E"/>
  </w:style>
  <w:style w:type="paragraph" w:styleId="Pieddepage">
    <w:name w:val="footer"/>
    <w:basedOn w:val="Normal"/>
    <w:link w:val="PieddepageCar"/>
    <w:uiPriority w:val="99"/>
    <w:unhideWhenUsed/>
    <w:locked/>
    <w:rsid w:val="0081257E"/>
    <w:pPr>
      <w:tabs>
        <w:tab w:val="center" w:pos="4320"/>
        <w:tab w:val="right" w:pos="8640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81257E"/>
  </w:style>
  <w:style w:type="table" w:styleId="Grilledutableau">
    <w:name w:val="Table Grid"/>
    <w:basedOn w:val="TableauNormal"/>
    <w:locked/>
    <w:rsid w:val="008125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edelespacerserv">
    <w:name w:val="Placeholder Text"/>
    <w:basedOn w:val="Policepardfaut"/>
    <w:uiPriority w:val="99"/>
    <w:semiHidden/>
    <w:locked/>
    <w:rsid w:val="00C83E84"/>
    <w:rPr>
      <w:color w:val="808080"/>
    </w:rPr>
  </w:style>
  <w:style w:type="paragraph" w:styleId="Paragraphedeliste">
    <w:name w:val="List Paragraph"/>
    <w:basedOn w:val="Normal"/>
    <w:uiPriority w:val="34"/>
    <w:qFormat/>
    <w:locked/>
    <w:rsid w:val="006B68DF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locked/>
    <w:rsid w:val="007D0D5B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D0D5B"/>
    <w:rPr>
      <w:rFonts w:ascii="Segoe UI" w:eastAsia="Times New Roman" w:hAnsi="Segoe UI" w:cs="Segoe UI"/>
      <w:sz w:val="18"/>
      <w:szCs w:val="18"/>
      <w:lang w:eastAsia="fr-CA"/>
    </w:rPr>
  </w:style>
  <w:style w:type="paragraph" w:customStyle="1" w:styleId="Default">
    <w:name w:val="Default"/>
    <w:rsid w:val="00737F30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en-CA"/>
    </w:rPr>
  </w:style>
  <w:style w:type="table" w:customStyle="1" w:styleId="Grilledutableau1">
    <w:name w:val="Grille du tableau1"/>
    <w:basedOn w:val="TableauNormal"/>
    <w:next w:val="Grilledutableau"/>
    <w:rsid w:val="00737F30"/>
    <w:pPr>
      <w:spacing w:after="0" w:line="240" w:lineRule="auto"/>
    </w:pPr>
    <w:rPr>
      <w:rFonts w:ascii="Arial" w:hAnsi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512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0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2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osmur01\Desktop\Formulaires\Nouveau%20formulaire%20PII-PID%20-%20TEST%20VF4_form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C19605675EBF46DEBFA0BDA3F21B593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5B4D7F8-E74D-4F72-B451-DDBAEDB38F93}"/>
      </w:docPartPr>
      <w:docPartBody>
        <w:p w:rsidR="001A1EA5" w:rsidRDefault="00652381" w:rsidP="00652381">
          <w:pPr>
            <w:pStyle w:val="C19605675EBF46DEBFA0BDA3F21B593F"/>
          </w:pPr>
          <w:r w:rsidRPr="00D63B40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ED8A77C8848E42DC82581E55789A7D7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8D72B5F-BC8D-4BF6-A835-D40BBD51470C}"/>
      </w:docPartPr>
      <w:docPartBody>
        <w:p w:rsidR="001A1EA5" w:rsidRDefault="00382A30" w:rsidP="00382A30">
          <w:pPr>
            <w:pStyle w:val="ED8A77C8848E42DC82581E55789A7D7214"/>
          </w:pPr>
          <w:r>
            <w:rPr>
              <w:rFonts w:ascii="Arial" w:hAnsi="Arial" w:cs="Arial"/>
              <w:color w:val="000000"/>
              <w:sz w:val="16"/>
              <w:szCs w:val="16"/>
              <w14:textFill>
                <w14:solidFill>
                  <w14:srgbClr w14:val="000000">
                    <w14:alpha w14:val="55000"/>
                  </w14:srgbClr>
                </w14:solidFill>
              </w14:textFill>
            </w:rPr>
            <w:t xml:space="preserve">   </w:t>
          </w:r>
        </w:p>
      </w:docPartBody>
    </w:docPart>
    <w:docPart>
      <w:docPartPr>
        <w:name w:val="25205ABEDF2F44C3B0EF1E2F95BECEA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DA422EC-AA48-4C9D-AE17-90889B72A035}"/>
      </w:docPartPr>
      <w:docPartBody>
        <w:p w:rsidR="001E6ACB" w:rsidRDefault="00382A30" w:rsidP="00382A30">
          <w:pPr>
            <w:pStyle w:val="25205ABEDF2F44C3B0EF1E2F95BECEAE8"/>
          </w:pPr>
          <w:r w:rsidRPr="0059389E">
            <w:rPr>
              <w:rStyle w:val="Textedelespacerserv"/>
              <w:rFonts w:eastAsiaTheme="minorHAnsi"/>
              <w:sz w:val="22"/>
            </w:rPr>
            <w:t xml:space="preserve">  </w:t>
          </w:r>
        </w:p>
      </w:docPartBody>
    </w:docPart>
    <w:docPart>
      <w:docPartPr>
        <w:name w:val="E4563C84E3E446BA80CF6D33B450BFA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A947D86-D0EB-4577-9F71-E7A0C91740C3}"/>
      </w:docPartPr>
      <w:docPartBody>
        <w:p w:rsidR="00990DB0" w:rsidRDefault="006D63C9" w:rsidP="006D63C9">
          <w:pPr>
            <w:pStyle w:val="E4563C84E3E446BA80CF6D33B450BFAF"/>
          </w:pPr>
          <w:r w:rsidRPr="00D63B40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262CC7DB9AF24AC188B7B1582CEFBD3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5AB9527-2937-4525-B9BB-5B65DA05ABBF}"/>
      </w:docPartPr>
      <w:docPartBody>
        <w:p w:rsidR="00974F6B" w:rsidRDefault="00990DB0" w:rsidP="00990DB0">
          <w:pPr>
            <w:pStyle w:val="262CC7DB9AF24AC188B7B1582CEFBD35"/>
          </w:pPr>
          <w:r>
            <w:rPr>
              <w:rFonts w:ascii="Arial" w:hAnsi="Arial" w:cs="Arial"/>
              <w:color w:val="000000"/>
              <w:sz w:val="16"/>
              <w:szCs w:val="16"/>
              <w14:textFill>
                <w14:solidFill>
                  <w14:srgbClr w14:val="000000">
                    <w14:alpha w14:val="55000"/>
                  </w14:srgbClr>
                </w14:solidFill>
              </w14:textFill>
            </w:rPr>
            <w:t xml:space="preserve">   </w:t>
          </w:r>
        </w:p>
      </w:docPartBody>
    </w:docPart>
    <w:docPart>
      <w:docPartPr>
        <w:name w:val="F91E4F6A6D2A4687847DA231E72666F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B48FB2A-459F-46C2-B661-27E1FE15C835}"/>
      </w:docPartPr>
      <w:docPartBody>
        <w:p w:rsidR="00974F6B" w:rsidRDefault="00990DB0" w:rsidP="00990DB0">
          <w:pPr>
            <w:pStyle w:val="F91E4F6A6D2A4687847DA231E72666FA"/>
          </w:pPr>
          <w:r w:rsidRPr="00D63B40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6FFF610D593A4ADABC313AB6CA5F39C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03FBA73-37BB-49DA-9806-6232480CB3F1}"/>
      </w:docPartPr>
      <w:docPartBody>
        <w:p w:rsidR="00974F6B" w:rsidRDefault="00990DB0" w:rsidP="00990DB0">
          <w:pPr>
            <w:pStyle w:val="6FFF610D593A4ADABC313AB6CA5F39CA"/>
          </w:pPr>
          <w:r>
            <w:rPr>
              <w:rFonts w:ascii="Arial" w:hAnsi="Arial" w:cs="Arial"/>
              <w:color w:val="000000"/>
              <w:sz w:val="16"/>
              <w:szCs w:val="16"/>
              <w14:textFill>
                <w14:solidFill>
                  <w14:srgbClr w14:val="000000">
                    <w14:alpha w14:val="55000"/>
                  </w14:srgbClr>
                </w14:solidFill>
              </w14:textFill>
            </w:rPr>
            <w:t xml:space="preserve">   </w:t>
          </w:r>
        </w:p>
      </w:docPartBody>
    </w:docPart>
    <w:docPart>
      <w:docPartPr>
        <w:name w:val="70EC4F540F7F40058245F90CCE2D437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1335A4E-A1D8-4168-A819-40AE947B5DEF}"/>
      </w:docPartPr>
      <w:docPartBody>
        <w:p w:rsidR="00974F6B" w:rsidRDefault="00990DB0" w:rsidP="00990DB0">
          <w:pPr>
            <w:pStyle w:val="70EC4F540F7F40058245F90CCE2D4371"/>
          </w:pPr>
          <w:r w:rsidRPr="00D63B40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545EEE9FEE8C431A8DF12FB89EE8C8D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6BBF711-12BF-482B-A8D9-F0C31A254A25}"/>
      </w:docPartPr>
      <w:docPartBody>
        <w:p w:rsidR="00CE3C14" w:rsidRDefault="00382A30" w:rsidP="00382A30">
          <w:pPr>
            <w:pStyle w:val="545EEE9FEE8C431A8DF12FB89EE8C8D16"/>
          </w:pPr>
          <w:r w:rsidRPr="000653C6">
            <w:rPr>
              <w:rStyle w:val="Textedelespacerserv"/>
              <w:rFonts w:asciiTheme="minorHAnsi" w:hAnsiTheme="minorHAnsi" w:cstheme="minorHAnsi"/>
              <w:sz w:val="20"/>
              <w:szCs w:val="20"/>
            </w:rPr>
            <w:t xml:space="preserve">   </w:t>
          </w:r>
        </w:p>
      </w:docPartBody>
    </w:docPart>
    <w:docPart>
      <w:docPartPr>
        <w:name w:val="9AF0BAD10725442891EF9A38B99C26F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3740920-9E95-4513-AC64-086EE9210A7C}"/>
      </w:docPartPr>
      <w:docPartBody>
        <w:p w:rsidR="00CE3C14" w:rsidRDefault="00382A30" w:rsidP="00382A30">
          <w:pPr>
            <w:pStyle w:val="9AF0BAD10725442891EF9A38B99C26F36"/>
          </w:pPr>
          <w:r w:rsidRPr="000653C6">
            <w:rPr>
              <w:rStyle w:val="Textedelespacerserv"/>
              <w:rFonts w:asciiTheme="minorHAnsi" w:hAnsiTheme="minorHAnsi" w:cstheme="minorHAnsi"/>
              <w:sz w:val="20"/>
              <w:szCs w:val="20"/>
            </w:rPr>
            <w:t xml:space="preserve">   </w:t>
          </w:r>
        </w:p>
      </w:docPartBody>
    </w:docPart>
    <w:docPart>
      <w:docPartPr>
        <w:name w:val="47A4FB47F722497996ECE1304F85406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46D646F-4C9E-4F51-A820-97D3FD151FA9}"/>
      </w:docPartPr>
      <w:docPartBody>
        <w:p w:rsidR="00CE3C14" w:rsidRDefault="00382A30" w:rsidP="00382A30">
          <w:pPr>
            <w:pStyle w:val="47A4FB47F722497996ECE1304F8540665"/>
          </w:pPr>
          <w:r w:rsidRPr="002D4E6A">
            <w:rPr>
              <w:rStyle w:val="Textedelespacerserv"/>
              <w:rFonts w:eastAsiaTheme="minorHAnsi"/>
            </w:rPr>
            <w:t>Choisissez un élément.</w:t>
          </w:r>
        </w:p>
      </w:docPartBody>
    </w:docPart>
    <w:docPart>
      <w:docPartPr>
        <w:name w:val="BA272241949C45F8A963223C846F919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DB286E8-8C66-4C4A-8565-644BB4AE5FD5}"/>
      </w:docPartPr>
      <w:docPartBody>
        <w:p w:rsidR="00CE3C14" w:rsidRDefault="00382A30" w:rsidP="00382A30">
          <w:pPr>
            <w:pStyle w:val="BA272241949C45F8A963223C846F91985"/>
          </w:pPr>
          <w:r w:rsidRPr="000653C6">
            <w:rPr>
              <w:rStyle w:val="Textedelespacerserv"/>
              <w:rFonts w:asciiTheme="minorHAnsi" w:hAnsiTheme="minorHAnsi" w:cstheme="minorHAnsi"/>
              <w:sz w:val="20"/>
              <w:szCs w:val="20"/>
            </w:rPr>
            <w:t xml:space="preserve">   </w:t>
          </w:r>
        </w:p>
      </w:docPartBody>
    </w:docPart>
    <w:docPart>
      <w:docPartPr>
        <w:name w:val="4778E26ABD10456192913B87091F5CF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FF59A9B-B841-4314-9357-EBBFE680409C}"/>
      </w:docPartPr>
      <w:docPartBody>
        <w:p w:rsidR="00CE3C14" w:rsidRDefault="00382A30" w:rsidP="00382A30">
          <w:pPr>
            <w:pStyle w:val="4778E26ABD10456192913B87091F5CF13"/>
          </w:pPr>
          <w:r w:rsidRPr="00737F30">
            <w:rPr>
              <w:rStyle w:val="Textedelespacerserv"/>
              <w:rFonts w:asciiTheme="minorHAnsi" w:hAnsiTheme="minorHAnsi" w:cstheme="minorHAnsi"/>
              <w:sz w:val="20"/>
              <w:szCs w:val="20"/>
            </w:rPr>
            <w:t xml:space="preserve">   </w:t>
          </w:r>
        </w:p>
      </w:docPartBody>
    </w:docPart>
    <w:docPart>
      <w:docPartPr>
        <w:name w:val="1ABA3C6F62ED4D96BB9917F87FB95B1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8CAB539-F3F0-44A0-8D2D-597D399A34B9}"/>
      </w:docPartPr>
      <w:docPartBody>
        <w:p w:rsidR="00CE3C14" w:rsidRDefault="00382A30" w:rsidP="00382A30">
          <w:pPr>
            <w:pStyle w:val="1ABA3C6F62ED4D96BB9917F87FB95B123"/>
          </w:pPr>
          <w:r w:rsidRPr="00737F30">
            <w:rPr>
              <w:rStyle w:val="Textedelespacerserv"/>
              <w:rFonts w:asciiTheme="minorHAnsi" w:hAnsiTheme="minorHAnsi" w:cstheme="minorHAnsi"/>
            </w:rPr>
            <w:t xml:space="preserve">  </w:t>
          </w:r>
        </w:p>
      </w:docPartBody>
    </w:docPart>
    <w:docPart>
      <w:docPartPr>
        <w:name w:val="3036EAF72C7D478088C6C8F08BE05FB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03A28ED-3643-4E14-A284-31B2B97702EC}"/>
      </w:docPartPr>
      <w:docPartBody>
        <w:p w:rsidR="00CE3C14" w:rsidRDefault="00382A30" w:rsidP="00382A30">
          <w:pPr>
            <w:pStyle w:val="3036EAF72C7D478088C6C8F08BE05FB53"/>
          </w:pPr>
          <w:r w:rsidRPr="00737F30">
            <w:rPr>
              <w:rStyle w:val="Textedelespacerserv"/>
              <w:rFonts w:asciiTheme="minorHAnsi" w:hAnsiTheme="minorHAnsi" w:cstheme="minorHAnsi"/>
              <w:sz w:val="20"/>
              <w:szCs w:val="20"/>
            </w:rPr>
            <w:t xml:space="preserve">   </w:t>
          </w:r>
        </w:p>
      </w:docPartBody>
    </w:docPart>
    <w:docPart>
      <w:docPartPr>
        <w:name w:val="FE03C816AC254EE593688479064AD89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C20A0B9-5AB0-4D9F-B163-69EBA0679C57}"/>
      </w:docPartPr>
      <w:docPartBody>
        <w:p w:rsidR="00CE3C14" w:rsidRDefault="00382A30" w:rsidP="00382A30">
          <w:pPr>
            <w:pStyle w:val="FE03C816AC254EE593688479064AD892"/>
          </w:pPr>
          <w:r w:rsidRPr="00DB61BA">
            <w:rPr>
              <w:rStyle w:val="Textedelespacerserv"/>
              <w:rFonts w:cstheme="minorHAnsi"/>
            </w:rPr>
            <w:t xml:space="preserve">  </w:t>
          </w:r>
        </w:p>
      </w:docPartBody>
    </w:docPart>
    <w:docPart>
      <w:docPartPr>
        <w:name w:val="5C5821D2BAE9412AA7D2B8AD2D8540D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21FEBFF-CA3F-43D3-A120-D7610234233A}"/>
      </w:docPartPr>
      <w:docPartBody>
        <w:p w:rsidR="00CE3C14" w:rsidRDefault="00382A30" w:rsidP="00382A30">
          <w:pPr>
            <w:pStyle w:val="5C5821D2BAE9412AA7D2B8AD2D8540D2"/>
          </w:pPr>
          <w:r w:rsidRPr="000653C6">
            <w:rPr>
              <w:rStyle w:val="Textedelespacerserv"/>
              <w:rFonts w:cstheme="minorHAnsi"/>
              <w:sz w:val="20"/>
              <w:szCs w:val="20"/>
            </w:rPr>
            <w:t xml:space="preserve">   </w:t>
          </w:r>
        </w:p>
      </w:docPartBody>
    </w:docPart>
    <w:docPart>
      <w:docPartPr>
        <w:name w:val="3D9B8B5E38554537A3CBB4AC51C39D3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EA39676-25C7-46AB-A2A6-07AFB7E57AC7}"/>
      </w:docPartPr>
      <w:docPartBody>
        <w:p w:rsidR="00626D6B" w:rsidRDefault="001B08BD" w:rsidP="001B08BD">
          <w:pPr>
            <w:pStyle w:val="3D9B8B5E38554537A3CBB4AC51C39D31"/>
          </w:pPr>
          <w:r w:rsidRPr="00737F30">
            <w:rPr>
              <w:rStyle w:val="Textedelespacerserv"/>
              <w:rFonts w:cstheme="minorHAnsi"/>
              <w:sz w:val="20"/>
              <w:szCs w:val="20"/>
            </w:rPr>
            <w:t xml:space="preserve">  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haloult_Cond">
    <w:panose1 w:val="00000400000000000000"/>
    <w:charset w:val="00"/>
    <w:family w:val="auto"/>
    <w:pitch w:val="variable"/>
    <w:sig w:usb0="00000083" w:usb1="00000000" w:usb2="00000000" w:usb3="00000000" w:csb0="00000009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161F"/>
    <w:rsid w:val="00043F2B"/>
    <w:rsid w:val="000F2688"/>
    <w:rsid w:val="00155FE5"/>
    <w:rsid w:val="00180C64"/>
    <w:rsid w:val="001A1EA5"/>
    <w:rsid w:val="001B08BD"/>
    <w:rsid w:val="001E6ACB"/>
    <w:rsid w:val="002040CD"/>
    <w:rsid w:val="00262F32"/>
    <w:rsid w:val="0032380C"/>
    <w:rsid w:val="00331F5D"/>
    <w:rsid w:val="0034005E"/>
    <w:rsid w:val="003421FF"/>
    <w:rsid w:val="00382A30"/>
    <w:rsid w:val="00390341"/>
    <w:rsid w:val="003B161F"/>
    <w:rsid w:val="003D0B41"/>
    <w:rsid w:val="004627D0"/>
    <w:rsid w:val="00484F98"/>
    <w:rsid w:val="004A7698"/>
    <w:rsid w:val="00626D6B"/>
    <w:rsid w:val="00652381"/>
    <w:rsid w:val="006A0B0F"/>
    <w:rsid w:val="006C0C0E"/>
    <w:rsid w:val="006D63C9"/>
    <w:rsid w:val="00772253"/>
    <w:rsid w:val="008243CE"/>
    <w:rsid w:val="00845138"/>
    <w:rsid w:val="00870303"/>
    <w:rsid w:val="00885577"/>
    <w:rsid w:val="00885A72"/>
    <w:rsid w:val="00894261"/>
    <w:rsid w:val="008B54D0"/>
    <w:rsid w:val="008E1391"/>
    <w:rsid w:val="008E280D"/>
    <w:rsid w:val="009247D8"/>
    <w:rsid w:val="00930B30"/>
    <w:rsid w:val="009468F7"/>
    <w:rsid w:val="009558B8"/>
    <w:rsid w:val="00974ED7"/>
    <w:rsid w:val="00974F6B"/>
    <w:rsid w:val="00983D6E"/>
    <w:rsid w:val="00990DB0"/>
    <w:rsid w:val="00A36FC1"/>
    <w:rsid w:val="00A629A2"/>
    <w:rsid w:val="00AE0111"/>
    <w:rsid w:val="00B17360"/>
    <w:rsid w:val="00BA1E13"/>
    <w:rsid w:val="00BA28E3"/>
    <w:rsid w:val="00BB7A1A"/>
    <w:rsid w:val="00CE3C14"/>
    <w:rsid w:val="00DB03D3"/>
    <w:rsid w:val="00DC1FB0"/>
    <w:rsid w:val="00E229B8"/>
    <w:rsid w:val="00E64ABA"/>
    <w:rsid w:val="00E823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fr-CA" w:eastAsia="fr-C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4353ABD8B4C84D6799D3BB2019374C34">
    <w:name w:val="4353ABD8B4C84D6799D3BB2019374C34"/>
  </w:style>
  <w:style w:type="character" w:styleId="Textedelespacerserv">
    <w:name w:val="Placeholder Text"/>
    <w:basedOn w:val="Policepardfaut"/>
    <w:uiPriority w:val="99"/>
    <w:semiHidden/>
    <w:rsid w:val="001B08BD"/>
    <w:rPr>
      <w:color w:val="808080"/>
    </w:rPr>
  </w:style>
  <w:style w:type="paragraph" w:customStyle="1" w:styleId="D9125FFA66CC4D75A4213D021F889891">
    <w:name w:val="D9125FFA66CC4D75A4213D021F889891"/>
  </w:style>
  <w:style w:type="paragraph" w:customStyle="1" w:styleId="A53CF9E5941B4A139B707AC095ACE2AB">
    <w:name w:val="A53CF9E5941B4A139B707AC095ACE2AB"/>
  </w:style>
  <w:style w:type="paragraph" w:customStyle="1" w:styleId="DA0456E09BFD42A2A689CCAA0868FB0D">
    <w:name w:val="DA0456E09BFD42A2A689CCAA0868FB0D"/>
  </w:style>
  <w:style w:type="paragraph" w:customStyle="1" w:styleId="87559B1840C247DEB4C3927E96A988B7">
    <w:name w:val="87559B1840C247DEB4C3927E96A988B7"/>
  </w:style>
  <w:style w:type="paragraph" w:customStyle="1" w:styleId="D41A1513C02040C88289CF28CBDB4805">
    <w:name w:val="D41A1513C02040C88289CF28CBDB4805"/>
  </w:style>
  <w:style w:type="paragraph" w:customStyle="1" w:styleId="EC0E2CFAD1EC4E1C8971132183B80B63">
    <w:name w:val="EC0E2CFAD1EC4E1C8971132183B80B63"/>
  </w:style>
  <w:style w:type="paragraph" w:customStyle="1" w:styleId="18F057B8133E4F63AB127A5EBC7A2E0B">
    <w:name w:val="18F057B8133E4F63AB127A5EBC7A2E0B"/>
  </w:style>
  <w:style w:type="paragraph" w:customStyle="1" w:styleId="0A03FD7495E648C6A99E6E9A82CB8933">
    <w:name w:val="0A03FD7495E648C6A99E6E9A82CB8933"/>
  </w:style>
  <w:style w:type="paragraph" w:customStyle="1" w:styleId="B43EE188B29A4585BF4AF5BDC0F1A504">
    <w:name w:val="B43EE188B29A4585BF4AF5BDC0F1A504"/>
  </w:style>
  <w:style w:type="paragraph" w:customStyle="1" w:styleId="B5C101471E8F47D3B6A6E8AB57FF0969">
    <w:name w:val="B5C101471E8F47D3B6A6E8AB57FF0969"/>
  </w:style>
  <w:style w:type="paragraph" w:customStyle="1" w:styleId="10389E6834AA4C449A8734FC73D5E552">
    <w:name w:val="10389E6834AA4C449A8734FC73D5E552"/>
  </w:style>
  <w:style w:type="paragraph" w:customStyle="1" w:styleId="92B1D93717F549E9ADE208BD37FC801C">
    <w:name w:val="92B1D93717F549E9ADE208BD37FC801C"/>
  </w:style>
  <w:style w:type="paragraph" w:customStyle="1" w:styleId="110D4230AE2B45DE8D5EA9E0DE773A0D">
    <w:name w:val="110D4230AE2B45DE8D5EA9E0DE773A0D"/>
  </w:style>
  <w:style w:type="paragraph" w:customStyle="1" w:styleId="AE240E9ADC4841F58082AAB8A093770C">
    <w:name w:val="AE240E9ADC4841F58082AAB8A093770C"/>
  </w:style>
  <w:style w:type="paragraph" w:customStyle="1" w:styleId="08DD701757594FC6923F344C9A398FB6">
    <w:name w:val="08DD701757594FC6923F344C9A398FB6"/>
  </w:style>
  <w:style w:type="paragraph" w:customStyle="1" w:styleId="437C31D7E0464A50B3BAA567B18836C3">
    <w:name w:val="437C31D7E0464A50B3BAA567B18836C3"/>
  </w:style>
  <w:style w:type="paragraph" w:customStyle="1" w:styleId="EF4896263E794348A234EB116606E8C7">
    <w:name w:val="EF4896263E794348A234EB116606E8C7"/>
  </w:style>
  <w:style w:type="paragraph" w:customStyle="1" w:styleId="8538757AE0174BE99FCE05C6EDA13D91">
    <w:name w:val="8538757AE0174BE99FCE05C6EDA13D91"/>
  </w:style>
  <w:style w:type="paragraph" w:customStyle="1" w:styleId="C1124053123C4070A91B351FA1650A21">
    <w:name w:val="C1124053123C4070A91B351FA1650A21"/>
  </w:style>
  <w:style w:type="paragraph" w:customStyle="1" w:styleId="B9CC01B1740D480BA640F544E04C7D6D">
    <w:name w:val="B9CC01B1740D480BA640F544E04C7D6D"/>
  </w:style>
  <w:style w:type="paragraph" w:customStyle="1" w:styleId="413ACA377E5248B6B0767C8930990A3F">
    <w:name w:val="413ACA377E5248B6B0767C8930990A3F"/>
  </w:style>
  <w:style w:type="paragraph" w:customStyle="1" w:styleId="54A916ED88A14A3FB8ED6CEE3B8C2C87">
    <w:name w:val="54A916ED88A14A3FB8ED6CEE3B8C2C87"/>
  </w:style>
  <w:style w:type="paragraph" w:customStyle="1" w:styleId="C285BB62E8114269BBDC90C46D208184">
    <w:name w:val="C285BB62E8114269BBDC90C46D208184"/>
  </w:style>
  <w:style w:type="paragraph" w:customStyle="1" w:styleId="6A19B037091E4634AD38FDF550DE37AB">
    <w:name w:val="6A19B037091E4634AD38FDF550DE37AB"/>
  </w:style>
  <w:style w:type="paragraph" w:customStyle="1" w:styleId="A44A4FAF2FE842DDB0C56F8769B60DF5">
    <w:name w:val="A44A4FAF2FE842DDB0C56F8769B60DF5"/>
  </w:style>
  <w:style w:type="paragraph" w:customStyle="1" w:styleId="5E811177ECEB4F7F9652B661E0C20BFB">
    <w:name w:val="5E811177ECEB4F7F9652B661E0C20BFB"/>
  </w:style>
  <w:style w:type="paragraph" w:customStyle="1" w:styleId="D2F55331B9AE489CB39B2E7CD00F46C6">
    <w:name w:val="D2F55331B9AE489CB39B2E7CD00F46C6"/>
  </w:style>
  <w:style w:type="paragraph" w:customStyle="1" w:styleId="7F390674A0334EDC8DA096DEE708C3CA">
    <w:name w:val="7F390674A0334EDC8DA096DEE708C3CA"/>
  </w:style>
  <w:style w:type="paragraph" w:customStyle="1" w:styleId="F2F025D7AB514A8EBCF4BBBAD8D3B448">
    <w:name w:val="F2F025D7AB514A8EBCF4BBBAD8D3B448"/>
  </w:style>
  <w:style w:type="paragraph" w:customStyle="1" w:styleId="8709A0EE1CE74789ABC211A73A6145A0">
    <w:name w:val="8709A0EE1CE74789ABC211A73A6145A0"/>
  </w:style>
  <w:style w:type="paragraph" w:customStyle="1" w:styleId="9D5424D767B848338CEE64EBF7AC5600">
    <w:name w:val="9D5424D767B848338CEE64EBF7AC5600"/>
  </w:style>
  <w:style w:type="paragraph" w:customStyle="1" w:styleId="74ACBD9035B14C7ABE5A7E00F6A2EB04">
    <w:name w:val="74ACBD9035B14C7ABE5A7E00F6A2EB04"/>
  </w:style>
  <w:style w:type="paragraph" w:customStyle="1" w:styleId="DE8EF9A20459486B94FAEDC296AD7BD4">
    <w:name w:val="DE8EF9A20459486B94FAEDC296AD7BD4"/>
  </w:style>
  <w:style w:type="paragraph" w:customStyle="1" w:styleId="705990CDAB604B288418D6BC6B27F252">
    <w:name w:val="705990CDAB604B288418D6BC6B27F252"/>
  </w:style>
  <w:style w:type="paragraph" w:customStyle="1" w:styleId="129831F1A61A4F98922FA58DAFA77777">
    <w:name w:val="129831F1A61A4F98922FA58DAFA77777"/>
  </w:style>
  <w:style w:type="paragraph" w:customStyle="1" w:styleId="BB81F9A5311349238C79E66A34C36B9A">
    <w:name w:val="BB81F9A5311349238C79E66A34C36B9A"/>
  </w:style>
  <w:style w:type="paragraph" w:customStyle="1" w:styleId="31BE9F08FEEE431C9CA81FF8680E67FD">
    <w:name w:val="31BE9F08FEEE431C9CA81FF8680E67FD"/>
  </w:style>
  <w:style w:type="paragraph" w:customStyle="1" w:styleId="3EC22D2067D943E9BE785A0631961343">
    <w:name w:val="3EC22D2067D943E9BE785A0631961343"/>
  </w:style>
  <w:style w:type="paragraph" w:customStyle="1" w:styleId="EDE220D6F96D44729E412C7AC4330D82">
    <w:name w:val="EDE220D6F96D44729E412C7AC4330D82"/>
  </w:style>
  <w:style w:type="paragraph" w:customStyle="1" w:styleId="6134E1C8A799422EBAD3DD75344A4C19">
    <w:name w:val="6134E1C8A799422EBAD3DD75344A4C19"/>
  </w:style>
  <w:style w:type="paragraph" w:customStyle="1" w:styleId="841AD29C8F7F4CB3A275E6303D59B779">
    <w:name w:val="841AD29C8F7F4CB3A275E6303D59B779"/>
  </w:style>
  <w:style w:type="paragraph" w:customStyle="1" w:styleId="D60C0665509D4D13A45413DF05A66D8E">
    <w:name w:val="D60C0665509D4D13A45413DF05A66D8E"/>
  </w:style>
  <w:style w:type="paragraph" w:customStyle="1" w:styleId="D03FEEC29A6049819AF08EE4A8668C69">
    <w:name w:val="D03FEEC29A6049819AF08EE4A8668C69"/>
  </w:style>
  <w:style w:type="paragraph" w:customStyle="1" w:styleId="F1B031F864734AA9AF4456A2BA8BB7DA">
    <w:name w:val="F1B031F864734AA9AF4456A2BA8BB7DA"/>
  </w:style>
  <w:style w:type="paragraph" w:customStyle="1" w:styleId="1DD5F37BA8BF4105BBB71F54F414B10D">
    <w:name w:val="1DD5F37BA8BF4105BBB71F54F414B10D"/>
  </w:style>
  <w:style w:type="paragraph" w:customStyle="1" w:styleId="582382E3FCFD4345A709F257DFBA8446">
    <w:name w:val="582382E3FCFD4345A709F257DFBA8446"/>
    <w:rsid w:val="003B161F"/>
  </w:style>
  <w:style w:type="paragraph" w:customStyle="1" w:styleId="229FFCF3BA6E43BDAE0DB6AA1FC70470">
    <w:name w:val="229FFCF3BA6E43BDAE0DB6AA1FC70470"/>
    <w:rsid w:val="003B161F"/>
  </w:style>
  <w:style w:type="paragraph" w:customStyle="1" w:styleId="9D0D4F89858B49F0A9849C07FC6D9B9B">
    <w:name w:val="9D0D4F89858B49F0A9849C07FC6D9B9B"/>
    <w:rsid w:val="003B161F"/>
  </w:style>
  <w:style w:type="paragraph" w:customStyle="1" w:styleId="A3B358A88A79433D9A6D7EDE192AC67D">
    <w:name w:val="A3B358A88A79433D9A6D7EDE192AC67D"/>
    <w:rsid w:val="003B161F"/>
  </w:style>
  <w:style w:type="paragraph" w:customStyle="1" w:styleId="39BB264539134ED9853E20AE66FD7FDA">
    <w:name w:val="39BB264539134ED9853E20AE66FD7FDA"/>
    <w:rsid w:val="003B161F"/>
  </w:style>
  <w:style w:type="paragraph" w:customStyle="1" w:styleId="F9A44DA1A47D4DCEAEAA0BFC95AE6856">
    <w:name w:val="F9A44DA1A47D4DCEAEAA0BFC95AE6856"/>
    <w:rsid w:val="003B161F"/>
  </w:style>
  <w:style w:type="paragraph" w:customStyle="1" w:styleId="8B731F98C44446BFB4756F84DE87EE96">
    <w:name w:val="8B731F98C44446BFB4756F84DE87EE96"/>
    <w:rsid w:val="003B161F"/>
  </w:style>
  <w:style w:type="paragraph" w:customStyle="1" w:styleId="63553F2A57AD4420BBB0DB10BB93407B">
    <w:name w:val="63553F2A57AD4420BBB0DB10BB93407B"/>
    <w:rsid w:val="003B161F"/>
  </w:style>
  <w:style w:type="paragraph" w:customStyle="1" w:styleId="A53CF9E5941B4A139B707AC095ACE2AB1">
    <w:name w:val="A53CF9E5941B4A139B707AC095ACE2AB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559B1840C247DEB4C3927E96A988B71">
    <w:name w:val="87559B1840C247DEB4C3927E96A988B7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1A1513C02040C88289CF28CBDB48051">
    <w:name w:val="D41A1513C02040C88289CF28CBDB4805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8F057B8133E4F63AB127A5EBC7A2E0B1">
    <w:name w:val="18F057B8133E4F63AB127A5EBC7A2E0B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A03FD7495E648C6A99E6E9A82CB89331">
    <w:name w:val="0A03FD7495E648C6A99E6E9A82CB8933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43EE188B29A4585BF4AF5BDC0F1A5041">
    <w:name w:val="B43EE188B29A4585BF4AF5BDC0F1A504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5C101471E8F47D3B6A6E8AB57FF09691">
    <w:name w:val="B5C101471E8F47D3B6A6E8AB57FF0969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0389E6834AA4C449A8734FC73D5E5521">
    <w:name w:val="10389E6834AA4C449A8734FC73D5E552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2B1D93717F549E9ADE208BD37FC801C1">
    <w:name w:val="92B1D93717F549E9ADE208BD37FC801C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10D4230AE2B45DE8D5EA9E0DE773A0D1">
    <w:name w:val="110D4230AE2B45DE8D5EA9E0DE773A0D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E240E9ADC4841F58082AAB8A093770C1">
    <w:name w:val="AE240E9ADC4841F58082AAB8A093770C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8DD701757594FC6923F344C9A398FB61">
    <w:name w:val="08DD701757594FC6923F344C9A398FB6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37C31D7E0464A50B3BAA567B18836C31">
    <w:name w:val="437C31D7E0464A50B3BAA567B18836C3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F4896263E794348A234EB116606E8C71">
    <w:name w:val="EF4896263E794348A234EB116606E8C7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538757AE0174BE99FCE05C6EDA13D911">
    <w:name w:val="8538757AE0174BE99FCE05C6EDA13D91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1124053123C4070A91B351FA1650A211">
    <w:name w:val="C1124053123C4070A91B351FA1650A21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9CC01B1740D480BA640F544E04C7D6D1">
    <w:name w:val="B9CC01B1740D480BA640F544E04C7D6D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3ACA377E5248B6B0767C8930990A3F1">
    <w:name w:val="413ACA377E5248B6B0767C8930990A3F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4A916ED88A14A3FB8ED6CEE3B8C2C871">
    <w:name w:val="54A916ED88A14A3FB8ED6CEE3B8C2C87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285BB62E8114269BBDC90C46D2081841">
    <w:name w:val="C285BB62E8114269BBDC90C46D208184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19B037091E4634AD38FDF550DE37AB1">
    <w:name w:val="6A19B037091E4634AD38FDF550DE37AB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E811177ECEB4F7F9652B661E0C20BFB1">
    <w:name w:val="5E811177ECEB4F7F9652B661E0C20BFB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2F55331B9AE489CB39B2E7CD00F46C61">
    <w:name w:val="D2F55331B9AE489CB39B2E7CD00F46C6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F390674A0334EDC8DA096DEE708C3CA1">
    <w:name w:val="7F390674A0334EDC8DA096DEE708C3CA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2F025D7AB514A8EBCF4BBBAD8D3B4481">
    <w:name w:val="F2F025D7AB514A8EBCF4BBBAD8D3B448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09A0EE1CE74789ABC211A73A6145A01">
    <w:name w:val="8709A0EE1CE74789ABC211A73A6145A0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5424D767B848338CEE64EBF7AC56001">
    <w:name w:val="9D5424D767B848338CEE64EBF7AC5600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ACBD9035B14C7ABE5A7E00F6A2EB041">
    <w:name w:val="74ACBD9035B14C7ABE5A7E00F6A2EB04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8EF9A20459486B94FAEDC296AD7BD41">
    <w:name w:val="DE8EF9A20459486B94FAEDC296AD7BD4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5990CDAB604B288418D6BC6B27F2521">
    <w:name w:val="705990CDAB604B288418D6BC6B27F252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29831F1A61A4F98922FA58DAFA777771">
    <w:name w:val="129831F1A61A4F98922FA58DAFA77777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81F9A5311349238C79E66A34C36B9A1">
    <w:name w:val="BB81F9A5311349238C79E66A34C36B9A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1BE9F08FEEE431C9CA81FF8680E67FD1">
    <w:name w:val="31BE9F08FEEE431C9CA81FF8680E67FD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C22D2067D943E9BE785A06319613431">
    <w:name w:val="3EC22D2067D943E9BE785A0631961343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DE220D6F96D44729E412C7AC4330D821">
    <w:name w:val="EDE220D6F96D44729E412C7AC4330D82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34E1C8A799422EBAD3DD75344A4C191">
    <w:name w:val="6134E1C8A799422EBAD3DD75344A4C19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1">
    <w:name w:val="841AD29C8F7F4CB3A275E6303D59B779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60C0665509D4D13A45413DF05A66D8E1">
    <w:name w:val="D60C0665509D4D13A45413DF05A66D8E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1">
    <w:name w:val="D03FEEC29A6049819AF08EE4A8668C69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1B031F864734AA9AF4456A2BA8BB7DA1">
    <w:name w:val="F1B031F864734AA9AF4456A2BA8BB7DA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DD5F37BA8BF4105BBB71F54F414B10D1">
    <w:name w:val="1DD5F37BA8BF4105BBB71F54F414B10D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53CF9E5941B4A139B707AC095ACE2AB2">
    <w:name w:val="A53CF9E5941B4A139B707AC095ACE2AB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559B1840C247DEB4C3927E96A988B72">
    <w:name w:val="87559B1840C247DEB4C3927E96A988B7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1A1513C02040C88289CF28CBDB48052">
    <w:name w:val="D41A1513C02040C88289CF28CBDB4805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8F057B8133E4F63AB127A5EBC7A2E0B2">
    <w:name w:val="18F057B8133E4F63AB127A5EBC7A2E0B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A03FD7495E648C6A99E6E9A82CB89332">
    <w:name w:val="0A03FD7495E648C6A99E6E9A82CB8933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43EE188B29A4585BF4AF5BDC0F1A5042">
    <w:name w:val="B43EE188B29A4585BF4AF5BDC0F1A504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5C101471E8F47D3B6A6E8AB57FF09692">
    <w:name w:val="B5C101471E8F47D3B6A6E8AB57FF0969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0389E6834AA4C449A8734FC73D5E5522">
    <w:name w:val="10389E6834AA4C449A8734FC73D5E552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2B1D93717F549E9ADE208BD37FC801C2">
    <w:name w:val="92B1D93717F549E9ADE208BD37FC801C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10D4230AE2B45DE8D5EA9E0DE773A0D2">
    <w:name w:val="110D4230AE2B45DE8D5EA9E0DE773A0D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E240E9ADC4841F58082AAB8A093770C2">
    <w:name w:val="AE240E9ADC4841F58082AAB8A093770C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8DD701757594FC6923F344C9A398FB62">
    <w:name w:val="08DD701757594FC6923F344C9A398FB6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37C31D7E0464A50B3BAA567B18836C32">
    <w:name w:val="437C31D7E0464A50B3BAA567B18836C3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F4896263E794348A234EB116606E8C72">
    <w:name w:val="EF4896263E794348A234EB116606E8C7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538757AE0174BE99FCE05C6EDA13D912">
    <w:name w:val="8538757AE0174BE99FCE05C6EDA13D91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1124053123C4070A91B351FA1650A212">
    <w:name w:val="C1124053123C4070A91B351FA1650A21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9CC01B1740D480BA640F544E04C7D6D2">
    <w:name w:val="B9CC01B1740D480BA640F544E04C7D6D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3ACA377E5248B6B0767C8930990A3F2">
    <w:name w:val="413ACA377E5248B6B0767C8930990A3F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4A916ED88A14A3FB8ED6CEE3B8C2C872">
    <w:name w:val="54A916ED88A14A3FB8ED6CEE3B8C2C87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285BB62E8114269BBDC90C46D2081842">
    <w:name w:val="C285BB62E8114269BBDC90C46D208184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19B037091E4634AD38FDF550DE37AB2">
    <w:name w:val="6A19B037091E4634AD38FDF550DE37AB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E811177ECEB4F7F9652B661E0C20BFB2">
    <w:name w:val="5E811177ECEB4F7F9652B661E0C20BFB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2F55331B9AE489CB39B2E7CD00F46C62">
    <w:name w:val="D2F55331B9AE489CB39B2E7CD00F46C6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F390674A0334EDC8DA096DEE708C3CA2">
    <w:name w:val="7F390674A0334EDC8DA096DEE708C3CA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2F025D7AB514A8EBCF4BBBAD8D3B4482">
    <w:name w:val="F2F025D7AB514A8EBCF4BBBAD8D3B448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09A0EE1CE74789ABC211A73A6145A02">
    <w:name w:val="8709A0EE1CE74789ABC211A73A6145A0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5424D767B848338CEE64EBF7AC56002">
    <w:name w:val="9D5424D767B848338CEE64EBF7AC5600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ACBD9035B14C7ABE5A7E00F6A2EB042">
    <w:name w:val="74ACBD9035B14C7ABE5A7E00F6A2EB04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8EF9A20459486B94FAEDC296AD7BD42">
    <w:name w:val="DE8EF9A20459486B94FAEDC296AD7BD4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5990CDAB604B288418D6BC6B27F2522">
    <w:name w:val="705990CDAB604B288418D6BC6B27F252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29831F1A61A4F98922FA58DAFA777772">
    <w:name w:val="129831F1A61A4F98922FA58DAFA77777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81F9A5311349238C79E66A34C36B9A2">
    <w:name w:val="BB81F9A5311349238C79E66A34C36B9A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1BE9F08FEEE431C9CA81FF8680E67FD2">
    <w:name w:val="31BE9F08FEEE431C9CA81FF8680E67FD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C22D2067D943E9BE785A06319613432">
    <w:name w:val="3EC22D2067D943E9BE785A0631961343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DE220D6F96D44729E412C7AC4330D822">
    <w:name w:val="EDE220D6F96D44729E412C7AC4330D82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34E1C8A799422EBAD3DD75344A4C192">
    <w:name w:val="6134E1C8A799422EBAD3DD75344A4C19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2">
    <w:name w:val="841AD29C8F7F4CB3A275E6303D59B779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60C0665509D4D13A45413DF05A66D8E2">
    <w:name w:val="D60C0665509D4D13A45413DF05A66D8E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2">
    <w:name w:val="D03FEEC29A6049819AF08EE4A8668C69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1B031F864734AA9AF4456A2BA8BB7DA2">
    <w:name w:val="F1B031F864734AA9AF4456A2BA8BB7DA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DD5F37BA8BF4105BBB71F54F414B10D2">
    <w:name w:val="1DD5F37BA8BF4105BBB71F54F414B10D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6538C77C9F94E449497DF9A8DF20172">
    <w:name w:val="56538C77C9F94E449497DF9A8DF20172"/>
    <w:rsid w:val="003B161F"/>
  </w:style>
  <w:style w:type="paragraph" w:customStyle="1" w:styleId="9577BF4CC9E7404E80E0AE563EF3DD73">
    <w:name w:val="9577BF4CC9E7404E80E0AE563EF3DD73"/>
    <w:rsid w:val="003B161F"/>
  </w:style>
  <w:style w:type="paragraph" w:customStyle="1" w:styleId="7678632E98F54C9A861B8B0BBF577864">
    <w:name w:val="7678632E98F54C9A861B8B0BBF577864"/>
    <w:rsid w:val="003B161F"/>
  </w:style>
  <w:style w:type="paragraph" w:customStyle="1" w:styleId="A53CF9E5941B4A139B707AC095ACE2AB3">
    <w:name w:val="A53CF9E5941B4A139B707AC095ACE2AB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559B1840C247DEB4C3927E96A988B73">
    <w:name w:val="87559B1840C247DEB4C3927E96A988B7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1A1513C02040C88289CF28CBDB48053">
    <w:name w:val="D41A1513C02040C88289CF28CBDB4805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8F057B8133E4F63AB127A5EBC7A2E0B3">
    <w:name w:val="18F057B8133E4F63AB127A5EBC7A2E0B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A03FD7495E648C6A99E6E9A82CB89333">
    <w:name w:val="0A03FD7495E648C6A99E6E9A82CB8933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43EE188B29A4585BF4AF5BDC0F1A5043">
    <w:name w:val="B43EE188B29A4585BF4AF5BDC0F1A504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5C101471E8F47D3B6A6E8AB57FF09693">
    <w:name w:val="B5C101471E8F47D3B6A6E8AB57FF0969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0389E6834AA4C449A8734FC73D5E5523">
    <w:name w:val="10389E6834AA4C449A8734FC73D5E552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2B1D93717F549E9ADE208BD37FC801C3">
    <w:name w:val="92B1D93717F549E9ADE208BD37FC801C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10D4230AE2B45DE8D5EA9E0DE773A0D3">
    <w:name w:val="110D4230AE2B45DE8D5EA9E0DE773A0D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E240E9ADC4841F58082AAB8A093770C3">
    <w:name w:val="AE240E9ADC4841F58082AAB8A093770C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8DD701757594FC6923F344C9A398FB63">
    <w:name w:val="08DD701757594FC6923F344C9A398FB6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37C31D7E0464A50B3BAA567B18836C33">
    <w:name w:val="437C31D7E0464A50B3BAA567B18836C3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F4896263E794348A234EB116606E8C73">
    <w:name w:val="EF4896263E794348A234EB116606E8C7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538757AE0174BE99FCE05C6EDA13D913">
    <w:name w:val="8538757AE0174BE99FCE05C6EDA13D91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1124053123C4070A91B351FA1650A213">
    <w:name w:val="C1124053123C4070A91B351FA1650A21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9CC01B1740D480BA640F544E04C7D6D3">
    <w:name w:val="B9CC01B1740D480BA640F544E04C7D6D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3ACA377E5248B6B0767C8930990A3F3">
    <w:name w:val="413ACA377E5248B6B0767C8930990A3F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4A916ED88A14A3FB8ED6CEE3B8C2C873">
    <w:name w:val="54A916ED88A14A3FB8ED6CEE3B8C2C87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285BB62E8114269BBDC90C46D2081843">
    <w:name w:val="C285BB62E8114269BBDC90C46D208184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19B037091E4634AD38FDF550DE37AB3">
    <w:name w:val="6A19B037091E4634AD38FDF550DE37AB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E811177ECEB4F7F9652B661E0C20BFB3">
    <w:name w:val="5E811177ECEB4F7F9652B661E0C20BFB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2F55331B9AE489CB39B2E7CD00F46C63">
    <w:name w:val="D2F55331B9AE489CB39B2E7CD00F46C6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F390674A0334EDC8DA096DEE708C3CA3">
    <w:name w:val="7F390674A0334EDC8DA096DEE708C3CA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2F025D7AB514A8EBCF4BBBAD8D3B4483">
    <w:name w:val="F2F025D7AB514A8EBCF4BBBAD8D3B448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09A0EE1CE74789ABC211A73A6145A03">
    <w:name w:val="8709A0EE1CE74789ABC211A73A6145A0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5424D767B848338CEE64EBF7AC56003">
    <w:name w:val="9D5424D767B848338CEE64EBF7AC5600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ACBD9035B14C7ABE5A7E00F6A2EB043">
    <w:name w:val="74ACBD9035B14C7ABE5A7E00F6A2EB04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8EF9A20459486B94FAEDC296AD7BD43">
    <w:name w:val="DE8EF9A20459486B94FAEDC296AD7BD4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5990CDAB604B288418D6BC6B27F2523">
    <w:name w:val="705990CDAB604B288418D6BC6B27F252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29831F1A61A4F98922FA58DAFA777773">
    <w:name w:val="129831F1A61A4F98922FA58DAFA77777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81F9A5311349238C79E66A34C36B9A3">
    <w:name w:val="BB81F9A5311349238C79E66A34C36B9A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1BE9F08FEEE431C9CA81FF8680E67FD3">
    <w:name w:val="31BE9F08FEEE431C9CA81FF8680E67FD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C22D2067D943E9BE785A06319613433">
    <w:name w:val="3EC22D2067D943E9BE785A0631961343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DE220D6F96D44729E412C7AC4330D823">
    <w:name w:val="EDE220D6F96D44729E412C7AC4330D82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34E1C8A799422EBAD3DD75344A4C193">
    <w:name w:val="6134E1C8A799422EBAD3DD75344A4C19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3">
    <w:name w:val="841AD29C8F7F4CB3A275E6303D59B779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60C0665509D4D13A45413DF05A66D8E3">
    <w:name w:val="D60C0665509D4D13A45413DF05A66D8E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3">
    <w:name w:val="D03FEEC29A6049819AF08EE4A8668C69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1B031F864734AA9AF4456A2BA8BB7DA3">
    <w:name w:val="F1B031F864734AA9AF4456A2BA8BB7DA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DD5F37BA8BF4105BBB71F54F414B10D3">
    <w:name w:val="1DD5F37BA8BF4105BBB71F54F414B10D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6538C77C9F94E449497DF9A8DF201721">
    <w:name w:val="56538C77C9F94E449497DF9A8DF201721"/>
    <w:rsid w:val="003421FF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678632E98F54C9A861B8B0BBF5778641">
    <w:name w:val="7678632E98F54C9A861B8B0BBF577864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53CF9E5941B4A139B707AC095ACE2AB4">
    <w:name w:val="A53CF9E5941B4A139B707AC095ACE2AB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559B1840C247DEB4C3927E96A988B74">
    <w:name w:val="87559B1840C247DEB4C3927E96A988B7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1A1513C02040C88289CF28CBDB48054">
    <w:name w:val="D41A1513C02040C88289CF28CBDB4805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8F057B8133E4F63AB127A5EBC7A2E0B4">
    <w:name w:val="18F057B8133E4F63AB127A5EBC7A2E0B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A03FD7495E648C6A99E6E9A82CB89334">
    <w:name w:val="0A03FD7495E648C6A99E6E9A82CB8933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43EE188B29A4585BF4AF5BDC0F1A5044">
    <w:name w:val="B43EE188B29A4585BF4AF5BDC0F1A504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5C101471E8F47D3B6A6E8AB57FF09694">
    <w:name w:val="B5C101471E8F47D3B6A6E8AB57FF0969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0389E6834AA4C449A8734FC73D5E5524">
    <w:name w:val="10389E6834AA4C449A8734FC73D5E552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2B1D93717F549E9ADE208BD37FC801C4">
    <w:name w:val="92B1D93717F549E9ADE208BD37FC801C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10D4230AE2B45DE8D5EA9E0DE773A0D4">
    <w:name w:val="110D4230AE2B45DE8D5EA9E0DE773A0D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E240E9ADC4841F58082AAB8A093770C4">
    <w:name w:val="AE240E9ADC4841F58082AAB8A093770C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8DD701757594FC6923F344C9A398FB64">
    <w:name w:val="08DD701757594FC6923F344C9A398FB6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37C31D7E0464A50B3BAA567B18836C34">
    <w:name w:val="437C31D7E0464A50B3BAA567B18836C3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F4896263E794348A234EB116606E8C74">
    <w:name w:val="EF4896263E794348A234EB116606E8C7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538757AE0174BE99FCE05C6EDA13D914">
    <w:name w:val="8538757AE0174BE99FCE05C6EDA13D91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1124053123C4070A91B351FA1650A214">
    <w:name w:val="C1124053123C4070A91B351FA1650A21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9CC01B1740D480BA640F544E04C7D6D4">
    <w:name w:val="B9CC01B1740D480BA640F544E04C7D6D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3ACA377E5248B6B0767C8930990A3F4">
    <w:name w:val="413ACA377E5248B6B0767C8930990A3F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4A916ED88A14A3FB8ED6CEE3B8C2C874">
    <w:name w:val="54A916ED88A14A3FB8ED6CEE3B8C2C87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285BB62E8114269BBDC90C46D2081844">
    <w:name w:val="C285BB62E8114269BBDC90C46D208184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19B037091E4634AD38FDF550DE37AB4">
    <w:name w:val="6A19B037091E4634AD38FDF550DE37AB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E811177ECEB4F7F9652B661E0C20BFB4">
    <w:name w:val="5E811177ECEB4F7F9652B661E0C20BFB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2F55331B9AE489CB39B2E7CD00F46C64">
    <w:name w:val="D2F55331B9AE489CB39B2E7CD00F46C6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F390674A0334EDC8DA096DEE708C3CA4">
    <w:name w:val="7F390674A0334EDC8DA096DEE708C3CA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2F025D7AB514A8EBCF4BBBAD8D3B4484">
    <w:name w:val="F2F025D7AB514A8EBCF4BBBAD8D3B448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09A0EE1CE74789ABC211A73A6145A04">
    <w:name w:val="8709A0EE1CE74789ABC211A73A6145A0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5424D767B848338CEE64EBF7AC56004">
    <w:name w:val="9D5424D767B848338CEE64EBF7AC5600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ACBD9035B14C7ABE5A7E00F6A2EB044">
    <w:name w:val="74ACBD9035B14C7ABE5A7E00F6A2EB04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8EF9A20459486B94FAEDC296AD7BD44">
    <w:name w:val="DE8EF9A20459486B94FAEDC296AD7BD4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5990CDAB604B288418D6BC6B27F2524">
    <w:name w:val="705990CDAB604B288418D6BC6B27F252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29831F1A61A4F98922FA58DAFA777774">
    <w:name w:val="129831F1A61A4F98922FA58DAFA77777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81F9A5311349238C79E66A34C36B9A4">
    <w:name w:val="BB81F9A5311349238C79E66A34C36B9A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1BE9F08FEEE431C9CA81FF8680E67FD4">
    <w:name w:val="31BE9F08FEEE431C9CA81FF8680E67FD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C22D2067D943E9BE785A06319613434">
    <w:name w:val="3EC22D2067D943E9BE785A0631961343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DE220D6F96D44729E412C7AC4330D824">
    <w:name w:val="EDE220D6F96D44729E412C7AC4330D82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34E1C8A799422EBAD3DD75344A4C194">
    <w:name w:val="6134E1C8A799422EBAD3DD75344A4C19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4">
    <w:name w:val="841AD29C8F7F4CB3A275E6303D59B779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60C0665509D4D13A45413DF05A66D8E4">
    <w:name w:val="D60C0665509D4D13A45413DF05A66D8E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4">
    <w:name w:val="D03FEEC29A6049819AF08EE4A8668C69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1B031F864734AA9AF4456A2BA8BB7DA4">
    <w:name w:val="F1B031F864734AA9AF4456A2BA8BB7DA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DD5F37BA8BF4105BBB71F54F414B10D4">
    <w:name w:val="1DD5F37BA8BF4105BBB71F54F414B10D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6538C77C9F94E449497DF9A8DF201722">
    <w:name w:val="56538C77C9F94E449497DF9A8DF201722"/>
    <w:rsid w:val="003421FF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678632E98F54C9A861B8B0BBF5778642">
    <w:name w:val="7678632E98F54C9A861B8B0BBF5778642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F374FE20C6148D8A01D329F75FB9B42">
    <w:name w:val="1F374FE20C6148D8A01D329F75FB9B42"/>
    <w:rsid w:val="003421FF"/>
  </w:style>
  <w:style w:type="paragraph" w:customStyle="1" w:styleId="315AA4426342472FA927DF746B0F56C0">
    <w:name w:val="315AA4426342472FA927DF746B0F56C0"/>
    <w:rsid w:val="003421FF"/>
  </w:style>
  <w:style w:type="paragraph" w:customStyle="1" w:styleId="34B9AF6F741F49ACADC734F6F871A7AE">
    <w:name w:val="34B9AF6F741F49ACADC734F6F871A7AE"/>
    <w:rsid w:val="003421FF"/>
  </w:style>
  <w:style w:type="paragraph" w:customStyle="1" w:styleId="D2089DE58CBB486E8DECFBB07697C858">
    <w:name w:val="D2089DE58CBB486E8DECFBB07697C858"/>
    <w:rsid w:val="003421FF"/>
  </w:style>
  <w:style w:type="paragraph" w:customStyle="1" w:styleId="F994C98A1A16441E820A3AA21D8801EE">
    <w:name w:val="F994C98A1A16441E820A3AA21D8801EE"/>
    <w:rsid w:val="003421FF"/>
  </w:style>
  <w:style w:type="paragraph" w:customStyle="1" w:styleId="0BC69E739E8E48EE9BDA65D9A7AB5F45">
    <w:name w:val="0BC69E739E8E48EE9BDA65D9A7AB5F45"/>
    <w:rsid w:val="003421FF"/>
  </w:style>
  <w:style w:type="paragraph" w:customStyle="1" w:styleId="33ACADFF5B754BC3B3311884D9DA407E">
    <w:name w:val="33ACADFF5B754BC3B3311884D9DA407E"/>
    <w:rsid w:val="003421FF"/>
  </w:style>
  <w:style w:type="paragraph" w:customStyle="1" w:styleId="7ED37707C01F4DBBBEB7463913407F85">
    <w:name w:val="7ED37707C01F4DBBBEB7463913407F85"/>
    <w:rsid w:val="003421FF"/>
  </w:style>
  <w:style w:type="paragraph" w:customStyle="1" w:styleId="BAA76135507449628C6EC3833BF734A1">
    <w:name w:val="BAA76135507449628C6EC3833BF734A1"/>
    <w:rsid w:val="003421FF"/>
  </w:style>
  <w:style w:type="paragraph" w:customStyle="1" w:styleId="8DB17EF1BA8A42C4B2D4142DC509F563">
    <w:name w:val="8DB17EF1BA8A42C4B2D4142DC509F563"/>
    <w:rsid w:val="003421FF"/>
  </w:style>
  <w:style w:type="paragraph" w:customStyle="1" w:styleId="5CB8CCE5569F422CAF8AE2E315305FDB">
    <w:name w:val="5CB8CCE5569F422CAF8AE2E315305FDB"/>
    <w:rsid w:val="003421FF"/>
  </w:style>
  <w:style w:type="paragraph" w:customStyle="1" w:styleId="C253E96172034BFFB69ECA8C19D45424">
    <w:name w:val="C253E96172034BFFB69ECA8C19D45424"/>
    <w:rsid w:val="003421FF"/>
  </w:style>
  <w:style w:type="paragraph" w:customStyle="1" w:styleId="95D3A2C84A6B46E98E6F2F30372BB647">
    <w:name w:val="95D3A2C84A6B46E98E6F2F30372BB647"/>
    <w:rsid w:val="003421FF"/>
  </w:style>
  <w:style w:type="paragraph" w:customStyle="1" w:styleId="A53CF9E5941B4A139B707AC095ACE2AB5">
    <w:name w:val="A53CF9E5941B4A139B707AC095ACE2AB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559B1840C247DEB4C3927E96A988B75">
    <w:name w:val="87559B1840C247DEB4C3927E96A988B7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1A1513C02040C88289CF28CBDB48055">
    <w:name w:val="D41A1513C02040C88289CF28CBDB4805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37C31D7E0464A50B3BAA567B18836C35">
    <w:name w:val="437C31D7E0464A50B3BAA567B18836C3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F4896263E794348A234EB116606E8C75">
    <w:name w:val="EF4896263E794348A234EB116606E8C7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538757AE0174BE99FCE05C6EDA13D915">
    <w:name w:val="8538757AE0174BE99FCE05C6EDA13D91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1124053123C4070A91B351FA1650A215">
    <w:name w:val="C1124053123C4070A91B351FA1650A21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9CC01B1740D480BA640F544E04C7D6D5">
    <w:name w:val="B9CC01B1740D480BA640F544E04C7D6D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3ACA377E5248B6B0767C8930990A3F5">
    <w:name w:val="413ACA377E5248B6B0767C8930990A3F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4A916ED88A14A3FB8ED6CEE3B8C2C875">
    <w:name w:val="54A916ED88A14A3FB8ED6CEE3B8C2C87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285BB62E8114269BBDC90C46D2081845">
    <w:name w:val="C285BB62E8114269BBDC90C46D208184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19B037091E4634AD38FDF550DE37AB5">
    <w:name w:val="6A19B037091E4634AD38FDF550DE37AB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E811177ECEB4F7F9652B661E0C20BFB5">
    <w:name w:val="5E811177ECEB4F7F9652B661E0C20BFB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2F55331B9AE489CB39B2E7CD00F46C65">
    <w:name w:val="D2F55331B9AE489CB39B2E7CD00F46C6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F390674A0334EDC8DA096DEE708C3CA5">
    <w:name w:val="7F390674A0334EDC8DA096DEE708C3CA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2F025D7AB514A8EBCF4BBBAD8D3B4485">
    <w:name w:val="F2F025D7AB514A8EBCF4BBBAD8D3B448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09A0EE1CE74789ABC211A73A6145A05">
    <w:name w:val="8709A0EE1CE74789ABC211A73A6145A0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5424D767B848338CEE64EBF7AC56005">
    <w:name w:val="9D5424D767B848338CEE64EBF7AC5600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ACBD9035B14C7ABE5A7E00F6A2EB045">
    <w:name w:val="74ACBD9035B14C7ABE5A7E00F6A2EB04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8EF9A20459486B94FAEDC296AD7BD45">
    <w:name w:val="DE8EF9A20459486B94FAEDC296AD7BD4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5990CDAB604B288418D6BC6B27F2525">
    <w:name w:val="705990CDAB604B288418D6BC6B27F252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29831F1A61A4F98922FA58DAFA777775">
    <w:name w:val="129831F1A61A4F98922FA58DAFA77777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81F9A5311349238C79E66A34C36B9A5">
    <w:name w:val="BB81F9A5311349238C79E66A34C36B9A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1BE9F08FEEE431C9CA81FF8680E67FD5">
    <w:name w:val="31BE9F08FEEE431C9CA81FF8680E67FD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C22D2067D943E9BE785A06319613435">
    <w:name w:val="3EC22D2067D943E9BE785A0631961343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DE220D6F96D44729E412C7AC4330D825">
    <w:name w:val="EDE220D6F96D44729E412C7AC4330D82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34E1C8A799422EBAD3DD75344A4C195">
    <w:name w:val="6134E1C8A799422EBAD3DD75344A4C19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5">
    <w:name w:val="841AD29C8F7F4CB3A275E6303D59B779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60C0665509D4D13A45413DF05A66D8E5">
    <w:name w:val="D60C0665509D4D13A45413DF05A66D8E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5">
    <w:name w:val="D03FEEC29A6049819AF08EE4A8668C69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1B031F864734AA9AF4456A2BA8BB7DA5">
    <w:name w:val="F1B031F864734AA9AF4456A2BA8BB7DA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DD5F37BA8BF4105BBB71F54F414B10D5">
    <w:name w:val="1DD5F37BA8BF4105BBB71F54F414B10D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6538C77C9F94E449497DF9A8DF201723">
    <w:name w:val="56538C77C9F94E449497DF9A8DF201723"/>
    <w:rsid w:val="003421FF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678632E98F54C9A861B8B0BBF5778643">
    <w:name w:val="7678632E98F54C9A861B8B0BBF577864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7078C562DA4C718EC971818935D1AF">
    <w:name w:val="617078C562DA4C718EC971818935D1AF"/>
    <w:rsid w:val="003421FF"/>
  </w:style>
  <w:style w:type="paragraph" w:customStyle="1" w:styleId="03A319EA470E4B24BAB5FE69703A1A79">
    <w:name w:val="03A319EA470E4B24BAB5FE69703A1A79"/>
    <w:rsid w:val="003421FF"/>
  </w:style>
  <w:style w:type="paragraph" w:customStyle="1" w:styleId="302AAFBFA0F445AF8D081D3FB9EDCE11">
    <w:name w:val="302AAFBFA0F445AF8D081D3FB9EDCE11"/>
    <w:rsid w:val="003421FF"/>
  </w:style>
  <w:style w:type="paragraph" w:customStyle="1" w:styleId="58880F41E40D4BCBA3CAD29CB948BBEC">
    <w:name w:val="58880F41E40D4BCBA3CAD29CB948BBEC"/>
    <w:rsid w:val="003421FF"/>
  </w:style>
  <w:style w:type="paragraph" w:customStyle="1" w:styleId="3D584CCF0DA146CD84213860E7206F67">
    <w:name w:val="3D584CCF0DA146CD84213860E7206F67"/>
    <w:rsid w:val="003421FF"/>
  </w:style>
  <w:style w:type="paragraph" w:customStyle="1" w:styleId="2B61B33B48B84E9BBE0C30C6D9EC17D6">
    <w:name w:val="2B61B33B48B84E9BBE0C30C6D9EC17D6"/>
    <w:rsid w:val="003421FF"/>
  </w:style>
  <w:style w:type="paragraph" w:customStyle="1" w:styleId="DE016A32728C4190BC26FC9446E0503A">
    <w:name w:val="DE016A32728C4190BC26FC9446E0503A"/>
    <w:rsid w:val="003421FF"/>
  </w:style>
  <w:style w:type="paragraph" w:customStyle="1" w:styleId="FEA27B8F21FE457CBF70BB2E16E8D613">
    <w:name w:val="FEA27B8F21FE457CBF70BB2E16E8D613"/>
    <w:rsid w:val="003421FF"/>
  </w:style>
  <w:style w:type="paragraph" w:customStyle="1" w:styleId="59B11936A495407AB45F0995020547C4">
    <w:name w:val="59B11936A495407AB45F0995020547C4"/>
    <w:rsid w:val="003421FF"/>
  </w:style>
  <w:style w:type="paragraph" w:customStyle="1" w:styleId="1120A1E510FD49EE907661DB33F5D9A7">
    <w:name w:val="1120A1E510FD49EE907661DB33F5D9A7"/>
    <w:rsid w:val="003421FF"/>
  </w:style>
  <w:style w:type="paragraph" w:customStyle="1" w:styleId="BD2BAE1885B3444B9ECBE7633BA59698">
    <w:name w:val="BD2BAE1885B3444B9ECBE7633BA59698"/>
    <w:rsid w:val="003421FF"/>
  </w:style>
  <w:style w:type="paragraph" w:customStyle="1" w:styleId="45DEF841B50041FE944455941968C7AB">
    <w:name w:val="45DEF841B50041FE944455941968C7AB"/>
    <w:rsid w:val="003421FF"/>
  </w:style>
  <w:style w:type="paragraph" w:customStyle="1" w:styleId="B5E697A53CD14566AA77CA300946E7AD">
    <w:name w:val="B5E697A53CD14566AA77CA300946E7AD"/>
    <w:rsid w:val="003421FF"/>
  </w:style>
  <w:style w:type="paragraph" w:customStyle="1" w:styleId="A53CF9E5941B4A139B707AC095ACE2AB6">
    <w:name w:val="A53CF9E5941B4A139B707AC095ACE2AB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559B1840C247DEB4C3927E96A988B76">
    <w:name w:val="87559B1840C247DEB4C3927E96A988B7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1A1513C02040C88289CF28CBDB48056">
    <w:name w:val="D41A1513C02040C88289CF28CBDB4805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120A1E510FD49EE907661DB33F5D9A71">
    <w:name w:val="1120A1E510FD49EE907661DB33F5D9A7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D2BAE1885B3444B9ECBE7633BA596981">
    <w:name w:val="BD2BAE1885B3444B9ECBE7633BA59698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5DEF841B50041FE944455941968C7AB1">
    <w:name w:val="45DEF841B50041FE944455941968C7AB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1124053123C4070A91B351FA1650A216">
    <w:name w:val="C1124053123C4070A91B351FA1650A21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9CC01B1740D480BA640F544E04C7D6D6">
    <w:name w:val="B9CC01B1740D480BA640F544E04C7D6D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3ACA377E5248B6B0767C8930990A3F6">
    <w:name w:val="413ACA377E5248B6B0767C8930990A3F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4A916ED88A14A3FB8ED6CEE3B8C2C876">
    <w:name w:val="54A916ED88A14A3FB8ED6CEE3B8C2C87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285BB62E8114269BBDC90C46D2081846">
    <w:name w:val="C285BB62E8114269BBDC90C46D208184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19B037091E4634AD38FDF550DE37AB6">
    <w:name w:val="6A19B037091E4634AD38FDF550DE37AB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E811177ECEB4F7F9652B661E0C20BFB6">
    <w:name w:val="5E811177ECEB4F7F9652B661E0C20BFB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2F55331B9AE489CB39B2E7CD00F46C66">
    <w:name w:val="D2F55331B9AE489CB39B2E7CD00F46C6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F390674A0334EDC8DA096DEE708C3CA6">
    <w:name w:val="7F390674A0334EDC8DA096DEE708C3CA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2F025D7AB514A8EBCF4BBBAD8D3B4486">
    <w:name w:val="F2F025D7AB514A8EBCF4BBBAD8D3B448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09A0EE1CE74789ABC211A73A6145A06">
    <w:name w:val="8709A0EE1CE74789ABC211A73A6145A0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5424D767B848338CEE64EBF7AC56006">
    <w:name w:val="9D5424D767B848338CEE64EBF7AC5600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ACBD9035B14C7ABE5A7E00F6A2EB046">
    <w:name w:val="74ACBD9035B14C7ABE5A7E00F6A2EB04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8EF9A20459486B94FAEDC296AD7BD46">
    <w:name w:val="DE8EF9A20459486B94FAEDC296AD7BD4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5990CDAB604B288418D6BC6B27F2526">
    <w:name w:val="705990CDAB604B288418D6BC6B27F252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29831F1A61A4F98922FA58DAFA777776">
    <w:name w:val="129831F1A61A4F98922FA58DAFA77777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81F9A5311349238C79E66A34C36B9A6">
    <w:name w:val="BB81F9A5311349238C79E66A34C36B9A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1BE9F08FEEE431C9CA81FF8680E67FD6">
    <w:name w:val="31BE9F08FEEE431C9CA81FF8680E67FD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C22D2067D943E9BE785A06319613436">
    <w:name w:val="3EC22D2067D943E9BE785A0631961343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DE220D6F96D44729E412C7AC4330D826">
    <w:name w:val="EDE220D6F96D44729E412C7AC4330D82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34E1C8A799422EBAD3DD75344A4C196">
    <w:name w:val="6134E1C8A799422EBAD3DD75344A4C19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6">
    <w:name w:val="841AD29C8F7F4CB3A275E6303D59B779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60C0665509D4D13A45413DF05A66D8E6">
    <w:name w:val="D60C0665509D4D13A45413DF05A66D8E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6">
    <w:name w:val="D03FEEC29A6049819AF08EE4A8668C69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DD5F37BA8BF4105BBB71F54F414B10D6">
    <w:name w:val="1DD5F37BA8BF4105BBB71F54F414B10D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5E697A53CD14566AA77CA300946E7AD1">
    <w:name w:val="B5E697A53CD14566AA77CA300946E7AD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6538C77C9F94E449497DF9A8DF201724">
    <w:name w:val="56538C77C9F94E449497DF9A8DF201724"/>
    <w:rsid w:val="003421FF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678632E98F54C9A861B8B0BBF5778644">
    <w:name w:val="7678632E98F54C9A861B8B0BBF577864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53CF9E5941B4A139B707AC095ACE2AB7">
    <w:name w:val="A53CF9E5941B4A139B707AC095ACE2AB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559B1840C247DEB4C3927E96A988B77">
    <w:name w:val="87559B1840C247DEB4C3927E96A988B7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1A1513C02040C88289CF28CBDB48057">
    <w:name w:val="D41A1513C02040C88289CF28CBDB4805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120A1E510FD49EE907661DB33F5D9A72">
    <w:name w:val="1120A1E510FD49EE907661DB33F5D9A72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D2BAE1885B3444B9ECBE7633BA596982">
    <w:name w:val="BD2BAE1885B3444B9ECBE7633BA596982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5DEF841B50041FE944455941968C7AB2">
    <w:name w:val="45DEF841B50041FE944455941968C7AB2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1124053123C4070A91B351FA1650A217">
    <w:name w:val="C1124053123C4070A91B351FA1650A21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9CC01B1740D480BA640F544E04C7D6D7">
    <w:name w:val="B9CC01B1740D480BA640F544E04C7D6D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3ACA377E5248B6B0767C8930990A3F7">
    <w:name w:val="413ACA377E5248B6B0767C8930990A3F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4A916ED88A14A3FB8ED6CEE3B8C2C877">
    <w:name w:val="54A916ED88A14A3FB8ED6CEE3B8C2C87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285BB62E8114269BBDC90C46D2081847">
    <w:name w:val="C285BB62E8114269BBDC90C46D208184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19B037091E4634AD38FDF550DE37AB7">
    <w:name w:val="6A19B037091E4634AD38FDF550DE37AB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E811177ECEB4F7F9652B661E0C20BFB7">
    <w:name w:val="5E811177ECEB4F7F9652B661E0C20BFB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2F55331B9AE489CB39B2E7CD00F46C67">
    <w:name w:val="D2F55331B9AE489CB39B2E7CD00F46C6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F390674A0334EDC8DA096DEE708C3CA7">
    <w:name w:val="7F390674A0334EDC8DA096DEE708C3CA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2F025D7AB514A8EBCF4BBBAD8D3B4487">
    <w:name w:val="F2F025D7AB514A8EBCF4BBBAD8D3B448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09A0EE1CE74789ABC211A73A6145A07">
    <w:name w:val="8709A0EE1CE74789ABC211A73A6145A0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5424D767B848338CEE64EBF7AC56007">
    <w:name w:val="9D5424D767B848338CEE64EBF7AC5600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ACBD9035B14C7ABE5A7E00F6A2EB047">
    <w:name w:val="74ACBD9035B14C7ABE5A7E00F6A2EB04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8EF9A20459486B94FAEDC296AD7BD47">
    <w:name w:val="DE8EF9A20459486B94FAEDC296AD7BD4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5990CDAB604B288418D6BC6B27F2527">
    <w:name w:val="705990CDAB604B288418D6BC6B27F252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29831F1A61A4F98922FA58DAFA777777">
    <w:name w:val="129831F1A61A4F98922FA58DAFA77777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81F9A5311349238C79E66A34C36B9A7">
    <w:name w:val="BB81F9A5311349238C79E66A34C36B9A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1BE9F08FEEE431C9CA81FF8680E67FD7">
    <w:name w:val="31BE9F08FEEE431C9CA81FF8680E67FD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C22D2067D943E9BE785A06319613437">
    <w:name w:val="3EC22D2067D943E9BE785A0631961343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DE220D6F96D44729E412C7AC4330D827">
    <w:name w:val="EDE220D6F96D44729E412C7AC4330D82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34E1C8A799422EBAD3DD75344A4C197">
    <w:name w:val="6134E1C8A799422EBAD3DD75344A4C19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7">
    <w:name w:val="841AD29C8F7F4CB3A275E6303D59B779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60C0665509D4D13A45413DF05A66D8E7">
    <w:name w:val="D60C0665509D4D13A45413DF05A66D8E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7">
    <w:name w:val="D03FEEC29A6049819AF08EE4A8668C69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DD5F37BA8BF4105BBB71F54F414B10D7">
    <w:name w:val="1DD5F37BA8BF4105BBB71F54F414B10D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5E697A53CD14566AA77CA300946E7AD2">
    <w:name w:val="B5E697A53CD14566AA77CA300946E7AD2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6538C77C9F94E449497DF9A8DF201725">
    <w:name w:val="56538C77C9F94E449497DF9A8DF201725"/>
    <w:rsid w:val="003421FF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678632E98F54C9A861B8B0BBF5778645">
    <w:name w:val="7678632E98F54C9A861B8B0BBF577864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53CF9E5941B4A139B707AC095ACE2AB8">
    <w:name w:val="A53CF9E5941B4A139B707AC095ACE2AB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559B1840C247DEB4C3927E96A988B78">
    <w:name w:val="87559B1840C247DEB4C3927E96A988B7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1A1513C02040C88289CF28CBDB48058">
    <w:name w:val="D41A1513C02040C88289CF28CBDB4805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120A1E510FD49EE907661DB33F5D9A73">
    <w:name w:val="1120A1E510FD49EE907661DB33F5D9A7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D2BAE1885B3444B9ECBE7633BA596983">
    <w:name w:val="BD2BAE1885B3444B9ECBE7633BA59698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5DEF841B50041FE944455941968C7AB3">
    <w:name w:val="45DEF841B50041FE944455941968C7AB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1124053123C4070A91B351FA1650A218">
    <w:name w:val="C1124053123C4070A91B351FA1650A21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9CC01B1740D480BA640F544E04C7D6D8">
    <w:name w:val="B9CC01B1740D480BA640F544E04C7D6D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3ACA377E5248B6B0767C8930990A3F8">
    <w:name w:val="413ACA377E5248B6B0767C8930990A3F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4A916ED88A14A3FB8ED6CEE3B8C2C878">
    <w:name w:val="54A916ED88A14A3FB8ED6CEE3B8C2C87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285BB62E8114269BBDC90C46D2081848">
    <w:name w:val="C285BB62E8114269BBDC90C46D208184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19B037091E4634AD38FDF550DE37AB8">
    <w:name w:val="6A19B037091E4634AD38FDF550DE37AB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E811177ECEB4F7F9652B661E0C20BFB8">
    <w:name w:val="5E811177ECEB4F7F9652B661E0C20BFB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2F55331B9AE489CB39B2E7CD00F46C68">
    <w:name w:val="D2F55331B9AE489CB39B2E7CD00F46C6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F390674A0334EDC8DA096DEE708C3CA8">
    <w:name w:val="7F390674A0334EDC8DA096DEE708C3CA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2F025D7AB514A8EBCF4BBBAD8D3B4488">
    <w:name w:val="F2F025D7AB514A8EBCF4BBBAD8D3B448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09A0EE1CE74789ABC211A73A6145A08">
    <w:name w:val="8709A0EE1CE74789ABC211A73A6145A0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5424D767B848338CEE64EBF7AC56008">
    <w:name w:val="9D5424D767B848338CEE64EBF7AC5600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ACBD9035B14C7ABE5A7E00F6A2EB048">
    <w:name w:val="74ACBD9035B14C7ABE5A7E00F6A2EB04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8EF9A20459486B94FAEDC296AD7BD48">
    <w:name w:val="DE8EF9A20459486B94FAEDC296AD7BD4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5990CDAB604B288418D6BC6B27F2528">
    <w:name w:val="705990CDAB604B288418D6BC6B27F252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29831F1A61A4F98922FA58DAFA777778">
    <w:name w:val="129831F1A61A4F98922FA58DAFA77777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81F9A5311349238C79E66A34C36B9A8">
    <w:name w:val="BB81F9A5311349238C79E66A34C36B9A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1BE9F08FEEE431C9CA81FF8680E67FD8">
    <w:name w:val="31BE9F08FEEE431C9CA81FF8680E67FD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C22D2067D943E9BE785A06319613438">
    <w:name w:val="3EC22D2067D943E9BE785A0631961343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DE220D6F96D44729E412C7AC4330D828">
    <w:name w:val="EDE220D6F96D44729E412C7AC4330D82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34E1C8A799422EBAD3DD75344A4C198">
    <w:name w:val="6134E1C8A799422EBAD3DD75344A4C19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8">
    <w:name w:val="841AD29C8F7F4CB3A275E6303D59B779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60C0665509D4D13A45413DF05A66D8E8">
    <w:name w:val="D60C0665509D4D13A45413DF05A66D8E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8">
    <w:name w:val="D03FEEC29A6049819AF08EE4A8668C69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DD5F37BA8BF4105BBB71F54F414B10D8">
    <w:name w:val="1DD5F37BA8BF4105BBB71F54F414B10D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5E697A53CD14566AA77CA300946E7AD3">
    <w:name w:val="B5E697A53CD14566AA77CA300946E7AD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6538C77C9F94E449497DF9A8DF201726">
    <w:name w:val="56538C77C9F94E449497DF9A8DF201726"/>
    <w:rsid w:val="003421FF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678632E98F54C9A861B8B0BBF5778646">
    <w:name w:val="7678632E98F54C9A861B8B0BBF577864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53CF9E5941B4A139B707AC095ACE2AB9">
    <w:name w:val="A53CF9E5941B4A139B707AC095ACE2AB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559B1840C247DEB4C3927E96A988B79">
    <w:name w:val="87559B1840C247DEB4C3927E96A988B7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1A1513C02040C88289CF28CBDB48059">
    <w:name w:val="D41A1513C02040C88289CF28CBDB4805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120A1E510FD49EE907661DB33F5D9A74">
    <w:name w:val="1120A1E510FD49EE907661DB33F5D9A7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D2BAE1885B3444B9ECBE7633BA596984">
    <w:name w:val="BD2BAE1885B3444B9ECBE7633BA59698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5DEF841B50041FE944455941968C7AB4">
    <w:name w:val="45DEF841B50041FE944455941968C7AB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1124053123C4070A91B351FA1650A219">
    <w:name w:val="C1124053123C4070A91B351FA1650A21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9CC01B1740D480BA640F544E04C7D6D9">
    <w:name w:val="B9CC01B1740D480BA640F544E04C7D6D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3ACA377E5248B6B0767C8930990A3F9">
    <w:name w:val="413ACA377E5248B6B0767C8930990A3F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4A916ED88A14A3FB8ED6CEE3B8C2C879">
    <w:name w:val="54A916ED88A14A3FB8ED6CEE3B8C2C87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285BB62E8114269BBDC90C46D2081849">
    <w:name w:val="C285BB62E8114269BBDC90C46D208184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19B037091E4634AD38FDF550DE37AB9">
    <w:name w:val="6A19B037091E4634AD38FDF550DE37AB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E811177ECEB4F7F9652B661E0C20BFB9">
    <w:name w:val="5E811177ECEB4F7F9652B661E0C20BFB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2F55331B9AE489CB39B2E7CD00F46C69">
    <w:name w:val="D2F55331B9AE489CB39B2E7CD00F46C6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F390674A0334EDC8DA096DEE708C3CA9">
    <w:name w:val="7F390674A0334EDC8DA096DEE708C3CA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2F025D7AB514A8EBCF4BBBAD8D3B4489">
    <w:name w:val="F2F025D7AB514A8EBCF4BBBAD8D3B448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09A0EE1CE74789ABC211A73A6145A09">
    <w:name w:val="8709A0EE1CE74789ABC211A73A6145A0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5424D767B848338CEE64EBF7AC56009">
    <w:name w:val="9D5424D767B848338CEE64EBF7AC5600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ACBD9035B14C7ABE5A7E00F6A2EB049">
    <w:name w:val="74ACBD9035B14C7ABE5A7E00F6A2EB04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8EF9A20459486B94FAEDC296AD7BD49">
    <w:name w:val="DE8EF9A20459486B94FAEDC296AD7BD4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5990CDAB604B288418D6BC6B27F2529">
    <w:name w:val="705990CDAB604B288418D6BC6B27F252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29831F1A61A4F98922FA58DAFA777779">
    <w:name w:val="129831F1A61A4F98922FA58DAFA77777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81F9A5311349238C79E66A34C36B9A9">
    <w:name w:val="BB81F9A5311349238C79E66A34C36B9A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1BE9F08FEEE431C9CA81FF8680E67FD9">
    <w:name w:val="31BE9F08FEEE431C9CA81FF8680E67FD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C22D2067D943E9BE785A06319613439">
    <w:name w:val="3EC22D2067D943E9BE785A0631961343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DE220D6F96D44729E412C7AC4330D829">
    <w:name w:val="EDE220D6F96D44729E412C7AC4330D82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34E1C8A799422EBAD3DD75344A4C199">
    <w:name w:val="6134E1C8A799422EBAD3DD75344A4C19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9">
    <w:name w:val="841AD29C8F7F4CB3A275E6303D59B779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60C0665509D4D13A45413DF05A66D8E9">
    <w:name w:val="D60C0665509D4D13A45413DF05A66D8E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9">
    <w:name w:val="D03FEEC29A6049819AF08EE4A8668C69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DD5F37BA8BF4105BBB71F54F414B10D9">
    <w:name w:val="1DD5F37BA8BF4105BBB71F54F414B10D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5E697A53CD14566AA77CA300946E7AD4">
    <w:name w:val="B5E697A53CD14566AA77CA300946E7AD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6538C77C9F94E449497DF9A8DF201727">
    <w:name w:val="56538C77C9F94E449497DF9A8DF201727"/>
    <w:rsid w:val="003421FF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678632E98F54C9A861B8B0BBF5778647">
    <w:name w:val="7678632E98F54C9A861B8B0BBF577864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84FDE4D076C4A698C9613734AE3030D">
    <w:name w:val="E84FDE4D076C4A698C9613734AE3030D"/>
    <w:rsid w:val="003421FF"/>
  </w:style>
  <w:style w:type="paragraph" w:customStyle="1" w:styleId="A7B868FDA14449D59944169EDD597426">
    <w:name w:val="A7B868FDA14449D59944169EDD597426"/>
    <w:rsid w:val="003421FF"/>
  </w:style>
  <w:style w:type="paragraph" w:customStyle="1" w:styleId="9588E2087D70415EAC27FE931A4F53B6">
    <w:name w:val="9588E2087D70415EAC27FE931A4F53B6"/>
    <w:rsid w:val="003421FF"/>
  </w:style>
  <w:style w:type="paragraph" w:customStyle="1" w:styleId="2BBDEB52E21B4E7BB13179E59F606C4B">
    <w:name w:val="2BBDEB52E21B4E7BB13179E59F606C4B"/>
    <w:rsid w:val="003421FF"/>
  </w:style>
  <w:style w:type="paragraph" w:customStyle="1" w:styleId="BFA9D1501A8B4E56864BFE69B568BAA7">
    <w:name w:val="BFA9D1501A8B4E56864BFE69B568BAA7"/>
    <w:rsid w:val="003421FF"/>
  </w:style>
  <w:style w:type="paragraph" w:customStyle="1" w:styleId="5541C3D4DD9E4167875FCA4270265FD7">
    <w:name w:val="5541C3D4DD9E4167875FCA4270265FD7"/>
    <w:rsid w:val="003421FF"/>
  </w:style>
  <w:style w:type="paragraph" w:customStyle="1" w:styleId="7C49B8862C6C461FABCC7C86F9BD1102">
    <w:name w:val="7C49B8862C6C461FABCC7C86F9BD1102"/>
    <w:rsid w:val="003421FF"/>
  </w:style>
  <w:style w:type="paragraph" w:customStyle="1" w:styleId="A53CF9E5941B4A139B707AC095ACE2AB10">
    <w:name w:val="A53CF9E5941B4A139B707AC095ACE2AB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559B1840C247DEB4C3927E96A988B710">
    <w:name w:val="87559B1840C247DEB4C3927E96A988B7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1A1513C02040C88289CF28CBDB480510">
    <w:name w:val="D41A1513C02040C88289CF28CBDB4805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FA9D1501A8B4E56864BFE69B568BAA71">
    <w:name w:val="BFA9D1501A8B4E56864BFE69B568BAA7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C49B8862C6C461FABCC7C86F9BD11021">
    <w:name w:val="7C49B8862C6C461FABCC7C86F9BD1102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541C3D4DD9E4167875FCA4270265FD71">
    <w:name w:val="5541C3D4DD9E4167875FCA4270265FD7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7B868FDA14449D59944169EDD5974261">
    <w:name w:val="A7B868FDA14449D59944169EDD597426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588E2087D70415EAC27FE931A4F53B61">
    <w:name w:val="9588E2087D70415EAC27FE931A4F53B6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BBDEB52E21B4E7BB13179E59F606C4B1">
    <w:name w:val="2BBDEB52E21B4E7BB13179E59F606C4B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1124053123C4070A91B351FA1650A2110">
    <w:name w:val="C1124053123C4070A91B351FA1650A21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9CC01B1740D480BA640F544E04C7D6D10">
    <w:name w:val="B9CC01B1740D480BA640F544E04C7D6D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3ACA377E5248B6B0767C8930990A3F10">
    <w:name w:val="413ACA377E5248B6B0767C8930990A3F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4A916ED88A14A3FB8ED6CEE3B8C2C8710">
    <w:name w:val="54A916ED88A14A3FB8ED6CEE3B8C2C87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19B037091E4634AD38FDF550DE37AB10">
    <w:name w:val="6A19B037091E4634AD38FDF550DE37AB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E811177ECEB4F7F9652B661E0C20BFB10">
    <w:name w:val="5E811177ECEB4F7F9652B661E0C20BFB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2F55331B9AE489CB39B2E7CD00F46C610">
    <w:name w:val="D2F55331B9AE489CB39B2E7CD00F46C6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F390674A0334EDC8DA096DEE708C3CA10">
    <w:name w:val="7F390674A0334EDC8DA096DEE708C3CA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2F025D7AB514A8EBCF4BBBAD8D3B44810">
    <w:name w:val="F2F025D7AB514A8EBCF4BBBAD8D3B448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09A0EE1CE74789ABC211A73A6145A010">
    <w:name w:val="8709A0EE1CE74789ABC211A73A6145A0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5424D767B848338CEE64EBF7AC560010">
    <w:name w:val="9D5424D767B848338CEE64EBF7AC5600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ACBD9035B14C7ABE5A7E00F6A2EB0410">
    <w:name w:val="74ACBD9035B14C7ABE5A7E00F6A2EB04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8EF9A20459486B94FAEDC296AD7BD410">
    <w:name w:val="DE8EF9A20459486B94FAEDC296AD7BD4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5990CDAB604B288418D6BC6B27F25210">
    <w:name w:val="705990CDAB604B288418D6BC6B27F252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29831F1A61A4F98922FA58DAFA7777710">
    <w:name w:val="129831F1A61A4F98922FA58DAFA77777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81F9A5311349238C79E66A34C36B9A10">
    <w:name w:val="BB81F9A5311349238C79E66A34C36B9A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1BE9F08FEEE431C9CA81FF8680E67FD10">
    <w:name w:val="31BE9F08FEEE431C9CA81FF8680E67FD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C22D2067D943E9BE785A063196134310">
    <w:name w:val="3EC22D2067D943E9BE785A0631961343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DE220D6F96D44729E412C7AC4330D8210">
    <w:name w:val="EDE220D6F96D44729E412C7AC4330D82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34E1C8A799422EBAD3DD75344A4C1910">
    <w:name w:val="6134E1C8A799422EBAD3DD75344A4C19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10">
    <w:name w:val="841AD29C8F7F4CB3A275E6303D59B779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60C0665509D4D13A45413DF05A66D8E10">
    <w:name w:val="D60C0665509D4D13A45413DF05A66D8E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10">
    <w:name w:val="D03FEEC29A6049819AF08EE4A8668C69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DD5F37BA8BF4105BBB71F54F414B10D10">
    <w:name w:val="1DD5F37BA8BF4105BBB71F54F414B10D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5E697A53CD14566AA77CA300946E7AD5">
    <w:name w:val="B5E697A53CD14566AA77CA300946E7AD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6538C77C9F94E449497DF9A8DF201728">
    <w:name w:val="56538C77C9F94E449497DF9A8DF201728"/>
    <w:rsid w:val="003421FF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678632E98F54C9A861B8B0BBF5778648">
    <w:name w:val="7678632E98F54C9A861B8B0BBF577864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37ABD83A55C48A09DD7FA1FD1B9D95F">
    <w:name w:val="037ABD83A55C48A09DD7FA1FD1B9D95F"/>
    <w:rsid w:val="003421FF"/>
  </w:style>
  <w:style w:type="paragraph" w:customStyle="1" w:styleId="41575D4C14DF40DABBD250A89755DD62">
    <w:name w:val="41575D4C14DF40DABBD250A89755DD62"/>
    <w:rsid w:val="003421FF"/>
  </w:style>
  <w:style w:type="paragraph" w:customStyle="1" w:styleId="4195D32DC63B41D98BA4C37B514AC8BA">
    <w:name w:val="4195D32DC63B41D98BA4C37B514AC8BA"/>
    <w:rsid w:val="003421FF"/>
  </w:style>
  <w:style w:type="paragraph" w:customStyle="1" w:styleId="A53CF9E5941B4A139B707AC095ACE2AB11">
    <w:name w:val="A53CF9E5941B4A139B707AC095ACE2AB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559B1840C247DEB4C3927E96A988B711">
    <w:name w:val="87559B1840C247DEB4C3927E96A988B7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1A1513C02040C88289CF28CBDB480511">
    <w:name w:val="D41A1513C02040C88289CF28CBDB4805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FA9D1501A8B4E56864BFE69B568BAA72">
    <w:name w:val="BFA9D1501A8B4E56864BFE69B568BAA72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C49B8862C6C461FABCC7C86F9BD11022">
    <w:name w:val="7C49B8862C6C461FABCC7C86F9BD11022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541C3D4DD9E4167875FCA4270265FD72">
    <w:name w:val="5541C3D4DD9E4167875FCA4270265FD72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37ABD83A55C48A09DD7FA1FD1B9D95F1">
    <w:name w:val="037ABD83A55C48A09DD7FA1FD1B9D95F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575D4C14DF40DABBD250A89755DD621">
    <w:name w:val="41575D4C14DF40DABBD250A89755DD62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95D32DC63B41D98BA4C37B514AC8BA1">
    <w:name w:val="4195D32DC63B41D98BA4C37B514AC8BA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7B868FDA14449D59944169EDD5974262">
    <w:name w:val="A7B868FDA14449D59944169EDD5974262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588E2087D70415EAC27FE931A4F53B62">
    <w:name w:val="9588E2087D70415EAC27FE931A4F53B62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BBDEB52E21B4E7BB13179E59F606C4B2">
    <w:name w:val="2BBDEB52E21B4E7BB13179E59F606C4B2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1124053123C4070A91B351FA1650A2111">
    <w:name w:val="C1124053123C4070A91B351FA1650A21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9CC01B1740D480BA640F544E04C7D6D11">
    <w:name w:val="B9CC01B1740D480BA640F544E04C7D6D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3ACA377E5248B6B0767C8930990A3F11">
    <w:name w:val="413ACA377E5248B6B0767C8930990A3F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4A916ED88A14A3FB8ED6CEE3B8C2C8711">
    <w:name w:val="54A916ED88A14A3FB8ED6CEE3B8C2C87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19B037091E4634AD38FDF550DE37AB11">
    <w:name w:val="6A19B037091E4634AD38FDF550DE37AB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E811177ECEB4F7F9652B661E0C20BFB11">
    <w:name w:val="5E811177ECEB4F7F9652B661E0C20BFB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2F55331B9AE489CB39B2E7CD00F46C611">
    <w:name w:val="D2F55331B9AE489CB39B2E7CD00F46C6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F390674A0334EDC8DA096DEE708C3CA11">
    <w:name w:val="7F390674A0334EDC8DA096DEE708C3CA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2F025D7AB514A8EBCF4BBBAD8D3B44811">
    <w:name w:val="F2F025D7AB514A8EBCF4BBBAD8D3B448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09A0EE1CE74789ABC211A73A6145A011">
    <w:name w:val="8709A0EE1CE74789ABC211A73A6145A0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5424D767B848338CEE64EBF7AC560011">
    <w:name w:val="9D5424D767B848338CEE64EBF7AC5600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ACBD9035B14C7ABE5A7E00F6A2EB0411">
    <w:name w:val="74ACBD9035B14C7ABE5A7E00F6A2EB04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8EF9A20459486B94FAEDC296AD7BD411">
    <w:name w:val="DE8EF9A20459486B94FAEDC296AD7BD4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5990CDAB604B288418D6BC6B27F25211">
    <w:name w:val="705990CDAB604B288418D6BC6B27F252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29831F1A61A4F98922FA58DAFA7777711">
    <w:name w:val="129831F1A61A4F98922FA58DAFA77777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81F9A5311349238C79E66A34C36B9A11">
    <w:name w:val="BB81F9A5311349238C79E66A34C36B9A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1BE9F08FEEE431C9CA81FF8680E67FD11">
    <w:name w:val="31BE9F08FEEE431C9CA81FF8680E67FD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C22D2067D943E9BE785A063196134311">
    <w:name w:val="3EC22D2067D943E9BE785A0631961343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DE220D6F96D44729E412C7AC4330D8211">
    <w:name w:val="EDE220D6F96D44729E412C7AC4330D82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34E1C8A799422EBAD3DD75344A4C1911">
    <w:name w:val="6134E1C8A799422EBAD3DD75344A4C19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11">
    <w:name w:val="841AD29C8F7F4CB3A275E6303D59B779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60C0665509D4D13A45413DF05A66D8E11">
    <w:name w:val="D60C0665509D4D13A45413DF05A66D8E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11">
    <w:name w:val="D03FEEC29A6049819AF08EE4A8668C69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DD5F37BA8BF4105BBB71F54F414B10D11">
    <w:name w:val="1DD5F37BA8BF4105BBB71F54F414B10D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5E697A53CD14566AA77CA300946E7AD6">
    <w:name w:val="B5E697A53CD14566AA77CA300946E7AD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6538C77C9F94E449497DF9A8DF201729">
    <w:name w:val="56538C77C9F94E449497DF9A8DF201729"/>
    <w:rsid w:val="003421FF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678632E98F54C9A861B8B0BBF5778649">
    <w:name w:val="7678632E98F54C9A861B8B0BBF577864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197FFCE9AE44063924CE647AEE98347">
    <w:name w:val="B197FFCE9AE44063924CE647AEE98347"/>
    <w:rsid w:val="004627D0"/>
  </w:style>
  <w:style w:type="paragraph" w:customStyle="1" w:styleId="F515D522FF3F4B149D7CC4CF55DCF72B">
    <w:name w:val="F515D522FF3F4B149D7CC4CF55DCF72B"/>
    <w:rsid w:val="004627D0"/>
  </w:style>
  <w:style w:type="paragraph" w:customStyle="1" w:styleId="34EAD12FCB534BED9F2C0084AD9F029D">
    <w:name w:val="34EAD12FCB534BED9F2C0084AD9F029D"/>
    <w:rsid w:val="004627D0"/>
  </w:style>
  <w:style w:type="paragraph" w:customStyle="1" w:styleId="A53CF9E5941B4A139B707AC095ACE2AB12">
    <w:name w:val="A53CF9E5941B4A139B707AC095ACE2AB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559B1840C247DEB4C3927E96A988B712">
    <w:name w:val="87559B1840C247DEB4C3927E96A988B7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1A1513C02040C88289CF28CBDB480512">
    <w:name w:val="D41A1513C02040C88289CF28CBDB4805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FA9D1501A8B4E56864BFE69B568BAA73">
    <w:name w:val="BFA9D1501A8B4E56864BFE69B568BAA7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C49B8862C6C461FABCC7C86F9BD11023">
    <w:name w:val="7C49B8862C6C461FABCC7C86F9BD1102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541C3D4DD9E4167875FCA4270265FD73">
    <w:name w:val="5541C3D4DD9E4167875FCA4270265FD7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197FFCE9AE44063924CE647AEE983471">
    <w:name w:val="B197FFCE9AE44063924CE647AEE983471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515D522FF3F4B149D7CC4CF55DCF72B1">
    <w:name w:val="F515D522FF3F4B149D7CC4CF55DCF72B1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4EAD12FCB534BED9F2C0084AD9F029D1">
    <w:name w:val="34EAD12FCB534BED9F2C0084AD9F029D1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37ABD83A55C48A09DD7FA1FD1B9D95F2">
    <w:name w:val="037ABD83A55C48A09DD7FA1FD1B9D95F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575D4C14DF40DABBD250A89755DD622">
    <w:name w:val="41575D4C14DF40DABBD250A89755DD62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95D32DC63B41D98BA4C37B514AC8BA2">
    <w:name w:val="4195D32DC63B41D98BA4C37B514AC8BA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7B868FDA14449D59944169EDD5974263">
    <w:name w:val="A7B868FDA14449D59944169EDD597426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588E2087D70415EAC27FE931A4F53B63">
    <w:name w:val="9588E2087D70415EAC27FE931A4F53B6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BBDEB52E21B4E7BB13179E59F606C4B3">
    <w:name w:val="2BBDEB52E21B4E7BB13179E59F606C4B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1124053123C4070A91B351FA1650A2112">
    <w:name w:val="C1124053123C4070A91B351FA1650A21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9CC01B1740D480BA640F544E04C7D6D12">
    <w:name w:val="B9CC01B1740D480BA640F544E04C7D6D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3ACA377E5248B6B0767C8930990A3F12">
    <w:name w:val="413ACA377E5248B6B0767C8930990A3F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4A916ED88A14A3FB8ED6CEE3B8C2C8712">
    <w:name w:val="54A916ED88A14A3FB8ED6CEE3B8C2C87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19B037091E4634AD38FDF550DE37AB12">
    <w:name w:val="6A19B037091E4634AD38FDF550DE37AB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E811177ECEB4F7F9652B661E0C20BFB12">
    <w:name w:val="5E811177ECEB4F7F9652B661E0C20BFB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2F55331B9AE489CB39B2E7CD00F46C612">
    <w:name w:val="D2F55331B9AE489CB39B2E7CD00F46C6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F390674A0334EDC8DA096DEE708C3CA12">
    <w:name w:val="7F390674A0334EDC8DA096DEE708C3CA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2F025D7AB514A8EBCF4BBBAD8D3B44812">
    <w:name w:val="F2F025D7AB514A8EBCF4BBBAD8D3B448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09A0EE1CE74789ABC211A73A6145A012">
    <w:name w:val="8709A0EE1CE74789ABC211A73A6145A0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5424D767B848338CEE64EBF7AC560012">
    <w:name w:val="9D5424D767B848338CEE64EBF7AC5600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ACBD9035B14C7ABE5A7E00F6A2EB0412">
    <w:name w:val="74ACBD9035B14C7ABE5A7E00F6A2EB04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8EF9A20459486B94FAEDC296AD7BD412">
    <w:name w:val="DE8EF9A20459486B94FAEDC296AD7BD4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5990CDAB604B288418D6BC6B27F25212">
    <w:name w:val="705990CDAB604B288418D6BC6B27F252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29831F1A61A4F98922FA58DAFA7777712">
    <w:name w:val="129831F1A61A4F98922FA58DAFA77777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81F9A5311349238C79E66A34C36B9A12">
    <w:name w:val="BB81F9A5311349238C79E66A34C36B9A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1BE9F08FEEE431C9CA81FF8680E67FD12">
    <w:name w:val="31BE9F08FEEE431C9CA81FF8680E67FD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C22D2067D943E9BE785A063196134312">
    <w:name w:val="3EC22D2067D943E9BE785A0631961343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DE220D6F96D44729E412C7AC4330D8212">
    <w:name w:val="EDE220D6F96D44729E412C7AC4330D82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34E1C8A799422EBAD3DD75344A4C1912">
    <w:name w:val="6134E1C8A799422EBAD3DD75344A4C19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12">
    <w:name w:val="841AD29C8F7F4CB3A275E6303D59B779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60C0665509D4D13A45413DF05A66D8E12">
    <w:name w:val="D60C0665509D4D13A45413DF05A66D8E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12">
    <w:name w:val="D03FEEC29A6049819AF08EE4A8668C69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DD5F37BA8BF4105BBB71F54F414B10D12">
    <w:name w:val="1DD5F37BA8BF4105BBB71F54F414B10D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5E697A53CD14566AA77CA300946E7AD7">
    <w:name w:val="B5E697A53CD14566AA77CA300946E7AD7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6538C77C9F94E449497DF9A8DF2017210">
    <w:name w:val="56538C77C9F94E449497DF9A8DF2017210"/>
    <w:rsid w:val="004627D0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678632E98F54C9A861B8B0BBF57786410">
    <w:name w:val="7678632E98F54C9A861B8B0BBF57786410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A897E981AF4E23ABF42AEBEC1D48EF">
    <w:name w:val="9DA897E981AF4E23ABF42AEBEC1D48EF"/>
    <w:rsid w:val="004627D0"/>
  </w:style>
  <w:style w:type="paragraph" w:customStyle="1" w:styleId="A53CF9E5941B4A139B707AC095ACE2AB13">
    <w:name w:val="A53CF9E5941B4A139B707AC095ACE2AB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559B1840C247DEB4C3927E96A988B713">
    <w:name w:val="87559B1840C247DEB4C3927E96A988B7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1A1513C02040C88289CF28CBDB480513">
    <w:name w:val="D41A1513C02040C88289CF28CBDB4805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FA9D1501A8B4E56864BFE69B568BAA74">
    <w:name w:val="BFA9D1501A8B4E56864BFE69B568BAA7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C49B8862C6C461FABCC7C86F9BD11024">
    <w:name w:val="7C49B8862C6C461FABCC7C86F9BD1102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541C3D4DD9E4167875FCA4270265FD74">
    <w:name w:val="5541C3D4DD9E4167875FCA4270265FD7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197FFCE9AE44063924CE647AEE983472">
    <w:name w:val="B197FFCE9AE44063924CE647AEE98347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515D522FF3F4B149D7CC4CF55DCF72B2">
    <w:name w:val="F515D522FF3F4B149D7CC4CF55DCF72B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4EAD12FCB534BED9F2C0084AD9F029D2">
    <w:name w:val="34EAD12FCB534BED9F2C0084AD9F029D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37ABD83A55C48A09DD7FA1FD1B9D95F3">
    <w:name w:val="037ABD83A55C48A09DD7FA1FD1B9D95F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575D4C14DF40DABBD250A89755DD623">
    <w:name w:val="41575D4C14DF40DABBD250A89755DD62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95D32DC63B41D98BA4C37B514AC8BA3">
    <w:name w:val="4195D32DC63B41D98BA4C37B514AC8BA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7B868FDA14449D59944169EDD5974264">
    <w:name w:val="A7B868FDA14449D59944169EDD597426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588E2087D70415EAC27FE931A4F53B64">
    <w:name w:val="9588E2087D70415EAC27FE931A4F53B6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BBDEB52E21B4E7BB13179E59F606C4B4">
    <w:name w:val="2BBDEB52E21B4E7BB13179E59F606C4B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1124053123C4070A91B351FA1650A2113">
    <w:name w:val="C1124053123C4070A91B351FA1650A21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9CC01B1740D480BA640F544E04C7D6D13">
    <w:name w:val="B9CC01B1740D480BA640F544E04C7D6D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3ACA377E5248B6B0767C8930990A3F13">
    <w:name w:val="413ACA377E5248B6B0767C8930990A3F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4A916ED88A14A3FB8ED6CEE3B8C2C8713">
    <w:name w:val="54A916ED88A14A3FB8ED6CEE3B8C2C87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19B037091E4634AD38FDF550DE37AB13">
    <w:name w:val="6A19B037091E4634AD38FDF550DE37AB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E811177ECEB4F7F9652B661E0C20BFB13">
    <w:name w:val="5E811177ECEB4F7F9652B661E0C20BFB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2F55331B9AE489CB39B2E7CD00F46C613">
    <w:name w:val="D2F55331B9AE489CB39B2E7CD00F46C6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F390674A0334EDC8DA096DEE708C3CA13">
    <w:name w:val="7F390674A0334EDC8DA096DEE708C3CA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2F025D7AB514A8EBCF4BBBAD8D3B44813">
    <w:name w:val="F2F025D7AB514A8EBCF4BBBAD8D3B448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09A0EE1CE74789ABC211A73A6145A013">
    <w:name w:val="8709A0EE1CE74789ABC211A73A6145A0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5424D767B848338CEE64EBF7AC560013">
    <w:name w:val="9D5424D767B848338CEE64EBF7AC5600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ACBD9035B14C7ABE5A7E00F6A2EB0413">
    <w:name w:val="74ACBD9035B14C7ABE5A7E00F6A2EB04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8EF9A20459486B94FAEDC296AD7BD413">
    <w:name w:val="DE8EF9A20459486B94FAEDC296AD7BD4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5990CDAB604B288418D6BC6B27F25213">
    <w:name w:val="705990CDAB604B288418D6BC6B27F252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29831F1A61A4F98922FA58DAFA7777713">
    <w:name w:val="129831F1A61A4F98922FA58DAFA77777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81F9A5311349238C79E66A34C36B9A13">
    <w:name w:val="BB81F9A5311349238C79E66A34C36B9A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1BE9F08FEEE431C9CA81FF8680E67FD13">
    <w:name w:val="31BE9F08FEEE431C9CA81FF8680E67FD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C22D2067D943E9BE785A063196134313">
    <w:name w:val="3EC22D2067D943E9BE785A0631961343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DE220D6F96D44729E412C7AC4330D8213">
    <w:name w:val="EDE220D6F96D44729E412C7AC4330D82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34E1C8A799422EBAD3DD75344A4C1913">
    <w:name w:val="6134E1C8A799422EBAD3DD75344A4C19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13">
    <w:name w:val="841AD29C8F7F4CB3A275E6303D59B779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60C0665509D4D13A45413DF05A66D8E13">
    <w:name w:val="D60C0665509D4D13A45413DF05A66D8E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13">
    <w:name w:val="D03FEEC29A6049819AF08EE4A8668C69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53CF9E5941B4A139B707AC095ACE2AB14">
    <w:name w:val="A53CF9E5941B4A139B707AC095ACE2AB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559B1840C247DEB4C3927E96A988B714">
    <w:name w:val="87559B1840C247DEB4C3927E96A988B7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1A1513C02040C88289CF28CBDB480514">
    <w:name w:val="D41A1513C02040C88289CF28CBDB4805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FA9D1501A8B4E56864BFE69B568BAA75">
    <w:name w:val="BFA9D1501A8B4E56864BFE69B568BAA7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C49B8862C6C461FABCC7C86F9BD11025">
    <w:name w:val="7C49B8862C6C461FABCC7C86F9BD1102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541C3D4DD9E4167875FCA4270265FD75">
    <w:name w:val="5541C3D4DD9E4167875FCA4270265FD7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197FFCE9AE44063924CE647AEE983473">
    <w:name w:val="B197FFCE9AE44063924CE647AEE98347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515D522FF3F4B149D7CC4CF55DCF72B3">
    <w:name w:val="F515D522FF3F4B149D7CC4CF55DCF72B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4EAD12FCB534BED9F2C0084AD9F029D3">
    <w:name w:val="34EAD12FCB534BED9F2C0084AD9F029D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37ABD83A55C48A09DD7FA1FD1B9D95F4">
    <w:name w:val="037ABD83A55C48A09DD7FA1FD1B9D95F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575D4C14DF40DABBD250A89755DD624">
    <w:name w:val="41575D4C14DF40DABBD250A89755DD62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95D32DC63B41D98BA4C37B514AC8BA4">
    <w:name w:val="4195D32DC63B41D98BA4C37B514AC8BA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7B868FDA14449D59944169EDD5974265">
    <w:name w:val="A7B868FDA14449D59944169EDD597426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588E2087D70415EAC27FE931A4F53B65">
    <w:name w:val="9588E2087D70415EAC27FE931A4F53B6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BBDEB52E21B4E7BB13179E59F606C4B5">
    <w:name w:val="2BBDEB52E21B4E7BB13179E59F606C4B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1124053123C4070A91B351FA1650A2114">
    <w:name w:val="C1124053123C4070A91B351FA1650A21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9CC01B1740D480BA640F544E04C7D6D14">
    <w:name w:val="B9CC01B1740D480BA640F544E04C7D6D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3ACA377E5248B6B0767C8930990A3F14">
    <w:name w:val="413ACA377E5248B6B0767C8930990A3F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4A916ED88A14A3FB8ED6CEE3B8C2C8714">
    <w:name w:val="54A916ED88A14A3FB8ED6CEE3B8C2C87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19B037091E4634AD38FDF550DE37AB14">
    <w:name w:val="6A19B037091E4634AD38FDF550DE37AB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E811177ECEB4F7F9652B661E0C20BFB14">
    <w:name w:val="5E811177ECEB4F7F9652B661E0C20BFB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2F55331B9AE489CB39B2E7CD00F46C614">
    <w:name w:val="D2F55331B9AE489CB39B2E7CD00F46C6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F390674A0334EDC8DA096DEE708C3CA14">
    <w:name w:val="7F390674A0334EDC8DA096DEE708C3CA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2F025D7AB514A8EBCF4BBBAD8D3B44814">
    <w:name w:val="F2F025D7AB514A8EBCF4BBBAD8D3B448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09A0EE1CE74789ABC211A73A6145A014">
    <w:name w:val="8709A0EE1CE74789ABC211A73A6145A0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5424D767B848338CEE64EBF7AC560014">
    <w:name w:val="9D5424D767B848338CEE64EBF7AC5600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ACBD9035B14C7ABE5A7E00F6A2EB0414">
    <w:name w:val="74ACBD9035B14C7ABE5A7E00F6A2EB04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8EF9A20459486B94FAEDC296AD7BD414">
    <w:name w:val="DE8EF9A20459486B94FAEDC296AD7BD4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5990CDAB604B288418D6BC6B27F25214">
    <w:name w:val="705990CDAB604B288418D6BC6B27F252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29831F1A61A4F98922FA58DAFA7777714">
    <w:name w:val="129831F1A61A4F98922FA58DAFA77777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81F9A5311349238C79E66A34C36B9A14">
    <w:name w:val="BB81F9A5311349238C79E66A34C36B9A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1BE9F08FEEE431C9CA81FF8680E67FD14">
    <w:name w:val="31BE9F08FEEE431C9CA81FF8680E67FD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C22D2067D943E9BE785A063196134314">
    <w:name w:val="3EC22D2067D943E9BE785A0631961343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DE220D6F96D44729E412C7AC4330D8214">
    <w:name w:val="EDE220D6F96D44729E412C7AC4330D82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34E1C8A799422EBAD3DD75344A4C1914">
    <w:name w:val="6134E1C8A799422EBAD3DD75344A4C19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14">
    <w:name w:val="841AD29C8F7F4CB3A275E6303D59B779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60C0665509D4D13A45413DF05A66D8E14">
    <w:name w:val="D60C0665509D4D13A45413DF05A66D8E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14">
    <w:name w:val="D03FEEC29A6049819AF08EE4A8668C69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A897E981AF4E23ABF42AEBEC1D48EF1">
    <w:name w:val="9DA897E981AF4E23ABF42AEBEC1D48EF1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DD5F37BA8BF4105BBB71F54F414B10D13">
    <w:name w:val="1DD5F37BA8BF4105BBB71F54F414B10D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6538C77C9F94E449497DF9A8DF2017211">
    <w:name w:val="56538C77C9F94E449497DF9A8DF2017211"/>
    <w:rsid w:val="004627D0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678632E98F54C9A861B8B0BBF57786411">
    <w:name w:val="7678632E98F54C9A861B8B0BBF57786411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B6C1E4969F1446491D24305971C8251">
    <w:name w:val="AB6C1E4969F1446491D24305971C8251"/>
    <w:rsid w:val="004627D0"/>
  </w:style>
  <w:style w:type="paragraph" w:customStyle="1" w:styleId="8A4498190B264B21AD06DFAFFB696BD0">
    <w:name w:val="8A4498190B264B21AD06DFAFFB696BD0"/>
    <w:rsid w:val="004627D0"/>
  </w:style>
  <w:style w:type="paragraph" w:customStyle="1" w:styleId="EA8D88C4BAF7464F9F5AB4A68E480DEC">
    <w:name w:val="EA8D88C4BAF7464F9F5AB4A68E480DEC"/>
    <w:rsid w:val="004627D0"/>
  </w:style>
  <w:style w:type="paragraph" w:customStyle="1" w:styleId="A53CF9E5941B4A139B707AC095ACE2AB15">
    <w:name w:val="A53CF9E5941B4A139B707AC095ACE2AB1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559B1840C247DEB4C3927E96A988B715">
    <w:name w:val="87559B1840C247DEB4C3927E96A988B71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1A1513C02040C88289CF28CBDB480515">
    <w:name w:val="D41A1513C02040C88289CF28CBDB48051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FA9D1501A8B4E56864BFE69B568BAA76">
    <w:name w:val="BFA9D1501A8B4E56864BFE69B568BAA76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C49B8862C6C461FABCC7C86F9BD11026">
    <w:name w:val="7C49B8862C6C461FABCC7C86F9BD11026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541C3D4DD9E4167875FCA4270265FD76">
    <w:name w:val="5541C3D4DD9E4167875FCA4270265FD76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197FFCE9AE44063924CE647AEE983474">
    <w:name w:val="B197FFCE9AE44063924CE647AEE98347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515D522FF3F4B149D7CC4CF55DCF72B4">
    <w:name w:val="F515D522FF3F4B149D7CC4CF55DCF72B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4EAD12FCB534BED9F2C0084AD9F029D4">
    <w:name w:val="34EAD12FCB534BED9F2C0084AD9F029D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37ABD83A55C48A09DD7FA1FD1B9D95F5">
    <w:name w:val="037ABD83A55C48A09DD7FA1FD1B9D95F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575D4C14DF40DABBD250A89755DD625">
    <w:name w:val="41575D4C14DF40DABBD250A89755DD62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95D32DC63B41D98BA4C37B514AC8BA5">
    <w:name w:val="4195D32DC63B41D98BA4C37B514AC8BA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7B868FDA14449D59944169EDD5974266">
    <w:name w:val="A7B868FDA14449D59944169EDD5974266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588E2087D70415EAC27FE931A4F53B66">
    <w:name w:val="9588E2087D70415EAC27FE931A4F53B66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BBDEB52E21B4E7BB13179E59F606C4B6">
    <w:name w:val="2BBDEB52E21B4E7BB13179E59F606C4B6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1124053123C4070A91B351FA1650A2115">
    <w:name w:val="C1124053123C4070A91B351FA1650A211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9CC01B1740D480BA640F544E04C7D6D15">
    <w:name w:val="B9CC01B1740D480BA640F544E04C7D6D1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3ACA377E5248B6B0767C8930990A3F15">
    <w:name w:val="413ACA377E5248B6B0767C8930990A3F1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4A916ED88A14A3FB8ED6CEE3B8C2C8715">
    <w:name w:val="54A916ED88A14A3FB8ED6CEE3B8C2C871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19B037091E4634AD38FDF550DE37AB15">
    <w:name w:val="6A19B037091E4634AD38FDF550DE37AB1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E811177ECEB4F7F9652B661E0C20BFB15">
    <w:name w:val="5E811177ECEB4F7F9652B661E0C20BFB1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2F55331B9AE489CB39B2E7CD00F46C615">
    <w:name w:val="D2F55331B9AE489CB39B2E7CD00F46C61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F390674A0334EDC8DA096DEE708C3CA15">
    <w:name w:val="7F390674A0334EDC8DA096DEE708C3CA1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2F025D7AB514A8EBCF4BBBAD8D3B44815">
    <w:name w:val="F2F025D7AB514A8EBCF4BBBAD8D3B4481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09A0EE1CE74789ABC211A73A6145A015">
    <w:name w:val="8709A0EE1CE74789ABC211A73A6145A01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5424D767B848338CEE64EBF7AC560015">
    <w:name w:val="9D5424D767B848338CEE64EBF7AC56001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ACBD9035B14C7ABE5A7E00F6A2EB0415">
    <w:name w:val="74ACBD9035B14C7ABE5A7E00F6A2EB041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8EF9A20459486B94FAEDC296AD7BD415">
    <w:name w:val="DE8EF9A20459486B94FAEDC296AD7BD41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5990CDAB604B288418D6BC6B27F25215">
    <w:name w:val="705990CDAB604B288418D6BC6B27F2521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29831F1A61A4F98922FA58DAFA7777715">
    <w:name w:val="129831F1A61A4F98922FA58DAFA777771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81F9A5311349238C79E66A34C36B9A15">
    <w:name w:val="BB81F9A5311349238C79E66A34C36B9A1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1BE9F08FEEE431C9CA81FF8680E67FD15">
    <w:name w:val="31BE9F08FEEE431C9CA81FF8680E67FD1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C22D2067D943E9BE785A063196134315">
    <w:name w:val="3EC22D2067D943E9BE785A06319613431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DE220D6F96D44729E412C7AC4330D8215">
    <w:name w:val="EDE220D6F96D44729E412C7AC4330D821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34E1C8A799422EBAD3DD75344A4C1915">
    <w:name w:val="6134E1C8A799422EBAD3DD75344A4C191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15">
    <w:name w:val="841AD29C8F7F4CB3A275E6303D59B7791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60C0665509D4D13A45413DF05A66D8E15">
    <w:name w:val="D60C0665509D4D13A45413DF05A66D8E1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15">
    <w:name w:val="D03FEEC29A6049819AF08EE4A8668C691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A8D88C4BAF7464F9F5AB4A68E480DEC1">
    <w:name w:val="EA8D88C4BAF7464F9F5AB4A68E480DEC1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DD5F37BA8BF4105BBB71F54F414B10D14">
    <w:name w:val="1DD5F37BA8BF4105BBB71F54F414B10D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6538C77C9F94E449497DF9A8DF2017212">
    <w:name w:val="56538C77C9F94E449497DF9A8DF2017212"/>
    <w:rsid w:val="004627D0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678632E98F54C9A861B8B0BBF57786412">
    <w:name w:val="7678632E98F54C9A861B8B0BBF577864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FA7D597C83449A09F1D82E1B78D8C28">
    <w:name w:val="DFA7D597C83449A09F1D82E1B78D8C28"/>
    <w:rsid w:val="00E64ABA"/>
  </w:style>
  <w:style w:type="paragraph" w:customStyle="1" w:styleId="781044F06E234623A506F31CF5D197AC">
    <w:name w:val="781044F06E234623A506F31CF5D197AC"/>
    <w:rsid w:val="00E64ABA"/>
  </w:style>
  <w:style w:type="paragraph" w:customStyle="1" w:styleId="3E23655D03D9407397D9389B214A4797">
    <w:name w:val="3E23655D03D9407397D9389B214A4797"/>
    <w:rsid w:val="00E64ABA"/>
  </w:style>
  <w:style w:type="paragraph" w:customStyle="1" w:styleId="C65CCF3164B1406E8E3649E88D30C39D">
    <w:name w:val="C65CCF3164B1406E8E3649E88D30C39D"/>
    <w:rsid w:val="00E64ABA"/>
  </w:style>
  <w:style w:type="paragraph" w:customStyle="1" w:styleId="9BAF931450F64740B86C1509C759116E">
    <w:name w:val="9BAF931450F64740B86C1509C759116E"/>
    <w:rsid w:val="00E64ABA"/>
  </w:style>
  <w:style w:type="paragraph" w:customStyle="1" w:styleId="6268007AC0D34ED5BEECDA038FBB1AF3">
    <w:name w:val="6268007AC0D34ED5BEECDA038FBB1AF3"/>
    <w:rsid w:val="00E64ABA"/>
  </w:style>
  <w:style w:type="paragraph" w:customStyle="1" w:styleId="903E0DF2CEFF4DB4BB2DAD315F842180">
    <w:name w:val="903E0DF2CEFF4DB4BB2DAD315F842180"/>
    <w:rsid w:val="00E64ABA"/>
  </w:style>
  <w:style w:type="paragraph" w:customStyle="1" w:styleId="23B894D8E0B8456899C430236D6266FF">
    <w:name w:val="23B894D8E0B8456899C430236D6266FF"/>
    <w:rsid w:val="00E64ABA"/>
  </w:style>
  <w:style w:type="paragraph" w:customStyle="1" w:styleId="CE5899D80817481C9771904FF49C042A">
    <w:name w:val="CE5899D80817481C9771904FF49C042A"/>
    <w:rsid w:val="00E64ABA"/>
  </w:style>
  <w:style w:type="paragraph" w:customStyle="1" w:styleId="FE22B0DD154C4B02AEDD2B2D08328223">
    <w:name w:val="FE22B0DD154C4B02AEDD2B2D08328223"/>
    <w:rsid w:val="00E64ABA"/>
  </w:style>
  <w:style w:type="paragraph" w:customStyle="1" w:styleId="F9B153284315426FB84511B9365F694C">
    <w:name w:val="F9B153284315426FB84511B9365F694C"/>
    <w:rsid w:val="00E64ABA"/>
  </w:style>
  <w:style w:type="paragraph" w:customStyle="1" w:styleId="E0360FA6F69C44ED975C6AAFB66D16DD">
    <w:name w:val="E0360FA6F69C44ED975C6AAFB66D16DD"/>
    <w:rsid w:val="00E64ABA"/>
  </w:style>
  <w:style w:type="paragraph" w:customStyle="1" w:styleId="57A1982F2EC746F79FD4323575243B70">
    <w:name w:val="57A1982F2EC746F79FD4323575243B70"/>
    <w:rsid w:val="00E64ABA"/>
  </w:style>
  <w:style w:type="paragraph" w:customStyle="1" w:styleId="A53CF9E5941B4A139B707AC095ACE2AB16">
    <w:name w:val="A53CF9E5941B4A139B707AC095ACE2AB16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559B1840C247DEB4C3927E96A988B716">
    <w:name w:val="87559B1840C247DEB4C3927E96A988B716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1A1513C02040C88289CF28CBDB480516">
    <w:name w:val="D41A1513C02040C88289CF28CBDB480516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FA7D597C83449A09F1D82E1B78D8C281">
    <w:name w:val="DFA7D597C83449A09F1D82E1B78D8C281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81044F06E234623A506F31CF5D197AC1">
    <w:name w:val="781044F06E234623A506F31CF5D197AC1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23655D03D9407397D9389B214A47971">
    <w:name w:val="3E23655D03D9407397D9389B214A47971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65CCF3164B1406E8E3649E88D30C39D1">
    <w:name w:val="C65CCF3164B1406E8E3649E88D30C39D1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BAF931450F64740B86C1509C759116E1">
    <w:name w:val="9BAF931450F64740B86C1509C759116E1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268007AC0D34ED5BEECDA038FBB1AF31">
    <w:name w:val="6268007AC0D34ED5BEECDA038FBB1AF31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03E0DF2CEFF4DB4BB2DAD315F8421801">
    <w:name w:val="903E0DF2CEFF4DB4BB2DAD315F8421801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3B894D8E0B8456899C430236D6266FF1">
    <w:name w:val="23B894D8E0B8456899C430236D6266FF1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E5899D80817481C9771904FF49C042A1">
    <w:name w:val="CE5899D80817481C9771904FF49C042A1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9B153284315426FB84511B9365F694C1">
    <w:name w:val="F9B153284315426FB84511B9365F694C1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0360FA6F69C44ED975C6AAFB66D16DD1">
    <w:name w:val="E0360FA6F69C44ED975C6AAFB66D16DD1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7A1982F2EC746F79FD4323575243B701">
    <w:name w:val="57A1982F2EC746F79FD4323575243B701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1124053123C4070A91B351FA1650A2116">
    <w:name w:val="C1124053123C4070A91B351FA1650A2116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9CC01B1740D480BA640F544E04C7D6D16">
    <w:name w:val="B9CC01B1740D480BA640F544E04C7D6D16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3ACA377E5248B6B0767C8930990A3F16">
    <w:name w:val="413ACA377E5248B6B0767C8930990A3F16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4A916ED88A14A3FB8ED6CEE3B8C2C8716">
    <w:name w:val="54A916ED88A14A3FB8ED6CEE3B8C2C8716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19B037091E4634AD38FDF550DE37AB16">
    <w:name w:val="6A19B037091E4634AD38FDF550DE37AB16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E811177ECEB4F7F9652B661E0C20BFB16">
    <w:name w:val="5E811177ECEB4F7F9652B661E0C20BFB16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2F55331B9AE489CB39B2E7CD00F46C616">
    <w:name w:val="D2F55331B9AE489CB39B2E7CD00F46C616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F390674A0334EDC8DA096DEE708C3CA16">
    <w:name w:val="7F390674A0334EDC8DA096DEE708C3CA16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2F025D7AB514A8EBCF4BBBAD8D3B44816">
    <w:name w:val="F2F025D7AB514A8EBCF4BBBAD8D3B44816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09A0EE1CE74789ABC211A73A6145A016">
    <w:name w:val="8709A0EE1CE74789ABC211A73A6145A016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5424D767B848338CEE64EBF7AC560016">
    <w:name w:val="9D5424D767B848338CEE64EBF7AC560016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ACBD9035B14C7ABE5A7E00F6A2EB0416">
    <w:name w:val="74ACBD9035B14C7ABE5A7E00F6A2EB0416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8EF9A20459486B94FAEDC296AD7BD416">
    <w:name w:val="DE8EF9A20459486B94FAEDC296AD7BD416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5990CDAB604B288418D6BC6B27F25216">
    <w:name w:val="705990CDAB604B288418D6BC6B27F25216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29831F1A61A4F98922FA58DAFA7777716">
    <w:name w:val="129831F1A61A4F98922FA58DAFA7777716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81F9A5311349238C79E66A34C36B9A16">
    <w:name w:val="BB81F9A5311349238C79E66A34C36B9A16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1BE9F08FEEE431C9CA81FF8680E67FD16">
    <w:name w:val="31BE9F08FEEE431C9CA81FF8680E67FD16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C22D2067D943E9BE785A063196134316">
    <w:name w:val="3EC22D2067D943E9BE785A063196134316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DE220D6F96D44729E412C7AC4330D8216">
    <w:name w:val="EDE220D6F96D44729E412C7AC4330D8216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34E1C8A799422EBAD3DD75344A4C1916">
    <w:name w:val="6134E1C8A799422EBAD3DD75344A4C1916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16">
    <w:name w:val="841AD29C8F7F4CB3A275E6303D59B77916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60C0665509D4D13A45413DF05A66D8E16">
    <w:name w:val="D60C0665509D4D13A45413DF05A66D8E16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16">
    <w:name w:val="D03FEEC29A6049819AF08EE4A8668C6916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A8D88C4BAF7464F9F5AB4A68E480DEC2">
    <w:name w:val="EA8D88C4BAF7464F9F5AB4A68E480DEC2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DD5F37BA8BF4105BBB71F54F414B10D15">
    <w:name w:val="1DD5F37BA8BF4105BBB71F54F414B10D15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6538C77C9F94E449497DF9A8DF2017213">
    <w:name w:val="56538C77C9F94E449497DF9A8DF2017213"/>
    <w:rsid w:val="00E64ABA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678632E98F54C9A861B8B0BBF57786413">
    <w:name w:val="7678632E98F54C9A861B8B0BBF57786413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23160827F604966937B20860B20770D">
    <w:name w:val="023160827F604966937B20860B20770D"/>
    <w:rsid w:val="00E64ABA"/>
  </w:style>
  <w:style w:type="paragraph" w:customStyle="1" w:styleId="42E7C9A676604FDDAA18AC592D9B4BFE">
    <w:name w:val="42E7C9A676604FDDAA18AC592D9B4BFE"/>
    <w:rsid w:val="00E64ABA"/>
  </w:style>
  <w:style w:type="paragraph" w:customStyle="1" w:styleId="E23814B17DBF4F57BE35E3D861C4E3BE">
    <w:name w:val="E23814B17DBF4F57BE35E3D861C4E3BE"/>
    <w:rsid w:val="00E64ABA"/>
  </w:style>
  <w:style w:type="paragraph" w:customStyle="1" w:styleId="351A97FF183E4A2EAC0BE6DD52CB587F">
    <w:name w:val="351A97FF183E4A2EAC0BE6DD52CB587F"/>
    <w:rsid w:val="00E64ABA"/>
  </w:style>
  <w:style w:type="paragraph" w:customStyle="1" w:styleId="D463857EFC7C48CF940851B0A0DD4DFA">
    <w:name w:val="D463857EFC7C48CF940851B0A0DD4DFA"/>
    <w:rsid w:val="008E280D"/>
  </w:style>
  <w:style w:type="paragraph" w:customStyle="1" w:styleId="7975E5E714A24C228A65C4B56959D84E">
    <w:name w:val="7975E5E714A24C228A65C4B56959D84E"/>
    <w:rsid w:val="008E280D"/>
  </w:style>
  <w:style w:type="paragraph" w:customStyle="1" w:styleId="D072B9C419AB4AD0BF63DC51D9F17E48">
    <w:name w:val="D072B9C419AB4AD0BF63DC51D9F17E48"/>
    <w:rsid w:val="008E280D"/>
  </w:style>
  <w:style w:type="paragraph" w:customStyle="1" w:styleId="8330BAA7A95B4C0CB38667C278A88694">
    <w:name w:val="8330BAA7A95B4C0CB38667C278A88694"/>
    <w:rsid w:val="008E280D"/>
  </w:style>
  <w:style w:type="paragraph" w:customStyle="1" w:styleId="A53CF9E5941B4A139B707AC095ACE2AB17">
    <w:name w:val="A53CF9E5941B4A139B707AC095ACE2AB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559B1840C247DEB4C3927E96A988B717">
    <w:name w:val="87559B1840C247DEB4C3927E96A988B7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1A1513C02040C88289CF28CBDB480517">
    <w:name w:val="D41A1513C02040C88289CF28CBDB4805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FA7D597C83449A09F1D82E1B78D8C282">
    <w:name w:val="DFA7D597C83449A09F1D82E1B78D8C282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81044F06E234623A506F31CF5D197AC2">
    <w:name w:val="781044F06E234623A506F31CF5D197AC2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23655D03D9407397D9389B214A47972">
    <w:name w:val="3E23655D03D9407397D9389B214A47972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65CCF3164B1406E8E3649E88D30C39D2">
    <w:name w:val="C65CCF3164B1406E8E3649E88D30C39D2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BAF931450F64740B86C1509C759116E2">
    <w:name w:val="9BAF931450F64740B86C1509C759116E2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268007AC0D34ED5BEECDA038FBB1AF32">
    <w:name w:val="6268007AC0D34ED5BEECDA038FBB1AF32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03E0DF2CEFF4DB4BB2DAD315F8421802">
    <w:name w:val="903E0DF2CEFF4DB4BB2DAD315F8421802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3B894D8E0B8456899C430236D6266FF2">
    <w:name w:val="23B894D8E0B8456899C430236D6266FF2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E5899D80817481C9771904FF49C042A2">
    <w:name w:val="CE5899D80817481C9771904FF49C042A2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9B153284315426FB84511B9365F694C2">
    <w:name w:val="F9B153284315426FB84511B9365F694C2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0360FA6F69C44ED975C6AAFB66D16DD2">
    <w:name w:val="E0360FA6F69C44ED975C6AAFB66D16DD2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7A1982F2EC746F79FD4323575243B702">
    <w:name w:val="57A1982F2EC746F79FD4323575243B702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1124053123C4070A91B351FA1650A2117">
    <w:name w:val="C1124053123C4070A91B351FA1650A21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9CC01B1740D480BA640F544E04C7D6D17">
    <w:name w:val="B9CC01B1740D480BA640F544E04C7D6D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3ACA377E5248B6B0767C8930990A3F17">
    <w:name w:val="413ACA377E5248B6B0767C8930990A3F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4A916ED88A14A3FB8ED6CEE3B8C2C8717">
    <w:name w:val="54A916ED88A14A3FB8ED6CEE3B8C2C87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19B037091E4634AD38FDF550DE37AB17">
    <w:name w:val="6A19B037091E4634AD38FDF550DE37AB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E811177ECEB4F7F9652B661E0C20BFB17">
    <w:name w:val="5E811177ECEB4F7F9652B661E0C20BFB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2F55331B9AE489CB39B2E7CD00F46C617">
    <w:name w:val="D2F55331B9AE489CB39B2E7CD00F46C6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F390674A0334EDC8DA096DEE708C3CA17">
    <w:name w:val="7F390674A0334EDC8DA096DEE708C3CA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2F025D7AB514A8EBCF4BBBAD8D3B44817">
    <w:name w:val="F2F025D7AB514A8EBCF4BBBAD8D3B448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09A0EE1CE74789ABC211A73A6145A017">
    <w:name w:val="8709A0EE1CE74789ABC211A73A6145A0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5424D767B848338CEE64EBF7AC560017">
    <w:name w:val="9D5424D767B848338CEE64EBF7AC5600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ACBD9035B14C7ABE5A7E00F6A2EB0417">
    <w:name w:val="74ACBD9035B14C7ABE5A7E00F6A2EB04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8EF9A20459486B94FAEDC296AD7BD417">
    <w:name w:val="DE8EF9A20459486B94FAEDC296AD7BD4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5990CDAB604B288418D6BC6B27F25217">
    <w:name w:val="705990CDAB604B288418D6BC6B27F252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29831F1A61A4F98922FA58DAFA7777717">
    <w:name w:val="129831F1A61A4F98922FA58DAFA77777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81F9A5311349238C79E66A34C36B9A17">
    <w:name w:val="BB81F9A5311349238C79E66A34C36B9A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1BE9F08FEEE431C9CA81FF8680E67FD17">
    <w:name w:val="31BE9F08FEEE431C9CA81FF8680E67FD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C22D2067D943E9BE785A063196134317">
    <w:name w:val="3EC22D2067D943E9BE785A0631961343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DE220D6F96D44729E412C7AC4330D8217">
    <w:name w:val="EDE220D6F96D44729E412C7AC4330D82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34E1C8A799422EBAD3DD75344A4C1917">
    <w:name w:val="6134E1C8A799422EBAD3DD75344A4C19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17">
    <w:name w:val="841AD29C8F7F4CB3A275E6303D59B779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60C0665509D4D13A45413DF05A66D8E17">
    <w:name w:val="D60C0665509D4D13A45413DF05A66D8E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17">
    <w:name w:val="D03FEEC29A6049819AF08EE4A8668C69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A8D88C4BAF7464F9F5AB4A68E480DEC3">
    <w:name w:val="EA8D88C4BAF7464F9F5AB4A68E480DEC3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DD5F37BA8BF4105BBB71F54F414B10D16">
    <w:name w:val="1DD5F37BA8BF4105BBB71F54F414B10D16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6538C77C9F94E449497DF9A8DF2017214">
    <w:name w:val="56538C77C9F94E449497DF9A8DF2017214"/>
    <w:rsid w:val="008E280D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72B9C419AB4AD0BF63DC51D9F17E481">
    <w:name w:val="D072B9C419AB4AD0BF63DC51D9F17E481"/>
    <w:rsid w:val="008E280D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53CF9E5941B4A139B707AC095ACE2AB18">
    <w:name w:val="A53CF9E5941B4A139B707AC095ACE2AB18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559B1840C247DEB4C3927E96A988B718">
    <w:name w:val="87559B1840C247DEB4C3927E96A988B718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1A1513C02040C88289CF28CBDB480518">
    <w:name w:val="D41A1513C02040C88289CF28CBDB480518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FA7D597C83449A09F1D82E1B78D8C283">
    <w:name w:val="DFA7D597C83449A09F1D82E1B78D8C283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81044F06E234623A506F31CF5D197AC3">
    <w:name w:val="781044F06E234623A506F31CF5D197AC3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23655D03D9407397D9389B214A47973">
    <w:name w:val="3E23655D03D9407397D9389B214A47973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65CCF3164B1406E8E3649E88D30C39D3">
    <w:name w:val="C65CCF3164B1406E8E3649E88D30C39D3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BAF931450F64740B86C1509C759116E3">
    <w:name w:val="9BAF931450F64740B86C1509C759116E3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268007AC0D34ED5BEECDA038FBB1AF33">
    <w:name w:val="6268007AC0D34ED5BEECDA038FBB1AF33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03E0DF2CEFF4DB4BB2DAD315F8421803">
    <w:name w:val="903E0DF2CEFF4DB4BB2DAD315F8421803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3B894D8E0B8456899C430236D6266FF3">
    <w:name w:val="23B894D8E0B8456899C430236D6266FF3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E5899D80817481C9771904FF49C042A3">
    <w:name w:val="CE5899D80817481C9771904FF49C042A3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9B153284315426FB84511B9365F694C3">
    <w:name w:val="F9B153284315426FB84511B9365F694C3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0360FA6F69C44ED975C6AAFB66D16DD3">
    <w:name w:val="E0360FA6F69C44ED975C6AAFB66D16DD3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7A1982F2EC746F79FD4323575243B703">
    <w:name w:val="57A1982F2EC746F79FD4323575243B703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1124053123C4070A91B351FA1650A2118">
    <w:name w:val="C1124053123C4070A91B351FA1650A2118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9CC01B1740D480BA640F544E04C7D6D18">
    <w:name w:val="B9CC01B1740D480BA640F544E04C7D6D18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3ACA377E5248B6B0767C8930990A3F18">
    <w:name w:val="413ACA377E5248B6B0767C8930990A3F18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4A916ED88A14A3FB8ED6CEE3B8C2C8718">
    <w:name w:val="54A916ED88A14A3FB8ED6CEE3B8C2C8718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19B037091E4634AD38FDF550DE37AB18">
    <w:name w:val="6A19B037091E4634AD38FDF550DE37AB18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E811177ECEB4F7F9652B661E0C20BFB18">
    <w:name w:val="5E811177ECEB4F7F9652B661E0C20BFB18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2F55331B9AE489CB39B2E7CD00F46C618">
    <w:name w:val="D2F55331B9AE489CB39B2E7CD00F46C618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F390674A0334EDC8DA096DEE708C3CA18">
    <w:name w:val="7F390674A0334EDC8DA096DEE708C3CA18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2F025D7AB514A8EBCF4BBBAD8D3B44818">
    <w:name w:val="F2F025D7AB514A8EBCF4BBBAD8D3B44818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09A0EE1CE74789ABC211A73A6145A018">
    <w:name w:val="8709A0EE1CE74789ABC211A73A6145A018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5424D767B848338CEE64EBF7AC560018">
    <w:name w:val="9D5424D767B848338CEE64EBF7AC560018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ACBD9035B14C7ABE5A7E00F6A2EB0418">
    <w:name w:val="74ACBD9035B14C7ABE5A7E00F6A2EB0418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8EF9A20459486B94FAEDC296AD7BD418">
    <w:name w:val="DE8EF9A20459486B94FAEDC296AD7BD418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5990CDAB604B288418D6BC6B27F25218">
    <w:name w:val="705990CDAB604B288418D6BC6B27F25218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29831F1A61A4F98922FA58DAFA7777718">
    <w:name w:val="129831F1A61A4F98922FA58DAFA7777718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81F9A5311349238C79E66A34C36B9A18">
    <w:name w:val="BB81F9A5311349238C79E66A34C36B9A18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1BE9F08FEEE431C9CA81FF8680E67FD18">
    <w:name w:val="31BE9F08FEEE431C9CA81FF8680E67FD18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C22D2067D943E9BE785A063196134318">
    <w:name w:val="3EC22D2067D943E9BE785A063196134318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DE220D6F96D44729E412C7AC4330D8218">
    <w:name w:val="EDE220D6F96D44729E412C7AC4330D8218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34E1C8A799422EBAD3DD75344A4C1918">
    <w:name w:val="6134E1C8A799422EBAD3DD75344A4C1918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18">
    <w:name w:val="841AD29C8F7F4CB3A275E6303D59B77918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60C0665509D4D13A45413DF05A66D8E18">
    <w:name w:val="D60C0665509D4D13A45413DF05A66D8E18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18">
    <w:name w:val="D03FEEC29A6049819AF08EE4A8668C6918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A8D88C4BAF7464F9F5AB4A68E480DEC4">
    <w:name w:val="EA8D88C4BAF7464F9F5AB4A68E480DEC4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DD5F37BA8BF4105BBB71F54F414B10D17">
    <w:name w:val="1DD5F37BA8BF4105BBB71F54F414B10D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6538C77C9F94E449497DF9A8DF2017215">
    <w:name w:val="56538C77C9F94E449497DF9A8DF2017215"/>
    <w:rsid w:val="008E280D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72B9C419AB4AD0BF63DC51D9F17E482">
    <w:name w:val="D072B9C419AB4AD0BF63DC51D9F17E482"/>
    <w:rsid w:val="008E280D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9DD2C1FC3C54270A280FB8EC51C5556">
    <w:name w:val="59DD2C1FC3C54270A280FB8EC51C5556"/>
    <w:rsid w:val="008E280D"/>
  </w:style>
  <w:style w:type="paragraph" w:customStyle="1" w:styleId="0E5BAA97A7FB4ECA90AC1E619AB5DF05">
    <w:name w:val="0E5BAA97A7FB4ECA90AC1E619AB5DF05"/>
    <w:rsid w:val="008E280D"/>
  </w:style>
  <w:style w:type="paragraph" w:customStyle="1" w:styleId="34AB7BE00FA54985831C5B8F0BA2067B">
    <w:name w:val="34AB7BE00FA54985831C5B8F0BA2067B"/>
    <w:rsid w:val="008E280D"/>
  </w:style>
  <w:style w:type="paragraph" w:customStyle="1" w:styleId="BBB76094DB1F44D29D44A4A6907B3E71">
    <w:name w:val="BBB76094DB1F44D29D44A4A6907B3E71"/>
    <w:rsid w:val="008E280D"/>
  </w:style>
  <w:style w:type="paragraph" w:customStyle="1" w:styleId="BC9A7DF95E16446DA9A001EE08FC889D">
    <w:name w:val="BC9A7DF95E16446DA9A001EE08FC889D"/>
    <w:rsid w:val="008E280D"/>
  </w:style>
  <w:style w:type="paragraph" w:customStyle="1" w:styleId="1367365B49E749AEA8330D9ABCDFA769">
    <w:name w:val="1367365B49E749AEA8330D9ABCDFA769"/>
    <w:rsid w:val="008E280D"/>
  </w:style>
  <w:style w:type="paragraph" w:customStyle="1" w:styleId="917592B47A47401D909242630119CB1E">
    <w:name w:val="917592B47A47401D909242630119CB1E"/>
    <w:rsid w:val="008E280D"/>
  </w:style>
  <w:style w:type="paragraph" w:customStyle="1" w:styleId="97F36A109EF041C0BC43070BD742D65A">
    <w:name w:val="97F36A109EF041C0BC43070BD742D65A"/>
    <w:rsid w:val="008E280D"/>
  </w:style>
  <w:style w:type="paragraph" w:customStyle="1" w:styleId="C26883F75FDC40CDB20D196E4430A5C6">
    <w:name w:val="C26883F75FDC40CDB20D196E4430A5C6"/>
    <w:rsid w:val="00974ED7"/>
  </w:style>
  <w:style w:type="paragraph" w:customStyle="1" w:styleId="DFA7D597C83449A09F1D82E1B78D8C284">
    <w:name w:val="DFA7D597C83449A09F1D82E1B78D8C284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81044F06E234623A506F31CF5D197AC4">
    <w:name w:val="781044F06E234623A506F31CF5D197AC4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23655D03D9407397D9389B214A47974">
    <w:name w:val="3E23655D03D9407397D9389B214A47974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65CCF3164B1406E8E3649E88D30C39D4">
    <w:name w:val="C65CCF3164B1406E8E3649E88D30C39D4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BAF931450F64740B86C1509C759116E4">
    <w:name w:val="9BAF931450F64740B86C1509C759116E4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268007AC0D34ED5BEECDA038FBB1AF34">
    <w:name w:val="6268007AC0D34ED5BEECDA038FBB1AF34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03E0DF2CEFF4DB4BB2DAD315F8421804">
    <w:name w:val="903E0DF2CEFF4DB4BB2DAD315F8421804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3B894D8E0B8456899C430236D6266FF4">
    <w:name w:val="23B894D8E0B8456899C430236D6266FF4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E5899D80817481C9771904FF49C042A4">
    <w:name w:val="CE5899D80817481C9771904FF49C042A4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9B153284315426FB84511B9365F694C4">
    <w:name w:val="F9B153284315426FB84511B9365F694C4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0360FA6F69C44ED975C6AAFB66D16DD4">
    <w:name w:val="E0360FA6F69C44ED975C6AAFB66D16DD4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7A1982F2EC746F79FD4323575243B704">
    <w:name w:val="57A1982F2EC746F79FD4323575243B704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1124053123C4070A91B351FA1650A2119">
    <w:name w:val="C1124053123C4070A91B351FA1650A2119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9CC01B1740D480BA640F544E04C7D6D19">
    <w:name w:val="B9CC01B1740D480BA640F544E04C7D6D19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3ACA377E5248B6B0767C8930990A3F19">
    <w:name w:val="413ACA377E5248B6B0767C8930990A3F19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4A916ED88A14A3FB8ED6CEE3B8C2C8719">
    <w:name w:val="54A916ED88A14A3FB8ED6CEE3B8C2C8719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19B037091E4634AD38FDF550DE37AB19">
    <w:name w:val="6A19B037091E4634AD38FDF550DE37AB19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E811177ECEB4F7F9652B661E0C20BFB19">
    <w:name w:val="5E811177ECEB4F7F9652B661E0C20BFB19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2F55331B9AE489CB39B2E7CD00F46C619">
    <w:name w:val="D2F55331B9AE489CB39B2E7CD00F46C619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F390674A0334EDC8DA096DEE708C3CA19">
    <w:name w:val="7F390674A0334EDC8DA096DEE708C3CA19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2F025D7AB514A8EBCF4BBBAD8D3B44819">
    <w:name w:val="F2F025D7AB514A8EBCF4BBBAD8D3B44819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09A0EE1CE74789ABC211A73A6145A019">
    <w:name w:val="8709A0EE1CE74789ABC211A73A6145A019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5424D767B848338CEE64EBF7AC560019">
    <w:name w:val="9D5424D767B848338CEE64EBF7AC560019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ACBD9035B14C7ABE5A7E00F6A2EB0419">
    <w:name w:val="74ACBD9035B14C7ABE5A7E00F6A2EB0419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8EF9A20459486B94FAEDC296AD7BD419">
    <w:name w:val="DE8EF9A20459486B94FAEDC296AD7BD419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5990CDAB604B288418D6BC6B27F25219">
    <w:name w:val="705990CDAB604B288418D6BC6B27F25219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29831F1A61A4F98922FA58DAFA7777719">
    <w:name w:val="129831F1A61A4F98922FA58DAFA7777719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81F9A5311349238C79E66A34C36B9A19">
    <w:name w:val="BB81F9A5311349238C79E66A34C36B9A19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1BE9F08FEEE431C9CA81FF8680E67FD19">
    <w:name w:val="31BE9F08FEEE431C9CA81FF8680E67FD19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C22D2067D943E9BE785A063196134319">
    <w:name w:val="3EC22D2067D943E9BE785A063196134319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DE220D6F96D44729E412C7AC4330D8219">
    <w:name w:val="EDE220D6F96D44729E412C7AC4330D8219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34E1C8A799422EBAD3DD75344A4C1919">
    <w:name w:val="6134E1C8A799422EBAD3DD75344A4C1919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19">
    <w:name w:val="841AD29C8F7F4CB3A275E6303D59B77919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60C0665509D4D13A45413DF05A66D8E19">
    <w:name w:val="D60C0665509D4D13A45413DF05A66D8E19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19">
    <w:name w:val="D03FEEC29A6049819AF08EE4A8668C6919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A8D88C4BAF7464F9F5AB4A68E480DEC5">
    <w:name w:val="EA8D88C4BAF7464F9F5AB4A68E480DEC5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DD5F37BA8BF4105BBB71F54F414B10D18">
    <w:name w:val="1DD5F37BA8BF4105BBB71F54F414B10D18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6538C77C9F94E449497DF9A8DF2017216">
    <w:name w:val="56538C77C9F94E449497DF9A8DF2017216"/>
    <w:rsid w:val="00974ED7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72B9C419AB4AD0BF63DC51D9F17E483">
    <w:name w:val="D072B9C419AB4AD0BF63DC51D9F17E483"/>
    <w:rsid w:val="00974ED7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9956957219949788A24691C5ACD3759">
    <w:name w:val="A9956957219949788A24691C5ACD3759"/>
    <w:rsid w:val="00974ED7"/>
  </w:style>
  <w:style w:type="paragraph" w:customStyle="1" w:styleId="E3199C11B8D84E359F34152BC826E3DF">
    <w:name w:val="E3199C11B8D84E359F34152BC826E3DF"/>
    <w:rsid w:val="00974ED7"/>
  </w:style>
  <w:style w:type="paragraph" w:customStyle="1" w:styleId="3B1BAE7667984D9B9F6161062AAF79D8">
    <w:name w:val="3B1BAE7667984D9B9F6161062AAF79D8"/>
    <w:rsid w:val="00974ED7"/>
  </w:style>
  <w:style w:type="paragraph" w:customStyle="1" w:styleId="0116FA1CC994407B9B7372DF3F6319CA">
    <w:name w:val="0116FA1CC994407B9B7372DF3F6319CA"/>
    <w:rsid w:val="00974ED7"/>
  </w:style>
  <w:style w:type="paragraph" w:customStyle="1" w:styleId="705990CDAB604B288418D6BC6B27F25220">
    <w:name w:val="705990CDAB604B288418D6BC6B27F25220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29831F1A61A4F98922FA58DAFA7777720">
    <w:name w:val="129831F1A61A4F98922FA58DAFA7777720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81F9A5311349238C79E66A34C36B9A20">
    <w:name w:val="BB81F9A5311349238C79E66A34C36B9A20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1BE9F08FEEE431C9CA81FF8680E67FD20">
    <w:name w:val="31BE9F08FEEE431C9CA81FF8680E67FD20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C22D2067D943E9BE785A063196134320">
    <w:name w:val="3EC22D2067D943E9BE785A063196134320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DE220D6F96D44729E412C7AC4330D8220">
    <w:name w:val="EDE220D6F96D44729E412C7AC4330D8220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34E1C8A799422EBAD3DD75344A4C1920">
    <w:name w:val="6134E1C8A799422EBAD3DD75344A4C1920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20">
    <w:name w:val="841AD29C8F7F4CB3A275E6303D59B77920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60C0665509D4D13A45413DF05A66D8E20">
    <w:name w:val="D60C0665509D4D13A45413DF05A66D8E20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20">
    <w:name w:val="D03FEEC29A6049819AF08EE4A8668C6920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A8D88C4BAF7464F9F5AB4A68E480DEC6">
    <w:name w:val="EA8D88C4BAF7464F9F5AB4A68E480DEC6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DD5F37BA8BF4105BBB71F54F414B10D19">
    <w:name w:val="1DD5F37BA8BF4105BBB71F54F414B10D19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6538C77C9F94E449497DF9A8DF2017217">
    <w:name w:val="56538C77C9F94E449497DF9A8DF2017217"/>
    <w:rsid w:val="00974ED7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0BDEF51B9414A85A6C1A2F6964F7A39">
    <w:name w:val="40BDEF51B9414A85A6C1A2F6964F7A39"/>
    <w:rsid w:val="00974ED7"/>
  </w:style>
  <w:style w:type="paragraph" w:customStyle="1" w:styleId="E1C2513AADFA48CFB9EB19D1111CEFAC">
    <w:name w:val="E1C2513AADFA48CFB9EB19D1111CEFAC"/>
    <w:rsid w:val="00974ED7"/>
  </w:style>
  <w:style w:type="paragraph" w:customStyle="1" w:styleId="56538C77C9F94E449497DF9A8DF2017218">
    <w:name w:val="56538C77C9F94E449497DF9A8DF2017218"/>
    <w:rsid w:val="00043F2B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6538C77C9F94E449497DF9A8DF2017219">
    <w:name w:val="56538C77C9F94E449497DF9A8DF2017219"/>
    <w:rsid w:val="008243CE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E3D17CD11CC4449A9234E6514226699">
    <w:name w:val="7E3D17CD11CC4449A9234E6514226699"/>
    <w:rsid w:val="00652381"/>
  </w:style>
  <w:style w:type="paragraph" w:customStyle="1" w:styleId="C19605675EBF46DEBFA0BDA3F21B593F">
    <w:name w:val="C19605675EBF46DEBFA0BDA3F21B593F"/>
    <w:rsid w:val="00652381"/>
  </w:style>
  <w:style w:type="paragraph" w:customStyle="1" w:styleId="ED8A77C8848E42DC82581E55789A7D72">
    <w:name w:val="ED8A77C8848E42DC82581E55789A7D72"/>
    <w:rsid w:val="00652381"/>
  </w:style>
  <w:style w:type="paragraph" w:customStyle="1" w:styleId="67597665D6BC42B784658D5430A53736">
    <w:name w:val="67597665D6BC42B784658D5430A53736"/>
    <w:rsid w:val="00652381"/>
  </w:style>
  <w:style w:type="paragraph" w:customStyle="1" w:styleId="24443BFDAB524E6786CBA7D19F80BE2E">
    <w:name w:val="24443BFDAB524E6786CBA7D19F80BE2E"/>
    <w:rsid w:val="00652381"/>
  </w:style>
  <w:style w:type="paragraph" w:customStyle="1" w:styleId="5B270E3F613D4A0DAF04F3926B90854D">
    <w:name w:val="5B270E3F613D4A0DAF04F3926B90854D"/>
    <w:rsid w:val="00652381"/>
  </w:style>
  <w:style w:type="paragraph" w:customStyle="1" w:styleId="DEB4B009ED074E93B939D0E9C46A49F8">
    <w:name w:val="DEB4B009ED074E93B939D0E9C46A49F8"/>
    <w:rsid w:val="00652381"/>
  </w:style>
  <w:style w:type="paragraph" w:customStyle="1" w:styleId="AB84D2B39C7243AEAA4E557E8C8A72CE">
    <w:name w:val="AB84D2B39C7243AEAA4E557E8C8A72CE"/>
    <w:rsid w:val="00652381"/>
  </w:style>
  <w:style w:type="paragraph" w:customStyle="1" w:styleId="402DCC81FF4940EFA6C7766D42D3F410">
    <w:name w:val="402DCC81FF4940EFA6C7766D42D3F410"/>
    <w:rsid w:val="00652381"/>
  </w:style>
  <w:style w:type="paragraph" w:customStyle="1" w:styleId="F926A9BEBFCC4247A47AB13911C9E4B0">
    <w:name w:val="F926A9BEBFCC4247A47AB13911C9E4B0"/>
    <w:rsid w:val="00652381"/>
  </w:style>
  <w:style w:type="paragraph" w:customStyle="1" w:styleId="F828DB95558B4DD382F43C744A3DE566">
    <w:name w:val="F828DB95558B4DD382F43C744A3DE566"/>
    <w:rsid w:val="00652381"/>
  </w:style>
  <w:style w:type="paragraph" w:customStyle="1" w:styleId="D55770E0E9C44B7087341A0484055A10">
    <w:name w:val="D55770E0E9C44B7087341A0484055A10"/>
    <w:rsid w:val="00652381"/>
  </w:style>
  <w:style w:type="paragraph" w:customStyle="1" w:styleId="B3D3D1AF635E424E99F84CD85E1201EE">
    <w:name w:val="B3D3D1AF635E424E99F84CD85E1201EE"/>
    <w:rsid w:val="00652381"/>
  </w:style>
  <w:style w:type="paragraph" w:customStyle="1" w:styleId="5646FB57690849BAB11B8790A555D70D">
    <w:name w:val="5646FB57690849BAB11B8790A555D70D"/>
    <w:rsid w:val="00652381"/>
  </w:style>
  <w:style w:type="paragraph" w:customStyle="1" w:styleId="D137F943D4674DE28A27870D0C3A7654">
    <w:name w:val="D137F943D4674DE28A27870D0C3A7654"/>
    <w:rsid w:val="00652381"/>
  </w:style>
  <w:style w:type="paragraph" w:customStyle="1" w:styleId="0C6F180BBC23442E9FDAC6E0F1FF5DFB">
    <w:name w:val="0C6F180BBC23442E9FDAC6E0F1FF5DFB"/>
    <w:rsid w:val="00652381"/>
  </w:style>
  <w:style w:type="paragraph" w:customStyle="1" w:styleId="1DB3227FF1BD4342BEABC39A22E09999">
    <w:name w:val="1DB3227FF1BD4342BEABC39A22E09999"/>
    <w:rsid w:val="00652381"/>
  </w:style>
  <w:style w:type="paragraph" w:customStyle="1" w:styleId="F5A3FBB351804567B79DC0ACDE0A6C5C">
    <w:name w:val="F5A3FBB351804567B79DC0ACDE0A6C5C"/>
    <w:rsid w:val="00652381"/>
  </w:style>
  <w:style w:type="paragraph" w:customStyle="1" w:styleId="3C1FE03AE7D249F388554729226FCD70">
    <w:name w:val="3C1FE03AE7D249F388554729226FCD70"/>
    <w:rsid w:val="00652381"/>
  </w:style>
  <w:style w:type="paragraph" w:customStyle="1" w:styleId="BB19A59CD5C3439B976FA60D49507BE7">
    <w:name w:val="BB19A59CD5C3439B976FA60D49507BE7"/>
    <w:rsid w:val="00652381"/>
  </w:style>
  <w:style w:type="paragraph" w:customStyle="1" w:styleId="348D803BE5D04328BB38880257EEA8F6">
    <w:name w:val="348D803BE5D04328BB38880257EEA8F6"/>
    <w:rsid w:val="00652381"/>
  </w:style>
  <w:style w:type="paragraph" w:customStyle="1" w:styleId="8ADEB2259E0E4A0F8E363D6881619926">
    <w:name w:val="8ADEB2259E0E4A0F8E363D6881619926"/>
    <w:rsid w:val="00652381"/>
  </w:style>
  <w:style w:type="paragraph" w:customStyle="1" w:styleId="112F7E2003804B40BA7832118D699DE8">
    <w:name w:val="112F7E2003804B40BA7832118D699DE8"/>
    <w:rsid w:val="00652381"/>
  </w:style>
  <w:style w:type="paragraph" w:customStyle="1" w:styleId="21439522CE6642059B93181051B7BE7D">
    <w:name w:val="21439522CE6642059B93181051B7BE7D"/>
    <w:rsid w:val="00652381"/>
  </w:style>
  <w:style w:type="paragraph" w:customStyle="1" w:styleId="950CE068A545440982B843B80B87A2F3">
    <w:name w:val="950CE068A545440982B843B80B87A2F3"/>
    <w:rsid w:val="00652381"/>
  </w:style>
  <w:style w:type="paragraph" w:customStyle="1" w:styleId="87216D5DE9944848AF0D81CB3D83B05C">
    <w:name w:val="87216D5DE9944848AF0D81CB3D83B05C"/>
    <w:rsid w:val="00652381"/>
  </w:style>
  <w:style w:type="paragraph" w:customStyle="1" w:styleId="4008E33624D547CCA7044D7064B6FAC1">
    <w:name w:val="4008E33624D547CCA7044D7064B6FAC1"/>
    <w:rsid w:val="00652381"/>
  </w:style>
  <w:style w:type="paragraph" w:customStyle="1" w:styleId="AF79FD9D06454BC9846849D432CF0EF9">
    <w:name w:val="AF79FD9D06454BC9846849D432CF0EF9"/>
    <w:rsid w:val="00652381"/>
  </w:style>
  <w:style w:type="paragraph" w:customStyle="1" w:styleId="3FA14361F5F64DE49DC6DEF28A23E402">
    <w:name w:val="3FA14361F5F64DE49DC6DEF28A23E402"/>
    <w:rsid w:val="00652381"/>
  </w:style>
  <w:style w:type="paragraph" w:customStyle="1" w:styleId="4924E2559C5449F98C7971163FDAE451">
    <w:name w:val="4924E2559C5449F98C7971163FDAE451"/>
    <w:rsid w:val="00652381"/>
  </w:style>
  <w:style w:type="paragraph" w:customStyle="1" w:styleId="E87B2685311A4F5E87E01235AF1640F7">
    <w:name w:val="E87B2685311A4F5E87E01235AF1640F7"/>
    <w:rsid w:val="00652381"/>
  </w:style>
  <w:style w:type="paragraph" w:customStyle="1" w:styleId="16F02B720DCE4645BA661A52920B6D6E">
    <w:name w:val="16F02B720DCE4645BA661A52920B6D6E"/>
    <w:rsid w:val="00652381"/>
  </w:style>
  <w:style w:type="paragraph" w:customStyle="1" w:styleId="34DA5ABE43A9408BAA0241C4E4ABD920">
    <w:name w:val="34DA5ABE43A9408BAA0241C4E4ABD920"/>
    <w:rsid w:val="00652381"/>
  </w:style>
  <w:style w:type="paragraph" w:customStyle="1" w:styleId="AE1AF0825D2344C48946C9780E8610AD">
    <w:name w:val="AE1AF0825D2344C48946C9780E8610AD"/>
    <w:rsid w:val="00652381"/>
  </w:style>
  <w:style w:type="paragraph" w:customStyle="1" w:styleId="28ED1D4C569E4B2991172C3715CE1CE3">
    <w:name w:val="28ED1D4C569E4B2991172C3715CE1CE3"/>
    <w:rsid w:val="00652381"/>
  </w:style>
  <w:style w:type="paragraph" w:customStyle="1" w:styleId="3F79EC56E09A4699A6853DA91EC5A9F2">
    <w:name w:val="3F79EC56E09A4699A6853DA91EC5A9F2"/>
    <w:rsid w:val="00652381"/>
  </w:style>
  <w:style w:type="paragraph" w:customStyle="1" w:styleId="D7D7196A89A745EC984989F57C8C2342">
    <w:name w:val="D7D7196A89A745EC984989F57C8C2342"/>
    <w:rsid w:val="00652381"/>
  </w:style>
  <w:style w:type="paragraph" w:customStyle="1" w:styleId="352F48123347481D9D752825B8A12237">
    <w:name w:val="352F48123347481D9D752825B8A12237"/>
    <w:rsid w:val="00652381"/>
  </w:style>
  <w:style w:type="paragraph" w:customStyle="1" w:styleId="9D8F97D4B1EA427DB0505343C824DF9F">
    <w:name w:val="9D8F97D4B1EA427DB0505343C824DF9F"/>
    <w:rsid w:val="00652381"/>
  </w:style>
  <w:style w:type="paragraph" w:customStyle="1" w:styleId="0EEA152DE60445058BB03C114780ADB2">
    <w:name w:val="0EEA152DE60445058BB03C114780ADB2"/>
    <w:rsid w:val="00652381"/>
  </w:style>
  <w:style w:type="paragraph" w:customStyle="1" w:styleId="D38F7D485FD9469E9F088416D0F37EFC">
    <w:name w:val="D38F7D485FD9469E9F088416D0F37EFC"/>
    <w:rsid w:val="00652381"/>
  </w:style>
  <w:style w:type="paragraph" w:customStyle="1" w:styleId="26C48C31AEFD457481BCF7A7EEBC3E30">
    <w:name w:val="26C48C31AEFD457481BCF7A7EEBC3E30"/>
    <w:rsid w:val="00652381"/>
  </w:style>
  <w:style w:type="paragraph" w:customStyle="1" w:styleId="FDC3E498F56D47EAB4268C3A275B445D">
    <w:name w:val="FDC3E498F56D47EAB4268C3A275B445D"/>
    <w:rsid w:val="00652381"/>
  </w:style>
  <w:style w:type="paragraph" w:customStyle="1" w:styleId="7012864717534DDE9FEEF911621B86DF">
    <w:name w:val="7012864717534DDE9FEEF911621B86DF"/>
    <w:rsid w:val="00652381"/>
  </w:style>
  <w:style w:type="paragraph" w:customStyle="1" w:styleId="1976CE7BD72F44708C2EE52C9F204EB5">
    <w:name w:val="1976CE7BD72F44708C2EE52C9F204EB5"/>
    <w:rsid w:val="00652381"/>
  </w:style>
  <w:style w:type="paragraph" w:customStyle="1" w:styleId="9B75CB4A83E844C69B1279BF6609EF9E">
    <w:name w:val="9B75CB4A83E844C69B1279BF6609EF9E"/>
    <w:rsid w:val="00652381"/>
  </w:style>
  <w:style w:type="paragraph" w:customStyle="1" w:styleId="5BC431FAE78C433A8C3A0E2A52B1133A">
    <w:name w:val="5BC431FAE78C433A8C3A0E2A52B1133A"/>
    <w:rsid w:val="00652381"/>
  </w:style>
  <w:style w:type="paragraph" w:customStyle="1" w:styleId="9A525F61D7F74221A843EC136FBE8EC9">
    <w:name w:val="9A525F61D7F74221A843EC136FBE8EC9"/>
    <w:rsid w:val="00652381"/>
  </w:style>
  <w:style w:type="paragraph" w:customStyle="1" w:styleId="E210285D0F04414F992C9A14022E6348">
    <w:name w:val="E210285D0F04414F992C9A14022E6348"/>
    <w:rsid w:val="00652381"/>
  </w:style>
  <w:style w:type="paragraph" w:customStyle="1" w:styleId="5EDB24F049A142D580BC2F665F841F6B">
    <w:name w:val="5EDB24F049A142D580BC2F665F841F6B"/>
    <w:rsid w:val="00652381"/>
  </w:style>
  <w:style w:type="paragraph" w:customStyle="1" w:styleId="5FA06D811AF44C059EEE796C62EBFE98">
    <w:name w:val="5FA06D811AF44C059EEE796C62EBFE98"/>
    <w:rsid w:val="00652381"/>
  </w:style>
  <w:style w:type="paragraph" w:customStyle="1" w:styleId="3FA21762BFCB4C51AD92298E66D1FF78">
    <w:name w:val="3FA21762BFCB4C51AD92298E66D1FF78"/>
    <w:rsid w:val="00652381"/>
  </w:style>
  <w:style w:type="paragraph" w:customStyle="1" w:styleId="6BF5043128844905B89B106CDE3CC0EF">
    <w:name w:val="6BF5043128844905B89B106CDE3CC0EF"/>
    <w:rsid w:val="00652381"/>
  </w:style>
  <w:style w:type="paragraph" w:customStyle="1" w:styleId="846E98A9ED0F44C6ADF4DA0104CE3821">
    <w:name w:val="846E98A9ED0F44C6ADF4DA0104CE3821"/>
    <w:rsid w:val="00652381"/>
  </w:style>
  <w:style w:type="paragraph" w:customStyle="1" w:styleId="D464B28801EB484CBBA2C62E1137CB65">
    <w:name w:val="D464B28801EB484CBBA2C62E1137CB65"/>
    <w:rsid w:val="00652381"/>
  </w:style>
  <w:style w:type="paragraph" w:customStyle="1" w:styleId="8D32782BD2074ACABFB0A06C8C5E2CCD">
    <w:name w:val="8D32782BD2074ACABFB0A06C8C5E2CCD"/>
    <w:rsid w:val="00652381"/>
  </w:style>
  <w:style w:type="paragraph" w:customStyle="1" w:styleId="1AC3AA1434C2400B91C82B2AB0DE9256">
    <w:name w:val="1AC3AA1434C2400B91C82B2AB0DE9256"/>
    <w:rsid w:val="00652381"/>
  </w:style>
  <w:style w:type="paragraph" w:customStyle="1" w:styleId="3679F7366F184F6F8291F70A7CF1C731">
    <w:name w:val="3679F7366F184F6F8291F70A7CF1C731"/>
    <w:rsid w:val="00652381"/>
  </w:style>
  <w:style w:type="paragraph" w:customStyle="1" w:styleId="7434A7BD5C7A4085A57997E59971C371">
    <w:name w:val="7434A7BD5C7A4085A57997E59971C371"/>
    <w:rsid w:val="00652381"/>
  </w:style>
  <w:style w:type="paragraph" w:customStyle="1" w:styleId="631874B2AA9042DD891654D556767E63">
    <w:name w:val="631874B2AA9042DD891654D556767E63"/>
    <w:rsid w:val="00652381"/>
  </w:style>
  <w:style w:type="paragraph" w:customStyle="1" w:styleId="7BCFBBC11C9848A2A80F0AC43FF373E6">
    <w:name w:val="7BCFBBC11C9848A2A80F0AC43FF373E6"/>
    <w:rsid w:val="00652381"/>
  </w:style>
  <w:style w:type="paragraph" w:customStyle="1" w:styleId="CA969A7A0197408F9BDEBCC8100A2668">
    <w:name w:val="CA969A7A0197408F9BDEBCC8100A2668"/>
    <w:rsid w:val="00652381"/>
  </w:style>
  <w:style w:type="paragraph" w:customStyle="1" w:styleId="7D241259ECBE4954833D3294529ACE20">
    <w:name w:val="7D241259ECBE4954833D3294529ACE20"/>
    <w:rsid w:val="00652381"/>
  </w:style>
  <w:style w:type="paragraph" w:customStyle="1" w:styleId="E13561DF50B5407EA1EA89C989F0C911">
    <w:name w:val="E13561DF50B5407EA1EA89C989F0C911"/>
    <w:rsid w:val="00652381"/>
  </w:style>
  <w:style w:type="paragraph" w:customStyle="1" w:styleId="C6CD31CE29CE42CC961C85B59211E7DA">
    <w:name w:val="C6CD31CE29CE42CC961C85B59211E7DA"/>
    <w:rsid w:val="00652381"/>
  </w:style>
  <w:style w:type="paragraph" w:customStyle="1" w:styleId="D8A74E51B4234E78A3805379AEBB01E5">
    <w:name w:val="D8A74E51B4234E78A3805379AEBB01E5"/>
    <w:rsid w:val="00652381"/>
  </w:style>
  <w:style w:type="paragraph" w:customStyle="1" w:styleId="363A38F51BAE4862A69EAA22FA50CEE5">
    <w:name w:val="363A38F51BAE4862A69EAA22FA50CEE5"/>
    <w:rsid w:val="00652381"/>
  </w:style>
  <w:style w:type="paragraph" w:customStyle="1" w:styleId="8D86058312BB4F3B8F3CFC24D043AA23">
    <w:name w:val="8D86058312BB4F3B8F3CFC24D043AA23"/>
    <w:rsid w:val="00652381"/>
  </w:style>
  <w:style w:type="paragraph" w:customStyle="1" w:styleId="458484F6F7C646768E283A176D5DD071">
    <w:name w:val="458484F6F7C646768E283A176D5DD071"/>
    <w:rsid w:val="00652381"/>
  </w:style>
  <w:style w:type="paragraph" w:customStyle="1" w:styleId="92BE6B10489C49388764956E9754D4F4">
    <w:name w:val="92BE6B10489C49388764956E9754D4F4"/>
    <w:rsid w:val="00652381"/>
  </w:style>
  <w:style w:type="paragraph" w:customStyle="1" w:styleId="0AE3EBA89CE644BA8DB0BA1FCA24DDDE">
    <w:name w:val="0AE3EBA89CE644BA8DB0BA1FCA24DDDE"/>
    <w:rsid w:val="00652381"/>
  </w:style>
  <w:style w:type="paragraph" w:customStyle="1" w:styleId="70C1FF59EA134836BBB3438E9AEFC158">
    <w:name w:val="70C1FF59EA134836BBB3438E9AEFC158"/>
    <w:rsid w:val="00652381"/>
  </w:style>
  <w:style w:type="paragraph" w:customStyle="1" w:styleId="81515E8B00CD43E6B29F585B9D354DF4">
    <w:name w:val="81515E8B00CD43E6B29F585B9D354DF4"/>
    <w:rsid w:val="00652381"/>
  </w:style>
  <w:style w:type="paragraph" w:customStyle="1" w:styleId="CCEDAB72891745D788EAA64D668F3BCD">
    <w:name w:val="CCEDAB72891745D788EAA64D668F3BCD"/>
    <w:rsid w:val="00652381"/>
  </w:style>
  <w:style w:type="paragraph" w:customStyle="1" w:styleId="5051B21EF6E44456886E09C83E914E73">
    <w:name w:val="5051B21EF6E44456886E09C83E914E73"/>
    <w:rsid w:val="00652381"/>
  </w:style>
  <w:style w:type="paragraph" w:customStyle="1" w:styleId="003D3173CC1D4908B71C548605853BBC">
    <w:name w:val="003D3173CC1D4908B71C548605853BBC"/>
    <w:rsid w:val="00652381"/>
  </w:style>
  <w:style w:type="paragraph" w:customStyle="1" w:styleId="1A35AC6FF86C48ECAB62EB5673550C5F">
    <w:name w:val="1A35AC6FF86C48ECAB62EB5673550C5F"/>
    <w:rsid w:val="00652381"/>
  </w:style>
  <w:style w:type="paragraph" w:customStyle="1" w:styleId="648C6E1246D84755B32C69FBEB5DEE43">
    <w:name w:val="648C6E1246D84755B32C69FBEB5DEE43"/>
    <w:rsid w:val="00652381"/>
  </w:style>
  <w:style w:type="paragraph" w:customStyle="1" w:styleId="C7182BB1871A4DE5B44476C1669C9C10">
    <w:name w:val="C7182BB1871A4DE5B44476C1669C9C10"/>
    <w:rsid w:val="00652381"/>
  </w:style>
  <w:style w:type="paragraph" w:customStyle="1" w:styleId="77CDE1449B954E1CAC923D82220039B2">
    <w:name w:val="77CDE1449B954E1CAC923D82220039B2"/>
    <w:rsid w:val="00652381"/>
  </w:style>
  <w:style w:type="paragraph" w:customStyle="1" w:styleId="ED8A77C8848E42DC82581E55789A7D721">
    <w:name w:val="ED8A77C8848E42DC82581E55789A7D721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A35AC6FF86C48ECAB62EB5673550C5F1">
    <w:name w:val="1A35AC6FF86C48ECAB62EB5673550C5F1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48C6E1246D84755B32C69FBEB5DEE431">
    <w:name w:val="648C6E1246D84755B32C69FBEB5DEE431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7182BB1871A4DE5B44476C1669C9C101">
    <w:name w:val="C7182BB1871A4DE5B44476C1669C9C101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7CDE1449B954E1CAC923D82220039B21">
    <w:name w:val="77CDE1449B954E1CAC923D82220039B21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4443BFDAB524E6786CBA7D19F80BE2E1">
    <w:name w:val="24443BFDAB524E6786CBA7D19F80BE2E1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B270E3F613D4A0DAF04F3926B90854D1">
    <w:name w:val="5B270E3F613D4A0DAF04F3926B90854D1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B4B009ED074E93B939D0E9C46A49F81">
    <w:name w:val="DEB4B009ED074E93B939D0E9C46A49F81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B84D2B39C7243AEAA4E557E8C8A72CE1">
    <w:name w:val="AB84D2B39C7243AEAA4E557E8C8A72CE1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02DCC81FF4940EFA6C7766D42D3F4101">
    <w:name w:val="402DCC81FF4940EFA6C7766D42D3F4101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F79FD9D06454BC9846849D432CF0EF91">
    <w:name w:val="AF79FD9D06454BC9846849D432CF0EF91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52F48123347481D9D752825B8A122371">
    <w:name w:val="352F48123347481D9D752825B8A122371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8F97D4B1EA427DB0505343C824DF9F1">
    <w:name w:val="9D8F97D4B1EA427DB0505343C824DF9F1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EEA152DE60445058BB03C114780ADB21">
    <w:name w:val="0EEA152DE60445058BB03C114780ADB21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38F7D485FD9469E9F088416D0F37EFC1">
    <w:name w:val="D38F7D485FD9469E9F088416D0F37EFC1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6C48C31AEFD457481BCF7A7EEBC3E301">
    <w:name w:val="26C48C31AEFD457481BCF7A7EEBC3E301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DC3E498F56D47EAB4268C3A275B445D1">
    <w:name w:val="FDC3E498F56D47EAB4268C3A275B445D1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12864717534DDE9FEEF911621B86DF1">
    <w:name w:val="7012864717534DDE9FEEF911621B86DF1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976CE7BD72F44708C2EE52C9F204EB51">
    <w:name w:val="1976CE7BD72F44708C2EE52C9F204EB51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BC431FAE78C433A8C3A0E2A52B1133A1">
    <w:name w:val="5BC431FAE78C433A8C3A0E2A52B1133A1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A525F61D7F74221A843EC136FBE8EC91">
    <w:name w:val="9A525F61D7F74221A843EC136FBE8EC91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210285D0F04414F992C9A14022E63481">
    <w:name w:val="E210285D0F04414F992C9A14022E63481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BF5043128844905B89B106CDE3CC0EF1">
    <w:name w:val="6BF5043128844905B89B106CDE3CC0EF1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6E98A9ED0F44C6ADF4DA0104CE38211">
    <w:name w:val="846E98A9ED0F44C6ADF4DA0104CE38211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64B28801EB484CBBA2C62E1137CB651">
    <w:name w:val="D464B28801EB484CBBA2C62E1137CB651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D86058312BB4F3B8F3CFC24D043AA231">
    <w:name w:val="8D86058312BB4F3B8F3CFC24D043AA231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58484F6F7C646768E283A176D5DD0711">
    <w:name w:val="458484F6F7C646768E283A176D5DD0711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2BE6B10489C49388764956E9754D4F41">
    <w:name w:val="92BE6B10489C49388764956E9754D4F41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AE3EBA89CE644BA8DB0BA1FCA24DDDE1">
    <w:name w:val="0AE3EBA89CE644BA8DB0BA1FCA24DDDE1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C1FF59EA134836BBB3438E9AEFC1581">
    <w:name w:val="70C1FF59EA134836BBB3438E9AEFC1581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1515E8B00CD43E6B29F585B9D354DF41">
    <w:name w:val="81515E8B00CD43E6B29F585B9D354DF41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679F7366F184F6F8291F70A7CF1C7311">
    <w:name w:val="3679F7366F184F6F8291F70A7CF1C7311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34A7BD5C7A4085A57997E59971C3711">
    <w:name w:val="7434A7BD5C7A4085A57997E59971C3711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31874B2AA9042DD891654D556767E631">
    <w:name w:val="631874B2AA9042DD891654D556767E631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BCFBBC11C9848A2A80F0AC43FF373E61">
    <w:name w:val="7BCFBBC11C9848A2A80F0AC43FF373E61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D241259ECBE4954833D3294529ACE201">
    <w:name w:val="7D241259ECBE4954833D3294529ACE201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13561DF50B5407EA1EA89C989F0C9111">
    <w:name w:val="E13561DF50B5407EA1EA89C989F0C9111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6538C77C9F94E449497DF9A8DF2017220">
    <w:name w:val="56538C77C9F94E449497DF9A8DF2017220"/>
    <w:rsid w:val="00652381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50CE068A545440982B843B80B87A2F31">
    <w:name w:val="950CE068A545440982B843B80B87A2F31"/>
    <w:rsid w:val="00652381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D8A77C8848E42DC82581E55789A7D722">
    <w:name w:val="ED8A77C8848E42DC82581E55789A7D722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A35AC6FF86C48ECAB62EB5673550C5F2">
    <w:name w:val="1A35AC6FF86C48ECAB62EB5673550C5F2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48C6E1246D84755B32C69FBEB5DEE432">
    <w:name w:val="648C6E1246D84755B32C69FBEB5DEE432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7182BB1871A4DE5B44476C1669C9C102">
    <w:name w:val="C7182BB1871A4DE5B44476C1669C9C102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7CDE1449B954E1CAC923D82220039B22">
    <w:name w:val="77CDE1449B954E1CAC923D82220039B22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4443BFDAB524E6786CBA7D19F80BE2E2">
    <w:name w:val="24443BFDAB524E6786CBA7D19F80BE2E2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B270E3F613D4A0DAF04F3926B90854D2">
    <w:name w:val="5B270E3F613D4A0DAF04F3926B90854D2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B4B009ED074E93B939D0E9C46A49F82">
    <w:name w:val="DEB4B009ED074E93B939D0E9C46A49F82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B84D2B39C7243AEAA4E557E8C8A72CE2">
    <w:name w:val="AB84D2B39C7243AEAA4E557E8C8A72CE2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02DCC81FF4940EFA6C7766D42D3F4102">
    <w:name w:val="402DCC81FF4940EFA6C7766D42D3F4102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F79FD9D06454BC9846849D432CF0EF92">
    <w:name w:val="AF79FD9D06454BC9846849D432CF0EF92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52F48123347481D9D752825B8A122372">
    <w:name w:val="352F48123347481D9D752825B8A122372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8F97D4B1EA427DB0505343C824DF9F2">
    <w:name w:val="9D8F97D4B1EA427DB0505343C824DF9F2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EEA152DE60445058BB03C114780ADB22">
    <w:name w:val="0EEA152DE60445058BB03C114780ADB22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38F7D485FD9469E9F088416D0F37EFC2">
    <w:name w:val="D38F7D485FD9469E9F088416D0F37EFC2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6C48C31AEFD457481BCF7A7EEBC3E302">
    <w:name w:val="26C48C31AEFD457481BCF7A7EEBC3E302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DC3E498F56D47EAB4268C3A275B445D2">
    <w:name w:val="FDC3E498F56D47EAB4268C3A275B445D2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BF5043128844905B89B106CDE3CC0EF2">
    <w:name w:val="6BF5043128844905B89B106CDE3CC0EF2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6E98A9ED0F44C6ADF4DA0104CE38212">
    <w:name w:val="846E98A9ED0F44C6ADF4DA0104CE38212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64B28801EB484CBBA2C62E1137CB652">
    <w:name w:val="D464B28801EB484CBBA2C62E1137CB652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D86058312BB4F3B8F3CFC24D043AA232">
    <w:name w:val="8D86058312BB4F3B8F3CFC24D043AA232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58484F6F7C646768E283A176D5DD0712">
    <w:name w:val="458484F6F7C646768E283A176D5DD0712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2BE6B10489C49388764956E9754D4F42">
    <w:name w:val="92BE6B10489C49388764956E9754D4F42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AE3EBA89CE644BA8DB0BA1FCA24DDDE2">
    <w:name w:val="0AE3EBA89CE644BA8DB0BA1FCA24DDDE2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C1FF59EA134836BBB3438E9AEFC1582">
    <w:name w:val="70C1FF59EA134836BBB3438E9AEFC1582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1515E8B00CD43E6B29F585B9D354DF42">
    <w:name w:val="81515E8B00CD43E6B29F585B9D354DF42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679F7366F184F6F8291F70A7CF1C7312">
    <w:name w:val="3679F7366F184F6F8291F70A7CF1C7312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34A7BD5C7A4085A57997E59971C3712">
    <w:name w:val="7434A7BD5C7A4085A57997E59971C3712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31874B2AA9042DD891654D556767E632">
    <w:name w:val="631874B2AA9042DD891654D556767E632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BCFBBC11C9848A2A80F0AC43FF373E62">
    <w:name w:val="7BCFBBC11C9848A2A80F0AC43FF373E62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D241259ECBE4954833D3294529ACE202">
    <w:name w:val="7D241259ECBE4954833D3294529ACE202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13561DF50B5407EA1EA89C989F0C9112">
    <w:name w:val="E13561DF50B5407EA1EA89C989F0C9112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6538C77C9F94E449497DF9A8DF2017221">
    <w:name w:val="56538C77C9F94E449497DF9A8DF2017221"/>
    <w:rsid w:val="00652381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50CE068A545440982B843B80B87A2F32">
    <w:name w:val="950CE068A545440982B843B80B87A2F32"/>
    <w:rsid w:val="00652381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FDCBBA2FC64906936DE149C49252D3">
    <w:name w:val="84FDCBBA2FC64906936DE149C49252D3"/>
    <w:rsid w:val="00652381"/>
  </w:style>
  <w:style w:type="paragraph" w:customStyle="1" w:styleId="B319D60320AD411497BB71E79F213AFA">
    <w:name w:val="B319D60320AD411497BB71E79F213AFA"/>
    <w:rsid w:val="00652381"/>
  </w:style>
  <w:style w:type="paragraph" w:customStyle="1" w:styleId="B964F046A6124A4E92899A8AC04CF65E">
    <w:name w:val="B964F046A6124A4E92899A8AC04CF65E"/>
    <w:rsid w:val="00652381"/>
  </w:style>
  <w:style w:type="paragraph" w:customStyle="1" w:styleId="247E3728DE6B425E87C988DEAFD73A66">
    <w:name w:val="247E3728DE6B425E87C988DEAFD73A66"/>
    <w:rsid w:val="00652381"/>
  </w:style>
  <w:style w:type="paragraph" w:customStyle="1" w:styleId="444F2A70AE254D3AB420C09F9F830488">
    <w:name w:val="444F2A70AE254D3AB420C09F9F830488"/>
    <w:rsid w:val="00652381"/>
  </w:style>
  <w:style w:type="paragraph" w:customStyle="1" w:styleId="C6629FD8E8024703B7974C135802DF42">
    <w:name w:val="C6629FD8E8024703B7974C135802DF42"/>
    <w:rsid w:val="00652381"/>
  </w:style>
  <w:style w:type="paragraph" w:customStyle="1" w:styleId="721A26738D1145A69061B8FC86A22A87">
    <w:name w:val="721A26738D1145A69061B8FC86A22A87"/>
    <w:rsid w:val="00652381"/>
  </w:style>
  <w:style w:type="paragraph" w:customStyle="1" w:styleId="0096CEDD97A5471E8AA16B2106B60012">
    <w:name w:val="0096CEDD97A5471E8AA16B2106B60012"/>
    <w:rsid w:val="001A1EA5"/>
  </w:style>
  <w:style w:type="paragraph" w:customStyle="1" w:styleId="AC737D55AB7E4132895FA52566D1D5AE">
    <w:name w:val="AC737D55AB7E4132895FA52566D1D5AE"/>
    <w:rsid w:val="001A1EA5"/>
  </w:style>
  <w:style w:type="paragraph" w:customStyle="1" w:styleId="BBD3EB6C8C6E427E8060CDE2EEE0E1DE">
    <w:name w:val="BBD3EB6C8C6E427E8060CDE2EEE0E1DE"/>
    <w:rsid w:val="001A1EA5"/>
  </w:style>
  <w:style w:type="paragraph" w:customStyle="1" w:styleId="816AEC283E4B4C07A3492F87431D994B">
    <w:name w:val="816AEC283E4B4C07A3492F87431D994B"/>
    <w:rsid w:val="001A1EA5"/>
  </w:style>
  <w:style w:type="paragraph" w:customStyle="1" w:styleId="ED8A77C8848E42DC82581E55789A7D723">
    <w:name w:val="ED8A77C8848E42DC82581E55789A7D723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A35AC6FF86C48ECAB62EB5673550C5F3">
    <w:name w:val="1A35AC6FF86C48ECAB62EB5673550C5F3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48C6E1246D84755B32C69FBEB5DEE433">
    <w:name w:val="648C6E1246D84755B32C69FBEB5DEE433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7182BB1871A4DE5B44476C1669C9C103">
    <w:name w:val="C7182BB1871A4DE5B44476C1669C9C103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7CDE1449B954E1CAC923D82220039B23">
    <w:name w:val="77CDE1449B954E1CAC923D82220039B23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4443BFDAB524E6786CBA7D19F80BE2E3">
    <w:name w:val="24443BFDAB524E6786CBA7D19F80BE2E3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B270E3F613D4A0DAF04F3926B90854D3">
    <w:name w:val="5B270E3F613D4A0DAF04F3926B90854D3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B4B009ED074E93B939D0E9C46A49F83">
    <w:name w:val="DEB4B009ED074E93B939D0E9C46A49F83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B84D2B39C7243AEAA4E557E8C8A72CE3">
    <w:name w:val="AB84D2B39C7243AEAA4E557E8C8A72CE3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02DCC81FF4940EFA6C7766D42D3F4103">
    <w:name w:val="402DCC81FF4940EFA6C7766D42D3F4103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F79FD9D06454BC9846849D432CF0EF93">
    <w:name w:val="AF79FD9D06454BC9846849D432CF0EF93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52F48123347481D9D752825B8A122373">
    <w:name w:val="352F48123347481D9D752825B8A122373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8F97D4B1EA427DB0505343C824DF9F3">
    <w:name w:val="9D8F97D4B1EA427DB0505343C824DF9F3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EEA152DE60445058BB03C114780ADB23">
    <w:name w:val="0EEA152DE60445058BB03C114780ADB23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38F7D485FD9469E9F088416D0F37EFC3">
    <w:name w:val="D38F7D485FD9469E9F088416D0F37EFC3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6C48C31AEFD457481BCF7A7EEBC3E303">
    <w:name w:val="26C48C31AEFD457481BCF7A7EEBC3E303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DC3E498F56D47EAB4268C3A275B445D3">
    <w:name w:val="FDC3E498F56D47EAB4268C3A275B445D3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BF5043128844905B89B106CDE3CC0EF3">
    <w:name w:val="6BF5043128844905B89B106CDE3CC0EF3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6E98A9ED0F44C6ADF4DA0104CE38213">
    <w:name w:val="846E98A9ED0F44C6ADF4DA0104CE38213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64B28801EB484CBBA2C62E1137CB653">
    <w:name w:val="D464B28801EB484CBBA2C62E1137CB653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D86058312BB4F3B8F3CFC24D043AA233">
    <w:name w:val="8D86058312BB4F3B8F3CFC24D043AA233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58484F6F7C646768E283A176D5DD0713">
    <w:name w:val="458484F6F7C646768E283A176D5DD0713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2BE6B10489C49388764956E9754D4F43">
    <w:name w:val="92BE6B10489C49388764956E9754D4F43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AE3EBA89CE644BA8DB0BA1FCA24DDDE3">
    <w:name w:val="0AE3EBA89CE644BA8DB0BA1FCA24DDDE3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C1FF59EA134836BBB3438E9AEFC1583">
    <w:name w:val="70C1FF59EA134836BBB3438E9AEFC1583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1515E8B00CD43E6B29F585B9D354DF43">
    <w:name w:val="81515E8B00CD43E6B29F585B9D354DF43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679F7366F184F6F8291F70A7CF1C7313">
    <w:name w:val="3679F7366F184F6F8291F70A7CF1C7313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34A7BD5C7A4085A57997E59971C3713">
    <w:name w:val="7434A7BD5C7A4085A57997E59971C3713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31874B2AA9042DD891654D556767E633">
    <w:name w:val="631874B2AA9042DD891654D556767E633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BCFBBC11C9848A2A80F0AC43FF373E63">
    <w:name w:val="7BCFBBC11C9848A2A80F0AC43FF373E63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D241259ECBE4954833D3294529ACE203">
    <w:name w:val="7D241259ECBE4954833D3294529ACE203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13561DF50B5407EA1EA89C989F0C9113">
    <w:name w:val="E13561DF50B5407EA1EA89C989F0C9113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096CEDD97A5471E8AA16B2106B600121">
    <w:name w:val="0096CEDD97A5471E8AA16B2106B600121"/>
    <w:rsid w:val="00845138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D3EB6C8C6E427E8060CDE2EEE0E1DE1">
    <w:name w:val="BBD3EB6C8C6E427E8060CDE2EEE0E1DE1"/>
    <w:rsid w:val="00845138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D8A77C8848E42DC82581E55789A7D724">
    <w:name w:val="ED8A77C8848E42DC82581E55789A7D724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A35AC6FF86C48ECAB62EB5673550C5F4">
    <w:name w:val="1A35AC6FF86C48ECAB62EB5673550C5F4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48C6E1246D84755B32C69FBEB5DEE434">
    <w:name w:val="648C6E1246D84755B32C69FBEB5DEE434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7182BB1871A4DE5B44476C1669C9C104">
    <w:name w:val="C7182BB1871A4DE5B44476C1669C9C104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7CDE1449B954E1CAC923D82220039B24">
    <w:name w:val="77CDE1449B954E1CAC923D82220039B24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4443BFDAB524E6786CBA7D19F80BE2E4">
    <w:name w:val="24443BFDAB524E6786CBA7D19F80BE2E4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B270E3F613D4A0DAF04F3926B90854D4">
    <w:name w:val="5B270E3F613D4A0DAF04F3926B90854D4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B4B009ED074E93B939D0E9C46A49F84">
    <w:name w:val="DEB4B009ED074E93B939D0E9C46A49F84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B84D2B39C7243AEAA4E557E8C8A72CE4">
    <w:name w:val="AB84D2B39C7243AEAA4E557E8C8A72CE4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02DCC81FF4940EFA6C7766D42D3F4104">
    <w:name w:val="402DCC81FF4940EFA6C7766D42D3F4104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F79FD9D06454BC9846849D432CF0EF94">
    <w:name w:val="AF79FD9D06454BC9846849D432CF0EF94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52F48123347481D9D752825B8A122374">
    <w:name w:val="352F48123347481D9D752825B8A122374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8F97D4B1EA427DB0505343C824DF9F4">
    <w:name w:val="9D8F97D4B1EA427DB0505343C824DF9F4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EEA152DE60445058BB03C114780ADB24">
    <w:name w:val="0EEA152DE60445058BB03C114780ADB24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38F7D485FD9469E9F088416D0F37EFC4">
    <w:name w:val="D38F7D485FD9469E9F088416D0F37EFC4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6C48C31AEFD457481BCF7A7EEBC3E304">
    <w:name w:val="26C48C31AEFD457481BCF7A7EEBC3E304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DC3E498F56D47EAB4268C3A275B445D4">
    <w:name w:val="FDC3E498F56D47EAB4268C3A275B445D4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BF5043128844905B89B106CDE3CC0EF4">
    <w:name w:val="6BF5043128844905B89B106CDE3CC0EF4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6E98A9ED0F44C6ADF4DA0104CE38214">
    <w:name w:val="846E98A9ED0F44C6ADF4DA0104CE38214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64B28801EB484CBBA2C62E1137CB654">
    <w:name w:val="D464B28801EB484CBBA2C62E1137CB654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D86058312BB4F3B8F3CFC24D043AA234">
    <w:name w:val="8D86058312BB4F3B8F3CFC24D043AA234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58484F6F7C646768E283A176D5DD0714">
    <w:name w:val="458484F6F7C646768E283A176D5DD0714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2BE6B10489C49388764956E9754D4F44">
    <w:name w:val="92BE6B10489C49388764956E9754D4F44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AE3EBA89CE644BA8DB0BA1FCA24DDDE4">
    <w:name w:val="0AE3EBA89CE644BA8DB0BA1FCA24DDDE4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C1FF59EA134836BBB3438E9AEFC1584">
    <w:name w:val="70C1FF59EA134836BBB3438E9AEFC1584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1515E8B00CD43E6B29F585B9D354DF44">
    <w:name w:val="81515E8B00CD43E6B29F585B9D354DF44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679F7366F184F6F8291F70A7CF1C7314">
    <w:name w:val="3679F7366F184F6F8291F70A7CF1C7314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34A7BD5C7A4085A57997E59971C3714">
    <w:name w:val="7434A7BD5C7A4085A57997E59971C3714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31874B2AA9042DD891654D556767E634">
    <w:name w:val="631874B2AA9042DD891654D556767E634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BCFBBC11C9848A2A80F0AC43FF373E64">
    <w:name w:val="7BCFBBC11C9848A2A80F0AC43FF373E64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D241259ECBE4954833D3294529ACE204">
    <w:name w:val="7D241259ECBE4954833D3294529ACE204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13561DF50B5407EA1EA89C989F0C9114">
    <w:name w:val="E13561DF50B5407EA1EA89C989F0C9114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096CEDD97A5471E8AA16B2106B600122">
    <w:name w:val="0096CEDD97A5471E8AA16B2106B600122"/>
    <w:rsid w:val="00845138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D3EB6C8C6E427E8060CDE2EEE0E1DE2">
    <w:name w:val="BBD3EB6C8C6E427E8060CDE2EEE0E1DE2"/>
    <w:rsid w:val="00845138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D8A77C8848E42DC82581E55789A7D725">
    <w:name w:val="ED8A77C8848E42DC82581E55789A7D725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A35AC6FF86C48ECAB62EB5673550C5F5">
    <w:name w:val="1A35AC6FF86C48ECAB62EB5673550C5F5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48C6E1246D84755B32C69FBEB5DEE435">
    <w:name w:val="648C6E1246D84755B32C69FBEB5DEE435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7182BB1871A4DE5B44476C1669C9C105">
    <w:name w:val="C7182BB1871A4DE5B44476C1669C9C105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7CDE1449B954E1CAC923D82220039B25">
    <w:name w:val="77CDE1449B954E1CAC923D82220039B25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4443BFDAB524E6786CBA7D19F80BE2E5">
    <w:name w:val="24443BFDAB524E6786CBA7D19F80BE2E5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B270E3F613D4A0DAF04F3926B90854D5">
    <w:name w:val="5B270E3F613D4A0DAF04F3926B90854D5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B4B009ED074E93B939D0E9C46A49F85">
    <w:name w:val="DEB4B009ED074E93B939D0E9C46A49F85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B84D2B39C7243AEAA4E557E8C8A72CE5">
    <w:name w:val="AB84D2B39C7243AEAA4E557E8C8A72CE5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02DCC81FF4940EFA6C7766D42D3F4105">
    <w:name w:val="402DCC81FF4940EFA6C7766D42D3F4105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F79FD9D06454BC9846849D432CF0EF95">
    <w:name w:val="AF79FD9D06454BC9846849D432CF0EF95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52F48123347481D9D752825B8A122375">
    <w:name w:val="352F48123347481D9D752825B8A122375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8F97D4B1EA427DB0505343C824DF9F5">
    <w:name w:val="9D8F97D4B1EA427DB0505343C824DF9F5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EEA152DE60445058BB03C114780ADB25">
    <w:name w:val="0EEA152DE60445058BB03C114780ADB25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38F7D485FD9469E9F088416D0F37EFC5">
    <w:name w:val="D38F7D485FD9469E9F088416D0F37EFC5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6C48C31AEFD457481BCF7A7EEBC3E305">
    <w:name w:val="26C48C31AEFD457481BCF7A7EEBC3E305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DC3E498F56D47EAB4268C3A275B445D5">
    <w:name w:val="FDC3E498F56D47EAB4268C3A275B445D5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BF5043128844905B89B106CDE3CC0EF5">
    <w:name w:val="6BF5043128844905B89B106CDE3CC0EF5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6E98A9ED0F44C6ADF4DA0104CE38215">
    <w:name w:val="846E98A9ED0F44C6ADF4DA0104CE38215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64B28801EB484CBBA2C62E1137CB655">
    <w:name w:val="D464B28801EB484CBBA2C62E1137CB655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D86058312BB4F3B8F3CFC24D043AA235">
    <w:name w:val="8D86058312BB4F3B8F3CFC24D043AA235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58484F6F7C646768E283A176D5DD0715">
    <w:name w:val="458484F6F7C646768E283A176D5DD0715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2BE6B10489C49388764956E9754D4F45">
    <w:name w:val="92BE6B10489C49388764956E9754D4F45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AE3EBA89CE644BA8DB0BA1FCA24DDDE5">
    <w:name w:val="0AE3EBA89CE644BA8DB0BA1FCA24DDDE5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C1FF59EA134836BBB3438E9AEFC1585">
    <w:name w:val="70C1FF59EA134836BBB3438E9AEFC1585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1515E8B00CD43E6B29F585B9D354DF45">
    <w:name w:val="81515E8B00CD43E6B29F585B9D354DF45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679F7366F184F6F8291F70A7CF1C7315">
    <w:name w:val="3679F7366F184F6F8291F70A7CF1C7315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34A7BD5C7A4085A57997E59971C3715">
    <w:name w:val="7434A7BD5C7A4085A57997E59971C3715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31874B2AA9042DD891654D556767E635">
    <w:name w:val="631874B2AA9042DD891654D556767E635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BCFBBC11C9848A2A80F0AC43FF373E65">
    <w:name w:val="7BCFBBC11C9848A2A80F0AC43FF373E65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D241259ECBE4954833D3294529ACE205">
    <w:name w:val="7D241259ECBE4954833D3294529ACE205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13561DF50B5407EA1EA89C989F0C9115">
    <w:name w:val="E13561DF50B5407EA1EA89C989F0C9115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096CEDD97A5471E8AA16B2106B600123">
    <w:name w:val="0096CEDD97A5471E8AA16B2106B600123"/>
    <w:rsid w:val="00845138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D3EB6C8C6E427E8060CDE2EEE0E1DE3">
    <w:name w:val="BBD3EB6C8C6E427E8060CDE2EEE0E1DE3"/>
    <w:rsid w:val="00845138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BC97C4F6ECB40F9902ED65A74C756A9">
    <w:name w:val="7BC97C4F6ECB40F9902ED65A74C756A9"/>
    <w:rsid w:val="00845138"/>
  </w:style>
  <w:style w:type="paragraph" w:customStyle="1" w:styleId="25205ABEDF2F44C3B0EF1E2F95BECEAE">
    <w:name w:val="25205ABEDF2F44C3B0EF1E2F95BECEAE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D8A77C8848E42DC82581E55789A7D726">
    <w:name w:val="ED8A77C8848E42DC82581E55789A7D726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A35AC6FF86C48ECAB62EB5673550C5F6">
    <w:name w:val="1A35AC6FF86C48ECAB62EB5673550C5F6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48C6E1246D84755B32C69FBEB5DEE436">
    <w:name w:val="648C6E1246D84755B32C69FBEB5DEE436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7182BB1871A4DE5B44476C1669C9C106">
    <w:name w:val="C7182BB1871A4DE5B44476C1669C9C106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7CDE1449B954E1CAC923D82220039B26">
    <w:name w:val="77CDE1449B954E1CAC923D82220039B26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4443BFDAB524E6786CBA7D19F80BE2E6">
    <w:name w:val="24443BFDAB524E6786CBA7D19F80BE2E6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B270E3F613D4A0DAF04F3926B90854D6">
    <w:name w:val="5B270E3F613D4A0DAF04F3926B90854D6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B4B009ED074E93B939D0E9C46A49F86">
    <w:name w:val="DEB4B009ED074E93B939D0E9C46A49F86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B84D2B39C7243AEAA4E557E8C8A72CE6">
    <w:name w:val="AB84D2B39C7243AEAA4E557E8C8A72CE6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02DCC81FF4940EFA6C7766D42D3F4106">
    <w:name w:val="402DCC81FF4940EFA6C7766D42D3F4106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F79FD9D06454BC9846849D432CF0EF96">
    <w:name w:val="AF79FD9D06454BC9846849D432CF0EF96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52F48123347481D9D752825B8A122376">
    <w:name w:val="352F48123347481D9D752825B8A122376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8F97D4B1EA427DB0505343C824DF9F6">
    <w:name w:val="9D8F97D4B1EA427DB0505343C824DF9F6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EEA152DE60445058BB03C114780ADB26">
    <w:name w:val="0EEA152DE60445058BB03C114780ADB26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38F7D485FD9469E9F088416D0F37EFC6">
    <w:name w:val="D38F7D485FD9469E9F088416D0F37EFC6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6C48C31AEFD457481BCF7A7EEBC3E306">
    <w:name w:val="26C48C31AEFD457481BCF7A7EEBC3E306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DC3E498F56D47EAB4268C3A275B445D6">
    <w:name w:val="FDC3E498F56D47EAB4268C3A275B445D6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BF5043128844905B89B106CDE3CC0EF6">
    <w:name w:val="6BF5043128844905B89B106CDE3CC0EF6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6E98A9ED0F44C6ADF4DA0104CE38216">
    <w:name w:val="846E98A9ED0F44C6ADF4DA0104CE38216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64B28801EB484CBBA2C62E1137CB656">
    <w:name w:val="D464B28801EB484CBBA2C62E1137CB656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D86058312BB4F3B8F3CFC24D043AA236">
    <w:name w:val="8D86058312BB4F3B8F3CFC24D043AA236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58484F6F7C646768E283A176D5DD0716">
    <w:name w:val="458484F6F7C646768E283A176D5DD0716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2BE6B10489C49388764956E9754D4F46">
    <w:name w:val="92BE6B10489C49388764956E9754D4F46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AE3EBA89CE644BA8DB0BA1FCA24DDDE6">
    <w:name w:val="0AE3EBA89CE644BA8DB0BA1FCA24DDDE6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C1FF59EA134836BBB3438E9AEFC1586">
    <w:name w:val="70C1FF59EA134836BBB3438E9AEFC1586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1515E8B00CD43E6B29F585B9D354DF46">
    <w:name w:val="81515E8B00CD43E6B29F585B9D354DF46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679F7366F184F6F8291F70A7CF1C7316">
    <w:name w:val="3679F7366F184F6F8291F70A7CF1C7316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34A7BD5C7A4085A57997E59971C3716">
    <w:name w:val="7434A7BD5C7A4085A57997E59971C3716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31874B2AA9042DD891654D556767E636">
    <w:name w:val="631874B2AA9042DD891654D556767E636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BCFBBC11C9848A2A80F0AC43FF373E66">
    <w:name w:val="7BCFBBC11C9848A2A80F0AC43FF373E66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D241259ECBE4954833D3294529ACE206">
    <w:name w:val="7D241259ECBE4954833D3294529ACE206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13561DF50B5407EA1EA89C989F0C9116">
    <w:name w:val="E13561DF50B5407EA1EA89C989F0C9116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096CEDD97A5471E8AA16B2106B600124">
    <w:name w:val="0096CEDD97A5471E8AA16B2106B600124"/>
    <w:rsid w:val="00845138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D3EB6C8C6E427E8060CDE2EEE0E1DE4">
    <w:name w:val="BBD3EB6C8C6E427E8060CDE2EEE0E1DE4"/>
    <w:rsid w:val="00845138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5205ABEDF2F44C3B0EF1E2F95BECEAE1">
    <w:name w:val="25205ABEDF2F44C3B0EF1E2F95BECEAE1"/>
    <w:rsid w:val="001E6ACB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D8A77C8848E42DC82581E55789A7D727">
    <w:name w:val="ED8A77C8848E42DC82581E55789A7D727"/>
    <w:rsid w:val="001E6ACB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A35AC6FF86C48ECAB62EB5673550C5F7">
    <w:name w:val="1A35AC6FF86C48ECAB62EB5673550C5F7"/>
    <w:rsid w:val="001E6ACB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48C6E1246D84755B32C69FBEB5DEE437">
    <w:name w:val="648C6E1246D84755B32C69FBEB5DEE437"/>
    <w:rsid w:val="001E6ACB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7182BB1871A4DE5B44476C1669C9C107">
    <w:name w:val="C7182BB1871A4DE5B44476C1669C9C107"/>
    <w:rsid w:val="001E6ACB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7CDE1449B954E1CAC923D82220039B27">
    <w:name w:val="77CDE1449B954E1CAC923D82220039B27"/>
    <w:rsid w:val="001E6ACB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4443BFDAB524E6786CBA7D19F80BE2E7">
    <w:name w:val="24443BFDAB524E6786CBA7D19F80BE2E7"/>
    <w:rsid w:val="001E6ACB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B270E3F613D4A0DAF04F3926B90854D7">
    <w:name w:val="5B270E3F613D4A0DAF04F3926B90854D7"/>
    <w:rsid w:val="001E6ACB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B4B009ED074E93B939D0E9C46A49F87">
    <w:name w:val="DEB4B009ED074E93B939D0E9C46A49F87"/>
    <w:rsid w:val="001E6ACB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B84D2B39C7243AEAA4E557E8C8A72CE7">
    <w:name w:val="AB84D2B39C7243AEAA4E557E8C8A72CE7"/>
    <w:rsid w:val="001E6ACB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02DCC81FF4940EFA6C7766D42D3F4107">
    <w:name w:val="402DCC81FF4940EFA6C7766D42D3F4107"/>
    <w:rsid w:val="001E6ACB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F79FD9D06454BC9846849D432CF0EF97">
    <w:name w:val="AF79FD9D06454BC9846849D432CF0EF97"/>
    <w:rsid w:val="001E6ACB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52F48123347481D9D752825B8A122377">
    <w:name w:val="352F48123347481D9D752825B8A122377"/>
    <w:rsid w:val="001E6ACB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8F97D4B1EA427DB0505343C824DF9F7">
    <w:name w:val="9D8F97D4B1EA427DB0505343C824DF9F7"/>
    <w:rsid w:val="001E6ACB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EEA152DE60445058BB03C114780ADB27">
    <w:name w:val="0EEA152DE60445058BB03C114780ADB27"/>
    <w:rsid w:val="001E6ACB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38F7D485FD9469E9F088416D0F37EFC7">
    <w:name w:val="D38F7D485FD9469E9F088416D0F37EFC7"/>
    <w:rsid w:val="001E6ACB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6C48C31AEFD457481BCF7A7EEBC3E307">
    <w:name w:val="26C48C31AEFD457481BCF7A7EEBC3E307"/>
    <w:rsid w:val="001E6ACB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DC3E498F56D47EAB4268C3A275B445D7">
    <w:name w:val="FDC3E498F56D47EAB4268C3A275B445D7"/>
    <w:rsid w:val="001E6ACB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BF5043128844905B89B106CDE3CC0EF7">
    <w:name w:val="6BF5043128844905B89B106CDE3CC0EF7"/>
    <w:rsid w:val="001E6ACB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6E98A9ED0F44C6ADF4DA0104CE38217">
    <w:name w:val="846E98A9ED0F44C6ADF4DA0104CE38217"/>
    <w:rsid w:val="001E6ACB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64B28801EB484CBBA2C62E1137CB657">
    <w:name w:val="D464B28801EB484CBBA2C62E1137CB657"/>
    <w:rsid w:val="001E6ACB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D86058312BB4F3B8F3CFC24D043AA237">
    <w:name w:val="8D86058312BB4F3B8F3CFC24D043AA237"/>
    <w:rsid w:val="001E6ACB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58484F6F7C646768E283A176D5DD0717">
    <w:name w:val="458484F6F7C646768E283A176D5DD0717"/>
    <w:rsid w:val="001E6ACB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2BE6B10489C49388764956E9754D4F47">
    <w:name w:val="92BE6B10489C49388764956E9754D4F47"/>
    <w:rsid w:val="001E6ACB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AE3EBA89CE644BA8DB0BA1FCA24DDDE7">
    <w:name w:val="0AE3EBA89CE644BA8DB0BA1FCA24DDDE7"/>
    <w:rsid w:val="001E6ACB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C1FF59EA134836BBB3438E9AEFC1587">
    <w:name w:val="70C1FF59EA134836BBB3438E9AEFC1587"/>
    <w:rsid w:val="001E6ACB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1515E8B00CD43E6B29F585B9D354DF47">
    <w:name w:val="81515E8B00CD43E6B29F585B9D354DF47"/>
    <w:rsid w:val="001E6ACB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679F7366F184F6F8291F70A7CF1C7317">
    <w:name w:val="3679F7366F184F6F8291F70A7CF1C7317"/>
    <w:rsid w:val="001E6ACB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34A7BD5C7A4085A57997E59971C3717">
    <w:name w:val="7434A7BD5C7A4085A57997E59971C3717"/>
    <w:rsid w:val="001E6ACB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31874B2AA9042DD891654D556767E637">
    <w:name w:val="631874B2AA9042DD891654D556767E637"/>
    <w:rsid w:val="001E6ACB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BCFBBC11C9848A2A80F0AC43FF373E67">
    <w:name w:val="7BCFBBC11C9848A2A80F0AC43FF373E67"/>
    <w:rsid w:val="001E6ACB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D241259ECBE4954833D3294529ACE207">
    <w:name w:val="7D241259ECBE4954833D3294529ACE207"/>
    <w:rsid w:val="001E6ACB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13561DF50B5407EA1EA89C989F0C9117">
    <w:name w:val="E13561DF50B5407EA1EA89C989F0C9117"/>
    <w:rsid w:val="001E6ACB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096CEDD97A5471E8AA16B2106B600125">
    <w:name w:val="0096CEDD97A5471E8AA16B2106B600125"/>
    <w:rsid w:val="001E6ACB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D3EB6C8C6E427E8060CDE2EEE0E1DE5">
    <w:name w:val="BBD3EB6C8C6E427E8060CDE2EEE0E1DE5"/>
    <w:rsid w:val="001E6ACB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FC07B5529E3483DBD0F29CE0F312431">
    <w:name w:val="0FC07B5529E3483DBD0F29CE0F312431"/>
    <w:rsid w:val="001E6ACB"/>
  </w:style>
  <w:style w:type="paragraph" w:customStyle="1" w:styleId="40D7B1C7D09C4FE0A67A32E7BF3A94D1">
    <w:name w:val="40D7B1C7D09C4FE0A67A32E7BF3A94D1"/>
    <w:rsid w:val="001E6ACB"/>
  </w:style>
  <w:style w:type="paragraph" w:customStyle="1" w:styleId="0CA4780C4328431A87C3A10496D79C45">
    <w:name w:val="0CA4780C4328431A87C3A10496D79C45"/>
    <w:rsid w:val="001E6ACB"/>
  </w:style>
  <w:style w:type="paragraph" w:customStyle="1" w:styleId="5E739FE6814041C5A357CB81A52D0BA1">
    <w:name w:val="5E739FE6814041C5A357CB81A52D0BA1"/>
    <w:rsid w:val="001E6ACB"/>
  </w:style>
  <w:style w:type="paragraph" w:customStyle="1" w:styleId="B34A4CD598EE42A5B10A3632415193AF">
    <w:name w:val="B34A4CD598EE42A5B10A3632415193AF"/>
    <w:rsid w:val="001E6ACB"/>
  </w:style>
  <w:style w:type="paragraph" w:customStyle="1" w:styleId="3D85A741049C4D8E886538B81B82A1F9">
    <w:name w:val="3D85A741049C4D8E886538B81B82A1F9"/>
    <w:rsid w:val="001E6ACB"/>
  </w:style>
  <w:style w:type="paragraph" w:customStyle="1" w:styleId="045345BFDC284D56AAFF89AA1D4A8E89">
    <w:name w:val="045345BFDC284D56AAFF89AA1D4A8E89"/>
    <w:rsid w:val="001E6ACB"/>
  </w:style>
  <w:style w:type="paragraph" w:customStyle="1" w:styleId="7733B48BE3F14F6CA1FD3EADB77C2503">
    <w:name w:val="7733B48BE3F14F6CA1FD3EADB77C2503"/>
    <w:rsid w:val="001E6ACB"/>
  </w:style>
  <w:style w:type="paragraph" w:customStyle="1" w:styleId="2D5686E4D787498BA974ED93587A140E">
    <w:name w:val="2D5686E4D787498BA974ED93587A140E"/>
    <w:rsid w:val="00885577"/>
  </w:style>
  <w:style w:type="paragraph" w:customStyle="1" w:styleId="232EE41C908C40E49F7BF876B73EFAAF">
    <w:name w:val="232EE41C908C40E49F7BF876B73EFAAF"/>
    <w:rsid w:val="00885577"/>
  </w:style>
  <w:style w:type="paragraph" w:customStyle="1" w:styleId="78A3C28BB57F4E3C9A84CB650B670613">
    <w:name w:val="78A3C28BB57F4E3C9A84CB650B670613"/>
    <w:rsid w:val="00885577"/>
  </w:style>
  <w:style w:type="paragraph" w:customStyle="1" w:styleId="0A9E889BCD094ADAACEE2E8CF0C4899A">
    <w:name w:val="0A9E889BCD094ADAACEE2E8CF0C4899A"/>
    <w:rsid w:val="00885577"/>
  </w:style>
  <w:style w:type="paragraph" w:customStyle="1" w:styleId="B05776EA0574498EB2534A23DC5D81A5">
    <w:name w:val="B05776EA0574498EB2534A23DC5D81A5"/>
    <w:rsid w:val="006D63C9"/>
  </w:style>
  <w:style w:type="paragraph" w:customStyle="1" w:styleId="7BB2124D5CC349C7A4C87296D5B54D9A">
    <w:name w:val="7BB2124D5CC349C7A4C87296D5B54D9A"/>
    <w:rsid w:val="006D63C9"/>
  </w:style>
  <w:style w:type="paragraph" w:customStyle="1" w:styleId="D03DAB33EC474590B11D47FD199ED87D">
    <w:name w:val="D03DAB33EC474590B11D47FD199ED87D"/>
    <w:rsid w:val="006D63C9"/>
  </w:style>
  <w:style w:type="paragraph" w:customStyle="1" w:styleId="7B759330630945CA8C35891957165521">
    <w:name w:val="7B759330630945CA8C35891957165521"/>
    <w:rsid w:val="006D63C9"/>
  </w:style>
  <w:style w:type="paragraph" w:customStyle="1" w:styleId="4EF2CF3F72DF4BBD80F85F7D9C02AFF4">
    <w:name w:val="4EF2CF3F72DF4BBD80F85F7D9C02AFF4"/>
    <w:rsid w:val="006D63C9"/>
  </w:style>
  <w:style w:type="paragraph" w:customStyle="1" w:styleId="12BC52812FF54141A805EC4C6B903FC3">
    <w:name w:val="12BC52812FF54141A805EC4C6B903FC3"/>
    <w:rsid w:val="006D63C9"/>
  </w:style>
  <w:style w:type="paragraph" w:customStyle="1" w:styleId="9437DBEFB5214A05BB92AE4C86E5ADFB">
    <w:name w:val="9437DBEFB5214A05BB92AE4C86E5ADFB"/>
    <w:rsid w:val="006D63C9"/>
  </w:style>
  <w:style w:type="paragraph" w:customStyle="1" w:styleId="F5D2E332EC5744339E0B92E6FE2612BB">
    <w:name w:val="F5D2E332EC5744339E0B92E6FE2612BB"/>
    <w:rsid w:val="006D63C9"/>
  </w:style>
  <w:style w:type="paragraph" w:customStyle="1" w:styleId="5BC64C1833E84FD3AEED42A7CAAEC39A">
    <w:name w:val="5BC64C1833E84FD3AEED42A7CAAEC39A"/>
    <w:rsid w:val="006D63C9"/>
  </w:style>
  <w:style w:type="paragraph" w:customStyle="1" w:styleId="5C022016BB3D404C89BE6BA4A21A4E0E">
    <w:name w:val="5C022016BB3D404C89BE6BA4A21A4E0E"/>
    <w:rsid w:val="006D63C9"/>
  </w:style>
  <w:style w:type="paragraph" w:customStyle="1" w:styleId="3033F762406E47EF9811D7DE267E1127">
    <w:name w:val="3033F762406E47EF9811D7DE267E1127"/>
    <w:rsid w:val="006D63C9"/>
  </w:style>
  <w:style w:type="paragraph" w:customStyle="1" w:styleId="715582BF9F8144C985B142E565479183">
    <w:name w:val="715582BF9F8144C985B142E565479183"/>
    <w:rsid w:val="006D63C9"/>
  </w:style>
  <w:style w:type="paragraph" w:customStyle="1" w:styleId="B66B80B468524B8FB04468E37B10D391">
    <w:name w:val="B66B80B468524B8FB04468E37B10D391"/>
    <w:rsid w:val="006D63C9"/>
  </w:style>
  <w:style w:type="paragraph" w:customStyle="1" w:styleId="0126DCE7A29E424490D154BB446C992B">
    <w:name w:val="0126DCE7A29E424490D154BB446C992B"/>
    <w:rsid w:val="006D63C9"/>
  </w:style>
  <w:style w:type="paragraph" w:customStyle="1" w:styleId="7CC55ADBB02F445C9C91E75153024EA4">
    <w:name w:val="7CC55ADBB02F445C9C91E75153024EA4"/>
    <w:rsid w:val="006D63C9"/>
  </w:style>
  <w:style w:type="paragraph" w:customStyle="1" w:styleId="82C9AEEAF14A40CE88B4120B144F12A1">
    <w:name w:val="82C9AEEAF14A40CE88B4120B144F12A1"/>
    <w:rsid w:val="006D63C9"/>
  </w:style>
  <w:style w:type="paragraph" w:customStyle="1" w:styleId="ED31742B847B4598836D6119F9A35D1A">
    <w:name w:val="ED31742B847B4598836D6119F9A35D1A"/>
    <w:rsid w:val="006D63C9"/>
  </w:style>
  <w:style w:type="paragraph" w:customStyle="1" w:styleId="0D6169E26E45484AA53B1754D5C5AFDE">
    <w:name w:val="0D6169E26E45484AA53B1754D5C5AFDE"/>
    <w:rsid w:val="006D63C9"/>
  </w:style>
  <w:style w:type="paragraph" w:customStyle="1" w:styleId="7AF35E2D70C44F80A756D30B895C4E77">
    <w:name w:val="7AF35E2D70C44F80A756D30B895C4E77"/>
    <w:rsid w:val="006D63C9"/>
  </w:style>
  <w:style w:type="paragraph" w:customStyle="1" w:styleId="EE2B720E73F848AFB6E31825FD3B6FC3">
    <w:name w:val="EE2B720E73F848AFB6E31825FD3B6FC3"/>
    <w:rsid w:val="006D63C9"/>
  </w:style>
  <w:style w:type="paragraph" w:customStyle="1" w:styleId="CC98A5F3C43F43B0983844CD09F65848">
    <w:name w:val="CC98A5F3C43F43B0983844CD09F65848"/>
    <w:rsid w:val="006D63C9"/>
  </w:style>
  <w:style w:type="paragraph" w:customStyle="1" w:styleId="1BAACAB0D1D24E5F98B852DE59DB3616">
    <w:name w:val="1BAACAB0D1D24E5F98B852DE59DB3616"/>
    <w:rsid w:val="006D63C9"/>
  </w:style>
  <w:style w:type="paragraph" w:customStyle="1" w:styleId="33FE87D3BBB5413D82BB9B8341F78498">
    <w:name w:val="33FE87D3BBB5413D82BB9B8341F78498"/>
    <w:rsid w:val="006D63C9"/>
  </w:style>
  <w:style w:type="paragraph" w:customStyle="1" w:styleId="BFA54C4C94D844978FFB2A337A845EFE">
    <w:name w:val="BFA54C4C94D844978FFB2A337A845EFE"/>
    <w:rsid w:val="006D63C9"/>
  </w:style>
  <w:style w:type="paragraph" w:customStyle="1" w:styleId="5B032E9D11834485BDB31E759002A723">
    <w:name w:val="5B032E9D11834485BDB31E759002A723"/>
    <w:rsid w:val="006D63C9"/>
  </w:style>
  <w:style w:type="paragraph" w:customStyle="1" w:styleId="DF1AE4BFCA5945AE877F5D54EB76E827">
    <w:name w:val="DF1AE4BFCA5945AE877F5D54EB76E827"/>
    <w:rsid w:val="006D63C9"/>
  </w:style>
  <w:style w:type="paragraph" w:customStyle="1" w:styleId="3F7BDC9BD2EA4F62A1A863ACDA873D13">
    <w:name w:val="3F7BDC9BD2EA4F62A1A863ACDA873D13"/>
    <w:rsid w:val="006D63C9"/>
  </w:style>
  <w:style w:type="paragraph" w:customStyle="1" w:styleId="FE9621B0F8A9414581ADBC528420CAD8">
    <w:name w:val="FE9621B0F8A9414581ADBC528420CAD8"/>
    <w:rsid w:val="006D63C9"/>
  </w:style>
  <w:style w:type="paragraph" w:customStyle="1" w:styleId="4F512491BBA34A12B16E943AABE8E808">
    <w:name w:val="4F512491BBA34A12B16E943AABE8E808"/>
    <w:rsid w:val="006D63C9"/>
  </w:style>
  <w:style w:type="paragraph" w:customStyle="1" w:styleId="8F594146ADCB43FCA171F5A37833413E">
    <w:name w:val="8F594146ADCB43FCA171F5A37833413E"/>
    <w:rsid w:val="006D63C9"/>
  </w:style>
  <w:style w:type="paragraph" w:customStyle="1" w:styleId="DB9993BC12BD41239D7F7AED779BB8AC">
    <w:name w:val="DB9993BC12BD41239D7F7AED779BB8AC"/>
    <w:rsid w:val="006D63C9"/>
  </w:style>
  <w:style w:type="paragraph" w:customStyle="1" w:styleId="40BB7DC36AEC44909B340617D578586C">
    <w:name w:val="40BB7DC36AEC44909B340617D578586C"/>
    <w:rsid w:val="006D63C9"/>
  </w:style>
  <w:style w:type="paragraph" w:customStyle="1" w:styleId="76EC02FBB0354773BDD9323BC4C2AB8E">
    <w:name w:val="76EC02FBB0354773BDD9323BC4C2AB8E"/>
    <w:rsid w:val="006D63C9"/>
  </w:style>
  <w:style w:type="paragraph" w:customStyle="1" w:styleId="D54BC063AFF34D9A8C2AE3CFCA5FC62F">
    <w:name w:val="D54BC063AFF34D9A8C2AE3CFCA5FC62F"/>
    <w:rsid w:val="006D63C9"/>
  </w:style>
  <w:style w:type="paragraph" w:customStyle="1" w:styleId="13104D52CF1F44E9812DC04E8F7709B8">
    <w:name w:val="13104D52CF1F44E9812DC04E8F7709B8"/>
    <w:rsid w:val="006D63C9"/>
  </w:style>
  <w:style w:type="paragraph" w:customStyle="1" w:styleId="E8204511E5C44901A46FB9B9395E43C6">
    <w:name w:val="E8204511E5C44901A46FB9B9395E43C6"/>
    <w:rsid w:val="006D63C9"/>
  </w:style>
  <w:style w:type="paragraph" w:customStyle="1" w:styleId="C31461958FA045DBA70B9C5560F401D0">
    <w:name w:val="C31461958FA045DBA70B9C5560F401D0"/>
    <w:rsid w:val="006D63C9"/>
  </w:style>
  <w:style w:type="paragraph" w:customStyle="1" w:styleId="344830487B1C4335B64EB6FE6A0B1E1F">
    <w:name w:val="344830487B1C4335B64EB6FE6A0B1E1F"/>
    <w:rsid w:val="006D63C9"/>
  </w:style>
  <w:style w:type="paragraph" w:customStyle="1" w:styleId="39310AD30E9F42F286DCFBA7415B0D6D">
    <w:name w:val="39310AD30E9F42F286DCFBA7415B0D6D"/>
    <w:rsid w:val="006D63C9"/>
  </w:style>
  <w:style w:type="paragraph" w:customStyle="1" w:styleId="FD609A0D5FB6418CB5A29468ECF59B30">
    <w:name w:val="FD609A0D5FB6418CB5A29468ECF59B30"/>
    <w:rsid w:val="006D63C9"/>
  </w:style>
  <w:style w:type="paragraph" w:customStyle="1" w:styleId="914C1BCAEB5648A9A6366ED017A8D442">
    <w:name w:val="914C1BCAEB5648A9A6366ED017A8D442"/>
    <w:rsid w:val="006D63C9"/>
  </w:style>
  <w:style w:type="paragraph" w:customStyle="1" w:styleId="743AB3700D3E425B8277C0141316F8E6">
    <w:name w:val="743AB3700D3E425B8277C0141316F8E6"/>
    <w:rsid w:val="006D63C9"/>
  </w:style>
  <w:style w:type="paragraph" w:customStyle="1" w:styleId="8BC76F3C33644398BFBEBB8BA55543DF">
    <w:name w:val="8BC76F3C33644398BFBEBB8BA55543DF"/>
    <w:rsid w:val="006D63C9"/>
  </w:style>
  <w:style w:type="paragraph" w:customStyle="1" w:styleId="F00A2CD7F85C490D8D9E18D7634DBB20">
    <w:name w:val="F00A2CD7F85C490D8D9E18D7634DBB20"/>
    <w:rsid w:val="006D63C9"/>
  </w:style>
  <w:style w:type="paragraph" w:customStyle="1" w:styleId="9416F01E41DC482EA72A18812639BBA2">
    <w:name w:val="9416F01E41DC482EA72A18812639BBA2"/>
    <w:rsid w:val="006D63C9"/>
  </w:style>
  <w:style w:type="paragraph" w:customStyle="1" w:styleId="222BD63565DD40FDBF72A03949520D05">
    <w:name w:val="222BD63565DD40FDBF72A03949520D05"/>
    <w:rsid w:val="006D63C9"/>
  </w:style>
  <w:style w:type="paragraph" w:customStyle="1" w:styleId="623F582E470145AF9B00E9C726D70AC3">
    <w:name w:val="623F582E470145AF9B00E9C726D70AC3"/>
    <w:rsid w:val="006D63C9"/>
  </w:style>
  <w:style w:type="paragraph" w:customStyle="1" w:styleId="9BBEA9D3A531446090DA2E10233E46D0">
    <w:name w:val="9BBEA9D3A531446090DA2E10233E46D0"/>
    <w:rsid w:val="006D63C9"/>
  </w:style>
  <w:style w:type="paragraph" w:customStyle="1" w:styleId="1516F9D42F3F49BCACABC50173493EDF">
    <w:name w:val="1516F9D42F3F49BCACABC50173493EDF"/>
    <w:rsid w:val="006D63C9"/>
  </w:style>
  <w:style w:type="paragraph" w:customStyle="1" w:styleId="C2DB1BA3102C45E7B7003890E53C63D7">
    <w:name w:val="C2DB1BA3102C45E7B7003890E53C63D7"/>
    <w:rsid w:val="006D63C9"/>
  </w:style>
  <w:style w:type="paragraph" w:customStyle="1" w:styleId="8A75D5EE583644FB980F94F4317C0209">
    <w:name w:val="8A75D5EE583644FB980F94F4317C0209"/>
    <w:rsid w:val="006D63C9"/>
  </w:style>
  <w:style w:type="paragraph" w:customStyle="1" w:styleId="4C85E5A67A7F4B218ACB610A66A0D025">
    <w:name w:val="4C85E5A67A7F4B218ACB610A66A0D025"/>
    <w:rsid w:val="006D63C9"/>
  </w:style>
  <w:style w:type="paragraph" w:customStyle="1" w:styleId="4B154EC1AAC944FB918580408A36D54D">
    <w:name w:val="4B154EC1AAC944FB918580408A36D54D"/>
    <w:rsid w:val="006D63C9"/>
  </w:style>
  <w:style w:type="paragraph" w:customStyle="1" w:styleId="AD644EDACE074A6698BE14096BC12C9E">
    <w:name w:val="AD644EDACE074A6698BE14096BC12C9E"/>
    <w:rsid w:val="006D63C9"/>
  </w:style>
  <w:style w:type="paragraph" w:customStyle="1" w:styleId="9D4719A91A2249C9ACD5EC97574F791C">
    <w:name w:val="9D4719A91A2249C9ACD5EC97574F791C"/>
    <w:rsid w:val="006D63C9"/>
  </w:style>
  <w:style w:type="paragraph" w:customStyle="1" w:styleId="F5F4E143865B48F3A6F67A37FAA3216D">
    <w:name w:val="F5F4E143865B48F3A6F67A37FAA3216D"/>
    <w:rsid w:val="006D63C9"/>
  </w:style>
  <w:style w:type="paragraph" w:customStyle="1" w:styleId="3B40FA712E4F4FF7B64DA79BC9320836">
    <w:name w:val="3B40FA712E4F4FF7B64DA79BC9320836"/>
    <w:rsid w:val="006D63C9"/>
  </w:style>
  <w:style w:type="paragraph" w:customStyle="1" w:styleId="81A89A63097D4124BA66596DF1424C85">
    <w:name w:val="81A89A63097D4124BA66596DF1424C85"/>
    <w:rsid w:val="006D63C9"/>
  </w:style>
  <w:style w:type="paragraph" w:customStyle="1" w:styleId="B0B654D69D2D4B81A1938C52BC6FBB77">
    <w:name w:val="B0B654D69D2D4B81A1938C52BC6FBB77"/>
    <w:rsid w:val="006D63C9"/>
  </w:style>
  <w:style w:type="paragraph" w:customStyle="1" w:styleId="65FE344263074A7394356B43168FCEC2">
    <w:name w:val="65FE344263074A7394356B43168FCEC2"/>
    <w:rsid w:val="006D63C9"/>
  </w:style>
  <w:style w:type="paragraph" w:customStyle="1" w:styleId="77DE8B581D754A2FB59B5D8C37012D98">
    <w:name w:val="77DE8B581D754A2FB59B5D8C37012D98"/>
    <w:rsid w:val="006D63C9"/>
  </w:style>
  <w:style w:type="paragraph" w:customStyle="1" w:styleId="E04EF4839D17438D8C009A0D5634B60B">
    <w:name w:val="E04EF4839D17438D8C009A0D5634B60B"/>
    <w:rsid w:val="006D63C9"/>
  </w:style>
  <w:style w:type="paragraph" w:customStyle="1" w:styleId="90A77357D147465CB554F9E9EB049FE4">
    <w:name w:val="90A77357D147465CB554F9E9EB049FE4"/>
    <w:rsid w:val="006D63C9"/>
  </w:style>
  <w:style w:type="paragraph" w:customStyle="1" w:styleId="8AC1B42B7366493D9BBFF65DFC399809">
    <w:name w:val="8AC1B42B7366493D9BBFF65DFC399809"/>
    <w:rsid w:val="006D63C9"/>
  </w:style>
  <w:style w:type="paragraph" w:customStyle="1" w:styleId="9402DF17A43E4C92B5F45C16FFBE39E0">
    <w:name w:val="9402DF17A43E4C92B5F45C16FFBE39E0"/>
    <w:rsid w:val="006D63C9"/>
  </w:style>
  <w:style w:type="paragraph" w:customStyle="1" w:styleId="B28C4955B8EF406B94B2C6B7F02EF2F3">
    <w:name w:val="B28C4955B8EF406B94B2C6B7F02EF2F3"/>
    <w:rsid w:val="006D63C9"/>
  </w:style>
  <w:style w:type="paragraph" w:customStyle="1" w:styleId="5539C8B1A3E74932A4DCF52ABE015464">
    <w:name w:val="5539C8B1A3E74932A4DCF52ABE015464"/>
    <w:rsid w:val="006D63C9"/>
  </w:style>
  <w:style w:type="paragraph" w:customStyle="1" w:styleId="64DEE910FC3F46F79FCD0DB7BD90AA0B">
    <w:name w:val="64DEE910FC3F46F79FCD0DB7BD90AA0B"/>
    <w:rsid w:val="006D63C9"/>
  </w:style>
  <w:style w:type="paragraph" w:customStyle="1" w:styleId="6CECB0B48B7C4BF6BC067F14EC271A83">
    <w:name w:val="6CECB0B48B7C4BF6BC067F14EC271A83"/>
    <w:rsid w:val="006D63C9"/>
  </w:style>
  <w:style w:type="paragraph" w:customStyle="1" w:styleId="C5706CDE52CA42068502D965EB0A923B">
    <w:name w:val="C5706CDE52CA42068502D965EB0A923B"/>
    <w:rsid w:val="006D63C9"/>
  </w:style>
  <w:style w:type="paragraph" w:customStyle="1" w:styleId="5B39CC8E75A94FEF882390675BF7BE94">
    <w:name w:val="5B39CC8E75A94FEF882390675BF7BE94"/>
    <w:rsid w:val="006D63C9"/>
  </w:style>
  <w:style w:type="paragraph" w:customStyle="1" w:styleId="AE47ACE5EC914AF6B3BA5A4364AE56FA">
    <w:name w:val="AE47ACE5EC914AF6B3BA5A4364AE56FA"/>
    <w:rsid w:val="006D63C9"/>
  </w:style>
  <w:style w:type="paragraph" w:customStyle="1" w:styleId="1866A82BC38C4DFEBE00B3F93E1B7064">
    <w:name w:val="1866A82BC38C4DFEBE00B3F93E1B7064"/>
    <w:rsid w:val="006D63C9"/>
  </w:style>
  <w:style w:type="paragraph" w:customStyle="1" w:styleId="FD6357C5A53F4806801D09A3371EB396">
    <w:name w:val="FD6357C5A53F4806801D09A3371EB396"/>
    <w:rsid w:val="006D63C9"/>
  </w:style>
  <w:style w:type="paragraph" w:customStyle="1" w:styleId="97EE499E0E2A4E5691DC46137A70A257">
    <w:name w:val="97EE499E0E2A4E5691DC46137A70A257"/>
    <w:rsid w:val="006D63C9"/>
  </w:style>
  <w:style w:type="paragraph" w:customStyle="1" w:styleId="8B7878C592934AC99A0D3D43F8E2647C">
    <w:name w:val="8B7878C592934AC99A0D3D43F8E2647C"/>
    <w:rsid w:val="006D63C9"/>
  </w:style>
  <w:style w:type="paragraph" w:customStyle="1" w:styleId="4FA1547C40314DF89BB35FB6A1296C33">
    <w:name w:val="4FA1547C40314DF89BB35FB6A1296C33"/>
    <w:rsid w:val="006D63C9"/>
  </w:style>
  <w:style w:type="paragraph" w:customStyle="1" w:styleId="12A21909F500498395D6D195F465A5C0">
    <w:name w:val="12A21909F500498395D6D195F465A5C0"/>
    <w:rsid w:val="006D63C9"/>
  </w:style>
  <w:style w:type="paragraph" w:customStyle="1" w:styleId="16622DED4094428BACE359E9FFC32118">
    <w:name w:val="16622DED4094428BACE359E9FFC32118"/>
    <w:rsid w:val="006D63C9"/>
  </w:style>
  <w:style w:type="paragraph" w:customStyle="1" w:styleId="F7DE361586404AA293ABCB300E86CCB7">
    <w:name w:val="F7DE361586404AA293ABCB300E86CCB7"/>
    <w:rsid w:val="006D63C9"/>
  </w:style>
  <w:style w:type="paragraph" w:customStyle="1" w:styleId="B314E7C10F314673B2E9C6B8F3D39B0D">
    <w:name w:val="B314E7C10F314673B2E9C6B8F3D39B0D"/>
    <w:rsid w:val="006D63C9"/>
  </w:style>
  <w:style w:type="paragraph" w:customStyle="1" w:styleId="CA2BB76BE87A4872B13790A2280C5E7C">
    <w:name w:val="CA2BB76BE87A4872B13790A2280C5E7C"/>
    <w:rsid w:val="006D63C9"/>
  </w:style>
  <w:style w:type="paragraph" w:customStyle="1" w:styleId="4F579A13B4C94D4D98907EF80AC4734B">
    <w:name w:val="4F579A13B4C94D4D98907EF80AC4734B"/>
    <w:rsid w:val="006D63C9"/>
  </w:style>
  <w:style w:type="paragraph" w:customStyle="1" w:styleId="A0F3BAD405E3494AA7C86A3F209778AD">
    <w:name w:val="A0F3BAD405E3494AA7C86A3F209778AD"/>
    <w:rsid w:val="006D63C9"/>
  </w:style>
  <w:style w:type="paragraph" w:customStyle="1" w:styleId="E9F222781C7E4131A6161372E7B80076">
    <w:name w:val="E9F222781C7E4131A6161372E7B80076"/>
    <w:rsid w:val="006D63C9"/>
  </w:style>
  <w:style w:type="paragraph" w:customStyle="1" w:styleId="A7A5F12D3DC04B8FB19E7907DC47BFD7">
    <w:name w:val="A7A5F12D3DC04B8FB19E7907DC47BFD7"/>
    <w:rsid w:val="006D63C9"/>
  </w:style>
  <w:style w:type="paragraph" w:customStyle="1" w:styleId="9786EB65CBE24E5F8FA5DF104305C2E5">
    <w:name w:val="9786EB65CBE24E5F8FA5DF104305C2E5"/>
    <w:rsid w:val="006D63C9"/>
  </w:style>
  <w:style w:type="paragraph" w:customStyle="1" w:styleId="BBFD88FD00EB461297293C6868268AF3">
    <w:name w:val="BBFD88FD00EB461297293C6868268AF3"/>
    <w:rsid w:val="006D63C9"/>
  </w:style>
  <w:style w:type="paragraph" w:customStyle="1" w:styleId="3201D657BEFC45F8827299CA1E951C88">
    <w:name w:val="3201D657BEFC45F8827299CA1E951C88"/>
    <w:rsid w:val="006D63C9"/>
  </w:style>
  <w:style w:type="paragraph" w:customStyle="1" w:styleId="071E3A28ED444FEC8E2DCBE1F7298CB1">
    <w:name w:val="071E3A28ED444FEC8E2DCBE1F7298CB1"/>
    <w:rsid w:val="006D63C9"/>
  </w:style>
  <w:style w:type="paragraph" w:customStyle="1" w:styleId="252C52F3354D42BBBB06A8DD0AD9C673">
    <w:name w:val="252C52F3354D42BBBB06A8DD0AD9C673"/>
    <w:rsid w:val="006D63C9"/>
  </w:style>
  <w:style w:type="paragraph" w:customStyle="1" w:styleId="E43E7ABAB00C450CB279B0B456F52387">
    <w:name w:val="E43E7ABAB00C450CB279B0B456F52387"/>
    <w:rsid w:val="006D63C9"/>
  </w:style>
  <w:style w:type="paragraph" w:customStyle="1" w:styleId="599BEF1BAB624BCA8E164E8AAD181E01">
    <w:name w:val="599BEF1BAB624BCA8E164E8AAD181E01"/>
    <w:rsid w:val="006D63C9"/>
  </w:style>
  <w:style w:type="paragraph" w:customStyle="1" w:styleId="7E3EE241B2434057ABEE49B5C9F86579">
    <w:name w:val="7E3EE241B2434057ABEE49B5C9F86579"/>
    <w:rsid w:val="006D63C9"/>
  </w:style>
  <w:style w:type="paragraph" w:customStyle="1" w:styleId="E80B6B5299A74CDB808358B918E99995">
    <w:name w:val="E80B6B5299A74CDB808358B918E99995"/>
    <w:rsid w:val="006D63C9"/>
  </w:style>
  <w:style w:type="paragraph" w:customStyle="1" w:styleId="5D07E3D415404EF99D4A52F9B6A10791">
    <w:name w:val="5D07E3D415404EF99D4A52F9B6A10791"/>
    <w:rsid w:val="006D63C9"/>
  </w:style>
  <w:style w:type="paragraph" w:customStyle="1" w:styleId="D06A68D70AD24D42AD4681430E06A14D">
    <w:name w:val="D06A68D70AD24D42AD4681430E06A14D"/>
    <w:rsid w:val="006D63C9"/>
  </w:style>
  <w:style w:type="paragraph" w:customStyle="1" w:styleId="23C2EDD7BDAC4D94A0075436E01F9D85">
    <w:name w:val="23C2EDD7BDAC4D94A0075436E01F9D85"/>
    <w:rsid w:val="006D63C9"/>
  </w:style>
  <w:style w:type="paragraph" w:customStyle="1" w:styleId="2863160EC21F4F9AB523B2C28DC86B8D">
    <w:name w:val="2863160EC21F4F9AB523B2C28DC86B8D"/>
    <w:rsid w:val="006D63C9"/>
  </w:style>
  <w:style w:type="paragraph" w:customStyle="1" w:styleId="28B123A0BD1A47ADA3EBAB4C6C29DC21">
    <w:name w:val="28B123A0BD1A47ADA3EBAB4C6C29DC21"/>
    <w:rsid w:val="006D63C9"/>
  </w:style>
  <w:style w:type="paragraph" w:customStyle="1" w:styleId="4EC4036578DA4E7DA8D99A3ACB458295">
    <w:name w:val="4EC4036578DA4E7DA8D99A3ACB458295"/>
    <w:rsid w:val="006D63C9"/>
  </w:style>
  <w:style w:type="paragraph" w:customStyle="1" w:styleId="1DCA1E6AC9D449378DF77CFE31B705B6">
    <w:name w:val="1DCA1E6AC9D449378DF77CFE31B705B6"/>
    <w:rsid w:val="006D63C9"/>
  </w:style>
  <w:style w:type="paragraph" w:customStyle="1" w:styleId="00A0FF0309B74F0DAB49C210287E11EE">
    <w:name w:val="00A0FF0309B74F0DAB49C210287E11EE"/>
    <w:rsid w:val="006D63C9"/>
  </w:style>
  <w:style w:type="paragraph" w:customStyle="1" w:styleId="082207B1244F486EA93FAAAC3C6BBB04">
    <w:name w:val="082207B1244F486EA93FAAAC3C6BBB04"/>
    <w:rsid w:val="006D63C9"/>
  </w:style>
  <w:style w:type="paragraph" w:customStyle="1" w:styleId="6AACB2886F994907BD95AA1320FE03FC">
    <w:name w:val="6AACB2886F994907BD95AA1320FE03FC"/>
    <w:rsid w:val="006D63C9"/>
  </w:style>
  <w:style w:type="paragraph" w:customStyle="1" w:styleId="081D743B09C34A93A735878A449CD719">
    <w:name w:val="081D743B09C34A93A735878A449CD719"/>
    <w:rsid w:val="006D63C9"/>
  </w:style>
  <w:style w:type="paragraph" w:customStyle="1" w:styleId="6FE6BD55830B4C279BFF5BCD0A99A578">
    <w:name w:val="6FE6BD55830B4C279BFF5BCD0A99A578"/>
    <w:rsid w:val="006D63C9"/>
  </w:style>
  <w:style w:type="paragraph" w:customStyle="1" w:styleId="137C79AB8F1E4092B639092AD12698F7">
    <w:name w:val="137C79AB8F1E4092B639092AD12698F7"/>
    <w:rsid w:val="006D63C9"/>
  </w:style>
  <w:style w:type="paragraph" w:customStyle="1" w:styleId="422D74C8D0D544C995CCEF608B6DF694">
    <w:name w:val="422D74C8D0D544C995CCEF608B6DF694"/>
    <w:rsid w:val="006D63C9"/>
  </w:style>
  <w:style w:type="paragraph" w:customStyle="1" w:styleId="F110C446C05446A298630E8CCF796FCD">
    <w:name w:val="F110C446C05446A298630E8CCF796FCD"/>
    <w:rsid w:val="006D63C9"/>
  </w:style>
  <w:style w:type="paragraph" w:customStyle="1" w:styleId="6BA0DF45326B4472AE761A6A2FAED1C5">
    <w:name w:val="6BA0DF45326B4472AE761A6A2FAED1C5"/>
    <w:rsid w:val="006D63C9"/>
  </w:style>
  <w:style w:type="paragraph" w:customStyle="1" w:styleId="66DC2D3BBFE84318B4FC968A3B39AEF4">
    <w:name w:val="66DC2D3BBFE84318B4FC968A3B39AEF4"/>
    <w:rsid w:val="006D63C9"/>
  </w:style>
  <w:style w:type="paragraph" w:customStyle="1" w:styleId="A18FFC84B8804AFAAF1979375CBBD2D3">
    <w:name w:val="A18FFC84B8804AFAAF1979375CBBD2D3"/>
    <w:rsid w:val="006D63C9"/>
  </w:style>
  <w:style w:type="paragraph" w:customStyle="1" w:styleId="C49AAF2C77F4427EAAB4813D301A88B3">
    <w:name w:val="C49AAF2C77F4427EAAB4813D301A88B3"/>
    <w:rsid w:val="006D63C9"/>
  </w:style>
  <w:style w:type="paragraph" w:customStyle="1" w:styleId="C38E9D7A91E0490C9E0C8316DB6392CD">
    <w:name w:val="C38E9D7A91E0490C9E0C8316DB6392CD"/>
    <w:rsid w:val="006D63C9"/>
  </w:style>
  <w:style w:type="paragraph" w:customStyle="1" w:styleId="AF19E0C8020A4D03A4A706151E149C44">
    <w:name w:val="AF19E0C8020A4D03A4A706151E149C44"/>
    <w:rsid w:val="006D63C9"/>
  </w:style>
  <w:style w:type="paragraph" w:customStyle="1" w:styleId="8283118A4A9E409ABC45DE7F3C2F4D58">
    <w:name w:val="8283118A4A9E409ABC45DE7F3C2F4D58"/>
    <w:rsid w:val="006D63C9"/>
  </w:style>
  <w:style w:type="paragraph" w:customStyle="1" w:styleId="7C3FCB42C03344BA835997A753A5513C">
    <w:name w:val="7C3FCB42C03344BA835997A753A5513C"/>
    <w:rsid w:val="006D63C9"/>
  </w:style>
  <w:style w:type="paragraph" w:customStyle="1" w:styleId="35D2C887C9824639A052D19F06963124">
    <w:name w:val="35D2C887C9824639A052D19F06963124"/>
    <w:rsid w:val="006D63C9"/>
  </w:style>
  <w:style w:type="paragraph" w:customStyle="1" w:styleId="531B580DD1A0412E83600BD0B6C49737">
    <w:name w:val="531B580DD1A0412E83600BD0B6C49737"/>
    <w:rsid w:val="006D63C9"/>
  </w:style>
  <w:style w:type="paragraph" w:customStyle="1" w:styleId="9E39867F3B4043CEB0A003A98D609581">
    <w:name w:val="9E39867F3B4043CEB0A003A98D609581"/>
    <w:rsid w:val="006D63C9"/>
  </w:style>
  <w:style w:type="paragraph" w:customStyle="1" w:styleId="980B9B68AE0247B8A6C830B79C8913BF">
    <w:name w:val="980B9B68AE0247B8A6C830B79C8913BF"/>
    <w:rsid w:val="006D63C9"/>
  </w:style>
  <w:style w:type="paragraph" w:customStyle="1" w:styleId="A5C6F0F83AFB48AB8E628C9267A004B4">
    <w:name w:val="A5C6F0F83AFB48AB8E628C9267A004B4"/>
    <w:rsid w:val="006D63C9"/>
  </w:style>
  <w:style w:type="paragraph" w:customStyle="1" w:styleId="AC1BE04E92B14E28A18D9AA892D03B05">
    <w:name w:val="AC1BE04E92B14E28A18D9AA892D03B05"/>
    <w:rsid w:val="006D63C9"/>
  </w:style>
  <w:style w:type="paragraph" w:customStyle="1" w:styleId="E8F8CD5644284E36B781E3DABCEE77AC">
    <w:name w:val="E8F8CD5644284E36B781E3DABCEE77AC"/>
    <w:rsid w:val="006D63C9"/>
  </w:style>
  <w:style w:type="paragraph" w:customStyle="1" w:styleId="DFBC045949384AC98C047DE9D7FDACCD">
    <w:name w:val="DFBC045949384AC98C047DE9D7FDACCD"/>
    <w:rsid w:val="006D63C9"/>
  </w:style>
  <w:style w:type="paragraph" w:customStyle="1" w:styleId="4F33E5FC70894395AA54A64415313ABD">
    <w:name w:val="4F33E5FC70894395AA54A64415313ABD"/>
    <w:rsid w:val="006D63C9"/>
  </w:style>
  <w:style w:type="paragraph" w:customStyle="1" w:styleId="62A50B68F9FF44EF844A68DC893E25E7">
    <w:name w:val="62A50B68F9FF44EF844A68DC893E25E7"/>
    <w:rsid w:val="006D63C9"/>
  </w:style>
  <w:style w:type="paragraph" w:customStyle="1" w:styleId="2419393ACA5643559F7955CDD38EB200">
    <w:name w:val="2419393ACA5643559F7955CDD38EB200"/>
    <w:rsid w:val="006D63C9"/>
  </w:style>
  <w:style w:type="paragraph" w:customStyle="1" w:styleId="E0BAA5A8E1784093A823FD79A7CBA1B1">
    <w:name w:val="E0BAA5A8E1784093A823FD79A7CBA1B1"/>
    <w:rsid w:val="006D63C9"/>
  </w:style>
  <w:style w:type="paragraph" w:customStyle="1" w:styleId="BB5D84B091E0439D964FCBAE657D6830">
    <w:name w:val="BB5D84B091E0439D964FCBAE657D6830"/>
    <w:rsid w:val="006D63C9"/>
  </w:style>
  <w:style w:type="paragraph" w:customStyle="1" w:styleId="217EF741BE6C486E91291B7C8FFE54EB">
    <w:name w:val="217EF741BE6C486E91291B7C8FFE54EB"/>
    <w:rsid w:val="006D63C9"/>
  </w:style>
  <w:style w:type="paragraph" w:customStyle="1" w:styleId="6FE036DFD1754B1AB82C81CD6AD77123">
    <w:name w:val="6FE036DFD1754B1AB82C81CD6AD77123"/>
    <w:rsid w:val="006D63C9"/>
  </w:style>
  <w:style w:type="paragraph" w:customStyle="1" w:styleId="50587C68E1634BFAA5994C0B2CD7D67F">
    <w:name w:val="50587C68E1634BFAA5994C0B2CD7D67F"/>
    <w:rsid w:val="006D63C9"/>
  </w:style>
  <w:style w:type="paragraph" w:customStyle="1" w:styleId="888F84AC5A554CF5A8EC7BDE2CD905B5">
    <w:name w:val="888F84AC5A554CF5A8EC7BDE2CD905B5"/>
    <w:rsid w:val="006D63C9"/>
  </w:style>
  <w:style w:type="paragraph" w:customStyle="1" w:styleId="6C11718A70044D46A9E1654868DD950D">
    <w:name w:val="6C11718A70044D46A9E1654868DD950D"/>
    <w:rsid w:val="006D63C9"/>
  </w:style>
  <w:style w:type="paragraph" w:customStyle="1" w:styleId="0125AFE3432947889758000FCE5A9FE9">
    <w:name w:val="0125AFE3432947889758000FCE5A9FE9"/>
    <w:rsid w:val="006D63C9"/>
  </w:style>
  <w:style w:type="paragraph" w:customStyle="1" w:styleId="55EA3F226F234428AF3FB1B869FD3E9E">
    <w:name w:val="55EA3F226F234428AF3FB1B869FD3E9E"/>
    <w:rsid w:val="006D63C9"/>
  </w:style>
  <w:style w:type="paragraph" w:customStyle="1" w:styleId="E939943165164013A401710B9FBD5663">
    <w:name w:val="E939943165164013A401710B9FBD5663"/>
    <w:rsid w:val="006D63C9"/>
  </w:style>
  <w:style w:type="paragraph" w:customStyle="1" w:styleId="AFC4E37E645A4C8F8C72FB36F9E03375">
    <w:name w:val="AFC4E37E645A4C8F8C72FB36F9E03375"/>
    <w:rsid w:val="006D63C9"/>
  </w:style>
  <w:style w:type="paragraph" w:customStyle="1" w:styleId="B6F063C8671C4ABEB04C4EA70931827B">
    <w:name w:val="B6F063C8671C4ABEB04C4EA70931827B"/>
    <w:rsid w:val="006D63C9"/>
  </w:style>
  <w:style w:type="paragraph" w:customStyle="1" w:styleId="6375CDFC4EDD40ECBE3A7221A6C629F0">
    <w:name w:val="6375CDFC4EDD40ECBE3A7221A6C629F0"/>
    <w:rsid w:val="006D63C9"/>
  </w:style>
  <w:style w:type="paragraph" w:customStyle="1" w:styleId="EDEE1FB2D517449887A7EFAA148C1B80">
    <w:name w:val="EDEE1FB2D517449887A7EFAA148C1B80"/>
    <w:rsid w:val="006D63C9"/>
  </w:style>
  <w:style w:type="paragraph" w:customStyle="1" w:styleId="6EF4E12439174381940696000396143B">
    <w:name w:val="6EF4E12439174381940696000396143B"/>
    <w:rsid w:val="006D63C9"/>
  </w:style>
  <w:style w:type="paragraph" w:customStyle="1" w:styleId="AB3E83108E694E0D95F38453AF56465A">
    <w:name w:val="AB3E83108E694E0D95F38453AF56465A"/>
    <w:rsid w:val="006D63C9"/>
  </w:style>
  <w:style w:type="paragraph" w:customStyle="1" w:styleId="6210C8EAD9B040C2ACACE179E79C5DA2">
    <w:name w:val="6210C8EAD9B040C2ACACE179E79C5DA2"/>
    <w:rsid w:val="006D63C9"/>
  </w:style>
  <w:style w:type="paragraph" w:customStyle="1" w:styleId="DB9D052667F84E46AA7115F874769E4E">
    <w:name w:val="DB9D052667F84E46AA7115F874769E4E"/>
    <w:rsid w:val="006D63C9"/>
  </w:style>
  <w:style w:type="paragraph" w:customStyle="1" w:styleId="F33A6CA6BF404DC285689ADBBB664A19">
    <w:name w:val="F33A6CA6BF404DC285689ADBBB664A19"/>
    <w:rsid w:val="006D63C9"/>
  </w:style>
  <w:style w:type="paragraph" w:customStyle="1" w:styleId="AE06686ACE6C46719B0200DC32BD72D7">
    <w:name w:val="AE06686ACE6C46719B0200DC32BD72D7"/>
    <w:rsid w:val="006D63C9"/>
  </w:style>
  <w:style w:type="paragraph" w:customStyle="1" w:styleId="446AA24C57D84493B69B72BDE9DB78FF">
    <w:name w:val="446AA24C57D84493B69B72BDE9DB78FF"/>
    <w:rsid w:val="006D63C9"/>
  </w:style>
  <w:style w:type="paragraph" w:customStyle="1" w:styleId="CFE2FEB997B943FB8E72DBF52C230A01">
    <w:name w:val="CFE2FEB997B943FB8E72DBF52C230A01"/>
    <w:rsid w:val="006D63C9"/>
  </w:style>
  <w:style w:type="paragraph" w:customStyle="1" w:styleId="550DCBF37FD44877B98874C046E37535">
    <w:name w:val="550DCBF37FD44877B98874C046E37535"/>
    <w:rsid w:val="006D63C9"/>
  </w:style>
  <w:style w:type="paragraph" w:customStyle="1" w:styleId="C8428067271845D3907CA0B115226393">
    <w:name w:val="C8428067271845D3907CA0B115226393"/>
    <w:rsid w:val="006D63C9"/>
  </w:style>
  <w:style w:type="paragraph" w:customStyle="1" w:styleId="B80B99F8458244BCAAB51534931C83B9">
    <w:name w:val="B80B99F8458244BCAAB51534931C83B9"/>
    <w:rsid w:val="006D63C9"/>
  </w:style>
  <w:style w:type="paragraph" w:customStyle="1" w:styleId="D5DC4510ACB2427CB3D24B6368FCEA55">
    <w:name w:val="D5DC4510ACB2427CB3D24B6368FCEA55"/>
    <w:rsid w:val="006D63C9"/>
  </w:style>
  <w:style w:type="paragraph" w:customStyle="1" w:styleId="96736D4E98E341138ABDDB45FCE0F7D1">
    <w:name w:val="96736D4E98E341138ABDDB45FCE0F7D1"/>
    <w:rsid w:val="006D63C9"/>
  </w:style>
  <w:style w:type="paragraph" w:customStyle="1" w:styleId="3F39C34AD7DD416CA31B245ECE0531D8">
    <w:name w:val="3F39C34AD7DD416CA31B245ECE0531D8"/>
    <w:rsid w:val="006D63C9"/>
  </w:style>
  <w:style w:type="paragraph" w:customStyle="1" w:styleId="94FE9C421E0948F39C2938C1ECB448C6">
    <w:name w:val="94FE9C421E0948F39C2938C1ECB448C6"/>
    <w:rsid w:val="006D63C9"/>
  </w:style>
  <w:style w:type="paragraph" w:customStyle="1" w:styleId="77AB26E5023045689AFE378CEFA1CF5D">
    <w:name w:val="77AB26E5023045689AFE378CEFA1CF5D"/>
    <w:rsid w:val="006D63C9"/>
  </w:style>
  <w:style w:type="paragraph" w:customStyle="1" w:styleId="BB39E8B9FC0A4DD3B53758DD3737992F">
    <w:name w:val="BB39E8B9FC0A4DD3B53758DD3737992F"/>
    <w:rsid w:val="006D63C9"/>
  </w:style>
  <w:style w:type="paragraph" w:customStyle="1" w:styleId="E4563C84E3E446BA80CF6D33B450BFAF">
    <w:name w:val="E4563C84E3E446BA80CF6D33B450BFAF"/>
    <w:rsid w:val="006D63C9"/>
  </w:style>
  <w:style w:type="paragraph" w:customStyle="1" w:styleId="9D9491A6726A4F21AC222C76B141F338">
    <w:name w:val="9D9491A6726A4F21AC222C76B141F338"/>
    <w:rsid w:val="00990DB0"/>
  </w:style>
  <w:style w:type="paragraph" w:customStyle="1" w:styleId="9CC274A02AB04DCBB1CB1D4A631B8C26">
    <w:name w:val="9CC274A02AB04DCBB1CB1D4A631B8C26"/>
    <w:rsid w:val="00990DB0"/>
  </w:style>
  <w:style w:type="paragraph" w:customStyle="1" w:styleId="5C0E5B532744433CA56C4E2412E72CE3">
    <w:name w:val="5C0E5B532744433CA56C4E2412E72CE3"/>
    <w:rsid w:val="00990DB0"/>
  </w:style>
  <w:style w:type="paragraph" w:customStyle="1" w:styleId="C9C0B52735F54929955776CC63C4F104">
    <w:name w:val="C9C0B52735F54929955776CC63C4F104"/>
    <w:rsid w:val="00990DB0"/>
  </w:style>
  <w:style w:type="paragraph" w:customStyle="1" w:styleId="AC220613AC5C458CBD14F418688F7649">
    <w:name w:val="AC220613AC5C458CBD14F418688F7649"/>
    <w:rsid w:val="00990DB0"/>
  </w:style>
  <w:style w:type="paragraph" w:customStyle="1" w:styleId="170688F4F1C249B38FAEB5ED293613CD">
    <w:name w:val="170688F4F1C249B38FAEB5ED293613CD"/>
    <w:rsid w:val="00990DB0"/>
  </w:style>
  <w:style w:type="paragraph" w:customStyle="1" w:styleId="D0F4CA91520B417ABB2C66C7AE0C6DE1">
    <w:name w:val="D0F4CA91520B417ABB2C66C7AE0C6DE1"/>
    <w:rsid w:val="00990DB0"/>
  </w:style>
  <w:style w:type="paragraph" w:customStyle="1" w:styleId="C9946D9F89FD43928847632A90694B29">
    <w:name w:val="C9946D9F89FD43928847632A90694B29"/>
    <w:rsid w:val="00990DB0"/>
  </w:style>
  <w:style w:type="paragraph" w:customStyle="1" w:styleId="262CC7DB9AF24AC188B7B1582CEFBD35">
    <w:name w:val="262CC7DB9AF24AC188B7B1582CEFBD35"/>
    <w:rsid w:val="00990DB0"/>
  </w:style>
  <w:style w:type="paragraph" w:customStyle="1" w:styleId="F91E4F6A6D2A4687847DA231E72666FA">
    <w:name w:val="F91E4F6A6D2A4687847DA231E72666FA"/>
    <w:rsid w:val="00990DB0"/>
  </w:style>
  <w:style w:type="paragraph" w:customStyle="1" w:styleId="6FFF610D593A4ADABC313AB6CA5F39CA">
    <w:name w:val="6FFF610D593A4ADABC313AB6CA5F39CA"/>
    <w:rsid w:val="00990DB0"/>
  </w:style>
  <w:style w:type="paragraph" w:customStyle="1" w:styleId="70EC4F540F7F40058245F90CCE2D4371">
    <w:name w:val="70EC4F540F7F40058245F90CCE2D4371"/>
    <w:rsid w:val="00990DB0"/>
  </w:style>
  <w:style w:type="paragraph" w:customStyle="1" w:styleId="C43BAD76DB6E4CD4910DE3E40359CF63">
    <w:name w:val="C43BAD76DB6E4CD4910DE3E40359CF63"/>
    <w:rsid w:val="00BB7A1A"/>
  </w:style>
  <w:style w:type="paragraph" w:customStyle="1" w:styleId="83A55318CCD740E9B0619217AE0F805B">
    <w:name w:val="83A55318CCD740E9B0619217AE0F805B"/>
    <w:rsid w:val="00BB7A1A"/>
  </w:style>
  <w:style w:type="paragraph" w:customStyle="1" w:styleId="33AF30ADB1C244EC9F51647B959B87FB">
    <w:name w:val="33AF30ADB1C244EC9F51647B959B87FB"/>
    <w:rsid w:val="00BB7A1A"/>
  </w:style>
  <w:style w:type="paragraph" w:customStyle="1" w:styleId="C5978D650EC9434F814C06B43D5C49B7">
    <w:name w:val="C5978D650EC9434F814C06B43D5C49B7"/>
    <w:rsid w:val="00BB7A1A"/>
  </w:style>
  <w:style w:type="paragraph" w:customStyle="1" w:styleId="AD977551BD054F8188A2CBA4C69C9B0F">
    <w:name w:val="AD977551BD054F8188A2CBA4C69C9B0F"/>
    <w:rsid w:val="00382A30"/>
  </w:style>
  <w:style w:type="paragraph" w:customStyle="1" w:styleId="BB5BD52887B143C8A773DB0733E19447">
    <w:name w:val="BB5BD52887B143C8A773DB0733E19447"/>
    <w:rsid w:val="00382A30"/>
  </w:style>
  <w:style w:type="paragraph" w:customStyle="1" w:styleId="FED04258CB93400484F96B0C2E8FEFA9">
    <w:name w:val="FED04258CB93400484F96B0C2E8FEFA9"/>
    <w:rsid w:val="00382A30"/>
  </w:style>
  <w:style w:type="paragraph" w:customStyle="1" w:styleId="B05FCAEED1BF40BA81F688926EEDFDFC">
    <w:name w:val="B05FCAEED1BF40BA81F688926EEDFDFC"/>
    <w:rsid w:val="00382A30"/>
  </w:style>
  <w:style w:type="paragraph" w:customStyle="1" w:styleId="36EAC80744C44F34B2880D626A5FE48E">
    <w:name w:val="36EAC80744C44F34B2880D626A5FE48E"/>
    <w:rsid w:val="00382A30"/>
  </w:style>
  <w:style w:type="paragraph" w:customStyle="1" w:styleId="335696168945418E9485D6C15FF80201">
    <w:name w:val="335696168945418E9485D6C15FF80201"/>
    <w:rsid w:val="00382A30"/>
  </w:style>
  <w:style w:type="paragraph" w:customStyle="1" w:styleId="3A833557047E4B9A9C9702611D4B9A2C">
    <w:name w:val="3A833557047E4B9A9C9702611D4B9A2C"/>
    <w:rsid w:val="00382A30"/>
  </w:style>
  <w:style w:type="paragraph" w:customStyle="1" w:styleId="826745F08849426FAF1BD52B9914A35B">
    <w:name w:val="826745F08849426FAF1BD52B9914A35B"/>
    <w:rsid w:val="00382A30"/>
  </w:style>
  <w:style w:type="paragraph" w:customStyle="1" w:styleId="1704B475946E414ABE3C1696BB03BC52">
    <w:name w:val="1704B475946E414ABE3C1696BB03BC52"/>
    <w:rsid w:val="00382A30"/>
  </w:style>
  <w:style w:type="paragraph" w:customStyle="1" w:styleId="E1D8173615D246B7AB4527075690A09E">
    <w:name w:val="E1D8173615D246B7AB4527075690A09E"/>
    <w:rsid w:val="00382A30"/>
  </w:style>
  <w:style w:type="paragraph" w:customStyle="1" w:styleId="25205ABEDF2F44C3B0EF1E2F95BECEAE2">
    <w:name w:val="25205ABEDF2F44C3B0EF1E2F95BECEAE2"/>
    <w:rsid w:val="00382A3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D8A77C8848E42DC82581E55789A7D728">
    <w:name w:val="ED8A77C8848E42DC82581E55789A7D728"/>
    <w:rsid w:val="00382A3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704B475946E414ABE3C1696BB03BC521">
    <w:name w:val="1704B475946E414ABE3C1696BB03BC521"/>
    <w:rsid w:val="00382A3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1D8173615D246B7AB4527075690A09E1">
    <w:name w:val="E1D8173615D246B7AB4527075690A09E1"/>
    <w:rsid w:val="00382A3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35696168945418E9485D6C15FF802011">
    <w:name w:val="335696168945418E9485D6C15FF802011"/>
    <w:rsid w:val="00382A3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D86058312BB4F3B8F3CFC24D043AA238">
    <w:name w:val="8D86058312BB4F3B8F3CFC24D043AA238"/>
    <w:rsid w:val="00382A3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58484F6F7C646768E283A176D5DD0718">
    <w:name w:val="458484F6F7C646768E283A176D5DD0718"/>
    <w:rsid w:val="00382A3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2BE6B10489C49388764956E9754D4F48">
    <w:name w:val="92BE6B10489C49388764956E9754D4F48"/>
    <w:rsid w:val="00382A3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AE3EBA89CE644BA8DB0BA1FCA24DDDE8">
    <w:name w:val="0AE3EBA89CE644BA8DB0BA1FCA24DDDE8"/>
    <w:rsid w:val="00382A3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C1FF59EA134836BBB3438E9AEFC1588">
    <w:name w:val="70C1FF59EA134836BBB3438E9AEFC1588"/>
    <w:rsid w:val="00382A3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1515E8B00CD43E6B29F585B9D354DF48">
    <w:name w:val="81515E8B00CD43E6B29F585B9D354DF48"/>
    <w:rsid w:val="00382A3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679F7366F184F6F8291F70A7CF1C7318">
    <w:name w:val="3679F7366F184F6F8291F70A7CF1C7318"/>
    <w:rsid w:val="00382A3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34A7BD5C7A4085A57997E59971C3718">
    <w:name w:val="7434A7BD5C7A4085A57997E59971C3718"/>
    <w:rsid w:val="00382A3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31874B2AA9042DD891654D556767E638">
    <w:name w:val="631874B2AA9042DD891654D556767E638"/>
    <w:rsid w:val="00382A3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BCFBBC11C9848A2A80F0AC43FF373E68">
    <w:name w:val="7BCFBBC11C9848A2A80F0AC43FF373E68"/>
    <w:rsid w:val="00382A3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D241259ECBE4954833D3294529ACE208">
    <w:name w:val="7D241259ECBE4954833D3294529ACE208"/>
    <w:rsid w:val="00382A3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13561DF50B5407EA1EA89C989F0C9118">
    <w:name w:val="E13561DF50B5407EA1EA89C989F0C9118"/>
    <w:rsid w:val="00382A3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7B2FC54AB384E46A3544A483E05B842">
    <w:name w:val="57B2FC54AB384E46A3544A483E05B842"/>
    <w:rsid w:val="00382A30"/>
  </w:style>
  <w:style w:type="paragraph" w:customStyle="1" w:styleId="3F0DA1B19266470DB382516DDC114627">
    <w:name w:val="3F0DA1B19266470DB382516DDC114627"/>
    <w:rsid w:val="00382A30"/>
  </w:style>
  <w:style w:type="paragraph" w:customStyle="1" w:styleId="545EEE9FEE8C431A8DF12FB89EE8C8D1">
    <w:name w:val="545EEE9FEE8C431A8DF12FB89EE8C8D1"/>
    <w:rsid w:val="00382A30"/>
  </w:style>
  <w:style w:type="paragraph" w:customStyle="1" w:styleId="9AF0BAD10725442891EF9A38B99C26F3">
    <w:name w:val="9AF0BAD10725442891EF9A38B99C26F3"/>
    <w:rsid w:val="00382A30"/>
  </w:style>
  <w:style w:type="paragraph" w:customStyle="1" w:styleId="2BE6ED29C1E7460D899B1D571DC0B2DA">
    <w:name w:val="2BE6ED29C1E7460D899B1D571DC0B2DA"/>
    <w:rsid w:val="00382A30"/>
  </w:style>
  <w:style w:type="paragraph" w:customStyle="1" w:styleId="25205ABEDF2F44C3B0EF1E2F95BECEAE3">
    <w:name w:val="25205ABEDF2F44C3B0EF1E2F95BECEAE3"/>
    <w:rsid w:val="00382A3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D8A77C8848E42DC82581E55789A7D729">
    <w:name w:val="ED8A77C8848E42DC82581E55789A7D729"/>
    <w:rsid w:val="00382A3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45EEE9FEE8C431A8DF12FB89EE8C8D11">
    <w:name w:val="545EEE9FEE8C431A8DF12FB89EE8C8D11"/>
    <w:rsid w:val="00382A3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7A4FB47F722497996ECE1304F854066">
    <w:name w:val="47A4FB47F722497996ECE1304F854066"/>
    <w:rsid w:val="00382A3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AF0BAD10725442891EF9A38B99C26F31">
    <w:name w:val="9AF0BAD10725442891EF9A38B99C26F31"/>
    <w:rsid w:val="00382A3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BE6ED29C1E7460D899B1D571DC0B2DA1">
    <w:name w:val="2BE6ED29C1E7460D899B1D571DC0B2DA1"/>
    <w:rsid w:val="00382A3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D86058312BB4F3B8F3CFC24D043AA239">
    <w:name w:val="8D86058312BB4F3B8F3CFC24D043AA239"/>
    <w:rsid w:val="00382A3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58484F6F7C646768E283A176D5DD0719">
    <w:name w:val="458484F6F7C646768E283A176D5DD0719"/>
    <w:rsid w:val="00382A3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2BE6B10489C49388764956E9754D4F49">
    <w:name w:val="92BE6B10489C49388764956E9754D4F49"/>
    <w:rsid w:val="00382A3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AE3EBA89CE644BA8DB0BA1FCA24DDDE9">
    <w:name w:val="0AE3EBA89CE644BA8DB0BA1FCA24DDDE9"/>
    <w:rsid w:val="00382A3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C1FF59EA134836BBB3438E9AEFC1589">
    <w:name w:val="70C1FF59EA134836BBB3438E9AEFC1589"/>
    <w:rsid w:val="00382A3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1515E8B00CD43E6B29F585B9D354DF49">
    <w:name w:val="81515E8B00CD43E6B29F585B9D354DF49"/>
    <w:rsid w:val="00382A3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679F7366F184F6F8291F70A7CF1C7319">
    <w:name w:val="3679F7366F184F6F8291F70A7CF1C7319"/>
    <w:rsid w:val="00382A3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34A7BD5C7A4085A57997E59971C3719">
    <w:name w:val="7434A7BD5C7A4085A57997E59971C3719"/>
    <w:rsid w:val="00382A3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31874B2AA9042DD891654D556767E639">
    <w:name w:val="631874B2AA9042DD891654D556767E639"/>
    <w:rsid w:val="00382A3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BCFBBC11C9848A2A80F0AC43FF373E69">
    <w:name w:val="7BCFBBC11C9848A2A80F0AC43FF373E69"/>
    <w:rsid w:val="00382A3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D241259ECBE4954833D3294529ACE209">
    <w:name w:val="7D241259ECBE4954833D3294529ACE209"/>
    <w:rsid w:val="00382A3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13561DF50B5407EA1EA89C989F0C9119">
    <w:name w:val="E13561DF50B5407EA1EA89C989F0C9119"/>
    <w:rsid w:val="00382A3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EAA76E461664C0E9004616F498F6A8E">
    <w:name w:val="FEAA76E461664C0E9004616F498F6A8E"/>
    <w:rsid w:val="00382A30"/>
  </w:style>
  <w:style w:type="paragraph" w:customStyle="1" w:styleId="BA272241949C45F8A963223C846F9198">
    <w:name w:val="BA272241949C45F8A963223C846F9198"/>
    <w:rsid w:val="00382A30"/>
  </w:style>
  <w:style w:type="paragraph" w:customStyle="1" w:styleId="25205ABEDF2F44C3B0EF1E2F95BECEAE4">
    <w:name w:val="25205ABEDF2F44C3B0EF1E2F95BECEAE4"/>
    <w:rsid w:val="00382A3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D8A77C8848E42DC82581E55789A7D7210">
    <w:name w:val="ED8A77C8848E42DC82581E55789A7D7210"/>
    <w:rsid w:val="00382A3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45EEE9FEE8C431A8DF12FB89EE8C8D12">
    <w:name w:val="545EEE9FEE8C431A8DF12FB89EE8C8D12"/>
    <w:rsid w:val="00382A3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7A4FB47F722497996ECE1304F8540661">
    <w:name w:val="47A4FB47F722497996ECE1304F8540661"/>
    <w:rsid w:val="00382A3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A272241949C45F8A963223C846F91981">
    <w:name w:val="BA272241949C45F8A963223C846F91981"/>
    <w:rsid w:val="00382A3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AF0BAD10725442891EF9A38B99C26F32">
    <w:name w:val="9AF0BAD10725442891EF9A38B99C26F32"/>
    <w:rsid w:val="00382A3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BE6ED29C1E7460D899B1D571DC0B2DA2">
    <w:name w:val="2BE6ED29C1E7460D899B1D571DC0B2DA2"/>
    <w:rsid w:val="00382A3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D86058312BB4F3B8F3CFC24D043AA2310">
    <w:name w:val="8D86058312BB4F3B8F3CFC24D043AA2310"/>
    <w:rsid w:val="00382A3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58484F6F7C646768E283A176D5DD07110">
    <w:name w:val="458484F6F7C646768E283A176D5DD07110"/>
    <w:rsid w:val="00382A3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2BE6B10489C49388764956E9754D4F410">
    <w:name w:val="92BE6B10489C49388764956E9754D4F410"/>
    <w:rsid w:val="00382A3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AE3EBA89CE644BA8DB0BA1FCA24DDDE10">
    <w:name w:val="0AE3EBA89CE644BA8DB0BA1FCA24DDDE10"/>
    <w:rsid w:val="00382A3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C1FF59EA134836BBB3438E9AEFC15810">
    <w:name w:val="70C1FF59EA134836BBB3438E9AEFC15810"/>
    <w:rsid w:val="00382A3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1515E8B00CD43E6B29F585B9D354DF410">
    <w:name w:val="81515E8B00CD43E6B29F585B9D354DF410"/>
    <w:rsid w:val="00382A3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679F7366F184F6F8291F70A7CF1C73110">
    <w:name w:val="3679F7366F184F6F8291F70A7CF1C73110"/>
    <w:rsid w:val="00382A3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34A7BD5C7A4085A57997E59971C37110">
    <w:name w:val="7434A7BD5C7A4085A57997E59971C37110"/>
    <w:rsid w:val="00382A3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31874B2AA9042DD891654D556767E6310">
    <w:name w:val="631874B2AA9042DD891654D556767E6310"/>
    <w:rsid w:val="00382A3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BCFBBC11C9848A2A80F0AC43FF373E610">
    <w:name w:val="7BCFBBC11C9848A2A80F0AC43FF373E610"/>
    <w:rsid w:val="00382A3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D241259ECBE4954833D3294529ACE2010">
    <w:name w:val="7D241259ECBE4954833D3294529ACE2010"/>
    <w:rsid w:val="00382A3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13561DF50B5407EA1EA89C989F0C91110">
    <w:name w:val="E13561DF50B5407EA1EA89C989F0C91110"/>
    <w:rsid w:val="00382A3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5205ABEDF2F44C3B0EF1E2F95BECEAE5">
    <w:name w:val="25205ABEDF2F44C3B0EF1E2F95BECEAE5"/>
    <w:rsid w:val="00382A3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D8A77C8848E42DC82581E55789A7D7211">
    <w:name w:val="ED8A77C8848E42DC82581E55789A7D7211"/>
    <w:rsid w:val="00382A3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45EEE9FEE8C431A8DF12FB89EE8C8D13">
    <w:name w:val="545EEE9FEE8C431A8DF12FB89EE8C8D13"/>
    <w:rsid w:val="00382A3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7A4FB47F722497996ECE1304F8540662">
    <w:name w:val="47A4FB47F722497996ECE1304F8540662"/>
    <w:rsid w:val="00382A3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A272241949C45F8A963223C846F91982">
    <w:name w:val="BA272241949C45F8A963223C846F91982"/>
    <w:rsid w:val="00382A3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AF0BAD10725442891EF9A38B99C26F33">
    <w:name w:val="9AF0BAD10725442891EF9A38B99C26F33"/>
    <w:rsid w:val="00382A3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BE6ED29C1E7460D899B1D571DC0B2DA3">
    <w:name w:val="2BE6ED29C1E7460D899B1D571DC0B2DA3"/>
    <w:rsid w:val="00382A3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D86058312BB4F3B8F3CFC24D043AA2311">
    <w:name w:val="8D86058312BB4F3B8F3CFC24D043AA2311"/>
    <w:rsid w:val="00382A3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58484F6F7C646768E283A176D5DD07111">
    <w:name w:val="458484F6F7C646768E283A176D5DD07111"/>
    <w:rsid w:val="00382A3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2BE6B10489C49388764956E9754D4F411">
    <w:name w:val="92BE6B10489C49388764956E9754D4F411"/>
    <w:rsid w:val="00382A3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AE3EBA89CE644BA8DB0BA1FCA24DDDE11">
    <w:name w:val="0AE3EBA89CE644BA8DB0BA1FCA24DDDE11"/>
    <w:rsid w:val="00382A3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C1FF59EA134836BBB3438E9AEFC15811">
    <w:name w:val="70C1FF59EA134836BBB3438E9AEFC15811"/>
    <w:rsid w:val="00382A3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1515E8B00CD43E6B29F585B9D354DF411">
    <w:name w:val="81515E8B00CD43E6B29F585B9D354DF411"/>
    <w:rsid w:val="00382A3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679F7366F184F6F8291F70A7CF1C73111">
    <w:name w:val="3679F7366F184F6F8291F70A7CF1C73111"/>
    <w:rsid w:val="00382A3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34A7BD5C7A4085A57997E59971C37111">
    <w:name w:val="7434A7BD5C7A4085A57997E59971C37111"/>
    <w:rsid w:val="00382A3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31874B2AA9042DD891654D556767E6311">
    <w:name w:val="631874B2AA9042DD891654D556767E6311"/>
    <w:rsid w:val="00382A3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BCFBBC11C9848A2A80F0AC43FF373E611">
    <w:name w:val="7BCFBBC11C9848A2A80F0AC43FF373E611"/>
    <w:rsid w:val="00382A3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D241259ECBE4954833D3294529ACE2011">
    <w:name w:val="7D241259ECBE4954833D3294529ACE2011"/>
    <w:rsid w:val="00382A3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13561DF50B5407EA1EA89C989F0C91111">
    <w:name w:val="E13561DF50B5407EA1EA89C989F0C91111"/>
    <w:rsid w:val="00382A3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778E26ABD10456192913B87091F5CF1">
    <w:name w:val="4778E26ABD10456192913B87091F5CF1"/>
    <w:rsid w:val="00382A30"/>
  </w:style>
  <w:style w:type="paragraph" w:customStyle="1" w:styleId="1ABA3C6F62ED4D96BB9917F87FB95B12">
    <w:name w:val="1ABA3C6F62ED4D96BB9917F87FB95B12"/>
    <w:rsid w:val="00382A30"/>
  </w:style>
  <w:style w:type="paragraph" w:customStyle="1" w:styleId="3036EAF72C7D478088C6C8F08BE05FB5">
    <w:name w:val="3036EAF72C7D478088C6C8F08BE05FB5"/>
    <w:rsid w:val="00382A30"/>
  </w:style>
  <w:style w:type="paragraph" w:customStyle="1" w:styleId="25205ABEDF2F44C3B0EF1E2F95BECEAE6">
    <w:name w:val="25205ABEDF2F44C3B0EF1E2F95BECEAE6"/>
    <w:rsid w:val="00382A3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D8A77C8848E42DC82581E55789A7D7212">
    <w:name w:val="ED8A77C8848E42DC82581E55789A7D7212"/>
    <w:rsid w:val="00382A3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45EEE9FEE8C431A8DF12FB89EE8C8D14">
    <w:name w:val="545EEE9FEE8C431A8DF12FB89EE8C8D14"/>
    <w:rsid w:val="00382A3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7A4FB47F722497996ECE1304F8540663">
    <w:name w:val="47A4FB47F722497996ECE1304F8540663"/>
    <w:rsid w:val="00382A3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A272241949C45F8A963223C846F91983">
    <w:name w:val="BA272241949C45F8A963223C846F91983"/>
    <w:rsid w:val="00382A3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AF0BAD10725442891EF9A38B99C26F34">
    <w:name w:val="9AF0BAD10725442891EF9A38B99C26F34"/>
    <w:rsid w:val="00382A3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BE6ED29C1E7460D899B1D571DC0B2DA4">
    <w:name w:val="2BE6ED29C1E7460D899B1D571DC0B2DA4"/>
    <w:rsid w:val="00382A3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778E26ABD10456192913B87091F5CF11">
    <w:name w:val="4778E26ABD10456192913B87091F5CF11"/>
    <w:rsid w:val="00382A30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en-CA"/>
    </w:rPr>
  </w:style>
  <w:style w:type="paragraph" w:customStyle="1" w:styleId="1ABA3C6F62ED4D96BB9917F87FB95B121">
    <w:name w:val="1ABA3C6F62ED4D96BB9917F87FB95B121"/>
    <w:rsid w:val="00382A30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en-CA"/>
    </w:rPr>
  </w:style>
  <w:style w:type="paragraph" w:customStyle="1" w:styleId="3036EAF72C7D478088C6C8F08BE05FB51">
    <w:name w:val="3036EAF72C7D478088C6C8F08BE05FB51"/>
    <w:rsid w:val="00382A30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en-CA"/>
    </w:rPr>
  </w:style>
  <w:style w:type="paragraph" w:customStyle="1" w:styleId="8D86058312BB4F3B8F3CFC24D043AA2312">
    <w:name w:val="8D86058312BB4F3B8F3CFC24D043AA2312"/>
    <w:rsid w:val="00382A3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58484F6F7C646768E283A176D5DD07112">
    <w:name w:val="458484F6F7C646768E283A176D5DD07112"/>
    <w:rsid w:val="00382A3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2BE6B10489C49388764956E9754D4F412">
    <w:name w:val="92BE6B10489C49388764956E9754D4F412"/>
    <w:rsid w:val="00382A3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AE3EBA89CE644BA8DB0BA1FCA24DDDE12">
    <w:name w:val="0AE3EBA89CE644BA8DB0BA1FCA24DDDE12"/>
    <w:rsid w:val="00382A3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C1FF59EA134836BBB3438E9AEFC15812">
    <w:name w:val="70C1FF59EA134836BBB3438E9AEFC15812"/>
    <w:rsid w:val="00382A3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1515E8B00CD43E6B29F585B9D354DF412">
    <w:name w:val="81515E8B00CD43E6B29F585B9D354DF412"/>
    <w:rsid w:val="00382A3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679F7366F184F6F8291F70A7CF1C73112">
    <w:name w:val="3679F7366F184F6F8291F70A7CF1C73112"/>
    <w:rsid w:val="00382A3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34A7BD5C7A4085A57997E59971C37112">
    <w:name w:val="7434A7BD5C7A4085A57997E59971C37112"/>
    <w:rsid w:val="00382A3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31874B2AA9042DD891654D556767E6312">
    <w:name w:val="631874B2AA9042DD891654D556767E6312"/>
    <w:rsid w:val="00382A3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BCFBBC11C9848A2A80F0AC43FF373E612">
    <w:name w:val="7BCFBBC11C9848A2A80F0AC43FF373E612"/>
    <w:rsid w:val="00382A3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D241259ECBE4954833D3294529ACE2012">
    <w:name w:val="7D241259ECBE4954833D3294529ACE2012"/>
    <w:rsid w:val="00382A3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13561DF50B5407EA1EA89C989F0C91112">
    <w:name w:val="E13561DF50B5407EA1EA89C989F0C91112"/>
    <w:rsid w:val="00382A3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5205ABEDF2F44C3B0EF1E2F95BECEAE7">
    <w:name w:val="25205ABEDF2F44C3B0EF1E2F95BECEAE7"/>
    <w:rsid w:val="00382A3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D8A77C8848E42DC82581E55789A7D7213">
    <w:name w:val="ED8A77C8848E42DC82581E55789A7D7213"/>
    <w:rsid w:val="00382A3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45EEE9FEE8C431A8DF12FB89EE8C8D15">
    <w:name w:val="545EEE9FEE8C431A8DF12FB89EE8C8D15"/>
    <w:rsid w:val="00382A3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7A4FB47F722497996ECE1304F8540664">
    <w:name w:val="47A4FB47F722497996ECE1304F8540664"/>
    <w:rsid w:val="00382A3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A272241949C45F8A963223C846F91984">
    <w:name w:val="BA272241949C45F8A963223C846F91984"/>
    <w:rsid w:val="00382A3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AF0BAD10725442891EF9A38B99C26F35">
    <w:name w:val="9AF0BAD10725442891EF9A38B99C26F35"/>
    <w:rsid w:val="00382A3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BE6ED29C1E7460D899B1D571DC0B2DA5">
    <w:name w:val="2BE6ED29C1E7460D899B1D571DC0B2DA5"/>
    <w:rsid w:val="00382A3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778E26ABD10456192913B87091F5CF12">
    <w:name w:val="4778E26ABD10456192913B87091F5CF12"/>
    <w:rsid w:val="00382A30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en-CA"/>
    </w:rPr>
  </w:style>
  <w:style w:type="paragraph" w:customStyle="1" w:styleId="1ABA3C6F62ED4D96BB9917F87FB95B122">
    <w:name w:val="1ABA3C6F62ED4D96BB9917F87FB95B122"/>
    <w:rsid w:val="00382A30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en-CA"/>
    </w:rPr>
  </w:style>
  <w:style w:type="paragraph" w:customStyle="1" w:styleId="3036EAF72C7D478088C6C8F08BE05FB52">
    <w:name w:val="3036EAF72C7D478088C6C8F08BE05FB52"/>
    <w:rsid w:val="00382A30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en-CA"/>
    </w:rPr>
  </w:style>
  <w:style w:type="paragraph" w:customStyle="1" w:styleId="8D86058312BB4F3B8F3CFC24D043AA2313">
    <w:name w:val="8D86058312BB4F3B8F3CFC24D043AA2313"/>
    <w:rsid w:val="00382A3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58484F6F7C646768E283A176D5DD07113">
    <w:name w:val="458484F6F7C646768E283A176D5DD07113"/>
    <w:rsid w:val="00382A3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2BE6B10489C49388764956E9754D4F413">
    <w:name w:val="92BE6B10489C49388764956E9754D4F413"/>
    <w:rsid w:val="00382A3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AE3EBA89CE644BA8DB0BA1FCA24DDDE13">
    <w:name w:val="0AE3EBA89CE644BA8DB0BA1FCA24DDDE13"/>
    <w:rsid w:val="00382A3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C1FF59EA134836BBB3438E9AEFC15813">
    <w:name w:val="70C1FF59EA134836BBB3438E9AEFC15813"/>
    <w:rsid w:val="00382A3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1515E8B00CD43E6B29F585B9D354DF413">
    <w:name w:val="81515E8B00CD43E6B29F585B9D354DF413"/>
    <w:rsid w:val="00382A3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679F7366F184F6F8291F70A7CF1C73113">
    <w:name w:val="3679F7366F184F6F8291F70A7CF1C73113"/>
    <w:rsid w:val="00382A3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34A7BD5C7A4085A57997E59971C37113">
    <w:name w:val="7434A7BD5C7A4085A57997E59971C37113"/>
    <w:rsid w:val="00382A3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31874B2AA9042DD891654D556767E6313">
    <w:name w:val="631874B2AA9042DD891654D556767E6313"/>
    <w:rsid w:val="00382A3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BCFBBC11C9848A2A80F0AC43FF373E613">
    <w:name w:val="7BCFBBC11C9848A2A80F0AC43FF373E613"/>
    <w:rsid w:val="00382A3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D241259ECBE4954833D3294529ACE2013">
    <w:name w:val="7D241259ECBE4954833D3294529ACE2013"/>
    <w:rsid w:val="00382A3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13561DF50B5407EA1EA89C989F0C91113">
    <w:name w:val="E13561DF50B5407EA1EA89C989F0C91113"/>
    <w:rsid w:val="00382A3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CF7FC776404663AEFC99DEFBD8C18C">
    <w:name w:val="74CF7FC776404663AEFC99DEFBD8C18C"/>
    <w:rsid w:val="00382A30"/>
  </w:style>
  <w:style w:type="paragraph" w:customStyle="1" w:styleId="22301C238F48485492FB20AEBA78B5CC">
    <w:name w:val="22301C238F48485492FB20AEBA78B5CC"/>
    <w:rsid w:val="00382A30"/>
  </w:style>
  <w:style w:type="paragraph" w:customStyle="1" w:styleId="C8CD3763A26E4EBFACC3BD0FE5161AA0">
    <w:name w:val="C8CD3763A26E4EBFACC3BD0FE5161AA0"/>
    <w:rsid w:val="00382A30"/>
  </w:style>
  <w:style w:type="paragraph" w:customStyle="1" w:styleId="112353DEA2354CEB963E7C629EF5F6C5">
    <w:name w:val="112353DEA2354CEB963E7C629EF5F6C5"/>
    <w:rsid w:val="00382A30"/>
  </w:style>
  <w:style w:type="paragraph" w:customStyle="1" w:styleId="25205ABEDF2F44C3B0EF1E2F95BECEAE8">
    <w:name w:val="25205ABEDF2F44C3B0EF1E2F95BECEAE8"/>
    <w:rsid w:val="00382A3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D8A77C8848E42DC82581E55789A7D7214">
    <w:name w:val="ED8A77C8848E42DC82581E55789A7D7214"/>
    <w:rsid w:val="00382A3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45EEE9FEE8C431A8DF12FB89EE8C8D16">
    <w:name w:val="545EEE9FEE8C431A8DF12FB89EE8C8D16"/>
    <w:rsid w:val="00382A3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7A4FB47F722497996ECE1304F8540665">
    <w:name w:val="47A4FB47F722497996ECE1304F8540665"/>
    <w:rsid w:val="00382A3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A272241949C45F8A963223C846F91985">
    <w:name w:val="BA272241949C45F8A963223C846F91985"/>
    <w:rsid w:val="00382A3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AF0BAD10725442891EF9A38B99C26F36">
    <w:name w:val="9AF0BAD10725442891EF9A38B99C26F36"/>
    <w:rsid w:val="00382A3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BE6ED29C1E7460D899B1D571DC0B2DA6">
    <w:name w:val="2BE6ED29C1E7460D899B1D571DC0B2DA6"/>
    <w:rsid w:val="00382A3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778E26ABD10456192913B87091F5CF13">
    <w:name w:val="4778E26ABD10456192913B87091F5CF13"/>
    <w:rsid w:val="00382A30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en-CA"/>
    </w:rPr>
  </w:style>
  <w:style w:type="paragraph" w:customStyle="1" w:styleId="1ABA3C6F62ED4D96BB9917F87FB95B123">
    <w:name w:val="1ABA3C6F62ED4D96BB9917F87FB95B123"/>
    <w:rsid w:val="00382A30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en-CA"/>
    </w:rPr>
  </w:style>
  <w:style w:type="paragraph" w:customStyle="1" w:styleId="3036EAF72C7D478088C6C8F08BE05FB53">
    <w:name w:val="3036EAF72C7D478088C6C8F08BE05FB53"/>
    <w:rsid w:val="00382A30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en-CA"/>
    </w:rPr>
  </w:style>
  <w:style w:type="paragraph" w:customStyle="1" w:styleId="C8CD3763A26E4EBFACC3BD0FE5161AA01">
    <w:name w:val="C8CD3763A26E4EBFACC3BD0FE5161AA01"/>
    <w:rsid w:val="00382A3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2301C238F48485492FB20AEBA78B5CC1">
    <w:name w:val="22301C238F48485492FB20AEBA78B5CC1"/>
    <w:rsid w:val="00382A30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en-CA"/>
    </w:rPr>
  </w:style>
  <w:style w:type="paragraph" w:customStyle="1" w:styleId="112353DEA2354CEB963E7C629EF5F6C51">
    <w:name w:val="112353DEA2354CEB963E7C629EF5F6C51"/>
    <w:rsid w:val="00382A30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en-CA"/>
    </w:rPr>
  </w:style>
  <w:style w:type="paragraph" w:customStyle="1" w:styleId="8D86058312BB4F3B8F3CFC24D043AA2314">
    <w:name w:val="8D86058312BB4F3B8F3CFC24D043AA2314"/>
    <w:rsid w:val="00382A3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58484F6F7C646768E283A176D5DD07114">
    <w:name w:val="458484F6F7C646768E283A176D5DD07114"/>
    <w:rsid w:val="00382A3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2BE6B10489C49388764956E9754D4F414">
    <w:name w:val="92BE6B10489C49388764956E9754D4F414"/>
    <w:rsid w:val="00382A3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AE3EBA89CE644BA8DB0BA1FCA24DDDE14">
    <w:name w:val="0AE3EBA89CE644BA8DB0BA1FCA24DDDE14"/>
    <w:rsid w:val="00382A3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C1FF59EA134836BBB3438E9AEFC15814">
    <w:name w:val="70C1FF59EA134836BBB3438E9AEFC15814"/>
    <w:rsid w:val="00382A3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1515E8B00CD43E6B29F585B9D354DF414">
    <w:name w:val="81515E8B00CD43E6B29F585B9D354DF414"/>
    <w:rsid w:val="00382A3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679F7366F184F6F8291F70A7CF1C73114">
    <w:name w:val="3679F7366F184F6F8291F70A7CF1C73114"/>
    <w:rsid w:val="00382A3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34A7BD5C7A4085A57997E59971C37114">
    <w:name w:val="7434A7BD5C7A4085A57997E59971C37114"/>
    <w:rsid w:val="00382A3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31874B2AA9042DD891654D556767E6314">
    <w:name w:val="631874B2AA9042DD891654D556767E6314"/>
    <w:rsid w:val="00382A3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BCFBBC11C9848A2A80F0AC43FF373E614">
    <w:name w:val="7BCFBBC11C9848A2A80F0AC43FF373E614"/>
    <w:rsid w:val="00382A3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D241259ECBE4954833D3294529ACE2014">
    <w:name w:val="7D241259ECBE4954833D3294529ACE2014"/>
    <w:rsid w:val="00382A3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13561DF50B5407EA1EA89C989F0C91114">
    <w:name w:val="E13561DF50B5407EA1EA89C989F0C91114"/>
    <w:rsid w:val="00382A3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4A28860AD0D464188839DBD43B81F1C">
    <w:name w:val="C4A28860AD0D464188839DBD43B81F1C"/>
    <w:rsid w:val="00382A30"/>
  </w:style>
  <w:style w:type="paragraph" w:customStyle="1" w:styleId="6AF7A37563574021A996EA529CC62BC2">
    <w:name w:val="6AF7A37563574021A996EA529CC62BC2"/>
    <w:rsid w:val="00382A30"/>
  </w:style>
  <w:style w:type="paragraph" w:customStyle="1" w:styleId="FE03C816AC254EE593688479064AD892">
    <w:name w:val="FE03C816AC254EE593688479064AD892"/>
    <w:rsid w:val="00382A30"/>
  </w:style>
  <w:style w:type="paragraph" w:customStyle="1" w:styleId="5C5821D2BAE9412AA7D2B8AD2D8540D2">
    <w:name w:val="5C5821D2BAE9412AA7D2B8AD2D8540D2"/>
    <w:rsid w:val="00382A30"/>
  </w:style>
  <w:style w:type="paragraph" w:customStyle="1" w:styleId="C3AC810EFA1D4DB7BDE9179991375EC0">
    <w:name w:val="C3AC810EFA1D4DB7BDE9179991375EC0"/>
    <w:rsid w:val="001B08BD"/>
  </w:style>
  <w:style w:type="paragraph" w:customStyle="1" w:styleId="3D9B8B5E38554537A3CBB4AC51C39D31">
    <w:name w:val="3D9B8B5E38554537A3CBB4AC51C39D31"/>
    <w:rsid w:val="001B08B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1EEABC-B7DC-41AC-9A8F-AF1AD2B19F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Nouveau formulaire PII-PID - TEST VF4_form</Template>
  <TotalTime>0</TotalTime>
  <Pages>2</Pages>
  <Words>279</Words>
  <Characters>1539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Gabarit de formulaire CISSSMO</vt:lpstr>
    </vt:vector>
  </TitlesOfParts>
  <Company>CISSS de la Montérégie</Company>
  <LinksUpToDate>false</LinksUpToDate>
  <CharactersWithSpaces>1815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Gabarit de formulaire CISSSMO</dc:title>
  <dc:subject/>
  <dc:creator>Dos Santos , Murielle</dc:creator>
  <cp:keywords/>
  <dc:description/>
  <cp:lastModifiedBy>Maude Lefebvre</cp:lastModifiedBy>
  <cp:revision>3</cp:revision>
  <cp:lastPrinted>2020-12-07T14:26:00Z</cp:lastPrinted>
  <dcterms:created xsi:type="dcterms:W3CDTF">2022-08-10T14:28:00Z</dcterms:created>
  <dcterms:modified xsi:type="dcterms:W3CDTF">2022-08-10T14:28:00Z</dcterms:modified>
</cp:coreProperties>
</file>