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RPr="00E36A7F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B34C6D" w:rsidRDefault="00F8767D" w:rsidP="0014043F">
            <w:pPr>
              <w:rPr>
                <w:color w:val="000000" w:themeColor="text1"/>
              </w:rPr>
            </w:pPr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-17011</wp:posOffset>
                  </wp:positionH>
                  <wp:positionV relativeFrom="page">
                    <wp:posOffset>-257902</wp:posOffset>
                  </wp:positionV>
                  <wp:extent cx="1346200" cy="532130"/>
                  <wp:effectExtent l="0" t="0" r="6350" b="127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46FA"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:rsidTr="00BF5356">
              <w:tc>
                <w:tcPr>
                  <w:tcW w:w="993" w:type="dxa"/>
                  <w:vAlign w:val="bottom"/>
                </w:tcPr>
                <w:p w:rsidR="004246FA" w:rsidRPr="00B34C6D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1087126579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:rsidR="004246FA" w:rsidRPr="00B34C6D" w:rsidRDefault="004246FA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1087126579"/>
          </w:tbl>
          <w:p w:rsidR="004246FA" w:rsidRPr="00B34C6D" w:rsidRDefault="004246FA" w:rsidP="0014043F">
            <w:pPr>
              <w:rPr>
                <w:color w:val="000000" w:themeColor="text1"/>
              </w:rPr>
            </w:pPr>
          </w:p>
          <w:p w:rsidR="004246FA" w:rsidRPr="00B34C6D" w:rsidRDefault="004246FA" w:rsidP="0014043F">
            <w:pPr>
              <w:rPr>
                <w:color w:val="000000" w:themeColor="text1"/>
              </w:rPr>
            </w:pPr>
          </w:p>
          <w:p w:rsidR="004246FA" w:rsidRPr="00B34C6D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E36A7F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1576424091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E36A7F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36A7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576424091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E36A7F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620178024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E36A7F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36A7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620178024" w:displacedByCustomXml="prev"/>
              <w:bookmarkEnd w:id="1" w:displacedByCustomXml="prev"/>
            </w:tr>
            <w:tr w:rsidR="00B34C6D" w:rsidRPr="00E36A7F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4246FA" w:rsidRPr="00E36A7F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849151851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E36A7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849151851"/>
                </w:p>
              </w:tc>
              <w:permStart w:id="1456436377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2A2111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E36A7F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56436377"/>
                  <w:r w:rsidR="00527734" w:rsidRPr="00E36A7F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8450008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E36A7F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84500085"/>
                  <w:r w:rsidR="0014311E"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E36A7F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E36A7F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564477799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E36A7F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36A7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564477799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91242843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E36A7F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36A7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91242843" w:displacedByCustomXml="prev"/>
              <w:bookmarkEnd w:id="4" w:displacedByCustomXml="prev"/>
            </w:tr>
            <w:tr w:rsidR="00B34C6D" w:rsidRPr="00E36A7F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E36A7F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E36A7F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36A7F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533604561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E36A7F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36A7F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533604561" w:displacedByCustomXml="prev"/>
              <w:bookmarkEnd w:id="5" w:displacedByCustomXml="prev"/>
            </w:tr>
          </w:tbl>
          <w:p w:rsidR="004246FA" w:rsidRPr="00E36A7F" w:rsidRDefault="004246FA" w:rsidP="0014043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4246FA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:rsidR="00356523" w:rsidRPr="00E36A7F" w:rsidRDefault="00356523" w:rsidP="00F95C1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36A7F">
              <w:rPr>
                <w:rFonts w:asciiTheme="minorHAnsi" w:hAnsiTheme="minorHAnsi" w:cstheme="minorHAnsi"/>
                <w:b/>
              </w:rPr>
              <w:t>DEMANDE DE SOUTIEN FINANCIER EXCEPTIONNEL</w:t>
            </w:r>
          </w:p>
          <w:p w:rsidR="004246FA" w:rsidRPr="00770980" w:rsidRDefault="00356523" w:rsidP="00892325">
            <w:pPr>
              <w:jc w:val="center"/>
              <w:rPr>
                <w:rFonts w:ascii="Arial" w:hAnsi="Arial" w:cs="Arial"/>
                <w:b/>
              </w:rPr>
            </w:pPr>
            <w:r w:rsidRPr="00E36A7F">
              <w:rPr>
                <w:rFonts w:asciiTheme="minorHAnsi" w:hAnsiTheme="minorHAnsi" w:cstheme="minorHAnsi"/>
                <w:b/>
              </w:rPr>
              <w:t>POUR RÉPIT AUX FAMILLES NATURELLES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5C3679" w:rsidRDefault="005C3679" w:rsidP="0014043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246FA" w:rsidRPr="005C3679" w:rsidRDefault="005C3679" w:rsidP="0014043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C3679">
              <w:rPr>
                <w:rFonts w:asciiTheme="minorHAnsi" w:hAnsiTheme="minorHAnsi" w:cstheme="minorHAnsi"/>
                <w:sz w:val="20"/>
                <w:szCs w:val="20"/>
              </w:rPr>
              <w:t xml:space="preserve">Faire parvenir la demande par courriel à l’adresse suivante : </w:t>
            </w:r>
            <w:hyperlink r:id="rId9" w:history="1">
              <w:r w:rsidRPr="005C3679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financement-repit.dpd.cisssmo16@ssss.gouv.qc.ca</w:t>
              </w:r>
            </w:hyperlink>
          </w:p>
        </w:tc>
      </w:tr>
    </w:tbl>
    <w:p w:rsidR="001A1A7F" w:rsidRDefault="001A1A7F" w:rsidP="00F826BE">
      <w:pPr>
        <w:tabs>
          <w:tab w:val="left" w:pos="284"/>
          <w:tab w:val="left" w:pos="4536"/>
          <w:tab w:val="left" w:pos="6521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762D04" w:rsidTr="00C02120">
        <w:tc>
          <w:tcPr>
            <w:tcW w:w="10615" w:type="dxa"/>
          </w:tcPr>
          <w:p w:rsidR="00762D04" w:rsidRPr="00C02120" w:rsidRDefault="00762D04" w:rsidP="00762D04">
            <w:pPr>
              <w:tabs>
                <w:tab w:val="left" w:pos="284"/>
                <w:tab w:val="left" w:pos="4536"/>
                <w:tab w:val="left" w:pos="652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C02120">
              <w:rPr>
                <w:rFonts w:asciiTheme="minorHAnsi" w:hAnsiTheme="minorHAnsi" w:cstheme="minorHAnsi"/>
                <w:b/>
                <w:u w:val="single"/>
              </w:rPr>
              <w:t>CRITÈRES D’ACCEPTATION DE LA DEMANDE</w:t>
            </w:r>
            <w:bookmarkStart w:id="6" w:name="_GoBack"/>
            <w:bookmarkEnd w:id="6"/>
          </w:p>
          <w:permStart w:id="1237538946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7847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237538946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  <w:t>L</w:t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’usager est inscrit aux services spécifiques DI-TSA-DP d’un des 3 CISSS de la Montérégie ou du CIUSSS de l’Estrie.</w:t>
            </w:r>
          </w:p>
          <w:permStart w:id="1641708601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9632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641708601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L’usager est inscrit dans un programme spécialisé de la DPD ou a déjà reçu un épisode de services dans un programme spécialisé de la DPD.</w:t>
            </w:r>
          </w:p>
          <w:permStart w:id="1588078476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9084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588078476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Les objectifs du plan d’intervention en spécifique ou en spécialisé sont en lien avec les problématiques pour lesquelles nous soutenons financièrement le répit.</w:t>
            </w:r>
          </w:p>
          <w:permStart w:id="1686249949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10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686249949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Les notes évolutives en services spécifiques ou spécialisés font foi du travail réalisé dans les différents milieux.</w:t>
            </w:r>
          </w:p>
          <w:permStart w:id="1520769511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41943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520769511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Les parents sont impliqués dans l’application des stratégies d’intervention.</w:t>
            </w:r>
          </w:p>
          <w:permStart w:id="417213369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3055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417213369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La personne ou sa famille reçoit les montants maximaux du programme d’allocation SAF de son territoire.</w:t>
            </w:r>
          </w:p>
          <w:permStart w:id="187704969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1436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7704969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L’usager n’est pas admissible dans les répits réguliers offerts en organismes communautaires, car les besoins de l’usager ne correspondent pas aux critères d’admissibilité en organismes communautaires.</w:t>
            </w:r>
          </w:p>
          <w:permStart w:id="217279475" w:edGrp="everyone"/>
          <w:p w:rsidR="00762D04" w:rsidRP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7598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7279475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La demande de soutien financier est pour une durée maximale d’un an. Si le besoin est toujours présent après un an, la demande devra être renouvelée.</w:t>
            </w:r>
          </w:p>
          <w:permStart w:id="1109420917" w:edGrp="everyone"/>
          <w:p w:rsidR="00762D04" w:rsidRDefault="002A2111" w:rsidP="00762D04">
            <w:pPr>
              <w:tabs>
                <w:tab w:val="left" w:pos="335"/>
                <w:tab w:val="left" w:pos="4536"/>
                <w:tab w:val="left" w:pos="6521"/>
              </w:tabs>
              <w:spacing w:before="120" w:after="120"/>
              <w:ind w:left="335" w:hanging="33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69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04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62D04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109420917"/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62D04" w:rsidRPr="00762D04">
              <w:rPr>
                <w:rFonts w:asciiTheme="minorHAnsi" w:hAnsiTheme="minorHAnsi" w:cstheme="minorHAnsi"/>
                <w:sz w:val="20"/>
                <w:szCs w:val="20"/>
              </w:rPr>
              <w:t>Une contribution financière de 10 % de l’usager ou de sa famille est souhaitée pour chaque demande.</w:t>
            </w:r>
          </w:p>
        </w:tc>
      </w:tr>
    </w:tbl>
    <w:p w:rsidR="007E5A80" w:rsidRDefault="007E5A80" w:rsidP="00F826BE">
      <w:pPr>
        <w:tabs>
          <w:tab w:val="left" w:pos="284"/>
          <w:tab w:val="left" w:pos="4536"/>
          <w:tab w:val="left" w:pos="6521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2245"/>
        <w:gridCol w:w="360"/>
        <w:gridCol w:w="1530"/>
        <w:gridCol w:w="1710"/>
        <w:gridCol w:w="810"/>
        <w:gridCol w:w="1710"/>
        <w:gridCol w:w="2262"/>
      </w:tblGrid>
      <w:tr w:rsidR="00AE5A79" w:rsidRPr="00F826BE" w:rsidTr="00AE5A79">
        <w:trPr>
          <w:tblHeader/>
        </w:trPr>
        <w:tc>
          <w:tcPr>
            <w:tcW w:w="10627" w:type="dxa"/>
            <w:gridSpan w:val="7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AE5A79" w:rsidRPr="00F826BE" w:rsidRDefault="00AE5A79" w:rsidP="00AE5A79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t>Renseignements généraux</w:t>
            </w:r>
          </w:p>
        </w:tc>
      </w:tr>
      <w:tr w:rsidR="00AE5A79" w:rsidRPr="00F826BE" w:rsidTr="00AE5A79">
        <w:trPr>
          <w:trHeight w:val="283"/>
        </w:trPr>
        <w:tc>
          <w:tcPr>
            <w:tcW w:w="2605" w:type="dxa"/>
            <w:gridSpan w:val="2"/>
          </w:tcPr>
          <w:p w:rsidR="00AE5A79" w:rsidRPr="00F826BE" w:rsidRDefault="00AE5A79" w:rsidP="00AE5A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225986177" w:edGrp="everyone" w:colFirst="1" w:colLast="1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Nom du parent / proche</w:t>
            </w:r>
          </w:p>
        </w:tc>
        <w:tc>
          <w:tcPr>
            <w:tcW w:w="8022" w:type="dxa"/>
            <w:gridSpan w:val="5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5A79" w:rsidRPr="00F826BE" w:rsidTr="00AE5A79">
        <w:trPr>
          <w:trHeight w:val="283"/>
        </w:trPr>
        <w:tc>
          <w:tcPr>
            <w:tcW w:w="2605" w:type="dxa"/>
            <w:gridSpan w:val="2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856835714" w:edGrp="everyone" w:colFirst="1" w:colLast="1"/>
            <w:permEnd w:id="1225986177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Adresse complète</w:t>
            </w:r>
          </w:p>
        </w:tc>
        <w:tc>
          <w:tcPr>
            <w:tcW w:w="8022" w:type="dxa"/>
            <w:gridSpan w:val="5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5A79" w:rsidRPr="00F826BE" w:rsidTr="00AE5A79">
        <w:trPr>
          <w:trHeight w:val="283"/>
        </w:trPr>
        <w:tc>
          <w:tcPr>
            <w:tcW w:w="2605" w:type="dxa"/>
            <w:gridSpan w:val="2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073051233" w:edGrp="everyone" w:colFirst="1" w:colLast="1"/>
            <w:permEnd w:id="1856835714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Diagnostic de l’usager</w:t>
            </w:r>
          </w:p>
        </w:tc>
        <w:tc>
          <w:tcPr>
            <w:tcW w:w="8022" w:type="dxa"/>
            <w:gridSpan w:val="5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5A79" w:rsidRPr="00F826BE" w:rsidTr="00F826BE">
        <w:trPr>
          <w:trHeight w:val="283"/>
        </w:trPr>
        <w:tc>
          <w:tcPr>
            <w:tcW w:w="2605" w:type="dxa"/>
            <w:gridSpan w:val="2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421930340" w:edGrp="everyone" w:colFirst="1" w:colLast="1"/>
            <w:permStart w:id="1708091891" w:edGrp="everyone" w:colFirst="3" w:colLast="3"/>
            <w:permEnd w:id="2073051233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Nom de l’intervenant qui complète la demande </w:t>
            </w:r>
          </w:p>
        </w:tc>
        <w:tc>
          <w:tcPr>
            <w:tcW w:w="4050" w:type="dxa"/>
            <w:gridSpan w:val="3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10" w:type="dxa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No de téléphone</w:t>
            </w:r>
          </w:p>
        </w:tc>
        <w:tc>
          <w:tcPr>
            <w:tcW w:w="2262" w:type="dxa"/>
          </w:tcPr>
          <w:p w:rsidR="00AE5A79" w:rsidRPr="00F826BE" w:rsidRDefault="00AE5A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421930340"/>
      <w:permEnd w:id="1708091891"/>
      <w:tr w:rsidR="005C3679" w:rsidRPr="00F826BE" w:rsidTr="005C3679">
        <w:trPr>
          <w:trHeight w:val="283"/>
        </w:trPr>
        <w:tc>
          <w:tcPr>
            <w:tcW w:w="4135" w:type="dxa"/>
            <w:gridSpan w:val="3"/>
            <w:tcBorders>
              <w:bottom w:val="single" w:sz="4" w:space="0" w:color="auto"/>
            </w:tcBorders>
          </w:tcPr>
          <w:p w:rsidR="005C3679" w:rsidRPr="00F826BE" w:rsidRDefault="005C36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Avez-vous demandé l’aide financière à d’autres organismes :</w:t>
            </w:r>
          </w:p>
        </w:tc>
        <w:permStart w:id="1505100568" w:edGrp="everyone"/>
        <w:tc>
          <w:tcPr>
            <w:tcW w:w="1710" w:type="dxa"/>
            <w:tcBorders>
              <w:bottom w:val="single" w:sz="4" w:space="0" w:color="auto"/>
            </w:tcBorders>
          </w:tcPr>
          <w:p w:rsidR="005C3679" w:rsidRPr="00F826BE" w:rsidRDefault="002A2111" w:rsidP="005C36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348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679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05100568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Non  </w:t>
            </w:r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075672096" w:edGrp="everyone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1411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679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75672096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Oui  </w:t>
            </w:r>
          </w:p>
        </w:tc>
        <w:tc>
          <w:tcPr>
            <w:tcW w:w="4782" w:type="dxa"/>
            <w:gridSpan w:val="3"/>
            <w:tcBorders>
              <w:bottom w:val="single" w:sz="4" w:space="0" w:color="auto"/>
            </w:tcBorders>
          </w:tcPr>
          <w:p w:rsidR="005C3679" w:rsidRPr="00F826BE" w:rsidRDefault="003E72D0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 oui, a</w:t>
            </w:r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utres agents payeurs sollicités :  </w:t>
            </w:r>
            <w:permStart w:id="594241980" w:edGrp="everyone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C367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94241980"/>
          </w:p>
        </w:tc>
      </w:tr>
      <w:tr w:rsidR="005C3679" w:rsidRPr="00F826BE" w:rsidTr="005C3679">
        <w:trPr>
          <w:trHeight w:val="283"/>
        </w:trPr>
        <w:tc>
          <w:tcPr>
            <w:tcW w:w="2245" w:type="dxa"/>
            <w:tcBorders>
              <w:bottom w:val="single" w:sz="8" w:space="0" w:color="auto"/>
            </w:tcBorders>
          </w:tcPr>
          <w:p w:rsidR="005C3679" w:rsidRDefault="005C36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474652622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>Réponse obtenue :</w:t>
            </w:r>
          </w:p>
        </w:tc>
        <w:tc>
          <w:tcPr>
            <w:tcW w:w="8382" w:type="dxa"/>
            <w:gridSpan w:val="6"/>
            <w:tcBorders>
              <w:bottom w:val="single" w:sz="8" w:space="0" w:color="auto"/>
            </w:tcBorders>
          </w:tcPr>
          <w:p w:rsidR="005C3679" w:rsidRPr="00F826BE" w:rsidRDefault="005C36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474652622"/>
      <w:tr w:rsidR="005C3679" w:rsidRPr="00F826BE" w:rsidTr="005C3679">
        <w:trPr>
          <w:trHeight w:val="283"/>
        </w:trPr>
        <w:tc>
          <w:tcPr>
            <w:tcW w:w="4135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5C3679" w:rsidRPr="00F826BE" w:rsidRDefault="005C36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5C3679">
              <w:rPr>
                <w:rFonts w:asciiTheme="minorHAnsi" w:hAnsiTheme="minorHAnsi" w:cstheme="minorHAnsi"/>
                <w:sz w:val="20"/>
                <w:szCs w:val="20"/>
              </w:rPr>
              <w:t>Est-ce que la famille / proche bénéficie d’une allocation annuelle du programme de soutien à la famille (SAF) ?</w:t>
            </w:r>
          </w:p>
        </w:tc>
        <w:permStart w:id="1079190588" w:edGrp="everyone"/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</w:tcPr>
          <w:p w:rsidR="005C3679" w:rsidRPr="00F826BE" w:rsidRDefault="002A2111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0246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679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79190588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Non  </w:t>
            </w:r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358903218" w:edGrp="everyone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3145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679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358903218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Oui  </w:t>
            </w:r>
          </w:p>
        </w:tc>
        <w:tc>
          <w:tcPr>
            <w:tcW w:w="4782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5C3679" w:rsidRPr="00F826BE" w:rsidRDefault="003E72D0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 oui, q</w:t>
            </w:r>
            <w:r w:rsidR="005C3679">
              <w:rPr>
                <w:rFonts w:asciiTheme="minorHAnsi" w:hAnsiTheme="minorHAnsi" w:cstheme="minorHAnsi"/>
                <w:sz w:val="20"/>
                <w:szCs w:val="20"/>
              </w:rPr>
              <w:t>uel est le montant accordé</w:t>
            </w:r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 :  </w:t>
            </w:r>
            <w:permStart w:id="1119051003" w:edGrp="everyone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C367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119051003"/>
          </w:p>
        </w:tc>
      </w:tr>
      <w:tr w:rsidR="005C3679" w:rsidRPr="00F826BE" w:rsidTr="005C3679">
        <w:trPr>
          <w:trHeight w:val="283"/>
        </w:trPr>
        <w:tc>
          <w:tcPr>
            <w:tcW w:w="4135" w:type="dxa"/>
            <w:gridSpan w:val="3"/>
            <w:tcBorders>
              <w:top w:val="single" w:sz="8" w:space="0" w:color="auto"/>
            </w:tcBorders>
          </w:tcPr>
          <w:p w:rsidR="005C3679" w:rsidRPr="00F826BE" w:rsidRDefault="005C3679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5C3679">
              <w:rPr>
                <w:rFonts w:asciiTheme="minorHAnsi" w:hAnsiTheme="minorHAnsi" w:cstheme="minorHAnsi"/>
                <w:sz w:val="20"/>
                <w:szCs w:val="20"/>
              </w:rPr>
              <w:t>Est-ce que la famille / proche bénéficie d’une autre formule de répit ?</w:t>
            </w:r>
          </w:p>
        </w:tc>
        <w:permStart w:id="444400033" w:edGrp="everyone"/>
        <w:tc>
          <w:tcPr>
            <w:tcW w:w="1710" w:type="dxa"/>
            <w:tcBorders>
              <w:top w:val="single" w:sz="8" w:space="0" w:color="auto"/>
            </w:tcBorders>
          </w:tcPr>
          <w:p w:rsidR="005C3679" w:rsidRPr="00F826BE" w:rsidRDefault="002A2111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9792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679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444400033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Non  </w:t>
            </w:r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298685226" w:edGrp="everyone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7510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679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98685226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Oui  </w:t>
            </w:r>
          </w:p>
        </w:tc>
        <w:tc>
          <w:tcPr>
            <w:tcW w:w="4782" w:type="dxa"/>
            <w:gridSpan w:val="3"/>
            <w:tcBorders>
              <w:top w:val="single" w:sz="8" w:space="0" w:color="auto"/>
            </w:tcBorders>
          </w:tcPr>
          <w:p w:rsidR="005C3679" w:rsidRPr="00F826BE" w:rsidRDefault="003E72D0" w:rsidP="005C367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 oui, q</w:t>
            </w:r>
            <w:r w:rsidR="005C3679">
              <w:rPr>
                <w:rFonts w:asciiTheme="minorHAnsi" w:hAnsiTheme="minorHAnsi" w:cstheme="minorHAnsi"/>
                <w:sz w:val="20"/>
                <w:szCs w:val="20"/>
              </w:rPr>
              <w:t xml:space="preserve">uelle est-elle </w:t>
            </w:r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:  </w:t>
            </w:r>
            <w:permStart w:id="1689014599" w:edGrp="everyone"/>
            <w:r w:rsidR="005C3679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C367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689014599"/>
          </w:p>
        </w:tc>
      </w:tr>
    </w:tbl>
    <w:p w:rsidR="00272C27" w:rsidRDefault="00272C27" w:rsidP="00F826BE">
      <w:pPr>
        <w:tabs>
          <w:tab w:val="left" w:pos="284"/>
          <w:tab w:val="left" w:pos="4536"/>
          <w:tab w:val="left" w:pos="6521"/>
        </w:tabs>
        <w:rPr>
          <w:rFonts w:asciiTheme="minorHAnsi" w:hAnsiTheme="minorHAnsi" w:cstheme="minorHAnsi"/>
          <w:sz w:val="10"/>
          <w:szCs w:val="10"/>
        </w:rPr>
      </w:pPr>
    </w:p>
    <w:p w:rsidR="0041343A" w:rsidRPr="003E72D0" w:rsidRDefault="0041343A" w:rsidP="00F826BE">
      <w:pPr>
        <w:tabs>
          <w:tab w:val="left" w:pos="284"/>
          <w:tab w:val="left" w:pos="4536"/>
          <w:tab w:val="left" w:pos="6521"/>
        </w:tabs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615" w:type="dxa"/>
        <w:tblLook w:val="04A0" w:firstRow="1" w:lastRow="0" w:firstColumn="1" w:lastColumn="0" w:noHBand="0" w:noVBand="1"/>
      </w:tblPr>
      <w:tblGrid>
        <w:gridCol w:w="2965"/>
        <w:gridCol w:w="1260"/>
        <w:gridCol w:w="4410"/>
        <w:gridCol w:w="1530"/>
        <w:gridCol w:w="450"/>
      </w:tblGrid>
      <w:tr w:rsidR="00272C27" w:rsidRPr="00F826BE" w:rsidTr="001A1A7F">
        <w:trPr>
          <w:trHeight w:val="270"/>
          <w:tblHeader/>
        </w:trPr>
        <w:tc>
          <w:tcPr>
            <w:tcW w:w="4225" w:type="dxa"/>
            <w:gridSpan w:val="2"/>
            <w:vMerge w:val="restart"/>
            <w:shd w:val="clear" w:color="auto" w:fill="000000" w:themeFill="text1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633375586" w:edGrp="everyone" w:colFirst="2" w:colLast="2"/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Soutien financier demandé et motifs </w:t>
            </w:r>
            <w:r w:rsidR="00F826B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t>justifiants la demande </w:t>
            </w:r>
          </w:p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i/>
                <w:sz w:val="20"/>
                <w:szCs w:val="20"/>
              </w:rPr>
              <w:t>Détailler le caractère spécialisé du répit demandé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Montant total du répit</w:t>
            </w:r>
            <w:r w:rsidR="00165D3C">
              <w:rPr>
                <w:rFonts w:asciiTheme="minorHAnsi" w:hAnsiTheme="minorHAnsi" w:cstheme="minorHAnsi"/>
                <w:sz w:val="20"/>
                <w:szCs w:val="20"/>
              </w:rPr>
              <w:t xml:space="preserve"> demandé</w:t>
            </w: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1530" w:type="dxa"/>
            <w:tcBorders>
              <w:right w:val="nil"/>
            </w:tcBorders>
            <w:shd w:val="clear" w:color="auto" w:fill="auto"/>
            <w:vAlign w:val="center"/>
          </w:tcPr>
          <w:p w:rsidR="00272C27" w:rsidRPr="00F826BE" w:rsidRDefault="00272C27" w:rsidP="00F826BE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nil"/>
            </w:tcBorders>
            <w:shd w:val="clear" w:color="auto" w:fill="auto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</w:p>
        </w:tc>
      </w:tr>
      <w:tr w:rsidR="00272C27" w:rsidRPr="00F826BE" w:rsidTr="001A1A7F">
        <w:trPr>
          <w:trHeight w:val="268"/>
          <w:tblHeader/>
        </w:trPr>
        <w:tc>
          <w:tcPr>
            <w:tcW w:w="4225" w:type="dxa"/>
            <w:gridSpan w:val="2"/>
            <w:vMerge/>
            <w:shd w:val="clear" w:color="auto" w:fill="000000" w:themeFill="text1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379853081" w:edGrp="everyone" w:colFirst="2" w:colLast="2"/>
            <w:permEnd w:id="1633375586"/>
          </w:p>
        </w:tc>
        <w:tc>
          <w:tcPr>
            <w:tcW w:w="4410" w:type="dxa"/>
            <w:shd w:val="clear" w:color="auto" w:fill="auto"/>
            <w:vAlign w:val="center"/>
          </w:tcPr>
          <w:p w:rsidR="00272C27" w:rsidRPr="00F826BE" w:rsidRDefault="00C02120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272C27" w:rsidRPr="00F826BE">
              <w:rPr>
                <w:rFonts w:asciiTheme="minorHAnsi" w:hAnsiTheme="minorHAnsi" w:cstheme="minorHAnsi"/>
                <w:sz w:val="20"/>
                <w:szCs w:val="20"/>
              </w:rPr>
              <w:t>ontribution de la famille</w:t>
            </w:r>
            <w:r w:rsidR="001A1A7F">
              <w:rPr>
                <w:rFonts w:asciiTheme="minorHAnsi" w:hAnsiTheme="minorHAnsi" w:cstheme="minorHAnsi"/>
                <w:sz w:val="20"/>
                <w:szCs w:val="20"/>
              </w:rPr>
              <w:t xml:space="preserve"> (10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1A7F">
              <w:rPr>
                <w:rFonts w:asciiTheme="minorHAnsi" w:hAnsiTheme="minorHAnsi" w:cstheme="minorHAnsi"/>
                <w:sz w:val="20"/>
                <w:szCs w:val="20"/>
              </w:rPr>
              <w:t>% suggéré)</w:t>
            </w:r>
          </w:p>
        </w:tc>
        <w:tc>
          <w:tcPr>
            <w:tcW w:w="1530" w:type="dxa"/>
            <w:tcBorders>
              <w:right w:val="nil"/>
            </w:tcBorders>
            <w:shd w:val="clear" w:color="auto" w:fill="auto"/>
            <w:vAlign w:val="center"/>
          </w:tcPr>
          <w:p w:rsidR="00272C27" w:rsidRPr="00F826BE" w:rsidRDefault="00272C27" w:rsidP="00F826BE">
            <w:pPr>
              <w:spacing w:before="20" w:after="2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nil"/>
            </w:tcBorders>
            <w:shd w:val="clear" w:color="auto" w:fill="auto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</w:p>
        </w:tc>
      </w:tr>
      <w:tr w:rsidR="00272C27" w:rsidRPr="00F826BE" w:rsidTr="001A1A7F">
        <w:trPr>
          <w:trHeight w:val="268"/>
          <w:tblHeader/>
        </w:trPr>
        <w:tc>
          <w:tcPr>
            <w:tcW w:w="4225" w:type="dxa"/>
            <w:gridSpan w:val="2"/>
            <w:vMerge/>
            <w:shd w:val="clear" w:color="auto" w:fill="000000" w:themeFill="text1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51800109" w:edGrp="everyone" w:colFirst="2" w:colLast="2"/>
            <w:permEnd w:id="379853081"/>
          </w:p>
        </w:tc>
        <w:tc>
          <w:tcPr>
            <w:tcW w:w="4410" w:type="dxa"/>
            <w:shd w:val="clear" w:color="auto" w:fill="auto"/>
            <w:vAlign w:val="center"/>
          </w:tcPr>
          <w:p w:rsidR="00272C27" w:rsidRPr="00F826BE" w:rsidRDefault="00272C27" w:rsidP="001A1A7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MONTANT </w:t>
            </w:r>
            <w:r w:rsidR="001A1A7F">
              <w:rPr>
                <w:rFonts w:asciiTheme="minorHAnsi" w:hAnsiTheme="minorHAnsi" w:cstheme="minorHAnsi"/>
                <w:sz w:val="20"/>
                <w:szCs w:val="20"/>
              </w:rPr>
              <w:t>FINAL DEMANDÉ</w:t>
            </w:r>
          </w:p>
        </w:tc>
        <w:tc>
          <w:tcPr>
            <w:tcW w:w="1530" w:type="dxa"/>
            <w:tcBorders>
              <w:right w:val="nil"/>
            </w:tcBorders>
            <w:shd w:val="clear" w:color="auto" w:fill="auto"/>
            <w:vAlign w:val="center"/>
          </w:tcPr>
          <w:p w:rsidR="00272C27" w:rsidRPr="00F826BE" w:rsidRDefault="00272C27" w:rsidP="00F826BE">
            <w:pPr>
              <w:spacing w:before="20" w:after="2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nil"/>
            </w:tcBorders>
            <w:shd w:val="clear" w:color="auto" w:fill="auto"/>
            <w:vAlign w:val="center"/>
          </w:tcPr>
          <w:p w:rsidR="00272C27" w:rsidRPr="00F826BE" w:rsidRDefault="00272C27" w:rsidP="00EF169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</w:p>
        </w:tc>
      </w:tr>
      <w:tr w:rsidR="00F826BE" w:rsidRPr="00F826BE" w:rsidTr="005C3679">
        <w:trPr>
          <w:trHeight w:val="576"/>
        </w:trPr>
        <w:tc>
          <w:tcPr>
            <w:tcW w:w="2965" w:type="dxa"/>
          </w:tcPr>
          <w:p w:rsidR="00F826BE" w:rsidRPr="00F826BE" w:rsidRDefault="00F826BE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429485009" w:edGrp="everyone" w:colFirst="1" w:colLast="1"/>
            <w:permEnd w:id="151800109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Quels sont les objectifs du PII</w:t>
            </w:r>
            <w:r w:rsidR="00165D3C">
              <w:rPr>
                <w:rFonts w:asciiTheme="minorHAnsi" w:hAnsiTheme="minorHAnsi" w:cstheme="minorHAnsi"/>
                <w:sz w:val="20"/>
                <w:szCs w:val="20"/>
              </w:rPr>
              <w:t xml:space="preserve"> qui sont liés à la demande de répit</w:t>
            </w: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?  </w:t>
            </w:r>
          </w:p>
        </w:tc>
        <w:tc>
          <w:tcPr>
            <w:tcW w:w="7650" w:type="dxa"/>
            <w:gridSpan w:val="4"/>
          </w:tcPr>
          <w:p w:rsidR="00892325" w:rsidRPr="00F826BE" w:rsidRDefault="00892325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826BE" w:rsidRPr="00F826BE" w:rsidTr="005C3679">
        <w:trPr>
          <w:trHeight w:val="576"/>
        </w:trPr>
        <w:tc>
          <w:tcPr>
            <w:tcW w:w="2965" w:type="dxa"/>
          </w:tcPr>
          <w:p w:rsidR="00F826BE" w:rsidRPr="00F826BE" w:rsidRDefault="00F826BE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563347836" w:edGrp="everyone" w:colFirst="1" w:colLast="1"/>
            <w:permEnd w:id="1429485009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Moyens prévus afin de trouver d’autres alternatives</w:t>
            </w:r>
            <w:r w:rsidR="00165D3C">
              <w:rPr>
                <w:rFonts w:asciiTheme="minorHAnsi" w:hAnsiTheme="minorHAnsi" w:cstheme="minorHAnsi"/>
                <w:sz w:val="20"/>
                <w:szCs w:val="20"/>
              </w:rPr>
              <w:t xml:space="preserve"> de répit</w:t>
            </w: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7650" w:type="dxa"/>
            <w:gridSpan w:val="4"/>
          </w:tcPr>
          <w:p w:rsidR="00F826BE" w:rsidRPr="00F826BE" w:rsidRDefault="00F826BE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826BE" w:rsidRPr="00F826BE" w:rsidTr="005C3679">
        <w:trPr>
          <w:trHeight w:val="576"/>
        </w:trPr>
        <w:tc>
          <w:tcPr>
            <w:tcW w:w="2965" w:type="dxa"/>
          </w:tcPr>
          <w:p w:rsidR="00F826BE" w:rsidRPr="00F826BE" w:rsidRDefault="00F826BE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986749809" w:edGrp="everyone" w:colFirst="1" w:colLast="1"/>
            <w:permEnd w:id="563347836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Lieu, fréquence et durée du</w:t>
            </w:r>
            <w:r w:rsidR="00762D04">
              <w:rPr>
                <w:rFonts w:asciiTheme="minorHAnsi" w:hAnsiTheme="minorHAnsi" w:cstheme="minorHAnsi"/>
                <w:sz w:val="20"/>
                <w:szCs w:val="20"/>
              </w:rPr>
              <w:t xml:space="preserve"> répit demandé</w:t>
            </w:r>
            <w:r w:rsidRPr="00F826BE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7650" w:type="dxa"/>
            <w:gridSpan w:val="4"/>
          </w:tcPr>
          <w:p w:rsidR="00F826BE" w:rsidRPr="00F826BE" w:rsidRDefault="00F826BE" w:rsidP="00EF169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986749809"/>
    </w:tbl>
    <w:p w:rsidR="00356523" w:rsidRPr="003E72D0" w:rsidRDefault="00356523" w:rsidP="00F826BE">
      <w:pPr>
        <w:keepNext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Grilledutableau"/>
        <w:tblW w:w="1062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4500"/>
        <w:gridCol w:w="900"/>
        <w:gridCol w:w="2070"/>
      </w:tblGrid>
      <w:tr w:rsidR="00356523" w:rsidRPr="003E72D0" w:rsidTr="005C3679">
        <w:trPr>
          <w:trHeight w:val="360"/>
        </w:trPr>
        <w:tc>
          <w:tcPr>
            <w:tcW w:w="3150" w:type="dxa"/>
            <w:tcBorders>
              <w:top w:val="nil"/>
              <w:bottom w:val="nil"/>
            </w:tcBorders>
            <w:vAlign w:val="bottom"/>
          </w:tcPr>
          <w:p w:rsidR="00356523" w:rsidRPr="003E72D0" w:rsidRDefault="00356523" w:rsidP="00356523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153844059" w:edGrp="everyone" w:colFirst="1" w:colLast="1"/>
            <w:r w:rsidRPr="003E72D0">
              <w:rPr>
                <w:rFonts w:asciiTheme="minorHAnsi" w:hAnsiTheme="minorHAnsi" w:cstheme="minorHAnsi"/>
                <w:b/>
                <w:sz w:val="16"/>
                <w:szCs w:val="16"/>
              </w:rPr>
              <w:t>Signature du parent :</w:t>
            </w:r>
          </w:p>
        </w:tc>
        <w:tc>
          <w:tcPr>
            <w:tcW w:w="4500" w:type="dxa"/>
            <w:tcBorders>
              <w:top w:val="nil"/>
              <w:bottom w:val="single" w:sz="4" w:space="0" w:color="auto"/>
            </w:tcBorders>
            <w:vAlign w:val="bottom"/>
          </w:tcPr>
          <w:p w:rsidR="00356523" w:rsidRPr="003E72D0" w:rsidRDefault="00356523" w:rsidP="00EF1696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vAlign w:val="bottom"/>
          </w:tcPr>
          <w:p w:rsidR="00356523" w:rsidRPr="003E72D0" w:rsidRDefault="00356523" w:rsidP="00EF1696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72D0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1468936747" w:edGrp="everyone" w:displacedByCustomXml="next"/>
        <w:sdt>
          <w:sdtPr>
            <w:rPr>
              <w:rFonts w:asciiTheme="minorHAnsi" w:hAnsiTheme="minorHAnsi" w:cstheme="minorHAnsi"/>
              <w:sz w:val="16"/>
              <w:szCs w:val="16"/>
            </w:rPr>
            <w:id w:val="514814653"/>
            <w:placeholder>
              <w:docPart w:val="3488039E876649DD82C91AEC11B5143A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070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356523" w:rsidRPr="003E72D0" w:rsidRDefault="00356523" w:rsidP="00EF1696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E72D0">
                  <w:rPr>
                    <w:rStyle w:val="Textedelespacerserv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1468936747" w:displacedByCustomXml="prev"/>
      </w:tr>
      <w:tr w:rsidR="008D4B98" w:rsidRPr="003E72D0" w:rsidTr="008D4B98">
        <w:trPr>
          <w:trHeight w:val="288"/>
        </w:trPr>
        <w:tc>
          <w:tcPr>
            <w:tcW w:w="10620" w:type="dxa"/>
            <w:gridSpan w:val="4"/>
            <w:tcBorders>
              <w:top w:val="nil"/>
              <w:bottom w:val="nil"/>
            </w:tcBorders>
            <w:vAlign w:val="bottom"/>
          </w:tcPr>
          <w:p w:rsidR="008D4B98" w:rsidRDefault="008D4B98" w:rsidP="008D4B98">
            <w:pPr>
              <w:keepNext/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permStart w:id="1243881288" w:edGrp="everyone"/>
            <w:permEnd w:id="1153844059"/>
            <w:r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58346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4388128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859C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En cas d’impossibilité à signer le document, 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le demandeur</w:t>
            </w:r>
            <w:r w:rsidRPr="006859C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 donné son autorisation verbale.</w:t>
            </w:r>
          </w:p>
        </w:tc>
      </w:tr>
      <w:tr w:rsidR="00356523" w:rsidRPr="003E72D0" w:rsidTr="008D4B98">
        <w:trPr>
          <w:trHeight w:val="360"/>
        </w:trPr>
        <w:tc>
          <w:tcPr>
            <w:tcW w:w="3150" w:type="dxa"/>
            <w:tcBorders>
              <w:top w:val="nil"/>
              <w:bottom w:val="nil"/>
            </w:tcBorders>
            <w:vAlign w:val="bottom"/>
          </w:tcPr>
          <w:p w:rsidR="003E72D0" w:rsidRDefault="003E72D0" w:rsidP="00EF1696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767841042" w:edGrp="everyone" w:colFirst="1" w:colLast="1"/>
          </w:p>
          <w:p w:rsidR="003E72D0" w:rsidRDefault="003E72D0" w:rsidP="00EF1696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356523" w:rsidRPr="003E72D0" w:rsidRDefault="00356523" w:rsidP="00EF1696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72D0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 :</w:t>
            </w:r>
          </w:p>
        </w:tc>
        <w:tc>
          <w:tcPr>
            <w:tcW w:w="4500" w:type="dxa"/>
            <w:tcBorders>
              <w:top w:val="nil"/>
              <w:bottom w:val="single" w:sz="4" w:space="0" w:color="auto"/>
            </w:tcBorders>
            <w:vAlign w:val="bottom"/>
          </w:tcPr>
          <w:p w:rsidR="00356523" w:rsidRPr="003E72D0" w:rsidRDefault="00356523" w:rsidP="00EF1696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vAlign w:val="bottom"/>
          </w:tcPr>
          <w:p w:rsidR="00356523" w:rsidRPr="003E72D0" w:rsidRDefault="00356523" w:rsidP="00EF1696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72D0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1563442986" w:edGrp="everyone" w:displacedByCustomXml="next"/>
        <w:sdt>
          <w:sdtPr>
            <w:rPr>
              <w:rFonts w:asciiTheme="minorHAnsi" w:hAnsiTheme="minorHAnsi" w:cstheme="minorHAnsi"/>
              <w:sz w:val="16"/>
              <w:szCs w:val="16"/>
            </w:rPr>
            <w:id w:val="658124137"/>
            <w:placeholder>
              <w:docPart w:val="87A85B87FA3D40F28B12C781757A24BB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070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356523" w:rsidRPr="003E72D0" w:rsidRDefault="00356523" w:rsidP="00EF1696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E72D0">
                  <w:rPr>
                    <w:rStyle w:val="Textedelespacerserv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1563442986" w:displacedByCustomXml="prev"/>
      </w:tr>
      <w:tr w:rsidR="00356523" w:rsidRPr="003E72D0" w:rsidTr="005C3679">
        <w:trPr>
          <w:trHeight w:val="360"/>
        </w:trPr>
        <w:tc>
          <w:tcPr>
            <w:tcW w:w="3150" w:type="dxa"/>
            <w:tcBorders>
              <w:top w:val="nil"/>
              <w:bottom w:val="nil"/>
            </w:tcBorders>
            <w:vAlign w:val="bottom"/>
          </w:tcPr>
          <w:p w:rsidR="003E72D0" w:rsidRDefault="003E72D0" w:rsidP="00356523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085286076" w:edGrp="everyone" w:colFirst="1" w:colLast="1"/>
            <w:permEnd w:id="1767841042"/>
          </w:p>
          <w:p w:rsidR="003E72D0" w:rsidRDefault="003E72D0" w:rsidP="00356523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356523" w:rsidRPr="003E72D0" w:rsidRDefault="00356523" w:rsidP="00356523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72D0">
              <w:rPr>
                <w:rFonts w:asciiTheme="minorHAnsi" w:hAnsiTheme="minorHAnsi" w:cstheme="minorHAnsi"/>
                <w:b/>
                <w:sz w:val="16"/>
                <w:szCs w:val="16"/>
              </w:rPr>
              <w:t>Signature du chef de programme :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6523" w:rsidRPr="003E72D0" w:rsidRDefault="00356523" w:rsidP="00356523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vAlign w:val="bottom"/>
          </w:tcPr>
          <w:p w:rsidR="00356523" w:rsidRPr="003E72D0" w:rsidRDefault="00356523" w:rsidP="00356523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72D0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1428313258" w:edGrp="everyone" w:displacedByCustomXml="next"/>
        <w:sdt>
          <w:sdtPr>
            <w:rPr>
              <w:rFonts w:asciiTheme="minorHAnsi" w:hAnsiTheme="minorHAnsi" w:cstheme="minorHAnsi"/>
              <w:sz w:val="16"/>
              <w:szCs w:val="16"/>
            </w:rPr>
            <w:id w:val="-1418017263"/>
            <w:placeholder>
              <w:docPart w:val="ED2C1FFD190F47C88456B055BE8FBCB2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356523" w:rsidRPr="003E72D0" w:rsidRDefault="00356523" w:rsidP="00356523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E72D0">
                  <w:rPr>
                    <w:rStyle w:val="Textedelespacerserv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1428313258" w:displacedByCustomXml="prev"/>
      </w:tr>
      <w:permEnd w:id="1085286076"/>
    </w:tbl>
    <w:p w:rsidR="000F7530" w:rsidRDefault="000F7530" w:rsidP="00F826BE">
      <w:pPr>
        <w:keepNext/>
        <w:rPr>
          <w:rFonts w:asciiTheme="minorHAnsi" w:hAnsiTheme="minorHAnsi" w:cstheme="minorHAnsi"/>
          <w:b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865"/>
        <w:gridCol w:w="1800"/>
        <w:gridCol w:w="1800"/>
        <w:gridCol w:w="180"/>
        <w:gridCol w:w="900"/>
        <w:gridCol w:w="2082"/>
      </w:tblGrid>
      <w:tr w:rsidR="00F826BE" w:rsidRPr="00F826BE" w:rsidTr="00EF1696">
        <w:tc>
          <w:tcPr>
            <w:tcW w:w="10627" w:type="dxa"/>
            <w:gridSpan w:val="6"/>
            <w:shd w:val="clear" w:color="auto" w:fill="BFBFBF" w:themeFill="background1" w:themeFillShade="BF"/>
          </w:tcPr>
          <w:p w:rsidR="00F826BE" w:rsidRPr="00F826BE" w:rsidRDefault="00F826BE" w:rsidP="00EF1696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Section réservée à l’administration</w:t>
            </w:r>
          </w:p>
        </w:tc>
      </w:tr>
      <w:permStart w:id="1293972049" w:edGrp="everyone"/>
      <w:permStart w:id="1631520807" w:edGrp="everyone" w:colFirst="2" w:colLast="2"/>
      <w:tr w:rsidR="0066114F" w:rsidRPr="00F826BE" w:rsidTr="003E72D0">
        <w:trPr>
          <w:trHeight w:val="285"/>
        </w:trPr>
        <w:tc>
          <w:tcPr>
            <w:tcW w:w="3865" w:type="dxa"/>
          </w:tcPr>
          <w:p w:rsidR="0066114F" w:rsidRPr="00F826BE" w:rsidRDefault="002A2111" w:rsidP="00F826BE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060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4F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6114F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293972049"/>
            <w:r w:rsidR="0066114F">
              <w:rPr>
                <w:rFonts w:asciiTheme="minorHAnsi" w:hAnsiTheme="minorHAnsi" w:cstheme="minorHAnsi"/>
                <w:sz w:val="20"/>
                <w:szCs w:val="20"/>
              </w:rPr>
              <w:t xml:space="preserve"> Refusé</w:t>
            </w:r>
            <w:r w:rsidR="0066114F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6114F" w:rsidRPr="00F826BE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631523616" w:edGrp="everyone"/>
            <w:r w:rsidR="0066114F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3352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4F" w:rsidRPr="00F826B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6114F" w:rsidRPr="00F826B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631523616"/>
            <w:r w:rsidR="0066114F">
              <w:rPr>
                <w:rFonts w:asciiTheme="minorHAnsi" w:hAnsiTheme="minorHAnsi" w:cstheme="minorHAnsi"/>
                <w:sz w:val="20"/>
                <w:szCs w:val="20"/>
              </w:rPr>
              <w:t xml:space="preserve"> Accepté    </w:t>
            </w:r>
          </w:p>
        </w:tc>
        <w:tc>
          <w:tcPr>
            <w:tcW w:w="1800" w:type="dxa"/>
          </w:tcPr>
          <w:p w:rsidR="0066114F" w:rsidRPr="00F826BE" w:rsidRDefault="0066114F" w:rsidP="00F826BE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Montant accepté : </w:t>
            </w:r>
          </w:p>
        </w:tc>
        <w:tc>
          <w:tcPr>
            <w:tcW w:w="1800" w:type="dxa"/>
            <w:tcBorders>
              <w:right w:val="nil"/>
            </w:tcBorders>
          </w:tcPr>
          <w:p w:rsidR="0066114F" w:rsidRPr="00F826BE" w:rsidRDefault="0066114F" w:rsidP="00F826BE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62" w:type="dxa"/>
            <w:gridSpan w:val="3"/>
            <w:tcBorders>
              <w:left w:val="nil"/>
            </w:tcBorders>
          </w:tcPr>
          <w:p w:rsidR="0066114F" w:rsidRPr="00F826BE" w:rsidRDefault="0066114F" w:rsidP="00F826BE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F826BE">
              <w:rPr>
                <w:rFonts w:asciiTheme="minorHAnsi" w:hAnsiTheme="minorHAnsi" w:cstheme="minorHAnsi"/>
                <w:b/>
                <w:sz w:val="20"/>
                <w:szCs w:val="20"/>
              </w:rPr>
              <w:t>$</w:t>
            </w:r>
          </w:p>
        </w:tc>
      </w:tr>
      <w:tr w:rsidR="00F826BE" w:rsidRPr="00F826BE" w:rsidTr="005C3679">
        <w:trPr>
          <w:trHeight w:val="445"/>
        </w:trPr>
        <w:tc>
          <w:tcPr>
            <w:tcW w:w="3865" w:type="dxa"/>
          </w:tcPr>
          <w:p w:rsidR="00F826BE" w:rsidRPr="00F826BE" w:rsidRDefault="00F826BE" w:rsidP="00F826BE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permStart w:id="690453289" w:edGrp="everyone" w:colFirst="1" w:colLast="1"/>
            <w:permStart w:id="1494378111" w:edGrp="everyone" w:colFirst="3" w:colLast="3"/>
            <w:permEnd w:id="1631520807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Signature du coordonnateur responsable : </w:t>
            </w:r>
          </w:p>
        </w:tc>
        <w:tc>
          <w:tcPr>
            <w:tcW w:w="3780" w:type="dxa"/>
            <w:gridSpan w:val="3"/>
          </w:tcPr>
          <w:p w:rsidR="00F826BE" w:rsidRPr="00F826BE" w:rsidRDefault="00F826BE" w:rsidP="00F826BE">
            <w:pPr>
              <w:spacing w:before="40" w:after="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:rsidR="00F826BE" w:rsidRPr="00F826BE" w:rsidRDefault="00F826BE" w:rsidP="00F826BE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21896360"/>
            <w:placeholder>
              <w:docPart w:val="7BEA67DE907744F9B8EC2E1E74495FC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082" w:type="dxa"/>
              </w:tcPr>
              <w:p w:rsidR="00F826BE" w:rsidRPr="00F826BE" w:rsidRDefault="00F826BE" w:rsidP="00F826BE">
                <w:pPr>
                  <w:spacing w:before="40" w:after="4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permEnd w:id="690453289"/>
      <w:permEnd w:id="1494378111"/>
    </w:tbl>
    <w:p w:rsidR="00356523" w:rsidRDefault="00356523" w:rsidP="007B49C6">
      <w:pPr>
        <w:keepNext/>
        <w:rPr>
          <w:rFonts w:asciiTheme="minorHAnsi" w:hAnsiTheme="minorHAnsi" w:cstheme="minorHAnsi"/>
          <w:b/>
        </w:rPr>
      </w:pPr>
    </w:p>
    <w:sectPr w:rsidR="00356523" w:rsidSect="003A48F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F2D" w:rsidRDefault="007A5F2D" w:rsidP="0081257E">
      <w:r>
        <w:separator/>
      </w:r>
    </w:p>
  </w:endnote>
  <w:endnote w:type="continuationSeparator" w:id="0">
    <w:p w:rsidR="007A5F2D" w:rsidRDefault="007A5F2D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C708F" w:rsidRPr="009C708F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651EF7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CLI-60517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8"/>
        <w:szCs w:val="18"/>
      </w:rPr>
      <w:t>(Rév.2022-10</w:t>
    </w:r>
    <w:r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892325" w:rsidRPr="007B49C6">
      <w:rPr>
        <w:rFonts w:asciiTheme="minorHAnsi" w:hAnsiTheme="minorHAnsi" w:cstheme="minorHAnsi"/>
        <w:b/>
        <w:sz w:val="20"/>
        <w:szCs w:val="20"/>
      </w:rPr>
      <w:t>DEMANDE DE SOUTIEN FINANCIER EXCEPTIONNEL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892325" w:rsidRPr="007B49C6">
      <w:rPr>
        <w:rFonts w:asciiTheme="minorHAnsi" w:hAnsiTheme="minorHAnsi" w:cstheme="minorHAnsi"/>
        <w:b/>
        <w:sz w:val="20"/>
        <w:szCs w:val="20"/>
      </w:rPr>
      <w:t>POUR RÉPIT AUX FAMILLES NATURELLES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2A2111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2A2111" w:rsidRPr="002A2111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E36A7F" w:rsidP="007B49C6">
    <w:pPr>
      <w:pStyle w:val="Pieddepage"/>
      <w:tabs>
        <w:tab w:val="clear" w:pos="432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CLI-60517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>
      <w:rPr>
        <w:rFonts w:asciiTheme="minorHAnsi" w:hAnsiTheme="minorHAnsi" w:cstheme="minorHAnsi"/>
        <w:sz w:val="18"/>
        <w:szCs w:val="18"/>
      </w:rPr>
      <w:t>(</w:t>
    </w:r>
    <w:r w:rsidR="00651EF7">
      <w:rPr>
        <w:rFonts w:asciiTheme="minorHAnsi" w:hAnsiTheme="minorHAnsi" w:cstheme="minorHAnsi"/>
        <w:sz w:val="18"/>
        <w:szCs w:val="18"/>
      </w:rPr>
      <w:t>Rév.2022-10</w:t>
    </w:r>
    <w:r w:rsidR="00EE71AF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7B49C6" w:rsidRPr="007B49C6">
      <w:rPr>
        <w:rFonts w:asciiTheme="minorHAnsi" w:hAnsiTheme="minorHAnsi" w:cstheme="minorHAnsi"/>
        <w:b/>
        <w:sz w:val="20"/>
        <w:szCs w:val="20"/>
      </w:rPr>
      <w:t>DEMANDE DE SOUTIEN FINANCIER EXCEPTIONNEL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7B49C6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:rsidR="00EE71AF" w:rsidRPr="007B49C6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b/>
        <w:sz w:val="20"/>
        <w:szCs w:val="20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7B49C6" w:rsidRPr="007B49C6">
      <w:rPr>
        <w:rFonts w:asciiTheme="minorHAnsi" w:hAnsiTheme="minorHAnsi" w:cstheme="minorHAnsi"/>
        <w:b/>
        <w:sz w:val="20"/>
        <w:szCs w:val="20"/>
      </w:rPr>
      <w:t>POUR RÉPIT AUX FAMILLES NATURELLES</w:t>
    </w:r>
    <w:r w:rsidR="007B49C6">
      <w:rPr>
        <w:rFonts w:asciiTheme="minorHAnsi" w:hAnsiTheme="minorHAnsi" w:cstheme="minorHAnsi"/>
        <w:b/>
        <w:sz w:val="20"/>
        <w:szCs w:val="20"/>
      </w:rPr>
      <w:tab/>
    </w:r>
    <w:r w:rsidR="007B49C6" w:rsidRPr="007B49C6">
      <w:rPr>
        <w:rFonts w:asciiTheme="minorHAnsi" w:hAnsiTheme="minorHAnsi" w:cstheme="minorHAnsi"/>
        <w:sz w:val="15"/>
        <w:szCs w:val="15"/>
        <w:lang w:val="fr-FR"/>
      </w:rPr>
      <w:t xml:space="preserve"> </w:t>
    </w:r>
    <w:r w:rsidR="007B49C6"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216384">
      <w:rPr>
        <w:rFonts w:asciiTheme="minorHAnsi" w:hAnsiTheme="minorHAnsi" w:cstheme="minorHAnsi"/>
        <w:b/>
        <w:bCs/>
        <w:noProof/>
        <w:sz w:val="15"/>
        <w:szCs w:val="15"/>
      </w:rPr>
      <w:t>1</w:t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="007B49C6"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216384" w:rsidRPr="0021638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="007B49C6"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F2D" w:rsidRDefault="007A5F2D" w:rsidP="0081257E">
      <w:r>
        <w:separator/>
      </w:r>
    </w:p>
  </w:footnote>
  <w:footnote w:type="continuationSeparator" w:id="0">
    <w:p w:rsidR="007A5F2D" w:rsidRDefault="007A5F2D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75537501"/>
        <w:lock w:val="sdtLocked"/>
        <w:placeholder>
          <w:docPart w:val="439D17FA77CE42129D2C1205BCFF22D3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1391285"/>
        <w:lock w:val="sdtLocked"/>
        <w:placeholder>
          <w:docPart w:val="DF93E745B95944218053585D42F40329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2041162891"/>
        <w:lock w:val="sdtLocked"/>
        <w:placeholder>
          <w:docPart w:val="4FF4FCAB5AF749599E99154252FBCEBC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47723492"/>
        <w:lock w:val="sdtLocked"/>
        <w:placeholder>
          <w:docPart w:val="8CC9AE9F36014CA994F75342D1B03B41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F67D6"/>
    <w:multiLevelType w:val="hybridMultilevel"/>
    <w:tmpl w:val="DE14538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b1CYGduIUZqXlTtAxoVqReJT0yiXC16yALxxZCEKzMvXoonZCE7k7U9hr88GwZ3HA3rya/U9kOSdY6X674E9Aw==" w:salt="ISfepMaShVTCMcyqDzLM7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03317"/>
    <w:rsid w:val="000235F9"/>
    <w:rsid w:val="0004612D"/>
    <w:rsid w:val="00056477"/>
    <w:rsid w:val="00061115"/>
    <w:rsid w:val="000653C6"/>
    <w:rsid w:val="00081719"/>
    <w:rsid w:val="00081E4F"/>
    <w:rsid w:val="00094D01"/>
    <w:rsid w:val="000A1BAF"/>
    <w:rsid w:val="000A48D0"/>
    <w:rsid w:val="000A5A8D"/>
    <w:rsid w:val="000A5E6D"/>
    <w:rsid w:val="000A5E86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200AF"/>
    <w:rsid w:val="00121C81"/>
    <w:rsid w:val="0013480E"/>
    <w:rsid w:val="00134CC1"/>
    <w:rsid w:val="0014043F"/>
    <w:rsid w:val="0014311E"/>
    <w:rsid w:val="00144BC2"/>
    <w:rsid w:val="00147CCD"/>
    <w:rsid w:val="00153E63"/>
    <w:rsid w:val="001549C3"/>
    <w:rsid w:val="00162FFB"/>
    <w:rsid w:val="00163910"/>
    <w:rsid w:val="00163926"/>
    <w:rsid w:val="00165D3C"/>
    <w:rsid w:val="00170CBA"/>
    <w:rsid w:val="00173F3A"/>
    <w:rsid w:val="00184D0C"/>
    <w:rsid w:val="00193617"/>
    <w:rsid w:val="001A1A7F"/>
    <w:rsid w:val="001B6ADB"/>
    <w:rsid w:val="001C3C30"/>
    <w:rsid w:val="001F086F"/>
    <w:rsid w:val="0021081C"/>
    <w:rsid w:val="00216384"/>
    <w:rsid w:val="00224B70"/>
    <w:rsid w:val="00230283"/>
    <w:rsid w:val="00230A4A"/>
    <w:rsid w:val="00233C49"/>
    <w:rsid w:val="00237BBA"/>
    <w:rsid w:val="002408C6"/>
    <w:rsid w:val="00240B84"/>
    <w:rsid w:val="002454D8"/>
    <w:rsid w:val="00263F52"/>
    <w:rsid w:val="00264424"/>
    <w:rsid w:val="00272C27"/>
    <w:rsid w:val="00285AAB"/>
    <w:rsid w:val="00295818"/>
    <w:rsid w:val="00295F2F"/>
    <w:rsid w:val="002A2111"/>
    <w:rsid w:val="002C0510"/>
    <w:rsid w:val="002C5CEB"/>
    <w:rsid w:val="002D207C"/>
    <w:rsid w:val="002D4BDA"/>
    <w:rsid w:val="002E3D54"/>
    <w:rsid w:val="00300573"/>
    <w:rsid w:val="00301BAB"/>
    <w:rsid w:val="00336BCB"/>
    <w:rsid w:val="0035045E"/>
    <w:rsid w:val="0035589A"/>
    <w:rsid w:val="00356523"/>
    <w:rsid w:val="00366A13"/>
    <w:rsid w:val="00367527"/>
    <w:rsid w:val="00367958"/>
    <w:rsid w:val="00367C4C"/>
    <w:rsid w:val="00371FBF"/>
    <w:rsid w:val="003724A3"/>
    <w:rsid w:val="00380AEA"/>
    <w:rsid w:val="003A48FF"/>
    <w:rsid w:val="003A6F43"/>
    <w:rsid w:val="003E3AE5"/>
    <w:rsid w:val="003E72D0"/>
    <w:rsid w:val="003F27A5"/>
    <w:rsid w:val="003F3BBB"/>
    <w:rsid w:val="003F5BFB"/>
    <w:rsid w:val="0041343A"/>
    <w:rsid w:val="00413A5E"/>
    <w:rsid w:val="004246FA"/>
    <w:rsid w:val="0045258B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62D85"/>
    <w:rsid w:val="00572797"/>
    <w:rsid w:val="005846D0"/>
    <w:rsid w:val="00586763"/>
    <w:rsid w:val="005A0C13"/>
    <w:rsid w:val="005C3679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1EF7"/>
    <w:rsid w:val="00652BD9"/>
    <w:rsid w:val="00652EA1"/>
    <w:rsid w:val="0066114F"/>
    <w:rsid w:val="00670347"/>
    <w:rsid w:val="006859C3"/>
    <w:rsid w:val="006B68DF"/>
    <w:rsid w:val="006C1EF6"/>
    <w:rsid w:val="006C3A24"/>
    <w:rsid w:val="006C647A"/>
    <w:rsid w:val="00702750"/>
    <w:rsid w:val="0070575F"/>
    <w:rsid w:val="00711015"/>
    <w:rsid w:val="00762D04"/>
    <w:rsid w:val="00770980"/>
    <w:rsid w:val="00774F41"/>
    <w:rsid w:val="00775336"/>
    <w:rsid w:val="00775EF5"/>
    <w:rsid w:val="007824FE"/>
    <w:rsid w:val="00794F54"/>
    <w:rsid w:val="00796F7D"/>
    <w:rsid w:val="007A5F2D"/>
    <w:rsid w:val="007A7BE7"/>
    <w:rsid w:val="007B10A9"/>
    <w:rsid w:val="007B10B7"/>
    <w:rsid w:val="007B49C6"/>
    <w:rsid w:val="007C0A74"/>
    <w:rsid w:val="007C4940"/>
    <w:rsid w:val="007C4953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92325"/>
    <w:rsid w:val="008C1B87"/>
    <w:rsid w:val="008D4B98"/>
    <w:rsid w:val="008F61BF"/>
    <w:rsid w:val="00912469"/>
    <w:rsid w:val="009210E9"/>
    <w:rsid w:val="009241CF"/>
    <w:rsid w:val="0093368C"/>
    <w:rsid w:val="00933CF8"/>
    <w:rsid w:val="00942D0E"/>
    <w:rsid w:val="00954EBA"/>
    <w:rsid w:val="00957446"/>
    <w:rsid w:val="009917D6"/>
    <w:rsid w:val="009B3DF2"/>
    <w:rsid w:val="009B7034"/>
    <w:rsid w:val="009C708F"/>
    <w:rsid w:val="009E7A98"/>
    <w:rsid w:val="00A0249F"/>
    <w:rsid w:val="00A073D7"/>
    <w:rsid w:val="00A205FD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C1E58"/>
    <w:rsid w:val="00AC7CEE"/>
    <w:rsid w:val="00AD5DB0"/>
    <w:rsid w:val="00AD7EA0"/>
    <w:rsid w:val="00AE5772"/>
    <w:rsid w:val="00AE5A79"/>
    <w:rsid w:val="00B06CF8"/>
    <w:rsid w:val="00B11A7E"/>
    <w:rsid w:val="00B21AF3"/>
    <w:rsid w:val="00B24B58"/>
    <w:rsid w:val="00B34C6D"/>
    <w:rsid w:val="00B44F24"/>
    <w:rsid w:val="00B700E0"/>
    <w:rsid w:val="00B728A7"/>
    <w:rsid w:val="00B90138"/>
    <w:rsid w:val="00BA5ED2"/>
    <w:rsid w:val="00BC0CA8"/>
    <w:rsid w:val="00BD08CA"/>
    <w:rsid w:val="00BD5DFA"/>
    <w:rsid w:val="00BD5E67"/>
    <w:rsid w:val="00BF5356"/>
    <w:rsid w:val="00BF6BB8"/>
    <w:rsid w:val="00C00059"/>
    <w:rsid w:val="00C02120"/>
    <w:rsid w:val="00C02195"/>
    <w:rsid w:val="00C31416"/>
    <w:rsid w:val="00C34636"/>
    <w:rsid w:val="00C409F5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D05D0F"/>
    <w:rsid w:val="00D16A65"/>
    <w:rsid w:val="00D37C8D"/>
    <w:rsid w:val="00D4156D"/>
    <w:rsid w:val="00D45066"/>
    <w:rsid w:val="00D62FA3"/>
    <w:rsid w:val="00D631BA"/>
    <w:rsid w:val="00D6524F"/>
    <w:rsid w:val="00D65817"/>
    <w:rsid w:val="00D658C1"/>
    <w:rsid w:val="00D75DB5"/>
    <w:rsid w:val="00D94066"/>
    <w:rsid w:val="00D97471"/>
    <w:rsid w:val="00DA3089"/>
    <w:rsid w:val="00DB5E8C"/>
    <w:rsid w:val="00DD133D"/>
    <w:rsid w:val="00DD6AC7"/>
    <w:rsid w:val="00DE0EC9"/>
    <w:rsid w:val="00E10066"/>
    <w:rsid w:val="00E16883"/>
    <w:rsid w:val="00E24ABE"/>
    <w:rsid w:val="00E30FAC"/>
    <w:rsid w:val="00E3667F"/>
    <w:rsid w:val="00E36A7F"/>
    <w:rsid w:val="00E37A0D"/>
    <w:rsid w:val="00E55FF4"/>
    <w:rsid w:val="00E84264"/>
    <w:rsid w:val="00EA2FBB"/>
    <w:rsid w:val="00EA3D5C"/>
    <w:rsid w:val="00EA7032"/>
    <w:rsid w:val="00EB67A8"/>
    <w:rsid w:val="00EC1D23"/>
    <w:rsid w:val="00ED174A"/>
    <w:rsid w:val="00EE00A3"/>
    <w:rsid w:val="00EE71AF"/>
    <w:rsid w:val="00EF62FA"/>
    <w:rsid w:val="00F038C6"/>
    <w:rsid w:val="00F130E4"/>
    <w:rsid w:val="00F1774D"/>
    <w:rsid w:val="00F20FF1"/>
    <w:rsid w:val="00F33764"/>
    <w:rsid w:val="00F41733"/>
    <w:rsid w:val="00F47B4E"/>
    <w:rsid w:val="00F52944"/>
    <w:rsid w:val="00F72CF4"/>
    <w:rsid w:val="00F7382F"/>
    <w:rsid w:val="00F826BE"/>
    <w:rsid w:val="00F8767D"/>
    <w:rsid w:val="00F95C14"/>
    <w:rsid w:val="00FA1148"/>
    <w:rsid w:val="00FA1BA3"/>
    <w:rsid w:val="00FA3A2B"/>
    <w:rsid w:val="00FD14A6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F9E7CF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etableauclaire1">
    <w:name w:val="Grille de tableau claire1"/>
    <w:basedOn w:val="TableauNormal"/>
    <w:uiPriority w:val="40"/>
    <w:rsid w:val="003565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unhideWhenUsed/>
    <w:locked/>
    <w:rsid w:val="005C36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nancement-repit.dpd.cisssmo16@ssss.gouv.qc.ca" TargetMode="Externa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3D07CA" w:rsidP="003D07CA">
          <w:pPr>
            <w:pStyle w:val="A53CF9E5941B4A139B707AC095ACE2AB46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439D17FA77CE42129D2C1205BCFF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8416B-1CDD-44FA-95A8-32C0F5DFB3F7}"/>
      </w:docPartPr>
      <w:docPartBody>
        <w:p w:rsidR="00384737" w:rsidRDefault="003D07CA" w:rsidP="003D07CA">
          <w:pPr>
            <w:pStyle w:val="439D17FA77CE42129D2C1205BCFF22D312"/>
          </w:pPr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DF93E745B95944218053585D42F4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F6475-C918-4C33-AA1D-727785508C2B}"/>
      </w:docPartPr>
      <w:docPartBody>
        <w:p w:rsidR="00384737" w:rsidRDefault="00362A21" w:rsidP="00362A21">
          <w:pPr>
            <w:pStyle w:val="DF93E745B95944218053585D42F4032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4FCAB5AF749599E99154252FBC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4274-E3AF-4CF5-9F6F-7E232C22F093}"/>
      </w:docPartPr>
      <w:docPartBody>
        <w:p w:rsidR="00384737" w:rsidRDefault="003D07CA" w:rsidP="003D07CA">
          <w:pPr>
            <w:pStyle w:val="4FF4FCAB5AF749599E99154252FBCEBC12"/>
          </w:pPr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8CC9AE9F36014CA994F75342D1B03B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076-3E98-4107-94C7-109F05881465}"/>
      </w:docPartPr>
      <w:docPartBody>
        <w:p w:rsidR="00384737" w:rsidRDefault="00362A21" w:rsidP="00362A21">
          <w:pPr>
            <w:pStyle w:val="8CC9AE9F36014CA994F75342D1B03B4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88039E876649DD82C91AEC11B514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8BBC0-E4F1-4AF6-9C69-F03D917BE294}"/>
      </w:docPartPr>
      <w:docPartBody>
        <w:p w:rsidR="009C5904" w:rsidRDefault="003D07CA" w:rsidP="003D07CA">
          <w:pPr>
            <w:pStyle w:val="3488039E876649DD82C91AEC11B5143A1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87A85B87FA3D40F28B12C781757A24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4A96A-6D6C-4373-882E-967720ABBBD6}"/>
      </w:docPartPr>
      <w:docPartBody>
        <w:p w:rsidR="009C5904" w:rsidRDefault="003D07CA" w:rsidP="003D07CA">
          <w:pPr>
            <w:pStyle w:val="87A85B87FA3D40F28B12C781757A24BB1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ED2C1FFD190F47C88456B055BE8FBC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1BE7E3-4870-4EC3-97CF-31871083608E}"/>
      </w:docPartPr>
      <w:docPartBody>
        <w:p w:rsidR="009C5904" w:rsidRDefault="003D07CA" w:rsidP="003D07CA">
          <w:pPr>
            <w:pStyle w:val="ED2C1FFD190F47C88456B055BE8FBCB2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7BEA67DE907744F9B8EC2E1E74495F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A1E76B-5741-4515-B562-CA9EF7F5E515}"/>
      </w:docPartPr>
      <w:docPartBody>
        <w:p w:rsidR="009C5904" w:rsidRDefault="003D07CA" w:rsidP="003D07CA">
          <w:pPr>
            <w:pStyle w:val="7BEA67DE907744F9B8EC2E1E74495FC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D75E1"/>
    <w:rsid w:val="00155FE5"/>
    <w:rsid w:val="002162C5"/>
    <w:rsid w:val="002B2C3E"/>
    <w:rsid w:val="0034005E"/>
    <w:rsid w:val="003421FF"/>
    <w:rsid w:val="00362A21"/>
    <w:rsid w:val="00384737"/>
    <w:rsid w:val="003B161F"/>
    <w:rsid w:val="003D07CA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D0BEC"/>
    <w:rsid w:val="008E280D"/>
    <w:rsid w:val="00900FCC"/>
    <w:rsid w:val="009468F7"/>
    <w:rsid w:val="009558B8"/>
    <w:rsid w:val="009C00EC"/>
    <w:rsid w:val="009C5904"/>
    <w:rsid w:val="00A1476C"/>
    <w:rsid w:val="00A46FD2"/>
    <w:rsid w:val="00A969B4"/>
    <w:rsid w:val="00AA373E"/>
    <w:rsid w:val="00B1116B"/>
    <w:rsid w:val="00B46D29"/>
    <w:rsid w:val="00B72A90"/>
    <w:rsid w:val="00BA28E3"/>
    <w:rsid w:val="00C72970"/>
    <w:rsid w:val="00C74B42"/>
    <w:rsid w:val="00D467F0"/>
    <w:rsid w:val="00E35253"/>
    <w:rsid w:val="00E64ABA"/>
    <w:rsid w:val="00E84248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0D75E1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5">
    <w:name w:val="A53CF9E5941B4A139B707AC095ACE2AB45"/>
    <w:rsid w:val="003D07C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3D07C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3D07C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1">
    <w:name w:val="439D17FA77CE42129D2C1205BCFF22D311"/>
    <w:rsid w:val="003D07C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1">
    <w:name w:val="4FF4FCAB5AF749599E99154252FBCEBC11"/>
    <w:rsid w:val="003D07C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88039E876649DD82C91AEC11B5143A">
    <w:name w:val="3488039E876649DD82C91AEC11B5143A"/>
    <w:rsid w:val="003D07CA"/>
  </w:style>
  <w:style w:type="paragraph" w:customStyle="1" w:styleId="87A85B87FA3D40F28B12C781757A24BB">
    <w:name w:val="87A85B87FA3D40F28B12C781757A24BB"/>
    <w:rsid w:val="003D07CA"/>
  </w:style>
  <w:style w:type="paragraph" w:customStyle="1" w:styleId="81D8F5B1D84546EF86670A9DE9777913">
    <w:name w:val="81D8F5B1D84546EF86670A9DE9777913"/>
    <w:rsid w:val="003D07CA"/>
  </w:style>
  <w:style w:type="paragraph" w:customStyle="1" w:styleId="A53CF9E5941B4A139B707AC095ACE2AB46">
    <w:name w:val="A53CF9E5941B4A139B707AC095ACE2AB46"/>
    <w:rsid w:val="003D07C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88039E876649DD82C91AEC11B5143A1">
    <w:name w:val="3488039E876649DD82C91AEC11B5143A1"/>
    <w:rsid w:val="003D07C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A85B87FA3D40F28B12C781757A24BB1">
    <w:name w:val="87A85B87FA3D40F28B12C781757A24BB1"/>
    <w:rsid w:val="003D07C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2">
    <w:name w:val="439D17FA77CE42129D2C1205BCFF22D312"/>
    <w:rsid w:val="003D07C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2">
    <w:name w:val="4FF4FCAB5AF749599E99154252FBCEBC12"/>
    <w:rsid w:val="003D07C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E59DF00FE1488B9BFF47376243AE26">
    <w:name w:val="36E59DF00FE1488B9BFF47376243AE26"/>
    <w:rsid w:val="003D07CA"/>
  </w:style>
  <w:style w:type="paragraph" w:customStyle="1" w:styleId="ED2C1FFD190F47C88456B055BE8FBCB2">
    <w:name w:val="ED2C1FFD190F47C88456B055BE8FBCB2"/>
    <w:rsid w:val="003D07CA"/>
  </w:style>
  <w:style w:type="paragraph" w:customStyle="1" w:styleId="7BEA67DE907744F9B8EC2E1E74495FCD">
    <w:name w:val="7BEA67DE907744F9B8EC2E1E74495FCD"/>
    <w:rsid w:val="003D07CA"/>
  </w:style>
  <w:style w:type="paragraph" w:customStyle="1" w:styleId="167E023B944E4295BBB30A8A1768782E">
    <w:name w:val="167E023B944E4295BBB30A8A1768782E"/>
    <w:rsid w:val="000D75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43C90-8E61-4817-9F42-5B91522C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VF4_form.dotx</Template>
  <TotalTime>27</TotalTime>
  <Pages>2</Pages>
  <Words>480</Words>
  <Characters>2646</Characters>
  <Application>Microsoft Office Word</Application>
  <DocSecurity>8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Dos Santos , Murielle</cp:lastModifiedBy>
  <cp:revision>16</cp:revision>
  <cp:lastPrinted>2020-03-02T14:51:00Z</cp:lastPrinted>
  <dcterms:created xsi:type="dcterms:W3CDTF">2022-05-12T17:47:00Z</dcterms:created>
  <dcterms:modified xsi:type="dcterms:W3CDTF">2022-11-15T16:33:00Z</dcterms:modified>
</cp:coreProperties>
</file>