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5B387B" w14:paraId="4EC2B974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6631266" w14:textId="77777777" w:rsidR="00062CCC" w:rsidRDefault="00062CCC" w:rsidP="00062CCC">
            <w:r>
              <w:rPr>
                <w:rFonts w:ascii="Chaloult_Cond" w:hAnsi="Chaloult_Cond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590BC80" wp14:editId="2078775E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-212090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haloult_Cond" w:hAnsi="Chaloult_Cond"/>
                <w:lang w:val="en-CA"/>
              </w:rP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1B1B644B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51C5CD30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permStart w:id="1071856945" w:edGrp="everyone" w:colFirst="1" w:colLast="1"/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CA"/>
                    </w:rPr>
                    <w:t xml:space="preserve">Facility: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2C5D8746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Style w:val="Textedelespacerserv"/>
                          <w:rFonts w:eastAsiaTheme="minorHAnsi"/>
                          <w:sz w:val="22"/>
                          <w:lang w:val="en-CA"/>
                        </w:rPr>
                        <w:t xml:space="preserve">  </w:t>
                      </w:r>
                    </w:p>
                  </w:tc>
                </w:sdtContent>
              </w:sdt>
            </w:tr>
            <w:permEnd w:id="1071856945"/>
          </w:tbl>
          <w:p w14:paraId="04E35F40" w14:textId="77777777" w:rsidR="00062CCC" w:rsidRDefault="00062CCC" w:rsidP="00062CCC"/>
          <w:p w14:paraId="21C9D11A" w14:textId="77777777" w:rsidR="00062CCC" w:rsidRDefault="00062CCC" w:rsidP="00062CCC"/>
          <w:p w14:paraId="5667846C" w14:textId="77777777"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5B387B" w14:paraId="20A9C4FE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C5002FE" w14:textId="77777777" w:rsidR="00635CE6" w:rsidRPr="005B387B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815485521" w:edGrp="everyone" w:colFirst="1" w:colLast="1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048FA95D" w14:textId="1C2925E0" w:rsidR="00635CE6" w:rsidRPr="005B387B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660F528" w14:textId="77777777" w:rsidR="00635CE6" w:rsidRPr="005B387B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5B387B" w14:paraId="47887B4E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2BF7065D" w14:textId="77777777" w:rsidR="00062CCC" w:rsidRPr="005B387B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71577945" w:edGrp="everyone" w:colFirst="1" w:colLast="1"/>
                  <w:permEnd w:id="815485521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Nom,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Prénom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EBBD934" w14:textId="4C66A230" w:rsidR="00062CCC" w:rsidRPr="005B387B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en-CA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permEnd w:id="171577945"/>
            <w:tr w:rsidR="00062CCC" w:rsidRPr="005B387B" w14:paraId="17CB981E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9EF29E3" w14:textId="77777777" w:rsidR="00062CCC" w:rsidRPr="005B387B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726DF67" w14:textId="466EA1CD" w:rsidR="00062CCC" w:rsidRPr="005B387B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permStart w:id="13672576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  <w:permEnd w:id="136725761"/>
                </w:p>
              </w:tc>
              <w:permStart w:id="637222559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9554883" w14:textId="6A757FD0" w:rsidR="00062CCC" w:rsidRPr="005B387B" w:rsidRDefault="005A380D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3E1D">
                        <w:rPr>
                          <w:rFonts w:ascii="MS Gothic" w:eastAsia="MS Gothic" w:hAnsi="MS Gothic" w:cs="Arial"/>
                          <w:color w:val="000000" w:themeColor="text1"/>
                          <w:sz w:val="16"/>
                          <w:szCs w:val="16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637222559"/>
                  <w:r w:rsidR="00633E1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F  </w:t>
                  </w:r>
                  <w:permStart w:id="171124301" w:edGrp="everyone"/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3E1D">
                        <w:rPr>
                          <w:rFonts w:ascii="MS Gothic" w:eastAsia="MS Gothic" w:hAnsi="MS Gothic" w:cs="Arial"/>
                          <w:color w:val="000000" w:themeColor="text1"/>
                          <w:sz w:val="16"/>
                          <w:szCs w:val="16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71124301"/>
                  <w:r w:rsidR="00633E1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5B387B" w14:paraId="65E99EC0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77828" w14:textId="77777777" w:rsidR="00062CCC" w:rsidRPr="005B387B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jj</w:t>
                  </w:r>
                  <w:proofErr w:type="spellEnd"/>
                </w:p>
              </w:tc>
            </w:tr>
            <w:tr w:rsidR="00062CCC" w:rsidRPr="005B387B" w14:paraId="411636C7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E7C0E48" w14:textId="77777777" w:rsidR="00062CCC" w:rsidRPr="005B387B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258779387" w:edGrp="everyone" w:colFirst="1" w:colLast="1"/>
                  <w:permStart w:id="1362449602" w:edGrp="everyone" w:colFirst="3" w:colLast="3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083CB487" w14:textId="6FCC12AE" w:rsidR="00062CCC" w:rsidRPr="005B387B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E666C0" w14:textId="77777777" w:rsidR="00062CCC" w:rsidRPr="005B387B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100A711" w14:textId="61E3D3AA" w:rsidR="00062CCC" w:rsidRPr="005B387B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en-CA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permEnd w:id="1258779387"/>
            <w:permEnd w:id="1362449602"/>
            <w:tr w:rsidR="00062CCC" w:rsidRPr="005B387B" w14:paraId="77F535E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405706" w14:textId="77777777" w:rsidR="00062CCC" w:rsidRPr="005B387B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5735C8" w14:textId="77777777" w:rsidR="00062CCC" w:rsidRPr="005B387B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B700C3" w14:textId="77777777" w:rsidR="00062CCC" w:rsidRPr="005B387B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6A52124" w14:textId="77777777" w:rsidR="00062CCC" w:rsidRPr="005B387B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CA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</w:t>
                  </w:r>
                </w:p>
              </w:tc>
            </w:tr>
            <w:tr w:rsidR="00062CCC" w:rsidRPr="005B387B" w14:paraId="23A4AEB6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5228264" w14:textId="77777777" w:rsidR="00062CCC" w:rsidRPr="005B387B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298665584" w:edGrp="everyone" w:colFirst="1" w:colLast="1"/>
                  <w:r w:rsidRPr="0034061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67F10048" w14:textId="40CB6ED2" w:rsidR="00062CCC" w:rsidRPr="005B387B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1298665584"/>
          </w:tbl>
          <w:p w14:paraId="7FCF4CD0" w14:textId="77777777" w:rsidR="00062CCC" w:rsidRPr="005B387B" w:rsidRDefault="00062CCC" w:rsidP="00062C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CCC" w14:paraId="1438923D" w14:textId="77777777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31A530D" w14:textId="77777777" w:rsidR="00123A65" w:rsidRDefault="00123A65" w:rsidP="00123A65">
            <w:pPr>
              <w:jc w:val="center"/>
              <w:rPr>
                <w:rFonts w:ascii="Calibri" w:hAnsi="Calibri" w:cs="Arial"/>
                <w:b/>
              </w:rPr>
            </w:pPr>
            <w:r w:rsidRPr="0034061A">
              <w:rPr>
                <w:rFonts w:ascii="Calibri" w:hAnsi="Calibri" w:cs="Arial"/>
                <w:b/>
                <w:bCs/>
              </w:rPr>
              <w:t>DYSPHAGIA CLINIC – DPD CLIENTELE</w:t>
            </w:r>
          </w:p>
          <w:p w14:paraId="12F218A7" w14:textId="73F0CA46" w:rsidR="00062CCC" w:rsidRPr="00770980" w:rsidRDefault="00123A65" w:rsidP="00123A65">
            <w:pPr>
              <w:jc w:val="center"/>
              <w:rPr>
                <w:rFonts w:ascii="Arial" w:hAnsi="Arial" w:cs="Arial"/>
                <w:b/>
              </w:rPr>
            </w:pPr>
            <w:r w:rsidRPr="0034061A">
              <w:rPr>
                <w:rFonts w:ascii="Calibri" w:hAnsi="Calibri" w:cs="Arial"/>
                <w:b/>
                <w:bCs/>
              </w:rPr>
              <w:t>QUESTIONNAIRE FOR PARENTS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6CA86BB3" w14:textId="77777777" w:rsidR="00062CCC" w:rsidRDefault="00062CCC" w:rsidP="00062CCC"/>
        </w:tc>
      </w:tr>
    </w:tbl>
    <w:p w14:paraId="594EEA54" w14:textId="77777777"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14:paraId="7849E520" w14:textId="7236DEF8" w:rsidR="00123A65" w:rsidRPr="0034061A" w:rsidRDefault="00123A65" w:rsidP="00123A6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>To parent(s) or legal guardian: Please complete this qu</w:t>
      </w:r>
      <w:r w:rsidR="003076D2"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>estionnaire and give it to your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 xml:space="preserve"> </w:t>
      </w:r>
      <w:r w:rsidR="003076D2"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 xml:space="preserve">therapist 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>one week before your appointment at the dysphagia clinic.</w:t>
      </w:r>
    </w:p>
    <w:p w14:paraId="0152FC3D" w14:textId="77777777" w:rsidR="003D538D" w:rsidRPr="0034061A" w:rsidRDefault="003D538D" w:rsidP="00123A65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val="en-CA"/>
        </w:rPr>
      </w:pPr>
    </w:p>
    <w:tbl>
      <w:tblPr>
        <w:tblW w:w="103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10"/>
        <w:gridCol w:w="2410"/>
        <w:gridCol w:w="1843"/>
        <w:gridCol w:w="3680"/>
      </w:tblGrid>
      <w:tr w:rsidR="005745B3" w:rsidRPr="005B387B" w14:paraId="1C980018" w14:textId="77777777" w:rsidTr="00B955D5">
        <w:trPr>
          <w:trHeight w:val="229"/>
        </w:trPr>
        <w:tc>
          <w:tcPr>
            <w:tcW w:w="2410" w:type="dxa"/>
            <w:vMerge w:val="restart"/>
            <w:shd w:val="clear" w:color="auto" w:fill="FFFFFF" w:themeFill="background1"/>
          </w:tcPr>
          <w:p w14:paraId="159AFE9B" w14:textId="475169D3" w:rsidR="005745B3" w:rsidRPr="005B387B" w:rsidRDefault="00BD19A4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permStart w:id="2038052216" w:edGrp="everyone" w:colFirst="1" w:colLast="1"/>
            <w:permStart w:id="1994671167" w:edGrp="everyone" w:colFirst="3" w:colLast="3"/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Therapist’s</w:t>
            </w:r>
            <w:r w:rsidR="005745B3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name: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262E76" w14:textId="1677632C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31D160E0" w14:textId="3C7F2FD4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Email:  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D28DD6" w14:textId="58F7E89E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permEnd w:id="2038052216"/>
      <w:permEnd w:id="1994671167"/>
      <w:tr w:rsidR="005745B3" w:rsidRPr="005B387B" w14:paraId="7281518E" w14:textId="77777777" w:rsidTr="00B955D5">
        <w:trPr>
          <w:trHeight w:val="299"/>
        </w:trPr>
        <w:tc>
          <w:tcPr>
            <w:tcW w:w="2410" w:type="dxa"/>
            <w:vMerge/>
            <w:shd w:val="clear" w:color="auto" w:fill="FFFFFF" w:themeFill="background1"/>
          </w:tcPr>
          <w:p w14:paraId="6259D8C9" w14:textId="77777777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DE7D4C" w14:textId="77777777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1179A421" w14:textId="77777777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9A3F76" w14:textId="77777777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23A65" w:rsidRPr="005B387B" w14:paraId="5846502D" w14:textId="77777777" w:rsidTr="00B955D5">
        <w:trPr>
          <w:trHeight w:val="1079"/>
        </w:trPr>
        <w:tc>
          <w:tcPr>
            <w:tcW w:w="10343" w:type="dxa"/>
            <w:gridSpan w:val="4"/>
            <w:shd w:val="clear" w:color="auto" w:fill="FFFFFF" w:themeFill="background1"/>
          </w:tcPr>
          <w:p w14:paraId="61680B5B" w14:textId="77777777" w:rsidR="00123A65" w:rsidRPr="0034061A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val="en-CA"/>
              </w:rPr>
            </w:pPr>
          </w:p>
          <w:p w14:paraId="6F889153" w14:textId="1E8B22A7" w:rsidR="00123A65" w:rsidRPr="0034061A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NAME OF THE PERSON WHO FILLED OUT THE QUESTIONNAIRE: ______________________________</w:t>
            </w:r>
          </w:p>
          <w:p w14:paraId="653C133D" w14:textId="77777777" w:rsidR="00123A65" w:rsidRPr="0034061A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val="en-CA"/>
              </w:rPr>
            </w:pPr>
          </w:p>
          <w:p w14:paraId="000B9B02" w14:textId="355A7200" w:rsidR="00123A65" w:rsidRPr="005B387B" w:rsidRDefault="00123A65" w:rsidP="002C3EB4">
            <w:pPr>
              <w:tabs>
                <w:tab w:val="left" w:pos="527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RELATIONSHIP TO CHILD: _______________</w:t>
            </w:r>
            <w:bookmarkStart w:id="6" w:name="_GoBack"/>
            <w:bookmarkEnd w:id="6"/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_______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ab/>
              <w:t>DATE: _______________________________</w:t>
            </w:r>
          </w:p>
        </w:tc>
      </w:tr>
    </w:tbl>
    <w:p w14:paraId="2B0DA8D0" w14:textId="77777777" w:rsidR="002C3EB4" w:rsidRPr="005B387B" w:rsidRDefault="002C3EB4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2C3EB4" w:rsidRPr="005B387B" w14:paraId="7E32C7BD" w14:textId="77777777" w:rsidTr="00F151E3">
        <w:trPr>
          <w:trHeight w:val="26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7DB3F" w14:textId="478716F9" w:rsidR="002C3EB4" w:rsidRPr="005B387B" w:rsidRDefault="002C3EB4" w:rsidP="002C3EB4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GENERAL INFORMATION</w:t>
            </w:r>
          </w:p>
        </w:tc>
      </w:tr>
      <w:tr w:rsidR="00123A65" w:rsidRPr="005B387B" w14:paraId="411A8CF9" w14:textId="77777777" w:rsidTr="00DC79D0">
        <w:trPr>
          <w:trHeight w:val="56"/>
        </w:trPr>
        <w:tc>
          <w:tcPr>
            <w:tcW w:w="10348" w:type="dxa"/>
            <w:tcBorders>
              <w:top w:val="single" w:sz="4" w:space="0" w:color="auto"/>
            </w:tcBorders>
          </w:tcPr>
          <w:p w14:paraId="4DFD31F0" w14:textId="77777777" w:rsidR="002C3EB4" w:rsidRPr="0034061A" w:rsidRDefault="00123A65" w:rsidP="002C3EB4">
            <w:pPr>
              <w:tabs>
                <w:tab w:val="center" w:pos="4672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asciiTheme="minorHAnsi" w:eastAsiaTheme="minorHAnsi" w:hAnsiTheme="minorHAnsi" w:cstheme="minorHAnsi"/>
                <w:color w:val="000000"/>
                <w:sz w:val="10"/>
                <w:szCs w:val="10"/>
                <w:lang w:val="en-CA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</w:p>
          <w:p w14:paraId="532B61DB" w14:textId="05F555CF" w:rsidR="002C3EB4" w:rsidRPr="0034061A" w:rsidRDefault="002C3EB4" w:rsidP="005B387B">
            <w:pPr>
              <w:tabs>
                <w:tab w:val="center" w:pos="4672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EastAsia" w:hAnsiTheme="minorHAnsi" w:cstheme="minorHAnsi"/>
                <w:color w:val="000000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CA"/>
              </w:rPr>
              <w:t xml:space="preserve">CHILD’S WEIGHT: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CA"/>
              </w:rPr>
              <w:t xml:space="preserve"> ____________________ 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>kg</w:t>
            </w:r>
            <w:r>
              <w:rPr>
                <w:rFonts w:asciiTheme="minorHAnsi" w:hAnsiTheme="minorHAnsi" w:cstheme="minorHAnsi"/>
                <w:b/>
                <w:bCs/>
                <w:lang w:val="en-CA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lang w:val="en-CA"/>
              </w:rPr>
              <w:tab/>
            </w:r>
            <w:r>
              <w:rPr>
                <w:rFonts w:asciiTheme="minorHAnsi" w:hAnsiTheme="minorHAnsi" w:cstheme="minorHAnsi"/>
                <w:b/>
                <w:bCs/>
                <w:lang w:val="en-CA"/>
              </w:rPr>
              <w:tab/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CA"/>
              </w:rPr>
              <w:t>DATE: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CA"/>
              </w:rPr>
              <w:t xml:space="preserve"> ______________________________</w:t>
            </w:r>
          </w:p>
          <w:p w14:paraId="740F2ABE" w14:textId="77777777" w:rsidR="002C3EB4" w:rsidRPr="0034061A" w:rsidRDefault="002C3EB4" w:rsidP="002C3EB4">
            <w:pPr>
              <w:tabs>
                <w:tab w:val="center" w:pos="4672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  <w:p w14:paraId="04E7ADBE" w14:textId="6022AC64" w:rsidR="002C3EB4" w:rsidRPr="0034061A" w:rsidRDefault="002C3EB4" w:rsidP="005B38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CHILD’S HEIGHT: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____________________ cm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ab/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ab/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DATE: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______________________________ </w:t>
            </w:r>
          </w:p>
          <w:p w14:paraId="1C7EADE3" w14:textId="7EFB4A1B" w:rsidR="00123A65" w:rsidRPr="0034061A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  <w:p w14:paraId="42E18EEB" w14:textId="30F2884A" w:rsidR="00123A65" w:rsidRPr="0034061A" w:rsidRDefault="00123A65" w:rsidP="000E49B4">
            <w:pPr>
              <w:autoSpaceDE w:val="0"/>
              <w:autoSpaceDN w:val="0"/>
              <w:adjustRightInd w:val="0"/>
              <w:ind w:firstLine="28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WHEN DID YO</w:t>
            </w:r>
            <w:r w:rsidR="00BD19A4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UR CHILD START HAVING FEEDING DIFFICULTIES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 xml:space="preserve">? </w:t>
            </w:r>
          </w:p>
          <w:tbl>
            <w:tblPr>
              <w:tblStyle w:val="Grilledutableau"/>
              <w:tblW w:w="10216" w:type="dxa"/>
              <w:tblInd w:w="2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16"/>
            </w:tblGrid>
            <w:tr w:rsidR="00123A65" w:rsidRPr="00F7571E" w14:paraId="18531C0D" w14:textId="77777777" w:rsidTr="000E49B4">
              <w:trPr>
                <w:trHeight w:val="284"/>
              </w:trPr>
              <w:tc>
                <w:tcPr>
                  <w:tcW w:w="10216" w:type="dxa"/>
                  <w:shd w:val="clear" w:color="auto" w:fill="auto"/>
                </w:tcPr>
                <w:p w14:paraId="6234A2B6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</w:tc>
            </w:tr>
            <w:tr w:rsidR="00123A65" w:rsidRPr="00F7571E" w14:paraId="7775E37C" w14:textId="77777777" w:rsidTr="000E49B4">
              <w:trPr>
                <w:trHeight w:val="284"/>
              </w:trPr>
              <w:tc>
                <w:tcPr>
                  <w:tcW w:w="10216" w:type="dxa"/>
                  <w:shd w:val="clear" w:color="auto" w:fill="auto"/>
                </w:tcPr>
                <w:p w14:paraId="4767E2D5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</w:tc>
            </w:tr>
            <w:tr w:rsidR="00123A65" w:rsidRPr="00F7571E" w14:paraId="57A2BBAF" w14:textId="77777777" w:rsidTr="000E49B4">
              <w:trPr>
                <w:trHeight w:val="284"/>
              </w:trPr>
              <w:tc>
                <w:tcPr>
                  <w:tcW w:w="10216" w:type="dxa"/>
                  <w:shd w:val="clear" w:color="auto" w:fill="auto"/>
                </w:tcPr>
                <w:p w14:paraId="00A511A6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</w:tc>
            </w:tr>
          </w:tbl>
          <w:p w14:paraId="19071320" w14:textId="77777777" w:rsidR="00123A65" w:rsidRPr="0034061A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  <w:p w14:paraId="3F757CCE" w14:textId="0BA96BC6" w:rsidR="00123A65" w:rsidRPr="0034061A" w:rsidRDefault="00123A65" w:rsidP="000E49B4">
            <w:pPr>
              <w:autoSpaceDE w:val="0"/>
              <w:autoSpaceDN w:val="0"/>
              <w:adjustRightInd w:val="0"/>
              <w:ind w:firstLine="28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 xml:space="preserve">WHAT ARE YOUR CHILD’S </w:t>
            </w:r>
            <w:r w:rsidR="003076D2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FEEDING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 xml:space="preserve"> DIFFICULTIES? </w:t>
            </w:r>
          </w:p>
          <w:tbl>
            <w:tblPr>
              <w:tblStyle w:val="Grilledutableau"/>
              <w:tblW w:w="0" w:type="auto"/>
              <w:tblInd w:w="2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74"/>
            </w:tblGrid>
            <w:tr w:rsidR="00123A65" w:rsidRPr="00F7571E" w14:paraId="0A203E2A" w14:textId="77777777" w:rsidTr="000E49B4">
              <w:trPr>
                <w:trHeight w:val="284"/>
              </w:trPr>
              <w:tc>
                <w:tcPr>
                  <w:tcW w:w="10774" w:type="dxa"/>
                  <w:shd w:val="clear" w:color="auto" w:fill="auto"/>
                </w:tcPr>
                <w:p w14:paraId="1941BDEF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</w:tc>
            </w:tr>
            <w:tr w:rsidR="00123A65" w:rsidRPr="00F7571E" w14:paraId="43E008BB" w14:textId="77777777" w:rsidTr="000E49B4">
              <w:trPr>
                <w:trHeight w:val="284"/>
              </w:trPr>
              <w:tc>
                <w:tcPr>
                  <w:tcW w:w="10774" w:type="dxa"/>
                  <w:shd w:val="clear" w:color="auto" w:fill="auto"/>
                </w:tcPr>
                <w:p w14:paraId="11FD778D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</w:tc>
            </w:tr>
            <w:tr w:rsidR="00123A65" w:rsidRPr="00F7571E" w14:paraId="32508F96" w14:textId="77777777" w:rsidTr="000E49B4">
              <w:trPr>
                <w:trHeight w:val="284"/>
              </w:trPr>
              <w:tc>
                <w:tcPr>
                  <w:tcW w:w="10774" w:type="dxa"/>
                  <w:shd w:val="clear" w:color="auto" w:fill="auto"/>
                </w:tcPr>
                <w:p w14:paraId="04BBC3BB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</w:tc>
            </w:tr>
          </w:tbl>
          <w:p w14:paraId="57A13F3D" w14:textId="77777777" w:rsidR="00123A65" w:rsidRPr="0034061A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  <w:tbl>
            <w:tblPr>
              <w:tblW w:w="1080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03"/>
            </w:tblGrid>
            <w:tr w:rsidR="00123A65" w:rsidRPr="005B387B" w14:paraId="474C926C" w14:textId="77777777" w:rsidTr="00306B14">
              <w:trPr>
                <w:trHeight w:val="93"/>
              </w:trPr>
              <w:tc>
                <w:tcPr>
                  <w:tcW w:w="10803" w:type="dxa"/>
                </w:tcPr>
                <w:p w14:paraId="10D5A36C" w14:textId="3585A842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CA"/>
                    </w:rPr>
                    <w:t>HAVE THERE BEEN ANY ATTEMPTS TO ADDRESS THIS ISSUE?</w:t>
                  </w:r>
                  <w:r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  <w:tab/>
                  </w:r>
                  <w:sdt>
                    <w:sdtPr>
                      <w:rPr>
                        <w:rFonts w:asciiTheme="minorHAnsi" w:eastAsiaTheme="minorHAnsi" w:hAnsiTheme="minorHAnsi" w:cstheme="minorHAnsi"/>
                        <w:color w:val="000000"/>
                        <w:sz w:val="20"/>
                        <w:szCs w:val="20"/>
                      </w:rPr>
                      <w:id w:val="-9916381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/>
                  </w:sdt>
                  <w:r w:rsidR="0034061A" w:rsidRPr="0034061A"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 w:eastAsia="en-US"/>
                    </w:rPr>
                    <w:t xml:space="preserve"> </w:t>
                  </w:r>
                  <w:sdt>
                    <w:sdtPr>
                      <w:rPr>
                        <w:rFonts w:asciiTheme="minorHAnsi" w:eastAsiaTheme="minorHAnsi" w:hAnsiTheme="minorHAnsi" w:cstheme="minorHAnsi"/>
                        <w:color w:val="000000"/>
                        <w:sz w:val="20"/>
                        <w:szCs w:val="20"/>
                        <w:lang w:eastAsia="en-US"/>
                      </w:rPr>
                      <w:id w:val="-6076646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061A">
                        <w:rPr>
                          <w:rFonts w:ascii="MS Gothic" w:eastAsia="MS Gothic" w:hAnsi="MS Gothic" w:cstheme="minorHAnsi" w:hint="eastAsia"/>
                          <w:color w:val="000000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  <w:t xml:space="preserve"> Yes </w:t>
                  </w:r>
                  <w:r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  <w:tab/>
                  </w:r>
                  <w:r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  <w:tab/>
                  </w:r>
                  <w:sdt>
                    <w:sdtPr>
                      <w:rPr>
                        <w:rFonts w:asciiTheme="minorHAnsi" w:eastAsiaTheme="minorHAnsi" w:hAnsiTheme="minorHAnsi" w:cstheme="minorHAnsi"/>
                        <w:color w:val="000000"/>
                        <w:sz w:val="20"/>
                        <w:szCs w:val="20"/>
                        <w:lang w:eastAsia="en-US"/>
                      </w:rPr>
                      <w:id w:val="1958594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4061A">
                        <w:rPr>
                          <w:rFonts w:ascii="MS Gothic" w:eastAsia="MS Gothic" w:hAnsi="MS Gothic" w:cstheme="minorHAnsi" w:hint="eastAsia"/>
                          <w:color w:val="000000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34061A"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Theme="minorHAnsi" w:eastAsiaTheme="minorHAnsi" w:hAnsiTheme="minorHAnsi" w:cstheme="minorHAnsi"/>
                        <w:color w:val="000000"/>
                        <w:sz w:val="20"/>
                        <w:szCs w:val="20"/>
                      </w:rPr>
                      <w:id w:val="-5455205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/>
                  </w:sdt>
                  <w:r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  <w:t xml:space="preserve"> No</w:t>
                  </w:r>
                  <w:r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  <w:tab/>
                  </w:r>
                </w:p>
                <w:tbl>
                  <w:tblPr>
                    <w:tblStyle w:val="Grilledutableau"/>
                    <w:tblW w:w="10694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694"/>
                  </w:tblGrid>
                  <w:tr w:rsidR="00123A65" w:rsidRPr="005B387B" w14:paraId="4FF7E23D" w14:textId="77777777" w:rsidTr="00593706">
                    <w:trPr>
                      <w:trHeight w:val="275"/>
                    </w:trPr>
                    <w:tc>
                      <w:tcPr>
                        <w:tcW w:w="1069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EB325C" w14:textId="77777777" w:rsidR="00123A65" w:rsidRPr="005B387B" w:rsidRDefault="00123A65" w:rsidP="00593706">
                        <w:pPr>
                          <w:autoSpaceDE w:val="0"/>
                          <w:autoSpaceDN w:val="0"/>
                          <w:adjustRightInd w:val="0"/>
                          <w:ind w:hanging="47"/>
                          <w:rPr>
                            <w:rFonts w:asciiTheme="minorHAnsi" w:eastAsiaTheme="minorHAnsi" w:hAnsiTheme="minorHAnsi" w:cstheme="minorHAnsi"/>
                            <w:i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Theme="minorHAnsi" w:hAnsiTheme="minorHAnsi" w:cstheme="minorHAnsi"/>
                            <w:i/>
                            <w:iCs/>
                            <w:color w:val="000000"/>
                            <w:sz w:val="18"/>
                            <w:szCs w:val="18"/>
                            <w:lang w:val="en-CA"/>
                          </w:rPr>
                          <w:t>Details:</w:t>
                        </w:r>
                      </w:p>
                    </w:tc>
                  </w:tr>
                  <w:tr w:rsidR="00123A65" w:rsidRPr="005B387B" w14:paraId="22F2DEBD" w14:textId="77777777" w:rsidTr="000E49B4">
                    <w:trPr>
                      <w:trHeight w:val="275"/>
                    </w:trPr>
                    <w:tc>
                      <w:tcPr>
                        <w:tcW w:w="10694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3AF30DF" w14:textId="77777777" w:rsidR="00123A65" w:rsidRPr="005B387B" w:rsidRDefault="00123A65" w:rsidP="000E49B4">
                        <w:pPr>
                          <w:tabs>
                            <w:tab w:val="left" w:pos="3857"/>
                          </w:tabs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lang w:val="en-CA"/>
                          </w:rPr>
                          <w:tab/>
                        </w:r>
                      </w:p>
                    </w:tc>
                  </w:tr>
                  <w:tr w:rsidR="00123A65" w:rsidRPr="005B387B" w14:paraId="725676A8" w14:textId="77777777" w:rsidTr="000E49B4">
                    <w:trPr>
                      <w:trHeight w:val="275"/>
                    </w:trPr>
                    <w:tc>
                      <w:tcPr>
                        <w:tcW w:w="10694" w:type="dxa"/>
                        <w:shd w:val="clear" w:color="auto" w:fill="auto"/>
                      </w:tcPr>
                      <w:p w14:paraId="5A57B8B9" w14:textId="77777777" w:rsidR="00123A65" w:rsidRPr="005B387B" w:rsidRDefault="00123A65" w:rsidP="000E49B4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1308FC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23A65" w:rsidRPr="00F7571E" w14:paraId="6C73AEE0" w14:textId="77777777" w:rsidTr="00306B14">
              <w:trPr>
                <w:trHeight w:val="93"/>
              </w:trPr>
              <w:tc>
                <w:tcPr>
                  <w:tcW w:w="10803" w:type="dxa"/>
                </w:tcPr>
                <w:p w14:paraId="5F9A2235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  <w:p w14:paraId="371F3774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CA"/>
                    </w:rPr>
                    <w:t>WHAT ARE YOU EXPECTING FROM OUR INTERVENTION?</w:t>
                  </w:r>
                </w:p>
                <w:tbl>
                  <w:tblPr>
                    <w:tblStyle w:val="Grilledutableau"/>
                    <w:tblW w:w="10694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694"/>
                  </w:tblGrid>
                  <w:tr w:rsidR="00123A65" w:rsidRPr="00F7571E" w14:paraId="49F6BBEE" w14:textId="77777777" w:rsidTr="000E49B4">
                    <w:trPr>
                      <w:trHeight w:val="284"/>
                    </w:trPr>
                    <w:tc>
                      <w:tcPr>
                        <w:tcW w:w="10694" w:type="dxa"/>
                        <w:shd w:val="clear" w:color="auto" w:fill="auto"/>
                      </w:tcPr>
                      <w:p w14:paraId="439F1BB5" w14:textId="77777777" w:rsidR="00123A65" w:rsidRPr="0034061A" w:rsidRDefault="00123A65" w:rsidP="000E49B4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val="en-CA"/>
                          </w:rPr>
                        </w:pPr>
                      </w:p>
                    </w:tc>
                  </w:tr>
                  <w:tr w:rsidR="00123A65" w:rsidRPr="00F7571E" w14:paraId="6F9C5CB1" w14:textId="77777777" w:rsidTr="000E49B4">
                    <w:trPr>
                      <w:trHeight w:val="284"/>
                    </w:trPr>
                    <w:tc>
                      <w:tcPr>
                        <w:tcW w:w="10694" w:type="dxa"/>
                        <w:shd w:val="clear" w:color="auto" w:fill="auto"/>
                      </w:tcPr>
                      <w:p w14:paraId="199476C0" w14:textId="77777777" w:rsidR="00123A65" w:rsidRPr="0034061A" w:rsidRDefault="00123A65" w:rsidP="000E49B4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val="en-CA"/>
                          </w:rPr>
                        </w:pPr>
                      </w:p>
                    </w:tc>
                  </w:tr>
                  <w:tr w:rsidR="00123A65" w:rsidRPr="00F7571E" w14:paraId="0C550D82" w14:textId="77777777" w:rsidTr="000E49B4">
                    <w:trPr>
                      <w:trHeight w:val="284"/>
                    </w:trPr>
                    <w:tc>
                      <w:tcPr>
                        <w:tcW w:w="10694" w:type="dxa"/>
                        <w:shd w:val="clear" w:color="auto" w:fill="auto"/>
                      </w:tcPr>
                      <w:p w14:paraId="5C9CF44D" w14:textId="77777777" w:rsidR="00123A65" w:rsidRPr="0034061A" w:rsidRDefault="00123A65" w:rsidP="000E49B4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val="en-CA"/>
                          </w:rPr>
                        </w:pPr>
                      </w:p>
                    </w:tc>
                  </w:tr>
                </w:tbl>
                <w:p w14:paraId="35F3FE68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</w:tc>
            </w:tr>
            <w:tr w:rsidR="00123A65" w:rsidRPr="005B387B" w14:paraId="1AFA57A0" w14:textId="77777777" w:rsidTr="00306B14">
              <w:trPr>
                <w:trHeight w:val="93"/>
              </w:trPr>
              <w:tc>
                <w:tcPr>
                  <w:tcW w:w="10803" w:type="dxa"/>
                </w:tcPr>
                <w:p w14:paraId="2D08B213" w14:textId="77777777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val="en-CA"/>
                    </w:rPr>
                  </w:pPr>
                </w:p>
                <w:p w14:paraId="6D9B2C11" w14:textId="48F92675" w:rsidR="00411952" w:rsidRPr="0034061A" w:rsidRDefault="00123A65" w:rsidP="00411952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CA"/>
                    </w:rPr>
                    <w:t xml:space="preserve">DOES YOUR CHILD HAVE ANY HEALTH PROBLEMS RELATED TO THE DYSPHAGIA? </w:t>
                  </w:r>
                </w:p>
                <w:p w14:paraId="578CCD75" w14:textId="4CC8A642" w:rsidR="00123A65" w:rsidRPr="0034061A" w:rsidRDefault="00123A65" w:rsidP="000E49B4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Theme="minorHAnsi" w:eastAsia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  <w:lang w:val="en-CA"/>
                    </w:rPr>
                    <w:t>Check all that apply and indicate any additional problems</w:t>
                  </w:r>
                </w:p>
                <w:p w14:paraId="489F18A1" w14:textId="77777777" w:rsidR="000A374D" w:rsidRPr="0034061A" w:rsidRDefault="000A374D" w:rsidP="000E49B4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10"/>
                      <w:szCs w:val="10"/>
                      <w:lang w:val="en-CA"/>
                    </w:rPr>
                  </w:pPr>
                </w:p>
                <w:tbl>
                  <w:tblPr>
                    <w:tblStyle w:val="Grilledutableau"/>
                    <w:tblW w:w="1006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16"/>
                    <w:gridCol w:w="1440"/>
                    <w:gridCol w:w="3356"/>
                    <w:gridCol w:w="3357"/>
                  </w:tblGrid>
                  <w:tr w:rsidR="00593706" w:rsidRPr="005B387B" w14:paraId="5DDA7CFE" w14:textId="77777777" w:rsidTr="00593706">
                    <w:trPr>
                      <w:trHeight w:val="284"/>
                    </w:trPr>
                    <w:tc>
                      <w:tcPr>
                        <w:tcW w:w="3356" w:type="dxa"/>
                        <w:gridSpan w:val="2"/>
                      </w:tcPr>
                      <w:p w14:paraId="3B0F3783" w14:textId="7AC98BEB" w:rsidR="00593706" w:rsidRPr="005B387B" w:rsidRDefault="005A380D" w:rsidP="00593706">
                        <w:pPr>
                          <w:ind w:left="142" w:hanging="142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eastAsia="MS Gothic" w:hAnsiTheme="minorHAnsi" w:cstheme="minorHAnsi"/>
                              <w:sz w:val="20"/>
                              <w:szCs w:val="20"/>
                            </w:rPr>
                            <w:id w:val="-52980366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/>
                        </w:sdt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Theme="minorHAnsi" w:eastAsiaTheme="minorHAnsi" w:hAnsiTheme="minorHAnsi" w:cstheme="minorHAnsi"/>
                              <w:color w:val="000000"/>
                              <w:sz w:val="20"/>
                              <w:szCs w:val="20"/>
                              <w:lang w:eastAsia="en-US"/>
                            </w:rPr>
                            <w:id w:val="8793587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E5903">
                              <w:rPr>
                                <w:rFonts w:ascii="MS Gothic" w:eastAsia="MS Gothic" w:hAnsi="MS Gothic" w:cstheme="minorHAnsi" w:hint="eastAsia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☐</w:t>
                            </w:r>
                          </w:sdtContent>
                        </w:sdt>
                        <w:r w:rsidR="008E5903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>Respiratory infections</w:t>
                        </w:r>
                      </w:p>
                    </w:tc>
                    <w:tc>
                      <w:tcPr>
                        <w:tcW w:w="3356" w:type="dxa"/>
                      </w:tcPr>
                      <w:p w14:paraId="51D15DED" w14:textId="4C983A19" w:rsidR="00593706" w:rsidRPr="005B387B" w:rsidRDefault="005A380D" w:rsidP="00593706">
                        <w:pPr>
                          <w:ind w:left="142" w:hanging="142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eastAsia="MS Gothic" w:hAnsiTheme="minorHAnsi" w:cstheme="minorHAnsi"/>
                              <w:sz w:val="20"/>
                              <w:szCs w:val="20"/>
                            </w:rPr>
                            <w:id w:val="9798026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/>
                        </w:sdt>
                        <w:r w:rsidR="008E5903"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Theme="minorHAnsi" w:eastAsiaTheme="minorHAnsi" w:hAnsiTheme="minorHAnsi" w:cstheme="minorHAnsi"/>
                              <w:color w:val="000000"/>
                              <w:sz w:val="20"/>
                              <w:szCs w:val="20"/>
                              <w:lang w:eastAsia="en-US"/>
                            </w:rPr>
                            <w:id w:val="-19407486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E5903">
                              <w:rPr>
                                <w:rFonts w:ascii="MS Gothic" w:eastAsia="MS Gothic" w:hAnsi="MS Gothic" w:cstheme="minorHAnsi" w:hint="eastAsia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☐</w:t>
                            </w:r>
                          </w:sdtContent>
                        </w:sdt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Reflux</w:t>
                        </w:r>
                      </w:p>
                    </w:tc>
                    <w:tc>
                      <w:tcPr>
                        <w:tcW w:w="3357" w:type="dxa"/>
                      </w:tcPr>
                      <w:p w14:paraId="680D35EC" w14:textId="540E8206" w:rsidR="00593706" w:rsidRPr="005B387B" w:rsidRDefault="005A380D" w:rsidP="00593706">
                        <w:pPr>
                          <w:ind w:left="142" w:hanging="142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eastAsia="MS Gothic" w:hAnsiTheme="minorHAnsi" w:cstheme="minorHAnsi"/>
                              <w:sz w:val="20"/>
                              <w:szCs w:val="20"/>
                            </w:rPr>
                            <w:id w:val="-11975420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/>
                        </w:sdt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Theme="minorHAnsi" w:eastAsiaTheme="minorHAnsi" w:hAnsiTheme="minorHAnsi" w:cstheme="minorHAnsi"/>
                              <w:color w:val="000000"/>
                              <w:sz w:val="20"/>
                              <w:szCs w:val="20"/>
                              <w:lang w:eastAsia="en-US"/>
                            </w:rPr>
                            <w:id w:val="-178479613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E5903">
                              <w:rPr>
                                <w:rFonts w:ascii="MS Gothic" w:eastAsia="MS Gothic" w:hAnsi="MS Gothic" w:cstheme="minorHAnsi" w:hint="eastAsia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☐</w:t>
                            </w:r>
                          </w:sdtContent>
                        </w:sdt>
                        <w:r w:rsidR="008E5903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>Recurrent vomiting</w:t>
                        </w:r>
                      </w:p>
                    </w:tc>
                  </w:tr>
                  <w:tr w:rsidR="00593706" w:rsidRPr="005B387B" w14:paraId="5125867B" w14:textId="77777777" w:rsidTr="00593706">
                    <w:trPr>
                      <w:trHeight w:val="284"/>
                    </w:trPr>
                    <w:tc>
                      <w:tcPr>
                        <w:tcW w:w="3356" w:type="dxa"/>
                        <w:gridSpan w:val="2"/>
                      </w:tcPr>
                      <w:p w14:paraId="21FA0972" w14:textId="4578CBA7" w:rsidR="00593706" w:rsidRPr="005B387B" w:rsidRDefault="005A380D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eastAsia="MS Gothic" w:hAnsiTheme="minorHAnsi" w:cstheme="minorHAnsi"/>
                              <w:sz w:val="20"/>
                              <w:szCs w:val="20"/>
                            </w:rPr>
                            <w:id w:val="-14535556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/>
                        </w:sdt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Theme="minorHAnsi" w:eastAsiaTheme="minorHAnsi" w:hAnsiTheme="minorHAnsi" w:cstheme="minorHAnsi"/>
                              <w:color w:val="000000"/>
                              <w:sz w:val="20"/>
                              <w:szCs w:val="20"/>
                              <w:lang w:eastAsia="en-US"/>
                            </w:rPr>
                            <w:id w:val="-5031312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E5903">
                              <w:rPr>
                                <w:rFonts w:ascii="MS Gothic" w:eastAsia="MS Gothic" w:hAnsi="MS Gothic" w:cstheme="minorHAnsi" w:hint="eastAsia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☐</w:t>
                            </w:r>
                          </w:sdtContent>
                        </w:sdt>
                        <w:r w:rsidR="008E5903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Choking </w:t>
                        </w:r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ab/>
                        </w:r>
                      </w:p>
                    </w:tc>
                    <w:tc>
                      <w:tcPr>
                        <w:tcW w:w="3356" w:type="dxa"/>
                      </w:tcPr>
                      <w:p w14:paraId="104926D8" w14:textId="005EAAEA" w:rsidR="00593706" w:rsidRPr="005B387B" w:rsidRDefault="005A380D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eastAsia="MS Gothic" w:hAnsiTheme="minorHAnsi" w:cstheme="minorHAnsi"/>
                              <w:sz w:val="20"/>
                              <w:szCs w:val="20"/>
                            </w:rPr>
                            <w:id w:val="-16938291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/>
                        </w:sdt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Theme="minorHAnsi" w:eastAsiaTheme="minorHAnsi" w:hAnsiTheme="minorHAnsi" w:cstheme="minorHAnsi"/>
                              <w:color w:val="000000"/>
                              <w:sz w:val="20"/>
                              <w:szCs w:val="20"/>
                              <w:lang w:eastAsia="en-US"/>
                            </w:rPr>
                            <w:id w:val="2340550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8E5903">
                              <w:rPr>
                                <w:rFonts w:ascii="MS Gothic" w:eastAsia="MS Gothic" w:hAnsi="MS Gothic" w:cstheme="minorHAnsi" w:hint="eastAsia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☐</w:t>
                            </w:r>
                          </w:sdtContent>
                        </w:sdt>
                        <w:r w:rsidR="008E5903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="00633E1D">
                          <w:rPr>
                            <w:rFonts w:asciiTheme="minorHAnsi" w:eastAsia="MS Gothic" w:hAnsiTheme="minorHAnsi" w:cstheme="minorHAnsi"/>
                            <w:sz w:val="20"/>
                            <w:szCs w:val="20"/>
                            <w:lang w:val="en-CA"/>
                          </w:rPr>
                          <w:t>Failure to gain weight</w:t>
                        </w:r>
                      </w:p>
                    </w:tc>
                    <w:tc>
                      <w:tcPr>
                        <w:tcW w:w="3357" w:type="dxa"/>
                      </w:tcPr>
                      <w:p w14:paraId="6163EA6F" w14:textId="7B944054" w:rsidR="00593706" w:rsidRPr="005B387B" w:rsidRDefault="00593706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93706" w:rsidRPr="005B387B" w14:paraId="12892EA1" w14:textId="567E78F7" w:rsidTr="00674DD0">
                    <w:trPr>
                      <w:trHeight w:val="284"/>
                    </w:trPr>
                    <w:tc>
                      <w:tcPr>
                        <w:tcW w:w="1916" w:type="dxa"/>
                        <w:vAlign w:val="bottom"/>
                      </w:tcPr>
                      <w:p w14:paraId="238A7A79" w14:textId="28EFB38F" w:rsidR="00593706" w:rsidRPr="005B387B" w:rsidRDefault="00593706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  <w:lang w:val="en-CA"/>
                          </w:rPr>
                          <w:t>Other </w:t>
                        </w:r>
                        <w:r>
                          <w:rPr>
                            <w:rFonts w:asciiTheme="minorHAnsi" w:hAnsiTheme="minorHAnsi" w:cstheme="minorHAnsi"/>
                            <w:color w:val="000000"/>
                            <w:sz w:val="20"/>
                            <w:szCs w:val="20"/>
                            <w:lang w:val="en-CA"/>
                          </w:rPr>
                          <w:t>(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iCs/>
                            <w:color w:val="000000"/>
                            <w:sz w:val="20"/>
                            <w:szCs w:val="20"/>
                            <w:lang w:val="en-CA"/>
                          </w:rPr>
                          <w:t>specify</w:t>
                        </w:r>
                        <w:r>
                          <w:rPr>
                            <w:rFonts w:asciiTheme="minorHAnsi" w:hAnsiTheme="minorHAnsi" w:cstheme="minorHAnsi"/>
                            <w:color w:val="000000"/>
                            <w:sz w:val="20"/>
                            <w:szCs w:val="20"/>
                            <w:lang w:val="en-CA"/>
                          </w:rPr>
                          <w:t>)</w:t>
                        </w: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  <w:lang w:val="en-CA"/>
                          </w:rPr>
                          <w:t>:</w:t>
                        </w:r>
                      </w:p>
                    </w:tc>
                    <w:tc>
                      <w:tcPr>
                        <w:tcW w:w="8153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4CF37F3C" w14:textId="77777777" w:rsidR="00593706" w:rsidRPr="005B387B" w:rsidRDefault="00593706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FB2D74C" w14:textId="48A6FB68" w:rsidR="00593706" w:rsidRPr="005B387B" w:rsidRDefault="00593706" w:rsidP="00292E25">
                  <w:pPr>
                    <w:tabs>
                      <w:tab w:val="left" w:pos="613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C987DB0" w14:textId="75966243" w:rsidR="00123A65" w:rsidRPr="005B387B" w:rsidRDefault="00123A65" w:rsidP="00292E25">
            <w:pPr>
              <w:tabs>
                <w:tab w:val="left" w:pos="6248"/>
              </w:tabs>
              <w:ind w:left="142" w:hanging="142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0CF2911" w14:textId="77777777" w:rsidR="00BE7E0B" w:rsidRPr="005B387B" w:rsidRDefault="00BE7E0B" w:rsidP="001E28D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trike/>
          <w:color w:val="000000"/>
          <w:sz w:val="20"/>
          <w:szCs w:val="20"/>
        </w:rPr>
      </w:pPr>
    </w:p>
    <w:p w14:paraId="4F131A40" w14:textId="0083F15D" w:rsidR="006F1D62" w:rsidRPr="005B387B" w:rsidRDefault="00306B14" w:rsidP="00BE7E0B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 xml:space="preserve">NATURAL PRODUCTS: </w:t>
      </w:r>
    </w:p>
    <w:p w14:paraId="7042CB87" w14:textId="77777777" w:rsidR="00BE7E0B" w:rsidRPr="005B387B" w:rsidRDefault="00BE7E0B" w:rsidP="00BE7E0B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FF0000"/>
          <w:sz w:val="20"/>
          <w:szCs w:val="20"/>
        </w:rPr>
      </w:pPr>
    </w:p>
    <w:p w14:paraId="6CB07BF1" w14:textId="3253F31A" w:rsidR="00C75357" w:rsidRPr="005B387B" w:rsidRDefault="00C75357" w:rsidP="00C75357">
      <w:pPr>
        <w:autoSpaceDE w:val="0"/>
        <w:autoSpaceDN w:val="0"/>
        <w:adjustRightInd w:val="0"/>
        <w:ind w:left="284" w:hanging="80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b/>
          <w:bCs/>
          <w:color w:val="000000" w:themeColor="text1"/>
          <w:sz w:val="20"/>
          <w:szCs w:val="20"/>
          <w:lang w:val="en-CA"/>
        </w:rPr>
        <w:t>Does your child take any supplements/natural products?</w:t>
      </w:r>
      <w:r>
        <w:rPr>
          <w:lang w:val="en-CA"/>
        </w:rPr>
        <w:tab/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</w:rPr>
          <w:id w:val="105589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 xml:space="preserve"> </w:t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  <w:lang w:eastAsia="en-US"/>
          </w:rPr>
          <w:id w:val="-1757586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903">
            <w:rPr>
              <w:rFonts w:ascii="MS Gothic" w:eastAsia="MS Gothic" w:hAnsi="MS Gothic" w:cstheme="minorHAnsi" w:hint="eastAsia"/>
              <w:color w:val="000000"/>
              <w:sz w:val="20"/>
              <w:szCs w:val="20"/>
              <w:lang w:eastAsia="en-US"/>
            </w:rPr>
            <w:t>☐</w:t>
          </w:r>
        </w:sdtContent>
      </w:sdt>
      <w:r w:rsidR="008E5903"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 xml:space="preserve"> 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 xml:space="preserve">Yes 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ab/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ab/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  <w:lang w:eastAsia="en-US"/>
          </w:rPr>
          <w:id w:val="-97506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903">
            <w:rPr>
              <w:rFonts w:ascii="MS Gothic" w:eastAsia="MS Gothic" w:hAnsi="MS Gothic" w:cstheme="minorHAnsi" w:hint="eastAsia"/>
              <w:color w:val="000000"/>
              <w:sz w:val="20"/>
              <w:szCs w:val="20"/>
              <w:lang w:eastAsia="en-US"/>
            </w:rPr>
            <w:t>☐</w:t>
          </w:r>
        </w:sdtContent>
      </w:sdt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</w:rPr>
          <w:id w:val="194052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 xml:space="preserve"> No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ab/>
      </w:r>
    </w:p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C75357" w:rsidRPr="005B387B" w14:paraId="2C24EE75" w14:textId="77777777" w:rsidTr="00C75357">
        <w:trPr>
          <w:trHeight w:val="275"/>
        </w:trPr>
        <w:tc>
          <w:tcPr>
            <w:tcW w:w="100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8FC928" w14:textId="77777777" w:rsidR="00C75357" w:rsidRPr="005B387B" w:rsidRDefault="00C75357" w:rsidP="005B152D">
            <w:pPr>
              <w:autoSpaceDE w:val="0"/>
              <w:autoSpaceDN w:val="0"/>
              <w:adjustRightInd w:val="0"/>
              <w:ind w:hanging="47"/>
              <w:rPr>
                <w:rFonts w:asciiTheme="minorHAnsi" w:eastAsiaTheme="minorHAnsi" w:hAnsiTheme="minorHAnsi" w:cs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sz w:val="18"/>
                <w:szCs w:val="18"/>
                <w:lang w:val="en-CA"/>
              </w:rPr>
              <w:t>Details:</w:t>
            </w:r>
          </w:p>
        </w:tc>
      </w:tr>
      <w:tr w:rsidR="00C75357" w:rsidRPr="005B387B" w14:paraId="71CCCE88" w14:textId="77777777" w:rsidTr="00C75357">
        <w:trPr>
          <w:trHeight w:val="275"/>
        </w:trPr>
        <w:tc>
          <w:tcPr>
            <w:tcW w:w="10064" w:type="dxa"/>
            <w:tcBorders>
              <w:top w:val="single" w:sz="4" w:space="0" w:color="auto"/>
            </w:tcBorders>
            <w:shd w:val="clear" w:color="auto" w:fill="auto"/>
          </w:tcPr>
          <w:p w14:paraId="1FDCB9B3" w14:textId="77777777" w:rsidR="00C75357" w:rsidRPr="005B387B" w:rsidRDefault="00C75357" w:rsidP="005B152D">
            <w:pPr>
              <w:tabs>
                <w:tab w:val="left" w:pos="3857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lang w:val="en-CA"/>
              </w:rPr>
              <w:tab/>
            </w:r>
          </w:p>
        </w:tc>
      </w:tr>
    </w:tbl>
    <w:p w14:paraId="4A4CD8E9" w14:textId="377672C2" w:rsidR="00AD0C59" w:rsidRDefault="00AD0C59" w:rsidP="006F1D62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</w:p>
    <w:p w14:paraId="561D448E" w14:textId="77777777" w:rsidR="005B387B" w:rsidRPr="005B387B" w:rsidRDefault="005B387B" w:rsidP="006F1D62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10044"/>
      </w:tblGrid>
      <w:tr w:rsidR="00686315" w:rsidRPr="005B387B" w14:paraId="0D0E2CF5" w14:textId="77777777" w:rsidTr="00686315">
        <w:tc>
          <w:tcPr>
            <w:tcW w:w="10186" w:type="dxa"/>
            <w:shd w:val="clear" w:color="auto" w:fill="D9D9D9" w:themeFill="background1" w:themeFillShade="D9"/>
          </w:tcPr>
          <w:p w14:paraId="5EFC3871" w14:textId="2536D732" w:rsidR="00686315" w:rsidRPr="005B387B" w:rsidRDefault="00686315" w:rsidP="00230C31">
            <w:pPr>
              <w:autoSpaceDE w:val="0"/>
              <w:autoSpaceDN w:val="0"/>
              <w:adjustRightInd w:val="0"/>
              <w:ind w:left="142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FOOD PREFERENCES</w:t>
            </w:r>
          </w:p>
        </w:tc>
      </w:tr>
    </w:tbl>
    <w:p w14:paraId="26855B90" w14:textId="371BC0E9" w:rsidR="003E5242" w:rsidRPr="005B387B" w:rsidRDefault="003E5242" w:rsidP="00542DD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</w:p>
    <w:p w14:paraId="2760FE54" w14:textId="15284D04" w:rsidR="00E825FA" w:rsidRPr="0034061A" w:rsidRDefault="00E825FA" w:rsidP="00E825FA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 xml:space="preserve">WHAT ARE </w:t>
      </w:r>
      <w:r>
        <w:rPr>
          <w:rFonts w:asciiTheme="minorHAnsi" w:eastAsiaTheme="minorHAnsi" w:hAnsiTheme="minorHAnsi" w:cstheme="minorHAnsi"/>
          <w:b/>
          <w:bCs/>
          <w:color w:val="000000" w:themeColor="text1"/>
          <w:sz w:val="20"/>
          <w:szCs w:val="20"/>
          <w:lang w:val="en-CA"/>
        </w:rPr>
        <w:t xml:space="preserve">YOUR </w:t>
      </w: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 xml:space="preserve">CHILD’S FAVOURITE AND LEAST FAVOURITE FOODS? </w:t>
      </w:r>
    </w:p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E825FA" w:rsidRPr="00F7571E" w14:paraId="415821BC" w14:textId="77777777" w:rsidTr="00E825FA">
        <w:trPr>
          <w:trHeight w:val="284"/>
        </w:trPr>
        <w:tc>
          <w:tcPr>
            <w:tcW w:w="10064" w:type="dxa"/>
            <w:shd w:val="clear" w:color="auto" w:fill="auto"/>
          </w:tcPr>
          <w:p w14:paraId="4F09ADAA" w14:textId="77777777" w:rsidR="00E825FA" w:rsidRPr="0034061A" w:rsidRDefault="00E825FA" w:rsidP="00E825F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E825FA" w:rsidRPr="00F7571E" w14:paraId="0A418BDC" w14:textId="77777777" w:rsidTr="00E825FA">
        <w:trPr>
          <w:trHeight w:val="284"/>
        </w:trPr>
        <w:tc>
          <w:tcPr>
            <w:tcW w:w="10064" w:type="dxa"/>
            <w:shd w:val="clear" w:color="auto" w:fill="auto"/>
          </w:tcPr>
          <w:p w14:paraId="6D12EE01" w14:textId="77777777" w:rsidR="00E825FA" w:rsidRPr="0034061A" w:rsidRDefault="00E825FA" w:rsidP="00E825F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E825FA" w:rsidRPr="00F7571E" w14:paraId="69C84A1A" w14:textId="77777777" w:rsidTr="00E825FA">
        <w:trPr>
          <w:trHeight w:val="284"/>
        </w:trPr>
        <w:tc>
          <w:tcPr>
            <w:tcW w:w="10064" w:type="dxa"/>
            <w:shd w:val="clear" w:color="auto" w:fill="auto"/>
          </w:tcPr>
          <w:p w14:paraId="0F9F3531" w14:textId="77777777" w:rsidR="00E825FA" w:rsidRPr="0034061A" w:rsidRDefault="00E825FA" w:rsidP="00E825F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E825FA" w:rsidRPr="00F7571E" w14:paraId="1267DCCB" w14:textId="77777777" w:rsidTr="00E825FA">
        <w:trPr>
          <w:trHeight w:val="284"/>
        </w:trPr>
        <w:tc>
          <w:tcPr>
            <w:tcW w:w="10064" w:type="dxa"/>
            <w:shd w:val="clear" w:color="auto" w:fill="auto"/>
          </w:tcPr>
          <w:p w14:paraId="43CFB537" w14:textId="77777777" w:rsidR="00E825FA" w:rsidRPr="0034061A" w:rsidRDefault="00E825FA" w:rsidP="00E825F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</w:tbl>
    <w:p w14:paraId="358E1B1C" w14:textId="77777777" w:rsidR="00E825FA" w:rsidRPr="0034061A" w:rsidRDefault="00E825FA" w:rsidP="00E825FA">
      <w:pPr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p w14:paraId="5F9E9232" w14:textId="77777777" w:rsidR="00E274B2" w:rsidRPr="0034061A" w:rsidRDefault="00F2104E" w:rsidP="00F2104E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>HOW DOES YOUR CHILD COMMUNICATE THEIR FOOD-RELATED NEEDS?</w:t>
      </w:r>
    </w:p>
    <w:p w14:paraId="52EED8A3" w14:textId="2709F80A" w:rsidR="00F2104E" w:rsidRPr="0034061A" w:rsidRDefault="00E274B2" w:rsidP="00F2104E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i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>E.g.</w:t>
      </w:r>
      <w:r w:rsidR="007E4131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>,</w:t>
      </w:r>
      <w:r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 xml:space="preserve"> hunger, thirst, fullness, preference for a certain food, etc.</w:t>
      </w:r>
    </w:p>
    <w:p w14:paraId="2FF9D5E9" w14:textId="77777777" w:rsidR="00F2104E" w:rsidRPr="0034061A" w:rsidRDefault="00F2104E" w:rsidP="00F2104E">
      <w:pPr>
        <w:ind w:left="142" w:hanging="426"/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tbl>
      <w:tblPr>
        <w:tblStyle w:val="Grilledutableau"/>
        <w:tblW w:w="1006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1843"/>
        <w:gridCol w:w="3119"/>
        <w:gridCol w:w="2976"/>
      </w:tblGrid>
      <w:tr w:rsidR="00F2104E" w:rsidRPr="005B387B" w14:paraId="657882AB" w14:textId="77777777" w:rsidTr="007E3377">
        <w:trPr>
          <w:trHeight w:val="284"/>
        </w:trPr>
        <w:tc>
          <w:tcPr>
            <w:tcW w:w="3974" w:type="dxa"/>
            <w:gridSpan w:val="2"/>
          </w:tcPr>
          <w:p w14:paraId="1E900651" w14:textId="21614199" w:rsidR="00F2104E" w:rsidRPr="005B387B" w:rsidRDefault="005A380D" w:rsidP="00D279B4">
            <w:pPr>
              <w:ind w:left="142" w:hanging="14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662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13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They point</w:t>
            </w:r>
          </w:p>
        </w:tc>
        <w:tc>
          <w:tcPr>
            <w:tcW w:w="3119" w:type="dxa"/>
          </w:tcPr>
          <w:p w14:paraId="164F0D85" w14:textId="6B8DD56C" w:rsidR="00F2104E" w:rsidRPr="005B387B" w:rsidRDefault="005A380D" w:rsidP="00D279B4">
            <w:pPr>
              <w:ind w:left="142" w:hanging="14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18433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A33762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56371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762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They make sounds</w:t>
            </w:r>
          </w:p>
        </w:tc>
        <w:tc>
          <w:tcPr>
            <w:tcW w:w="2976" w:type="dxa"/>
          </w:tcPr>
          <w:p w14:paraId="71C674B7" w14:textId="0F95EB2B" w:rsidR="00F2104E" w:rsidRPr="005B387B" w:rsidRDefault="005A380D" w:rsidP="00D279B4">
            <w:pPr>
              <w:ind w:left="142" w:hanging="14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78304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7130BC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78433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0B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They shake their head</w:t>
            </w:r>
          </w:p>
        </w:tc>
      </w:tr>
      <w:tr w:rsidR="00F2104E" w:rsidRPr="005B387B" w14:paraId="77DB8490" w14:textId="77777777" w:rsidTr="007E3377">
        <w:trPr>
          <w:trHeight w:val="284"/>
        </w:trPr>
        <w:tc>
          <w:tcPr>
            <w:tcW w:w="3974" w:type="dxa"/>
            <w:gridSpan w:val="2"/>
          </w:tcPr>
          <w:p w14:paraId="5B39D36E" w14:textId="36FDD950" w:rsidR="00F2104E" w:rsidRPr="005B387B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45031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44680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13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E4131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They gesture or mime</w:t>
            </w:r>
          </w:p>
        </w:tc>
        <w:tc>
          <w:tcPr>
            <w:tcW w:w="3119" w:type="dxa"/>
          </w:tcPr>
          <w:p w14:paraId="5470FFB9" w14:textId="1032016A" w:rsidR="00F2104E" w:rsidRPr="005B387B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51337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98827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762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33762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They use words</w:t>
            </w:r>
          </w:p>
        </w:tc>
        <w:tc>
          <w:tcPr>
            <w:tcW w:w="2976" w:type="dxa"/>
          </w:tcPr>
          <w:p w14:paraId="0E0F311B" w14:textId="68AB3EF6" w:rsidR="00F2104E" w:rsidRPr="005B387B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68326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8180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0B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130BC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They cry</w:t>
            </w:r>
          </w:p>
        </w:tc>
      </w:tr>
      <w:tr w:rsidR="007E3377" w:rsidRPr="005B387B" w14:paraId="5367D580" w14:textId="77777777" w:rsidTr="007E3377">
        <w:trPr>
          <w:trHeight w:val="284"/>
        </w:trPr>
        <w:tc>
          <w:tcPr>
            <w:tcW w:w="3974" w:type="dxa"/>
            <w:gridSpan w:val="2"/>
          </w:tcPr>
          <w:p w14:paraId="3B798B83" w14:textId="420B6A5C" w:rsidR="007E3377" w:rsidRPr="0034061A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val="en-CA" w:eastAsia="en-US"/>
                </w:rPr>
                <w:id w:val="-20292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131" w:rsidRPr="007E413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r w:rsidR="007E4131" w:rsidRPr="007E4131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11205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They push </w:t>
            </w:r>
            <w:r w:rsidR="00A820DC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away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my hand or the food </w:t>
            </w:r>
          </w:p>
        </w:tc>
        <w:tc>
          <w:tcPr>
            <w:tcW w:w="3119" w:type="dxa"/>
          </w:tcPr>
          <w:p w14:paraId="40E9FC87" w14:textId="27E8C30F" w:rsidR="007E3377" w:rsidRPr="005B387B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32295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75751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762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33762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They yell</w:t>
            </w:r>
          </w:p>
        </w:tc>
        <w:tc>
          <w:tcPr>
            <w:tcW w:w="2976" w:type="dxa"/>
          </w:tcPr>
          <w:p w14:paraId="1932F82F" w14:textId="554454EA" w:rsidR="007E3377" w:rsidRPr="005B387B" w:rsidRDefault="005A380D" w:rsidP="007E3377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79082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42300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0B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130BC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They refuse to eat</w:t>
            </w:r>
          </w:p>
        </w:tc>
      </w:tr>
      <w:tr w:rsidR="007E3377" w:rsidRPr="005B387B" w14:paraId="014B78DB" w14:textId="77777777" w:rsidTr="007E3377">
        <w:trPr>
          <w:trHeight w:val="284"/>
        </w:trPr>
        <w:tc>
          <w:tcPr>
            <w:tcW w:w="3974" w:type="dxa"/>
            <w:gridSpan w:val="2"/>
          </w:tcPr>
          <w:p w14:paraId="517672B4" w14:textId="130A5F15" w:rsidR="007E3377" w:rsidRPr="0034061A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07246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val="en-CA" w:eastAsia="en-US"/>
                </w:rPr>
                <w:id w:val="-19954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131" w:rsidRPr="007E413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r w:rsidR="007E4131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They spit out the food</w:t>
            </w:r>
          </w:p>
        </w:tc>
        <w:tc>
          <w:tcPr>
            <w:tcW w:w="3119" w:type="dxa"/>
          </w:tcPr>
          <w:p w14:paraId="481B501D" w14:textId="73449BC5" w:rsidR="007E3377" w:rsidRPr="005B387B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83114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32747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762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33762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They smile</w:t>
            </w:r>
          </w:p>
        </w:tc>
        <w:tc>
          <w:tcPr>
            <w:tcW w:w="2976" w:type="dxa"/>
          </w:tcPr>
          <w:p w14:paraId="72C16BA4" w14:textId="791EB5DA" w:rsidR="007E3377" w:rsidRPr="005B387B" w:rsidRDefault="007E3377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04E" w:rsidRPr="005B387B" w14:paraId="54502565" w14:textId="77777777" w:rsidTr="007E3377">
        <w:trPr>
          <w:trHeight w:val="284"/>
        </w:trPr>
        <w:tc>
          <w:tcPr>
            <w:tcW w:w="2131" w:type="dxa"/>
            <w:vAlign w:val="bottom"/>
          </w:tcPr>
          <w:p w14:paraId="476809DA" w14:textId="54B20E03" w:rsidR="00F2104E" w:rsidRPr="005B387B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67032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0DC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820DC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Other </w:t>
            </w:r>
            <w:r w:rsidR="00633E1D">
              <w:rPr>
                <w:rFonts w:asciiTheme="minorHAnsi" w:eastAsia="MS Gothic" w:hAnsiTheme="minorHAnsi" w:cstheme="minorHAnsi"/>
                <w:color w:val="000000"/>
                <w:sz w:val="20"/>
                <w:szCs w:val="20"/>
                <w:lang w:val="en-CA"/>
              </w:rPr>
              <w:t>(</w:t>
            </w:r>
            <w:r w:rsidR="00633E1D">
              <w:rPr>
                <w:rFonts w:asciiTheme="minorHAnsi" w:eastAsia="MS Gothic" w:hAnsiTheme="minorHAnsi" w:cstheme="minorHAnsi"/>
                <w:i/>
                <w:iCs/>
                <w:color w:val="000000"/>
                <w:sz w:val="20"/>
                <w:szCs w:val="20"/>
                <w:lang w:val="en-CA"/>
              </w:rPr>
              <w:t>specify</w:t>
            </w:r>
            <w:r w:rsidR="00633E1D">
              <w:rPr>
                <w:rFonts w:asciiTheme="minorHAnsi" w:eastAsia="MS Gothic" w:hAnsiTheme="minorHAnsi" w:cstheme="minorHAnsi"/>
                <w:color w:val="000000"/>
                <w:sz w:val="20"/>
                <w:szCs w:val="20"/>
                <w:lang w:val="en-CA"/>
              </w:rPr>
              <w:t>)</w:t>
            </w:r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: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  <w:vAlign w:val="bottom"/>
          </w:tcPr>
          <w:p w14:paraId="7D4ED50C" w14:textId="77777777" w:rsidR="00F2104E" w:rsidRPr="005B387B" w:rsidRDefault="00F2104E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04E" w:rsidRPr="00F7571E" w14:paraId="14E64C99" w14:textId="77777777" w:rsidTr="00D279B4">
        <w:trPr>
          <w:trHeight w:val="284"/>
        </w:trPr>
        <w:tc>
          <w:tcPr>
            <w:tcW w:w="10069" w:type="dxa"/>
            <w:gridSpan w:val="4"/>
            <w:vAlign w:val="bottom"/>
          </w:tcPr>
          <w:p w14:paraId="21B76D3C" w14:textId="0DA2AC53" w:rsidR="00F2104E" w:rsidRPr="0034061A" w:rsidRDefault="005A380D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45610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val="en-CA" w:eastAsia="en-US"/>
                </w:rPr>
                <w:id w:val="-65437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EE8" w:rsidRPr="00FF7EE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r w:rsidR="00633E1D"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 xml:space="preserve"> They never show hunger or thirst</w:t>
            </w:r>
          </w:p>
        </w:tc>
      </w:tr>
    </w:tbl>
    <w:p w14:paraId="62154D17" w14:textId="77777777" w:rsidR="00F2104E" w:rsidRPr="0034061A" w:rsidRDefault="00F2104E" w:rsidP="00F2104E">
      <w:pPr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p w14:paraId="7D177907" w14:textId="77777777" w:rsidR="00146958" w:rsidRPr="0034061A" w:rsidRDefault="00146958" w:rsidP="00146958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 xml:space="preserve">DOES YOUR CHILD PREFER THEIR FOOD TO BE A CERTAIN TEMPERATURE? DO THEY PREFER CERTAIN FLAVOURS? </w:t>
      </w:r>
    </w:p>
    <w:p w14:paraId="088AFD2E" w14:textId="77777777" w:rsidR="00146958" w:rsidRPr="0034061A" w:rsidRDefault="00146958" w:rsidP="00146958">
      <w:pPr>
        <w:ind w:left="142"/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tbl>
      <w:tblPr>
        <w:tblStyle w:val="Grilledutableau"/>
        <w:tblW w:w="1006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90"/>
        <w:gridCol w:w="1842"/>
        <w:gridCol w:w="1843"/>
        <w:gridCol w:w="1985"/>
        <w:gridCol w:w="2409"/>
      </w:tblGrid>
      <w:tr w:rsidR="00146958" w:rsidRPr="005B387B" w14:paraId="41A803A2" w14:textId="77777777" w:rsidTr="00BE7E0B">
        <w:trPr>
          <w:trHeight w:val="475"/>
        </w:trPr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1F465" w14:textId="2C33C77A" w:rsidR="00146958" w:rsidRPr="0034061A" w:rsidRDefault="00146958" w:rsidP="001342D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B4109" w14:textId="5FC4C452" w:rsidR="00146958" w:rsidRPr="0034061A" w:rsidRDefault="00146958" w:rsidP="001342D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AACCF6" w14:textId="24B1E1E2" w:rsidR="00146958" w:rsidRPr="005B387B" w:rsidRDefault="00146958" w:rsidP="001342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/>
              </w:rPr>
              <w:t>PREFERS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485D947" w14:textId="4878C503" w:rsidR="00146958" w:rsidRPr="005B387B" w:rsidRDefault="00146958" w:rsidP="001342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/>
              </w:rPr>
              <w:t>INDIFFERENT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6DED3F73" w14:textId="173C509F" w:rsidR="00146958" w:rsidRPr="005B387B" w:rsidRDefault="00146958" w:rsidP="001342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/>
              </w:rPr>
              <w:t>DISLIKES</w:t>
            </w:r>
          </w:p>
        </w:tc>
      </w:tr>
      <w:tr w:rsidR="00146958" w:rsidRPr="005B387B" w14:paraId="39CF4143" w14:textId="77777777" w:rsidTr="009C4A8C">
        <w:trPr>
          <w:trHeight w:val="340"/>
        </w:trPr>
        <w:tc>
          <w:tcPr>
            <w:tcW w:w="1990" w:type="dxa"/>
            <w:vMerge w:val="restart"/>
            <w:tcBorders>
              <w:top w:val="single" w:sz="4" w:space="0" w:color="auto"/>
            </w:tcBorders>
            <w:vAlign w:val="center"/>
          </w:tcPr>
          <w:p w14:paraId="7C3C922E" w14:textId="70579766" w:rsidR="00146958" w:rsidRPr="005B387B" w:rsidRDefault="00146958" w:rsidP="009C4A8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TEMPERATURE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5A02435" w14:textId="47811136" w:rsidR="00146958" w:rsidRPr="005B387B" w:rsidRDefault="00146958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Hot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9188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B99F499" w14:textId="26C959E1" w:rsidR="00146958" w:rsidRPr="005B387B" w:rsidRDefault="00C32577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04363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C496846" w14:textId="3EEE8532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1635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9" w:type="dxa"/>
                <w:vAlign w:val="center"/>
              </w:tcPr>
              <w:p w14:paraId="57322556" w14:textId="59121875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146958" w:rsidRPr="005B387B" w14:paraId="1589F27F" w14:textId="77777777" w:rsidTr="009C4A8C">
        <w:trPr>
          <w:trHeight w:val="340"/>
        </w:trPr>
        <w:tc>
          <w:tcPr>
            <w:tcW w:w="1990" w:type="dxa"/>
            <w:vMerge/>
            <w:vAlign w:val="center"/>
          </w:tcPr>
          <w:p w14:paraId="2CD46D96" w14:textId="1F9B8A1D" w:rsidR="00146958" w:rsidRPr="005B387B" w:rsidRDefault="00146958" w:rsidP="009C4A8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F078C31" w14:textId="57C81EF5" w:rsidR="00146958" w:rsidRPr="005B387B" w:rsidRDefault="00146958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Warm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4867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F9A205F" w14:textId="5339EFEE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5506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6D8BDEC" w14:textId="6C10C215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0860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9" w:type="dxa"/>
                <w:vAlign w:val="center"/>
              </w:tcPr>
              <w:p w14:paraId="13FABF4F" w14:textId="3BAAD407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146958" w:rsidRPr="005B387B" w14:paraId="4E2F01E4" w14:textId="77777777" w:rsidTr="009C4A8C">
        <w:trPr>
          <w:trHeight w:val="340"/>
        </w:trPr>
        <w:tc>
          <w:tcPr>
            <w:tcW w:w="1990" w:type="dxa"/>
            <w:vMerge/>
            <w:vAlign w:val="center"/>
          </w:tcPr>
          <w:p w14:paraId="3B3798CE" w14:textId="5C4E3A14" w:rsidR="00146958" w:rsidRPr="005B387B" w:rsidRDefault="00146958" w:rsidP="009C4A8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828BFD6" w14:textId="2676D601" w:rsidR="00146958" w:rsidRPr="005B387B" w:rsidRDefault="00146958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Cold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0177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center"/>
              </w:tcPr>
              <w:p w14:paraId="7E545C71" w14:textId="0AB2B327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7427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vAlign w:val="center"/>
              </w:tcPr>
              <w:p w14:paraId="056B43E1" w14:textId="58D88A2D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548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9" w:type="dxa"/>
                <w:tcBorders>
                  <w:bottom w:val="single" w:sz="4" w:space="0" w:color="auto"/>
                </w:tcBorders>
                <w:vAlign w:val="center"/>
              </w:tcPr>
              <w:p w14:paraId="7F17C6B5" w14:textId="6478B1E1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146958" w:rsidRPr="005B387B" w14:paraId="62CD938B" w14:textId="77777777" w:rsidTr="009C4A8C">
        <w:trPr>
          <w:trHeight w:val="340"/>
        </w:trPr>
        <w:tc>
          <w:tcPr>
            <w:tcW w:w="1990" w:type="dxa"/>
            <w:vMerge/>
            <w:vAlign w:val="center"/>
          </w:tcPr>
          <w:p w14:paraId="1A217829" w14:textId="1CD9075D" w:rsidR="00146958" w:rsidRPr="005B387B" w:rsidRDefault="00146958" w:rsidP="009C4A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14:paraId="3D360D58" w14:textId="019A5E54" w:rsidR="00146958" w:rsidRPr="005B387B" w:rsidRDefault="00146958" w:rsidP="001342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Comments:</w:t>
            </w:r>
          </w:p>
        </w:tc>
        <w:tc>
          <w:tcPr>
            <w:tcW w:w="6237" w:type="dxa"/>
            <w:gridSpan w:val="3"/>
            <w:tcBorders>
              <w:left w:val="nil"/>
            </w:tcBorders>
            <w:vAlign w:val="bottom"/>
          </w:tcPr>
          <w:p w14:paraId="17BA57F8" w14:textId="1BB73AA8" w:rsidR="00146958" w:rsidRPr="005B387B" w:rsidRDefault="00146958" w:rsidP="001342D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4A8C" w:rsidRPr="005B387B" w14:paraId="15FE8932" w14:textId="46D25C23" w:rsidTr="005B152D">
        <w:trPr>
          <w:trHeight w:val="340"/>
        </w:trPr>
        <w:tc>
          <w:tcPr>
            <w:tcW w:w="1990" w:type="dxa"/>
            <w:vMerge w:val="restart"/>
            <w:vAlign w:val="center"/>
          </w:tcPr>
          <w:p w14:paraId="1E08A54D" w14:textId="22CA1E4B" w:rsidR="009C4A8C" w:rsidRPr="005B387B" w:rsidRDefault="009C4A8C" w:rsidP="009C4A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FLAVOURS</w:t>
            </w:r>
          </w:p>
        </w:tc>
        <w:tc>
          <w:tcPr>
            <w:tcW w:w="1842" w:type="dxa"/>
            <w:vAlign w:val="bottom"/>
          </w:tcPr>
          <w:p w14:paraId="4CBA424E" w14:textId="2909811E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Sweet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996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8E812E" w14:textId="12D522AE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3463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A8D2876" w14:textId="3091C917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0F258981" w14:textId="6EC77597" w:rsidR="009C4A8C" w:rsidRPr="005B387B" w:rsidRDefault="005A380D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60954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1D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</w:p>
        </w:tc>
      </w:tr>
      <w:tr w:rsidR="009C4A8C" w:rsidRPr="005B387B" w14:paraId="211AB751" w14:textId="07AC57E6" w:rsidTr="005B152D">
        <w:trPr>
          <w:trHeight w:val="340"/>
        </w:trPr>
        <w:tc>
          <w:tcPr>
            <w:tcW w:w="1990" w:type="dxa"/>
            <w:vMerge/>
          </w:tcPr>
          <w:p w14:paraId="20635BC9" w14:textId="43C5240A" w:rsidR="009C4A8C" w:rsidRPr="005B387B" w:rsidRDefault="009C4A8C" w:rsidP="001469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14:paraId="1EC4ED56" w14:textId="76FB7202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Salty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4054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3D1C261" w14:textId="227AC625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1805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E1AF1A2" w14:textId="413FC652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79B4CEF2" w14:textId="68255E42" w:rsidR="009C4A8C" w:rsidRPr="005B387B" w:rsidRDefault="005A380D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28493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1D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</w:p>
        </w:tc>
      </w:tr>
      <w:tr w:rsidR="009C4A8C" w:rsidRPr="005B387B" w14:paraId="7A9A9D33" w14:textId="56081F14" w:rsidTr="005B152D">
        <w:trPr>
          <w:trHeight w:val="340"/>
        </w:trPr>
        <w:tc>
          <w:tcPr>
            <w:tcW w:w="1990" w:type="dxa"/>
            <w:vMerge/>
          </w:tcPr>
          <w:p w14:paraId="20338B16" w14:textId="7E7ADE26" w:rsidR="009C4A8C" w:rsidRPr="005B387B" w:rsidRDefault="009C4A8C" w:rsidP="001469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14:paraId="746B9F49" w14:textId="55DCDFFF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Spicy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3726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FCA9A9F" w14:textId="58019C6D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812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41373B0" w14:textId="7BE9F415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109D23AD" w14:textId="67068426" w:rsidR="009C4A8C" w:rsidRPr="005B387B" w:rsidRDefault="005A380D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39210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1D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</w:p>
        </w:tc>
      </w:tr>
      <w:tr w:rsidR="009C4A8C" w:rsidRPr="005B387B" w14:paraId="7AD42509" w14:textId="2BF8C167" w:rsidTr="005B152D">
        <w:trPr>
          <w:trHeight w:val="340"/>
        </w:trPr>
        <w:tc>
          <w:tcPr>
            <w:tcW w:w="1990" w:type="dxa"/>
            <w:vMerge/>
          </w:tcPr>
          <w:p w14:paraId="0ED40E88" w14:textId="4F53858B" w:rsidR="009C4A8C" w:rsidRPr="005B387B" w:rsidRDefault="009C4A8C" w:rsidP="001469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14:paraId="783E3991" w14:textId="074263DC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Bland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47737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center"/>
              </w:tcPr>
              <w:p w14:paraId="0633586E" w14:textId="693E171F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8348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vAlign w:val="center"/>
              </w:tcPr>
              <w:p w14:paraId="61C54D9E" w14:textId="114A8481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12067D6" w14:textId="1BF11485" w:rsidR="009C4A8C" w:rsidRPr="005B387B" w:rsidRDefault="005A380D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68705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E1D"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  <w:t>☐</w:t>
                </w:r>
              </w:sdtContent>
            </w:sdt>
          </w:p>
        </w:tc>
      </w:tr>
      <w:tr w:rsidR="009C4A8C" w:rsidRPr="005B387B" w14:paraId="4F2A91D2" w14:textId="77777777" w:rsidTr="005B152D">
        <w:trPr>
          <w:trHeight w:val="340"/>
        </w:trPr>
        <w:tc>
          <w:tcPr>
            <w:tcW w:w="1990" w:type="dxa"/>
            <w:vMerge/>
          </w:tcPr>
          <w:p w14:paraId="516F6A97" w14:textId="0C573DC3" w:rsidR="009C4A8C" w:rsidRPr="005B387B" w:rsidRDefault="009C4A8C" w:rsidP="001469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14:paraId="3A58FFFE" w14:textId="40B8408A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Comments:</w:t>
            </w:r>
          </w:p>
        </w:tc>
        <w:tc>
          <w:tcPr>
            <w:tcW w:w="6237" w:type="dxa"/>
            <w:gridSpan w:val="3"/>
            <w:tcBorders>
              <w:left w:val="nil"/>
            </w:tcBorders>
            <w:vAlign w:val="bottom"/>
          </w:tcPr>
          <w:p w14:paraId="036184A6" w14:textId="6E7EAA46" w:rsidR="009C4A8C" w:rsidRPr="005B387B" w:rsidRDefault="009C4A8C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A42A66" w14:textId="77777777" w:rsidR="000A374D" w:rsidRPr="005B387B" w:rsidRDefault="000A374D">
      <w:pPr>
        <w:spacing w:after="160" w:line="259" w:lineRule="auto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br w:type="page"/>
      </w:r>
    </w:p>
    <w:p w14:paraId="085BA8E7" w14:textId="77777777" w:rsidR="00E67274" w:rsidRPr="0034061A" w:rsidRDefault="00E67274" w:rsidP="00E6727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lastRenderedPageBreak/>
        <w:t xml:space="preserve">HOW DOES YOUR CHILD TOLERATE AND HANDLE DIFFERENT TEXTURES? </w:t>
      </w:r>
    </w:p>
    <w:p w14:paraId="3F6B6874" w14:textId="1621A82B" w:rsidR="00E67274" w:rsidRPr="0034061A" w:rsidRDefault="000A7A6F" w:rsidP="00E6727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i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 xml:space="preserve">Indicate </w:t>
      </w:r>
      <w:r w:rsidR="00E67274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>how your child tolerates different textures. If you do</w:t>
      </w:r>
      <w:r w:rsidR="00C32577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 xml:space="preserve">n’t </w:t>
      </w:r>
      <w:r w:rsidR="00E67274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 xml:space="preserve">know, check </w:t>
      </w:r>
      <w:r w:rsidR="00C32577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>“n</w:t>
      </w:r>
      <w:r w:rsidR="00E67274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>ot applicable.</w:t>
      </w:r>
      <w:r w:rsidR="00C32577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>”</w:t>
      </w:r>
    </w:p>
    <w:tbl>
      <w:tblPr>
        <w:tblStyle w:val="Grilledutableau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16"/>
        <w:gridCol w:w="1417"/>
        <w:gridCol w:w="1696"/>
        <w:gridCol w:w="1418"/>
        <w:gridCol w:w="1417"/>
      </w:tblGrid>
      <w:tr w:rsidR="00961471" w:rsidRPr="005B387B" w14:paraId="17980605" w14:textId="77777777" w:rsidTr="00D279B4">
        <w:trPr>
          <w:trHeight w:val="475"/>
        </w:trPr>
        <w:tc>
          <w:tcPr>
            <w:tcW w:w="4116" w:type="dxa"/>
            <w:tcBorders>
              <w:top w:val="nil"/>
              <w:left w:val="nil"/>
            </w:tcBorders>
          </w:tcPr>
          <w:p w14:paraId="34F90D22" w14:textId="77777777" w:rsidR="00961471" w:rsidRPr="0034061A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5179B228" w14:textId="77777777" w:rsidR="00961471" w:rsidRPr="005B387B" w:rsidRDefault="00961471" w:rsidP="00D279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/>
              </w:rPr>
              <w:t>EASILY</w:t>
            </w:r>
          </w:p>
        </w:tc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44B49C72" w14:textId="77777777" w:rsidR="00961471" w:rsidRPr="005B387B" w:rsidRDefault="00961471" w:rsidP="00D279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/>
              </w:rPr>
              <w:t>WITH DIFFICULTY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FE29B2D" w14:textId="77777777" w:rsidR="00961471" w:rsidRPr="005B387B" w:rsidRDefault="00961471" w:rsidP="00D279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/>
              </w:rPr>
              <w:t>INCAPABLE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1367FE6B" w14:textId="77777777" w:rsidR="00961471" w:rsidRPr="005B387B" w:rsidRDefault="00961471" w:rsidP="00D279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/>
              </w:rPr>
              <w:t>NOT APPLICABLE</w:t>
            </w:r>
          </w:p>
        </w:tc>
      </w:tr>
      <w:tr w:rsidR="00961471" w:rsidRPr="005B387B" w14:paraId="2EC95A82" w14:textId="77777777" w:rsidTr="00D279B4">
        <w:trPr>
          <w:trHeight w:val="340"/>
        </w:trPr>
        <w:tc>
          <w:tcPr>
            <w:tcW w:w="4116" w:type="dxa"/>
          </w:tcPr>
          <w:p w14:paraId="3E2BBBAB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LIQUID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5430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ECB5E66" w14:textId="1B25001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19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4AF12946" w14:textId="7B9EC508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57567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20C94171" w14:textId="489FE14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7437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3E04BD0" w14:textId="012D06D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961471" w:rsidRPr="005B387B" w14:paraId="3780939C" w14:textId="77777777" w:rsidTr="00D279B4">
        <w:trPr>
          <w:trHeight w:val="340"/>
        </w:trPr>
        <w:tc>
          <w:tcPr>
            <w:tcW w:w="4116" w:type="dxa"/>
          </w:tcPr>
          <w:p w14:paraId="7DA1EEEF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THICK LIQUID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84491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858527E" w14:textId="32A12A35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7892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7F61756D" w14:textId="17CF35C8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22441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58E2C5A4" w14:textId="635590B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81945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EC505EA" w14:textId="44EAD889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961471" w:rsidRPr="005B387B" w14:paraId="053B9D7F" w14:textId="77777777" w:rsidTr="00D279B4">
        <w:trPr>
          <w:trHeight w:val="340"/>
        </w:trPr>
        <w:tc>
          <w:tcPr>
            <w:tcW w:w="4116" w:type="dxa"/>
          </w:tcPr>
          <w:p w14:paraId="5AABAAF3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STORE-BOUGHT BABY PUREES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8394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6CA1FF8" w14:textId="07EDDAD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1809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133931F5" w14:textId="5CD2D4B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7741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143E34B6" w14:textId="3F27E7BD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3178E024" w14:textId="073B0D2D" w:rsidR="00961471" w:rsidRPr="005B387B" w:rsidRDefault="005A380D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2689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</w:tr>
      <w:tr w:rsidR="00961471" w:rsidRPr="005B387B" w14:paraId="3F97A427" w14:textId="77777777" w:rsidTr="00D279B4">
        <w:trPr>
          <w:trHeight w:val="340"/>
        </w:trPr>
        <w:tc>
          <w:tcPr>
            <w:tcW w:w="4116" w:type="dxa"/>
          </w:tcPr>
          <w:p w14:paraId="5B15D180" w14:textId="77777777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HOMEMADE PUREES 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prepared with a blender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1718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F12F676" w14:textId="6DF871A1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3138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4585FA56" w14:textId="2AA70971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50727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3FE19D9E" w14:textId="5A426CBD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19728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D689136" w14:textId="7A098814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961471" w:rsidRPr="005B387B" w14:paraId="1B6D9E3D" w14:textId="77777777" w:rsidTr="00D279B4">
        <w:trPr>
          <w:trHeight w:val="340"/>
        </w:trPr>
        <w:tc>
          <w:tcPr>
            <w:tcW w:w="4116" w:type="dxa"/>
          </w:tcPr>
          <w:p w14:paraId="37813659" w14:textId="77777777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STORE-BOUGHT JUNIOR PUREES </w:t>
            </w:r>
          </w:p>
          <w:p w14:paraId="730EC76D" w14:textId="77777777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with lumps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16431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9058B4C" w14:textId="2E82732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310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04BDAF44" w14:textId="71C199F6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8137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7BF97035" w14:textId="568F6FDF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2B529D69" w14:textId="7A4CDECC" w:rsidR="00961471" w:rsidRPr="005B387B" w:rsidRDefault="005A380D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31494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</w:tr>
      <w:tr w:rsidR="00961471" w:rsidRPr="005B387B" w14:paraId="59613AEC" w14:textId="77777777" w:rsidTr="00D279B4">
        <w:trPr>
          <w:trHeight w:val="340"/>
        </w:trPr>
        <w:tc>
          <w:tcPr>
            <w:tcW w:w="4116" w:type="dxa"/>
          </w:tcPr>
          <w:p w14:paraId="575C3C83" w14:textId="77777777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MASHED TABLE FOOD </w:t>
            </w:r>
          </w:p>
          <w:p w14:paraId="088A49D5" w14:textId="77777777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(with a fork)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3194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C3F147F" w14:textId="56A626F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3519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5B0214BE" w14:textId="68F3ECC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9707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79E2973C" w14:textId="084556C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2996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4D0CD50" w14:textId="5B9FC79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961471" w:rsidRPr="005B387B" w14:paraId="04731024" w14:textId="77777777" w:rsidTr="00D279B4">
        <w:trPr>
          <w:trHeight w:val="573"/>
        </w:trPr>
        <w:tc>
          <w:tcPr>
            <w:tcW w:w="4116" w:type="dxa"/>
          </w:tcPr>
          <w:p w14:paraId="021E46CE" w14:textId="77777777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EASY-TO-SWALLOW TABLE FOOD </w:t>
            </w:r>
          </w:p>
          <w:p w14:paraId="5E8F02DC" w14:textId="77777777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e.g., macaroni and cheese)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7381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F6D8A57" w14:textId="3569E53D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54666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186102F9" w14:textId="088C413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9850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5CBBDC5A" w14:textId="5931A6D0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2E0156FE" w14:textId="0B02DFA7" w:rsidR="00961471" w:rsidRPr="005B387B" w:rsidRDefault="005A380D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25582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</w:tr>
      <w:tr w:rsidR="00961471" w:rsidRPr="005B387B" w14:paraId="20AB4365" w14:textId="77777777" w:rsidTr="00D279B4">
        <w:trPr>
          <w:trHeight w:val="553"/>
        </w:trPr>
        <w:tc>
          <w:tcPr>
            <w:tcW w:w="4116" w:type="dxa"/>
          </w:tcPr>
          <w:p w14:paraId="4D3EDB97" w14:textId="758EF66B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MORE</w:t>
            </w:r>
            <w:r w:rsidR="001061C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 TEXTURED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 xml:space="preserve"> TABLE FOOD </w:t>
            </w:r>
          </w:p>
          <w:p w14:paraId="7F7B17A1" w14:textId="77777777" w:rsidR="00961471" w:rsidRPr="0034061A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e.g., ground beef)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0862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0466B48" w14:textId="33F4B63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06023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188E834C" w14:textId="06A869FD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459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2E4FC1CB" w14:textId="3983B085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62705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4CA51A7" w14:textId="214C2EB6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961471" w:rsidRPr="005B387B" w14:paraId="001FE518" w14:textId="77777777" w:rsidTr="00D279B4">
        <w:trPr>
          <w:trHeight w:val="340"/>
        </w:trPr>
        <w:tc>
          <w:tcPr>
            <w:tcW w:w="4116" w:type="dxa"/>
            <w:vAlign w:val="bottom"/>
          </w:tcPr>
          <w:p w14:paraId="6545375B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OTHER: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972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B698AB5" w14:textId="15B8721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0634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0AFB03C5" w14:textId="03F89FE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0964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5ACC5104" w14:textId="2A043441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6B4CE5FC" w14:textId="2C9E9B8B" w:rsidR="00961471" w:rsidRPr="005B387B" w:rsidRDefault="005A380D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76299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</w:tr>
      <w:tr w:rsidR="00961471" w:rsidRPr="005B387B" w14:paraId="5BA5BB75" w14:textId="77777777" w:rsidTr="00D279B4">
        <w:trPr>
          <w:trHeight w:val="340"/>
        </w:trPr>
        <w:tc>
          <w:tcPr>
            <w:tcW w:w="4116" w:type="dxa"/>
          </w:tcPr>
          <w:p w14:paraId="62A47699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2862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5A66C437" w14:textId="1608EB61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10489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33826B24" w14:textId="270E1266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472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2D5512E7" w14:textId="7789C98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921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3C3050E" w14:textId="75ECC05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961471" w:rsidRPr="005B387B" w14:paraId="063B310A" w14:textId="77777777" w:rsidTr="00D279B4">
        <w:trPr>
          <w:trHeight w:val="340"/>
        </w:trPr>
        <w:tc>
          <w:tcPr>
            <w:tcW w:w="4116" w:type="dxa"/>
          </w:tcPr>
          <w:p w14:paraId="00155B63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0952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E5F9D4F" w14:textId="6445AA7F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71293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4522D051" w14:textId="215CC39E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41844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639E9B20" w14:textId="5A60CBBE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56B20373" w14:textId="1B63798D" w:rsidR="00961471" w:rsidRPr="005B387B" w:rsidRDefault="005A380D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22610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</w:tr>
      <w:tr w:rsidR="00961471" w:rsidRPr="005B387B" w14:paraId="4FB90CCA" w14:textId="77777777" w:rsidTr="00D279B4">
        <w:trPr>
          <w:trHeight w:val="340"/>
        </w:trPr>
        <w:tc>
          <w:tcPr>
            <w:tcW w:w="4116" w:type="dxa"/>
          </w:tcPr>
          <w:p w14:paraId="27D51371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68535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457A27B" w14:textId="40E6607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56313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210106A7" w14:textId="282E86C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3033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3F68F076" w14:textId="77B93228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2705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7DDB6C2" w14:textId="2E1D324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  <w:tr w:rsidR="00961471" w:rsidRPr="005B387B" w14:paraId="13089F42" w14:textId="77777777" w:rsidTr="00D279B4">
        <w:trPr>
          <w:trHeight w:val="340"/>
        </w:trPr>
        <w:tc>
          <w:tcPr>
            <w:tcW w:w="4116" w:type="dxa"/>
          </w:tcPr>
          <w:p w14:paraId="092C72D5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6423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93E19DE" w14:textId="287A4468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2213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2E730DE0" w14:textId="6EE3B034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8865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0EE81502" w14:textId="7116EDB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787A9DE7" w14:textId="1736D830" w:rsidR="00961471" w:rsidRPr="005B387B" w:rsidRDefault="005A380D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61941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</w:tr>
      <w:tr w:rsidR="00961471" w:rsidRPr="005B387B" w14:paraId="2BD93FDF" w14:textId="77777777" w:rsidTr="00D279B4">
        <w:trPr>
          <w:trHeight w:val="340"/>
        </w:trPr>
        <w:tc>
          <w:tcPr>
            <w:tcW w:w="4116" w:type="dxa"/>
          </w:tcPr>
          <w:p w14:paraId="4CD24FAA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61608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B46F870" w14:textId="4082EE5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3664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2CB5A5B3" w14:textId="2BF6A1F5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790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4FA282AB" w14:textId="3B84CBC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20824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87BAE44" w14:textId="4D1976C9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</w:tr>
    </w:tbl>
    <w:p w14:paraId="543176E2" w14:textId="2C7F6902" w:rsidR="00520F85" w:rsidRDefault="00520F85" w:rsidP="00520F85">
      <w:pPr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</w:p>
    <w:p w14:paraId="2EEC3949" w14:textId="77777777" w:rsidR="005B387B" w:rsidRPr="005B387B" w:rsidRDefault="005B387B" w:rsidP="00520F85">
      <w:pPr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10044"/>
      </w:tblGrid>
      <w:tr w:rsidR="00230C31" w:rsidRPr="005B387B" w14:paraId="2B51EF82" w14:textId="77777777" w:rsidTr="000A67A5">
        <w:tc>
          <w:tcPr>
            <w:tcW w:w="10044" w:type="dxa"/>
            <w:shd w:val="clear" w:color="auto" w:fill="D9D9D9" w:themeFill="background1" w:themeFillShade="D9"/>
          </w:tcPr>
          <w:p w14:paraId="05305C4F" w14:textId="720139FB" w:rsidR="00230C31" w:rsidRPr="005B387B" w:rsidRDefault="00230C31" w:rsidP="00230C3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MEALTIME HABITS</w:t>
            </w:r>
          </w:p>
        </w:tc>
      </w:tr>
    </w:tbl>
    <w:p w14:paraId="20345C0B" w14:textId="1C3E03EF" w:rsidR="00230C31" w:rsidRPr="005B387B" w:rsidRDefault="00230C31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</w:p>
    <w:p w14:paraId="3C611B79" w14:textId="17A13480" w:rsidR="006A3B59" w:rsidRPr="005B387B" w:rsidRDefault="006A3B59" w:rsidP="006A3B59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>DOES YOUR CHILD HAVE AN APPETITE DURING MEALS?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ab/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</w:rPr>
          <w:id w:val="-69422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1D7D1F" w:rsidRPr="001D7D1F">
        <w:rPr>
          <w:rFonts w:asciiTheme="minorHAnsi" w:eastAsiaTheme="minorHAnsi" w:hAnsiTheme="minorHAnsi" w:cstheme="minorHAnsi"/>
          <w:color w:val="000000"/>
          <w:sz w:val="20"/>
          <w:szCs w:val="20"/>
          <w:lang w:val="en-CA"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  <w:lang w:eastAsia="en-US"/>
          </w:rPr>
          <w:id w:val="-56480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D1F">
            <w:rPr>
              <w:rFonts w:ascii="MS Gothic" w:eastAsia="MS Gothic" w:hAnsi="MS Gothic" w:cstheme="minorHAnsi" w:hint="eastAsia"/>
              <w:color w:val="000000"/>
              <w:sz w:val="20"/>
              <w:szCs w:val="20"/>
              <w:lang w:eastAsia="en-US"/>
            </w:rPr>
            <w:t>☐</w:t>
          </w:r>
        </w:sdtContent>
      </w:sdt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 xml:space="preserve"> Yes 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ab/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ab/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  <w:lang w:eastAsia="en-US"/>
          </w:rPr>
          <w:id w:val="194633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D1F">
            <w:rPr>
              <w:rFonts w:ascii="MS Gothic" w:eastAsia="MS Gothic" w:hAnsi="MS Gothic" w:cstheme="minorHAnsi" w:hint="eastAsia"/>
              <w:color w:val="000000"/>
              <w:sz w:val="20"/>
              <w:szCs w:val="20"/>
              <w:lang w:eastAsia="en-US"/>
            </w:rPr>
            <w:t>☐</w:t>
          </w:r>
        </w:sdtContent>
      </w:sdt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</w:rPr>
          <w:id w:val="1332102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 xml:space="preserve"> No</w:t>
      </w:r>
      <w:r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  <w:tab/>
      </w:r>
    </w:p>
    <w:tbl>
      <w:tblPr>
        <w:tblStyle w:val="Grilledutableau"/>
        <w:tblW w:w="1006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8422"/>
      </w:tblGrid>
      <w:tr w:rsidR="00DF5048" w:rsidRPr="005B387B" w14:paraId="40649BE0" w14:textId="77777777" w:rsidTr="000E49B4">
        <w:trPr>
          <w:trHeight w:val="284"/>
        </w:trPr>
        <w:tc>
          <w:tcPr>
            <w:tcW w:w="1647" w:type="dxa"/>
            <w:vAlign w:val="bottom"/>
          </w:tcPr>
          <w:p w14:paraId="37A41E4B" w14:textId="77777777" w:rsidR="00DF5048" w:rsidRPr="005B387B" w:rsidRDefault="00DF5048" w:rsidP="005B38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Comments:</w:t>
            </w:r>
          </w:p>
        </w:tc>
        <w:tc>
          <w:tcPr>
            <w:tcW w:w="8422" w:type="dxa"/>
            <w:tcBorders>
              <w:bottom w:val="single" w:sz="4" w:space="0" w:color="auto"/>
            </w:tcBorders>
            <w:vAlign w:val="bottom"/>
          </w:tcPr>
          <w:p w14:paraId="2E2AF0CC" w14:textId="77777777" w:rsidR="00DF5048" w:rsidRPr="005B387B" w:rsidRDefault="00DF5048" w:rsidP="000E4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356443" w14:textId="1E1EC3EA" w:rsidR="006A3B59" w:rsidRPr="005B387B" w:rsidRDefault="006A3B59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</w:p>
    <w:p w14:paraId="4A1D5A7E" w14:textId="77777777" w:rsidR="00C5699E" w:rsidRPr="0034061A" w:rsidRDefault="00C5699E" w:rsidP="00C5699E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 xml:space="preserve">WHO USUALLY FEEDS YOUR CHILD? </w:t>
      </w:r>
    </w:p>
    <w:p w14:paraId="632574BB" w14:textId="77777777" w:rsidR="00C5699E" w:rsidRPr="0034061A" w:rsidRDefault="00C5699E" w:rsidP="00C5699E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</w:pPr>
    </w:p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1697"/>
        <w:gridCol w:w="295"/>
        <w:gridCol w:w="1276"/>
        <w:gridCol w:w="1984"/>
        <w:gridCol w:w="2825"/>
        <w:gridCol w:w="10"/>
      </w:tblGrid>
      <w:tr w:rsidR="00FA397E" w:rsidRPr="005B387B" w14:paraId="7ED45AFD" w14:textId="77777777" w:rsidTr="005B387B">
        <w:trPr>
          <w:gridAfter w:val="1"/>
          <w:wAfter w:w="10" w:type="dxa"/>
          <w:trHeight w:val="366"/>
        </w:trPr>
        <w:tc>
          <w:tcPr>
            <w:tcW w:w="1977" w:type="dxa"/>
            <w:vAlign w:val="bottom"/>
          </w:tcPr>
          <w:p w14:paraId="2EFC056C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AT HOME</w:t>
            </w:r>
          </w:p>
        </w:tc>
        <w:tc>
          <w:tcPr>
            <w:tcW w:w="1697" w:type="dxa"/>
            <w:vAlign w:val="bottom"/>
          </w:tcPr>
          <w:p w14:paraId="1568D1C2" w14:textId="4B88B2BD" w:rsidR="00FA397E" w:rsidRPr="005B387B" w:rsidRDefault="005A380D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42124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7536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97E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Father</w:t>
            </w:r>
          </w:p>
        </w:tc>
        <w:tc>
          <w:tcPr>
            <w:tcW w:w="1571" w:type="dxa"/>
            <w:gridSpan w:val="2"/>
            <w:vAlign w:val="bottom"/>
          </w:tcPr>
          <w:p w14:paraId="7143CAED" w14:textId="6DF41ECE" w:rsidR="00FA397E" w:rsidRPr="00064554" w:rsidRDefault="005A380D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46242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84391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97E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Mother</w:t>
            </w:r>
          </w:p>
        </w:tc>
        <w:tc>
          <w:tcPr>
            <w:tcW w:w="1984" w:type="dxa"/>
            <w:vAlign w:val="bottom"/>
          </w:tcPr>
          <w:p w14:paraId="50CCE2ED" w14:textId="4AC59552" w:rsidR="00FA397E" w:rsidRPr="005B387B" w:rsidRDefault="005A380D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42920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20151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97E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Other, specify: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bottom"/>
          </w:tcPr>
          <w:p w14:paraId="5F2A8F9D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FA397E" w:rsidRPr="005B387B" w14:paraId="59695F29" w14:textId="77777777" w:rsidTr="005B387B">
        <w:trPr>
          <w:gridAfter w:val="1"/>
          <w:wAfter w:w="10" w:type="dxa"/>
          <w:trHeight w:val="433"/>
        </w:trPr>
        <w:tc>
          <w:tcPr>
            <w:tcW w:w="1977" w:type="dxa"/>
            <w:vAlign w:val="bottom"/>
          </w:tcPr>
          <w:p w14:paraId="33B39DC3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vAlign w:val="bottom"/>
          </w:tcPr>
          <w:p w14:paraId="0CB81371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gridSpan w:val="2"/>
            <w:vAlign w:val="bottom"/>
          </w:tcPr>
          <w:p w14:paraId="0CCE821D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69623E84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053FB1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FA397E" w:rsidRPr="005B387B" w14:paraId="1812D371" w14:textId="77777777" w:rsidTr="005B387B">
        <w:trPr>
          <w:gridAfter w:val="1"/>
          <w:wAfter w:w="10" w:type="dxa"/>
          <w:trHeight w:val="433"/>
        </w:trPr>
        <w:tc>
          <w:tcPr>
            <w:tcW w:w="1977" w:type="dxa"/>
            <w:vAlign w:val="bottom"/>
          </w:tcPr>
          <w:p w14:paraId="3A749D75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OUTSIDE THE HOME</w:t>
            </w:r>
          </w:p>
        </w:tc>
        <w:tc>
          <w:tcPr>
            <w:tcW w:w="1697" w:type="dxa"/>
            <w:vAlign w:val="bottom"/>
          </w:tcPr>
          <w:p w14:paraId="26C96B1F" w14:textId="1A1D402D" w:rsidR="00FA397E" w:rsidRPr="005B387B" w:rsidRDefault="005A380D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87759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82924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97E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Daycare</w:t>
            </w:r>
          </w:p>
        </w:tc>
        <w:tc>
          <w:tcPr>
            <w:tcW w:w="1571" w:type="dxa"/>
            <w:gridSpan w:val="2"/>
            <w:vAlign w:val="bottom"/>
          </w:tcPr>
          <w:p w14:paraId="181F4108" w14:textId="7E4F7E0D" w:rsidR="00FA397E" w:rsidRPr="005B387B" w:rsidRDefault="005A380D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56371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97E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School</w:t>
            </w:r>
          </w:p>
        </w:tc>
        <w:tc>
          <w:tcPr>
            <w:tcW w:w="1984" w:type="dxa"/>
            <w:vAlign w:val="bottom"/>
          </w:tcPr>
          <w:p w14:paraId="020E8F4D" w14:textId="0458CE42" w:rsidR="00FA397E" w:rsidRPr="005B387B" w:rsidRDefault="005A380D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79057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97E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48692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A397E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Other, specify: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C23B7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FA397E" w:rsidRPr="005B387B" w14:paraId="2F32EDD0" w14:textId="77777777" w:rsidTr="005B387B">
        <w:trPr>
          <w:gridAfter w:val="1"/>
          <w:wAfter w:w="10" w:type="dxa"/>
          <w:trHeight w:val="433"/>
        </w:trPr>
        <w:tc>
          <w:tcPr>
            <w:tcW w:w="1977" w:type="dxa"/>
            <w:vAlign w:val="bottom"/>
          </w:tcPr>
          <w:p w14:paraId="254643C0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vAlign w:val="bottom"/>
          </w:tcPr>
          <w:p w14:paraId="13A1DFB4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gridSpan w:val="2"/>
            <w:vAlign w:val="bottom"/>
          </w:tcPr>
          <w:p w14:paraId="440FA809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27AE46D6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E04E91" w14:textId="77777777" w:rsidR="00FA397E" w:rsidRPr="005B387B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FA397E" w:rsidRPr="00F7571E" w14:paraId="456EB740" w14:textId="77777777" w:rsidTr="005B387B">
        <w:trPr>
          <w:trHeight w:val="366"/>
        </w:trPr>
        <w:tc>
          <w:tcPr>
            <w:tcW w:w="3969" w:type="dxa"/>
            <w:gridSpan w:val="3"/>
            <w:vAlign w:val="bottom"/>
          </w:tcPr>
          <w:p w14:paraId="6E6BA8D2" w14:textId="38BCE227" w:rsidR="00FA397E" w:rsidRPr="0034061A" w:rsidRDefault="00FA397E" w:rsidP="00FA397E">
            <w:pPr>
              <w:autoSpaceDE w:val="0"/>
              <w:autoSpaceDN w:val="0"/>
              <w:adjustRightInd w:val="0"/>
              <w:ind w:left="-111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HOW LONG DO MEALS LAST?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vAlign w:val="bottom"/>
          </w:tcPr>
          <w:p w14:paraId="38378825" w14:textId="77777777" w:rsidR="00FA397E" w:rsidRPr="0034061A" w:rsidRDefault="00FA397E" w:rsidP="00FA3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val="en-CA"/>
              </w:rPr>
            </w:pPr>
          </w:p>
        </w:tc>
      </w:tr>
    </w:tbl>
    <w:p w14:paraId="11A3FC0F" w14:textId="649A648D" w:rsidR="00230C31" w:rsidRPr="0034061A" w:rsidRDefault="00230C31" w:rsidP="00230C31">
      <w:pPr>
        <w:ind w:firstLine="142"/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p w14:paraId="0BCED24B" w14:textId="77777777" w:rsidR="00230C31" w:rsidRPr="0034061A" w:rsidRDefault="00230C31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</w:p>
    <w:p w14:paraId="56FF427E" w14:textId="1AF6DED2" w:rsidR="00306B14" w:rsidRPr="005B387B" w:rsidRDefault="00306B14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 xml:space="preserve">HOW DO MEALS WORK? </w:t>
      </w:r>
    </w:p>
    <w:p w14:paraId="19A6B983" w14:textId="2A86632F" w:rsidR="00306B14" w:rsidRPr="005B387B" w:rsidRDefault="00306B14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tbl>
      <w:tblPr>
        <w:tblStyle w:val="Grilledutableau"/>
        <w:tblpPr w:leftFromText="141" w:rightFromText="141" w:vertAnchor="text" w:tblpX="142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691"/>
        <w:gridCol w:w="2148"/>
        <w:gridCol w:w="2000"/>
        <w:gridCol w:w="2213"/>
      </w:tblGrid>
      <w:tr w:rsidR="00D75E54" w:rsidRPr="005B387B" w14:paraId="780C5715" w14:textId="77777777" w:rsidTr="00D75E54">
        <w:trPr>
          <w:trHeight w:val="433"/>
        </w:trPr>
        <w:tc>
          <w:tcPr>
            <w:tcW w:w="2012" w:type="dxa"/>
            <w:vAlign w:val="bottom"/>
          </w:tcPr>
          <w:p w14:paraId="3C86F20B" w14:textId="5A2CA6DC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AT HOME</w:t>
            </w:r>
          </w:p>
        </w:tc>
        <w:tc>
          <w:tcPr>
            <w:tcW w:w="1691" w:type="dxa"/>
            <w:vAlign w:val="bottom"/>
          </w:tcPr>
          <w:p w14:paraId="20007381" w14:textId="170A08E9" w:rsidR="00D75E54" w:rsidRDefault="005A380D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31460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9D00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56184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03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D00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As a family</w:t>
            </w:r>
          </w:p>
        </w:tc>
        <w:tc>
          <w:tcPr>
            <w:tcW w:w="2148" w:type="dxa"/>
            <w:vAlign w:val="bottom"/>
          </w:tcPr>
          <w:p w14:paraId="4C5BD7BB" w14:textId="6620184E" w:rsidR="00D75E54" w:rsidRDefault="005A380D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91012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9D00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52628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03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D00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Child eats alone</w:t>
            </w:r>
          </w:p>
        </w:tc>
        <w:tc>
          <w:tcPr>
            <w:tcW w:w="2000" w:type="dxa"/>
            <w:vAlign w:val="bottom"/>
          </w:tcPr>
          <w:p w14:paraId="7A6FFFCA" w14:textId="780FCC64" w:rsidR="00D75E54" w:rsidRDefault="005A380D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89813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03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19615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Other, specify: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14:paraId="35B4E6F0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75E54" w:rsidRPr="005B387B" w14:paraId="60036F83" w14:textId="06634A0E" w:rsidTr="00D75E54">
        <w:trPr>
          <w:trHeight w:val="433"/>
        </w:trPr>
        <w:tc>
          <w:tcPr>
            <w:tcW w:w="2012" w:type="dxa"/>
            <w:vAlign w:val="bottom"/>
          </w:tcPr>
          <w:p w14:paraId="6C11B64B" w14:textId="7A351D99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 xml:space="preserve">OUTSIDE THE HOME </w:t>
            </w:r>
          </w:p>
        </w:tc>
        <w:tc>
          <w:tcPr>
            <w:tcW w:w="1691" w:type="dxa"/>
            <w:vAlign w:val="bottom"/>
          </w:tcPr>
          <w:p w14:paraId="7E8B5B5F" w14:textId="6A58D902" w:rsidR="00D75E54" w:rsidRPr="005B387B" w:rsidRDefault="005A380D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27991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30146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A4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D00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With others</w:t>
            </w:r>
          </w:p>
        </w:tc>
        <w:tc>
          <w:tcPr>
            <w:tcW w:w="2148" w:type="dxa"/>
            <w:vAlign w:val="bottom"/>
          </w:tcPr>
          <w:p w14:paraId="433D3CBA" w14:textId="3E5886E6" w:rsidR="00D75E54" w:rsidRPr="005B387B" w:rsidRDefault="005A380D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92815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9D00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25783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03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D00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Child eats alone</w:t>
            </w:r>
          </w:p>
        </w:tc>
        <w:tc>
          <w:tcPr>
            <w:tcW w:w="2000" w:type="dxa"/>
            <w:vAlign w:val="bottom"/>
          </w:tcPr>
          <w:p w14:paraId="1F4F9718" w14:textId="358CBD12" w:rsidR="00D75E54" w:rsidRPr="005B387B" w:rsidRDefault="005A380D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6308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57478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03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D003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</w:t>
            </w:r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Other, specify: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14:paraId="2A1CAA98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75E54" w:rsidRPr="005B387B" w14:paraId="490F6BF3" w14:textId="28C942D7" w:rsidTr="00D75E54">
        <w:trPr>
          <w:trHeight w:val="433"/>
        </w:trPr>
        <w:tc>
          <w:tcPr>
            <w:tcW w:w="2012" w:type="dxa"/>
          </w:tcPr>
          <w:p w14:paraId="7ED9CE80" w14:textId="2C9CE186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(</w:t>
            </w:r>
            <w:proofErr w:type="gramStart"/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daycare</w:t>
            </w:r>
            <w:proofErr w:type="gramEnd"/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, school, etc.)</w:t>
            </w:r>
          </w:p>
        </w:tc>
        <w:tc>
          <w:tcPr>
            <w:tcW w:w="1691" w:type="dxa"/>
            <w:vAlign w:val="bottom"/>
          </w:tcPr>
          <w:p w14:paraId="04D40382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vAlign w:val="bottom"/>
          </w:tcPr>
          <w:p w14:paraId="54974135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vAlign w:val="bottom"/>
          </w:tcPr>
          <w:p w14:paraId="49AD63D2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14:paraId="4C15FFBB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430D7F18" w14:textId="77777777" w:rsidR="00A835F3" w:rsidRDefault="00A835F3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</w:pPr>
    </w:p>
    <w:p w14:paraId="4C38BA36" w14:textId="74C2BA83" w:rsidR="00306B14" w:rsidRPr="0034061A" w:rsidRDefault="0069465A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  <w:r w:rsidRPr="003076D2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lastRenderedPageBreak/>
        <w:t>WHAT IS THE USUAL ATMOSPHERE DURING MEALS?</w:t>
      </w:r>
      <w:r w:rsidR="00306B14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 xml:space="preserve"> </w:t>
      </w:r>
    </w:p>
    <w:p w14:paraId="374C7E10" w14:textId="775E22AB" w:rsidR="00306B14" w:rsidRPr="005B387B" w:rsidRDefault="00572ADC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i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CA"/>
        </w:rPr>
        <w:t>Check all that apply</w:t>
      </w:r>
    </w:p>
    <w:p w14:paraId="41E761B6" w14:textId="399769D5" w:rsidR="00572ADC" w:rsidRPr="005B387B" w:rsidRDefault="00572ADC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691"/>
        <w:gridCol w:w="2148"/>
        <w:gridCol w:w="2000"/>
        <w:gridCol w:w="2242"/>
      </w:tblGrid>
      <w:tr w:rsidR="00092558" w:rsidRPr="005B387B" w14:paraId="5F96F3F7" w14:textId="77777777" w:rsidTr="000E49B4">
        <w:trPr>
          <w:trHeight w:val="366"/>
        </w:trPr>
        <w:tc>
          <w:tcPr>
            <w:tcW w:w="1973" w:type="dxa"/>
            <w:vAlign w:val="bottom"/>
          </w:tcPr>
          <w:p w14:paraId="4C94E0A0" w14:textId="26E68665" w:rsidR="00092558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20415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4B5A4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91624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A4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Noise</w:t>
            </w:r>
          </w:p>
        </w:tc>
        <w:tc>
          <w:tcPr>
            <w:tcW w:w="1691" w:type="dxa"/>
            <w:vAlign w:val="bottom"/>
          </w:tcPr>
          <w:p w14:paraId="067A38C3" w14:textId="3A8AB70C" w:rsidR="00092558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37770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A4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Distractions </w:t>
            </w:r>
          </w:p>
        </w:tc>
        <w:tc>
          <w:tcPr>
            <w:tcW w:w="2148" w:type="dxa"/>
            <w:vAlign w:val="bottom"/>
          </w:tcPr>
          <w:p w14:paraId="19E05421" w14:textId="14854C4F" w:rsidR="00092558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31502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A4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00358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Quiet</w:t>
            </w:r>
          </w:p>
        </w:tc>
        <w:tc>
          <w:tcPr>
            <w:tcW w:w="2000" w:type="dxa"/>
            <w:vAlign w:val="bottom"/>
          </w:tcPr>
          <w:p w14:paraId="4E082DCF" w14:textId="489CA875" w:rsidR="00092558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3153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A4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35408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Other, specify: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vAlign w:val="bottom"/>
          </w:tcPr>
          <w:p w14:paraId="2AD24467" w14:textId="50456BBB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92558" w:rsidRPr="005B387B" w14:paraId="3C94508A" w14:textId="77777777" w:rsidTr="000E49B4">
        <w:trPr>
          <w:trHeight w:val="433"/>
        </w:trPr>
        <w:tc>
          <w:tcPr>
            <w:tcW w:w="1973" w:type="dxa"/>
            <w:vAlign w:val="bottom"/>
          </w:tcPr>
          <w:p w14:paraId="3D1A2EAF" w14:textId="77777777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14:paraId="307DD541" w14:textId="77777777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CA"/>
              </w:rPr>
              <w:t>(TV, toys)</w:t>
            </w:r>
          </w:p>
        </w:tc>
        <w:tc>
          <w:tcPr>
            <w:tcW w:w="2148" w:type="dxa"/>
            <w:vAlign w:val="bottom"/>
          </w:tcPr>
          <w:p w14:paraId="666AE4BF" w14:textId="77777777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vAlign w:val="bottom"/>
          </w:tcPr>
          <w:p w14:paraId="2DD64DD4" w14:textId="77777777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747AB6" w14:textId="0307F6AE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17725C9D" w14:textId="77777777" w:rsidR="00306B14" w:rsidRPr="005B387B" w:rsidRDefault="00306B14" w:rsidP="00306B14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p w14:paraId="1E2A2F6C" w14:textId="4F27090A" w:rsidR="009A4F89" w:rsidRPr="0034061A" w:rsidRDefault="009A4F89" w:rsidP="009A4F89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>HOW IS YOUR CHILD SEATED AT MEALTIMES?</w:t>
      </w:r>
    </w:p>
    <w:p w14:paraId="536A1434" w14:textId="77777777" w:rsidR="009A4F89" w:rsidRPr="0034061A" w:rsidRDefault="009A4F89" w:rsidP="009A4F89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691"/>
        <w:gridCol w:w="2148"/>
        <w:gridCol w:w="2000"/>
        <w:gridCol w:w="2242"/>
      </w:tblGrid>
      <w:tr w:rsidR="009A4F89" w:rsidRPr="005B387B" w14:paraId="465B65E2" w14:textId="77777777" w:rsidTr="000E49B4">
        <w:trPr>
          <w:trHeight w:val="366"/>
        </w:trPr>
        <w:tc>
          <w:tcPr>
            <w:tcW w:w="1973" w:type="dxa"/>
            <w:vAlign w:val="bottom"/>
          </w:tcPr>
          <w:p w14:paraId="27960428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CHAIR</w:t>
            </w:r>
          </w:p>
        </w:tc>
        <w:tc>
          <w:tcPr>
            <w:tcW w:w="1691" w:type="dxa"/>
            <w:vAlign w:val="bottom"/>
          </w:tcPr>
          <w:p w14:paraId="412A3046" w14:textId="3FB8EE21" w:rsidR="009A4F89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36887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49554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93B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High chair</w:t>
            </w:r>
          </w:p>
        </w:tc>
        <w:tc>
          <w:tcPr>
            <w:tcW w:w="2148" w:type="dxa"/>
            <w:vAlign w:val="bottom"/>
          </w:tcPr>
          <w:p w14:paraId="0A8ABAAF" w14:textId="2DCC623E" w:rsidR="009A4F89" w:rsidRPr="005B387B" w:rsidRDefault="005A380D" w:rsidP="003C5E6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17996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52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D3524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03246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Regular chair</w:t>
            </w:r>
          </w:p>
        </w:tc>
        <w:tc>
          <w:tcPr>
            <w:tcW w:w="2000" w:type="dxa"/>
            <w:vAlign w:val="bottom"/>
          </w:tcPr>
          <w:p w14:paraId="07288978" w14:textId="05A7B5B2" w:rsidR="009A4F89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95131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28241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Other, specify: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vAlign w:val="bottom"/>
          </w:tcPr>
          <w:p w14:paraId="392E756B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9A4F89" w:rsidRPr="005B387B" w14:paraId="00F1D365" w14:textId="77777777" w:rsidTr="000E49B4">
        <w:trPr>
          <w:trHeight w:val="433"/>
        </w:trPr>
        <w:tc>
          <w:tcPr>
            <w:tcW w:w="1973" w:type="dxa"/>
            <w:vAlign w:val="bottom"/>
          </w:tcPr>
          <w:p w14:paraId="3B606B0A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LOCATION</w:t>
            </w:r>
          </w:p>
        </w:tc>
        <w:tc>
          <w:tcPr>
            <w:tcW w:w="1691" w:type="dxa"/>
            <w:vAlign w:val="bottom"/>
          </w:tcPr>
          <w:p w14:paraId="7CF73399" w14:textId="7AAC9092" w:rsidR="009A4F89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76425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93B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At the table</w:t>
            </w:r>
          </w:p>
        </w:tc>
        <w:tc>
          <w:tcPr>
            <w:tcW w:w="2148" w:type="dxa"/>
            <w:vAlign w:val="bottom"/>
          </w:tcPr>
          <w:p w14:paraId="32837409" w14:textId="69BBB8F2" w:rsidR="009A4F89" w:rsidRPr="0034061A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val="en-CA" w:eastAsia="en-US"/>
                </w:rPr>
                <w:id w:val="70067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524" w:rsidRPr="009D352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98197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In front of the TV</w:t>
            </w:r>
          </w:p>
        </w:tc>
        <w:tc>
          <w:tcPr>
            <w:tcW w:w="2000" w:type="dxa"/>
            <w:vAlign w:val="bottom"/>
          </w:tcPr>
          <w:p w14:paraId="7807560E" w14:textId="373AE01B" w:rsidR="009A4F89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88015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46794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Other, specify: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7D60A7" w14:textId="055A831D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9A4F89" w:rsidRPr="005B387B" w14:paraId="0BDE597B" w14:textId="77777777" w:rsidTr="000E49B4">
        <w:trPr>
          <w:trHeight w:val="433"/>
        </w:trPr>
        <w:tc>
          <w:tcPr>
            <w:tcW w:w="1973" w:type="dxa"/>
            <w:vAlign w:val="bottom"/>
          </w:tcPr>
          <w:p w14:paraId="175BF5F6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14:paraId="3DF7A879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vAlign w:val="bottom"/>
          </w:tcPr>
          <w:p w14:paraId="6106F615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vAlign w:val="bottom"/>
          </w:tcPr>
          <w:p w14:paraId="631B7272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02720E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7863D976" w14:textId="77777777" w:rsidR="009A4F89" w:rsidRPr="005B387B" w:rsidRDefault="009A4F89" w:rsidP="00306B14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p w14:paraId="50BE2AC9" w14:textId="2EEF209E" w:rsidR="00306B14" w:rsidRPr="0034061A" w:rsidRDefault="003C5E66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en-CA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n-CA"/>
        </w:rPr>
        <w:t xml:space="preserve">HOW IS YOUR CHILD FED? </w:t>
      </w:r>
    </w:p>
    <w:p w14:paraId="2A7C481F" w14:textId="3755C8C0" w:rsidR="00306B14" w:rsidRPr="0034061A" w:rsidRDefault="00306B14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val="en-CA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691"/>
        <w:gridCol w:w="2148"/>
        <w:gridCol w:w="2000"/>
        <w:gridCol w:w="2242"/>
      </w:tblGrid>
      <w:tr w:rsidR="00B65B83" w:rsidRPr="005B387B" w14:paraId="2431CDAA" w14:textId="77777777" w:rsidTr="000E49B4">
        <w:trPr>
          <w:trHeight w:val="366"/>
        </w:trPr>
        <w:tc>
          <w:tcPr>
            <w:tcW w:w="1973" w:type="dxa"/>
            <w:vAlign w:val="bottom"/>
          </w:tcPr>
          <w:p w14:paraId="6BAF913F" w14:textId="3507E43F" w:rsidR="00B65B83" w:rsidRPr="005B387B" w:rsidRDefault="009C4FB6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MILK</w:t>
            </w:r>
          </w:p>
        </w:tc>
        <w:tc>
          <w:tcPr>
            <w:tcW w:w="1691" w:type="dxa"/>
            <w:vAlign w:val="bottom"/>
          </w:tcPr>
          <w:p w14:paraId="496414F3" w14:textId="77CBA0F2" w:rsidR="00B65B83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74307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78172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Breastfed</w:t>
            </w:r>
          </w:p>
        </w:tc>
        <w:tc>
          <w:tcPr>
            <w:tcW w:w="2148" w:type="dxa"/>
            <w:vAlign w:val="bottom"/>
          </w:tcPr>
          <w:p w14:paraId="1F8479E2" w14:textId="55B288D9" w:rsidR="00B65B83" w:rsidRPr="005B387B" w:rsidRDefault="005A380D" w:rsidP="009C4FB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45452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37269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Bottle</w:t>
            </w:r>
          </w:p>
        </w:tc>
        <w:tc>
          <w:tcPr>
            <w:tcW w:w="2000" w:type="dxa"/>
            <w:vAlign w:val="bottom"/>
          </w:tcPr>
          <w:p w14:paraId="38449125" w14:textId="2D17CF67" w:rsidR="00B65B83" w:rsidRPr="005B387B" w:rsidRDefault="005A380D" w:rsidP="0095081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30600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36043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Specify nipple: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vAlign w:val="bottom"/>
          </w:tcPr>
          <w:p w14:paraId="3980FB34" w14:textId="77777777" w:rsidR="00B65B83" w:rsidRPr="005B387B" w:rsidRDefault="00B65B83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B65B83" w:rsidRPr="005B387B" w14:paraId="434ED912" w14:textId="77777777" w:rsidTr="000E49B4">
        <w:trPr>
          <w:trHeight w:val="433"/>
        </w:trPr>
        <w:tc>
          <w:tcPr>
            <w:tcW w:w="1973" w:type="dxa"/>
            <w:vAlign w:val="bottom"/>
          </w:tcPr>
          <w:p w14:paraId="25ABA915" w14:textId="77777777" w:rsidR="00B65B83" w:rsidRPr="005B387B" w:rsidRDefault="00B65B83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GLASS</w:t>
            </w:r>
          </w:p>
        </w:tc>
        <w:tc>
          <w:tcPr>
            <w:tcW w:w="1691" w:type="dxa"/>
            <w:vAlign w:val="bottom"/>
          </w:tcPr>
          <w:p w14:paraId="4582588E" w14:textId="50D63CDC" w:rsidR="00B65B83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74244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27794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3076D2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Sippy cup</w:t>
            </w:r>
          </w:p>
        </w:tc>
        <w:tc>
          <w:tcPr>
            <w:tcW w:w="2148" w:type="dxa"/>
            <w:vAlign w:val="bottom"/>
          </w:tcPr>
          <w:p w14:paraId="348C15D4" w14:textId="7BD2616B" w:rsidR="00B65B83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07296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205426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With handles</w:t>
            </w:r>
          </w:p>
        </w:tc>
        <w:tc>
          <w:tcPr>
            <w:tcW w:w="2000" w:type="dxa"/>
            <w:vAlign w:val="bottom"/>
          </w:tcPr>
          <w:p w14:paraId="7D2E4279" w14:textId="1D2D8FC2" w:rsidR="00B65B83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25116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CD570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75602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70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Regular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vAlign w:val="bottom"/>
          </w:tcPr>
          <w:p w14:paraId="72B921B4" w14:textId="7F661C94" w:rsidR="00B65B83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201228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E0944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73629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94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With straw</w:t>
            </w:r>
          </w:p>
        </w:tc>
      </w:tr>
      <w:tr w:rsidR="00B65B83" w:rsidRPr="005B387B" w14:paraId="7E532323" w14:textId="77777777" w:rsidTr="00950812">
        <w:trPr>
          <w:trHeight w:val="433"/>
        </w:trPr>
        <w:tc>
          <w:tcPr>
            <w:tcW w:w="1973" w:type="dxa"/>
            <w:vAlign w:val="bottom"/>
          </w:tcPr>
          <w:p w14:paraId="42EA69EC" w14:textId="77777777" w:rsidR="00B65B83" w:rsidRPr="005B387B" w:rsidRDefault="00B65B83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UTENSILS</w:t>
            </w:r>
          </w:p>
        </w:tc>
        <w:tc>
          <w:tcPr>
            <w:tcW w:w="1691" w:type="dxa"/>
            <w:vAlign w:val="bottom"/>
          </w:tcPr>
          <w:p w14:paraId="35EE492B" w14:textId="6702E3AC" w:rsidR="00B65B83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40465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20633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Spoon</w:t>
            </w:r>
          </w:p>
        </w:tc>
        <w:tc>
          <w:tcPr>
            <w:tcW w:w="2148" w:type="dxa"/>
            <w:vAlign w:val="bottom"/>
          </w:tcPr>
          <w:p w14:paraId="1179C693" w14:textId="2886D3B7" w:rsidR="00B65B83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202484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5C571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57919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1A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Fork</w:t>
            </w:r>
          </w:p>
        </w:tc>
        <w:tc>
          <w:tcPr>
            <w:tcW w:w="2000" w:type="dxa"/>
            <w:vAlign w:val="bottom"/>
          </w:tcPr>
          <w:p w14:paraId="07C3A19D" w14:textId="56C71B0F" w:rsidR="00B65B83" w:rsidRPr="005B387B" w:rsidRDefault="005A380D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17634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CD5708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27047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70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Fingers</w:t>
            </w:r>
          </w:p>
        </w:tc>
        <w:tc>
          <w:tcPr>
            <w:tcW w:w="2242" w:type="dxa"/>
            <w:vAlign w:val="bottom"/>
          </w:tcPr>
          <w:p w14:paraId="771BBDF4" w14:textId="77777777" w:rsidR="00B65B83" w:rsidRPr="005B387B" w:rsidRDefault="00B65B83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950812" w:rsidRPr="005B387B" w14:paraId="3B73F121" w14:textId="77777777" w:rsidTr="00950812">
        <w:trPr>
          <w:trHeight w:val="433"/>
        </w:trPr>
        <w:tc>
          <w:tcPr>
            <w:tcW w:w="1973" w:type="dxa"/>
            <w:vAlign w:val="bottom"/>
          </w:tcPr>
          <w:p w14:paraId="5677EC53" w14:textId="23E801D9" w:rsidR="00950812" w:rsidRPr="005B387B" w:rsidRDefault="00950812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 xml:space="preserve">OTHER 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(specify):</w:t>
            </w:r>
          </w:p>
        </w:tc>
        <w:tc>
          <w:tcPr>
            <w:tcW w:w="8081" w:type="dxa"/>
            <w:gridSpan w:val="4"/>
            <w:tcBorders>
              <w:bottom w:val="single" w:sz="4" w:space="0" w:color="auto"/>
            </w:tcBorders>
            <w:vAlign w:val="bottom"/>
          </w:tcPr>
          <w:p w14:paraId="38B60F41" w14:textId="4D63FF62" w:rsidR="00950812" w:rsidRPr="005B387B" w:rsidRDefault="00950812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7FCEB006" w14:textId="0AA96860" w:rsidR="00306B14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15DB5B" w14:textId="77777777" w:rsidR="005B387B" w:rsidRPr="005B387B" w:rsidRDefault="005B387B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6"/>
      </w:tblGrid>
      <w:tr w:rsidR="0021150F" w:rsidRPr="005B387B" w14:paraId="0303CC86" w14:textId="77777777" w:rsidTr="0021150F">
        <w:tc>
          <w:tcPr>
            <w:tcW w:w="10186" w:type="dxa"/>
            <w:shd w:val="clear" w:color="auto" w:fill="D9D9D9" w:themeFill="background1" w:themeFillShade="D9"/>
          </w:tcPr>
          <w:p w14:paraId="3F10CFE1" w14:textId="4BB8C5BC" w:rsidR="0021150F" w:rsidRPr="005B387B" w:rsidRDefault="0021150F" w:rsidP="0021150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BRUSHING TEETH</w:t>
            </w:r>
          </w:p>
        </w:tc>
      </w:tr>
    </w:tbl>
    <w:p w14:paraId="3AB0EC65" w14:textId="59A1A784" w:rsidR="00306B14" w:rsidRPr="005B387B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A45257" w14:textId="305B29F6" w:rsidR="0021150F" w:rsidRPr="0034061A" w:rsidRDefault="0021150F" w:rsidP="00F43C05">
      <w:pPr>
        <w:jc w:val="both"/>
        <w:rPr>
          <w:rFonts w:asciiTheme="minorHAnsi" w:hAnsiTheme="minorHAnsi" w:cstheme="minorHAnsi"/>
          <w:b/>
          <w:sz w:val="20"/>
          <w:szCs w:val="20"/>
          <w:lang w:val="en-CA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en-CA"/>
        </w:rPr>
        <w:t>WHO BRUSHES YOUR CHILD’S TEETH?</w:t>
      </w: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691"/>
        <w:gridCol w:w="2148"/>
        <w:gridCol w:w="1559"/>
        <w:gridCol w:w="2683"/>
      </w:tblGrid>
      <w:tr w:rsidR="0021150F" w:rsidRPr="005B387B" w14:paraId="2CB4C3E3" w14:textId="77777777" w:rsidTr="0021150F">
        <w:trPr>
          <w:trHeight w:val="366"/>
        </w:trPr>
        <w:tc>
          <w:tcPr>
            <w:tcW w:w="1973" w:type="dxa"/>
            <w:vAlign w:val="bottom"/>
          </w:tcPr>
          <w:p w14:paraId="4B6EDBB6" w14:textId="6597071D" w:rsidR="0021150F" w:rsidRPr="005B387B" w:rsidRDefault="005A380D" w:rsidP="00D27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b/>
                  <w:color w:val="000000"/>
                  <w:sz w:val="20"/>
                  <w:szCs w:val="20"/>
                </w:rPr>
                <w:id w:val="19558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E0944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38214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94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 xml:space="preserve"> AN ADULT</w:t>
            </w:r>
          </w:p>
        </w:tc>
        <w:tc>
          <w:tcPr>
            <w:tcW w:w="1691" w:type="dxa"/>
            <w:vAlign w:val="bottom"/>
          </w:tcPr>
          <w:p w14:paraId="76EFA9EF" w14:textId="1E8BF72C" w:rsidR="0021150F" w:rsidRPr="005B387B" w:rsidRDefault="0021150F" w:rsidP="0021150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vAlign w:val="bottom"/>
          </w:tcPr>
          <w:p w14:paraId="63572757" w14:textId="56740703" w:rsidR="0021150F" w:rsidRPr="005B387B" w:rsidRDefault="0021150F" w:rsidP="0021150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218D15A4" w14:textId="687EE9B7" w:rsidR="0021150F" w:rsidRPr="005B387B" w:rsidRDefault="0021150F" w:rsidP="0021150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vAlign w:val="bottom"/>
          </w:tcPr>
          <w:p w14:paraId="3C83F0AC" w14:textId="77777777" w:rsidR="0021150F" w:rsidRPr="005B387B" w:rsidRDefault="0021150F" w:rsidP="00D27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8918EB" w:rsidRPr="005B387B" w14:paraId="16B0B627" w14:textId="77777777" w:rsidTr="00D279B4">
        <w:trPr>
          <w:trHeight w:val="366"/>
        </w:trPr>
        <w:tc>
          <w:tcPr>
            <w:tcW w:w="3664" w:type="dxa"/>
            <w:gridSpan w:val="2"/>
            <w:vAlign w:val="bottom"/>
          </w:tcPr>
          <w:p w14:paraId="6AF59801" w14:textId="21DBCF53" w:rsidR="008918EB" w:rsidRPr="005B387B" w:rsidRDefault="008918EB" w:rsidP="008F2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>CHILD’S TOLERANCE:</w:t>
            </w:r>
          </w:p>
        </w:tc>
        <w:tc>
          <w:tcPr>
            <w:tcW w:w="2148" w:type="dxa"/>
            <w:vAlign w:val="bottom"/>
          </w:tcPr>
          <w:p w14:paraId="6AD55AE4" w14:textId="6BC0C597" w:rsidR="008918EB" w:rsidRPr="005B387B" w:rsidRDefault="005A380D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190071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E0944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60496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94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Good</w:t>
            </w:r>
          </w:p>
        </w:tc>
        <w:tc>
          <w:tcPr>
            <w:tcW w:w="4242" w:type="dxa"/>
            <w:gridSpan w:val="2"/>
            <w:vAlign w:val="bottom"/>
          </w:tcPr>
          <w:p w14:paraId="05E754E6" w14:textId="187CF3E7" w:rsidR="008918EB" w:rsidRPr="005B387B" w:rsidRDefault="005A380D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16068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94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53889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With difficulty</w:t>
            </w:r>
          </w:p>
        </w:tc>
      </w:tr>
      <w:tr w:rsidR="008918EB" w:rsidRPr="005B387B" w14:paraId="5EF8EA5D" w14:textId="77777777" w:rsidTr="0021150F">
        <w:trPr>
          <w:trHeight w:val="433"/>
        </w:trPr>
        <w:tc>
          <w:tcPr>
            <w:tcW w:w="1973" w:type="dxa"/>
            <w:vAlign w:val="bottom"/>
          </w:tcPr>
          <w:p w14:paraId="2DCBA74B" w14:textId="2036D308" w:rsidR="008918EB" w:rsidRPr="005B387B" w:rsidRDefault="005A380D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b/>
                  <w:color w:val="000000"/>
                  <w:sz w:val="20"/>
                  <w:szCs w:val="20"/>
                </w:rPr>
                <w:id w:val="1885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FE0944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42438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94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33E1D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 xml:space="preserve"> THEMSELVES</w:t>
            </w:r>
          </w:p>
        </w:tc>
        <w:tc>
          <w:tcPr>
            <w:tcW w:w="1691" w:type="dxa"/>
            <w:vAlign w:val="bottom"/>
          </w:tcPr>
          <w:p w14:paraId="78DDBB30" w14:textId="3A8FFA3D" w:rsidR="008918EB" w:rsidRPr="005B387B" w:rsidRDefault="005A380D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46003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94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5046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Alone</w:t>
            </w:r>
          </w:p>
        </w:tc>
        <w:tc>
          <w:tcPr>
            <w:tcW w:w="2148" w:type="dxa"/>
            <w:vAlign w:val="bottom"/>
          </w:tcPr>
          <w:p w14:paraId="6D63238F" w14:textId="67E32143" w:rsidR="008918EB" w:rsidRPr="005B387B" w:rsidRDefault="005A380D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213077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94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</w:rPr>
                <w:id w:val="-212946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3E1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 xml:space="preserve"> With supervision</w:t>
            </w:r>
          </w:p>
        </w:tc>
        <w:tc>
          <w:tcPr>
            <w:tcW w:w="1559" w:type="dxa"/>
            <w:vAlign w:val="bottom"/>
          </w:tcPr>
          <w:p w14:paraId="0F58205C" w14:textId="11851469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vAlign w:val="bottom"/>
          </w:tcPr>
          <w:p w14:paraId="42DE2331" w14:textId="4A89ACF9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918EB" w:rsidRPr="005B387B" w14:paraId="0E94ABB1" w14:textId="77777777" w:rsidTr="0021150F">
        <w:trPr>
          <w:trHeight w:val="433"/>
        </w:trPr>
        <w:tc>
          <w:tcPr>
            <w:tcW w:w="1973" w:type="dxa"/>
            <w:vAlign w:val="bottom"/>
          </w:tcPr>
          <w:p w14:paraId="488E6817" w14:textId="4431EE24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val="en-CA"/>
              </w:rPr>
              <w:t xml:space="preserve">OTHER 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  <w:t>(specify)</w:t>
            </w:r>
          </w:p>
        </w:tc>
        <w:tc>
          <w:tcPr>
            <w:tcW w:w="8081" w:type="dxa"/>
            <w:gridSpan w:val="4"/>
            <w:tcBorders>
              <w:bottom w:val="single" w:sz="4" w:space="0" w:color="auto"/>
            </w:tcBorders>
            <w:vAlign w:val="bottom"/>
          </w:tcPr>
          <w:p w14:paraId="1A3C18EB" w14:textId="1B2DB97F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8918EB" w:rsidRPr="005B387B" w14:paraId="4F587F4F" w14:textId="77777777" w:rsidTr="0021150F">
        <w:trPr>
          <w:trHeight w:val="433"/>
        </w:trPr>
        <w:tc>
          <w:tcPr>
            <w:tcW w:w="1973" w:type="dxa"/>
            <w:vAlign w:val="bottom"/>
          </w:tcPr>
          <w:p w14:paraId="35CB2828" w14:textId="27C3BCC6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Comments: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D068FD" w14:textId="75C52906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5F7AB1E0" w14:textId="77777777" w:rsidR="00306B14" w:rsidRPr="005B387B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106C076" w14:textId="77777777" w:rsidR="00306B14" w:rsidRPr="005B387B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E36E35" w14:textId="77777777" w:rsidR="00306B14" w:rsidRPr="005B387B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6"/>
      </w:tblGrid>
      <w:tr w:rsidR="00BF0EF8" w:rsidRPr="005B387B" w14:paraId="2C055BD5" w14:textId="77777777" w:rsidTr="00BF0EF8">
        <w:tc>
          <w:tcPr>
            <w:tcW w:w="10186" w:type="dxa"/>
            <w:shd w:val="clear" w:color="auto" w:fill="D9D9D9" w:themeFill="background1" w:themeFillShade="D9"/>
          </w:tcPr>
          <w:p w14:paraId="11BD7384" w14:textId="357554FE" w:rsidR="00BF0EF8" w:rsidRPr="005B387B" w:rsidRDefault="00BF0EF8" w:rsidP="00BF0E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  <w:t>OTHER OBSERVATIONS</w:t>
            </w:r>
          </w:p>
        </w:tc>
      </w:tr>
    </w:tbl>
    <w:p w14:paraId="4B75AE8A" w14:textId="79A31D22" w:rsidR="00BF0EF8" w:rsidRPr="0034061A" w:rsidRDefault="00BF0EF8" w:rsidP="00F43C05">
      <w:pPr>
        <w:jc w:val="both"/>
        <w:rPr>
          <w:rFonts w:asciiTheme="minorHAnsi" w:hAnsiTheme="minorHAnsi" w:cstheme="minorHAnsi"/>
          <w:i/>
          <w:sz w:val="20"/>
          <w:szCs w:val="20"/>
          <w:lang w:val="en-CA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CA"/>
        </w:rPr>
        <w:t>Please indicate other relevant observations, as needed</w:t>
      </w:r>
    </w:p>
    <w:tbl>
      <w:tblPr>
        <w:tblStyle w:val="Grilledutableau"/>
        <w:tblW w:w="10180" w:type="dxa"/>
        <w:tblInd w:w="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0"/>
      </w:tblGrid>
      <w:tr w:rsidR="00306B14" w:rsidRPr="00F7571E" w14:paraId="30DDC985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72292E30" w14:textId="77777777" w:rsidR="00306B14" w:rsidRPr="0034061A" w:rsidRDefault="00306B14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306B14" w:rsidRPr="00F7571E" w14:paraId="64E01876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4788C450" w14:textId="77777777" w:rsidR="00306B14" w:rsidRPr="0034061A" w:rsidRDefault="00306B14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306B14" w:rsidRPr="00F7571E" w14:paraId="0EEB8575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04175A30" w14:textId="77777777" w:rsidR="00306B14" w:rsidRPr="0034061A" w:rsidRDefault="00306B14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306B14" w:rsidRPr="00F7571E" w14:paraId="47B86C13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7C6B9ECF" w14:textId="77777777" w:rsidR="00306B14" w:rsidRPr="0034061A" w:rsidRDefault="00306B14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5745B3" w:rsidRPr="00F7571E" w14:paraId="14A47772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0D2D0EFB" w14:textId="77777777" w:rsidR="005745B3" w:rsidRPr="0034061A" w:rsidRDefault="005745B3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CA"/>
              </w:rPr>
            </w:pPr>
          </w:p>
        </w:tc>
      </w:tr>
    </w:tbl>
    <w:p w14:paraId="0916FEEE" w14:textId="77777777" w:rsidR="00306B14" w:rsidRPr="0034061A" w:rsidRDefault="00306B14" w:rsidP="00F43C05">
      <w:pPr>
        <w:ind w:left="142"/>
        <w:jc w:val="both"/>
        <w:rPr>
          <w:rFonts w:asciiTheme="minorHAnsi" w:hAnsiTheme="minorHAnsi" w:cstheme="minorHAnsi"/>
          <w:sz w:val="20"/>
          <w:szCs w:val="20"/>
          <w:lang w:val="en-CA"/>
        </w:rPr>
      </w:pPr>
    </w:p>
    <w:p w14:paraId="523EA4C3" w14:textId="77777777" w:rsidR="00306B14" w:rsidRPr="0034061A" w:rsidRDefault="00306B14" w:rsidP="00F43C05">
      <w:pPr>
        <w:jc w:val="both"/>
        <w:rPr>
          <w:rFonts w:ascii="Arial" w:hAnsi="Arial" w:cs="Arial"/>
          <w:sz w:val="20"/>
          <w:szCs w:val="20"/>
          <w:lang w:val="en-CA"/>
        </w:rPr>
      </w:pPr>
    </w:p>
    <w:sectPr w:rsidR="00306B14" w:rsidRPr="0034061A" w:rsidSect="00EF71A9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994" w:right="1022" w:bottom="994" w:left="1022" w:header="706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ADA26" w14:textId="77777777" w:rsidR="005A6D9D" w:rsidRDefault="005A6D9D" w:rsidP="0081257E">
      <w:r>
        <w:separator/>
      </w:r>
    </w:p>
  </w:endnote>
  <w:endnote w:type="continuationSeparator" w:id="0">
    <w:p w14:paraId="6A5BEB3B" w14:textId="77777777" w:rsidR="005A6D9D" w:rsidRDefault="005A6D9D" w:rsidP="0081257E">
      <w:r>
        <w:continuationSeparator/>
      </w:r>
    </w:p>
  </w:endnote>
  <w:endnote w:type="continuationNotice" w:id="1">
    <w:p w14:paraId="5ECC34E2" w14:textId="77777777" w:rsidR="005A6D9D" w:rsidRDefault="005A6D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B59DF" w14:textId="77777777" w:rsidR="005B152D" w:rsidRDefault="005B152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34061A">
      <w:rPr>
        <w:sz w:val="20"/>
        <w:szCs w:val="20"/>
      </w:rPr>
      <w:t>XXX-XXXXX (XXXX-XX)</w:t>
    </w:r>
    <w:r w:rsidRPr="0034061A">
      <w:rPr>
        <w:sz w:val="20"/>
        <w:szCs w:val="20"/>
      </w:rPr>
      <w:tab/>
    </w:r>
    <w:r w:rsidRPr="0034061A">
      <w:rPr>
        <w:rFonts w:asciiTheme="minorHAnsi" w:hAnsiTheme="minorHAnsi"/>
        <w:b/>
        <w:bCs/>
        <w:sz w:val="20"/>
        <w:szCs w:val="20"/>
      </w:rPr>
      <w:t>PLAN D’INTERVENTION DISCIPLINAIRE /</w:t>
    </w:r>
    <w:r w:rsidRPr="0034061A">
      <w:tab/>
    </w:r>
    <w:r w:rsidRPr="0034061A">
      <w:rPr>
        <w:sz w:val="15"/>
        <w:szCs w:val="15"/>
      </w:rPr>
      <w:t>Dossier médical</w:t>
    </w:r>
  </w:p>
  <w:p w14:paraId="16D38B2B" w14:textId="77777777" w:rsidR="005B152D" w:rsidRDefault="005B152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 w:rsidRPr="0034061A">
      <w:tab/>
    </w:r>
    <w:r>
      <w:rPr>
        <w:rFonts w:asciiTheme="minorHAnsi" w:hAnsiTheme="minorHAnsi"/>
        <w:b/>
        <w:bCs/>
        <w:sz w:val="20"/>
        <w:szCs w:val="20"/>
        <w:lang w:val="en-CA"/>
      </w:rPr>
      <w:t>INTERDISCIPLINARY INTERVENTION PLAN – ID-ASD-PD</w:t>
    </w:r>
    <w:r>
      <w:rPr>
        <w:sz w:val="15"/>
        <w:szCs w:val="15"/>
        <w:lang w:val="en-CA"/>
      </w:rPr>
      <w:tab/>
      <w:t>D.I.C.: 3-4-4</w:t>
    </w:r>
  </w:p>
  <w:p w14:paraId="4C8EAB37" w14:textId="0F91D066" w:rsidR="005B152D" w:rsidRPr="009241CF" w:rsidRDefault="005B152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  <w:lang w:val="en-CA"/>
      </w:rPr>
      <w:tab/>
    </w:r>
    <w:r>
      <w:rPr>
        <w:sz w:val="15"/>
        <w:szCs w:val="15"/>
        <w:lang w:val="en-CA"/>
      </w:rPr>
      <w:tab/>
      <w:t xml:space="preserve">Page 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PAGE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2</w:t>
    </w:r>
    <w:r>
      <w:rPr>
        <w:sz w:val="15"/>
        <w:szCs w:val="15"/>
        <w:lang w:val="en-CA"/>
      </w:rPr>
      <w:fldChar w:fldCharType="end"/>
    </w:r>
    <w:r>
      <w:rPr>
        <w:sz w:val="15"/>
        <w:szCs w:val="15"/>
        <w:lang w:val="en-CA"/>
      </w:rPr>
      <w:t xml:space="preserve"> of</w:t>
    </w:r>
    <w:r>
      <w:rPr>
        <w:sz w:val="15"/>
        <w:szCs w:val="15"/>
        <w:lang w:val="en-CA"/>
      </w:rPr>
      <w:fldChar w:fldCharType="begin"/>
    </w:r>
    <w:r>
      <w:rPr>
        <w:sz w:val="15"/>
        <w:szCs w:val="15"/>
        <w:lang w:val="en-CA"/>
      </w:rPr>
      <w:instrText>NUMPAGES  \* Arabic  \* MERGEFORMAT</w:instrText>
    </w:r>
    <w:r>
      <w:rPr>
        <w:sz w:val="15"/>
        <w:szCs w:val="15"/>
        <w:lang w:val="en-CA"/>
      </w:rPr>
      <w:fldChar w:fldCharType="separate"/>
    </w:r>
    <w:r>
      <w:rPr>
        <w:b/>
        <w:bCs/>
        <w:noProof/>
        <w:sz w:val="15"/>
        <w:szCs w:val="15"/>
        <w:lang w:val="en-CA"/>
      </w:rPr>
      <w:t>4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2251E" w14:textId="77777777" w:rsidR="005B152D" w:rsidRPr="00F7571E" w:rsidRDefault="005B152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  <w:lang w:val="en-CA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D8DCC9" wp14:editId="139AE17D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2ED430" w14:textId="77777777" w:rsidR="005B152D" w:rsidRPr="00EB7EE9" w:rsidRDefault="005B152D" w:rsidP="00520F85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34061A"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</w:rPr>
                            <w:t>DYSPHAGIA CLINIC – DPD CLIENTELE</w:t>
                          </w:r>
                        </w:p>
                        <w:p w14:paraId="468F0D7A" w14:textId="77777777" w:rsidR="005B152D" w:rsidRPr="00EB7EE9" w:rsidRDefault="005B152D" w:rsidP="00520F85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34061A"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</w:rPr>
                            <w:t>QUESTIONNAIRE FOR PARENTS</w:t>
                          </w:r>
                        </w:p>
                        <w:p w14:paraId="17E97AC6" w14:textId="25BD1928" w:rsidR="005B152D" w:rsidRPr="00783D34" w:rsidRDefault="005B152D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DD8DCC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dK2FwIAACw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" filled="f" stroked="f" strokeweight=".5pt">
              <v:textbox>
                <w:txbxContent>
                  <w:p w14:paraId="532ED430" w14:textId="77777777" w:rsidR="007C22F9" w:rsidRPr="00EB7EE9" w:rsidRDefault="007C22F9" w:rsidP="00520F85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4061A"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t>DYSPHAGIA CLINIC – DPD CLIENTELE</w:t>
                    </w:r>
                  </w:p>
                  <w:p w14:paraId="468F0D7A" w14:textId="77777777" w:rsidR="007C22F9" w:rsidRPr="00EB7EE9" w:rsidRDefault="007C22F9" w:rsidP="00520F85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4061A"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t>QUESTIONNAIRE FOR PARENTS</w:t>
                    </w:r>
                  </w:p>
                  <w:p w14:paraId="17E97AC6" w14:textId="25BD1928" w:rsidR="007C22F9" w:rsidRPr="00783D34" w:rsidRDefault="007C22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  <w:lang w:val="en-CA"/>
      </w:rPr>
      <w:tab/>
    </w:r>
    <w:r>
      <w:rPr>
        <w:rFonts w:asciiTheme="minorHAnsi" w:hAnsiTheme="minorHAnsi" w:cstheme="minorHAnsi"/>
        <w:sz w:val="20"/>
        <w:szCs w:val="20"/>
        <w:lang w:val="en-CA"/>
      </w:rPr>
      <w:tab/>
    </w:r>
    <w:r>
      <w:rPr>
        <w:rFonts w:asciiTheme="minorHAnsi" w:hAnsiTheme="minorHAnsi" w:cstheme="minorHAnsi"/>
        <w:sz w:val="15"/>
        <w:szCs w:val="15"/>
        <w:lang w:val="en-CA"/>
      </w:rPr>
      <w:t>User record</w:t>
    </w:r>
  </w:p>
  <w:p w14:paraId="6B16BB59" w14:textId="645EE135" w:rsidR="005B152D" w:rsidRPr="00F7571E" w:rsidRDefault="005B152D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  <w:lang w:val="en-CA"/>
      </w:rPr>
    </w:pPr>
    <w:r>
      <w:rPr>
        <w:rFonts w:asciiTheme="minorHAnsi" w:hAnsiTheme="minorHAnsi" w:cstheme="minorHAnsi"/>
        <w:sz w:val="20"/>
        <w:szCs w:val="20"/>
        <w:lang w:val="en-CA"/>
      </w:rPr>
      <w:t>CLI-60516</w:t>
    </w:r>
    <w:r w:rsidR="00F7571E">
      <w:rPr>
        <w:rFonts w:asciiTheme="minorHAnsi" w:hAnsiTheme="minorHAnsi" w:cstheme="minorHAnsi"/>
        <w:sz w:val="20"/>
        <w:szCs w:val="20"/>
        <w:lang w:val="en-CA"/>
      </w:rPr>
      <w:t>A</w:t>
    </w:r>
    <w:r>
      <w:rPr>
        <w:rFonts w:asciiTheme="minorHAnsi" w:hAnsiTheme="minorHAnsi" w:cstheme="minorHAnsi"/>
        <w:sz w:val="20"/>
        <w:szCs w:val="20"/>
        <w:lang w:val="en-CA"/>
      </w:rPr>
      <w:t xml:space="preserve"> </w:t>
    </w:r>
    <w:r>
      <w:rPr>
        <w:rFonts w:asciiTheme="minorHAnsi" w:hAnsiTheme="minorHAnsi" w:cstheme="minorHAnsi"/>
        <w:sz w:val="15"/>
        <w:szCs w:val="15"/>
        <w:lang w:val="en-CA"/>
      </w:rPr>
      <w:t>(2022-</w:t>
    </w:r>
    <w:r w:rsidR="00F7571E">
      <w:rPr>
        <w:rFonts w:asciiTheme="minorHAnsi" w:hAnsiTheme="minorHAnsi" w:cstheme="minorHAnsi"/>
        <w:sz w:val="15"/>
        <w:szCs w:val="15"/>
        <w:lang w:val="en-CA"/>
      </w:rPr>
      <w:t>06</w:t>
    </w:r>
    <w:r>
      <w:rPr>
        <w:rFonts w:asciiTheme="minorHAnsi" w:hAnsiTheme="minorHAnsi" w:cstheme="minorHAnsi"/>
        <w:sz w:val="15"/>
        <w:szCs w:val="15"/>
        <w:lang w:val="en-CA"/>
      </w:rPr>
      <w:t>)</w:t>
    </w:r>
    <w:r>
      <w:rPr>
        <w:rFonts w:asciiTheme="minorHAnsi" w:hAnsiTheme="minorHAnsi" w:cstheme="minorHAnsi"/>
        <w:sz w:val="15"/>
        <w:szCs w:val="15"/>
        <w:lang w:val="en-CA"/>
      </w:rPr>
      <w:tab/>
    </w:r>
    <w:r>
      <w:rPr>
        <w:rFonts w:asciiTheme="minorHAnsi" w:hAnsiTheme="minorHAnsi" w:cstheme="minorHAnsi"/>
        <w:b/>
        <w:bCs/>
        <w:sz w:val="20"/>
        <w:szCs w:val="20"/>
        <w:lang w:val="en-CA"/>
      </w:rPr>
      <w:t xml:space="preserve"> </w:t>
    </w:r>
    <w:r>
      <w:rPr>
        <w:rFonts w:asciiTheme="minorHAnsi" w:hAnsiTheme="minorHAnsi" w:cstheme="minorHAnsi"/>
        <w:sz w:val="15"/>
        <w:szCs w:val="15"/>
        <w:lang w:val="en-CA"/>
      </w:rPr>
      <w:tab/>
      <w:t xml:space="preserve">Page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>
      <w:rPr>
        <w:rFonts w:asciiTheme="minorHAnsi" w:hAnsiTheme="minorHAnsi" w:cstheme="minorHAnsi"/>
        <w:sz w:val="15"/>
        <w:szCs w:val="15"/>
        <w:lang w:val="en-CA"/>
      </w:rPr>
      <w:instrText>PAGE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5A380D">
      <w:rPr>
        <w:rFonts w:asciiTheme="minorHAnsi" w:hAnsiTheme="minorHAnsi" w:cstheme="minorHAnsi"/>
        <w:noProof/>
        <w:sz w:val="15"/>
        <w:szCs w:val="15"/>
        <w:lang w:val="en-CA"/>
      </w:rPr>
      <w:t>4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  <w:r>
      <w:rPr>
        <w:rFonts w:asciiTheme="minorHAnsi" w:hAnsiTheme="minorHAnsi" w:cstheme="minorHAnsi"/>
        <w:sz w:val="15"/>
        <w:szCs w:val="15"/>
        <w:lang w:val="en-CA"/>
      </w:rPr>
      <w:t xml:space="preserve"> of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>
      <w:rPr>
        <w:rFonts w:asciiTheme="minorHAnsi" w:hAnsiTheme="minorHAnsi" w:cstheme="minorHAnsi"/>
        <w:sz w:val="15"/>
        <w:szCs w:val="15"/>
        <w:lang w:val="en-CA"/>
      </w:rPr>
      <w:instrText>NUMPAGES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5A380D">
      <w:rPr>
        <w:rFonts w:asciiTheme="minorHAnsi" w:hAnsiTheme="minorHAnsi" w:cstheme="minorHAnsi"/>
        <w:noProof/>
        <w:sz w:val="15"/>
        <w:szCs w:val="15"/>
        <w:lang w:val="en-CA"/>
      </w:rPr>
      <w:t>4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D1069" w14:textId="77777777" w:rsidR="005B152D" w:rsidRPr="00F7571E" w:rsidRDefault="005B152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  <w:lang w:val="en-CA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9436A" wp14:editId="3F2C0C87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195F92" w14:textId="1E84958B" w:rsidR="005B152D" w:rsidRPr="00EB7EE9" w:rsidRDefault="005B152D" w:rsidP="00F837C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34061A"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</w:rPr>
                            <w:t>DYSPHAGIA CLINIC – DPD CLIENTELE</w:t>
                          </w:r>
                        </w:p>
                        <w:p w14:paraId="57743A95" w14:textId="77777777" w:rsidR="005B152D" w:rsidRPr="00EB7EE9" w:rsidRDefault="005B152D" w:rsidP="00F837C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34061A">
                            <w:rPr>
                              <w:rFonts w:ascii="Calibri" w:hAnsi="Calibri"/>
                              <w:b/>
                              <w:bCs/>
                              <w:sz w:val="20"/>
                              <w:szCs w:val="20"/>
                            </w:rPr>
                            <w:t>QUESTIONNAIRE FOR PARENTS</w:t>
                          </w:r>
                        </w:p>
                        <w:p w14:paraId="7361A1E2" w14:textId="1E3B7E99" w:rsidR="005B152D" w:rsidRPr="00783D34" w:rsidRDefault="005B152D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C9436A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" filled="f" stroked="f" strokeweight=".5pt">
              <v:textbox>
                <w:txbxContent>
                  <w:p w14:paraId="3B195F92" w14:textId="1E84958B" w:rsidR="007C22F9" w:rsidRPr="00EB7EE9" w:rsidRDefault="007C22F9" w:rsidP="00F837C6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4061A"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t>DYSPHAGIA CLINIC – DPD CLIENTELE</w:t>
                    </w:r>
                  </w:p>
                  <w:p w14:paraId="57743A95" w14:textId="77777777" w:rsidR="007C22F9" w:rsidRPr="00EB7EE9" w:rsidRDefault="007C22F9" w:rsidP="00F837C6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4061A"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t>QUESTIONNAIRE FOR PARENTS</w:t>
                    </w:r>
                  </w:p>
                  <w:p w14:paraId="7361A1E2" w14:textId="1E3B7E99" w:rsidR="007C22F9" w:rsidRPr="00783D34" w:rsidRDefault="007C22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  <w:lang w:val="en-CA"/>
      </w:rPr>
      <w:tab/>
    </w:r>
    <w:r>
      <w:rPr>
        <w:rFonts w:asciiTheme="minorHAnsi" w:hAnsiTheme="minorHAnsi" w:cstheme="minorHAnsi"/>
        <w:sz w:val="20"/>
        <w:szCs w:val="20"/>
        <w:lang w:val="en-CA"/>
      </w:rPr>
      <w:tab/>
    </w:r>
    <w:r>
      <w:rPr>
        <w:rFonts w:asciiTheme="minorHAnsi" w:hAnsiTheme="minorHAnsi" w:cstheme="minorHAnsi"/>
        <w:sz w:val="15"/>
        <w:szCs w:val="15"/>
        <w:lang w:val="en-CA"/>
      </w:rPr>
      <w:t>User record</w:t>
    </w:r>
  </w:p>
  <w:p w14:paraId="64CB6D1A" w14:textId="2FFD47A2" w:rsidR="005B152D" w:rsidRPr="00F7571E" w:rsidRDefault="005B152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  <w:lang w:val="en-CA"/>
      </w:rPr>
    </w:pPr>
    <w:r>
      <w:rPr>
        <w:rFonts w:asciiTheme="minorHAnsi" w:hAnsiTheme="minorHAnsi" w:cstheme="minorHAnsi"/>
        <w:sz w:val="20"/>
        <w:szCs w:val="20"/>
        <w:lang w:val="en-CA"/>
      </w:rPr>
      <w:t>CLI-60516</w:t>
    </w:r>
    <w:r w:rsidR="00F7571E">
      <w:rPr>
        <w:rFonts w:asciiTheme="minorHAnsi" w:hAnsiTheme="minorHAnsi" w:cstheme="minorHAnsi"/>
        <w:sz w:val="20"/>
        <w:szCs w:val="20"/>
        <w:lang w:val="en-CA"/>
      </w:rPr>
      <w:t>A</w:t>
    </w:r>
    <w:r>
      <w:rPr>
        <w:rFonts w:asciiTheme="minorHAnsi" w:hAnsiTheme="minorHAnsi" w:cstheme="minorHAnsi"/>
        <w:sz w:val="20"/>
        <w:szCs w:val="20"/>
        <w:lang w:val="en-CA"/>
      </w:rPr>
      <w:t xml:space="preserve"> </w:t>
    </w:r>
    <w:r>
      <w:rPr>
        <w:rFonts w:asciiTheme="minorHAnsi" w:hAnsiTheme="minorHAnsi" w:cstheme="minorHAnsi"/>
        <w:sz w:val="15"/>
        <w:szCs w:val="15"/>
        <w:lang w:val="en-CA"/>
      </w:rPr>
      <w:t>(2022-</w:t>
    </w:r>
    <w:r w:rsidR="00F7571E">
      <w:rPr>
        <w:rFonts w:asciiTheme="minorHAnsi" w:hAnsiTheme="minorHAnsi" w:cstheme="minorHAnsi"/>
        <w:sz w:val="15"/>
        <w:szCs w:val="15"/>
        <w:lang w:val="en-CA"/>
      </w:rPr>
      <w:t>06</w:t>
    </w:r>
    <w:r>
      <w:rPr>
        <w:rFonts w:asciiTheme="minorHAnsi" w:hAnsiTheme="minorHAnsi" w:cstheme="minorHAnsi"/>
        <w:sz w:val="15"/>
        <w:szCs w:val="15"/>
        <w:lang w:val="en-CA"/>
      </w:rPr>
      <w:t>)</w:t>
    </w:r>
    <w:r>
      <w:rPr>
        <w:rFonts w:asciiTheme="minorHAnsi" w:hAnsiTheme="minorHAnsi" w:cstheme="minorHAnsi"/>
        <w:sz w:val="15"/>
        <w:szCs w:val="15"/>
        <w:lang w:val="en-CA"/>
      </w:rPr>
      <w:tab/>
    </w:r>
    <w:r>
      <w:rPr>
        <w:rFonts w:asciiTheme="minorHAnsi" w:hAnsiTheme="minorHAnsi" w:cstheme="minorHAnsi"/>
        <w:sz w:val="15"/>
        <w:szCs w:val="15"/>
        <w:lang w:val="en-CA"/>
      </w:rPr>
      <w:tab/>
      <w:t xml:space="preserve">Page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>
      <w:rPr>
        <w:rFonts w:asciiTheme="minorHAnsi" w:hAnsiTheme="minorHAnsi" w:cstheme="minorHAnsi"/>
        <w:sz w:val="15"/>
        <w:szCs w:val="15"/>
        <w:lang w:val="en-CA"/>
      </w:rPr>
      <w:instrText>PAGE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5A380D">
      <w:rPr>
        <w:rFonts w:asciiTheme="minorHAnsi" w:hAnsiTheme="minorHAnsi" w:cstheme="minorHAnsi"/>
        <w:noProof/>
        <w:sz w:val="15"/>
        <w:szCs w:val="15"/>
        <w:lang w:val="en-CA"/>
      </w:rPr>
      <w:t>1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  <w:r>
      <w:rPr>
        <w:rFonts w:asciiTheme="minorHAnsi" w:hAnsiTheme="minorHAnsi" w:cstheme="minorHAnsi"/>
        <w:sz w:val="15"/>
        <w:szCs w:val="15"/>
        <w:lang w:val="en-CA"/>
      </w:rPr>
      <w:t xml:space="preserve"> of </w:t>
    </w:r>
    <w:r>
      <w:rPr>
        <w:rFonts w:asciiTheme="minorHAnsi" w:hAnsiTheme="minorHAnsi" w:cstheme="minorHAnsi"/>
        <w:sz w:val="15"/>
        <w:szCs w:val="15"/>
        <w:lang w:val="en-CA"/>
      </w:rPr>
      <w:fldChar w:fldCharType="begin"/>
    </w:r>
    <w:r>
      <w:rPr>
        <w:rFonts w:asciiTheme="minorHAnsi" w:hAnsiTheme="minorHAnsi" w:cstheme="minorHAnsi"/>
        <w:sz w:val="15"/>
        <w:szCs w:val="15"/>
        <w:lang w:val="en-CA"/>
      </w:rPr>
      <w:instrText>NUMPAGES  \* Arabic  \* MERGEFORMAT</w:instrText>
    </w:r>
    <w:r>
      <w:rPr>
        <w:rFonts w:asciiTheme="minorHAnsi" w:hAnsiTheme="minorHAnsi" w:cstheme="minorHAnsi"/>
        <w:sz w:val="15"/>
        <w:szCs w:val="15"/>
        <w:lang w:val="en-CA"/>
      </w:rPr>
      <w:fldChar w:fldCharType="separate"/>
    </w:r>
    <w:r w:rsidR="005A380D">
      <w:rPr>
        <w:rFonts w:asciiTheme="minorHAnsi" w:hAnsiTheme="minorHAnsi" w:cstheme="minorHAnsi"/>
        <w:noProof/>
        <w:sz w:val="15"/>
        <w:szCs w:val="15"/>
        <w:lang w:val="en-CA"/>
      </w:rPr>
      <w:t>4</w:t>
    </w:r>
    <w:r>
      <w:rPr>
        <w:rFonts w:asciiTheme="minorHAnsi" w:hAnsiTheme="minorHAnsi" w:cstheme="minorHAnsi"/>
        <w:sz w:val="15"/>
        <w:szCs w:val="15"/>
        <w:lang w:val="en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F6B5" w14:textId="77777777" w:rsidR="005A6D9D" w:rsidRDefault="005A6D9D" w:rsidP="0081257E">
      <w:r>
        <w:separator/>
      </w:r>
    </w:p>
  </w:footnote>
  <w:footnote w:type="continuationSeparator" w:id="0">
    <w:p w14:paraId="1009B17F" w14:textId="77777777" w:rsidR="005A6D9D" w:rsidRDefault="005A6D9D" w:rsidP="0081257E">
      <w:r>
        <w:continuationSeparator/>
      </w:r>
    </w:p>
  </w:footnote>
  <w:footnote w:type="continuationNotice" w:id="1">
    <w:p w14:paraId="797423AE" w14:textId="77777777" w:rsidR="005A6D9D" w:rsidRDefault="005A6D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71514" w14:textId="6ACCFF5F" w:rsidR="005B152D" w:rsidRPr="00F130E4" w:rsidRDefault="005B152D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Nom, </w:t>
    </w:r>
    <w:proofErr w:type="spellStart"/>
    <w:proofErr w:type="gramStart"/>
    <w:r>
      <w:rPr>
        <w:rFonts w:asciiTheme="minorHAnsi" w:hAnsiTheme="minorHAnsi" w:cstheme="minorHAnsi"/>
        <w:color w:val="808080"/>
        <w:sz w:val="20"/>
        <w:szCs w:val="20"/>
        <w:lang w:val="en-CA"/>
      </w:rPr>
      <w:t>Prénom</w:t>
    </w:r>
    <w:proofErr w:type="spellEnd"/>
    <w:r>
      <w:rPr>
        <w:rFonts w:asciiTheme="minorHAnsi" w:hAnsiTheme="minorHAnsi" w:cstheme="minorHAnsi"/>
        <w:color w:val="808080"/>
        <w:sz w:val="20"/>
        <w:szCs w:val="20"/>
        <w:lang w:val="en-CA"/>
      </w:rPr>
      <w:t> :</w:t>
    </w:r>
    <w:proofErr w:type="gramEnd"/>
    <w:r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1297416784"/>
        <w:placeholder>
          <w:docPart w:val="2368679A9C174D04882F891B1183F731"/>
        </w:placeholder>
        <w:showingPlcHdr/>
      </w:sdtPr>
      <w:sdtEndPr/>
      <w:sdtContent>
        <w:r>
          <w:rPr>
            <w:rFonts w:asciiTheme="minorHAnsi" w:hAnsiTheme="minorHAnsi" w:cstheme="minorHAnsi"/>
            <w:color w:val="000000"/>
            <w:sz w:val="16"/>
            <w:szCs w:val="16"/>
            <w:lang w:val="en-CA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  <w:t xml:space="preserve"># Dossier :  </w:t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  <w:lang w:val="en-CA"/>
      </w:rPr>
    </w:r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818350263"/>
        <w:placeholder>
          <w:docPart w:val="71C498792D5242D5970248A09EFCCF2B"/>
        </w:placeholder>
      </w:sdtPr>
      <w:sdtEndPr/>
      <w:sdtContent>
        <w:r>
          <w:rPr>
            <w:rFonts w:asciiTheme="minorHAnsi" w:hAnsiTheme="minorHAnsi" w:cstheme="minorHAnsi"/>
            <w:color w:val="000000" w:themeColor="text1"/>
            <w:sz w:val="18"/>
            <w:szCs w:val="18"/>
            <w:lang w:val="en-CA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  <w:lang w:val="en-C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F0A2E" w14:textId="21DD005E" w:rsidR="005B152D" w:rsidRPr="00483754" w:rsidRDefault="005B152D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t xml:space="preserve">Nom, </w:t>
    </w:r>
    <w:proofErr w:type="spellStart"/>
    <w:proofErr w:type="gramStart"/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t>Prénom</w:t>
    </w:r>
    <w:proofErr w:type="spellEnd"/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t> :</w:t>
    </w:r>
    <w:proofErr w:type="gramEnd"/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t xml:space="preserve"> </w:t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instrText xml:space="preserve"> REF Nom_Prenom \h  \* MERGEFORMAT </w:instrText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6"/>
          <w:szCs w:val="16"/>
        </w:rPr>
        <w:alias w:val="Nom, Prénom"/>
        <w:tag w:val="Nom, Prénom"/>
        <w:id w:val="1798561281"/>
        <w:placeholder>
          <w:docPart w:val="30CB10047301479FB5E32FFA101ABAD0"/>
        </w:placeholder>
        <w:showingPlcHdr/>
      </w:sdtPr>
      <w:sdtEndPr>
        <w:rPr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</w:sdtEndPr>
      <w:sdtContent>
        <w:r>
          <w:rPr>
            <w:rFonts w:asciiTheme="minorHAnsi" w:hAnsiTheme="minorHAnsi" w:cstheme="minorHAnsi"/>
            <w:color w:val="000000" w:themeColor="text1"/>
            <w:sz w:val="16"/>
            <w:szCs w:val="16"/>
            <w:lang w:val="en-CA"/>
          </w:rPr>
          <w:t xml:space="preserve">   </w:t>
        </w:r>
      </w:sdtContent>
    </w:sdt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  <w:lang w:val="en-CA"/>
      </w:rPr>
      <w:tab/>
      <w:t xml:space="preserve">                                                                                                                                                    </w:t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t xml:space="preserve">Dossier :  </w:t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begin"/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instrText xml:space="preserve"> REF NoDossier \h  \* MERGEFORMAT </w:instrText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</w:r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20"/>
          <w:szCs w:val="20"/>
        </w:rPr>
        <w:alias w:val="Dossier"/>
        <w:tag w:val="No dossier"/>
        <w:id w:val="1530906465"/>
        <w:placeholder>
          <w:docPart w:val="CF06A44BC5A44E618093EE38A876C260"/>
        </w:placeholder>
      </w:sdtPr>
      <w:sdtEndPr/>
      <w:sdtContent>
        <w:r>
          <w:rPr>
            <w:rFonts w:asciiTheme="minorHAnsi" w:hAnsiTheme="minorHAnsi" w:cstheme="minorHAnsi"/>
            <w:color w:val="000000" w:themeColor="text1"/>
            <w:sz w:val="20"/>
            <w:szCs w:val="20"/>
            <w:lang w:val="en-CA"/>
          </w:rPr>
          <w:t xml:space="preserve">    </w:t>
        </w:r>
      </w:sdtContent>
    </w:sdt>
    <w:r>
      <w:rPr>
        <w:rFonts w:asciiTheme="minorHAnsi" w:hAnsiTheme="minorHAnsi" w:cstheme="minorHAnsi"/>
        <w:color w:val="000000" w:themeColor="text1"/>
        <w:sz w:val="20"/>
        <w:szCs w:val="20"/>
        <w:lang w:val="en-CA"/>
      </w:rPr>
      <w:fldChar w:fldCharType="end"/>
    </w:r>
  </w:p>
  <w:p w14:paraId="43E65097" w14:textId="77777777" w:rsidR="005B152D" w:rsidRPr="00F67939" w:rsidRDefault="005B152D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131078" w:nlCheck="1" w:checkStyle="1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ROcHCsTJ6i9W56JvpqMStoS54y316YdI7JkjHWoHmufCvcR5liwDSpxUxO0iDww+3dqA0BBl8s0oQ4Sa0BB0qw==" w:salt="PW2Yz0i8rCZJC4PZuvg+iQ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535E"/>
    <w:rsid w:val="00011DC3"/>
    <w:rsid w:val="00013E77"/>
    <w:rsid w:val="00015646"/>
    <w:rsid w:val="000235F9"/>
    <w:rsid w:val="0003089E"/>
    <w:rsid w:val="00036644"/>
    <w:rsid w:val="000375CC"/>
    <w:rsid w:val="00044260"/>
    <w:rsid w:val="0004649B"/>
    <w:rsid w:val="00056477"/>
    <w:rsid w:val="00061115"/>
    <w:rsid w:val="00062CCC"/>
    <w:rsid w:val="00063FE1"/>
    <w:rsid w:val="00064554"/>
    <w:rsid w:val="000653C6"/>
    <w:rsid w:val="00065CB5"/>
    <w:rsid w:val="00067E90"/>
    <w:rsid w:val="00081719"/>
    <w:rsid w:val="00081E4F"/>
    <w:rsid w:val="00091A62"/>
    <w:rsid w:val="00092558"/>
    <w:rsid w:val="000949A4"/>
    <w:rsid w:val="00094D01"/>
    <w:rsid w:val="000A1BAF"/>
    <w:rsid w:val="000A374D"/>
    <w:rsid w:val="000A5A8D"/>
    <w:rsid w:val="000A5E86"/>
    <w:rsid w:val="000A67A5"/>
    <w:rsid w:val="000A7A6F"/>
    <w:rsid w:val="000B34AA"/>
    <w:rsid w:val="000B7F78"/>
    <w:rsid w:val="000C2002"/>
    <w:rsid w:val="000C575E"/>
    <w:rsid w:val="000E49B4"/>
    <w:rsid w:val="000E53E1"/>
    <w:rsid w:val="000F0ECA"/>
    <w:rsid w:val="000F1FB9"/>
    <w:rsid w:val="00106182"/>
    <w:rsid w:val="001061C0"/>
    <w:rsid w:val="00116ADF"/>
    <w:rsid w:val="00121C81"/>
    <w:rsid w:val="00123A65"/>
    <w:rsid w:val="001342D1"/>
    <w:rsid w:val="0013480E"/>
    <w:rsid w:val="00134CC1"/>
    <w:rsid w:val="0013792B"/>
    <w:rsid w:val="0014043F"/>
    <w:rsid w:val="0014311E"/>
    <w:rsid w:val="00146958"/>
    <w:rsid w:val="00153E63"/>
    <w:rsid w:val="00156F9B"/>
    <w:rsid w:val="00157569"/>
    <w:rsid w:val="00162FFB"/>
    <w:rsid w:val="00163926"/>
    <w:rsid w:val="00165615"/>
    <w:rsid w:val="0017585B"/>
    <w:rsid w:val="00193617"/>
    <w:rsid w:val="00194790"/>
    <w:rsid w:val="001B6ADB"/>
    <w:rsid w:val="001D31CD"/>
    <w:rsid w:val="001D7D1F"/>
    <w:rsid w:val="001E28DB"/>
    <w:rsid w:val="001E4106"/>
    <w:rsid w:val="001E567C"/>
    <w:rsid w:val="001F086F"/>
    <w:rsid w:val="001F1ED6"/>
    <w:rsid w:val="001F62A8"/>
    <w:rsid w:val="001F7ED1"/>
    <w:rsid w:val="002004C9"/>
    <w:rsid w:val="0021150F"/>
    <w:rsid w:val="00222808"/>
    <w:rsid w:val="00224A0E"/>
    <w:rsid w:val="00230283"/>
    <w:rsid w:val="00230C31"/>
    <w:rsid w:val="00233C49"/>
    <w:rsid w:val="00240B84"/>
    <w:rsid w:val="002454D8"/>
    <w:rsid w:val="00246C56"/>
    <w:rsid w:val="002548C4"/>
    <w:rsid w:val="00263F52"/>
    <w:rsid w:val="00292E25"/>
    <w:rsid w:val="00293EC9"/>
    <w:rsid w:val="00295818"/>
    <w:rsid w:val="00295F2F"/>
    <w:rsid w:val="002964F0"/>
    <w:rsid w:val="00297260"/>
    <w:rsid w:val="002C0510"/>
    <w:rsid w:val="002C3EB4"/>
    <w:rsid w:val="002C5CEB"/>
    <w:rsid w:val="002D207C"/>
    <w:rsid w:val="002D35EB"/>
    <w:rsid w:val="002D4BDA"/>
    <w:rsid w:val="002E3D54"/>
    <w:rsid w:val="002F3242"/>
    <w:rsid w:val="00301BAB"/>
    <w:rsid w:val="00306B14"/>
    <w:rsid w:val="003076D2"/>
    <w:rsid w:val="00311253"/>
    <w:rsid w:val="00311F41"/>
    <w:rsid w:val="00336BCB"/>
    <w:rsid w:val="0033769B"/>
    <w:rsid w:val="0034061A"/>
    <w:rsid w:val="0035045E"/>
    <w:rsid w:val="00366A5E"/>
    <w:rsid w:val="00367527"/>
    <w:rsid w:val="00367C4C"/>
    <w:rsid w:val="003724A3"/>
    <w:rsid w:val="00373D89"/>
    <w:rsid w:val="00376A02"/>
    <w:rsid w:val="0039493B"/>
    <w:rsid w:val="003A3F6A"/>
    <w:rsid w:val="003A6F43"/>
    <w:rsid w:val="003B414D"/>
    <w:rsid w:val="003C32DB"/>
    <w:rsid w:val="003C5E66"/>
    <w:rsid w:val="003D538D"/>
    <w:rsid w:val="003E5242"/>
    <w:rsid w:val="003E5F44"/>
    <w:rsid w:val="003F3BBB"/>
    <w:rsid w:val="00404EE6"/>
    <w:rsid w:val="0040693B"/>
    <w:rsid w:val="00411952"/>
    <w:rsid w:val="004246FA"/>
    <w:rsid w:val="0045258B"/>
    <w:rsid w:val="00454637"/>
    <w:rsid w:val="00460096"/>
    <w:rsid w:val="00463079"/>
    <w:rsid w:val="00465EBD"/>
    <w:rsid w:val="00466CA4"/>
    <w:rsid w:val="00471857"/>
    <w:rsid w:val="00475947"/>
    <w:rsid w:val="00483754"/>
    <w:rsid w:val="00486DB0"/>
    <w:rsid w:val="00487374"/>
    <w:rsid w:val="004A634E"/>
    <w:rsid w:val="004A7727"/>
    <w:rsid w:val="004B1985"/>
    <w:rsid w:val="004B2D7F"/>
    <w:rsid w:val="004B5A41"/>
    <w:rsid w:val="004D5723"/>
    <w:rsid w:val="004F3C0F"/>
    <w:rsid w:val="004F5A90"/>
    <w:rsid w:val="00516F7E"/>
    <w:rsid w:val="00520F85"/>
    <w:rsid w:val="005222EB"/>
    <w:rsid w:val="0053072A"/>
    <w:rsid w:val="00542331"/>
    <w:rsid w:val="00542DDC"/>
    <w:rsid w:val="0055248C"/>
    <w:rsid w:val="0056202C"/>
    <w:rsid w:val="00562D85"/>
    <w:rsid w:val="00567F47"/>
    <w:rsid w:val="0057158C"/>
    <w:rsid w:val="00572ADC"/>
    <w:rsid w:val="005745B3"/>
    <w:rsid w:val="005846D0"/>
    <w:rsid w:val="00593706"/>
    <w:rsid w:val="0059389E"/>
    <w:rsid w:val="005A0C13"/>
    <w:rsid w:val="005A2340"/>
    <w:rsid w:val="005A380D"/>
    <w:rsid w:val="005A6D9D"/>
    <w:rsid w:val="005B152D"/>
    <w:rsid w:val="005B387B"/>
    <w:rsid w:val="005C571A"/>
    <w:rsid w:val="005D5D6A"/>
    <w:rsid w:val="005D6700"/>
    <w:rsid w:val="005F5E7B"/>
    <w:rsid w:val="00600E42"/>
    <w:rsid w:val="00605F48"/>
    <w:rsid w:val="006203E9"/>
    <w:rsid w:val="00621FCD"/>
    <w:rsid w:val="00633E1D"/>
    <w:rsid w:val="00635CE6"/>
    <w:rsid w:val="006367F4"/>
    <w:rsid w:val="00644EF4"/>
    <w:rsid w:val="006474AC"/>
    <w:rsid w:val="006505B5"/>
    <w:rsid w:val="00652381"/>
    <w:rsid w:val="00652BD9"/>
    <w:rsid w:val="00652EA1"/>
    <w:rsid w:val="0066417B"/>
    <w:rsid w:val="00670347"/>
    <w:rsid w:val="00672AD8"/>
    <w:rsid w:val="00674DD0"/>
    <w:rsid w:val="0068123C"/>
    <w:rsid w:val="0068468F"/>
    <w:rsid w:val="006859C3"/>
    <w:rsid w:val="00686315"/>
    <w:rsid w:val="00690D28"/>
    <w:rsid w:val="00693D7A"/>
    <w:rsid w:val="0069465A"/>
    <w:rsid w:val="006A3B59"/>
    <w:rsid w:val="006B00A8"/>
    <w:rsid w:val="006B68DF"/>
    <w:rsid w:val="006C0398"/>
    <w:rsid w:val="006C1432"/>
    <w:rsid w:val="006C1EF6"/>
    <w:rsid w:val="006C3A24"/>
    <w:rsid w:val="006C647A"/>
    <w:rsid w:val="006D33A8"/>
    <w:rsid w:val="006D4D5E"/>
    <w:rsid w:val="006D63C9"/>
    <w:rsid w:val="006E4899"/>
    <w:rsid w:val="006F1D62"/>
    <w:rsid w:val="0070575F"/>
    <w:rsid w:val="00711015"/>
    <w:rsid w:val="007130BC"/>
    <w:rsid w:val="00714B34"/>
    <w:rsid w:val="00716CB5"/>
    <w:rsid w:val="00717F2B"/>
    <w:rsid w:val="00736508"/>
    <w:rsid w:val="00740A87"/>
    <w:rsid w:val="0075376B"/>
    <w:rsid w:val="00775EF5"/>
    <w:rsid w:val="007824FE"/>
    <w:rsid w:val="00787995"/>
    <w:rsid w:val="00794F54"/>
    <w:rsid w:val="00796F7D"/>
    <w:rsid w:val="0079796A"/>
    <w:rsid w:val="007C0A74"/>
    <w:rsid w:val="007C1794"/>
    <w:rsid w:val="007C22F9"/>
    <w:rsid w:val="007C3370"/>
    <w:rsid w:val="007C4940"/>
    <w:rsid w:val="007D0D5B"/>
    <w:rsid w:val="007E3377"/>
    <w:rsid w:val="007E4131"/>
    <w:rsid w:val="007E7941"/>
    <w:rsid w:val="007F465C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32F4"/>
    <w:rsid w:val="00866906"/>
    <w:rsid w:val="00870797"/>
    <w:rsid w:val="0088001D"/>
    <w:rsid w:val="0088545A"/>
    <w:rsid w:val="008907D0"/>
    <w:rsid w:val="008918EB"/>
    <w:rsid w:val="008A3E0C"/>
    <w:rsid w:val="008D5BE7"/>
    <w:rsid w:val="008E5903"/>
    <w:rsid w:val="008E7BC4"/>
    <w:rsid w:val="008F2F47"/>
    <w:rsid w:val="008F5FD0"/>
    <w:rsid w:val="00901236"/>
    <w:rsid w:val="00901E58"/>
    <w:rsid w:val="00912469"/>
    <w:rsid w:val="009210E9"/>
    <w:rsid w:val="00921A22"/>
    <w:rsid w:val="00922C0E"/>
    <w:rsid w:val="00923D1E"/>
    <w:rsid w:val="009241CF"/>
    <w:rsid w:val="00924ACD"/>
    <w:rsid w:val="0092520D"/>
    <w:rsid w:val="0093368C"/>
    <w:rsid w:val="00933CF8"/>
    <w:rsid w:val="00942D0E"/>
    <w:rsid w:val="00950812"/>
    <w:rsid w:val="00957446"/>
    <w:rsid w:val="00961471"/>
    <w:rsid w:val="00984F5E"/>
    <w:rsid w:val="00990DB0"/>
    <w:rsid w:val="009917D6"/>
    <w:rsid w:val="009A4F89"/>
    <w:rsid w:val="009A62B7"/>
    <w:rsid w:val="009B7034"/>
    <w:rsid w:val="009C4A8C"/>
    <w:rsid w:val="009C4FB6"/>
    <w:rsid w:val="009C6461"/>
    <w:rsid w:val="009D0038"/>
    <w:rsid w:val="009D3524"/>
    <w:rsid w:val="009E58DF"/>
    <w:rsid w:val="009F0AF9"/>
    <w:rsid w:val="009F1CB4"/>
    <w:rsid w:val="009F2C90"/>
    <w:rsid w:val="00A06807"/>
    <w:rsid w:val="00A073D7"/>
    <w:rsid w:val="00A20EA5"/>
    <w:rsid w:val="00A24AFD"/>
    <w:rsid w:val="00A26C39"/>
    <w:rsid w:val="00A314B0"/>
    <w:rsid w:val="00A33762"/>
    <w:rsid w:val="00A33CEF"/>
    <w:rsid w:val="00A349C2"/>
    <w:rsid w:val="00A36142"/>
    <w:rsid w:val="00A530F1"/>
    <w:rsid w:val="00A729F1"/>
    <w:rsid w:val="00A77D58"/>
    <w:rsid w:val="00A77FD9"/>
    <w:rsid w:val="00A804F0"/>
    <w:rsid w:val="00A80A76"/>
    <w:rsid w:val="00A8144C"/>
    <w:rsid w:val="00A820DC"/>
    <w:rsid w:val="00A835F3"/>
    <w:rsid w:val="00A90CAF"/>
    <w:rsid w:val="00A94F33"/>
    <w:rsid w:val="00A96E54"/>
    <w:rsid w:val="00AA09CD"/>
    <w:rsid w:val="00AB1AE0"/>
    <w:rsid w:val="00AB249E"/>
    <w:rsid w:val="00AC1E58"/>
    <w:rsid w:val="00AC7CEE"/>
    <w:rsid w:val="00AD0C59"/>
    <w:rsid w:val="00AD1294"/>
    <w:rsid w:val="00AD43E6"/>
    <w:rsid w:val="00AD59DB"/>
    <w:rsid w:val="00AD5DB0"/>
    <w:rsid w:val="00AD762C"/>
    <w:rsid w:val="00AD7EA0"/>
    <w:rsid w:val="00AE5772"/>
    <w:rsid w:val="00AF3E8F"/>
    <w:rsid w:val="00B04317"/>
    <w:rsid w:val="00B06CF8"/>
    <w:rsid w:val="00B12B24"/>
    <w:rsid w:val="00B131C2"/>
    <w:rsid w:val="00B14297"/>
    <w:rsid w:val="00B208F1"/>
    <w:rsid w:val="00B21AF3"/>
    <w:rsid w:val="00B3096D"/>
    <w:rsid w:val="00B31D8E"/>
    <w:rsid w:val="00B349D4"/>
    <w:rsid w:val="00B44F24"/>
    <w:rsid w:val="00B47D6C"/>
    <w:rsid w:val="00B50C43"/>
    <w:rsid w:val="00B65B83"/>
    <w:rsid w:val="00B700E0"/>
    <w:rsid w:val="00B728A7"/>
    <w:rsid w:val="00B77F7F"/>
    <w:rsid w:val="00B90138"/>
    <w:rsid w:val="00B955D5"/>
    <w:rsid w:val="00BA5ED2"/>
    <w:rsid w:val="00BD08CA"/>
    <w:rsid w:val="00BD19A4"/>
    <w:rsid w:val="00BD5E67"/>
    <w:rsid w:val="00BE7E0B"/>
    <w:rsid w:val="00BF0EF8"/>
    <w:rsid w:val="00BF6BB8"/>
    <w:rsid w:val="00C00059"/>
    <w:rsid w:val="00C22BDA"/>
    <w:rsid w:val="00C2773A"/>
    <w:rsid w:val="00C32577"/>
    <w:rsid w:val="00C33713"/>
    <w:rsid w:val="00C34636"/>
    <w:rsid w:val="00C409F5"/>
    <w:rsid w:val="00C4574E"/>
    <w:rsid w:val="00C509E3"/>
    <w:rsid w:val="00C53C26"/>
    <w:rsid w:val="00C5699E"/>
    <w:rsid w:val="00C57CA3"/>
    <w:rsid w:val="00C73F37"/>
    <w:rsid w:val="00C74744"/>
    <w:rsid w:val="00C75357"/>
    <w:rsid w:val="00C83E84"/>
    <w:rsid w:val="00C844CD"/>
    <w:rsid w:val="00C977FD"/>
    <w:rsid w:val="00CA1F8F"/>
    <w:rsid w:val="00CA35C1"/>
    <w:rsid w:val="00CA5268"/>
    <w:rsid w:val="00CA6890"/>
    <w:rsid w:val="00CB09C3"/>
    <w:rsid w:val="00CB4E9E"/>
    <w:rsid w:val="00CB76D6"/>
    <w:rsid w:val="00CC0874"/>
    <w:rsid w:val="00CC2533"/>
    <w:rsid w:val="00CC7EFA"/>
    <w:rsid w:val="00CD0F39"/>
    <w:rsid w:val="00CD5708"/>
    <w:rsid w:val="00CD7540"/>
    <w:rsid w:val="00CE02A6"/>
    <w:rsid w:val="00CF268D"/>
    <w:rsid w:val="00D16A65"/>
    <w:rsid w:val="00D17C2C"/>
    <w:rsid w:val="00D2162B"/>
    <w:rsid w:val="00D27984"/>
    <w:rsid w:val="00D279B4"/>
    <w:rsid w:val="00D30664"/>
    <w:rsid w:val="00D44678"/>
    <w:rsid w:val="00D45066"/>
    <w:rsid w:val="00D51CCD"/>
    <w:rsid w:val="00D56F81"/>
    <w:rsid w:val="00D62FA3"/>
    <w:rsid w:val="00D631BA"/>
    <w:rsid w:val="00D6524F"/>
    <w:rsid w:val="00D65817"/>
    <w:rsid w:val="00D658C1"/>
    <w:rsid w:val="00D75E54"/>
    <w:rsid w:val="00D803FB"/>
    <w:rsid w:val="00D83339"/>
    <w:rsid w:val="00D84FBD"/>
    <w:rsid w:val="00D94066"/>
    <w:rsid w:val="00D9443B"/>
    <w:rsid w:val="00DA6155"/>
    <w:rsid w:val="00DB5E8C"/>
    <w:rsid w:val="00DC40B8"/>
    <w:rsid w:val="00DC79D0"/>
    <w:rsid w:val="00DD05BE"/>
    <w:rsid w:val="00DD133D"/>
    <w:rsid w:val="00DE0EC9"/>
    <w:rsid w:val="00DF095A"/>
    <w:rsid w:val="00DF5048"/>
    <w:rsid w:val="00E00668"/>
    <w:rsid w:val="00E10066"/>
    <w:rsid w:val="00E16883"/>
    <w:rsid w:val="00E274B2"/>
    <w:rsid w:val="00E31139"/>
    <w:rsid w:val="00E31171"/>
    <w:rsid w:val="00E32C5F"/>
    <w:rsid w:val="00E3667F"/>
    <w:rsid w:val="00E37A0D"/>
    <w:rsid w:val="00E53834"/>
    <w:rsid w:val="00E610B4"/>
    <w:rsid w:val="00E67274"/>
    <w:rsid w:val="00E77021"/>
    <w:rsid w:val="00E825FA"/>
    <w:rsid w:val="00E84264"/>
    <w:rsid w:val="00EA2FBB"/>
    <w:rsid w:val="00EA7032"/>
    <w:rsid w:val="00EB10B5"/>
    <w:rsid w:val="00EB67A8"/>
    <w:rsid w:val="00EC1D23"/>
    <w:rsid w:val="00EC6784"/>
    <w:rsid w:val="00EC6BE2"/>
    <w:rsid w:val="00EC79FE"/>
    <w:rsid w:val="00ED1325"/>
    <w:rsid w:val="00ED2CCD"/>
    <w:rsid w:val="00EE71AF"/>
    <w:rsid w:val="00EF62FA"/>
    <w:rsid w:val="00EF71A9"/>
    <w:rsid w:val="00F038C6"/>
    <w:rsid w:val="00F130E4"/>
    <w:rsid w:val="00F151E3"/>
    <w:rsid w:val="00F1625D"/>
    <w:rsid w:val="00F1774D"/>
    <w:rsid w:val="00F20FF1"/>
    <w:rsid w:val="00F2104E"/>
    <w:rsid w:val="00F256C2"/>
    <w:rsid w:val="00F3308D"/>
    <w:rsid w:val="00F33764"/>
    <w:rsid w:val="00F41733"/>
    <w:rsid w:val="00F435BF"/>
    <w:rsid w:val="00F43C05"/>
    <w:rsid w:val="00F47B4E"/>
    <w:rsid w:val="00F52944"/>
    <w:rsid w:val="00F614F9"/>
    <w:rsid w:val="00F67939"/>
    <w:rsid w:val="00F72CF4"/>
    <w:rsid w:val="00F7382F"/>
    <w:rsid w:val="00F7571E"/>
    <w:rsid w:val="00F834EB"/>
    <w:rsid w:val="00F837C6"/>
    <w:rsid w:val="00F90CC8"/>
    <w:rsid w:val="00FA1BA3"/>
    <w:rsid w:val="00FA397E"/>
    <w:rsid w:val="00FB0BA9"/>
    <w:rsid w:val="00FC7EA1"/>
    <w:rsid w:val="00FE0944"/>
    <w:rsid w:val="00FE5150"/>
    <w:rsid w:val="00FE5D19"/>
    <w:rsid w:val="00FE7523"/>
    <w:rsid w:val="00FF1654"/>
    <w:rsid w:val="00FF4922"/>
    <w:rsid w:val="00FF7EE8"/>
    <w:rsid w:val="1FE3FE73"/>
    <w:rsid w:val="21D550A7"/>
    <w:rsid w:val="7531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067CC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123A65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123A65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23A6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306B14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6B14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F62A8" w:rsidP="001F62A8">
          <w:pPr>
            <w:pStyle w:val="ED8A77C8848E42DC82581E55789A7D728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F62A8" w:rsidP="001F62A8">
          <w:pPr>
            <w:pStyle w:val="25205ABEDF2F44C3B0EF1E2F95BECEAE2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68679A9C174D04882F891B1183F7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C170B6-B31F-481C-B916-478C82796FA0}"/>
      </w:docPartPr>
      <w:docPartBody>
        <w:p w:rsidR="00054035" w:rsidRDefault="0046078B" w:rsidP="0046078B">
          <w:pPr>
            <w:pStyle w:val="2368679A9C174D04882F891B1183F73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1C498792D5242D5970248A09EFCCF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F3F744-F7C4-4229-B1F3-9E14B34BAFD1}"/>
      </w:docPartPr>
      <w:docPartBody>
        <w:p w:rsidR="00054035" w:rsidRDefault="0046078B" w:rsidP="0046078B">
          <w:pPr>
            <w:pStyle w:val="71C498792D5242D5970248A09EFCCF2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CB10047301479FB5E32FFA101ABA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2E12D4-D134-4BF7-BC20-7C5BA460AE86}"/>
      </w:docPartPr>
      <w:docPartBody>
        <w:p w:rsidR="00054035" w:rsidRDefault="0046078B" w:rsidP="0046078B">
          <w:pPr>
            <w:pStyle w:val="30CB10047301479FB5E32FFA101ABAD0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CF06A44BC5A44E618093EE38A876C2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CB910-F111-4A76-BFAF-0CF4AFC90E09}"/>
      </w:docPartPr>
      <w:docPartBody>
        <w:p w:rsidR="00054035" w:rsidRDefault="0046078B" w:rsidP="0046078B">
          <w:pPr>
            <w:pStyle w:val="CF06A44BC5A44E618093EE38A876C260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54035"/>
    <w:rsid w:val="000F2688"/>
    <w:rsid w:val="00155FE5"/>
    <w:rsid w:val="00180C64"/>
    <w:rsid w:val="001A1EA5"/>
    <w:rsid w:val="001E6ACB"/>
    <w:rsid w:val="001F62A8"/>
    <w:rsid w:val="00262F32"/>
    <w:rsid w:val="0032380C"/>
    <w:rsid w:val="00331F5D"/>
    <w:rsid w:val="0034005E"/>
    <w:rsid w:val="003421FF"/>
    <w:rsid w:val="00390341"/>
    <w:rsid w:val="003B161F"/>
    <w:rsid w:val="003C56AC"/>
    <w:rsid w:val="003D0B41"/>
    <w:rsid w:val="0046078B"/>
    <w:rsid w:val="004627D0"/>
    <w:rsid w:val="00484F98"/>
    <w:rsid w:val="00496E3A"/>
    <w:rsid w:val="00501F34"/>
    <w:rsid w:val="005E24DB"/>
    <w:rsid w:val="00652381"/>
    <w:rsid w:val="006A0B0F"/>
    <w:rsid w:val="006C0C0E"/>
    <w:rsid w:val="006C22AC"/>
    <w:rsid w:val="006D63C9"/>
    <w:rsid w:val="006F5940"/>
    <w:rsid w:val="00772253"/>
    <w:rsid w:val="007A19B0"/>
    <w:rsid w:val="008243CE"/>
    <w:rsid w:val="00845138"/>
    <w:rsid w:val="00885577"/>
    <w:rsid w:val="00885A72"/>
    <w:rsid w:val="00894261"/>
    <w:rsid w:val="008B54D0"/>
    <w:rsid w:val="008D5147"/>
    <w:rsid w:val="008E1391"/>
    <w:rsid w:val="008E280D"/>
    <w:rsid w:val="00916688"/>
    <w:rsid w:val="009353B0"/>
    <w:rsid w:val="009468F7"/>
    <w:rsid w:val="009558B8"/>
    <w:rsid w:val="00974ED7"/>
    <w:rsid w:val="00974F6B"/>
    <w:rsid w:val="00990DB0"/>
    <w:rsid w:val="009F1C9E"/>
    <w:rsid w:val="00A629A2"/>
    <w:rsid w:val="00AE0111"/>
    <w:rsid w:val="00B17360"/>
    <w:rsid w:val="00BA28E3"/>
    <w:rsid w:val="00BD493E"/>
    <w:rsid w:val="00C310CE"/>
    <w:rsid w:val="00D96229"/>
    <w:rsid w:val="00DB03D3"/>
    <w:rsid w:val="00DB6CFC"/>
    <w:rsid w:val="00DC1FB0"/>
    <w:rsid w:val="00E35A3F"/>
    <w:rsid w:val="00E64ABA"/>
    <w:rsid w:val="00E8237A"/>
    <w:rsid w:val="00F3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96E3A"/>
    <w:rPr>
      <w:color w:val="808080"/>
    </w:rPr>
  </w:style>
  <w:style w:type="paragraph" w:customStyle="1" w:styleId="C19605675EBF46DEBFA0BDA3F21B593F">
    <w:name w:val="C19605675EBF46DEBFA0BDA3F21B593F"/>
    <w:rsid w:val="00652381"/>
  </w:style>
  <w:style w:type="paragraph" w:customStyle="1" w:styleId="E4563C84E3E446BA80CF6D33B450BFAF">
    <w:name w:val="E4563C84E3E446BA80CF6D33B450BFAF"/>
    <w:rsid w:val="006D63C9"/>
  </w:style>
  <w:style w:type="paragraph" w:customStyle="1" w:styleId="25205ABEDF2F44C3B0EF1E2F95BECEAE2">
    <w:name w:val="25205ABEDF2F44C3B0EF1E2F95BECEAE2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68679A9C174D04882F891B1183F731">
    <w:name w:val="2368679A9C174D04882F891B1183F731"/>
    <w:rsid w:val="0046078B"/>
  </w:style>
  <w:style w:type="paragraph" w:customStyle="1" w:styleId="71C498792D5242D5970248A09EFCCF2B">
    <w:name w:val="71C498792D5242D5970248A09EFCCF2B"/>
    <w:rsid w:val="0046078B"/>
  </w:style>
  <w:style w:type="paragraph" w:customStyle="1" w:styleId="30CB10047301479FB5E32FFA101ABAD0">
    <w:name w:val="30CB10047301479FB5E32FFA101ABAD0"/>
    <w:rsid w:val="0046078B"/>
  </w:style>
  <w:style w:type="paragraph" w:customStyle="1" w:styleId="CF06A44BC5A44E618093EE38A876C260">
    <w:name w:val="CF06A44BC5A44E618093EE38A876C260"/>
    <w:rsid w:val="00460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E91BD37F98F42A5866075C6A592B0" ma:contentTypeVersion="13" ma:contentTypeDescription="Create a new document." ma:contentTypeScope="" ma:versionID="ceb757cdfc5296b2773fb6c568f03942">
  <xsd:schema xmlns:xsd="http://www.w3.org/2001/XMLSchema" xmlns:xs="http://www.w3.org/2001/XMLSchema" xmlns:p="http://schemas.microsoft.com/office/2006/metadata/properties" xmlns:ns3="da790cc7-9dd4-4141-9dbc-99598961e1f5" xmlns:ns4="fc5f1bcc-4056-47b6-8de6-6206d516818c" targetNamespace="http://schemas.microsoft.com/office/2006/metadata/properties" ma:root="true" ma:fieldsID="f5431adcb7915b6f9b7cc991539ac88b" ns3:_="" ns4:_="">
    <xsd:import namespace="da790cc7-9dd4-4141-9dbc-99598961e1f5"/>
    <xsd:import namespace="fc5f1bcc-4056-47b6-8de6-6206d51681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90cc7-9dd4-4141-9dbc-99598961e1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f1bcc-4056-47b6-8de6-6206d5168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C9EB-5E34-4140-AB40-6609B5850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02267-4B5A-454F-A7C2-A4645855CDC0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c5f1bcc-4056-47b6-8de6-6206d516818c"/>
    <ds:schemaRef ds:uri="da790cc7-9dd4-4141-9dbc-99598961e1f5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356C461-2DEE-42DA-ABCB-3F079B9C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90cc7-9dd4-4141-9dbc-99598961e1f5"/>
    <ds:schemaRef ds:uri="fc5f1bcc-4056-47b6-8de6-6206d5168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C654A6-021E-4091-AA77-752BFE1B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4</Pages>
  <Words>681</Words>
  <Characters>3748</Characters>
  <Application>Microsoft Office Word</Application>
  <DocSecurity>8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3</cp:revision>
  <cp:lastPrinted>2020-12-07T14:26:00Z</cp:lastPrinted>
  <dcterms:created xsi:type="dcterms:W3CDTF">2022-06-29T15:57:00Z</dcterms:created>
  <dcterms:modified xsi:type="dcterms:W3CDTF">2022-06-29T15:57:00Z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0x010100E19E91BD37F98F42A5866075C6A592B0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2022-03-28T17:57:55Z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63d326cf-c13c-44ba-9696-322f88e36491</vt:lpwstr>
  </property>
  <property fmtid="{D5CDD505-2E9C-101B-9397-08002B2CF9AE}" pid="9" name="MSIP_Label_6a7d8d5d-78e2-4a62-9fcd-016eb5e4c57c_ContentBits">
    <vt:lpwstr>0</vt:lpwstr>
  </property>
</Properties>
</file>