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RPr="005B387B" w14:paraId="4EC2B974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6631266" w14:textId="77777777" w:rsidR="00062CCC" w:rsidRDefault="00062CCC" w:rsidP="00062CCC">
            <w:bookmarkStart w:id="0" w:name="_GoBack"/>
            <w:bookmarkEnd w:id="0"/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2590BC80" wp14:editId="2078775E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-212090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1B1B644B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51C5CD30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permStart w:id="1071856945" w:edGrp="everyone" w:colFirst="1" w:colLast="1"/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2C5D8746" w14:textId="77777777"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</w:tr>
            <w:permEnd w:id="1071856945"/>
          </w:tbl>
          <w:p w14:paraId="04E35F40" w14:textId="77777777" w:rsidR="00062CCC" w:rsidRDefault="00062CCC" w:rsidP="00062CCC"/>
          <w:p w14:paraId="21C9D11A" w14:textId="77777777" w:rsidR="00062CCC" w:rsidRDefault="00062CCC" w:rsidP="00062CCC"/>
          <w:p w14:paraId="5667846C" w14:textId="77777777"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5B387B" w14:paraId="20A9C4FE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C5002FE" w14:textId="77777777" w:rsidR="00635CE6" w:rsidRPr="005B387B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815485521" w:edGrp="everyone" w:colFirst="1" w:colLast="1"/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048FA95D" w14:textId="1C2925E0" w:rsidR="00635CE6" w:rsidRPr="005B387B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5B387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1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660F528" w14:textId="77777777" w:rsidR="00635CE6" w:rsidRPr="005B387B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5B387B" w14:paraId="47887B4E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2BF7065D" w14:textId="77777777" w:rsidR="00062CCC" w:rsidRPr="005B387B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71577945" w:edGrp="everyone" w:colFirst="1" w:colLast="1"/>
                  <w:permEnd w:id="815485521"/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EBBD934" w14:textId="4C66A230" w:rsidR="00062CCC" w:rsidRPr="005B387B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5B387B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2" w:displacedByCustomXml="prev"/>
            </w:tr>
            <w:permEnd w:id="171577945"/>
            <w:tr w:rsidR="00062CCC" w:rsidRPr="005B387B" w14:paraId="17CB981E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9EF29E3" w14:textId="77777777" w:rsidR="00062CCC" w:rsidRPr="005B387B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4726DF67" w14:textId="466EA1CD" w:rsidR="00062CCC" w:rsidRPr="005B387B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3" w:name="DDNais"/>
                  <w:permStart w:id="136725761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5B387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3"/>
                  <w:permEnd w:id="136725761"/>
                </w:p>
              </w:tc>
              <w:permStart w:id="637222559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9554883" w14:textId="6A757FD0" w:rsidR="00062CCC" w:rsidRPr="005B387B" w:rsidRDefault="00E540D9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5E54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permEnd w:id="637222559"/>
                  <w:r w:rsidR="00062CCC" w:rsidRPr="005B387B">
                    <w:rPr>
                      <w:rFonts w:ascii="Arial" w:eastAsia="MS Gothic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permStart w:id="171124301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5E54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permEnd w:id="171124301"/>
                  <w:r w:rsidR="00062CCC"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5B387B" w14:paraId="65E99EC0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77828" w14:textId="77777777" w:rsidR="00062CCC" w:rsidRPr="005B387B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5B387B" w14:paraId="411636C7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E7C0E48" w14:textId="77777777" w:rsidR="00062CCC" w:rsidRPr="005B387B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258779387" w:edGrp="everyone" w:colFirst="1" w:colLast="1"/>
                  <w:permStart w:id="1362449602" w:edGrp="everyone" w:colFirst="3" w:colLast="3"/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083CB487" w14:textId="6FCC12AE" w:rsidR="00062CCC" w:rsidRPr="005B387B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5B387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E666C0" w14:textId="77777777" w:rsidR="00062CCC" w:rsidRPr="005B387B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7100A711" w14:textId="61E3D3AA" w:rsidR="00062CCC" w:rsidRPr="005B387B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5B387B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permEnd w:id="1258779387"/>
            <w:permEnd w:id="1362449602"/>
            <w:tr w:rsidR="00062CCC" w:rsidRPr="005B387B" w14:paraId="77F535EB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C405706" w14:textId="77777777" w:rsidR="00062CCC" w:rsidRPr="005B387B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5735C8" w14:textId="77777777" w:rsidR="00062CCC" w:rsidRPr="005B387B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B700C3" w14:textId="77777777" w:rsidR="00062CCC" w:rsidRPr="005B387B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6A52124" w14:textId="77777777" w:rsidR="00062CCC" w:rsidRPr="005B387B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5B387B" w14:paraId="23A4AEB6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15228264" w14:textId="77777777" w:rsidR="00062CCC" w:rsidRPr="005B387B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permStart w:id="1298665584" w:edGrp="everyone" w:colFirst="1" w:colLast="1"/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5B387B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67F10048" w14:textId="40CB6ED2" w:rsidR="00062CCC" w:rsidRPr="005B387B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5B387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6" w:displacedByCustomXml="prev"/>
            </w:tr>
            <w:permEnd w:id="1298665584"/>
          </w:tbl>
          <w:p w14:paraId="7FCF4CD0" w14:textId="77777777" w:rsidR="00062CCC" w:rsidRPr="005B387B" w:rsidRDefault="00062CCC" w:rsidP="00062C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CCC" w14:paraId="1438923D" w14:textId="77777777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131A530D" w14:textId="77777777" w:rsidR="00123A65" w:rsidRDefault="00123A65" w:rsidP="00123A65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CLINIQUE DE DYSPHAGIE – CLIENTÈLE DPD</w:t>
            </w:r>
          </w:p>
          <w:p w14:paraId="12F218A7" w14:textId="73F0CA46" w:rsidR="00062CCC" w:rsidRPr="00770980" w:rsidRDefault="00123A65" w:rsidP="00123A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Calibri" w:hAnsi="Calibri" w:cs="Arial"/>
                <w:b/>
              </w:rPr>
              <w:t>QUESTIONNAIRE AUX PARENTS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6CA86BB3" w14:textId="77777777" w:rsidR="00062CCC" w:rsidRDefault="00062CCC" w:rsidP="00062CCC"/>
        </w:tc>
      </w:tr>
    </w:tbl>
    <w:p w14:paraId="594EEA54" w14:textId="77777777" w:rsidR="00F67939" w:rsidRPr="00F67939" w:rsidRDefault="00F67939">
      <w:pPr>
        <w:rPr>
          <w:rFonts w:asciiTheme="minorHAnsi" w:hAnsiTheme="minorHAnsi" w:cstheme="minorHAnsi"/>
          <w:sz w:val="4"/>
          <w:szCs w:val="20"/>
        </w:rPr>
      </w:pPr>
    </w:p>
    <w:p w14:paraId="7849E520" w14:textId="44AECF49" w:rsidR="00123A65" w:rsidRPr="005B387B" w:rsidRDefault="00123A65" w:rsidP="00123A65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Au(x) parent(s) ou tuteur légal : Veuillez compléter ce questionnaire et le remettre à votre intervenant(e) une semaine avant votre rendez-vous à la clinique de dysphagie.</w:t>
      </w:r>
    </w:p>
    <w:p w14:paraId="0152FC3D" w14:textId="77777777" w:rsidR="003D538D" w:rsidRDefault="003D538D" w:rsidP="00123A65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</w:p>
    <w:tbl>
      <w:tblPr>
        <w:tblW w:w="1034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10"/>
        <w:gridCol w:w="2410"/>
        <w:gridCol w:w="1843"/>
        <w:gridCol w:w="3680"/>
      </w:tblGrid>
      <w:tr w:rsidR="005745B3" w:rsidRPr="005B387B" w14:paraId="1C980018" w14:textId="77777777" w:rsidTr="00B955D5">
        <w:trPr>
          <w:trHeight w:val="229"/>
        </w:trPr>
        <w:tc>
          <w:tcPr>
            <w:tcW w:w="2410" w:type="dxa"/>
            <w:vMerge w:val="restart"/>
            <w:shd w:val="clear" w:color="auto" w:fill="FFFFFF" w:themeFill="background1"/>
          </w:tcPr>
          <w:p w14:paraId="159AFE9B" w14:textId="454909F9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permStart w:id="2038052216" w:edGrp="everyone" w:colFirst="1" w:colLast="1"/>
            <w:permStart w:id="1994671167" w:edGrp="everyone" w:colFirst="3" w:colLast="3"/>
            <w:r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Nom de l’intervenant(e) :</w:t>
            </w:r>
            <w:r w:rsidRPr="005B387B" w:rsidDel="003D538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262E76" w14:textId="1677632C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31D160E0" w14:textId="3C7F2FD4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Adresse courriel :  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D28DD6" w14:textId="58F7E89E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permEnd w:id="2038052216"/>
      <w:permEnd w:id="1994671167"/>
      <w:tr w:rsidR="005745B3" w:rsidRPr="005B387B" w14:paraId="7281518E" w14:textId="77777777" w:rsidTr="00B955D5">
        <w:trPr>
          <w:trHeight w:val="299"/>
        </w:trPr>
        <w:tc>
          <w:tcPr>
            <w:tcW w:w="2410" w:type="dxa"/>
            <w:vMerge/>
            <w:shd w:val="clear" w:color="auto" w:fill="FFFFFF" w:themeFill="background1"/>
          </w:tcPr>
          <w:p w14:paraId="6259D8C9" w14:textId="77777777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DE7D4C" w14:textId="77777777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14:paraId="1179A421" w14:textId="77777777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6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9A3F76" w14:textId="77777777" w:rsidR="005745B3" w:rsidRPr="005B387B" w:rsidRDefault="005745B3" w:rsidP="005745B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123A65" w:rsidRPr="005B387B" w14:paraId="5846502D" w14:textId="77777777" w:rsidTr="00B955D5">
        <w:trPr>
          <w:trHeight w:val="1079"/>
        </w:trPr>
        <w:tc>
          <w:tcPr>
            <w:tcW w:w="10343" w:type="dxa"/>
            <w:gridSpan w:val="4"/>
            <w:shd w:val="clear" w:color="auto" w:fill="FFFFFF" w:themeFill="background1"/>
          </w:tcPr>
          <w:p w14:paraId="61680B5B" w14:textId="77777777" w:rsidR="00123A65" w:rsidRPr="005B387B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  <w:p w14:paraId="6F889153" w14:textId="1E8B22A7" w:rsidR="00123A65" w:rsidRPr="005B387B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NOM DE LA PERSONNE QUI COMPLÈTE LE QUESTIONNAIRE : </w:t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="002C3EB4"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______________________________</w:t>
            </w:r>
          </w:p>
          <w:p w14:paraId="653C133D" w14:textId="77777777" w:rsidR="00123A65" w:rsidRPr="005B387B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  <w:p w14:paraId="000B9B02" w14:textId="355A7200" w:rsidR="00123A65" w:rsidRPr="005B387B" w:rsidRDefault="00123A65" w:rsidP="002C3EB4">
            <w:pPr>
              <w:tabs>
                <w:tab w:val="left" w:pos="5279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LIEN AVEC L’ENFANT : </w:t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softHyphen/>
              <w:t>______________________</w:t>
            </w:r>
            <w:r w:rsidR="002C3EB4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ab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DATE : _______________________________</w:t>
            </w:r>
          </w:p>
        </w:tc>
      </w:tr>
    </w:tbl>
    <w:p w14:paraId="2B0DA8D0" w14:textId="77777777" w:rsidR="002C3EB4" w:rsidRPr="005B387B" w:rsidRDefault="002C3EB4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2C3EB4" w:rsidRPr="005B387B" w14:paraId="7E32C7BD" w14:textId="77777777" w:rsidTr="00F151E3">
        <w:trPr>
          <w:trHeight w:val="262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C7DB3F" w14:textId="478716F9" w:rsidR="002C3EB4" w:rsidRPr="005B387B" w:rsidRDefault="002C3EB4" w:rsidP="002C3EB4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INFORMATIONS GÉNÉRALES</w:t>
            </w:r>
          </w:p>
        </w:tc>
      </w:tr>
      <w:tr w:rsidR="00123A65" w:rsidRPr="005B387B" w14:paraId="411A8CF9" w14:textId="77777777" w:rsidTr="00DC79D0">
        <w:trPr>
          <w:trHeight w:val="56"/>
        </w:trPr>
        <w:tc>
          <w:tcPr>
            <w:tcW w:w="10348" w:type="dxa"/>
            <w:tcBorders>
              <w:top w:val="single" w:sz="4" w:space="0" w:color="auto"/>
            </w:tcBorders>
          </w:tcPr>
          <w:p w14:paraId="4DFD31F0" w14:textId="77777777" w:rsidR="002C3EB4" w:rsidRPr="005B387B" w:rsidRDefault="00123A65" w:rsidP="002C3EB4">
            <w:pPr>
              <w:tabs>
                <w:tab w:val="center" w:pos="4672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asciiTheme="minorHAnsi" w:eastAsiaTheme="minorHAnsi" w:hAnsiTheme="minorHAnsi" w:cstheme="minorHAnsi"/>
                <w:color w:val="000000"/>
                <w:sz w:val="10"/>
                <w:szCs w:val="1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532B61DB" w14:textId="05F555CF" w:rsidR="002C3EB4" w:rsidRPr="005B387B" w:rsidRDefault="002C3EB4" w:rsidP="005B387B">
            <w:pPr>
              <w:tabs>
                <w:tab w:val="center" w:pos="4672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EastAsia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EastAsia" w:hAnsiTheme="minorHAnsi" w:cstheme="minorHAnsi"/>
                <w:b/>
                <w:color w:val="000000" w:themeColor="text1"/>
                <w:sz w:val="20"/>
                <w:szCs w:val="20"/>
                <w:lang w:eastAsia="en-US"/>
              </w:rPr>
              <w:t>POIDS DE L’ENFANT</w:t>
            </w:r>
            <w:r w:rsidR="00593706" w:rsidRPr="005B387B">
              <w:rPr>
                <w:rFonts w:asciiTheme="minorHAnsi" w:eastAsiaTheme="minorEastAsia" w:hAnsiTheme="minorHAnsi" w:cstheme="minorHAnsi"/>
                <w:b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1FE3FE73" w:rsidRPr="005B387B">
              <w:rPr>
                <w:rFonts w:asciiTheme="minorHAnsi" w:eastAsiaTheme="minorEastAsia" w:hAnsiTheme="minorHAnsi" w:cstheme="minorHAnsi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: </w:t>
            </w:r>
            <w:r w:rsidRPr="005B387B"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  <w:lang w:eastAsia="en-US"/>
              </w:rPr>
              <w:t xml:space="preserve"> ____________________</w:t>
            </w:r>
            <w:r w:rsidR="00BE7E0B" w:rsidRPr="00D75E54">
              <w:rPr>
                <w:rFonts w:asciiTheme="minorHAnsi" w:eastAsiaTheme="minorHAnsi" w:hAnsiTheme="minorHAnsi" w:cstheme="minorHAnsi"/>
                <w:sz w:val="20"/>
              </w:rPr>
              <w:t>kg</w:t>
            </w:r>
            <w:r w:rsidRPr="005B387B">
              <w:rPr>
                <w:rFonts w:asciiTheme="minorHAnsi" w:eastAsiaTheme="minorHAnsi" w:hAnsiTheme="minorHAnsi" w:cstheme="minorHAnsi"/>
              </w:rPr>
              <w:tab/>
            </w:r>
            <w:r w:rsidRPr="005B387B">
              <w:rPr>
                <w:rFonts w:asciiTheme="minorHAnsi" w:eastAsiaTheme="minorHAnsi" w:hAnsiTheme="minorHAnsi" w:cstheme="minorHAnsi"/>
              </w:rPr>
              <w:tab/>
            </w:r>
            <w:r w:rsidRPr="005B387B">
              <w:rPr>
                <w:rFonts w:asciiTheme="minorHAnsi" w:eastAsiaTheme="minorEastAsia" w:hAnsiTheme="minorHAnsi" w:cstheme="minorHAnsi"/>
                <w:b/>
                <w:color w:val="000000" w:themeColor="text1"/>
                <w:sz w:val="20"/>
                <w:szCs w:val="20"/>
                <w:lang w:eastAsia="en-US"/>
              </w:rPr>
              <w:t>DATE :</w:t>
            </w:r>
            <w:r w:rsidRPr="005B387B"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  <w:lang w:eastAsia="en-US"/>
              </w:rPr>
              <w:t xml:space="preserve"> ______________________________</w:t>
            </w:r>
          </w:p>
          <w:p w14:paraId="740F2ABE" w14:textId="77777777" w:rsidR="002C3EB4" w:rsidRPr="005B387B" w:rsidRDefault="002C3EB4" w:rsidP="002C3EB4">
            <w:pPr>
              <w:tabs>
                <w:tab w:val="center" w:pos="4672"/>
              </w:tabs>
              <w:autoSpaceDE w:val="0"/>
              <w:autoSpaceDN w:val="0"/>
              <w:adjustRightInd w:val="0"/>
              <w:ind w:firstLine="142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  <w:p w14:paraId="04E7ADBE" w14:textId="6022AC64" w:rsidR="002C3EB4" w:rsidRPr="005B387B" w:rsidRDefault="002C3EB4" w:rsidP="005B387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TAILLE DE L’ENFANT :</w:t>
            </w:r>
            <w:r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___________________</w:t>
            </w:r>
            <w:r w:rsidR="00D75E54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_cm</w:t>
            </w:r>
            <w:r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ab/>
            </w:r>
            <w:r w:rsidR="00D75E54" w:rsidRPr="005B387B">
              <w:rPr>
                <w:rFonts w:asciiTheme="minorHAnsi" w:eastAsiaTheme="minorHAnsi" w:hAnsiTheme="minorHAnsi" w:cstheme="minorHAnsi"/>
              </w:rPr>
              <w:tab/>
            </w: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DATE :</w:t>
            </w:r>
            <w:r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______________________________ </w:t>
            </w:r>
          </w:p>
          <w:p w14:paraId="1C7EADE3" w14:textId="7EFB4A1B" w:rsidR="00123A65" w:rsidRPr="005B387B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  <w:p w14:paraId="42E18EEB" w14:textId="77777777" w:rsidR="00123A65" w:rsidRPr="005B387B" w:rsidRDefault="00123A65" w:rsidP="000E49B4">
            <w:pPr>
              <w:autoSpaceDE w:val="0"/>
              <w:autoSpaceDN w:val="0"/>
              <w:adjustRightInd w:val="0"/>
              <w:ind w:firstLine="28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DEPUIS QUAND VOTRE ENFANT PRÉSENTE-T-IL DES DIFFICULTÉS À S’ALIMENTER ? </w:t>
            </w:r>
          </w:p>
          <w:tbl>
            <w:tblPr>
              <w:tblStyle w:val="Grilledutableau"/>
              <w:tblW w:w="10216" w:type="dxa"/>
              <w:tblInd w:w="2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16"/>
            </w:tblGrid>
            <w:tr w:rsidR="00123A65" w:rsidRPr="005B387B" w14:paraId="18531C0D" w14:textId="77777777" w:rsidTr="000E49B4">
              <w:trPr>
                <w:trHeight w:val="284"/>
              </w:trPr>
              <w:tc>
                <w:tcPr>
                  <w:tcW w:w="10216" w:type="dxa"/>
                  <w:shd w:val="clear" w:color="auto" w:fill="auto"/>
                </w:tcPr>
                <w:p w14:paraId="6234A2B6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23A65" w:rsidRPr="005B387B" w14:paraId="7775E37C" w14:textId="77777777" w:rsidTr="000E49B4">
              <w:trPr>
                <w:trHeight w:val="284"/>
              </w:trPr>
              <w:tc>
                <w:tcPr>
                  <w:tcW w:w="10216" w:type="dxa"/>
                  <w:shd w:val="clear" w:color="auto" w:fill="auto"/>
                </w:tcPr>
                <w:p w14:paraId="4767E2D5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23A65" w:rsidRPr="005B387B" w14:paraId="57A2BBAF" w14:textId="77777777" w:rsidTr="000E49B4">
              <w:trPr>
                <w:trHeight w:val="284"/>
              </w:trPr>
              <w:tc>
                <w:tcPr>
                  <w:tcW w:w="10216" w:type="dxa"/>
                  <w:shd w:val="clear" w:color="auto" w:fill="auto"/>
                </w:tcPr>
                <w:p w14:paraId="00A511A6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19071320" w14:textId="77777777" w:rsidR="00123A65" w:rsidRPr="005B387B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  <w:p w14:paraId="3F757CCE" w14:textId="77777777" w:rsidR="00123A65" w:rsidRPr="005B387B" w:rsidRDefault="00123A65" w:rsidP="000E49B4">
            <w:pPr>
              <w:autoSpaceDE w:val="0"/>
              <w:autoSpaceDN w:val="0"/>
              <w:adjustRightInd w:val="0"/>
              <w:ind w:firstLine="28"/>
              <w:jc w:val="both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QUELLES SONT LES DIFFICULTÉS DE VOTRE ENFANT À S’ALIMENTER? </w:t>
            </w:r>
          </w:p>
          <w:tbl>
            <w:tblPr>
              <w:tblStyle w:val="Grilledutableau"/>
              <w:tblW w:w="0" w:type="auto"/>
              <w:tblInd w:w="2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74"/>
            </w:tblGrid>
            <w:tr w:rsidR="00123A65" w:rsidRPr="005B387B" w14:paraId="0A203E2A" w14:textId="77777777" w:rsidTr="000E49B4">
              <w:trPr>
                <w:trHeight w:val="284"/>
              </w:trPr>
              <w:tc>
                <w:tcPr>
                  <w:tcW w:w="10774" w:type="dxa"/>
                  <w:shd w:val="clear" w:color="auto" w:fill="auto"/>
                </w:tcPr>
                <w:p w14:paraId="1941BDEF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23A65" w:rsidRPr="005B387B" w14:paraId="43E008BB" w14:textId="77777777" w:rsidTr="000E49B4">
              <w:trPr>
                <w:trHeight w:val="284"/>
              </w:trPr>
              <w:tc>
                <w:tcPr>
                  <w:tcW w:w="10774" w:type="dxa"/>
                  <w:shd w:val="clear" w:color="auto" w:fill="auto"/>
                </w:tcPr>
                <w:p w14:paraId="11FD778D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23A65" w:rsidRPr="005B387B" w14:paraId="32508F96" w14:textId="77777777" w:rsidTr="000E49B4">
              <w:trPr>
                <w:trHeight w:val="284"/>
              </w:trPr>
              <w:tc>
                <w:tcPr>
                  <w:tcW w:w="10774" w:type="dxa"/>
                  <w:shd w:val="clear" w:color="auto" w:fill="auto"/>
                </w:tcPr>
                <w:p w14:paraId="04BBC3BB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57A13F3D" w14:textId="77777777" w:rsidR="00123A65" w:rsidRPr="005B387B" w:rsidRDefault="00123A65" w:rsidP="000E49B4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  <w:tbl>
            <w:tblPr>
              <w:tblW w:w="1080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03"/>
            </w:tblGrid>
            <w:tr w:rsidR="00123A65" w:rsidRPr="005B387B" w14:paraId="474C926C" w14:textId="77777777" w:rsidTr="00306B14">
              <w:trPr>
                <w:trHeight w:val="93"/>
              </w:trPr>
              <w:tc>
                <w:tcPr>
                  <w:tcW w:w="10803" w:type="dxa"/>
                </w:tcPr>
                <w:p w14:paraId="10D5A36C" w14:textId="3FE19991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ind w:hanging="80"/>
                    <w:jc w:val="both"/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5B387B"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>Y A-T-IL EU DES TENTATIVES POUR RÉGLER CE PROBLÈME</w:t>
                  </w:r>
                  <w:r w:rsidR="0013792B" w:rsidRPr="005B387B"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>?</w:t>
                  </w:r>
                  <w:r w:rsidR="0013792B" w:rsidRPr="005B387B"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ab/>
                  </w:r>
                  <w:sdt>
                    <w:sdtPr>
                      <w:rPr>
                        <w:rFonts w:asciiTheme="minorHAnsi" w:eastAsiaTheme="minorHAnsi" w:hAnsiTheme="minorHAnsi" w:cstheme="minorHAnsi"/>
                        <w:color w:val="000000"/>
                        <w:sz w:val="20"/>
                        <w:szCs w:val="20"/>
                        <w:lang w:eastAsia="en-US"/>
                      </w:rPr>
                      <w:id w:val="-9916381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3792B" w:rsidRPr="005B387B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 w:rsidR="0013792B" w:rsidRPr="005B387B"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  <w:t xml:space="preserve"> Oui </w:t>
                  </w:r>
                  <w:r w:rsidR="0013792B" w:rsidRPr="005B387B"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  <w:tab/>
                  </w:r>
                  <w:r w:rsidR="0013792B" w:rsidRPr="005B387B"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  <w:tab/>
                  </w:r>
                  <w:sdt>
                    <w:sdtPr>
                      <w:rPr>
                        <w:rFonts w:asciiTheme="minorHAnsi" w:eastAsiaTheme="minorHAnsi" w:hAnsiTheme="minorHAnsi" w:cstheme="minorHAnsi"/>
                        <w:color w:val="000000"/>
                        <w:sz w:val="20"/>
                        <w:szCs w:val="20"/>
                        <w:lang w:eastAsia="en-US"/>
                      </w:rPr>
                      <w:id w:val="-5455205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3792B" w:rsidRPr="005B387B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  <w:lang w:eastAsia="en-US"/>
                        </w:rPr>
                        <w:t>☐</w:t>
                      </w:r>
                    </w:sdtContent>
                  </w:sdt>
                  <w:r w:rsidR="0013792B" w:rsidRPr="005B387B"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  <w:t xml:space="preserve"> Non</w:t>
                  </w:r>
                  <w:r w:rsidR="0013792B" w:rsidRPr="005B387B"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  <w:tab/>
                  </w:r>
                </w:p>
                <w:tbl>
                  <w:tblPr>
                    <w:tblStyle w:val="Grilledutableau"/>
                    <w:tblW w:w="10694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694"/>
                  </w:tblGrid>
                  <w:tr w:rsidR="00123A65" w:rsidRPr="005B387B" w14:paraId="4FF7E23D" w14:textId="77777777" w:rsidTr="00593706">
                    <w:trPr>
                      <w:trHeight w:val="275"/>
                    </w:trPr>
                    <w:tc>
                      <w:tcPr>
                        <w:tcW w:w="1069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EB325C" w14:textId="77777777" w:rsidR="00123A65" w:rsidRPr="005B387B" w:rsidRDefault="00123A65" w:rsidP="00593706">
                        <w:pPr>
                          <w:autoSpaceDE w:val="0"/>
                          <w:autoSpaceDN w:val="0"/>
                          <w:adjustRightInd w:val="0"/>
                          <w:ind w:hanging="47"/>
                          <w:rPr>
                            <w:rFonts w:asciiTheme="minorHAnsi" w:eastAsiaTheme="minorHAnsi" w:hAnsiTheme="minorHAnsi" w:cstheme="minorHAnsi"/>
                            <w:i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5B387B">
                          <w:rPr>
                            <w:rFonts w:asciiTheme="minorHAnsi" w:eastAsiaTheme="minorHAnsi" w:hAnsiTheme="minorHAnsi" w:cstheme="minorHAnsi"/>
                            <w:i/>
                            <w:color w:val="000000"/>
                            <w:sz w:val="18"/>
                            <w:szCs w:val="18"/>
                            <w:lang w:eastAsia="en-US"/>
                          </w:rPr>
                          <w:t>Précisez :</w:t>
                        </w:r>
                      </w:p>
                    </w:tc>
                  </w:tr>
                  <w:tr w:rsidR="00123A65" w:rsidRPr="005B387B" w14:paraId="22F2DEBD" w14:textId="77777777" w:rsidTr="000E49B4">
                    <w:trPr>
                      <w:trHeight w:val="275"/>
                    </w:trPr>
                    <w:tc>
                      <w:tcPr>
                        <w:tcW w:w="10694" w:type="dxa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3AF30DF" w14:textId="77777777" w:rsidR="00123A65" w:rsidRPr="005B387B" w:rsidRDefault="00123A65" w:rsidP="000E49B4">
                        <w:pPr>
                          <w:tabs>
                            <w:tab w:val="left" w:pos="3857"/>
                          </w:tabs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  <w:r w:rsidRPr="005B387B"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eastAsia="en-US"/>
                          </w:rPr>
                          <w:tab/>
                        </w:r>
                      </w:p>
                    </w:tc>
                  </w:tr>
                  <w:tr w:rsidR="00123A65" w:rsidRPr="005B387B" w14:paraId="725676A8" w14:textId="77777777" w:rsidTr="000E49B4">
                    <w:trPr>
                      <w:trHeight w:val="275"/>
                    </w:trPr>
                    <w:tc>
                      <w:tcPr>
                        <w:tcW w:w="10694" w:type="dxa"/>
                        <w:shd w:val="clear" w:color="auto" w:fill="auto"/>
                      </w:tcPr>
                      <w:p w14:paraId="5A57B8B9" w14:textId="77777777" w:rsidR="00123A65" w:rsidRPr="005B387B" w:rsidRDefault="00123A65" w:rsidP="000E49B4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7A1308FC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23A65" w:rsidRPr="005B387B" w14:paraId="6C73AEE0" w14:textId="77777777" w:rsidTr="00306B14">
              <w:trPr>
                <w:trHeight w:val="93"/>
              </w:trPr>
              <w:tc>
                <w:tcPr>
                  <w:tcW w:w="10803" w:type="dxa"/>
                </w:tcPr>
                <w:p w14:paraId="5F9A2235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371F3774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ind w:hanging="80"/>
                    <w:jc w:val="both"/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5B387B"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>QU’ATTENDEZ-VOUS DE NOTRE INTERVENTION ?</w:t>
                  </w:r>
                </w:p>
                <w:tbl>
                  <w:tblPr>
                    <w:tblStyle w:val="Grilledutableau"/>
                    <w:tblW w:w="10694" w:type="dxa"/>
                    <w:tblBorders>
                      <w:top w:val="none" w:sz="0" w:space="0" w:color="auto"/>
                      <w:left w:val="none" w:sz="0" w:space="0" w:color="auto"/>
                      <w:right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694"/>
                  </w:tblGrid>
                  <w:tr w:rsidR="00123A65" w:rsidRPr="005B387B" w14:paraId="49F6BBEE" w14:textId="77777777" w:rsidTr="000E49B4">
                    <w:trPr>
                      <w:trHeight w:val="284"/>
                    </w:trPr>
                    <w:tc>
                      <w:tcPr>
                        <w:tcW w:w="10694" w:type="dxa"/>
                        <w:shd w:val="clear" w:color="auto" w:fill="auto"/>
                      </w:tcPr>
                      <w:p w14:paraId="439F1BB5" w14:textId="77777777" w:rsidR="00123A65" w:rsidRPr="005B387B" w:rsidRDefault="00123A65" w:rsidP="000E49B4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123A65" w:rsidRPr="005B387B" w14:paraId="6F9C5CB1" w14:textId="77777777" w:rsidTr="000E49B4">
                    <w:trPr>
                      <w:trHeight w:val="284"/>
                    </w:trPr>
                    <w:tc>
                      <w:tcPr>
                        <w:tcW w:w="10694" w:type="dxa"/>
                        <w:shd w:val="clear" w:color="auto" w:fill="auto"/>
                      </w:tcPr>
                      <w:p w14:paraId="199476C0" w14:textId="77777777" w:rsidR="00123A65" w:rsidRPr="005B387B" w:rsidRDefault="00123A65" w:rsidP="000E49B4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123A65" w:rsidRPr="005B387B" w14:paraId="0C550D82" w14:textId="77777777" w:rsidTr="000E49B4">
                    <w:trPr>
                      <w:trHeight w:val="284"/>
                    </w:trPr>
                    <w:tc>
                      <w:tcPr>
                        <w:tcW w:w="10694" w:type="dxa"/>
                        <w:shd w:val="clear" w:color="auto" w:fill="auto"/>
                      </w:tcPr>
                      <w:p w14:paraId="5C9CF44D" w14:textId="77777777" w:rsidR="00123A65" w:rsidRPr="005B387B" w:rsidRDefault="00123A65" w:rsidP="000E49B4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35F3FE68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23A65" w:rsidRPr="005B387B" w14:paraId="1AFA57A0" w14:textId="77777777" w:rsidTr="00306B14">
              <w:trPr>
                <w:trHeight w:val="93"/>
              </w:trPr>
              <w:tc>
                <w:tcPr>
                  <w:tcW w:w="10803" w:type="dxa"/>
                </w:tcPr>
                <w:p w14:paraId="2D08B213" w14:textId="77777777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6D9B2C11" w14:textId="48F92675" w:rsidR="00411952" w:rsidRPr="005B387B" w:rsidRDefault="00123A65" w:rsidP="00411952">
                  <w:pPr>
                    <w:autoSpaceDE w:val="0"/>
                    <w:autoSpaceDN w:val="0"/>
                    <w:adjustRightInd w:val="0"/>
                    <w:ind w:hanging="80"/>
                    <w:jc w:val="both"/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</w:pPr>
                  <w:r w:rsidRPr="005B387B"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>EN LIEN AVEC LA DYSPHAGIE</w:t>
                  </w:r>
                  <w:r w:rsidR="00411952" w:rsidRPr="005B387B"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>, VOTRE ENFANT A-T-IL DES PROBLÈMES DE SANTÉ</w:t>
                  </w:r>
                  <w:r w:rsidR="00A8144C" w:rsidRPr="005B387B"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="00411952" w:rsidRPr="005B387B"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? </w:t>
                  </w:r>
                </w:p>
                <w:p w14:paraId="578CCD75" w14:textId="4CC8A642" w:rsidR="00123A65" w:rsidRPr="005B387B" w:rsidRDefault="00123A65" w:rsidP="000E49B4">
                  <w:pPr>
                    <w:autoSpaceDE w:val="0"/>
                    <w:autoSpaceDN w:val="0"/>
                    <w:adjustRightInd w:val="0"/>
                    <w:ind w:hanging="80"/>
                    <w:jc w:val="both"/>
                    <w:rPr>
                      <w:rFonts w:asciiTheme="minorHAnsi" w:eastAsiaTheme="minorHAnsi" w:hAnsiTheme="minorHAnsi" w:cstheme="minorHAnsi"/>
                      <w:i/>
                      <w:color w:val="000000"/>
                      <w:sz w:val="20"/>
                      <w:szCs w:val="20"/>
                      <w:lang w:eastAsia="en-US"/>
                    </w:rPr>
                  </w:pPr>
                  <w:r w:rsidRPr="005B387B">
                    <w:rPr>
                      <w:rFonts w:asciiTheme="minorHAnsi" w:eastAsiaTheme="minorHAnsi" w:hAnsiTheme="minorHAnsi" w:cstheme="minorHAnsi"/>
                      <w:i/>
                      <w:color w:val="000000"/>
                      <w:sz w:val="20"/>
                      <w:szCs w:val="20"/>
                      <w:lang w:eastAsia="en-US"/>
                    </w:rPr>
                    <w:t xml:space="preserve">Cocher tout ce qui s’applique à votre enfant et préciser si </w:t>
                  </w:r>
                  <w:r w:rsidR="0013792B" w:rsidRPr="005B387B">
                    <w:rPr>
                      <w:rFonts w:asciiTheme="minorHAnsi" w:eastAsiaTheme="minorHAnsi" w:hAnsiTheme="minorHAnsi" w:cstheme="minorHAnsi"/>
                      <w:i/>
                      <w:color w:val="000000"/>
                      <w:sz w:val="20"/>
                      <w:szCs w:val="20"/>
                      <w:lang w:eastAsia="en-US"/>
                    </w:rPr>
                    <w:t xml:space="preserve">une </w:t>
                  </w:r>
                  <w:r w:rsidRPr="005B387B">
                    <w:rPr>
                      <w:rFonts w:asciiTheme="minorHAnsi" w:eastAsiaTheme="minorHAnsi" w:hAnsiTheme="minorHAnsi" w:cstheme="minorHAnsi"/>
                      <w:i/>
                      <w:color w:val="000000"/>
                      <w:sz w:val="20"/>
                      <w:szCs w:val="20"/>
                      <w:lang w:eastAsia="en-US"/>
                    </w:rPr>
                    <w:t xml:space="preserve">problématique </w:t>
                  </w:r>
                  <w:r w:rsidR="0013792B" w:rsidRPr="005B387B">
                    <w:rPr>
                      <w:rFonts w:asciiTheme="minorHAnsi" w:eastAsiaTheme="minorHAnsi" w:hAnsiTheme="minorHAnsi" w:cstheme="minorHAnsi"/>
                      <w:i/>
                      <w:color w:val="000000"/>
                      <w:sz w:val="20"/>
                      <w:szCs w:val="20"/>
                      <w:lang w:eastAsia="en-US"/>
                    </w:rPr>
                    <w:t xml:space="preserve">est </w:t>
                  </w:r>
                  <w:r w:rsidRPr="005B387B">
                    <w:rPr>
                      <w:rFonts w:asciiTheme="minorHAnsi" w:eastAsiaTheme="minorHAnsi" w:hAnsiTheme="minorHAnsi" w:cstheme="minorHAnsi"/>
                      <w:i/>
                      <w:color w:val="000000"/>
                      <w:sz w:val="20"/>
                      <w:szCs w:val="20"/>
                      <w:lang w:eastAsia="en-US"/>
                    </w:rPr>
                    <w:t>manquante</w:t>
                  </w:r>
                </w:p>
                <w:p w14:paraId="489F18A1" w14:textId="77777777" w:rsidR="000A374D" w:rsidRPr="005B387B" w:rsidRDefault="000A374D" w:rsidP="000E49B4">
                  <w:pPr>
                    <w:autoSpaceDE w:val="0"/>
                    <w:autoSpaceDN w:val="0"/>
                    <w:adjustRightInd w:val="0"/>
                    <w:ind w:hanging="80"/>
                    <w:jc w:val="both"/>
                    <w:rPr>
                      <w:rFonts w:asciiTheme="minorHAnsi" w:eastAsiaTheme="minorHAnsi" w:hAnsiTheme="minorHAnsi" w:cstheme="minorHAnsi"/>
                      <w:i/>
                      <w:color w:val="000000"/>
                      <w:sz w:val="10"/>
                      <w:szCs w:val="10"/>
                      <w:lang w:eastAsia="en-US"/>
                    </w:rPr>
                  </w:pPr>
                </w:p>
                <w:tbl>
                  <w:tblPr>
                    <w:tblStyle w:val="Grilledutableau"/>
                    <w:tblW w:w="10069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16"/>
                    <w:gridCol w:w="1440"/>
                    <w:gridCol w:w="3356"/>
                    <w:gridCol w:w="3357"/>
                  </w:tblGrid>
                  <w:tr w:rsidR="00593706" w:rsidRPr="005B387B" w14:paraId="5DDA7CFE" w14:textId="77777777" w:rsidTr="00593706">
                    <w:trPr>
                      <w:trHeight w:val="284"/>
                    </w:trPr>
                    <w:tc>
                      <w:tcPr>
                        <w:tcW w:w="3356" w:type="dxa"/>
                        <w:gridSpan w:val="2"/>
                      </w:tcPr>
                      <w:p w14:paraId="3B0F3783" w14:textId="0E0EEE00" w:rsidR="00593706" w:rsidRPr="005B387B" w:rsidRDefault="00E540D9" w:rsidP="00593706">
                        <w:pPr>
                          <w:ind w:left="142" w:hanging="142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id w:val="-52980366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593706" w:rsidRPr="005B387B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593706" w:rsidRPr="005B387B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 xml:space="preserve"> Infections respiratoires</w:t>
                        </w:r>
                      </w:p>
                    </w:tc>
                    <w:tc>
                      <w:tcPr>
                        <w:tcW w:w="3356" w:type="dxa"/>
                      </w:tcPr>
                      <w:p w14:paraId="51D15DED" w14:textId="61045532" w:rsidR="00593706" w:rsidRPr="005B387B" w:rsidRDefault="00E540D9" w:rsidP="00593706">
                        <w:pPr>
                          <w:ind w:left="142" w:hanging="142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id w:val="97980264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593706" w:rsidRPr="005B387B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593706" w:rsidRPr="005B387B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 xml:space="preserve"> Reflux</w:t>
                        </w:r>
                      </w:p>
                    </w:tc>
                    <w:tc>
                      <w:tcPr>
                        <w:tcW w:w="3357" w:type="dxa"/>
                      </w:tcPr>
                      <w:p w14:paraId="680D35EC" w14:textId="7BA40151" w:rsidR="00593706" w:rsidRPr="005B387B" w:rsidRDefault="00E540D9" w:rsidP="00593706">
                        <w:pPr>
                          <w:ind w:left="142" w:hanging="142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id w:val="-119754207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593706" w:rsidRPr="005B387B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593706" w:rsidRPr="005B387B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 xml:space="preserve"> Vomissements récurrents</w:t>
                        </w:r>
                      </w:p>
                    </w:tc>
                  </w:tr>
                  <w:tr w:rsidR="00593706" w:rsidRPr="005B387B" w14:paraId="5125867B" w14:textId="77777777" w:rsidTr="00593706">
                    <w:trPr>
                      <w:trHeight w:val="284"/>
                    </w:trPr>
                    <w:tc>
                      <w:tcPr>
                        <w:tcW w:w="3356" w:type="dxa"/>
                        <w:gridSpan w:val="2"/>
                      </w:tcPr>
                      <w:p w14:paraId="21FA0972" w14:textId="4876E6E7" w:rsidR="00593706" w:rsidRPr="005B387B" w:rsidRDefault="00E540D9" w:rsidP="00593706">
                        <w:pPr>
                          <w:ind w:left="142" w:hanging="142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id w:val="-14535556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593706" w:rsidRPr="005B387B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593706" w:rsidRPr="005B387B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 xml:space="preserve"> Étouffement </w:t>
                        </w:r>
                        <w:r w:rsidR="00593706" w:rsidRPr="005B387B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ab/>
                        </w:r>
                      </w:p>
                    </w:tc>
                    <w:tc>
                      <w:tcPr>
                        <w:tcW w:w="3356" w:type="dxa"/>
                      </w:tcPr>
                      <w:p w14:paraId="104926D8" w14:textId="529FBD75" w:rsidR="00593706" w:rsidRPr="005B387B" w:rsidRDefault="00E540D9" w:rsidP="00593706">
                        <w:pPr>
                          <w:ind w:left="142" w:hanging="142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id w:val="-169382917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593706" w:rsidRPr="005B387B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593706" w:rsidRPr="005B387B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 xml:space="preserve"> Aucun gain de poids</w:t>
                        </w:r>
                      </w:p>
                    </w:tc>
                    <w:tc>
                      <w:tcPr>
                        <w:tcW w:w="3357" w:type="dxa"/>
                      </w:tcPr>
                      <w:p w14:paraId="6163EA6F" w14:textId="7B944054" w:rsidR="00593706" w:rsidRPr="005B387B" w:rsidRDefault="00593706" w:rsidP="00593706">
                        <w:pPr>
                          <w:ind w:left="142" w:hanging="142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593706" w:rsidRPr="005B387B" w14:paraId="12892EA1" w14:textId="567E78F7" w:rsidTr="00674DD0">
                    <w:trPr>
                      <w:trHeight w:val="284"/>
                    </w:trPr>
                    <w:tc>
                      <w:tcPr>
                        <w:tcW w:w="1916" w:type="dxa"/>
                        <w:vAlign w:val="bottom"/>
                      </w:tcPr>
                      <w:p w14:paraId="238A7A79" w14:textId="28EFB38F" w:rsidR="00593706" w:rsidRPr="005B387B" w:rsidRDefault="00593706" w:rsidP="00593706">
                        <w:pPr>
                          <w:ind w:left="142" w:hanging="142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 w:rsidRPr="005B387B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Autres </w:t>
                        </w:r>
                        <w:r w:rsidR="00B47D6C" w:rsidRPr="005B387B"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eastAsia="en-US"/>
                          </w:rPr>
                          <w:t>(</w:t>
                        </w:r>
                        <w:r w:rsidR="00B47D6C" w:rsidRPr="005B387B">
                          <w:rPr>
                            <w:rFonts w:asciiTheme="minorHAnsi" w:eastAsiaTheme="minorHAnsi" w:hAnsiTheme="minorHAnsi" w:cstheme="minorHAnsi"/>
                            <w:i/>
                            <w:color w:val="000000"/>
                            <w:sz w:val="20"/>
                            <w:szCs w:val="20"/>
                            <w:lang w:eastAsia="en-US"/>
                          </w:rPr>
                          <w:t>précisez</w:t>
                        </w:r>
                        <w:r w:rsidRPr="005B387B">
                          <w:rPr>
                            <w:rFonts w:asciiTheme="minorHAnsi" w:eastAsiaTheme="minorHAnsi" w:hAnsiTheme="minorHAnsi" w:cstheme="minorHAnsi"/>
                            <w:color w:val="000000"/>
                            <w:sz w:val="20"/>
                            <w:szCs w:val="20"/>
                            <w:lang w:eastAsia="en-US"/>
                          </w:rPr>
                          <w:t>) </w:t>
                        </w:r>
                        <w:r w:rsidRPr="005B387B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8153" w:type="dxa"/>
                        <w:gridSpan w:val="3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14:paraId="4CF37F3C" w14:textId="77777777" w:rsidR="00593706" w:rsidRPr="005B387B" w:rsidRDefault="00593706" w:rsidP="00593706">
                        <w:pPr>
                          <w:ind w:left="142" w:hanging="142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FB2D74C" w14:textId="48A6FB68" w:rsidR="00593706" w:rsidRPr="005B387B" w:rsidRDefault="00593706" w:rsidP="00292E25">
                  <w:pPr>
                    <w:tabs>
                      <w:tab w:val="left" w:pos="613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3C987DB0" w14:textId="75966243" w:rsidR="00123A65" w:rsidRPr="005B387B" w:rsidRDefault="00123A65" w:rsidP="00292E25">
            <w:pPr>
              <w:tabs>
                <w:tab w:val="left" w:pos="6248"/>
              </w:tabs>
              <w:ind w:left="142" w:hanging="142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0CF2911" w14:textId="77777777" w:rsidR="00BE7E0B" w:rsidRPr="005B387B" w:rsidRDefault="00BE7E0B" w:rsidP="001E28D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trike/>
          <w:color w:val="000000"/>
          <w:sz w:val="20"/>
          <w:szCs w:val="20"/>
          <w:lang w:eastAsia="en-US"/>
        </w:rPr>
      </w:pPr>
    </w:p>
    <w:p w14:paraId="4F131A40" w14:textId="0083F15D" w:rsidR="006F1D62" w:rsidRPr="005B387B" w:rsidRDefault="00306B14" w:rsidP="00BE7E0B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LISTE </w:t>
      </w:r>
      <w:r w:rsidR="00BE7E0B"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>DES</w:t>
      </w: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 PRODUITS DE SANTÉ NATURELS: </w:t>
      </w:r>
    </w:p>
    <w:p w14:paraId="7042CB87" w14:textId="77777777" w:rsidR="00BE7E0B" w:rsidRPr="005B387B" w:rsidRDefault="00BE7E0B" w:rsidP="00BE7E0B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FF0000"/>
          <w:sz w:val="20"/>
          <w:szCs w:val="20"/>
          <w:lang w:eastAsia="en-US"/>
        </w:rPr>
      </w:pPr>
    </w:p>
    <w:p w14:paraId="6CB07BF1" w14:textId="575C5C66" w:rsidR="00C75357" w:rsidRPr="005B387B" w:rsidRDefault="00C75357" w:rsidP="00C75357">
      <w:pPr>
        <w:autoSpaceDE w:val="0"/>
        <w:autoSpaceDN w:val="0"/>
        <w:adjustRightInd w:val="0"/>
        <w:ind w:left="284" w:hanging="80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 w:themeColor="text1"/>
          <w:sz w:val="20"/>
          <w:szCs w:val="20"/>
          <w:lang w:eastAsia="en-US"/>
        </w:rPr>
        <w:t>Est-ce que votre enfant prend des suppléments/produits naturels ?</w:t>
      </w: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  <w:lang w:eastAsia="en-US"/>
          </w:rPr>
          <w:id w:val="1055896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B387B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en-US"/>
            </w:rPr>
            <w:t>☐</w:t>
          </w:r>
        </w:sdtContent>
      </w:sdt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Oui </w:t>
      </w:r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ab/>
      </w:r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  <w:lang w:eastAsia="en-US"/>
          </w:rPr>
          <w:id w:val="194052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B387B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en-US"/>
            </w:rPr>
            <w:t>☐</w:t>
          </w:r>
        </w:sdtContent>
      </w:sdt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Non</w:t>
      </w:r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ab/>
      </w:r>
    </w:p>
    <w:tbl>
      <w:tblPr>
        <w:tblStyle w:val="Grilledutableau"/>
        <w:tblW w:w="1006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C75357" w:rsidRPr="005B387B" w14:paraId="2C24EE75" w14:textId="77777777" w:rsidTr="00C75357">
        <w:trPr>
          <w:trHeight w:val="275"/>
        </w:trPr>
        <w:tc>
          <w:tcPr>
            <w:tcW w:w="100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8FC928" w14:textId="77777777" w:rsidR="00C75357" w:rsidRPr="005B387B" w:rsidRDefault="00C75357" w:rsidP="001C61D6">
            <w:pPr>
              <w:autoSpaceDE w:val="0"/>
              <w:autoSpaceDN w:val="0"/>
              <w:adjustRightInd w:val="0"/>
              <w:ind w:hanging="47"/>
              <w:rPr>
                <w:rFonts w:asciiTheme="minorHAnsi" w:eastAsiaTheme="minorHAnsi" w:hAnsiTheme="minorHAnsi" w:cstheme="minorHAnsi"/>
                <w:i/>
                <w:color w:val="000000"/>
                <w:sz w:val="18"/>
                <w:szCs w:val="18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i/>
                <w:color w:val="000000"/>
                <w:sz w:val="18"/>
                <w:szCs w:val="18"/>
                <w:lang w:eastAsia="en-US"/>
              </w:rPr>
              <w:t>Précisez :</w:t>
            </w:r>
          </w:p>
        </w:tc>
      </w:tr>
      <w:tr w:rsidR="00C75357" w:rsidRPr="005B387B" w14:paraId="71CCCE88" w14:textId="77777777" w:rsidTr="00C75357">
        <w:trPr>
          <w:trHeight w:val="275"/>
        </w:trPr>
        <w:tc>
          <w:tcPr>
            <w:tcW w:w="10064" w:type="dxa"/>
            <w:tcBorders>
              <w:top w:val="single" w:sz="4" w:space="0" w:color="auto"/>
            </w:tcBorders>
            <w:shd w:val="clear" w:color="auto" w:fill="auto"/>
          </w:tcPr>
          <w:p w14:paraId="1FDCB9B3" w14:textId="77777777" w:rsidR="00C75357" w:rsidRPr="005B387B" w:rsidRDefault="00C75357" w:rsidP="001C61D6">
            <w:pPr>
              <w:tabs>
                <w:tab w:val="left" w:pos="3857"/>
              </w:tabs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ab/>
            </w:r>
          </w:p>
        </w:tc>
      </w:tr>
    </w:tbl>
    <w:p w14:paraId="4A4CD8E9" w14:textId="377672C2" w:rsidR="00AD0C59" w:rsidRDefault="00AD0C59" w:rsidP="006F1D62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</w:p>
    <w:p w14:paraId="561D448E" w14:textId="77777777" w:rsidR="005B387B" w:rsidRPr="005B387B" w:rsidRDefault="005B387B" w:rsidP="006F1D62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</w:p>
    <w:tbl>
      <w:tblPr>
        <w:tblStyle w:val="Grilledutableau"/>
        <w:tblW w:w="0" w:type="auto"/>
        <w:tblInd w:w="142" w:type="dxa"/>
        <w:tblLook w:val="04A0" w:firstRow="1" w:lastRow="0" w:firstColumn="1" w:lastColumn="0" w:noHBand="0" w:noVBand="1"/>
      </w:tblPr>
      <w:tblGrid>
        <w:gridCol w:w="10044"/>
      </w:tblGrid>
      <w:tr w:rsidR="00686315" w:rsidRPr="005B387B" w14:paraId="0D0E2CF5" w14:textId="77777777" w:rsidTr="00686315">
        <w:tc>
          <w:tcPr>
            <w:tcW w:w="10186" w:type="dxa"/>
            <w:shd w:val="clear" w:color="auto" w:fill="D9D9D9" w:themeFill="background1" w:themeFillShade="D9"/>
          </w:tcPr>
          <w:p w14:paraId="5EFC3871" w14:textId="2536D732" w:rsidR="00686315" w:rsidRPr="005B387B" w:rsidRDefault="00686315" w:rsidP="00230C31">
            <w:pPr>
              <w:autoSpaceDE w:val="0"/>
              <w:autoSpaceDN w:val="0"/>
              <w:adjustRightInd w:val="0"/>
              <w:ind w:left="142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PRÉFÉRENCES ALIMENTAIRES</w:t>
            </w:r>
          </w:p>
        </w:tc>
      </w:tr>
    </w:tbl>
    <w:p w14:paraId="26855B90" w14:textId="371BC0E9" w:rsidR="003E5242" w:rsidRPr="005B387B" w:rsidRDefault="003E5242" w:rsidP="00542DD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</w:p>
    <w:p w14:paraId="2760FE54" w14:textId="15284D04" w:rsidR="00E825FA" w:rsidRPr="005B387B" w:rsidRDefault="00E825FA" w:rsidP="00E825FA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>QU’EST-CE QUE</w:t>
      </w:r>
      <w:r w:rsidR="00924ACD"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 </w:t>
      </w:r>
      <w:r w:rsidRPr="005B387B">
        <w:rPr>
          <w:rFonts w:asciiTheme="minorHAnsi" w:eastAsiaTheme="minorHAnsi" w:hAnsiTheme="minorHAnsi" w:cstheme="minorHAnsi"/>
          <w:b/>
          <w:color w:val="000000" w:themeColor="text1"/>
          <w:sz w:val="20"/>
          <w:szCs w:val="20"/>
          <w:lang w:eastAsia="en-US"/>
        </w:rPr>
        <w:t xml:space="preserve">VOTRE </w:t>
      </w: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ENFANT AIME LE PLUS ET LE MOINS MANGER? </w:t>
      </w:r>
    </w:p>
    <w:tbl>
      <w:tblPr>
        <w:tblStyle w:val="Grilledutableau"/>
        <w:tblW w:w="1006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E825FA" w:rsidRPr="005B387B" w14:paraId="415821BC" w14:textId="77777777" w:rsidTr="00E825FA">
        <w:trPr>
          <w:trHeight w:val="284"/>
        </w:trPr>
        <w:tc>
          <w:tcPr>
            <w:tcW w:w="10064" w:type="dxa"/>
            <w:shd w:val="clear" w:color="auto" w:fill="auto"/>
          </w:tcPr>
          <w:p w14:paraId="4F09ADAA" w14:textId="77777777" w:rsidR="00E825FA" w:rsidRPr="005B387B" w:rsidRDefault="00E825FA" w:rsidP="00E825F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E825FA" w:rsidRPr="005B387B" w14:paraId="0A418BDC" w14:textId="77777777" w:rsidTr="00E825FA">
        <w:trPr>
          <w:trHeight w:val="284"/>
        </w:trPr>
        <w:tc>
          <w:tcPr>
            <w:tcW w:w="10064" w:type="dxa"/>
            <w:shd w:val="clear" w:color="auto" w:fill="auto"/>
          </w:tcPr>
          <w:p w14:paraId="6D12EE01" w14:textId="77777777" w:rsidR="00E825FA" w:rsidRPr="005B387B" w:rsidRDefault="00E825FA" w:rsidP="00E825F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E825FA" w:rsidRPr="005B387B" w14:paraId="69C84A1A" w14:textId="77777777" w:rsidTr="00E825FA">
        <w:trPr>
          <w:trHeight w:val="284"/>
        </w:trPr>
        <w:tc>
          <w:tcPr>
            <w:tcW w:w="10064" w:type="dxa"/>
            <w:shd w:val="clear" w:color="auto" w:fill="auto"/>
          </w:tcPr>
          <w:p w14:paraId="0F9F3531" w14:textId="77777777" w:rsidR="00E825FA" w:rsidRPr="005B387B" w:rsidRDefault="00E825FA" w:rsidP="00E825F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E825FA" w:rsidRPr="005B387B" w14:paraId="1267DCCB" w14:textId="77777777" w:rsidTr="00E825FA">
        <w:trPr>
          <w:trHeight w:val="284"/>
        </w:trPr>
        <w:tc>
          <w:tcPr>
            <w:tcW w:w="10064" w:type="dxa"/>
            <w:shd w:val="clear" w:color="auto" w:fill="auto"/>
          </w:tcPr>
          <w:p w14:paraId="43CFB537" w14:textId="77777777" w:rsidR="00E825FA" w:rsidRPr="005B387B" w:rsidRDefault="00E825FA" w:rsidP="00E825F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358E1B1C" w14:textId="77777777" w:rsidR="00E825FA" w:rsidRPr="005B387B" w:rsidRDefault="00E825FA" w:rsidP="00E825F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F9E9232" w14:textId="77777777" w:rsidR="00E274B2" w:rsidRPr="005B387B" w:rsidRDefault="00F2104E" w:rsidP="00F2104E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COMMENT VOTRE ENFANT COMMUNIQUE-T-IL POUR MANIFESTER </w:t>
      </w:r>
      <w:r w:rsidR="00E274B2"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>SES BESOINS ALIMENTAIRES?</w:t>
      </w:r>
    </w:p>
    <w:p w14:paraId="52EED8A3" w14:textId="4FBFFF38" w:rsidR="00F2104E" w:rsidRPr="005B387B" w:rsidRDefault="00E274B2" w:rsidP="00F2104E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i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i/>
          <w:color w:val="000000"/>
          <w:sz w:val="20"/>
          <w:szCs w:val="20"/>
          <w:lang w:eastAsia="en-US"/>
        </w:rPr>
        <w:t>Ex. : qu’il a faim, qu’il a soif, qu’il n’en veut plus, qu’il préfère un aliment à un autre, etc.</w:t>
      </w:r>
    </w:p>
    <w:p w14:paraId="2FF9D5E9" w14:textId="77777777" w:rsidR="00F2104E" w:rsidRPr="005B387B" w:rsidRDefault="00F2104E" w:rsidP="00F2104E">
      <w:pPr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06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1"/>
        <w:gridCol w:w="1843"/>
        <w:gridCol w:w="3119"/>
        <w:gridCol w:w="2976"/>
      </w:tblGrid>
      <w:tr w:rsidR="00F2104E" w:rsidRPr="005B387B" w14:paraId="657882AB" w14:textId="77777777" w:rsidTr="007E3377">
        <w:trPr>
          <w:trHeight w:val="284"/>
        </w:trPr>
        <w:tc>
          <w:tcPr>
            <w:tcW w:w="3974" w:type="dxa"/>
            <w:gridSpan w:val="2"/>
          </w:tcPr>
          <w:p w14:paraId="1E900651" w14:textId="4BFA7E72" w:rsidR="00F2104E" w:rsidRPr="005B387B" w:rsidRDefault="00E540D9" w:rsidP="00D279B4">
            <w:pPr>
              <w:ind w:left="142" w:hanging="14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62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04E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2104E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pointe</w:t>
            </w:r>
          </w:p>
        </w:tc>
        <w:tc>
          <w:tcPr>
            <w:tcW w:w="3119" w:type="dxa"/>
          </w:tcPr>
          <w:p w14:paraId="164F0D85" w14:textId="01E5BF80" w:rsidR="00F2104E" w:rsidRPr="005B387B" w:rsidRDefault="00E540D9" w:rsidP="00D279B4">
            <w:pPr>
              <w:ind w:left="142" w:hanging="14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8433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04E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2104E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fait des sons</w:t>
            </w:r>
          </w:p>
        </w:tc>
        <w:tc>
          <w:tcPr>
            <w:tcW w:w="2976" w:type="dxa"/>
          </w:tcPr>
          <w:p w14:paraId="71C674B7" w14:textId="51C9F064" w:rsidR="00F2104E" w:rsidRPr="005B387B" w:rsidRDefault="00E540D9" w:rsidP="00D279B4">
            <w:pPr>
              <w:ind w:left="142" w:hanging="14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8304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377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3377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tourne la tête</w:t>
            </w:r>
          </w:p>
        </w:tc>
      </w:tr>
      <w:tr w:rsidR="00F2104E" w:rsidRPr="005B387B" w14:paraId="77DB8490" w14:textId="77777777" w:rsidTr="007E3377">
        <w:trPr>
          <w:trHeight w:val="284"/>
        </w:trPr>
        <w:tc>
          <w:tcPr>
            <w:tcW w:w="3974" w:type="dxa"/>
            <w:gridSpan w:val="2"/>
          </w:tcPr>
          <w:p w14:paraId="5B39D36E" w14:textId="1573E6D9" w:rsidR="00F2104E" w:rsidRPr="005B387B" w:rsidRDefault="00E540D9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5031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377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3377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fait des gestes, des mimiques</w:t>
            </w:r>
          </w:p>
        </w:tc>
        <w:tc>
          <w:tcPr>
            <w:tcW w:w="3119" w:type="dxa"/>
          </w:tcPr>
          <w:p w14:paraId="5470FFB9" w14:textId="3051A4C7" w:rsidR="00F2104E" w:rsidRPr="005B387B" w:rsidRDefault="00E540D9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1337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5FA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825FA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dit des mots</w:t>
            </w:r>
          </w:p>
        </w:tc>
        <w:tc>
          <w:tcPr>
            <w:tcW w:w="2976" w:type="dxa"/>
          </w:tcPr>
          <w:p w14:paraId="0E0F311B" w14:textId="1429F23E" w:rsidR="00F2104E" w:rsidRPr="005B387B" w:rsidRDefault="00E540D9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8326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377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3377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pleure</w:t>
            </w:r>
          </w:p>
        </w:tc>
      </w:tr>
      <w:tr w:rsidR="007E3377" w:rsidRPr="005B387B" w14:paraId="5367D580" w14:textId="77777777" w:rsidTr="007E3377">
        <w:trPr>
          <w:trHeight w:val="284"/>
        </w:trPr>
        <w:tc>
          <w:tcPr>
            <w:tcW w:w="3974" w:type="dxa"/>
            <w:gridSpan w:val="2"/>
          </w:tcPr>
          <w:p w14:paraId="3B798B83" w14:textId="550F198B" w:rsidR="007E3377" w:rsidRPr="005B387B" w:rsidRDefault="00E540D9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1205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377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3377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repousse votre main ou la nourriture</w:t>
            </w:r>
          </w:p>
        </w:tc>
        <w:tc>
          <w:tcPr>
            <w:tcW w:w="3119" w:type="dxa"/>
          </w:tcPr>
          <w:p w14:paraId="40E9FC87" w14:textId="51506D57" w:rsidR="007E3377" w:rsidRPr="005B387B" w:rsidRDefault="00E540D9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2295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377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3377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crie</w:t>
            </w:r>
          </w:p>
        </w:tc>
        <w:tc>
          <w:tcPr>
            <w:tcW w:w="2976" w:type="dxa"/>
          </w:tcPr>
          <w:p w14:paraId="1932F82F" w14:textId="5644D5FC" w:rsidR="007E3377" w:rsidRPr="005B387B" w:rsidRDefault="00E540D9" w:rsidP="007E3377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082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377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3377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refuse de manger</w:t>
            </w:r>
          </w:p>
        </w:tc>
      </w:tr>
      <w:tr w:rsidR="007E3377" w:rsidRPr="005B387B" w14:paraId="014B78DB" w14:textId="77777777" w:rsidTr="007E3377">
        <w:trPr>
          <w:trHeight w:val="284"/>
        </w:trPr>
        <w:tc>
          <w:tcPr>
            <w:tcW w:w="3974" w:type="dxa"/>
            <w:gridSpan w:val="2"/>
          </w:tcPr>
          <w:p w14:paraId="517672B4" w14:textId="48E59FF1" w:rsidR="007E3377" w:rsidRPr="005B387B" w:rsidRDefault="00E540D9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7246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377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3377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crache</w:t>
            </w:r>
          </w:p>
        </w:tc>
        <w:tc>
          <w:tcPr>
            <w:tcW w:w="3119" w:type="dxa"/>
          </w:tcPr>
          <w:p w14:paraId="481B501D" w14:textId="4BA2DFA5" w:rsidR="007E3377" w:rsidRPr="005B387B" w:rsidRDefault="00E540D9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3114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377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3377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sourit</w:t>
            </w:r>
          </w:p>
        </w:tc>
        <w:tc>
          <w:tcPr>
            <w:tcW w:w="2976" w:type="dxa"/>
          </w:tcPr>
          <w:p w14:paraId="72C16BA4" w14:textId="791EB5DA" w:rsidR="007E3377" w:rsidRPr="005B387B" w:rsidRDefault="007E3377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04E" w:rsidRPr="005B387B" w14:paraId="54502565" w14:textId="77777777" w:rsidTr="007E3377">
        <w:trPr>
          <w:trHeight w:val="284"/>
        </w:trPr>
        <w:tc>
          <w:tcPr>
            <w:tcW w:w="2131" w:type="dxa"/>
            <w:vAlign w:val="bottom"/>
          </w:tcPr>
          <w:p w14:paraId="476809DA" w14:textId="0E9D8BBA" w:rsidR="00F2104E" w:rsidRPr="005B387B" w:rsidRDefault="00E540D9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1671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377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3377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2104E" w:rsidRPr="005B387B">
              <w:rPr>
                <w:rFonts w:asciiTheme="minorHAnsi" w:hAnsiTheme="minorHAnsi" w:cstheme="minorHAnsi"/>
                <w:sz w:val="20"/>
                <w:szCs w:val="20"/>
              </w:rPr>
              <w:t>Autres </w:t>
            </w:r>
            <w:r w:rsidR="00224A0E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(</w:t>
            </w:r>
            <w:r w:rsidR="00224A0E" w:rsidRPr="005B387B">
              <w:rPr>
                <w:rFonts w:asciiTheme="minorHAnsi" w:eastAsiaTheme="minorHAnsi" w:hAnsiTheme="minorHAnsi" w:cstheme="minorHAnsi"/>
                <w:i/>
                <w:color w:val="000000"/>
                <w:sz w:val="20"/>
                <w:szCs w:val="20"/>
                <w:lang w:eastAsia="en-US"/>
              </w:rPr>
              <w:t>précisez</w:t>
            </w:r>
            <w:r w:rsidR="00F2104E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) </w:t>
            </w:r>
            <w:r w:rsidR="00F2104E" w:rsidRPr="005B387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  <w:vAlign w:val="bottom"/>
          </w:tcPr>
          <w:p w14:paraId="7D4ED50C" w14:textId="77777777" w:rsidR="00F2104E" w:rsidRPr="005B387B" w:rsidRDefault="00F2104E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104E" w:rsidRPr="005B387B" w14:paraId="14E64C99" w14:textId="77777777" w:rsidTr="00D279B4">
        <w:trPr>
          <w:trHeight w:val="284"/>
        </w:trPr>
        <w:tc>
          <w:tcPr>
            <w:tcW w:w="10069" w:type="dxa"/>
            <w:gridSpan w:val="4"/>
            <w:vAlign w:val="bottom"/>
          </w:tcPr>
          <w:p w14:paraId="21B76D3C" w14:textId="71324C67" w:rsidR="00F2104E" w:rsidRPr="005B387B" w:rsidRDefault="00E540D9" w:rsidP="00D27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5610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104E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2104E" w:rsidRPr="005B387B">
              <w:rPr>
                <w:rFonts w:asciiTheme="minorHAnsi" w:hAnsiTheme="minorHAnsi" w:cstheme="minorHAnsi"/>
                <w:sz w:val="20"/>
                <w:szCs w:val="20"/>
              </w:rPr>
              <w:t xml:space="preserve"> Il ne manifeste jamais sa faim ou sa soif</w:t>
            </w:r>
          </w:p>
        </w:tc>
      </w:tr>
    </w:tbl>
    <w:p w14:paraId="62154D17" w14:textId="77777777" w:rsidR="00F2104E" w:rsidRPr="005B387B" w:rsidRDefault="00F2104E" w:rsidP="00F2104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D177907" w14:textId="77777777" w:rsidR="00146958" w:rsidRPr="005B387B" w:rsidRDefault="00146958" w:rsidP="00146958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VOTRE ENFANT PRÉFÈRE-T-IL LA NOURRITURE À UNE CERTAINE TEMPÉRATURE OU DE CERTAINES SAVEURS? </w:t>
      </w:r>
    </w:p>
    <w:p w14:paraId="088AFD2E" w14:textId="77777777" w:rsidR="00146958" w:rsidRPr="005B387B" w:rsidRDefault="00146958" w:rsidP="00146958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06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990"/>
        <w:gridCol w:w="1842"/>
        <w:gridCol w:w="1843"/>
        <w:gridCol w:w="1985"/>
        <w:gridCol w:w="2409"/>
      </w:tblGrid>
      <w:tr w:rsidR="00146958" w:rsidRPr="005B387B" w14:paraId="41A803A2" w14:textId="77777777" w:rsidTr="00BE7E0B">
        <w:trPr>
          <w:trHeight w:val="475"/>
        </w:trPr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1F465" w14:textId="2C33C77A" w:rsidR="00146958" w:rsidRPr="005B387B" w:rsidRDefault="00146958" w:rsidP="001342D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B4109" w14:textId="5FC4C452" w:rsidR="00146958" w:rsidRPr="005B387B" w:rsidRDefault="00146958" w:rsidP="001342D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AACCF6" w14:textId="24B1E1E2" w:rsidR="00146958" w:rsidRPr="005B387B" w:rsidRDefault="00146958" w:rsidP="001342D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387B">
              <w:rPr>
                <w:rFonts w:asciiTheme="minorHAnsi" w:hAnsiTheme="minorHAnsi" w:cstheme="minorHAnsi"/>
                <w:b/>
                <w:sz w:val="18"/>
                <w:szCs w:val="18"/>
              </w:rPr>
              <w:t>PRÉFÈRE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1485D947" w14:textId="4878C503" w:rsidR="00146958" w:rsidRPr="005B387B" w:rsidRDefault="00146958" w:rsidP="001342D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387B">
              <w:rPr>
                <w:rFonts w:asciiTheme="minorHAnsi" w:hAnsiTheme="minorHAnsi" w:cstheme="minorHAnsi"/>
                <w:b/>
                <w:sz w:val="18"/>
                <w:szCs w:val="18"/>
              </w:rPr>
              <w:t>EST INDIFFÉRENT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6DED3F73" w14:textId="173C509F" w:rsidR="00146958" w:rsidRPr="005B387B" w:rsidRDefault="00146958" w:rsidP="001342D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387B">
              <w:rPr>
                <w:rFonts w:asciiTheme="minorHAnsi" w:hAnsiTheme="minorHAnsi" w:cstheme="minorHAnsi"/>
                <w:b/>
                <w:sz w:val="18"/>
                <w:szCs w:val="18"/>
              </w:rPr>
              <w:t>N’AIME PAS</w:t>
            </w:r>
          </w:p>
        </w:tc>
      </w:tr>
      <w:tr w:rsidR="00146958" w:rsidRPr="005B387B" w14:paraId="39CF4143" w14:textId="77777777" w:rsidTr="009C4A8C">
        <w:trPr>
          <w:trHeight w:val="340"/>
        </w:trPr>
        <w:tc>
          <w:tcPr>
            <w:tcW w:w="1990" w:type="dxa"/>
            <w:vMerge w:val="restart"/>
            <w:tcBorders>
              <w:top w:val="single" w:sz="4" w:space="0" w:color="auto"/>
            </w:tcBorders>
            <w:vAlign w:val="center"/>
          </w:tcPr>
          <w:p w14:paraId="7C3C922E" w14:textId="70579766" w:rsidR="00146958" w:rsidRPr="005B387B" w:rsidRDefault="00146958" w:rsidP="009C4A8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TEMPÉRATURE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65A02435" w14:textId="47811136" w:rsidR="00146958" w:rsidRPr="005B387B" w:rsidRDefault="00146958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sz w:val="20"/>
                <w:szCs w:val="20"/>
              </w:rPr>
              <w:t>Chaud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91887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B99F499" w14:textId="28DA8AF7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04363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6C496846" w14:textId="3EEE8532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1635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9" w:type="dxa"/>
                <w:vAlign w:val="center"/>
              </w:tcPr>
              <w:p w14:paraId="57322556" w14:textId="59121875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46958" w:rsidRPr="005B387B" w14:paraId="1589F27F" w14:textId="77777777" w:rsidTr="009C4A8C">
        <w:trPr>
          <w:trHeight w:val="340"/>
        </w:trPr>
        <w:tc>
          <w:tcPr>
            <w:tcW w:w="1990" w:type="dxa"/>
            <w:vMerge/>
            <w:vAlign w:val="center"/>
          </w:tcPr>
          <w:p w14:paraId="2CD46D96" w14:textId="1F9B8A1D" w:rsidR="00146958" w:rsidRPr="005B387B" w:rsidRDefault="00146958" w:rsidP="009C4A8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F078C31" w14:textId="57C81EF5" w:rsidR="00146958" w:rsidRPr="005B387B" w:rsidRDefault="00146958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sz w:val="20"/>
                <w:szCs w:val="20"/>
              </w:rPr>
              <w:t>Tiède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48677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F9A205F" w14:textId="5339EFEE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5506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16D8BDEC" w14:textId="6C10C215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50860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9" w:type="dxa"/>
                <w:vAlign w:val="center"/>
              </w:tcPr>
              <w:p w14:paraId="13FABF4F" w14:textId="3BAAD407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46958" w:rsidRPr="005B387B" w14:paraId="4E2F01E4" w14:textId="77777777" w:rsidTr="009C4A8C">
        <w:trPr>
          <w:trHeight w:val="340"/>
        </w:trPr>
        <w:tc>
          <w:tcPr>
            <w:tcW w:w="1990" w:type="dxa"/>
            <w:vMerge/>
            <w:vAlign w:val="center"/>
          </w:tcPr>
          <w:p w14:paraId="3B3798CE" w14:textId="5C4E3A14" w:rsidR="00146958" w:rsidRPr="005B387B" w:rsidRDefault="00146958" w:rsidP="009C4A8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828BFD6" w14:textId="2676D601" w:rsidR="00146958" w:rsidRPr="005B387B" w:rsidRDefault="00146958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sz w:val="20"/>
                <w:szCs w:val="20"/>
              </w:rPr>
              <w:t>Froide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01772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center"/>
              </w:tcPr>
              <w:p w14:paraId="7E545C71" w14:textId="0AB2B327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7427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vAlign w:val="center"/>
              </w:tcPr>
              <w:p w14:paraId="056B43E1" w14:textId="58D88A2D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1548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9" w:type="dxa"/>
                <w:tcBorders>
                  <w:bottom w:val="single" w:sz="4" w:space="0" w:color="auto"/>
                </w:tcBorders>
                <w:vAlign w:val="center"/>
              </w:tcPr>
              <w:p w14:paraId="7F17C6B5" w14:textId="6478B1E1" w:rsidR="00146958" w:rsidRPr="005B387B" w:rsidRDefault="00146958" w:rsidP="001342D1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46958" w:rsidRPr="005B387B" w14:paraId="62CD938B" w14:textId="77777777" w:rsidTr="009C4A8C">
        <w:trPr>
          <w:trHeight w:val="340"/>
        </w:trPr>
        <w:tc>
          <w:tcPr>
            <w:tcW w:w="1990" w:type="dxa"/>
            <w:vMerge/>
            <w:vAlign w:val="center"/>
          </w:tcPr>
          <w:p w14:paraId="1A217829" w14:textId="1CD9075D" w:rsidR="00146958" w:rsidRPr="005B387B" w:rsidRDefault="00146958" w:rsidP="009C4A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14:paraId="3D360D58" w14:textId="019A5E54" w:rsidR="00146958" w:rsidRPr="005B387B" w:rsidRDefault="00146958" w:rsidP="001342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6237" w:type="dxa"/>
            <w:gridSpan w:val="3"/>
            <w:tcBorders>
              <w:left w:val="nil"/>
            </w:tcBorders>
            <w:vAlign w:val="bottom"/>
          </w:tcPr>
          <w:p w14:paraId="17BA57F8" w14:textId="1BB73AA8" w:rsidR="00146958" w:rsidRPr="005B387B" w:rsidRDefault="00146958" w:rsidP="001342D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4A8C" w:rsidRPr="005B387B" w14:paraId="15FE8932" w14:textId="46D25C23" w:rsidTr="00E30CB9">
        <w:trPr>
          <w:trHeight w:val="340"/>
        </w:trPr>
        <w:tc>
          <w:tcPr>
            <w:tcW w:w="1990" w:type="dxa"/>
            <w:vMerge w:val="restart"/>
            <w:vAlign w:val="center"/>
          </w:tcPr>
          <w:p w14:paraId="1E08A54D" w14:textId="22CA1E4B" w:rsidR="009C4A8C" w:rsidRPr="005B387B" w:rsidRDefault="009C4A8C" w:rsidP="009C4A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SAVEURS</w:t>
            </w:r>
          </w:p>
        </w:tc>
        <w:tc>
          <w:tcPr>
            <w:tcW w:w="1842" w:type="dxa"/>
            <w:vAlign w:val="bottom"/>
          </w:tcPr>
          <w:p w14:paraId="4CBA424E" w14:textId="2909811E" w:rsidR="009C4A8C" w:rsidRPr="005B387B" w:rsidRDefault="009C4A8C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sz w:val="20"/>
                <w:szCs w:val="20"/>
              </w:rPr>
              <w:t>Sucré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996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08E812E" w14:textId="12D522AE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3463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5A8D2876" w14:textId="3091C917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0F258981" w14:textId="6EC77597" w:rsidR="009C4A8C" w:rsidRPr="005B387B" w:rsidRDefault="00E540D9" w:rsidP="001469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0954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A8C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C4A8C" w:rsidRPr="005B387B" w14:paraId="211AB751" w14:textId="07AC57E6" w:rsidTr="00E30CB9">
        <w:trPr>
          <w:trHeight w:val="340"/>
        </w:trPr>
        <w:tc>
          <w:tcPr>
            <w:tcW w:w="1990" w:type="dxa"/>
            <w:vMerge/>
          </w:tcPr>
          <w:p w14:paraId="20635BC9" w14:textId="43C5240A" w:rsidR="009C4A8C" w:rsidRPr="005B387B" w:rsidRDefault="009C4A8C" w:rsidP="001469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14:paraId="1EC4ED56" w14:textId="76FB7202" w:rsidR="009C4A8C" w:rsidRPr="005B387B" w:rsidRDefault="009C4A8C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sz w:val="20"/>
                <w:szCs w:val="20"/>
              </w:rPr>
              <w:t>Salé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4054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3D1C261" w14:textId="227AC625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418057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1E1AF1A2" w14:textId="413FC652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79B4CEF2" w14:textId="68255E42" w:rsidR="009C4A8C" w:rsidRPr="005B387B" w:rsidRDefault="00E540D9" w:rsidP="001469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8493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A8C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C4A8C" w:rsidRPr="005B387B" w14:paraId="7A9A9D33" w14:textId="56081F14" w:rsidTr="00E30CB9">
        <w:trPr>
          <w:trHeight w:val="340"/>
        </w:trPr>
        <w:tc>
          <w:tcPr>
            <w:tcW w:w="1990" w:type="dxa"/>
            <w:vMerge/>
          </w:tcPr>
          <w:p w14:paraId="20338B16" w14:textId="7E7ADE26" w:rsidR="009C4A8C" w:rsidRPr="005B387B" w:rsidRDefault="009C4A8C" w:rsidP="001469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14:paraId="746B9F49" w14:textId="55DCDFFF" w:rsidR="009C4A8C" w:rsidRPr="005B387B" w:rsidRDefault="009C4A8C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sz w:val="20"/>
                <w:szCs w:val="20"/>
              </w:rPr>
              <w:t>Épicé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3726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FCA9A9F" w14:textId="58019C6D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81224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vAlign w:val="center"/>
              </w:tcPr>
              <w:p w14:paraId="541373B0" w14:textId="7BE9F415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9" w:type="dxa"/>
            <w:vAlign w:val="center"/>
          </w:tcPr>
          <w:p w14:paraId="109D23AD" w14:textId="67068426" w:rsidR="009C4A8C" w:rsidRPr="005B387B" w:rsidRDefault="00E540D9" w:rsidP="001469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9210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A8C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C4A8C" w:rsidRPr="005B387B" w14:paraId="7AD42509" w14:textId="2BF8C167" w:rsidTr="00E30CB9">
        <w:trPr>
          <w:trHeight w:val="340"/>
        </w:trPr>
        <w:tc>
          <w:tcPr>
            <w:tcW w:w="1990" w:type="dxa"/>
            <w:vMerge/>
          </w:tcPr>
          <w:p w14:paraId="0ED40E88" w14:textId="4F53858B" w:rsidR="009C4A8C" w:rsidRPr="005B387B" w:rsidRDefault="009C4A8C" w:rsidP="001469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14:paraId="783E3991" w14:textId="074263DC" w:rsidR="009C4A8C" w:rsidRPr="005B387B" w:rsidRDefault="009C4A8C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sz w:val="20"/>
                <w:szCs w:val="20"/>
              </w:rPr>
              <w:t>Fade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47737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center"/>
              </w:tcPr>
              <w:p w14:paraId="0633586E" w14:textId="693E171F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08348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vAlign w:val="center"/>
              </w:tcPr>
              <w:p w14:paraId="61C54D9E" w14:textId="114A8481" w:rsidR="009C4A8C" w:rsidRPr="005B387B" w:rsidRDefault="009C4A8C" w:rsidP="00146958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12067D6" w14:textId="1BF11485" w:rsidR="009C4A8C" w:rsidRPr="005B387B" w:rsidRDefault="00E540D9" w:rsidP="001469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8705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4A8C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C4A8C" w:rsidRPr="005B387B" w14:paraId="4F2A91D2" w14:textId="77777777" w:rsidTr="00E30CB9">
        <w:trPr>
          <w:trHeight w:val="340"/>
        </w:trPr>
        <w:tc>
          <w:tcPr>
            <w:tcW w:w="1990" w:type="dxa"/>
            <w:vMerge/>
          </w:tcPr>
          <w:p w14:paraId="516F6A97" w14:textId="0C573DC3" w:rsidR="009C4A8C" w:rsidRPr="005B387B" w:rsidRDefault="009C4A8C" w:rsidP="0014695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nil"/>
            </w:tcBorders>
            <w:vAlign w:val="bottom"/>
          </w:tcPr>
          <w:p w14:paraId="3A58FFFE" w14:textId="40B8408A" w:rsidR="009C4A8C" w:rsidRPr="005B387B" w:rsidRDefault="009C4A8C" w:rsidP="0014695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6237" w:type="dxa"/>
            <w:gridSpan w:val="3"/>
            <w:tcBorders>
              <w:left w:val="nil"/>
            </w:tcBorders>
            <w:vAlign w:val="bottom"/>
          </w:tcPr>
          <w:p w14:paraId="036184A6" w14:textId="6E7EAA46" w:rsidR="009C4A8C" w:rsidRPr="005B387B" w:rsidRDefault="009C4A8C" w:rsidP="0014695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4A42A66" w14:textId="77777777" w:rsidR="000A374D" w:rsidRPr="005B387B" w:rsidRDefault="000A374D">
      <w:pPr>
        <w:spacing w:after="160" w:line="259" w:lineRule="auto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br w:type="page"/>
      </w:r>
    </w:p>
    <w:p w14:paraId="085BA8E7" w14:textId="77777777" w:rsidR="00E67274" w:rsidRPr="005B387B" w:rsidRDefault="00E67274" w:rsidP="00E6727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lastRenderedPageBreak/>
        <w:t xml:space="preserve">COMMENT LES DIFFÉRENTES TEXTURES SONT-ELLES TOLÉRÉES ET GÉRÉES </w:t>
      </w: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val="fr-FR" w:eastAsia="en-US"/>
        </w:rPr>
        <w:t>PAR VOTRE ENFANT</w:t>
      </w: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? </w:t>
      </w:r>
    </w:p>
    <w:p w14:paraId="3F6B6874" w14:textId="77777777" w:rsidR="00E67274" w:rsidRPr="005B387B" w:rsidRDefault="00E67274" w:rsidP="00E6727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i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i/>
          <w:color w:val="000000"/>
          <w:sz w:val="20"/>
          <w:szCs w:val="20"/>
          <w:lang w:eastAsia="en-US"/>
        </w:rPr>
        <w:t>Veuillez cocher la façon dont les différentes textures sont tolérées par votre enfant. Si vous ne savez pas, cochez ne s’applique pas.</w:t>
      </w:r>
    </w:p>
    <w:tbl>
      <w:tblPr>
        <w:tblStyle w:val="Grilledutableau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116"/>
        <w:gridCol w:w="1417"/>
        <w:gridCol w:w="1696"/>
        <w:gridCol w:w="1418"/>
        <w:gridCol w:w="1417"/>
      </w:tblGrid>
      <w:tr w:rsidR="00961471" w:rsidRPr="005B387B" w14:paraId="17980605" w14:textId="77777777" w:rsidTr="00D279B4">
        <w:trPr>
          <w:trHeight w:val="475"/>
        </w:trPr>
        <w:tc>
          <w:tcPr>
            <w:tcW w:w="4116" w:type="dxa"/>
            <w:tcBorders>
              <w:top w:val="nil"/>
              <w:left w:val="nil"/>
            </w:tcBorders>
          </w:tcPr>
          <w:p w14:paraId="34F90D22" w14:textId="77777777" w:rsidR="00961471" w:rsidRPr="005B387B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5179B228" w14:textId="77777777" w:rsidR="00961471" w:rsidRPr="005B387B" w:rsidRDefault="00961471" w:rsidP="00D279B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387B">
              <w:rPr>
                <w:rFonts w:asciiTheme="minorHAnsi" w:hAnsiTheme="minorHAnsi" w:cstheme="minorHAnsi"/>
                <w:b/>
                <w:sz w:val="18"/>
                <w:szCs w:val="18"/>
              </w:rPr>
              <w:t>FACILEMENT</w:t>
            </w:r>
          </w:p>
        </w:tc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44B49C72" w14:textId="77777777" w:rsidR="00961471" w:rsidRPr="005B387B" w:rsidRDefault="00961471" w:rsidP="00D279B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387B">
              <w:rPr>
                <w:rFonts w:asciiTheme="minorHAnsi" w:hAnsiTheme="minorHAnsi" w:cstheme="minorHAnsi"/>
                <w:b/>
                <w:sz w:val="18"/>
                <w:szCs w:val="18"/>
              </w:rPr>
              <w:t>DIFFICILEMENT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FE29B2D" w14:textId="77777777" w:rsidR="00961471" w:rsidRPr="005B387B" w:rsidRDefault="00961471" w:rsidP="00D279B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387B">
              <w:rPr>
                <w:rFonts w:asciiTheme="minorHAnsi" w:hAnsiTheme="minorHAnsi" w:cstheme="minorHAnsi"/>
                <w:b/>
                <w:sz w:val="18"/>
                <w:szCs w:val="18"/>
              </w:rPr>
              <w:t>INCAPABLE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1367FE6B" w14:textId="77777777" w:rsidR="00961471" w:rsidRPr="005B387B" w:rsidRDefault="00961471" w:rsidP="00D279B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387B">
              <w:rPr>
                <w:rFonts w:asciiTheme="minorHAnsi" w:hAnsiTheme="minorHAnsi" w:cstheme="minorHAnsi"/>
                <w:b/>
                <w:sz w:val="18"/>
                <w:szCs w:val="18"/>
              </w:rPr>
              <w:t>NE S’APPLIQUE PAS</w:t>
            </w:r>
          </w:p>
        </w:tc>
      </w:tr>
      <w:tr w:rsidR="00961471" w:rsidRPr="005B387B" w14:paraId="2EC95A82" w14:textId="77777777" w:rsidTr="00D279B4">
        <w:trPr>
          <w:trHeight w:val="340"/>
        </w:trPr>
        <w:tc>
          <w:tcPr>
            <w:tcW w:w="4116" w:type="dxa"/>
          </w:tcPr>
          <w:p w14:paraId="3E2BBBAB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LIQUIDE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54306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2ECB5E66" w14:textId="1B250012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19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4AF12946" w14:textId="7B9EC508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457567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20C94171" w14:textId="489FE142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7437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63E04BD0" w14:textId="012D06D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61471" w:rsidRPr="005B387B" w14:paraId="3780939C" w14:textId="77777777" w:rsidTr="00D279B4">
        <w:trPr>
          <w:trHeight w:val="340"/>
        </w:trPr>
        <w:tc>
          <w:tcPr>
            <w:tcW w:w="4116" w:type="dxa"/>
          </w:tcPr>
          <w:p w14:paraId="7DA1EEEF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LIQUIDE ÉPAISSI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84491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4858527E" w14:textId="32A12A35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7892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7F61756D" w14:textId="17CF35C8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22441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58E2C5A4" w14:textId="635590B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81945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EC505EA" w14:textId="44EAD889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61471" w:rsidRPr="005B387B" w14:paraId="053B9D7F" w14:textId="77777777" w:rsidTr="00D279B4">
        <w:trPr>
          <w:trHeight w:val="340"/>
        </w:trPr>
        <w:tc>
          <w:tcPr>
            <w:tcW w:w="4116" w:type="dxa"/>
          </w:tcPr>
          <w:p w14:paraId="5AABAAF3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PURÉES COMMERCIALES LISSES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8394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6CA1FF8" w14:textId="07EDDAD3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61809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133931F5" w14:textId="5CD2D4B3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97741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143E34B6" w14:textId="3F27E7BD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3178E024" w14:textId="073B0D2D" w:rsidR="00961471" w:rsidRPr="005B387B" w:rsidRDefault="00E540D9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689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71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61471" w:rsidRPr="005B387B" w14:paraId="3F97A427" w14:textId="77777777" w:rsidTr="00D279B4">
        <w:trPr>
          <w:trHeight w:val="340"/>
        </w:trPr>
        <w:tc>
          <w:tcPr>
            <w:tcW w:w="4116" w:type="dxa"/>
          </w:tcPr>
          <w:p w14:paraId="5B15D180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PURÉES MAISON (</w:t>
            </w:r>
            <w:r w:rsidRPr="005B387B">
              <w:rPr>
                <w:rFonts w:asciiTheme="minorHAnsi" w:hAnsiTheme="minorHAnsi" w:cstheme="minorHAnsi"/>
                <w:b/>
                <w:sz w:val="16"/>
                <w:szCs w:val="16"/>
              </w:rPr>
              <w:t>au mélangeur</w:t>
            </w: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1718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6F12F676" w14:textId="6DF871A1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31386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4585FA56" w14:textId="2AA70971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050727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3FE19D9E" w14:textId="5A426CBD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719728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4D689136" w14:textId="7A098814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61471" w:rsidRPr="005B387B" w14:paraId="1B6D9E3D" w14:textId="77777777" w:rsidTr="00D279B4">
        <w:trPr>
          <w:trHeight w:val="340"/>
        </w:trPr>
        <w:tc>
          <w:tcPr>
            <w:tcW w:w="4116" w:type="dxa"/>
          </w:tcPr>
          <w:p w14:paraId="37813659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PURÉES COMMERCIALES JUNIOR </w:t>
            </w:r>
          </w:p>
          <w:p w14:paraId="730EC76D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5B387B">
              <w:rPr>
                <w:rFonts w:asciiTheme="minorHAnsi" w:hAnsiTheme="minorHAnsi" w:cstheme="minorHAnsi"/>
                <w:b/>
                <w:sz w:val="16"/>
                <w:szCs w:val="16"/>
              </w:rPr>
              <w:t>avec grumeaux</w:t>
            </w: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16431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19058B4C" w14:textId="2E827327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33107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04BDAF44" w14:textId="71C199F6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381372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7BF97035" w14:textId="568F6FDF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2B529D69" w14:textId="7A4CDECC" w:rsidR="00961471" w:rsidRPr="005B387B" w:rsidRDefault="00E540D9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1494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71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61471" w:rsidRPr="005B387B" w14:paraId="59613AEC" w14:textId="77777777" w:rsidTr="00D279B4">
        <w:trPr>
          <w:trHeight w:val="340"/>
        </w:trPr>
        <w:tc>
          <w:tcPr>
            <w:tcW w:w="4116" w:type="dxa"/>
          </w:tcPr>
          <w:p w14:paraId="575C3C83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NOURRITURE DE TABLE ÉCRASÉE </w:t>
            </w:r>
          </w:p>
          <w:p w14:paraId="088A49D5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16"/>
                <w:szCs w:val="16"/>
              </w:rPr>
              <w:t>(à la fourchette)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31948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C3F147F" w14:textId="56A626F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35196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5B0214BE" w14:textId="68F3ECC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19707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79E2973C" w14:textId="084556C7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429963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4D0CD50" w14:textId="5B9FC792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61471" w:rsidRPr="005B387B" w14:paraId="04731024" w14:textId="77777777" w:rsidTr="00D279B4">
        <w:trPr>
          <w:trHeight w:val="573"/>
        </w:trPr>
        <w:tc>
          <w:tcPr>
            <w:tcW w:w="4116" w:type="dxa"/>
          </w:tcPr>
          <w:p w14:paraId="021E46CE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NOURRITURE DE TABLE FACILE À AVALER </w:t>
            </w:r>
          </w:p>
          <w:p w14:paraId="5E8F02DC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5B387B">
              <w:rPr>
                <w:rFonts w:asciiTheme="minorHAnsi" w:hAnsiTheme="minorHAnsi" w:cstheme="minorHAnsi"/>
                <w:b/>
                <w:sz w:val="16"/>
                <w:szCs w:val="16"/>
              </w:rPr>
              <w:t>ex. : macaroni au fromage)</w:t>
            </w: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73819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2F6D8A57" w14:textId="3569E53D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54666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186102F9" w14:textId="088C4132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698509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5CBBDC5A" w14:textId="5931A6D0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2E0156FE" w14:textId="0B02DFA7" w:rsidR="00961471" w:rsidRPr="005B387B" w:rsidRDefault="00E540D9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5582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71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61471" w:rsidRPr="005B387B" w14:paraId="20AB4365" w14:textId="77777777" w:rsidTr="00D279B4">
        <w:trPr>
          <w:trHeight w:val="553"/>
        </w:trPr>
        <w:tc>
          <w:tcPr>
            <w:tcW w:w="4116" w:type="dxa"/>
          </w:tcPr>
          <w:p w14:paraId="4D3EDB97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NOURRITURE DE TABLE PLUS DIFFICILE </w:t>
            </w:r>
          </w:p>
          <w:p w14:paraId="7F7B17A1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5B387B">
              <w:rPr>
                <w:rFonts w:asciiTheme="minorHAnsi" w:hAnsiTheme="minorHAnsi" w:cstheme="minorHAnsi"/>
                <w:b/>
                <w:sz w:val="16"/>
                <w:szCs w:val="16"/>
              </w:rPr>
              <w:t>ex. : boeuf haché)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0862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0466B48" w14:textId="33F4B637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06023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188E834C" w14:textId="06A869FD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4595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2E4FC1CB" w14:textId="3983B085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62705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44CA51A7" w14:textId="214C2EB6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61471" w:rsidRPr="005B387B" w14:paraId="001FE518" w14:textId="77777777" w:rsidTr="00D279B4">
        <w:trPr>
          <w:trHeight w:val="340"/>
        </w:trPr>
        <w:tc>
          <w:tcPr>
            <w:tcW w:w="4116" w:type="dxa"/>
            <w:vAlign w:val="bottom"/>
          </w:tcPr>
          <w:p w14:paraId="6545375B" w14:textId="77777777" w:rsidR="00961471" w:rsidRPr="005B387B" w:rsidRDefault="00961471" w:rsidP="00D279B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AUTRES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972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2B698AB5" w14:textId="15B87213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80634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0AFB03C5" w14:textId="03F89FE3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509645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5ACC5104" w14:textId="2A043441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6B4CE5FC" w14:textId="2C9E9B8B" w:rsidR="00961471" w:rsidRPr="005B387B" w:rsidRDefault="00E540D9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6299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71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61471" w:rsidRPr="005B387B" w14:paraId="5BA5BB75" w14:textId="77777777" w:rsidTr="00D279B4">
        <w:trPr>
          <w:trHeight w:val="340"/>
        </w:trPr>
        <w:tc>
          <w:tcPr>
            <w:tcW w:w="4116" w:type="dxa"/>
          </w:tcPr>
          <w:p w14:paraId="62A47699" w14:textId="77777777" w:rsidR="00961471" w:rsidRPr="005B387B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28626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5A66C437" w14:textId="1608EB61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10489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33826B24" w14:textId="270E1266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0472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2D5512E7" w14:textId="7789C98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921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3C3050E" w14:textId="75ECC05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61471" w:rsidRPr="005B387B" w14:paraId="063B310A" w14:textId="77777777" w:rsidTr="00D279B4">
        <w:trPr>
          <w:trHeight w:val="340"/>
        </w:trPr>
        <w:tc>
          <w:tcPr>
            <w:tcW w:w="4116" w:type="dxa"/>
          </w:tcPr>
          <w:p w14:paraId="00155B63" w14:textId="77777777" w:rsidR="00961471" w:rsidRPr="005B387B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309527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4E5F9D4F" w14:textId="6445AA7F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871293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4522D051" w14:textId="215CC39E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41844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639E9B20" w14:textId="5A60CBBE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56B20373" w14:textId="1B63798D" w:rsidR="00961471" w:rsidRPr="005B387B" w:rsidRDefault="00E540D9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2610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71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61471" w:rsidRPr="005B387B" w14:paraId="4FB90CCA" w14:textId="77777777" w:rsidTr="00D279B4">
        <w:trPr>
          <w:trHeight w:val="340"/>
        </w:trPr>
        <w:tc>
          <w:tcPr>
            <w:tcW w:w="4116" w:type="dxa"/>
          </w:tcPr>
          <w:p w14:paraId="27D51371" w14:textId="77777777" w:rsidR="00961471" w:rsidRPr="005B387B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68535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457A27B" w14:textId="40E66077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056313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210106A7" w14:textId="282E86C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930337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3F68F076" w14:textId="77B93228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32705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7DDB6C2" w14:textId="2E1D3247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61471" w:rsidRPr="005B387B" w14:paraId="13089F42" w14:textId="77777777" w:rsidTr="00D279B4">
        <w:trPr>
          <w:trHeight w:val="340"/>
        </w:trPr>
        <w:tc>
          <w:tcPr>
            <w:tcW w:w="4116" w:type="dxa"/>
          </w:tcPr>
          <w:p w14:paraId="092C72D5" w14:textId="77777777" w:rsidR="00961471" w:rsidRPr="005B387B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6423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93E19DE" w14:textId="287A4468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22135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2E730DE0" w14:textId="6EE3B034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58865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0EE81502" w14:textId="7116EDB3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787A9DE7" w14:textId="1736D830" w:rsidR="00961471" w:rsidRPr="005B387B" w:rsidRDefault="00E540D9" w:rsidP="00D279B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1941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71"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61471" w:rsidRPr="005B387B" w14:paraId="2BD93FDF" w14:textId="77777777" w:rsidTr="00D279B4">
        <w:trPr>
          <w:trHeight w:val="340"/>
        </w:trPr>
        <w:tc>
          <w:tcPr>
            <w:tcW w:w="4116" w:type="dxa"/>
          </w:tcPr>
          <w:p w14:paraId="4CD24FAA" w14:textId="77777777" w:rsidR="00961471" w:rsidRPr="005B387B" w:rsidRDefault="00961471" w:rsidP="00D279B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61608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B46F870" w14:textId="4082EE5A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2036640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6" w:type="dxa"/>
                <w:vAlign w:val="center"/>
              </w:tcPr>
              <w:p w14:paraId="2CB5A5B3" w14:textId="2BF6A1F5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7901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vAlign w:val="center"/>
              </w:tcPr>
              <w:p w14:paraId="4FA282AB" w14:textId="3B84CBC2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220824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287BAE44" w14:textId="4D1976C9" w:rsidR="00961471" w:rsidRPr="005B387B" w:rsidRDefault="00961471" w:rsidP="00D279B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5B387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43176E2" w14:textId="2C7F6902" w:rsidR="00520F85" w:rsidRDefault="00520F85" w:rsidP="00520F85">
      <w:pPr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</w:p>
    <w:p w14:paraId="2EEC3949" w14:textId="77777777" w:rsidR="005B387B" w:rsidRPr="005B387B" w:rsidRDefault="005B387B" w:rsidP="00520F85">
      <w:pPr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Ind w:w="142" w:type="dxa"/>
        <w:tblLook w:val="04A0" w:firstRow="1" w:lastRow="0" w:firstColumn="1" w:lastColumn="0" w:noHBand="0" w:noVBand="1"/>
      </w:tblPr>
      <w:tblGrid>
        <w:gridCol w:w="10044"/>
      </w:tblGrid>
      <w:tr w:rsidR="00230C31" w:rsidRPr="005B387B" w14:paraId="2B51EF82" w14:textId="77777777" w:rsidTr="000A67A5">
        <w:tc>
          <w:tcPr>
            <w:tcW w:w="10044" w:type="dxa"/>
            <w:shd w:val="clear" w:color="auto" w:fill="D9D9D9" w:themeFill="background1" w:themeFillShade="D9"/>
          </w:tcPr>
          <w:p w14:paraId="05305C4F" w14:textId="720139FB" w:rsidR="00230C31" w:rsidRPr="005B387B" w:rsidRDefault="00230C31" w:rsidP="00230C3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HABITUDES LORS DES REPAS</w:t>
            </w:r>
          </w:p>
        </w:tc>
      </w:tr>
    </w:tbl>
    <w:p w14:paraId="20345C0B" w14:textId="1C3E03EF" w:rsidR="00230C31" w:rsidRPr="005B387B" w:rsidRDefault="00230C31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</w:p>
    <w:p w14:paraId="3C611B79" w14:textId="203DDE23" w:rsidR="006A3B59" w:rsidRPr="005B387B" w:rsidRDefault="006A3B59" w:rsidP="006A3B59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>EST-CE QUE VOTRE ENFANT PRÉSENTE DE L’APPÉTIT LORS DES REPAS ?</w:t>
      </w: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  <w:lang w:eastAsia="en-US"/>
          </w:rPr>
          <w:id w:val="-69422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B387B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en-US"/>
            </w:rPr>
            <w:t>☐</w:t>
          </w:r>
        </w:sdtContent>
      </w:sdt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</w:t>
      </w:r>
      <w:r w:rsidR="00DF5048"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O</w:t>
      </w:r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ui </w:t>
      </w:r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ab/>
      </w:r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ab/>
      </w:r>
      <w:sdt>
        <w:sdtPr>
          <w:rPr>
            <w:rFonts w:asciiTheme="minorHAnsi" w:eastAsiaTheme="minorHAnsi" w:hAnsiTheme="minorHAnsi" w:cstheme="minorHAnsi"/>
            <w:color w:val="000000"/>
            <w:sz w:val="20"/>
            <w:szCs w:val="20"/>
            <w:lang w:eastAsia="en-US"/>
          </w:rPr>
          <w:id w:val="1332102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B387B">
            <w:rPr>
              <w:rFonts w:ascii="Segoe UI Symbol" w:eastAsia="MS Gothic" w:hAnsi="Segoe UI Symbol" w:cs="Segoe UI Symbol"/>
              <w:color w:val="000000"/>
              <w:sz w:val="20"/>
              <w:szCs w:val="20"/>
              <w:lang w:eastAsia="en-US"/>
            </w:rPr>
            <w:t>☐</w:t>
          </w:r>
        </w:sdtContent>
      </w:sdt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</w:t>
      </w:r>
      <w:r w:rsidR="00DF5048"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N</w:t>
      </w:r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>on</w:t>
      </w:r>
      <w:r w:rsidRPr="005B387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ab/>
      </w:r>
    </w:p>
    <w:tbl>
      <w:tblPr>
        <w:tblStyle w:val="Grilledutableau"/>
        <w:tblW w:w="1006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8422"/>
      </w:tblGrid>
      <w:tr w:rsidR="00DF5048" w:rsidRPr="005B387B" w14:paraId="40649BE0" w14:textId="77777777" w:rsidTr="000E49B4">
        <w:trPr>
          <w:trHeight w:val="284"/>
        </w:trPr>
        <w:tc>
          <w:tcPr>
            <w:tcW w:w="1647" w:type="dxa"/>
            <w:vAlign w:val="bottom"/>
          </w:tcPr>
          <w:p w14:paraId="37A41E4B" w14:textId="77777777" w:rsidR="00DF5048" w:rsidRPr="005B387B" w:rsidRDefault="00DF5048" w:rsidP="005B387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422" w:type="dxa"/>
            <w:tcBorders>
              <w:bottom w:val="single" w:sz="4" w:space="0" w:color="auto"/>
            </w:tcBorders>
            <w:vAlign w:val="bottom"/>
          </w:tcPr>
          <w:p w14:paraId="2E2AF0CC" w14:textId="77777777" w:rsidR="00DF5048" w:rsidRPr="005B387B" w:rsidRDefault="00DF5048" w:rsidP="000E49B4">
            <w:pPr>
              <w:ind w:left="142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F356443" w14:textId="1E1EC3EA" w:rsidR="006A3B59" w:rsidRPr="005B387B" w:rsidRDefault="006A3B59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</w:p>
    <w:p w14:paraId="4A1D5A7E" w14:textId="77777777" w:rsidR="00C5699E" w:rsidRPr="005B387B" w:rsidRDefault="00C5699E" w:rsidP="00C5699E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QUI NOURRIT HABITUELLEMENT VOTRE ENFANT? </w:t>
      </w:r>
    </w:p>
    <w:p w14:paraId="632574BB" w14:textId="77777777" w:rsidR="00C5699E" w:rsidRPr="005B387B" w:rsidRDefault="00C5699E" w:rsidP="00C5699E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</w:p>
    <w:tbl>
      <w:tblPr>
        <w:tblStyle w:val="Grilledutableau"/>
        <w:tblW w:w="100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7"/>
        <w:gridCol w:w="1697"/>
        <w:gridCol w:w="295"/>
        <w:gridCol w:w="1276"/>
        <w:gridCol w:w="1984"/>
        <w:gridCol w:w="2825"/>
        <w:gridCol w:w="10"/>
      </w:tblGrid>
      <w:tr w:rsidR="00C5699E" w:rsidRPr="005B387B" w14:paraId="7ED45AFD" w14:textId="77777777" w:rsidTr="005B387B">
        <w:trPr>
          <w:gridAfter w:val="1"/>
          <w:wAfter w:w="10" w:type="dxa"/>
          <w:trHeight w:val="366"/>
        </w:trPr>
        <w:tc>
          <w:tcPr>
            <w:tcW w:w="1977" w:type="dxa"/>
            <w:vAlign w:val="bottom"/>
          </w:tcPr>
          <w:p w14:paraId="2EFC056C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À LA MAISON</w:t>
            </w:r>
          </w:p>
        </w:tc>
        <w:tc>
          <w:tcPr>
            <w:tcW w:w="1697" w:type="dxa"/>
            <w:vAlign w:val="bottom"/>
          </w:tcPr>
          <w:p w14:paraId="1568D1C2" w14:textId="050C55FE" w:rsidR="00C5699E" w:rsidRPr="005B387B" w:rsidRDefault="00E540D9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42124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9E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5699E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Père</w:t>
            </w:r>
          </w:p>
        </w:tc>
        <w:tc>
          <w:tcPr>
            <w:tcW w:w="1571" w:type="dxa"/>
            <w:gridSpan w:val="2"/>
            <w:vAlign w:val="bottom"/>
          </w:tcPr>
          <w:p w14:paraId="7143CAED" w14:textId="1482BF66" w:rsidR="00C5699E" w:rsidRPr="005B387B" w:rsidRDefault="00E540D9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75527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9E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5699E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Mère</w:t>
            </w:r>
            <w:r w:rsidR="00C5699E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ab/>
            </w:r>
          </w:p>
        </w:tc>
        <w:tc>
          <w:tcPr>
            <w:tcW w:w="1984" w:type="dxa"/>
            <w:vAlign w:val="bottom"/>
          </w:tcPr>
          <w:p w14:paraId="50CCE2ED" w14:textId="02F7D6BB" w:rsidR="00C5699E" w:rsidRPr="005B387B" w:rsidRDefault="00E540D9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42920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9E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5699E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Autre</w:t>
            </w:r>
            <w:r w:rsidR="008F2F47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 (précisez</w:t>
            </w:r>
            <w:r w:rsidR="00C5699E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) :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bottom"/>
          </w:tcPr>
          <w:p w14:paraId="5F2A8F9D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5699E" w:rsidRPr="005B387B" w14:paraId="59695F29" w14:textId="77777777" w:rsidTr="005B387B">
        <w:trPr>
          <w:gridAfter w:val="1"/>
          <w:wAfter w:w="10" w:type="dxa"/>
          <w:trHeight w:val="433"/>
        </w:trPr>
        <w:tc>
          <w:tcPr>
            <w:tcW w:w="1977" w:type="dxa"/>
            <w:vAlign w:val="bottom"/>
          </w:tcPr>
          <w:p w14:paraId="33B39DC3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97" w:type="dxa"/>
            <w:vAlign w:val="bottom"/>
          </w:tcPr>
          <w:p w14:paraId="0CB81371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gridSpan w:val="2"/>
            <w:vAlign w:val="bottom"/>
          </w:tcPr>
          <w:p w14:paraId="0CCE821D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Align w:val="bottom"/>
          </w:tcPr>
          <w:p w14:paraId="69623E84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053FB1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5699E" w:rsidRPr="005B387B" w14:paraId="1812D371" w14:textId="77777777" w:rsidTr="005B387B">
        <w:trPr>
          <w:gridAfter w:val="1"/>
          <w:wAfter w:w="10" w:type="dxa"/>
          <w:trHeight w:val="433"/>
        </w:trPr>
        <w:tc>
          <w:tcPr>
            <w:tcW w:w="1977" w:type="dxa"/>
            <w:vAlign w:val="bottom"/>
          </w:tcPr>
          <w:p w14:paraId="3A749D75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À L’EXTÉRIEUR</w:t>
            </w:r>
          </w:p>
        </w:tc>
        <w:tc>
          <w:tcPr>
            <w:tcW w:w="1697" w:type="dxa"/>
            <w:vAlign w:val="bottom"/>
          </w:tcPr>
          <w:p w14:paraId="26C96B1F" w14:textId="7D2ED5F6" w:rsidR="00C5699E" w:rsidRPr="005B387B" w:rsidRDefault="00E540D9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87759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9E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5699E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Garderie</w:t>
            </w:r>
          </w:p>
        </w:tc>
        <w:tc>
          <w:tcPr>
            <w:tcW w:w="1571" w:type="dxa"/>
            <w:gridSpan w:val="2"/>
            <w:vAlign w:val="bottom"/>
          </w:tcPr>
          <w:p w14:paraId="181F4108" w14:textId="12A3FABA" w:rsidR="00C5699E" w:rsidRPr="005B387B" w:rsidRDefault="00E540D9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41993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9E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5699E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École</w:t>
            </w:r>
          </w:p>
        </w:tc>
        <w:tc>
          <w:tcPr>
            <w:tcW w:w="1984" w:type="dxa"/>
            <w:vAlign w:val="bottom"/>
          </w:tcPr>
          <w:p w14:paraId="020E8F4D" w14:textId="09168201" w:rsidR="00C5699E" w:rsidRPr="005B387B" w:rsidRDefault="00E540D9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486927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699E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5699E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Autre</w:t>
            </w:r>
            <w:r w:rsidR="008F2F47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 (précisez</w:t>
            </w:r>
            <w:r w:rsidR="00C5699E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) :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9C23B7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5699E" w:rsidRPr="005B387B" w14:paraId="2F32EDD0" w14:textId="77777777" w:rsidTr="005B387B">
        <w:trPr>
          <w:gridAfter w:val="1"/>
          <w:wAfter w:w="10" w:type="dxa"/>
          <w:trHeight w:val="433"/>
        </w:trPr>
        <w:tc>
          <w:tcPr>
            <w:tcW w:w="1977" w:type="dxa"/>
            <w:vAlign w:val="bottom"/>
          </w:tcPr>
          <w:p w14:paraId="254643C0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97" w:type="dxa"/>
            <w:vAlign w:val="bottom"/>
          </w:tcPr>
          <w:p w14:paraId="13A1DFB4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1" w:type="dxa"/>
            <w:gridSpan w:val="2"/>
            <w:vAlign w:val="bottom"/>
          </w:tcPr>
          <w:p w14:paraId="440FA809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Align w:val="bottom"/>
          </w:tcPr>
          <w:p w14:paraId="27AE46D6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E04E91" w14:textId="77777777" w:rsidR="00C5699E" w:rsidRPr="005B387B" w:rsidRDefault="00C5699E" w:rsidP="00E825F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5699E" w:rsidRPr="005B387B" w14:paraId="456EB740" w14:textId="77777777" w:rsidTr="005B387B">
        <w:trPr>
          <w:trHeight w:val="366"/>
        </w:trPr>
        <w:tc>
          <w:tcPr>
            <w:tcW w:w="3969" w:type="dxa"/>
            <w:gridSpan w:val="3"/>
            <w:vAlign w:val="bottom"/>
          </w:tcPr>
          <w:p w14:paraId="6E6BA8D2" w14:textId="38BCE227" w:rsidR="00C5699E" w:rsidRPr="005B387B" w:rsidRDefault="00C5699E" w:rsidP="00DF5048">
            <w:pPr>
              <w:autoSpaceDE w:val="0"/>
              <w:autoSpaceDN w:val="0"/>
              <w:adjustRightInd w:val="0"/>
              <w:ind w:left="-111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QUELLE EST LA DURÉE DES REPAS?</w:t>
            </w: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  <w:vAlign w:val="bottom"/>
          </w:tcPr>
          <w:p w14:paraId="38378825" w14:textId="77777777" w:rsidR="00C5699E" w:rsidRPr="005B387B" w:rsidRDefault="00C5699E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11A3FC0F" w14:textId="649A648D" w:rsidR="00230C31" w:rsidRPr="005B387B" w:rsidRDefault="00230C31" w:rsidP="00230C31">
      <w:pPr>
        <w:ind w:firstLine="142"/>
        <w:jc w:val="both"/>
        <w:rPr>
          <w:rFonts w:asciiTheme="minorHAnsi" w:hAnsiTheme="minorHAnsi" w:cstheme="minorHAnsi"/>
          <w:sz w:val="20"/>
          <w:szCs w:val="20"/>
        </w:rPr>
      </w:pPr>
    </w:p>
    <w:p w14:paraId="0BCED24B" w14:textId="77777777" w:rsidR="00230C31" w:rsidRPr="005B387B" w:rsidRDefault="00230C31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</w:p>
    <w:p w14:paraId="56FF427E" w14:textId="1AF6DED2" w:rsidR="00306B14" w:rsidRPr="005B387B" w:rsidRDefault="00306B14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COMMENT SE DÉROULENT LES REPAS? </w:t>
      </w:r>
    </w:p>
    <w:p w14:paraId="19A6B983" w14:textId="2A86632F" w:rsidR="00306B14" w:rsidRPr="005B387B" w:rsidRDefault="00306B14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</w:p>
    <w:tbl>
      <w:tblPr>
        <w:tblStyle w:val="Grilledutableau"/>
        <w:tblpPr w:leftFromText="141" w:rightFromText="141" w:vertAnchor="text" w:tblpX="142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2"/>
        <w:gridCol w:w="1691"/>
        <w:gridCol w:w="2148"/>
        <w:gridCol w:w="2000"/>
        <w:gridCol w:w="2213"/>
      </w:tblGrid>
      <w:tr w:rsidR="00D75E54" w:rsidRPr="005B387B" w14:paraId="780C5715" w14:textId="77777777" w:rsidTr="00D75E54">
        <w:trPr>
          <w:trHeight w:val="433"/>
        </w:trPr>
        <w:tc>
          <w:tcPr>
            <w:tcW w:w="2012" w:type="dxa"/>
            <w:vAlign w:val="bottom"/>
          </w:tcPr>
          <w:p w14:paraId="3C86F20B" w14:textId="5A2CA6DC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À LA MAISON</w:t>
            </w:r>
          </w:p>
        </w:tc>
        <w:tc>
          <w:tcPr>
            <w:tcW w:w="1691" w:type="dxa"/>
            <w:vAlign w:val="bottom"/>
          </w:tcPr>
          <w:p w14:paraId="20007381" w14:textId="7E0A1977" w:rsidR="00D75E54" w:rsidRDefault="00E540D9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31460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E54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D75E54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En famille</w:t>
            </w:r>
          </w:p>
        </w:tc>
        <w:tc>
          <w:tcPr>
            <w:tcW w:w="2148" w:type="dxa"/>
            <w:vAlign w:val="bottom"/>
          </w:tcPr>
          <w:p w14:paraId="4C5BD7BB" w14:textId="647FD860" w:rsidR="00D75E54" w:rsidRDefault="00E540D9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91012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E54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D75E54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Enfant mange seul</w:t>
            </w:r>
          </w:p>
        </w:tc>
        <w:tc>
          <w:tcPr>
            <w:tcW w:w="2000" w:type="dxa"/>
            <w:vAlign w:val="bottom"/>
          </w:tcPr>
          <w:p w14:paraId="7A6FFFCA" w14:textId="179CB551" w:rsidR="00D75E54" w:rsidRDefault="00E540D9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19615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E54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D75E54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Autre (précisez) :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14:paraId="35B4E6F0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D75E54" w:rsidRPr="005B387B" w14:paraId="60036F83" w14:textId="06634A0E" w:rsidTr="00D75E54">
        <w:trPr>
          <w:trHeight w:val="433"/>
        </w:trPr>
        <w:tc>
          <w:tcPr>
            <w:tcW w:w="2012" w:type="dxa"/>
            <w:vAlign w:val="bottom"/>
          </w:tcPr>
          <w:p w14:paraId="6C11B64B" w14:textId="7A351D99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À L’EXTÉRIEUR </w:t>
            </w:r>
          </w:p>
        </w:tc>
        <w:tc>
          <w:tcPr>
            <w:tcW w:w="1691" w:type="dxa"/>
            <w:vAlign w:val="bottom"/>
          </w:tcPr>
          <w:p w14:paraId="7E8B5B5F" w14:textId="6CB399F8" w:rsidR="00D75E54" w:rsidRPr="005B387B" w:rsidRDefault="00E540D9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27991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E54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D75E54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Entouré</w:t>
            </w:r>
          </w:p>
        </w:tc>
        <w:tc>
          <w:tcPr>
            <w:tcW w:w="2148" w:type="dxa"/>
            <w:vAlign w:val="bottom"/>
          </w:tcPr>
          <w:p w14:paraId="433D3CBA" w14:textId="74D2FEA0" w:rsidR="00D75E54" w:rsidRPr="005B387B" w:rsidRDefault="00E540D9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92815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E54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D75E54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Enfant mange seul</w:t>
            </w:r>
          </w:p>
        </w:tc>
        <w:tc>
          <w:tcPr>
            <w:tcW w:w="2000" w:type="dxa"/>
            <w:vAlign w:val="bottom"/>
          </w:tcPr>
          <w:p w14:paraId="1F4F9718" w14:textId="0A8FC33D" w:rsidR="00D75E54" w:rsidRPr="005B387B" w:rsidRDefault="00E540D9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6308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E54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D75E54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Autre (précisez) :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14:paraId="2A1CAA98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D75E54" w:rsidRPr="005B387B" w14:paraId="490F6BF3" w14:textId="28C942D7" w:rsidTr="00D75E54">
        <w:trPr>
          <w:trHeight w:val="433"/>
        </w:trPr>
        <w:tc>
          <w:tcPr>
            <w:tcW w:w="2012" w:type="dxa"/>
          </w:tcPr>
          <w:p w14:paraId="7ED9CE80" w14:textId="2C9CE186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(garderie, école, etc.)</w:t>
            </w:r>
          </w:p>
        </w:tc>
        <w:tc>
          <w:tcPr>
            <w:tcW w:w="1691" w:type="dxa"/>
            <w:vAlign w:val="bottom"/>
          </w:tcPr>
          <w:p w14:paraId="04D40382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48" w:type="dxa"/>
            <w:vAlign w:val="bottom"/>
          </w:tcPr>
          <w:p w14:paraId="54974135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00" w:type="dxa"/>
            <w:vAlign w:val="bottom"/>
          </w:tcPr>
          <w:p w14:paraId="49AD63D2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14:paraId="4C15FFBB" w14:textId="77777777" w:rsidR="00D75E54" w:rsidRPr="005B387B" w:rsidRDefault="00D75E54" w:rsidP="00D75E5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4C38BA36" w14:textId="1F4B63DA" w:rsidR="00306B14" w:rsidRPr="005B387B" w:rsidRDefault="00306B14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lastRenderedPageBreak/>
        <w:t xml:space="preserve">QUELLE EST L’AMBIANCE HABITUELLE AUX REPAS? </w:t>
      </w:r>
    </w:p>
    <w:p w14:paraId="374C7E10" w14:textId="775E22AB" w:rsidR="00306B14" w:rsidRPr="005B387B" w:rsidRDefault="00572ADC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i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i/>
          <w:color w:val="000000"/>
          <w:sz w:val="20"/>
          <w:szCs w:val="20"/>
          <w:lang w:eastAsia="en-US"/>
        </w:rPr>
        <w:t>Cocher toutes les ambiances applicables.</w:t>
      </w:r>
    </w:p>
    <w:p w14:paraId="41E761B6" w14:textId="399769D5" w:rsidR="00572ADC" w:rsidRPr="005B387B" w:rsidRDefault="00572ADC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691"/>
        <w:gridCol w:w="2148"/>
        <w:gridCol w:w="2000"/>
        <w:gridCol w:w="2242"/>
      </w:tblGrid>
      <w:tr w:rsidR="00092558" w:rsidRPr="005B387B" w14:paraId="5F96F3F7" w14:textId="77777777" w:rsidTr="000E49B4">
        <w:trPr>
          <w:trHeight w:val="366"/>
        </w:trPr>
        <w:tc>
          <w:tcPr>
            <w:tcW w:w="1973" w:type="dxa"/>
            <w:vAlign w:val="bottom"/>
          </w:tcPr>
          <w:p w14:paraId="4C94E0A0" w14:textId="00B768DA" w:rsidR="00092558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20415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58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92558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Bruit</w:t>
            </w:r>
          </w:p>
        </w:tc>
        <w:tc>
          <w:tcPr>
            <w:tcW w:w="1691" w:type="dxa"/>
            <w:vAlign w:val="bottom"/>
          </w:tcPr>
          <w:p w14:paraId="067A38C3" w14:textId="4979CE9E" w:rsidR="00092558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93140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58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92558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Distraction </w:t>
            </w:r>
          </w:p>
        </w:tc>
        <w:tc>
          <w:tcPr>
            <w:tcW w:w="2148" w:type="dxa"/>
            <w:vAlign w:val="bottom"/>
          </w:tcPr>
          <w:p w14:paraId="19E05421" w14:textId="66A27982" w:rsidR="00092558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00358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58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92558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Calme</w:t>
            </w:r>
          </w:p>
        </w:tc>
        <w:tc>
          <w:tcPr>
            <w:tcW w:w="2000" w:type="dxa"/>
            <w:vAlign w:val="bottom"/>
          </w:tcPr>
          <w:p w14:paraId="4E082DCF" w14:textId="57A268EF" w:rsidR="00092558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35408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58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092558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Autre </w:t>
            </w:r>
            <w:r w:rsidR="008F2F47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(précisez</w:t>
            </w:r>
            <w:r w:rsidR="00950812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) </w:t>
            </w:r>
            <w:r w:rsidR="00092558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vAlign w:val="bottom"/>
          </w:tcPr>
          <w:p w14:paraId="2AD24467" w14:textId="50456BBB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092558" w:rsidRPr="005B387B" w14:paraId="3C94508A" w14:textId="77777777" w:rsidTr="000E49B4">
        <w:trPr>
          <w:trHeight w:val="433"/>
        </w:trPr>
        <w:tc>
          <w:tcPr>
            <w:tcW w:w="1973" w:type="dxa"/>
            <w:vAlign w:val="bottom"/>
          </w:tcPr>
          <w:p w14:paraId="3D1A2EAF" w14:textId="77777777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91" w:type="dxa"/>
          </w:tcPr>
          <w:p w14:paraId="307DD541" w14:textId="77777777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i/>
                <w:color w:val="000000"/>
                <w:sz w:val="20"/>
                <w:szCs w:val="20"/>
                <w:lang w:eastAsia="en-US"/>
              </w:rPr>
              <w:t>(tv, jouets)</w:t>
            </w:r>
          </w:p>
        </w:tc>
        <w:tc>
          <w:tcPr>
            <w:tcW w:w="2148" w:type="dxa"/>
            <w:vAlign w:val="bottom"/>
          </w:tcPr>
          <w:p w14:paraId="666AE4BF" w14:textId="77777777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00" w:type="dxa"/>
            <w:vAlign w:val="bottom"/>
          </w:tcPr>
          <w:p w14:paraId="2DD64DD4" w14:textId="77777777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747AB6" w14:textId="0307F6AE" w:rsidR="00092558" w:rsidRPr="005B387B" w:rsidRDefault="00092558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17725C9D" w14:textId="77777777" w:rsidR="00306B14" w:rsidRPr="005B387B" w:rsidRDefault="00306B14" w:rsidP="00306B14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</w:p>
    <w:p w14:paraId="1E2A2F6C" w14:textId="4F27090A" w:rsidR="009A4F89" w:rsidRPr="005B387B" w:rsidRDefault="009A4F89" w:rsidP="009A4F89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COMMENT </w:t>
      </w:r>
      <w:r w:rsidR="00D17C2C"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VOTRE </w:t>
      </w: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>ENFANT EST-IL INSTALLÉ</w:t>
      </w:r>
      <w:r w:rsidR="00572ADC"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 LORS DES REPAS</w:t>
      </w: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>?</w:t>
      </w:r>
    </w:p>
    <w:p w14:paraId="536A1434" w14:textId="77777777" w:rsidR="009A4F89" w:rsidRPr="005B387B" w:rsidRDefault="009A4F89" w:rsidP="009A4F89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691"/>
        <w:gridCol w:w="2148"/>
        <w:gridCol w:w="2000"/>
        <w:gridCol w:w="2242"/>
      </w:tblGrid>
      <w:tr w:rsidR="009A4F89" w:rsidRPr="005B387B" w14:paraId="465B65E2" w14:textId="77777777" w:rsidTr="000E49B4">
        <w:trPr>
          <w:trHeight w:val="366"/>
        </w:trPr>
        <w:tc>
          <w:tcPr>
            <w:tcW w:w="1973" w:type="dxa"/>
            <w:vAlign w:val="bottom"/>
          </w:tcPr>
          <w:p w14:paraId="27960428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CHAISE</w:t>
            </w:r>
          </w:p>
        </w:tc>
        <w:tc>
          <w:tcPr>
            <w:tcW w:w="1691" w:type="dxa"/>
            <w:vAlign w:val="bottom"/>
          </w:tcPr>
          <w:p w14:paraId="412A3046" w14:textId="5662980B" w:rsidR="009A4F89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36887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F89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A4F89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Chaise haute</w:t>
            </w:r>
          </w:p>
        </w:tc>
        <w:tc>
          <w:tcPr>
            <w:tcW w:w="2148" w:type="dxa"/>
            <w:vAlign w:val="bottom"/>
          </w:tcPr>
          <w:p w14:paraId="0A8ABAAF" w14:textId="26F34388" w:rsidR="009A4F89" w:rsidRPr="005B387B" w:rsidRDefault="00E540D9" w:rsidP="003C5E6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03246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F89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A4F89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Chaise </w:t>
            </w:r>
            <w:r w:rsidR="003C5E66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régulière</w:t>
            </w:r>
          </w:p>
        </w:tc>
        <w:tc>
          <w:tcPr>
            <w:tcW w:w="2000" w:type="dxa"/>
            <w:vAlign w:val="bottom"/>
          </w:tcPr>
          <w:p w14:paraId="07288978" w14:textId="57D9FE37" w:rsidR="009A4F89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95131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F89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A4F89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Autre </w:t>
            </w:r>
            <w:r w:rsidR="008F2F47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(précisez</w:t>
            </w:r>
            <w:r w:rsidR="00950812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) </w:t>
            </w:r>
            <w:r w:rsidR="009A4F89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vAlign w:val="bottom"/>
          </w:tcPr>
          <w:p w14:paraId="392E756B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9A4F89" w:rsidRPr="005B387B" w14:paraId="00F1D365" w14:textId="77777777" w:rsidTr="000E49B4">
        <w:trPr>
          <w:trHeight w:val="433"/>
        </w:trPr>
        <w:tc>
          <w:tcPr>
            <w:tcW w:w="1973" w:type="dxa"/>
            <w:vAlign w:val="bottom"/>
          </w:tcPr>
          <w:p w14:paraId="3B606B0A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ENDROIT</w:t>
            </w:r>
          </w:p>
        </w:tc>
        <w:tc>
          <w:tcPr>
            <w:tcW w:w="1691" w:type="dxa"/>
            <w:vAlign w:val="bottom"/>
          </w:tcPr>
          <w:p w14:paraId="7CF73399" w14:textId="7D932C9A" w:rsidR="009A4F89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69669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F89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A4F89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À la table</w:t>
            </w:r>
          </w:p>
        </w:tc>
        <w:tc>
          <w:tcPr>
            <w:tcW w:w="2148" w:type="dxa"/>
            <w:vAlign w:val="bottom"/>
          </w:tcPr>
          <w:p w14:paraId="32837409" w14:textId="7F645F44" w:rsidR="009A4F89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98197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F89" w:rsidRPr="005B387B">
                  <w:rPr>
                    <w:rFonts w:ascii="Segoe UI Symbol" w:eastAsiaTheme="minorHAnsi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A4F89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Devant la TV</w:t>
            </w:r>
          </w:p>
        </w:tc>
        <w:tc>
          <w:tcPr>
            <w:tcW w:w="2000" w:type="dxa"/>
            <w:vAlign w:val="bottom"/>
          </w:tcPr>
          <w:p w14:paraId="7807560E" w14:textId="227AA599" w:rsidR="009A4F89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88015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F89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9A4F89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Autre </w:t>
            </w:r>
            <w:r w:rsidR="008F2F47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(précisez</w:t>
            </w:r>
            <w:r w:rsidR="00950812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) </w:t>
            </w:r>
            <w:r w:rsidR="009A4F89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7D60A7" w14:textId="055A831D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9A4F89" w:rsidRPr="005B387B" w14:paraId="0BDE597B" w14:textId="77777777" w:rsidTr="000E49B4">
        <w:trPr>
          <w:trHeight w:val="433"/>
        </w:trPr>
        <w:tc>
          <w:tcPr>
            <w:tcW w:w="1973" w:type="dxa"/>
            <w:vAlign w:val="bottom"/>
          </w:tcPr>
          <w:p w14:paraId="175BF5F6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91" w:type="dxa"/>
            <w:vAlign w:val="bottom"/>
          </w:tcPr>
          <w:p w14:paraId="3DF7A879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48" w:type="dxa"/>
            <w:vAlign w:val="bottom"/>
          </w:tcPr>
          <w:p w14:paraId="6106F615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00" w:type="dxa"/>
            <w:vAlign w:val="bottom"/>
          </w:tcPr>
          <w:p w14:paraId="631B7272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02720E" w14:textId="77777777" w:rsidR="009A4F89" w:rsidRPr="005B387B" w:rsidRDefault="009A4F8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863D976" w14:textId="77777777" w:rsidR="009A4F89" w:rsidRPr="005B387B" w:rsidRDefault="009A4F89" w:rsidP="00306B14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</w:p>
    <w:p w14:paraId="50BE2AC9" w14:textId="2EEF209E" w:rsidR="00306B14" w:rsidRPr="005B387B" w:rsidRDefault="003C5E66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</w:pP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COMMENT VOTRE ENFANT EST-IL </w:t>
      </w:r>
      <w:r w:rsidR="00D56F81"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>ALIMENT</w:t>
      </w:r>
      <w:r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>É</w:t>
      </w:r>
      <w:r w:rsidR="00306B14" w:rsidRPr="005B387B">
        <w:rPr>
          <w:rFonts w:asciiTheme="minorHAnsi" w:eastAsiaTheme="minorHAnsi" w:hAnsiTheme="minorHAnsi" w:cstheme="minorHAnsi"/>
          <w:b/>
          <w:color w:val="000000"/>
          <w:sz w:val="20"/>
          <w:szCs w:val="20"/>
          <w:lang w:eastAsia="en-US"/>
        </w:rPr>
        <w:t xml:space="preserve">? </w:t>
      </w:r>
    </w:p>
    <w:p w14:paraId="2A7C481F" w14:textId="3755C8C0" w:rsidR="00306B14" w:rsidRPr="005B387B" w:rsidRDefault="00306B14" w:rsidP="00306B14">
      <w:pPr>
        <w:autoSpaceDE w:val="0"/>
        <w:autoSpaceDN w:val="0"/>
        <w:adjustRightInd w:val="0"/>
        <w:ind w:left="142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691"/>
        <w:gridCol w:w="2148"/>
        <w:gridCol w:w="2000"/>
        <w:gridCol w:w="2242"/>
      </w:tblGrid>
      <w:tr w:rsidR="00B65B83" w:rsidRPr="005B387B" w14:paraId="2431CDAA" w14:textId="77777777" w:rsidTr="000E49B4">
        <w:trPr>
          <w:trHeight w:val="366"/>
        </w:trPr>
        <w:tc>
          <w:tcPr>
            <w:tcW w:w="1973" w:type="dxa"/>
            <w:vAlign w:val="bottom"/>
          </w:tcPr>
          <w:p w14:paraId="6BAF913F" w14:textId="3507E43F" w:rsidR="00B65B83" w:rsidRPr="005B387B" w:rsidRDefault="009C4FB6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PRISE DE LAIT</w:t>
            </w:r>
          </w:p>
        </w:tc>
        <w:tc>
          <w:tcPr>
            <w:tcW w:w="1691" w:type="dxa"/>
            <w:vAlign w:val="bottom"/>
          </w:tcPr>
          <w:p w14:paraId="496414F3" w14:textId="5088D082" w:rsidR="00B65B83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74307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B83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65B83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Allaitement</w:t>
            </w:r>
          </w:p>
        </w:tc>
        <w:tc>
          <w:tcPr>
            <w:tcW w:w="2148" w:type="dxa"/>
            <w:vAlign w:val="bottom"/>
          </w:tcPr>
          <w:p w14:paraId="1F8479E2" w14:textId="365AD1E2" w:rsidR="00B65B83" w:rsidRPr="005B387B" w:rsidRDefault="00E540D9" w:rsidP="009C4FB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45452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B83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65B83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B</w:t>
            </w:r>
            <w:r w:rsidR="009C4FB6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iberon</w:t>
            </w:r>
          </w:p>
        </w:tc>
        <w:tc>
          <w:tcPr>
            <w:tcW w:w="2000" w:type="dxa"/>
            <w:vAlign w:val="bottom"/>
          </w:tcPr>
          <w:p w14:paraId="38449125" w14:textId="17B26569" w:rsidR="00B65B83" w:rsidRPr="005B387B" w:rsidRDefault="00E540D9" w:rsidP="0095081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30600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B83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65B83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50812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Préciser</w:t>
            </w:r>
            <w:r w:rsidR="00B65B83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tétine: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vAlign w:val="bottom"/>
          </w:tcPr>
          <w:p w14:paraId="3980FB34" w14:textId="77777777" w:rsidR="00B65B83" w:rsidRPr="005B387B" w:rsidRDefault="00B65B83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B65B83" w:rsidRPr="005B387B" w14:paraId="434ED912" w14:textId="77777777" w:rsidTr="000E49B4">
        <w:trPr>
          <w:trHeight w:val="433"/>
        </w:trPr>
        <w:tc>
          <w:tcPr>
            <w:tcW w:w="1973" w:type="dxa"/>
            <w:vAlign w:val="bottom"/>
          </w:tcPr>
          <w:p w14:paraId="25ABA915" w14:textId="77777777" w:rsidR="00B65B83" w:rsidRPr="005B387B" w:rsidRDefault="00B65B83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VERRES</w:t>
            </w:r>
          </w:p>
        </w:tc>
        <w:tc>
          <w:tcPr>
            <w:tcW w:w="1691" w:type="dxa"/>
            <w:vAlign w:val="bottom"/>
          </w:tcPr>
          <w:p w14:paraId="4582588E" w14:textId="543DDF25" w:rsidR="00B65B83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74244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B83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65B83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À bec</w:t>
            </w:r>
          </w:p>
        </w:tc>
        <w:tc>
          <w:tcPr>
            <w:tcW w:w="2148" w:type="dxa"/>
            <w:vAlign w:val="bottom"/>
          </w:tcPr>
          <w:p w14:paraId="348C15D4" w14:textId="591D9D28" w:rsidR="00B65B83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07296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B83" w:rsidRPr="005B387B">
                  <w:rPr>
                    <w:rFonts w:ascii="Segoe UI Symbol" w:eastAsiaTheme="minorHAnsi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65B83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À poignées</w:t>
            </w:r>
          </w:p>
        </w:tc>
        <w:tc>
          <w:tcPr>
            <w:tcW w:w="2000" w:type="dxa"/>
            <w:vAlign w:val="bottom"/>
          </w:tcPr>
          <w:p w14:paraId="7D2E4279" w14:textId="3A9A4782" w:rsidR="00B65B83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25116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B83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65B83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Régulier</w:t>
            </w:r>
          </w:p>
        </w:tc>
        <w:tc>
          <w:tcPr>
            <w:tcW w:w="2242" w:type="dxa"/>
            <w:tcBorders>
              <w:top w:val="single" w:sz="4" w:space="0" w:color="auto"/>
            </w:tcBorders>
            <w:vAlign w:val="bottom"/>
          </w:tcPr>
          <w:p w14:paraId="72B921B4" w14:textId="65C8CFFF" w:rsidR="00B65B83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201228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B83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65B83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Avec paille</w:t>
            </w:r>
          </w:p>
        </w:tc>
      </w:tr>
      <w:tr w:rsidR="00B65B83" w:rsidRPr="005B387B" w14:paraId="7E532323" w14:textId="77777777" w:rsidTr="00950812">
        <w:trPr>
          <w:trHeight w:val="433"/>
        </w:trPr>
        <w:tc>
          <w:tcPr>
            <w:tcW w:w="1973" w:type="dxa"/>
            <w:vAlign w:val="bottom"/>
          </w:tcPr>
          <w:p w14:paraId="42EA69EC" w14:textId="77777777" w:rsidR="00B65B83" w:rsidRPr="005B387B" w:rsidRDefault="00B65B83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USTENSILES</w:t>
            </w:r>
          </w:p>
        </w:tc>
        <w:tc>
          <w:tcPr>
            <w:tcW w:w="1691" w:type="dxa"/>
            <w:vAlign w:val="bottom"/>
          </w:tcPr>
          <w:p w14:paraId="35EE492B" w14:textId="661E04B7" w:rsidR="00B65B83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40465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B83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65B83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Cuillère</w:t>
            </w:r>
          </w:p>
        </w:tc>
        <w:tc>
          <w:tcPr>
            <w:tcW w:w="2148" w:type="dxa"/>
            <w:vAlign w:val="bottom"/>
          </w:tcPr>
          <w:p w14:paraId="1179C693" w14:textId="7DC4ECC1" w:rsidR="00B65B83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202484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B83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65B83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Fourchette</w:t>
            </w:r>
          </w:p>
        </w:tc>
        <w:tc>
          <w:tcPr>
            <w:tcW w:w="2000" w:type="dxa"/>
            <w:vAlign w:val="bottom"/>
          </w:tcPr>
          <w:p w14:paraId="07C3A19D" w14:textId="67D118FF" w:rsidR="00B65B83" w:rsidRPr="005B387B" w:rsidRDefault="00E540D9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17634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B83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B65B83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Doigts</w:t>
            </w:r>
          </w:p>
        </w:tc>
        <w:tc>
          <w:tcPr>
            <w:tcW w:w="2242" w:type="dxa"/>
            <w:vAlign w:val="bottom"/>
          </w:tcPr>
          <w:p w14:paraId="771BBDF4" w14:textId="77777777" w:rsidR="00B65B83" w:rsidRPr="005B387B" w:rsidRDefault="00B65B83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950812" w:rsidRPr="005B387B" w14:paraId="3B73F121" w14:textId="77777777" w:rsidTr="00950812">
        <w:trPr>
          <w:trHeight w:val="433"/>
        </w:trPr>
        <w:tc>
          <w:tcPr>
            <w:tcW w:w="1973" w:type="dxa"/>
            <w:vAlign w:val="bottom"/>
          </w:tcPr>
          <w:p w14:paraId="5677EC53" w14:textId="23E801D9" w:rsidR="00950812" w:rsidRPr="005B387B" w:rsidRDefault="00950812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AUTRES </w:t>
            </w:r>
            <w:r w:rsidR="008F2F47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(précisez</w:t>
            </w:r>
            <w:r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081" w:type="dxa"/>
            <w:gridSpan w:val="4"/>
            <w:tcBorders>
              <w:bottom w:val="single" w:sz="4" w:space="0" w:color="auto"/>
            </w:tcBorders>
            <w:vAlign w:val="bottom"/>
          </w:tcPr>
          <w:p w14:paraId="38B60F41" w14:textId="4D63FF62" w:rsidR="00950812" w:rsidRPr="005B387B" w:rsidRDefault="00950812" w:rsidP="000E4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FCEB006" w14:textId="0AA96860" w:rsidR="00306B14" w:rsidRDefault="00306B14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15DB5B" w14:textId="77777777" w:rsidR="005B387B" w:rsidRPr="005B387B" w:rsidRDefault="005B387B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6"/>
      </w:tblGrid>
      <w:tr w:rsidR="0021150F" w:rsidRPr="005B387B" w14:paraId="0303CC86" w14:textId="77777777" w:rsidTr="0021150F">
        <w:tc>
          <w:tcPr>
            <w:tcW w:w="10186" w:type="dxa"/>
            <w:shd w:val="clear" w:color="auto" w:fill="D9D9D9" w:themeFill="background1" w:themeFillShade="D9"/>
          </w:tcPr>
          <w:p w14:paraId="3F10CFE1" w14:textId="4BB8C5BC" w:rsidR="0021150F" w:rsidRPr="005B387B" w:rsidRDefault="0021150F" w:rsidP="0021150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BROSSAGE DE DENTS</w:t>
            </w:r>
          </w:p>
        </w:tc>
      </w:tr>
    </w:tbl>
    <w:p w14:paraId="3AB0EC65" w14:textId="59A1A784" w:rsidR="00306B14" w:rsidRPr="005B387B" w:rsidRDefault="00306B14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A45257" w14:textId="305B29F6" w:rsidR="0021150F" w:rsidRPr="005B387B" w:rsidRDefault="0021150F" w:rsidP="00F43C05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B387B">
        <w:rPr>
          <w:rFonts w:asciiTheme="minorHAnsi" w:hAnsiTheme="minorHAnsi" w:cstheme="minorHAnsi"/>
          <w:b/>
          <w:sz w:val="20"/>
          <w:szCs w:val="20"/>
        </w:rPr>
        <w:t>QUI BROSSE LES DENTS DE VOTRE ENFANT?</w:t>
      </w: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691"/>
        <w:gridCol w:w="2148"/>
        <w:gridCol w:w="1559"/>
        <w:gridCol w:w="2683"/>
      </w:tblGrid>
      <w:tr w:rsidR="0021150F" w:rsidRPr="005B387B" w14:paraId="2CB4C3E3" w14:textId="77777777" w:rsidTr="0021150F">
        <w:trPr>
          <w:trHeight w:val="366"/>
        </w:trPr>
        <w:tc>
          <w:tcPr>
            <w:tcW w:w="1973" w:type="dxa"/>
            <w:vAlign w:val="bottom"/>
          </w:tcPr>
          <w:p w14:paraId="4B6EDBB6" w14:textId="5AAD9430" w:rsidR="0021150F" w:rsidRPr="005B387B" w:rsidRDefault="00E540D9" w:rsidP="00D27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b/>
                  <w:color w:val="000000"/>
                  <w:sz w:val="20"/>
                  <w:szCs w:val="20"/>
                  <w:lang w:eastAsia="en-US"/>
                </w:rPr>
                <w:id w:val="19558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50F" w:rsidRPr="005B387B">
                  <w:rPr>
                    <w:rFonts w:ascii="Segoe UI Symbol" w:eastAsia="MS Gothic" w:hAnsi="Segoe UI Symbol" w:cs="Segoe UI Symbol"/>
                    <w:b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21150F"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 UN ADULTE</w:t>
            </w:r>
          </w:p>
        </w:tc>
        <w:tc>
          <w:tcPr>
            <w:tcW w:w="1691" w:type="dxa"/>
            <w:vAlign w:val="bottom"/>
          </w:tcPr>
          <w:p w14:paraId="76EFA9EF" w14:textId="1E8BF72C" w:rsidR="0021150F" w:rsidRPr="005B387B" w:rsidRDefault="0021150F" w:rsidP="0021150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48" w:type="dxa"/>
            <w:vAlign w:val="bottom"/>
          </w:tcPr>
          <w:p w14:paraId="63572757" w14:textId="56740703" w:rsidR="0021150F" w:rsidRPr="005B387B" w:rsidRDefault="0021150F" w:rsidP="0021150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Align w:val="bottom"/>
          </w:tcPr>
          <w:p w14:paraId="218D15A4" w14:textId="687EE9B7" w:rsidR="0021150F" w:rsidRPr="005B387B" w:rsidRDefault="0021150F" w:rsidP="0021150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83" w:type="dxa"/>
            <w:vAlign w:val="bottom"/>
          </w:tcPr>
          <w:p w14:paraId="3C83F0AC" w14:textId="77777777" w:rsidR="0021150F" w:rsidRPr="005B387B" w:rsidRDefault="0021150F" w:rsidP="00D279B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8918EB" w:rsidRPr="005B387B" w14:paraId="16B0B627" w14:textId="77777777" w:rsidTr="00D279B4">
        <w:trPr>
          <w:trHeight w:val="366"/>
        </w:trPr>
        <w:tc>
          <w:tcPr>
            <w:tcW w:w="3664" w:type="dxa"/>
            <w:gridSpan w:val="2"/>
            <w:vAlign w:val="bottom"/>
          </w:tcPr>
          <w:p w14:paraId="6AF59801" w14:textId="21DBCF53" w:rsidR="008918EB" w:rsidRPr="005B387B" w:rsidRDefault="008918EB" w:rsidP="008F2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L’ENFANT ACCEPTE</w:t>
            </w:r>
            <w:r w:rsidR="008D5BE7"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> :</w:t>
            </w:r>
          </w:p>
        </w:tc>
        <w:tc>
          <w:tcPr>
            <w:tcW w:w="2148" w:type="dxa"/>
            <w:vAlign w:val="bottom"/>
          </w:tcPr>
          <w:p w14:paraId="6AD55AE4" w14:textId="2E140FC3" w:rsidR="008918EB" w:rsidRPr="005B387B" w:rsidRDefault="00E540D9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190071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8EB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918EB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Facilement</w:t>
            </w:r>
          </w:p>
        </w:tc>
        <w:tc>
          <w:tcPr>
            <w:tcW w:w="4242" w:type="dxa"/>
            <w:gridSpan w:val="2"/>
            <w:vAlign w:val="bottom"/>
          </w:tcPr>
          <w:p w14:paraId="05E754E6" w14:textId="09A1F345" w:rsidR="008918EB" w:rsidRPr="005B387B" w:rsidRDefault="00E540D9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53889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8EB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918EB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Difficilement</w:t>
            </w:r>
          </w:p>
        </w:tc>
      </w:tr>
      <w:tr w:rsidR="008918EB" w:rsidRPr="005B387B" w14:paraId="5EF8EA5D" w14:textId="77777777" w:rsidTr="0021150F">
        <w:trPr>
          <w:trHeight w:val="433"/>
        </w:trPr>
        <w:tc>
          <w:tcPr>
            <w:tcW w:w="1973" w:type="dxa"/>
            <w:vAlign w:val="bottom"/>
          </w:tcPr>
          <w:p w14:paraId="2DCBA74B" w14:textId="1EBDBAC1" w:rsidR="008918EB" w:rsidRPr="005B387B" w:rsidRDefault="00E540D9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b/>
                  <w:color w:val="000000"/>
                  <w:sz w:val="20"/>
                  <w:szCs w:val="20"/>
                  <w:lang w:eastAsia="en-US"/>
                </w:rPr>
                <w:id w:val="18850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8EB" w:rsidRPr="005B387B">
                  <w:rPr>
                    <w:rFonts w:ascii="Segoe UI Symbol" w:eastAsia="MS Gothic" w:hAnsi="Segoe UI Symbol" w:cs="Segoe UI Symbol"/>
                    <w:b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918EB"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 LUI-MÊME</w:t>
            </w:r>
          </w:p>
        </w:tc>
        <w:tc>
          <w:tcPr>
            <w:tcW w:w="1691" w:type="dxa"/>
            <w:vAlign w:val="bottom"/>
          </w:tcPr>
          <w:p w14:paraId="78DDBB30" w14:textId="6B18E9E7" w:rsidR="008918EB" w:rsidRPr="005B387B" w:rsidRDefault="00E540D9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5046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8EB" w:rsidRPr="005B387B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918EB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Autonome</w:t>
            </w:r>
          </w:p>
        </w:tc>
        <w:tc>
          <w:tcPr>
            <w:tcW w:w="2148" w:type="dxa"/>
            <w:vAlign w:val="bottom"/>
          </w:tcPr>
          <w:p w14:paraId="6D63238F" w14:textId="02B94704" w:rsidR="008918EB" w:rsidRPr="005B387B" w:rsidRDefault="00E540D9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HAnsi"/>
                  <w:color w:val="000000"/>
                  <w:sz w:val="20"/>
                  <w:szCs w:val="20"/>
                  <w:lang w:eastAsia="en-US"/>
                </w:rPr>
                <w:id w:val="-212946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8EB" w:rsidRPr="005B387B">
                  <w:rPr>
                    <w:rFonts w:ascii="Segoe UI Symbol" w:eastAsiaTheme="minorHAnsi" w:hAnsi="Segoe UI Symbol" w:cs="Segoe UI Symbol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8918EB"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Avec supervision</w:t>
            </w:r>
          </w:p>
        </w:tc>
        <w:tc>
          <w:tcPr>
            <w:tcW w:w="1559" w:type="dxa"/>
            <w:vAlign w:val="bottom"/>
          </w:tcPr>
          <w:p w14:paraId="0F58205C" w14:textId="11851469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83" w:type="dxa"/>
            <w:vAlign w:val="bottom"/>
          </w:tcPr>
          <w:p w14:paraId="42DE2331" w14:textId="4A89ACF9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8918EB" w:rsidRPr="005B387B" w14:paraId="0E94ABB1" w14:textId="77777777" w:rsidTr="0021150F">
        <w:trPr>
          <w:trHeight w:val="433"/>
        </w:trPr>
        <w:tc>
          <w:tcPr>
            <w:tcW w:w="1973" w:type="dxa"/>
            <w:vAlign w:val="bottom"/>
          </w:tcPr>
          <w:p w14:paraId="488E6817" w14:textId="4431EE24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  <w:t xml:space="preserve">AUTRES </w:t>
            </w:r>
            <w:r w:rsidRPr="005B387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(préciser)</w:t>
            </w:r>
          </w:p>
        </w:tc>
        <w:tc>
          <w:tcPr>
            <w:tcW w:w="8081" w:type="dxa"/>
            <w:gridSpan w:val="4"/>
            <w:tcBorders>
              <w:bottom w:val="single" w:sz="4" w:space="0" w:color="auto"/>
            </w:tcBorders>
            <w:vAlign w:val="bottom"/>
          </w:tcPr>
          <w:p w14:paraId="1A3C18EB" w14:textId="1B2DB97F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8918EB" w:rsidRPr="005B387B" w14:paraId="4F587F4F" w14:textId="77777777" w:rsidTr="0021150F">
        <w:trPr>
          <w:trHeight w:val="433"/>
        </w:trPr>
        <w:tc>
          <w:tcPr>
            <w:tcW w:w="1973" w:type="dxa"/>
            <w:vAlign w:val="bottom"/>
          </w:tcPr>
          <w:p w14:paraId="35CB2828" w14:textId="27C3BCC6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5B387B"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80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D068FD" w14:textId="75C52906" w:rsidR="008918EB" w:rsidRPr="005B387B" w:rsidRDefault="008918EB" w:rsidP="008918E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F7AB1E0" w14:textId="77777777" w:rsidR="00306B14" w:rsidRPr="005B387B" w:rsidRDefault="00306B14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106C076" w14:textId="77777777" w:rsidR="00306B14" w:rsidRPr="005B387B" w:rsidRDefault="00306B14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9E36E35" w14:textId="77777777" w:rsidR="00306B14" w:rsidRPr="005B387B" w:rsidRDefault="00306B14" w:rsidP="00F43C05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6"/>
      </w:tblGrid>
      <w:tr w:rsidR="00BF0EF8" w:rsidRPr="005B387B" w14:paraId="2C055BD5" w14:textId="77777777" w:rsidTr="00BF0EF8">
        <w:tc>
          <w:tcPr>
            <w:tcW w:w="10186" w:type="dxa"/>
            <w:shd w:val="clear" w:color="auto" w:fill="D9D9D9" w:themeFill="background1" w:themeFillShade="D9"/>
          </w:tcPr>
          <w:p w14:paraId="11BD7384" w14:textId="357554FE" w:rsidR="00BF0EF8" w:rsidRPr="005B387B" w:rsidRDefault="00BF0EF8" w:rsidP="00BF0EF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B387B">
              <w:rPr>
                <w:rFonts w:asciiTheme="minorHAnsi" w:hAnsiTheme="minorHAnsi" w:cstheme="minorHAnsi"/>
                <w:b/>
                <w:sz w:val="20"/>
                <w:szCs w:val="20"/>
              </w:rPr>
              <w:t>AUTRES OBSERVATIONS</w:t>
            </w:r>
          </w:p>
        </w:tc>
      </w:tr>
    </w:tbl>
    <w:p w14:paraId="4B75AE8A" w14:textId="79A31D22" w:rsidR="00BF0EF8" w:rsidRPr="005B387B" w:rsidRDefault="00BF0EF8" w:rsidP="00F43C05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5B387B">
        <w:rPr>
          <w:rFonts w:asciiTheme="minorHAnsi" w:hAnsiTheme="minorHAnsi" w:cstheme="minorHAnsi"/>
          <w:i/>
          <w:sz w:val="20"/>
          <w:szCs w:val="20"/>
        </w:rPr>
        <w:t>Veuillez indiquer d’autres observations pertinentes au besoin</w:t>
      </w:r>
    </w:p>
    <w:tbl>
      <w:tblPr>
        <w:tblStyle w:val="Grilledutableau"/>
        <w:tblW w:w="10180" w:type="dxa"/>
        <w:tblInd w:w="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0"/>
      </w:tblGrid>
      <w:tr w:rsidR="00306B14" w:rsidRPr="005B387B" w14:paraId="30DDC985" w14:textId="77777777" w:rsidTr="00BF0EF8">
        <w:trPr>
          <w:trHeight w:val="284"/>
        </w:trPr>
        <w:tc>
          <w:tcPr>
            <w:tcW w:w="10180" w:type="dxa"/>
            <w:shd w:val="clear" w:color="auto" w:fill="auto"/>
          </w:tcPr>
          <w:p w14:paraId="72292E30" w14:textId="77777777" w:rsidR="00306B14" w:rsidRPr="005B387B" w:rsidRDefault="00306B14" w:rsidP="00F43C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306B14" w:rsidRPr="005B387B" w14:paraId="64E01876" w14:textId="77777777" w:rsidTr="00BF0EF8">
        <w:trPr>
          <w:trHeight w:val="284"/>
        </w:trPr>
        <w:tc>
          <w:tcPr>
            <w:tcW w:w="10180" w:type="dxa"/>
            <w:shd w:val="clear" w:color="auto" w:fill="auto"/>
          </w:tcPr>
          <w:p w14:paraId="4788C450" w14:textId="77777777" w:rsidR="00306B14" w:rsidRPr="005B387B" w:rsidRDefault="00306B14" w:rsidP="00F43C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306B14" w:rsidRPr="005B387B" w14:paraId="0EEB8575" w14:textId="77777777" w:rsidTr="00BF0EF8">
        <w:trPr>
          <w:trHeight w:val="284"/>
        </w:trPr>
        <w:tc>
          <w:tcPr>
            <w:tcW w:w="10180" w:type="dxa"/>
            <w:shd w:val="clear" w:color="auto" w:fill="auto"/>
          </w:tcPr>
          <w:p w14:paraId="04175A30" w14:textId="77777777" w:rsidR="00306B14" w:rsidRPr="005B387B" w:rsidRDefault="00306B14" w:rsidP="00F43C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306B14" w:rsidRPr="005B387B" w14:paraId="47B86C13" w14:textId="77777777" w:rsidTr="00BF0EF8">
        <w:trPr>
          <w:trHeight w:val="284"/>
        </w:trPr>
        <w:tc>
          <w:tcPr>
            <w:tcW w:w="10180" w:type="dxa"/>
            <w:shd w:val="clear" w:color="auto" w:fill="auto"/>
          </w:tcPr>
          <w:p w14:paraId="7C6B9ECF" w14:textId="77777777" w:rsidR="00306B14" w:rsidRPr="005B387B" w:rsidRDefault="00306B14" w:rsidP="00F43C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5745B3" w:rsidRPr="005B387B" w14:paraId="14A47772" w14:textId="77777777" w:rsidTr="00BF0EF8">
        <w:trPr>
          <w:trHeight w:val="284"/>
        </w:trPr>
        <w:tc>
          <w:tcPr>
            <w:tcW w:w="10180" w:type="dxa"/>
            <w:shd w:val="clear" w:color="auto" w:fill="auto"/>
          </w:tcPr>
          <w:p w14:paraId="0D2D0EFB" w14:textId="77777777" w:rsidR="005745B3" w:rsidRPr="005B387B" w:rsidRDefault="005745B3" w:rsidP="00F43C05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916FEEE" w14:textId="77777777" w:rsidR="00306B14" w:rsidRPr="005B387B" w:rsidRDefault="00306B14" w:rsidP="00F43C05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</w:p>
    <w:p w14:paraId="523EA4C3" w14:textId="77777777" w:rsidR="00306B14" w:rsidRDefault="00306B14" w:rsidP="00F43C05">
      <w:pPr>
        <w:jc w:val="both"/>
        <w:rPr>
          <w:rFonts w:ascii="Arial" w:hAnsi="Arial" w:cs="Arial"/>
          <w:sz w:val="20"/>
          <w:szCs w:val="20"/>
        </w:rPr>
      </w:pPr>
    </w:p>
    <w:sectPr w:rsidR="00306B14" w:rsidSect="00EF71A9">
      <w:headerReference w:type="even" r:id="rId12"/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994" w:right="1022" w:bottom="994" w:left="1022" w:header="706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76686" w14:textId="77777777" w:rsidR="00D27984" w:rsidRDefault="00D27984" w:rsidP="0081257E">
      <w:r>
        <w:separator/>
      </w:r>
    </w:p>
  </w:endnote>
  <w:endnote w:type="continuationSeparator" w:id="0">
    <w:p w14:paraId="64B05443" w14:textId="77777777" w:rsidR="00D27984" w:rsidRDefault="00D27984" w:rsidP="0081257E">
      <w:r>
        <w:continuationSeparator/>
      </w:r>
    </w:p>
  </w:endnote>
  <w:endnote w:type="continuationNotice" w:id="1">
    <w:p w14:paraId="45A90539" w14:textId="77777777" w:rsidR="00D27984" w:rsidRDefault="00D279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B59DF" w14:textId="77777777" w:rsidR="007C22F9" w:rsidRDefault="007C22F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16D38B2B" w14:textId="77777777" w:rsidR="007C22F9" w:rsidRDefault="007C22F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4C8EAB37" w14:textId="0F91D066" w:rsidR="007C22F9" w:rsidRPr="009241CF" w:rsidRDefault="007C22F9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961471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2251E" w14:textId="77777777" w:rsidR="007C22F9" w:rsidRPr="002C0510" w:rsidRDefault="007C22F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DD8DCC9" wp14:editId="139AE17D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2ED430" w14:textId="77777777" w:rsidR="007C22F9" w:rsidRPr="00EB7EE9" w:rsidRDefault="007C22F9" w:rsidP="00520F85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CLINIQUE DE DYSPHAGIE – CLIENTÈLE DPD</w:t>
                          </w:r>
                        </w:p>
                        <w:p w14:paraId="468F0D7A" w14:textId="77777777" w:rsidR="007C22F9" w:rsidRPr="00EB7EE9" w:rsidRDefault="007C22F9" w:rsidP="00520F85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EB7EE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QUESTIONNAIRE AUX PARENTS</w:t>
                          </w:r>
                        </w:p>
                        <w:p w14:paraId="17E97AC6" w14:textId="25BD1928" w:rsidR="007C22F9" w:rsidRPr="00783D34" w:rsidRDefault="007C22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D8DCC9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14:paraId="532ED430" w14:textId="77777777" w:rsidR="007C22F9" w:rsidRPr="00EB7EE9" w:rsidRDefault="007C22F9" w:rsidP="00520F85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CLINIQUE DE DYSPHAGIE – CLIENTÈLE DPD</w:t>
                    </w:r>
                  </w:p>
                  <w:p w14:paraId="468F0D7A" w14:textId="77777777" w:rsidR="007C22F9" w:rsidRPr="00EB7EE9" w:rsidRDefault="007C22F9" w:rsidP="00520F85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EB7EE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QUESTIONNAIRE AUX PARENTS</w:t>
                    </w:r>
                  </w:p>
                  <w:p w14:paraId="17E97AC6" w14:textId="25BD1928" w:rsidR="007C22F9" w:rsidRPr="00783D34" w:rsidRDefault="007C22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6B16BB59" w14:textId="16671BD0" w:rsidR="007C22F9" w:rsidRPr="009241CF" w:rsidRDefault="005B387B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60516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2022-05</w:t>
    </w:r>
    <w:r w:rsidRPr="00015646">
      <w:rPr>
        <w:rFonts w:asciiTheme="minorHAnsi" w:hAnsiTheme="minorHAnsi" w:cstheme="minorHAnsi"/>
        <w:sz w:val="15"/>
        <w:szCs w:val="15"/>
      </w:rPr>
      <w:t>)</w:t>
    </w:r>
    <w:r w:rsidR="007C22F9" w:rsidRPr="002C0510">
      <w:rPr>
        <w:rFonts w:asciiTheme="minorHAnsi" w:hAnsiTheme="minorHAnsi" w:cstheme="minorHAnsi"/>
        <w:sz w:val="15"/>
        <w:szCs w:val="15"/>
      </w:rPr>
      <w:tab/>
    </w:r>
    <w:r w:rsidR="007C22F9"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7C22F9" w:rsidRPr="002C0510">
      <w:rPr>
        <w:rFonts w:asciiTheme="minorHAnsi" w:hAnsiTheme="minorHAnsi" w:cstheme="minorHAnsi"/>
        <w:sz w:val="15"/>
        <w:szCs w:val="15"/>
      </w:rPr>
      <w:tab/>
    </w:r>
    <w:r w:rsidR="007C22F9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7C22F9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7C22F9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7C22F9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540D9" w:rsidRPr="00E540D9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7C22F9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7C22F9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7C22F9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7C22F9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7C22F9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540D9" w:rsidRPr="00E540D9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="007C22F9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D1069" w14:textId="77777777" w:rsidR="007C22F9" w:rsidRPr="002C0510" w:rsidRDefault="007C22F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C9436A" wp14:editId="3F2C0C87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195F92" w14:textId="1E84958B" w:rsidR="007C22F9" w:rsidRPr="00EB7EE9" w:rsidRDefault="007C22F9" w:rsidP="00F837C6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CLINIQUE DE DYSPHAGIE – CLIENTÈLE DPD</w:t>
                          </w:r>
                        </w:p>
                        <w:p w14:paraId="57743A95" w14:textId="77777777" w:rsidR="007C22F9" w:rsidRPr="00EB7EE9" w:rsidRDefault="007C22F9" w:rsidP="00F837C6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</w:pPr>
                          <w:r w:rsidRPr="00EB7EE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</w:rPr>
                            <w:t>QUESTIONNAIRE AUX PARENTS</w:t>
                          </w:r>
                        </w:p>
                        <w:p w14:paraId="7361A1E2" w14:textId="1E3B7E99" w:rsidR="007C22F9" w:rsidRPr="00783D34" w:rsidRDefault="007C22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9436A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14:paraId="3B195F92" w14:textId="1E84958B" w:rsidR="007C22F9" w:rsidRPr="00EB7EE9" w:rsidRDefault="007C22F9" w:rsidP="00F837C6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CLINIQUE DE DYSPHAGIE – CLIENTÈLE DPD</w:t>
                    </w:r>
                  </w:p>
                  <w:p w14:paraId="57743A95" w14:textId="77777777" w:rsidR="007C22F9" w:rsidRPr="00EB7EE9" w:rsidRDefault="007C22F9" w:rsidP="00F837C6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EB7EE9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QUESTIONNAIRE AUX PARENTS</w:t>
                    </w:r>
                  </w:p>
                  <w:p w14:paraId="7361A1E2" w14:textId="1E3B7E99" w:rsidR="007C22F9" w:rsidRPr="00783D34" w:rsidRDefault="007C22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64CB6D1A" w14:textId="5C7FAD9E" w:rsidR="007C22F9" w:rsidRPr="002C0510" w:rsidRDefault="007C22F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5B387B">
      <w:rPr>
        <w:rFonts w:asciiTheme="minorHAnsi" w:hAnsiTheme="minorHAnsi" w:cstheme="minorHAnsi"/>
        <w:sz w:val="20"/>
        <w:szCs w:val="20"/>
      </w:rPr>
      <w:t>60516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5B387B">
      <w:rPr>
        <w:rFonts w:asciiTheme="minorHAnsi" w:hAnsiTheme="minorHAnsi" w:cstheme="minorHAnsi"/>
        <w:sz w:val="15"/>
        <w:szCs w:val="15"/>
      </w:rPr>
      <w:t>2022-05</w:t>
    </w:r>
    <w:r w:rsidRPr="00015646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540D9" w:rsidRPr="00E540D9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E540D9" w:rsidRPr="00E540D9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BCD4A" w14:textId="77777777" w:rsidR="00D27984" w:rsidRDefault="00D27984" w:rsidP="0081257E">
      <w:r>
        <w:separator/>
      </w:r>
    </w:p>
  </w:footnote>
  <w:footnote w:type="continuationSeparator" w:id="0">
    <w:p w14:paraId="3FE79B13" w14:textId="77777777" w:rsidR="00D27984" w:rsidRDefault="00D27984" w:rsidP="0081257E">
      <w:r>
        <w:continuationSeparator/>
      </w:r>
    </w:p>
  </w:footnote>
  <w:footnote w:type="continuationNotice" w:id="1">
    <w:p w14:paraId="12CD307E" w14:textId="77777777" w:rsidR="00D27984" w:rsidRDefault="00D279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71514" w14:textId="6ACCFF5F" w:rsidR="007C22F9" w:rsidRPr="00F130E4" w:rsidRDefault="007C22F9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1297416784"/>
        <w:placeholder>
          <w:docPart w:val="2368679A9C174D04882F891B1183F731"/>
        </w:placeholder>
        <w:showingPlcHdr/>
      </w:sdtPr>
      <w:sdtEndPr/>
      <w:sdtContent>
        <w:r>
          <w:rPr>
            <w:rFonts w:ascii="Arial" w:hAnsi="Arial" w:cs="Arial"/>
            <w:color w:val="000000"/>
            <w:sz w:val="16"/>
            <w:szCs w:val="16"/>
            <w14:textFill>
              <w14:solidFill>
                <w14:srgbClr w14:val="000000">
                  <w14:alpha w14:val="55000"/>
                </w14:srgbClr>
              </w14:solidFill>
            </w14:textFill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818350263"/>
        <w:placeholder>
          <w:docPart w:val="71C498792D5242D5970248A09EFCCF2B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F0A2E" w14:textId="21DD005E" w:rsidR="007C22F9" w:rsidRPr="00483754" w:rsidRDefault="007C22F9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798561281"/>
        <w:placeholder>
          <w:docPart w:val="30CB10047301479FB5E32FFA101ABAD0"/>
        </w:placeholder>
        <w:showingPlcHdr/>
      </w:sdtPr>
      <w:sdtEndPr>
        <w:rPr>
          <w:rFonts w:asciiTheme="minorHAnsi" w:hAnsiTheme="minorHAnsi" w:cstheme="minorHAnsi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</w:sdtEndPr>
      <w:sdtContent>
        <w:r w:rsidRPr="00961471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 w:rsidR="005B387B">
      <w:rPr>
        <w:rFonts w:asciiTheme="minorHAnsi" w:hAnsiTheme="minorHAnsi" w:cstheme="minorHAnsi"/>
        <w:color w:val="808080"/>
        <w:sz w:val="20"/>
        <w:szCs w:val="20"/>
      </w:rPr>
      <w:tab/>
      <w:t xml:space="preserve">                                                                                                                                                    </w:t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1530906465"/>
        <w:placeholder>
          <w:docPart w:val="CF06A44BC5A44E618093EE38A876C260"/>
        </w:placeholder>
      </w:sdtPr>
      <w:sdtEndPr>
        <w:rPr>
          <w:rFonts w:asciiTheme="minorHAnsi" w:hAnsiTheme="minorHAnsi" w:cstheme="minorHAnsi"/>
        </w:rPr>
      </w:sdtEndPr>
      <w:sdtContent>
        <w:r w:rsidRPr="00961471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43E65097" w14:textId="77777777" w:rsidR="007C22F9" w:rsidRPr="00F67939" w:rsidRDefault="007C22F9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readOnly" w:enforcement="1" w:cryptProviderType="rsaAES" w:cryptAlgorithmClass="hash" w:cryptAlgorithmType="typeAny" w:cryptAlgorithmSid="14" w:cryptSpinCount="100000" w:hash="ZFBiZTyESKi9h6UX95BkC8344h3K68HkIWBuotFbUnz4DGS5jp1Vr0kbtz04gNiIc09helw8ISPaZIEx7sRWJQ==" w:salt="ixIwdRobOXi/avcKNf/jO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0535E"/>
    <w:rsid w:val="00011DC3"/>
    <w:rsid w:val="00013E77"/>
    <w:rsid w:val="00015646"/>
    <w:rsid w:val="000235F9"/>
    <w:rsid w:val="0003089E"/>
    <w:rsid w:val="00036644"/>
    <w:rsid w:val="000375CC"/>
    <w:rsid w:val="00044260"/>
    <w:rsid w:val="0004649B"/>
    <w:rsid w:val="00056477"/>
    <w:rsid w:val="00061115"/>
    <w:rsid w:val="00062CCC"/>
    <w:rsid w:val="00063FE1"/>
    <w:rsid w:val="000653C6"/>
    <w:rsid w:val="00065CB5"/>
    <w:rsid w:val="00067E90"/>
    <w:rsid w:val="00081719"/>
    <w:rsid w:val="00081E4F"/>
    <w:rsid w:val="00091A62"/>
    <w:rsid w:val="00092558"/>
    <w:rsid w:val="000949A4"/>
    <w:rsid w:val="00094D01"/>
    <w:rsid w:val="000A1BAF"/>
    <w:rsid w:val="000A374D"/>
    <w:rsid w:val="000A5A8D"/>
    <w:rsid w:val="000A5E86"/>
    <w:rsid w:val="000A67A5"/>
    <w:rsid w:val="000B34AA"/>
    <w:rsid w:val="000B7F78"/>
    <w:rsid w:val="000C2002"/>
    <w:rsid w:val="000C575E"/>
    <w:rsid w:val="000E49B4"/>
    <w:rsid w:val="000E53E1"/>
    <w:rsid w:val="000F0ECA"/>
    <w:rsid w:val="000F1FB9"/>
    <w:rsid w:val="00106182"/>
    <w:rsid w:val="00116ADF"/>
    <w:rsid w:val="00121C81"/>
    <w:rsid w:val="00123A65"/>
    <w:rsid w:val="001342D1"/>
    <w:rsid w:val="0013480E"/>
    <w:rsid w:val="00134CC1"/>
    <w:rsid w:val="0013792B"/>
    <w:rsid w:val="0014043F"/>
    <w:rsid w:val="0014311E"/>
    <w:rsid w:val="00146958"/>
    <w:rsid w:val="00153E63"/>
    <w:rsid w:val="00156F9B"/>
    <w:rsid w:val="00157569"/>
    <w:rsid w:val="00162FFB"/>
    <w:rsid w:val="00163926"/>
    <w:rsid w:val="00165615"/>
    <w:rsid w:val="0017585B"/>
    <w:rsid w:val="00193617"/>
    <w:rsid w:val="00194790"/>
    <w:rsid w:val="001B6ADB"/>
    <w:rsid w:val="001D31CD"/>
    <w:rsid w:val="001E28DB"/>
    <w:rsid w:val="001E4106"/>
    <w:rsid w:val="001E567C"/>
    <w:rsid w:val="001F086F"/>
    <w:rsid w:val="001F1ED6"/>
    <w:rsid w:val="001F62A8"/>
    <w:rsid w:val="001F7ED1"/>
    <w:rsid w:val="0021150F"/>
    <w:rsid w:val="00222808"/>
    <w:rsid w:val="00224A0E"/>
    <w:rsid w:val="00230283"/>
    <w:rsid w:val="00230C31"/>
    <w:rsid w:val="00233C49"/>
    <w:rsid w:val="00240B84"/>
    <w:rsid w:val="002454D8"/>
    <w:rsid w:val="002548C4"/>
    <w:rsid w:val="00263F52"/>
    <w:rsid w:val="00292E25"/>
    <w:rsid w:val="00293EC9"/>
    <w:rsid w:val="00295818"/>
    <w:rsid w:val="00295F2F"/>
    <w:rsid w:val="002964F0"/>
    <w:rsid w:val="00297260"/>
    <w:rsid w:val="002C0510"/>
    <w:rsid w:val="002C3EB4"/>
    <w:rsid w:val="002C5CEB"/>
    <w:rsid w:val="002D207C"/>
    <w:rsid w:val="002D35EB"/>
    <w:rsid w:val="002D4BDA"/>
    <w:rsid w:val="002E3D54"/>
    <w:rsid w:val="002F3242"/>
    <w:rsid w:val="00301BAB"/>
    <w:rsid w:val="00306B14"/>
    <w:rsid w:val="00311253"/>
    <w:rsid w:val="00311F41"/>
    <w:rsid w:val="00336BCB"/>
    <w:rsid w:val="0033769B"/>
    <w:rsid w:val="0035045E"/>
    <w:rsid w:val="00366A5E"/>
    <w:rsid w:val="00367527"/>
    <w:rsid w:val="00367C4C"/>
    <w:rsid w:val="003724A3"/>
    <w:rsid w:val="00373D89"/>
    <w:rsid w:val="00376A02"/>
    <w:rsid w:val="003A3F6A"/>
    <w:rsid w:val="003A6F43"/>
    <w:rsid w:val="003B414D"/>
    <w:rsid w:val="003C32DB"/>
    <w:rsid w:val="003C5E66"/>
    <w:rsid w:val="003D538D"/>
    <w:rsid w:val="003E5242"/>
    <w:rsid w:val="003F3BBB"/>
    <w:rsid w:val="00404EE6"/>
    <w:rsid w:val="0040693B"/>
    <w:rsid w:val="00411952"/>
    <w:rsid w:val="004246FA"/>
    <w:rsid w:val="0045258B"/>
    <w:rsid w:val="00454637"/>
    <w:rsid w:val="00460096"/>
    <w:rsid w:val="00463079"/>
    <w:rsid w:val="00465EBD"/>
    <w:rsid w:val="00466CA4"/>
    <w:rsid w:val="00471857"/>
    <w:rsid w:val="00475947"/>
    <w:rsid w:val="00483754"/>
    <w:rsid w:val="00486DB0"/>
    <w:rsid w:val="00487374"/>
    <w:rsid w:val="004A634E"/>
    <w:rsid w:val="004A7727"/>
    <w:rsid w:val="004B1985"/>
    <w:rsid w:val="004B2D7F"/>
    <w:rsid w:val="004D5723"/>
    <w:rsid w:val="004F3C0F"/>
    <w:rsid w:val="004F5A90"/>
    <w:rsid w:val="00516F7E"/>
    <w:rsid w:val="00520F85"/>
    <w:rsid w:val="005222EB"/>
    <w:rsid w:val="0053072A"/>
    <w:rsid w:val="00542331"/>
    <w:rsid w:val="00542DDC"/>
    <w:rsid w:val="0055248C"/>
    <w:rsid w:val="0056202C"/>
    <w:rsid w:val="00562D85"/>
    <w:rsid w:val="00567F47"/>
    <w:rsid w:val="0057158C"/>
    <w:rsid w:val="00572ADC"/>
    <w:rsid w:val="005745B3"/>
    <w:rsid w:val="005846D0"/>
    <w:rsid w:val="00593706"/>
    <w:rsid w:val="0059389E"/>
    <w:rsid w:val="005A0C13"/>
    <w:rsid w:val="005B387B"/>
    <w:rsid w:val="005D5D6A"/>
    <w:rsid w:val="005D6700"/>
    <w:rsid w:val="005F5E7B"/>
    <w:rsid w:val="00600E42"/>
    <w:rsid w:val="00605F48"/>
    <w:rsid w:val="006203E9"/>
    <w:rsid w:val="00621FCD"/>
    <w:rsid w:val="00635CE6"/>
    <w:rsid w:val="00644EF4"/>
    <w:rsid w:val="006474AC"/>
    <w:rsid w:val="006505B5"/>
    <w:rsid w:val="00652381"/>
    <w:rsid w:val="00652BD9"/>
    <w:rsid w:val="00652EA1"/>
    <w:rsid w:val="0066417B"/>
    <w:rsid w:val="00670347"/>
    <w:rsid w:val="00672AD8"/>
    <w:rsid w:val="00674DD0"/>
    <w:rsid w:val="0068123C"/>
    <w:rsid w:val="006859C3"/>
    <w:rsid w:val="00686315"/>
    <w:rsid w:val="00690D28"/>
    <w:rsid w:val="00693D7A"/>
    <w:rsid w:val="006A3B59"/>
    <w:rsid w:val="006B00A8"/>
    <w:rsid w:val="006B68DF"/>
    <w:rsid w:val="006C0398"/>
    <w:rsid w:val="006C1432"/>
    <w:rsid w:val="006C1EF6"/>
    <w:rsid w:val="006C3A24"/>
    <w:rsid w:val="006C647A"/>
    <w:rsid w:val="006D33A8"/>
    <w:rsid w:val="006D4D5E"/>
    <w:rsid w:val="006D63C9"/>
    <w:rsid w:val="006E4899"/>
    <w:rsid w:val="006F1D62"/>
    <w:rsid w:val="0070575F"/>
    <w:rsid w:val="00711015"/>
    <w:rsid w:val="00714B34"/>
    <w:rsid w:val="00716CB5"/>
    <w:rsid w:val="00717F2B"/>
    <w:rsid w:val="00736508"/>
    <w:rsid w:val="00740A87"/>
    <w:rsid w:val="0075376B"/>
    <w:rsid w:val="00775EF5"/>
    <w:rsid w:val="007824FE"/>
    <w:rsid w:val="00787995"/>
    <w:rsid w:val="00794F54"/>
    <w:rsid w:val="00796F7D"/>
    <w:rsid w:val="0079796A"/>
    <w:rsid w:val="007C0A74"/>
    <w:rsid w:val="007C1794"/>
    <w:rsid w:val="007C22F9"/>
    <w:rsid w:val="007C3370"/>
    <w:rsid w:val="007C4940"/>
    <w:rsid w:val="007D0D5B"/>
    <w:rsid w:val="007E3377"/>
    <w:rsid w:val="007E7941"/>
    <w:rsid w:val="007F465C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32F4"/>
    <w:rsid w:val="00866906"/>
    <w:rsid w:val="00870797"/>
    <w:rsid w:val="0088001D"/>
    <w:rsid w:val="0088545A"/>
    <w:rsid w:val="008907D0"/>
    <w:rsid w:val="008918EB"/>
    <w:rsid w:val="008A3E0C"/>
    <w:rsid w:val="008D5BE7"/>
    <w:rsid w:val="008E7BC4"/>
    <w:rsid w:val="008F2F47"/>
    <w:rsid w:val="008F5FD0"/>
    <w:rsid w:val="00901236"/>
    <w:rsid w:val="00901E58"/>
    <w:rsid w:val="00912469"/>
    <w:rsid w:val="009210E9"/>
    <w:rsid w:val="00921A22"/>
    <w:rsid w:val="00922C0E"/>
    <w:rsid w:val="00923D1E"/>
    <w:rsid w:val="009241CF"/>
    <w:rsid w:val="00924ACD"/>
    <w:rsid w:val="0092520D"/>
    <w:rsid w:val="0093368C"/>
    <w:rsid w:val="00933CF8"/>
    <w:rsid w:val="00942D0E"/>
    <w:rsid w:val="00950812"/>
    <w:rsid w:val="00957446"/>
    <w:rsid w:val="00961471"/>
    <w:rsid w:val="00990DB0"/>
    <w:rsid w:val="009917D6"/>
    <w:rsid w:val="009A4F89"/>
    <w:rsid w:val="009A62B7"/>
    <w:rsid w:val="009B7034"/>
    <w:rsid w:val="009C4A8C"/>
    <w:rsid w:val="009C4FB6"/>
    <w:rsid w:val="009C6461"/>
    <w:rsid w:val="009E58DF"/>
    <w:rsid w:val="009F0AF9"/>
    <w:rsid w:val="009F1CB4"/>
    <w:rsid w:val="009F2C90"/>
    <w:rsid w:val="00A06807"/>
    <w:rsid w:val="00A073D7"/>
    <w:rsid w:val="00A20EA5"/>
    <w:rsid w:val="00A24AFD"/>
    <w:rsid w:val="00A26C39"/>
    <w:rsid w:val="00A314B0"/>
    <w:rsid w:val="00A33CEF"/>
    <w:rsid w:val="00A349C2"/>
    <w:rsid w:val="00A36142"/>
    <w:rsid w:val="00A530F1"/>
    <w:rsid w:val="00A729F1"/>
    <w:rsid w:val="00A77D58"/>
    <w:rsid w:val="00A77FD9"/>
    <w:rsid w:val="00A804F0"/>
    <w:rsid w:val="00A80A76"/>
    <w:rsid w:val="00A8144C"/>
    <w:rsid w:val="00A90CAF"/>
    <w:rsid w:val="00A94F33"/>
    <w:rsid w:val="00A96E54"/>
    <w:rsid w:val="00AA09CD"/>
    <w:rsid w:val="00AB1AE0"/>
    <w:rsid w:val="00AC1E58"/>
    <w:rsid w:val="00AC7CEE"/>
    <w:rsid w:val="00AD0C59"/>
    <w:rsid w:val="00AD1294"/>
    <w:rsid w:val="00AD43E6"/>
    <w:rsid w:val="00AD59DB"/>
    <w:rsid w:val="00AD5DB0"/>
    <w:rsid w:val="00AD762C"/>
    <w:rsid w:val="00AD7EA0"/>
    <w:rsid w:val="00AE5772"/>
    <w:rsid w:val="00AF3E8F"/>
    <w:rsid w:val="00B04317"/>
    <w:rsid w:val="00B06CF8"/>
    <w:rsid w:val="00B12B24"/>
    <w:rsid w:val="00B131C2"/>
    <w:rsid w:val="00B14297"/>
    <w:rsid w:val="00B208F1"/>
    <w:rsid w:val="00B21AF3"/>
    <w:rsid w:val="00B31D8E"/>
    <w:rsid w:val="00B349D4"/>
    <w:rsid w:val="00B44F24"/>
    <w:rsid w:val="00B47D6C"/>
    <w:rsid w:val="00B50C43"/>
    <w:rsid w:val="00B65B83"/>
    <w:rsid w:val="00B700E0"/>
    <w:rsid w:val="00B728A7"/>
    <w:rsid w:val="00B77F7F"/>
    <w:rsid w:val="00B90138"/>
    <w:rsid w:val="00B955D5"/>
    <w:rsid w:val="00BA5ED2"/>
    <w:rsid w:val="00BD08CA"/>
    <w:rsid w:val="00BD5E67"/>
    <w:rsid w:val="00BE7E0B"/>
    <w:rsid w:val="00BF0EF8"/>
    <w:rsid w:val="00BF6BB8"/>
    <w:rsid w:val="00C00059"/>
    <w:rsid w:val="00C22BDA"/>
    <w:rsid w:val="00C2773A"/>
    <w:rsid w:val="00C33713"/>
    <w:rsid w:val="00C34636"/>
    <w:rsid w:val="00C409F5"/>
    <w:rsid w:val="00C4574E"/>
    <w:rsid w:val="00C509E3"/>
    <w:rsid w:val="00C53C26"/>
    <w:rsid w:val="00C5699E"/>
    <w:rsid w:val="00C57CA3"/>
    <w:rsid w:val="00C73F37"/>
    <w:rsid w:val="00C74744"/>
    <w:rsid w:val="00C75357"/>
    <w:rsid w:val="00C83E84"/>
    <w:rsid w:val="00C844CD"/>
    <w:rsid w:val="00C977FD"/>
    <w:rsid w:val="00CA1F8F"/>
    <w:rsid w:val="00CA35C1"/>
    <w:rsid w:val="00CA5268"/>
    <w:rsid w:val="00CA6890"/>
    <w:rsid w:val="00CB09C3"/>
    <w:rsid w:val="00CB4E9E"/>
    <w:rsid w:val="00CB76D6"/>
    <w:rsid w:val="00CC0874"/>
    <w:rsid w:val="00CC2533"/>
    <w:rsid w:val="00CC7EFA"/>
    <w:rsid w:val="00CD0F39"/>
    <w:rsid w:val="00CD7540"/>
    <w:rsid w:val="00CE02A6"/>
    <w:rsid w:val="00CF268D"/>
    <w:rsid w:val="00D16A65"/>
    <w:rsid w:val="00D17C2C"/>
    <w:rsid w:val="00D2162B"/>
    <w:rsid w:val="00D27984"/>
    <w:rsid w:val="00D279B4"/>
    <w:rsid w:val="00D30664"/>
    <w:rsid w:val="00D44678"/>
    <w:rsid w:val="00D45066"/>
    <w:rsid w:val="00D51CCD"/>
    <w:rsid w:val="00D56F81"/>
    <w:rsid w:val="00D62FA3"/>
    <w:rsid w:val="00D631BA"/>
    <w:rsid w:val="00D6524F"/>
    <w:rsid w:val="00D65817"/>
    <w:rsid w:val="00D658C1"/>
    <w:rsid w:val="00D75E54"/>
    <w:rsid w:val="00D803FB"/>
    <w:rsid w:val="00D83339"/>
    <w:rsid w:val="00D94066"/>
    <w:rsid w:val="00D9443B"/>
    <w:rsid w:val="00DA6155"/>
    <w:rsid w:val="00DB5E8C"/>
    <w:rsid w:val="00DC40B8"/>
    <w:rsid w:val="00DC79D0"/>
    <w:rsid w:val="00DD133D"/>
    <w:rsid w:val="00DE0EC9"/>
    <w:rsid w:val="00DF095A"/>
    <w:rsid w:val="00DF5048"/>
    <w:rsid w:val="00E00668"/>
    <w:rsid w:val="00E10066"/>
    <w:rsid w:val="00E16883"/>
    <w:rsid w:val="00E274B2"/>
    <w:rsid w:val="00E31139"/>
    <w:rsid w:val="00E31171"/>
    <w:rsid w:val="00E32C5F"/>
    <w:rsid w:val="00E3667F"/>
    <w:rsid w:val="00E37A0D"/>
    <w:rsid w:val="00E53834"/>
    <w:rsid w:val="00E540D9"/>
    <w:rsid w:val="00E610B4"/>
    <w:rsid w:val="00E67274"/>
    <w:rsid w:val="00E77021"/>
    <w:rsid w:val="00E825FA"/>
    <w:rsid w:val="00E84264"/>
    <w:rsid w:val="00EA2FBB"/>
    <w:rsid w:val="00EA7032"/>
    <w:rsid w:val="00EB10B5"/>
    <w:rsid w:val="00EB67A8"/>
    <w:rsid w:val="00EC1D23"/>
    <w:rsid w:val="00EC6784"/>
    <w:rsid w:val="00EC6BE2"/>
    <w:rsid w:val="00EC79FE"/>
    <w:rsid w:val="00ED1325"/>
    <w:rsid w:val="00ED2CCD"/>
    <w:rsid w:val="00EE71AF"/>
    <w:rsid w:val="00EF62FA"/>
    <w:rsid w:val="00EF71A9"/>
    <w:rsid w:val="00F038C6"/>
    <w:rsid w:val="00F130E4"/>
    <w:rsid w:val="00F151E3"/>
    <w:rsid w:val="00F1625D"/>
    <w:rsid w:val="00F1774D"/>
    <w:rsid w:val="00F20FF1"/>
    <w:rsid w:val="00F2104E"/>
    <w:rsid w:val="00F256C2"/>
    <w:rsid w:val="00F3308D"/>
    <w:rsid w:val="00F33764"/>
    <w:rsid w:val="00F41733"/>
    <w:rsid w:val="00F435BF"/>
    <w:rsid w:val="00F43C05"/>
    <w:rsid w:val="00F47B4E"/>
    <w:rsid w:val="00F52944"/>
    <w:rsid w:val="00F614F9"/>
    <w:rsid w:val="00F67939"/>
    <w:rsid w:val="00F72CF4"/>
    <w:rsid w:val="00F7382F"/>
    <w:rsid w:val="00F834EB"/>
    <w:rsid w:val="00F837C6"/>
    <w:rsid w:val="00F90CC8"/>
    <w:rsid w:val="00FA1BA3"/>
    <w:rsid w:val="00FB0BA9"/>
    <w:rsid w:val="00FC7EA1"/>
    <w:rsid w:val="00FE5150"/>
    <w:rsid w:val="00FE5D19"/>
    <w:rsid w:val="00FE7523"/>
    <w:rsid w:val="00FF1654"/>
    <w:rsid w:val="00FF4922"/>
    <w:rsid w:val="1FE3FE73"/>
    <w:rsid w:val="21D550A7"/>
    <w:rsid w:val="7531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067CCC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paragraph" w:styleId="Commentaire">
    <w:name w:val="annotation text"/>
    <w:basedOn w:val="Normal"/>
    <w:link w:val="CommentaireCar"/>
    <w:locked/>
    <w:rsid w:val="00123A65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123A65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123A6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306B14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06B14"/>
    <w:rPr>
      <w:rFonts w:ascii="Arial Narrow" w:eastAsia="Times New Roman" w:hAnsi="Arial Narrow" w:cs="Times New Roman"/>
      <w:b/>
      <w:bCs/>
      <w:sz w:val="20"/>
      <w:szCs w:val="20"/>
      <w:lang w:val="fr-FR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1F62A8" w:rsidP="001F62A8">
          <w:pPr>
            <w:pStyle w:val="ED8A77C8848E42DC82581E55789A7D728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1F62A8" w:rsidP="001F62A8">
          <w:pPr>
            <w:pStyle w:val="25205ABEDF2F44C3B0EF1E2F95BECEAE2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68679A9C174D04882F891B1183F7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C170B6-B31F-481C-B916-478C82796FA0}"/>
      </w:docPartPr>
      <w:docPartBody>
        <w:p w:rsidR="00054035" w:rsidRDefault="0046078B" w:rsidP="0046078B">
          <w:pPr>
            <w:pStyle w:val="2368679A9C174D04882F891B1183F731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1C498792D5242D5970248A09EFCCF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F3F744-F7C4-4229-B1F3-9E14B34BAFD1}"/>
      </w:docPartPr>
      <w:docPartBody>
        <w:p w:rsidR="00054035" w:rsidRDefault="0046078B" w:rsidP="0046078B">
          <w:pPr>
            <w:pStyle w:val="71C498792D5242D5970248A09EFCCF2B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CB10047301479FB5E32FFA101ABA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2E12D4-D134-4BF7-BC20-7C5BA460AE86}"/>
      </w:docPartPr>
      <w:docPartBody>
        <w:p w:rsidR="00054035" w:rsidRDefault="0046078B" w:rsidP="0046078B">
          <w:pPr>
            <w:pStyle w:val="30CB10047301479FB5E32FFA101ABAD0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CF06A44BC5A44E618093EE38A876C2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CB910-F111-4A76-BFAF-0CF4AFC90E09}"/>
      </w:docPartPr>
      <w:docPartBody>
        <w:p w:rsidR="00054035" w:rsidRDefault="0046078B" w:rsidP="0046078B">
          <w:pPr>
            <w:pStyle w:val="CF06A44BC5A44E618093EE38A876C260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54035"/>
    <w:rsid w:val="000F2688"/>
    <w:rsid w:val="00155FE5"/>
    <w:rsid w:val="00180C64"/>
    <w:rsid w:val="001A1EA5"/>
    <w:rsid w:val="001E6ACB"/>
    <w:rsid w:val="001F62A8"/>
    <w:rsid w:val="00262F32"/>
    <w:rsid w:val="0032380C"/>
    <w:rsid w:val="00331F5D"/>
    <w:rsid w:val="0034005E"/>
    <w:rsid w:val="003421FF"/>
    <w:rsid w:val="00390341"/>
    <w:rsid w:val="003B161F"/>
    <w:rsid w:val="003C56AC"/>
    <w:rsid w:val="003D0B41"/>
    <w:rsid w:val="0046078B"/>
    <w:rsid w:val="004627D0"/>
    <w:rsid w:val="00484F98"/>
    <w:rsid w:val="00496E3A"/>
    <w:rsid w:val="00501F34"/>
    <w:rsid w:val="005E24DB"/>
    <w:rsid w:val="00652381"/>
    <w:rsid w:val="006A0B0F"/>
    <w:rsid w:val="006C0C0E"/>
    <w:rsid w:val="006D63C9"/>
    <w:rsid w:val="006F5940"/>
    <w:rsid w:val="00772253"/>
    <w:rsid w:val="007A19B0"/>
    <w:rsid w:val="008243CE"/>
    <w:rsid w:val="00845138"/>
    <w:rsid w:val="00885577"/>
    <w:rsid w:val="00885A72"/>
    <w:rsid w:val="00894261"/>
    <w:rsid w:val="008B54D0"/>
    <w:rsid w:val="008D5147"/>
    <w:rsid w:val="008E1391"/>
    <w:rsid w:val="008E280D"/>
    <w:rsid w:val="00916688"/>
    <w:rsid w:val="009353B0"/>
    <w:rsid w:val="009468F7"/>
    <w:rsid w:val="009558B8"/>
    <w:rsid w:val="00974ED7"/>
    <w:rsid w:val="00974F6B"/>
    <w:rsid w:val="00990DB0"/>
    <w:rsid w:val="009F1C9E"/>
    <w:rsid w:val="00A629A2"/>
    <w:rsid w:val="00AE0111"/>
    <w:rsid w:val="00B17360"/>
    <w:rsid w:val="00BA28E3"/>
    <w:rsid w:val="00BD493E"/>
    <w:rsid w:val="00C310CE"/>
    <w:rsid w:val="00D96229"/>
    <w:rsid w:val="00DB03D3"/>
    <w:rsid w:val="00DC1FB0"/>
    <w:rsid w:val="00E35A3F"/>
    <w:rsid w:val="00E64ABA"/>
    <w:rsid w:val="00E8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496E3A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25205ABEDF2F44C3B0EF1E2F95BECEAE2">
    <w:name w:val="25205ABEDF2F44C3B0EF1E2F95BECEAE2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8">
    <w:name w:val="1A35AC6FF86C48ECAB62EB5673550C5F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8">
    <w:name w:val="648C6E1246D84755B32C69FBEB5DEE43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8">
    <w:name w:val="C7182BB1871A4DE5B44476C1669C9C10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8">
    <w:name w:val="77CDE1449B954E1CAC923D82220039B2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8">
    <w:name w:val="24443BFDAB524E6786CBA7D19F80BE2E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8">
    <w:name w:val="5B270E3F613D4A0DAF04F3926B90854D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8">
    <w:name w:val="DEB4B009ED074E93B939D0E9C46A49F8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8">
    <w:name w:val="AB84D2B39C7243AEAA4E557E8C8A72CE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8">
    <w:name w:val="402DCC81FF4940EFA6C7766D42D3F410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8">
    <w:name w:val="AF79FD9D06454BC9846849D432CF0EF9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8">
    <w:name w:val="352F48123347481D9D752825B8A12237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8">
    <w:name w:val="9D8F97D4B1EA427DB0505343C824DF9F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8">
    <w:name w:val="0EEA152DE60445058BB03C114780ADB2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8">
    <w:name w:val="D38F7D485FD9469E9F088416D0F37EFC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1">
    <w:name w:val="5539C8B1A3E74932A4DCF52ABE0154641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1">
    <w:name w:val="64DEE910FC3F46F79FCD0DB7BD90AA0B1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8">
    <w:name w:val="6BF5043128844905B89B106CDE3CC0EF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8">
    <w:name w:val="846E98A9ED0F44C6ADF4DA0104CE3821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8">
    <w:name w:val="D464B28801EB484CBBA2C62E1137CB65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8">
    <w:name w:val="8D86058312BB4F3B8F3CFC24D043AA23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8">
    <w:name w:val="458484F6F7C646768E283A176D5DD071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8">
    <w:name w:val="92BE6B10489C49388764956E9754D4F4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8">
    <w:name w:val="0AE3EBA89CE644BA8DB0BA1FCA24DDDE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8">
    <w:name w:val="70C1FF59EA134836BBB3438E9AEFC158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8">
    <w:name w:val="81515E8B00CD43E6B29F585B9D354DF4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8">
    <w:name w:val="3679F7366F184F6F8291F70A7CF1C731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8">
    <w:name w:val="7434A7BD5C7A4085A57997E59971C371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8">
    <w:name w:val="631874B2AA9042DD891654D556767E63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8">
    <w:name w:val="7BCFBBC11C9848A2A80F0AC43FF373E6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8">
    <w:name w:val="7D241259ECBE4954833D3294529ACE20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8">
    <w:name w:val="E13561DF50B5407EA1EA89C989F0C9118"/>
    <w:rsid w:val="001F62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2C2121563545F691E03EA3A2924771">
    <w:name w:val="6B2C2121563545F691E03EA3A2924771"/>
    <w:rsid w:val="0046078B"/>
  </w:style>
  <w:style w:type="paragraph" w:customStyle="1" w:styleId="1BC0BA9CFCD64FB2BA5B9B11C923362F">
    <w:name w:val="1BC0BA9CFCD64FB2BA5B9B11C923362F"/>
    <w:rsid w:val="0046078B"/>
  </w:style>
  <w:style w:type="paragraph" w:customStyle="1" w:styleId="4DEE368A6BC34800A107EFECDE6468BC">
    <w:name w:val="4DEE368A6BC34800A107EFECDE6468BC"/>
    <w:rsid w:val="0046078B"/>
  </w:style>
  <w:style w:type="paragraph" w:customStyle="1" w:styleId="435B718C18CA4B12917FBBB72862A5F9">
    <w:name w:val="435B718C18CA4B12917FBBB72862A5F9"/>
    <w:rsid w:val="0046078B"/>
  </w:style>
  <w:style w:type="paragraph" w:customStyle="1" w:styleId="2368679A9C174D04882F891B1183F731">
    <w:name w:val="2368679A9C174D04882F891B1183F731"/>
    <w:rsid w:val="0046078B"/>
  </w:style>
  <w:style w:type="paragraph" w:customStyle="1" w:styleId="71C498792D5242D5970248A09EFCCF2B">
    <w:name w:val="71C498792D5242D5970248A09EFCCF2B"/>
    <w:rsid w:val="0046078B"/>
  </w:style>
  <w:style w:type="paragraph" w:customStyle="1" w:styleId="30CB10047301479FB5E32FFA101ABAD0">
    <w:name w:val="30CB10047301479FB5E32FFA101ABAD0"/>
    <w:rsid w:val="0046078B"/>
  </w:style>
  <w:style w:type="paragraph" w:customStyle="1" w:styleId="CF06A44BC5A44E618093EE38A876C260">
    <w:name w:val="CF06A44BC5A44E618093EE38A876C260"/>
    <w:rsid w:val="0046078B"/>
  </w:style>
  <w:style w:type="paragraph" w:customStyle="1" w:styleId="650890D1A8204363846F57FA76415043">
    <w:name w:val="650890D1A8204363846F57FA76415043"/>
    <w:rsid w:val="00496E3A"/>
  </w:style>
  <w:style w:type="paragraph" w:customStyle="1" w:styleId="2FEB69AC859A45C3826613968FD97F5C">
    <w:name w:val="2FEB69AC859A45C3826613968FD97F5C"/>
    <w:rsid w:val="00496E3A"/>
  </w:style>
  <w:style w:type="paragraph" w:customStyle="1" w:styleId="EECE9B987BFF4BA5B140D738A60142A2">
    <w:name w:val="EECE9B987BFF4BA5B140D738A60142A2"/>
    <w:rsid w:val="00496E3A"/>
  </w:style>
  <w:style w:type="paragraph" w:customStyle="1" w:styleId="A9166F02FAE8449D9927A63F7A58C0EC">
    <w:name w:val="A9166F02FAE8449D9927A63F7A58C0EC"/>
    <w:rsid w:val="00496E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9E91BD37F98F42A5866075C6A592B0" ma:contentTypeVersion="13" ma:contentTypeDescription="Create a new document." ma:contentTypeScope="" ma:versionID="ceb757cdfc5296b2773fb6c568f03942">
  <xsd:schema xmlns:xsd="http://www.w3.org/2001/XMLSchema" xmlns:xs="http://www.w3.org/2001/XMLSchema" xmlns:p="http://schemas.microsoft.com/office/2006/metadata/properties" xmlns:ns3="da790cc7-9dd4-4141-9dbc-99598961e1f5" xmlns:ns4="fc5f1bcc-4056-47b6-8de6-6206d516818c" targetNamespace="http://schemas.microsoft.com/office/2006/metadata/properties" ma:root="true" ma:fieldsID="f5431adcb7915b6f9b7cc991539ac88b" ns3:_="" ns4:_="">
    <xsd:import namespace="da790cc7-9dd4-4141-9dbc-99598961e1f5"/>
    <xsd:import namespace="fc5f1bcc-4056-47b6-8de6-6206d516818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90cc7-9dd4-4141-9dbc-99598961e1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f1bcc-4056-47b6-8de6-6206d5168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7C9EB-5E34-4140-AB40-6609B5850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6C461-2DEE-42DA-ABCB-3F079B9C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90cc7-9dd4-4141-9dbc-99598961e1f5"/>
    <ds:schemaRef ds:uri="fc5f1bcc-4056-47b6-8de6-6206d51681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02267-4B5A-454F-A7C2-A4645855CDC0}">
  <ds:schemaRefs>
    <ds:schemaRef ds:uri="da790cc7-9dd4-4141-9dbc-99598961e1f5"/>
    <ds:schemaRef ds:uri="http://purl.org/dc/elements/1.1/"/>
    <ds:schemaRef ds:uri="fc5f1bcc-4056-47b6-8de6-6206d516818c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5D54AFC-AEAC-4B7E-96DF-3C2CE9BC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4</Pages>
  <Words>744</Words>
  <Characters>4098</Characters>
  <Application>Microsoft Office Word</Application>
  <DocSecurity>8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Nathalie Deveault  (CISSSMO16)</cp:lastModifiedBy>
  <cp:revision>2</cp:revision>
  <cp:lastPrinted>2020-12-07T14:26:00Z</cp:lastPrinted>
  <dcterms:created xsi:type="dcterms:W3CDTF">2022-05-13T15:05:00Z</dcterms:created>
  <dcterms:modified xsi:type="dcterms:W3CDTF">2022-05-13T15:05:00Z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0x010100E19E91BD37F98F42A5866075C6A592B0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2022-03-28T17:57:55Z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63d326cf-c13c-44ba-9696-322f88e36491</vt:lpwstr>
  </property>
  <property fmtid="{D5CDD505-2E9C-101B-9397-08002B2CF9AE}" pid="9" name="MSIP_Label_6a7d8d5d-78e2-4a62-9fcd-016eb5e4c57c_ContentBits">
    <vt:lpwstr>0</vt:lpwstr>
  </property>
</Properties>
</file>