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60DFA" w14:textId="4BEAE40E" w:rsidR="00FF4922" w:rsidRDefault="00AE5C56"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0528" behindDoc="0" locked="0" layoutInCell="1" allowOverlap="1" wp14:anchorId="447D4335" wp14:editId="63A91E2C">
            <wp:simplePos x="0" y="0"/>
            <wp:positionH relativeFrom="column">
              <wp:posOffset>123190</wp:posOffset>
            </wp:positionH>
            <wp:positionV relativeFrom="paragraph">
              <wp:posOffset>-410210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165615" w14:paraId="0A52C2FD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3652FC53" w14:textId="199D8B04" w:rsidR="00165615" w:rsidRDefault="00165615" w:rsidP="00165615"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165615" w:rsidRPr="007E7941" w14:paraId="5C93AFCF" w14:textId="77777777" w:rsidTr="0010034C">
              <w:tc>
                <w:tcPr>
                  <w:tcW w:w="1134" w:type="dxa"/>
                  <w:vAlign w:val="bottom"/>
                </w:tcPr>
                <w:p w14:paraId="28A6C117" w14:textId="77777777" w:rsidR="00165615" w:rsidRPr="007E7941" w:rsidRDefault="00165615" w:rsidP="00165615">
                  <w:pPr>
                    <w:spacing w:before="120"/>
                    <w:ind w:left="38"/>
                    <w:jc w:val="righ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E7941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204A4708" w14:textId="77777777" w:rsidR="00165615" w:rsidRPr="007E7941" w:rsidRDefault="00165615" w:rsidP="00165615">
                  <w:pPr>
                    <w:spacing w:before="120"/>
                    <w:ind w:left="-103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bookmarkStart w:id="0" w:name="Texte2"/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FORMTEXT </w:instrText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28CC70FE" w14:textId="77777777" w:rsidR="00165615" w:rsidRDefault="00165615" w:rsidP="00165615"/>
          <w:p w14:paraId="46177D1D" w14:textId="77777777" w:rsidR="00165615" w:rsidRDefault="00165615" w:rsidP="00165615"/>
          <w:p w14:paraId="0E27AE42" w14:textId="77777777" w:rsidR="00165615" w:rsidRDefault="00165615" w:rsidP="00165615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836"/>
              <w:gridCol w:w="181"/>
              <w:gridCol w:w="259"/>
              <w:gridCol w:w="208"/>
              <w:gridCol w:w="75"/>
              <w:gridCol w:w="271"/>
              <w:gridCol w:w="296"/>
              <w:gridCol w:w="373"/>
            </w:tblGrid>
            <w:tr w:rsidR="00165615" w:rsidRPr="00472AC0" w14:paraId="5D953792" w14:textId="77777777" w:rsidTr="0010034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54E2F5" w14:textId="77777777" w:rsidR="00165615" w:rsidRPr="00B04317" w:rsidRDefault="009174E8" w:rsidP="00165615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# </w:t>
                  </w:r>
                  <w:r w:rsidR="00165615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tc>
                <w:tcPr>
                  <w:tcW w:w="3499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A93A7B3" w14:textId="77777777" w:rsidR="00165615" w:rsidRPr="00D355FF" w:rsidRDefault="00165615" w:rsidP="00165615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D355F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D355F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D355F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D355F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D355FF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D355FF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D355FF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D355FF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D355FF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D355FF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</w:p>
              </w:tc>
            </w:tr>
            <w:tr w:rsidR="00165615" w:rsidRPr="00472AC0" w14:paraId="1D3C5B8C" w14:textId="77777777" w:rsidTr="0010034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81C90F" w14:textId="77777777" w:rsidR="00165615" w:rsidRPr="00B04317" w:rsidRDefault="00165615" w:rsidP="00165615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tc>
                <w:tcPr>
                  <w:tcW w:w="3499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E0B294D" w14:textId="77777777" w:rsidR="00165615" w:rsidRPr="00B04317" w:rsidRDefault="00165615" w:rsidP="00165615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3"/>
                        <w:enabled/>
                        <w:calcOnExit w:val="0"/>
                        <w:textInput/>
                      </w:ffData>
                    </w:fldCha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</w:p>
              </w:tc>
            </w:tr>
            <w:tr w:rsidR="00165615" w:rsidRPr="00472AC0" w14:paraId="4DEF9F22" w14:textId="77777777" w:rsidTr="0010034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90C4E7" w14:textId="77777777" w:rsidR="00165615" w:rsidRPr="00B04317" w:rsidRDefault="00165615" w:rsidP="00165615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276" w:type="dxa"/>
                  <w:gridSpan w:val="3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5FDEB0DA" w14:textId="77777777" w:rsidR="00165615" w:rsidRPr="00B04317" w:rsidRDefault="00165615" w:rsidP="00165615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6"/>
                        <w:enabled/>
                        <w:calcOnExit w:val="0"/>
                        <w:textInput/>
                      </w:ffData>
                    </w:fldChar>
                  </w:r>
                  <w:bookmarkStart w:id="1" w:name="Texte6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1"/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337A5A" w14:textId="77777777" w:rsidR="00165615" w:rsidRPr="005B357C" w:rsidRDefault="00165615" w:rsidP="00165615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57C">
                    <w:rPr>
                      <w:rFonts w:ascii="Arial" w:eastAsia="MS Gothic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instrText xml:space="preserve"> FORMCHECKBOX </w:instrText>
                  </w:r>
                  <w:r w:rsidR="00D7002F">
                    <w:rPr>
                      <w:rFonts w:asciiTheme="minorHAnsi" w:hAnsiTheme="minorHAnsi" w:cstheme="minorHAnsi"/>
                      <w:sz w:val="12"/>
                      <w:szCs w:val="12"/>
                    </w:rPr>
                  </w:r>
                  <w:r w:rsidR="00D7002F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separate"/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end"/>
                  </w:r>
                  <w:r w:rsidRPr="005B357C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E9C2C3" w14:textId="77777777" w:rsidR="00165615" w:rsidRPr="00B04317" w:rsidRDefault="00165615" w:rsidP="00165615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F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E17441" w14:textId="77777777" w:rsidR="00165615" w:rsidRPr="005B357C" w:rsidRDefault="00165615" w:rsidP="00165615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57C">
                    <w:rPr>
                      <w:rFonts w:ascii="Arial" w:eastAsia="MS Gothic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instrText xml:space="preserve"> FORMCHECKBOX </w:instrText>
                  </w:r>
                  <w:r w:rsidR="00D7002F">
                    <w:rPr>
                      <w:rFonts w:asciiTheme="minorHAnsi" w:hAnsiTheme="minorHAnsi" w:cstheme="minorHAnsi"/>
                      <w:sz w:val="12"/>
                      <w:szCs w:val="12"/>
                    </w:rPr>
                  </w:r>
                  <w:r w:rsidR="00D7002F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separate"/>
                  </w:r>
                  <w:r w:rsidRPr="005B357C">
                    <w:rPr>
                      <w:rFonts w:asciiTheme="minorHAnsi" w:hAnsiTheme="minorHAnsi" w:cstheme="minorHAnsi"/>
                      <w:sz w:val="12"/>
                      <w:szCs w:val="12"/>
                    </w:rPr>
                    <w:fldChar w:fldCharType="end"/>
                  </w:r>
                  <w:r w:rsidRPr="005B357C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</w:t>
                  </w: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35AB0B" w14:textId="77777777" w:rsidR="00165615" w:rsidRPr="00B04317" w:rsidRDefault="00165615" w:rsidP="00165615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165615" w:rsidRPr="00472AC0" w14:paraId="57FFE875" w14:textId="77777777" w:rsidTr="0010034C">
              <w:trPr>
                <w:trHeight w:val="227"/>
              </w:trPr>
              <w:tc>
                <w:tcPr>
                  <w:tcW w:w="505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CB8C8E5" w14:textId="77777777" w:rsidR="00165615" w:rsidRPr="00E16883" w:rsidRDefault="00165615" w:rsidP="00165615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165615" w:rsidRPr="00472AC0" w14:paraId="147BCA06" w14:textId="77777777" w:rsidTr="0010034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F85C6AB" w14:textId="77777777" w:rsidR="00165615" w:rsidRPr="00B04317" w:rsidRDefault="00165615" w:rsidP="00165615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1A2352C2" w14:textId="77777777" w:rsidR="00165615" w:rsidRPr="00B04317" w:rsidRDefault="00165615" w:rsidP="00165615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5"/>
                        <w:enabled/>
                        <w:calcOnExit w:val="0"/>
                        <w:textInput/>
                      </w:ffData>
                    </w:fldChar>
                  </w:r>
                  <w:bookmarkStart w:id="2" w:name="Texte5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2"/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2A9EA3" w14:textId="77777777" w:rsidR="00165615" w:rsidRPr="00B04317" w:rsidRDefault="00165615" w:rsidP="00165615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tc>
                <w:tcPr>
                  <w:tcW w:w="1015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7614BBF6" w14:textId="77777777" w:rsidR="00165615" w:rsidRPr="00B04317" w:rsidRDefault="00165615" w:rsidP="00165615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4"/>
                        <w:enabled/>
                        <w:calcOnExit w:val="0"/>
                        <w:textInput/>
                      </w:ffData>
                    </w:fldChar>
                  </w:r>
                  <w:bookmarkStart w:id="3" w:name="Texte4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3"/>
                </w:p>
              </w:tc>
            </w:tr>
            <w:tr w:rsidR="00165615" w:rsidRPr="00472AC0" w14:paraId="447B84B8" w14:textId="77777777" w:rsidTr="0010034C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02132E" w14:textId="77777777" w:rsidR="00165615" w:rsidRPr="00472AC0" w:rsidRDefault="00165615" w:rsidP="00165615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26A6C519" w14:textId="77777777" w:rsidR="00165615" w:rsidRPr="00472AC0" w:rsidRDefault="00165615" w:rsidP="00165615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4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E40D72" w14:textId="77777777" w:rsidR="00165615" w:rsidRPr="00472AC0" w:rsidRDefault="00165615" w:rsidP="00165615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223" w:type="dxa"/>
                  <w:gridSpan w:val="5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5E4C58D" w14:textId="77777777" w:rsidR="00165615" w:rsidRPr="00E16883" w:rsidRDefault="00165615" w:rsidP="00165615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165615" w:rsidRPr="00472AC0" w14:paraId="1FFCC40B" w14:textId="77777777" w:rsidTr="0010034C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9F6028" w14:textId="77777777" w:rsidR="00165615" w:rsidRPr="00B04317" w:rsidRDefault="00165615" w:rsidP="00165615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 de la mère :</w:t>
                  </w:r>
                </w:p>
              </w:tc>
              <w:tc>
                <w:tcPr>
                  <w:tcW w:w="3499" w:type="dxa"/>
                  <w:gridSpan w:val="8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6A38CC26" w14:textId="77777777" w:rsidR="00165615" w:rsidRPr="00B04317" w:rsidRDefault="00165615" w:rsidP="00165615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7"/>
                        <w:enabled/>
                        <w:calcOnExit w:val="0"/>
                        <w:textInput/>
                      </w:ffData>
                    </w:fldChar>
                  </w:r>
                  <w:bookmarkStart w:id="4" w:name="Texte7"/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4"/>
                </w:p>
              </w:tc>
            </w:tr>
          </w:tbl>
          <w:p w14:paraId="3EF9A599" w14:textId="77777777" w:rsidR="00165615" w:rsidRPr="00472AC0" w:rsidRDefault="00165615" w:rsidP="00165615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246FA" w14:paraId="0BEB624E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40F26AC" w14:textId="434171AE" w:rsidR="004246FA" w:rsidRPr="00165615" w:rsidRDefault="005C1D5D" w:rsidP="00926D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DEMANDE</w:t>
            </w:r>
            <w:r w:rsidR="00926DD4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D’ENCADREMENT INTENSIF</w:t>
            </w:r>
            <w:r w:rsidR="00926DD4">
              <w:rPr>
                <w:rFonts w:asciiTheme="minorHAnsi" w:hAnsiTheme="minorHAnsi" w:cstheme="minorHAnsi"/>
                <w:b/>
              </w:rPr>
              <w:t xml:space="preserve"> </w:t>
            </w:r>
            <w:r w:rsidR="00926DD4" w:rsidRPr="00112528">
              <w:rPr>
                <w:rFonts w:asciiTheme="minorHAnsi" w:hAnsiTheme="minorHAnsi" w:cstheme="minorHAnsi"/>
                <w:b/>
              </w:rPr>
              <w:t>POUR LES USAGERS HÉBERGÉS EN RI-RTF</w:t>
            </w:r>
            <w:r w:rsidR="001656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44B6840" w14:textId="77777777" w:rsidR="004246FA" w:rsidRDefault="004246FA" w:rsidP="0014043F"/>
        </w:tc>
      </w:tr>
    </w:tbl>
    <w:p w14:paraId="6026F1F9" w14:textId="77777777" w:rsidR="004246FA" w:rsidRDefault="002E3D54">
      <w:r w:rsidRPr="00472AC0">
        <w:rPr>
          <w:rFonts w:ascii="Arial" w:hAnsi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65EC6" wp14:editId="7DAEA805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789420" cy="13335"/>
                <wp:effectExtent l="0" t="0" r="30480" b="24765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9420" cy="133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9373F" id="Connecteur droit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2pt" to="534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" strokecolor="gray [1629]" strokeweight="1pt">
                <v:stroke joinstyle="miter"/>
                <w10:wrap anchorx="margin"/>
              </v:lin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44"/>
      </w:tblGrid>
      <w:tr w:rsidR="005C1D5D" w:rsidRPr="00472AC0" w14:paraId="169130A1" w14:textId="77777777" w:rsidTr="005C1D5D">
        <w:tc>
          <w:tcPr>
            <w:tcW w:w="2268" w:type="dxa"/>
            <w:vAlign w:val="bottom"/>
          </w:tcPr>
          <w:p w14:paraId="511DBAAB" w14:textId="77777777" w:rsidR="005C1D5D" w:rsidRPr="005C1D5D" w:rsidRDefault="005C1D5D" w:rsidP="0010034C">
            <w:pPr>
              <w:spacing w:before="120"/>
              <w:ind w:left="-52" w:right="-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D5D">
              <w:rPr>
                <w:rFonts w:asciiTheme="minorHAnsi" w:hAnsiTheme="minorHAnsi" w:cstheme="minorHAnsi"/>
                <w:b/>
                <w:sz w:val="20"/>
                <w:szCs w:val="20"/>
              </w:rPr>
              <w:t>Date de la demande 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7C8F0A75" w14:textId="77777777" w:rsidR="005C1D5D" w:rsidRPr="00472AC0" w:rsidRDefault="005C1D5D" w:rsidP="0010034C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5B03495C" w14:textId="77777777" w:rsidR="005C1D5D" w:rsidRDefault="005C1D5D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7088"/>
      </w:tblGrid>
      <w:tr w:rsidR="005C1D5D" w:rsidRPr="00472AC0" w14:paraId="40A90CEF" w14:textId="77777777" w:rsidTr="0010034C">
        <w:trPr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28222318" w14:textId="77777777" w:rsidR="005C1D5D" w:rsidRPr="005C1D5D" w:rsidRDefault="005C1D5D" w:rsidP="0010034C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Renseignements sur le </w:t>
            </w:r>
            <w:r w:rsidR="0010034C">
              <w:rPr>
                <w:rFonts w:asciiTheme="minorHAnsi" w:hAnsiTheme="minorHAnsi" w:cstheme="minorHAnsi"/>
                <w:b/>
                <w:sz w:val="22"/>
                <w:szCs w:val="22"/>
              </w:rPr>
              <w:t>DEMANDEUR</w:t>
            </w:r>
            <w:r w:rsidRPr="005C1D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5C1D5D" w:rsidRPr="00472AC0" w14:paraId="4AF015F0" w14:textId="77777777" w:rsidTr="001A3816">
        <w:trPr>
          <w:trHeight w:val="283"/>
        </w:trPr>
        <w:tc>
          <w:tcPr>
            <w:tcW w:w="3539" w:type="dxa"/>
          </w:tcPr>
          <w:p w14:paraId="30621606" w14:textId="77777777" w:rsidR="005C1D5D" w:rsidRPr="000653C6" w:rsidRDefault="005C1D5D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CF4F80">
              <w:rPr>
                <w:rFonts w:asciiTheme="minorHAnsi" w:hAnsiTheme="minorHAnsi" w:cstheme="minorHAnsi"/>
                <w:sz w:val="20"/>
                <w:szCs w:val="20"/>
              </w:rPr>
              <w:t>Nom du demandeur</w:t>
            </w:r>
            <w:r w:rsidR="001A3816" w:rsidRPr="00CF4F80">
              <w:rPr>
                <w:rFonts w:asciiTheme="minorHAnsi" w:hAnsiTheme="minorHAnsi" w:cstheme="minorHAnsi"/>
                <w:sz w:val="20"/>
                <w:szCs w:val="20"/>
              </w:rPr>
              <w:t xml:space="preserve"> / intervenant pivot</w:t>
            </w:r>
            <w:r w:rsidRPr="00CF4F80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088" w:type="dxa"/>
          </w:tcPr>
          <w:p w14:paraId="3DF3BEEB" w14:textId="77777777" w:rsidR="005C1D5D" w:rsidRPr="000653C6" w:rsidRDefault="005C1D5D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C1D5D" w:rsidRPr="00472AC0" w14:paraId="50708C35" w14:textId="77777777" w:rsidTr="001A3816">
        <w:trPr>
          <w:trHeight w:val="283"/>
        </w:trPr>
        <w:tc>
          <w:tcPr>
            <w:tcW w:w="3539" w:type="dxa"/>
          </w:tcPr>
          <w:p w14:paraId="7786667C" w14:textId="77777777" w:rsidR="005C1D5D" w:rsidRDefault="005C1D5D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Titre d’emploi</w:t>
            </w:r>
            <w:r w:rsidR="00F925FB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088" w:type="dxa"/>
          </w:tcPr>
          <w:p w14:paraId="7A169C21" w14:textId="77777777" w:rsidR="005C1D5D" w:rsidRDefault="005C1D5D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C1D5D" w:rsidRPr="00472AC0" w14:paraId="6914D3C8" w14:textId="77777777" w:rsidTr="001A3816">
        <w:trPr>
          <w:trHeight w:val="283"/>
        </w:trPr>
        <w:tc>
          <w:tcPr>
            <w:tcW w:w="3539" w:type="dxa"/>
          </w:tcPr>
          <w:p w14:paraId="08BFAE97" w14:textId="77777777" w:rsidR="005C1D5D" w:rsidRDefault="005C1D5D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Programme associé :</w:t>
            </w:r>
          </w:p>
        </w:tc>
        <w:tc>
          <w:tcPr>
            <w:tcW w:w="7088" w:type="dxa"/>
          </w:tcPr>
          <w:p w14:paraId="3C998875" w14:textId="77777777" w:rsidR="005C1D5D" w:rsidRDefault="005C1D5D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C1D5D" w:rsidRPr="00472AC0" w14:paraId="27C168DF" w14:textId="77777777" w:rsidTr="001A3816">
        <w:trPr>
          <w:trHeight w:val="283"/>
        </w:trPr>
        <w:tc>
          <w:tcPr>
            <w:tcW w:w="3539" w:type="dxa"/>
          </w:tcPr>
          <w:p w14:paraId="5F0D9358" w14:textId="77777777" w:rsidR="005C1D5D" w:rsidRDefault="005C1D5D" w:rsidP="00102FC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5C1D5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 téléphone</w:t>
            </w:r>
            <w:r w:rsidR="00102F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088" w:type="dxa"/>
          </w:tcPr>
          <w:p w14:paraId="26DA8231" w14:textId="77777777" w:rsidR="005C1D5D" w:rsidRDefault="005C1D5D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925FB" w:rsidRPr="00472AC0" w14:paraId="2730DE4E" w14:textId="77777777" w:rsidTr="001A3816">
        <w:trPr>
          <w:trHeight w:val="283"/>
        </w:trPr>
        <w:tc>
          <w:tcPr>
            <w:tcW w:w="3539" w:type="dxa"/>
          </w:tcPr>
          <w:p w14:paraId="41E0E909" w14:textId="77777777" w:rsidR="00F925FB" w:rsidRDefault="00F925FB" w:rsidP="00102FC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CF4F80">
              <w:rPr>
                <w:rFonts w:asciiTheme="minorHAnsi" w:hAnsiTheme="minorHAnsi" w:cstheme="minorHAnsi"/>
                <w:sz w:val="20"/>
                <w:szCs w:val="20"/>
              </w:rPr>
              <w:t>Courriel 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88" w:type="dxa"/>
          </w:tcPr>
          <w:p w14:paraId="6C58D6AF" w14:textId="77777777" w:rsidR="00F925FB" w:rsidRDefault="00F925FB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02FC7" w:rsidRPr="00472AC0" w14:paraId="75A66F6F" w14:textId="77777777" w:rsidTr="001A3816">
        <w:trPr>
          <w:trHeight w:val="283"/>
        </w:trPr>
        <w:tc>
          <w:tcPr>
            <w:tcW w:w="3539" w:type="dxa"/>
          </w:tcPr>
          <w:p w14:paraId="18CD0B03" w14:textId="77777777" w:rsidR="00102FC7" w:rsidRDefault="00102FC7" w:rsidP="00102FC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CF4F80">
              <w:rPr>
                <w:rFonts w:asciiTheme="minorHAnsi" w:hAnsiTheme="minorHAnsi" w:cstheme="minorHAnsi"/>
                <w:sz w:val="20"/>
                <w:szCs w:val="20"/>
              </w:rPr>
              <w:t>Autorisé par / nom du gestionnaire :</w:t>
            </w:r>
          </w:p>
        </w:tc>
        <w:tc>
          <w:tcPr>
            <w:tcW w:w="7088" w:type="dxa"/>
          </w:tcPr>
          <w:p w14:paraId="0D2C402B" w14:textId="77777777" w:rsidR="00102FC7" w:rsidRDefault="00102FC7" w:rsidP="00102FC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D0DEFE9" w14:textId="77777777" w:rsidR="005C1D5D" w:rsidRDefault="005C1D5D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7230"/>
      </w:tblGrid>
      <w:tr w:rsidR="00E0716E" w:rsidRPr="00472AC0" w14:paraId="6826F911" w14:textId="77777777" w:rsidTr="0010034C">
        <w:trPr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AB97769" w14:textId="77777777" w:rsidR="00E0716E" w:rsidRPr="005C1D5D" w:rsidRDefault="00E0716E" w:rsidP="0010034C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Renseignements sur la </w:t>
            </w:r>
            <w:r w:rsidR="0010034C">
              <w:rPr>
                <w:rFonts w:asciiTheme="minorHAnsi" w:hAnsiTheme="minorHAnsi" w:cstheme="minorHAnsi"/>
                <w:b/>
                <w:sz w:val="22"/>
                <w:szCs w:val="22"/>
              </w:rPr>
              <w:t>RESSOURCE</w:t>
            </w:r>
            <w:r w:rsidRPr="005C1D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0716E" w:rsidRPr="00472AC0" w14:paraId="2663CD01" w14:textId="77777777" w:rsidTr="00540311">
        <w:trPr>
          <w:trHeight w:val="283"/>
        </w:trPr>
        <w:tc>
          <w:tcPr>
            <w:tcW w:w="3397" w:type="dxa"/>
          </w:tcPr>
          <w:p w14:paraId="3A2E0008" w14:textId="77777777" w:rsidR="00E0716E" w:rsidRPr="000653C6" w:rsidRDefault="00E0716E" w:rsidP="00E0716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de la ressource :</w:t>
            </w:r>
          </w:p>
        </w:tc>
        <w:tc>
          <w:tcPr>
            <w:tcW w:w="7230" w:type="dxa"/>
          </w:tcPr>
          <w:p w14:paraId="11C3FA3E" w14:textId="77777777" w:rsidR="00E0716E" w:rsidRPr="000653C6" w:rsidRDefault="00E0716E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0716E" w:rsidRPr="00472AC0" w14:paraId="7CB3C37C" w14:textId="77777777" w:rsidTr="00540311">
        <w:trPr>
          <w:trHeight w:val="283"/>
        </w:trPr>
        <w:tc>
          <w:tcPr>
            <w:tcW w:w="3397" w:type="dxa"/>
          </w:tcPr>
          <w:p w14:paraId="5DBC66D8" w14:textId="77777777" w:rsidR="00E0716E" w:rsidRDefault="00540311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</w:t>
            </w:r>
            <w:r w:rsidR="00E071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 </w:t>
            </w:r>
            <w:r w:rsidR="00E0716E">
              <w:rPr>
                <w:rFonts w:asciiTheme="minorHAnsi" w:hAnsiTheme="minorHAnsi" w:cstheme="minorHAnsi"/>
                <w:sz w:val="20"/>
                <w:szCs w:val="20"/>
              </w:rPr>
              <w:t>responsable de la ressource :</w:t>
            </w:r>
          </w:p>
        </w:tc>
        <w:tc>
          <w:tcPr>
            <w:tcW w:w="7230" w:type="dxa"/>
          </w:tcPr>
          <w:p w14:paraId="1FC25140" w14:textId="77777777" w:rsidR="00E0716E" w:rsidRDefault="00E0716E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0716E" w:rsidRPr="00472AC0" w14:paraId="595731F0" w14:textId="77777777" w:rsidTr="00540311">
        <w:trPr>
          <w:trHeight w:val="283"/>
        </w:trPr>
        <w:tc>
          <w:tcPr>
            <w:tcW w:w="3397" w:type="dxa"/>
          </w:tcPr>
          <w:p w14:paraId="175F77F1" w14:textId="77777777" w:rsidR="00E0716E" w:rsidRDefault="00E0716E" w:rsidP="00E0716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Adresse et ville :  </w:t>
            </w:r>
          </w:p>
        </w:tc>
        <w:tc>
          <w:tcPr>
            <w:tcW w:w="7230" w:type="dxa"/>
          </w:tcPr>
          <w:p w14:paraId="448910D2" w14:textId="77777777" w:rsidR="00E0716E" w:rsidRDefault="00E0716E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C0226" w:rsidRPr="00472AC0" w14:paraId="028B5FE1" w14:textId="77777777" w:rsidTr="00540311">
        <w:trPr>
          <w:trHeight w:val="283"/>
        </w:trPr>
        <w:tc>
          <w:tcPr>
            <w:tcW w:w="3397" w:type="dxa"/>
          </w:tcPr>
          <w:p w14:paraId="10A5E750" w14:textId="25B91AC2" w:rsidR="00CC0226" w:rsidRDefault="00CC0226" w:rsidP="00E0716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Courriel de la ressource :</w:t>
            </w:r>
          </w:p>
        </w:tc>
        <w:tc>
          <w:tcPr>
            <w:tcW w:w="7230" w:type="dxa"/>
          </w:tcPr>
          <w:p w14:paraId="47A791A6" w14:textId="6C50F2ED" w:rsidR="00CC0226" w:rsidRDefault="00CC0226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0716E" w:rsidRPr="00472AC0" w14:paraId="0CA3C908" w14:textId="77777777" w:rsidTr="00540311">
        <w:trPr>
          <w:trHeight w:val="283"/>
        </w:trPr>
        <w:tc>
          <w:tcPr>
            <w:tcW w:w="3397" w:type="dxa"/>
          </w:tcPr>
          <w:p w14:paraId="0123A260" w14:textId="77777777" w:rsidR="00E0716E" w:rsidRDefault="00540311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 </w:t>
            </w:r>
            <w:r w:rsidR="00E0716E">
              <w:rPr>
                <w:rFonts w:asciiTheme="minorHAnsi" w:hAnsiTheme="minorHAnsi" w:cstheme="minorHAnsi"/>
                <w:sz w:val="20"/>
                <w:szCs w:val="20"/>
              </w:rPr>
              <w:t xml:space="preserve">intervenant </w:t>
            </w:r>
            <w:r w:rsidR="00E0716E" w:rsidRPr="00CF4F80">
              <w:rPr>
                <w:rFonts w:asciiTheme="minorHAnsi" w:hAnsiTheme="minorHAnsi" w:cstheme="minorHAnsi"/>
                <w:sz w:val="20"/>
                <w:szCs w:val="20"/>
              </w:rPr>
              <w:t>qualité</w:t>
            </w:r>
            <w:r w:rsidR="00E0716E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7230" w:type="dxa"/>
          </w:tcPr>
          <w:p w14:paraId="4F18FCB7" w14:textId="77777777" w:rsidR="00E0716E" w:rsidRDefault="00E0716E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F4F80" w:rsidRPr="00472AC0" w14:paraId="1264D756" w14:textId="77777777" w:rsidTr="00540311">
        <w:trPr>
          <w:trHeight w:val="283"/>
        </w:trPr>
        <w:tc>
          <w:tcPr>
            <w:tcW w:w="3397" w:type="dxa"/>
          </w:tcPr>
          <w:p w14:paraId="026400F7" w14:textId="77777777" w:rsidR="00CF4F80" w:rsidRDefault="00CF4F80" w:rsidP="00CF4F8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chef contrôle qualité :</w:t>
            </w:r>
          </w:p>
        </w:tc>
        <w:tc>
          <w:tcPr>
            <w:tcW w:w="7230" w:type="dxa"/>
          </w:tcPr>
          <w:p w14:paraId="5185BB07" w14:textId="77777777" w:rsidR="00CF4F80" w:rsidRDefault="00CF4F80" w:rsidP="00CF4F8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41A5B5EA" w14:textId="77777777" w:rsidR="0010034C" w:rsidRDefault="0010034C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985"/>
        <w:gridCol w:w="1559"/>
        <w:gridCol w:w="3686"/>
      </w:tblGrid>
      <w:tr w:rsidR="0010034C" w:rsidRPr="00472AC0" w14:paraId="04D11839" w14:textId="77777777" w:rsidTr="0010034C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D40AA47" w14:textId="77777777" w:rsidR="0010034C" w:rsidRPr="005C1D5D" w:rsidRDefault="0010034C" w:rsidP="0010034C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Renseignements sur l’USAGER</w:t>
            </w:r>
          </w:p>
        </w:tc>
      </w:tr>
      <w:tr w:rsidR="0010034C" w:rsidRPr="00472AC0" w14:paraId="2BB33F1C" w14:textId="77777777" w:rsidTr="00540311">
        <w:trPr>
          <w:trHeight w:val="283"/>
        </w:trPr>
        <w:tc>
          <w:tcPr>
            <w:tcW w:w="3397" w:type="dxa"/>
          </w:tcPr>
          <w:p w14:paraId="649AFF8C" w14:textId="77777777" w:rsidR="0010034C" w:rsidRPr="000653C6" w:rsidRDefault="00CF4F80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Ancienne composante </w:t>
            </w:r>
            <w:r w:rsidRPr="00CF4F80">
              <w:rPr>
                <w:rFonts w:asciiTheme="minorHAnsi" w:hAnsiTheme="minorHAnsi" w:cstheme="minorHAnsi"/>
                <w:sz w:val="16"/>
                <w:szCs w:val="16"/>
              </w:rPr>
              <w:t>(ME, SRSOR, CMR)</w:t>
            </w:r>
          </w:p>
        </w:tc>
        <w:tc>
          <w:tcPr>
            <w:tcW w:w="7230" w:type="dxa"/>
            <w:gridSpan w:val="3"/>
          </w:tcPr>
          <w:p w14:paraId="294A8A95" w14:textId="77777777" w:rsidR="0010034C" w:rsidRPr="000653C6" w:rsidRDefault="0010034C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0034C" w:rsidRPr="00472AC0" w14:paraId="6A7D0DD2" w14:textId="77777777" w:rsidTr="00540311">
        <w:trPr>
          <w:trHeight w:val="283"/>
        </w:trPr>
        <w:tc>
          <w:tcPr>
            <w:tcW w:w="3397" w:type="dxa"/>
          </w:tcPr>
          <w:p w14:paraId="1688EBDE" w14:textId="77777777" w:rsidR="0010034C" w:rsidRDefault="0010034C" w:rsidP="00F741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Diagnostic (s) :  </w:t>
            </w:r>
          </w:p>
        </w:tc>
        <w:tc>
          <w:tcPr>
            <w:tcW w:w="7230" w:type="dxa"/>
            <w:gridSpan w:val="3"/>
          </w:tcPr>
          <w:p w14:paraId="1DCD5D32" w14:textId="77777777" w:rsidR="0010034C" w:rsidRDefault="0010034C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0034C" w:rsidRPr="00472AC0" w14:paraId="1FEA74B7" w14:textId="77777777" w:rsidTr="00540311">
        <w:trPr>
          <w:trHeight w:val="283"/>
        </w:trPr>
        <w:tc>
          <w:tcPr>
            <w:tcW w:w="3397" w:type="dxa"/>
          </w:tcPr>
          <w:p w14:paraId="5A881624" w14:textId="77777777" w:rsidR="0010034C" w:rsidRDefault="00316BA3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d’intégration à la ressource :</w:t>
            </w:r>
            <w:r w:rsidR="001003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gridSpan w:val="3"/>
          </w:tcPr>
          <w:p w14:paraId="31C64FA7" w14:textId="77777777" w:rsidR="0010034C" w:rsidRDefault="0010034C" w:rsidP="001003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40311" w:rsidRPr="00472AC0" w14:paraId="19A0E9CE" w14:textId="77777777" w:rsidTr="00540311">
        <w:trPr>
          <w:trHeight w:val="359"/>
        </w:trPr>
        <w:tc>
          <w:tcPr>
            <w:tcW w:w="3397" w:type="dxa"/>
            <w:vMerge w:val="restart"/>
          </w:tcPr>
          <w:p w14:paraId="008C490E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Provenance de l’usager : </w:t>
            </w:r>
          </w:p>
        </w:tc>
        <w:tc>
          <w:tcPr>
            <w:tcW w:w="7230" w:type="dxa"/>
            <w:gridSpan w:val="3"/>
            <w:vAlign w:val="center"/>
          </w:tcPr>
          <w:p w14:paraId="20DB56E2" w14:textId="77777777" w:rsidR="00540311" w:rsidRPr="00472AC0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 la famille naturelle</w:t>
            </w:r>
          </w:p>
        </w:tc>
      </w:tr>
      <w:tr w:rsidR="00540311" w:rsidRPr="00472AC0" w14:paraId="06A8A25D" w14:textId="77777777" w:rsidTr="00540311">
        <w:trPr>
          <w:trHeight w:val="229"/>
        </w:trPr>
        <w:tc>
          <w:tcPr>
            <w:tcW w:w="3397" w:type="dxa"/>
            <w:vMerge/>
          </w:tcPr>
          <w:p w14:paraId="4D3650AD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7C1CDF5" w14:textId="77777777" w:rsidR="00540311" w:rsidRPr="00044260" w:rsidRDefault="00540311" w:rsidP="00540311">
            <w:pPr>
              <w:spacing w:before="20" w:after="20"/>
              <w:ind w:right="-11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D’une autre RI-RTF </w:t>
            </w:r>
          </w:p>
        </w:tc>
        <w:tc>
          <w:tcPr>
            <w:tcW w:w="1559" w:type="dxa"/>
            <w:vAlign w:val="center"/>
          </w:tcPr>
          <w:p w14:paraId="21070EB7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 : </w:t>
            </w:r>
          </w:p>
        </w:tc>
        <w:tc>
          <w:tcPr>
            <w:tcW w:w="3686" w:type="dxa"/>
            <w:vAlign w:val="center"/>
          </w:tcPr>
          <w:p w14:paraId="26CC4CBC" w14:textId="77777777" w:rsidR="00540311" w:rsidRPr="00044260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40311" w:rsidRPr="00472AC0" w14:paraId="4E88A31F" w14:textId="77777777" w:rsidTr="00540311">
        <w:trPr>
          <w:trHeight w:val="229"/>
        </w:trPr>
        <w:tc>
          <w:tcPr>
            <w:tcW w:w="3397" w:type="dxa"/>
            <w:vMerge/>
          </w:tcPr>
          <w:p w14:paraId="0E698A01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1DFEF08" w14:textId="77777777" w:rsidR="00540311" w:rsidRPr="00044260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6E1AEE5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de début :</w:t>
            </w:r>
          </w:p>
        </w:tc>
        <w:tc>
          <w:tcPr>
            <w:tcW w:w="3686" w:type="dxa"/>
            <w:vAlign w:val="center"/>
          </w:tcPr>
          <w:p w14:paraId="1AFF4862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40311" w:rsidRPr="00472AC0" w14:paraId="31DA7618" w14:textId="77777777" w:rsidTr="00540311">
        <w:trPr>
          <w:trHeight w:val="117"/>
        </w:trPr>
        <w:tc>
          <w:tcPr>
            <w:tcW w:w="3397" w:type="dxa"/>
            <w:vMerge/>
          </w:tcPr>
          <w:p w14:paraId="6AE6AA72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E25D931" w14:textId="77777777" w:rsidR="00540311" w:rsidRPr="00044260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D’un autre milieu</w:t>
            </w:r>
          </w:p>
        </w:tc>
        <w:tc>
          <w:tcPr>
            <w:tcW w:w="1559" w:type="dxa"/>
            <w:vAlign w:val="center"/>
          </w:tcPr>
          <w:p w14:paraId="7D09F75A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 : </w:t>
            </w:r>
          </w:p>
        </w:tc>
        <w:tc>
          <w:tcPr>
            <w:tcW w:w="3686" w:type="dxa"/>
            <w:vAlign w:val="center"/>
          </w:tcPr>
          <w:p w14:paraId="02632DA3" w14:textId="77777777" w:rsidR="00540311" w:rsidRPr="00044260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40311" w:rsidRPr="00472AC0" w14:paraId="7EA23CC1" w14:textId="77777777" w:rsidTr="00540311">
        <w:trPr>
          <w:trHeight w:val="116"/>
        </w:trPr>
        <w:tc>
          <w:tcPr>
            <w:tcW w:w="3397" w:type="dxa"/>
            <w:vMerge/>
          </w:tcPr>
          <w:p w14:paraId="24F1532F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9110219" w14:textId="77777777" w:rsidR="00540311" w:rsidRPr="00044260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8A529E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de début :</w:t>
            </w:r>
          </w:p>
        </w:tc>
        <w:tc>
          <w:tcPr>
            <w:tcW w:w="3686" w:type="dxa"/>
            <w:vAlign w:val="center"/>
          </w:tcPr>
          <w:p w14:paraId="619079EC" w14:textId="77777777" w:rsidR="00540311" w:rsidRDefault="00540311" w:rsidP="0054031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101B924" w14:textId="77777777" w:rsidR="0010034C" w:rsidRDefault="0010034C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7230"/>
      </w:tblGrid>
      <w:tr w:rsidR="00FD1BCF" w:rsidRPr="00472AC0" w14:paraId="6BBD5E02" w14:textId="77777777" w:rsidTr="00D1722C">
        <w:trPr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2A286BD4" w14:textId="77777777" w:rsidR="00FD1BCF" w:rsidRPr="005C1D5D" w:rsidRDefault="00FD1BCF" w:rsidP="00FD1BCF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Description de la problématique requérant un encadrement intensif</w:t>
            </w:r>
            <w:r w:rsidRPr="005C1D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D1BCF" w:rsidRPr="00472AC0" w14:paraId="01068294" w14:textId="77777777" w:rsidTr="00C240B1">
        <w:trPr>
          <w:trHeight w:val="397"/>
        </w:trPr>
        <w:tc>
          <w:tcPr>
            <w:tcW w:w="3397" w:type="dxa"/>
          </w:tcPr>
          <w:p w14:paraId="5ACC6331" w14:textId="77777777" w:rsidR="00FD1BCF" w:rsidRPr="000653C6" w:rsidRDefault="00FD1BCF" w:rsidP="00E5127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Décrire </w:t>
            </w:r>
            <w:r w:rsidR="0051166E">
              <w:rPr>
                <w:rFonts w:asciiTheme="minorHAnsi" w:hAnsiTheme="minorHAnsi" w:cstheme="minorHAnsi"/>
                <w:sz w:val="20"/>
                <w:szCs w:val="20"/>
              </w:rPr>
              <w:t>l’INTENSITÉ</w:t>
            </w:r>
            <w:r w:rsidR="006B28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51278">
              <w:rPr>
                <w:rFonts w:asciiTheme="minorHAnsi" w:hAnsiTheme="minorHAnsi" w:cstheme="minorHAnsi"/>
                <w:sz w:val="20"/>
                <w:szCs w:val="20"/>
              </w:rPr>
              <w:t>(niveau et progression de la problématique)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CF4F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</w:tcPr>
          <w:p w14:paraId="6E06415D" w14:textId="77777777" w:rsidR="00FD1BCF" w:rsidRPr="000653C6" w:rsidRDefault="00FD1BC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D1BCF" w:rsidRPr="00472AC0" w14:paraId="3F8B23E5" w14:textId="77777777" w:rsidTr="00C240B1">
        <w:trPr>
          <w:trHeight w:val="397"/>
        </w:trPr>
        <w:tc>
          <w:tcPr>
            <w:tcW w:w="3397" w:type="dxa"/>
          </w:tcPr>
          <w:p w14:paraId="71CC098E" w14:textId="77777777" w:rsidR="00FD1BCF" w:rsidRDefault="00FD1BCF" w:rsidP="0051166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Décrire la </w:t>
            </w:r>
            <w:r w:rsidR="0051166E">
              <w:rPr>
                <w:rFonts w:asciiTheme="minorHAnsi" w:hAnsiTheme="minorHAnsi" w:cstheme="minorHAnsi"/>
                <w:sz w:val="20"/>
                <w:szCs w:val="20"/>
              </w:rPr>
              <w:t>FRÉQUENCE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230" w:type="dxa"/>
          </w:tcPr>
          <w:p w14:paraId="3B9789B8" w14:textId="77777777" w:rsidR="00FD1BCF" w:rsidRDefault="00FD1BC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D1BCF" w:rsidRPr="00472AC0" w14:paraId="1B1946B6" w14:textId="77777777" w:rsidTr="00C240B1">
        <w:trPr>
          <w:trHeight w:val="397"/>
        </w:trPr>
        <w:tc>
          <w:tcPr>
            <w:tcW w:w="3397" w:type="dxa"/>
          </w:tcPr>
          <w:p w14:paraId="57ECF00A" w14:textId="77777777" w:rsidR="00FD1BCF" w:rsidRDefault="0051166E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Décrire la DURÉE</w:t>
            </w:r>
            <w:r w:rsidR="00DC0F9F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230" w:type="dxa"/>
          </w:tcPr>
          <w:p w14:paraId="37C1A665" w14:textId="77777777" w:rsidR="00FD1BCF" w:rsidRDefault="00FD1BC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D1BCF" w:rsidRPr="00472AC0" w14:paraId="45C9F5EA" w14:textId="77777777" w:rsidTr="00C240B1">
        <w:trPr>
          <w:trHeight w:val="397"/>
        </w:trPr>
        <w:tc>
          <w:tcPr>
            <w:tcW w:w="3397" w:type="dxa"/>
          </w:tcPr>
          <w:p w14:paraId="33BA7BAD" w14:textId="77777777" w:rsidR="00FD1BCF" w:rsidRDefault="0051166E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Alternatives déjà mises en place</w:t>
            </w:r>
            <w:r w:rsidR="00DC0F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C0F9F" w:rsidRPr="00CF4F80">
              <w:rPr>
                <w:rFonts w:asciiTheme="minorHAnsi" w:hAnsiTheme="minorHAnsi" w:cstheme="minorHAnsi"/>
                <w:sz w:val="20"/>
                <w:szCs w:val="20"/>
              </w:rPr>
              <w:t>et résultats obtenus</w:t>
            </w:r>
            <w:r w:rsidR="00FD1BCF" w:rsidRPr="00CF4F80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FD1BC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</w:tcPr>
          <w:p w14:paraId="1427613C" w14:textId="77777777" w:rsidR="00FD1BCF" w:rsidRDefault="00FD1BC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6FEBF7E8" w14:textId="77777777" w:rsidR="00FD1BCF" w:rsidRDefault="00FD1BCF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4394"/>
        <w:gridCol w:w="1276"/>
        <w:gridCol w:w="2268"/>
      </w:tblGrid>
      <w:tr w:rsidR="00A9507C" w:rsidRPr="00472AC0" w14:paraId="715F87B9" w14:textId="77777777" w:rsidTr="00D1722C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A9280AF" w14:textId="77777777" w:rsidR="00A9507C" w:rsidRPr="005C1D5D" w:rsidRDefault="00A9507C" w:rsidP="0058105A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74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 a-t-il </w:t>
            </w:r>
            <w:r w:rsidR="0058105A" w:rsidRPr="009174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d’autres </w:t>
            </w:r>
            <w:r w:rsidRPr="009174E8">
              <w:rPr>
                <w:rFonts w:asciiTheme="minorHAnsi" w:hAnsiTheme="minorHAnsi" w:cstheme="minorHAnsi"/>
                <w:b/>
                <w:sz w:val="22"/>
                <w:szCs w:val="22"/>
              </w:rPr>
              <w:t>encadrement</w:t>
            </w:r>
            <w:r w:rsidR="004552F3" w:rsidRPr="009174E8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9174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intensif</w:t>
            </w:r>
            <w:r w:rsidR="004552F3" w:rsidRPr="009174E8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9174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dans la même ressource ?</w:t>
            </w:r>
            <w:r w:rsidR="00DC0F9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9507C" w:rsidRPr="00472AC0" w14:paraId="2E18CCDB" w14:textId="77777777" w:rsidTr="00431627">
        <w:trPr>
          <w:trHeight w:val="246"/>
        </w:trPr>
        <w:tc>
          <w:tcPr>
            <w:tcW w:w="2689" w:type="dxa"/>
            <w:tcBorders>
              <w:bottom w:val="double" w:sz="4" w:space="0" w:color="auto"/>
            </w:tcBorders>
          </w:tcPr>
          <w:p w14:paraId="78E6AF5A" w14:textId="77777777" w:rsidR="00A9507C" w:rsidRPr="000653C6" w:rsidRDefault="00F043BF" w:rsidP="00F043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NON</w:t>
            </w:r>
          </w:p>
        </w:tc>
        <w:tc>
          <w:tcPr>
            <w:tcW w:w="7938" w:type="dxa"/>
            <w:gridSpan w:val="3"/>
            <w:tcBorders>
              <w:bottom w:val="double" w:sz="4" w:space="0" w:color="auto"/>
            </w:tcBorders>
          </w:tcPr>
          <w:p w14:paraId="44E2064F" w14:textId="77777777" w:rsidR="00A9507C" w:rsidRPr="000653C6" w:rsidRDefault="00F043BF" w:rsidP="004552F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OUI    (précisez ci-dessous</w:t>
            </w:r>
            <w:r w:rsidR="00431627">
              <w:rPr>
                <w:rFonts w:asciiTheme="minorHAnsi" w:hAnsiTheme="minorHAnsi" w:cstheme="minorHAnsi"/>
                <w:sz w:val="20"/>
                <w:szCs w:val="20"/>
              </w:rPr>
              <w:t xml:space="preserve"> pour chaque usager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 :</w:t>
            </w:r>
          </w:p>
        </w:tc>
      </w:tr>
      <w:tr w:rsidR="00F043BF" w:rsidRPr="00472AC0" w14:paraId="5B55A4D7" w14:textId="77777777" w:rsidTr="00431627">
        <w:trPr>
          <w:trHeight w:val="283"/>
        </w:trPr>
        <w:tc>
          <w:tcPr>
            <w:tcW w:w="2689" w:type="dxa"/>
            <w:tcBorders>
              <w:top w:val="double" w:sz="4" w:space="0" w:color="auto"/>
            </w:tcBorders>
          </w:tcPr>
          <w:p w14:paraId="0877C454" w14:textId="4D6D767C" w:rsidR="00F043BF" w:rsidRDefault="00C468D4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C468D4">
              <w:rPr>
                <w:rFonts w:asciiTheme="minorHAnsi" w:hAnsiTheme="minorHAnsi" w:cstheme="minorHAnsi"/>
                <w:sz w:val="20"/>
                <w:szCs w:val="20"/>
              </w:rPr>
              <w:t>Initiales</w:t>
            </w:r>
            <w:r w:rsidR="00F043BF" w:rsidRPr="00C468D4">
              <w:rPr>
                <w:rFonts w:asciiTheme="minorHAnsi" w:hAnsiTheme="minorHAnsi" w:cstheme="minorHAnsi"/>
                <w:sz w:val="20"/>
                <w:szCs w:val="20"/>
              </w:rPr>
              <w:t xml:space="preserve"> de l’usager </w:t>
            </w:r>
            <w:r w:rsidR="00431627" w:rsidRPr="00C468D4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="00F043BF" w:rsidRPr="00C468D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F043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14:paraId="75B38B07" w14:textId="77777777" w:rsidR="00F043BF" w:rsidRDefault="00F043B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3E97472" w14:textId="77777777" w:rsidR="00F043BF" w:rsidRDefault="00F043B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F043B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dossier : 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E24F848" w14:textId="77777777" w:rsidR="00F043BF" w:rsidRDefault="00F043B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507C" w:rsidRPr="00472AC0" w14:paraId="05C950EE" w14:textId="77777777" w:rsidTr="00F043BF">
        <w:trPr>
          <w:trHeight w:val="567"/>
        </w:trPr>
        <w:tc>
          <w:tcPr>
            <w:tcW w:w="2689" w:type="dxa"/>
          </w:tcPr>
          <w:p w14:paraId="7FA1BF44" w14:textId="77777777" w:rsidR="00A9507C" w:rsidRDefault="00F043B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Résumé de la situation :</w:t>
            </w:r>
            <w:r w:rsidR="00A9507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938" w:type="dxa"/>
            <w:gridSpan w:val="3"/>
          </w:tcPr>
          <w:p w14:paraId="7B339ADF" w14:textId="77777777" w:rsidR="00A9507C" w:rsidRDefault="00A9507C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507C" w:rsidRPr="00472AC0" w14:paraId="7DA70E4F" w14:textId="77777777" w:rsidTr="00431627">
        <w:trPr>
          <w:trHeight w:val="283"/>
        </w:trPr>
        <w:tc>
          <w:tcPr>
            <w:tcW w:w="2689" w:type="dxa"/>
            <w:tcBorders>
              <w:bottom w:val="double" w:sz="4" w:space="0" w:color="auto"/>
            </w:tcBorders>
          </w:tcPr>
          <w:p w14:paraId="17326DF1" w14:textId="77777777" w:rsidR="00A9507C" w:rsidRDefault="00F043BF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Date de fin de l’encadrement : </w:t>
            </w:r>
            <w:r w:rsidR="00A950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bottom w:val="double" w:sz="4" w:space="0" w:color="auto"/>
            </w:tcBorders>
          </w:tcPr>
          <w:p w14:paraId="04B061DD" w14:textId="77777777" w:rsidR="00A9507C" w:rsidRDefault="00A9507C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31627" w14:paraId="39004218" w14:textId="77777777" w:rsidTr="00431627">
        <w:trPr>
          <w:trHeight w:val="283"/>
        </w:trPr>
        <w:tc>
          <w:tcPr>
            <w:tcW w:w="2689" w:type="dxa"/>
            <w:tcBorders>
              <w:top w:val="double" w:sz="4" w:space="0" w:color="auto"/>
            </w:tcBorders>
          </w:tcPr>
          <w:p w14:paraId="0CDCE14B" w14:textId="635CFBF5" w:rsidR="00431627" w:rsidRDefault="00CC0226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Initiales</w:t>
            </w:r>
            <w:r w:rsidR="00431627">
              <w:rPr>
                <w:rFonts w:asciiTheme="minorHAnsi" w:hAnsiTheme="minorHAnsi" w:cstheme="minorHAnsi"/>
                <w:sz w:val="20"/>
                <w:szCs w:val="20"/>
              </w:rPr>
              <w:t xml:space="preserve"> de l’usager 2 : 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14:paraId="10BB9FA3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8E7FC32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F043B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dossier : 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6C2C4AF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627" w14:paraId="152D3247" w14:textId="77777777" w:rsidTr="00D1722C">
        <w:trPr>
          <w:trHeight w:val="567"/>
        </w:trPr>
        <w:tc>
          <w:tcPr>
            <w:tcW w:w="2689" w:type="dxa"/>
          </w:tcPr>
          <w:p w14:paraId="59F4685C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Résumé de la situation :  </w:t>
            </w:r>
          </w:p>
        </w:tc>
        <w:tc>
          <w:tcPr>
            <w:tcW w:w="7938" w:type="dxa"/>
            <w:gridSpan w:val="3"/>
          </w:tcPr>
          <w:p w14:paraId="105482DE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31627" w14:paraId="6630D6A2" w14:textId="77777777" w:rsidTr="00431627">
        <w:trPr>
          <w:trHeight w:val="283"/>
        </w:trPr>
        <w:tc>
          <w:tcPr>
            <w:tcW w:w="2689" w:type="dxa"/>
            <w:tcBorders>
              <w:bottom w:val="double" w:sz="4" w:space="0" w:color="auto"/>
            </w:tcBorders>
          </w:tcPr>
          <w:p w14:paraId="01EE870B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Date de fin de l’encadrement :  </w:t>
            </w:r>
          </w:p>
        </w:tc>
        <w:tc>
          <w:tcPr>
            <w:tcW w:w="7938" w:type="dxa"/>
            <w:gridSpan w:val="3"/>
            <w:tcBorders>
              <w:bottom w:val="double" w:sz="4" w:space="0" w:color="auto"/>
            </w:tcBorders>
          </w:tcPr>
          <w:p w14:paraId="36BF5BC8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31627" w14:paraId="40C7A630" w14:textId="77777777" w:rsidTr="00431627">
        <w:trPr>
          <w:trHeight w:val="283"/>
        </w:trPr>
        <w:tc>
          <w:tcPr>
            <w:tcW w:w="2689" w:type="dxa"/>
            <w:tcBorders>
              <w:top w:val="double" w:sz="4" w:space="0" w:color="auto"/>
            </w:tcBorders>
          </w:tcPr>
          <w:p w14:paraId="7AA6E08F" w14:textId="2F1DA8E7" w:rsidR="00431627" w:rsidRDefault="00CC0226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Initiales</w:t>
            </w:r>
            <w:r w:rsidR="00431627">
              <w:rPr>
                <w:rFonts w:asciiTheme="minorHAnsi" w:hAnsiTheme="minorHAnsi" w:cstheme="minorHAnsi"/>
                <w:sz w:val="20"/>
                <w:szCs w:val="20"/>
              </w:rPr>
              <w:t xml:space="preserve"> de l’usager 3 : </w:t>
            </w:r>
          </w:p>
        </w:tc>
        <w:tc>
          <w:tcPr>
            <w:tcW w:w="4394" w:type="dxa"/>
            <w:tcBorders>
              <w:top w:val="double" w:sz="4" w:space="0" w:color="auto"/>
            </w:tcBorders>
          </w:tcPr>
          <w:p w14:paraId="6F01DABD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35316A30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F043B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dossier : 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3C39212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627" w14:paraId="3D680E47" w14:textId="77777777" w:rsidTr="00D1722C">
        <w:trPr>
          <w:trHeight w:val="567"/>
        </w:trPr>
        <w:tc>
          <w:tcPr>
            <w:tcW w:w="2689" w:type="dxa"/>
          </w:tcPr>
          <w:p w14:paraId="463F5D9F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Résumé de la situation :  </w:t>
            </w:r>
          </w:p>
        </w:tc>
        <w:tc>
          <w:tcPr>
            <w:tcW w:w="7938" w:type="dxa"/>
            <w:gridSpan w:val="3"/>
          </w:tcPr>
          <w:p w14:paraId="07F782F8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31627" w14:paraId="07FEE850" w14:textId="77777777" w:rsidTr="00D1722C">
        <w:trPr>
          <w:trHeight w:val="283"/>
        </w:trPr>
        <w:tc>
          <w:tcPr>
            <w:tcW w:w="2689" w:type="dxa"/>
          </w:tcPr>
          <w:p w14:paraId="5BF89DBF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Date de fin de l’encadrement :  </w:t>
            </w:r>
          </w:p>
        </w:tc>
        <w:tc>
          <w:tcPr>
            <w:tcW w:w="7938" w:type="dxa"/>
            <w:gridSpan w:val="3"/>
          </w:tcPr>
          <w:p w14:paraId="6BC88E10" w14:textId="77777777" w:rsidR="00431627" w:rsidRDefault="00431627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5922F923" w14:textId="77777777" w:rsidR="00A9507C" w:rsidRDefault="00A9507C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7953"/>
      </w:tblGrid>
      <w:tr w:rsidR="00805A16" w:rsidRPr="00472AC0" w14:paraId="36F0E25A" w14:textId="77777777" w:rsidTr="000F7171">
        <w:trPr>
          <w:trHeight w:val="43"/>
          <w:tblHeader/>
        </w:trPr>
        <w:tc>
          <w:tcPr>
            <w:tcW w:w="1064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2DBC96C6" w14:textId="77777777" w:rsidR="00805A16" w:rsidRPr="00805A16" w:rsidRDefault="00805A16" w:rsidP="00805A16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A16">
              <w:rPr>
                <w:rFonts w:asciiTheme="minorHAnsi" w:hAnsiTheme="minorHAnsi" w:cstheme="minorHAnsi"/>
                <w:b/>
                <w:sz w:val="22"/>
                <w:szCs w:val="22"/>
              </w:rPr>
              <w:t>Modalités prévues pour l’encadrement intensif</w:t>
            </w:r>
          </w:p>
        </w:tc>
      </w:tr>
      <w:tr w:rsidR="00805A16" w:rsidRPr="00472AC0" w14:paraId="73277850" w14:textId="77777777" w:rsidTr="00C75C7D">
        <w:trPr>
          <w:tblHeader/>
        </w:trPr>
        <w:tc>
          <w:tcPr>
            <w:tcW w:w="10642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522867EB" w14:textId="77777777" w:rsidR="00805A16" w:rsidRPr="0048350E" w:rsidRDefault="00805A16" w:rsidP="00E51278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Décrivez les modalités qui seront à mettre en place. </w:t>
            </w:r>
          </w:p>
        </w:tc>
      </w:tr>
      <w:tr w:rsidR="00805A16" w:rsidRPr="00472AC0" w14:paraId="2C044DDB" w14:textId="77777777" w:rsidTr="00805A16">
        <w:trPr>
          <w:trHeight w:val="283"/>
        </w:trPr>
        <w:tc>
          <w:tcPr>
            <w:tcW w:w="2689" w:type="dxa"/>
          </w:tcPr>
          <w:p w14:paraId="4C3F7C03" w14:textId="77777777" w:rsidR="00805A16" w:rsidRDefault="00805A16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 d’heures par jour</w:t>
            </w:r>
          </w:p>
        </w:tc>
        <w:tc>
          <w:tcPr>
            <w:tcW w:w="7953" w:type="dxa"/>
          </w:tcPr>
          <w:p w14:paraId="3A856F1C" w14:textId="77777777" w:rsidR="00805A16" w:rsidRPr="00472AC0" w:rsidRDefault="00805A16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05A16" w:rsidRPr="00472AC0" w14:paraId="1CB2B03A" w14:textId="77777777" w:rsidTr="00805A16">
        <w:trPr>
          <w:trHeight w:val="283"/>
        </w:trPr>
        <w:tc>
          <w:tcPr>
            <w:tcW w:w="2689" w:type="dxa"/>
          </w:tcPr>
          <w:p w14:paraId="3C2B8561" w14:textId="77777777" w:rsidR="00805A16" w:rsidRDefault="00805A16" w:rsidP="00805A1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 de jours par semaine</w:t>
            </w:r>
          </w:p>
        </w:tc>
        <w:tc>
          <w:tcPr>
            <w:tcW w:w="7953" w:type="dxa"/>
          </w:tcPr>
          <w:p w14:paraId="6CA8A444" w14:textId="77777777" w:rsidR="00805A16" w:rsidRPr="00472AC0" w:rsidRDefault="00805A16" w:rsidP="00805A1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05A16" w:rsidRPr="00472AC0" w14:paraId="1AB84610" w14:textId="77777777" w:rsidTr="00805A16">
        <w:trPr>
          <w:trHeight w:val="283"/>
        </w:trPr>
        <w:tc>
          <w:tcPr>
            <w:tcW w:w="2689" w:type="dxa"/>
          </w:tcPr>
          <w:p w14:paraId="0E1F6DBA" w14:textId="77777777" w:rsidR="00805A16" w:rsidRDefault="00805A16" w:rsidP="00805A1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 de semaines</w:t>
            </w:r>
          </w:p>
        </w:tc>
        <w:tc>
          <w:tcPr>
            <w:tcW w:w="7953" w:type="dxa"/>
          </w:tcPr>
          <w:p w14:paraId="66C12513" w14:textId="77777777" w:rsidR="00805A16" w:rsidRPr="00472AC0" w:rsidRDefault="00805A16" w:rsidP="00805A1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05A16" w:rsidRPr="00472AC0" w14:paraId="7BD3DB2D" w14:textId="77777777" w:rsidTr="00805A16">
        <w:trPr>
          <w:trHeight w:val="283"/>
        </w:trPr>
        <w:tc>
          <w:tcPr>
            <w:tcW w:w="2689" w:type="dxa"/>
          </w:tcPr>
          <w:p w14:paraId="2A648677" w14:textId="77777777" w:rsidR="00805A16" w:rsidRDefault="00805A16" w:rsidP="00805A1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du début de la modalité</w:t>
            </w:r>
          </w:p>
        </w:tc>
        <w:tc>
          <w:tcPr>
            <w:tcW w:w="7953" w:type="dxa"/>
          </w:tcPr>
          <w:p w14:paraId="6D8754FA" w14:textId="77777777" w:rsidR="00805A16" w:rsidRPr="00472AC0" w:rsidRDefault="00805A16" w:rsidP="00805A1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98C3DF8" w14:textId="77777777" w:rsidR="005C1D5D" w:rsidRDefault="005C1D5D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8647"/>
      </w:tblGrid>
      <w:tr w:rsidR="003164AB" w:rsidRPr="00472AC0" w14:paraId="6E3E6031" w14:textId="77777777" w:rsidTr="00D1722C">
        <w:trPr>
          <w:trHeight w:val="43"/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43206DE" w14:textId="77777777" w:rsidR="003164AB" w:rsidRPr="00165615" w:rsidRDefault="003164AB" w:rsidP="003164AB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Modalités de DIMINUTION / FIN de l’encadrement intensif</w:t>
            </w:r>
          </w:p>
        </w:tc>
      </w:tr>
      <w:tr w:rsidR="003164AB" w:rsidRPr="00472AC0" w14:paraId="2FD0AD57" w14:textId="77777777" w:rsidTr="00D1722C">
        <w:trPr>
          <w:tblHeader/>
        </w:trPr>
        <w:tc>
          <w:tcPr>
            <w:tcW w:w="10627" w:type="dxa"/>
            <w:gridSpan w:val="2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9FD2711" w14:textId="77777777" w:rsidR="003164AB" w:rsidRPr="00C612A4" w:rsidRDefault="003164AB" w:rsidP="00C612A4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  <w:highlight w:val="yellow"/>
              </w:rPr>
            </w:pPr>
            <w:r w:rsidRPr="00E5127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Décrivez les modalités </w:t>
            </w:r>
            <w:r w:rsidR="00C612A4" w:rsidRPr="00E51278">
              <w:rPr>
                <w:rFonts w:asciiTheme="minorHAnsi" w:hAnsiTheme="minorHAnsi" w:cstheme="minorHAnsi"/>
                <w:i/>
                <w:sz w:val="18"/>
                <w:szCs w:val="18"/>
              </w:rPr>
              <w:t>à mettre en place afin d’estom</w:t>
            </w:r>
            <w:r w:rsidR="00E51278">
              <w:rPr>
                <w:rFonts w:asciiTheme="minorHAnsi" w:hAnsiTheme="minorHAnsi" w:cstheme="minorHAnsi"/>
                <w:i/>
                <w:sz w:val="18"/>
                <w:szCs w:val="18"/>
              </w:rPr>
              <w:t>per ou de mettre fin à la modalité</w:t>
            </w:r>
            <w:r w:rsidR="00C612A4" w:rsidRPr="00E5127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d’encadrement intensif. </w:t>
            </w:r>
          </w:p>
        </w:tc>
      </w:tr>
      <w:tr w:rsidR="003164AB" w:rsidRPr="00472AC0" w14:paraId="759AB7AF" w14:textId="77777777" w:rsidTr="00D1722C">
        <w:trPr>
          <w:trHeight w:val="567"/>
        </w:trPr>
        <w:tc>
          <w:tcPr>
            <w:tcW w:w="10627" w:type="dxa"/>
            <w:gridSpan w:val="2"/>
          </w:tcPr>
          <w:p w14:paraId="7396A73D" w14:textId="77777777" w:rsidR="003164AB" w:rsidRPr="00472AC0" w:rsidRDefault="003164AB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164AB" w:rsidRPr="00472AC0" w14:paraId="35F13A1B" w14:textId="77777777" w:rsidTr="003164AB">
        <w:trPr>
          <w:trHeight w:val="283"/>
        </w:trPr>
        <w:tc>
          <w:tcPr>
            <w:tcW w:w="1980" w:type="dxa"/>
          </w:tcPr>
          <w:p w14:paraId="4B859D66" w14:textId="77777777" w:rsidR="003164AB" w:rsidRPr="003164AB" w:rsidRDefault="003164AB" w:rsidP="00D1722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4AB">
              <w:rPr>
                <w:rFonts w:asciiTheme="minorHAnsi" w:hAnsiTheme="minorHAnsi" w:cstheme="minorHAnsi"/>
                <w:b/>
                <w:sz w:val="20"/>
                <w:szCs w:val="20"/>
              </w:rPr>
              <w:t>Date de fin prévue :</w:t>
            </w:r>
          </w:p>
        </w:tc>
        <w:tc>
          <w:tcPr>
            <w:tcW w:w="8647" w:type="dxa"/>
          </w:tcPr>
          <w:p w14:paraId="5FF43063" w14:textId="77777777" w:rsidR="003164AB" w:rsidRDefault="003164AB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24EE61E" w14:textId="77777777" w:rsidR="00FF13D4" w:rsidRDefault="00FF13D4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0658"/>
      </w:tblGrid>
      <w:tr w:rsidR="00FF13D4" w:rsidRPr="00472AC0" w14:paraId="2927C1CC" w14:textId="77777777" w:rsidTr="00D1722C">
        <w:trPr>
          <w:tblHeader/>
        </w:trPr>
        <w:tc>
          <w:tcPr>
            <w:tcW w:w="10658" w:type="dxa"/>
            <w:shd w:val="clear" w:color="auto" w:fill="BFBFBF" w:themeFill="background1" w:themeFillShade="BF"/>
            <w:vAlign w:val="center"/>
          </w:tcPr>
          <w:p w14:paraId="27DECB3E" w14:textId="77777777" w:rsidR="00FF13D4" w:rsidRPr="00165615" w:rsidRDefault="00FF13D4" w:rsidP="00FF13D4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Objectif (s) du plan d’intervention</w:t>
            </w:r>
            <w:r w:rsidR="00C450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45080" w:rsidRPr="00805A16">
              <w:rPr>
                <w:rFonts w:asciiTheme="minorHAnsi" w:hAnsiTheme="minorHAnsi" w:cstheme="minorHAnsi"/>
                <w:b/>
                <w:sz w:val="22"/>
                <w:szCs w:val="22"/>
              </w:rPr>
              <w:t>disciplinaire (PID)</w:t>
            </w:r>
          </w:p>
        </w:tc>
      </w:tr>
      <w:tr w:rsidR="00FF13D4" w:rsidRPr="00472AC0" w14:paraId="149DE32D" w14:textId="77777777" w:rsidTr="00D1722C">
        <w:trPr>
          <w:trHeight w:val="510"/>
        </w:trPr>
        <w:tc>
          <w:tcPr>
            <w:tcW w:w="10658" w:type="dxa"/>
          </w:tcPr>
          <w:p w14:paraId="75428965" w14:textId="77777777" w:rsidR="00FF13D4" w:rsidRPr="00472AC0" w:rsidRDefault="00FF13D4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820F604" w14:textId="77777777" w:rsidR="005C1D5D" w:rsidRDefault="005C1D5D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7747BE" w:rsidRPr="00472AC0" w14:paraId="2864EE4D" w14:textId="77777777" w:rsidTr="00D1722C">
        <w:trPr>
          <w:trHeight w:val="43"/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38AA18F" w14:textId="77777777" w:rsidR="007747BE" w:rsidRPr="00165615" w:rsidRDefault="007747BE" w:rsidP="007747BE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Liste des documents à consulter</w:t>
            </w:r>
          </w:p>
        </w:tc>
      </w:tr>
      <w:tr w:rsidR="007747BE" w:rsidRPr="00472AC0" w14:paraId="5B5638C6" w14:textId="77777777" w:rsidTr="00D1722C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316C37C" w14:textId="77777777" w:rsidR="007747BE" w:rsidRPr="0048350E" w:rsidRDefault="007747BE" w:rsidP="00D1722C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À joindre à la demande ou mettre un lien pour consultation</w:t>
            </w:r>
            <w:r w:rsidR="005873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5873C1" w:rsidRPr="00805A16">
              <w:rPr>
                <w:rFonts w:asciiTheme="minorHAnsi" w:hAnsiTheme="minorHAnsi" w:cstheme="minorHAnsi"/>
                <w:i/>
                <w:sz w:val="18"/>
                <w:szCs w:val="18"/>
              </w:rPr>
              <w:t>(ex. : prévention active, etc</w:t>
            </w:r>
            <w:r w:rsidR="00805A16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  <w:r w:rsidR="005873C1" w:rsidRPr="00805A16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  <w:r w:rsidRPr="00805A16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</w:tc>
      </w:tr>
      <w:tr w:rsidR="007747BE" w:rsidRPr="00472AC0" w14:paraId="6F64A03C" w14:textId="77777777" w:rsidTr="00D1722C">
        <w:trPr>
          <w:trHeight w:val="567"/>
        </w:trPr>
        <w:tc>
          <w:tcPr>
            <w:tcW w:w="10627" w:type="dxa"/>
          </w:tcPr>
          <w:p w14:paraId="15CCDDC6" w14:textId="77777777" w:rsidR="007747BE" w:rsidRPr="00472AC0" w:rsidRDefault="007747BE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2641D8E" w14:textId="5F7E598F" w:rsidR="007747BE" w:rsidRDefault="007747BE" w:rsidP="00B700E0">
      <w:pPr>
        <w:rPr>
          <w:rFonts w:asciiTheme="minorHAnsi" w:hAnsiTheme="minorHAnsi" w:cstheme="minorHAnsi"/>
          <w:sz w:val="20"/>
          <w:szCs w:val="20"/>
        </w:rPr>
      </w:pPr>
    </w:p>
    <w:p w14:paraId="0D3EADBA" w14:textId="6792C0D7" w:rsidR="00C468D4" w:rsidRDefault="00C468D4" w:rsidP="00B700E0">
      <w:pPr>
        <w:rPr>
          <w:rFonts w:asciiTheme="minorHAnsi" w:hAnsiTheme="minorHAnsi" w:cstheme="minorHAnsi"/>
          <w:sz w:val="20"/>
          <w:szCs w:val="20"/>
        </w:rPr>
      </w:pPr>
    </w:p>
    <w:p w14:paraId="03FCF5EA" w14:textId="5B8DDF24" w:rsidR="00C468D4" w:rsidRDefault="00C468D4" w:rsidP="00B700E0">
      <w:pPr>
        <w:rPr>
          <w:rFonts w:asciiTheme="minorHAnsi" w:hAnsiTheme="minorHAnsi" w:cstheme="minorHAnsi"/>
          <w:sz w:val="20"/>
          <w:szCs w:val="20"/>
        </w:rPr>
      </w:pPr>
    </w:p>
    <w:p w14:paraId="6CB640CA" w14:textId="77777777" w:rsidR="00C468D4" w:rsidRDefault="00C468D4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505"/>
      </w:tblGrid>
      <w:tr w:rsidR="001F5C2B" w:rsidRPr="00472AC0" w14:paraId="6CF27F67" w14:textId="77777777" w:rsidTr="00D1722C">
        <w:trPr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55CE7886" w14:textId="68FFCFAD" w:rsidR="001F5C2B" w:rsidRPr="005C1D5D" w:rsidRDefault="001F5C2B" w:rsidP="003D3288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Demande RQS</w:t>
            </w:r>
            <w:r w:rsidRPr="005C1D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D3288" w:rsidRPr="003D3288">
              <w:rPr>
                <w:rFonts w:asciiTheme="minorHAnsi" w:hAnsiTheme="minorHAnsi" w:cstheme="minorHAnsi"/>
                <w:sz w:val="16"/>
                <w:szCs w:val="16"/>
              </w:rPr>
              <w:t>(rétribu</w:t>
            </w:r>
            <w:r w:rsidR="00BB5235">
              <w:rPr>
                <w:rFonts w:asciiTheme="minorHAnsi" w:hAnsiTheme="minorHAnsi" w:cstheme="minorHAnsi"/>
                <w:sz w:val="16"/>
                <w:szCs w:val="16"/>
              </w:rPr>
              <w:t xml:space="preserve">tion quotidienne supplémentaire ; </w:t>
            </w:r>
            <w:r w:rsidR="001233E2" w:rsidRPr="00BB5235">
              <w:rPr>
                <w:rFonts w:asciiTheme="minorHAnsi" w:hAnsiTheme="minorHAnsi" w:cstheme="minorHAnsi"/>
                <w:sz w:val="16"/>
                <w:szCs w:val="16"/>
              </w:rPr>
              <w:t>à compléter par l’intervenant qualité</w:t>
            </w:r>
            <w:r w:rsidR="00BB5235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1233E2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="00C468D4">
              <w:rPr>
                <w:rFonts w:asciiTheme="minorHAnsi" w:hAnsiTheme="minorHAnsi" w:cstheme="minorHAnsi"/>
                <w:sz w:val="16"/>
                <w:szCs w:val="16"/>
              </w:rPr>
              <w:t xml:space="preserve">               </w:t>
            </w:r>
            <w:bookmarkStart w:id="5" w:name="_GoBack"/>
            <w:r w:rsidR="00C468D4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8D4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C468D4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5"/>
            <w:r w:rsidR="00C468D4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S. O.</w:t>
            </w:r>
          </w:p>
        </w:tc>
      </w:tr>
      <w:tr w:rsidR="001F5C2B" w:rsidRPr="00472AC0" w14:paraId="10C5BD1D" w14:textId="77777777" w:rsidTr="001F5C2B">
        <w:trPr>
          <w:trHeight w:val="283"/>
        </w:trPr>
        <w:tc>
          <w:tcPr>
            <w:tcW w:w="2122" w:type="dxa"/>
          </w:tcPr>
          <w:p w14:paraId="2E0E7147" w14:textId="77777777" w:rsidR="001F5C2B" w:rsidRPr="000653C6" w:rsidRDefault="001F5C2B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de la demande :</w:t>
            </w:r>
          </w:p>
        </w:tc>
        <w:tc>
          <w:tcPr>
            <w:tcW w:w="8505" w:type="dxa"/>
          </w:tcPr>
          <w:p w14:paraId="7B1C8921" w14:textId="77777777" w:rsidR="001F5C2B" w:rsidRPr="000653C6" w:rsidRDefault="001F5C2B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F5C2B" w:rsidRPr="00472AC0" w14:paraId="4BA4AB5B" w14:textId="77777777" w:rsidTr="001F5C2B">
        <w:trPr>
          <w:trHeight w:val="567"/>
        </w:trPr>
        <w:tc>
          <w:tcPr>
            <w:tcW w:w="2122" w:type="dxa"/>
          </w:tcPr>
          <w:p w14:paraId="0CF4BA69" w14:textId="77777777" w:rsidR="001F5C2B" w:rsidRDefault="001F5C2B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Résumé de la réponse : </w:t>
            </w:r>
          </w:p>
        </w:tc>
        <w:tc>
          <w:tcPr>
            <w:tcW w:w="8505" w:type="dxa"/>
          </w:tcPr>
          <w:p w14:paraId="239FFC74" w14:textId="77777777" w:rsidR="001F5C2B" w:rsidRDefault="001F5C2B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74EAB43" w14:textId="77777777" w:rsidR="007747BE" w:rsidRDefault="007747BE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505"/>
      </w:tblGrid>
      <w:tr w:rsidR="0088097D" w:rsidRPr="00472AC0" w14:paraId="38A28E0C" w14:textId="77777777" w:rsidTr="00D1722C">
        <w:trPr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00CDDB6" w14:textId="77777777" w:rsidR="0088097D" w:rsidRPr="005C1D5D" w:rsidRDefault="0088097D" w:rsidP="003D3288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Demande MSSAE</w:t>
            </w:r>
            <w:r w:rsidRPr="005C1D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D3288" w:rsidRPr="003D3288">
              <w:rPr>
                <w:rFonts w:asciiTheme="minorHAnsi" w:hAnsiTheme="minorHAnsi" w:cstheme="minorHAnsi"/>
                <w:sz w:val="16"/>
                <w:szCs w:val="16"/>
              </w:rPr>
              <w:t>(Mesure reliée aux services de soutie</w:t>
            </w:r>
            <w:r w:rsidR="00BB5235">
              <w:rPr>
                <w:rFonts w:asciiTheme="minorHAnsi" w:hAnsiTheme="minorHAnsi" w:cstheme="minorHAnsi"/>
                <w:sz w:val="16"/>
                <w:szCs w:val="16"/>
              </w:rPr>
              <w:t xml:space="preserve">n ou d’assistance exceptionnels ; </w:t>
            </w:r>
            <w:r w:rsidR="001233E2" w:rsidRPr="00BB5235">
              <w:rPr>
                <w:rFonts w:asciiTheme="minorHAnsi" w:hAnsiTheme="minorHAnsi" w:cstheme="minorHAnsi"/>
                <w:sz w:val="16"/>
                <w:szCs w:val="16"/>
              </w:rPr>
              <w:t>à compléter par l’intervenant qualité</w:t>
            </w:r>
            <w:r w:rsidR="00BB5235" w:rsidRPr="00BB5235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1233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233E2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S. O.</w:t>
            </w:r>
          </w:p>
        </w:tc>
      </w:tr>
      <w:tr w:rsidR="0088097D" w:rsidRPr="00472AC0" w14:paraId="0E63988A" w14:textId="77777777" w:rsidTr="00D1722C">
        <w:trPr>
          <w:trHeight w:val="283"/>
        </w:trPr>
        <w:tc>
          <w:tcPr>
            <w:tcW w:w="2122" w:type="dxa"/>
          </w:tcPr>
          <w:p w14:paraId="4F3030CF" w14:textId="77777777" w:rsidR="0088097D" w:rsidRPr="000653C6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de la demande :</w:t>
            </w:r>
          </w:p>
        </w:tc>
        <w:tc>
          <w:tcPr>
            <w:tcW w:w="8505" w:type="dxa"/>
          </w:tcPr>
          <w:p w14:paraId="06CD55DC" w14:textId="77777777" w:rsidR="0088097D" w:rsidRPr="000653C6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8097D" w:rsidRPr="00472AC0" w14:paraId="7A2B6A70" w14:textId="77777777" w:rsidTr="00D1722C">
        <w:trPr>
          <w:trHeight w:val="567"/>
        </w:trPr>
        <w:tc>
          <w:tcPr>
            <w:tcW w:w="2122" w:type="dxa"/>
          </w:tcPr>
          <w:p w14:paraId="1DDFA1C7" w14:textId="77777777" w:rsidR="0088097D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Résumé de la réponse : </w:t>
            </w:r>
          </w:p>
        </w:tc>
        <w:tc>
          <w:tcPr>
            <w:tcW w:w="8505" w:type="dxa"/>
          </w:tcPr>
          <w:p w14:paraId="274E1940" w14:textId="77777777" w:rsidR="0088097D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6E9F41BF" w14:textId="77777777" w:rsidR="0088097D" w:rsidRDefault="0088097D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505"/>
      </w:tblGrid>
      <w:tr w:rsidR="0088097D" w:rsidRPr="00472AC0" w14:paraId="11C1172D" w14:textId="77777777" w:rsidTr="00D1722C">
        <w:trPr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EAA2E5A" w14:textId="5C61BFEB" w:rsidR="0088097D" w:rsidRPr="005C1D5D" w:rsidRDefault="0088097D" w:rsidP="003D3288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Demande MEP</w:t>
            </w:r>
            <w:r w:rsidRPr="005C1D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D3288" w:rsidRPr="003D3288">
              <w:rPr>
                <w:rFonts w:asciiTheme="minorHAnsi" w:hAnsiTheme="minorHAnsi" w:cstheme="minorHAnsi"/>
                <w:sz w:val="16"/>
                <w:szCs w:val="16"/>
              </w:rPr>
              <w:t>(mesure relative à la reconnais</w:t>
            </w:r>
            <w:r w:rsidR="00BB5235">
              <w:rPr>
                <w:rFonts w:asciiTheme="minorHAnsi" w:hAnsiTheme="minorHAnsi" w:cstheme="minorHAnsi"/>
                <w:sz w:val="16"/>
                <w:szCs w:val="16"/>
              </w:rPr>
              <w:t xml:space="preserve">sance d’exigences particulières ; </w:t>
            </w:r>
            <w:r w:rsidR="001233E2" w:rsidRPr="00BB5235">
              <w:rPr>
                <w:rFonts w:asciiTheme="minorHAnsi" w:hAnsiTheme="minorHAnsi" w:cstheme="minorHAnsi"/>
                <w:sz w:val="16"/>
                <w:szCs w:val="16"/>
              </w:rPr>
              <w:t>à compléter par l’intervenant qualité</w:t>
            </w:r>
            <w:r w:rsidR="00BB5235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1E056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E056F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="00C468D4">
              <w:rPr>
                <w:rFonts w:asciiTheme="minorHAnsi" w:hAnsiTheme="minorHAnsi" w:cstheme="minorHAnsi"/>
                <w:sz w:val="16"/>
                <w:szCs w:val="16"/>
              </w:rPr>
              <w:t xml:space="preserve">          </w:t>
            </w:r>
            <w:r w:rsidR="00CC022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468D4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1E056F"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S. O.</w:t>
            </w:r>
          </w:p>
        </w:tc>
      </w:tr>
      <w:tr w:rsidR="0088097D" w:rsidRPr="00472AC0" w14:paraId="044368F7" w14:textId="77777777" w:rsidTr="00D1722C">
        <w:trPr>
          <w:trHeight w:val="283"/>
        </w:trPr>
        <w:tc>
          <w:tcPr>
            <w:tcW w:w="2122" w:type="dxa"/>
          </w:tcPr>
          <w:p w14:paraId="37A2E327" w14:textId="77777777" w:rsidR="0088097D" w:rsidRPr="000653C6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de la demande :</w:t>
            </w:r>
          </w:p>
        </w:tc>
        <w:tc>
          <w:tcPr>
            <w:tcW w:w="8505" w:type="dxa"/>
          </w:tcPr>
          <w:p w14:paraId="7EF125C8" w14:textId="77777777" w:rsidR="0088097D" w:rsidRPr="000653C6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8097D" w:rsidRPr="00472AC0" w14:paraId="6D38D45A" w14:textId="77777777" w:rsidTr="00D1722C">
        <w:trPr>
          <w:trHeight w:val="567"/>
        </w:trPr>
        <w:tc>
          <w:tcPr>
            <w:tcW w:w="2122" w:type="dxa"/>
          </w:tcPr>
          <w:p w14:paraId="291E7039" w14:textId="77777777" w:rsidR="0088097D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Résumé de la réponse : </w:t>
            </w:r>
          </w:p>
        </w:tc>
        <w:tc>
          <w:tcPr>
            <w:tcW w:w="8505" w:type="dxa"/>
          </w:tcPr>
          <w:p w14:paraId="0FC3FFCB" w14:textId="77777777" w:rsidR="0088097D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8377715" w14:textId="77777777" w:rsidR="0088097D" w:rsidRDefault="0088097D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505"/>
      </w:tblGrid>
      <w:tr w:rsidR="0088097D" w:rsidRPr="00472AC0" w14:paraId="2F245FC9" w14:textId="77777777" w:rsidTr="00D1722C">
        <w:trPr>
          <w:tblHeader/>
        </w:trPr>
        <w:tc>
          <w:tcPr>
            <w:tcW w:w="10627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2E03A2B" w14:textId="6C20415F" w:rsidR="0088097D" w:rsidRPr="005C1D5D" w:rsidRDefault="0088097D" w:rsidP="0088097D">
            <w:pPr>
              <w:pStyle w:val="Paragraphedeliste"/>
              <w:numPr>
                <w:ilvl w:val="0"/>
                <w:numId w:val="5"/>
              </w:numPr>
              <w:tabs>
                <w:tab w:val="left" w:pos="3713"/>
                <w:tab w:val="left" w:pos="6264"/>
                <w:tab w:val="left" w:pos="8674"/>
              </w:tabs>
              <w:spacing w:before="20" w:after="20"/>
              <w:ind w:left="45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 une demande de déplacement </w:t>
            </w:r>
            <w:r w:rsidR="005873C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 cours</w:t>
            </w:r>
            <w:r w:rsidRPr="005C1D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C468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</w:t>
            </w:r>
            <w:r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88097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S. O.</w:t>
            </w:r>
          </w:p>
        </w:tc>
      </w:tr>
      <w:tr w:rsidR="0088097D" w:rsidRPr="00472AC0" w14:paraId="2166F531" w14:textId="77777777" w:rsidTr="00D1722C">
        <w:trPr>
          <w:trHeight w:val="283"/>
        </w:trPr>
        <w:tc>
          <w:tcPr>
            <w:tcW w:w="2122" w:type="dxa"/>
          </w:tcPr>
          <w:p w14:paraId="217B6588" w14:textId="77777777" w:rsidR="0088097D" w:rsidRPr="000653C6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de la demande :</w:t>
            </w:r>
          </w:p>
        </w:tc>
        <w:tc>
          <w:tcPr>
            <w:tcW w:w="8505" w:type="dxa"/>
          </w:tcPr>
          <w:p w14:paraId="15F2DF23" w14:textId="77777777" w:rsidR="0088097D" w:rsidRPr="000653C6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8097D" w:rsidRPr="00472AC0" w14:paraId="50214D8E" w14:textId="77777777" w:rsidTr="0088097D">
        <w:trPr>
          <w:trHeight w:val="283"/>
        </w:trPr>
        <w:tc>
          <w:tcPr>
            <w:tcW w:w="2122" w:type="dxa"/>
          </w:tcPr>
          <w:p w14:paraId="05D92A7A" w14:textId="77777777" w:rsidR="0088097D" w:rsidRDefault="008809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Réponse :  </w:t>
            </w:r>
          </w:p>
        </w:tc>
        <w:tc>
          <w:tcPr>
            <w:tcW w:w="8505" w:type="dxa"/>
          </w:tcPr>
          <w:p w14:paraId="773F3D58" w14:textId="77777777" w:rsidR="0088097D" w:rsidRDefault="0088097D" w:rsidP="008809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OUI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NON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À VENIR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48DCA09" w14:textId="152728B2" w:rsidR="0057158C" w:rsidRDefault="0057158C" w:rsidP="00DD133D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  <w:gridCol w:w="850"/>
        <w:gridCol w:w="2127"/>
      </w:tblGrid>
      <w:tr w:rsidR="0057158C" w14:paraId="1DD4DE45" w14:textId="77777777" w:rsidTr="00A54E64">
        <w:trPr>
          <w:trHeight w:val="811"/>
        </w:trPr>
        <w:tc>
          <w:tcPr>
            <w:tcW w:w="2977" w:type="dxa"/>
            <w:tcBorders>
              <w:top w:val="nil"/>
              <w:bottom w:val="nil"/>
            </w:tcBorders>
            <w:vAlign w:val="bottom"/>
          </w:tcPr>
          <w:p w14:paraId="4E8C6980" w14:textId="77777777" w:rsidR="0057158C" w:rsidRPr="00644EF4" w:rsidRDefault="00A54E64" w:rsidP="0010034C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 pivot</w:t>
            </w:r>
            <w:r w:rsidR="0057158C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7BB8301C" w14:textId="77777777" w:rsidR="0057158C" w:rsidRDefault="0057158C" w:rsidP="0010034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1A8F7E" w14:textId="77777777" w:rsidR="0057158C" w:rsidRDefault="0057158C" w:rsidP="0010034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9FFAF36" w14:textId="77777777" w:rsidR="0057158C" w:rsidRPr="00644EF4" w:rsidRDefault="0057158C" w:rsidP="0010034C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10F18DAD" w14:textId="77777777" w:rsidR="0057158C" w:rsidRDefault="0057158C" w:rsidP="0010034C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7158C" w14:paraId="3EC95AAC" w14:textId="77777777" w:rsidTr="00A54E64">
        <w:trPr>
          <w:trHeight w:val="182"/>
        </w:trPr>
        <w:tc>
          <w:tcPr>
            <w:tcW w:w="2977" w:type="dxa"/>
            <w:tcBorders>
              <w:top w:val="nil"/>
              <w:bottom w:val="nil"/>
            </w:tcBorders>
            <w:vAlign w:val="bottom"/>
          </w:tcPr>
          <w:p w14:paraId="0A5FCE4B" w14:textId="77777777" w:rsidR="0057158C" w:rsidRDefault="0057158C" w:rsidP="0010034C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vAlign w:val="bottom"/>
          </w:tcPr>
          <w:p w14:paraId="1879C2D4" w14:textId="77777777" w:rsidR="0032243B" w:rsidRPr="00811719" w:rsidRDefault="005873C1" w:rsidP="0032243B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Signature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233FF9B" w14:textId="77777777" w:rsidR="0057158C" w:rsidRDefault="0057158C" w:rsidP="0010034C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bottom"/>
          </w:tcPr>
          <w:p w14:paraId="6FE1A6D0" w14:textId="77777777" w:rsidR="0057158C" w:rsidRDefault="0057158C" w:rsidP="0010034C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158C" w14:paraId="1CBF294A" w14:textId="77777777" w:rsidTr="00A54E64">
        <w:trPr>
          <w:trHeight w:val="737"/>
        </w:trPr>
        <w:tc>
          <w:tcPr>
            <w:tcW w:w="2977" w:type="dxa"/>
            <w:tcBorders>
              <w:top w:val="nil"/>
              <w:bottom w:val="nil"/>
            </w:tcBorders>
            <w:vAlign w:val="bottom"/>
          </w:tcPr>
          <w:p w14:paraId="4DA83B8B" w14:textId="77777777" w:rsidR="0057158C" w:rsidRDefault="00A54E64" w:rsidP="0010034C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du chef de programme :</w:t>
            </w:r>
            <w:r w:rsidR="005715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  <w:vAlign w:val="bottom"/>
          </w:tcPr>
          <w:p w14:paraId="4A013324" w14:textId="77777777" w:rsidR="0057158C" w:rsidRDefault="0057158C" w:rsidP="0010034C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B13B848" w14:textId="77777777" w:rsidR="0057158C" w:rsidRDefault="0057158C" w:rsidP="0010034C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2E917195" w14:textId="77777777" w:rsidR="0057158C" w:rsidRDefault="0057158C" w:rsidP="0010034C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7158C" w14:paraId="26446892" w14:textId="77777777" w:rsidTr="00A54E64">
        <w:trPr>
          <w:trHeight w:val="53"/>
        </w:trPr>
        <w:tc>
          <w:tcPr>
            <w:tcW w:w="2977" w:type="dxa"/>
            <w:tcBorders>
              <w:top w:val="nil"/>
              <w:bottom w:val="nil"/>
            </w:tcBorders>
            <w:vAlign w:val="bottom"/>
          </w:tcPr>
          <w:p w14:paraId="6C9FAC49" w14:textId="77777777" w:rsidR="0057158C" w:rsidRDefault="0057158C" w:rsidP="0010034C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  <w:vAlign w:val="bottom"/>
          </w:tcPr>
          <w:p w14:paraId="44A15365" w14:textId="77777777" w:rsidR="0057158C" w:rsidRDefault="005873C1" w:rsidP="0010034C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Signature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C0932AA" w14:textId="77777777" w:rsidR="0057158C" w:rsidRDefault="0057158C" w:rsidP="0010034C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bottom"/>
          </w:tcPr>
          <w:p w14:paraId="07E98FF5" w14:textId="77777777" w:rsidR="0057158C" w:rsidRDefault="0057158C" w:rsidP="0010034C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6C7638" w14:textId="77777777" w:rsidR="0079796A" w:rsidRDefault="0079796A" w:rsidP="005D6700">
      <w:pPr>
        <w:tabs>
          <w:tab w:val="left" w:pos="2520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081B2D" w:rsidRPr="00472AC0" w14:paraId="370A8503" w14:textId="77777777" w:rsidTr="0032243B">
        <w:trPr>
          <w:trHeight w:val="454"/>
          <w:tblHeader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40FFF944" w14:textId="77777777" w:rsidR="00081B2D" w:rsidRPr="0032243B" w:rsidRDefault="0032243B" w:rsidP="009C56F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Envoyer</w:t>
            </w:r>
            <w:r w:rsidR="00081B2D" w:rsidRPr="0032243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le formulaire et les pièces jointes à l’adresse : </w:t>
            </w:r>
            <w:hyperlink r:id="rId9" w:history="1">
              <w:r w:rsidRPr="0032243B">
                <w:rPr>
                  <w:rStyle w:val="Lienhypertexte"/>
                  <w:rFonts w:asciiTheme="minorHAnsi" w:hAnsiTheme="minorHAnsi" w:cstheme="minorHAnsi"/>
                  <w:b/>
                  <w:i/>
                  <w:sz w:val="20"/>
                  <w:szCs w:val="20"/>
                </w:rPr>
                <w:t>encadrement.intensif.dpd.cisssmo16@ssss.gouv.qc.ca</w:t>
              </w:r>
            </w:hyperlink>
          </w:p>
        </w:tc>
      </w:tr>
    </w:tbl>
    <w:p w14:paraId="299D9FBB" w14:textId="77777777" w:rsidR="00081B2D" w:rsidRDefault="00081B2D" w:rsidP="005D6700">
      <w:pPr>
        <w:tabs>
          <w:tab w:val="left" w:pos="2520"/>
        </w:tabs>
      </w:pPr>
    </w:p>
    <w:p w14:paraId="1F058208" w14:textId="77777777" w:rsidR="009C56FB" w:rsidRDefault="009C56FB" w:rsidP="005D6700">
      <w:pPr>
        <w:tabs>
          <w:tab w:val="left" w:pos="2520"/>
        </w:tabs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67"/>
        <w:gridCol w:w="6663"/>
      </w:tblGrid>
      <w:tr w:rsidR="003F79DA" w:rsidRPr="00472AC0" w14:paraId="6BF4C61D" w14:textId="77777777" w:rsidTr="009C56FB">
        <w:trPr>
          <w:tblHeader/>
        </w:trPr>
        <w:tc>
          <w:tcPr>
            <w:tcW w:w="1062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A301E" w14:textId="77777777" w:rsidR="003F79DA" w:rsidRPr="003F79DA" w:rsidRDefault="003F79DA" w:rsidP="00DC101D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3F79D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Section </w:t>
            </w:r>
            <w:r w:rsidRPr="00BB523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réservée à l’administration</w:t>
            </w:r>
          </w:p>
        </w:tc>
      </w:tr>
      <w:tr w:rsidR="003F79DA" w:rsidRPr="00472AC0" w14:paraId="339C382C" w14:textId="77777777" w:rsidTr="009C56FB">
        <w:trPr>
          <w:trHeight w:val="397"/>
        </w:trPr>
        <w:tc>
          <w:tcPr>
            <w:tcW w:w="10627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86130DC" w14:textId="77777777" w:rsidR="003F79DA" w:rsidRPr="000653C6" w:rsidRDefault="003F79DA" w:rsidP="009C56F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Demande complète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Pièces jointes à consulter</w:t>
            </w:r>
            <w:r w:rsidR="009C56FB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t xml:space="preserve">  Demande incomplète (message envoyé le : </w:t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A1FD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A1FD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A1FD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A1FD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A1FD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6A1FDF">
              <w:rPr>
                <w:rFonts w:asciiTheme="minorHAnsi" w:hAnsiTheme="minorHAnsi" w:cstheme="minorHAnsi"/>
                <w:sz w:val="20"/>
                <w:szCs w:val="20"/>
              </w:rPr>
              <w:t xml:space="preserve"> )</w:t>
            </w:r>
          </w:p>
        </w:tc>
      </w:tr>
      <w:tr w:rsidR="003F79DA" w:rsidRPr="00472AC0" w14:paraId="1D2BC275" w14:textId="77777777" w:rsidTr="009C56FB">
        <w:trPr>
          <w:trHeight w:val="397"/>
        </w:trPr>
        <w:tc>
          <w:tcPr>
            <w:tcW w:w="3964" w:type="dxa"/>
            <w:gridSpan w:val="2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B23B812" w14:textId="77777777" w:rsidR="003F79DA" w:rsidRDefault="003F79DA" w:rsidP="009C56F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</w:r>
            <w:r w:rsidR="00D7002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4426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Discussion souhaitée avec le demandeur :</w:t>
            </w:r>
          </w:p>
        </w:tc>
        <w:tc>
          <w:tcPr>
            <w:tcW w:w="666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45933F9" w14:textId="77777777" w:rsidR="003F79DA" w:rsidRDefault="003F79DA" w:rsidP="009C56F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Date 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Heure 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C4C7D" w:rsidRPr="00472AC0" w14:paraId="2F72D085" w14:textId="77777777" w:rsidTr="00DC101D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32CFC4AB" w14:textId="77777777" w:rsidR="005C4C7D" w:rsidRPr="00044260" w:rsidRDefault="005C4C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Réponse suite à l’analyse :</w:t>
            </w:r>
          </w:p>
        </w:tc>
        <w:tc>
          <w:tcPr>
            <w:tcW w:w="7230" w:type="dxa"/>
            <w:gridSpan w:val="2"/>
            <w:shd w:val="clear" w:color="auto" w:fill="D9D9D9" w:themeFill="background1" w:themeFillShade="D9"/>
          </w:tcPr>
          <w:p w14:paraId="67B89681" w14:textId="77777777" w:rsidR="005C4C7D" w:rsidRDefault="005C4C7D" w:rsidP="003F79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C4C7D" w:rsidRPr="00472AC0" w14:paraId="4B30FC0A" w14:textId="77777777" w:rsidTr="00DC101D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62B6493E" w14:textId="77777777" w:rsidR="005C4C7D" w:rsidRDefault="005C4C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Date de début des paiements : </w:t>
            </w:r>
          </w:p>
        </w:tc>
        <w:tc>
          <w:tcPr>
            <w:tcW w:w="7230" w:type="dxa"/>
            <w:gridSpan w:val="2"/>
            <w:shd w:val="clear" w:color="auto" w:fill="D9D9D9" w:themeFill="background1" w:themeFillShade="D9"/>
          </w:tcPr>
          <w:p w14:paraId="0624C1F1" w14:textId="77777777" w:rsidR="005C4C7D" w:rsidRDefault="005C4C7D" w:rsidP="003F79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C4C7D" w:rsidRPr="00472AC0" w14:paraId="749AEFA7" w14:textId="77777777" w:rsidTr="00DC101D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3141DC08" w14:textId="77777777" w:rsidR="005C4C7D" w:rsidRDefault="005C4C7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Date de fin de l’encadrement prévue : </w:t>
            </w:r>
          </w:p>
        </w:tc>
        <w:tc>
          <w:tcPr>
            <w:tcW w:w="7230" w:type="dxa"/>
            <w:gridSpan w:val="2"/>
            <w:shd w:val="clear" w:color="auto" w:fill="D9D9D9" w:themeFill="background1" w:themeFillShade="D9"/>
          </w:tcPr>
          <w:p w14:paraId="46A2F4ED" w14:textId="77777777" w:rsidR="005C4C7D" w:rsidRDefault="005C4C7D" w:rsidP="003F79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C101D" w:rsidRPr="00472AC0" w14:paraId="6AD113A0" w14:textId="77777777" w:rsidTr="00DC101D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76E8C569" w14:textId="77777777" w:rsidR="00DC101D" w:rsidRDefault="00DC101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B5235">
              <w:rPr>
                <w:rFonts w:asciiTheme="minorHAnsi" w:hAnsiTheme="minorHAnsi" w:cstheme="minorHAnsi"/>
                <w:sz w:val="20"/>
                <w:szCs w:val="20"/>
              </w:rPr>
              <w:t>Renouvellement</w:t>
            </w:r>
            <w:r w:rsidR="001233E2" w:rsidRPr="00BB52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B5235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D9D9D9" w:themeFill="background1" w:themeFillShade="D9"/>
          </w:tcPr>
          <w:p w14:paraId="5AEA5523" w14:textId="77777777" w:rsidR="00DC101D" w:rsidRDefault="00DC101D" w:rsidP="003F79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C101D" w:rsidRPr="00472AC0" w14:paraId="0305D1C2" w14:textId="77777777" w:rsidTr="009C4516">
        <w:trPr>
          <w:trHeight w:val="567"/>
        </w:trPr>
        <w:tc>
          <w:tcPr>
            <w:tcW w:w="3397" w:type="dxa"/>
            <w:shd w:val="clear" w:color="auto" w:fill="D9D9D9" w:themeFill="background1" w:themeFillShade="D9"/>
          </w:tcPr>
          <w:p w14:paraId="71EAE140" w14:textId="77777777" w:rsidR="00DC101D" w:rsidRDefault="00DC101D" w:rsidP="00D172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Commentaires : </w:t>
            </w:r>
          </w:p>
        </w:tc>
        <w:tc>
          <w:tcPr>
            <w:tcW w:w="7230" w:type="dxa"/>
            <w:gridSpan w:val="2"/>
            <w:shd w:val="clear" w:color="auto" w:fill="D9D9D9" w:themeFill="background1" w:themeFillShade="D9"/>
          </w:tcPr>
          <w:p w14:paraId="5AD04577" w14:textId="77777777" w:rsidR="00DC101D" w:rsidRDefault="00DC101D" w:rsidP="003F79D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14CA5B1" w14:textId="7E1603C1" w:rsidR="003F79DA" w:rsidRPr="00B86AB4" w:rsidRDefault="00B86AB4" w:rsidP="005D6700">
      <w:pPr>
        <w:tabs>
          <w:tab w:val="left" w:pos="2520"/>
        </w:tabs>
        <w:rPr>
          <w:color w:val="7F7F7F" w:themeColor="text1" w:themeTint="80"/>
          <w:sz w:val="16"/>
          <w:szCs w:val="16"/>
        </w:rPr>
      </w:pPr>
      <w:r w:rsidRPr="00B86AB4">
        <w:rPr>
          <w:color w:val="7F7F7F" w:themeColor="text1" w:themeTint="80"/>
          <w:sz w:val="16"/>
          <w:szCs w:val="16"/>
        </w:rPr>
        <w:t>Mis à jour 2021-10-25</w:t>
      </w:r>
    </w:p>
    <w:sectPr w:rsidR="003F79DA" w:rsidRPr="00B86AB4" w:rsidSect="00DD133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276" w:right="567" w:bottom="1276" w:left="1021" w:header="709" w:footer="5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5ABA2" w14:textId="77777777" w:rsidR="007B4F00" w:rsidRDefault="007B4F00" w:rsidP="0081257E">
      <w:r>
        <w:separator/>
      </w:r>
    </w:p>
  </w:endnote>
  <w:endnote w:type="continuationSeparator" w:id="0">
    <w:p w14:paraId="27BE02F0" w14:textId="77777777" w:rsidR="007B4F00" w:rsidRDefault="007B4F0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BB92A" w14:textId="77777777" w:rsidR="0010034C" w:rsidRDefault="0010034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02BB790C" w14:textId="77777777" w:rsidR="0010034C" w:rsidRDefault="0010034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6D1F6D57" w14:textId="77777777" w:rsidR="0010034C" w:rsidRPr="009241CF" w:rsidRDefault="0010034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66225" w14:textId="6A40AB55" w:rsidR="00CF1103" w:rsidRDefault="0010034C" w:rsidP="00CF1103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CF1103">
      <w:rPr>
        <w:rFonts w:asciiTheme="minorHAnsi" w:hAnsiTheme="minorHAnsi" w:cstheme="minorHAnsi"/>
        <w:sz w:val="20"/>
        <w:szCs w:val="20"/>
      </w:rPr>
      <w:t>60482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CF1103">
      <w:rPr>
        <w:rFonts w:asciiTheme="minorHAnsi" w:hAnsiTheme="minorHAnsi" w:cstheme="minorHAnsi"/>
        <w:sz w:val="20"/>
        <w:szCs w:val="20"/>
      </w:rPr>
      <w:t>2022-06</w:t>
    </w:r>
    <w:r w:rsidRPr="002C0510">
      <w:rPr>
        <w:rFonts w:asciiTheme="minorHAnsi" w:hAnsiTheme="minorHAnsi" w:cstheme="minorHAnsi"/>
        <w:sz w:val="20"/>
        <w:szCs w:val="20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="000B7C16" w:rsidRPr="00DE1A08">
      <w:rPr>
        <w:rFonts w:asciiTheme="minorHAnsi" w:hAnsiTheme="minorHAnsi" w:cstheme="minorHAnsi"/>
        <w:b/>
        <w:sz w:val="16"/>
        <w:szCs w:val="16"/>
      </w:rPr>
      <w:t>DEMANDE D’ENCADREMENT INTENSIF</w:t>
    </w:r>
    <w:r w:rsidR="00DE1A08" w:rsidRPr="00DE1A08">
      <w:rPr>
        <w:rFonts w:asciiTheme="minorHAnsi" w:hAnsiTheme="minorHAnsi" w:cstheme="minorHAnsi"/>
        <w:b/>
        <w:sz w:val="16"/>
        <w:szCs w:val="16"/>
      </w:rPr>
      <w:t xml:space="preserve"> POUR LES USAGERS HÉBERGÉS EN RI-RTF</w:t>
    </w:r>
    <w:r w:rsidRPr="002C0510">
      <w:rPr>
        <w:rFonts w:asciiTheme="minorHAnsi" w:hAnsiTheme="minorHAnsi" w:cstheme="minorHAnsi"/>
        <w:sz w:val="20"/>
        <w:szCs w:val="20"/>
      </w:rPr>
      <w:tab/>
    </w:r>
    <w:r w:rsidR="00CF1103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CF1103">
      <w:rPr>
        <w:rFonts w:asciiTheme="minorHAnsi" w:hAnsiTheme="minorHAnsi" w:cstheme="minorHAnsi"/>
        <w:sz w:val="15"/>
        <w:szCs w:val="15"/>
      </w:rPr>
      <w:t xml:space="preserve">administratif de l’usager </w:t>
    </w:r>
  </w:p>
  <w:p w14:paraId="5B201CA7" w14:textId="4B78D21D" w:rsidR="00CF1103" w:rsidRPr="002C0510" w:rsidRDefault="00CF1103" w:rsidP="00CF1103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ab/>
      <w:t xml:space="preserve">hébergé </w:t>
    </w:r>
    <w:r w:rsidR="00584F63">
      <w:rPr>
        <w:rFonts w:asciiTheme="minorHAnsi" w:hAnsiTheme="minorHAnsi" w:cstheme="minorHAnsi"/>
        <w:sz w:val="15"/>
        <w:szCs w:val="15"/>
      </w:rPr>
      <w:t>DPD</w:t>
    </w:r>
  </w:p>
  <w:p w14:paraId="1919B7AC" w14:textId="3243F5CF" w:rsidR="0010034C" w:rsidRPr="009241CF" w:rsidRDefault="0010034C" w:rsidP="000B7C16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7002F" w:rsidRPr="00D7002F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7002F" w:rsidRPr="00D7002F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FF60E" w14:textId="77777777" w:rsidR="00CF1103" w:rsidRDefault="0010034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CF1103">
      <w:rPr>
        <w:rFonts w:asciiTheme="minorHAnsi" w:hAnsiTheme="minorHAnsi" w:cstheme="minorHAnsi"/>
        <w:sz w:val="20"/>
        <w:szCs w:val="20"/>
      </w:rPr>
      <w:t>60482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CF1103">
      <w:rPr>
        <w:rFonts w:asciiTheme="minorHAnsi" w:hAnsiTheme="minorHAnsi" w:cstheme="minorHAnsi"/>
        <w:sz w:val="20"/>
        <w:szCs w:val="20"/>
      </w:rPr>
      <w:t>2022-06)</w:t>
    </w:r>
    <w:r w:rsidRPr="002C0510">
      <w:rPr>
        <w:rFonts w:asciiTheme="minorHAnsi" w:hAnsiTheme="minorHAnsi" w:cstheme="minorHAnsi"/>
        <w:sz w:val="20"/>
        <w:szCs w:val="20"/>
      </w:rPr>
      <w:tab/>
    </w:r>
    <w:r w:rsidR="006F536E" w:rsidRPr="00DE1A08">
      <w:rPr>
        <w:rFonts w:asciiTheme="minorHAnsi" w:hAnsiTheme="minorHAnsi" w:cstheme="minorHAnsi"/>
        <w:b/>
        <w:sz w:val="16"/>
        <w:szCs w:val="16"/>
      </w:rPr>
      <w:t>DEMANDE D’ENCADREMENT INTENSIF</w:t>
    </w:r>
    <w:r w:rsidR="00DE1A08" w:rsidRPr="00DE1A08">
      <w:rPr>
        <w:rFonts w:asciiTheme="minorHAnsi" w:hAnsiTheme="minorHAnsi" w:cstheme="minorHAnsi"/>
        <w:b/>
        <w:sz w:val="16"/>
        <w:szCs w:val="16"/>
      </w:rPr>
      <w:t xml:space="preserve"> POUR LES USAGERS HÉBERGÉS EN RI-RTF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CF1103">
      <w:rPr>
        <w:rFonts w:asciiTheme="minorHAnsi" w:hAnsiTheme="minorHAnsi" w:cstheme="minorHAnsi"/>
        <w:sz w:val="15"/>
        <w:szCs w:val="15"/>
      </w:rPr>
      <w:t xml:space="preserve">administratif de l’usager </w:t>
    </w:r>
  </w:p>
  <w:p w14:paraId="6C9AB9EE" w14:textId="1E950767" w:rsidR="0010034C" w:rsidRPr="002C0510" w:rsidRDefault="00584F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ab/>
      <w:t>hébergé DPD</w:t>
    </w:r>
  </w:p>
  <w:p w14:paraId="06DBD7A6" w14:textId="48B2FDB7" w:rsidR="0010034C" w:rsidRPr="002C0510" w:rsidRDefault="0010034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7002F" w:rsidRPr="00D7002F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7002F" w:rsidRPr="00D7002F">
      <w:rPr>
        <w:rFonts w:asciiTheme="minorHAnsi" w:hAnsiTheme="minorHAnsi" w:cstheme="minorHAnsi"/>
        <w:b/>
        <w:bCs/>
        <w:noProof/>
        <w:sz w:val="15"/>
        <w:szCs w:val="15"/>
        <w:lang w:val="fr-FR"/>
      </w:rPr>
      <w:t>3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EAA25" w14:textId="77777777" w:rsidR="007B4F00" w:rsidRDefault="007B4F00" w:rsidP="0081257E">
      <w:r>
        <w:separator/>
      </w:r>
    </w:p>
  </w:footnote>
  <w:footnote w:type="continuationSeparator" w:id="0">
    <w:p w14:paraId="09834892" w14:textId="77777777" w:rsidR="007B4F00" w:rsidRDefault="007B4F0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51707" w14:textId="77777777" w:rsidR="0010034C" w:rsidRPr="00F130E4" w:rsidRDefault="0010034C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13636306"/>
        <w:lock w:val="sdtLocked"/>
        <w:placeholder>
          <w:docPart w:val="56538C77C9F94E449497DF9A8DF20172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530851847"/>
        <w:lock w:val="sdtLocked"/>
        <w:placeholder>
          <w:docPart w:val="9577BF4CC9E7404E80E0AE563EF3DD73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65884" w14:textId="77777777" w:rsidR="0010034C" w:rsidRPr="00F130E4" w:rsidRDefault="0010034C" w:rsidP="009F1CB4">
    <w:pPr>
      <w:pStyle w:val="En-tte"/>
      <w:tabs>
        <w:tab w:val="clear" w:pos="8640"/>
        <w:tab w:val="right" w:pos="8364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bookmarkStart w:id="6" w:name="Texte3"/>
    <w:bookmarkEnd w:id="6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bookmarkStart w:id="7" w:name="Texte1"/>
    <w:bookmarkEnd w:id="7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4F1D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D5299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B06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A0114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2356F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2BCF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D3541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7692A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24583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07062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77142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56EA5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77808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F67D6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12D67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5"/>
  </w:num>
  <w:num w:numId="5">
    <w:abstractNumId w:val="16"/>
  </w:num>
  <w:num w:numId="6">
    <w:abstractNumId w:val="10"/>
  </w:num>
  <w:num w:numId="7">
    <w:abstractNumId w:val="1"/>
  </w:num>
  <w:num w:numId="8">
    <w:abstractNumId w:val="2"/>
  </w:num>
  <w:num w:numId="9">
    <w:abstractNumId w:val="15"/>
  </w:num>
  <w:num w:numId="10">
    <w:abstractNumId w:val="3"/>
  </w:num>
  <w:num w:numId="11">
    <w:abstractNumId w:val="9"/>
  </w:num>
  <w:num w:numId="12">
    <w:abstractNumId w:val="8"/>
  </w:num>
  <w:num w:numId="13">
    <w:abstractNumId w:val="14"/>
  </w:num>
  <w:num w:numId="14">
    <w:abstractNumId w:val="4"/>
  </w:num>
  <w:num w:numId="15">
    <w:abstractNumId w:val="13"/>
  </w:num>
  <w:num w:numId="16">
    <w:abstractNumId w:val="11"/>
  </w:num>
  <w:num w:numId="17">
    <w:abstractNumId w:val="18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FTZrIfi3VZ9+cg9gf8Fue/87Wru8Z5PTVpa6mZe9o35bnGX74a9QF1NyliJvGoG4l6I3jL5FyVC14TuEsi/ehA==" w:salt="AXWD3MF6YoulNZOwy1pqZ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235F9"/>
    <w:rsid w:val="0003089E"/>
    <w:rsid w:val="00036644"/>
    <w:rsid w:val="00044260"/>
    <w:rsid w:val="00056477"/>
    <w:rsid w:val="00061115"/>
    <w:rsid w:val="000653C6"/>
    <w:rsid w:val="00075904"/>
    <w:rsid w:val="00081719"/>
    <w:rsid w:val="00081B2D"/>
    <w:rsid w:val="00081E4F"/>
    <w:rsid w:val="000864C0"/>
    <w:rsid w:val="00094D01"/>
    <w:rsid w:val="000A1BAF"/>
    <w:rsid w:val="000A5A8D"/>
    <w:rsid w:val="000A5E86"/>
    <w:rsid w:val="000B34AA"/>
    <w:rsid w:val="000B7C16"/>
    <w:rsid w:val="000B7F78"/>
    <w:rsid w:val="000C575E"/>
    <w:rsid w:val="000D4DDA"/>
    <w:rsid w:val="000E53E1"/>
    <w:rsid w:val="000E6D29"/>
    <w:rsid w:val="000F0ECA"/>
    <w:rsid w:val="000F1FB9"/>
    <w:rsid w:val="0010034C"/>
    <w:rsid w:val="00102FC7"/>
    <w:rsid w:val="00106182"/>
    <w:rsid w:val="00112528"/>
    <w:rsid w:val="00121C81"/>
    <w:rsid w:val="001233E2"/>
    <w:rsid w:val="0013480E"/>
    <w:rsid w:val="00134CC1"/>
    <w:rsid w:val="0014043F"/>
    <w:rsid w:val="0014311E"/>
    <w:rsid w:val="00153E63"/>
    <w:rsid w:val="00156F9B"/>
    <w:rsid w:val="00162FFB"/>
    <w:rsid w:val="00163926"/>
    <w:rsid w:val="00165615"/>
    <w:rsid w:val="00193617"/>
    <w:rsid w:val="00194790"/>
    <w:rsid w:val="001A3816"/>
    <w:rsid w:val="001B6ADB"/>
    <w:rsid w:val="001E056F"/>
    <w:rsid w:val="001E4106"/>
    <w:rsid w:val="001E567C"/>
    <w:rsid w:val="001F086F"/>
    <w:rsid w:val="001F1ED6"/>
    <w:rsid w:val="001F5C2B"/>
    <w:rsid w:val="001F7BF9"/>
    <w:rsid w:val="00230283"/>
    <w:rsid w:val="00233C49"/>
    <w:rsid w:val="00240B84"/>
    <w:rsid w:val="002454D8"/>
    <w:rsid w:val="00263F52"/>
    <w:rsid w:val="00266CD7"/>
    <w:rsid w:val="00293EC9"/>
    <w:rsid w:val="00295818"/>
    <w:rsid w:val="00295F2F"/>
    <w:rsid w:val="002C0510"/>
    <w:rsid w:val="002C5CEB"/>
    <w:rsid w:val="002D207C"/>
    <w:rsid w:val="002D4BDA"/>
    <w:rsid w:val="002E3D54"/>
    <w:rsid w:val="00301BAB"/>
    <w:rsid w:val="003164AB"/>
    <w:rsid w:val="00316BA3"/>
    <w:rsid w:val="0032243B"/>
    <w:rsid w:val="00336BCB"/>
    <w:rsid w:val="00340D1C"/>
    <w:rsid w:val="0035041B"/>
    <w:rsid w:val="0035045E"/>
    <w:rsid w:val="00366A5E"/>
    <w:rsid w:val="00367527"/>
    <w:rsid w:val="00367C4C"/>
    <w:rsid w:val="003724A3"/>
    <w:rsid w:val="003A3F6A"/>
    <w:rsid w:val="003A6F43"/>
    <w:rsid w:val="003B414D"/>
    <w:rsid w:val="003C32DB"/>
    <w:rsid w:val="003D3288"/>
    <w:rsid w:val="003E4D45"/>
    <w:rsid w:val="003F3BBB"/>
    <w:rsid w:val="003F3FAC"/>
    <w:rsid w:val="003F79DA"/>
    <w:rsid w:val="00406C90"/>
    <w:rsid w:val="004246FA"/>
    <w:rsid w:val="00431627"/>
    <w:rsid w:val="0045258B"/>
    <w:rsid w:val="00454637"/>
    <w:rsid w:val="004552F3"/>
    <w:rsid w:val="00460096"/>
    <w:rsid w:val="00465EBD"/>
    <w:rsid w:val="00466CA4"/>
    <w:rsid w:val="00475947"/>
    <w:rsid w:val="00486DB0"/>
    <w:rsid w:val="00487374"/>
    <w:rsid w:val="004A634E"/>
    <w:rsid w:val="004A7727"/>
    <w:rsid w:val="004B076C"/>
    <w:rsid w:val="004B2D7F"/>
    <w:rsid w:val="004D5723"/>
    <w:rsid w:val="0051166E"/>
    <w:rsid w:val="00516F7E"/>
    <w:rsid w:val="005222EB"/>
    <w:rsid w:val="00540311"/>
    <w:rsid w:val="0055248C"/>
    <w:rsid w:val="00562D85"/>
    <w:rsid w:val="0057158C"/>
    <w:rsid w:val="00575A2F"/>
    <w:rsid w:val="0058105A"/>
    <w:rsid w:val="005846D0"/>
    <w:rsid w:val="00584F63"/>
    <w:rsid w:val="005873C1"/>
    <w:rsid w:val="005A0C13"/>
    <w:rsid w:val="005C1D5D"/>
    <w:rsid w:val="005C4C7D"/>
    <w:rsid w:val="005D6700"/>
    <w:rsid w:val="005F5E7B"/>
    <w:rsid w:val="00605F48"/>
    <w:rsid w:val="00606E6B"/>
    <w:rsid w:val="006203E9"/>
    <w:rsid w:val="00644EF4"/>
    <w:rsid w:val="006474AC"/>
    <w:rsid w:val="006505B5"/>
    <w:rsid w:val="00652BD9"/>
    <w:rsid w:val="00652EA1"/>
    <w:rsid w:val="00670347"/>
    <w:rsid w:val="00672AD8"/>
    <w:rsid w:val="006807C5"/>
    <w:rsid w:val="006859C3"/>
    <w:rsid w:val="006A1FDF"/>
    <w:rsid w:val="006B00A8"/>
    <w:rsid w:val="006B2847"/>
    <w:rsid w:val="006B68DF"/>
    <w:rsid w:val="006C1432"/>
    <w:rsid w:val="006C1EF6"/>
    <w:rsid w:val="006C3A24"/>
    <w:rsid w:val="006C647A"/>
    <w:rsid w:val="006D4D5E"/>
    <w:rsid w:val="006F536E"/>
    <w:rsid w:val="0070575F"/>
    <w:rsid w:val="00711015"/>
    <w:rsid w:val="007309ED"/>
    <w:rsid w:val="00736508"/>
    <w:rsid w:val="007747BE"/>
    <w:rsid w:val="00775EF5"/>
    <w:rsid w:val="007824FE"/>
    <w:rsid w:val="00794F54"/>
    <w:rsid w:val="00796F7D"/>
    <w:rsid w:val="0079796A"/>
    <w:rsid w:val="007B4F00"/>
    <w:rsid w:val="007C0A74"/>
    <w:rsid w:val="007C4940"/>
    <w:rsid w:val="007D1F9C"/>
    <w:rsid w:val="007E7941"/>
    <w:rsid w:val="00805A16"/>
    <w:rsid w:val="0081257E"/>
    <w:rsid w:val="00815A91"/>
    <w:rsid w:val="008273AD"/>
    <w:rsid w:val="00835D55"/>
    <w:rsid w:val="00840968"/>
    <w:rsid w:val="00841101"/>
    <w:rsid w:val="0084540F"/>
    <w:rsid w:val="008534DE"/>
    <w:rsid w:val="00854761"/>
    <w:rsid w:val="00854C5B"/>
    <w:rsid w:val="00861A99"/>
    <w:rsid w:val="00870797"/>
    <w:rsid w:val="0088001D"/>
    <w:rsid w:val="0088097D"/>
    <w:rsid w:val="0088545A"/>
    <w:rsid w:val="008E7BC4"/>
    <w:rsid w:val="00901E58"/>
    <w:rsid w:val="00912469"/>
    <w:rsid w:val="009174E8"/>
    <w:rsid w:val="009210E9"/>
    <w:rsid w:val="009241CF"/>
    <w:rsid w:val="0092520D"/>
    <w:rsid w:val="00926DD4"/>
    <w:rsid w:val="0093368C"/>
    <w:rsid w:val="00933CF8"/>
    <w:rsid w:val="00942D0E"/>
    <w:rsid w:val="00957446"/>
    <w:rsid w:val="009917D6"/>
    <w:rsid w:val="009B7034"/>
    <w:rsid w:val="009C4516"/>
    <w:rsid w:val="009C56FB"/>
    <w:rsid w:val="009E58DF"/>
    <w:rsid w:val="009F1CB4"/>
    <w:rsid w:val="009F3A7A"/>
    <w:rsid w:val="00A073D7"/>
    <w:rsid w:val="00A24AFD"/>
    <w:rsid w:val="00A314B0"/>
    <w:rsid w:val="00A33CEF"/>
    <w:rsid w:val="00A36142"/>
    <w:rsid w:val="00A423E6"/>
    <w:rsid w:val="00A51E34"/>
    <w:rsid w:val="00A530F1"/>
    <w:rsid w:val="00A54E64"/>
    <w:rsid w:val="00A729F1"/>
    <w:rsid w:val="00A77D58"/>
    <w:rsid w:val="00A77FD9"/>
    <w:rsid w:val="00A80A76"/>
    <w:rsid w:val="00A90CAF"/>
    <w:rsid w:val="00A94F33"/>
    <w:rsid w:val="00A9507C"/>
    <w:rsid w:val="00A96E54"/>
    <w:rsid w:val="00AA09CD"/>
    <w:rsid w:val="00AB1AE0"/>
    <w:rsid w:val="00AC1E58"/>
    <w:rsid w:val="00AC7CEE"/>
    <w:rsid w:val="00AD43E6"/>
    <w:rsid w:val="00AD5DB0"/>
    <w:rsid w:val="00AD7EA0"/>
    <w:rsid w:val="00AE5772"/>
    <w:rsid w:val="00AE5C56"/>
    <w:rsid w:val="00B04317"/>
    <w:rsid w:val="00B06CF8"/>
    <w:rsid w:val="00B14297"/>
    <w:rsid w:val="00B21AF3"/>
    <w:rsid w:val="00B44F24"/>
    <w:rsid w:val="00B47832"/>
    <w:rsid w:val="00B5166B"/>
    <w:rsid w:val="00B700E0"/>
    <w:rsid w:val="00B728A7"/>
    <w:rsid w:val="00B77F7F"/>
    <w:rsid w:val="00B86AB4"/>
    <w:rsid w:val="00B90138"/>
    <w:rsid w:val="00BA5ED2"/>
    <w:rsid w:val="00BB5235"/>
    <w:rsid w:val="00BD08CA"/>
    <w:rsid w:val="00BD15CC"/>
    <w:rsid w:val="00BD5E67"/>
    <w:rsid w:val="00BF6BB8"/>
    <w:rsid w:val="00C00059"/>
    <w:rsid w:val="00C240B1"/>
    <w:rsid w:val="00C33713"/>
    <w:rsid w:val="00C34636"/>
    <w:rsid w:val="00C409F5"/>
    <w:rsid w:val="00C45080"/>
    <w:rsid w:val="00C4574E"/>
    <w:rsid w:val="00C468D4"/>
    <w:rsid w:val="00C509E3"/>
    <w:rsid w:val="00C612A4"/>
    <w:rsid w:val="00C83E84"/>
    <w:rsid w:val="00C8539A"/>
    <w:rsid w:val="00C977FD"/>
    <w:rsid w:val="00CA35C1"/>
    <w:rsid w:val="00CA5268"/>
    <w:rsid w:val="00CA6890"/>
    <w:rsid w:val="00CB09C3"/>
    <w:rsid w:val="00CB407F"/>
    <w:rsid w:val="00CB76D6"/>
    <w:rsid w:val="00CC0226"/>
    <w:rsid w:val="00CC0874"/>
    <w:rsid w:val="00CC2533"/>
    <w:rsid w:val="00CC7EFA"/>
    <w:rsid w:val="00CD7540"/>
    <w:rsid w:val="00CE02A6"/>
    <w:rsid w:val="00CF1103"/>
    <w:rsid w:val="00CF4F80"/>
    <w:rsid w:val="00D069FF"/>
    <w:rsid w:val="00D16A65"/>
    <w:rsid w:val="00D30664"/>
    <w:rsid w:val="00D45066"/>
    <w:rsid w:val="00D62FA3"/>
    <w:rsid w:val="00D631BA"/>
    <w:rsid w:val="00D6524F"/>
    <w:rsid w:val="00D65817"/>
    <w:rsid w:val="00D658C1"/>
    <w:rsid w:val="00D7002F"/>
    <w:rsid w:val="00D94066"/>
    <w:rsid w:val="00DA5A6F"/>
    <w:rsid w:val="00DB5E8C"/>
    <w:rsid w:val="00DC0F9F"/>
    <w:rsid w:val="00DC101D"/>
    <w:rsid w:val="00DC40B8"/>
    <w:rsid w:val="00DD133D"/>
    <w:rsid w:val="00DE0EC9"/>
    <w:rsid w:val="00DE1A08"/>
    <w:rsid w:val="00E0716E"/>
    <w:rsid w:val="00E10066"/>
    <w:rsid w:val="00E16883"/>
    <w:rsid w:val="00E31171"/>
    <w:rsid w:val="00E3667F"/>
    <w:rsid w:val="00E37A0D"/>
    <w:rsid w:val="00E51278"/>
    <w:rsid w:val="00E53834"/>
    <w:rsid w:val="00E610B4"/>
    <w:rsid w:val="00E624BF"/>
    <w:rsid w:val="00E77021"/>
    <w:rsid w:val="00E84264"/>
    <w:rsid w:val="00EA2FBB"/>
    <w:rsid w:val="00EA7032"/>
    <w:rsid w:val="00EB67A8"/>
    <w:rsid w:val="00EC1335"/>
    <w:rsid w:val="00EC1D23"/>
    <w:rsid w:val="00EC6BE2"/>
    <w:rsid w:val="00EC79FE"/>
    <w:rsid w:val="00ED1325"/>
    <w:rsid w:val="00ED2CCD"/>
    <w:rsid w:val="00EE71AF"/>
    <w:rsid w:val="00EF62FA"/>
    <w:rsid w:val="00F038C6"/>
    <w:rsid w:val="00F043BF"/>
    <w:rsid w:val="00F130E4"/>
    <w:rsid w:val="00F1774D"/>
    <w:rsid w:val="00F20FF1"/>
    <w:rsid w:val="00F33764"/>
    <w:rsid w:val="00F41733"/>
    <w:rsid w:val="00F47B4E"/>
    <w:rsid w:val="00F52944"/>
    <w:rsid w:val="00F72CF4"/>
    <w:rsid w:val="00F7382F"/>
    <w:rsid w:val="00F741D7"/>
    <w:rsid w:val="00F925FB"/>
    <w:rsid w:val="00FA1BA3"/>
    <w:rsid w:val="00FB0BA9"/>
    <w:rsid w:val="00FD1BCF"/>
    <w:rsid w:val="00FE5D19"/>
    <w:rsid w:val="00FE7523"/>
    <w:rsid w:val="00FF13D4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D94A02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locked/>
    <w:rsid w:val="0032243B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11252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340D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340D1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40D1C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340D1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0D1C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340D1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0D1C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cadrement.intensif.dpd.cisssmo16@ssss.gouv.qc.ca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538C77C9F94E449497DF9A8DF201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46E5B-7BF9-4C0E-82EF-53106289FAD9}"/>
      </w:docPartPr>
      <w:docPartBody>
        <w:p w:rsidR="00155FE5" w:rsidRDefault="008243CE" w:rsidP="008243CE">
          <w:pPr>
            <w:pStyle w:val="56538C77C9F94E449497DF9A8DF2017219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577BF4CC9E7404E80E0AE563EF3DD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6904A4-1004-454C-AF7B-569BF5B92A48}"/>
      </w:docPartPr>
      <w:docPartBody>
        <w:p w:rsidR="00155FE5" w:rsidRDefault="003B161F" w:rsidP="003B161F">
          <w:pPr>
            <w:pStyle w:val="9577BF4CC9E7404E80E0AE563EF3DD7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155FE5"/>
    <w:rsid w:val="00180C64"/>
    <w:rsid w:val="0032380C"/>
    <w:rsid w:val="00331F5D"/>
    <w:rsid w:val="0034005E"/>
    <w:rsid w:val="003421FF"/>
    <w:rsid w:val="003B161F"/>
    <w:rsid w:val="003B75C4"/>
    <w:rsid w:val="003D05B0"/>
    <w:rsid w:val="004627D0"/>
    <w:rsid w:val="00484F98"/>
    <w:rsid w:val="006A0B0F"/>
    <w:rsid w:val="006C0C0E"/>
    <w:rsid w:val="00772253"/>
    <w:rsid w:val="008243CE"/>
    <w:rsid w:val="00885A72"/>
    <w:rsid w:val="00894261"/>
    <w:rsid w:val="008E1391"/>
    <w:rsid w:val="008E280D"/>
    <w:rsid w:val="009468F7"/>
    <w:rsid w:val="009558B8"/>
    <w:rsid w:val="00974ED7"/>
    <w:rsid w:val="00A02CDD"/>
    <w:rsid w:val="00B53C69"/>
    <w:rsid w:val="00BA28E3"/>
    <w:rsid w:val="00C0038B"/>
    <w:rsid w:val="00C431BA"/>
    <w:rsid w:val="00DC1FB0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8243CE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FCDFF-9BFE-470A-B9C7-E6852A91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3</TotalTime>
  <Pages>3</Pages>
  <Words>798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6</cp:revision>
  <cp:lastPrinted>2020-03-02T14:51:00Z</cp:lastPrinted>
  <dcterms:created xsi:type="dcterms:W3CDTF">2022-06-29T14:24:00Z</dcterms:created>
  <dcterms:modified xsi:type="dcterms:W3CDTF">2022-06-29T15:28:00Z</dcterms:modified>
</cp:coreProperties>
</file>