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7229D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766443E5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F779E54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65819C6A" wp14:editId="385A74DC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6F01FD04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1B01C653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2E222569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3A54746B" w14:textId="77777777" w:rsidR="00062CCC" w:rsidRDefault="00062CCC" w:rsidP="00062CCC"/>
          <w:p w14:paraId="55031159" w14:textId="77777777" w:rsidR="00062CCC" w:rsidRDefault="00062CCC" w:rsidP="00062CCC"/>
          <w:p w14:paraId="71BD736C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26CA5A1B" w14:textId="77777777" w:rsidTr="00CC315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01EC40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0D10A06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E7A598E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1DCF4716" w14:textId="77777777" w:rsidTr="00CC315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EF7628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C94A6C8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14:paraId="600AD2D1" w14:textId="77777777" w:rsidTr="00CC315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E6D75B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39E09906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5B4249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20FA7A02" w14:textId="77777777" w:rsidTr="00CC3151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A469623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0E3C0B1D" w14:textId="77777777" w:rsidTr="00CC315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276888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E20006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27BF1F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ADBD30A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14:paraId="55D9351B" w14:textId="77777777" w:rsidTr="00CC3151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0832157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1A2DD39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00DACA5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7A52715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08D73CE8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0EEDB911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44483991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1D54CBD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14:paraId="50E182D0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53787C98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F8D9C54" w14:textId="0D51BC55" w:rsidR="00062CCC" w:rsidRPr="00770980" w:rsidRDefault="007120AB" w:rsidP="00700265">
            <w:pPr>
              <w:jc w:val="center"/>
              <w:rPr>
                <w:rFonts w:ascii="Arial" w:hAnsi="Arial" w:cs="Arial"/>
                <w:b/>
              </w:rPr>
            </w:pPr>
            <w:permStart w:id="562248731" w:edGrp="everyone"/>
            <w:r>
              <w:rPr>
                <w:rFonts w:ascii="Calibri" w:hAnsi="Calibri" w:cs="Arial"/>
                <w:b/>
              </w:rPr>
              <w:t>PROGRAM</w:t>
            </w:r>
            <w:r w:rsidR="00700265" w:rsidRPr="00A36BA4">
              <w:rPr>
                <w:rFonts w:ascii="Calibri" w:hAnsi="Calibri" w:cs="Arial"/>
                <w:b/>
              </w:rPr>
              <w:t>ME RÉGIONAL D’ÉLIMINATION</w:t>
            </w:r>
            <w:r w:rsidR="00700265">
              <w:rPr>
                <w:rFonts w:ascii="Calibri" w:hAnsi="Calibri" w:cs="Arial"/>
                <w:b/>
              </w:rPr>
              <w:t xml:space="preserve"> – ÉVALUATION </w:t>
            </w:r>
            <w:r w:rsidR="00700265" w:rsidRPr="00A36BA4">
              <w:rPr>
                <w:rFonts w:ascii="Calibri" w:hAnsi="Calibri" w:cs="Arial"/>
                <w:b/>
              </w:rPr>
              <w:t>DE FOURNITURE</w:t>
            </w:r>
            <w:r w:rsidR="00700265">
              <w:rPr>
                <w:rFonts w:ascii="Calibri" w:hAnsi="Calibri" w:cs="Arial"/>
                <w:b/>
              </w:rPr>
              <w:t>S</w:t>
            </w:r>
            <w:r w:rsidR="00700265" w:rsidRPr="00A36BA4">
              <w:rPr>
                <w:rFonts w:ascii="Calibri" w:hAnsi="Calibri" w:cs="Arial"/>
                <w:b/>
              </w:rPr>
              <w:t xml:space="preserve"> SPÉCIALISÉE</w:t>
            </w:r>
            <w:r w:rsidR="00700265">
              <w:rPr>
                <w:rFonts w:ascii="Calibri" w:hAnsi="Calibri" w:cs="Arial"/>
                <w:b/>
              </w:rPr>
              <w:t>S</w:t>
            </w:r>
            <w:permEnd w:id="562248731"/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6B33155" w14:textId="77777777" w:rsidR="00062CCC" w:rsidRDefault="00062CCC" w:rsidP="00062CCC"/>
        </w:tc>
      </w:tr>
    </w:tbl>
    <w:p w14:paraId="5050B0A7" w14:textId="77777777" w:rsidR="00700265" w:rsidRPr="00087503" w:rsidRDefault="00700265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50" w:type="dxa"/>
        <w:jc w:val="center"/>
        <w:tblLayout w:type="fixed"/>
        <w:tblLook w:val="04A0" w:firstRow="1" w:lastRow="0" w:firstColumn="1" w:lastColumn="0" w:noHBand="0" w:noVBand="1"/>
      </w:tblPr>
      <w:tblGrid>
        <w:gridCol w:w="10650"/>
      </w:tblGrid>
      <w:tr w:rsidR="00700265" w:rsidRPr="000A348D" w14:paraId="394EBECD" w14:textId="77777777" w:rsidTr="00700265">
        <w:trPr>
          <w:trHeight w:val="246"/>
          <w:jc w:val="center"/>
        </w:trPr>
        <w:tc>
          <w:tcPr>
            <w:tcW w:w="10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95E3EA" w14:textId="2069AAA6" w:rsidR="00700265" w:rsidRDefault="00700265" w:rsidP="007002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32881777" w:edGrp="everyone"/>
            <w:r w:rsidRPr="00700265">
              <w:rPr>
                <w:rFonts w:asciiTheme="minorHAnsi" w:hAnsiTheme="minorHAnsi" w:cstheme="minorHAnsi"/>
                <w:sz w:val="20"/>
                <w:szCs w:val="20"/>
              </w:rPr>
              <w:t>Seul</w:t>
            </w:r>
            <w:r w:rsidR="007F382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00265">
              <w:rPr>
                <w:rFonts w:asciiTheme="minorHAnsi" w:hAnsiTheme="minorHAnsi" w:cstheme="minorHAnsi"/>
                <w:sz w:val="20"/>
                <w:szCs w:val="20"/>
              </w:rPr>
              <w:t>s les infirmi</w:t>
            </w:r>
            <w:r w:rsidR="00087503">
              <w:rPr>
                <w:rFonts w:asciiTheme="minorHAnsi" w:hAnsiTheme="minorHAnsi" w:cstheme="minorHAnsi"/>
                <w:sz w:val="20"/>
                <w:szCs w:val="20"/>
              </w:rPr>
              <w:t>è</w:t>
            </w:r>
            <w:r w:rsidRPr="00700265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08750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00265">
              <w:rPr>
                <w:rFonts w:asciiTheme="minorHAnsi" w:hAnsiTheme="minorHAnsi" w:cstheme="minorHAnsi"/>
                <w:sz w:val="20"/>
                <w:szCs w:val="20"/>
              </w:rPr>
              <w:t xml:space="preserve">s détenant des connaissances dans le domaine des aides matérielles pour les besoins d’élimination peuvent effectuer une recommandation des fournitures spécialisées requises en priorisant les produits à l’entente de groupe. </w:t>
            </w:r>
          </w:p>
          <w:p w14:paraId="10C46FC9" w14:textId="77777777" w:rsidR="00F84D19" w:rsidRPr="00CA364D" w:rsidRDefault="00F84D19" w:rsidP="00700265">
            <w:pPr>
              <w:rPr>
                <w:rFonts w:asciiTheme="minorHAnsi" w:hAnsiTheme="minorHAnsi" w:cstheme="minorHAnsi"/>
                <w:strike/>
                <w:sz w:val="10"/>
                <w:szCs w:val="10"/>
              </w:rPr>
            </w:pPr>
          </w:p>
          <w:tbl>
            <w:tblPr>
              <w:tblStyle w:val="Grilledutableau"/>
              <w:tblW w:w="1063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3165"/>
              <w:gridCol w:w="436"/>
              <w:gridCol w:w="3148"/>
              <w:gridCol w:w="425"/>
              <w:gridCol w:w="2977"/>
            </w:tblGrid>
            <w:tr w:rsidR="00F84D19" w:rsidRPr="000020F4" w14:paraId="1A958589" w14:textId="77777777" w:rsidTr="00950D94">
              <w:trPr>
                <w:trHeight w:val="319"/>
                <w:jc w:val="center"/>
              </w:trPr>
              <w:tc>
                <w:tcPr>
                  <w:tcW w:w="481" w:type="dxa"/>
                  <w:vAlign w:val="center"/>
                </w:tcPr>
                <w:p w14:paraId="12013496" w14:textId="77777777" w:rsidR="00F84D19" w:rsidRPr="000020F4" w:rsidRDefault="00AF73C8" w:rsidP="00F84D19">
                  <w:pPr>
                    <w:ind w:right="-210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id w:val="-11261503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84D19">
                        <w:rPr>
                          <w:rFonts w:ascii="MS Gothic" w:eastAsia="MS Gothic" w:hAnsi="MS Gothic" w:cstheme="minorHAnsi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5" w:type="dxa"/>
                  <w:vAlign w:val="center"/>
                </w:tcPr>
                <w:p w14:paraId="534B0BD3" w14:textId="77777777" w:rsidR="00F84D19" w:rsidRPr="000020F4" w:rsidRDefault="00F84D19" w:rsidP="00F84D19">
                  <w:pPr>
                    <w:ind w:right="-210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0020F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Nouvelle demande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id w:val="6921134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01117360" w14:textId="77777777" w:rsidR="00F84D19" w:rsidRDefault="00F84D19" w:rsidP="00F84D19">
                      <w:pPr>
                        <w:ind w:right="-210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b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8" w:type="dxa"/>
                </w:tcPr>
                <w:p w14:paraId="1583D590" w14:textId="77777777" w:rsidR="00F84D19" w:rsidRPr="00E25105" w:rsidRDefault="00F84D19" w:rsidP="00F84D19">
                  <w:pPr>
                    <w:ind w:right="-210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510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Renouvellement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id w:val="4479806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5" w:type="dxa"/>
                      <w:vAlign w:val="center"/>
                    </w:tcPr>
                    <w:p w14:paraId="7DA4A4D1" w14:textId="77777777" w:rsidR="00F84D19" w:rsidRPr="00E25105" w:rsidRDefault="00F84D19" w:rsidP="00F84D19">
                      <w:pPr>
                        <w:ind w:right="-210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E25105">
                        <w:rPr>
                          <w:rFonts w:ascii="MS Gothic" w:eastAsia="MS Gothic" w:hAnsi="MS Gothic" w:cstheme="minorHAnsi" w:hint="eastAsia"/>
                          <w:b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77" w:type="dxa"/>
                  <w:vAlign w:val="center"/>
                </w:tcPr>
                <w:p w14:paraId="3053D169" w14:textId="77777777" w:rsidR="00F84D19" w:rsidRPr="00E25105" w:rsidRDefault="00F84D19" w:rsidP="00F84D19">
                  <w:pPr>
                    <w:ind w:right="25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510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Modification</w:t>
                  </w:r>
                </w:p>
              </w:tc>
            </w:tr>
            <w:tr w:rsidR="00F84D19" w:rsidRPr="000020F4" w14:paraId="5AF71CD9" w14:textId="77777777" w:rsidTr="00950D94">
              <w:trPr>
                <w:trHeight w:val="145"/>
                <w:jc w:val="center"/>
              </w:trPr>
              <w:tc>
                <w:tcPr>
                  <w:tcW w:w="3646" w:type="dxa"/>
                  <w:gridSpan w:val="2"/>
                  <w:vAlign w:val="center"/>
                </w:tcPr>
                <w:p w14:paraId="75308AD2" w14:textId="77777777" w:rsidR="00F84D19" w:rsidRPr="00C05EEE" w:rsidRDefault="00F84D19" w:rsidP="00F84D19">
                  <w:pPr>
                    <w:spacing w:before="20" w:after="20"/>
                    <w:ind w:right="-254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C05EEE">
                    <w:rPr>
                      <w:rFonts w:asciiTheme="minorHAnsi" w:hAnsiTheme="minorHAnsi" w:cstheme="minorHAnsi"/>
                      <w:color w:val="808080" w:themeColor="background1" w:themeShade="80"/>
                      <w:sz w:val="18"/>
                      <w:szCs w:val="18"/>
                    </w:rPr>
                    <w:t>(Lorsque l’usager est inconnu du programme)</w:t>
                  </w:r>
                </w:p>
              </w:tc>
              <w:tc>
                <w:tcPr>
                  <w:tcW w:w="3584" w:type="dxa"/>
                  <w:gridSpan w:val="2"/>
                </w:tcPr>
                <w:p w14:paraId="624A8104" w14:textId="77777777" w:rsidR="00F84D19" w:rsidRPr="00C05EEE" w:rsidRDefault="00F84D19" w:rsidP="00F84D19">
                  <w:pPr>
                    <w:ind w:right="-117"/>
                    <w:rPr>
                      <w:rFonts w:asciiTheme="minorHAnsi" w:hAnsiTheme="minorHAnsi" w:cstheme="minorHAnsi"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color w:val="808080" w:themeColor="background1" w:themeShade="80"/>
                      <w:sz w:val="18"/>
                      <w:szCs w:val="18"/>
                    </w:rPr>
                    <w:t>(Lors de la révision annuelle ou biannuelle</w:t>
                  </w:r>
                </w:p>
              </w:tc>
              <w:tc>
                <w:tcPr>
                  <w:tcW w:w="3402" w:type="dxa"/>
                  <w:gridSpan w:val="2"/>
                  <w:vAlign w:val="center"/>
                </w:tcPr>
                <w:p w14:paraId="5F44517D" w14:textId="77777777" w:rsidR="00F84D19" w:rsidRPr="00C05EEE" w:rsidRDefault="00F84D19" w:rsidP="00F84D19">
                  <w:pPr>
                    <w:ind w:right="-117"/>
                    <w:rPr>
                      <w:rFonts w:asciiTheme="minorHAnsi" w:hAnsiTheme="minorHAnsi" w:cstheme="minorHAnsi"/>
                      <w:color w:val="808080" w:themeColor="background1" w:themeShade="80"/>
                      <w:sz w:val="18"/>
                      <w:szCs w:val="18"/>
                    </w:rPr>
                  </w:pPr>
                  <w:r w:rsidRPr="00C05EEE">
                    <w:rPr>
                      <w:rFonts w:asciiTheme="minorHAnsi" w:hAnsiTheme="minorHAnsi" w:cstheme="minorHAnsi"/>
                      <w:color w:val="808080" w:themeColor="background1" w:themeShade="80"/>
                      <w:sz w:val="18"/>
                      <w:szCs w:val="18"/>
                    </w:rPr>
                    <w:t>(Lors d’un changement de condition/ besoin)</w:t>
                  </w:r>
                </w:p>
              </w:tc>
            </w:tr>
          </w:tbl>
          <w:p w14:paraId="7D58234A" w14:textId="77777777" w:rsidR="00700265" w:rsidRPr="00440A05" w:rsidRDefault="00700265" w:rsidP="00CC3151">
            <w:pPr>
              <w:tabs>
                <w:tab w:val="left" w:pos="1880"/>
                <w:tab w:val="left" w:pos="6274"/>
                <w:tab w:val="left" w:pos="7230"/>
                <w:tab w:val="left" w:pos="8931"/>
              </w:tabs>
              <w:spacing w:before="240" w:after="240"/>
              <w:ind w:right="-96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CFA8E20" w14:textId="77777777" w:rsidR="00700265" w:rsidRPr="00700265" w:rsidRDefault="00700265">
      <w:pPr>
        <w:rPr>
          <w:sz w:val="10"/>
          <w:szCs w:val="10"/>
        </w:rPr>
      </w:pPr>
    </w:p>
    <w:tbl>
      <w:tblPr>
        <w:tblStyle w:val="Grilledutableau"/>
        <w:tblW w:w="10670" w:type="dxa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900"/>
        <w:gridCol w:w="2405"/>
        <w:gridCol w:w="449"/>
        <w:gridCol w:w="751"/>
        <w:gridCol w:w="2558"/>
        <w:gridCol w:w="1359"/>
      </w:tblGrid>
      <w:tr w:rsidR="00700265" w:rsidRPr="000020F4" w14:paraId="3750F28F" w14:textId="77777777" w:rsidTr="00700265">
        <w:trPr>
          <w:trHeight w:val="278"/>
          <w:jc w:val="center"/>
        </w:trPr>
        <w:tc>
          <w:tcPr>
            <w:tcW w:w="10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B1852" w14:textId="77777777" w:rsidR="00700265" w:rsidRPr="000020F4" w:rsidRDefault="00700265" w:rsidP="00CC3151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IDENTIFICATION DE L’USAGER</w:t>
            </w:r>
          </w:p>
        </w:tc>
      </w:tr>
      <w:tr w:rsidR="00700265" w:rsidRPr="000020F4" w14:paraId="6A386AD0" w14:textId="77777777" w:rsidTr="00BE541C">
        <w:trPr>
          <w:trHeight w:val="266"/>
          <w:jc w:val="center"/>
        </w:trPr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61996" w14:textId="77777777" w:rsidR="00700265" w:rsidRPr="000020F4" w:rsidRDefault="00700265" w:rsidP="00CC315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Adresse du domicile</w:t>
            </w:r>
          </w:p>
          <w:p w14:paraId="48C06DD4" w14:textId="77777777" w:rsidR="00700265" w:rsidRPr="000020F4" w:rsidRDefault="00700265" w:rsidP="00CC315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principal (obligatoire)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799354784"/>
            <w:placeholder>
              <w:docPart w:val="54F8E1CE79C54E349144C3306BB3C199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9422BCB" w14:textId="77777777" w:rsidR="00700265" w:rsidRPr="000020F4" w:rsidRDefault="00700265" w:rsidP="00BE541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1971398311"/>
            <w:placeholder>
              <w:docPart w:val="8F92C068CBFA44D89D12FA061B4F203D"/>
            </w:placeholder>
          </w:sdtPr>
          <w:sdtEndPr/>
          <w:sdtContent>
            <w:tc>
              <w:tcPr>
                <w:tcW w:w="2854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A96D30E" w14:textId="77777777" w:rsidR="00700265" w:rsidRPr="000020F4" w:rsidRDefault="00700265" w:rsidP="00BE541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300762990"/>
            <w:placeholder>
              <w:docPart w:val="51EDD2E903494E6BBC4E2BC431A386D0"/>
            </w:placeholder>
          </w:sdtPr>
          <w:sdtEndPr/>
          <w:sdtContent>
            <w:tc>
              <w:tcPr>
                <w:tcW w:w="75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272B7E6E" w14:textId="77777777" w:rsidR="00700265" w:rsidRPr="000020F4" w:rsidRDefault="00700265" w:rsidP="00BE541C">
                <w:pPr>
                  <w:spacing w:before="20" w:after="20"/>
                  <w:ind w:right="-109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464426121"/>
            <w:placeholder>
              <w:docPart w:val="5746262DB86645A295C5F106F2A4C27E"/>
            </w:placeholder>
          </w:sdtPr>
          <w:sdtEndPr/>
          <w:sdtContent>
            <w:tc>
              <w:tcPr>
                <w:tcW w:w="255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4A9DFA3B" w14:textId="77777777" w:rsidR="00700265" w:rsidRPr="000020F4" w:rsidRDefault="00700265" w:rsidP="00BE541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96923968"/>
            <w:placeholder>
              <w:docPart w:val="81D5FE10F652429F9D6F9BBD570213F6"/>
            </w:placeholder>
          </w:sdtPr>
          <w:sdtEndPr/>
          <w:sdtContent>
            <w:tc>
              <w:tcPr>
                <w:tcW w:w="1359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9959316" w14:textId="77777777" w:rsidR="00700265" w:rsidRPr="000020F4" w:rsidRDefault="00700265" w:rsidP="00BE541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00265" w:rsidRPr="000020F4" w14:paraId="6DBCCACA" w14:textId="77777777" w:rsidTr="00700265">
        <w:trPr>
          <w:trHeight w:val="265"/>
          <w:jc w:val="center"/>
        </w:trPr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6693C5" w14:textId="77777777" w:rsidR="00700265" w:rsidRPr="000020F4" w:rsidRDefault="00700265" w:rsidP="00CC315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F96C1" w14:textId="77777777" w:rsidR="00700265" w:rsidRPr="000020F4" w:rsidRDefault="00700265" w:rsidP="00CC3151">
            <w:pPr>
              <w:spacing w:before="20" w:after="20"/>
              <w:ind w:left="-250" w:right="-254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No civique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727B4" w14:textId="77777777" w:rsidR="00700265" w:rsidRPr="000020F4" w:rsidRDefault="00700265" w:rsidP="00CC3151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Rue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B0A11" w14:textId="77777777" w:rsidR="00700265" w:rsidRPr="000020F4" w:rsidRDefault="00700265" w:rsidP="00CC3151">
            <w:pPr>
              <w:spacing w:before="20" w:after="20"/>
              <w:ind w:left="-248" w:right="-109" w:hanging="2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App.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E1AAD" w14:textId="77777777" w:rsidR="00700265" w:rsidRPr="000020F4" w:rsidRDefault="00700265" w:rsidP="00CC3151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Ville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212ED" w14:textId="77777777" w:rsidR="00700265" w:rsidRPr="000020F4" w:rsidRDefault="00700265" w:rsidP="00CC3151">
            <w:pPr>
              <w:spacing w:before="20" w:after="20"/>
              <w:ind w:left="-250" w:right="-108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Code postal</w:t>
            </w:r>
          </w:p>
        </w:tc>
      </w:tr>
      <w:tr w:rsidR="00700265" w:rsidRPr="000020F4" w14:paraId="0AC140DC" w14:textId="77777777" w:rsidTr="00700265">
        <w:trPr>
          <w:trHeight w:val="265"/>
          <w:jc w:val="center"/>
        </w:trPr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C862A" w14:textId="77777777" w:rsidR="00700265" w:rsidRPr="000020F4" w:rsidRDefault="00700265" w:rsidP="00CC3151">
            <w:pPr>
              <w:spacing w:before="20" w:after="20"/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3717976"/>
                <w:placeholder>
                  <w:docPart w:val="DD5BE8859600441494032B57CE95513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3F0EC" w14:textId="2ABA1E12" w:rsidR="00700265" w:rsidRPr="000020F4" w:rsidRDefault="00700265" w:rsidP="00CC3151">
            <w:pPr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2260AD">
              <w:rPr>
                <w:rFonts w:asciiTheme="minorHAnsi" w:hAnsiTheme="minorHAnsi" w:cstheme="minorHAnsi"/>
                <w:sz w:val="20"/>
                <w:szCs w:val="20"/>
              </w:rPr>
              <w:t xml:space="preserve">Langue de correspondance 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739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86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260AD">
              <w:rPr>
                <w:rFonts w:asciiTheme="minorHAnsi" w:hAnsiTheme="minorHAnsi" w:cstheme="minorHAnsi"/>
                <w:sz w:val="20"/>
                <w:szCs w:val="20"/>
              </w:rPr>
              <w:t>Français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E445B" w14:textId="5B2E6485" w:rsidR="00700265" w:rsidRPr="000020F4" w:rsidRDefault="00AF73C8" w:rsidP="00CC3151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7850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265" w:rsidRPr="002260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2260AD">
              <w:rPr>
                <w:rFonts w:asciiTheme="minorHAnsi" w:hAnsiTheme="minorHAnsi" w:cstheme="minorHAnsi"/>
                <w:sz w:val="20"/>
                <w:szCs w:val="20"/>
              </w:rPr>
              <w:t>Anglais</w:t>
            </w:r>
          </w:p>
        </w:tc>
      </w:tr>
      <w:tr w:rsidR="00700265" w:rsidRPr="002260AD" w14:paraId="22CDDA2C" w14:textId="77777777" w:rsidTr="00700265">
        <w:trPr>
          <w:trHeight w:val="265"/>
          <w:jc w:val="center"/>
        </w:trPr>
        <w:tc>
          <w:tcPr>
            <w:tcW w:w="10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FDAE" w14:textId="77777777" w:rsidR="00700265" w:rsidRPr="002260AD" w:rsidRDefault="00700265" w:rsidP="00CC3151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Adresse courriel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37652986"/>
                <w:placeholder>
                  <w:docPart w:val="D6EEC0475DCF46F6987E838DB2EE931A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4E379B48" w14:textId="77777777" w:rsidR="00700265" w:rsidRPr="00700265" w:rsidRDefault="00700265">
      <w:pPr>
        <w:rPr>
          <w:sz w:val="10"/>
          <w:szCs w:val="10"/>
        </w:rPr>
      </w:pPr>
    </w:p>
    <w:tbl>
      <w:tblPr>
        <w:tblStyle w:val="Grilledutableau"/>
        <w:tblW w:w="10674" w:type="dxa"/>
        <w:jc w:val="center"/>
        <w:tblLayout w:type="fixed"/>
        <w:tblLook w:val="04A0" w:firstRow="1" w:lastRow="0" w:firstColumn="1" w:lastColumn="0" w:noHBand="0" w:noVBand="1"/>
      </w:tblPr>
      <w:tblGrid>
        <w:gridCol w:w="2252"/>
        <w:gridCol w:w="2321"/>
        <w:gridCol w:w="4747"/>
        <w:gridCol w:w="1354"/>
      </w:tblGrid>
      <w:tr w:rsidR="00700265" w:rsidRPr="000020F4" w14:paraId="482D8F9B" w14:textId="77777777" w:rsidTr="00700265">
        <w:trPr>
          <w:trHeight w:val="275"/>
          <w:jc w:val="center"/>
        </w:trPr>
        <w:tc>
          <w:tcPr>
            <w:tcW w:w="9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64CF611" w14:textId="77777777" w:rsidR="00700265" w:rsidRPr="000020F4" w:rsidRDefault="00700265" w:rsidP="00CC3151">
            <w:pPr>
              <w:tabs>
                <w:tab w:val="left" w:pos="2552"/>
                <w:tab w:val="center" w:pos="4849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IDENTIFICATION DU REPRÉSENTANT LÉGAL (si applicable)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8CD02" w14:textId="3CC10118" w:rsidR="00700265" w:rsidRPr="000020F4" w:rsidRDefault="00AF73C8" w:rsidP="007F382E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51530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2E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F382E" w:rsidRPr="007F382E">
              <w:rPr>
                <w:rFonts w:asciiTheme="minorHAnsi" w:hAnsiTheme="minorHAnsi" w:cstheme="minorHAnsi"/>
                <w:b/>
                <w:sz w:val="20"/>
                <w:szCs w:val="20"/>
              </w:rPr>
              <w:t>N/A</w:t>
            </w:r>
          </w:p>
        </w:tc>
      </w:tr>
      <w:tr w:rsidR="00700265" w:rsidRPr="000020F4" w14:paraId="520DC802" w14:textId="77777777" w:rsidTr="00700265">
        <w:trPr>
          <w:trHeight w:val="275"/>
          <w:jc w:val="center"/>
        </w:trPr>
        <w:tc>
          <w:tcPr>
            <w:tcW w:w="10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0AE6" w14:textId="77777777" w:rsidR="00700265" w:rsidRPr="000020F4" w:rsidRDefault="00700265" w:rsidP="00CC3151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Nom du représentant légal 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43383369"/>
                <w:placeholder>
                  <w:docPart w:val="C44983DB31034C6AA4A197861C7CB22A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700265" w:rsidRPr="000020F4" w14:paraId="393F7F52" w14:textId="77777777" w:rsidTr="00700265">
        <w:trPr>
          <w:trHeight w:val="275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EE63D" w14:textId="77777777" w:rsidR="00700265" w:rsidRPr="000020F4" w:rsidRDefault="00700265" w:rsidP="00CC3151">
            <w:pPr>
              <w:spacing w:before="20" w:after="20"/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60543971"/>
                <w:placeholder>
                  <w:docPart w:val="4E22F09DA214476881DC26B5A5A0ACAA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3B97B" w14:textId="77777777" w:rsidR="00700265" w:rsidRPr="000020F4" w:rsidRDefault="00700265" w:rsidP="00CC3151">
            <w:pPr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Adresse courriel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68244989"/>
                <w:placeholder>
                  <w:docPart w:val="D36E5908F70C44A8BEBDF8325BCC3A1B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700265" w:rsidRPr="000020F4" w14:paraId="1B14E416" w14:textId="77777777" w:rsidTr="00700265">
        <w:trPr>
          <w:trHeight w:val="2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044C3F" w14:textId="77777777" w:rsidR="00700265" w:rsidRPr="000020F4" w:rsidRDefault="00700265" w:rsidP="00CC3151">
            <w:pPr>
              <w:spacing w:before="20" w:after="20"/>
              <w:ind w:left="29" w:right="-25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Lien avec l’usager :</w:t>
            </w:r>
          </w:p>
        </w:tc>
        <w:tc>
          <w:tcPr>
            <w:tcW w:w="8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DF676" w14:textId="77777777" w:rsidR="00700265" w:rsidRPr="000020F4" w:rsidRDefault="00700265" w:rsidP="00CC3151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752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Mère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451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Père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329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Fille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983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Fils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760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43876424"/>
                <w:placeholder>
                  <w:docPart w:val="BC5D3D74FE5A40C2A04066D58E2C297D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0B7EE3F5" w14:textId="77777777" w:rsidR="00700265" w:rsidRPr="00700265" w:rsidRDefault="00700265">
      <w:pPr>
        <w:rPr>
          <w:sz w:val="10"/>
          <w:szCs w:val="10"/>
        </w:rPr>
      </w:pPr>
    </w:p>
    <w:tbl>
      <w:tblPr>
        <w:tblStyle w:val="Grilledutableau"/>
        <w:tblW w:w="10674" w:type="dxa"/>
        <w:jc w:val="center"/>
        <w:tblLayout w:type="fixed"/>
        <w:tblLook w:val="04A0" w:firstRow="1" w:lastRow="0" w:firstColumn="1" w:lastColumn="0" w:noHBand="0" w:noVBand="1"/>
      </w:tblPr>
      <w:tblGrid>
        <w:gridCol w:w="10674"/>
      </w:tblGrid>
      <w:tr w:rsidR="00700265" w:rsidRPr="000020F4" w14:paraId="61932E09" w14:textId="77777777" w:rsidTr="00AD364B">
        <w:trPr>
          <w:trHeight w:val="275"/>
          <w:jc w:val="center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FBD7D1" w14:textId="77777777" w:rsidR="00700265" w:rsidRPr="000020F4" w:rsidRDefault="00700265" w:rsidP="00700265">
            <w:pPr>
              <w:tabs>
                <w:tab w:val="left" w:pos="2552"/>
                <w:tab w:val="center" w:pos="4849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A03CA">
              <w:rPr>
                <w:rFonts w:asciiTheme="minorHAnsi" w:hAnsiTheme="minorHAnsi" w:cstheme="minorHAnsi"/>
                <w:b/>
                <w:sz w:val="20"/>
                <w:szCs w:val="20"/>
              </w:rPr>
              <w:t>ÉVALUATION DES FOURNITURES MÉDICALES</w:t>
            </w:r>
          </w:p>
        </w:tc>
      </w:tr>
      <w:tr w:rsidR="00700265" w:rsidRPr="000020F4" w14:paraId="10835A85" w14:textId="77777777" w:rsidTr="00AD364B">
        <w:trPr>
          <w:trHeight w:val="275"/>
          <w:jc w:val="center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50D9" w14:textId="274C1CCE" w:rsidR="00F84D19" w:rsidRPr="00F84D19" w:rsidRDefault="00700265" w:rsidP="00D4677E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ind w:right="3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>Coche</w:t>
            </w:r>
            <w:r w:rsidR="00DE4ED6">
              <w:rPr>
                <w:rFonts w:asciiTheme="minorHAnsi" w:hAnsiTheme="minorHAnsi" w:cstheme="minorHAnsi"/>
                <w:i/>
                <w:sz w:val="18"/>
                <w:szCs w:val="18"/>
              </w:rPr>
              <w:t>z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chaqu</w:t>
            </w:r>
            <w:r w:rsidR="00DE4ED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 catégorie appropriée, </w:t>
            </w:r>
            <w:r w:rsidR="00D4677E">
              <w:rPr>
                <w:rFonts w:asciiTheme="minorHAnsi" w:hAnsiTheme="minorHAnsi" w:cstheme="minorHAnsi"/>
                <w:i/>
                <w:sz w:val="18"/>
                <w:szCs w:val="18"/>
              </w:rPr>
              <w:t>identifiez le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produit</w:t>
            </w:r>
            <w:r w:rsidR="00D4677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recommandé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(</w:t>
            </w:r>
            <w:r w:rsidR="00D4677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description détaillée, 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>code du fournisseur</w:t>
            </w:r>
            <w:r w:rsidR="00D4677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code 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>GRM) et la quantité annuelle estimée à c</w:t>
            </w:r>
            <w:r w:rsidR="00600774"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>haque fourniture spécialisée requise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en respect des </w:t>
            </w:r>
            <w:r w:rsidR="009C003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spécifications et des 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>quantités</w:t>
            </w:r>
            <w:r w:rsidR="00DE4ED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autorisées au Guide de gestion, </w:t>
            </w:r>
            <w:r w:rsidR="00600774"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>annexe 2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  <w:r w:rsidR="00CA364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Veuillez compléter la section </w:t>
            </w:r>
            <w:r w:rsidRPr="00BE541C">
              <w:rPr>
                <w:rFonts w:asciiTheme="minorHAnsi" w:hAnsiTheme="minorHAnsi" w:cstheme="minorHAnsi"/>
                <w:b/>
                <w:sz w:val="18"/>
                <w:szCs w:val="18"/>
              </w:rPr>
              <w:t>Justification clinique</w:t>
            </w:r>
            <w:r w:rsidR="00DE4ED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lorsque que vous sélectionnez</w:t>
            </w:r>
            <w:r w:rsidRPr="00BE54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des produits dans la section </w:t>
            </w:r>
            <w:r w:rsidRPr="0099776A">
              <w:rPr>
                <w:rFonts w:asciiTheme="minorHAnsi" w:hAnsiTheme="minorHAnsi" w:cstheme="minorHAnsi"/>
                <w:b/>
                <w:sz w:val="18"/>
                <w:szCs w:val="18"/>
              </w:rPr>
              <w:t>Matériel complémentaire*</w:t>
            </w:r>
            <w:r w:rsidR="00F84D19" w:rsidRPr="00CA364D">
              <w:rPr>
                <w:rFonts w:asciiTheme="minorHAnsi" w:hAnsiTheme="minorHAnsi" w:cstheme="minorHAnsi"/>
                <w:i/>
                <w:sz w:val="18"/>
                <w:szCs w:val="18"/>
              </w:rPr>
              <w:t>ou lorsque vous dépassez les quantités</w:t>
            </w:r>
            <w:r w:rsidR="00DE4ED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autorisées au guide de gestion ou lorsque vous recommandez des produits d’exception.</w:t>
            </w:r>
          </w:p>
        </w:tc>
      </w:tr>
    </w:tbl>
    <w:p w14:paraId="01719989" w14:textId="77777777" w:rsidR="00AD364B" w:rsidRPr="00AD364B" w:rsidRDefault="00AD364B">
      <w:pPr>
        <w:rPr>
          <w:sz w:val="10"/>
          <w:szCs w:val="10"/>
        </w:rPr>
      </w:pPr>
    </w:p>
    <w:tbl>
      <w:tblPr>
        <w:tblStyle w:val="Grilledutableau"/>
        <w:tblW w:w="10665" w:type="dxa"/>
        <w:jc w:val="center"/>
        <w:tblLayout w:type="fixed"/>
        <w:tblLook w:val="04A0" w:firstRow="1" w:lastRow="0" w:firstColumn="1" w:lastColumn="0" w:noHBand="0" w:noVBand="1"/>
      </w:tblPr>
      <w:tblGrid>
        <w:gridCol w:w="3104"/>
        <w:gridCol w:w="1689"/>
        <w:gridCol w:w="567"/>
        <w:gridCol w:w="2989"/>
        <w:gridCol w:w="1682"/>
        <w:gridCol w:w="634"/>
      </w:tblGrid>
      <w:tr w:rsidR="00AD364B" w:rsidRPr="00EA03CA" w14:paraId="4C2F4D48" w14:textId="77777777" w:rsidTr="00551389">
        <w:trPr>
          <w:trHeight w:val="23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C46CBB" w14:textId="0B02519B" w:rsidR="00AD364B" w:rsidRPr="00EA03CA" w:rsidRDefault="00AF73C8" w:rsidP="00C51D26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26" w:right="-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  <w:shd w:val="clear" w:color="auto" w:fill="D9D9D9" w:themeFill="background1" w:themeFillShade="D9"/>
                </w:rPr>
                <w:id w:val="-65198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99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D364B" w:rsidRPr="00EA03CA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D9D9D9" w:themeFill="background1" w:themeFillShade="D9"/>
              </w:rPr>
              <w:t>Cathéter intermittent propre</w:t>
            </w:r>
          </w:p>
        </w:tc>
        <w:tc>
          <w:tcPr>
            <w:tcW w:w="756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7E8132" w14:textId="77777777" w:rsidR="00AD364B" w:rsidRPr="00EA03CA" w:rsidRDefault="00AD364B" w:rsidP="00AD364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jc w:val="center"/>
              <w:rPr>
                <w:rFonts w:asciiTheme="minorHAnsi" w:hAnsiTheme="minorHAnsi" w:cstheme="minorHAnsi"/>
                <w:sz w:val="4"/>
                <w:szCs w:val="16"/>
              </w:rPr>
            </w:pPr>
          </w:p>
        </w:tc>
      </w:tr>
      <w:tr w:rsidR="00AD364B" w:rsidRPr="00EA03CA" w14:paraId="4F9950AC" w14:textId="77777777" w:rsidTr="00E25917">
        <w:trPr>
          <w:trHeight w:val="175"/>
          <w:jc w:val="center"/>
        </w:trPr>
        <w:tc>
          <w:tcPr>
            <w:tcW w:w="310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DB48F35" w14:textId="77777777" w:rsidR="00700265" w:rsidRPr="00EA03CA" w:rsidRDefault="00700265" w:rsidP="00AD364B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6CC1B" w14:textId="77777777" w:rsidR="00700265" w:rsidRPr="00AD364B" w:rsidRDefault="00700265" w:rsidP="00AD364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0F836" w14:textId="77777777" w:rsidR="00700265" w:rsidRPr="00AD364B" w:rsidRDefault="00700265" w:rsidP="00AD364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2989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EDF45" w14:textId="77777777" w:rsidR="00700265" w:rsidRPr="00AD364B" w:rsidRDefault="00700265" w:rsidP="00AD364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Matériel complémentaire </w:t>
            </w:r>
            <w:r w:rsidRPr="00600774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B847FC" w14:textId="77777777" w:rsidR="00700265" w:rsidRPr="00AD364B" w:rsidRDefault="00700265" w:rsidP="00AD364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E7A5E" w14:textId="77777777" w:rsidR="00700265" w:rsidRPr="00AD364B" w:rsidRDefault="00700265" w:rsidP="00AD364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</w:tr>
      <w:tr w:rsidR="00D012A3" w:rsidRPr="00EA03CA" w14:paraId="7C7D0A51" w14:textId="77777777" w:rsidTr="0019307B">
        <w:trPr>
          <w:trHeight w:val="134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AC56" w14:textId="1AA6888E" w:rsidR="00D012A3" w:rsidRDefault="00D012A3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Del="009C00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7022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9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Cathéter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(technique propre)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4BAB" w14:textId="219DFD93" w:rsidR="00D012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845983246"/>
                <w:placeholder>
                  <w:docPart w:val="C64F3CD1DB5D43E6BE46DA692452C39D"/>
                </w:placeholder>
              </w:sdtPr>
              <w:sdtEndPr/>
              <w:sdtContent>
                <w:r w:rsidR="00D012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D8C3A" w14:textId="59BF7495" w:rsidR="00D012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8795552"/>
                <w:placeholder>
                  <w:docPart w:val="D9C5E4DAA6B24978B61CB27416A16776"/>
                </w:placeholder>
              </w:sdtPr>
              <w:sdtEndPr/>
              <w:sdtContent>
                <w:r w:rsidR="00D012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9743E" w14:textId="3A19A767" w:rsidR="00D012A3" w:rsidRDefault="00AF73C8" w:rsidP="00D012A3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751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2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012A3">
              <w:rPr>
                <w:rFonts w:asciiTheme="minorHAnsi" w:hAnsiTheme="minorHAnsi" w:cstheme="minorHAnsi"/>
                <w:sz w:val="20"/>
                <w:szCs w:val="20"/>
              </w:rPr>
              <w:t>Cathéter supplémentaires</w:t>
            </w:r>
            <w:r w:rsidR="00D012A3" w:rsidRPr="00AD364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D012A3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technique stérile *sur prescription médicale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734B" w14:textId="13940A9C" w:rsidR="00D012A3" w:rsidRDefault="00AF73C8" w:rsidP="00541DED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194532"/>
                <w:placeholder>
                  <w:docPart w:val="096B7E5E702B4647B604D3FDC0B88E7B"/>
                </w:placeholder>
              </w:sdtPr>
              <w:sdtEndPr/>
              <w:sdtContent>
                <w:r w:rsidR="00D012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CFF5B" w14:textId="7BCF9C15" w:rsidR="00D012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433508682"/>
                <w:placeholder>
                  <w:docPart w:val="26B3A4F035644C2F8A721894270AC2DA"/>
                </w:placeholder>
              </w:sdtPr>
              <w:sdtEndPr/>
              <w:sdtContent>
                <w:r w:rsidR="00D012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4CA3" w:rsidRPr="00EA03CA" w14:paraId="478D3FEF" w14:textId="77777777" w:rsidTr="00E25917">
        <w:trPr>
          <w:trHeight w:val="31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F7E9" w14:textId="726FC8A0" w:rsidR="00554CA3" w:rsidDel="009C0035" w:rsidRDefault="00AF73C8" w:rsidP="00950D9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71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9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4CA3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Gants non stériles </w:t>
            </w:r>
            <w:r w:rsidR="00554CA3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(s</w:t>
            </w:r>
            <w:r w:rsidR="00554CA3" w:rsidRPr="00AD364B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 xml:space="preserve">i </w:t>
            </w:r>
            <w:r w:rsidR="00554CA3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entretien par un tiers</w:t>
            </w:r>
            <w:r w:rsidR="00554CA3" w:rsidRPr="00AD364B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69C2" w14:textId="7F9655FF" w:rsidR="00554C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40233836"/>
                <w:placeholder>
                  <w:docPart w:val="6C81EA7F53834FDF937AE5348D18952A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1EF3A" w14:textId="51EF1FD1" w:rsidR="00554CA3" w:rsidRDefault="00AF73C8" w:rsidP="00554CA3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51186314"/>
                <w:placeholder>
                  <w:docPart w:val="78C5106B0C044D2F81D860E784367F17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6F9F6" w14:textId="77777777" w:rsidR="00554CA3" w:rsidRDefault="00AF73C8" w:rsidP="00D012A3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732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4CA3">
              <w:rPr>
                <w:rFonts w:asciiTheme="minorHAnsi" w:hAnsiTheme="minorHAnsi" w:cstheme="minorHAnsi"/>
                <w:sz w:val="20"/>
                <w:szCs w:val="20"/>
              </w:rPr>
              <w:t>Cathéter hydrophile prélubrifié</w:t>
            </w:r>
          </w:p>
          <w:p w14:paraId="54D33CF1" w14:textId="626362CC" w:rsidR="00554CA3" w:rsidRPr="00554CA3" w:rsidRDefault="00554CA3" w:rsidP="005327A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Dernier</w:t>
            </w:r>
            <w:r w:rsidRPr="00AD364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recours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*sur prescription médicale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BE38" w14:textId="4174FB1C" w:rsidR="00554CA3" w:rsidRDefault="00AF73C8" w:rsidP="00541DED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35713221"/>
                <w:placeholder>
                  <w:docPart w:val="E380FBA3F00B4FE0A9A5D8024447C4F2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4DED" w14:textId="3EC9E794" w:rsidR="00554C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07438474"/>
                <w:placeholder>
                  <w:docPart w:val="F12797E8C2134976A4B71A91D3CC277B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4CA3" w:rsidRPr="00EA03CA" w14:paraId="430B9551" w14:textId="77777777" w:rsidTr="008B6398">
        <w:trPr>
          <w:trHeight w:val="244"/>
          <w:jc w:val="center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2A674A" w14:textId="30976058" w:rsidR="00554CA3" w:rsidDel="009C0035" w:rsidRDefault="00554CA3" w:rsidP="00950D9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Lubrifiant hydrosoluble</w:t>
            </w: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95FB2" w14:textId="77777777" w:rsidR="00554CA3" w:rsidRDefault="00554CA3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68F306" w14:textId="77777777" w:rsidR="00554CA3" w:rsidRDefault="00554CA3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1255" w14:textId="77777777" w:rsidR="00554CA3" w:rsidRDefault="00554CA3" w:rsidP="00541DED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28F6" w14:textId="77777777" w:rsidR="00554CA3" w:rsidRDefault="00554CA3" w:rsidP="00541DED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364A" w14:textId="77777777" w:rsidR="00554CA3" w:rsidRDefault="00554CA3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4CA3" w:rsidRPr="00EA03CA" w14:paraId="3995911F" w14:textId="77777777" w:rsidTr="008B6398">
        <w:trPr>
          <w:trHeight w:val="244"/>
          <w:jc w:val="center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740A4D" w14:textId="77777777" w:rsidR="00554CA3" w:rsidRPr="00AD364B" w:rsidRDefault="00554CA3" w:rsidP="00950D9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BF7A7" w14:textId="77777777" w:rsidR="00554CA3" w:rsidRDefault="00554CA3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1886AD" w14:textId="77777777" w:rsidR="00554CA3" w:rsidRDefault="00554CA3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7FD9" w14:textId="1F45CD74" w:rsidR="00554CA3" w:rsidRPr="00554CA3" w:rsidRDefault="00AF73C8" w:rsidP="00D012A3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508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4CA3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Désinfectant </w:t>
            </w:r>
            <w:r w:rsidR="00554CA3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(s</w:t>
            </w:r>
            <w:r w:rsidR="00554CA3" w:rsidRPr="00AD364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i technique stérile)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A257" w14:textId="75496B3C" w:rsidR="00554CA3" w:rsidRDefault="00AF73C8" w:rsidP="00541DED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84405322"/>
                <w:placeholder>
                  <w:docPart w:val="3F53DE96E5DB45E2BDF023A503DEAE17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BCD8" w14:textId="0DF4CC86" w:rsidR="00554C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19424719"/>
                <w:placeholder>
                  <w:docPart w:val="822CAF62D3D947B6B51DE18CD435A6FD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4CA3" w:rsidRPr="00EA03CA" w14:paraId="4434FCD5" w14:textId="77777777" w:rsidTr="00E25917">
        <w:trPr>
          <w:trHeight w:val="28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DD4A" w14:textId="31F4EBBC" w:rsidR="00554CA3" w:rsidDel="009C0035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306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7596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4CA3" w:rsidRPr="00AD364B">
              <w:rPr>
                <w:rFonts w:asciiTheme="minorHAnsi" w:hAnsiTheme="minorHAnsi" w:cstheme="minorHAnsi"/>
                <w:sz w:val="20"/>
                <w:szCs w:val="20"/>
              </w:rPr>
              <w:t>Bouteille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3C7E" w14:textId="45FAA1ED" w:rsidR="00554C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88503953"/>
                <w:placeholder>
                  <w:docPart w:val="9798DC6A97464A9B82004A754C2E6720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9B19" w14:textId="00AAE1B8" w:rsidR="00554CA3" w:rsidRDefault="00AF73C8" w:rsidP="00554CA3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06922815"/>
                <w:placeholder>
                  <w:docPart w:val="3FAE97BB2801485994DAFF0844D62583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BC227" w14:textId="6040A8E9" w:rsidR="00554CA3" w:rsidRDefault="00AF73C8" w:rsidP="00D012A3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1586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4CA3">
              <w:rPr>
                <w:rFonts w:asciiTheme="minorHAnsi" w:hAnsiTheme="minorHAnsi" w:cstheme="minorHAnsi"/>
                <w:sz w:val="20"/>
                <w:szCs w:val="20"/>
              </w:rPr>
              <w:t>Lubrifiant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5B95" w14:textId="6CBB0880" w:rsidR="00554CA3" w:rsidRDefault="00AF73C8" w:rsidP="00541DED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396808383"/>
                <w:placeholder>
                  <w:docPart w:val="2579C3097CB84FD3ADA4C87F7A1769F2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686E" w14:textId="436B628F" w:rsidR="00554CA3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6275168"/>
                <w:placeholder>
                  <w:docPart w:val="55708B1C39694C6FBC832968FA6A5077"/>
                </w:placeholder>
              </w:sdtPr>
              <w:sdtEndPr/>
              <w:sdtContent>
                <w:r w:rsidR="00554CA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21082E71" w14:textId="77777777" w:rsidTr="00E25917">
        <w:trPr>
          <w:trHeight w:val="238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ACEA" w14:textId="1F2DEF6C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306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873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Tube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265" w14:textId="147E8CCD" w:rsidR="00551389" w:rsidRPr="00AD364B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62513797"/>
                <w:placeholder>
                  <w:docPart w:val="EA3A207CC67C4374A1BC172195625D5C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A7D0" w14:textId="6773748A" w:rsidR="00551389" w:rsidRPr="00AD364B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91763126"/>
                <w:placeholder>
                  <w:docPart w:val="8C3CDDA94BBA4624BBF022212C2B2667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61B" w14:textId="0310FB44" w:rsidR="00551389" w:rsidRPr="00D012A3" w:rsidRDefault="00AF73C8" w:rsidP="00D012A3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3785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>
              <w:rPr>
                <w:rFonts w:asciiTheme="minorHAnsi" w:hAnsiTheme="minorHAnsi" w:cstheme="minorHAnsi"/>
                <w:sz w:val="20"/>
                <w:szCs w:val="20"/>
              </w:rPr>
              <w:t>Culotte d’incontinence ou coussinets</w:t>
            </w:r>
            <w:r w:rsidR="00551389" w:rsidRPr="00AD364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3E7B" w14:textId="181B0305" w:rsidR="00551389" w:rsidRPr="00AD364B" w:rsidRDefault="00AF73C8" w:rsidP="00541DED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85819941"/>
                <w:placeholder>
                  <w:docPart w:val="2878D0BBFDFF46FA8F3C65B3B11382CE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E920" w14:textId="0D32A47C" w:rsidR="00551389" w:rsidRPr="00AD364B" w:rsidRDefault="00AF73C8" w:rsidP="00541DED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21418752"/>
                <w:placeholder>
                  <w:docPart w:val="C173E4DDFB4B43F8AB6D2C2C2C3EB4E2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78C6D860" w14:textId="77777777" w:rsidTr="00E25917">
        <w:trPr>
          <w:trHeight w:val="253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62E05" w14:textId="4BAE8CB3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306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7784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Sachet </w:t>
            </w:r>
            <w:r w:rsidR="00551389" w:rsidRPr="00AD364B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(utilisation hors domicile)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5AD2" w14:textId="3FB8C715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14003427"/>
                <w:placeholder>
                  <w:docPart w:val="486F9FA4CF2A4CC39A81A83ABA592FAA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FE6E" w14:textId="0A960C02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08499032"/>
                <w:placeholder>
                  <w:docPart w:val="728CD9A20926405282D7B3B8FB8CB3D4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C17D" w14:textId="77777777" w:rsidR="00551389" w:rsidRDefault="00551389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B83F" w14:textId="77777777" w:rsidR="00551389" w:rsidRDefault="00551389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0894" w14:textId="77777777" w:rsidR="00551389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1389" w:rsidRPr="00EA03CA" w14:paraId="403260ED" w14:textId="77777777" w:rsidTr="008B6398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7945" w14:textId="63A09992" w:rsidR="00551389" w:rsidRPr="00AD364B" w:rsidRDefault="00AF73C8" w:rsidP="00554CA3">
            <w:pPr>
              <w:tabs>
                <w:tab w:val="left" w:pos="1581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130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Serviette</w:t>
            </w:r>
            <w:r w:rsidR="0055138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CA3">
              <w:rPr>
                <w:rFonts w:asciiTheme="minorHAnsi" w:hAnsiTheme="minorHAnsi" w:cstheme="minorHAnsi"/>
                <w:sz w:val="20"/>
                <w:szCs w:val="20"/>
              </w:rPr>
              <w:t>antiseptiques préemballées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2C33" w14:textId="6CBAC5AA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82636586"/>
                <w:placeholder>
                  <w:docPart w:val="82BAE501FE454A17B14588773A54E64E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B7C18" w14:textId="12656787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80474747"/>
                <w:placeholder>
                  <w:docPart w:val="9F4C6D08F7154716AEF864FC3E5DC6F0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7456D8" w14:textId="77777777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51" w:right="-190" w:firstLine="51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Crème protectrice non-médicamenteuse</w:t>
            </w: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348A2B" w14:textId="77777777" w:rsidR="00551389" w:rsidRPr="00AD364B" w:rsidRDefault="00551389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A54419" w14:textId="77777777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1389" w:rsidRPr="00EA03CA" w14:paraId="2F26AB3C" w14:textId="77777777" w:rsidTr="00E25917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D48E0" w14:textId="22934DEA" w:rsidR="00551389" w:rsidRPr="00AD364B" w:rsidRDefault="00AF73C8" w:rsidP="00554CA3">
            <w:pPr>
              <w:tabs>
                <w:tab w:val="left" w:pos="26"/>
                <w:tab w:val="left" w:pos="285"/>
                <w:tab w:val="left" w:pos="41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9030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 Serviette</w:t>
            </w:r>
            <w:r w:rsidR="0055138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CA3">
              <w:rPr>
                <w:rFonts w:asciiTheme="minorHAnsi" w:hAnsiTheme="minorHAnsi" w:cstheme="minorHAnsi"/>
                <w:sz w:val="20"/>
                <w:szCs w:val="20"/>
              </w:rPr>
              <w:t>humide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9EFA" w14:textId="1B1BA8E9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85923405"/>
                <w:placeholder>
                  <w:docPart w:val="AFD17831EEC64BEC83F8953744149141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C259" w14:textId="78DD57F5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92308329"/>
                <w:placeholder>
                  <w:docPart w:val="551607599430437C8E65F222CCC75639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8AEE4" w14:textId="6F527321" w:rsidR="00551389" w:rsidRPr="00AD364B" w:rsidRDefault="00551389" w:rsidP="00551389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4700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Tube de base de zinc 140 g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4382" w14:textId="58E9AC28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09000107"/>
                <w:placeholder>
                  <w:docPart w:val="E636F61C006E438BB2027334332E8506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CB489" w14:textId="58385330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66831356"/>
                <w:placeholder>
                  <w:docPart w:val="5A64842522C6444388885FD3EF7C75D8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4A2C99A4" w14:textId="77777777" w:rsidTr="008B6398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83F0DD" w14:textId="1241C1AC" w:rsidR="00551389" w:rsidRPr="00AD364B" w:rsidRDefault="00551389" w:rsidP="00551389">
            <w:pPr>
              <w:tabs>
                <w:tab w:val="left" w:pos="26"/>
                <w:tab w:val="left" w:pos="285"/>
                <w:tab w:val="left" w:pos="41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Gel antiseptique</w:t>
            </w: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C46D8" w14:textId="1F21C9EF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F6B059" w14:textId="4B5D349D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250B" w14:textId="6A72C7D7" w:rsidR="00551389" w:rsidRPr="00AD364B" w:rsidRDefault="00551389" w:rsidP="00551389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79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Gelée 71 g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E140" w14:textId="5C49F06E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394699392"/>
                <w:placeholder>
                  <w:docPart w:val="DB356F9EA70E48F1A8607903136A9DC0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2E51" w14:textId="3235FD05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53370154"/>
                <w:placeholder>
                  <w:docPart w:val="161AB64412BF45ABBDB1DB584FFEEB93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79FBDA48" w14:textId="77777777" w:rsidTr="00E25917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EF59B" w14:textId="13D5153F" w:rsidR="00551389" w:rsidRPr="00AD364B" w:rsidRDefault="00AF73C8" w:rsidP="00551389">
            <w:pPr>
              <w:tabs>
                <w:tab w:val="left" w:pos="157"/>
                <w:tab w:val="left" w:pos="285"/>
                <w:tab w:val="left" w:pos="417"/>
                <w:tab w:val="left" w:pos="1433"/>
                <w:tab w:val="left" w:pos="3719"/>
                <w:tab w:val="left" w:pos="5136"/>
              </w:tabs>
              <w:ind w:right="-108" w:firstLine="30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452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 Bouteille</w:t>
            </w:r>
            <w:r w:rsidR="00551389">
              <w:rPr>
                <w:rFonts w:asciiTheme="minorHAnsi" w:hAnsiTheme="minorHAnsi" w:cstheme="minorHAnsi"/>
                <w:sz w:val="20"/>
                <w:szCs w:val="20"/>
              </w:rPr>
              <w:t xml:space="preserve"> de 125 ml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0AA8" w14:textId="1B9C2AB4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33087163"/>
                <w:placeholder>
                  <w:docPart w:val="3EECE7FBD3D84159AFB2BD153544EF33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2B695" w14:textId="3CC8DE94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839519084"/>
                <w:placeholder>
                  <w:docPart w:val="1615189C0510448395ADFF4C20D25A84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34D05" w14:textId="451215FE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5925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Piqués jetables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78F5" w14:textId="7C746F6A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78786147"/>
                <w:placeholder>
                  <w:docPart w:val="99C84AFFFA114ADD8E10EAD7D0184B9A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1510" w14:textId="683A6BDE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17988269"/>
                <w:placeholder>
                  <w:docPart w:val="684022442E564A51BF426780D2CC8A5B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049EFC8D" w14:textId="77777777" w:rsidTr="00E25917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E355" w14:textId="317503D8" w:rsidR="00551389" w:rsidRPr="00AD364B" w:rsidRDefault="00AF73C8" w:rsidP="00551389">
            <w:pPr>
              <w:tabs>
                <w:tab w:val="left" w:pos="417"/>
                <w:tab w:val="left" w:pos="1865"/>
                <w:tab w:val="left" w:pos="2443"/>
                <w:tab w:val="left" w:pos="3719"/>
                <w:tab w:val="left" w:pos="5136"/>
              </w:tabs>
              <w:ind w:right="-108" w:firstLine="30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225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 Serviettes humides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125D" w14:textId="586EFA51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79245568"/>
                <w:placeholder>
                  <w:docPart w:val="6A7724375E224742AED21BA3B38CFE82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C557F" w14:textId="6662C726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05546194"/>
                <w:placeholder>
                  <w:docPart w:val="622EB2E9FC6542B088EB11A9514357F0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8CF90" w14:textId="34901AD3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174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Urinoir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ACC4" w14:textId="506F39D0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44633512"/>
                <w:placeholder>
                  <w:docPart w:val="C12216E3A85941A29F164F2D4100B2A6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B2CC" w14:textId="5984982D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23076266"/>
                <w:placeholder>
                  <w:docPart w:val="0342F1B7B1C54B9A8F5B6386E2C2900F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0FF1F6D8" w14:textId="77777777" w:rsidTr="008B6398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68CA" w14:textId="2E09012C" w:rsidR="00551389" w:rsidRPr="00AD364B" w:rsidRDefault="00551389" w:rsidP="00551389">
            <w:pPr>
              <w:tabs>
                <w:tab w:val="left" w:pos="1865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F6BC" w14:textId="43E95D32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89478560"/>
                <w:placeholder>
                  <w:docPart w:val="B1287EB3BDCA4E22828F7488B20D7E71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4C9C" w14:textId="2FA5D6EF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4463283"/>
                <w:placeholder>
                  <w:docPart w:val="96E63002E9C6478D9DCBDD281DB598BC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0ECCD00" w14:textId="636AB327" w:rsidR="00551389" w:rsidRPr="00AD364B" w:rsidRDefault="00551389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Compresses</w:t>
            </w:r>
            <w:r w:rsidRPr="00AD364B">
              <w:rPr>
                <w:rFonts w:asciiTheme="minorHAnsi" w:hAnsiTheme="minorHAnsi" w:cstheme="minorHAnsi"/>
                <w:color w:val="00B0F0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(p</w:t>
            </w:r>
            <w:r w:rsidRPr="00AD364B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our Mitrofanoff)</w:t>
            </w:r>
            <w:r w:rsidRPr="00AD364B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> 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138B1" w14:textId="77777777" w:rsidR="00551389" w:rsidRPr="00AD364B" w:rsidRDefault="00551389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68A0E9" w14:textId="77777777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1389" w:rsidRPr="00EA03CA" w14:paraId="3E4AADBD" w14:textId="77777777" w:rsidTr="00E25917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7B08" w14:textId="2A7EC23D" w:rsidR="00551389" w:rsidRPr="00AD364B" w:rsidRDefault="00AF73C8" w:rsidP="00551389">
            <w:pPr>
              <w:tabs>
                <w:tab w:val="left" w:pos="1149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165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Tubulure à autocathétérisme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D572" w14:textId="3440570C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9649705"/>
                <w:placeholder>
                  <w:docPart w:val="978A4ACDD5B04F86A7E4C17FA93BD4FA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53B3" w14:textId="10D5A46D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90059128"/>
                <w:placeholder>
                  <w:docPart w:val="97DF8DE709F743669D55B0E634B6D117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BD956" w14:textId="422C95AE" w:rsidR="00551389" w:rsidRPr="00AD364B" w:rsidRDefault="00551389" w:rsidP="00554CA3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 w:firstLine="191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0210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Compresses/gazes non </w:t>
            </w:r>
            <w:r w:rsidR="00554C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stérile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93E1" w14:textId="67CA2833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27515068"/>
                <w:placeholder>
                  <w:docPart w:val="187D6BD149CC4E1E8CDCDAD003F6E7FA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FE33" w14:textId="3780F9C7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96359770"/>
                <w:placeholder>
                  <w:docPart w:val="823E7BDCAFCD496AAA82230B09923ECA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392D4C57" w14:textId="77777777" w:rsidTr="00E25917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02E0" w14:textId="33E2C731" w:rsidR="00551389" w:rsidRPr="00CA5D9C" w:rsidRDefault="00AF73C8" w:rsidP="00551389">
            <w:pPr>
              <w:tabs>
                <w:tab w:val="left" w:pos="285"/>
                <w:tab w:val="left" w:pos="41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93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 w:rsidRPr="00CA5D9C">
                  <w:rPr>
                    <w:rFonts w:ascii="MS Gothic" w:eastAsia="MS Gothic" w:hAnsi="MS Gothic" w:cstheme="minorHAnsi"/>
                    <w:sz w:val="20"/>
                    <w:szCs w:val="20"/>
                  </w:rPr>
                  <w:t>☐</w:t>
                </w:r>
              </w:sdtContent>
            </w:sdt>
            <w:r w:rsidR="00551389" w:rsidRPr="00CA5D9C">
              <w:rPr>
                <w:rFonts w:asciiTheme="minorHAnsi" w:hAnsiTheme="minorHAnsi" w:cstheme="minorHAnsi"/>
                <w:sz w:val="20"/>
                <w:szCs w:val="20"/>
              </w:rPr>
              <w:t>Plateau à cathétérisme</w:t>
            </w:r>
            <w:r w:rsidR="00554CA3" w:rsidRPr="00CA5D9C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(technique stérile par tiers)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35B3" w14:textId="7A8BD7C3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672178202"/>
                <w:placeholder>
                  <w:docPart w:val="BD2868B21AC74D439B2E5864C8A42B37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E433" w14:textId="4CA55313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04967726"/>
                <w:placeholder>
                  <w:docPart w:val="26CBD11FAA624C4CB73A267E644B8882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26001" w14:textId="5B73361E" w:rsidR="00551389" w:rsidRPr="00AD364B" w:rsidRDefault="00551389" w:rsidP="00551389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5839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D364B">
              <w:rPr>
                <w:rFonts w:asciiTheme="minorHAnsi" w:hAnsiTheme="minorHAnsi" w:cstheme="minorHAnsi"/>
                <w:sz w:val="20"/>
                <w:szCs w:val="20"/>
              </w:rPr>
              <w:t>Compresses adhésives (mépore)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DA48" w14:textId="202F7D24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38945197"/>
                <w:placeholder>
                  <w:docPart w:val="1A67A4C198EA4D6FB5F818C30AD8B53B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E6C8" w14:textId="72A978AD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450294"/>
                <w:placeholder>
                  <w:docPart w:val="7DC276D86DEA4666909B25F8A62303EF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1F04684B" w14:textId="77777777" w:rsidTr="00E25917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7C9A" w14:textId="63BEE4A8" w:rsidR="00551389" w:rsidRPr="00CA5D9C" w:rsidRDefault="00AF73C8" w:rsidP="00554CA3">
            <w:pPr>
              <w:tabs>
                <w:tab w:val="left" w:pos="285"/>
                <w:tab w:val="left" w:pos="41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698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 w:rsidRPr="00CA5D9C">
                  <w:rPr>
                    <w:rFonts w:ascii="MS Gothic" w:eastAsia="MS Gothic" w:hAnsi="MS Gothic" w:cstheme="minorHAnsi"/>
                    <w:sz w:val="20"/>
                    <w:szCs w:val="20"/>
                  </w:rPr>
                  <w:t>☐</w:t>
                </w:r>
              </w:sdtContent>
            </w:sdt>
            <w:r w:rsidR="00554CA3" w:rsidRPr="00CA5D9C">
              <w:rPr>
                <w:rFonts w:asciiTheme="minorHAnsi" w:hAnsiTheme="minorHAnsi" w:cstheme="minorHAnsi"/>
                <w:sz w:val="20"/>
                <w:szCs w:val="20"/>
              </w:rPr>
              <w:t>Gants stériles</w:t>
            </w:r>
            <w:r w:rsidR="00554CA3" w:rsidRPr="00CA5D9C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 xml:space="preserve"> </w:t>
            </w:r>
            <w:r w:rsidR="00554CA3" w:rsidRPr="00CA5D9C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(si tierce personne)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CF00" w14:textId="5AD05BBE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87212701"/>
                <w:placeholder>
                  <w:docPart w:val="F1301AAD2FD5471F9D1A529DFE4B5099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0F89" w14:textId="2E9A619F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47394018"/>
                <w:placeholder>
                  <w:docPart w:val="8FFECB51E6134D5BA801017A44EFCC34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0E11F" w14:textId="73CE5F3E" w:rsidR="00551389" w:rsidRPr="00AD364B" w:rsidRDefault="00551389" w:rsidP="00551389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AD364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497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D364B">
              <w:rPr>
                <w:rFonts w:asciiTheme="minorHAnsi" w:hAnsiTheme="minorHAnsi" w:cstheme="minorHAnsi"/>
                <w:sz w:val="20"/>
                <w:szCs w:val="20"/>
              </w:rPr>
              <w:t xml:space="preserve">Bandage adhésif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40E5" w14:textId="27D910EA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53693267"/>
                <w:placeholder>
                  <w:docPart w:val="4D97ED5186CD44AE934575D97C505E1E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7AD8" w14:textId="4F706ABA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102520448"/>
                <w:placeholder>
                  <w:docPart w:val="9A904202292F4B70A31C191790A531BA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7CB13BCB" w14:textId="77777777" w:rsidTr="00AF2A24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C517" w14:textId="20C6F115" w:rsidR="00551389" w:rsidRPr="00AD364B" w:rsidRDefault="00551389" w:rsidP="00AF2A2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92AD8B" w14:textId="5006DC02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86B16" w14:textId="64AB75B8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110AB" w14:textId="016C3F9F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6231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Tampon anal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5C9F" w14:textId="1C3DBC07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388000957"/>
                <w:placeholder>
                  <w:docPart w:val="42B3F131E0D14A7DB971941949B90E33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F3D6" w14:textId="619F77B9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862280416"/>
                <w:placeholder>
                  <w:docPart w:val="2305A4E583C24F9C8694BC94DA6E669F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39AD2776" w14:textId="77777777" w:rsidTr="00AF2A24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4FE00B" w14:textId="4CD555B6" w:rsidR="00551389" w:rsidRPr="004B550C" w:rsidRDefault="00551389" w:rsidP="00551389">
            <w:pPr>
              <w:tabs>
                <w:tab w:val="left" w:pos="15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52E53B" w14:textId="6B3F2EE6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30DD1A" w14:textId="7B3E0067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F1206" w14:textId="02B54A87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1961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Plateau à cathétérisme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5960" w14:textId="4CC1B131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93909006"/>
                <w:placeholder>
                  <w:docPart w:val="E558317765F8442DA2717B4A730372A4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B8FB" w14:textId="36B1AA80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39276423"/>
                <w:placeholder>
                  <w:docPart w:val="885982B913604788B505A7FF5F7DF15C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277C458B" w14:textId="77777777" w:rsidTr="00AF2A24">
        <w:trPr>
          <w:trHeight w:val="64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CFAF23" w14:textId="2ADCB427" w:rsidR="00551389" w:rsidRPr="004B550C" w:rsidRDefault="00551389" w:rsidP="00551389">
            <w:pPr>
              <w:tabs>
                <w:tab w:val="left" w:pos="276"/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EA051" w14:textId="77777777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D90BA7" w14:textId="77777777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109C4" w14:textId="3D465E70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9292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Pince à cathétérisme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8708" w14:textId="7B0CC9CB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821638558"/>
                <w:placeholder>
                  <w:docPart w:val="769485BF311842FEA1D14D78E0A72417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2E27" w14:textId="3657746C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657522538"/>
                <w:placeholder>
                  <w:docPart w:val="22FC667012AB40F891C2DA371B3F4D54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6E129AF1" w14:textId="77777777" w:rsidTr="00AF2A24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4A1E3" w14:textId="6D109A20" w:rsidR="00551389" w:rsidRPr="004B550C" w:rsidRDefault="00551389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436ABE" w14:textId="6B838C3A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62B65E" w14:textId="1A0B966B" w:rsidR="00551389" w:rsidRPr="00AD364B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B0898" w14:textId="4155C2BA" w:rsidR="00551389" w:rsidRPr="00AD364B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756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Planche à cathétérisme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7DE4" w14:textId="2A52455B" w:rsidR="00551389" w:rsidRPr="00AD364B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01504123"/>
                <w:placeholder>
                  <w:docPart w:val="B6870F2F4ED145DEA2F23380A8584DE4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B8965" w14:textId="67C24BA0" w:rsidR="00551389" w:rsidRPr="00AD364B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1230176"/>
                <w:placeholder>
                  <w:docPart w:val="5A20BD4B64674ECF81DDB7C6F36117C3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551389" w:rsidRPr="00EA03CA" w14:paraId="5753539F" w14:textId="77777777" w:rsidTr="00AF2A24">
        <w:trPr>
          <w:trHeight w:val="235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7CB15" w14:textId="77777777" w:rsidR="00551389" w:rsidRDefault="00551389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CB6AA17" w14:textId="77777777" w:rsidR="00551389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6A7F671" w14:textId="77777777" w:rsidR="00551389" w:rsidRDefault="00551389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2ED6" w14:textId="331CDD5E" w:rsidR="00551389" w:rsidRDefault="00AF73C8" w:rsidP="00551389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2878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38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1389" w:rsidRPr="00AD364B">
              <w:rPr>
                <w:rFonts w:asciiTheme="minorHAnsi" w:hAnsiTheme="minorHAnsi" w:cstheme="minorHAnsi"/>
                <w:sz w:val="20"/>
                <w:szCs w:val="20"/>
              </w:rPr>
              <w:t>Pince Maurice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F7CCA" w14:textId="75651D7C" w:rsidR="00551389" w:rsidRDefault="00AF73C8" w:rsidP="00551389">
            <w:pPr>
              <w:tabs>
                <w:tab w:val="left" w:pos="0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62016173"/>
                <w:placeholder>
                  <w:docPart w:val="2A7E932EF5AF472A999C90987A65F103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3424D" w14:textId="2BA563E4" w:rsidR="00551389" w:rsidRDefault="00AF73C8" w:rsidP="00551389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27727418"/>
                <w:placeholder>
                  <w:docPart w:val="3546165791A747EEAE303BFD8B2590F7"/>
                </w:placeholder>
              </w:sdtPr>
              <w:sdtEndPr/>
              <w:sdtContent>
                <w:r w:rsidR="0055138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51C3C656" w14:textId="61FF3E3F" w:rsidR="00696673" w:rsidRDefault="00696673">
      <w:pPr>
        <w:spacing w:after="160" w:line="259" w:lineRule="auto"/>
        <w:rPr>
          <w:sz w:val="4"/>
          <w:szCs w:val="4"/>
        </w:rPr>
      </w:pPr>
    </w:p>
    <w:p w14:paraId="09868A21" w14:textId="77777777" w:rsidR="00C51D26" w:rsidRPr="008A64C7" w:rsidRDefault="00C51D26">
      <w:pPr>
        <w:rPr>
          <w:sz w:val="4"/>
          <w:szCs w:val="4"/>
        </w:rPr>
      </w:pPr>
    </w:p>
    <w:tbl>
      <w:tblPr>
        <w:tblStyle w:val="Grilledutableau"/>
        <w:tblW w:w="10665" w:type="dxa"/>
        <w:jc w:val="center"/>
        <w:tblLayout w:type="fixed"/>
        <w:tblLook w:val="04A0" w:firstRow="1" w:lastRow="0" w:firstColumn="1" w:lastColumn="0" w:noHBand="0" w:noVBand="1"/>
      </w:tblPr>
      <w:tblGrid>
        <w:gridCol w:w="3387"/>
        <w:gridCol w:w="1418"/>
        <w:gridCol w:w="701"/>
        <w:gridCol w:w="3397"/>
        <w:gridCol w:w="1132"/>
        <w:gridCol w:w="148"/>
        <w:gridCol w:w="482"/>
      </w:tblGrid>
      <w:tr w:rsidR="00CC3151" w:rsidRPr="00CC3151" w14:paraId="0B8695A2" w14:textId="77777777" w:rsidTr="00186420">
        <w:trPr>
          <w:gridAfter w:val="1"/>
          <w:wAfter w:w="482" w:type="dxa"/>
          <w:trHeight w:val="23"/>
          <w:jc w:val="center"/>
        </w:trPr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64B75F" w14:textId="1AEF11B6" w:rsidR="00CC3151" w:rsidRPr="00CC3151" w:rsidRDefault="00AF73C8" w:rsidP="00C51D26">
            <w:pPr>
              <w:pStyle w:val="Suje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3283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C3151" w:rsidRPr="00CC3151">
              <w:rPr>
                <w:rFonts w:asciiTheme="minorHAnsi" w:hAnsiTheme="minorHAnsi" w:cstheme="minorHAnsi"/>
              </w:rPr>
              <w:t>Condom urinaire</w:t>
            </w:r>
          </w:p>
        </w:tc>
        <w:tc>
          <w:tcPr>
            <w:tcW w:w="6796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19094C" w14:textId="77777777" w:rsidR="00CC3151" w:rsidRPr="00CC3151" w:rsidRDefault="00CC3151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E17776" w:rsidRPr="00CC3151" w14:paraId="7D7C0A4E" w14:textId="77777777" w:rsidTr="001F400F">
        <w:trPr>
          <w:trHeight w:val="50"/>
          <w:jc w:val="center"/>
        </w:trPr>
        <w:tc>
          <w:tcPr>
            <w:tcW w:w="3387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27266B" w14:textId="77777777" w:rsidR="00700265" w:rsidRPr="00CC3151" w:rsidRDefault="00700265" w:rsidP="00C51D26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26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A40D" w14:textId="77777777" w:rsidR="00700265" w:rsidRPr="00CC3151" w:rsidRDefault="00700265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3DA5" w14:textId="77777777" w:rsidR="00700265" w:rsidRPr="00CC3151" w:rsidRDefault="00700265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4C241" w14:textId="77777777" w:rsidR="00700265" w:rsidRPr="00CC3151" w:rsidRDefault="00700265" w:rsidP="00C51D26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Matériel complémentaire </w:t>
            </w:r>
            <w:r w:rsidRPr="00087503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BCECE4" w14:textId="77777777" w:rsidR="00700265" w:rsidRPr="00CC3151" w:rsidRDefault="00700265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89FEC" w14:textId="77777777" w:rsidR="00700265" w:rsidRPr="00CC3151" w:rsidRDefault="00700265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</w:tr>
      <w:tr w:rsidR="00186420" w:rsidRPr="00CC3151" w14:paraId="4ECAF251" w14:textId="77777777" w:rsidTr="001F400F">
        <w:trPr>
          <w:trHeight w:val="227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4FEB" w14:textId="40D4E4A1" w:rsidR="00186420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2087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Cathéter externe mâle (condom)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AE55" w14:textId="07D7DE92" w:rsidR="00186420" w:rsidRPr="00CC3151" w:rsidRDefault="00AF73C8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97140694"/>
                <w:placeholder>
                  <w:docPart w:val="7815B667BE64458BACD1BE4DB0DC958D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C30D" w14:textId="398042E8" w:rsidR="00186420" w:rsidRPr="00CC3151" w:rsidRDefault="00AF73C8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18011422"/>
                <w:placeholder>
                  <w:docPart w:val="DA0CBD20DB3C445198B01E78832E12AE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B133" w14:textId="0617047B" w:rsidR="00186420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4654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0B06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86420" w:rsidRPr="004B550C">
              <w:rPr>
                <w:rFonts w:asciiTheme="minorHAnsi" w:hAnsiTheme="minorHAnsi" w:cstheme="minorHAnsi"/>
                <w:sz w:val="20"/>
                <w:szCs w:val="20"/>
              </w:rPr>
              <w:t>Cathéter externe supplémentaire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C573" w14:textId="4A774C75" w:rsidR="00186420" w:rsidRPr="00CC3151" w:rsidRDefault="00AF73C8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111959417"/>
                <w:placeholder>
                  <w:docPart w:val="68591BEBB3314A9C8FF08AB5D87274A1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9109" w14:textId="123B4E04" w:rsidR="00186420" w:rsidRPr="00CC3151" w:rsidRDefault="00AF73C8" w:rsidP="00C51D26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17138743"/>
                <w:placeholder>
                  <w:docPart w:val="F11ADC717FBD4088B262F6AFEB94404B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4F35212F" w14:textId="77777777" w:rsidTr="001F400F">
        <w:trPr>
          <w:trHeight w:val="290"/>
          <w:jc w:val="center"/>
        </w:trPr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4F77B" w14:textId="10C336DF" w:rsidR="00186420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4970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Protecteur pour la peau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E5DB" w14:textId="65340023" w:rsidR="00186420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876360701"/>
                <w:placeholder>
                  <w:docPart w:val="2FC2C1D16C384E3990F751F094326021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B090" w14:textId="260558A8" w:rsidR="00186420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35369642"/>
                <w:placeholder>
                  <w:docPart w:val="370B7E6654344B2E9C3701957562CFB0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7263" w14:textId="6B1BD061" w:rsidR="00186420" w:rsidRPr="00186420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511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>
              <w:rPr>
                <w:rFonts w:asciiTheme="minorHAnsi" w:hAnsiTheme="minorHAnsi" w:cstheme="minorHAnsi"/>
                <w:sz w:val="20"/>
                <w:szCs w:val="20"/>
              </w:rPr>
              <w:t xml:space="preserve"> Protecteur pour la peau suppl.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ECEB" w14:textId="6D48C4E7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93268100"/>
                <w:placeholder>
                  <w:docPart w:val="8DA0770DBA9947A5BEE3D0ACBB537C51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F2F9" w14:textId="775FBCFA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35671760"/>
                <w:placeholder>
                  <w:docPart w:val="E30706B65A744ACD9919771F4F79AF62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20C98A5C" w14:textId="77777777" w:rsidTr="008B6398">
        <w:trPr>
          <w:trHeight w:val="267"/>
          <w:jc w:val="center"/>
        </w:trPr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4ECD77" w14:textId="011750ED" w:rsidR="00186420" w:rsidRDefault="00186420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Sac urinaire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D3AE1" w14:textId="77777777" w:rsidR="00186420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88BE7" w14:textId="77777777" w:rsidR="00186420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5BDF4F" w14:textId="17E280BA" w:rsidR="00186420" w:rsidRDefault="00186420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Dispositif fixation du condom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2A1A2" w14:textId="77777777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F85B6" w14:textId="77777777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6420" w:rsidRPr="00CC3151" w14:paraId="2BC7D854" w14:textId="77777777" w:rsidTr="001F400F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E491" w14:textId="4D949AA4" w:rsidR="00186420" w:rsidRPr="00CC3151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 w:firstLine="30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6767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Cuisse (500 à 1000 ml)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7207" w14:textId="629880DC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61340474"/>
                <w:placeholder>
                  <w:docPart w:val="68ACB94484A9408697A628CDA294EF9B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7133" w14:textId="2BA8C9F0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65845061"/>
                <w:placeholder>
                  <w:docPart w:val="A0F8AD065074467F9A54DE71DB6FAA29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98A2" w14:textId="61B1D458" w:rsidR="00186420" w:rsidRPr="00CC3151" w:rsidRDefault="00186420" w:rsidP="00186420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529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Bande cathéter autocollante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2FEF" w14:textId="4175358B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07377182"/>
                <w:placeholder>
                  <w:docPart w:val="484A72B230674ED79489929296C9A1CD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9653" w14:textId="09AB85F1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26609831"/>
                <w:placeholder>
                  <w:docPart w:val="718544FAF176438C88785B188FCA503D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3FCB101C" w14:textId="77777777" w:rsidTr="001F400F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2DC38" w14:textId="4AE93783" w:rsidR="00186420" w:rsidRPr="00CC3151" w:rsidRDefault="00AF73C8" w:rsidP="00186420">
            <w:pPr>
              <w:tabs>
                <w:tab w:val="left" w:pos="1007"/>
                <w:tab w:val="left" w:pos="2443"/>
                <w:tab w:val="left" w:pos="3719"/>
                <w:tab w:val="left" w:pos="5136"/>
              </w:tabs>
              <w:spacing w:before="20"/>
              <w:ind w:right="-108" w:firstLine="30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951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Nuit (2000 à 4000 ml)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11AE" w14:textId="71BE40AB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80919681"/>
                <w:placeholder>
                  <w:docPart w:val="8AA5741C662C4A929BF5FD10FB74DAC4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2909" w14:textId="412EA8E3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29303022"/>
                <w:placeholder>
                  <w:docPart w:val="736E1BD5159A47ACB3B67C77598FBDFC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91C88" w14:textId="5BB97923" w:rsidR="00186420" w:rsidRPr="00CC3151" w:rsidRDefault="00186420" w:rsidP="00186420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080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Bande en caoutchouc (mousse)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5437" w14:textId="02637EC4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93153670"/>
                <w:placeholder>
                  <w:docPart w:val="5F5A1B3AD50243CEAD1292B41A75E384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8E69" w14:textId="1F68B072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15787495"/>
                <w:placeholder>
                  <w:docPart w:val="C7717B882E50450DB09850FDC9E06A4E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1609FCED" w14:textId="77777777" w:rsidTr="008B6398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C35E453" w14:textId="3C3C8CF9" w:rsidR="00186420" w:rsidRPr="00CC3151" w:rsidRDefault="00186420" w:rsidP="00186420">
            <w:pPr>
              <w:tabs>
                <w:tab w:val="left" w:pos="168"/>
                <w:tab w:val="left" w:pos="285"/>
                <w:tab w:val="left" w:pos="100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Courroie</w:t>
            </w: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54267" w14:textId="5515A02B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516C2C" w14:textId="443A3391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8609" w14:textId="11E54136" w:rsidR="00186420" w:rsidRPr="00CC3151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935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Colle ciment (Bouteille 110 ml)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EDFF" w14:textId="2D3C498C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16643456"/>
                <w:placeholder>
                  <w:docPart w:val="6B03338B86A149AEBA3666A147071F01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2AAD" w14:textId="1A0C2E76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46447709"/>
                <w:placeholder>
                  <w:docPart w:val="805533E677C24596BF4B485E7EE055AE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1D60FAB3" w14:textId="77777777" w:rsidTr="001F400F">
        <w:trPr>
          <w:trHeight w:val="227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CDEB" w14:textId="6785C918" w:rsidR="00186420" w:rsidRPr="00CC3151" w:rsidRDefault="00186420" w:rsidP="00186420">
            <w:pPr>
              <w:tabs>
                <w:tab w:val="left" w:pos="285"/>
                <w:tab w:val="left" w:pos="100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6956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Élastique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819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Velcro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5E3A" w14:textId="058C83FD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319196323"/>
                <w:placeholder>
                  <w:docPart w:val="2A97BF7E6299477EA31D95416454758F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B733" w14:textId="5BFFFA8C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76199398"/>
                <w:placeholder>
                  <w:docPart w:val="C61C0A8CC24040E5AA26C7EECF72FF6D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2175" w14:textId="34700098" w:rsidR="00186420" w:rsidRPr="00CC3151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9166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Dissolvant à colle (sachet)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37C8" w14:textId="49B5B946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68529443"/>
                <w:placeholder>
                  <w:docPart w:val="12E9D16F76154C74AEE8BB1E0C35DE6D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C8ED" w14:textId="7F97E460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91079979"/>
                <w:placeholder>
                  <w:docPart w:val="A7697CCBD49943EC968B9DA8509F4602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08F456FB" w14:textId="77777777" w:rsidTr="00826B8B">
        <w:trPr>
          <w:trHeight w:val="280"/>
          <w:jc w:val="center"/>
        </w:trPr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70029" w14:textId="4DC7949A" w:rsidR="00186420" w:rsidRDefault="00AF73C8" w:rsidP="00186420">
            <w:pPr>
              <w:tabs>
                <w:tab w:val="left" w:pos="285"/>
                <w:tab w:val="left" w:pos="100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413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Gants non stériles </w:t>
            </w:r>
          </w:p>
          <w:p w14:paraId="0CBCDDF1" w14:textId="2DB1D280" w:rsidR="00186420" w:rsidRPr="00CC3151" w:rsidRDefault="00186420" w:rsidP="00186420">
            <w:pPr>
              <w:tabs>
                <w:tab w:val="left" w:pos="285"/>
                <w:tab w:val="left" w:pos="100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(e</w:t>
            </w:r>
            <w:r w:rsidRPr="0001565D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ntretien des sacs urinaires)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233E" w14:textId="1627CE38" w:rsidR="00186420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68439620"/>
                <w:placeholder>
                  <w:docPart w:val="AF69D6041D574F90A929D95E4924741F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E050" w14:textId="46CE5E24" w:rsidR="00186420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04974776"/>
                <w:placeholder>
                  <w:docPart w:val="900F3160C2B74A5F99A1D59BAC4CEEE9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07EC" w14:textId="5E4C6949" w:rsidR="00186420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770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>
              <w:rPr>
                <w:rFonts w:asciiTheme="minorHAnsi" w:hAnsiTheme="minorHAnsi" w:cstheme="minorHAnsi"/>
                <w:sz w:val="20"/>
                <w:szCs w:val="20"/>
              </w:rPr>
              <w:t>Culotte d’incontinence ou coussinet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BEAE" w14:textId="7B82E65D" w:rsidR="00186420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100211269"/>
                <w:placeholder>
                  <w:docPart w:val="27BB73B051154D8F978552F51C523D2D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D9CD" w14:textId="109C4605" w:rsidR="00186420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5798313"/>
                <w:placeholder>
                  <w:docPart w:val="F25F664FE4394CAC9099B9FFC2D79F4E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0ED4B164" w14:textId="77777777" w:rsidTr="00826B8B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6D42" w14:textId="7517BC6D" w:rsidR="00186420" w:rsidRPr="00CC3151" w:rsidRDefault="00AF73C8" w:rsidP="00186420">
            <w:pPr>
              <w:tabs>
                <w:tab w:val="left" w:pos="168"/>
                <w:tab w:val="left" w:pos="100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588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Solution nettoyante pour sac </w:t>
            </w:r>
            <w:r w:rsidR="0018642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(b</w:t>
            </w:r>
            <w:r w:rsidR="00186420" w:rsidRPr="0001565D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outeille)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5AB7" w14:textId="5908401F" w:rsidR="00186420" w:rsidRPr="00CC3151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80658841"/>
                <w:placeholder>
                  <w:docPart w:val="9DB35BB32CFD460CB689CFE4EC667426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DADF" w14:textId="02859EF9" w:rsidR="00186420" w:rsidRPr="00CC3151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19552770"/>
                <w:placeholder>
                  <w:docPart w:val="5392468982F54FBBBEE073D6F2AE60AD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8648" w14:textId="29FEBF0C" w:rsidR="00186420" w:rsidRPr="00CC3151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821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Adaptateur/connecteur 5 dans 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804D" w14:textId="406A2C4F" w:rsidR="00186420" w:rsidRPr="00CC3151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36335737"/>
                <w:placeholder>
                  <w:docPart w:val="DEF716F72EE64832B3B9FD93BC2C164F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E577" w14:textId="4A3115AB" w:rsidR="00186420" w:rsidRPr="00CC3151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06604104"/>
                <w:placeholder>
                  <w:docPart w:val="CE052A6F31184F3781CAF31A43E7FD34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026929AA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A614C9" w14:textId="7DA40650" w:rsidR="00186420" w:rsidRPr="00CC3151" w:rsidRDefault="00186420" w:rsidP="00186420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8131F" w14:textId="6A98A95E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27DA0" w14:textId="4C497B5D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A5C81" w14:textId="1D840B55" w:rsidR="00186420" w:rsidRPr="00CC3151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7871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Tubulure en latex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CAF5" w14:textId="724A995B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40288367"/>
                <w:placeholder>
                  <w:docPart w:val="089DF80AB67A49D096212A816431606A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E9DA" w14:textId="50027ED4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76781127"/>
                <w:placeholder>
                  <w:docPart w:val="AAA10DB684AA40A79022583EAE37A818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719D4CCF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7700D97" w14:textId="4D1E6F90" w:rsidR="00186420" w:rsidRPr="00CC3151" w:rsidRDefault="00186420" w:rsidP="00186420">
            <w:pPr>
              <w:tabs>
                <w:tab w:val="left" w:pos="157"/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6217D" w14:textId="1F2D6037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F9BC5" w14:textId="6D6F39DC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827F" w14:textId="2F3D6A1D" w:rsidR="00186420" w:rsidRPr="00CC3151" w:rsidRDefault="00AF73C8" w:rsidP="00186420">
            <w:pPr>
              <w:tabs>
                <w:tab w:val="left" w:pos="168"/>
                <w:tab w:val="left" w:pos="2029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852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Clampe</w:t>
            </w:r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1864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8647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Fermoir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293E" w14:textId="58E84E2B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25122605"/>
                <w:placeholder>
                  <w:docPart w:val="663953164C6B4BF08E7AEAC227075255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E099" w14:textId="39BD21EE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57325466"/>
                <w:placeholder>
                  <w:docPart w:val="F0ED68F63DDD4F44BBCF93B33695EA56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166F3D51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8A260" w14:textId="1CA34240" w:rsidR="00186420" w:rsidRPr="00CC3151" w:rsidRDefault="00186420" w:rsidP="00186420">
            <w:pPr>
              <w:tabs>
                <w:tab w:val="left" w:pos="159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A1C69" w14:textId="57F480FC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0B254" w14:textId="5F0DB2E5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ED40" w14:textId="203AC963" w:rsidR="00186420" w:rsidRPr="00CC3151" w:rsidRDefault="00AF73C8" w:rsidP="00186420">
            <w:pPr>
              <w:tabs>
                <w:tab w:val="left" w:pos="168"/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71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Piqués jetables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496" w14:textId="1113B66E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56305485"/>
                <w:placeholder>
                  <w:docPart w:val="B7E0A763EFBB4F73AF893B004BC25873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6B25" w14:textId="1E82D7CF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12724618"/>
                <w:placeholder>
                  <w:docPart w:val="FDF109413EC4475883D933C152A55C7F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6E712D76" w14:textId="77777777" w:rsidTr="00922265">
        <w:trPr>
          <w:trHeight w:val="240"/>
          <w:jc w:val="center"/>
        </w:trPr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8FFBDB" w14:textId="6DEDC45A" w:rsidR="00186420" w:rsidRPr="0001565D" w:rsidRDefault="00186420" w:rsidP="00186420">
            <w:pPr>
              <w:tabs>
                <w:tab w:val="left" w:pos="2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DD992" w14:textId="59A29753" w:rsidR="00186420" w:rsidRPr="00CC3151" w:rsidRDefault="00186420" w:rsidP="001F400F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0AE27" w14:textId="17A7E462" w:rsidR="00186420" w:rsidRPr="00CC3151" w:rsidRDefault="00186420" w:rsidP="001F400F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C82A" w14:textId="154A2D79" w:rsidR="00186420" w:rsidRPr="00CC3151" w:rsidRDefault="00AF73C8" w:rsidP="00554CA3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1195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>Piqués lavables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BD5D" w14:textId="64664F20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98476697"/>
                <w:placeholder>
                  <w:docPart w:val="D0BBE2E74D7541E1A1397310F236A815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64E9" w14:textId="376EFD36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55664323"/>
                <w:placeholder>
                  <w:docPart w:val="2E6AF28579D64C6DBB5E4E922D0BDC1B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3E7EFA44" w14:textId="77777777" w:rsidTr="00922265">
        <w:trPr>
          <w:trHeight w:val="267"/>
          <w:jc w:val="center"/>
        </w:trPr>
        <w:tc>
          <w:tcPr>
            <w:tcW w:w="3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5931BF" w14:textId="77777777" w:rsidR="00186420" w:rsidRPr="0001565D" w:rsidRDefault="00186420" w:rsidP="00186420">
            <w:pPr>
              <w:tabs>
                <w:tab w:val="left" w:pos="2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62E8C" w14:textId="77777777" w:rsidR="00186420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4999C" w14:textId="77777777" w:rsidR="00186420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CCF7" w14:textId="63A3B5BB" w:rsidR="00186420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5540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54CA3">
              <w:rPr>
                <w:rFonts w:asciiTheme="minorHAnsi" w:hAnsiTheme="minorHAnsi" w:cstheme="minorHAnsi"/>
                <w:sz w:val="20"/>
                <w:szCs w:val="20"/>
              </w:rPr>
              <w:t>Urinoir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EAA9" w14:textId="464B16D2" w:rsidR="00186420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5251674"/>
                <w:placeholder>
                  <w:docPart w:val="DDA6E7E0A8C549E2B6230DBAD83C9380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2172" w14:textId="42994D16" w:rsidR="00186420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314369791"/>
                <w:placeholder>
                  <w:docPart w:val="9F21D6817EE8400FB8983F0BDCF42769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86420" w:rsidRPr="00CC3151" w14:paraId="01FD85C1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06E9FA83" w14:textId="3ED09A01" w:rsidR="00186420" w:rsidRPr="00CC3151" w:rsidRDefault="00186420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93C23C4" w14:textId="3F3F5CA5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3350E89" w14:textId="7C033639" w:rsidR="00186420" w:rsidRPr="00CC3151" w:rsidRDefault="00186420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57B9308" w14:textId="3959F02F" w:rsidR="00186420" w:rsidRPr="00CC3151" w:rsidRDefault="00AF73C8" w:rsidP="00186420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1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7335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4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86420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Valve électrique </w:t>
            </w:r>
            <w:r w:rsidR="0018642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</w:t>
            </w:r>
            <w:r w:rsidR="00186420" w:rsidRPr="00CC3151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prescription méd.)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47E17" w14:textId="0ADB8A84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36040522"/>
                <w:placeholder>
                  <w:docPart w:val="3B220610AFAF4DE79245816CE7502061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E637" w14:textId="409CACB0" w:rsidR="00186420" w:rsidRPr="00CC3151" w:rsidRDefault="00AF73C8" w:rsidP="0018642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78179692"/>
                <w:placeholder>
                  <w:docPart w:val="1DB8803EBBCC43B7875CFA6C211C1DCA"/>
                </w:placeholder>
              </w:sdtPr>
              <w:sdtEndPr/>
              <w:sdtContent>
                <w:r w:rsidR="001864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3B125AC8" w14:textId="77777777" w:rsidR="00E6197B" w:rsidRDefault="00E6197B">
      <w:pPr>
        <w:rPr>
          <w:sz w:val="10"/>
          <w:szCs w:val="10"/>
        </w:rPr>
      </w:pPr>
    </w:p>
    <w:tbl>
      <w:tblPr>
        <w:tblStyle w:val="Grilledutableau"/>
        <w:tblW w:w="10665" w:type="dxa"/>
        <w:jc w:val="center"/>
        <w:tblLayout w:type="fixed"/>
        <w:tblLook w:val="04A0" w:firstRow="1" w:lastRow="0" w:firstColumn="1" w:lastColumn="0" w:noHBand="0" w:noVBand="1"/>
      </w:tblPr>
      <w:tblGrid>
        <w:gridCol w:w="3387"/>
        <w:gridCol w:w="1560"/>
        <w:gridCol w:w="567"/>
        <w:gridCol w:w="3260"/>
        <w:gridCol w:w="972"/>
        <w:gridCol w:w="304"/>
        <w:gridCol w:w="615"/>
      </w:tblGrid>
      <w:tr w:rsidR="00C51D26" w:rsidRPr="00CC3151" w14:paraId="7BD02256" w14:textId="77777777" w:rsidTr="00E6197B">
        <w:trPr>
          <w:gridAfter w:val="2"/>
          <w:wAfter w:w="919" w:type="dxa"/>
          <w:trHeight w:val="23"/>
          <w:jc w:val="center"/>
        </w:trPr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8613FC" w14:textId="4DFA44B8" w:rsidR="00C51D26" w:rsidRPr="00CC3151" w:rsidRDefault="00C51D26" w:rsidP="00074B9F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26"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8779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>Sonde</w:t>
            </w:r>
          </w:p>
        </w:tc>
        <w:tc>
          <w:tcPr>
            <w:tcW w:w="635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2BE5BB0" w14:textId="77777777" w:rsidR="00C51D26" w:rsidRPr="00C51D26" w:rsidRDefault="00C51D26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CC3151" w:rsidRPr="00CC3151" w14:paraId="6F992373" w14:textId="77777777" w:rsidTr="00922265">
        <w:trPr>
          <w:trHeight w:val="169"/>
          <w:jc w:val="center"/>
        </w:trPr>
        <w:tc>
          <w:tcPr>
            <w:tcW w:w="338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C22E4E" w14:textId="77777777" w:rsidR="00700265" w:rsidRPr="00CC3151" w:rsidRDefault="00700265" w:rsidP="00CC3151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6A4A" w14:textId="77777777" w:rsidR="00700265" w:rsidRPr="00CC3151" w:rsidRDefault="00700265" w:rsidP="00FE70C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476A" w14:textId="77777777" w:rsidR="00700265" w:rsidRPr="00CC3151" w:rsidRDefault="00700265" w:rsidP="00FE70C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7FA1" w14:textId="77777777" w:rsidR="00700265" w:rsidRPr="00CC3151" w:rsidRDefault="00700265" w:rsidP="00FE70C0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Matériel complémentaire </w:t>
            </w:r>
            <w:r w:rsidRPr="00087503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053" w14:textId="77777777" w:rsidR="00700265" w:rsidRPr="00CC3151" w:rsidRDefault="00700265" w:rsidP="00FE70C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6EC04" w14:textId="77777777" w:rsidR="00700265" w:rsidRPr="00CC3151" w:rsidRDefault="00700265" w:rsidP="00FE70C0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</w:tr>
      <w:tr w:rsidR="00E6197B" w:rsidRPr="00CC3151" w14:paraId="1BEC79B6" w14:textId="77777777" w:rsidTr="00922265">
        <w:trPr>
          <w:trHeight w:val="280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1F65A" w14:textId="160C7434" w:rsidR="00E6197B" w:rsidRPr="00CC3151" w:rsidRDefault="00AF73C8" w:rsidP="00FD1D43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6016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9F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6197B" w:rsidRPr="00CC3151">
              <w:rPr>
                <w:rFonts w:asciiTheme="minorHAnsi" w:hAnsiTheme="minorHAnsi" w:cstheme="minorHAnsi"/>
                <w:sz w:val="20"/>
                <w:szCs w:val="20"/>
              </w:rPr>
              <w:t>Sonde à demeure courte durée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4B309" w14:textId="0818CD7B" w:rsidR="00E6197B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23549062"/>
                <w:placeholder>
                  <w:docPart w:val="A5FD27AB2BDF422EBB4F1227D4969EF0"/>
                </w:placeholder>
              </w:sdtPr>
              <w:sdtEndPr/>
              <w:sdtContent>
                <w:r w:rsidR="00E619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54008" w14:textId="030B6A0C" w:rsidR="00E6197B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30544119"/>
                <w:placeholder>
                  <w:docPart w:val="0FD94A1C1C9C4B058EB18B9925B31E07"/>
                </w:placeholder>
              </w:sdtPr>
              <w:sdtEndPr/>
              <w:sdtContent>
                <w:r w:rsidR="00E619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62BA0" w14:textId="6142B473" w:rsidR="00E6197B" w:rsidRPr="00CC3151" w:rsidRDefault="00AF73C8" w:rsidP="00E6197B">
            <w:pPr>
              <w:tabs>
                <w:tab w:val="left" w:pos="1167"/>
                <w:tab w:val="left" w:pos="2442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3027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6197B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Seringue 30 ml </w:t>
            </w:r>
            <w:r w:rsidR="00E6197B" w:rsidRPr="00A965E4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(pour ballonnet de 30 ml)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48639" w14:textId="5B04C628" w:rsidR="00E6197B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492628662"/>
                <w:placeholder>
                  <w:docPart w:val="396B55530361473E8A90E4501B68FC62"/>
                </w:placeholder>
              </w:sdtPr>
              <w:sdtEndPr/>
              <w:sdtContent>
                <w:r w:rsidR="00E619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DFE2A" w14:textId="499D88A8" w:rsidR="00E6197B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96232028"/>
                <w:placeholder>
                  <w:docPart w:val="933ADAF0A44B45F7A20A423C015A3ABF"/>
                </w:placeholder>
              </w:sdtPr>
              <w:sdtEndPr/>
              <w:sdtContent>
                <w:r w:rsidR="00E619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E6197B" w:rsidRPr="00CC3151" w14:paraId="2575594A" w14:textId="77777777" w:rsidTr="00922265">
        <w:trPr>
          <w:trHeight w:val="208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8E45" w14:textId="0E06948E" w:rsidR="00E6197B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2986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6197B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Sonde à demeure </w:t>
            </w:r>
            <w:r w:rsidR="00E6197B">
              <w:rPr>
                <w:rFonts w:asciiTheme="minorHAnsi" w:hAnsiTheme="minorHAnsi" w:cstheme="minorHAnsi"/>
                <w:sz w:val="20"/>
                <w:szCs w:val="20"/>
              </w:rPr>
              <w:t>longue</w:t>
            </w:r>
            <w:r w:rsidR="00E6197B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 durée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AA10" w14:textId="18A7EB9B" w:rsidR="00E6197B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25417702"/>
                <w:placeholder>
                  <w:docPart w:val="B3F75C168F814CDDB0A1584A8D8FDC63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D5BE" w14:textId="6754BAB1" w:rsidR="00E6197B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1077617"/>
                <w:placeholder>
                  <w:docPart w:val="F84D1ADD28B24337BDE599ECD0EAC542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CEC7" w14:textId="77777777" w:rsidR="00E6197B" w:rsidRDefault="00E6197B" w:rsidP="00F7785F">
            <w:pPr>
              <w:tabs>
                <w:tab w:val="left" w:pos="1167"/>
                <w:tab w:val="left" w:pos="2442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A07A" w14:textId="77777777" w:rsidR="00E6197B" w:rsidRDefault="00E6197B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4FA5" w14:textId="77777777" w:rsidR="00E6197B" w:rsidRDefault="00E6197B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73C7" w:rsidRPr="00CC3151" w14:paraId="1FA998B7" w14:textId="77777777" w:rsidTr="00A673C7">
        <w:trPr>
          <w:trHeight w:val="266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D7EAA7" w14:textId="62866254" w:rsidR="00A673C7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568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3C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673C7" w:rsidRPr="00CC3151">
              <w:rPr>
                <w:rFonts w:asciiTheme="minorHAnsi" w:hAnsiTheme="minorHAnsi" w:cstheme="minorHAnsi"/>
                <w:sz w:val="20"/>
                <w:szCs w:val="20"/>
              </w:rPr>
              <w:t>Plateau ou cabaret à changement de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1ABE3" w14:textId="029072D3" w:rsidR="00A673C7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385789645"/>
                <w:placeholder>
                  <w:docPart w:val="0724952261FD4579B6260CBF69C23CAD"/>
                </w:placeholder>
              </w:sdtPr>
              <w:sdtEndPr/>
              <w:sdtContent>
                <w:r w:rsidR="00A673C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BE52E" w14:textId="7C0802A4" w:rsidR="00A673C7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80653700"/>
                <w:placeholder>
                  <w:docPart w:val="52E2137B7BB24D37A32645B40CD00179"/>
                </w:placeholder>
              </w:sdtPr>
              <w:sdtEndPr/>
              <w:sdtContent>
                <w:r w:rsidR="00A673C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D4A7" w14:textId="37E790A2" w:rsidR="00A673C7" w:rsidRPr="00CC3151" w:rsidRDefault="00AF73C8" w:rsidP="00CC3151">
            <w:pPr>
              <w:tabs>
                <w:tab w:val="left" w:pos="1167"/>
                <w:tab w:val="left" w:pos="2442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9085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3C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673C7">
              <w:rPr>
                <w:rFonts w:asciiTheme="minorHAnsi" w:hAnsiTheme="minorHAnsi" w:cstheme="minorHAnsi"/>
                <w:sz w:val="20"/>
                <w:szCs w:val="20"/>
              </w:rPr>
              <w:t>Bouchon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D452" w14:textId="1F0E862E" w:rsidR="00A673C7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84133943"/>
                <w:placeholder>
                  <w:docPart w:val="6D4E469BC51D4BC5BBC87CDE70FE4FBE"/>
                </w:placeholder>
              </w:sdtPr>
              <w:sdtEndPr/>
              <w:sdtContent>
                <w:r w:rsidR="00A673C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3CD5" w14:textId="1E125E27" w:rsidR="00A673C7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43155596"/>
                <w:placeholder>
                  <w:docPart w:val="6903878C51534EC99CD9C4532AEEC57F"/>
                </w:placeholder>
              </w:sdtPr>
              <w:sdtEndPr/>
              <w:sdtContent>
                <w:r w:rsidR="00A673C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8B6398" w:rsidRPr="00CC3151" w14:paraId="53D26576" w14:textId="77777777" w:rsidTr="00E07C97">
        <w:trPr>
          <w:trHeight w:val="229"/>
          <w:jc w:val="center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F689" w14:textId="15F34493" w:rsidR="008B6398" w:rsidRPr="00CC3151" w:rsidRDefault="008B6398" w:rsidP="00E619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301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sonde (seringue inclu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se)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FC12F" w14:textId="24061275" w:rsidR="008B6398" w:rsidRPr="00CC3151" w:rsidRDefault="008B639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32F2A2" w14:textId="77777777" w:rsidR="008B6398" w:rsidRPr="00CC3151" w:rsidRDefault="008B639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92DA0F" w14:textId="78A70541" w:rsidR="008B6398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1181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39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B6398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Eau bactériostatique 30 ml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46DE8" w14:textId="65863E4C" w:rsidR="008B6398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92994642"/>
                <w:placeholder>
                  <w:docPart w:val="A263254C4615479CB9DA2BE3A3977017"/>
                </w:placeholder>
              </w:sdtPr>
              <w:sdtEndPr/>
              <w:sdtContent>
                <w:r w:rsidR="008B639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92BCE" w14:textId="192BE40F" w:rsidR="008B6398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85634781"/>
                <w:placeholder>
                  <w:docPart w:val="1E72E33C42414B4AA77C63261F4FE16F"/>
                </w:placeholder>
              </w:sdtPr>
              <w:sdtEndPr/>
              <w:sdtContent>
                <w:r w:rsidR="008B639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8B6398" w:rsidRPr="00CC3151" w14:paraId="2209CB44" w14:textId="77777777" w:rsidTr="00E07C97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B41B9" w14:textId="7B707A2F" w:rsidR="008B6398" w:rsidRPr="00CC3151" w:rsidRDefault="00AF73C8" w:rsidP="00A965E4">
            <w:pPr>
              <w:tabs>
                <w:tab w:val="left" w:pos="157"/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3551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39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B6398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Seringue 10 ml vide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3896" w14:textId="1602D5C1" w:rsidR="008B6398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20725365"/>
                <w:placeholder>
                  <w:docPart w:val="B913A388AD0C4FB2BD83A7CE8CF7A2E4"/>
                </w:placeholder>
              </w:sdtPr>
              <w:sdtEndPr/>
              <w:sdtContent>
                <w:r w:rsidR="008B639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BF4B" w14:textId="1A458521" w:rsidR="008B6398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11114194"/>
                <w:placeholder>
                  <w:docPart w:val="86B19C7B73E949D69A488D008652991C"/>
                </w:placeholder>
              </w:sdtPr>
              <w:sdtEndPr/>
              <w:sdtContent>
                <w:r w:rsidR="008B639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49D4" w14:textId="16BF393F" w:rsidR="008B6398" w:rsidRPr="00A965E4" w:rsidRDefault="008B6398" w:rsidP="006A0B9A">
            <w:pPr>
              <w:tabs>
                <w:tab w:val="left" w:pos="166"/>
                <w:tab w:val="left" w:pos="2443"/>
                <w:tab w:val="left" w:pos="3719"/>
                <w:tab w:val="left" w:pos="5136"/>
              </w:tabs>
              <w:ind w:left="177" w:right="-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965E4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(pour gonfler ballonnet de 30 ml)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9042F2" w14:textId="77777777" w:rsidR="008B6398" w:rsidRPr="00CC3151" w:rsidRDefault="008B639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6544B6" w14:textId="77777777" w:rsidR="008B6398" w:rsidRPr="00CC3151" w:rsidRDefault="008B639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65E4" w:rsidRPr="00CC3151" w14:paraId="682DA7F1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7BEAD" w14:textId="2D0BE42B" w:rsidR="00A965E4" w:rsidRPr="00CC3151" w:rsidRDefault="00AF73C8" w:rsidP="00A965E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8878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>Aiguille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DDEC" w14:textId="77CB673B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12940742"/>
                <w:placeholder>
                  <w:docPart w:val="EAEC13B824964A378491FD4F5172F9EB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6FF0" w14:textId="06D957B5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71774762"/>
                <w:placeholder>
                  <w:docPart w:val="F782C5F3B68A46D79FBD19278D52FFAB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35C9" w14:textId="77DA5ECA" w:rsidR="00A965E4" w:rsidRPr="00CC3151" w:rsidRDefault="00AF73C8" w:rsidP="00A965E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55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D4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>Piqués jetables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3390" w14:textId="5BB6DF89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78624700"/>
                <w:placeholder>
                  <w:docPart w:val="CA97BE2ED1A24B7CB104F10106814256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0976" w14:textId="4B357C87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52393358"/>
                <w:placeholder>
                  <w:docPart w:val="F5BF89DBF7CB4CC2BD1D96EF806E0C1C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965E4" w:rsidRPr="00CC3151" w14:paraId="18D07703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0AB9B" w14:textId="6E0DCCFA" w:rsidR="00A965E4" w:rsidRPr="00CC3151" w:rsidRDefault="00AF73C8" w:rsidP="00A965E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6520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>Eau stérile bactériostatique de 10 ml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3817" w14:textId="529D46B1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467743209"/>
                <w:placeholder>
                  <w:docPart w:val="480C39670F1344A8926F01ACCCC66B8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C1F1" w14:textId="508ED042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05594087"/>
                <w:placeholder>
                  <w:docPart w:val="9B1E376E23A4458C817D7AF2E5DA205F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5107F" w14:textId="78270491" w:rsidR="00A965E4" w:rsidRPr="00CC3151" w:rsidRDefault="00AF73C8" w:rsidP="00A965E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466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>Piqués lavables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98BA" w14:textId="4829FFCA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40486348"/>
                <w:placeholder>
                  <w:docPart w:val="D2A742D2E16D48DF8E5D6058C70F66AF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E113" w14:textId="07B03FF6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53435151"/>
                <w:placeholder>
                  <w:docPart w:val="8F2A0725C42346148362FE6DB39441B9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965E4" w:rsidRPr="00CC3151" w14:paraId="73757F88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27127" w14:textId="6BEFC6A5" w:rsidR="00A965E4" w:rsidRPr="00CC3151" w:rsidRDefault="00AF73C8" w:rsidP="000B0625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3850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Solution </w:t>
            </w:r>
            <w:r w:rsidR="000B5E40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désinfectante </w:t>
            </w:r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pour la peau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BAE73" w14:textId="06D09DA3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65692851"/>
                <w:placeholder>
                  <w:docPart w:val="19B7352B48F14BFCBB2BE6F317D3CAF5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3DFA" w14:textId="62804E6E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311954921"/>
                <w:placeholder>
                  <w:docPart w:val="F278839CBE1D45629D2918EAC4014899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959B" w14:textId="0B5594C8" w:rsidR="00A965E4" w:rsidRPr="00CC3151" w:rsidRDefault="00AF73C8" w:rsidP="00A965E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4055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>Urinoir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49D5" w14:textId="1F38BA1C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25952763"/>
                <w:placeholder>
                  <w:docPart w:val="8D7C631D37C14632A5C7D4409A3DB4D5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20C9" w14:textId="1CADF671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38364520"/>
                <w:placeholder>
                  <w:docPart w:val="45A1E61D32EC448B85F29B6596BA2123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965E4" w:rsidRPr="00CC3151" w14:paraId="32B022D0" w14:textId="77777777" w:rsidTr="008B6398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6D4D" w14:textId="00D347ED" w:rsidR="00A965E4" w:rsidRPr="00CC3151" w:rsidRDefault="00AF73C8" w:rsidP="00A965E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8815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Gants non stériles </w:t>
            </w:r>
            <w:r w:rsidR="0010603E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(s</w:t>
            </w:r>
            <w:r w:rsidR="0010603E" w:rsidRPr="00AD364B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 xml:space="preserve">i </w:t>
            </w:r>
            <w:r w:rsidR="0010603E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entretien par un tiers</w:t>
            </w:r>
            <w:r w:rsidR="0010603E" w:rsidRPr="00AD364B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2E91" w14:textId="3847F86C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54394041"/>
                <w:placeholder>
                  <w:docPart w:val="6C63DEB064634A0E95CB1D51025279AE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336F" w14:textId="3C29808E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08214996"/>
                <w:placeholder>
                  <w:docPart w:val="C897E311786A4393AE70948423681BF3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CFD2376" w14:textId="41735157" w:rsidR="00A965E4" w:rsidRPr="00CC3151" w:rsidRDefault="00A965E4" w:rsidP="00A965E4">
            <w:pPr>
              <w:tabs>
                <w:tab w:val="left" w:pos="1009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Compresse</w:t>
            </w:r>
            <w:r w:rsidR="00475560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</w:t>
            </w: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Pr="00A965E4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Pour Mitrofanoff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461C31" w14:textId="77777777" w:rsidR="00A965E4" w:rsidRPr="00CC3151" w:rsidRDefault="00A965E4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451BA" w14:textId="77777777" w:rsidR="00A965E4" w:rsidRPr="00CC3151" w:rsidRDefault="00A965E4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65E4" w:rsidRPr="00CC3151" w14:paraId="50D30E73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46207" w14:textId="7C822F3E" w:rsidR="00A965E4" w:rsidRPr="00CC3151" w:rsidRDefault="00AF73C8" w:rsidP="00A965E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5137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5E4" w:rsidRPr="00CC3151">
              <w:rPr>
                <w:rFonts w:asciiTheme="minorHAnsi" w:hAnsiTheme="minorHAnsi" w:cstheme="minorHAnsi"/>
                <w:sz w:val="20"/>
                <w:szCs w:val="20"/>
              </w:rPr>
              <w:t>Alcool</w:t>
            </w:r>
            <w:r w:rsidR="001060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603E" w:rsidRPr="0010603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(en sachet)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5F90" w14:textId="15931013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46124399"/>
                <w:placeholder>
                  <w:docPart w:val="0B1338F78F6A40A589DA48D977DD3EEF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F9EB" w14:textId="533C84BD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68123415"/>
                <w:placeholder>
                  <w:docPart w:val="9CEC653B5FD6414C9FB92918298211A5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F87B5" w14:textId="369D65D2" w:rsidR="00A965E4" w:rsidRPr="00CC3151" w:rsidRDefault="00A965E4" w:rsidP="00074B9F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7697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C0FD4">
              <w:rPr>
                <w:rFonts w:asciiTheme="minorHAnsi" w:hAnsiTheme="minorHAnsi" w:cstheme="minorHAnsi"/>
                <w:sz w:val="20"/>
                <w:szCs w:val="20"/>
              </w:rPr>
              <w:t>Compresses/gazes non stérile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14B4" w14:textId="6FAC0CD8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27765600"/>
                <w:placeholder>
                  <w:docPart w:val="04354FE7B4D24DF39CBA8723764D082C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113C" w14:textId="17C8F811" w:rsidR="00A965E4" w:rsidRPr="00CC3151" w:rsidRDefault="00AF73C8" w:rsidP="00A965E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6759815"/>
                <w:placeholder>
                  <w:docPart w:val="BC322BDC3CCF4D1F861F685C9EA49544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45567" w:rsidRPr="00CC3151" w14:paraId="5B8FB099" w14:textId="77777777" w:rsidTr="008B6398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6776EDC" w14:textId="1E65DDBC" w:rsidR="00245567" w:rsidRPr="00CC3151" w:rsidRDefault="00245567" w:rsidP="00245567">
            <w:pPr>
              <w:tabs>
                <w:tab w:val="left" w:pos="1009"/>
                <w:tab w:val="left" w:pos="2443"/>
                <w:tab w:val="left" w:pos="2715"/>
                <w:tab w:val="left" w:pos="3719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Sac urinaire</w:t>
            </w:r>
            <w:r w:rsidR="0010603E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4B148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1FC4F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44C8" w14:textId="2F457797" w:rsidR="00245567" w:rsidRPr="00CC3151" w:rsidRDefault="00245567" w:rsidP="00074B9F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103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Compresses adhésives (mépore)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7D95" w14:textId="4D63A72F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60131722"/>
                <w:placeholder>
                  <w:docPart w:val="9A8B79AC2DE84D139E073382F3F594E6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7732" w14:textId="3FD669D2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40526207"/>
                <w:placeholder>
                  <w:docPart w:val="D063728C693543C19AFB1EB01B85715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45567" w:rsidRPr="00CC3151" w14:paraId="1BEDDC93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CC1A" w14:textId="3F761B11" w:rsidR="00245567" w:rsidRPr="00CC3151" w:rsidRDefault="00245567" w:rsidP="00074B9F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4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Cuisse (500 à 1000 ml)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D837" w14:textId="3A792368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49816087"/>
                <w:placeholder>
                  <w:docPart w:val="CD7FD6762A9548E792E5BC38822BC057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767E" w14:textId="37757A97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09229440"/>
                <w:placeholder>
                  <w:docPart w:val="2C16E63D8CB84CB9819F9ECA3F775213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5A8AC" w14:textId="3ECBA8E6" w:rsidR="00245567" w:rsidRPr="00CC3151" w:rsidRDefault="008C0FD4" w:rsidP="008C0FD4">
            <w:pPr>
              <w:tabs>
                <w:tab w:val="left" w:pos="319"/>
                <w:tab w:val="left" w:pos="2443"/>
                <w:tab w:val="left" w:pos="3719"/>
                <w:tab w:val="left" w:pos="5136"/>
              </w:tabs>
              <w:ind w:left="-51" w:right="-108" w:firstLine="51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294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>Bandage adhésif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B3B5" w14:textId="0F386C6A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4326206"/>
                <w:placeholder>
                  <w:docPart w:val="C887BBFEEBA94B7CAE902AA4A0A173B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362A" w14:textId="694C668E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61777581"/>
                <w:placeholder>
                  <w:docPart w:val="5855E307AD144C74A4CC1C4659413D4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45567" w:rsidRPr="00CC3151" w14:paraId="303DF95B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3BBC9" w14:textId="08CDFF36" w:rsidR="00245567" w:rsidRPr="00CC3151" w:rsidRDefault="00245567" w:rsidP="00074B9F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7673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Nuit (2000 à 4000 ml)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D354" w14:textId="1A4CC4A1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68161756"/>
                <w:placeholder>
                  <w:docPart w:val="ACB8E7FA455C43F5A88F3B6EB5059005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1807" w14:textId="7CCD7CC7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49296294"/>
                <w:placeholder>
                  <w:docPart w:val="45344A88504147A6883A9842E6CFCD31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DAE91" w14:textId="2714180E" w:rsidR="00FD1D43" w:rsidRPr="00E6197B" w:rsidRDefault="00AF73C8" w:rsidP="00E6197B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702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45567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Valve électrique </w:t>
            </w:r>
            <w:r w:rsidR="00245567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</w:t>
            </w:r>
            <w:r w:rsidR="00245567" w:rsidRPr="00CC3151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prescription méd.)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B69" w14:textId="3E0DAF67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259250"/>
                <w:placeholder>
                  <w:docPart w:val="792C93A3AAC6489788EB39D657880047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7A12" w14:textId="47F9BE35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86541177"/>
                <w:placeholder>
                  <w:docPart w:val="334860379DC3401DA4DEEB1F0C176497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45567" w:rsidRPr="00CC3151" w14:paraId="2E2E86AE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D25A" w14:textId="307F3EEF" w:rsidR="00245567" w:rsidRPr="00CC3151" w:rsidRDefault="00AF73C8" w:rsidP="00245567">
            <w:pPr>
              <w:tabs>
                <w:tab w:val="left" w:pos="1167"/>
                <w:tab w:val="left" w:pos="2443"/>
                <w:tab w:val="left" w:pos="2715"/>
                <w:tab w:val="left" w:pos="3719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6536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45567" w:rsidRPr="00CC3151">
              <w:rPr>
                <w:rFonts w:asciiTheme="minorHAnsi" w:hAnsiTheme="minorHAnsi" w:cstheme="minorHAnsi"/>
                <w:sz w:val="20"/>
                <w:szCs w:val="20"/>
              </w:rPr>
              <w:t>Adaptateur/connecteur 5 dans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ACAC" w14:textId="1AC3BA20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132122865"/>
                <w:placeholder>
                  <w:docPart w:val="4BE39751B2124BEF96A8B30770451528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247E" w14:textId="7D4F1F2A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32836153"/>
                <w:placeholder>
                  <w:docPart w:val="02889DE65F814E519929D7A1780D702B"/>
                </w:placeholder>
              </w:sdtPr>
              <w:sdtEndPr/>
              <w:sdtContent>
                <w:r w:rsidR="006E402E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EBFBA" w14:textId="0B472AC0" w:rsidR="00245567" w:rsidRPr="00CC3151" w:rsidRDefault="00AF73C8" w:rsidP="0024556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8405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6197B">
              <w:rPr>
                <w:rFonts w:asciiTheme="minorHAnsi" w:hAnsiTheme="minorHAnsi" w:cstheme="minorHAnsi"/>
                <w:sz w:val="20"/>
                <w:szCs w:val="20"/>
              </w:rPr>
              <w:t>culotte d’incontinence ou  coussinet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2721" w14:textId="036EA794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429967604"/>
                <w:placeholder>
                  <w:docPart w:val="BFD8F31AB3B14255A75D2169436B707A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C753" w14:textId="1AFEA2BA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99263869"/>
                <w:placeholder>
                  <w:docPart w:val="42DCAC121A6E4FB7AECA107F5ADE33FD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45567" w:rsidRPr="00CC3151" w14:paraId="300AC3EE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19EA5" w14:textId="11583449" w:rsidR="00245567" w:rsidRPr="00CC3151" w:rsidRDefault="00AF73C8" w:rsidP="00245567">
            <w:pPr>
              <w:tabs>
                <w:tab w:val="left" w:pos="26"/>
                <w:tab w:val="left" w:pos="1167"/>
                <w:tab w:val="left" w:pos="2443"/>
                <w:tab w:val="left" w:pos="2715"/>
                <w:tab w:val="left" w:pos="3719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771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45567" w:rsidRPr="00CC3151">
              <w:rPr>
                <w:rFonts w:asciiTheme="minorHAnsi" w:hAnsiTheme="minorHAnsi" w:cstheme="minorHAnsi"/>
                <w:sz w:val="20"/>
                <w:szCs w:val="20"/>
              </w:rPr>
              <w:t>Tubulure en latex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00D30" w14:textId="1D965F07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04327910"/>
                <w:placeholder>
                  <w:docPart w:val="40392B91D7FB4CB385B8DAEEB627038D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BDD5" w14:textId="45ECE906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78941985"/>
                <w:placeholder>
                  <w:docPart w:val="8A5D94F2F85840648810DB78C141CBEF"/>
                </w:placeholder>
              </w:sdtPr>
              <w:sdtEndPr/>
              <w:sdtContent>
                <w:r w:rsidR="004F6C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0D7497" w14:textId="3C0782ED" w:rsidR="00245567" w:rsidRPr="00CC3151" w:rsidRDefault="00D975E6" w:rsidP="0024556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E8107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E8978E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567" w:rsidRPr="00CC3151" w14:paraId="18B6517A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B54C9" w14:textId="0D3A40F2" w:rsidR="00245567" w:rsidRPr="00CC3151" w:rsidRDefault="00AF73C8" w:rsidP="0083728B">
            <w:pPr>
              <w:tabs>
                <w:tab w:val="left" w:pos="26"/>
                <w:tab w:val="left" w:pos="2443"/>
                <w:tab w:val="left" w:pos="2715"/>
                <w:tab w:val="left" w:pos="3719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513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45567" w:rsidRPr="00CC3151">
              <w:rPr>
                <w:rFonts w:asciiTheme="minorHAnsi" w:hAnsiTheme="minorHAnsi" w:cstheme="minorHAnsi"/>
                <w:sz w:val="20"/>
                <w:szCs w:val="20"/>
              </w:rPr>
              <w:t>Clampe</w:t>
            </w:r>
            <w:r w:rsidR="00E6197B"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  <w:r w:rsidR="008372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617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8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3728B" w:rsidRPr="00CC3151">
              <w:rPr>
                <w:rFonts w:asciiTheme="minorHAnsi" w:hAnsiTheme="minorHAnsi" w:cstheme="minorHAnsi"/>
                <w:sz w:val="20"/>
                <w:szCs w:val="20"/>
              </w:rPr>
              <w:t>Fermoir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6CE6" w14:textId="64C72BE2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41592106"/>
                <w:placeholder>
                  <w:docPart w:val="F1DB17D393404B2A888D55A84BA37C44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9124" w14:textId="017D9F37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43210490"/>
                <w:placeholder>
                  <w:docPart w:val="638181EB2EF44B139F7CB5845092C646"/>
                </w:placeholder>
              </w:sdtPr>
              <w:sdtEndPr/>
              <w:sdtContent>
                <w:r w:rsidR="004F6C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2E6E5" w14:textId="77777777" w:rsidR="00245567" w:rsidRPr="00CC3151" w:rsidRDefault="00245567" w:rsidP="0024556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0D0B5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6390C9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567" w:rsidRPr="00CC3151" w14:paraId="58774594" w14:textId="77777777" w:rsidTr="008B6398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4E3B6CA" w14:textId="46C3D434" w:rsidR="00245567" w:rsidRPr="00CC3151" w:rsidRDefault="00245567" w:rsidP="00245567">
            <w:pPr>
              <w:tabs>
                <w:tab w:val="left" w:pos="1009"/>
                <w:tab w:val="left" w:pos="2443"/>
                <w:tab w:val="left" w:pos="2715"/>
                <w:tab w:val="left" w:pos="3719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Courroie</w:t>
            </w: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82159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54357D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94D44D" w14:textId="77777777" w:rsidR="00245567" w:rsidRPr="00CC3151" w:rsidRDefault="00245567" w:rsidP="0024556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A16A49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743F7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567" w:rsidRPr="00CC3151" w14:paraId="22420FFA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1980" w14:textId="1A310DE8" w:rsidR="00245567" w:rsidRPr="00CC3151" w:rsidRDefault="00245567" w:rsidP="00074B9F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9826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Élastique</w:t>
            </w:r>
            <w:r w:rsidR="0083728B"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372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497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9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3728B" w:rsidRPr="00CC3151">
              <w:rPr>
                <w:rFonts w:asciiTheme="minorHAnsi" w:hAnsiTheme="minorHAnsi" w:cstheme="minorHAnsi"/>
                <w:sz w:val="20"/>
                <w:szCs w:val="20"/>
              </w:rPr>
              <w:t>Velcro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426E" w14:textId="74242F8F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93021132"/>
                <w:placeholder>
                  <w:docPart w:val="B6CEE792AE73409892DFEDB3F1AD1808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1446A" w14:textId="53562039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40612707"/>
                <w:placeholder>
                  <w:docPart w:val="303E13CF946B44218F47FF21EA049022"/>
                </w:placeholder>
              </w:sdtPr>
              <w:sdtEndPr/>
              <w:sdtContent>
                <w:r w:rsidR="004F6C2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4A50CD" w14:textId="77777777" w:rsidR="00245567" w:rsidRPr="00CC3151" w:rsidRDefault="00245567" w:rsidP="0024556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AAE73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353C9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567" w:rsidRPr="00CC3151" w14:paraId="2E8C080F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69EB" w14:textId="1097AE70" w:rsidR="00245567" w:rsidRPr="00CC3151" w:rsidRDefault="00AF73C8" w:rsidP="00245567">
            <w:pPr>
              <w:tabs>
                <w:tab w:val="left" w:pos="1167"/>
                <w:tab w:val="left" w:pos="2443"/>
                <w:tab w:val="left" w:pos="2715"/>
                <w:tab w:val="left" w:pos="3719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6517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45567" w:rsidRPr="00CC3151">
              <w:rPr>
                <w:rFonts w:asciiTheme="minorHAnsi" w:hAnsiTheme="minorHAnsi" w:cstheme="minorHAnsi"/>
                <w:sz w:val="20"/>
                <w:szCs w:val="20"/>
              </w:rPr>
              <w:t>Bande de retenue autocollante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1D56" w14:textId="3087E880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07932027"/>
                <w:placeholder>
                  <w:docPart w:val="5683908600EC4A8B906B767DD5BABA5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3239" w14:textId="6B85213A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60827304"/>
                <w:placeholder>
                  <w:docPart w:val="0971D8527C694F06B04CEC15070F4E3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02A792" w14:textId="77777777" w:rsidR="00245567" w:rsidRPr="00CC3151" w:rsidRDefault="00245567" w:rsidP="0024556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E37757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65FC47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567" w:rsidRPr="00CC3151" w14:paraId="7D1CC64E" w14:textId="77777777" w:rsidTr="00922265">
        <w:trPr>
          <w:trHeight w:val="229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E003D" w14:textId="4193561C" w:rsidR="00245567" w:rsidRPr="00CC3151" w:rsidRDefault="00AF73C8" w:rsidP="00245567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 w:after="6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780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45567" w:rsidRPr="00CC3151">
              <w:rPr>
                <w:rFonts w:asciiTheme="minorHAnsi" w:hAnsiTheme="minorHAnsi" w:cstheme="minorHAnsi"/>
                <w:sz w:val="20"/>
                <w:szCs w:val="20"/>
              </w:rPr>
              <w:t>Bouchon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075E" w14:textId="3CCAF761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82940583"/>
                <w:placeholder>
                  <w:docPart w:val="2576DA1BE5354A4A9F507DA7CE11381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36781" w14:textId="332FFEE9" w:rsidR="00245567" w:rsidRPr="00CC3151" w:rsidRDefault="00AF73C8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39358682"/>
                <w:placeholder>
                  <w:docPart w:val="6EC383794F35457AA1C5544FB4EBA3B6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6AF35" w14:textId="77777777" w:rsidR="00245567" w:rsidRPr="00CC3151" w:rsidRDefault="00245567" w:rsidP="00245567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CC5AF3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C9D5D2" w14:textId="77777777" w:rsidR="00245567" w:rsidRPr="00CC3151" w:rsidRDefault="00245567" w:rsidP="00245567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3F0A9A0" w14:textId="77777777" w:rsidR="00700265" w:rsidRPr="00A965E4" w:rsidRDefault="00700265" w:rsidP="00700265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7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32"/>
        <w:gridCol w:w="247"/>
        <w:gridCol w:w="3474"/>
        <w:gridCol w:w="1134"/>
        <w:gridCol w:w="567"/>
        <w:gridCol w:w="45"/>
      </w:tblGrid>
      <w:tr w:rsidR="00FE70C0" w:rsidRPr="00CC3151" w14:paraId="061D3F34" w14:textId="77777777" w:rsidTr="00922265">
        <w:trPr>
          <w:gridAfter w:val="1"/>
          <w:wAfter w:w="45" w:type="dxa"/>
          <w:trHeight w:val="22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E72FF4" w14:textId="4C8A1C5B" w:rsidR="00FE70C0" w:rsidRPr="00CC3151" w:rsidRDefault="00AF73C8" w:rsidP="007231D1">
            <w:pPr>
              <w:pStyle w:val="Sujet"/>
              <w:tabs>
                <w:tab w:val="clear" w:pos="0"/>
                <w:tab w:val="left" w:pos="176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5408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E70C0" w:rsidRPr="00CC3151">
              <w:rPr>
                <w:rFonts w:asciiTheme="minorHAnsi" w:hAnsiTheme="minorHAnsi" w:cstheme="minorHAnsi"/>
              </w:rPr>
              <w:t>Instillation de médicament</w:t>
            </w:r>
          </w:p>
        </w:tc>
        <w:tc>
          <w:tcPr>
            <w:tcW w:w="191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A145DF" w14:textId="29986892" w:rsidR="00FE70C0" w:rsidRPr="00FE70C0" w:rsidRDefault="00FE70C0" w:rsidP="007231D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4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228E5" w14:textId="09D14441" w:rsidR="00FE70C0" w:rsidRPr="00CC3151" w:rsidRDefault="00AF73C8" w:rsidP="007231D1">
            <w:pPr>
              <w:pStyle w:val="Sujet"/>
              <w:tabs>
                <w:tab w:val="clear" w:pos="0"/>
                <w:tab w:val="left" w:pos="176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0340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E70C0" w:rsidRPr="00CC3151">
              <w:rPr>
                <w:rFonts w:asciiTheme="minorHAnsi" w:hAnsiTheme="minorHAnsi" w:cstheme="minorHAnsi"/>
              </w:rPr>
              <w:t>Irrigation vésicale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A9B8A4" w14:textId="77777777" w:rsidR="00FE70C0" w:rsidRPr="00FE70C0" w:rsidRDefault="00FE70C0" w:rsidP="007231D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01750B" w:rsidRPr="00CC3151" w14:paraId="2A1A3393" w14:textId="77777777" w:rsidTr="006C18BF">
        <w:trPr>
          <w:trHeight w:val="121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0E5647" w14:textId="77777777" w:rsidR="00700265" w:rsidRPr="00CC3151" w:rsidRDefault="00700265" w:rsidP="007231D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B7F5" w14:textId="77777777" w:rsidR="00700265" w:rsidRPr="00CC3151" w:rsidRDefault="00700265" w:rsidP="007231D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E2DDB" w14:textId="77777777" w:rsidR="00700265" w:rsidRPr="00CC3151" w:rsidRDefault="00700265" w:rsidP="007231D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2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2346E" w14:textId="77777777" w:rsidR="00700265" w:rsidRPr="00CC3151" w:rsidRDefault="00700265" w:rsidP="00234D25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021BD4" w14:textId="77777777" w:rsidR="00700265" w:rsidRPr="00CC3151" w:rsidRDefault="00700265" w:rsidP="007231D1">
            <w:pPr>
              <w:tabs>
                <w:tab w:val="left" w:pos="86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272DF" w14:textId="77777777" w:rsidR="00700265" w:rsidRPr="00CC3151" w:rsidRDefault="00700265" w:rsidP="007231D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DD390" w14:textId="77777777" w:rsidR="00700265" w:rsidRPr="00CC3151" w:rsidRDefault="00700265" w:rsidP="007231D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</w:tr>
      <w:tr w:rsidR="0001750B" w:rsidRPr="00CC3151" w14:paraId="212E6BDF" w14:textId="77777777" w:rsidTr="006C18BF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5655" w14:textId="77B04363" w:rsidR="00700265" w:rsidRPr="00CC3151" w:rsidRDefault="00AF73C8" w:rsidP="008A64C7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21" w:right="-108" w:hanging="32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658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9F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 Cabaret</w:t>
            </w:r>
            <w:r w:rsidR="0001750B">
              <w:rPr>
                <w:rFonts w:asciiTheme="minorHAnsi" w:hAnsiTheme="minorHAnsi" w:cstheme="minorHAnsi"/>
                <w:sz w:val="20"/>
                <w:szCs w:val="20"/>
              </w:rPr>
              <w:t xml:space="preserve"> à irrigation </w:t>
            </w:r>
            <w:r w:rsidR="008A64C7" w:rsidRPr="008A64C7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(+</w:t>
            </w:r>
            <w:r w:rsidR="0001750B" w:rsidRPr="008A64C7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seringue à</w:t>
            </w:r>
            <w:r w:rsidR="00700265" w:rsidRPr="008A64C7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 piston</w:t>
            </w:r>
            <w:r w:rsidR="008A64C7" w:rsidRPr="008A64C7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1E31B" w14:textId="1EEBD87C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87628348"/>
                <w:placeholder>
                  <w:docPart w:val="2A242E1674BD43A891116F04256BE2DD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4FB0" w14:textId="623D6A6F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1516145"/>
                <w:placeholder>
                  <w:docPart w:val="837E8BA58484487BB24157A1132D45FA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D459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4A21" w14:textId="70787D3B" w:rsidR="00700265" w:rsidRPr="00CC3151" w:rsidRDefault="00AF73C8" w:rsidP="0001750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247" w:right="-108" w:hanging="24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283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36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A64C7" w:rsidRPr="00CC3151">
              <w:rPr>
                <w:rFonts w:asciiTheme="minorHAnsi" w:hAnsiTheme="minorHAnsi" w:cstheme="minorHAnsi"/>
                <w:sz w:val="20"/>
                <w:szCs w:val="20"/>
              </w:rPr>
              <w:t>Cabaret</w:t>
            </w:r>
            <w:r w:rsidR="008A64C7">
              <w:rPr>
                <w:rFonts w:asciiTheme="minorHAnsi" w:hAnsiTheme="minorHAnsi" w:cstheme="minorHAnsi"/>
                <w:sz w:val="20"/>
                <w:szCs w:val="20"/>
              </w:rPr>
              <w:t xml:space="preserve"> à irrigation </w:t>
            </w:r>
            <w:r w:rsidR="008A64C7" w:rsidRPr="008A64C7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(+ seringue à piston)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87C4" w14:textId="06344729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30614395"/>
                <w:placeholder>
                  <w:docPart w:val="D1DB04656CC9426C84917CD7905EC143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3163" w14:textId="1D2843F2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46686685"/>
                <w:placeholder>
                  <w:docPart w:val="74575C3BC22142B2A15504E519A8315A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01750B" w:rsidRPr="00CC3151" w14:paraId="6674C247" w14:textId="77777777" w:rsidTr="008B6398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19BD" w14:textId="0FDF93B4" w:rsidR="00700265" w:rsidRPr="00CC3151" w:rsidRDefault="00AF73C8" w:rsidP="0001750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21" w:right="-108" w:hanging="32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253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Solution pour diluer le médicament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2553" w14:textId="374D46F3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69189150"/>
                <w:placeholder>
                  <w:docPart w:val="3C883CFB240B4BE2B095CFB9E99370FA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CDCC" w14:textId="1AA1A345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62221884"/>
                <w:placeholder>
                  <w:docPart w:val="A4CE8D00BA0C43CC97E1419FBD345B5F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F3A2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CF7699" w14:textId="1ACEACAA" w:rsidR="00700265" w:rsidRPr="009D76E3" w:rsidRDefault="00700265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D76E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Solution à irrigation stérile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5C93C" w14:textId="48439BEE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5F42B" w14:textId="4A13E6D9" w:rsidR="00700265" w:rsidRPr="00CC3151" w:rsidRDefault="00700265" w:rsidP="009D76E3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750B" w:rsidRPr="00CC3151" w14:paraId="1D1C0F70" w14:textId="77777777" w:rsidTr="00922265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0186" w14:textId="5CB7A880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8085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Aiguille stérile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4274" w14:textId="19F32D7D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55701774"/>
                <w:placeholder>
                  <w:docPart w:val="634E108457424C309B358071FC8DE918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B2EA3" w14:textId="5828FF56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11257357"/>
                <w:placeholder>
                  <w:docPart w:val="079F197AD92D4B40A59CB0FC61A6D55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FC87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B4AA" w14:textId="12D3EF45" w:rsidR="00700265" w:rsidRPr="00CC3151" w:rsidRDefault="00AF73C8" w:rsidP="009D76E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24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608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Bouteille 500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ADB5" w14:textId="404B2594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3142833"/>
                <w:placeholder>
                  <w:docPart w:val="7F0BEBBF461E49629D8B5A152012AC6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CB54" w14:textId="2F69477E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121679841"/>
                <w:placeholder>
                  <w:docPart w:val="59E306CD541D4709865178ED7EED20E8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01750B" w:rsidRPr="00CC3151" w14:paraId="75C5EEC7" w14:textId="77777777" w:rsidTr="006C18BF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FED2" w14:textId="5DE278DA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2233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Seringue stérile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4B4E7" w14:textId="2BD1D37D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33782487"/>
                <w:placeholder>
                  <w:docPart w:val="8A866C048F5A448F995B78E2847E2C0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CA00" w14:textId="0D6D3F54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4084941"/>
                <w:placeholder>
                  <w:docPart w:val="5DC9BA2099FA49008EF4D02D62DACF37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31CC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4A1B" w14:textId="079141C5" w:rsidR="00700265" w:rsidRPr="00CC3151" w:rsidRDefault="00AF73C8" w:rsidP="009D76E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244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567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Sac de 200 ml avec tubulure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D656" w14:textId="7AA78111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98508545"/>
                <w:placeholder>
                  <w:docPart w:val="07B8F782CACB478DA318AD895398435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63A1" w14:textId="099B7936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312370163"/>
                <w:placeholder>
                  <w:docPart w:val="591BAC7EA8934E73A49EA0CB55EAD8D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01750B" w:rsidRPr="00CC3151" w14:paraId="6645A240" w14:textId="77777777" w:rsidTr="006C18BF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3996" w14:textId="490370C8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724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Gants non stériles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FB8A" w14:textId="31278145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04423500"/>
                <w:placeholder>
                  <w:docPart w:val="EC031EC1B1724BCA9590858B8AD6D984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DEB59" w14:textId="10BBAD60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471994672"/>
                <w:placeholder>
                  <w:docPart w:val="FB3CE1690B944B5AB16D72551A2EA64D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85E1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ECB2" w14:textId="722153E0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729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Alcool (sachet)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27FA" w14:textId="2B2BCF31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03519248"/>
                <w:placeholder>
                  <w:docPart w:val="5A6FFDE2AED34BC7BB91B0E196A48F65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8E51" w14:textId="4605D9AC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0322575"/>
                <w:placeholder>
                  <w:docPart w:val="37DC727E11D9406C8E5B89009F0E621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01750B" w:rsidRPr="00CC3151" w14:paraId="6B4549C1" w14:textId="77777777" w:rsidTr="006C18BF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4F83" w14:textId="4C23A1E0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9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Alcool (sachet)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1B65" w14:textId="4267D881" w:rsidR="00700265" w:rsidRPr="00CC3151" w:rsidRDefault="00AF73C8" w:rsidP="00793B3A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95075658"/>
                <w:placeholder>
                  <w:docPart w:val="DD6D2E4F59D045869B5B8E7265F1AAE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E47B" w14:textId="5F1A642F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302538968"/>
                <w:placeholder>
                  <w:docPart w:val="1DA11F394A684F0193FE0664A1BC342E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A2703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8040" w14:textId="2E1AC427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600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E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D76E3" w:rsidRPr="00CC3151">
              <w:rPr>
                <w:rFonts w:asciiTheme="minorHAnsi" w:hAnsiTheme="minorHAnsi" w:cstheme="minorHAnsi"/>
                <w:sz w:val="20"/>
                <w:szCs w:val="20"/>
              </w:rPr>
              <w:t>Gants non stériles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C8C8" w14:textId="48E285BD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91986"/>
                <w:placeholder>
                  <w:docPart w:val="9759CF39FA784CE7B33F5117B54A3E5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569A" w14:textId="57D87ABF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40959234"/>
                <w:placeholder>
                  <w:docPart w:val="15EF738FFEA14859965F61D6BDB6F27E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01750B" w:rsidRPr="00CC3151" w14:paraId="58AE7546" w14:textId="77777777" w:rsidTr="006C18BF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5BF6" w14:textId="7BCE5F3F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9889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Bouchon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C71C" w14:textId="52FDA78D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12874152"/>
                <w:placeholder>
                  <w:docPart w:val="F511BF33CEFC4A87B8A4FB82DF11244B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2F60" w14:textId="6FA61A64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91806309"/>
                <w:placeholder>
                  <w:docPart w:val="659C9B154FC4430D8D84086F8E04045B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8442C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4511" w14:textId="2A6ED5E3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300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E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D76E3" w:rsidRPr="00CC3151">
              <w:rPr>
                <w:rFonts w:asciiTheme="minorHAnsi" w:hAnsiTheme="minorHAnsi" w:cstheme="minorHAnsi"/>
                <w:sz w:val="20"/>
                <w:szCs w:val="20"/>
              </w:rPr>
              <w:t>Bouchon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8B66" w14:textId="40E762C4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24505112"/>
                <w:placeholder>
                  <w:docPart w:val="4960CAC7B0BD447DB860B0F821DB3266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82F2" w14:textId="300FDBDC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52670441"/>
                <w:placeholder>
                  <w:docPart w:val="F92AB73E7C8E40479815D977BA255B48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01750B" w:rsidRPr="00CC3151" w14:paraId="78DD2611" w14:textId="77777777" w:rsidTr="00922265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E5E8" w14:textId="2738C268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555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Piqués jetables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C934" w14:textId="7EFFA448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85537604"/>
                <w:placeholder>
                  <w:docPart w:val="7EB6C1C09BB84EFE8FBAC051FC41D7B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9427" w14:textId="0F41A739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69243714"/>
                <w:placeholder>
                  <w:docPart w:val="96B91DD46E5D4DBD85DBC0548C0FB50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61DA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BF31" w14:textId="5190D7FA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4283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E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D76E3" w:rsidRPr="00CC3151">
              <w:rPr>
                <w:rFonts w:asciiTheme="minorHAnsi" w:hAnsiTheme="minorHAnsi" w:cstheme="minorHAnsi"/>
                <w:sz w:val="20"/>
                <w:szCs w:val="20"/>
              </w:rPr>
              <w:t>Piqués jetables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69DC" w14:textId="099BC3F7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04444095"/>
                <w:placeholder>
                  <w:docPart w:val="45835CC1E3C342068760CA0557328B1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D319" w14:textId="380E6797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87151991"/>
                <w:placeholder>
                  <w:docPart w:val="7C1B294E78074DBA9D633535D22EC9FC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01750B" w:rsidRPr="00CC3151" w14:paraId="120E27C1" w14:textId="77777777" w:rsidTr="00922265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A5F06" w14:textId="7637C68E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6797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Contenant stérile </w:t>
            </w:r>
            <w:r w:rsidR="007179F9" w:rsidRPr="0001750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(mélange du médicament)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44F8" w14:textId="02AF1F22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55096236"/>
                <w:placeholder>
                  <w:docPart w:val="CE85E4FA360342C6B66FC51ABBE04FEA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A520" w14:textId="3194429D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41592135"/>
                <w:placeholder>
                  <w:docPart w:val="2DA7638D124D41358D1BFBF7B432613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9DF4" w14:textId="77777777" w:rsidR="00700265" w:rsidRPr="00CC3151" w:rsidRDefault="00700265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97F9" w14:textId="5EE259F3" w:rsidR="00700265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8324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Adaptateur en Y </w:t>
            </w:r>
            <w:r w:rsidR="00700265" w:rsidRPr="0001750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(si sonde trois voies)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E860" w14:textId="090D8BAC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87509147"/>
                <w:placeholder>
                  <w:docPart w:val="E043038958144CFB8D30B51F449A016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7833" w14:textId="7195E22C" w:rsidR="00700265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84917640"/>
                <w:placeholder>
                  <w:docPart w:val="DCE16F33AD244786A7EAF7E5A97A0794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FF536B" w:rsidRPr="00CC3151" w14:paraId="318AEDBE" w14:textId="77777777" w:rsidTr="00922265">
        <w:trPr>
          <w:trHeight w:val="2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531801F" w14:textId="68261B15" w:rsidR="00FF536B" w:rsidRPr="00CC3151" w:rsidRDefault="00FF536B" w:rsidP="007179F9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D0CAB" w14:textId="77777777" w:rsidR="00FF536B" w:rsidRPr="00CC3151" w:rsidRDefault="00FF536B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ABA2B6" w14:textId="77777777" w:rsidR="00FF536B" w:rsidRPr="00CC3151" w:rsidRDefault="00FF536B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E87F" w14:textId="77777777" w:rsidR="00FF536B" w:rsidRPr="00CC3151" w:rsidRDefault="00FF536B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-109" w:right="-2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3BCE" w14:textId="1B64C495" w:rsidR="00FF536B" w:rsidRPr="00CC3151" w:rsidRDefault="00AF73C8" w:rsidP="00CC3151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800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F536B" w:rsidRPr="00CC3151">
              <w:rPr>
                <w:rFonts w:asciiTheme="minorHAnsi" w:hAnsiTheme="minorHAnsi" w:cstheme="minorHAnsi"/>
                <w:sz w:val="20"/>
                <w:szCs w:val="20"/>
              </w:rPr>
              <w:t>Contenant stérile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4EB7" w14:textId="4A7D6C68" w:rsidR="00FF536B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68071940"/>
                <w:placeholder>
                  <w:docPart w:val="053DDE65A5CC411FBAB7137941F992C7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8625" w14:textId="45807781" w:rsidR="00FF536B" w:rsidRPr="00CC3151" w:rsidRDefault="00AF73C8" w:rsidP="00CC3151">
            <w:pPr>
              <w:tabs>
                <w:tab w:val="left" w:pos="17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63399469"/>
                <w:placeholder>
                  <w:docPart w:val="43DB50AD6F9345808D82F4BC3F69E01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6B74068D" w14:textId="77777777" w:rsidR="00700265" w:rsidRPr="00FF536B" w:rsidRDefault="00700265" w:rsidP="00700265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71" w:type="dxa"/>
        <w:jc w:val="center"/>
        <w:tblLayout w:type="fixed"/>
        <w:tblLook w:val="04A0" w:firstRow="1" w:lastRow="0" w:firstColumn="1" w:lastColumn="0" w:noHBand="0" w:noVBand="1"/>
      </w:tblPr>
      <w:tblGrid>
        <w:gridCol w:w="2395"/>
        <w:gridCol w:w="2268"/>
        <w:gridCol w:w="567"/>
        <w:gridCol w:w="3544"/>
        <w:gridCol w:w="1276"/>
        <w:gridCol w:w="330"/>
        <w:gridCol w:w="291"/>
      </w:tblGrid>
      <w:tr w:rsidR="00930041" w:rsidRPr="00CC3151" w14:paraId="381E9236" w14:textId="77777777" w:rsidTr="00790D9A">
        <w:trPr>
          <w:gridAfter w:val="1"/>
          <w:wAfter w:w="291" w:type="dxa"/>
          <w:trHeight w:val="43"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22338D" w14:textId="53EAED4E" w:rsidR="00930041" w:rsidRPr="00CC3151" w:rsidRDefault="00AF73C8" w:rsidP="007231D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77539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8BF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30041"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>Vidange intestinale</w:t>
            </w:r>
          </w:p>
        </w:tc>
        <w:tc>
          <w:tcPr>
            <w:tcW w:w="7985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165744" w14:textId="77777777" w:rsidR="00930041" w:rsidRPr="00930041" w:rsidRDefault="00930041" w:rsidP="007231D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700265" w:rsidRPr="00CC3151" w14:paraId="4FAFD8F2" w14:textId="77777777" w:rsidTr="007179F9">
        <w:trPr>
          <w:trHeight w:val="136"/>
          <w:jc w:val="center"/>
        </w:trPr>
        <w:tc>
          <w:tcPr>
            <w:tcW w:w="23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DBF88A" w14:textId="77777777" w:rsidR="00700265" w:rsidRPr="00CC3151" w:rsidRDefault="00700265" w:rsidP="007231D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6E39" w14:textId="77777777" w:rsidR="00700265" w:rsidRPr="00CC3151" w:rsidRDefault="00700265" w:rsidP="007231D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3B01" w14:textId="77777777" w:rsidR="00700265" w:rsidRPr="00CC3151" w:rsidRDefault="00700265" w:rsidP="007231D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54FB" w14:textId="77777777" w:rsidR="00700265" w:rsidRPr="00CC3151" w:rsidRDefault="00700265" w:rsidP="007231D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Matériel complémentaire </w:t>
            </w:r>
            <w:r w:rsidRPr="00087503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DCD5" w14:textId="77777777" w:rsidR="00700265" w:rsidRPr="00CC3151" w:rsidRDefault="00700265" w:rsidP="007231D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F91F9" w14:textId="77777777" w:rsidR="00700265" w:rsidRPr="00CC3151" w:rsidRDefault="00700265" w:rsidP="007231D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</w:tr>
      <w:tr w:rsidR="00900A5D" w:rsidRPr="00CC3151" w14:paraId="6C2626F2" w14:textId="77777777" w:rsidTr="007179F9">
        <w:trPr>
          <w:trHeight w:val="15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28D70" w14:textId="208A0F06" w:rsidR="00900A5D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074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A5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00A5D" w:rsidRPr="00CC3151">
              <w:rPr>
                <w:rFonts w:asciiTheme="minorHAnsi" w:hAnsiTheme="minorHAnsi" w:cstheme="minorHAnsi"/>
                <w:sz w:val="20"/>
                <w:szCs w:val="20"/>
              </w:rPr>
              <w:t>Lubrifiant hydrosoluble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CD24" w14:textId="01BF9AFE" w:rsidR="00900A5D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56436095"/>
                <w:placeholder>
                  <w:docPart w:val="FF25FF189965483285B12B67916D5F72"/>
                </w:placeholder>
              </w:sdtPr>
              <w:sdtEndPr/>
              <w:sdtContent>
                <w:r w:rsidR="00900A5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B48C" w14:textId="5E6DAF64" w:rsidR="00900A5D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65635325"/>
                <w:placeholder>
                  <w:docPart w:val="C8638D921ABE41CC80D3B35EE2848578"/>
                </w:placeholder>
              </w:sdtPr>
              <w:sdtEndPr/>
              <w:sdtContent>
                <w:r w:rsidR="00900A5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29DD" w14:textId="4BB6BE11" w:rsidR="00900A5D" w:rsidRPr="00790D9A" w:rsidRDefault="00AF73C8" w:rsidP="00790D9A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5405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A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756E" w:rsidRPr="00CC3151">
              <w:rPr>
                <w:rFonts w:asciiTheme="minorHAnsi" w:hAnsiTheme="minorHAnsi" w:cstheme="minorHAnsi"/>
                <w:sz w:val="20"/>
                <w:szCs w:val="20"/>
              </w:rPr>
              <w:t>Lubrifiant hydrosoluble</w:t>
            </w:r>
            <w:r w:rsidR="00790D9A">
              <w:rPr>
                <w:rFonts w:asciiTheme="minorHAnsi" w:hAnsiTheme="minorHAnsi" w:cstheme="minorHAnsi"/>
                <w:sz w:val="20"/>
                <w:szCs w:val="20"/>
              </w:rPr>
              <w:t xml:space="preserve"> suppl.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3D64F" w14:textId="63924581" w:rsidR="00900A5D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74155420"/>
                <w:placeholder>
                  <w:docPart w:val="5A2179D187B245C1B47BD127E5D64030"/>
                </w:placeholder>
              </w:sdtPr>
              <w:sdtEndPr/>
              <w:sdtContent>
                <w:r w:rsidR="00900A5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15211" w14:textId="5E311D53" w:rsidR="00900A5D" w:rsidRPr="00CC3151" w:rsidRDefault="00AF73C8" w:rsidP="00E20BFA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17933934"/>
                <w:placeholder>
                  <w:docPart w:val="3E7C34D7A1DC4BE6BECA0ADE4D650661"/>
                </w:placeholder>
              </w:sdtPr>
              <w:sdtEndPr/>
              <w:sdtContent>
                <w:r w:rsidR="00900A5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1D349B14" w14:textId="77777777" w:rsidTr="00A673C7">
        <w:trPr>
          <w:trHeight w:val="28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71BA0" w14:textId="40C1C443" w:rsidR="0019307B" w:rsidRDefault="00AF73C8" w:rsidP="00593B7E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01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0072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Tube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B9508" w14:textId="2999E9D7" w:rsidR="0019307B" w:rsidRDefault="00AF73C8" w:rsidP="00900A5D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78177022"/>
                <w:placeholder>
                  <w:docPart w:val="9E438DC0077F4324BEC2CE24AD576E63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10776" w14:textId="5930E3A3" w:rsidR="0019307B" w:rsidRDefault="00AF73C8" w:rsidP="00900A5D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30337841"/>
                <w:placeholder>
                  <w:docPart w:val="863C651471AB4A9F9DD942C126AF39A3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EAD50" w14:textId="77777777" w:rsidR="0019307B" w:rsidRDefault="0019307B" w:rsidP="00790D9A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Piqués jetables</w:t>
            </w:r>
            <w:r w:rsidRPr="00CC3151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4EF7EC25" w14:textId="0C6F801E" w:rsidR="00526A38" w:rsidRPr="00790D9A" w:rsidRDefault="00AF73C8" w:rsidP="00526A38">
            <w:pPr>
              <w:tabs>
                <w:tab w:val="left" w:pos="2019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280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3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26A38">
              <w:rPr>
                <w:rFonts w:asciiTheme="minorHAnsi" w:hAnsiTheme="minorHAnsi" w:cstheme="minorHAnsi"/>
                <w:sz w:val="20"/>
                <w:szCs w:val="20"/>
              </w:rPr>
              <w:t>vidange au lit</w:t>
            </w:r>
            <w:r w:rsidR="00526A38"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358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3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26A38">
              <w:rPr>
                <w:rFonts w:asciiTheme="minorHAnsi" w:hAnsiTheme="minorHAnsi" w:cstheme="minorHAnsi"/>
                <w:sz w:val="20"/>
                <w:szCs w:val="20"/>
              </w:rPr>
              <w:t>toilette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B1CB6" w14:textId="54A23FFA" w:rsidR="0019307B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47669831"/>
                <w:placeholder>
                  <w:docPart w:val="E820C3E386B94981A38276DE9D29874B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940B7" w14:textId="30C82E8A" w:rsidR="0019307B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119287299"/>
                <w:placeholder>
                  <w:docPart w:val="77911AFAAB9E4BF38F80C6D049C3DDF2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69B8412B" w14:textId="77777777" w:rsidTr="00A673C7">
        <w:trPr>
          <w:trHeight w:val="2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D4ED3" w14:textId="0AA0F32D" w:rsidR="0019307B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01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0878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Bouteille 150 ml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5E14D" w14:textId="5B9DBFDE" w:rsidR="0019307B" w:rsidRDefault="00AF73C8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69433456"/>
                <w:placeholder>
                  <w:docPart w:val="798E5FAC0C5D471591158038625AD223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108FC" w14:textId="1FA3135F" w:rsidR="0019307B" w:rsidRDefault="00AF73C8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88189336"/>
                <w:placeholder>
                  <w:docPart w:val="C5174FD49E254D55AC2C9590538EB2A4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865C" w14:textId="77777777" w:rsidR="0019307B" w:rsidRPr="00CC3151" w:rsidRDefault="0019307B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56F5" w14:textId="77777777" w:rsidR="0019307B" w:rsidRDefault="0019307B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BF2F" w14:textId="77777777" w:rsidR="0019307B" w:rsidRDefault="0019307B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307B" w:rsidRPr="00CC3151" w14:paraId="47D3014A" w14:textId="77777777" w:rsidTr="007179F9">
        <w:trPr>
          <w:trHeight w:val="248"/>
          <w:jc w:val="center"/>
        </w:trPr>
        <w:tc>
          <w:tcPr>
            <w:tcW w:w="2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597" w14:textId="1E1F2699" w:rsidR="0019307B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983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Gants non stériles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1DDB0" w14:textId="2C187C52" w:rsidR="0019307B" w:rsidRDefault="00AF73C8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73116716"/>
                <w:placeholder>
                  <w:docPart w:val="028E1D05B033401EBB253AF1097E992F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25585" w14:textId="1495EC0D" w:rsidR="0019307B" w:rsidRDefault="00AF73C8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41539265"/>
                <w:placeholder>
                  <w:docPart w:val="253A7844E4E84FF4A0FFB6E2C4CE61A8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AC14" w14:textId="73571792" w:rsidR="0019307B" w:rsidRPr="00CC3151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59"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2084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Petits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1502A" w14:textId="69295E2E" w:rsidR="0019307B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83955883"/>
                <w:placeholder>
                  <w:docPart w:val="9762FA9D90F84E90AD6B35BAD34243DF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D0705" w14:textId="61D54558" w:rsidR="0019307B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49428314"/>
                <w:placeholder>
                  <w:docPart w:val="6BFAB47BE1394D6CB19D5EB520BB0911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642A2AC7" w14:textId="77777777" w:rsidTr="0019307B">
        <w:trPr>
          <w:trHeight w:val="2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B10AC7" w14:textId="5FD81625" w:rsidR="0019307B" w:rsidRPr="00CC3151" w:rsidRDefault="0019307B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01" w:right="-108" w:hanging="30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F72752" w14:textId="1E83D77F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CAC4303" w14:textId="38AAF5D9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BC34" w14:textId="0B3BBA29" w:rsidR="0019307B" w:rsidRPr="00CC3151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59" w:right="-108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9670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Grands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094E" w14:textId="4EA1E912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27396370"/>
                <w:placeholder>
                  <w:docPart w:val="6D38C3742FE240EF9C340770C0FA945D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DD43" w14:textId="036C01AC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03964409"/>
                <w:placeholder>
                  <w:docPart w:val="FD78C89076B24703A15D018C96A46416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286176A4" w14:textId="77777777" w:rsidTr="0019307B">
        <w:trPr>
          <w:trHeight w:val="2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B81386" w14:textId="7B8055E1" w:rsidR="0019307B" w:rsidRPr="00CC3151" w:rsidRDefault="0019307B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D1BF7D" w14:textId="34A32A43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AC0703" w14:textId="5898B6B6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C773" w14:textId="12D20A36" w:rsidR="0019307B" w:rsidRPr="00CC3151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172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Serviette humides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13395" w14:textId="16E4E787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469513957"/>
                <w:placeholder>
                  <w:docPart w:val="051241E305884CAFB39100C86442E02F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CCCB" w14:textId="1B235875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43299360"/>
                <w:placeholder>
                  <w:docPart w:val="26D6974A6F4C4211AFAABB6FF74E5A5B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6C3F481A" w14:textId="77777777" w:rsidTr="007179F9">
        <w:trPr>
          <w:trHeight w:val="2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1144D3" w14:textId="35ED8254" w:rsidR="0019307B" w:rsidRPr="00CC3151" w:rsidRDefault="0019307B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8A24ED" w14:textId="126F9981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9B75C82" w14:textId="72CAE79D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BAD9" w14:textId="08B0C83C" w:rsidR="0019307B" w:rsidRPr="00CC3151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353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Crème de lavage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0E595" w14:textId="264AC5D0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15051499"/>
                <w:placeholder>
                  <w:docPart w:val="281A46B0A11D43F59A01D39FEB095DD0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5B4D" w14:textId="60042ABE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26303713"/>
                <w:placeholder>
                  <w:docPart w:val="A20C389BED7B4758B8BA4BBC72C945D8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66ABC24C" w14:textId="77777777" w:rsidTr="007179F9">
        <w:trPr>
          <w:trHeight w:val="2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2BDF0F3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D17C82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A26617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33230" w14:textId="58F5B16D" w:rsidR="0019307B" w:rsidRPr="00CC3151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3266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Serviettes d’hôpital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906E5" w14:textId="2C6462F9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93556079"/>
                <w:placeholder>
                  <w:docPart w:val="E3A72F146FF64491BEFFE070F3A26466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6685" w14:textId="34086898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72932510"/>
                <w:placeholder>
                  <w:docPart w:val="70D7511D69A94EBC8E90F602912602CB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15E51611" w14:textId="77777777" w:rsidTr="007179F9">
        <w:trPr>
          <w:trHeight w:val="2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649D079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CF9D41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D0A4A7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94C92" w14:textId="0E6CAF20" w:rsidR="0019307B" w:rsidRPr="00CC3151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227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Piqués lavables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B55D4" w14:textId="4AA0DC83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90785509"/>
                <w:placeholder>
                  <w:docPart w:val="A6E27EB6E17341E8B8D964DF31967D4C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8939" w14:textId="7F598F65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68396662"/>
                <w:placeholder>
                  <w:docPart w:val="0452E17CC80446ABB2B60DB5B1FA0147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53A329E2" w14:textId="77777777" w:rsidTr="007179F9">
        <w:trPr>
          <w:trHeight w:val="2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8C5329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5EFC38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FEF69E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7D20F" w14:textId="15C4BEEC" w:rsidR="0019307B" w:rsidRPr="00CC3151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908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>Tampon anal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247F1" w14:textId="19F57B89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10331847"/>
                <w:placeholder>
                  <w:docPart w:val="6E9B8F284B034D7E8DE40E47BB6E26AB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AEC3" w14:textId="17DDCFDF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58434260"/>
                <w:placeholder>
                  <w:docPart w:val="F9759F1E33CC4F34A57F58CF93AA956D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06675AF3" w14:textId="77777777" w:rsidTr="0019307B">
        <w:trPr>
          <w:trHeight w:val="2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8AA209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77126E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0AD3A9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3E392" w14:textId="77777777" w:rsidR="0019307B" w:rsidRDefault="00AF73C8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5798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Insérateur de suppositoire </w:t>
            </w:r>
          </w:p>
          <w:p w14:paraId="0CFC9B8C" w14:textId="3E8E05DE" w:rsidR="0019307B" w:rsidRPr="00CC3151" w:rsidRDefault="0019307B" w:rsidP="0019307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</w:t>
            </w:r>
            <w:r w:rsidRPr="00CC3151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prescription méd.)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01C1" w14:textId="64875B41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899428483"/>
                <w:placeholder>
                  <w:docPart w:val="D8EF26BF8CD948D2A123FF5BDA5C5744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3649" w14:textId="0C97C329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02601641"/>
                <w:placeholder>
                  <w:docPart w:val="C63E7DB71D324464B239C73BCA322792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37AA37B8" w14:textId="77777777" w:rsidTr="007120AB">
        <w:trPr>
          <w:trHeight w:val="267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18DA3E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795EAE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32111A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EEC2" w14:textId="53C761F6" w:rsidR="0019307B" w:rsidRPr="00CC3151" w:rsidRDefault="00AF73C8" w:rsidP="0019307B">
            <w:pPr>
              <w:tabs>
                <w:tab w:val="left" w:pos="175"/>
                <w:tab w:val="left" w:pos="2443"/>
                <w:tab w:val="left" w:pos="3719"/>
                <w:tab w:val="left" w:pos="5136"/>
              </w:tabs>
              <w:spacing w:after="6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826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19307B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timulateur anal </w:t>
            </w:r>
            <w:r w:rsidR="0019307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</w:t>
            </w:r>
            <w:r w:rsidR="0019307B" w:rsidRPr="00CC3151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prescription méd.)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259EC" w14:textId="4978CF50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30223193"/>
                <w:placeholder>
                  <w:docPart w:val="D71E940580324BDC9C1D5E134AD9659B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09D95" w14:textId="6182CDAA" w:rsidR="0019307B" w:rsidRPr="00CC3151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834168"/>
                <w:placeholder>
                  <w:docPart w:val="CC2BA3D64B73427ABA0490F395D232E8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2BD4BF83" w14:textId="77777777" w:rsidTr="0019307B">
        <w:trPr>
          <w:trHeight w:val="267"/>
          <w:jc w:val="center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BDB074A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B35296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7420E1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3027" w14:textId="3BF860B0" w:rsidR="0019307B" w:rsidRDefault="00AF73C8" w:rsidP="0019307B">
            <w:pPr>
              <w:tabs>
                <w:tab w:val="left" w:pos="175"/>
                <w:tab w:val="left" w:pos="2443"/>
                <w:tab w:val="left" w:pos="3719"/>
                <w:tab w:val="left" w:pos="5136"/>
              </w:tabs>
              <w:spacing w:after="6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302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>
              <w:rPr>
                <w:rFonts w:asciiTheme="minorHAnsi" w:hAnsiTheme="minorHAnsi" w:cstheme="minorHAnsi"/>
                <w:sz w:val="20"/>
                <w:szCs w:val="20"/>
              </w:rPr>
              <w:t>Suppositoire de glycérine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2EE5" w14:textId="08314CD9" w:rsidR="0019307B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30560577"/>
                <w:placeholder>
                  <w:docPart w:val="0E040FEBFF1B40D29687A30F4872C0A9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E23A" w14:textId="0B65ECC7" w:rsidR="0019307B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30476383"/>
                <w:placeholder>
                  <w:docPart w:val="8F6ECA94FEA749AD9B3DA566F57A1D46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9307B" w:rsidRPr="00CC3151" w14:paraId="756C23FA" w14:textId="77777777" w:rsidTr="0019307B">
        <w:trPr>
          <w:trHeight w:val="400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350B3A4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086D00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4A6B58" w14:textId="77777777" w:rsidR="0019307B" w:rsidRPr="00CC3151" w:rsidRDefault="0019307B" w:rsidP="0019307B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00B5" w14:textId="728D90C9" w:rsidR="0019307B" w:rsidRDefault="00AF73C8" w:rsidP="0019307B">
            <w:pPr>
              <w:tabs>
                <w:tab w:val="left" w:pos="175"/>
                <w:tab w:val="left" w:pos="2443"/>
                <w:tab w:val="left" w:pos="3719"/>
                <w:tab w:val="left" w:pos="5136"/>
              </w:tabs>
              <w:spacing w:after="6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639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7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9307B">
              <w:rPr>
                <w:rFonts w:asciiTheme="minorHAnsi" w:hAnsiTheme="minorHAnsi" w:cstheme="minorHAnsi"/>
                <w:sz w:val="20"/>
                <w:szCs w:val="20"/>
              </w:rPr>
              <w:t>Culotte d’incontinence/coussinet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915C4" w14:textId="65643294" w:rsidR="0019307B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681963226"/>
                <w:placeholder>
                  <w:docPart w:val="1CEAD8877FD04D9AB029EB61F3D4EA3E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DD57" w14:textId="2496685A" w:rsidR="0019307B" w:rsidRDefault="00AF73C8" w:rsidP="0019307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00812940"/>
                <w:placeholder>
                  <w:docPart w:val="0E667A80F29D4E209C2782FEFF745F99"/>
                </w:placeholder>
              </w:sdtPr>
              <w:sdtEndPr/>
              <w:sdtContent>
                <w:r w:rsidR="0019307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56DE8234" w14:textId="77777777" w:rsidR="00930041" w:rsidRPr="006F3E99" w:rsidRDefault="00930041">
      <w:pPr>
        <w:rPr>
          <w:sz w:val="10"/>
          <w:szCs w:val="10"/>
        </w:rPr>
      </w:pPr>
    </w:p>
    <w:tbl>
      <w:tblPr>
        <w:tblStyle w:val="Grilledutableau"/>
        <w:tblW w:w="106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542"/>
        <w:gridCol w:w="2979"/>
        <w:gridCol w:w="1083"/>
        <w:gridCol w:w="236"/>
        <w:gridCol w:w="1411"/>
        <w:gridCol w:w="512"/>
        <w:gridCol w:w="874"/>
      </w:tblGrid>
      <w:tr w:rsidR="006F3E99" w:rsidRPr="00CC3151" w14:paraId="2C099019" w14:textId="77777777" w:rsidTr="006E1FEA">
        <w:trPr>
          <w:gridAfter w:val="1"/>
          <w:wAfter w:w="874" w:type="dxa"/>
          <w:trHeight w:val="23"/>
        </w:trPr>
        <w:tc>
          <w:tcPr>
            <w:tcW w:w="35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53078" w14:textId="0ACE1C18" w:rsidR="006F3E99" w:rsidRPr="00CC3151" w:rsidRDefault="00AF73C8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17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7725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F3E99"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>Vidange intestinale avec lavement</w:t>
            </w:r>
          </w:p>
        </w:tc>
        <w:tc>
          <w:tcPr>
            <w:tcW w:w="622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7E44A78" w14:textId="77777777" w:rsidR="006F3E99" w:rsidRPr="006F3E99" w:rsidRDefault="006F3E99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700265" w:rsidRPr="00CC3151" w14:paraId="262CE9B5" w14:textId="77777777" w:rsidTr="00CA5D9C">
        <w:trPr>
          <w:trHeight w:val="182"/>
        </w:trPr>
        <w:tc>
          <w:tcPr>
            <w:tcW w:w="354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E9E9E6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D5B9" w14:textId="77777777" w:rsidR="00700265" w:rsidRPr="00CC3151" w:rsidRDefault="00700265" w:rsidP="0059074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A0AC0" w14:textId="77777777" w:rsidR="00700265" w:rsidRPr="00CC3151" w:rsidRDefault="00700265" w:rsidP="0059074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71B3AFE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31AE9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C210D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6F14EE61" w14:textId="77777777" w:rsidTr="00CA5D9C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9381" w14:textId="35FB1651" w:rsidR="00700265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4326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D9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Gants non stériles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9208" w14:textId="270CDE11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31620466"/>
                <w:placeholder>
                  <w:docPart w:val="9CE7C65B39D0452994ED8DA8F35CA0FD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81265" w14:textId="6D858E6C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831958"/>
                <w:placeholder>
                  <w:docPart w:val="DF61D9272CC3431FAB36AB7A841146D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86B68F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66E2D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DB993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19C14D37" w14:textId="77777777" w:rsidTr="00CA5D9C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9DF00" w14:textId="0D94C283" w:rsidR="00700265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3640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Serviette humides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BBDF" w14:textId="3DBDC9B5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68346887"/>
                <w:placeholder>
                  <w:docPart w:val="599D887978AF453FBDF6A048E9E963FE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2EAE" w14:textId="46C1EA85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64581730"/>
                <w:placeholder>
                  <w:docPart w:val="38E0747DAC924CD2A85F700BF16A132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8BACCB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0AA96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CF0DE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68C6053E" w14:textId="77777777" w:rsidTr="00CA5D9C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0548" w14:textId="54C0DCFD" w:rsidR="00700265" w:rsidRPr="00CC3151" w:rsidRDefault="00AF73C8" w:rsidP="008717CE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475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Crème de lavage </w:t>
            </w:r>
            <w:r w:rsidR="00700265" w:rsidRPr="006F3E99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</w:t>
            </w:r>
            <w:r w:rsidR="008717C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b</w:t>
            </w:r>
            <w:r w:rsidR="00700265" w:rsidRPr="006F3E99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outeille de 1 L)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6DE0" w14:textId="7FF59EE6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51154152"/>
                <w:placeholder>
                  <w:docPart w:val="F40D462DB52A4F28BA81E2C77FBED2D6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1899" w14:textId="4D932D78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53547939"/>
                <w:placeholder>
                  <w:docPart w:val="07F162C80E5C43C8B0CC729228F4D994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2B608D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3D930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FE9B7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4A9320EE" w14:textId="77777777" w:rsidTr="00CA5D9C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0DB8" w14:textId="1C331D1C" w:rsidR="00700265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7994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Piqués lavables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F86C" w14:textId="1C38391A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877977283"/>
                <w:placeholder>
                  <w:docPart w:val="38EA0BAD68614BC2A49741D823DA36C2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4A5C" w14:textId="6F25FB71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77445277"/>
                <w:placeholder>
                  <w:docPart w:val="C905323E475D47C1BDC95F3B65EFEF01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3A8078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F354A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C2C7B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5D144BEC" w14:textId="77777777" w:rsidTr="00CA5D9C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337C9" w14:textId="2C15B44A" w:rsidR="00700265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3192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Piqués jetables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CE05" w14:textId="712079C8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98997791"/>
                <w:placeholder>
                  <w:docPart w:val="0BDADD37A5AB4D7B81ABB5908016B1B4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1E6" w14:textId="5C84EFDC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27903442"/>
                <w:placeholder>
                  <w:docPart w:val="06F39485D8BE4EE8914121996021947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718DD2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AA880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F0FF7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21D9A14D" w14:textId="77777777" w:rsidTr="00CA5D9C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8ABA" w14:textId="5A2C9825" w:rsidR="00700265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598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Serviettes d’hôpital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F449" w14:textId="170B6CBA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7453953"/>
                <w:placeholder>
                  <w:docPart w:val="811722A6D14E467D8155A42ED701EEB9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71F4" w14:textId="45A416BE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72392488"/>
                <w:placeholder>
                  <w:docPart w:val="F6D37D879FA44663953FFB0E450BCA77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A38AE3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3FA03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B0CDF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696A12F9" w14:textId="77777777" w:rsidTr="008B6398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0DDC18" w14:textId="77777777" w:rsidR="00700265" w:rsidRPr="00CC3151" w:rsidRDefault="00700265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Crème protectrice non-médicamenteuse</w:t>
            </w: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14561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8F9113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BD6309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D4801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03264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49E01193" w14:textId="77777777" w:rsidTr="008B6398">
        <w:trPr>
          <w:trHeight w:val="22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C2D6" w14:textId="6E5CA429" w:rsidR="00700265" w:rsidRPr="00CC3151" w:rsidRDefault="00700265" w:rsidP="00234D25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4067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Tube de base de zinc 140 g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4030" w14:textId="358D46BC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73867465"/>
                <w:placeholder>
                  <w:docPart w:val="E7624D5CCFC2464ABB492B09D606F1F0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7756" w14:textId="055382F0" w:rsidR="00700265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13063361"/>
                <w:placeholder>
                  <w:docPart w:val="5F774AB7194244C6BC196947A9774F76"/>
                </w:placeholder>
              </w:sdtPr>
              <w:sdtEndPr/>
              <w:sdtContent>
                <w:r w:rsidR="006B15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82E87E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E2A33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5CD42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4D17" w:rsidRPr="00CC3151" w14:paraId="425074C5" w14:textId="77777777" w:rsidTr="008B6398">
        <w:trPr>
          <w:trHeight w:val="254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21E0" w14:textId="1ED40143" w:rsidR="00624D17" w:rsidRPr="00CC3151" w:rsidRDefault="00624D17" w:rsidP="00234D25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 w:after="6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963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Gelée 71 g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5050" w14:textId="700D1B46" w:rsidR="00624D17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24082204"/>
                <w:placeholder>
                  <w:docPart w:val="E3F9782C21C84A598BD9A7CEFA31D672"/>
                </w:placeholder>
              </w:sdtPr>
              <w:sdtEndPr/>
              <w:sdtContent>
                <w:r w:rsidR="00624D1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E0E9" w14:textId="2CA6529F" w:rsidR="00624D17" w:rsidRPr="00CC3151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34427035"/>
                <w:placeholder>
                  <w:docPart w:val="500BDD941E6F4E20B7A76E001DFB60D0"/>
                </w:placeholder>
              </w:sdtPr>
              <w:sdtEndPr/>
              <w:sdtContent>
                <w:r w:rsidR="00624D1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2CD07F0" w14:textId="77777777" w:rsidR="00624D17" w:rsidRPr="00CC3151" w:rsidRDefault="00624D17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EB64BFE" w14:textId="77777777" w:rsidR="00624D17" w:rsidRPr="00CC3151" w:rsidRDefault="00624D17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E25E5" w14:textId="77777777" w:rsidR="00624D17" w:rsidRPr="00CC3151" w:rsidRDefault="00624D17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4D17" w:rsidRPr="00CC3151" w14:paraId="0ABB86F7" w14:textId="77777777" w:rsidTr="008B6398">
        <w:trPr>
          <w:trHeight w:val="40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AB35" w14:textId="5911E6E7" w:rsidR="00624D17" w:rsidRPr="00CC3151" w:rsidRDefault="00AF73C8" w:rsidP="00624D17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 w:after="6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735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D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24D17">
              <w:rPr>
                <w:rFonts w:asciiTheme="minorHAnsi" w:hAnsiTheme="minorHAnsi" w:cstheme="minorHAnsi"/>
                <w:sz w:val="20"/>
                <w:szCs w:val="20"/>
              </w:rPr>
              <w:t>Culotte d’incontinence/ coussinet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F8C8" w14:textId="7DA63C47" w:rsidR="00624D17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404359515"/>
                <w:placeholder>
                  <w:docPart w:val="94A56F351E09482ABCFDAC914AE30927"/>
                </w:placeholder>
              </w:sdtPr>
              <w:sdtEndPr/>
              <w:sdtContent>
                <w:r w:rsidR="00624D1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D30B" w14:textId="3A7AF47D" w:rsidR="00624D17" w:rsidRDefault="00AF73C8" w:rsidP="00CC3151">
            <w:pPr>
              <w:tabs>
                <w:tab w:val="left" w:pos="86"/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33887823"/>
                <w:placeholder>
                  <w:docPart w:val="9C42235A11A140FBA030CFF1C104C7DC"/>
                </w:placeholder>
              </w:sdtPr>
              <w:sdtEndPr/>
              <w:sdtContent>
                <w:r w:rsidR="00624D1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CB2449" w14:textId="77777777" w:rsidR="00624D17" w:rsidRPr="00CC3151" w:rsidRDefault="00624D17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3BF5CF" w14:textId="77777777" w:rsidR="00624D17" w:rsidRPr="00CC3151" w:rsidRDefault="00624D17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351F89D" w14:textId="77777777" w:rsidR="00624D17" w:rsidRPr="00CC3151" w:rsidRDefault="00624D17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EE5E34" w14:textId="77777777" w:rsidR="00700265" w:rsidRPr="00590742" w:rsidRDefault="00700265" w:rsidP="00700265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3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567"/>
        <w:gridCol w:w="2977"/>
        <w:gridCol w:w="1541"/>
        <w:gridCol w:w="302"/>
        <w:gridCol w:w="567"/>
      </w:tblGrid>
      <w:tr w:rsidR="00590742" w:rsidRPr="00CC3151" w14:paraId="567CB179" w14:textId="77777777" w:rsidTr="006E1FEA">
        <w:trPr>
          <w:gridAfter w:val="2"/>
          <w:wAfter w:w="869" w:type="dxa"/>
          <w:trHeight w:val="23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90BB78" w14:textId="3B4320DB" w:rsidR="00590742" w:rsidRPr="00CC3151" w:rsidRDefault="00AF73C8" w:rsidP="00CC3151">
            <w:pPr>
              <w:tabs>
                <w:tab w:val="left" w:pos="159"/>
                <w:tab w:val="left" w:pos="1167"/>
                <w:tab w:val="left" w:pos="2443"/>
                <w:tab w:val="left" w:pos="3719"/>
                <w:tab w:val="left" w:pos="5136"/>
              </w:tabs>
              <w:ind w:left="17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31911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90742"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>Trachéostomie</w:t>
            </w:r>
          </w:p>
        </w:tc>
        <w:tc>
          <w:tcPr>
            <w:tcW w:w="6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94E28B6" w14:textId="77777777" w:rsidR="00590742" w:rsidRPr="00590742" w:rsidRDefault="00590742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700265" w:rsidRPr="00CC3151" w14:paraId="3AD22C85" w14:textId="77777777" w:rsidTr="00CA5D9C">
        <w:trPr>
          <w:trHeight w:val="229"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B14341" w14:textId="77777777" w:rsidR="00700265" w:rsidRPr="00CC3151" w:rsidRDefault="00700265" w:rsidP="00CC3151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D55B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B522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D895" w14:textId="77777777" w:rsidR="00700265" w:rsidRPr="00CC3151" w:rsidRDefault="00700265" w:rsidP="00CC3151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>Matériel complémentaire *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9017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09287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</w:tr>
      <w:tr w:rsidR="00922265" w:rsidRPr="00CC3151" w14:paraId="6728139D" w14:textId="77777777" w:rsidTr="008B6398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02BE50" w14:textId="77777777" w:rsidR="00922265" w:rsidRPr="00CC3151" w:rsidRDefault="00922265" w:rsidP="00CC3151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Compresse à trachéostomie 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4BCE4B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35D4CE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E091" w14:textId="01B34955" w:rsidR="00922265" w:rsidRPr="00CC3151" w:rsidRDefault="00AF73C8" w:rsidP="0020236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3966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26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22265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Plateau à trachéostomie </w:t>
            </w:r>
          </w:p>
          <w:p w14:paraId="7F80FAF5" w14:textId="55A77F8A" w:rsidR="00922265" w:rsidRPr="004D363D" w:rsidRDefault="00922265" w:rsidP="004D363D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177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4D363D">
              <w:rPr>
                <w:rFonts w:asciiTheme="minorHAnsi" w:hAnsiTheme="minorHAnsi" w:cstheme="minorHAnsi"/>
                <w:sz w:val="20"/>
                <w:szCs w:val="20"/>
              </w:rPr>
              <w:t>(contenant plateau, alaise, pince, deux gants stériles cinq tige coton, une compresse à trachéo., une brosse, un ruban à trachéo., un champ stérile)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87282" w14:textId="3D5C32F9" w:rsidR="00922265" w:rsidRPr="00CC3151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853020883"/>
                <w:placeholder>
                  <w:docPart w:val="5E1A7F2C964E45DCA469ECD621ED92AA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D8F1D" w14:textId="56E91223" w:rsidR="00922265" w:rsidRPr="00CC3151" w:rsidRDefault="00AF73C8" w:rsidP="00826B8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13732271"/>
                <w:placeholder>
                  <w:docPart w:val="CA726B5818E041658C06A10CECF9F13A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922265" w:rsidRPr="00CC3151" w14:paraId="22CD9B4A" w14:textId="77777777" w:rsidTr="00A673C7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56433" w14:textId="04A8733D" w:rsidR="00922265" w:rsidRPr="00CC3151" w:rsidRDefault="00922265" w:rsidP="00234D25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535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4x4 cm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ou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218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10x10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BD2A" w14:textId="3BF8DF23" w:rsidR="00922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99197832"/>
                <w:placeholder>
                  <w:docPart w:val="25533D4859CF4FEF88A6CC99B7B8EAA7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B66B" w14:textId="6E6F2838" w:rsidR="00922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6163474"/>
                <w:placeholder>
                  <w:docPart w:val="A0F68C5F83DF4389ABE67384B2007265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0F9F" w14:textId="77777777" w:rsidR="00922265" w:rsidRPr="00CC3151" w:rsidRDefault="00922265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D1E35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C89C1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265" w:rsidRPr="00CC3151" w14:paraId="1C0720A9" w14:textId="77777777" w:rsidTr="00A673C7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B281F" w14:textId="70640A7F" w:rsidR="00922265" w:rsidRPr="00CC3151" w:rsidRDefault="00AF73C8" w:rsidP="000B0625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676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26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22265" w:rsidRPr="00CC3151">
              <w:rPr>
                <w:rFonts w:asciiTheme="minorHAnsi" w:hAnsiTheme="minorHAnsi" w:cstheme="minorHAnsi"/>
                <w:sz w:val="20"/>
                <w:szCs w:val="20"/>
              </w:rPr>
              <w:t>Ruban à trachéostomi</w:t>
            </w:r>
            <w:r w:rsidR="00922265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22265"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EF69E" w14:textId="59385B43" w:rsidR="00922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42310727"/>
                <w:placeholder>
                  <w:docPart w:val="9808254557C047AD873FB602BE031171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DE91" w14:textId="2BD0BB78" w:rsidR="00922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86381108"/>
                <w:placeholder>
                  <w:docPart w:val="5FC81EBACCF9470B99A42F2D0540F59A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5258" w14:textId="77777777" w:rsidR="00922265" w:rsidRPr="00CC3151" w:rsidRDefault="00922265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DC281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B7BC0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265" w:rsidRPr="00CC3151" w14:paraId="78636334" w14:textId="77777777" w:rsidTr="00A673C7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CB7CE" w14:textId="3752EA8C" w:rsidR="00922265" w:rsidRPr="00CC3151" w:rsidRDefault="00AF73C8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190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26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22265" w:rsidRPr="00CC3151">
              <w:rPr>
                <w:rFonts w:asciiTheme="minorHAnsi" w:hAnsiTheme="minorHAnsi" w:cstheme="minorHAnsi"/>
                <w:sz w:val="20"/>
                <w:szCs w:val="20"/>
              </w:rPr>
              <w:t>Coton-tige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4476" w14:textId="1045BC29" w:rsidR="00922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75215662"/>
                <w:placeholder>
                  <w:docPart w:val="E039666BE82D4672A1AAF1FF5FAB37B9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288E" w14:textId="6838DE0B" w:rsidR="00922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54529743"/>
                <w:placeholder>
                  <w:docPart w:val="6D009FA1C26A40DBA605573CA2A10E99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8038" w14:textId="75112E9A" w:rsidR="00922265" w:rsidRPr="00CC3151" w:rsidRDefault="00922265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E9367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98C97" w14:textId="77777777" w:rsidR="00922265" w:rsidRPr="00CC3151" w:rsidRDefault="00922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265" w:rsidRPr="00CC3151" w14:paraId="7C776012" w14:textId="77777777" w:rsidTr="007120AB">
        <w:trPr>
          <w:trHeight w:val="2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1C6BE" w14:textId="0C263BE7" w:rsidR="00922265" w:rsidRPr="00CC3151" w:rsidRDefault="00AF73C8" w:rsidP="0059074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4559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26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22265" w:rsidRPr="00CC3151">
              <w:rPr>
                <w:rFonts w:asciiTheme="minorHAnsi" w:hAnsiTheme="minorHAnsi" w:cstheme="minorHAnsi"/>
                <w:sz w:val="20"/>
                <w:szCs w:val="20"/>
              </w:rPr>
              <w:t>Tige humide rafraîchissante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21C72" w14:textId="4C69884F" w:rsidR="00922265" w:rsidRPr="00CC3151" w:rsidRDefault="00AF73C8" w:rsidP="007120A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30543831"/>
                <w:placeholder>
                  <w:docPart w:val="E5656C2F9A7A4D9192390C074B058F27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A2ECF" w14:textId="17CB8310" w:rsidR="00922265" w:rsidRPr="00CC3151" w:rsidRDefault="00AF73C8" w:rsidP="007120A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381161885"/>
                <w:placeholder>
                  <w:docPart w:val="465A47B2C3384A199BDE156AC915BC4B"/>
                </w:placeholder>
              </w:sdtPr>
              <w:sdtEndPr/>
              <w:sdtContent>
                <w:r w:rsidR="0092226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9C89" w14:textId="778AC530" w:rsidR="00922265" w:rsidRPr="00CC3151" w:rsidRDefault="00922265" w:rsidP="0059074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E560" w14:textId="11930117" w:rsidR="00922265" w:rsidRPr="00CC3151" w:rsidRDefault="00922265" w:rsidP="0059074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50CB" w14:textId="32D8424C" w:rsidR="00922265" w:rsidRPr="00CC3151" w:rsidRDefault="00922265" w:rsidP="0059074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2364" w:rsidRPr="00CC3151" w14:paraId="518293C2" w14:textId="77777777" w:rsidTr="00CA5D9C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9B10" w14:textId="700FA90F" w:rsidR="00202364" w:rsidRPr="00CC3151" w:rsidRDefault="00AF73C8" w:rsidP="0020236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346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3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02364" w:rsidRPr="00CC3151">
              <w:rPr>
                <w:rFonts w:asciiTheme="minorHAnsi" w:hAnsiTheme="minorHAnsi" w:cstheme="minorHAnsi"/>
                <w:sz w:val="20"/>
                <w:szCs w:val="20"/>
              </w:rPr>
              <w:t>Canule endotrachéale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2667D" w14:textId="58170F7C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11290981"/>
                <w:placeholder>
                  <w:docPart w:val="3D174AA3F2104761B154962A3401FAE2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B3A8" w14:textId="56E45BFB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43257962"/>
                <w:placeholder>
                  <w:docPart w:val="C525AA26FB7546C4B169C13A510DE654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2399" w14:textId="023E497A" w:rsidR="00202364" w:rsidRPr="00CC3151" w:rsidRDefault="00AF73C8" w:rsidP="0020236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3996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3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02364" w:rsidRPr="00CC3151">
              <w:rPr>
                <w:rFonts w:asciiTheme="minorHAnsi" w:hAnsiTheme="minorHAnsi" w:cstheme="minorHAnsi"/>
                <w:sz w:val="20"/>
                <w:szCs w:val="20"/>
              </w:rPr>
              <w:t>Bavoirs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902E" w14:textId="2A958CDC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49579273"/>
                <w:placeholder>
                  <w:docPart w:val="3FB987F53A5A41B7A971CD43E3C774F5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0842" w14:textId="21FD7B52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47836182"/>
                <w:placeholder>
                  <w:docPart w:val="666ECE33A6B048DA92C5D08FBE6A2BBD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02364" w:rsidRPr="00CC3151" w14:paraId="12917C16" w14:textId="77777777" w:rsidTr="00CA5D9C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B53C5" w14:textId="4E704F0C" w:rsidR="00202364" w:rsidRPr="00CC3151" w:rsidRDefault="00AF73C8" w:rsidP="0020236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887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3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02364" w:rsidRPr="00CC3151">
              <w:rPr>
                <w:rFonts w:asciiTheme="minorHAnsi" w:hAnsiTheme="minorHAnsi" w:cstheme="minorHAnsi"/>
                <w:sz w:val="20"/>
                <w:szCs w:val="20"/>
              </w:rPr>
              <w:t>Seringue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5B52" w14:textId="5B616C30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87224087"/>
                <w:placeholder>
                  <w:docPart w:val="48181238D8474A6E8B1ADFF58271B57C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3FD0" w14:textId="0AFFB0A1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42735210"/>
                <w:placeholder>
                  <w:docPart w:val="0A0D010AA44A4127BD699E9A007048D9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0566" w14:textId="592D0B7F" w:rsidR="00202364" w:rsidRPr="00CC3151" w:rsidRDefault="00AF73C8" w:rsidP="0020236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482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3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02364" w:rsidRPr="00CC3151">
              <w:rPr>
                <w:rFonts w:asciiTheme="minorHAnsi" w:hAnsiTheme="minorHAnsi" w:cstheme="minorHAnsi"/>
                <w:sz w:val="20"/>
                <w:szCs w:val="20"/>
              </w:rPr>
              <w:t>Brosses stériles jetables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F70A" w14:textId="301EE09A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62975207"/>
                <w:placeholder>
                  <w:docPart w:val="DFC7359DB72D45439285E11501A684AE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246F" w14:textId="1665A9A7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78259052"/>
                <w:placeholder>
                  <w:docPart w:val="7321E9CE31D14D00A3B8AC73A4CC30D0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02364" w:rsidRPr="00CC3151" w14:paraId="0C98A6B4" w14:textId="77777777" w:rsidTr="008B6398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20F96" w14:textId="0C9DE3EB" w:rsidR="00202364" w:rsidRPr="00CC3151" w:rsidRDefault="00AF73C8" w:rsidP="00202364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7716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3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02364" w:rsidRPr="00CC3151">
              <w:rPr>
                <w:rFonts w:asciiTheme="minorHAnsi" w:hAnsiTheme="minorHAnsi" w:cstheme="minorHAnsi"/>
                <w:sz w:val="20"/>
                <w:szCs w:val="20"/>
              </w:rPr>
              <w:t>Sérum physiologique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E527" w14:textId="5F6E650A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25600251"/>
                <w:placeholder>
                  <w:docPart w:val="6B10635B04B549E69F5E3C03166EB808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E627" w14:textId="22CEFC5D" w:rsidR="00202364" w:rsidRPr="00CC3151" w:rsidRDefault="00AF73C8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56021351"/>
                <w:placeholder>
                  <w:docPart w:val="10F82D02D1C743F585524844F0FFF16E"/>
                </w:placeholder>
              </w:sdtPr>
              <w:sdtEndPr/>
              <w:sdtContent>
                <w:r w:rsidR="002023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D4FF7" w14:textId="0A235C16" w:rsidR="00202364" w:rsidRPr="001F1232" w:rsidRDefault="001F1232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F123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Un choix parmi 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C1A2DA" w14:textId="4ECCD0E1" w:rsidR="00202364" w:rsidRPr="00CC3151" w:rsidRDefault="00202364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91633B" w14:textId="37307AF4" w:rsidR="00202364" w:rsidRPr="00CC3151" w:rsidRDefault="00202364" w:rsidP="00202364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1232" w:rsidRPr="00CC3151" w14:paraId="2F1A65C4" w14:textId="77777777" w:rsidTr="00CA5D9C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FF9D1" w14:textId="7C4CA97D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1192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Adaptateur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AA21" w14:textId="0573537A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58353169"/>
                <w:placeholder>
                  <w:docPart w:val="4ECE9E32F9094075BDD4A6E136EDC4B6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A0B6" w14:textId="4F1F0B5D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4640766"/>
                <w:placeholder>
                  <w:docPart w:val="83B0740B5BDD48108BE0C47CEF615BAE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2F1A" w14:textId="47008E59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left="318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690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Thermovent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A8C6" w14:textId="5F6A3647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39869243"/>
                <w:placeholder>
                  <w:docPart w:val="C935EA492DC943709AE9EC403C2E0E9A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93D7" w14:textId="3B482797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459015665"/>
                <w:placeholder>
                  <w:docPart w:val="6AB9191D932F42668496F952EB46015A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F1232" w:rsidRPr="00CC3151" w14:paraId="0DC1DAF2" w14:textId="77777777" w:rsidTr="00CA5D9C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ECEB2" w14:textId="3E7F3542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0123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Cordon de rétention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48E0" w14:textId="0FF2E651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81822968"/>
                <w:placeholder>
                  <w:docPart w:val="3474535E42494D729DE7AD7F868A98DB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746C" w14:textId="1B5918C5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92041863"/>
                <w:placeholder>
                  <w:docPart w:val="0D6D25E281D447E687AD070C6A68F340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0BCE" w14:textId="5E4A606B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318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0676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Nez artificiel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BCFF" w14:textId="72EA9622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76501691"/>
                <w:placeholder>
                  <w:docPart w:val="C809CA8A5173431A9CF3FAB5299A500C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5056" w14:textId="529F0730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76342399"/>
                <w:placeholder>
                  <w:docPart w:val="FEFB8456D7F64A1289385BDCAFD36337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F1232" w:rsidRPr="00CC3151" w14:paraId="6EF3720D" w14:textId="77777777" w:rsidTr="00CA5D9C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93860" w14:textId="0F9F2F93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3577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Brosse à canule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9922" w14:textId="70FDE3C5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54666002"/>
                <w:placeholder>
                  <w:docPart w:val="1205EB7713A9410DBF73AEBF5EC21A0B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9A85" w14:textId="75D2F730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801119956"/>
                <w:placeholder>
                  <w:docPart w:val="107B5CFB5C6446238B6C857800D52174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D31B" w14:textId="48E2C752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318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215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Système d’humidification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9722" w14:textId="7DEBD4AB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54354195"/>
                <w:placeholder>
                  <w:docPart w:val="E86FFD4DED7E4B3D83A1D113580BD035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FBDF" w14:textId="791D1263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352843055"/>
                <w:placeholder>
                  <w:docPart w:val="B6410CCC4B9847C7884F9C797882ED9F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F1232" w:rsidRPr="00CC3151" w14:paraId="72FD43F2" w14:textId="77777777" w:rsidTr="00CA5D9C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46F9" w14:textId="5272B9BE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1369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Bande adhésive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E87D1" w14:textId="125E6FAA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34471443"/>
                <w:placeholder>
                  <w:docPart w:val="9B1D039D47A244178E29BEFF138C9C5E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09BC" w14:textId="44E3ADCF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20107166"/>
                <w:placeholder>
                  <w:docPart w:val="7F994F27CE4F4906AFB19ECDEF408AC4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3C9A" w14:textId="3EF8E188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left="318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350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>
              <w:rPr>
                <w:rFonts w:asciiTheme="minorHAnsi" w:hAnsiTheme="minorHAnsi" w:cstheme="minorHAnsi"/>
                <w:sz w:val="20"/>
                <w:szCs w:val="20"/>
              </w:rPr>
              <w:t>Filtre à bactérie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A87A" w14:textId="6CF10727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02628804"/>
                <w:placeholder>
                  <w:docPart w:val="634CDBD57D4843B19C22A20D701FCEA0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2391" w14:textId="6B1E6698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01811791"/>
                <w:placeholder>
                  <w:docPart w:val="C2933650D6F14EEBBD1D36C4397994DB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F1232" w:rsidRPr="00CC3151" w14:paraId="0ADCFC48" w14:textId="77777777" w:rsidTr="00CA5D9C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485AF" w14:textId="3838FAC2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247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Filtre à bactérie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84A3" w14:textId="12F84324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90776345"/>
                <w:placeholder>
                  <w:docPart w:val="6493ECCFBFDD474FB98565A28FAD8237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10A6" w14:textId="1448CD3B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08071020"/>
                <w:placeholder>
                  <w:docPart w:val="B2A66ED36A9345538736D3FC9A11DBBC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62F5" w14:textId="706A8E17" w:rsidR="001F1232" w:rsidRPr="00CC3151" w:rsidRDefault="00AF73C8" w:rsidP="00C7671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037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Gants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22C1" w14:textId="5B97FD0B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54874820"/>
                <w:placeholder>
                  <w:docPart w:val="542593C4C7644F08AB094D29F01255CE"/>
                </w:placeholder>
              </w:sdtPr>
              <w:sdtEndPr/>
              <w:sdtContent>
                <w:r w:rsidR="0057772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001C" w14:textId="717B6CE0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126196964"/>
                <w:placeholder>
                  <w:docPart w:val="227D7E1C4E84489B9E4E3CE8A4D3CA34"/>
                </w:placeholder>
              </w:sdtPr>
              <w:sdtEndPr/>
              <w:sdtContent>
                <w:r w:rsidR="0057772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F1232" w:rsidRPr="00CC3151" w14:paraId="5E6B3CCC" w14:textId="77777777" w:rsidTr="00922265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6FBEB" w14:textId="1C3AFE2F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7689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Bouchon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5531" w14:textId="33E21B4D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58033783"/>
                <w:placeholder>
                  <w:docPart w:val="9A5D78509C414626AD2E312092BC7AEA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0515" w14:textId="528F7CB7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435038813"/>
                <w:placeholder>
                  <w:docPart w:val="648B628870E4423BAD56DCACF94BD9EC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FA6A8" w14:textId="7F82C50C" w:rsidR="001F1232" w:rsidRPr="00CC3151" w:rsidRDefault="001F1232" w:rsidP="001F1232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9656E" w14:textId="77777777" w:rsidR="001F1232" w:rsidRPr="00CC3151" w:rsidRDefault="001F1232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50419" w14:textId="77777777" w:rsidR="001F1232" w:rsidRPr="00CC3151" w:rsidRDefault="001F1232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1232" w:rsidRPr="00CC3151" w14:paraId="74702F5E" w14:textId="77777777" w:rsidTr="00922265">
        <w:trPr>
          <w:trHeight w:val="2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858EA" w14:textId="21D7D383" w:rsidR="001F1232" w:rsidRPr="00CC3151" w:rsidRDefault="00AF73C8" w:rsidP="001F1232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581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3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1232" w:rsidRPr="00CC3151">
              <w:rPr>
                <w:rFonts w:asciiTheme="minorHAnsi" w:hAnsiTheme="minorHAnsi" w:cstheme="minorHAnsi"/>
                <w:sz w:val="20"/>
                <w:szCs w:val="20"/>
              </w:rPr>
              <w:t>Cabaret de nettoyage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FE0D" w14:textId="10DBCBCC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482467992"/>
                <w:placeholder>
                  <w:docPart w:val="A1EE7458C3144A7B89F4566514C4FACD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E190" w14:textId="4C81B527" w:rsidR="001F1232" w:rsidRPr="00CC3151" w:rsidRDefault="00AF73C8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02039502"/>
                <w:placeholder>
                  <w:docPart w:val="3749E7064F8C4F8FB463D2287A77E43F"/>
                </w:placeholder>
              </w:sdtPr>
              <w:sdtEndPr/>
              <w:sdtContent>
                <w:r w:rsidR="001F123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F0492" w14:textId="56CE6846" w:rsidR="001F1232" w:rsidRPr="00CC3151" w:rsidRDefault="001F1232" w:rsidP="001F1232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F0272" w14:textId="77777777" w:rsidR="001F1232" w:rsidRPr="00CC3151" w:rsidRDefault="001F1232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6DAC19" w14:textId="77777777" w:rsidR="001F1232" w:rsidRPr="00CC3151" w:rsidRDefault="001F1232" w:rsidP="001F1232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3ECEE4" w14:textId="76DEB3E8" w:rsidR="008A64C7" w:rsidRDefault="008A64C7">
      <w:pPr>
        <w:rPr>
          <w:sz w:val="10"/>
          <w:szCs w:val="10"/>
        </w:rPr>
      </w:pPr>
    </w:p>
    <w:p w14:paraId="38A396D8" w14:textId="77777777" w:rsidR="00590742" w:rsidRPr="00590742" w:rsidRDefault="00590742">
      <w:pPr>
        <w:rPr>
          <w:sz w:val="10"/>
          <w:szCs w:val="10"/>
        </w:rPr>
      </w:pPr>
    </w:p>
    <w:tbl>
      <w:tblPr>
        <w:tblStyle w:val="Grilledutableau"/>
        <w:tblW w:w="10617" w:type="dxa"/>
        <w:jc w:val="center"/>
        <w:tblLayout w:type="fixed"/>
        <w:tblLook w:val="04A0" w:firstRow="1" w:lastRow="0" w:firstColumn="1" w:lastColumn="0" w:noHBand="0" w:noVBand="1"/>
      </w:tblPr>
      <w:tblGrid>
        <w:gridCol w:w="3104"/>
        <w:gridCol w:w="1417"/>
        <w:gridCol w:w="709"/>
        <w:gridCol w:w="2977"/>
        <w:gridCol w:w="1559"/>
        <w:gridCol w:w="284"/>
        <w:gridCol w:w="567"/>
      </w:tblGrid>
      <w:tr w:rsidR="003B3982" w:rsidRPr="00CC3151" w14:paraId="30564E3B" w14:textId="77777777" w:rsidTr="00770FAD">
        <w:trPr>
          <w:gridAfter w:val="2"/>
          <w:wAfter w:w="851" w:type="dxa"/>
          <w:trHeight w:val="23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42A4D5" w14:textId="61FAA805" w:rsidR="003B3982" w:rsidRPr="00CC3151" w:rsidRDefault="00AF73C8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17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62272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B3982"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Trachéost. - Appareil à succion </w:t>
            </w:r>
          </w:p>
        </w:tc>
        <w:tc>
          <w:tcPr>
            <w:tcW w:w="666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B845FA6" w14:textId="77777777" w:rsidR="003B3982" w:rsidRPr="003B3982" w:rsidRDefault="003B3982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700265" w:rsidRPr="00CC3151" w14:paraId="0C6972B7" w14:textId="77777777" w:rsidTr="00CA5D9C">
        <w:trPr>
          <w:trHeight w:val="229"/>
          <w:jc w:val="center"/>
        </w:trPr>
        <w:tc>
          <w:tcPr>
            <w:tcW w:w="310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03E8A0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2F00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C3A1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CCE8" w14:textId="77777777" w:rsidR="00700265" w:rsidRPr="00CC3151" w:rsidRDefault="00700265" w:rsidP="00CC3151">
            <w:pPr>
              <w:tabs>
                <w:tab w:val="left" w:pos="8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b/>
                <w:sz w:val="20"/>
                <w:szCs w:val="20"/>
              </w:rPr>
              <w:t>Matériel complémentaire *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D3D2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5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Identification du produit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FFC93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-110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Qt/an</w:t>
            </w:r>
          </w:p>
        </w:tc>
      </w:tr>
      <w:tr w:rsidR="00700265" w:rsidRPr="00CC3151" w14:paraId="5BC494E0" w14:textId="77777777" w:rsidTr="008B6398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8BC1" w14:textId="21574C9F" w:rsidR="00700265" w:rsidRPr="00CC3151" w:rsidRDefault="00AF73C8" w:rsidP="00CC3151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389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D9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Appareil à succion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4A93" w14:textId="69CF88A9" w:rsidR="00700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806776115"/>
                <w:placeholder>
                  <w:docPart w:val="A09612BB8205430BBC958EA7FA850CDB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1AC9D" w14:textId="365C14F0" w:rsidR="00700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9311878"/>
                <w:placeholder>
                  <w:docPart w:val="8963C2EB3CC542558A13825EC9418AF6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F7DA41" w14:textId="77777777" w:rsidR="00700265" w:rsidRPr="00CC3151" w:rsidRDefault="00700265" w:rsidP="00CC3151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Gants</w:t>
            </w: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7CB392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01DE93" w14:textId="77777777" w:rsidR="00700265" w:rsidRPr="00CC3151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265" w:rsidRPr="00CC3151" w14:paraId="7788F7E6" w14:textId="77777777" w:rsidTr="00CA5D9C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4FA9" w14:textId="03B14415" w:rsidR="00700265" w:rsidRPr="00CC3151" w:rsidRDefault="00AF73C8" w:rsidP="00CC3151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1138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0265" w:rsidRPr="00CC3151">
              <w:rPr>
                <w:rFonts w:asciiTheme="minorHAnsi" w:hAnsiTheme="minorHAnsi" w:cstheme="minorHAnsi"/>
                <w:sz w:val="20"/>
                <w:szCs w:val="20"/>
              </w:rPr>
              <w:t>Compresse de gaze (10 x 10 cm)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CAA7" w14:textId="0DF5150C" w:rsidR="00700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1714128"/>
                <w:placeholder>
                  <w:docPart w:val="F9F323909FBA4AB88BFE24F18CBA73B3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54B6" w14:textId="503EA093" w:rsidR="00700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53612023"/>
                <w:placeholder>
                  <w:docPart w:val="31E87DC195F34741A5BB79FBF6DB3818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9C7A0" w14:textId="1C8A5F3C" w:rsidR="00700265" w:rsidRPr="00CC3151" w:rsidRDefault="00700265" w:rsidP="00770FAD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026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D2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Stériles</w:t>
            </w:r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70FAD">
              <w:rPr>
                <w:rFonts w:asciiTheme="minorHAnsi" w:hAnsiTheme="minorHAnsi" w:cstheme="minorHAnsi"/>
                <w:sz w:val="20"/>
                <w:szCs w:val="20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54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Propres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021E" w14:textId="708C361C" w:rsidR="00700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96462584"/>
                <w:placeholder>
                  <w:docPart w:val="00892B85145C41FC9AC36C83C53383AA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A0D31" w14:textId="59DE4C64" w:rsidR="00700265" w:rsidRPr="00CC3151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435755295"/>
                <w:placeholder>
                  <w:docPart w:val="8E9C1713D83941CF9506B9C3DD6F0220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DF5CFB" w:rsidRPr="00CC3151" w14:paraId="2EF8C253" w14:textId="77777777" w:rsidTr="00CA5D9C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305C" w14:textId="078D4C44" w:rsidR="00DF5CFB" w:rsidRPr="00CC3151" w:rsidRDefault="00AF73C8" w:rsidP="00DF5CFB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184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Serviettes préhumidifiées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125D" w14:textId="0331FF56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01312658"/>
                <w:placeholder>
                  <w:docPart w:val="D5A73E173A3D4A3BB389FD0BB4EB2363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C4491" w14:textId="24492BC8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856338571"/>
                <w:placeholder>
                  <w:docPart w:val="7B542EAB2D9E4A238C70A9FD850280CE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F2CCA" w14:textId="6D17BDB9" w:rsidR="00DF5CFB" w:rsidRPr="00CC3151" w:rsidRDefault="00AF73C8" w:rsidP="00DF5CFB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00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Bouteille de remplacement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317A" w14:textId="33F1FA42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26768006"/>
                <w:placeholder>
                  <w:docPart w:val="F45DFA2C1555451B9D4CB1D27C726143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F35B" w14:textId="0EF07618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08269044"/>
                <w:placeholder>
                  <w:docPart w:val="D5DBACB1110B487FAAB533DA70021E0D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DF5CFB" w:rsidRPr="00CC3151" w14:paraId="1CCF5A18" w14:textId="77777777" w:rsidTr="00CA5D9C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C2F2" w14:textId="202FF20A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183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Tubulure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A7AC1" w14:textId="6FD7DF74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31384930"/>
                <w:placeholder>
                  <w:docPart w:val="A3CBD013AE594EF5A36C83F34E4CD362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2AD6" w14:textId="0E09ED8E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313881587"/>
                <w:placeholder>
                  <w:docPart w:val="7E83224FD9744586893E64ADAAFAAD73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1CCD" w14:textId="6845C2C1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391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Contenant réutilisable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9BC6" w14:textId="574D5BD3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55965869"/>
                <w:placeholder>
                  <w:docPart w:val="3D4D14836D364CA7B5E8A2DA3754B7A7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B05B" w14:textId="7A3FC0AE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27918124"/>
                <w:placeholder>
                  <w:docPart w:val="2161623663F64C74B130A77A1160212A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DF5CFB" w:rsidRPr="00CC3151" w14:paraId="6A308A92" w14:textId="77777777" w:rsidTr="00CA5D9C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005B0" w14:textId="54BEDDEA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7987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Tube à bout rond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08E7" w14:textId="3A2C5913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83219629"/>
                <w:placeholder>
                  <w:docPart w:val="3C1F4D3BC2144A1AA7085F42D2781CF5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6933" w14:textId="2C5114EE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60137635"/>
                <w:placeholder>
                  <w:docPart w:val="475B885CC724437FA5FC50F64F2B7E15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996DB" w14:textId="69C342DF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4270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Tubes à bout rond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146B" w14:textId="02E941DA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6945875"/>
                <w:placeholder>
                  <w:docPart w:val="D4D99855A89D423F826841236730C648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23F0" w14:textId="06AF7FF7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83609394"/>
                <w:placeholder>
                  <w:docPart w:val="F7BFDD76D2904E92A4CA772E3EB32969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DF5CFB" w:rsidRPr="00CC3151" w14:paraId="247A765E" w14:textId="77777777" w:rsidTr="008B6398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101D1" w14:textId="77777777" w:rsidR="00DF5CFB" w:rsidRPr="00CC3151" w:rsidRDefault="00DF5CFB" w:rsidP="00DF5CFB">
            <w:pPr>
              <w:tabs>
                <w:tab w:val="left" w:pos="1167"/>
                <w:tab w:val="left" w:pos="1860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Cathéter à succion</w:t>
            </w: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F95A7" w14:textId="1B9EEA5B" w:rsidR="00DF5CFB" w:rsidRPr="00CC3151" w:rsidRDefault="00DF5CFB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4D02A2" w14:textId="515CAA53" w:rsidR="00DF5CFB" w:rsidRPr="00CC3151" w:rsidRDefault="00DF5CFB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AC7F5" w14:textId="11102A9F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04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Tube à succion 6 po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EA4E" w14:textId="343FD108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77427888"/>
                <w:placeholder>
                  <w:docPart w:val="03255AC0A6DA45CDA7A1840C994AB5AB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862F" w14:textId="42AE4F44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75249168"/>
                <w:placeholder>
                  <w:docPart w:val="6E3F215774A440C9884DD46EB3788499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DF5CFB" w:rsidRPr="00CC3151" w14:paraId="408CE8AE" w14:textId="77777777" w:rsidTr="00CA5D9C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BBDF5" w14:textId="2DD00D77" w:rsidR="00DF5CFB" w:rsidRPr="00CC3151" w:rsidRDefault="00DF5CFB" w:rsidP="00DF5CFB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1916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Rigide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31043" w14:textId="57DAC469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39731725"/>
                <w:placeholder>
                  <w:docPart w:val="031C4EE644004568996BEAF68521F5D5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8CEA" w14:textId="12F252AF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461261519"/>
                <w:placeholder>
                  <w:docPart w:val="15794AF0B44C463E861F7219E7DB8A7B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1DE27" w14:textId="63157F9B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9399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Tubulure 100 po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3C6F" w14:textId="4ACD44DC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53028503"/>
                <w:placeholder>
                  <w:docPart w:val="AC93EBAB11E6462AA312588336ACA5D9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45FD" w14:textId="213FA739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53701488"/>
                <w:placeholder>
                  <w:docPart w:val="4B77C66AEEA44F168EA7BB8170411199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F2A24" w:rsidRPr="00CC3151" w14:paraId="34834EDB" w14:textId="77777777" w:rsidTr="007120AB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3918" w14:textId="1968A02B" w:rsidR="00AF2A24" w:rsidRPr="00CC3151" w:rsidRDefault="00AF2A24" w:rsidP="00DF5CFB">
            <w:pPr>
              <w:tabs>
                <w:tab w:val="left" w:pos="285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037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C3151">
              <w:rPr>
                <w:rFonts w:asciiTheme="minorHAnsi" w:hAnsiTheme="minorHAnsi" w:cstheme="minorHAnsi"/>
                <w:sz w:val="20"/>
                <w:szCs w:val="20"/>
              </w:rPr>
              <w:t>Souple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63E6A" w14:textId="020DC715" w:rsidR="00AF2A24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50071806"/>
                <w:placeholder>
                  <w:docPart w:val="A288DB46102449B2A736903E388C7E90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232D" w14:textId="0E8DF5BE" w:rsidR="00AF2A24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2536717"/>
                <w:placeholder>
                  <w:docPart w:val="C71B3E2EC0004B88B358671679530DB7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5357CD" w14:textId="07E663FB" w:rsidR="00AF2A24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245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A2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F2A24" w:rsidRPr="00CC3151">
              <w:rPr>
                <w:rFonts w:asciiTheme="minorHAnsi" w:hAnsiTheme="minorHAnsi" w:cstheme="minorHAnsi"/>
                <w:sz w:val="20"/>
                <w:szCs w:val="20"/>
              </w:rPr>
              <w:t>Kit à succion avec tube et filtre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3E7B4" w14:textId="77777777" w:rsidR="00AF2A24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38486328"/>
                <w:placeholder>
                  <w:docPart w:val="8F8C18B236C24182B9258E86EFD3B4B7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5BAFD" w14:textId="75E4A2BB" w:rsidR="00AF2A24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727833153"/>
                <w:placeholder>
                  <w:docPart w:val="656CFEA80DB249B999B95FA2E1D30066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AF2A24" w:rsidRPr="00CC3151" w14:paraId="44D0BB45" w14:textId="77777777" w:rsidTr="007120AB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50452" w14:textId="22925E7A" w:rsidR="00AF2A24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181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A2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F2A24" w:rsidRPr="00CC3151">
              <w:rPr>
                <w:rFonts w:asciiTheme="minorHAnsi" w:hAnsiTheme="minorHAnsi" w:cstheme="minorHAnsi"/>
                <w:sz w:val="20"/>
                <w:szCs w:val="20"/>
              </w:rPr>
              <w:t>Filtre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92AF" w14:textId="2EC2B328" w:rsidR="00AF2A24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31940350"/>
                <w:placeholder>
                  <w:docPart w:val="BAC3290B6B9149A0938C7C9F5AB26356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15B1" w14:textId="369F9468" w:rsidR="00AF2A24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70686912"/>
                <w:placeholder>
                  <w:docPart w:val="61F2FEAF0BD64AA8991AC0C460F7CE89"/>
                </w:placeholder>
              </w:sdtPr>
              <w:sdtEndPr/>
              <w:sdtContent>
                <w:r w:rsidR="00AF2A2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2A81" w14:textId="20D63A1B" w:rsidR="00AF2A24" w:rsidRPr="00CC3151" w:rsidRDefault="00AF2A24" w:rsidP="00156815">
            <w:pPr>
              <w:tabs>
                <w:tab w:val="left" w:pos="17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CC3151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C3151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ab/>
            </w:r>
            <w:r w:rsidRPr="00770FAD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(si technique stérile</w:t>
            </w:r>
            <w:r w:rsidRPr="00D70177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9832" w14:textId="77777777" w:rsidR="00AF2A24" w:rsidRPr="00CC3151" w:rsidRDefault="00AF2A24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39A8" w14:textId="787CAA49" w:rsidR="00AF2A24" w:rsidRPr="00CC3151" w:rsidRDefault="00AF2A24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5CFB" w:rsidRPr="00CC3151" w14:paraId="25526A35" w14:textId="77777777" w:rsidTr="00CA5D9C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2CB9" w14:textId="3C4A386D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1637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Réservoir à sécrétion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62D8" w14:textId="66DF3596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71902007"/>
                <w:placeholder>
                  <w:docPart w:val="D7AC629E1B944620AD49A1921B2730F7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9D55" w14:textId="0311960B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11274316"/>
                <w:placeholder>
                  <w:docPart w:val="F4164EE169F2409A9130F1D6A695EEE8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ADCD" w14:textId="557FDCF9" w:rsidR="00DF5CFB" w:rsidRPr="00D70177" w:rsidRDefault="00AF73C8" w:rsidP="00DF5CFB">
            <w:pPr>
              <w:tabs>
                <w:tab w:val="left" w:pos="258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7860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Aspirateur nasal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8F46" w14:textId="254D1B05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39783850"/>
                <w:placeholder>
                  <w:docPart w:val="88EF333B3B254F559B7D6E09C207CC5E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6FA8" w14:textId="620F3F65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962010767"/>
                <w:placeholder>
                  <w:docPart w:val="A9B80AEC37794772A7825464B879D009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DF5CFB" w:rsidRPr="00CC3151" w14:paraId="605E3EF5" w14:textId="77777777" w:rsidTr="00AF2A24">
        <w:trPr>
          <w:trHeight w:val="229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13590" w14:textId="77777777" w:rsidR="00DF5CFB" w:rsidRPr="00CC3151" w:rsidRDefault="00DF5CFB" w:rsidP="00DF5CFB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0CC00" w14:textId="77777777" w:rsidR="00DF5CFB" w:rsidRPr="00CC3151" w:rsidRDefault="00DF5CFB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EEB0D" w14:textId="77777777" w:rsidR="00DF5CFB" w:rsidRPr="00CC3151" w:rsidRDefault="00DF5CFB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C1D66" w14:textId="49C4E509" w:rsidR="00DF5CFB" w:rsidRPr="00CC3151" w:rsidRDefault="00AF73C8" w:rsidP="00DF5CFB">
            <w:pPr>
              <w:tabs>
                <w:tab w:val="left" w:pos="1167"/>
                <w:tab w:val="left" w:pos="2443"/>
                <w:tab w:val="left" w:pos="3719"/>
                <w:tab w:val="left" w:pos="5136"/>
              </w:tabs>
              <w:spacing w:before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1285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CF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5CFB" w:rsidRPr="00CC3151">
              <w:rPr>
                <w:rFonts w:asciiTheme="minorHAnsi" w:hAnsiTheme="minorHAnsi" w:cstheme="minorHAnsi"/>
                <w:sz w:val="20"/>
                <w:szCs w:val="20"/>
              </w:rPr>
              <w:t>Connecteur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BD6D" w14:textId="21935606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845249780"/>
                <w:placeholder>
                  <w:docPart w:val="96B452E31DB547FB88B46752D40F1DBD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E3AD" w14:textId="23DD71F2" w:rsidR="00DF5CFB" w:rsidRPr="00CC3151" w:rsidRDefault="00AF73C8" w:rsidP="00DF5CFB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17959306"/>
                <w:placeholder>
                  <w:docPart w:val="F5026EB520C84319B02DEEBDA54EF2EB"/>
                </w:placeholder>
              </w:sdtPr>
              <w:sdtEndPr/>
              <w:sdtContent>
                <w:r w:rsidR="00DF5CF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23616099" w14:textId="151DBDF2" w:rsidR="00700265" w:rsidRDefault="00700265" w:rsidP="00700265">
      <w:pPr>
        <w:rPr>
          <w:sz w:val="10"/>
          <w:szCs w:val="10"/>
        </w:rPr>
      </w:pPr>
    </w:p>
    <w:tbl>
      <w:tblPr>
        <w:tblStyle w:val="Grilledutableau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7"/>
      </w:tblGrid>
      <w:tr w:rsidR="00700265" w:rsidRPr="000A348D" w14:paraId="2FF4673C" w14:textId="77777777" w:rsidTr="00600774">
        <w:trPr>
          <w:trHeight w:val="334"/>
          <w:jc w:val="center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59CD" w14:textId="77777777" w:rsidR="00700265" w:rsidRPr="00D70177" w:rsidRDefault="00700265" w:rsidP="00146A0B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0177">
              <w:rPr>
                <w:rFonts w:asciiTheme="minorHAnsi" w:hAnsiTheme="minorHAnsi" w:cstheme="minorHAnsi"/>
                <w:b/>
                <w:sz w:val="20"/>
                <w:szCs w:val="20"/>
              </w:rPr>
              <w:t>JUSTIFICATION CLINIQUE</w:t>
            </w:r>
          </w:p>
          <w:p w14:paraId="6CF9385E" w14:textId="73442AED" w:rsidR="00700265" w:rsidRPr="00D70177" w:rsidRDefault="00D70177" w:rsidP="00146A0B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701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700265" w:rsidRPr="00D701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Au besoin voir la liste de matériel – annexe 2 du Guide de gestion du Programme d’aides matérielles pour les fonctions d’élimination : </w:t>
            </w:r>
            <w:hyperlink r:id="rId12" w:history="1">
              <w:r w:rsidR="00700265" w:rsidRPr="00D70177">
                <w:rPr>
                  <w:rStyle w:val="Lienhypertexte"/>
                  <w:rFonts w:asciiTheme="minorHAnsi" w:hAnsiTheme="minorHAnsi" w:cstheme="minorHAnsi"/>
                  <w:i/>
                  <w:sz w:val="20"/>
                  <w:szCs w:val="20"/>
                </w:rPr>
                <w:t>https://publications.msss.gouv.qc.ca/msss/fichiers/2019/19-824-04W.pdf</w:t>
              </w:r>
            </w:hyperlink>
          </w:p>
        </w:tc>
      </w:tr>
      <w:tr w:rsidR="00700265" w:rsidRPr="000A348D" w14:paraId="5189F5C6" w14:textId="77777777" w:rsidTr="001B5346">
        <w:trPr>
          <w:trHeight w:val="2236"/>
          <w:jc w:val="center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4B4B" w14:textId="3B73A796" w:rsidR="00D70177" w:rsidRPr="00D70177" w:rsidRDefault="00D70177" w:rsidP="00D70177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0177">
              <w:rPr>
                <w:rFonts w:asciiTheme="minorHAnsi" w:hAnsiTheme="minorHAnsi" w:cstheme="minorHAnsi"/>
                <w:b/>
                <w:sz w:val="20"/>
                <w:szCs w:val="20"/>
              </w:rPr>
              <w:t>*Justification du matériel complémentaire requis par rapport à la liste du matériel standard</w:t>
            </w:r>
            <w:r w:rsidR="00CA364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 lorsque les quantités autorisées par le Guide de gestion sont dépassées</w:t>
            </w:r>
          </w:p>
          <w:p w14:paraId="1D3C57ED" w14:textId="5A90D755" w:rsidR="00700265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459083793"/>
                <w:placeholder>
                  <w:docPart w:val="6E5B969224ED4B87B877A71043FC0A33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 w14:paraId="2F05F019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11D8B01F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40E96237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7339D517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0CB0D43C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7EDCE181" w14:textId="62A51809" w:rsidR="00700265" w:rsidRDefault="00700265" w:rsidP="000D29EA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right="-108"/>
              <w:rPr>
                <w:rFonts w:cs="Arial"/>
                <w:sz w:val="16"/>
                <w:szCs w:val="16"/>
              </w:rPr>
            </w:pPr>
          </w:p>
          <w:p w14:paraId="7AC4027A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4CA002D2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31991FE9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2F2FA2EC" w14:textId="77777777" w:rsidR="00700265" w:rsidRPr="00BA2059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</w:tc>
      </w:tr>
    </w:tbl>
    <w:p w14:paraId="153F2F0B" w14:textId="77777777" w:rsidR="001B5346" w:rsidRPr="001B5346" w:rsidRDefault="001B5346">
      <w:pPr>
        <w:rPr>
          <w:sz w:val="10"/>
          <w:szCs w:val="10"/>
        </w:rPr>
      </w:pPr>
    </w:p>
    <w:tbl>
      <w:tblPr>
        <w:tblStyle w:val="Grilledutableau"/>
        <w:tblW w:w="10617" w:type="dxa"/>
        <w:jc w:val="center"/>
        <w:tblLayout w:type="fixed"/>
        <w:tblLook w:val="04A0" w:firstRow="1" w:lastRow="0" w:firstColumn="1" w:lastColumn="0" w:noHBand="0" w:noVBand="1"/>
      </w:tblPr>
      <w:tblGrid>
        <w:gridCol w:w="10617"/>
      </w:tblGrid>
      <w:tr w:rsidR="00700265" w:rsidRPr="00BA2059" w14:paraId="17D017AE" w14:textId="77777777" w:rsidTr="001B5346">
        <w:trPr>
          <w:trHeight w:val="516"/>
          <w:jc w:val="center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B303E" w14:textId="77777777" w:rsidR="00700265" w:rsidRPr="00D70177" w:rsidRDefault="00700265" w:rsidP="00146A0B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017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COMMENTAIRES</w:t>
            </w:r>
          </w:p>
          <w:p w14:paraId="67E6AEE3" w14:textId="73948616" w:rsidR="00700265" w:rsidRPr="00D70177" w:rsidRDefault="00700265" w:rsidP="00175221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/>
              <w:ind w:right="-96"/>
              <w:jc w:val="center"/>
              <w:rPr>
                <w:rFonts w:cs="Arial"/>
                <w:i/>
                <w:sz w:val="16"/>
                <w:szCs w:val="16"/>
              </w:rPr>
            </w:pPr>
            <w:r w:rsidRPr="00D70177">
              <w:rPr>
                <w:rFonts w:asciiTheme="minorHAnsi" w:hAnsiTheme="minorHAnsi" w:cstheme="minorHAnsi"/>
                <w:i/>
                <w:sz w:val="20"/>
                <w:szCs w:val="20"/>
              </w:rPr>
              <w:t>Veuillez indiquer tou</w:t>
            </w:r>
            <w:r w:rsidR="00146A0B">
              <w:rPr>
                <w:rFonts w:asciiTheme="minorHAnsi" w:hAnsiTheme="minorHAnsi" w:cstheme="minorHAnsi"/>
                <w:i/>
                <w:sz w:val="20"/>
                <w:szCs w:val="20"/>
              </w:rPr>
              <w:t>t commentaire</w:t>
            </w:r>
            <w:r w:rsidRPr="00D701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146A0B">
              <w:rPr>
                <w:rFonts w:asciiTheme="minorHAnsi" w:hAnsiTheme="minorHAnsi" w:cstheme="minorHAnsi"/>
                <w:i/>
                <w:sz w:val="20"/>
                <w:szCs w:val="20"/>
              </w:rPr>
              <w:t>et</w:t>
            </w:r>
            <w:r w:rsidRPr="00D701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précision qui p</w:t>
            </w:r>
            <w:r w:rsidR="00175221">
              <w:rPr>
                <w:rFonts w:asciiTheme="minorHAnsi" w:hAnsiTheme="minorHAnsi" w:cstheme="minorHAnsi"/>
                <w:i/>
                <w:sz w:val="20"/>
                <w:szCs w:val="20"/>
              </w:rPr>
              <w:t>ourrai</w:t>
            </w:r>
            <w:r w:rsidRPr="00D70177">
              <w:rPr>
                <w:rFonts w:asciiTheme="minorHAnsi" w:hAnsiTheme="minorHAnsi" w:cstheme="minorHAnsi"/>
                <w:i/>
                <w:sz w:val="20"/>
                <w:szCs w:val="20"/>
              </w:rPr>
              <w:t>t faciliter l’identification des fournitures spécialisées requises.</w:t>
            </w:r>
          </w:p>
        </w:tc>
      </w:tr>
      <w:tr w:rsidR="00700265" w:rsidRPr="00BA2059" w14:paraId="67B6EE99" w14:textId="77777777" w:rsidTr="001B5346">
        <w:trPr>
          <w:trHeight w:val="229"/>
          <w:jc w:val="center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2031" w14:textId="3D0FEB2B" w:rsidR="00700265" w:rsidRDefault="00AF73C8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63828269"/>
                <w:placeholder>
                  <w:docPart w:val="82AB7C2DC5EB46CEB5706713DA70887B"/>
                </w:placeholder>
              </w:sdtPr>
              <w:sdtEndPr/>
              <w:sdtContent>
                <w:r w:rsidR="00A46D1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 w14:paraId="35C4B132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55CEAA3F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5B0A2F37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30C22846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238FD05C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5F392579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2E5F7ACF" w14:textId="77777777" w:rsidR="00700265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  <w:p w14:paraId="1FF72799" w14:textId="77777777" w:rsidR="00700265" w:rsidRPr="00BA2059" w:rsidRDefault="00700265" w:rsidP="00CC3151">
            <w:pPr>
              <w:tabs>
                <w:tab w:val="left" w:pos="1167"/>
                <w:tab w:val="left" w:pos="3011"/>
                <w:tab w:val="left" w:pos="3719"/>
                <w:tab w:val="left" w:pos="5563"/>
              </w:tabs>
              <w:ind w:left="40" w:right="-108"/>
              <w:rPr>
                <w:rFonts w:cs="Arial"/>
                <w:sz w:val="16"/>
                <w:szCs w:val="16"/>
              </w:rPr>
            </w:pPr>
          </w:p>
        </w:tc>
      </w:tr>
    </w:tbl>
    <w:p w14:paraId="10EC7BD6" w14:textId="77777777" w:rsidR="00526A38" w:rsidRPr="00526A38" w:rsidRDefault="00526A38">
      <w:pPr>
        <w:rPr>
          <w:sz w:val="10"/>
          <w:szCs w:val="10"/>
        </w:rPr>
      </w:pPr>
    </w:p>
    <w:tbl>
      <w:tblPr>
        <w:tblStyle w:val="Grilledutableau1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2554"/>
        <w:gridCol w:w="4393"/>
        <w:gridCol w:w="816"/>
        <w:gridCol w:w="34"/>
        <w:gridCol w:w="2830"/>
      </w:tblGrid>
      <w:tr w:rsidR="00146A0B" w:rsidRPr="000020F4" w14:paraId="7EF2D58F" w14:textId="77777777" w:rsidTr="00526A38">
        <w:trPr>
          <w:trHeight w:val="288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F4F8A0" w14:textId="28EC262C" w:rsidR="00146A0B" w:rsidRPr="000020F4" w:rsidRDefault="00146A0B" w:rsidP="00C14644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3396">
              <w:rPr>
                <w:rFonts w:asciiTheme="minorHAnsi" w:hAnsiTheme="minorHAnsi" w:cstheme="minorHAnsi"/>
                <w:b/>
                <w:sz w:val="20"/>
                <w:szCs w:val="20"/>
              </w:rPr>
              <w:t>IDENTIFICATION DE L’INTERVENANT</w:t>
            </w:r>
          </w:p>
        </w:tc>
      </w:tr>
      <w:tr w:rsidR="00146A0B" w:rsidRPr="000020F4" w14:paraId="7CD794DE" w14:textId="77777777" w:rsidTr="00526A38">
        <w:trPr>
          <w:trHeight w:val="29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0055" w14:textId="782C628E" w:rsidR="00146A0B" w:rsidRPr="000020F4" w:rsidRDefault="00146A0B" w:rsidP="00EA02EC">
            <w:pPr>
              <w:spacing w:before="20" w:after="20"/>
              <w:ind w:right="-17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de l’in</w:t>
            </w:r>
            <w:r w:rsidR="00EA02EC">
              <w:rPr>
                <w:rFonts w:asciiTheme="minorHAnsi" w:hAnsiTheme="minorHAnsi" w:cstheme="minorHAnsi"/>
                <w:sz w:val="20"/>
                <w:szCs w:val="20"/>
              </w:rPr>
              <w:t>tervenant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EACF8" w14:textId="77777777" w:rsidR="00146A0B" w:rsidRPr="000020F4" w:rsidRDefault="00AF73C8" w:rsidP="00C1464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94495055"/>
                <w:placeholder>
                  <w:docPart w:val="6B87E44F06FA4EFCB49A2CE29B7DE75D"/>
                </w:placeholder>
              </w:sdtPr>
              <w:sdtEndPr/>
              <w:sdtContent>
                <w:r w:rsidR="00146A0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E9C1B" w14:textId="2B85A7E8" w:rsidR="00146A0B" w:rsidRPr="000020F4" w:rsidRDefault="00087503" w:rsidP="00C14644">
            <w:pPr>
              <w:spacing w:before="20" w:after="20"/>
              <w:ind w:left="-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Profession</w:t>
            </w:r>
            <w:r w:rsidR="00146A0B"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36726914"/>
                <w:placeholder>
                  <w:docPart w:val="35A64F91033C4EE29422D6CAAA8B4EE2"/>
                </w:placeholder>
              </w:sdtPr>
              <w:sdtEndPr/>
              <w:sdtContent>
                <w:r w:rsidR="00146A0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46A0B" w:rsidRPr="000020F4" w14:paraId="11D31C83" w14:textId="77777777" w:rsidTr="00526A38">
        <w:trPr>
          <w:trHeight w:val="28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96A" w14:textId="77777777" w:rsidR="00146A0B" w:rsidRPr="000020F4" w:rsidRDefault="00146A0B" w:rsidP="00C1464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Établissement :</w:t>
            </w:r>
          </w:p>
        </w:tc>
        <w:tc>
          <w:tcPr>
            <w:tcW w:w="8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3F95" w14:textId="3AB62D13" w:rsidR="00146A0B" w:rsidRPr="000020F4" w:rsidRDefault="00AF73C8" w:rsidP="007120AB">
            <w:pPr>
              <w:tabs>
                <w:tab w:val="left" w:pos="264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93664492"/>
                <w:placeholder>
                  <w:docPart w:val="EE7BC464B3CF438DAFC1298D5304798D"/>
                </w:placeholder>
              </w:sdtPr>
              <w:sdtEndPr/>
              <w:sdtContent>
                <w:r w:rsidR="00146A0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2316B0" w:rsidRPr="000020F4" w14:paraId="72F0C16D" w14:textId="42B1185D" w:rsidTr="00526A38">
        <w:trPr>
          <w:trHeight w:val="29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77EC" w14:textId="77777777" w:rsidR="002316B0" w:rsidRPr="000020F4" w:rsidRDefault="002316B0" w:rsidP="00C1464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4F990" w14:textId="388E7E97" w:rsidR="002316B0" w:rsidRPr="000020F4" w:rsidRDefault="00AF73C8" w:rsidP="00C14644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00969980"/>
                <w:placeholder>
                  <w:docPart w:val="1DD2D7F735454588A1C24A8AC6DAEF2C"/>
                </w:placeholder>
              </w:sdtPr>
              <w:sdtEndPr/>
              <w:sdtContent>
                <w:r w:rsidR="002316B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6D044" w14:textId="54FB0CCE" w:rsidR="002316B0" w:rsidRPr="000020F4" w:rsidRDefault="002316B0" w:rsidP="00C14644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Poste :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074D0" w14:textId="6CB257FC" w:rsidR="002316B0" w:rsidRPr="000020F4" w:rsidRDefault="00AF73C8" w:rsidP="002316B0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95517491"/>
                <w:placeholder>
                  <w:docPart w:val="D2785F234FA3485184BE62ABEB5C3566"/>
                </w:placeholder>
              </w:sdtPr>
              <w:sdtEndPr/>
              <w:sdtContent>
                <w:r w:rsidR="002316B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46A0B" w:rsidRPr="000020F4" w14:paraId="7E742533" w14:textId="77777777" w:rsidTr="00526A38">
        <w:trPr>
          <w:trHeight w:val="28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7533" w14:textId="77777777" w:rsidR="00146A0B" w:rsidRPr="000020F4" w:rsidRDefault="00146A0B" w:rsidP="00C1464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Courriel :</w:t>
            </w:r>
          </w:p>
        </w:tc>
        <w:tc>
          <w:tcPr>
            <w:tcW w:w="8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F015" w14:textId="77777777" w:rsidR="00146A0B" w:rsidRPr="000020F4" w:rsidRDefault="00AF73C8" w:rsidP="00C1464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74744221"/>
                <w:placeholder>
                  <w:docPart w:val="882D9893CCAB4A598FF885C1E3A2E887"/>
                </w:placeholder>
              </w:sdtPr>
              <w:sdtEndPr/>
              <w:sdtContent>
                <w:r w:rsidR="00146A0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146A0B" w14:paraId="41EA891E" w14:textId="77777777" w:rsidTr="00526A38">
        <w:trPr>
          <w:trHeight w:val="515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8C411FC" w14:textId="4741A31F" w:rsidR="00146A0B" w:rsidRPr="00E410F2" w:rsidRDefault="00146A0B" w:rsidP="00427999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E410F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Signature </w:t>
            </w:r>
            <w:r w:rsidR="00427999" w:rsidRPr="00E410F2">
              <w:rPr>
                <w:rFonts w:asciiTheme="minorHAnsi" w:hAnsiTheme="minorHAnsi" w:cstheme="minorHAnsi"/>
                <w:b/>
                <w:sz w:val="16"/>
                <w:szCs w:val="16"/>
              </w:rPr>
              <w:t>de l’intervenant</w:t>
            </w:r>
            <w:r w:rsidRPr="00E410F2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F2BF26" w14:textId="77777777" w:rsidR="00146A0B" w:rsidRPr="00E410F2" w:rsidRDefault="00AF73C8" w:rsidP="00C14644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290600699"/>
                <w:placeholder>
                  <w:docPart w:val="555CD4CC11B04FBF97065F0DF40090F0"/>
                </w:placeholder>
                <w:showingPlcHdr/>
              </w:sdtPr>
              <w:sdtEndPr/>
              <w:sdtContent>
                <w:r w:rsidR="00146A0B" w:rsidRPr="00E410F2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9BDD0A" w14:textId="77777777" w:rsidR="00146A0B" w:rsidRPr="00E410F2" w:rsidRDefault="00146A0B" w:rsidP="00C14644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E410F2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440595521"/>
            <w:placeholder>
              <w:docPart w:val="0245D9837AEE43BCB3C93F4BFD0C3584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97B8001" w14:textId="77777777" w:rsidR="00146A0B" w:rsidRPr="00E410F2" w:rsidRDefault="00146A0B" w:rsidP="00C14644">
                <w:pPr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E410F2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146A0B" w:rsidRPr="00FA2786" w14:paraId="187BEF2A" w14:textId="77777777" w:rsidTr="00526A38">
        <w:trPr>
          <w:trHeight w:val="49"/>
          <w:jc w:val="center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B2D2C" w14:textId="77777777" w:rsidR="00146A0B" w:rsidRPr="00E410F2" w:rsidRDefault="00146A0B" w:rsidP="00C14644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0D2B1" w14:textId="77777777" w:rsidR="00146A0B" w:rsidRPr="00E410F2" w:rsidRDefault="00146A0B" w:rsidP="00C14644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410F2">
              <w:rPr>
                <w:rFonts w:asciiTheme="minorHAnsi" w:hAnsiTheme="minorHAnsi" w:cstheme="minorHAnsi"/>
                <w:i/>
                <w:sz w:val="16"/>
                <w:szCs w:val="16"/>
              </w:rPr>
              <w:t>Signature et titre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FA4BE" w14:textId="77777777" w:rsidR="00146A0B" w:rsidRPr="00E410F2" w:rsidRDefault="00146A0B" w:rsidP="00C14644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0020F" w14:textId="77777777" w:rsidR="00146A0B" w:rsidRPr="00E410F2" w:rsidRDefault="00146A0B" w:rsidP="00C14644">
            <w:pPr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E410F2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</w:tr>
    </w:tbl>
    <w:p w14:paraId="0C791388" w14:textId="77777777" w:rsidR="00146A0B" w:rsidRDefault="00146A0B">
      <w:pPr>
        <w:rPr>
          <w:sz w:val="10"/>
          <w:szCs w:val="10"/>
        </w:rPr>
      </w:pPr>
    </w:p>
    <w:p w14:paraId="658B4C87" w14:textId="77777777" w:rsidR="00700265" w:rsidRPr="00B83D2C" w:rsidRDefault="00700265" w:rsidP="00C90E8C">
      <w:pPr>
        <w:jc w:val="center"/>
        <w:rPr>
          <w:rFonts w:asciiTheme="minorHAnsi" w:hAnsiTheme="minorHAnsi" w:cs="Arial"/>
          <w:b/>
          <w:sz w:val="20"/>
          <w:szCs w:val="20"/>
        </w:rPr>
      </w:pPr>
      <w:r w:rsidRPr="00B83D2C">
        <w:rPr>
          <w:rFonts w:asciiTheme="minorHAnsi" w:hAnsiTheme="minorHAnsi" w:cs="Arial"/>
          <w:b/>
          <w:sz w:val="20"/>
          <w:szCs w:val="20"/>
        </w:rPr>
        <w:t>Veuillez retourner le formulaire complété à l’adresse courriel suivante :</w:t>
      </w:r>
      <w:r w:rsidRPr="00B83D2C">
        <w:rPr>
          <w:rFonts w:asciiTheme="minorHAnsi" w:hAnsiTheme="minorHAnsi" w:cs="Arial"/>
          <w:b/>
          <w:sz w:val="20"/>
          <w:szCs w:val="20"/>
        </w:rPr>
        <w:br/>
      </w:r>
      <w:hyperlink r:id="rId13" w:history="1">
        <w:r w:rsidRPr="00B83D2C">
          <w:rPr>
            <w:rStyle w:val="Lienhypertexte"/>
            <w:rFonts w:asciiTheme="minorHAnsi" w:hAnsiTheme="minorHAnsi" w:cs="Arial"/>
            <w:b/>
            <w:sz w:val="20"/>
            <w:szCs w:val="20"/>
          </w:rPr>
          <w:t>programme.aideelimination.cisssmo16@ssss.gouv.qc.ca</w:t>
        </w:r>
      </w:hyperlink>
    </w:p>
    <w:permEnd w:id="2132881777"/>
    <w:p w14:paraId="078CF0B5" w14:textId="032A233D" w:rsidR="00146A0B" w:rsidRPr="00B83D2C" w:rsidRDefault="00146A0B" w:rsidP="00146A0B">
      <w:pPr>
        <w:spacing w:before="120"/>
        <w:ind w:right="-210"/>
        <w:jc w:val="center"/>
        <w:rPr>
          <w:rFonts w:asciiTheme="minorHAnsi" w:hAnsiTheme="minorHAnsi" w:cstheme="minorHAnsi"/>
          <w:sz w:val="16"/>
          <w:szCs w:val="16"/>
        </w:rPr>
      </w:pPr>
      <w:r w:rsidRPr="00B83D2C">
        <w:rPr>
          <w:rFonts w:asciiTheme="minorHAnsi" w:hAnsiTheme="minorHAnsi" w:cstheme="minorHAnsi"/>
          <w:sz w:val="16"/>
          <w:szCs w:val="16"/>
        </w:rPr>
        <w:t>Référence : Les produits de ce formulaire sont tirés de l’annexe 2 du Guide de gestion du programme d’aides matérielles pour les fonctions d’élimination (2019).</w:t>
      </w:r>
    </w:p>
    <w:sectPr w:rsidR="00146A0B" w:rsidRPr="00B83D2C" w:rsidSect="00F61A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5E102" w14:textId="77777777" w:rsidR="00A673C7" w:rsidRDefault="00A673C7" w:rsidP="0081257E">
      <w:r>
        <w:separator/>
      </w:r>
    </w:p>
  </w:endnote>
  <w:endnote w:type="continuationSeparator" w:id="0">
    <w:p w14:paraId="61715B67" w14:textId="77777777" w:rsidR="00A673C7" w:rsidRDefault="00A673C7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00DC7" w14:textId="77777777" w:rsidR="00A673C7" w:rsidRDefault="00A673C7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D9D5998" w14:textId="77777777" w:rsidR="00A673C7" w:rsidRDefault="00A673C7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5882EEF0" w14:textId="7EAFC896" w:rsidR="00A673C7" w:rsidRPr="009241CF" w:rsidRDefault="00A673C7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F73C8" w:rsidRPr="00AF73C8">
      <w:rPr>
        <w:b/>
        <w:bCs/>
        <w:noProof/>
        <w:sz w:val="15"/>
        <w:szCs w:val="15"/>
        <w:lang w:val="fr-FR"/>
      </w:rPr>
      <w:t>5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08609" w14:textId="77777777" w:rsidR="00A673C7" w:rsidRPr="002C0510" w:rsidRDefault="00A673C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01FC37" wp14:editId="5C35B068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223156" w14:textId="77777777" w:rsidR="00A673C7" w:rsidRDefault="00A673C7" w:rsidP="0070026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700265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PROGRAMME RÉGIONAL D’ÉLIMINATION – </w:t>
                          </w:r>
                        </w:p>
                        <w:p w14:paraId="53CB9612" w14:textId="77777777" w:rsidR="00A673C7" w:rsidRPr="00783D34" w:rsidRDefault="00A673C7" w:rsidP="0070026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700265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ÉVALUATION DE FOURNITURES SPÉCIALISÉES</w:t>
                          </w:r>
                        </w:p>
                        <w:p w14:paraId="44491039" w14:textId="77777777" w:rsidR="00A673C7" w:rsidRPr="00783D34" w:rsidRDefault="00A673C7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1FC37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6D223156" w14:textId="77777777" w:rsidR="00551389" w:rsidRDefault="00551389" w:rsidP="0070026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700265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PROGRAMME RÉGIONAL D’ÉLIMINATION – </w:t>
                    </w:r>
                  </w:p>
                  <w:p w14:paraId="53CB9612" w14:textId="77777777" w:rsidR="00551389" w:rsidRPr="00783D34" w:rsidRDefault="00551389" w:rsidP="0070026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700265">
                      <w:rPr>
                        <w:rFonts w:asciiTheme="minorHAnsi" w:hAnsiTheme="minorHAnsi" w:cstheme="minorHAnsi"/>
                        <w:b/>
                        <w:sz w:val="20"/>
                      </w:rPr>
                      <w:t>ÉVALUATION DE FOURNITURES SPÉCIALISÉES</w:t>
                    </w:r>
                  </w:p>
                  <w:p w14:paraId="44491039" w14:textId="77777777" w:rsidR="00551389" w:rsidRPr="00783D34" w:rsidRDefault="00551389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2A02FEA2" w14:textId="66B5885A" w:rsidR="00A673C7" w:rsidRPr="003D1E79" w:rsidRDefault="00A673C7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60477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>
      <w:rPr>
        <w:rFonts w:asciiTheme="minorHAnsi" w:hAnsiTheme="minorHAnsi" w:cstheme="minorHAnsi"/>
        <w:sz w:val="20"/>
        <w:szCs w:val="20"/>
      </w:rPr>
      <w:t>2022-02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AF73C8" w:rsidRPr="00AF73C8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AF73C8" w:rsidRPr="00AF73C8">
      <w:rPr>
        <w:rFonts w:asciiTheme="minorHAnsi" w:hAnsiTheme="minorHAnsi" w:cstheme="minorHAnsi"/>
        <w:bCs/>
        <w:noProof/>
        <w:sz w:val="15"/>
        <w:szCs w:val="15"/>
        <w:lang w:val="fr-FR"/>
      </w:rPr>
      <w:t>5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82226" w14:textId="77777777" w:rsidR="00A673C7" w:rsidRPr="002C0510" w:rsidRDefault="00A673C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A9443" wp14:editId="01A68AA9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AA9382" w14:textId="77777777" w:rsidR="00A673C7" w:rsidRDefault="00A673C7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700265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PROGRAMME RÉGIONAL D’ÉLIMINATION – </w:t>
                          </w:r>
                        </w:p>
                        <w:p w14:paraId="56E9A74F" w14:textId="77777777" w:rsidR="00A673C7" w:rsidRPr="00783D34" w:rsidRDefault="00A673C7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700265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ÉVALUATION DE FOURNITURES SPÉCIALISÉES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CA9443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1CAA9382" w14:textId="77777777" w:rsidR="00551389" w:rsidRDefault="00551389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700265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PROGRAMME RÉGIONAL D’ÉLIMINATION – </w:t>
                    </w:r>
                  </w:p>
                  <w:p w14:paraId="56E9A74F" w14:textId="77777777" w:rsidR="00551389" w:rsidRPr="00783D34" w:rsidRDefault="00551389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700265">
                      <w:rPr>
                        <w:rFonts w:asciiTheme="minorHAnsi" w:hAnsiTheme="minorHAnsi" w:cstheme="minorHAnsi"/>
                        <w:b/>
                        <w:sz w:val="20"/>
                      </w:rPr>
                      <w:t>ÉVALUATION DE FOURNITURES SPÉCIALISÉES</w:t>
                    </w: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062BC6E" w14:textId="2D45BDD1" w:rsidR="00A673C7" w:rsidRPr="002C0510" w:rsidRDefault="00A673C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60477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>
      <w:rPr>
        <w:rFonts w:asciiTheme="minorHAnsi" w:hAnsiTheme="minorHAnsi" w:cstheme="minorHAnsi"/>
        <w:sz w:val="20"/>
        <w:szCs w:val="20"/>
      </w:rPr>
      <w:t>2022-02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AF73C8" w:rsidRPr="00AF73C8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AF73C8" w:rsidRPr="00AF73C8">
      <w:rPr>
        <w:rFonts w:asciiTheme="minorHAnsi" w:hAnsiTheme="minorHAnsi" w:cstheme="minorHAnsi"/>
        <w:bCs/>
        <w:noProof/>
        <w:sz w:val="15"/>
        <w:szCs w:val="15"/>
        <w:lang w:val="fr-FR"/>
      </w:rPr>
      <w:t>5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D0F21" w14:textId="77777777" w:rsidR="00A673C7" w:rsidRDefault="00A673C7" w:rsidP="0081257E">
      <w:r>
        <w:separator/>
      </w:r>
    </w:p>
  </w:footnote>
  <w:footnote w:type="continuationSeparator" w:id="0">
    <w:p w14:paraId="2285FAC1" w14:textId="77777777" w:rsidR="00A673C7" w:rsidRDefault="00A673C7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09A3F" w14:textId="32FD906B" w:rsidR="00A673C7" w:rsidRPr="00F130E4" w:rsidRDefault="00A673C7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692729516"/>
        <w:placeholder>
          <w:docPart w:val="987B9E11EDBD46C2AA755CF582ADB6AD"/>
        </w:placeholder>
        <w:showingPlcHdr/>
      </w:sdtPr>
      <w:sdtContent>
        <w:r w:rsidR="00AF73C8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174770364"/>
        <w:placeholder>
          <w:docPart w:val="34BE7733CFCF4C0790F42B53B996875F"/>
        </w:placeholder>
      </w:sdtPr>
      <w:sdtContent>
        <w:r w:rsidR="00AF73C8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E6EA5" w14:textId="449A2719" w:rsidR="00A673C7" w:rsidRPr="00F130E4" w:rsidRDefault="00A673C7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725766176"/>
        <w:placeholder>
          <w:docPart w:val="65940C097B434755AC12C7CD4DB7F579"/>
        </w:placeholder>
        <w:showingPlcHdr/>
      </w:sdtPr>
      <w:sdtContent>
        <w:r w:rsidR="00AF73C8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548375072"/>
        <w:placeholder>
          <w:docPart w:val="AA36A9FDC39F44A9A3174F655DDA4292"/>
        </w:placeholder>
      </w:sdtPr>
      <w:sdtContent>
        <w:r w:rsidR="00AF73C8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CBC10" w14:textId="598734B3" w:rsidR="00A673C7" w:rsidRDefault="00A673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B7AEE"/>
    <w:multiLevelType w:val="hybridMultilevel"/>
    <w:tmpl w:val="52F04E54"/>
    <w:lvl w:ilvl="0" w:tplc="BB22A9DE">
      <w:numFmt w:val="bullet"/>
      <w:lvlText w:val="-"/>
      <w:lvlJc w:val="left"/>
      <w:pPr>
        <w:ind w:left="297" w:hanging="360"/>
      </w:pPr>
      <w:rPr>
        <w:rFonts w:ascii="Arial Narrow" w:eastAsia="Times New Roman" w:hAnsi="Arial Narrow" w:cs="Arial" w:hint="default"/>
      </w:rPr>
    </w:lvl>
    <w:lvl w:ilvl="1" w:tplc="0C0C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</w:abstractNum>
  <w:abstractNum w:abstractNumId="6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mirrorMargins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b279LUkwLWhx5oQfikeRFdqe2X4RiviSPRDpywAmeW9pEGQ6L2Zdx/bmiUp8koCiRkmi0mw5pwO/IXqT7aO2Xw==" w:salt="Uf+HpDHOB6v6Ge3XJX1fMw==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5D"/>
    <w:rsid w:val="0001750B"/>
    <w:rsid w:val="000235F9"/>
    <w:rsid w:val="0003089E"/>
    <w:rsid w:val="00036644"/>
    <w:rsid w:val="00044260"/>
    <w:rsid w:val="00056477"/>
    <w:rsid w:val="00061115"/>
    <w:rsid w:val="00062CCC"/>
    <w:rsid w:val="000653C6"/>
    <w:rsid w:val="00065CB5"/>
    <w:rsid w:val="00074B9F"/>
    <w:rsid w:val="00076B9A"/>
    <w:rsid w:val="00081719"/>
    <w:rsid w:val="00081E4F"/>
    <w:rsid w:val="00087503"/>
    <w:rsid w:val="00094D01"/>
    <w:rsid w:val="000A1BAF"/>
    <w:rsid w:val="000A5A8D"/>
    <w:rsid w:val="000A5E86"/>
    <w:rsid w:val="000B0625"/>
    <w:rsid w:val="000B34AA"/>
    <w:rsid w:val="000B5E40"/>
    <w:rsid w:val="000B7F78"/>
    <w:rsid w:val="000C575E"/>
    <w:rsid w:val="000D29EA"/>
    <w:rsid w:val="000E53E1"/>
    <w:rsid w:val="000F0ECA"/>
    <w:rsid w:val="000F1FB9"/>
    <w:rsid w:val="0010603E"/>
    <w:rsid w:val="00106182"/>
    <w:rsid w:val="00121C81"/>
    <w:rsid w:val="0013480E"/>
    <w:rsid w:val="00134CC1"/>
    <w:rsid w:val="001378C2"/>
    <w:rsid w:val="0014043F"/>
    <w:rsid w:val="0014311E"/>
    <w:rsid w:val="001456E1"/>
    <w:rsid w:val="00146A0B"/>
    <w:rsid w:val="00153E63"/>
    <w:rsid w:val="00156815"/>
    <w:rsid w:val="00156F9B"/>
    <w:rsid w:val="0016021E"/>
    <w:rsid w:val="00162FFB"/>
    <w:rsid w:val="00163926"/>
    <w:rsid w:val="00165615"/>
    <w:rsid w:val="00175221"/>
    <w:rsid w:val="00186420"/>
    <w:rsid w:val="0019187A"/>
    <w:rsid w:val="0019307B"/>
    <w:rsid w:val="00193617"/>
    <w:rsid w:val="00194790"/>
    <w:rsid w:val="001B5346"/>
    <w:rsid w:val="001B672E"/>
    <w:rsid w:val="001B6ADB"/>
    <w:rsid w:val="001C533E"/>
    <w:rsid w:val="001E4106"/>
    <w:rsid w:val="001E567C"/>
    <w:rsid w:val="001F086F"/>
    <w:rsid w:val="001F1232"/>
    <w:rsid w:val="001F1ED6"/>
    <w:rsid w:val="001F400F"/>
    <w:rsid w:val="00202364"/>
    <w:rsid w:val="002242C5"/>
    <w:rsid w:val="00230283"/>
    <w:rsid w:val="002316B0"/>
    <w:rsid w:val="00233C49"/>
    <w:rsid w:val="00234D25"/>
    <w:rsid w:val="00235B77"/>
    <w:rsid w:val="00240B84"/>
    <w:rsid w:val="002454D8"/>
    <w:rsid w:val="00245567"/>
    <w:rsid w:val="00263F52"/>
    <w:rsid w:val="00270DC3"/>
    <w:rsid w:val="00293EC9"/>
    <w:rsid w:val="00295818"/>
    <w:rsid w:val="00295F2F"/>
    <w:rsid w:val="002A3185"/>
    <w:rsid w:val="002A756E"/>
    <w:rsid w:val="002C0510"/>
    <w:rsid w:val="002C5CEB"/>
    <w:rsid w:val="002D207C"/>
    <w:rsid w:val="002D4BDA"/>
    <w:rsid w:val="002E3D54"/>
    <w:rsid w:val="002F0EFC"/>
    <w:rsid w:val="00301BAB"/>
    <w:rsid w:val="00306F42"/>
    <w:rsid w:val="00336BCB"/>
    <w:rsid w:val="0035045E"/>
    <w:rsid w:val="00366A5E"/>
    <w:rsid w:val="00367527"/>
    <w:rsid w:val="00367C4C"/>
    <w:rsid w:val="003724A3"/>
    <w:rsid w:val="003A3F6A"/>
    <w:rsid w:val="003A6F43"/>
    <w:rsid w:val="003A748C"/>
    <w:rsid w:val="003B3982"/>
    <w:rsid w:val="003B414D"/>
    <w:rsid w:val="003C32DB"/>
    <w:rsid w:val="003C6254"/>
    <w:rsid w:val="003D1E79"/>
    <w:rsid w:val="003F3BBB"/>
    <w:rsid w:val="0040693B"/>
    <w:rsid w:val="004246FA"/>
    <w:rsid w:val="00427654"/>
    <w:rsid w:val="00427999"/>
    <w:rsid w:val="00444C4B"/>
    <w:rsid w:val="00447D3C"/>
    <w:rsid w:val="0045258B"/>
    <w:rsid w:val="00454637"/>
    <w:rsid w:val="00460096"/>
    <w:rsid w:val="00465EBD"/>
    <w:rsid w:val="00466CA4"/>
    <w:rsid w:val="00475560"/>
    <w:rsid w:val="00475947"/>
    <w:rsid w:val="00485BE4"/>
    <w:rsid w:val="00486DB0"/>
    <w:rsid w:val="00487374"/>
    <w:rsid w:val="004924EE"/>
    <w:rsid w:val="00497BF1"/>
    <w:rsid w:val="004A634E"/>
    <w:rsid w:val="004A7727"/>
    <w:rsid w:val="004B2D7F"/>
    <w:rsid w:val="004B550C"/>
    <w:rsid w:val="004D363D"/>
    <w:rsid w:val="004D5723"/>
    <w:rsid w:val="004F6C20"/>
    <w:rsid w:val="00516F7E"/>
    <w:rsid w:val="005210A1"/>
    <w:rsid w:val="005222EB"/>
    <w:rsid w:val="00526A38"/>
    <w:rsid w:val="005327AB"/>
    <w:rsid w:val="00541DED"/>
    <w:rsid w:val="00551389"/>
    <w:rsid w:val="0055248C"/>
    <w:rsid w:val="00554CA3"/>
    <w:rsid w:val="00556819"/>
    <w:rsid w:val="00562D85"/>
    <w:rsid w:val="0057158C"/>
    <w:rsid w:val="00577723"/>
    <w:rsid w:val="005846D0"/>
    <w:rsid w:val="00586473"/>
    <w:rsid w:val="00590742"/>
    <w:rsid w:val="00593B7E"/>
    <w:rsid w:val="005A0C13"/>
    <w:rsid w:val="005A3B8D"/>
    <w:rsid w:val="005D6700"/>
    <w:rsid w:val="005E6FC0"/>
    <w:rsid w:val="005F5E7B"/>
    <w:rsid w:val="00600774"/>
    <w:rsid w:val="00605F48"/>
    <w:rsid w:val="006203E9"/>
    <w:rsid w:val="00621FCD"/>
    <w:rsid w:val="00624D17"/>
    <w:rsid w:val="006348ED"/>
    <w:rsid w:val="00644EF4"/>
    <w:rsid w:val="006474AC"/>
    <w:rsid w:val="006505B5"/>
    <w:rsid w:val="00652BD9"/>
    <w:rsid w:val="00652EA1"/>
    <w:rsid w:val="00670347"/>
    <w:rsid w:val="00672AD8"/>
    <w:rsid w:val="006859C3"/>
    <w:rsid w:val="00691CA5"/>
    <w:rsid w:val="00696673"/>
    <w:rsid w:val="006A0B9A"/>
    <w:rsid w:val="006B00A8"/>
    <w:rsid w:val="006B0283"/>
    <w:rsid w:val="006B15B6"/>
    <w:rsid w:val="006B1AF7"/>
    <w:rsid w:val="006B68DF"/>
    <w:rsid w:val="006C1432"/>
    <w:rsid w:val="006C18BF"/>
    <w:rsid w:val="006C1EF6"/>
    <w:rsid w:val="006C3A24"/>
    <w:rsid w:val="006C647A"/>
    <w:rsid w:val="006D4D5E"/>
    <w:rsid w:val="006E19EE"/>
    <w:rsid w:val="006E1FEA"/>
    <w:rsid w:val="006E402E"/>
    <w:rsid w:val="006F3E99"/>
    <w:rsid w:val="00700265"/>
    <w:rsid w:val="0070575F"/>
    <w:rsid w:val="00705B3D"/>
    <w:rsid w:val="00711015"/>
    <w:rsid w:val="007120AB"/>
    <w:rsid w:val="007179F9"/>
    <w:rsid w:val="007231D1"/>
    <w:rsid w:val="00732BA2"/>
    <w:rsid w:val="00736508"/>
    <w:rsid w:val="00757783"/>
    <w:rsid w:val="00765121"/>
    <w:rsid w:val="00770FAD"/>
    <w:rsid w:val="00771433"/>
    <w:rsid w:val="00775EF5"/>
    <w:rsid w:val="007824FE"/>
    <w:rsid w:val="00783D34"/>
    <w:rsid w:val="00790D9A"/>
    <w:rsid w:val="00793B3A"/>
    <w:rsid w:val="00794F54"/>
    <w:rsid w:val="00796F7D"/>
    <w:rsid w:val="0079796A"/>
    <w:rsid w:val="007C0A74"/>
    <w:rsid w:val="007C4940"/>
    <w:rsid w:val="007E5242"/>
    <w:rsid w:val="007E7941"/>
    <w:rsid w:val="007F382E"/>
    <w:rsid w:val="0081257E"/>
    <w:rsid w:val="00815A91"/>
    <w:rsid w:val="00826B8B"/>
    <w:rsid w:val="008273AD"/>
    <w:rsid w:val="008302AE"/>
    <w:rsid w:val="00835D55"/>
    <w:rsid w:val="00835E19"/>
    <w:rsid w:val="0083728B"/>
    <w:rsid w:val="00840968"/>
    <w:rsid w:val="0084540F"/>
    <w:rsid w:val="008534DE"/>
    <w:rsid w:val="00854761"/>
    <w:rsid w:val="00854C5B"/>
    <w:rsid w:val="00861A99"/>
    <w:rsid w:val="00870797"/>
    <w:rsid w:val="008717CE"/>
    <w:rsid w:val="0088001D"/>
    <w:rsid w:val="0088545A"/>
    <w:rsid w:val="008A64C7"/>
    <w:rsid w:val="008B6398"/>
    <w:rsid w:val="008C0FD4"/>
    <w:rsid w:val="008E4281"/>
    <w:rsid w:val="008E6CB5"/>
    <w:rsid w:val="008E7BC4"/>
    <w:rsid w:val="008F6360"/>
    <w:rsid w:val="00900A5D"/>
    <w:rsid w:val="00901D24"/>
    <w:rsid w:val="00901E58"/>
    <w:rsid w:val="00912469"/>
    <w:rsid w:val="009210E9"/>
    <w:rsid w:val="00922265"/>
    <w:rsid w:val="00922C0E"/>
    <w:rsid w:val="009241CF"/>
    <w:rsid w:val="00924670"/>
    <w:rsid w:val="0092520D"/>
    <w:rsid w:val="00930041"/>
    <w:rsid w:val="0093368C"/>
    <w:rsid w:val="00933CF8"/>
    <w:rsid w:val="00942D0E"/>
    <w:rsid w:val="00950D94"/>
    <w:rsid w:val="00957446"/>
    <w:rsid w:val="009840A1"/>
    <w:rsid w:val="009917D6"/>
    <w:rsid w:val="0099776A"/>
    <w:rsid w:val="009A16CE"/>
    <w:rsid w:val="009B7034"/>
    <w:rsid w:val="009C0035"/>
    <w:rsid w:val="009D16A0"/>
    <w:rsid w:val="009D48C7"/>
    <w:rsid w:val="009D76E3"/>
    <w:rsid w:val="009E4F3C"/>
    <w:rsid w:val="009E58DF"/>
    <w:rsid w:val="009F1CB4"/>
    <w:rsid w:val="009F3813"/>
    <w:rsid w:val="009F6529"/>
    <w:rsid w:val="00A05A37"/>
    <w:rsid w:val="00A073D7"/>
    <w:rsid w:val="00A24AFD"/>
    <w:rsid w:val="00A314B0"/>
    <w:rsid w:val="00A33CEF"/>
    <w:rsid w:val="00A36142"/>
    <w:rsid w:val="00A36F00"/>
    <w:rsid w:val="00A46D16"/>
    <w:rsid w:val="00A51AB9"/>
    <w:rsid w:val="00A530F1"/>
    <w:rsid w:val="00A56698"/>
    <w:rsid w:val="00A673C7"/>
    <w:rsid w:val="00A729F1"/>
    <w:rsid w:val="00A77D58"/>
    <w:rsid w:val="00A77FD9"/>
    <w:rsid w:val="00A80A76"/>
    <w:rsid w:val="00A90CAF"/>
    <w:rsid w:val="00A94F33"/>
    <w:rsid w:val="00A965E4"/>
    <w:rsid w:val="00A96E54"/>
    <w:rsid w:val="00AA09CD"/>
    <w:rsid w:val="00AA5B66"/>
    <w:rsid w:val="00AB1AE0"/>
    <w:rsid w:val="00AC1E58"/>
    <w:rsid w:val="00AC7AE3"/>
    <w:rsid w:val="00AC7CEE"/>
    <w:rsid w:val="00AD364B"/>
    <w:rsid w:val="00AD43E6"/>
    <w:rsid w:val="00AD5DB0"/>
    <w:rsid w:val="00AD7EA0"/>
    <w:rsid w:val="00AE5772"/>
    <w:rsid w:val="00AF2A24"/>
    <w:rsid w:val="00AF73C8"/>
    <w:rsid w:val="00B04317"/>
    <w:rsid w:val="00B06CF8"/>
    <w:rsid w:val="00B14297"/>
    <w:rsid w:val="00B170A6"/>
    <w:rsid w:val="00B21AF3"/>
    <w:rsid w:val="00B24106"/>
    <w:rsid w:val="00B44F24"/>
    <w:rsid w:val="00B52EF5"/>
    <w:rsid w:val="00B700E0"/>
    <w:rsid w:val="00B728A7"/>
    <w:rsid w:val="00B73326"/>
    <w:rsid w:val="00B77F7F"/>
    <w:rsid w:val="00B83D2C"/>
    <w:rsid w:val="00B84715"/>
    <w:rsid w:val="00B90138"/>
    <w:rsid w:val="00BA5ED2"/>
    <w:rsid w:val="00BC29C1"/>
    <w:rsid w:val="00BD08CA"/>
    <w:rsid w:val="00BD5E67"/>
    <w:rsid w:val="00BE2B15"/>
    <w:rsid w:val="00BE541C"/>
    <w:rsid w:val="00BF0887"/>
    <w:rsid w:val="00BF116D"/>
    <w:rsid w:val="00BF6BB8"/>
    <w:rsid w:val="00C00059"/>
    <w:rsid w:val="00C01269"/>
    <w:rsid w:val="00C14644"/>
    <w:rsid w:val="00C33713"/>
    <w:rsid w:val="00C34636"/>
    <w:rsid w:val="00C409F5"/>
    <w:rsid w:val="00C4574E"/>
    <w:rsid w:val="00C509E3"/>
    <w:rsid w:val="00C51D26"/>
    <w:rsid w:val="00C52B80"/>
    <w:rsid w:val="00C6209F"/>
    <w:rsid w:val="00C662DE"/>
    <w:rsid w:val="00C76711"/>
    <w:rsid w:val="00C83E84"/>
    <w:rsid w:val="00C844CD"/>
    <w:rsid w:val="00C90E8C"/>
    <w:rsid w:val="00C977FD"/>
    <w:rsid w:val="00CA35C1"/>
    <w:rsid w:val="00CA364D"/>
    <w:rsid w:val="00CA5268"/>
    <w:rsid w:val="00CA5D9C"/>
    <w:rsid w:val="00CA6890"/>
    <w:rsid w:val="00CB09C3"/>
    <w:rsid w:val="00CB76D6"/>
    <w:rsid w:val="00CC0874"/>
    <w:rsid w:val="00CC183E"/>
    <w:rsid w:val="00CC2533"/>
    <w:rsid w:val="00CC3151"/>
    <w:rsid w:val="00CC5F5D"/>
    <w:rsid w:val="00CC7862"/>
    <w:rsid w:val="00CC7EFA"/>
    <w:rsid w:val="00CD7540"/>
    <w:rsid w:val="00CE02A6"/>
    <w:rsid w:val="00D012A3"/>
    <w:rsid w:val="00D126AB"/>
    <w:rsid w:val="00D16A65"/>
    <w:rsid w:val="00D2162B"/>
    <w:rsid w:val="00D30664"/>
    <w:rsid w:val="00D45066"/>
    <w:rsid w:val="00D4677E"/>
    <w:rsid w:val="00D54FA3"/>
    <w:rsid w:val="00D62FA3"/>
    <w:rsid w:val="00D631BA"/>
    <w:rsid w:val="00D6524F"/>
    <w:rsid w:val="00D65817"/>
    <w:rsid w:val="00D658C1"/>
    <w:rsid w:val="00D70177"/>
    <w:rsid w:val="00D712B3"/>
    <w:rsid w:val="00D94066"/>
    <w:rsid w:val="00D975E6"/>
    <w:rsid w:val="00DB5E8C"/>
    <w:rsid w:val="00DC40B8"/>
    <w:rsid w:val="00DD133D"/>
    <w:rsid w:val="00DE07F3"/>
    <w:rsid w:val="00DE0EC9"/>
    <w:rsid w:val="00DE4ED6"/>
    <w:rsid w:val="00DF095A"/>
    <w:rsid w:val="00DF5047"/>
    <w:rsid w:val="00DF5CFB"/>
    <w:rsid w:val="00E10066"/>
    <w:rsid w:val="00E16883"/>
    <w:rsid w:val="00E17776"/>
    <w:rsid w:val="00E20BFA"/>
    <w:rsid w:val="00E25105"/>
    <w:rsid w:val="00E25917"/>
    <w:rsid w:val="00E26CA5"/>
    <w:rsid w:val="00E31171"/>
    <w:rsid w:val="00E32E2C"/>
    <w:rsid w:val="00E34D72"/>
    <w:rsid w:val="00E3667F"/>
    <w:rsid w:val="00E37A0D"/>
    <w:rsid w:val="00E410F2"/>
    <w:rsid w:val="00E428E0"/>
    <w:rsid w:val="00E435BB"/>
    <w:rsid w:val="00E53834"/>
    <w:rsid w:val="00E610B4"/>
    <w:rsid w:val="00E6197B"/>
    <w:rsid w:val="00E62292"/>
    <w:rsid w:val="00E70EB7"/>
    <w:rsid w:val="00E77021"/>
    <w:rsid w:val="00E84264"/>
    <w:rsid w:val="00EA02EC"/>
    <w:rsid w:val="00EA2FBB"/>
    <w:rsid w:val="00EA7032"/>
    <w:rsid w:val="00EB3F23"/>
    <w:rsid w:val="00EB67A8"/>
    <w:rsid w:val="00EC1D23"/>
    <w:rsid w:val="00EC41A7"/>
    <w:rsid w:val="00EC6BE2"/>
    <w:rsid w:val="00EC79FE"/>
    <w:rsid w:val="00ED1325"/>
    <w:rsid w:val="00ED15F4"/>
    <w:rsid w:val="00ED2CCD"/>
    <w:rsid w:val="00EE71AF"/>
    <w:rsid w:val="00EF62FA"/>
    <w:rsid w:val="00F038C6"/>
    <w:rsid w:val="00F130E4"/>
    <w:rsid w:val="00F1774D"/>
    <w:rsid w:val="00F20FF1"/>
    <w:rsid w:val="00F23396"/>
    <w:rsid w:val="00F33764"/>
    <w:rsid w:val="00F41733"/>
    <w:rsid w:val="00F47B4E"/>
    <w:rsid w:val="00F52944"/>
    <w:rsid w:val="00F61A37"/>
    <w:rsid w:val="00F6273C"/>
    <w:rsid w:val="00F72CF4"/>
    <w:rsid w:val="00F7382F"/>
    <w:rsid w:val="00F7785F"/>
    <w:rsid w:val="00F84D19"/>
    <w:rsid w:val="00FA1BA3"/>
    <w:rsid w:val="00FB0BA9"/>
    <w:rsid w:val="00FC6CB9"/>
    <w:rsid w:val="00FD1D43"/>
    <w:rsid w:val="00FE5D19"/>
    <w:rsid w:val="00FE70C0"/>
    <w:rsid w:val="00FE7523"/>
    <w:rsid w:val="00FF1654"/>
    <w:rsid w:val="00FF30C3"/>
    <w:rsid w:val="00FF4922"/>
    <w:rsid w:val="00FF536B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8EA87D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03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700265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700265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70026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700265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0265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70026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jet">
    <w:name w:val="Sujet"/>
    <w:basedOn w:val="Normal"/>
    <w:qFormat/>
    <w:rsid w:val="00700265"/>
    <w:pPr>
      <w:shd w:val="clear" w:color="auto" w:fill="D9D9D9" w:themeFill="background1" w:themeFillShade="D9"/>
      <w:tabs>
        <w:tab w:val="left" w:pos="0"/>
        <w:tab w:val="left" w:pos="1167"/>
        <w:tab w:val="left" w:pos="2443"/>
        <w:tab w:val="left" w:pos="3719"/>
        <w:tab w:val="left" w:pos="5136"/>
      </w:tabs>
      <w:ind w:left="26" w:right="-108"/>
    </w:pPr>
    <w:rPr>
      <w:rFonts w:cs="Arial"/>
      <w:b/>
      <w:sz w:val="20"/>
      <w:szCs w:val="20"/>
    </w:rPr>
  </w:style>
  <w:style w:type="character" w:styleId="Lienhypertexte">
    <w:name w:val="Hyperlink"/>
    <w:basedOn w:val="Policepardfaut"/>
    <w:uiPriority w:val="99"/>
    <w:unhideWhenUsed/>
    <w:locked/>
    <w:rsid w:val="00700265"/>
    <w:rPr>
      <w:color w:val="0563C1" w:themeColor="hyperlink"/>
      <w:u w:val="single"/>
    </w:rPr>
  </w:style>
  <w:style w:type="table" w:customStyle="1" w:styleId="Grilledutableau2">
    <w:name w:val="Grille du tableau2"/>
    <w:basedOn w:val="TableauNormal"/>
    <w:next w:val="Grilledutableau"/>
    <w:uiPriority w:val="39"/>
    <w:rsid w:val="0070026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70026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70026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ilt:programme.aideelimination.cisssmo16@ssss.gouv.qc.c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publications.msss.gouv.qc.ca/msss/fichiers/2019/19-824-04W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D97097" w:rsidP="00D97097">
          <w:pPr>
            <w:pStyle w:val="ED8A77C8848E42DC82581E55789A7D728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54F8E1CE79C54E349144C3306BB3C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C8AABC-5450-4BF7-AF3E-A6BEB5136A9F}"/>
      </w:docPartPr>
      <w:docPartBody>
        <w:p w:rsidR="00D97097" w:rsidRDefault="00D97097" w:rsidP="00D97097">
          <w:pPr>
            <w:pStyle w:val="54F8E1CE79C54E349144C3306BB3C19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F92C068CBFA44D89D12FA061B4F20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3DACD-5E62-42D1-AC16-168BAFE602C6}"/>
      </w:docPartPr>
      <w:docPartBody>
        <w:p w:rsidR="00D97097" w:rsidRDefault="00D97097" w:rsidP="00D97097">
          <w:pPr>
            <w:pStyle w:val="8F92C068CBFA44D89D12FA061B4F203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1EDD2E903494E6BBC4E2BC431A38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5300FA-E412-4F31-8825-345A80E3628F}"/>
      </w:docPartPr>
      <w:docPartBody>
        <w:p w:rsidR="00D97097" w:rsidRDefault="00D97097" w:rsidP="00D97097">
          <w:pPr>
            <w:pStyle w:val="51EDD2E903494E6BBC4E2BC431A386D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746262DB86645A295C5F106F2A4C2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45C57D-CE32-442B-B2D4-EF5DBDE91A68}"/>
      </w:docPartPr>
      <w:docPartBody>
        <w:p w:rsidR="00D97097" w:rsidRDefault="00D97097" w:rsidP="00D97097">
          <w:pPr>
            <w:pStyle w:val="5746262DB86645A295C5F106F2A4C27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1D5FE10F652429F9D6F9BBD57021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726B95-6FE8-4172-B3C8-13085D10C304}"/>
      </w:docPartPr>
      <w:docPartBody>
        <w:p w:rsidR="00D97097" w:rsidRDefault="00D97097" w:rsidP="00D97097">
          <w:pPr>
            <w:pStyle w:val="81D5FE10F652429F9D6F9BBD570213F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D5BE8859600441494032B57CE955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F34DD-832E-44A3-AC1F-056183869216}"/>
      </w:docPartPr>
      <w:docPartBody>
        <w:p w:rsidR="00D97097" w:rsidRDefault="00D97097" w:rsidP="00D97097">
          <w:pPr>
            <w:pStyle w:val="DD5BE8859600441494032B57CE95513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6EEC0475DCF46F6987E838DB2EE93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F65D9-44EB-439D-B987-0E95420F58F9}"/>
      </w:docPartPr>
      <w:docPartBody>
        <w:p w:rsidR="00D97097" w:rsidRDefault="00D97097" w:rsidP="00D97097">
          <w:pPr>
            <w:pStyle w:val="D6EEC0475DCF46F6987E838DB2EE931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44983DB31034C6AA4A197861C7CB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4ABCC-3602-43F8-914B-65416960E8DB}"/>
      </w:docPartPr>
      <w:docPartBody>
        <w:p w:rsidR="00D97097" w:rsidRDefault="00D97097" w:rsidP="00D97097">
          <w:pPr>
            <w:pStyle w:val="C44983DB31034C6AA4A197861C7CB22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E22F09DA214476881DC26B5A5A0AC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0C50BB-1C94-4E7A-85F7-FDA81E55599E}"/>
      </w:docPartPr>
      <w:docPartBody>
        <w:p w:rsidR="00D97097" w:rsidRDefault="00D97097" w:rsidP="00D97097">
          <w:pPr>
            <w:pStyle w:val="4E22F09DA214476881DC26B5A5A0ACA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36E5908F70C44A8BEBDF8325BCC3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112451-9874-418D-924D-023B178D6F6A}"/>
      </w:docPartPr>
      <w:docPartBody>
        <w:p w:rsidR="00D97097" w:rsidRDefault="00D97097" w:rsidP="00D97097">
          <w:pPr>
            <w:pStyle w:val="D36E5908F70C44A8BEBDF8325BCC3A1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C5D3D74FE5A40C2A04066D58E2C29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88766-BC6A-4531-B951-AE4A87945CD0}"/>
      </w:docPartPr>
      <w:docPartBody>
        <w:p w:rsidR="00D97097" w:rsidRDefault="00D97097" w:rsidP="00D97097">
          <w:pPr>
            <w:pStyle w:val="BC5D3D74FE5A40C2A04066D58E2C297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B87E44F06FA4EFCB49A2CE29B7DE7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F94685-C951-4FF5-8BC0-21ABE0BE3274}"/>
      </w:docPartPr>
      <w:docPartBody>
        <w:p w:rsidR="00D97097" w:rsidRDefault="00D97097" w:rsidP="00D97097">
          <w:pPr>
            <w:pStyle w:val="6B87E44F06FA4EFCB49A2CE29B7DE75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5A64F91033C4EE29422D6CAAA8B4E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B47F78-8120-43E7-A6AC-DC658B81CA28}"/>
      </w:docPartPr>
      <w:docPartBody>
        <w:p w:rsidR="00D97097" w:rsidRDefault="00D97097" w:rsidP="00D97097">
          <w:pPr>
            <w:pStyle w:val="35A64F91033C4EE29422D6CAAA8B4EE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E7BC464B3CF438DAFC1298D530479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D96919-A36E-4C10-8C02-02ECA276D073}"/>
      </w:docPartPr>
      <w:docPartBody>
        <w:p w:rsidR="00D97097" w:rsidRDefault="00D97097" w:rsidP="00D97097">
          <w:pPr>
            <w:pStyle w:val="EE7BC464B3CF438DAFC1298D5304798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82D9893CCAB4A598FF885C1E3A2E8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D3A0E-6A80-422B-924B-79B6B86FDC2C}"/>
      </w:docPartPr>
      <w:docPartBody>
        <w:p w:rsidR="00D97097" w:rsidRDefault="00D97097" w:rsidP="00D97097">
          <w:pPr>
            <w:pStyle w:val="882D9893CCAB4A598FF885C1E3A2E88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55CD4CC11B04FBF97065F0DF40090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051A7-82A5-4AED-A556-6F55C1D85F0E}"/>
      </w:docPartPr>
      <w:docPartBody>
        <w:p w:rsidR="00D97097" w:rsidRDefault="00D97097" w:rsidP="00D97097">
          <w:pPr>
            <w:pStyle w:val="555CD4CC11B04FBF97065F0DF40090F0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245D9837AEE43BCB3C93F4BFD0C35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DD2A6-8829-4250-9680-75F8A01D9754}"/>
      </w:docPartPr>
      <w:docPartBody>
        <w:p w:rsidR="00D97097" w:rsidRDefault="00D97097" w:rsidP="00D97097">
          <w:pPr>
            <w:pStyle w:val="0245D9837AEE43BCB3C93F4BFD0C35845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6E5B969224ED4B87B877A71043FC0A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19C760-B95A-4783-9A71-1FACC0A4EA41}"/>
      </w:docPartPr>
      <w:docPartBody>
        <w:p w:rsidR="00D97097" w:rsidRDefault="00D97097" w:rsidP="00D97097">
          <w:pPr>
            <w:pStyle w:val="6E5B969224ED4B87B877A71043FC0A3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2AB7C2DC5EB46CEB5706713DA7088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3C0FC-9525-46A3-BE47-CBD7A408BE9C}"/>
      </w:docPartPr>
      <w:docPartBody>
        <w:p w:rsidR="00D97097" w:rsidRDefault="00D97097" w:rsidP="00D97097">
          <w:pPr>
            <w:pStyle w:val="82AB7C2DC5EB46CEB5706713DA70887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09612BB8205430BBC958EA7FA850C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D69400-9660-45F3-9060-ED1F84BAA778}"/>
      </w:docPartPr>
      <w:docPartBody>
        <w:p w:rsidR="00D97097" w:rsidRDefault="00D97097" w:rsidP="00D97097">
          <w:pPr>
            <w:pStyle w:val="A09612BB8205430BBC958EA7FA850CD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9F323909FBA4AB88BFE24F18CBA73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DC49F2-62C6-4AA2-97DA-8349B5EC5776}"/>
      </w:docPartPr>
      <w:docPartBody>
        <w:p w:rsidR="00D97097" w:rsidRDefault="00D97097" w:rsidP="00D97097">
          <w:pPr>
            <w:pStyle w:val="F9F323909FBA4AB88BFE24F18CBA73B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963C2EB3CC542558A13825EC9418A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EFA3D-15E2-4B11-8BD1-94CEA46F50D6}"/>
      </w:docPartPr>
      <w:docPartBody>
        <w:p w:rsidR="00D97097" w:rsidRDefault="00D97097" w:rsidP="00D97097">
          <w:pPr>
            <w:pStyle w:val="8963C2EB3CC542558A13825EC9418AF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1E87DC195F34741A5BB79FBF6DB38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A2A1D-CDF0-4343-A744-738624CDB631}"/>
      </w:docPartPr>
      <w:docPartBody>
        <w:p w:rsidR="00D97097" w:rsidRDefault="00D97097" w:rsidP="00D97097">
          <w:pPr>
            <w:pStyle w:val="31E87DC195F34741A5BB79FBF6DB381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0892B85145C41FC9AC36C83C5338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507E4-B633-42F3-96B4-14910D412638}"/>
      </w:docPartPr>
      <w:docPartBody>
        <w:p w:rsidR="00D97097" w:rsidRDefault="00D97097" w:rsidP="00D97097">
          <w:pPr>
            <w:pStyle w:val="00892B85145C41FC9AC36C83C53383A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E9C1713D83941CF9506B9C3DD6F02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A77474-FAAC-4875-8124-316E2EAA017F}"/>
      </w:docPartPr>
      <w:docPartBody>
        <w:p w:rsidR="00D97097" w:rsidRDefault="00D97097" w:rsidP="00D97097">
          <w:pPr>
            <w:pStyle w:val="8E9C1713D83941CF9506B9C3DD6F022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AEC13B824964A378491FD4F5172F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46B1A9-7DC1-47D6-B646-88F95E9EF6D1}"/>
      </w:docPartPr>
      <w:docPartBody>
        <w:p w:rsidR="00D97097" w:rsidRDefault="00D97097" w:rsidP="00D97097">
          <w:pPr>
            <w:pStyle w:val="EAEC13B824964A378491FD4F5172F9E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80C39670F1344A8926F01ACCCC66B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92F333-E804-4B16-9E80-6CD3D097BA50}"/>
      </w:docPartPr>
      <w:docPartBody>
        <w:p w:rsidR="00D97097" w:rsidRDefault="00D97097" w:rsidP="00D97097">
          <w:pPr>
            <w:pStyle w:val="480C39670F1344A8926F01ACCCC66B8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C63DEB064634A0E95CB1D51025279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FEC2A8-9849-418B-8055-807B3B2C3797}"/>
      </w:docPartPr>
      <w:docPartBody>
        <w:p w:rsidR="00D97097" w:rsidRDefault="00D97097" w:rsidP="00D97097">
          <w:pPr>
            <w:pStyle w:val="6C63DEB064634A0E95CB1D51025279A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B1338F78F6A40A589DA48D977DD3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6C37B6-C091-4714-A8D1-9DADB6797E82}"/>
      </w:docPartPr>
      <w:docPartBody>
        <w:p w:rsidR="00D97097" w:rsidRDefault="00D97097" w:rsidP="00D97097">
          <w:pPr>
            <w:pStyle w:val="0B1338F78F6A40A589DA48D977DD3EE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D7FD6762A9548E792E5BC38822BC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C65F0-F2E5-4E3C-B566-4082CA1B4CDB}"/>
      </w:docPartPr>
      <w:docPartBody>
        <w:p w:rsidR="00D97097" w:rsidRDefault="00D97097" w:rsidP="00D97097">
          <w:pPr>
            <w:pStyle w:val="CD7FD6762A9548E792E5BC38822BC05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CB8E7FA455C43F5A88F3B6EB50590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225FE4-31EF-4877-9B20-E66504331932}"/>
      </w:docPartPr>
      <w:docPartBody>
        <w:p w:rsidR="00D97097" w:rsidRDefault="00D97097" w:rsidP="00D97097">
          <w:pPr>
            <w:pStyle w:val="ACB8E7FA455C43F5A88F3B6EB505900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BE39751B2124BEF96A8B307704515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719181-F9A0-4990-B4EA-203B631A50F9}"/>
      </w:docPartPr>
      <w:docPartBody>
        <w:p w:rsidR="00D97097" w:rsidRDefault="00D97097" w:rsidP="00D97097">
          <w:pPr>
            <w:pStyle w:val="4BE39751B2124BEF96A8B3077045152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0392B91D7FB4CB385B8DAEEB62703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3F18DF-2E06-4FDF-9312-A05247E7B677}"/>
      </w:docPartPr>
      <w:docPartBody>
        <w:p w:rsidR="00D97097" w:rsidRDefault="00D97097" w:rsidP="00D97097">
          <w:pPr>
            <w:pStyle w:val="40392B91D7FB4CB385B8DAEEB627038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1DB17D393404B2A888D55A84BA37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58529-C03F-4940-B1F8-F9471260A9B8}"/>
      </w:docPartPr>
      <w:docPartBody>
        <w:p w:rsidR="00D97097" w:rsidRDefault="00D97097" w:rsidP="00D97097">
          <w:pPr>
            <w:pStyle w:val="F1DB17D393404B2A888D55A84BA37C4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6CEE792AE73409892DFEDB3F1AD18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B72D07-2834-4FF2-B6E7-3C6FF2F89E60}"/>
      </w:docPartPr>
      <w:docPartBody>
        <w:p w:rsidR="00D97097" w:rsidRDefault="00D97097" w:rsidP="00D97097">
          <w:pPr>
            <w:pStyle w:val="B6CEE792AE73409892DFEDB3F1AD180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971D8527C694F06B04CEC15070F4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90CECC-4E51-49FE-83BC-C155E7AABE40}"/>
      </w:docPartPr>
      <w:docPartBody>
        <w:p w:rsidR="00D97097" w:rsidRDefault="00D97097" w:rsidP="00D97097">
          <w:pPr>
            <w:pStyle w:val="0971D8527C694F06B04CEC15070F4E3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EC383794F35457AA1C5544FB4EBA3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6D2FFF-AFBB-470A-8E9C-D221282799C7}"/>
      </w:docPartPr>
      <w:docPartBody>
        <w:p w:rsidR="00D97097" w:rsidRDefault="00D97097" w:rsidP="00D97097">
          <w:pPr>
            <w:pStyle w:val="6EC383794F35457AA1C5544FB4EBA3B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683908600EC4A8B906B767DD5BABA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AE24B8-6988-4114-BDEC-E4A735370E45}"/>
      </w:docPartPr>
      <w:docPartBody>
        <w:p w:rsidR="00D97097" w:rsidRDefault="00D97097" w:rsidP="00D97097">
          <w:pPr>
            <w:pStyle w:val="5683908600EC4A8B906B767DD5BABA5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576DA1BE5354A4A9F507DA7CE1138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BCB2BE-2AB5-42A9-9249-9B3E15FEF984}"/>
      </w:docPartPr>
      <w:docPartBody>
        <w:p w:rsidR="00D97097" w:rsidRDefault="00D97097" w:rsidP="00D97097">
          <w:pPr>
            <w:pStyle w:val="2576DA1BE5354A4A9F507DA7CE11381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D7C631D37C14632A5C7D4409A3DB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7290A4-AC06-4593-8109-C0023AFBB695}"/>
      </w:docPartPr>
      <w:docPartBody>
        <w:p w:rsidR="00D97097" w:rsidRDefault="00D97097" w:rsidP="00D97097">
          <w:pPr>
            <w:pStyle w:val="8D7C631D37C14632A5C7D4409A3DB4D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4354FE7B4D24DF39CBA8723764D08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EA302A-44E4-4F47-9396-8E0F1519C420}"/>
      </w:docPartPr>
      <w:docPartBody>
        <w:p w:rsidR="00D97097" w:rsidRDefault="00D97097" w:rsidP="00D97097">
          <w:pPr>
            <w:pStyle w:val="04354FE7B4D24DF39CBA8723764D082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A8B79AC2DE84D139E073382F3F594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499E8D-04CB-46F2-8701-0410550315B2}"/>
      </w:docPartPr>
      <w:docPartBody>
        <w:p w:rsidR="00D97097" w:rsidRDefault="00D97097" w:rsidP="00D97097">
          <w:pPr>
            <w:pStyle w:val="9A8B79AC2DE84D139E073382F3F594E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887BBFEEBA94B7CAE902AA4A0A173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F2FC9-95ED-4EC2-B1AC-7152EF6AE672}"/>
      </w:docPartPr>
      <w:docPartBody>
        <w:p w:rsidR="00D97097" w:rsidRDefault="00D97097" w:rsidP="00D97097">
          <w:pPr>
            <w:pStyle w:val="C887BBFEEBA94B7CAE902AA4A0A173B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92C93A3AAC6489788EB39D6578800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B5805-BAAD-4FCA-9116-D60B4D2A746E}"/>
      </w:docPartPr>
      <w:docPartBody>
        <w:p w:rsidR="00D97097" w:rsidRDefault="00D97097" w:rsidP="00D97097">
          <w:pPr>
            <w:pStyle w:val="792C93A3AAC6489788EB39D6578800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5A1E61D32EC448B85F29B6596BA21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ADCE4-DC8C-4F57-BC11-E5B18E066D57}"/>
      </w:docPartPr>
      <w:docPartBody>
        <w:p w:rsidR="00D97097" w:rsidRDefault="00D97097" w:rsidP="00D97097">
          <w:pPr>
            <w:pStyle w:val="45A1E61D32EC448B85F29B6596BA212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C322BDC3CCF4D1F861F685C9EA495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0BB1B5-82D3-43BA-9F91-355C5D588814}"/>
      </w:docPartPr>
      <w:docPartBody>
        <w:p w:rsidR="00D97097" w:rsidRDefault="00D97097" w:rsidP="00D97097">
          <w:pPr>
            <w:pStyle w:val="BC322BDC3CCF4D1F861F685C9EA4954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063728C693543C19AFB1EB01B857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137D9E-7038-425B-A682-A357C6EFAD6D}"/>
      </w:docPartPr>
      <w:docPartBody>
        <w:p w:rsidR="00D97097" w:rsidRDefault="00D97097" w:rsidP="00D97097">
          <w:pPr>
            <w:pStyle w:val="D063728C693543C19AFB1EB01B85715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855E307AD144C74A4CC1C4659413D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1DAA2-0FA6-4868-9FD6-BB2AAA263FD7}"/>
      </w:docPartPr>
      <w:docPartBody>
        <w:p w:rsidR="00D97097" w:rsidRDefault="00D97097" w:rsidP="00D97097">
          <w:pPr>
            <w:pStyle w:val="5855E307AD144C74A4CC1C4659413D4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34860379DC3401DA4DEEB1F0C1764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3715E-00BB-4B3C-A1D5-653222F45E34}"/>
      </w:docPartPr>
      <w:docPartBody>
        <w:p w:rsidR="00D97097" w:rsidRDefault="00D97097" w:rsidP="00D97097">
          <w:pPr>
            <w:pStyle w:val="334860379DC3401DA4DEEB1F0C17649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A242E1674BD43A891116F04256BE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30DB25-652F-4BEE-840D-F0764A782A7A}"/>
      </w:docPartPr>
      <w:docPartBody>
        <w:p w:rsidR="00D97097" w:rsidRDefault="00D97097" w:rsidP="00D97097">
          <w:pPr>
            <w:pStyle w:val="2A242E1674BD43A891116F04256BE2D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C883CFB240B4BE2B095CFB9E99370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30C0E-9584-4057-9B91-CB9C371B1F42}"/>
      </w:docPartPr>
      <w:docPartBody>
        <w:p w:rsidR="00D97097" w:rsidRDefault="00D97097" w:rsidP="00D97097">
          <w:pPr>
            <w:pStyle w:val="3C883CFB240B4BE2B095CFB9E99370F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34E108457424C309B358071FC8DE9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7F9BA-9610-4804-BC7A-3B3F554221A2}"/>
      </w:docPartPr>
      <w:docPartBody>
        <w:p w:rsidR="00D97097" w:rsidRDefault="00D97097" w:rsidP="00D97097">
          <w:pPr>
            <w:pStyle w:val="634E108457424C309B358071FC8DE91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A866C048F5A448F995B78E2847E2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11F288-87E1-450A-B8AA-66C79A4CCAD6}"/>
      </w:docPartPr>
      <w:docPartBody>
        <w:p w:rsidR="00D97097" w:rsidRDefault="00D97097" w:rsidP="00D97097">
          <w:pPr>
            <w:pStyle w:val="8A866C048F5A448F995B78E2847E2C0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C031EC1B1724BCA9590858B8AD6D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370A1B-F7CB-450E-BF9A-D5007A26AC9A}"/>
      </w:docPartPr>
      <w:docPartBody>
        <w:p w:rsidR="00D97097" w:rsidRDefault="00D97097" w:rsidP="00D97097">
          <w:pPr>
            <w:pStyle w:val="EC031EC1B1724BCA9590858B8AD6D98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D6D2E4F59D045869B5B8E7265F1A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A009C1-6EB6-4279-8A2F-D110696A267D}"/>
      </w:docPartPr>
      <w:docPartBody>
        <w:p w:rsidR="00D97097" w:rsidRDefault="00D97097" w:rsidP="00D97097">
          <w:pPr>
            <w:pStyle w:val="DD6D2E4F59D045869B5B8E7265F1AAE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511BF33CEFC4A87B8A4FB82DF112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4F0E89-C538-4C80-B31B-5EA591271140}"/>
      </w:docPartPr>
      <w:docPartBody>
        <w:p w:rsidR="00D97097" w:rsidRDefault="00D97097" w:rsidP="00D97097">
          <w:pPr>
            <w:pStyle w:val="F511BF33CEFC4A87B8A4FB82DF11244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EB6C1C09BB84EFE8FBAC051FC41D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6679A2-B743-44EF-9A29-FA0A2A1672B4}"/>
      </w:docPartPr>
      <w:docPartBody>
        <w:p w:rsidR="00D97097" w:rsidRDefault="00D97097" w:rsidP="00D97097">
          <w:pPr>
            <w:pStyle w:val="7EB6C1C09BB84EFE8FBAC051FC41D7B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E85E4FA360342C6B66FC51ABBE04F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B252A3-940C-4189-964D-7922F92FEB27}"/>
      </w:docPartPr>
      <w:docPartBody>
        <w:p w:rsidR="00D97097" w:rsidRDefault="00D97097" w:rsidP="00D97097">
          <w:pPr>
            <w:pStyle w:val="CE85E4FA360342C6B66FC51ABBE04FE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37E8BA58484487BB24157A1132D45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99E0EE-F518-431C-AD6C-C3951AF45DCC}"/>
      </w:docPartPr>
      <w:docPartBody>
        <w:p w:rsidR="00D97097" w:rsidRDefault="00D97097" w:rsidP="00D97097">
          <w:pPr>
            <w:pStyle w:val="837E8BA58484487BB24157A1132D45F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4CE8D00BA0C43CC97E1419FBD345B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E8B9B0-A9C4-4894-87B0-6E8EEF6A98F7}"/>
      </w:docPartPr>
      <w:docPartBody>
        <w:p w:rsidR="00D97097" w:rsidRDefault="00D97097" w:rsidP="00D97097">
          <w:pPr>
            <w:pStyle w:val="A4CE8D00BA0C43CC97E1419FBD345B5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79F197AD92D4B40A59CB0FC61A6D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52ADF-9B53-46CE-81A0-A8E99F122446}"/>
      </w:docPartPr>
      <w:docPartBody>
        <w:p w:rsidR="00D97097" w:rsidRDefault="00D97097" w:rsidP="00D97097">
          <w:pPr>
            <w:pStyle w:val="079F197AD92D4B40A59CB0FC61A6D55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DC9BA2099FA49008EF4D02D62DAC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233063-9A9B-47D2-8C82-7CB80C1A887D}"/>
      </w:docPartPr>
      <w:docPartBody>
        <w:p w:rsidR="00D97097" w:rsidRDefault="00D97097" w:rsidP="00D97097">
          <w:pPr>
            <w:pStyle w:val="5DC9BA2099FA49008EF4D02D62DACF3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B3CE1690B944B5AB16D72551A2EA6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A94295-5FD9-44C1-A962-92EB45F4CEA0}"/>
      </w:docPartPr>
      <w:docPartBody>
        <w:p w:rsidR="00D97097" w:rsidRDefault="00D97097" w:rsidP="00D97097">
          <w:pPr>
            <w:pStyle w:val="FB3CE1690B944B5AB16D72551A2EA64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DA11F394A684F0193FE0664A1BC3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7ADBB4-1E9C-4AFF-8F2F-40A4281FE94C}"/>
      </w:docPartPr>
      <w:docPartBody>
        <w:p w:rsidR="00D97097" w:rsidRDefault="00D97097" w:rsidP="00D97097">
          <w:pPr>
            <w:pStyle w:val="1DA11F394A684F0193FE0664A1BC342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59C9B154FC4430D8D84086F8E0404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7C10E5-EB5A-4A91-BC1C-EA895F950E3A}"/>
      </w:docPartPr>
      <w:docPartBody>
        <w:p w:rsidR="00D97097" w:rsidRDefault="00D97097" w:rsidP="00D97097">
          <w:pPr>
            <w:pStyle w:val="659C9B154FC4430D8D84086F8E04045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6B91DD46E5D4DBD85DBC0548C0FB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6ABF79-038F-4C62-B0E2-898180F29D02}"/>
      </w:docPartPr>
      <w:docPartBody>
        <w:p w:rsidR="00D97097" w:rsidRDefault="00D97097" w:rsidP="00D97097">
          <w:pPr>
            <w:pStyle w:val="96B91DD46E5D4DBD85DBC0548C0FB50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DA7638D124D41358D1BFBF7B4326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62E6EF-1EE2-414C-B10D-F51386D14D42}"/>
      </w:docPartPr>
      <w:docPartBody>
        <w:p w:rsidR="00D97097" w:rsidRDefault="00D97097" w:rsidP="00D97097">
          <w:pPr>
            <w:pStyle w:val="2DA7638D124D41358D1BFBF7B432613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1DB04656CC9426C84917CD7905EC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61AABB-4AB8-4CCA-ABC5-F8E7E58914F0}"/>
      </w:docPartPr>
      <w:docPartBody>
        <w:p w:rsidR="00D97097" w:rsidRDefault="00D97097" w:rsidP="00D97097">
          <w:pPr>
            <w:pStyle w:val="D1DB04656CC9426C84917CD7905EC14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4575C3BC22142B2A15504E519A831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D8554B-E6D0-47D2-8B06-EE04A0E40187}"/>
      </w:docPartPr>
      <w:docPartBody>
        <w:p w:rsidR="00D97097" w:rsidRDefault="00D97097" w:rsidP="00D97097">
          <w:pPr>
            <w:pStyle w:val="74575C3BC22142B2A15504E519A8315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F0BEBBF461E49629D8B5A152012A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2D4788-45AA-4C25-AEC3-D569015B2F67}"/>
      </w:docPartPr>
      <w:docPartBody>
        <w:p w:rsidR="00D97097" w:rsidRDefault="00D97097" w:rsidP="00D97097">
          <w:pPr>
            <w:pStyle w:val="7F0BEBBF461E49629D8B5A152012AC6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7B8F782CACB478DA318AD89539843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9874F9-2294-4D89-A15D-6F44DB617180}"/>
      </w:docPartPr>
      <w:docPartBody>
        <w:p w:rsidR="00D97097" w:rsidRDefault="00D97097" w:rsidP="00D97097">
          <w:pPr>
            <w:pStyle w:val="07B8F782CACB478DA318AD895398435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A6FFDE2AED34BC7BB91B0E196A48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337563-3D15-4BC2-A982-87E38D012822}"/>
      </w:docPartPr>
      <w:docPartBody>
        <w:p w:rsidR="00D97097" w:rsidRDefault="00D97097" w:rsidP="00D97097">
          <w:pPr>
            <w:pStyle w:val="5A6FFDE2AED34BC7BB91B0E196A48F6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759CF39FA784CE7B33F5117B54A3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B9F354-7C9E-4468-8882-4D179BBC8BEE}"/>
      </w:docPartPr>
      <w:docPartBody>
        <w:p w:rsidR="00D97097" w:rsidRDefault="00D97097" w:rsidP="00D97097">
          <w:pPr>
            <w:pStyle w:val="9759CF39FA784CE7B33F5117B54A3E5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960CAC7B0BD447DB860B0F821DB32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88C369-0F6C-4BD3-AACD-541356151E48}"/>
      </w:docPartPr>
      <w:docPartBody>
        <w:p w:rsidR="00D97097" w:rsidRDefault="00D97097" w:rsidP="00D97097">
          <w:pPr>
            <w:pStyle w:val="4960CAC7B0BD447DB860B0F821DB326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5835CC1E3C342068760CA0557328B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972D94-6ECD-4B8E-B62C-98A3EEFA7145}"/>
      </w:docPartPr>
      <w:docPartBody>
        <w:p w:rsidR="00D97097" w:rsidRDefault="00D97097" w:rsidP="00D97097">
          <w:pPr>
            <w:pStyle w:val="45835CC1E3C342068760CA0557328B1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043038958144CFB8D30B51F449A0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CBFA1-07BF-4F9B-B4F6-40DD2EC66E45}"/>
      </w:docPartPr>
      <w:docPartBody>
        <w:p w:rsidR="00D97097" w:rsidRDefault="00D97097" w:rsidP="00D97097">
          <w:pPr>
            <w:pStyle w:val="E043038958144CFB8D30B51F449A016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53DDE65A5CC411FBAB7137941F992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4ECBFC-0901-41C3-BF5C-D0CDC52B347B}"/>
      </w:docPartPr>
      <w:docPartBody>
        <w:p w:rsidR="00D97097" w:rsidRDefault="00D97097" w:rsidP="00D97097">
          <w:pPr>
            <w:pStyle w:val="053DDE65A5CC411FBAB7137941F992C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9E306CD541D4709865178ED7EED20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BB3712-7CCE-447A-B96F-5056ECF94666}"/>
      </w:docPartPr>
      <w:docPartBody>
        <w:p w:rsidR="00D97097" w:rsidRDefault="00D97097" w:rsidP="00D97097">
          <w:pPr>
            <w:pStyle w:val="59E306CD541D4709865178ED7EED20E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91BAC7EA8934E73A49EA0CB55EAD8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929E9-2AC6-4801-9E3D-91AF6D2527A9}"/>
      </w:docPartPr>
      <w:docPartBody>
        <w:p w:rsidR="00D97097" w:rsidRDefault="00D97097" w:rsidP="00D97097">
          <w:pPr>
            <w:pStyle w:val="591BAC7EA8934E73A49EA0CB55EAD8D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7DC727E11D9406C8E5B89009F0E62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7D338B-7E64-4D9B-A144-7F0C34443A7D}"/>
      </w:docPartPr>
      <w:docPartBody>
        <w:p w:rsidR="00D97097" w:rsidRDefault="00D97097" w:rsidP="00D97097">
          <w:pPr>
            <w:pStyle w:val="37DC727E11D9406C8E5B89009F0E621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5EF738FFEA14859965F61D6BDB6F2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D82C22-C659-4834-95B1-B8F7E04EB424}"/>
      </w:docPartPr>
      <w:docPartBody>
        <w:p w:rsidR="00D97097" w:rsidRDefault="00D97097" w:rsidP="00D97097">
          <w:pPr>
            <w:pStyle w:val="15EF738FFEA14859965F61D6BDB6F27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92AB73E7C8E40479815D977BA255B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0EE1AD-0C50-4229-A9D3-F84D6763810C}"/>
      </w:docPartPr>
      <w:docPartBody>
        <w:p w:rsidR="00D97097" w:rsidRDefault="00D97097" w:rsidP="00D97097">
          <w:pPr>
            <w:pStyle w:val="F92AB73E7C8E40479815D977BA255B4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C1B294E78074DBA9D633535D22EC9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91E2A9-6860-4F3F-8458-F1C128506893}"/>
      </w:docPartPr>
      <w:docPartBody>
        <w:p w:rsidR="00D97097" w:rsidRDefault="00D97097" w:rsidP="00D97097">
          <w:pPr>
            <w:pStyle w:val="7C1B294E78074DBA9D633535D22EC9F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CE16F33AD244786A7EAF7E5A97A0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94679-034A-4B67-A913-28A885948104}"/>
      </w:docPartPr>
      <w:docPartBody>
        <w:p w:rsidR="00D97097" w:rsidRDefault="00D97097" w:rsidP="00D97097">
          <w:pPr>
            <w:pStyle w:val="DCE16F33AD244786A7EAF7E5A97A079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3DB50AD6F9345808D82F4BC3F69E0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F0E7F1-46A3-4504-90CD-E2EA3D513D19}"/>
      </w:docPartPr>
      <w:docPartBody>
        <w:p w:rsidR="00D97097" w:rsidRDefault="00D97097" w:rsidP="00D97097">
          <w:pPr>
            <w:pStyle w:val="43DB50AD6F9345808D82F4BC3F69E01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CE7C65B39D0452994ED8DA8F35CA0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0A52AE-781B-45F1-A2CB-C801C8273A66}"/>
      </w:docPartPr>
      <w:docPartBody>
        <w:p w:rsidR="00D97097" w:rsidRDefault="00D97097" w:rsidP="00D97097">
          <w:pPr>
            <w:pStyle w:val="9CE7C65B39D0452994ED8DA8F35CA0F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99D887978AF453FBDF6A048E9E963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8ABA7D-72F6-47CD-BE06-571A53B81827}"/>
      </w:docPartPr>
      <w:docPartBody>
        <w:p w:rsidR="00D97097" w:rsidRDefault="00D97097" w:rsidP="00D97097">
          <w:pPr>
            <w:pStyle w:val="599D887978AF453FBDF6A048E9E963F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40D462DB52A4F28BA81E2C77FBED2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A36F7E-AF3B-4FF9-B111-A66E963A8FC1}"/>
      </w:docPartPr>
      <w:docPartBody>
        <w:p w:rsidR="00D97097" w:rsidRDefault="00D97097" w:rsidP="00D97097">
          <w:pPr>
            <w:pStyle w:val="F40D462DB52A4F28BA81E2C77FBED2D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8EA0BAD68614BC2A49741D823DA36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69E838-17C9-4748-93DE-CD168AAF7B24}"/>
      </w:docPartPr>
      <w:docPartBody>
        <w:p w:rsidR="00D97097" w:rsidRDefault="00D97097" w:rsidP="00D97097">
          <w:pPr>
            <w:pStyle w:val="38EA0BAD68614BC2A49741D823DA36C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BDADD37A5AB4D7B81ABB5908016B1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9D00F-78E7-4CC5-B1E6-4E3FC7240BDE}"/>
      </w:docPartPr>
      <w:docPartBody>
        <w:p w:rsidR="00D97097" w:rsidRDefault="00D97097" w:rsidP="00D97097">
          <w:pPr>
            <w:pStyle w:val="0BDADD37A5AB4D7B81ABB5908016B1B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11722A6D14E467D8155A42ED701E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83EA68-6D72-4557-9333-DC4E43EF3463}"/>
      </w:docPartPr>
      <w:docPartBody>
        <w:p w:rsidR="00D97097" w:rsidRDefault="00D97097" w:rsidP="00D97097">
          <w:pPr>
            <w:pStyle w:val="811722A6D14E467D8155A42ED701EEB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7624D5CCFC2464ABB492B09D606F1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AF9ED-BEEA-4C05-9F1B-EC8C3A2EEFCF}"/>
      </w:docPartPr>
      <w:docPartBody>
        <w:p w:rsidR="00D97097" w:rsidRDefault="00D97097" w:rsidP="00D97097">
          <w:pPr>
            <w:pStyle w:val="E7624D5CCFC2464ABB492B09D606F1F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F61D9272CC3431FAB36AB7A84114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501B1-3623-4035-9B0E-B08E221AEFD7}"/>
      </w:docPartPr>
      <w:docPartBody>
        <w:p w:rsidR="00D97097" w:rsidRDefault="00D97097" w:rsidP="00D97097">
          <w:pPr>
            <w:pStyle w:val="DF61D9272CC3431FAB36AB7A841146D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8E0747DAC924CD2A85F700BF16A13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461742-1D3E-428C-9BAE-B8C84B52A901}"/>
      </w:docPartPr>
      <w:docPartBody>
        <w:p w:rsidR="00D97097" w:rsidRDefault="00D97097" w:rsidP="00D97097">
          <w:pPr>
            <w:pStyle w:val="38E0747DAC924CD2A85F700BF16A132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7F162C80E5C43C8B0CC729228F4D9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3842B-FFAD-4368-8182-56FD952CB1BC}"/>
      </w:docPartPr>
      <w:docPartBody>
        <w:p w:rsidR="00D97097" w:rsidRDefault="00D97097" w:rsidP="00D97097">
          <w:pPr>
            <w:pStyle w:val="07F162C80E5C43C8B0CC729228F4D99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905323E475D47C1BDC95F3B65EFEF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7D3B1-0F3C-489C-AC0E-7EB1B12843A4}"/>
      </w:docPartPr>
      <w:docPartBody>
        <w:p w:rsidR="00D97097" w:rsidRDefault="00D97097" w:rsidP="00D97097">
          <w:pPr>
            <w:pStyle w:val="C905323E475D47C1BDC95F3B65EFEF0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6F39485D8BE4EE89141219960219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C8B68-152D-4A8F-8A1D-F4D44FA9875C}"/>
      </w:docPartPr>
      <w:docPartBody>
        <w:p w:rsidR="00D97097" w:rsidRDefault="00D97097" w:rsidP="00D97097">
          <w:pPr>
            <w:pStyle w:val="06F39485D8BE4EE8914121996021947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6D37D879FA44663953FFB0E450BC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633815-76D0-4F33-8554-3B516FAD3E6B}"/>
      </w:docPartPr>
      <w:docPartBody>
        <w:p w:rsidR="00D97097" w:rsidRDefault="00D97097" w:rsidP="00D97097">
          <w:pPr>
            <w:pStyle w:val="F6D37D879FA44663953FFB0E450BCA7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F774AB7194244C6BC196947A9774F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0AB1E0-344C-49FE-B5EB-EE8E8A8BB4AB}"/>
      </w:docPartPr>
      <w:docPartBody>
        <w:p w:rsidR="00D97097" w:rsidRDefault="00D97097" w:rsidP="00D97097">
          <w:pPr>
            <w:pStyle w:val="5F774AB7194244C6BC196947A9774F7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9B7352B48F14BFCBB2BE6F317D3C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22E0DC-DCAC-4B25-93FA-42A8E47FFFA6}"/>
      </w:docPartPr>
      <w:docPartBody>
        <w:p w:rsidR="00D97097" w:rsidRDefault="00D97097" w:rsidP="00D97097">
          <w:pPr>
            <w:pStyle w:val="19B7352B48F14BFCBB2BE6F317D3CAF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278839CBE1D45629D2918EAC4014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6C551-7D2A-4992-828A-2EB514A64471}"/>
      </w:docPartPr>
      <w:docPartBody>
        <w:p w:rsidR="00D97097" w:rsidRDefault="00D97097" w:rsidP="00D97097">
          <w:pPr>
            <w:pStyle w:val="F278839CBE1D45629D2918EAC401489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782C5F3B68A46D79FBD19278D52FF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DD742B-3AED-4023-94AC-655332FAAFBB}"/>
      </w:docPartPr>
      <w:docPartBody>
        <w:p w:rsidR="00D97097" w:rsidRDefault="00D97097" w:rsidP="00D97097">
          <w:pPr>
            <w:pStyle w:val="F782C5F3B68A46D79FBD19278D52FFA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B1E376E23A4458C817D7AF2E5DA2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22ED3-6477-4917-907E-4F514B8F93C2}"/>
      </w:docPartPr>
      <w:docPartBody>
        <w:p w:rsidR="00D97097" w:rsidRDefault="00D97097" w:rsidP="00D97097">
          <w:pPr>
            <w:pStyle w:val="9B1E376E23A4458C817D7AF2E5DA205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897E311786A4393AE70948423681B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A47CC0-5A17-4E51-A216-3EECD5283BD4}"/>
      </w:docPartPr>
      <w:docPartBody>
        <w:p w:rsidR="00D97097" w:rsidRDefault="00D97097" w:rsidP="00D97097">
          <w:pPr>
            <w:pStyle w:val="C897E311786A4393AE70948423681BF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CEC653B5FD6414C9FB92918298211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0A5B5E-7FC6-4B5D-8E93-C860B8DD9C78}"/>
      </w:docPartPr>
      <w:docPartBody>
        <w:p w:rsidR="00D97097" w:rsidRDefault="00D97097" w:rsidP="00D97097">
          <w:pPr>
            <w:pStyle w:val="9CEC653B5FD6414C9FB92918298211A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A97BE2ED1A24B7CB104F10106814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B7B7CA-285D-436D-8EDF-9B30C1D68421}"/>
      </w:docPartPr>
      <w:docPartBody>
        <w:p w:rsidR="00D97097" w:rsidRDefault="00D97097" w:rsidP="00D97097">
          <w:pPr>
            <w:pStyle w:val="CA97BE2ED1A24B7CB104F1010681425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5BF89DBF7CB4CC2BD1D96EF806E0C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51191-FCE7-4007-8E28-FE25C2BD4C93}"/>
      </w:docPartPr>
      <w:docPartBody>
        <w:p w:rsidR="00D97097" w:rsidRDefault="00D97097" w:rsidP="00D97097">
          <w:pPr>
            <w:pStyle w:val="F5BF89DBF7CB4CC2BD1D96EF806E0C1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2A742D2E16D48DF8E5D6058C70F66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22D6F4-E64C-4EC1-8838-B922625BAB20}"/>
      </w:docPartPr>
      <w:docPartBody>
        <w:p w:rsidR="00D97097" w:rsidRDefault="00D97097" w:rsidP="00D97097">
          <w:pPr>
            <w:pStyle w:val="D2A742D2E16D48DF8E5D6058C70F66A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F2A0725C42346148362FE6DB39441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2BE291-DB33-427B-B6D9-478DBF60DA36}"/>
      </w:docPartPr>
      <w:docPartBody>
        <w:p w:rsidR="00D97097" w:rsidRDefault="00D97097" w:rsidP="00D97097">
          <w:pPr>
            <w:pStyle w:val="8F2A0725C42346148362FE6DB39441B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C16E63D8CB84CB9819F9ECA3F7752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403814-9F92-47C5-9AC3-324E54771F96}"/>
      </w:docPartPr>
      <w:docPartBody>
        <w:p w:rsidR="00D97097" w:rsidRDefault="00D97097" w:rsidP="00D97097">
          <w:pPr>
            <w:pStyle w:val="2C16E63D8CB84CB9819F9ECA3F77521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5344A88504147A6883A9842E6CFCD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B58854-02AD-46C3-B784-4B7923EB3669}"/>
      </w:docPartPr>
      <w:docPartBody>
        <w:p w:rsidR="00D97097" w:rsidRDefault="00D97097" w:rsidP="00D97097">
          <w:pPr>
            <w:pStyle w:val="45344A88504147A6883A9842E6CFCD3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2889DE65F814E519929D7A1780D7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6F0B02-66B6-4D60-8D81-F7D6FE050448}"/>
      </w:docPartPr>
      <w:docPartBody>
        <w:p w:rsidR="00D97097" w:rsidRDefault="00D97097" w:rsidP="00D97097">
          <w:pPr>
            <w:pStyle w:val="02889DE65F814E519929D7A1780D702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A5D94F2F85840648810DB78C141C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E4B71-2BD5-4BE2-A0BF-27793971EB75}"/>
      </w:docPartPr>
      <w:docPartBody>
        <w:p w:rsidR="00D97097" w:rsidRDefault="00D97097" w:rsidP="00D97097">
          <w:pPr>
            <w:pStyle w:val="8A5D94F2F85840648810DB78C141CBE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38181EB2EF44B139F7CB5845092C6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F7134-2002-4513-AAD9-A95EFE507701}"/>
      </w:docPartPr>
      <w:docPartBody>
        <w:p w:rsidR="00D97097" w:rsidRDefault="00D97097" w:rsidP="00D97097">
          <w:pPr>
            <w:pStyle w:val="638181EB2EF44B139F7CB5845092C64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03E13CF946B44218F47FF21EA0490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F4BD3-28B3-4199-A9F6-C2EE16612412}"/>
      </w:docPartPr>
      <w:docPartBody>
        <w:p w:rsidR="00D97097" w:rsidRDefault="00D97097" w:rsidP="00D97097">
          <w:pPr>
            <w:pStyle w:val="303E13CF946B44218F47FF21EA04902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F25FF189965483285B12B67916D5F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96AC2A-6AA8-4A64-927C-B204F86AE02C}"/>
      </w:docPartPr>
      <w:docPartBody>
        <w:p w:rsidR="00D97097" w:rsidRDefault="00D97097" w:rsidP="00D97097">
          <w:pPr>
            <w:pStyle w:val="FF25FF189965483285B12B67916D5F7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8638D921ABE41CC80D3B35EE28485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FB29C-6890-4318-9640-3A08D0C36ADC}"/>
      </w:docPartPr>
      <w:docPartBody>
        <w:p w:rsidR="00D97097" w:rsidRDefault="00D97097" w:rsidP="00D97097">
          <w:pPr>
            <w:pStyle w:val="C8638D921ABE41CC80D3B35EE284857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A2179D187B245C1B47BD127E5D640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D90680-5860-46C7-9B68-DFC25CBF5E94}"/>
      </w:docPartPr>
      <w:docPartBody>
        <w:p w:rsidR="00D97097" w:rsidRDefault="00D97097" w:rsidP="00D97097">
          <w:pPr>
            <w:pStyle w:val="5A2179D187B245C1B47BD127E5D6403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E7C34D7A1DC4BE6BECA0ADE4D6506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DDFBB-FBA3-48C8-9D91-4E4C3E517FC3}"/>
      </w:docPartPr>
      <w:docPartBody>
        <w:p w:rsidR="00D97097" w:rsidRDefault="00D97097" w:rsidP="00D97097">
          <w:pPr>
            <w:pStyle w:val="3E7C34D7A1DC4BE6BECA0ADE4D65066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D174AA3F2104761B154962A3401FA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509998-FB80-4E5B-BB19-CF3F21906809}"/>
      </w:docPartPr>
      <w:docPartBody>
        <w:p w:rsidR="00D97097" w:rsidRDefault="00D97097" w:rsidP="00D97097">
          <w:pPr>
            <w:pStyle w:val="3D174AA3F2104761B154962A3401FAE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525AA26FB7546C4B169C13A510DE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68150-589E-4702-9FCE-13D91D5FE6D4}"/>
      </w:docPartPr>
      <w:docPartBody>
        <w:p w:rsidR="00D97097" w:rsidRDefault="00D97097" w:rsidP="00D97097">
          <w:pPr>
            <w:pStyle w:val="C525AA26FB7546C4B169C13A510DE65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FB987F53A5A41B7A971CD43E3C77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8FAD5-9314-4060-AF51-70D33084399D}"/>
      </w:docPartPr>
      <w:docPartBody>
        <w:p w:rsidR="00D97097" w:rsidRDefault="00D97097" w:rsidP="00D97097">
          <w:pPr>
            <w:pStyle w:val="3FB987F53A5A41B7A971CD43E3C774F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66ECE33A6B048DA92C5D08FBE6A2B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F99E7-4580-4D6B-A1FB-87D14AFF4720}"/>
      </w:docPartPr>
      <w:docPartBody>
        <w:p w:rsidR="00D97097" w:rsidRDefault="00D97097" w:rsidP="00D97097">
          <w:pPr>
            <w:pStyle w:val="666ECE33A6B048DA92C5D08FBE6A2BB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8181238D8474A6E8B1ADFF58271B5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76E17B-26DE-48DC-9FBB-9E17E7831080}"/>
      </w:docPartPr>
      <w:docPartBody>
        <w:p w:rsidR="00D97097" w:rsidRDefault="00D97097" w:rsidP="00D97097">
          <w:pPr>
            <w:pStyle w:val="48181238D8474A6E8B1ADFF58271B57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A0D010AA44A4127BD699E9A00704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EB0F5B-50E2-4EC0-BFE4-6782976C37D7}"/>
      </w:docPartPr>
      <w:docPartBody>
        <w:p w:rsidR="00D97097" w:rsidRDefault="00D97097" w:rsidP="00D97097">
          <w:pPr>
            <w:pStyle w:val="0A0D010AA44A4127BD699E9A007048D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FC7359DB72D45439285E11501A684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DE805B-F405-48E0-8161-E10C3867D50E}"/>
      </w:docPartPr>
      <w:docPartBody>
        <w:p w:rsidR="00D97097" w:rsidRDefault="00D97097" w:rsidP="00D97097">
          <w:pPr>
            <w:pStyle w:val="DFC7359DB72D45439285E11501A684A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321E9CE31D14D00A3B8AC73A4CC30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E483DB-1A67-4195-80B3-118A20A83003}"/>
      </w:docPartPr>
      <w:docPartBody>
        <w:p w:rsidR="00D97097" w:rsidRDefault="00D97097" w:rsidP="00D97097">
          <w:pPr>
            <w:pStyle w:val="7321E9CE31D14D00A3B8AC73A4CC30D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B10635B04B549E69F5E3C03166EB8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C798A5-10C3-421B-B2CC-C839BCC346DC}"/>
      </w:docPartPr>
      <w:docPartBody>
        <w:p w:rsidR="00D97097" w:rsidRDefault="00D97097" w:rsidP="00D97097">
          <w:pPr>
            <w:pStyle w:val="6B10635B04B549E69F5E3C03166EB80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0F82D02D1C743F585524844F0FFF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27A8A5-8D9B-447E-B81C-2C467416DEB2}"/>
      </w:docPartPr>
      <w:docPartBody>
        <w:p w:rsidR="00D97097" w:rsidRDefault="00D97097" w:rsidP="00D97097">
          <w:pPr>
            <w:pStyle w:val="10F82D02D1C743F585524844F0FFF16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ECE9E32F9094075BDD4A6E136EDC4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3099DF-D8DE-435C-A2DF-435CB21DA3A4}"/>
      </w:docPartPr>
      <w:docPartBody>
        <w:p w:rsidR="00D97097" w:rsidRDefault="00D97097" w:rsidP="00D97097">
          <w:pPr>
            <w:pStyle w:val="4ECE9E32F9094075BDD4A6E136EDC4B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3B0740B5BDD48108BE0C47CEF615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190608-545D-4733-9293-28DD1367460C}"/>
      </w:docPartPr>
      <w:docPartBody>
        <w:p w:rsidR="00D97097" w:rsidRDefault="00D97097" w:rsidP="00D97097">
          <w:pPr>
            <w:pStyle w:val="83B0740B5BDD48108BE0C47CEF615BA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935EA492DC943709AE9EC403C2E0E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F4911-5A29-4524-B986-6365E3417E23}"/>
      </w:docPartPr>
      <w:docPartBody>
        <w:p w:rsidR="00D97097" w:rsidRDefault="00D97097" w:rsidP="00D97097">
          <w:pPr>
            <w:pStyle w:val="C935EA492DC943709AE9EC403C2E0E9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AB9191D932F42668496F952EB4601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3625BD-C4EE-4C9D-9776-2FE05ACBF25A}"/>
      </w:docPartPr>
      <w:docPartBody>
        <w:p w:rsidR="00D97097" w:rsidRDefault="00D97097" w:rsidP="00D97097">
          <w:pPr>
            <w:pStyle w:val="6AB9191D932F42668496F952EB46015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474535E42494D729DE7AD7F868A98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E02E48-72E9-4C88-A75D-05687B492202}"/>
      </w:docPartPr>
      <w:docPartBody>
        <w:p w:rsidR="00D97097" w:rsidRDefault="00D97097" w:rsidP="00D97097">
          <w:pPr>
            <w:pStyle w:val="3474535E42494D729DE7AD7F868A98D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D6D25E281D447E687AD070C6A68F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B6C55A-75DC-4281-A104-FE36BE5DF035}"/>
      </w:docPartPr>
      <w:docPartBody>
        <w:p w:rsidR="00D97097" w:rsidRDefault="00D97097" w:rsidP="00D97097">
          <w:pPr>
            <w:pStyle w:val="0D6D25E281D447E687AD070C6A68F34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809CA8A5173431A9CF3FAB5299A50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52F69B-33A9-4856-A058-9C8FB67F0ABB}"/>
      </w:docPartPr>
      <w:docPartBody>
        <w:p w:rsidR="00D97097" w:rsidRDefault="00D97097" w:rsidP="00D97097">
          <w:pPr>
            <w:pStyle w:val="C809CA8A5173431A9CF3FAB5299A500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EFB8456D7F64A1289385BDCAFD363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174F2C-AB55-4AA5-8BB4-F9F41FC5FCAD}"/>
      </w:docPartPr>
      <w:docPartBody>
        <w:p w:rsidR="00D97097" w:rsidRDefault="00D97097" w:rsidP="00D97097">
          <w:pPr>
            <w:pStyle w:val="FEFB8456D7F64A1289385BDCAFD3633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205EB7713A9410DBF73AEBF5EC21A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B47849-BDA0-44D7-A008-81106B212E96}"/>
      </w:docPartPr>
      <w:docPartBody>
        <w:p w:rsidR="00D97097" w:rsidRDefault="00D97097" w:rsidP="00D97097">
          <w:pPr>
            <w:pStyle w:val="1205EB7713A9410DBF73AEBF5EC21A0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07B5CFB5C6446238B6C857800D521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966181-560E-42CB-8D4B-03F7461C5165}"/>
      </w:docPartPr>
      <w:docPartBody>
        <w:p w:rsidR="00D97097" w:rsidRDefault="00D97097" w:rsidP="00D97097">
          <w:pPr>
            <w:pStyle w:val="107B5CFB5C6446238B6C857800D5217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86FFD4DED7E4B3D83A1D113580BD0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616F63-7F1A-431A-981F-576EE540E5DA}"/>
      </w:docPartPr>
      <w:docPartBody>
        <w:p w:rsidR="00D97097" w:rsidRDefault="00D97097" w:rsidP="00D97097">
          <w:pPr>
            <w:pStyle w:val="E86FFD4DED7E4B3D83A1D113580BD03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6410CCC4B9847C7884F9C797882ED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76514-702D-4C39-B568-B87641E1391D}"/>
      </w:docPartPr>
      <w:docPartBody>
        <w:p w:rsidR="00D97097" w:rsidRDefault="00D97097" w:rsidP="00D97097">
          <w:pPr>
            <w:pStyle w:val="B6410CCC4B9847C7884F9C797882ED9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B1D039D47A244178E29BEFF138C9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829E1-F6CC-482C-94BB-5F70E29EAB08}"/>
      </w:docPartPr>
      <w:docPartBody>
        <w:p w:rsidR="00D97097" w:rsidRDefault="00D97097" w:rsidP="00D97097">
          <w:pPr>
            <w:pStyle w:val="9B1D039D47A244178E29BEFF138C9C5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F994F27CE4F4906AFB19ECDEF408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A5E16-6DA0-4DCB-A9A3-4AFDD4BD5F44}"/>
      </w:docPartPr>
      <w:docPartBody>
        <w:p w:rsidR="00D97097" w:rsidRDefault="00D97097" w:rsidP="00D97097">
          <w:pPr>
            <w:pStyle w:val="7F994F27CE4F4906AFB19ECDEF408AC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34CDBD57D4843B19C22A20D701FCE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FF1268-86A5-42D5-B2D1-BDA0E1D1786C}"/>
      </w:docPartPr>
      <w:docPartBody>
        <w:p w:rsidR="00D97097" w:rsidRDefault="00D97097" w:rsidP="00D97097">
          <w:pPr>
            <w:pStyle w:val="634CDBD57D4843B19C22A20D701FCEA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2933650D6F14EEBBD1D36C4397994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8A7452-56B2-432E-A4CF-2E357F9E617C}"/>
      </w:docPartPr>
      <w:docPartBody>
        <w:p w:rsidR="00D97097" w:rsidRDefault="00D97097" w:rsidP="00D97097">
          <w:pPr>
            <w:pStyle w:val="C2933650D6F14EEBBD1D36C4397994D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493ECCFBFDD474FB98565A28FAD82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156A52-4E12-415B-BBA2-95C4C7FBEB26}"/>
      </w:docPartPr>
      <w:docPartBody>
        <w:p w:rsidR="00D97097" w:rsidRDefault="00D97097" w:rsidP="00D97097">
          <w:pPr>
            <w:pStyle w:val="6493ECCFBFDD474FB98565A28FAD823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2A66ED36A9345538736D3FC9A11DB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7FA47-1D76-40D0-B9E4-79C4D10BE4D9}"/>
      </w:docPartPr>
      <w:docPartBody>
        <w:p w:rsidR="00D97097" w:rsidRDefault="00D97097" w:rsidP="00D97097">
          <w:pPr>
            <w:pStyle w:val="B2A66ED36A9345538736D3FC9A11DBB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A5D78509C414626AD2E312092BC7A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0E7DA-2A12-47BB-B758-058EB664057C}"/>
      </w:docPartPr>
      <w:docPartBody>
        <w:p w:rsidR="00D97097" w:rsidRDefault="00D97097" w:rsidP="00D97097">
          <w:pPr>
            <w:pStyle w:val="9A5D78509C414626AD2E312092BC7AE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48B628870E4423BAD56DCACF94BD9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A45DBE-96ED-440B-AA4B-C51F52FD9A4C}"/>
      </w:docPartPr>
      <w:docPartBody>
        <w:p w:rsidR="00D97097" w:rsidRDefault="00D97097" w:rsidP="00D97097">
          <w:pPr>
            <w:pStyle w:val="648B628870E4423BAD56DCACF94BD9E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1EE7458C3144A7B89F4566514C4FA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8B5F61-11B7-47E5-8BA1-45B67A473EE0}"/>
      </w:docPartPr>
      <w:docPartBody>
        <w:p w:rsidR="00D97097" w:rsidRDefault="00D97097" w:rsidP="00D97097">
          <w:pPr>
            <w:pStyle w:val="A1EE7458C3144A7B89F4566514C4FAC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749E7064F8C4F8FB463D2287A77E4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4E910-6058-496A-A2C6-B0DBE7F8A2BB}"/>
      </w:docPartPr>
      <w:docPartBody>
        <w:p w:rsidR="00D97097" w:rsidRDefault="00D97097" w:rsidP="00D97097">
          <w:pPr>
            <w:pStyle w:val="3749E7064F8C4F8FB463D2287A77E43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42593C4C7644F08AB094D29F0125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AD408F-95B3-47ED-9BA4-1CB395141ABD}"/>
      </w:docPartPr>
      <w:docPartBody>
        <w:p w:rsidR="00D97097" w:rsidRDefault="00D97097" w:rsidP="00D97097">
          <w:pPr>
            <w:pStyle w:val="542593C4C7644F08AB094D29F01255C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27D7E1C4E84489B9E4E3CE8A4D3C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31495-27B2-4DEE-8D67-240FBAE29C4D}"/>
      </w:docPartPr>
      <w:docPartBody>
        <w:p w:rsidR="00D97097" w:rsidRDefault="00D97097" w:rsidP="00D97097">
          <w:pPr>
            <w:pStyle w:val="227D7E1C4E84489B9E4E3CE8A4D3CA3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5A73E173A3D4A3BB389FD0BB4EB23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F5785-A1A5-41CB-9A9F-969ED9D53510}"/>
      </w:docPartPr>
      <w:docPartBody>
        <w:p w:rsidR="00D97097" w:rsidRDefault="00D97097" w:rsidP="00D97097">
          <w:pPr>
            <w:pStyle w:val="D5A73E173A3D4A3BB389FD0BB4EB236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B542EAB2D9E4A238C70A9FD85028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E80BA-244A-4EA8-BD56-AD1E987E539D}"/>
      </w:docPartPr>
      <w:docPartBody>
        <w:p w:rsidR="00D97097" w:rsidRDefault="00D97097" w:rsidP="00D97097">
          <w:pPr>
            <w:pStyle w:val="7B542EAB2D9E4A238C70A9FD850280C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45DFA2C1555451B9D4CB1D27C726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BE530E-8447-4FDB-BF99-0A67B7D8926B}"/>
      </w:docPartPr>
      <w:docPartBody>
        <w:p w:rsidR="00D97097" w:rsidRDefault="00D97097" w:rsidP="00D97097">
          <w:pPr>
            <w:pStyle w:val="F45DFA2C1555451B9D4CB1D27C72614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5DBACB1110B487FAAB533DA70021E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6F5E01-BDB4-42FC-95F6-EDEAA5413BA2}"/>
      </w:docPartPr>
      <w:docPartBody>
        <w:p w:rsidR="00D97097" w:rsidRDefault="00D97097" w:rsidP="00D97097">
          <w:pPr>
            <w:pStyle w:val="D5DBACB1110B487FAAB533DA70021E0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3CBD013AE594EF5A36C83F34E4CD3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3D6B09-9B00-478C-AE6E-9A8E4C67D473}"/>
      </w:docPartPr>
      <w:docPartBody>
        <w:p w:rsidR="00D97097" w:rsidRDefault="00D97097" w:rsidP="00D97097">
          <w:pPr>
            <w:pStyle w:val="A3CBD013AE594EF5A36C83F34E4CD36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E83224FD9744586893E64ADAAFAAD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ECA09-B3A5-4B48-A8D0-DA0069FDD850}"/>
      </w:docPartPr>
      <w:docPartBody>
        <w:p w:rsidR="00D97097" w:rsidRDefault="00D97097" w:rsidP="00D97097">
          <w:pPr>
            <w:pStyle w:val="7E83224FD9744586893E64ADAAFAAD7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D4D14836D364CA7B5E8A2DA3754B7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382BFB-4527-4564-B2E3-462DBF8187D2}"/>
      </w:docPartPr>
      <w:docPartBody>
        <w:p w:rsidR="00D97097" w:rsidRDefault="00D97097" w:rsidP="00D97097">
          <w:pPr>
            <w:pStyle w:val="3D4D14836D364CA7B5E8A2DA3754B7A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161623663F64C74B130A77A11602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6A53C3-C49D-44FA-A183-48E2D3C261E7}"/>
      </w:docPartPr>
      <w:docPartBody>
        <w:p w:rsidR="00D97097" w:rsidRDefault="00D97097" w:rsidP="00D97097">
          <w:pPr>
            <w:pStyle w:val="2161623663F64C74B130A77A1160212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C1F4D3BC2144A1AA7085F42D2781C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DE2E0-D928-4EBF-8116-638B454C54AE}"/>
      </w:docPartPr>
      <w:docPartBody>
        <w:p w:rsidR="00D97097" w:rsidRDefault="00D97097" w:rsidP="00D97097">
          <w:pPr>
            <w:pStyle w:val="3C1F4D3BC2144A1AA7085F42D2781CF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75B885CC724437FA5FC50F64F2B7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45ACC-885D-40AC-9D27-42EB6D954B63}"/>
      </w:docPartPr>
      <w:docPartBody>
        <w:p w:rsidR="00D97097" w:rsidRDefault="00D97097" w:rsidP="00D97097">
          <w:pPr>
            <w:pStyle w:val="475B885CC724437FA5FC50F64F2B7E1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4D99855A89D423F826841236730C6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374C4-B3B5-4C3B-9292-76C99246F019}"/>
      </w:docPartPr>
      <w:docPartBody>
        <w:p w:rsidR="00D97097" w:rsidRDefault="00D97097" w:rsidP="00D97097">
          <w:pPr>
            <w:pStyle w:val="D4D99855A89D423F826841236730C64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7BFDD76D2904E92A4CA772E3EB329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4FC5B8-5353-4B95-A42E-83125BE62F44}"/>
      </w:docPartPr>
      <w:docPartBody>
        <w:p w:rsidR="00D97097" w:rsidRDefault="00D97097" w:rsidP="00D97097">
          <w:pPr>
            <w:pStyle w:val="F7BFDD76D2904E92A4CA772E3EB3296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3255AC0A6DA45CDA7A1840C994AB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2B2D6B-ECD9-4834-B118-790DAFC1410E}"/>
      </w:docPartPr>
      <w:docPartBody>
        <w:p w:rsidR="00D97097" w:rsidRDefault="00D97097" w:rsidP="00D97097">
          <w:pPr>
            <w:pStyle w:val="03255AC0A6DA45CDA7A1840C994AB5A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E3F215774A440C9884DD46EB37884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51F42-6259-4190-8651-A0BDA829C6A4}"/>
      </w:docPartPr>
      <w:docPartBody>
        <w:p w:rsidR="00D97097" w:rsidRDefault="00D97097" w:rsidP="00D97097">
          <w:pPr>
            <w:pStyle w:val="6E3F215774A440C9884DD46EB378849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31C4EE644004568996BEAF68521F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214779-3E29-418B-86FF-5FBCD52527C2}"/>
      </w:docPartPr>
      <w:docPartBody>
        <w:p w:rsidR="00D97097" w:rsidRDefault="00D97097" w:rsidP="00D97097">
          <w:pPr>
            <w:pStyle w:val="031C4EE644004568996BEAF68521F5D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5794AF0B44C463E861F7219E7DB8A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22692-09AB-49AE-806E-3D32A837A3AA}"/>
      </w:docPartPr>
      <w:docPartBody>
        <w:p w:rsidR="00D97097" w:rsidRDefault="00D97097" w:rsidP="00D97097">
          <w:pPr>
            <w:pStyle w:val="15794AF0B44C463E861F7219E7DB8A7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C93EBAB11E6462AA312588336ACA5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092C8-2756-4B83-868E-459E5DFA76E3}"/>
      </w:docPartPr>
      <w:docPartBody>
        <w:p w:rsidR="00D97097" w:rsidRDefault="00D97097" w:rsidP="00D97097">
          <w:pPr>
            <w:pStyle w:val="AC93EBAB11E6462AA312588336ACA5D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B77C66AEEA44F168EA7BB8170411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24387-886F-48D9-BB3B-66484EF5C347}"/>
      </w:docPartPr>
      <w:docPartBody>
        <w:p w:rsidR="00D97097" w:rsidRDefault="00D97097" w:rsidP="00D97097">
          <w:pPr>
            <w:pStyle w:val="4B77C66AEEA44F168EA7BB817041119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7AC629E1B944620AD49A1921B2730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885618-8C14-4811-BF9A-90564C28047A}"/>
      </w:docPartPr>
      <w:docPartBody>
        <w:p w:rsidR="00D97097" w:rsidRDefault="00D97097" w:rsidP="00D97097">
          <w:pPr>
            <w:pStyle w:val="D7AC629E1B944620AD49A1921B2730F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4164EE169F2409A9130F1D6A695E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DC1F9-7AFD-470D-8199-7C514A5E8014}"/>
      </w:docPartPr>
      <w:docPartBody>
        <w:p w:rsidR="00D97097" w:rsidRDefault="00D97097" w:rsidP="00D97097">
          <w:pPr>
            <w:pStyle w:val="F4164EE169F2409A9130F1D6A695EEE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8EF333B3B254F559B7D6E09C207C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60AAD2-246C-4756-829A-969D43392880}"/>
      </w:docPartPr>
      <w:docPartBody>
        <w:p w:rsidR="00D97097" w:rsidRDefault="00D97097" w:rsidP="00D97097">
          <w:pPr>
            <w:pStyle w:val="88EF333B3B254F559B7D6E09C207CC5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9B80AEC37794772A7825464B879D0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5B51E9-8781-484A-9D4F-6E423889968D}"/>
      </w:docPartPr>
      <w:docPartBody>
        <w:p w:rsidR="00D97097" w:rsidRDefault="00D97097" w:rsidP="00D97097">
          <w:pPr>
            <w:pStyle w:val="A9B80AEC37794772A7825464B879D00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6B452E31DB547FB88B46752D40F1D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28EF81-530D-4F78-A984-A7C7E6A17792}"/>
      </w:docPartPr>
      <w:docPartBody>
        <w:p w:rsidR="00D97097" w:rsidRDefault="00D97097" w:rsidP="00D97097">
          <w:pPr>
            <w:pStyle w:val="96B452E31DB547FB88B46752D40F1DB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5026EB520C84319B02DEEBDA54EF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C2F481-D907-474E-8E8A-C262C1BB5964}"/>
      </w:docPartPr>
      <w:docPartBody>
        <w:p w:rsidR="00D97097" w:rsidRDefault="00D97097" w:rsidP="00D97097">
          <w:pPr>
            <w:pStyle w:val="F5026EB520C84319B02DEEBDA54EF2E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DD2D7F735454588A1C24A8AC6DAE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0EA6ED-CD74-4666-BAAD-CE1B321CD330}"/>
      </w:docPartPr>
      <w:docPartBody>
        <w:p w:rsidR="000572E4" w:rsidRDefault="00D97097" w:rsidP="00D97097">
          <w:pPr>
            <w:pStyle w:val="1DD2D7F735454588A1C24A8AC6DAEF2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2785F234FA3485184BE62ABEB5C35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57048-081B-4C20-910A-1AD0B9C9C7BB}"/>
      </w:docPartPr>
      <w:docPartBody>
        <w:p w:rsidR="000572E4" w:rsidRDefault="00D97097" w:rsidP="00D97097">
          <w:pPr>
            <w:pStyle w:val="D2785F234FA3485184BE62ABEB5C356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878D0BBFDFF46FA8F3C65B3B1138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F4B56A-4898-4BDE-A732-76308AFA1668}"/>
      </w:docPartPr>
      <w:docPartBody>
        <w:p w:rsidR="00AF1A95" w:rsidRDefault="00AF1A95" w:rsidP="00AF1A95">
          <w:pPr>
            <w:pStyle w:val="2878D0BBFDFF46FA8F3C65B3B11382C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173E4DDFB4B43F8AB6D2C2C2C3EB4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80DE97-A5CA-4AF9-AE7B-22DCC479F137}"/>
      </w:docPartPr>
      <w:docPartBody>
        <w:p w:rsidR="00AF1A95" w:rsidRDefault="00AF1A95" w:rsidP="00AF1A95">
          <w:pPr>
            <w:pStyle w:val="C173E4DDFB4B43F8AB6D2C2C2C3EB4E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FD17831EEC64BEC83F8953744149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FDC85-F9E1-4CE4-BD05-9752120B0859}"/>
      </w:docPartPr>
      <w:docPartBody>
        <w:p w:rsidR="00AF1A95" w:rsidRDefault="00AF1A95" w:rsidP="00AF1A95">
          <w:pPr>
            <w:pStyle w:val="AFD17831EEC64BEC83F895374414914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51607599430437C8E65F222CCC75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4D55FB-C0B6-4660-887B-582289E5DDF4}"/>
      </w:docPartPr>
      <w:docPartBody>
        <w:p w:rsidR="00AF1A95" w:rsidRDefault="00AF1A95" w:rsidP="00AF1A95">
          <w:pPr>
            <w:pStyle w:val="551607599430437C8E65F222CCC7563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636F61C006E438BB2027334332E85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9E130-4236-49E2-9573-07C1A9C35CCF}"/>
      </w:docPartPr>
      <w:docPartBody>
        <w:p w:rsidR="00AF1A95" w:rsidRDefault="00AF1A95" w:rsidP="00AF1A95">
          <w:pPr>
            <w:pStyle w:val="E636F61C006E438BB2027334332E850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A64842522C6444388885FD3EF7C75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454109-9312-4109-B0D3-2D65EC9171B4}"/>
      </w:docPartPr>
      <w:docPartBody>
        <w:p w:rsidR="00AF1A95" w:rsidRDefault="00AF1A95" w:rsidP="00AF1A95">
          <w:pPr>
            <w:pStyle w:val="5A64842522C6444388885FD3EF7C75D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B356F9EA70E48F1A8607903136A9D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53BCF-09BF-48BB-B1B3-9F8F71379142}"/>
      </w:docPartPr>
      <w:docPartBody>
        <w:p w:rsidR="00AF1A95" w:rsidRDefault="00AF1A95" w:rsidP="00AF1A95">
          <w:pPr>
            <w:pStyle w:val="DB356F9EA70E48F1A8607903136A9DC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61AB64412BF45ABBDB1DB584FFEEB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1B7BF4-4DD1-4A02-8EA2-C709E7E2F5DD}"/>
      </w:docPartPr>
      <w:docPartBody>
        <w:p w:rsidR="00AF1A95" w:rsidRDefault="00AF1A95" w:rsidP="00AF1A95">
          <w:pPr>
            <w:pStyle w:val="161AB64412BF45ABBDB1DB584FFEEB9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EECE7FBD3D84159AFB2BD153544E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5FC86-6DC6-4EE3-B5A3-918B53DD7F44}"/>
      </w:docPartPr>
      <w:docPartBody>
        <w:p w:rsidR="00AF1A95" w:rsidRDefault="00AF1A95" w:rsidP="00AF1A95">
          <w:pPr>
            <w:pStyle w:val="3EECE7FBD3D84159AFB2BD153544EF3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615189C0510448395ADFF4C20D25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54C91A-408E-4281-A344-881753BB27FE}"/>
      </w:docPartPr>
      <w:docPartBody>
        <w:p w:rsidR="00AF1A95" w:rsidRDefault="00AF1A95" w:rsidP="00AF1A95">
          <w:pPr>
            <w:pStyle w:val="1615189C0510448395ADFF4C20D25A8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9C84AFFFA114ADD8E10EAD7D0184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711DC9-D490-4430-B6AD-A789BDC49164}"/>
      </w:docPartPr>
      <w:docPartBody>
        <w:p w:rsidR="00AF1A95" w:rsidRDefault="00AF1A95" w:rsidP="00AF1A95">
          <w:pPr>
            <w:pStyle w:val="99C84AFFFA114ADD8E10EAD7D0184B9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84022442E564A51BF426780D2CC8A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5C3456-6A78-4DED-968A-22809EB0D8C4}"/>
      </w:docPartPr>
      <w:docPartBody>
        <w:p w:rsidR="00AF1A95" w:rsidRDefault="00AF1A95" w:rsidP="00AF1A95">
          <w:pPr>
            <w:pStyle w:val="684022442E564A51BF426780D2CC8A5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A7724375E224742AED21BA3B38CFE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B330D8-C27C-436D-9C2D-23426A07017A}"/>
      </w:docPartPr>
      <w:docPartBody>
        <w:p w:rsidR="00AF1A95" w:rsidRDefault="00AF1A95" w:rsidP="00AF1A95">
          <w:pPr>
            <w:pStyle w:val="6A7724375E224742AED21BA3B38CFE8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22EB2E9FC6542B088EB11A9514357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8E8EF4-94ED-409D-B348-6247BB227A2C}"/>
      </w:docPartPr>
      <w:docPartBody>
        <w:p w:rsidR="00AF1A95" w:rsidRDefault="00AF1A95" w:rsidP="00AF1A95">
          <w:pPr>
            <w:pStyle w:val="622EB2E9FC6542B088EB11A9514357F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12216E3A85941A29F164F2D4100B2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EF6906-7A01-4362-9A2A-05488D98C379}"/>
      </w:docPartPr>
      <w:docPartBody>
        <w:p w:rsidR="00AF1A95" w:rsidRDefault="00AF1A95" w:rsidP="00AF1A95">
          <w:pPr>
            <w:pStyle w:val="C12216E3A85941A29F164F2D4100B2A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342F1B7B1C54B9A8F5B6386E2C29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F0D7D9-98C8-4F2A-ADC3-06E780D671D6}"/>
      </w:docPartPr>
      <w:docPartBody>
        <w:p w:rsidR="00AF1A95" w:rsidRDefault="00AF1A95" w:rsidP="00AF1A95">
          <w:pPr>
            <w:pStyle w:val="0342F1B7B1C54B9A8F5B6386E2C2900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1287EB3BDCA4E22828F7488B20D7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C14278-587D-492A-AA8E-C31F382D7404}"/>
      </w:docPartPr>
      <w:docPartBody>
        <w:p w:rsidR="00AF1A95" w:rsidRDefault="00AF1A95" w:rsidP="00AF1A95">
          <w:pPr>
            <w:pStyle w:val="B1287EB3BDCA4E22828F7488B20D7E7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6E63002E9C6478D9DCBDD281DB598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467A72-7DBB-4F0B-9A85-7FED181134C0}"/>
      </w:docPartPr>
      <w:docPartBody>
        <w:p w:rsidR="00AF1A95" w:rsidRDefault="00AF1A95" w:rsidP="00AF1A95">
          <w:pPr>
            <w:pStyle w:val="96E63002E9C6478D9DCBDD281DB598B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87D6BD149CC4E1E8CDCDAD003F6E7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273816-0CB7-49F4-8BDB-5A55E5C44ABA}"/>
      </w:docPartPr>
      <w:docPartBody>
        <w:p w:rsidR="00AF1A95" w:rsidRDefault="00AF1A95" w:rsidP="00AF1A95">
          <w:pPr>
            <w:pStyle w:val="187D6BD149CC4E1E8CDCDAD003F6E7F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23E7BDCAFCD496AAA82230B09923E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FFBD6-53A1-46BA-B7DD-CA989508E67A}"/>
      </w:docPartPr>
      <w:docPartBody>
        <w:p w:rsidR="00AF1A95" w:rsidRDefault="00AF1A95" w:rsidP="00AF1A95">
          <w:pPr>
            <w:pStyle w:val="823E7BDCAFCD496AAA82230B09923EC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D2868B21AC74D439B2E5864C8A42B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6AABAD-7E5A-4601-8CF2-DFECE2F8EB33}"/>
      </w:docPartPr>
      <w:docPartBody>
        <w:p w:rsidR="00AF1A95" w:rsidRDefault="00AF1A95" w:rsidP="00AF1A95">
          <w:pPr>
            <w:pStyle w:val="BD2868B21AC74D439B2E5864C8A42B3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6CBD11FAA624C4CB73A267E644B88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FFE12F-A3BF-45C3-AF92-0A27EDF4767D}"/>
      </w:docPartPr>
      <w:docPartBody>
        <w:p w:rsidR="00AF1A95" w:rsidRDefault="00AF1A95" w:rsidP="00AF1A95">
          <w:pPr>
            <w:pStyle w:val="26CBD11FAA624C4CB73A267E644B888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A67A4C198EA4D6FB5F818C30AD8B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5C0C0E-2259-4044-8900-0D3E3DD27A31}"/>
      </w:docPartPr>
      <w:docPartBody>
        <w:p w:rsidR="00AF1A95" w:rsidRDefault="00AF1A95" w:rsidP="00AF1A95">
          <w:pPr>
            <w:pStyle w:val="1A67A4C198EA4D6FB5F818C30AD8B53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DC276D86DEA4666909B25F8A62303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108000-9277-46D6-8F70-EA48C711311F}"/>
      </w:docPartPr>
      <w:docPartBody>
        <w:p w:rsidR="00AF1A95" w:rsidRDefault="00AF1A95" w:rsidP="00AF1A95">
          <w:pPr>
            <w:pStyle w:val="7DC276D86DEA4666909B25F8A62303E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1301AAD2FD5471F9D1A529DFE4B5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6F409-D319-4087-B9BC-AF774819706D}"/>
      </w:docPartPr>
      <w:docPartBody>
        <w:p w:rsidR="00AF1A95" w:rsidRDefault="00AF1A95" w:rsidP="00AF1A95">
          <w:pPr>
            <w:pStyle w:val="F1301AAD2FD5471F9D1A529DFE4B509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FFECB51E6134D5BA801017A44EFCC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850916-F76C-4271-9416-6CF16A25E38A}"/>
      </w:docPartPr>
      <w:docPartBody>
        <w:p w:rsidR="00AF1A95" w:rsidRDefault="00AF1A95" w:rsidP="00AF1A95">
          <w:pPr>
            <w:pStyle w:val="8FFECB51E6134D5BA801017A44EFCC3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D97ED5186CD44AE934575D97C505E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708555-8846-4EB0-BE2C-93352006D8BA}"/>
      </w:docPartPr>
      <w:docPartBody>
        <w:p w:rsidR="00AF1A95" w:rsidRDefault="00AF1A95" w:rsidP="00AF1A95">
          <w:pPr>
            <w:pStyle w:val="4D97ED5186CD44AE934575D97C505E1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A904202292F4B70A31C191790A531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7F3EE8-6EE4-406A-9226-FD2838996BF7}"/>
      </w:docPartPr>
      <w:docPartBody>
        <w:p w:rsidR="00AF1A95" w:rsidRDefault="00AF1A95" w:rsidP="00AF1A95">
          <w:pPr>
            <w:pStyle w:val="9A904202292F4B70A31C191790A531B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2B3F131E0D14A7DB971941949B90E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2A7870-59D3-4C94-AEB2-87FCCFF7B258}"/>
      </w:docPartPr>
      <w:docPartBody>
        <w:p w:rsidR="00AF1A95" w:rsidRDefault="00AF1A95" w:rsidP="00AF1A95">
          <w:pPr>
            <w:pStyle w:val="42B3F131E0D14A7DB971941949B90E3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305A4E583C24F9C8694BC94DA6E66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0A9E39-4F3B-4151-9495-C882794C442B}"/>
      </w:docPartPr>
      <w:docPartBody>
        <w:p w:rsidR="00AF1A95" w:rsidRDefault="00AF1A95" w:rsidP="00AF1A95">
          <w:pPr>
            <w:pStyle w:val="2305A4E583C24F9C8694BC94DA6E669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558317765F8442DA2717B4A730372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36F1C-1304-4F9A-AA8E-14062B8002BB}"/>
      </w:docPartPr>
      <w:docPartBody>
        <w:p w:rsidR="00AF1A95" w:rsidRDefault="00AF1A95" w:rsidP="00AF1A95">
          <w:pPr>
            <w:pStyle w:val="E558317765F8442DA2717B4A730372A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85982B913604788B505A7FF5F7DF1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FECA8-E8F1-4E58-A8CE-733BDD511870}"/>
      </w:docPartPr>
      <w:docPartBody>
        <w:p w:rsidR="00AF1A95" w:rsidRDefault="00AF1A95" w:rsidP="00AF1A95">
          <w:pPr>
            <w:pStyle w:val="885982B913604788B505A7FF5F7DF15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69485BF311842FEA1D14D78E0A72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615E2B-FC4C-42F1-B481-247EC36252CC}"/>
      </w:docPartPr>
      <w:docPartBody>
        <w:p w:rsidR="00AF1A95" w:rsidRDefault="00AF1A95" w:rsidP="00AF1A95">
          <w:pPr>
            <w:pStyle w:val="769485BF311842FEA1D14D78E0A7241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2FC667012AB40F891C2DA371B3F4D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1E499-53C8-47B1-B5AA-75722B7215F8}"/>
      </w:docPartPr>
      <w:docPartBody>
        <w:p w:rsidR="00AF1A95" w:rsidRDefault="00AF1A95" w:rsidP="00AF1A95">
          <w:pPr>
            <w:pStyle w:val="22FC667012AB40F891C2DA371B3F4D5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6870F2F4ED145DEA2F23380A8584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F0E3C7-374C-47DD-A400-443664A92C04}"/>
      </w:docPartPr>
      <w:docPartBody>
        <w:p w:rsidR="00AF1A95" w:rsidRDefault="00AF1A95" w:rsidP="00AF1A95">
          <w:pPr>
            <w:pStyle w:val="B6870F2F4ED145DEA2F23380A8584DE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A20BD4B64674ECF81DDB7C6F36117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FB443F-5E49-48EA-85F1-4AC08DDA83D3}"/>
      </w:docPartPr>
      <w:docPartBody>
        <w:p w:rsidR="00AF1A95" w:rsidRDefault="00AF1A95" w:rsidP="00AF1A95">
          <w:pPr>
            <w:pStyle w:val="5A20BD4B64674ECF81DDB7C6F36117C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A7E932EF5AF472A999C90987A65F1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FC07FC-4E0B-472C-9128-6312EE5B4C88}"/>
      </w:docPartPr>
      <w:docPartBody>
        <w:p w:rsidR="00AF1A95" w:rsidRDefault="00AF1A95" w:rsidP="00AF1A95">
          <w:pPr>
            <w:pStyle w:val="2A7E932EF5AF472A999C90987A65F10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546165791A747EEAE303BFD8B2590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A3F7EE-74F9-404E-9933-485D140B3618}"/>
      </w:docPartPr>
      <w:docPartBody>
        <w:p w:rsidR="00AF1A95" w:rsidRDefault="00AF1A95" w:rsidP="00AF1A95">
          <w:pPr>
            <w:pStyle w:val="3546165791A747EEAE303BFD8B2590F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78A4ACDD5B04F86A7E4C17FA93BD4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037C25-F2CF-4499-B1A7-F66E1707CC82}"/>
      </w:docPartPr>
      <w:docPartBody>
        <w:p w:rsidR="0090196E" w:rsidRDefault="00AF1A95" w:rsidP="00AF1A95">
          <w:pPr>
            <w:pStyle w:val="978A4ACDD5B04F86A7E4C17FA93BD4F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7DF8DE709F743669D55B0E634B6D1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06AD4-5897-4D28-B525-243101EEDC09}"/>
      </w:docPartPr>
      <w:docPartBody>
        <w:p w:rsidR="0090196E" w:rsidRDefault="00AF1A95" w:rsidP="00AF1A95">
          <w:pPr>
            <w:pStyle w:val="97DF8DE709F743669D55B0E634B6D11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2BAE501FE454A17B14588773A54E6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7E5494-1220-4983-B4DD-1D9581B02C03}"/>
      </w:docPartPr>
      <w:docPartBody>
        <w:p w:rsidR="0090196E" w:rsidRDefault="00AF1A95" w:rsidP="00AF1A95">
          <w:pPr>
            <w:pStyle w:val="82BAE501FE454A17B14588773A54E64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F4C6D08F7154716AEF864FC3E5DC6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500279-838E-4E16-96A4-69527F476EF1}"/>
      </w:docPartPr>
      <w:docPartBody>
        <w:p w:rsidR="0090196E" w:rsidRDefault="00AF1A95" w:rsidP="00AF1A95">
          <w:pPr>
            <w:pStyle w:val="9F4C6D08F7154716AEF864FC3E5DC6F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A3A207CC67C4374A1BC172195625D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9F7B69-B290-4A72-A87E-D6376DD126A4}"/>
      </w:docPartPr>
      <w:docPartBody>
        <w:p w:rsidR="0090196E" w:rsidRDefault="00AF1A95" w:rsidP="00AF1A95">
          <w:pPr>
            <w:pStyle w:val="EA3A207CC67C4374A1BC172195625D5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86F9FA4CF2A4CC39A81A83ABA592F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81B35-5C85-4D84-AF2E-19420CA41D35}"/>
      </w:docPartPr>
      <w:docPartBody>
        <w:p w:rsidR="0090196E" w:rsidRDefault="00AF1A95" w:rsidP="00AF1A95">
          <w:pPr>
            <w:pStyle w:val="486F9FA4CF2A4CC39A81A83ABA592FA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C3CDDA94BBA4624BBF022212C2B2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BCEB9-EB91-4AB2-89C9-7B189259AE34}"/>
      </w:docPartPr>
      <w:docPartBody>
        <w:p w:rsidR="0090196E" w:rsidRDefault="00AF1A95" w:rsidP="00AF1A95">
          <w:pPr>
            <w:pStyle w:val="8C3CDDA94BBA4624BBF022212C2B266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28CD9A20926405282D7B3B8FB8CB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29075-DAEB-4BB9-AFDF-FC9E458C3730}"/>
      </w:docPartPr>
      <w:docPartBody>
        <w:p w:rsidR="0090196E" w:rsidRDefault="00AF1A95" w:rsidP="00AF1A95">
          <w:pPr>
            <w:pStyle w:val="728CD9A20926405282D7B3B8FB8CB3D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815B667BE64458BACD1BE4DB0DC95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F47512-505B-4DDD-A007-BF336B14D31A}"/>
      </w:docPartPr>
      <w:docPartBody>
        <w:p w:rsidR="0090196E" w:rsidRDefault="00AF1A95" w:rsidP="00AF1A95">
          <w:pPr>
            <w:pStyle w:val="7815B667BE64458BACD1BE4DB0DC958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A0CBD20DB3C445198B01E78832E12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323F9-26D3-41DE-9311-7ED3FA43A5FC}"/>
      </w:docPartPr>
      <w:docPartBody>
        <w:p w:rsidR="0090196E" w:rsidRDefault="00AF1A95" w:rsidP="00AF1A95">
          <w:pPr>
            <w:pStyle w:val="DA0CBD20DB3C445198B01E78832E12A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8ACB94484A9408697A628CDA294EF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09185-9446-42F2-9CE8-4A156CAC1E01}"/>
      </w:docPartPr>
      <w:docPartBody>
        <w:p w:rsidR="0090196E" w:rsidRDefault="00AF1A95" w:rsidP="00AF1A95">
          <w:pPr>
            <w:pStyle w:val="68ACB94484A9408697A628CDA294EF9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0F8AD065074467F9A54DE71DB6FAA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991B29-63A1-4D2C-8E69-CEB58C8645BE}"/>
      </w:docPartPr>
      <w:docPartBody>
        <w:p w:rsidR="0090196E" w:rsidRDefault="00AF1A95" w:rsidP="00AF1A95">
          <w:pPr>
            <w:pStyle w:val="A0F8AD065074467F9A54DE71DB6FAA2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84A72B230674ED79489929296C9A1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5F0CF9-23BD-43C5-AAC2-9B7C851843A7}"/>
      </w:docPartPr>
      <w:docPartBody>
        <w:p w:rsidR="0090196E" w:rsidRDefault="00AF1A95" w:rsidP="00AF1A95">
          <w:pPr>
            <w:pStyle w:val="484A72B230674ED79489929296C9A1C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18544FAF176438C88785B188FCA50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990E2-2BAB-4606-AA31-84D108A0DA59}"/>
      </w:docPartPr>
      <w:docPartBody>
        <w:p w:rsidR="0090196E" w:rsidRDefault="00AF1A95" w:rsidP="00AF1A95">
          <w:pPr>
            <w:pStyle w:val="718544FAF176438C88785B188FCA503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F5A1B3AD50243CEAD1292B41A75E3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5C8719-980B-481B-8305-7266F87E7E9E}"/>
      </w:docPartPr>
      <w:docPartBody>
        <w:p w:rsidR="0090196E" w:rsidRDefault="00AF1A95" w:rsidP="00AF1A95">
          <w:pPr>
            <w:pStyle w:val="5F5A1B3AD50243CEAD1292B41A75E38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7717B882E50450DB09850FDC9E06A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3EF7F-C508-4AE3-B3A4-91B5663CA389}"/>
      </w:docPartPr>
      <w:docPartBody>
        <w:p w:rsidR="0090196E" w:rsidRDefault="00AF1A95" w:rsidP="00AF1A95">
          <w:pPr>
            <w:pStyle w:val="C7717B882E50450DB09850FDC9E06A4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B03338B86A149AEBA3666A147071F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28D90-12D2-4D9E-8CC4-79575026B7E8}"/>
      </w:docPartPr>
      <w:docPartBody>
        <w:p w:rsidR="0090196E" w:rsidRDefault="00AF1A95" w:rsidP="00AF1A95">
          <w:pPr>
            <w:pStyle w:val="6B03338B86A149AEBA3666A147071F0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05533E677C24596BF4B485E7EE05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428F7E-1AD1-4E84-8BD8-A08DF89BB862}"/>
      </w:docPartPr>
      <w:docPartBody>
        <w:p w:rsidR="0090196E" w:rsidRDefault="00AF1A95" w:rsidP="00AF1A95">
          <w:pPr>
            <w:pStyle w:val="805533E677C24596BF4B485E7EE055A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AA5741C662C4A929BF5FD10FB74D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A09FE-1B09-4669-A2FF-235C20819A4C}"/>
      </w:docPartPr>
      <w:docPartBody>
        <w:p w:rsidR="0090196E" w:rsidRDefault="00AF1A95" w:rsidP="00AF1A95">
          <w:pPr>
            <w:pStyle w:val="8AA5741C662C4A929BF5FD10FB74DAC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36E1BD5159A47ACB3B67C77598FBD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D2B175-6648-43A6-A2D9-697AC2CA3D26}"/>
      </w:docPartPr>
      <w:docPartBody>
        <w:p w:rsidR="0090196E" w:rsidRDefault="00AF1A95" w:rsidP="00AF1A95">
          <w:pPr>
            <w:pStyle w:val="736E1BD5159A47ACB3B67C77598FBDF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A97BF7E6299477EA31D9541645475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798762-4312-45D5-8A32-FE6C7D2A2D90}"/>
      </w:docPartPr>
      <w:docPartBody>
        <w:p w:rsidR="0090196E" w:rsidRDefault="00AF1A95" w:rsidP="00AF1A95">
          <w:pPr>
            <w:pStyle w:val="2A97BF7E6299477EA31D95416454758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61C0A8CC24040E5AA26C7EECF72FF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539BC5-0CA4-4A3E-9914-65386A96D4E2}"/>
      </w:docPartPr>
      <w:docPartBody>
        <w:p w:rsidR="0090196E" w:rsidRDefault="00AF1A95" w:rsidP="00AF1A95">
          <w:pPr>
            <w:pStyle w:val="C61C0A8CC24040E5AA26C7EECF72FF6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2E9D16F76154C74AEE8BB1E0C35D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29F92-AF4C-414F-A1FC-3821A32E68AB}"/>
      </w:docPartPr>
      <w:docPartBody>
        <w:p w:rsidR="0090196E" w:rsidRDefault="00AF1A95" w:rsidP="00AF1A95">
          <w:pPr>
            <w:pStyle w:val="12E9D16F76154C74AEE8BB1E0C35DE6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7697CCBD49943EC968B9DA8509F4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BC60CD-C191-475F-8AEC-B96782C94511}"/>
      </w:docPartPr>
      <w:docPartBody>
        <w:p w:rsidR="0090196E" w:rsidRDefault="00AF1A95" w:rsidP="00AF1A95">
          <w:pPr>
            <w:pStyle w:val="A7697CCBD49943EC968B9DA8509F460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EF716F72EE64832B3B9FD93BC2C1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C8F7F-32CC-40BC-87AB-C8B5ED9DE780}"/>
      </w:docPartPr>
      <w:docPartBody>
        <w:p w:rsidR="0090196E" w:rsidRDefault="00AF1A95" w:rsidP="00AF1A95">
          <w:pPr>
            <w:pStyle w:val="DEF716F72EE64832B3B9FD93BC2C164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E052A6F31184F3781CAF31A43E7FD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045EF4-80F6-4A1E-B275-6DA4E32E5E98}"/>
      </w:docPartPr>
      <w:docPartBody>
        <w:p w:rsidR="0090196E" w:rsidRDefault="00AF1A95" w:rsidP="00AF1A95">
          <w:pPr>
            <w:pStyle w:val="CE052A6F31184F3781CAF31A43E7FD3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89DF80AB67A49D096212A81643160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B6B4C4-4C92-4B70-93E4-A1CC25AFE9FD}"/>
      </w:docPartPr>
      <w:docPartBody>
        <w:p w:rsidR="0090196E" w:rsidRDefault="00AF1A95" w:rsidP="00AF1A95">
          <w:pPr>
            <w:pStyle w:val="089DF80AB67A49D096212A816431606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AA10DB684AA40A79022583EAE37A8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0DEF36-1990-4527-B87D-4141A6C92E9E}"/>
      </w:docPartPr>
      <w:docPartBody>
        <w:p w:rsidR="0090196E" w:rsidRDefault="00AF1A95" w:rsidP="00AF1A95">
          <w:pPr>
            <w:pStyle w:val="AAA10DB684AA40A79022583EAE37A81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63953164C6B4BF08E7AEAC2270752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83A0B-5AB0-40CF-BE21-1CF528AC36AB}"/>
      </w:docPartPr>
      <w:docPartBody>
        <w:p w:rsidR="0090196E" w:rsidRDefault="00AF1A95" w:rsidP="00AF1A95">
          <w:pPr>
            <w:pStyle w:val="663953164C6B4BF08E7AEAC22707525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0ED68F63DDD4F44BBCF93B33695EA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1E6A00-FC77-4F17-B31F-40968763C036}"/>
      </w:docPartPr>
      <w:docPartBody>
        <w:p w:rsidR="0090196E" w:rsidRDefault="00AF1A95" w:rsidP="00AF1A95">
          <w:pPr>
            <w:pStyle w:val="F0ED68F63DDD4F44BBCF93B33695EA5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7E0A763EFBB4F73AF893B004BC258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E282FA-9BAA-4E22-9080-C047431FFEE2}"/>
      </w:docPartPr>
      <w:docPartBody>
        <w:p w:rsidR="0090196E" w:rsidRDefault="00AF1A95" w:rsidP="00AF1A95">
          <w:pPr>
            <w:pStyle w:val="B7E0A763EFBB4F73AF893B004BC2587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DF109413EC4475883D933C152A55C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C366B5-9CB6-4F8F-B245-5292F5B72D78}"/>
      </w:docPartPr>
      <w:docPartBody>
        <w:p w:rsidR="0090196E" w:rsidRDefault="00AF1A95" w:rsidP="00AF1A95">
          <w:pPr>
            <w:pStyle w:val="FDF109413EC4475883D933C152A55C7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B220610AFAF4DE79245816CE75020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8F480F-8CBC-4D26-858C-D6BCFEBAC212}"/>
      </w:docPartPr>
      <w:docPartBody>
        <w:p w:rsidR="0090196E" w:rsidRDefault="00AF1A95" w:rsidP="00AF1A95">
          <w:pPr>
            <w:pStyle w:val="3B220610AFAF4DE79245816CE750206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DB8803EBBCC43B7875CFA6C211C1D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71DF91-95F0-42F9-AEEB-D4F2B584C3E2}"/>
      </w:docPartPr>
      <w:docPartBody>
        <w:p w:rsidR="0090196E" w:rsidRDefault="00AF1A95" w:rsidP="00AF1A95">
          <w:pPr>
            <w:pStyle w:val="1DB8803EBBCC43B7875CFA6C211C1DC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0BBE2E74D7541E1A1397310F236A8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18A540-102D-4612-98E5-E2C42302E624}"/>
      </w:docPartPr>
      <w:docPartBody>
        <w:p w:rsidR="0090196E" w:rsidRDefault="00AF1A95" w:rsidP="00AF1A95">
          <w:pPr>
            <w:pStyle w:val="D0BBE2E74D7541E1A1397310F236A81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E6AF28579D64C6DBB5E4E922D0BD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8A7BE0-3088-4A9A-AC49-94078F411D41}"/>
      </w:docPartPr>
      <w:docPartBody>
        <w:p w:rsidR="0090196E" w:rsidRDefault="00AF1A95" w:rsidP="00AF1A95">
          <w:pPr>
            <w:pStyle w:val="2E6AF28579D64C6DBB5E4E922D0BDC1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5FD27AB2BDF422EBB4F1227D4969E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EFD2D-BF99-4C32-974B-7DDE47246052}"/>
      </w:docPartPr>
      <w:docPartBody>
        <w:p w:rsidR="0090196E" w:rsidRDefault="00AF1A95" w:rsidP="00AF1A95">
          <w:pPr>
            <w:pStyle w:val="A5FD27AB2BDF422EBB4F1227D4969EF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FD94A1C1C9C4B058EB18B9925B31E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A6FC27-2AC7-4074-BC62-C63F05CBC768}"/>
      </w:docPartPr>
      <w:docPartBody>
        <w:p w:rsidR="0090196E" w:rsidRDefault="00AF1A95" w:rsidP="00AF1A95">
          <w:pPr>
            <w:pStyle w:val="0FD94A1C1C9C4B058EB18B9925B31E0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96B55530361473E8A90E4501B68FC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EAC2DF-7156-4065-B86A-F29CBAE73C16}"/>
      </w:docPartPr>
      <w:docPartBody>
        <w:p w:rsidR="0090196E" w:rsidRDefault="00AF1A95" w:rsidP="00AF1A95">
          <w:pPr>
            <w:pStyle w:val="396B55530361473E8A90E4501B68FC6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33ADAF0A44B45F7A20A423C015A3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E15513-70B3-48B7-8E41-F4EDBEA47DB6}"/>
      </w:docPartPr>
      <w:docPartBody>
        <w:p w:rsidR="0090196E" w:rsidRDefault="00AF1A95" w:rsidP="00AF1A95">
          <w:pPr>
            <w:pStyle w:val="933ADAF0A44B45F7A20A423C015A3AB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64F3CD1DB5D43E6BE46DA692452C3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BADC02-6F37-42DF-98B1-CFA6F7453B29}"/>
      </w:docPartPr>
      <w:docPartBody>
        <w:p w:rsidR="0090196E" w:rsidRDefault="00AF1A95" w:rsidP="00AF1A95">
          <w:pPr>
            <w:pStyle w:val="C64F3CD1DB5D43E6BE46DA692452C39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9C5E4DAA6B24978B61CB27416A167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DA4FF9-75E9-4D8C-A3D7-87FA803428D5}"/>
      </w:docPartPr>
      <w:docPartBody>
        <w:p w:rsidR="0090196E" w:rsidRDefault="00AF1A95" w:rsidP="00AF1A95">
          <w:pPr>
            <w:pStyle w:val="D9C5E4DAA6B24978B61CB27416A1677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96B7E5E702B4647B604D3FDC0B88E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D6E84-E949-4927-A021-85B46F7C4D26}"/>
      </w:docPartPr>
      <w:docPartBody>
        <w:p w:rsidR="0090196E" w:rsidRDefault="00AF1A95" w:rsidP="00AF1A95">
          <w:pPr>
            <w:pStyle w:val="096B7E5E702B4647B604D3FDC0B88E7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6B3A4F035644C2F8A721894270AC2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F3E338-8052-476D-80CB-7C7BF81C2CB0}"/>
      </w:docPartPr>
      <w:docPartBody>
        <w:p w:rsidR="0090196E" w:rsidRDefault="00AF1A95" w:rsidP="00AF1A95">
          <w:pPr>
            <w:pStyle w:val="26B3A4F035644C2F8A721894270AC2D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C81EA7F53834FDF937AE5348D1895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40043E-F104-4176-8E23-6170AA6B1511}"/>
      </w:docPartPr>
      <w:docPartBody>
        <w:p w:rsidR="0090196E" w:rsidRDefault="00AF1A95" w:rsidP="00AF1A95">
          <w:pPr>
            <w:pStyle w:val="6C81EA7F53834FDF937AE5348D18952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8C5106B0C044D2F81D860E784367F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AE313-8BF3-4783-AAA0-18CAD0D8CE32}"/>
      </w:docPartPr>
      <w:docPartBody>
        <w:p w:rsidR="0090196E" w:rsidRDefault="00AF1A95" w:rsidP="00AF1A95">
          <w:pPr>
            <w:pStyle w:val="78C5106B0C044D2F81D860E784367F1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798DC6A97464A9B82004A754C2E67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C66329-EBBA-4BA4-846E-26A8DA448FAC}"/>
      </w:docPartPr>
      <w:docPartBody>
        <w:p w:rsidR="0090196E" w:rsidRDefault="00AF1A95" w:rsidP="00AF1A95">
          <w:pPr>
            <w:pStyle w:val="9798DC6A97464A9B82004A754C2E672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FAE97BB2801485994DAFF0844D625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EDA2DB-08B3-48D2-8548-AD1635CDF849}"/>
      </w:docPartPr>
      <w:docPartBody>
        <w:p w:rsidR="0090196E" w:rsidRDefault="00AF1A95" w:rsidP="00AF1A95">
          <w:pPr>
            <w:pStyle w:val="3FAE97BB2801485994DAFF0844D6258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380FBA3F00B4FE0A9A5D8024447C4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6C8258-58BF-4D54-8A7E-44F413A8F6CD}"/>
      </w:docPartPr>
      <w:docPartBody>
        <w:p w:rsidR="0090196E" w:rsidRDefault="00AF1A95" w:rsidP="00AF1A95">
          <w:pPr>
            <w:pStyle w:val="E380FBA3F00B4FE0A9A5D8024447C4F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12797E8C2134976A4B71A91D3CC27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C23E5-8066-49A2-8853-4B30DE7939E8}"/>
      </w:docPartPr>
      <w:docPartBody>
        <w:p w:rsidR="0090196E" w:rsidRDefault="00AF1A95" w:rsidP="00AF1A95">
          <w:pPr>
            <w:pStyle w:val="F12797E8C2134976A4B71A91D3CC277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F53DE96E5DB45E2BDF023A503DEAE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5BBB33-DB33-4E3F-A98C-11D786A87792}"/>
      </w:docPartPr>
      <w:docPartBody>
        <w:p w:rsidR="0090196E" w:rsidRDefault="00AF1A95" w:rsidP="00AF1A95">
          <w:pPr>
            <w:pStyle w:val="3F53DE96E5DB45E2BDF023A503DEAE1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22CAF62D3D947B6B51DE18CD435A6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DCFF0-169D-4E5D-B7D1-C8C6A7704807}"/>
      </w:docPartPr>
      <w:docPartBody>
        <w:p w:rsidR="0090196E" w:rsidRDefault="00AF1A95" w:rsidP="00AF1A95">
          <w:pPr>
            <w:pStyle w:val="822CAF62D3D947B6B51DE18CD435A6F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579C3097CB84FD3ADA4C87F7A1769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03AE37-4CE0-40A8-9E37-FD2D936B718A}"/>
      </w:docPartPr>
      <w:docPartBody>
        <w:p w:rsidR="0090196E" w:rsidRDefault="00AF1A95" w:rsidP="00AF1A95">
          <w:pPr>
            <w:pStyle w:val="2579C3097CB84FD3ADA4C87F7A1769F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5708B1C39694C6FBC832968FA6A50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6B590-170B-4170-99F4-16B299764264}"/>
      </w:docPartPr>
      <w:docPartBody>
        <w:p w:rsidR="0090196E" w:rsidRDefault="00AF1A95" w:rsidP="00AF1A95">
          <w:pPr>
            <w:pStyle w:val="55708B1C39694C6FBC832968FA6A507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3F9782C21C84A598BD9A7CEFA31D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625EA1-41E7-4D37-AB7A-C887C4258CC5}"/>
      </w:docPartPr>
      <w:docPartBody>
        <w:p w:rsidR="0090196E" w:rsidRDefault="00AF1A95" w:rsidP="00AF1A95">
          <w:pPr>
            <w:pStyle w:val="E3F9782C21C84A598BD9A7CEFA31D67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00BDD941E6F4E20B7A76E001DFB60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8B863D-50E7-4369-91E2-32242A1739D8}"/>
      </w:docPartPr>
      <w:docPartBody>
        <w:p w:rsidR="0090196E" w:rsidRDefault="00AF1A95" w:rsidP="00AF1A95">
          <w:pPr>
            <w:pStyle w:val="500BDD941E6F4E20B7A76E001DFB60D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4A56F351E09482ABCFDAC914AE309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24BB7-A795-49AB-A2DE-6C8A69E30B88}"/>
      </w:docPartPr>
      <w:docPartBody>
        <w:p w:rsidR="0090196E" w:rsidRDefault="00AF1A95" w:rsidP="00AF1A95">
          <w:pPr>
            <w:pStyle w:val="94A56F351E09482ABCFDAC914AE3092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C42235A11A140FBA030CFF1C104C7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B81B9-5658-49B9-AD44-5826FDDC990F}"/>
      </w:docPartPr>
      <w:docPartBody>
        <w:p w:rsidR="0090196E" w:rsidRDefault="00AF1A95" w:rsidP="00AF1A95">
          <w:pPr>
            <w:pStyle w:val="9C42235A11A140FBA030CFF1C104C7D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F69D6041D574F90A929D95E49247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BA6398-B4BE-4ED0-8EE5-77AEA2A6B276}"/>
      </w:docPartPr>
      <w:docPartBody>
        <w:p w:rsidR="00BB297B" w:rsidRDefault="0090196E" w:rsidP="0090196E">
          <w:pPr>
            <w:pStyle w:val="AF69D6041D574F90A929D95E4924741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00F3160C2B74A5F99A1D59BAC4CEE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5AA33C-8286-42E8-8016-C28E962DDB29}"/>
      </w:docPartPr>
      <w:docPartBody>
        <w:p w:rsidR="00BB297B" w:rsidRDefault="0090196E" w:rsidP="0090196E">
          <w:pPr>
            <w:pStyle w:val="900F3160C2B74A5F99A1D59BAC4CEEE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DB35BB32CFD460CB689CFE4EC6674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FC1266-5305-4AAA-9A67-9DCAF2898D9D}"/>
      </w:docPartPr>
      <w:docPartBody>
        <w:p w:rsidR="00BB297B" w:rsidRDefault="0090196E" w:rsidP="0090196E">
          <w:pPr>
            <w:pStyle w:val="9DB35BB32CFD460CB689CFE4EC66742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392468982F54FBBBEE073D6F2AE60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0D6E5-AAD4-41A3-B33D-AA00F572E32A}"/>
      </w:docPartPr>
      <w:docPartBody>
        <w:p w:rsidR="00BB297B" w:rsidRDefault="0090196E" w:rsidP="0090196E">
          <w:pPr>
            <w:pStyle w:val="5392468982F54FBBBEE073D6F2AE60A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3F75C168F814CDDB0A1584A8D8FDC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12AEA4-BC1D-4752-9188-ED48495A0613}"/>
      </w:docPartPr>
      <w:docPartBody>
        <w:p w:rsidR="00BB297B" w:rsidRDefault="0090196E" w:rsidP="0090196E">
          <w:pPr>
            <w:pStyle w:val="B3F75C168F814CDDB0A1584A8D8FDC6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84D1ADD28B24337BDE599ECD0EAC5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8F1BF0-DD5E-4F47-BD61-5AE6683C5D33}"/>
      </w:docPartPr>
      <w:docPartBody>
        <w:p w:rsidR="00BB297B" w:rsidRDefault="0090196E" w:rsidP="0090196E">
          <w:pPr>
            <w:pStyle w:val="F84D1ADD28B24337BDE599ECD0EAC54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FD8F31AB3B14255A75D2169436B70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9DD2F4-2DD4-4969-B571-DE2482C5FEEA}"/>
      </w:docPartPr>
      <w:docPartBody>
        <w:p w:rsidR="00BB297B" w:rsidRDefault="0090196E" w:rsidP="0090196E">
          <w:pPr>
            <w:pStyle w:val="BFD8F31AB3B14255A75D2169436B707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2DCAC121A6E4FB7AECA107F5ADE3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682615-A3FC-42A8-806A-EAE814A477D7}"/>
      </w:docPartPr>
      <w:docPartBody>
        <w:p w:rsidR="00BB297B" w:rsidRDefault="0090196E" w:rsidP="0090196E">
          <w:pPr>
            <w:pStyle w:val="42DCAC121A6E4FB7AECA107F5ADE33F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E1A7F2C964E45DCA469ECD621ED92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8A847-FC21-4200-A4F1-FBA1655E089A}"/>
      </w:docPartPr>
      <w:docPartBody>
        <w:p w:rsidR="00BB297B" w:rsidRDefault="0090196E" w:rsidP="0090196E">
          <w:pPr>
            <w:pStyle w:val="5E1A7F2C964E45DCA469ECD621ED92A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A726B5818E041658C06A10CECF9F1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3E4731-174A-4DC4-A4DB-89D1C114960C}"/>
      </w:docPartPr>
      <w:docPartBody>
        <w:p w:rsidR="00BB297B" w:rsidRDefault="0090196E" w:rsidP="0090196E">
          <w:pPr>
            <w:pStyle w:val="CA726B5818E041658C06A10CECF9F13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5533D4859CF4FEF88A6CC99B7B8EA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1198FD-1D10-498A-9873-E25A2FC5E384}"/>
      </w:docPartPr>
      <w:docPartBody>
        <w:p w:rsidR="00BB297B" w:rsidRDefault="0090196E" w:rsidP="0090196E">
          <w:pPr>
            <w:pStyle w:val="25533D4859CF4FEF88A6CC99B7B8EAA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0F68C5F83DF4389ABE67384B2007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9FF405-2AFC-48E0-8914-AB6852C36FB0}"/>
      </w:docPartPr>
      <w:docPartBody>
        <w:p w:rsidR="00BB297B" w:rsidRDefault="0090196E" w:rsidP="0090196E">
          <w:pPr>
            <w:pStyle w:val="A0F68C5F83DF4389ABE67384B200726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808254557C047AD873FB602BE0311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80E55B-6946-4DD1-A559-B9861FD14032}"/>
      </w:docPartPr>
      <w:docPartBody>
        <w:p w:rsidR="00BB297B" w:rsidRDefault="0090196E" w:rsidP="0090196E">
          <w:pPr>
            <w:pStyle w:val="9808254557C047AD873FB602BE03117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FC81EBACCF9470B99A42F2D0540F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89EA5-9FAA-4A06-BFA4-F0CA3C5A2624}"/>
      </w:docPartPr>
      <w:docPartBody>
        <w:p w:rsidR="00BB297B" w:rsidRDefault="0090196E" w:rsidP="0090196E">
          <w:pPr>
            <w:pStyle w:val="5FC81EBACCF9470B99A42F2D0540F59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039666BE82D4672A1AAF1FF5FAB37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2B6299-C44C-492A-8315-9E17791A96CB}"/>
      </w:docPartPr>
      <w:docPartBody>
        <w:p w:rsidR="00BB297B" w:rsidRDefault="0090196E" w:rsidP="0090196E">
          <w:pPr>
            <w:pStyle w:val="E039666BE82D4672A1AAF1FF5FAB37B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D009FA1C26A40DBA605573CA2A10E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64F1F-95FB-45D3-B624-1410100E8AD1}"/>
      </w:docPartPr>
      <w:docPartBody>
        <w:p w:rsidR="00BB297B" w:rsidRDefault="0090196E" w:rsidP="0090196E">
          <w:pPr>
            <w:pStyle w:val="6D009FA1C26A40DBA605573CA2A10E9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5656C2F9A7A4D9192390C074B058F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C8021-9BFE-4B42-BC1E-CBD6B45CC644}"/>
      </w:docPartPr>
      <w:docPartBody>
        <w:p w:rsidR="00BB297B" w:rsidRDefault="0090196E" w:rsidP="0090196E">
          <w:pPr>
            <w:pStyle w:val="E5656C2F9A7A4D9192390C074B058F2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65A47B2C3384A199BDE156AC915BC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9ACB8E-4ACA-41C4-81AE-A4D4A2A0814F}"/>
      </w:docPartPr>
      <w:docPartBody>
        <w:p w:rsidR="00BB297B" w:rsidRDefault="0090196E" w:rsidP="0090196E">
          <w:pPr>
            <w:pStyle w:val="465A47B2C3384A199BDE156AC915BC4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FC2C1D16C384E3990F751F0943260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3B5B1-3B1D-4302-BB11-9153C5ABD749}"/>
      </w:docPartPr>
      <w:docPartBody>
        <w:p w:rsidR="00253F22" w:rsidRDefault="00BB297B" w:rsidP="00BB297B">
          <w:pPr>
            <w:pStyle w:val="2FC2C1D16C384E3990F751F09432602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70B7E6654344B2E9C3701957562CF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ADDF9-E6EA-4C95-8A69-C8A0ABAED4BB}"/>
      </w:docPartPr>
      <w:docPartBody>
        <w:p w:rsidR="00253F22" w:rsidRDefault="00BB297B" w:rsidP="00BB297B">
          <w:pPr>
            <w:pStyle w:val="370B7E6654344B2E9C3701957562CFB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288DB46102449B2A736903E388C7E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3E17C-BD83-42EF-BFE0-D562B3066980}"/>
      </w:docPartPr>
      <w:docPartBody>
        <w:p w:rsidR="00253F22" w:rsidRDefault="00BB297B" w:rsidP="00BB297B">
          <w:pPr>
            <w:pStyle w:val="A288DB46102449B2A736903E388C7E9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71B3E2EC0004B88B358671679530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EFD403-5DBF-4442-878A-A2D0B3077FD4}"/>
      </w:docPartPr>
      <w:docPartBody>
        <w:p w:rsidR="00253F22" w:rsidRDefault="00BB297B" w:rsidP="00BB297B">
          <w:pPr>
            <w:pStyle w:val="C71B3E2EC0004B88B358671679530DB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F8C18B236C24182B9258E86EFD3B4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7873F6-A31C-46F5-AEF4-66326D71D39B}"/>
      </w:docPartPr>
      <w:docPartBody>
        <w:p w:rsidR="00253F22" w:rsidRDefault="00BB297B" w:rsidP="00BB297B">
          <w:pPr>
            <w:pStyle w:val="8F8C18B236C24182B9258E86EFD3B4B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56CFEA80DB249B999B95FA2E1D300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3EAEF0-A63B-454A-95F2-B648B84592E9}"/>
      </w:docPartPr>
      <w:docPartBody>
        <w:p w:rsidR="00253F22" w:rsidRDefault="00BB297B" w:rsidP="00BB297B">
          <w:pPr>
            <w:pStyle w:val="656CFEA80DB249B999B95FA2E1D3006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AC3290B6B9149A0938C7C9F5AB263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B57779-C0FF-46A3-A584-ECB62CBD61E9}"/>
      </w:docPartPr>
      <w:docPartBody>
        <w:p w:rsidR="00253F22" w:rsidRDefault="00BB297B" w:rsidP="00BB297B">
          <w:pPr>
            <w:pStyle w:val="BAC3290B6B9149A0938C7C9F5AB2635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1F2FEAF0BD64AA8991AC0C460F7C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FE1A3D-0EC5-4C07-A354-BEA18E78B7B5}"/>
      </w:docPartPr>
      <w:docPartBody>
        <w:p w:rsidR="00253F22" w:rsidRDefault="00BB297B" w:rsidP="00BB297B">
          <w:pPr>
            <w:pStyle w:val="61F2FEAF0BD64AA8991AC0C460F7CE8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DA6E7E0A8C549E2B6230DBAD83C93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2B6539-D148-4EC0-B42C-EACB78951BA9}"/>
      </w:docPartPr>
      <w:docPartBody>
        <w:p w:rsidR="00253F22" w:rsidRDefault="00BB297B" w:rsidP="00BB297B">
          <w:pPr>
            <w:pStyle w:val="DDA6E7E0A8C549E2B6230DBAD83C938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F21D6817EE8400FB8983F0BDCF42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110789-8E32-40DD-AE97-791988B111A6}"/>
      </w:docPartPr>
      <w:docPartBody>
        <w:p w:rsidR="00253F22" w:rsidRDefault="00BB297B" w:rsidP="00BB297B">
          <w:pPr>
            <w:pStyle w:val="9F21D6817EE8400FB8983F0BDCF4276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7BB73B051154D8F978552F51C523D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DA080-6812-45AC-927F-EDB1FD3609C4}"/>
      </w:docPartPr>
      <w:docPartBody>
        <w:p w:rsidR="00253F22" w:rsidRDefault="00BB297B" w:rsidP="00BB297B">
          <w:pPr>
            <w:pStyle w:val="27BB73B051154D8F978552F51C523D2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25F664FE4394CAC9099B9FFC2D79F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96039-3D1F-4829-AED0-DF5B53A05C7A}"/>
      </w:docPartPr>
      <w:docPartBody>
        <w:p w:rsidR="00253F22" w:rsidRDefault="00BB297B" w:rsidP="00BB297B">
          <w:pPr>
            <w:pStyle w:val="F25F664FE4394CAC9099B9FFC2D79F4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8591BEBB3314A9C8FF08AB5D87274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C7DE1D-E2D1-477F-8137-A3FF9541263E}"/>
      </w:docPartPr>
      <w:docPartBody>
        <w:p w:rsidR="00253F22" w:rsidRDefault="00BB297B" w:rsidP="00BB297B">
          <w:pPr>
            <w:pStyle w:val="68591BEBB3314A9C8FF08AB5D87274A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DA0770DBA9947A5BEE3D0ACBB537C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CE813A-2DC3-4A4A-8AF8-44FAC1793FBF}"/>
      </w:docPartPr>
      <w:docPartBody>
        <w:p w:rsidR="00253F22" w:rsidRDefault="00BB297B" w:rsidP="00BB297B">
          <w:pPr>
            <w:pStyle w:val="8DA0770DBA9947A5BEE3D0ACBB537C5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11ADC717FBD4088B262F6AFEB944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B20834-4AA8-4F60-9FA4-EFE6CE7346A7}"/>
      </w:docPartPr>
      <w:docPartBody>
        <w:p w:rsidR="00253F22" w:rsidRDefault="00BB297B" w:rsidP="00BB297B">
          <w:pPr>
            <w:pStyle w:val="F11ADC717FBD4088B262F6AFEB94404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30706B65A744ACD9919771F4F79A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685B9-2710-411A-9A13-A602A77B311D}"/>
      </w:docPartPr>
      <w:docPartBody>
        <w:p w:rsidR="00253F22" w:rsidRDefault="00BB297B" w:rsidP="00BB297B">
          <w:pPr>
            <w:pStyle w:val="E30706B65A744ACD9919771F4F79AF6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E438DC0077F4324BEC2CE24AD576E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8781B4-D1DB-4BBF-97DE-579CE0889BB5}"/>
      </w:docPartPr>
      <w:docPartBody>
        <w:p w:rsidR="00253F22" w:rsidRDefault="00253F22" w:rsidP="00253F22">
          <w:pPr>
            <w:pStyle w:val="9E438DC0077F4324BEC2CE24AD576E6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63C651471AB4A9F9DD942C126AF39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60D27-9421-4678-9BC0-5B4E27E506CA}"/>
      </w:docPartPr>
      <w:docPartBody>
        <w:p w:rsidR="00253F22" w:rsidRDefault="00253F22" w:rsidP="00253F22">
          <w:pPr>
            <w:pStyle w:val="863C651471AB4A9F9DD942C126AF39A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820C3E386B94981A38276DE9D2987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371C3-9EBA-441D-95C2-D8A1A6D60531}"/>
      </w:docPartPr>
      <w:docPartBody>
        <w:p w:rsidR="00253F22" w:rsidRDefault="00253F22" w:rsidP="00253F22">
          <w:pPr>
            <w:pStyle w:val="E820C3E386B94981A38276DE9D29874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7911AFAAB9E4BF38F80C6D049C3D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D04DEC-7BF4-407F-B7F0-E28B0425D96F}"/>
      </w:docPartPr>
      <w:docPartBody>
        <w:p w:rsidR="00253F22" w:rsidRDefault="00253F22" w:rsidP="00253F22">
          <w:pPr>
            <w:pStyle w:val="77911AFAAB9E4BF38F80C6D049C3DDF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98E5FAC0C5D471591158038625AD2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42E3C1-9C86-4071-BDE1-F78419E3DAF0}"/>
      </w:docPartPr>
      <w:docPartBody>
        <w:p w:rsidR="00253F22" w:rsidRDefault="00253F22" w:rsidP="00253F22">
          <w:pPr>
            <w:pStyle w:val="798E5FAC0C5D471591158038625AD22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5174FD49E254D55AC2C9590538EB2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1FF11D-028C-4B12-8B80-E3173D9C5AD4}"/>
      </w:docPartPr>
      <w:docPartBody>
        <w:p w:rsidR="00253F22" w:rsidRDefault="00253F22" w:rsidP="00253F22">
          <w:pPr>
            <w:pStyle w:val="C5174FD49E254D55AC2C9590538EB2A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28E1D05B033401EBB253AF1097E9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FE9147-A47E-48F1-B201-381246B8CFB2}"/>
      </w:docPartPr>
      <w:docPartBody>
        <w:p w:rsidR="00253F22" w:rsidRDefault="00253F22" w:rsidP="00253F22">
          <w:pPr>
            <w:pStyle w:val="028E1D05B033401EBB253AF1097E992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53A7844E4E84FF4A0FFB6E2C4CE61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2A91CB-E793-4D3C-B666-03A1449A94B3}"/>
      </w:docPartPr>
      <w:docPartBody>
        <w:p w:rsidR="00253F22" w:rsidRDefault="00253F22" w:rsidP="00253F22">
          <w:pPr>
            <w:pStyle w:val="253A7844E4E84FF4A0FFB6E2C4CE61A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762FA9D90F84E90AD6B35BAD34243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E9E11-1EEA-473C-B425-7C1CE5B539CB}"/>
      </w:docPartPr>
      <w:docPartBody>
        <w:p w:rsidR="00253F22" w:rsidRDefault="00253F22" w:rsidP="00253F22">
          <w:pPr>
            <w:pStyle w:val="9762FA9D90F84E90AD6B35BAD34243D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BFAB47BE1394D6CB19D5EB520BB09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B3709B-2F89-4A1D-A515-5673A68AEB2F}"/>
      </w:docPartPr>
      <w:docPartBody>
        <w:p w:rsidR="00253F22" w:rsidRDefault="00253F22" w:rsidP="00253F22">
          <w:pPr>
            <w:pStyle w:val="6BFAB47BE1394D6CB19D5EB520BB091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D38C3742FE240EF9C340770C0FA9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FCC4E0-A735-45B0-9569-313288292410}"/>
      </w:docPartPr>
      <w:docPartBody>
        <w:p w:rsidR="00253F22" w:rsidRDefault="00253F22" w:rsidP="00253F22">
          <w:pPr>
            <w:pStyle w:val="6D38C3742FE240EF9C340770C0FA945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D78C89076B24703A15D018C96A46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2CC88-AC2A-43C7-876A-9E6D06582EAC}"/>
      </w:docPartPr>
      <w:docPartBody>
        <w:p w:rsidR="00253F22" w:rsidRDefault="00253F22" w:rsidP="00253F22">
          <w:pPr>
            <w:pStyle w:val="FD78C89076B24703A15D018C96A4641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51241E305884CAFB39100C86442E0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634C9-D323-4EE7-B0E5-3E67BE2D96B1}"/>
      </w:docPartPr>
      <w:docPartBody>
        <w:p w:rsidR="00253F22" w:rsidRDefault="00253F22" w:rsidP="00253F22">
          <w:pPr>
            <w:pStyle w:val="051241E305884CAFB39100C86442E02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6D6974A6F4C4211AFAABB6FF74E5A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B37B44-A4BA-45AB-9AC3-9D36DD0C58E4}"/>
      </w:docPartPr>
      <w:docPartBody>
        <w:p w:rsidR="00253F22" w:rsidRDefault="00253F22" w:rsidP="00253F22">
          <w:pPr>
            <w:pStyle w:val="26D6974A6F4C4211AFAABB6FF74E5A5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81A46B0A11D43F59A01D39FEB095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3FBF39-E0E3-4AD7-BC43-226BBD81240D}"/>
      </w:docPartPr>
      <w:docPartBody>
        <w:p w:rsidR="00253F22" w:rsidRDefault="00253F22" w:rsidP="00253F22">
          <w:pPr>
            <w:pStyle w:val="281A46B0A11D43F59A01D39FEB095DD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20C389BED7B4758B8BA4BBC72C945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B0831-3F6D-4D00-9107-692DD344659E}"/>
      </w:docPartPr>
      <w:docPartBody>
        <w:p w:rsidR="00253F22" w:rsidRDefault="00253F22" w:rsidP="00253F22">
          <w:pPr>
            <w:pStyle w:val="A20C389BED7B4758B8BA4BBC72C945D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3A72F146FF64491BEFFE070F3A264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46202D-D030-41D0-80EF-32F786424597}"/>
      </w:docPartPr>
      <w:docPartBody>
        <w:p w:rsidR="00253F22" w:rsidRDefault="00253F22" w:rsidP="00253F22">
          <w:pPr>
            <w:pStyle w:val="E3A72F146FF64491BEFFE070F3A2646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0D7511D69A94EBC8E90F60291260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321DF0-8ECE-4558-87F7-C4DA8BC7B418}"/>
      </w:docPartPr>
      <w:docPartBody>
        <w:p w:rsidR="00253F22" w:rsidRDefault="00253F22" w:rsidP="00253F22">
          <w:pPr>
            <w:pStyle w:val="70D7511D69A94EBC8E90F602912602C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6E27EB6E17341E8B8D964DF31967D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0D3DE3-406E-40B2-898D-2DD1CF9E6A68}"/>
      </w:docPartPr>
      <w:docPartBody>
        <w:p w:rsidR="00253F22" w:rsidRDefault="00253F22" w:rsidP="00253F22">
          <w:pPr>
            <w:pStyle w:val="A6E27EB6E17341E8B8D964DF31967D4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452E17CC80446ABB2B60DB5B1FA01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019312-030C-4DA0-B341-26EDEC15C798}"/>
      </w:docPartPr>
      <w:docPartBody>
        <w:p w:rsidR="00253F22" w:rsidRDefault="00253F22" w:rsidP="00253F22">
          <w:pPr>
            <w:pStyle w:val="0452E17CC80446ABB2B60DB5B1FA014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E9B8F284B034D7E8DE40E47BB6E26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5BEE1-34DA-4259-9BB2-5E4D34BA3528}"/>
      </w:docPartPr>
      <w:docPartBody>
        <w:p w:rsidR="00253F22" w:rsidRDefault="00253F22" w:rsidP="00253F22">
          <w:pPr>
            <w:pStyle w:val="6E9B8F284B034D7E8DE40E47BB6E26A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9759F1E33CC4F34A57F58CF93AA95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60232D-788B-4ACD-9250-175E9C60C41C}"/>
      </w:docPartPr>
      <w:docPartBody>
        <w:p w:rsidR="00253F22" w:rsidRDefault="00253F22" w:rsidP="00253F22">
          <w:pPr>
            <w:pStyle w:val="F9759F1E33CC4F34A57F58CF93AA956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8EF26BF8CD948D2A123FF5BDA5C57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97693-5F77-4AAA-93A8-C834C9F2544D}"/>
      </w:docPartPr>
      <w:docPartBody>
        <w:p w:rsidR="00253F22" w:rsidRDefault="00253F22" w:rsidP="00253F22">
          <w:pPr>
            <w:pStyle w:val="D8EF26BF8CD948D2A123FF5BDA5C574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63E7DB71D324464B239C73BCA3227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4EABA0-5957-48E1-B4D6-B3DA1C02C62E}"/>
      </w:docPartPr>
      <w:docPartBody>
        <w:p w:rsidR="00253F22" w:rsidRDefault="00253F22" w:rsidP="00253F22">
          <w:pPr>
            <w:pStyle w:val="C63E7DB71D324464B239C73BCA32279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71E940580324BDC9C1D5E134AD96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B54AA-0F8E-4722-AAD6-F7AD5513AC7B}"/>
      </w:docPartPr>
      <w:docPartBody>
        <w:p w:rsidR="00253F22" w:rsidRDefault="00253F22" w:rsidP="00253F22">
          <w:pPr>
            <w:pStyle w:val="D71E940580324BDC9C1D5E134AD9659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C2BA3D64B73427ABA0490F395D232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9AC61-BB46-491E-81EF-161139194294}"/>
      </w:docPartPr>
      <w:docPartBody>
        <w:p w:rsidR="00253F22" w:rsidRDefault="00253F22" w:rsidP="00253F22">
          <w:pPr>
            <w:pStyle w:val="CC2BA3D64B73427ABA0490F395D232E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E040FEBFF1B40D29687A30F4872C0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9F458A-62D5-4A4C-AD21-A24E4509EAC5}"/>
      </w:docPartPr>
      <w:docPartBody>
        <w:p w:rsidR="00253F22" w:rsidRDefault="00253F22" w:rsidP="00253F22">
          <w:pPr>
            <w:pStyle w:val="0E040FEBFF1B40D29687A30F4872C0A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F6ECA94FEA749AD9B3DA566F57A1D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54A3C-EE5B-4D81-9973-EBB85117D66A}"/>
      </w:docPartPr>
      <w:docPartBody>
        <w:p w:rsidR="00253F22" w:rsidRDefault="00253F22" w:rsidP="00253F22">
          <w:pPr>
            <w:pStyle w:val="8F6ECA94FEA749AD9B3DA566F57A1D4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CEAD8877FD04D9AB029EB61F3D4E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817315-A0DB-4937-A956-186E85F18697}"/>
      </w:docPartPr>
      <w:docPartBody>
        <w:p w:rsidR="00253F22" w:rsidRDefault="00253F22" w:rsidP="00253F22">
          <w:pPr>
            <w:pStyle w:val="1CEAD8877FD04D9AB029EB61F3D4EA3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E667A80F29D4E209C2782FEFF745F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CA44A-8B13-4829-AECA-CE98DE3854C5}"/>
      </w:docPartPr>
      <w:docPartBody>
        <w:p w:rsidR="00253F22" w:rsidRDefault="00253F22" w:rsidP="00253F22">
          <w:pPr>
            <w:pStyle w:val="0E667A80F29D4E209C2782FEFF745F9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724952261FD4579B6260CBF69C23C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24FA27-D024-48EB-9866-F8B0DD37A23B}"/>
      </w:docPartPr>
      <w:docPartBody>
        <w:p w:rsidR="00253F22" w:rsidRDefault="00253F22" w:rsidP="00253F22">
          <w:pPr>
            <w:pStyle w:val="0724952261FD4579B6260CBF69C23CA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2E2137B7BB24D37A32645B40CD001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A9498-8ED1-4E59-902F-65F7BAC6CBBC}"/>
      </w:docPartPr>
      <w:docPartBody>
        <w:p w:rsidR="00253F22" w:rsidRDefault="00253F22" w:rsidP="00253F22">
          <w:pPr>
            <w:pStyle w:val="52E2137B7BB24D37A32645B40CD0017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D4E469BC51D4BC5BBC87CDE70FE4F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5583A3-7C69-4B48-BB95-D50CE5ADB587}"/>
      </w:docPartPr>
      <w:docPartBody>
        <w:p w:rsidR="00253F22" w:rsidRDefault="00253F22" w:rsidP="00253F22">
          <w:pPr>
            <w:pStyle w:val="6D4E469BC51D4BC5BBC87CDE70FE4FB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903878C51534EC99CD9C4532AEEC5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665ACB-605E-4BAF-800D-2C0F1B76084D}"/>
      </w:docPartPr>
      <w:docPartBody>
        <w:p w:rsidR="00253F22" w:rsidRDefault="00253F22" w:rsidP="00253F22">
          <w:pPr>
            <w:pStyle w:val="6903878C51534EC99CD9C4532AEEC57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263254C4615479CB9DA2BE3A39770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C6910-9672-4FBF-9168-6B0BC8154365}"/>
      </w:docPartPr>
      <w:docPartBody>
        <w:p w:rsidR="00263E7D" w:rsidRDefault="00253F22" w:rsidP="00253F22">
          <w:pPr>
            <w:pStyle w:val="A263254C4615479CB9DA2BE3A397701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E72E33C42414B4AA77C63261F4FE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2FF5E-1562-4247-A16D-88395B6F4706}"/>
      </w:docPartPr>
      <w:docPartBody>
        <w:p w:rsidR="00263E7D" w:rsidRDefault="00253F22" w:rsidP="00253F22">
          <w:pPr>
            <w:pStyle w:val="1E72E33C42414B4AA77C63261F4FE16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913A388AD0C4FB2BD83A7CE8CF7A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E56DFD-3512-43DB-82D3-6591630D02C2}"/>
      </w:docPartPr>
      <w:docPartBody>
        <w:p w:rsidR="00263E7D" w:rsidRDefault="00253F22" w:rsidP="00253F22">
          <w:pPr>
            <w:pStyle w:val="B913A388AD0C4FB2BD83A7CE8CF7A2E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6B19C7B73E949D69A488D00865299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C400E-636D-4E31-9698-553037C65B2B}"/>
      </w:docPartPr>
      <w:docPartBody>
        <w:p w:rsidR="00263E7D" w:rsidRDefault="00253F22" w:rsidP="00253F22">
          <w:pPr>
            <w:pStyle w:val="86B19C7B73E949D69A488D008652991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87B9E11EDBD46C2AA755CF582ADB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7B1EF8-0CB6-46B3-A5F3-1D8EDEF4E204}"/>
      </w:docPartPr>
      <w:docPartBody>
        <w:p w:rsidR="00000000" w:rsidRDefault="00263E7D" w:rsidP="00263E7D">
          <w:pPr>
            <w:pStyle w:val="987B9E11EDBD46C2AA755CF582ADB6AD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34BE7733CFCF4C0790F42B53B9968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87E53A-4F32-48AA-8ABF-288752CB0145}"/>
      </w:docPartPr>
      <w:docPartBody>
        <w:p w:rsidR="00000000" w:rsidRDefault="00263E7D" w:rsidP="00263E7D">
          <w:pPr>
            <w:pStyle w:val="34BE7733CFCF4C0790F42B53B996875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940C097B434755AC12C7CD4DB7F5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2A49EE-7FF2-4FE9-BD12-E3653703E14A}"/>
      </w:docPartPr>
      <w:docPartBody>
        <w:p w:rsidR="00000000" w:rsidRDefault="00263E7D" w:rsidP="00263E7D">
          <w:pPr>
            <w:pStyle w:val="65940C097B434755AC12C7CD4DB7F579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A36A9FDC39F44A9A3174F655DDA42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5215E4-8872-49A3-8937-A25849A36503}"/>
      </w:docPartPr>
      <w:docPartBody>
        <w:p w:rsidR="00000000" w:rsidRDefault="00263E7D" w:rsidP="00263E7D">
          <w:pPr>
            <w:pStyle w:val="AA36A9FDC39F44A9A3174F655DDA4292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52724"/>
    <w:rsid w:val="000572E4"/>
    <w:rsid w:val="000A212D"/>
    <w:rsid w:val="001046B1"/>
    <w:rsid w:val="00125FCD"/>
    <w:rsid w:val="001267FD"/>
    <w:rsid w:val="00155FE5"/>
    <w:rsid w:val="0017575D"/>
    <w:rsid w:val="00180C64"/>
    <w:rsid w:val="001A1EA5"/>
    <w:rsid w:val="002059DB"/>
    <w:rsid w:val="00253F22"/>
    <w:rsid w:val="00263E7D"/>
    <w:rsid w:val="0032380C"/>
    <w:rsid w:val="00324487"/>
    <w:rsid w:val="00331F5D"/>
    <w:rsid w:val="0034005E"/>
    <w:rsid w:val="00340645"/>
    <w:rsid w:val="003421FF"/>
    <w:rsid w:val="00390341"/>
    <w:rsid w:val="003B161F"/>
    <w:rsid w:val="004627D0"/>
    <w:rsid w:val="00484F98"/>
    <w:rsid w:val="00552C63"/>
    <w:rsid w:val="005E668E"/>
    <w:rsid w:val="0061202C"/>
    <w:rsid w:val="00652381"/>
    <w:rsid w:val="006979E7"/>
    <w:rsid w:val="006A0B0F"/>
    <w:rsid w:val="006C0C0E"/>
    <w:rsid w:val="007246C7"/>
    <w:rsid w:val="00772253"/>
    <w:rsid w:val="007753C0"/>
    <w:rsid w:val="007E7250"/>
    <w:rsid w:val="008243CE"/>
    <w:rsid w:val="00863AA2"/>
    <w:rsid w:val="00882EC9"/>
    <w:rsid w:val="00885A72"/>
    <w:rsid w:val="00894261"/>
    <w:rsid w:val="008E1391"/>
    <w:rsid w:val="008E280D"/>
    <w:rsid w:val="0090196E"/>
    <w:rsid w:val="009468F7"/>
    <w:rsid w:val="009558B8"/>
    <w:rsid w:val="00974ED7"/>
    <w:rsid w:val="00A629A2"/>
    <w:rsid w:val="00AF1A95"/>
    <w:rsid w:val="00AF5B15"/>
    <w:rsid w:val="00B054DE"/>
    <w:rsid w:val="00B75FAD"/>
    <w:rsid w:val="00BA28E3"/>
    <w:rsid w:val="00BB297B"/>
    <w:rsid w:val="00D10056"/>
    <w:rsid w:val="00D66051"/>
    <w:rsid w:val="00D97097"/>
    <w:rsid w:val="00DC1FB0"/>
    <w:rsid w:val="00E64ABA"/>
    <w:rsid w:val="00E8237A"/>
    <w:rsid w:val="00E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263E7D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9DC864137E594C9485B442B3683896C7">
    <w:name w:val="9DC864137E594C9485B442B3683896C7"/>
    <w:rsid w:val="006979E7"/>
  </w:style>
  <w:style w:type="paragraph" w:customStyle="1" w:styleId="9B517B1EC243464CA7B2E2BB4DC09EC2">
    <w:name w:val="9B517B1EC243464CA7B2E2BB4DC09EC2"/>
    <w:rsid w:val="006979E7"/>
  </w:style>
  <w:style w:type="paragraph" w:customStyle="1" w:styleId="F9B807738D394D2284C4A9AF70A12AB8">
    <w:name w:val="F9B807738D394D2284C4A9AF70A12AB8"/>
    <w:rsid w:val="006979E7"/>
  </w:style>
  <w:style w:type="paragraph" w:customStyle="1" w:styleId="FA6D5B8409EC44849DBF81DBBACA8F3C">
    <w:name w:val="FA6D5B8409EC44849DBF81DBBACA8F3C"/>
    <w:rsid w:val="006979E7"/>
  </w:style>
  <w:style w:type="paragraph" w:customStyle="1" w:styleId="736EF2AB903B412487787E9B80145D9D">
    <w:name w:val="736EF2AB903B412487787E9B80145D9D"/>
    <w:rsid w:val="006979E7"/>
  </w:style>
  <w:style w:type="paragraph" w:customStyle="1" w:styleId="45D4FF6E6D8B4DEEB884D89EAB74BC4B">
    <w:name w:val="45D4FF6E6D8B4DEEB884D89EAB74BC4B"/>
    <w:rsid w:val="006979E7"/>
  </w:style>
  <w:style w:type="paragraph" w:customStyle="1" w:styleId="69055CA815314767B5760229AC5C37BA">
    <w:name w:val="69055CA815314767B5760229AC5C37BA"/>
    <w:rsid w:val="006979E7"/>
  </w:style>
  <w:style w:type="paragraph" w:customStyle="1" w:styleId="54F73E1BB9C0428DA3E98AF29CF7213D">
    <w:name w:val="54F73E1BB9C0428DA3E98AF29CF7213D"/>
    <w:rsid w:val="00125FCD"/>
  </w:style>
  <w:style w:type="paragraph" w:customStyle="1" w:styleId="C38205FBFAEB4DBDA4657815A7D4565D">
    <w:name w:val="C38205FBFAEB4DBDA4657815A7D4565D"/>
    <w:rsid w:val="00125FCD"/>
  </w:style>
  <w:style w:type="paragraph" w:customStyle="1" w:styleId="0C81860C29414480B213C0E6E3624AEC">
    <w:name w:val="0C81860C29414480B213C0E6E3624AEC"/>
    <w:rsid w:val="00125FCD"/>
  </w:style>
  <w:style w:type="paragraph" w:customStyle="1" w:styleId="0815855F294C482FA9BF6CC404405F98">
    <w:name w:val="0815855F294C482FA9BF6CC404405F98"/>
    <w:rsid w:val="00125FCD"/>
  </w:style>
  <w:style w:type="paragraph" w:customStyle="1" w:styleId="5C42D8CDE7284030A023C042E00192F2">
    <w:name w:val="5C42D8CDE7284030A023C042E00192F2"/>
    <w:rsid w:val="00125FCD"/>
  </w:style>
  <w:style w:type="paragraph" w:customStyle="1" w:styleId="3DA0C872AF6248909216263BF1662F10">
    <w:name w:val="3DA0C872AF6248909216263BF1662F10"/>
    <w:rsid w:val="007246C7"/>
  </w:style>
  <w:style w:type="paragraph" w:customStyle="1" w:styleId="0CEBED29CD4245528BAF8A90855B9578">
    <w:name w:val="0CEBED29CD4245528BAF8A90855B9578"/>
    <w:rsid w:val="007246C7"/>
  </w:style>
  <w:style w:type="paragraph" w:customStyle="1" w:styleId="39E51CC46C2A4E4DBC943F2E6D000B8B">
    <w:name w:val="39E51CC46C2A4E4DBC943F2E6D000B8B"/>
    <w:rsid w:val="007246C7"/>
  </w:style>
  <w:style w:type="paragraph" w:customStyle="1" w:styleId="1C0B50A2B04249D8ADFE3AB23A289C21">
    <w:name w:val="1C0B50A2B04249D8ADFE3AB23A289C21"/>
    <w:rsid w:val="007246C7"/>
  </w:style>
  <w:style w:type="paragraph" w:customStyle="1" w:styleId="80FBAFE4753F452B94D71BDAC32D2BF4">
    <w:name w:val="80FBAFE4753F452B94D71BDAC32D2BF4"/>
    <w:rsid w:val="007E7250"/>
  </w:style>
  <w:style w:type="paragraph" w:customStyle="1" w:styleId="F471407CA7EB4541A0FC79295EC7C418">
    <w:name w:val="F471407CA7EB4541A0FC79295EC7C418"/>
    <w:rsid w:val="007E7250"/>
  </w:style>
  <w:style w:type="paragraph" w:customStyle="1" w:styleId="F76B0343749D46F592FA1DD828659285">
    <w:name w:val="F76B0343749D46F592FA1DD828659285"/>
    <w:rsid w:val="007E7250"/>
  </w:style>
  <w:style w:type="paragraph" w:customStyle="1" w:styleId="3F6EAD74141042E8B76A101313D50380">
    <w:name w:val="3F6EAD74141042E8B76A101313D50380"/>
    <w:rsid w:val="007E7250"/>
  </w:style>
  <w:style w:type="paragraph" w:customStyle="1" w:styleId="B38618F546044AFFA6805C10CBE4564E">
    <w:name w:val="B38618F546044AFFA6805C10CBE4564E"/>
    <w:rsid w:val="007E7250"/>
  </w:style>
  <w:style w:type="paragraph" w:customStyle="1" w:styleId="A1D25F7AC980456CA1BA7D749DB847F5">
    <w:name w:val="A1D25F7AC980456CA1BA7D749DB847F5"/>
    <w:rsid w:val="007E7250"/>
  </w:style>
  <w:style w:type="paragraph" w:customStyle="1" w:styleId="37DE4DB55C8441D6A29166F8C83D3F22">
    <w:name w:val="37DE4DB55C8441D6A29166F8C83D3F22"/>
    <w:rsid w:val="007E7250"/>
  </w:style>
  <w:style w:type="paragraph" w:customStyle="1" w:styleId="ADC57F2355374D27B44487C324989BDF">
    <w:name w:val="ADC57F2355374D27B44487C324989BDF"/>
    <w:rsid w:val="007E7250"/>
  </w:style>
  <w:style w:type="paragraph" w:customStyle="1" w:styleId="CEA86C1977374D90A3F3EF4EA17A2E8C">
    <w:name w:val="CEA86C1977374D90A3F3EF4EA17A2E8C"/>
    <w:rsid w:val="007E7250"/>
  </w:style>
  <w:style w:type="paragraph" w:customStyle="1" w:styleId="17CF71CAA54344DFAA741ACE26874F37">
    <w:name w:val="17CF71CAA54344DFAA741ACE26874F37"/>
    <w:rsid w:val="007E7250"/>
  </w:style>
  <w:style w:type="paragraph" w:customStyle="1" w:styleId="8F59EA085E874F1CAD0E96F791D31657">
    <w:name w:val="8F59EA085E874F1CAD0E96F791D31657"/>
    <w:rsid w:val="007E7250"/>
  </w:style>
  <w:style w:type="paragraph" w:customStyle="1" w:styleId="EDC9F9060FF24052A3C6C0A2B6B56F58">
    <w:name w:val="EDC9F9060FF24052A3C6C0A2B6B56F58"/>
    <w:rsid w:val="007E7250"/>
  </w:style>
  <w:style w:type="paragraph" w:customStyle="1" w:styleId="A6E654DDCB33487FA4470B68072329D1">
    <w:name w:val="A6E654DDCB33487FA4470B68072329D1"/>
    <w:rsid w:val="007E7250"/>
  </w:style>
  <w:style w:type="paragraph" w:customStyle="1" w:styleId="294F6E372EE249C2B3BDD80B156130B4">
    <w:name w:val="294F6E372EE249C2B3BDD80B156130B4"/>
    <w:rsid w:val="007E7250"/>
  </w:style>
  <w:style w:type="paragraph" w:customStyle="1" w:styleId="8B63792262DE4109A435F1AD04DFEAF2">
    <w:name w:val="8B63792262DE4109A435F1AD04DFEAF2"/>
    <w:rsid w:val="007E7250"/>
  </w:style>
  <w:style w:type="paragraph" w:customStyle="1" w:styleId="EB79594460824A7BA699016EF559E4F7">
    <w:name w:val="EB79594460824A7BA699016EF559E4F7"/>
    <w:rsid w:val="007E7250"/>
  </w:style>
  <w:style w:type="paragraph" w:customStyle="1" w:styleId="06E5180E68B2464A85235EDE0DA7A4E2">
    <w:name w:val="06E5180E68B2464A85235EDE0DA7A4E2"/>
    <w:rsid w:val="001046B1"/>
  </w:style>
  <w:style w:type="paragraph" w:customStyle="1" w:styleId="E6E12CE30D47467FAA5EA7144958C2B1">
    <w:name w:val="E6E12CE30D47467FAA5EA7144958C2B1"/>
    <w:rsid w:val="001046B1"/>
  </w:style>
  <w:style w:type="paragraph" w:customStyle="1" w:styleId="8E4C12764E0F44818D0734E2058540A7">
    <w:name w:val="8E4C12764E0F44818D0734E2058540A7"/>
    <w:rsid w:val="001046B1"/>
  </w:style>
  <w:style w:type="paragraph" w:customStyle="1" w:styleId="3018771525014F0B8FBF3FC9FA53EC72">
    <w:name w:val="3018771525014F0B8FBF3FC9FA53EC72"/>
    <w:rsid w:val="001046B1"/>
  </w:style>
  <w:style w:type="paragraph" w:customStyle="1" w:styleId="68019A83103742F6955705ECD8FE031F">
    <w:name w:val="68019A83103742F6955705ECD8FE031F"/>
    <w:rsid w:val="001046B1"/>
  </w:style>
  <w:style w:type="paragraph" w:customStyle="1" w:styleId="2795EE54E6D64D10924DD51EDEB93322">
    <w:name w:val="2795EE54E6D64D10924DD51EDEB93322"/>
    <w:rsid w:val="001046B1"/>
  </w:style>
  <w:style w:type="paragraph" w:customStyle="1" w:styleId="7BEE794FA20C480BB488A24463B84A92">
    <w:name w:val="7BEE794FA20C480BB488A24463B84A92"/>
    <w:rsid w:val="001046B1"/>
  </w:style>
  <w:style w:type="paragraph" w:customStyle="1" w:styleId="B8B0AABB6D984935A386DE4717536C88">
    <w:name w:val="B8B0AABB6D984935A386DE4717536C88"/>
    <w:rsid w:val="001046B1"/>
  </w:style>
  <w:style w:type="paragraph" w:customStyle="1" w:styleId="AE11788B9E2A4E79B4846B1A65A364A0">
    <w:name w:val="AE11788B9E2A4E79B4846B1A65A364A0"/>
    <w:rsid w:val="001046B1"/>
  </w:style>
  <w:style w:type="paragraph" w:customStyle="1" w:styleId="F5CF7431D12A4670ADC164722C402758">
    <w:name w:val="F5CF7431D12A4670ADC164722C402758"/>
    <w:rsid w:val="001046B1"/>
  </w:style>
  <w:style w:type="paragraph" w:customStyle="1" w:styleId="3697EC3812574C3981EF17C840030228">
    <w:name w:val="3697EC3812574C3981EF17C840030228"/>
    <w:rsid w:val="001046B1"/>
  </w:style>
  <w:style w:type="paragraph" w:customStyle="1" w:styleId="83B8A2B1304D4C1CB6D27A4C02A26B9E">
    <w:name w:val="83B8A2B1304D4C1CB6D27A4C02A26B9E"/>
    <w:rsid w:val="001046B1"/>
  </w:style>
  <w:style w:type="paragraph" w:customStyle="1" w:styleId="D8049509CF4847E8B628C29824272F77">
    <w:name w:val="D8049509CF4847E8B628C29824272F77"/>
    <w:rsid w:val="001046B1"/>
  </w:style>
  <w:style w:type="paragraph" w:customStyle="1" w:styleId="30D2A5611B50447B93BE93EF341B302B">
    <w:name w:val="30D2A5611B50447B93BE93EF341B302B"/>
    <w:rsid w:val="001046B1"/>
  </w:style>
  <w:style w:type="paragraph" w:customStyle="1" w:styleId="D45EA36854F04D4EB20A8D166018687D">
    <w:name w:val="D45EA36854F04D4EB20A8D166018687D"/>
    <w:rsid w:val="001046B1"/>
  </w:style>
  <w:style w:type="paragraph" w:customStyle="1" w:styleId="9E13F7C29D07488F8F63EC941FC0C7A8">
    <w:name w:val="9E13F7C29D07488F8F63EC941FC0C7A8"/>
    <w:rsid w:val="001046B1"/>
  </w:style>
  <w:style w:type="paragraph" w:customStyle="1" w:styleId="76E0B421DBC74A7C86019E0F19EEF7F1">
    <w:name w:val="76E0B421DBC74A7C86019E0F19EEF7F1"/>
    <w:rsid w:val="001046B1"/>
  </w:style>
  <w:style w:type="paragraph" w:customStyle="1" w:styleId="EF51E8D91727433DA46BF43178BDF2DA">
    <w:name w:val="EF51E8D91727433DA46BF43178BDF2DA"/>
    <w:rsid w:val="001046B1"/>
  </w:style>
  <w:style w:type="paragraph" w:customStyle="1" w:styleId="B17BD567C2A64E8DB94DDB82D4A0DCB8">
    <w:name w:val="B17BD567C2A64E8DB94DDB82D4A0DCB8"/>
    <w:rsid w:val="001046B1"/>
  </w:style>
  <w:style w:type="paragraph" w:customStyle="1" w:styleId="8FDDA28C040741CEB1390A9D5F5DE53A">
    <w:name w:val="8FDDA28C040741CEB1390A9D5F5DE53A"/>
    <w:rsid w:val="001046B1"/>
  </w:style>
  <w:style w:type="paragraph" w:customStyle="1" w:styleId="E8D51A4AEFEF4359BC91AE77C545DD2F">
    <w:name w:val="E8D51A4AEFEF4359BC91AE77C545DD2F"/>
    <w:rsid w:val="001046B1"/>
  </w:style>
  <w:style w:type="paragraph" w:customStyle="1" w:styleId="A9E233ECC9DF4E0590CB6D1A9EBD37FA">
    <w:name w:val="A9E233ECC9DF4E0590CB6D1A9EBD37FA"/>
    <w:rsid w:val="001046B1"/>
  </w:style>
  <w:style w:type="paragraph" w:customStyle="1" w:styleId="FC1FE63CA0804764A341745A4CC88112">
    <w:name w:val="FC1FE63CA0804764A341745A4CC88112"/>
    <w:rsid w:val="001046B1"/>
  </w:style>
  <w:style w:type="paragraph" w:customStyle="1" w:styleId="EE3107DD76BC4643879884DD3F382259">
    <w:name w:val="EE3107DD76BC4643879884DD3F382259"/>
    <w:rsid w:val="001046B1"/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18B41C1B27794810947163F3F23D52CA">
    <w:name w:val="18B41C1B27794810947163F3F23D52CA"/>
    <w:rsid w:val="00B75FAD"/>
  </w:style>
  <w:style w:type="paragraph" w:customStyle="1" w:styleId="925ACDA9AC0D4CB6B4B011584EA65081">
    <w:name w:val="925ACDA9AC0D4CB6B4B011584EA65081"/>
    <w:rsid w:val="00B75FAD"/>
  </w:style>
  <w:style w:type="paragraph" w:customStyle="1" w:styleId="54F8E1CE79C54E349144C3306BB3C199">
    <w:name w:val="54F8E1CE79C54E349144C3306BB3C199"/>
    <w:rsid w:val="00D97097"/>
  </w:style>
  <w:style w:type="paragraph" w:customStyle="1" w:styleId="8F92C068CBFA44D89D12FA061B4F203D">
    <w:name w:val="8F92C068CBFA44D89D12FA061B4F203D"/>
    <w:rsid w:val="00D97097"/>
  </w:style>
  <w:style w:type="paragraph" w:customStyle="1" w:styleId="51EDD2E903494E6BBC4E2BC431A386D0">
    <w:name w:val="51EDD2E903494E6BBC4E2BC431A386D0"/>
    <w:rsid w:val="00D97097"/>
  </w:style>
  <w:style w:type="paragraph" w:customStyle="1" w:styleId="5746262DB86645A295C5F106F2A4C27E">
    <w:name w:val="5746262DB86645A295C5F106F2A4C27E"/>
    <w:rsid w:val="00D97097"/>
  </w:style>
  <w:style w:type="paragraph" w:customStyle="1" w:styleId="81D5FE10F652429F9D6F9BBD570213F6">
    <w:name w:val="81D5FE10F652429F9D6F9BBD570213F6"/>
    <w:rsid w:val="00D97097"/>
  </w:style>
  <w:style w:type="paragraph" w:customStyle="1" w:styleId="DD5BE8859600441494032B57CE955134">
    <w:name w:val="DD5BE8859600441494032B57CE955134"/>
    <w:rsid w:val="00D97097"/>
  </w:style>
  <w:style w:type="paragraph" w:customStyle="1" w:styleId="D6EEC0475DCF46F6987E838DB2EE931A">
    <w:name w:val="D6EEC0475DCF46F6987E838DB2EE931A"/>
    <w:rsid w:val="00D97097"/>
  </w:style>
  <w:style w:type="paragraph" w:customStyle="1" w:styleId="C44983DB31034C6AA4A197861C7CB22A">
    <w:name w:val="C44983DB31034C6AA4A197861C7CB22A"/>
    <w:rsid w:val="00D97097"/>
  </w:style>
  <w:style w:type="paragraph" w:customStyle="1" w:styleId="4E22F09DA214476881DC26B5A5A0ACAA">
    <w:name w:val="4E22F09DA214476881DC26B5A5A0ACAA"/>
    <w:rsid w:val="00D97097"/>
  </w:style>
  <w:style w:type="paragraph" w:customStyle="1" w:styleId="D36E5908F70C44A8BEBDF8325BCC3A1B">
    <w:name w:val="D36E5908F70C44A8BEBDF8325BCC3A1B"/>
    <w:rsid w:val="00D97097"/>
  </w:style>
  <w:style w:type="paragraph" w:customStyle="1" w:styleId="BC5D3D74FE5A40C2A04066D58E2C297D">
    <w:name w:val="BC5D3D74FE5A40C2A04066D58E2C297D"/>
    <w:rsid w:val="00D97097"/>
  </w:style>
  <w:style w:type="paragraph" w:customStyle="1" w:styleId="32E34F75FBCE4D6094B804056DAA321B">
    <w:name w:val="32E34F75FBCE4D6094B804056DAA321B"/>
    <w:rsid w:val="00D97097"/>
  </w:style>
  <w:style w:type="paragraph" w:customStyle="1" w:styleId="ED8A77C8848E42DC82581E55789A7D723">
    <w:name w:val="ED8A77C8848E42DC82581E55789A7D72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1">
    <w:name w:val="18B41C1B27794810947163F3F23D52CA1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1">
    <w:name w:val="925ACDA9AC0D4CB6B4B011584EA650811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0E201B48E64C73B21E7C5266A02174">
    <w:name w:val="0F0E201B48E64C73B21E7C5266A02174"/>
    <w:rsid w:val="00D97097"/>
  </w:style>
  <w:style w:type="paragraph" w:customStyle="1" w:styleId="D104EE76EF0F4F05A31CC8EB528A86C2">
    <w:name w:val="D104EE76EF0F4F05A31CC8EB528A86C2"/>
    <w:rsid w:val="00D97097"/>
  </w:style>
  <w:style w:type="paragraph" w:customStyle="1" w:styleId="44BAA24D595247EEA24D36768E900BA8">
    <w:name w:val="44BAA24D595247EEA24D36768E900BA8"/>
    <w:rsid w:val="00D97097"/>
  </w:style>
  <w:style w:type="paragraph" w:customStyle="1" w:styleId="0761DD15CBCF4B739449274ECBEA084C">
    <w:name w:val="0761DD15CBCF4B739449274ECBEA084C"/>
    <w:rsid w:val="00D97097"/>
  </w:style>
  <w:style w:type="paragraph" w:customStyle="1" w:styleId="AE33450C0EE44C00AA2D8D28BD77BCB3">
    <w:name w:val="AE33450C0EE44C00AA2D8D28BD77BCB3"/>
    <w:rsid w:val="00D97097"/>
  </w:style>
  <w:style w:type="paragraph" w:customStyle="1" w:styleId="363433C8928D4097BA443CD055D4F82B">
    <w:name w:val="363433C8928D4097BA443CD055D4F82B"/>
    <w:rsid w:val="00D97097"/>
  </w:style>
  <w:style w:type="paragraph" w:customStyle="1" w:styleId="C1F7FB04E45E4596986A23A3586CC9D0">
    <w:name w:val="C1F7FB04E45E4596986A23A3586CC9D0"/>
    <w:rsid w:val="00D97097"/>
  </w:style>
  <w:style w:type="paragraph" w:customStyle="1" w:styleId="76FC22E5655247A4B4A0D28C56D56BAE">
    <w:name w:val="76FC22E5655247A4B4A0D28C56D56BAE"/>
    <w:rsid w:val="00D97097"/>
  </w:style>
  <w:style w:type="paragraph" w:customStyle="1" w:styleId="C57DC282C0774E85BA0D82B4D3EA275B">
    <w:name w:val="C57DC282C0774E85BA0D82B4D3EA275B"/>
    <w:rsid w:val="00D97097"/>
  </w:style>
  <w:style w:type="paragraph" w:customStyle="1" w:styleId="C97DCF63A1CA4285A1F1793D403C94F5">
    <w:name w:val="C97DCF63A1CA4285A1F1793D403C94F5"/>
    <w:rsid w:val="00D97097"/>
  </w:style>
  <w:style w:type="paragraph" w:customStyle="1" w:styleId="90B7C36979084EAA910F789D3A152192">
    <w:name w:val="90B7C36979084EAA910F789D3A152192"/>
    <w:rsid w:val="00D97097"/>
  </w:style>
  <w:style w:type="paragraph" w:customStyle="1" w:styleId="BA78C359894A4063A413F5537E30E5B4">
    <w:name w:val="BA78C359894A4063A413F5537E30E5B4"/>
    <w:rsid w:val="00D97097"/>
  </w:style>
  <w:style w:type="paragraph" w:customStyle="1" w:styleId="16362E9E61C34389A40C962505EB8774">
    <w:name w:val="16362E9E61C34389A40C962505EB8774"/>
    <w:rsid w:val="00D97097"/>
  </w:style>
  <w:style w:type="paragraph" w:customStyle="1" w:styleId="6EE103B6404D4104942E441A082D552F">
    <w:name w:val="6EE103B6404D4104942E441A082D552F"/>
    <w:rsid w:val="00D97097"/>
  </w:style>
  <w:style w:type="paragraph" w:customStyle="1" w:styleId="824D4755145A4D7CA161E6B86EB79814">
    <w:name w:val="824D4755145A4D7CA161E6B86EB79814"/>
    <w:rsid w:val="00D97097"/>
  </w:style>
  <w:style w:type="paragraph" w:customStyle="1" w:styleId="C594C744FF84488DBA45D3FE4B4E3619">
    <w:name w:val="C594C744FF84488DBA45D3FE4B4E3619"/>
    <w:rsid w:val="00D97097"/>
  </w:style>
  <w:style w:type="paragraph" w:customStyle="1" w:styleId="3263D612639E410B8D2AC0565D009006">
    <w:name w:val="3263D612639E410B8D2AC0565D009006"/>
    <w:rsid w:val="00D97097"/>
  </w:style>
  <w:style w:type="paragraph" w:customStyle="1" w:styleId="25AD5170D0AE44C29B0D98FD6CD92F61">
    <w:name w:val="25AD5170D0AE44C29B0D98FD6CD92F61"/>
    <w:rsid w:val="00D97097"/>
  </w:style>
  <w:style w:type="paragraph" w:customStyle="1" w:styleId="6297F70F73FD4E1DB9B5B2C78D02BED8">
    <w:name w:val="6297F70F73FD4E1DB9B5B2C78D02BED8"/>
    <w:rsid w:val="00D97097"/>
  </w:style>
  <w:style w:type="paragraph" w:customStyle="1" w:styleId="D7E3191176BF4B26A89AD9CFFF6B21A6">
    <w:name w:val="D7E3191176BF4B26A89AD9CFFF6B21A6"/>
    <w:rsid w:val="00D97097"/>
  </w:style>
  <w:style w:type="paragraph" w:customStyle="1" w:styleId="6B87E44F06FA4EFCB49A2CE29B7DE75D">
    <w:name w:val="6B87E44F06FA4EFCB49A2CE29B7DE75D"/>
    <w:rsid w:val="00D97097"/>
  </w:style>
  <w:style w:type="paragraph" w:customStyle="1" w:styleId="35A64F91033C4EE29422D6CAAA8B4EE2">
    <w:name w:val="35A64F91033C4EE29422D6CAAA8B4EE2"/>
    <w:rsid w:val="00D97097"/>
  </w:style>
  <w:style w:type="paragraph" w:customStyle="1" w:styleId="EE7BC464B3CF438DAFC1298D5304798D">
    <w:name w:val="EE7BC464B3CF438DAFC1298D5304798D"/>
    <w:rsid w:val="00D97097"/>
  </w:style>
  <w:style w:type="paragraph" w:customStyle="1" w:styleId="00163E46FC2B46F99AE49FEDBE244373">
    <w:name w:val="00163E46FC2B46F99AE49FEDBE244373"/>
    <w:rsid w:val="00D97097"/>
  </w:style>
  <w:style w:type="paragraph" w:customStyle="1" w:styleId="95A4D8752477445C8751D37B0A610185">
    <w:name w:val="95A4D8752477445C8751D37B0A610185"/>
    <w:rsid w:val="00D97097"/>
  </w:style>
  <w:style w:type="paragraph" w:customStyle="1" w:styleId="882D9893CCAB4A598FF885C1E3A2E887">
    <w:name w:val="882D9893CCAB4A598FF885C1E3A2E887"/>
    <w:rsid w:val="00D97097"/>
  </w:style>
  <w:style w:type="paragraph" w:customStyle="1" w:styleId="555CD4CC11B04FBF97065F0DF40090F0">
    <w:name w:val="555CD4CC11B04FBF97065F0DF40090F0"/>
    <w:rsid w:val="00D97097"/>
  </w:style>
  <w:style w:type="paragraph" w:customStyle="1" w:styleId="0245D9837AEE43BCB3C93F4BFD0C3584">
    <w:name w:val="0245D9837AEE43BCB3C93F4BFD0C3584"/>
    <w:rsid w:val="00D97097"/>
  </w:style>
  <w:style w:type="paragraph" w:customStyle="1" w:styleId="ED8A77C8848E42DC82581E55789A7D724">
    <w:name w:val="ED8A77C8848E42DC82581E55789A7D724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5CD4CC11B04FBF97065F0DF40090F01">
    <w:name w:val="555CD4CC11B04FBF97065F0DF40090F01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45D9837AEE43BCB3C93F4BFD0C35841">
    <w:name w:val="0245D9837AEE43BCB3C93F4BFD0C35841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2">
    <w:name w:val="42AF32D33C454B4ABDFEF4E4D5D120242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2">
    <w:name w:val="5873D9945EAE49029B9B8A5295FD90EC2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5CD4CC11B04FBF97065F0DF40090F02">
    <w:name w:val="555CD4CC11B04FBF97065F0DF40090F02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45D9837AEE43BCB3C93F4BFD0C35842">
    <w:name w:val="0245D9837AEE43BCB3C93F4BFD0C35842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3">
    <w:name w:val="42AF32D33C454B4ABDFEF4E4D5D120243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3">
    <w:name w:val="5873D9945EAE49029B9B8A5295FD90EC3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5B969224ED4B87B877A71043FC0A33">
    <w:name w:val="6E5B969224ED4B87B877A71043FC0A33"/>
    <w:rsid w:val="00D97097"/>
  </w:style>
  <w:style w:type="paragraph" w:customStyle="1" w:styleId="82AB7C2DC5EB46CEB5706713DA70887B">
    <w:name w:val="82AB7C2DC5EB46CEB5706713DA70887B"/>
    <w:rsid w:val="00D97097"/>
  </w:style>
  <w:style w:type="paragraph" w:customStyle="1" w:styleId="A09612BB8205430BBC958EA7FA850CDB">
    <w:name w:val="A09612BB8205430BBC958EA7FA850CDB"/>
    <w:rsid w:val="00D97097"/>
  </w:style>
  <w:style w:type="paragraph" w:customStyle="1" w:styleId="F9F323909FBA4AB88BFE24F18CBA73B3">
    <w:name w:val="F9F323909FBA4AB88BFE24F18CBA73B3"/>
    <w:rsid w:val="00D97097"/>
  </w:style>
  <w:style w:type="paragraph" w:customStyle="1" w:styleId="0DDE5AAE9C1D48FAAFF305E7E035A62A">
    <w:name w:val="0DDE5AAE9C1D48FAAFF305E7E035A62A"/>
    <w:rsid w:val="00D97097"/>
  </w:style>
  <w:style w:type="paragraph" w:customStyle="1" w:styleId="20D280DE3B814E5A8C80B370DA1D9414">
    <w:name w:val="20D280DE3B814E5A8C80B370DA1D9414"/>
    <w:rsid w:val="00D97097"/>
  </w:style>
  <w:style w:type="paragraph" w:customStyle="1" w:styleId="6AD4170EB8894AB88191BEAF37B61977">
    <w:name w:val="6AD4170EB8894AB88191BEAF37B61977"/>
    <w:rsid w:val="00D97097"/>
  </w:style>
  <w:style w:type="paragraph" w:customStyle="1" w:styleId="E2EF0CBB470A4339A69992E50109E989">
    <w:name w:val="E2EF0CBB470A4339A69992E50109E989"/>
    <w:rsid w:val="00D97097"/>
  </w:style>
  <w:style w:type="paragraph" w:customStyle="1" w:styleId="C152587DE9B346E4B388698470B39061">
    <w:name w:val="C152587DE9B346E4B388698470B39061"/>
    <w:rsid w:val="00D97097"/>
  </w:style>
  <w:style w:type="paragraph" w:customStyle="1" w:styleId="A5BFADD7B6484090A796F6CE4845C4DA">
    <w:name w:val="A5BFADD7B6484090A796F6CE4845C4DA"/>
    <w:rsid w:val="00D97097"/>
  </w:style>
  <w:style w:type="paragraph" w:customStyle="1" w:styleId="4A731B42BF8C485DA34DCA88E42F60B6">
    <w:name w:val="4A731B42BF8C485DA34DCA88E42F60B6"/>
    <w:rsid w:val="00D97097"/>
  </w:style>
  <w:style w:type="paragraph" w:customStyle="1" w:styleId="42CC0EB7508B4A1DBE339D901D7D7897">
    <w:name w:val="42CC0EB7508B4A1DBE339D901D7D7897"/>
    <w:rsid w:val="00D97097"/>
  </w:style>
  <w:style w:type="paragraph" w:customStyle="1" w:styleId="4C64EDADADDD48EB85A02273D8586AA9">
    <w:name w:val="4C64EDADADDD48EB85A02273D8586AA9"/>
    <w:rsid w:val="00D97097"/>
  </w:style>
  <w:style w:type="paragraph" w:customStyle="1" w:styleId="8963C2EB3CC542558A13825EC9418AF6">
    <w:name w:val="8963C2EB3CC542558A13825EC9418AF6"/>
    <w:rsid w:val="00D97097"/>
  </w:style>
  <w:style w:type="paragraph" w:customStyle="1" w:styleId="31E87DC195F34741A5BB79FBF6DB3818">
    <w:name w:val="31E87DC195F34741A5BB79FBF6DB3818"/>
    <w:rsid w:val="00D97097"/>
  </w:style>
  <w:style w:type="paragraph" w:customStyle="1" w:styleId="DC6E280CBE4646E6BED7DF12C0DFDCB5">
    <w:name w:val="DC6E280CBE4646E6BED7DF12C0DFDCB5"/>
    <w:rsid w:val="00D97097"/>
  </w:style>
  <w:style w:type="paragraph" w:customStyle="1" w:styleId="C8FF8AED3EAB403B8466C65DF02EF535">
    <w:name w:val="C8FF8AED3EAB403B8466C65DF02EF535"/>
    <w:rsid w:val="00D97097"/>
  </w:style>
  <w:style w:type="paragraph" w:customStyle="1" w:styleId="C52DBEEBA3C24AF9B22347559CA3C582">
    <w:name w:val="C52DBEEBA3C24AF9B22347559CA3C582"/>
    <w:rsid w:val="00D97097"/>
  </w:style>
  <w:style w:type="paragraph" w:customStyle="1" w:styleId="E64B009628FF4E9EB05ED82018D1078E">
    <w:name w:val="E64B009628FF4E9EB05ED82018D1078E"/>
    <w:rsid w:val="00D97097"/>
  </w:style>
  <w:style w:type="paragraph" w:customStyle="1" w:styleId="B3B6875138D24832991959185877FE18">
    <w:name w:val="B3B6875138D24832991959185877FE18"/>
    <w:rsid w:val="00D97097"/>
  </w:style>
  <w:style w:type="paragraph" w:customStyle="1" w:styleId="59059A43BDB64310A93884B7CCD0E889">
    <w:name w:val="59059A43BDB64310A93884B7CCD0E889"/>
    <w:rsid w:val="00D97097"/>
  </w:style>
  <w:style w:type="paragraph" w:customStyle="1" w:styleId="FF7B4F27410D4799B0EC4E60045C9771">
    <w:name w:val="FF7B4F27410D4799B0EC4E60045C9771"/>
    <w:rsid w:val="00D97097"/>
  </w:style>
  <w:style w:type="paragraph" w:customStyle="1" w:styleId="DAEB95FE14C94F73BA654C9E43B40DC1">
    <w:name w:val="DAEB95FE14C94F73BA654C9E43B40DC1"/>
    <w:rsid w:val="00D97097"/>
  </w:style>
  <w:style w:type="paragraph" w:customStyle="1" w:styleId="8A4F7D8A5B4949DA9F7934C1B83C0404">
    <w:name w:val="8A4F7D8A5B4949DA9F7934C1B83C0404"/>
    <w:rsid w:val="00D97097"/>
  </w:style>
  <w:style w:type="paragraph" w:customStyle="1" w:styleId="00892B85145C41FC9AC36C83C53383AA">
    <w:name w:val="00892B85145C41FC9AC36C83C53383AA"/>
    <w:rsid w:val="00D97097"/>
  </w:style>
  <w:style w:type="paragraph" w:customStyle="1" w:styleId="DA6A36F3759A485DB760B7DDBD07B357">
    <w:name w:val="DA6A36F3759A485DB760B7DDBD07B357"/>
    <w:rsid w:val="00D97097"/>
  </w:style>
  <w:style w:type="paragraph" w:customStyle="1" w:styleId="8E9C1713D83941CF9506B9C3DD6F0220">
    <w:name w:val="8E9C1713D83941CF9506B9C3DD6F0220"/>
    <w:rsid w:val="00D97097"/>
  </w:style>
  <w:style w:type="paragraph" w:customStyle="1" w:styleId="6D800426AAD94BFBB1A611DE08B27EE5">
    <w:name w:val="6D800426AAD94BFBB1A611DE08B27EE5"/>
    <w:rsid w:val="00D97097"/>
  </w:style>
  <w:style w:type="paragraph" w:customStyle="1" w:styleId="A3DA0B7135DD4970A02787F2B9D5B4B1">
    <w:name w:val="A3DA0B7135DD4970A02787F2B9D5B4B1"/>
    <w:rsid w:val="00D97097"/>
  </w:style>
  <w:style w:type="paragraph" w:customStyle="1" w:styleId="7B7B01D604F74844BD02BFFDD2378917">
    <w:name w:val="7B7B01D604F74844BD02BFFDD2378917"/>
    <w:rsid w:val="00D97097"/>
  </w:style>
  <w:style w:type="paragraph" w:customStyle="1" w:styleId="D47B43CF350A43F38CDB2C54F57C5FCE">
    <w:name w:val="D47B43CF350A43F38CDB2C54F57C5FCE"/>
    <w:rsid w:val="00D97097"/>
  </w:style>
  <w:style w:type="paragraph" w:customStyle="1" w:styleId="37644FDCAF8B4C5DB03FF615E8DC38D8">
    <w:name w:val="37644FDCAF8B4C5DB03FF615E8DC38D8"/>
    <w:rsid w:val="00D97097"/>
  </w:style>
  <w:style w:type="paragraph" w:customStyle="1" w:styleId="664F354400904E3A8691223121159072">
    <w:name w:val="664F354400904E3A8691223121159072"/>
    <w:rsid w:val="00D97097"/>
  </w:style>
  <w:style w:type="paragraph" w:customStyle="1" w:styleId="791F2A7A92D34CFC9FB503134F0D0A01">
    <w:name w:val="791F2A7A92D34CFC9FB503134F0D0A01"/>
    <w:rsid w:val="00D97097"/>
  </w:style>
  <w:style w:type="paragraph" w:customStyle="1" w:styleId="C19D296A503E4B03A6E5ECFC9ED433C1">
    <w:name w:val="C19D296A503E4B03A6E5ECFC9ED433C1"/>
    <w:rsid w:val="00D97097"/>
  </w:style>
  <w:style w:type="paragraph" w:customStyle="1" w:styleId="E5745F12BC084755B3F3F2A0DC39DFA0">
    <w:name w:val="E5745F12BC084755B3F3F2A0DC39DFA0"/>
    <w:rsid w:val="00D97097"/>
  </w:style>
  <w:style w:type="paragraph" w:customStyle="1" w:styleId="AD4C957C6372416FB4F08F22CFE29F35">
    <w:name w:val="AD4C957C6372416FB4F08F22CFE29F35"/>
    <w:rsid w:val="00D97097"/>
  </w:style>
  <w:style w:type="paragraph" w:customStyle="1" w:styleId="4C04D2C49A4F4E7CB61F3B50EBEE272E">
    <w:name w:val="4C04D2C49A4F4E7CB61F3B50EBEE272E"/>
    <w:rsid w:val="00D97097"/>
  </w:style>
  <w:style w:type="paragraph" w:customStyle="1" w:styleId="0F7E0999FBAD4B10B299F47D71B4EF2A">
    <w:name w:val="0F7E0999FBAD4B10B299F47D71B4EF2A"/>
    <w:rsid w:val="00D97097"/>
  </w:style>
  <w:style w:type="paragraph" w:customStyle="1" w:styleId="9C24FBEE4D39454696B9657D789923B7">
    <w:name w:val="9C24FBEE4D39454696B9657D789923B7"/>
    <w:rsid w:val="00D97097"/>
  </w:style>
  <w:style w:type="paragraph" w:customStyle="1" w:styleId="CC37E2F700914327B1F002238C1A051A">
    <w:name w:val="CC37E2F700914327B1F002238C1A051A"/>
    <w:rsid w:val="00D97097"/>
  </w:style>
  <w:style w:type="paragraph" w:customStyle="1" w:styleId="09D9EC947B8E49B6AF66D44E26A7556D">
    <w:name w:val="09D9EC947B8E49B6AF66D44E26A7556D"/>
    <w:rsid w:val="00D97097"/>
  </w:style>
  <w:style w:type="paragraph" w:customStyle="1" w:styleId="0AB1A0187C12425ABDC996C453FCF794">
    <w:name w:val="0AB1A0187C12425ABDC996C453FCF794"/>
    <w:rsid w:val="00D97097"/>
  </w:style>
  <w:style w:type="paragraph" w:customStyle="1" w:styleId="B99E4F92DD0C4318A7677911E73953C4">
    <w:name w:val="B99E4F92DD0C4318A7677911E73953C4"/>
    <w:rsid w:val="00D97097"/>
  </w:style>
  <w:style w:type="paragraph" w:customStyle="1" w:styleId="0A673D6712C34F909B2DF7D0729DCA0A">
    <w:name w:val="0A673D6712C34F909B2DF7D0729DCA0A"/>
    <w:rsid w:val="00D97097"/>
  </w:style>
  <w:style w:type="paragraph" w:customStyle="1" w:styleId="8227C352C1FD44A4BA9D2FFAAA90284F">
    <w:name w:val="8227C352C1FD44A4BA9D2FFAAA90284F"/>
    <w:rsid w:val="00D97097"/>
  </w:style>
  <w:style w:type="paragraph" w:customStyle="1" w:styleId="FBC5E10F95CF4AABB53E3AEA8D0D3E0E">
    <w:name w:val="FBC5E10F95CF4AABB53E3AEA8D0D3E0E"/>
    <w:rsid w:val="00D97097"/>
  </w:style>
  <w:style w:type="paragraph" w:customStyle="1" w:styleId="CE5C3B7B702747A89DC078340E9EE461">
    <w:name w:val="CE5C3B7B702747A89DC078340E9EE461"/>
    <w:rsid w:val="00D97097"/>
  </w:style>
  <w:style w:type="paragraph" w:customStyle="1" w:styleId="1AD46AA2AC464AA68A90F8E5937EB44A">
    <w:name w:val="1AD46AA2AC464AA68A90F8E5937EB44A"/>
    <w:rsid w:val="00D97097"/>
  </w:style>
  <w:style w:type="paragraph" w:customStyle="1" w:styleId="943DBE86D15E46399ACFB118DF9C33B6">
    <w:name w:val="943DBE86D15E46399ACFB118DF9C33B6"/>
    <w:rsid w:val="00D97097"/>
  </w:style>
  <w:style w:type="paragraph" w:customStyle="1" w:styleId="133FAC7D756140929E75B98C8A5AE1BD">
    <w:name w:val="133FAC7D756140929E75B98C8A5AE1BD"/>
    <w:rsid w:val="00D97097"/>
  </w:style>
  <w:style w:type="paragraph" w:customStyle="1" w:styleId="40F5BEF1F70345D4AD7383A51F84D870">
    <w:name w:val="40F5BEF1F70345D4AD7383A51F84D870"/>
    <w:rsid w:val="00D97097"/>
  </w:style>
  <w:style w:type="paragraph" w:customStyle="1" w:styleId="303225B5081A4B558813FB8D01649E07">
    <w:name w:val="303225B5081A4B558813FB8D01649E07"/>
    <w:rsid w:val="00D97097"/>
  </w:style>
  <w:style w:type="paragraph" w:customStyle="1" w:styleId="0629367EA478455FA2CE7BF0EBE9B817">
    <w:name w:val="0629367EA478455FA2CE7BF0EBE9B817"/>
    <w:rsid w:val="00D97097"/>
  </w:style>
  <w:style w:type="paragraph" w:customStyle="1" w:styleId="E06F2C6DB7C1461E90AD6DBE5295B998">
    <w:name w:val="E06F2C6DB7C1461E90AD6DBE5295B998"/>
    <w:rsid w:val="00D97097"/>
  </w:style>
  <w:style w:type="paragraph" w:customStyle="1" w:styleId="40EDC6042C414E7D8DD67530AA110A3E">
    <w:name w:val="40EDC6042C414E7D8DD67530AA110A3E"/>
    <w:rsid w:val="00D97097"/>
  </w:style>
  <w:style w:type="paragraph" w:customStyle="1" w:styleId="04E3A1BD07B344A7B66C63FDE3D718FB">
    <w:name w:val="04E3A1BD07B344A7B66C63FDE3D718FB"/>
    <w:rsid w:val="00D97097"/>
  </w:style>
  <w:style w:type="paragraph" w:customStyle="1" w:styleId="510BB9DB3D3F40E88A807949227FB21C">
    <w:name w:val="510BB9DB3D3F40E88A807949227FB21C"/>
    <w:rsid w:val="00D97097"/>
  </w:style>
  <w:style w:type="paragraph" w:customStyle="1" w:styleId="436946E1EED240D0B592EAE8587118F2">
    <w:name w:val="436946E1EED240D0B592EAE8587118F2"/>
    <w:rsid w:val="00D97097"/>
  </w:style>
  <w:style w:type="paragraph" w:customStyle="1" w:styleId="6C32936D41CD4C4496935EB23D8C2638">
    <w:name w:val="6C32936D41CD4C4496935EB23D8C2638"/>
    <w:rsid w:val="00D97097"/>
  </w:style>
  <w:style w:type="paragraph" w:customStyle="1" w:styleId="5A8FC48A75B2441B953F2672D3C4FFA1">
    <w:name w:val="5A8FC48A75B2441B953F2672D3C4FFA1"/>
    <w:rsid w:val="00D97097"/>
  </w:style>
  <w:style w:type="paragraph" w:customStyle="1" w:styleId="90576EFA1E3F48949604DB9BB5D46A38">
    <w:name w:val="90576EFA1E3F48949604DB9BB5D46A38"/>
    <w:rsid w:val="00D97097"/>
  </w:style>
  <w:style w:type="paragraph" w:customStyle="1" w:styleId="79F846A20EF34C93914E1CFA2B259E10">
    <w:name w:val="79F846A20EF34C93914E1CFA2B259E10"/>
    <w:rsid w:val="00D97097"/>
  </w:style>
  <w:style w:type="paragraph" w:customStyle="1" w:styleId="BCD96AE45B0A446F983B3D200496B1BD">
    <w:name w:val="BCD96AE45B0A446F983B3D200496B1BD"/>
    <w:rsid w:val="00D97097"/>
  </w:style>
  <w:style w:type="paragraph" w:customStyle="1" w:styleId="647DE58B11C94E49B889DF9746F64F8A">
    <w:name w:val="647DE58B11C94E49B889DF9746F64F8A"/>
    <w:rsid w:val="00D97097"/>
  </w:style>
  <w:style w:type="paragraph" w:customStyle="1" w:styleId="DF99C1B86AB243959068181636F2AB5D">
    <w:name w:val="DF99C1B86AB243959068181636F2AB5D"/>
    <w:rsid w:val="00D97097"/>
  </w:style>
  <w:style w:type="paragraph" w:customStyle="1" w:styleId="1968EDD0A3894E3C858B88416F92EC47">
    <w:name w:val="1968EDD0A3894E3C858B88416F92EC47"/>
    <w:rsid w:val="00D97097"/>
  </w:style>
  <w:style w:type="paragraph" w:customStyle="1" w:styleId="05D32BCF78F54A248C5580403A34C6F7">
    <w:name w:val="05D32BCF78F54A248C5580403A34C6F7"/>
    <w:rsid w:val="00D97097"/>
  </w:style>
  <w:style w:type="paragraph" w:customStyle="1" w:styleId="0817E78420744A3A8C15EA47C911286C">
    <w:name w:val="0817E78420744A3A8C15EA47C911286C"/>
    <w:rsid w:val="00D97097"/>
  </w:style>
  <w:style w:type="paragraph" w:customStyle="1" w:styleId="C7F5E7C891B846FC90523998470AC5DF">
    <w:name w:val="C7F5E7C891B846FC90523998470AC5DF"/>
    <w:rsid w:val="00D97097"/>
  </w:style>
  <w:style w:type="paragraph" w:customStyle="1" w:styleId="BF6B04D47E3B4199A34394A8A7533AB8">
    <w:name w:val="BF6B04D47E3B4199A34394A8A7533AB8"/>
    <w:rsid w:val="00D97097"/>
  </w:style>
  <w:style w:type="paragraph" w:customStyle="1" w:styleId="DD7F6CE4EA4A47F29BCF98A0236AF69E">
    <w:name w:val="DD7F6CE4EA4A47F29BCF98A0236AF69E"/>
    <w:rsid w:val="00D97097"/>
  </w:style>
  <w:style w:type="paragraph" w:customStyle="1" w:styleId="B82C2DB222E44967B44FCFD248C4E341">
    <w:name w:val="B82C2DB222E44967B44FCFD248C4E341"/>
    <w:rsid w:val="00D97097"/>
  </w:style>
  <w:style w:type="paragraph" w:customStyle="1" w:styleId="D5715735B896482C92EBDE05E3158B68">
    <w:name w:val="D5715735B896482C92EBDE05E3158B68"/>
    <w:rsid w:val="00D97097"/>
  </w:style>
  <w:style w:type="paragraph" w:customStyle="1" w:styleId="4B4504E76A654842B771F870A7D779C5">
    <w:name w:val="4B4504E76A654842B771F870A7D779C5"/>
    <w:rsid w:val="00D97097"/>
  </w:style>
  <w:style w:type="paragraph" w:customStyle="1" w:styleId="F09968D229654566A236536D933E6215">
    <w:name w:val="F09968D229654566A236536D933E6215"/>
    <w:rsid w:val="00D97097"/>
  </w:style>
  <w:style w:type="paragraph" w:customStyle="1" w:styleId="3FD4D3A170FE47ADBA757FFBC97C5E49">
    <w:name w:val="3FD4D3A170FE47ADBA757FFBC97C5E49"/>
    <w:rsid w:val="00D97097"/>
  </w:style>
  <w:style w:type="paragraph" w:customStyle="1" w:styleId="9C4CD649BE6448279041A488CBF6AFF1">
    <w:name w:val="9C4CD649BE6448279041A488CBF6AFF1"/>
    <w:rsid w:val="00D97097"/>
  </w:style>
  <w:style w:type="paragraph" w:customStyle="1" w:styleId="B823B99A06464D019CB6F7D1BFFAE883">
    <w:name w:val="B823B99A06464D019CB6F7D1BFFAE883"/>
    <w:rsid w:val="00D97097"/>
  </w:style>
  <w:style w:type="paragraph" w:customStyle="1" w:styleId="F9F6C15F88DE4E02AE13F5127D04D137">
    <w:name w:val="F9F6C15F88DE4E02AE13F5127D04D137"/>
    <w:rsid w:val="00D97097"/>
  </w:style>
  <w:style w:type="paragraph" w:customStyle="1" w:styleId="97A7D15401744B5297EEC620A3188D2B">
    <w:name w:val="97A7D15401744B5297EEC620A3188D2B"/>
    <w:rsid w:val="00D97097"/>
  </w:style>
  <w:style w:type="paragraph" w:customStyle="1" w:styleId="A981FFF044FF49A3972684D15BD0EF3E">
    <w:name w:val="A981FFF044FF49A3972684D15BD0EF3E"/>
    <w:rsid w:val="00D97097"/>
  </w:style>
  <w:style w:type="paragraph" w:customStyle="1" w:styleId="AD95F8C4E4B6433991D419E92DA08262">
    <w:name w:val="AD95F8C4E4B6433991D419E92DA08262"/>
    <w:rsid w:val="00D97097"/>
  </w:style>
  <w:style w:type="paragraph" w:customStyle="1" w:styleId="C8E31D36575B4D76BF4E8823F12CFFD8">
    <w:name w:val="C8E31D36575B4D76BF4E8823F12CFFD8"/>
    <w:rsid w:val="00D97097"/>
  </w:style>
  <w:style w:type="paragraph" w:customStyle="1" w:styleId="F024E9170D8F47F3957D1E5F4FB06FDD">
    <w:name w:val="F024E9170D8F47F3957D1E5F4FB06FDD"/>
    <w:rsid w:val="00D97097"/>
  </w:style>
  <w:style w:type="paragraph" w:customStyle="1" w:styleId="D0FB869A22A34C5193CBAB4E83AD67EF">
    <w:name w:val="D0FB869A22A34C5193CBAB4E83AD67EF"/>
    <w:rsid w:val="00D97097"/>
  </w:style>
  <w:style w:type="paragraph" w:customStyle="1" w:styleId="86D30F916A9046ECB5FD133823ED78F1">
    <w:name w:val="86D30F916A9046ECB5FD133823ED78F1"/>
    <w:rsid w:val="00D97097"/>
  </w:style>
  <w:style w:type="paragraph" w:customStyle="1" w:styleId="30E6B61B07B04D12BBC2666FFFA938E2">
    <w:name w:val="30E6B61B07B04D12BBC2666FFFA938E2"/>
    <w:rsid w:val="00D97097"/>
  </w:style>
  <w:style w:type="paragraph" w:customStyle="1" w:styleId="9333B77D46A242ADA8A5EB369AE6C04F">
    <w:name w:val="9333B77D46A242ADA8A5EB369AE6C04F"/>
    <w:rsid w:val="00D97097"/>
  </w:style>
  <w:style w:type="paragraph" w:customStyle="1" w:styleId="C7AD4AA747C44272868908B127736CCC">
    <w:name w:val="C7AD4AA747C44272868908B127736CCC"/>
    <w:rsid w:val="00D97097"/>
  </w:style>
  <w:style w:type="paragraph" w:customStyle="1" w:styleId="259601E0512F4B7B87F60F2E45E218C5">
    <w:name w:val="259601E0512F4B7B87F60F2E45E218C5"/>
    <w:rsid w:val="00D97097"/>
  </w:style>
  <w:style w:type="paragraph" w:customStyle="1" w:styleId="E0D4DCFDD5DB4E30BE9E27618868227D">
    <w:name w:val="E0D4DCFDD5DB4E30BE9E27618868227D"/>
    <w:rsid w:val="00D97097"/>
  </w:style>
  <w:style w:type="paragraph" w:customStyle="1" w:styleId="ED8A77C8848E42DC82581E55789A7D726">
    <w:name w:val="ED8A77C8848E42DC82581E55789A7D726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5CD4CC11B04FBF97065F0DF40090F03">
    <w:name w:val="555CD4CC11B04FBF97065F0DF40090F0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45D9837AEE43BCB3C93F4BFD0C35843">
    <w:name w:val="0245D9837AEE43BCB3C93F4BFD0C35843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4">
    <w:name w:val="42AF32D33C454B4ABDFEF4E4D5D120244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4">
    <w:name w:val="5873D9945EAE49029B9B8A5295FD90EC4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9D48C8ABB043B580C535E1807B2A2F">
    <w:name w:val="6A9D48C8ABB043B580C535E1807B2A2F"/>
    <w:rsid w:val="00D97097"/>
  </w:style>
  <w:style w:type="paragraph" w:customStyle="1" w:styleId="AAE97B74018042AF8ECFB90F8C9E5306">
    <w:name w:val="AAE97B74018042AF8ECFB90F8C9E5306"/>
    <w:rsid w:val="00D97097"/>
  </w:style>
  <w:style w:type="paragraph" w:customStyle="1" w:styleId="759C02496331420F82E8BBF39A7EF362">
    <w:name w:val="759C02496331420F82E8BBF39A7EF362"/>
    <w:rsid w:val="00D97097"/>
  </w:style>
  <w:style w:type="paragraph" w:customStyle="1" w:styleId="6438BACE909047AF979856696D935B07">
    <w:name w:val="6438BACE909047AF979856696D935B07"/>
    <w:rsid w:val="00D97097"/>
  </w:style>
  <w:style w:type="paragraph" w:customStyle="1" w:styleId="7D2429CC620F4D579E51E696A68EAC28">
    <w:name w:val="7D2429CC620F4D579E51E696A68EAC28"/>
    <w:rsid w:val="00D97097"/>
  </w:style>
  <w:style w:type="paragraph" w:customStyle="1" w:styleId="D2088FE84D2D4E24964883F8F742A884">
    <w:name w:val="D2088FE84D2D4E24964883F8F742A884"/>
    <w:rsid w:val="00D97097"/>
  </w:style>
  <w:style w:type="paragraph" w:customStyle="1" w:styleId="087179EBC93A4842AE4D9C480D11403E">
    <w:name w:val="087179EBC93A4842AE4D9C480D11403E"/>
    <w:rsid w:val="00D97097"/>
  </w:style>
  <w:style w:type="paragraph" w:customStyle="1" w:styleId="A73FB37DA49448B2987308A19B8A963C">
    <w:name w:val="A73FB37DA49448B2987308A19B8A963C"/>
    <w:rsid w:val="00D97097"/>
  </w:style>
  <w:style w:type="paragraph" w:customStyle="1" w:styleId="467DC7D126F843CB89C9AAAF87BFCE17">
    <w:name w:val="467DC7D126F843CB89C9AAAF87BFCE17"/>
    <w:rsid w:val="00D97097"/>
  </w:style>
  <w:style w:type="paragraph" w:customStyle="1" w:styleId="95661C4EE2064329AF27380FAB2DF984">
    <w:name w:val="95661C4EE2064329AF27380FAB2DF984"/>
    <w:rsid w:val="00D97097"/>
  </w:style>
  <w:style w:type="paragraph" w:customStyle="1" w:styleId="E4BA81C986FD4FC9A9D5CDD32B34A754">
    <w:name w:val="E4BA81C986FD4FC9A9D5CDD32B34A754"/>
    <w:rsid w:val="00D97097"/>
  </w:style>
  <w:style w:type="paragraph" w:customStyle="1" w:styleId="6ED3B3B6CEBE4FB9B97B149C0BD17626">
    <w:name w:val="6ED3B3B6CEBE4FB9B97B149C0BD17626"/>
    <w:rsid w:val="00D97097"/>
  </w:style>
  <w:style w:type="paragraph" w:customStyle="1" w:styleId="20B69884998A4911901919EC46FE0963">
    <w:name w:val="20B69884998A4911901919EC46FE0963"/>
    <w:rsid w:val="00D97097"/>
  </w:style>
  <w:style w:type="paragraph" w:customStyle="1" w:styleId="51F77C25E8F847619624FC1574DEB232">
    <w:name w:val="51F77C25E8F847619624FC1574DEB232"/>
    <w:rsid w:val="00D97097"/>
  </w:style>
  <w:style w:type="paragraph" w:customStyle="1" w:styleId="5B6F0E3F3B3B4946A88A80A30D74EAD0">
    <w:name w:val="5B6F0E3F3B3B4946A88A80A30D74EAD0"/>
    <w:rsid w:val="00D97097"/>
  </w:style>
  <w:style w:type="paragraph" w:customStyle="1" w:styleId="52666C5EDD2847D88A9A15243BC812A5">
    <w:name w:val="52666C5EDD2847D88A9A15243BC812A5"/>
    <w:rsid w:val="00D97097"/>
  </w:style>
  <w:style w:type="paragraph" w:customStyle="1" w:styleId="ED9A711D66964A88A32E61F948430F40">
    <w:name w:val="ED9A711D66964A88A32E61F948430F40"/>
    <w:rsid w:val="00D97097"/>
  </w:style>
  <w:style w:type="paragraph" w:customStyle="1" w:styleId="2A1D448048C34627BE7E44E0AC968388">
    <w:name w:val="2A1D448048C34627BE7E44E0AC968388"/>
    <w:rsid w:val="00D97097"/>
  </w:style>
  <w:style w:type="paragraph" w:customStyle="1" w:styleId="9125892EC5B840BEB1336366CBF16473">
    <w:name w:val="9125892EC5B840BEB1336366CBF16473"/>
    <w:rsid w:val="00D97097"/>
  </w:style>
  <w:style w:type="paragraph" w:customStyle="1" w:styleId="B796CE63D7994E23BD396F0E2BF8E739">
    <w:name w:val="B796CE63D7994E23BD396F0E2BF8E739"/>
    <w:rsid w:val="00D97097"/>
  </w:style>
  <w:style w:type="paragraph" w:customStyle="1" w:styleId="FFD5D71A4EE3459B87C2C23841217896">
    <w:name w:val="FFD5D71A4EE3459B87C2C23841217896"/>
    <w:rsid w:val="00D97097"/>
  </w:style>
  <w:style w:type="paragraph" w:customStyle="1" w:styleId="B54270C996FF4A418F1BD055AC62CA3E">
    <w:name w:val="B54270C996FF4A418F1BD055AC62CA3E"/>
    <w:rsid w:val="00D97097"/>
  </w:style>
  <w:style w:type="paragraph" w:customStyle="1" w:styleId="8B3940871CF743D89AD87F1731428DCA">
    <w:name w:val="8B3940871CF743D89AD87F1731428DCA"/>
    <w:rsid w:val="00D97097"/>
  </w:style>
  <w:style w:type="paragraph" w:customStyle="1" w:styleId="EDD1BE472C5C4887B813644A0FAF182E">
    <w:name w:val="EDD1BE472C5C4887B813644A0FAF182E"/>
    <w:rsid w:val="00D97097"/>
  </w:style>
  <w:style w:type="paragraph" w:customStyle="1" w:styleId="98FDA2A61A0E45CEBB5CD0CCA11B85FC">
    <w:name w:val="98FDA2A61A0E45CEBB5CD0CCA11B85FC"/>
    <w:rsid w:val="00D97097"/>
  </w:style>
  <w:style w:type="paragraph" w:customStyle="1" w:styleId="7227A7F41C734380B64A6C30F8330DF5">
    <w:name w:val="7227A7F41C734380B64A6C30F8330DF5"/>
    <w:rsid w:val="00D97097"/>
  </w:style>
  <w:style w:type="paragraph" w:customStyle="1" w:styleId="9E402DA548974AA5A3CEFCD50275CD8F">
    <w:name w:val="9E402DA548974AA5A3CEFCD50275CD8F"/>
    <w:rsid w:val="00D97097"/>
  </w:style>
  <w:style w:type="paragraph" w:customStyle="1" w:styleId="E1BCA98D3CEF4911BFD9D3B012908272">
    <w:name w:val="E1BCA98D3CEF4911BFD9D3B012908272"/>
    <w:rsid w:val="00D97097"/>
  </w:style>
  <w:style w:type="paragraph" w:customStyle="1" w:styleId="A02970931F60433A84DF77FE9EE08128">
    <w:name w:val="A02970931F60433A84DF77FE9EE08128"/>
    <w:rsid w:val="00D97097"/>
  </w:style>
  <w:style w:type="paragraph" w:customStyle="1" w:styleId="57BC222520284CE68CDB36BC95D42661">
    <w:name w:val="57BC222520284CE68CDB36BC95D42661"/>
    <w:rsid w:val="00D97097"/>
  </w:style>
  <w:style w:type="paragraph" w:customStyle="1" w:styleId="8CA618150E264A418C984A6D8745777A">
    <w:name w:val="8CA618150E264A418C984A6D8745777A"/>
    <w:rsid w:val="00D97097"/>
  </w:style>
  <w:style w:type="paragraph" w:customStyle="1" w:styleId="088E2753699F4FCC8C59C3587A38298B">
    <w:name w:val="088E2753699F4FCC8C59C3587A38298B"/>
    <w:rsid w:val="00D97097"/>
  </w:style>
  <w:style w:type="paragraph" w:customStyle="1" w:styleId="179648777A2E42D6BC2DB0E17D10CC70">
    <w:name w:val="179648777A2E42D6BC2DB0E17D10CC70"/>
    <w:rsid w:val="00D97097"/>
  </w:style>
  <w:style w:type="paragraph" w:customStyle="1" w:styleId="34DE1AE11B634995A177E6AC2248D35D">
    <w:name w:val="34DE1AE11B634995A177E6AC2248D35D"/>
    <w:rsid w:val="00D97097"/>
  </w:style>
  <w:style w:type="paragraph" w:customStyle="1" w:styleId="E6767B67183245E588BCFBD53A97A24D">
    <w:name w:val="E6767B67183245E588BCFBD53A97A24D"/>
    <w:rsid w:val="00D97097"/>
  </w:style>
  <w:style w:type="paragraph" w:customStyle="1" w:styleId="49E63899E6114CF3A01AD15B0A8AC9E7">
    <w:name w:val="49E63899E6114CF3A01AD15B0A8AC9E7"/>
    <w:rsid w:val="00D97097"/>
  </w:style>
  <w:style w:type="paragraph" w:customStyle="1" w:styleId="9356827D8336444D9241BE97D940BD36">
    <w:name w:val="9356827D8336444D9241BE97D940BD36"/>
    <w:rsid w:val="00D97097"/>
  </w:style>
  <w:style w:type="paragraph" w:customStyle="1" w:styleId="A646520C87E84CCC94A48FF46008E816">
    <w:name w:val="A646520C87E84CCC94A48FF46008E816"/>
    <w:rsid w:val="00D97097"/>
  </w:style>
  <w:style w:type="paragraph" w:customStyle="1" w:styleId="3B9E36A2A4C74F208254DBF902E2D483">
    <w:name w:val="3B9E36A2A4C74F208254DBF902E2D483"/>
    <w:rsid w:val="00D97097"/>
  </w:style>
  <w:style w:type="paragraph" w:customStyle="1" w:styleId="DCDEA1CE3D5E4CF68C99CA8C1AF19C7E">
    <w:name w:val="DCDEA1CE3D5E4CF68C99CA8C1AF19C7E"/>
    <w:rsid w:val="00D97097"/>
  </w:style>
  <w:style w:type="paragraph" w:customStyle="1" w:styleId="E449673399C443B9AA66AA9BDF13A523">
    <w:name w:val="E449673399C443B9AA66AA9BDF13A523"/>
    <w:rsid w:val="00D97097"/>
  </w:style>
  <w:style w:type="paragraph" w:customStyle="1" w:styleId="BABF1872FEF4465891C22BEBBB02E452">
    <w:name w:val="BABF1872FEF4465891C22BEBBB02E452"/>
    <w:rsid w:val="00D97097"/>
  </w:style>
  <w:style w:type="paragraph" w:customStyle="1" w:styleId="92E06F3F587C47D9998FC6971FE07895">
    <w:name w:val="92E06F3F587C47D9998FC6971FE07895"/>
    <w:rsid w:val="00D97097"/>
  </w:style>
  <w:style w:type="paragraph" w:customStyle="1" w:styleId="9348AF0A3BF943DB84F8BD65681346EB">
    <w:name w:val="9348AF0A3BF943DB84F8BD65681346EB"/>
    <w:rsid w:val="00D97097"/>
  </w:style>
  <w:style w:type="paragraph" w:customStyle="1" w:styleId="13C6F535FC794A00A5D151526F37ABD3">
    <w:name w:val="13C6F535FC794A00A5D151526F37ABD3"/>
    <w:rsid w:val="00D97097"/>
  </w:style>
  <w:style w:type="paragraph" w:customStyle="1" w:styleId="E4E8092C6AD84731B85ECE2C04145857">
    <w:name w:val="E4E8092C6AD84731B85ECE2C04145857"/>
    <w:rsid w:val="00D97097"/>
  </w:style>
  <w:style w:type="paragraph" w:customStyle="1" w:styleId="F003477157CD4BFDA7E6C978F804380B">
    <w:name w:val="F003477157CD4BFDA7E6C978F804380B"/>
    <w:rsid w:val="00D97097"/>
  </w:style>
  <w:style w:type="paragraph" w:customStyle="1" w:styleId="4F93BD518BF247C4A45D36B1EFBCB07D">
    <w:name w:val="4F93BD518BF247C4A45D36B1EFBCB07D"/>
    <w:rsid w:val="00D97097"/>
  </w:style>
  <w:style w:type="paragraph" w:customStyle="1" w:styleId="85CE2E0BC8D64923B7811EF55F168334">
    <w:name w:val="85CE2E0BC8D64923B7811EF55F168334"/>
    <w:rsid w:val="00D97097"/>
  </w:style>
  <w:style w:type="paragraph" w:customStyle="1" w:styleId="C529B595CA9D4D5E854E446F8C071664">
    <w:name w:val="C529B595CA9D4D5E854E446F8C071664"/>
    <w:rsid w:val="00D97097"/>
  </w:style>
  <w:style w:type="paragraph" w:customStyle="1" w:styleId="1830F52F61AB4A4B8ED38D36691E9D81">
    <w:name w:val="1830F52F61AB4A4B8ED38D36691E9D81"/>
    <w:rsid w:val="00D97097"/>
  </w:style>
  <w:style w:type="paragraph" w:customStyle="1" w:styleId="9ED63BADE42946D3BA2A96D02AA978BE">
    <w:name w:val="9ED63BADE42946D3BA2A96D02AA978BE"/>
    <w:rsid w:val="00D97097"/>
  </w:style>
  <w:style w:type="paragraph" w:customStyle="1" w:styleId="450E3E1554CB4902A9FE2186031272DA">
    <w:name w:val="450E3E1554CB4902A9FE2186031272DA"/>
    <w:rsid w:val="00D97097"/>
  </w:style>
  <w:style w:type="paragraph" w:customStyle="1" w:styleId="4EB08A36E41A46D4A3646644DA9824F3">
    <w:name w:val="4EB08A36E41A46D4A3646644DA9824F3"/>
    <w:rsid w:val="00D97097"/>
  </w:style>
  <w:style w:type="paragraph" w:customStyle="1" w:styleId="886E6414E02C47B987648BDD17E6E40E">
    <w:name w:val="886E6414E02C47B987648BDD17E6E40E"/>
    <w:rsid w:val="00D97097"/>
  </w:style>
  <w:style w:type="paragraph" w:customStyle="1" w:styleId="EA1E8739CF464386AD39B649AA24DC47">
    <w:name w:val="EA1E8739CF464386AD39B649AA24DC47"/>
    <w:rsid w:val="00D97097"/>
  </w:style>
  <w:style w:type="paragraph" w:customStyle="1" w:styleId="ABFD474DBDF94976B33B10E45179E280">
    <w:name w:val="ABFD474DBDF94976B33B10E45179E280"/>
    <w:rsid w:val="00D97097"/>
  </w:style>
  <w:style w:type="paragraph" w:customStyle="1" w:styleId="B7FB6E469E4348F9BB368F6D420FBBEF">
    <w:name w:val="B7FB6E469E4348F9BB368F6D420FBBEF"/>
    <w:rsid w:val="00D97097"/>
  </w:style>
  <w:style w:type="paragraph" w:customStyle="1" w:styleId="25FC9A1B7CD74AF2931C65D91F409FCF">
    <w:name w:val="25FC9A1B7CD74AF2931C65D91F409FCF"/>
    <w:rsid w:val="00D97097"/>
  </w:style>
  <w:style w:type="paragraph" w:customStyle="1" w:styleId="F22C1F9A0CF14A258233A0C3F3255F94">
    <w:name w:val="F22C1F9A0CF14A258233A0C3F3255F94"/>
    <w:rsid w:val="00D97097"/>
  </w:style>
  <w:style w:type="paragraph" w:customStyle="1" w:styleId="2DCB3C520DEF4497BC9C119475B931DE">
    <w:name w:val="2DCB3C520DEF4497BC9C119475B931DE"/>
    <w:rsid w:val="00D97097"/>
  </w:style>
  <w:style w:type="paragraph" w:customStyle="1" w:styleId="BE40AF8D3870476AAA782D41F77E7DFA">
    <w:name w:val="BE40AF8D3870476AAA782D41F77E7DFA"/>
    <w:rsid w:val="00D97097"/>
  </w:style>
  <w:style w:type="paragraph" w:customStyle="1" w:styleId="4FE084BCC1904CE09EB39A3356FC12BB">
    <w:name w:val="4FE084BCC1904CE09EB39A3356FC12BB"/>
    <w:rsid w:val="00D97097"/>
  </w:style>
  <w:style w:type="paragraph" w:customStyle="1" w:styleId="83D4EB645DA94F599B91564A65A052D6">
    <w:name w:val="83D4EB645DA94F599B91564A65A052D6"/>
    <w:rsid w:val="00D97097"/>
  </w:style>
  <w:style w:type="paragraph" w:customStyle="1" w:styleId="518AFF977F094F9E973E4001830FD0A9">
    <w:name w:val="518AFF977F094F9E973E4001830FD0A9"/>
    <w:rsid w:val="00D97097"/>
  </w:style>
  <w:style w:type="paragraph" w:customStyle="1" w:styleId="256850B6C30A49E7982F1BA3A40B5CCD">
    <w:name w:val="256850B6C30A49E7982F1BA3A40B5CCD"/>
    <w:rsid w:val="00D97097"/>
  </w:style>
  <w:style w:type="paragraph" w:customStyle="1" w:styleId="FCC0E7B6FB9C44D5A7BBE7C6F23CF036">
    <w:name w:val="FCC0E7B6FB9C44D5A7BBE7C6F23CF036"/>
    <w:rsid w:val="00D97097"/>
  </w:style>
  <w:style w:type="paragraph" w:customStyle="1" w:styleId="E1F0AA7F0C8E411080F478D4F7038746">
    <w:name w:val="E1F0AA7F0C8E411080F478D4F7038746"/>
    <w:rsid w:val="00D97097"/>
  </w:style>
  <w:style w:type="paragraph" w:customStyle="1" w:styleId="5F5E862D0C54463B9C06841416B9F1AF">
    <w:name w:val="5F5E862D0C54463B9C06841416B9F1AF"/>
    <w:rsid w:val="00D97097"/>
  </w:style>
  <w:style w:type="paragraph" w:customStyle="1" w:styleId="621DBABE809B45919A59AFFA548FEF71">
    <w:name w:val="621DBABE809B45919A59AFFA548FEF71"/>
    <w:rsid w:val="00D97097"/>
  </w:style>
  <w:style w:type="paragraph" w:customStyle="1" w:styleId="9AB6800B2BCF4D1F9965AA51C8BDDE11">
    <w:name w:val="9AB6800B2BCF4D1F9965AA51C8BDDE11"/>
    <w:rsid w:val="00D97097"/>
  </w:style>
  <w:style w:type="paragraph" w:customStyle="1" w:styleId="88649B0A04444C088E341D476D6A74C6">
    <w:name w:val="88649B0A04444C088E341D476D6A74C6"/>
    <w:rsid w:val="00D97097"/>
  </w:style>
  <w:style w:type="paragraph" w:customStyle="1" w:styleId="7888C0B980564FF296CEA6C648D42501">
    <w:name w:val="7888C0B980564FF296CEA6C648D42501"/>
    <w:rsid w:val="00D97097"/>
  </w:style>
  <w:style w:type="paragraph" w:customStyle="1" w:styleId="440CFBC2577F4210BB56CF7AEFBDE768">
    <w:name w:val="440CFBC2577F4210BB56CF7AEFBDE768"/>
    <w:rsid w:val="00D97097"/>
  </w:style>
  <w:style w:type="paragraph" w:customStyle="1" w:styleId="7EC4BFC191484CDF85556182E4C22B46">
    <w:name w:val="7EC4BFC191484CDF85556182E4C22B46"/>
    <w:rsid w:val="00D97097"/>
  </w:style>
  <w:style w:type="paragraph" w:customStyle="1" w:styleId="A162BF05E92D4A5A901FBE97D885C146">
    <w:name w:val="A162BF05E92D4A5A901FBE97D885C146"/>
    <w:rsid w:val="00D97097"/>
  </w:style>
  <w:style w:type="paragraph" w:customStyle="1" w:styleId="34FCB5F304244480B98887245C423446">
    <w:name w:val="34FCB5F304244480B98887245C423446"/>
    <w:rsid w:val="00D97097"/>
  </w:style>
  <w:style w:type="paragraph" w:customStyle="1" w:styleId="0385FE22A61D4D399A4FF72D4C3E9327">
    <w:name w:val="0385FE22A61D4D399A4FF72D4C3E9327"/>
    <w:rsid w:val="00D97097"/>
  </w:style>
  <w:style w:type="paragraph" w:customStyle="1" w:styleId="FEAF9C3CBF314068B047B305B3205AAF">
    <w:name w:val="FEAF9C3CBF314068B047B305B3205AAF"/>
    <w:rsid w:val="00D97097"/>
  </w:style>
  <w:style w:type="paragraph" w:customStyle="1" w:styleId="2C976A771E1D4BD49E6E698BC8548692">
    <w:name w:val="2C976A771E1D4BD49E6E698BC8548692"/>
    <w:rsid w:val="00D97097"/>
  </w:style>
  <w:style w:type="paragraph" w:customStyle="1" w:styleId="651C22AD949B41B7A136CC53554D3B54">
    <w:name w:val="651C22AD949B41B7A136CC53554D3B54"/>
    <w:rsid w:val="00D97097"/>
  </w:style>
  <w:style w:type="paragraph" w:customStyle="1" w:styleId="3191171B05AC4D26A4E01BC859BC8FFE">
    <w:name w:val="3191171B05AC4D26A4E01BC859BC8FFE"/>
    <w:rsid w:val="00D97097"/>
  </w:style>
  <w:style w:type="paragraph" w:customStyle="1" w:styleId="47F76F489CCC4D5CB6A3E6C67CCFAC82">
    <w:name w:val="47F76F489CCC4D5CB6A3E6C67CCFAC82"/>
    <w:rsid w:val="00D97097"/>
  </w:style>
  <w:style w:type="paragraph" w:customStyle="1" w:styleId="D1C72A1D8F2F47AA9AAA843DA9B5FC5D">
    <w:name w:val="D1C72A1D8F2F47AA9AAA843DA9B5FC5D"/>
    <w:rsid w:val="00D97097"/>
  </w:style>
  <w:style w:type="paragraph" w:customStyle="1" w:styleId="19EA5C4688974C20ACB315EE9E9DE81A">
    <w:name w:val="19EA5C4688974C20ACB315EE9E9DE81A"/>
    <w:rsid w:val="00D97097"/>
  </w:style>
  <w:style w:type="paragraph" w:customStyle="1" w:styleId="56521AF48A1B4818B4CFF78D1FD7ED9D">
    <w:name w:val="56521AF48A1B4818B4CFF78D1FD7ED9D"/>
    <w:rsid w:val="00D97097"/>
  </w:style>
  <w:style w:type="paragraph" w:customStyle="1" w:styleId="A10FF9C6945B4D8D8034CC124C203E21">
    <w:name w:val="A10FF9C6945B4D8D8034CC124C203E21"/>
    <w:rsid w:val="00D97097"/>
  </w:style>
  <w:style w:type="paragraph" w:customStyle="1" w:styleId="D9FA4646F3344C1C8C36E496FD02ADCA">
    <w:name w:val="D9FA4646F3344C1C8C36E496FD02ADCA"/>
    <w:rsid w:val="00D97097"/>
  </w:style>
  <w:style w:type="paragraph" w:customStyle="1" w:styleId="A13D346BCF1848C0A1C71D0512EF91F2">
    <w:name w:val="A13D346BCF1848C0A1C71D0512EF91F2"/>
    <w:rsid w:val="00D97097"/>
  </w:style>
  <w:style w:type="paragraph" w:customStyle="1" w:styleId="BB1B81E0F8634CD5ACC7AC74894CD198">
    <w:name w:val="BB1B81E0F8634CD5ACC7AC74894CD198"/>
    <w:rsid w:val="00D97097"/>
  </w:style>
  <w:style w:type="paragraph" w:customStyle="1" w:styleId="C0D1DD3AF97C4CB9925CDBFFD1F3C134">
    <w:name w:val="C0D1DD3AF97C4CB9925CDBFFD1F3C134"/>
    <w:rsid w:val="00D97097"/>
  </w:style>
  <w:style w:type="paragraph" w:customStyle="1" w:styleId="8EB724895898475883D81F03C5D20354">
    <w:name w:val="8EB724895898475883D81F03C5D20354"/>
    <w:rsid w:val="00D97097"/>
  </w:style>
  <w:style w:type="paragraph" w:customStyle="1" w:styleId="2C02B855686746F5B56F83F627ED2B14">
    <w:name w:val="2C02B855686746F5B56F83F627ED2B14"/>
    <w:rsid w:val="00D97097"/>
  </w:style>
  <w:style w:type="paragraph" w:customStyle="1" w:styleId="C97DA9213BD84A4FBD1454839DC2AC88">
    <w:name w:val="C97DA9213BD84A4FBD1454839DC2AC88"/>
    <w:rsid w:val="00D97097"/>
  </w:style>
  <w:style w:type="paragraph" w:customStyle="1" w:styleId="51E1F924CC004B1485C1EB6683ACEE25">
    <w:name w:val="51E1F924CC004B1485C1EB6683ACEE25"/>
    <w:rsid w:val="00D97097"/>
  </w:style>
  <w:style w:type="paragraph" w:customStyle="1" w:styleId="E783865495954372BABC1668789F01BC">
    <w:name w:val="E783865495954372BABC1668789F01BC"/>
    <w:rsid w:val="00D97097"/>
  </w:style>
  <w:style w:type="paragraph" w:customStyle="1" w:styleId="138466205CDB469683C391171D260BCF">
    <w:name w:val="138466205CDB469683C391171D260BCF"/>
    <w:rsid w:val="00D97097"/>
  </w:style>
  <w:style w:type="paragraph" w:customStyle="1" w:styleId="EAEC13B824964A378491FD4F5172F9EB">
    <w:name w:val="EAEC13B824964A378491FD4F5172F9EB"/>
    <w:rsid w:val="00D97097"/>
  </w:style>
  <w:style w:type="paragraph" w:customStyle="1" w:styleId="480C39670F1344A8926F01ACCCC66B82">
    <w:name w:val="480C39670F1344A8926F01ACCCC66B82"/>
    <w:rsid w:val="00D97097"/>
  </w:style>
  <w:style w:type="paragraph" w:customStyle="1" w:styleId="6C63DEB064634A0E95CB1D51025279AE">
    <w:name w:val="6C63DEB064634A0E95CB1D51025279AE"/>
    <w:rsid w:val="00D97097"/>
  </w:style>
  <w:style w:type="paragraph" w:customStyle="1" w:styleId="0B1338F78F6A40A589DA48D977DD3EEF">
    <w:name w:val="0B1338F78F6A40A589DA48D977DD3EEF"/>
    <w:rsid w:val="00D97097"/>
  </w:style>
  <w:style w:type="paragraph" w:customStyle="1" w:styleId="837CCB16AB95482888F7869F69F13315">
    <w:name w:val="837CCB16AB95482888F7869F69F13315"/>
    <w:rsid w:val="00D97097"/>
  </w:style>
  <w:style w:type="paragraph" w:customStyle="1" w:styleId="CD7FD6762A9548E792E5BC38822BC057">
    <w:name w:val="CD7FD6762A9548E792E5BC38822BC057"/>
    <w:rsid w:val="00D97097"/>
  </w:style>
  <w:style w:type="paragraph" w:customStyle="1" w:styleId="ACB8E7FA455C43F5A88F3B6EB5059005">
    <w:name w:val="ACB8E7FA455C43F5A88F3B6EB5059005"/>
    <w:rsid w:val="00D97097"/>
  </w:style>
  <w:style w:type="paragraph" w:customStyle="1" w:styleId="4BE39751B2124BEF96A8B30770451528">
    <w:name w:val="4BE39751B2124BEF96A8B30770451528"/>
    <w:rsid w:val="00D97097"/>
  </w:style>
  <w:style w:type="paragraph" w:customStyle="1" w:styleId="40392B91D7FB4CB385B8DAEEB627038D">
    <w:name w:val="40392B91D7FB4CB385B8DAEEB627038D"/>
    <w:rsid w:val="00D97097"/>
  </w:style>
  <w:style w:type="paragraph" w:customStyle="1" w:styleId="F1DB17D393404B2A888D55A84BA37C44">
    <w:name w:val="F1DB17D393404B2A888D55A84BA37C44"/>
    <w:rsid w:val="00D97097"/>
  </w:style>
  <w:style w:type="paragraph" w:customStyle="1" w:styleId="CD66FD7A430B4DF8930CB786E98761FE">
    <w:name w:val="CD66FD7A430B4DF8930CB786E98761FE"/>
    <w:rsid w:val="00D97097"/>
  </w:style>
  <w:style w:type="paragraph" w:customStyle="1" w:styleId="B6CEE792AE73409892DFEDB3F1AD1808">
    <w:name w:val="B6CEE792AE73409892DFEDB3F1AD1808"/>
    <w:rsid w:val="00D97097"/>
  </w:style>
  <w:style w:type="paragraph" w:customStyle="1" w:styleId="1262298475874D1DBFFAEBC27E505F92">
    <w:name w:val="1262298475874D1DBFFAEBC27E505F92"/>
    <w:rsid w:val="00D97097"/>
  </w:style>
  <w:style w:type="paragraph" w:customStyle="1" w:styleId="E6624060F1294E09BC17717903964B06">
    <w:name w:val="E6624060F1294E09BC17717903964B06"/>
    <w:rsid w:val="00D97097"/>
  </w:style>
  <w:style w:type="paragraph" w:customStyle="1" w:styleId="0971D8527C694F06B04CEC15070F4E32">
    <w:name w:val="0971D8527C694F06B04CEC15070F4E32"/>
    <w:rsid w:val="00D97097"/>
  </w:style>
  <w:style w:type="paragraph" w:customStyle="1" w:styleId="6EC383794F35457AA1C5544FB4EBA3B6">
    <w:name w:val="6EC383794F35457AA1C5544FB4EBA3B6"/>
    <w:rsid w:val="00D97097"/>
  </w:style>
  <w:style w:type="paragraph" w:customStyle="1" w:styleId="5683908600EC4A8B906B767DD5BABA50">
    <w:name w:val="5683908600EC4A8B906B767DD5BABA50"/>
    <w:rsid w:val="00D97097"/>
  </w:style>
  <w:style w:type="paragraph" w:customStyle="1" w:styleId="2576DA1BE5354A4A9F507DA7CE113819">
    <w:name w:val="2576DA1BE5354A4A9F507DA7CE113819"/>
    <w:rsid w:val="00D97097"/>
  </w:style>
  <w:style w:type="paragraph" w:customStyle="1" w:styleId="8D7C631D37C14632A5C7D4409A3DB4D5">
    <w:name w:val="8D7C631D37C14632A5C7D4409A3DB4D5"/>
    <w:rsid w:val="00D97097"/>
  </w:style>
  <w:style w:type="paragraph" w:customStyle="1" w:styleId="04354FE7B4D24DF39CBA8723764D082C">
    <w:name w:val="04354FE7B4D24DF39CBA8723764D082C"/>
    <w:rsid w:val="00D97097"/>
  </w:style>
  <w:style w:type="paragraph" w:customStyle="1" w:styleId="9A8B79AC2DE84D139E073382F3F594E6">
    <w:name w:val="9A8B79AC2DE84D139E073382F3F594E6"/>
    <w:rsid w:val="00D97097"/>
  </w:style>
  <w:style w:type="paragraph" w:customStyle="1" w:styleId="C887BBFEEBA94B7CAE902AA4A0A173B9">
    <w:name w:val="C887BBFEEBA94B7CAE902AA4A0A173B9"/>
    <w:rsid w:val="00D97097"/>
  </w:style>
  <w:style w:type="paragraph" w:customStyle="1" w:styleId="792C93A3AAC6489788EB39D657880047">
    <w:name w:val="792C93A3AAC6489788EB39D657880047"/>
    <w:rsid w:val="00D97097"/>
  </w:style>
  <w:style w:type="paragraph" w:customStyle="1" w:styleId="45A1E61D32EC448B85F29B6596BA2123">
    <w:name w:val="45A1E61D32EC448B85F29B6596BA2123"/>
    <w:rsid w:val="00D97097"/>
  </w:style>
  <w:style w:type="paragraph" w:customStyle="1" w:styleId="BC322BDC3CCF4D1F861F685C9EA49544">
    <w:name w:val="BC322BDC3CCF4D1F861F685C9EA49544"/>
    <w:rsid w:val="00D97097"/>
  </w:style>
  <w:style w:type="paragraph" w:customStyle="1" w:styleId="D063728C693543C19AFB1EB01B857150">
    <w:name w:val="D063728C693543C19AFB1EB01B857150"/>
    <w:rsid w:val="00D97097"/>
  </w:style>
  <w:style w:type="paragraph" w:customStyle="1" w:styleId="5855E307AD144C74A4CC1C4659413D40">
    <w:name w:val="5855E307AD144C74A4CC1C4659413D40"/>
    <w:rsid w:val="00D97097"/>
  </w:style>
  <w:style w:type="paragraph" w:customStyle="1" w:styleId="334860379DC3401DA4DEEB1F0C176497">
    <w:name w:val="334860379DC3401DA4DEEB1F0C176497"/>
    <w:rsid w:val="00D97097"/>
  </w:style>
  <w:style w:type="paragraph" w:customStyle="1" w:styleId="2A242E1674BD43A891116F04256BE2DD">
    <w:name w:val="2A242E1674BD43A891116F04256BE2DD"/>
    <w:rsid w:val="00D97097"/>
  </w:style>
  <w:style w:type="paragraph" w:customStyle="1" w:styleId="3C883CFB240B4BE2B095CFB9E99370FA">
    <w:name w:val="3C883CFB240B4BE2B095CFB9E99370FA"/>
    <w:rsid w:val="00D97097"/>
  </w:style>
  <w:style w:type="paragraph" w:customStyle="1" w:styleId="634E108457424C309B358071FC8DE918">
    <w:name w:val="634E108457424C309B358071FC8DE918"/>
    <w:rsid w:val="00D97097"/>
  </w:style>
  <w:style w:type="paragraph" w:customStyle="1" w:styleId="8A866C048F5A448F995B78E2847E2C02">
    <w:name w:val="8A866C048F5A448F995B78E2847E2C02"/>
    <w:rsid w:val="00D97097"/>
  </w:style>
  <w:style w:type="paragraph" w:customStyle="1" w:styleId="EC031EC1B1724BCA9590858B8AD6D984">
    <w:name w:val="EC031EC1B1724BCA9590858B8AD6D984"/>
    <w:rsid w:val="00D97097"/>
  </w:style>
  <w:style w:type="paragraph" w:customStyle="1" w:styleId="DD6D2E4F59D045869B5B8E7265F1AAE9">
    <w:name w:val="DD6D2E4F59D045869B5B8E7265F1AAE9"/>
    <w:rsid w:val="00D97097"/>
  </w:style>
  <w:style w:type="paragraph" w:customStyle="1" w:styleId="F511BF33CEFC4A87B8A4FB82DF11244B">
    <w:name w:val="F511BF33CEFC4A87B8A4FB82DF11244B"/>
    <w:rsid w:val="00D97097"/>
  </w:style>
  <w:style w:type="paragraph" w:customStyle="1" w:styleId="7EB6C1C09BB84EFE8FBAC051FC41D7B2">
    <w:name w:val="7EB6C1C09BB84EFE8FBAC051FC41D7B2"/>
    <w:rsid w:val="00D97097"/>
  </w:style>
  <w:style w:type="paragraph" w:customStyle="1" w:styleId="CE85E4FA360342C6B66FC51ABBE04FEA">
    <w:name w:val="CE85E4FA360342C6B66FC51ABBE04FEA"/>
    <w:rsid w:val="00D97097"/>
  </w:style>
  <w:style w:type="paragraph" w:customStyle="1" w:styleId="837E8BA58484487BB24157A1132D45FA">
    <w:name w:val="837E8BA58484487BB24157A1132D45FA"/>
    <w:rsid w:val="00D97097"/>
  </w:style>
  <w:style w:type="paragraph" w:customStyle="1" w:styleId="A4CE8D00BA0C43CC97E1419FBD345B5F">
    <w:name w:val="A4CE8D00BA0C43CC97E1419FBD345B5F"/>
    <w:rsid w:val="00D97097"/>
  </w:style>
  <w:style w:type="paragraph" w:customStyle="1" w:styleId="079F197AD92D4B40A59CB0FC61A6D559">
    <w:name w:val="079F197AD92D4B40A59CB0FC61A6D559"/>
    <w:rsid w:val="00D97097"/>
  </w:style>
  <w:style w:type="paragraph" w:customStyle="1" w:styleId="5DC9BA2099FA49008EF4D02D62DACF37">
    <w:name w:val="5DC9BA2099FA49008EF4D02D62DACF37"/>
    <w:rsid w:val="00D97097"/>
  </w:style>
  <w:style w:type="paragraph" w:customStyle="1" w:styleId="FB3CE1690B944B5AB16D72551A2EA64D">
    <w:name w:val="FB3CE1690B944B5AB16D72551A2EA64D"/>
    <w:rsid w:val="00D97097"/>
  </w:style>
  <w:style w:type="paragraph" w:customStyle="1" w:styleId="1DA11F394A684F0193FE0664A1BC342E">
    <w:name w:val="1DA11F394A684F0193FE0664A1BC342E"/>
    <w:rsid w:val="00D97097"/>
  </w:style>
  <w:style w:type="paragraph" w:customStyle="1" w:styleId="659C9B154FC4430D8D84086F8E04045B">
    <w:name w:val="659C9B154FC4430D8D84086F8E04045B"/>
    <w:rsid w:val="00D97097"/>
  </w:style>
  <w:style w:type="paragraph" w:customStyle="1" w:styleId="96B91DD46E5D4DBD85DBC0548C0FB502">
    <w:name w:val="96B91DD46E5D4DBD85DBC0548C0FB502"/>
    <w:rsid w:val="00D97097"/>
  </w:style>
  <w:style w:type="paragraph" w:customStyle="1" w:styleId="2DA7638D124D41358D1BFBF7B4326139">
    <w:name w:val="2DA7638D124D41358D1BFBF7B4326139"/>
    <w:rsid w:val="00D97097"/>
  </w:style>
  <w:style w:type="paragraph" w:customStyle="1" w:styleId="D1DB04656CC9426C84917CD7905EC143">
    <w:name w:val="D1DB04656CC9426C84917CD7905EC143"/>
    <w:rsid w:val="00D97097"/>
  </w:style>
  <w:style w:type="paragraph" w:customStyle="1" w:styleId="E92C210D8B9C45D0B76B4F59DF27D448">
    <w:name w:val="E92C210D8B9C45D0B76B4F59DF27D448"/>
    <w:rsid w:val="00D97097"/>
  </w:style>
  <w:style w:type="paragraph" w:customStyle="1" w:styleId="74575C3BC22142B2A15504E519A8315A">
    <w:name w:val="74575C3BC22142B2A15504E519A8315A"/>
    <w:rsid w:val="00D97097"/>
  </w:style>
  <w:style w:type="paragraph" w:customStyle="1" w:styleId="3642420A8F484493A266D6D7749C5398">
    <w:name w:val="3642420A8F484493A266D6D7749C5398"/>
    <w:rsid w:val="00D97097"/>
  </w:style>
  <w:style w:type="paragraph" w:customStyle="1" w:styleId="7F0BEBBF461E49629D8B5A152012AC69">
    <w:name w:val="7F0BEBBF461E49629D8B5A152012AC69"/>
    <w:rsid w:val="00D97097"/>
  </w:style>
  <w:style w:type="paragraph" w:customStyle="1" w:styleId="07B8F782CACB478DA318AD8953984352">
    <w:name w:val="07B8F782CACB478DA318AD8953984352"/>
    <w:rsid w:val="00D97097"/>
  </w:style>
  <w:style w:type="paragraph" w:customStyle="1" w:styleId="5A6FFDE2AED34BC7BB91B0E196A48F65">
    <w:name w:val="5A6FFDE2AED34BC7BB91B0E196A48F65"/>
    <w:rsid w:val="00D97097"/>
  </w:style>
  <w:style w:type="paragraph" w:customStyle="1" w:styleId="9759CF39FA784CE7B33F5117B54A3E52">
    <w:name w:val="9759CF39FA784CE7B33F5117B54A3E52"/>
    <w:rsid w:val="00D97097"/>
  </w:style>
  <w:style w:type="paragraph" w:customStyle="1" w:styleId="4960CAC7B0BD447DB860B0F821DB3266">
    <w:name w:val="4960CAC7B0BD447DB860B0F821DB3266"/>
    <w:rsid w:val="00D97097"/>
  </w:style>
  <w:style w:type="paragraph" w:customStyle="1" w:styleId="45835CC1E3C342068760CA0557328B19">
    <w:name w:val="45835CC1E3C342068760CA0557328B19"/>
    <w:rsid w:val="00D97097"/>
  </w:style>
  <w:style w:type="paragraph" w:customStyle="1" w:styleId="E043038958144CFB8D30B51F449A0160">
    <w:name w:val="E043038958144CFB8D30B51F449A0160"/>
    <w:rsid w:val="00D97097"/>
  </w:style>
  <w:style w:type="paragraph" w:customStyle="1" w:styleId="053DDE65A5CC411FBAB7137941F992C7">
    <w:name w:val="053DDE65A5CC411FBAB7137941F992C7"/>
    <w:rsid w:val="00D97097"/>
  </w:style>
  <w:style w:type="paragraph" w:customStyle="1" w:styleId="59E306CD541D4709865178ED7EED20E8">
    <w:name w:val="59E306CD541D4709865178ED7EED20E8"/>
    <w:rsid w:val="00D97097"/>
  </w:style>
  <w:style w:type="paragraph" w:customStyle="1" w:styleId="591BAC7EA8934E73A49EA0CB55EAD8D0">
    <w:name w:val="591BAC7EA8934E73A49EA0CB55EAD8D0"/>
    <w:rsid w:val="00D97097"/>
  </w:style>
  <w:style w:type="paragraph" w:customStyle="1" w:styleId="37DC727E11D9406C8E5B89009F0E6212">
    <w:name w:val="37DC727E11D9406C8E5B89009F0E6212"/>
    <w:rsid w:val="00D97097"/>
  </w:style>
  <w:style w:type="paragraph" w:customStyle="1" w:styleId="15EF738FFEA14859965F61D6BDB6F27E">
    <w:name w:val="15EF738FFEA14859965F61D6BDB6F27E"/>
    <w:rsid w:val="00D97097"/>
  </w:style>
  <w:style w:type="paragraph" w:customStyle="1" w:styleId="F92AB73E7C8E40479815D977BA255B48">
    <w:name w:val="F92AB73E7C8E40479815D977BA255B48"/>
    <w:rsid w:val="00D97097"/>
  </w:style>
  <w:style w:type="paragraph" w:customStyle="1" w:styleId="7C1B294E78074DBA9D633535D22EC9FC">
    <w:name w:val="7C1B294E78074DBA9D633535D22EC9FC"/>
    <w:rsid w:val="00D97097"/>
  </w:style>
  <w:style w:type="paragraph" w:customStyle="1" w:styleId="DCE16F33AD244786A7EAF7E5A97A0794">
    <w:name w:val="DCE16F33AD244786A7EAF7E5A97A0794"/>
    <w:rsid w:val="00D97097"/>
  </w:style>
  <w:style w:type="paragraph" w:customStyle="1" w:styleId="43DB50AD6F9345808D82F4BC3F69E010">
    <w:name w:val="43DB50AD6F9345808D82F4BC3F69E010"/>
    <w:rsid w:val="00D97097"/>
  </w:style>
  <w:style w:type="paragraph" w:customStyle="1" w:styleId="7D81540DE8A9480A933CF7BBA489752A">
    <w:name w:val="7D81540DE8A9480A933CF7BBA489752A"/>
    <w:rsid w:val="00D97097"/>
  </w:style>
  <w:style w:type="paragraph" w:customStyle="1" w:styleId="71DF2BA37A6E4A1E9EB07E14E845E9D1">
    <w:name w:val="71DF2BA37A6E4A1E9EB07E14E845E9D1"/>
    <w:rsid w:val="00D97097"/>
  </w:style>
  <w:style w:type="paragraph" w:customStyle="1" w:styleId="609E40A3591246A08784203F0E4F5B58">
    <w:name w:val="609E40A3591246A08784203F0E4F5B58"/>
    <w:rsid w:val="00D97097"/>
  </w:style>
  <w:style w:type="paragraph" w:customStyle="1" w:styleId="259F997350F844A88544D5611D698A87">
    <w:name w:val="259F997350F844A88544D5611D698A87"/>
    <w:rsid w:val="00D97097"/>
  </w:style>
  <w:style w:type="paragraph" w:customStyle="1" w:styleId="CC384A63D6B2497990B1A204AEA2D96D">
    <w:name w:val="CC384A63D6B2497990B1A204AEA2D96D"/>
    <w:rsid w:val="00D97097"/>
  </w:style>
  <w:style w:type="paragraph" w:customStyle="1" w:styleId="C943F7CE80DB45EA8C566A07B3230B44">
    <w:name w:val="C943F7CE80DB45EA8C566A07B3230B44"/>
    <w:rsid w:val="00D97097"/>
  </w:style>
  <w:style w:type="paragraph" w:customStyle="1" w:styleId="EC5ED25F2C8149A7BB9A6E6913FE5ABD">
    <w:name w:val="EC5ED25F2C8149A7BB9A6E6913FE5ABD"/>
    <w:rsid w:val="00D97097"/>
  </w:style>
  <w:style w:type="paragraph" w:customStyle="1" w:styleId="DE946B93EE36444288D9AFEE384D2FF2">
    <w:name w:val="DE946B93EE36444288D9AFEE384D2FF2"/>
    <w:rsid w:val="00D97097"/>
  </w:style>
  <w:style w:type="paragraph" w:customStyle="1" w:styleId="562C6D0BA17A4939AF1B3EDFB3756246">
    <w:name w:val="562C6D0BA17A4939AF1B3EDFB3756246"/>
    <w:rsid w:val="00D97097"/>
  </w:style>
  <w:style w:type="paragraph" w:customStyle="1" w:styleId="0094B9CB8D2744808469A64A53BA651F">
    <w:name w:val="0094B9CB8D2744808469A64A53BA651F"/>
    <w:rsid w:val="00D97097"/>
  </w:style>
  <w:style w:type="paragraph" w:customStyle="1" w:styleId="5B18342131634C70BB9E9554BD6DDBD9">
    <w:name w:val="5B18342131634C70BB9E9554BD6DDBD9"/>
    <w:rsid w:val="00D97097"/>
  </w:style>
  <w:style w:type="paragraph" w:customStyle="1" w:styleId="5B61864EDABE4C82AF6C8B37D4F83833">
    <w:name w:val="5B61864EDABE4C82AF6C8B37D4F83833"/>
    <w:rsid w:val="00D97097"/>
  </w:style>
  <w:style w:type="paragraph" w:customStyle="1" w:styleId="64ABA0D4FC0243659BA4597A7729B7B7">
    <w:name w:val="64ABA0D4FC0243659BA4597A7729B7B7"/>
    <w:rsid w:val="00D97097"/>
  </w:style>
  <w:style w:type="paragraph" w:customStyle="1" w:styleId="F769340BE4684FD6B858E36BECB75708">
    <w:name w:val="F769340BE4684FD6B858E36BECB75708"/>
    <w:rsid w:val="00D97097"/>
  </w:style>
  <w:style w:type="paragraph" w:customStyle="1" w:styleId="5807800D2E8C418A944221354977AE01">
    <w:name w:val="5807800D2E8C418A944221354977AE01"/>
    <w:rsid w:val="00D97097"/>
  </w:style>
  <w:style w:type="paragraph" w:customStyle="1" w:styleId="E0F5C788F669449BADF50327B3805540">
    <w:name w:val="E0F5C788F669449BADF50327B3805540"/>
    <w:rsid w:val="00D97097"/>
  </w:style>
  <w:style w:type="paragraph" w:customStyle="1" w:styleId="87C6BCFB9D034BC1B0636E4DEB78E6AA">
    <w:name w:val="87C6BCFB9D034BC1B0636E4DEB78E6AA"/>
    <w:rsid w:val="00D97097"/>
  </w:style>
  <w:style w:type="paragraph" w:customStyle="1" w:styleId="CEABD286D3AB491196658BA20A667752">
    <w:name w:val="CEABD286D3AB491196658BA20A667752"/>
    <w:rsid w:val="00D97097"/>
  </w:style>
  <w:style w:type="paragraph" w:customStyle="1" w:styleId="1065563727334A13A780EA1A5BA96D6E">
    <w:name w:val="1065563727334A13A780EA1A5BA96D6E"/>
    <w:rsid w:val="00D97097"/>
  </w:style>
  <w:style w:type="paragraph" w:customStyle="1" w:styleId="1CBF57F0737B4AD380357204DC23B4C7">
    <w:name w:val="1CBF57F0737B4AD380357204DC23B4C7"/>
    <w:rsid w:val="00D97097"/>
  </w:style>
  <w:style w:type="paragraph" w:customStyle="1" w:styleId="543DCEC6201E487B833118FE43ED4A2C">
    <w:name w:val="543DCEC6201E487B833118FE43ED4A2C"/>
    <w:rsid w:val="00D97097"/>
  </w:style>
  <w:style w:type="paragraph" w:customStyle="1" w:styleId="D2BCE0D42EDE4476B55D498324D7DA20">
    <w:name w:val="D2BCE0D42EDE4476B55D498324D7DA20"/>
    <w:rsid w:val="00D97097"/>
  </w:style>
  <w:style w:type="paragraph" w:customStyle="1" w:styleId="75D7683039DE4DE09EE32C169BF1E413">
    <w:name w:val="75D7683039DE4DE09EE32C169BF1E413"/>
    <w:rsid w:val="00D97097"/>
  </w:style>
  <w:style w:type="paragraph" w:customStyle="1" w:styleId="4C1F8231C1F24CC795F020AC1A4F6183">
    <w:name w:val="4C1F8231C1F24CC795F020AC1A4F6183"/>
    <w:rsid w:val="00D97097"/>
  </w:style>
  <w:style w:type="paragraph" w:customStyle="1" w:styleId="C4EE694901E74B91A70BC0461F9B1B58">
    <w:name w:val="C4EE694901E74B91A70BC0461F9B1B58"/>
    <w:rsid w:val="00D97097"/>
  </w:style>
  <w:style w:type="paragraph" w:customStyle="1" w:styleId="2A96BE695A3344E1A14C1953005DF204">
    <w:name w:val="2A96BE695A3344E1A14C1953005DF204"/>
    <w:rsid w:val="00D97097"/>
  </w:style>
  <w:style w:type="paragraph" w:customStyle="1" w:styleId="9CE7C65B39D0452994ED8DA8F35CA0FD">
    <w:name w:val="9CE7C65B39D0452994ED8DA8F35CA0FD"/>
    <w:rsid w:val="00D97097"/>
  </w:style>
  <w:style w:type="paragraph" w:customStyle="1" w:styleId="599D887978AF453FBDF6A048E9E963FE">
    <w:name w:val="599D887978AF453FBDF6A048E9E963FE"/>
    <w:rsid w:val="00D97097"/>
  </w:style>
  <w:style w:type="paragraph" w:customStyle="1" w:styleId="F40D462DB52A4F28BA81E2C77FBED2D6">
    <w:name w:val="F40D462DB52A4F28BA81E2C77FBED2D6"/>
    <w:rsid w:val="00D97097"/>
  </w:style>
  <w:style w:type="paragraph" w:customStyle="1" w:styleId="38EA0BAD68614BC2A49741D823DA36C2">
    <w:name w:val="38EA0BAD68614BC2A49741D823DA36C2"/>
    <w:rsid w:val="00D97097"/>
  </w:style>
  <w:style w:type="paragraph" w:customStyle="1" w:styleId="0BDADD37A5AB4D7B81ABB5908016B1B4">
    <w:name w:val="0BDADD37A5AB4D7B81ABB5908016B1B4"/>
    <w:rsid w:val="00D97097"/>
  </w:style>
  <w:style w:type="paragraph" w:customStyle="1" w:styleId="811722A6D14E467D8155A42ED701EEB9">
    <w:name w:val="811722A6D14E467D8155A42ED701EEB9"/>
    <w:rsid w:val="00D97097"/>
  </w:style>
  <w:style w:type="paragraph" w:customStyle="1" w:styleId="E7624D5CCFC2464ABB492B09D606F1F0">
    <w:name w:val="E7624D5CCFC2464ABB492B09D606F1F0"/>
    <w:rsid w:val="00D97097"/>
  </w:style>
  <w:style w:type="paragraph" w:customStyle="1" w:styleId="13CE72A6BDD4445EA79D900C3C48BED6">
    <w:name w:val="13CE72A6BDD4445EA79D900C3C48BED6"/>
    <w:rsid w:val="00D97097"/>
  </w:style>
  <w:style w:type="paragraph" w:customStyle="1" w:styleId="DF61D9272CC3431FAB36AB7A841146D0">
    <w:name w:val="DF61D9272CC3431FAB36AB7A841146D0"/>
    <w:rsid w:val="00D97097"/>
  </w:style>
  <w:style w:type="paragraph" w:customStyle="1" w:styleId="38E0747DAC924CD2A85F700BF16A1320">
    <w:name w:val="38E0747DAC924CD2A85F700BF16A1320"/>
    <w:rsid w:val="00D97097"/>
  </w:style>
  <w:style w:type="paragraph" w:customStyle="1" w:styleId="07F162C80E5C43C8B0CC729228F4D994">
    <w:name w:val="07F162C80E5C43C8B0CC729228F4D994"/>
    <w:rsid w:val="00D97097"/>
  </w:style>
  <w:style w:type="paragraph" w:customStyle="1" w:styleId="C905323E475D47C1BDC95F3B65EFEF01">
    <w:name w:val="C905323E475D47C1BDC95F3B65EFEF01"/>
    <w:rsid w:val="00D97097"/>
  </w:style>
  <w:style w:type="paragraph" w:customStyle="1" w:styleId="06F39485D8BE4EE89141219960219470">
    <w:name w:val="06F39485D8BE4EE89141219960219470"/>
    <w:rsid w:val="00D97097"/>
  </w:style>
  <w:style w:type="paragraph" w:customStyle="1" w:styleId="F6D37D879FA44663953FFB0E450BCA77">
    <w:name w:val="F6D37D879FA44663953FFB0E450BCA77"/>
    <w:rsid w:val="00D97097"/>
  </w:style>
  <w:style w:type="paragraph" w:customStyle="1" w:styleId="0D054C9566E9456CBCA6084557DB111E">
    <w:name w:val="0D054C9566E9456CBCA6084557DB111E"/>
    <w:rsid w:val="00D97097"/>
  </w:style>
  <w:style w:type="paragraph" w:customStyle="1" w:styleId="5F774AB7194244C6BC196947A9774F76">
    <w:name w:val="5F774AB7194244C6BC196947A9774F76"/>
    <w:rsid w:val="00D97097"/>
  </w:style>
  <w:style w:type="paragraph" w:customStyle="1" w:styleId="FA07A70102A946A09F060A43F30CB96B">
    <w:name w:val="FA07A70102A946A09F060A43F30CB96B"/>
    <w:rsid w:val="00D97097"/>
  </w:style>
  <w:style w:type="paragraph" w:customStyle="1" w:styleId="ED8A77C8848E42DC82581E55789A7D727">
    <w:name w:val="ED8A77C8848E42DC82581E55789A7D727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5CD4CC11B04FBF97065F0DF40090F04">
    <w:name w:val="555CD4CC11B04FBF97065F0DF40090F04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45D9837AEE43BCB3C93F4BFD0C35844">
    <w:name w:val="0245D9837AEE43BCB3C93F4BFD0C35844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5">
    <w:name w:val="42AF32D33C454B4ABDFEF4E4D5D120245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5">
    <w:name w:val="5873D9945EAE49029B9B8A5295FD90EC5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5CD4CC11B04FBF97065F0DF40090F05">
    <w:name w:val="555CD4CC11B04FBF97065F0DF40090F05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45D9837AEE43BCB3C93F4BFD0C35845">
    <w:name w:val="0245D9837AEE43BCB3C93F4BFD0C35845"/>
    <w:rsid w:val="00D970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6">
    <w:name w:val="42AF32D33C454B4ABDFEF4E4D5D120246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6">
    <w:name w:val="5873D9945EAE49029B9B8A5295FD90EC6"/>
    <w:rsid w:val="00D9709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78BE4D547F4643AFF6EC245D45CFE2">
    <w:name w:val="0578BE4D547F4643AFF6EC245D45CFE2"/>
    <w:rsid w:val="00D97097"/>
  </w:style>
  <w:style w:type="paragraph" w:customStyle="1" w:styleId="F92F4A34E2BF452AAB881118906CCF2E">
    <w:name w:val="F92F4A34E2BF452AAB881118906CCF2E"/>
    <w:rsid w:val="00D97097"/>
  </w:style>
  <w:style w:type="paragraph" w:customStyle="1" w:styleId="81071CBA7F004D7EB44FA1B0BEC507CA">
    <w:name w:val="81071CBA7F004D7EB44FA1B0BEC507CA"/>
    <w:rsid w:val="00D97097"/>
  </w:style>
  <w:style w:type="paragraph" w:customStyle="1" w:styleId="925574C1C3A943C6BE6722E1C2CA6939">
    <w:name w:val="925574C1C3A943C6BE6722E1C2CA6939"/>
    <w:rsid w:val="00D97097"/>
  </w:style>
  <w:style w:type="paragraph" w:customStyle="1" w:styleId="B5A8992754E94F13818EA3C47F32F4EE">
    <w:name w:val="B5A8992754E94F13818EA3C47F32F4EE"/>
    <w:rsid w:val="00D97097"/>
  </w:style>
  <w:style w:type="paragraph" w:customStyle="1" w:styleId="4A138CF7E80C4346A5CBA7F22796E7BC">
    <w:name w:val="4A138CF7E80C4346A5CBA7F22796E7BC"/>
    <w:rsid w:val="00D97097"/>
  </w:style>
  <w:style w:type="paragraph" w:customStyle="1" w:styleId="AEB5E5E956864E25817D15B9FF409615">
    <w:name w:val="AEB5E5E956864E25817D15B9FF409615"/>
    <w:rsid w:val="00D97097"/>
  </w:style>
  <w:style w:type="paragraph" w:customStyle="1" w:styleId="16CE3B14DD0B497CBEE1AE7A64CE9EA6">
    <w:name w:val="16CE3B14DD0B497CBEE1AE7A64CE9EA6"/>
    <w:rsid w:val="00D97097"/>
  </w:style>
  <w:style w:type="paragraph" w:customStyle="1" w:styleId="E9B8056EB64F40A484AF0FD0D859C3AA">
    <w:name w:val="E9B8056EB64F40A484AF0FD0D859C3AA"/>
    <w:rsid w:val="00D97097"/>
  </w:style>
  <w:style w:type="paragraph" w:customStyle="1" w:styleId="9371D8F99FD1489BB419FEE91E455CF4">
    <w:name w:val="9371D8F99FD1489BB419FEE91E455CF4"/>
    <w:rsid w:val="00D97097"/>
  </w:style>
  <w:style w:type="paragraph" w:customStyle="1" w:styleId="AB62C28B0AA340DCB67CC821EF99DD40">
    <w:name w:val="AB62C28B0AA340DCB67CC821EF99DD40"/>
    <w:rsid w:val="00D97097"/>
  </w:style>
  <w:style w:type="paragraph" w:customStyle="1" w:styleId="95C5E11870B946FBB1A28A61CBA3224D">
    <w:name w:val="95C5E11870B946FBB1A28A61CBA3224D"/>
    <w:rsid w:val="00D97097"/>
  </w:style>
  <w:style w:type="paragraph" w:customStyle="1" w:styleId="346835C439514B8DB10486B0CEBB7DA3">
    <w:name w:val="346835C439514B8DB10486B0CEBB7DA3"/>
    <w:rsid w:val="00D97097"/>
  </w:style>
  <w:style w:type="paragraph" w:customStyle="1" w:styleId="A7CC1822BAA64B1AAD56361E2FDA4EBE">
    <w:name w:val="A7CC1822BAA64B1AAD56361E2FDA4EBE"/>
    <w:rsid w:val="00D97097"/>
  </w:style>
  <w:style w:type="paragraph" w:customStyle="1" w:styleId="ED8D323E393E4371A6D2E9CE1ABFD47F">
    <w:name w:val="ED8D323E393E4371A6D2E9CE1ABFD47F"/>
    <w:rsid w:val="00D97097"/>
  </w:style>
  <w:style w:type="paragraph" w:customStyle="1" w:styleId="C6A1801AEFE549AAA2DFB5A78A059C2B">
    <w:name w:val="C6A1801AEFE549AAA2DFB5A78A059C2B"/>
    <w:rsid w:val="00D97097"/>
  </w:style>
  <w:style w:type="paragraph" w:customStyle="1" w:styleId="C742950D571D4FBF9B120347D542FF9A">
    <w:name w:val="C742950D571D4FBF9B120347D542FF9A"/>
    <w:rsid w:val="00D97097"/>
  </w:style>
  <w:style w:type="paragraph" w:customStyle="1" w:styleId="D7491F673E2C43858CA2F0C1248DDC2E">
    <w:name w:val="D7491F673E2C43858CA2F0C1248DDC2E"/>
    <w:rsid w:val="00D97097"/>
  </w:style>
  <w:style w:type="paragraph" w:customStyle="1" w:styleId="2C13AD7129294DD6993CD1C12A130EFE">
    <w:name w:val="2C13AD7129294DD6993CD1C12A130EFE"/>
    <w:rsid w:val="00D97097"/>
  </w:style>
  <w:style w:type="paragraph" w:customStyle="1" w:styleId="A0961A3294DC43E2ACAEF930CC1D410B">
    <w:name w:val="A0961A3294DC43E2ACAEF930CC1D410B"/>
    <w:rsid w:val="00D97097"/>
  </w:style>
  <w:style w:type="paragraph" w:customStyle="1" w:styleId="EC4AADBC7AD54476AFD1D3CF52F672E9">
    <w:name w:val="EC4AADBC7AD54476AFD1D3CF52F672E9"/>
    <w:rsid w:val="00D97097"/>
  </w:style>
  <w:style w:type="paragraph" w:customStyle="1" w:styleId="653B0C0766554755AA39FC19EBD5060B">
    <w:name w:val="653B0C0766554755AA39FC19EBD5060B"/>
    <w:rsid w:val="00D97097"/>
  </w:style>
  <w:style w:type="paragraph" w:customStyle="1" w:styleId="9790AD0491234B0784DE20629BC0DB7A">
    <w:name w:val="9790AD0491234B0784DE20629BC0DB7A"/>
    <w:rsid w:val="00D97097"/>
  </w:style>
  <w:style w:type="paragraph" w:customStyle="1" w:styleId="B1D35CC37D0B4879845CCEA2C9EF7EBB">
    <w:name w:val="B1D35CC37D0B4879845CCEA2C9EF7EBB"/>
    <w:rsid w:val="00D97097"/>
  </w:style>
  <w:style w:type="paragraph" w:customStyle="1" w:styleId="6E80D33535D0476D8D249294CEB0BCDC">
    <w:name w:val="6E80D33535D0476D8D249294CEB0BCDC"/>
    <w:rsid w:val="00D97097"/>
  </w:style>
  <w:style w:type="paragraph" w:customStyle="1" w:styleId="F220826793DE46EA8CE955BBD069D282">
    <w:name w:val="F220826793DE46EA8CE955BBD069D282"/>
    <w:rsid w:val="00D97097"/>
  </w:style>
  <w:style w:type="paragraph" w:customStyle="1" w:styleId="ADE5FC2EC7D14E4B9F471210AA90B5D2">
    <w:name w:val="ADE5FC2EC7D14E4B9F471210AA90B5D2"/>
    <w:rsid w:val="00D97097"/>
  </w:style>
  <w:style w:type="paragraph" w:customStyle="1" w:styleId="B129EBDF4E4D45D0823BAC85AD13A340">
    <w:name w:val="B129EBDF4E4D45D0823BAC85AD13A340"/>
    <w:rsid w:val="00D97097"/>
  </w:style>
  <w:style w:type="paragraph" w:customStyle="1" w:styleId="ED7EBF27086C4F86B44A1B844E3A7100">
    <w:name w:val="ED7EBF27086C4F86B44A1B844E3A7100"/>
    <w:rsid w:val="00D97097"/>
  </w:style>
  <w:style w:type="paragraph" w:customStyle="1" w:styleId="87D26E2AEEB54528A273C2096BF510A6">
    <w:name w:val="87D26E2AEEB54528A273C2096BF510A6"/>
    <w:rsid w:val="00D97097"/>
  </w:style>
  <w:style w:type="paragraph" w:customStyle="1" w:styleId="06E00612CD7C4DA6887B018C07E3BABD">
    <w:name w:val="06E00612CD7C4DA6887B018C07E3BABD"/>
    <w:rsid w:val="00D97097"/>
  </w:style>
  <w:style w:type="paragraph" w:customStyle="1" w:styleId="07644FB1731C41738A25B657354ACF61">
    <w:name w:val="07644FB1731C41738A25B657354ACF61"/>
    <w:rsid w:val="00D97097"/>
  </w:style>
  <w:style w:type="paragraph" w:customStyle="1" w:styleId="B869BCDEF88940069EB789E7562D3782">
    <w:name w:val="B869BCDEF88940069EB789E7562D3782"/>
    <w:rsid w:val="00D97097"/>
  </w:style>
  <w:style w:type="paragraph" w:customStyle="1" w:styleId="6F748FD1AFC94CE79DE4C1530040844E">
    <w:name w:val="6F748FD1AFC94CE79DE4C1530040844E"/>
    <w:rsid w:val="00D97097"/>
  </w:style>
  <w:style w:type="paragraph" w:customStyle="1" w:styleId="3EB2FC1A70074DA8A377B70EA272971B">
    <w:name w:val="3EB2FC1A70074DA8A377B70EA272971B"/>
    <w:rsid w:val="00D97097"/>
  </w:style>
  <w:style w:type="paragraph" w:customStyle="1" w:styleId="A6E1BE621F1342EE99E7A8F12D231EBA">
    <w:name w:val="A6E1BE621F1342EE99E7A8F12D231EBA"/>
    <w:rsid w:val="00D97097"/>
  </w:style>
  <w:style w:type="paragraph" w:customStyle="1" w:styleId="F52584664BC04C5E8941B26E54C451EC">
    <w:name w:val="F52584664BC04C5E8941B26E54C451EC"/>
    <w:rsid w:val="00D97097"/>
  </w:style>
  <w:style w:type="paragraph" w:customStyle="1" w:styleId="4C145AB83E384BC0876352D49EDCAF86">
    <w:name w:val="4C145AB83E384BC0876352D49EDCAF86"/>
    <w:rsid w:val="00D97097"/>
  </w:style>
  <w:style w:type="paragraph" w:customStyle="1" w:styleId="603BDB7133B047B290976BE23F562F08">
    <w:name w:val="603BDB7133B047B290976BE23F562F08"/>
    <w:rsid w:val="00D97097"/>
  </w:style>
  <w:style w:type="paragraph" w:customStyle="1" w:styleId="2BDAC9C3E18D46B9BE021AC5DB8A2875">
    <w:name w:val="2BDAC9C3E18D46B9BE021AC5DB8A2875"/>
    <w:rsid w:val="00D97097"/>
  </w:style>
  <w:style w:type="paragraph" w:customStyle="1" w:styleId="709C6717BA2F436EB888B0F848240876">
    <w:name w:val="709C6717BA2F436EB888B0F848240876"/>
    <w:rsid w:val="00D97097"/>
  </w:style>
  <w:style w:type="paragraph" w:customStyle="1" w:styleId="B5F10BE7AEE7478BBD24592B3DF1C2B7">
    <w:name w:val="B5F10BE7AEE7478BBD24592B3DF1C2B7"/>
    <w:rsid w:val="00D97097"/>
  </w:style>
  <w:style w:type="paragraph" w:customStyle="1" w:styleId="7B89BDED517449409EF25051484B8472">
    <w:name w:val="7B89BDED517449409EF25051484B8472"/>
    <w:rsid w:val="00D97097"/>
  </w:style>
  <w:style w:type="paragraph" w:customStyle="1" w:styleId="78F5495E86D44D87B84A90EEE55FF57D">
    <w:name w:val="78F5495E86D44D87B84A90EEE55FF57D"/>
    <w:rsid w:val="00D97097"/>
  </w:style>
  <w:style w:type="paragraph" w:customStyle="1" w:styleId="706AF79EC7CD4725878C3A2547A89104">
    <w:name w:val="706AF79EC7CD4725878C3A2547A89104"/>
    <w:rsid w:val="00D97097"/>
  </w:style>
  <w:style w:type="paragraph" w:customStyle="1" w:styleId="F2A3FC342026448BAFFB22669D92B66F">
    <w:name w:val="F2A3FC342026448BAFFB22669D92B66F"/>
    <w:rsid w:val="00D97097"/>
  </w:style>
  <w:style w:type="paragraph" w:customStyle="1" w:styleId="92553A6441244718AD41BC3EE7C6F622">
    <w:name w:val="92553A6441244718AD41BC3EE7C6F622"/>
    <w:rsid w:val="00D97097"/>
  </w:style>
  <w:style w:type="paragraph" w:customStyle="1" w:styleId="FD531447E5DD4AB18D3FA86554394F8E">
    <w:name w:val="FD531447E5DD4AB18D3FA86554394F8E"/>
    <w:rsid w:val="00D97097"/>
  </w:style>
  <w:style w:type="paragraph" w:customStyle="1" w:styleId="B0D31B0878524739B9ED492548F4E39D">
    <w:name w:val="B0D31B0878524739B9ED492548F4E39D"/>
    <w:rsid w:val="00D97097"/>
  </w:style>
  <w:style w:type="paragraph" w:customStyle="1" w:styleId="3EB00A4753F74DD78C384D84C84E13B8">
    <w:name w:val="3EB00A4753F74DD78C384D84C84E13B8"/>
    <w:rsid w:val="00D97097"/>
  </w:style>
  <w:style w:type="paragraph" w:customStyle="1" w:styleId="D29FDF81E16C448EAC55FF6C14B11696">
    <w:name w:val="D29FDF81E16C448EAC55FF6C14B11696"/>
    <w:rsid w:val="00D97097"/>
  </w:style>
  <w:style w:type="paragraph" w:customStyle="1" w:styleId="59B6822438F94F43B6B073E104737BDA">
    <w:name w:val="59B6822438F94F43B6B073E104737BDA"/>
    <w:rsid w:val="00D97097"/>
  </w:style>
  <w:style w:type="paragraph" w:customStyle="1" w:styleId="1512F68D925746C7909216F544A859CE">
    <w:name w:val="1512F68D925746C7909216F544A859CE"/>
    <w:rsid w:val="00D97097"/>
  </w:style>
  <w:style w:type="paragraph" w:customStyle="1" w:styleId="0EE7780A7566473FA97F4E5ACFD1636B">
    <w:name w:val="0EE7780A7566473FA97F4E5ACFD1636B"/>
    <w:rsid w:val="00D97097"/>
  </w:style>
  <w:style w:type="paragraph" w:customStyle="1" w:styleId="FD1E0F3AC1A7476D8F0A13227FCD5FCB">
    <w:name w:val="FD1E0F3AC1A7476D8F0A13227FCD5FCB"/>
    <w:rsid w:val="00D97097"/>
  </w:style>
  <w:style w:type="paragraph" w:customStyle="1" w:styleId="4663C3C358AD4CBAA25F5C493A0D00D5">
    <w:name w:val="4663C3C358AD4CBAA25F5C493A0D00D5"/>
    <w:rsid w:val="00D97097"/>
  </w:style>
  <w:style w:type="paragraph" w:customStyle="1" w:styleId="4DCA3D223C53472D9141950B0A36B284">
    <w:name w:val="4DCA3D223C53472D9141950B0A36B284"/>
    <w:rsid w:val="00D97097"/>
  </w:style>
  <w:style w:type="paragraph" w:customStyle="1" w:styleId="DFFF31989CE84D138C536E528A65FE90">
    <w:name w:val="DFFF31989CE84D138C536E528A65FE90"/>
    <w:rsid w:val="00D97097"/>
  </w:style>
  <w:style w:type="paragraph" w:customStyle="1" w:styleId="0A205E6CCDA946F3AFC71D64FF8F35C0">
    <w:name w:val="0A205E6CCDA946F3AFC71D64FF8F35C0"/>
    <w:rsid w:val="00D97097"/>
  </w:style>
  <w:style w:type="paragraph" w:customStyle="1" w:styleId="A32206E8F24E4476ACC8787E0EA7CB2F">
    <w:name w:val="A32206E8F24E4476ACC8787E0EA7CB2F"/>
    <w:rsid w:val="00D97097"/>
  </w:style>
  <w:style w:type="paragraph" w:customStyle="1" w:styleId="8E066BF076384635A8A7F65D7DBCFAB6">
    <w:name w:val="8E066BF076384635A8A7F65D7DBCFAB6"/>
    <w:rsid w:val="00D97097"/>
  </w:style>
  <w:style w:type="paragraph" w:customStyle="1" w:styleId="FD3CD108F4874B388B57CFF92FC0CA64">
    <w:name w:val="FD3CD108F4874B388B57CFF92FC0CA64"/>
    <w:rsid w:val="00D97097"/>
  </w:style>
  <w:style w:type="paragraph" w:customStyle="1" w:styleId="8B4FCC35B5B046E286F93F7541434B97">
    <w:name w:val="8B4FCC35B5B046E286F93F7541434B97"/>
    <w:rsid w:val="00D97097"/>
  </w:style>
  <w:style w:type="paragraph" w:customStyle="1" w:styleId="5E088B943C98426099BA001098F49970">
    <w:name w:val="5E088B943C98426099BA001098F49970"/>
    <w:rsid w:val="00D97097"/>
  </w:style>
  <w:style w:type="paragraph" w:customStyle="1" w:styleId="77C9451D1D3C4A0DB8B66F655A2B9C19">
    <w:name w:val="77C9451D1D3C4A0DB8B66F655A2B9C19"/>
    <w:rsid w:val="00D97097"/>
  </w:style>
  <w:style w:type="paragraph" w:customStyle="1" w:styleId="91458E2A1FF74E5FAE244E245F2D8945">
    <w:name w:val="91458E2A1FF74E5FAE244E245F2D8945"/>
    <w:rsid w:val="00D97097"/>
  </w:style>
  <w:style w:type="paragraph" w:customStyle="1" w:styleId="18CC0C6B6502489393B0B89C8708D31F">
    <w:name w:val="18CC0C6B6502489393B0B89C8708D31F"/>
    <w:rsid w:val="00D97097"/>
  </w:style>
  <w:style w:type="paragraph" w:customStyle="1" w:styleId="ED80F998C52341C3A817A413FEE2ECF8">
    <w:name w:val="ED80F998C52341C3A817A413FEE2ECF8"/>
    <w:rsid w:val="00D97097"/>
  </w:style>
  <w:style w:type="paragraph" w:customStyle="1" w:styleId="C7860670547044AD9CE53ABCC1653590">
    <w:name w:val="C7860670547044AD9CE53ABCC1653590"/>
    <w:rsid w:val="00D97097"/>
  </w:style>
  <w:style w:type="paragraph" w:customStyle="1" w:styleId="67C5546DC4DA4F74B082EA43786824F6">
    <w:name w:val="67C5546DC4DA4F74B082EA43786824F6"/>
    <w:rsid w:val="00D97097"/>
  </w:style>
  <w:style w:type="paragraph" w:customStyle="1" w:styleId="8F83B211034F413F93F1A34BC11FAEB0">
    <w:name w:val="8F83B211034F413F93F1A34BC11FAEB0"/>
    <w:rsid w:val="00D97097"/>
  </w:style>
  <w:style w:type="paragraph" w:customStyle="1" w:styleId="C7DB84DC473E475F8DABD3C2D8B34CA5">
    <w:name w:val="C7DB84DC473E475F8DABD3C2D8B34CA5"/>
    <w:rsid w:val="00D97097"/>
  </w:style>
  <w:style w:type="paragraph" w:customStyle="1" w:styleId="A594E06848D04FA8984B091DD1D170E6">
    <w:name w:val="A594E06848D04FA8984B091DD1D170E6"/>
    <w:rsid w:val="00D97097"/>
  </w:style>
  <w:style w:type="paragraph" w:customStyle="1" w:styleId="8F8291645A59493CAB93F691FBB1F4F6">
    <w:name w:val="8F8291645A59493CAB93F691FBB1F4F6"/>
    <w:rsid w:val="00D97097"/>
  </w:style>
  <w:style w:type="paragraph" w:customStyle="1" w:styleId="76DB32507CFB4ACB823DA056CD831713">
    <w:name w:val="76DB32507CFB4ACB823DA056CD831713"/>
    <w:rsid w:val="00D97097"/>
  </w:style>
  <w:style w:type="paragraph" w:customStyle="1" w:styleId="580A34280DDB4402A4FA6161DCBF5D30">
    <w:name w:val="580A34280DDB4402A4FA6161DCBF5D30"/>
    <w:rsid w:val="00D97097"/>
  </w:style>
  <w:style w:type="paragraph" w:customStyle="1" w:styleId="3BCB4F40FA0B4073BE0760050748FA8A">
    <w:name w:val="3BCB4F40FA0B4073BE0760050748FA8A"/>
    <w:rsid w:val="00D97097"/>
  </w:style>
  <w:style w:type="paragraph" w:customStyle="1" w:styleId="475C4BBFD13146D2921CA442431EC7D4">
    <w:name w:val="475C4BBFD13146D2921CA442431EC7D4"/>
    <w:rsid w:val="00D97097"/>
  </w:style>
  <w:style w:type="paragraph" w:customStyle="1" w:styleId="E770B54AAD454938BDEDD5565D32CB47">
    <w:name w:val="E770B54AAD454938BDEDD5565D32CB47"/>
    <w:rsid w:val="00D97097"/>
  </w:style>
  <w:style w:type="paragraph" w:customStyle="1" w:styleId="1C15AEDC488E4E558A6178C6AB3D9AAB">
    <w:name w:val="1C15AEDC488E4E558A6178C6AB3D9AAB"/>
    <w:rsid w:val="00D97097"/>
  </w:style>
  <w:style w:type="paragraph" w:customStyle="1" w:styleId="A61A98B32C5043BD9CC6906AA99F42AE">
    <w:name w:val="A61A98B32C5043BD9CC6906AA99F42AE"/>
    <w:rsid w:val="00D97097"/>
  </w:style>
  <w:style w:type="paragraph" w:customStyle="1" w:styleId="116323D4BA06448389500E10DCB24621">
    <w:name w:val="116323D4BA06448389500E10DCB24621"/>
    <w:rsid w:val="00D97097"/>
  </w:style>
  <w:style w:type="paragraph" w:customStyle="1" w:styleId="C6982D6B80344BD8A2DD9774393E95EA">
    <w:name w:val="C6982D6B80344BD8A2DD9774393E95EA"/>
    <w:rsid w:val="00D97097"/>
  </w:style>
  <w:style w:type="paragraph" w:customStyle="1" w:styleId="D728C1DBC5AA43B2AEDEF9C2C3BCA2EC">
    <w:name w:val="D728C1DBC5AA43B2AEDEF9C2C3BCA2EC"/>
    <w:rsid w:val="00D97097"/>
  </w:style>
  <w:style w:type="paragraph" w:customStyle="1" w:styleId="A1A61D6CD0B247F0ACBCC38FC3A8ED43">
    <w:name w:val="A1A61D6CD0B247F0ACBCC38FC3A8ED43"/>
    <w:rsid w:val="00D97097"/>
  </w:style>
  <w:style w:type="paragraph" w:customStyle="1" w:styleId="1234E7A1DE9E4A8193F3730C50E71343">
    <w:name w:val="1234E7A1DE9E4A8193F3730C50E71343"/>
    <w:rsid w:val="00D97097"/>
  </w:style>
  <w:style w:type="paragraph" w:customStyle="1" w:styleId="DB5E3BE7CBAF4F08A4218FCF53013A57">
    <w:name w:val="DB5E3BE7CBAF4F08A4218FCF53013A57"/>
    <w:rsid w:val="00D97097"/>
  </w:style>
  <w:style w:type="paragraph" w:customStyle="1" w:styleId="79DB8B1CCFF84880819CBE07FA94DE8D">
    <w:name w:val="79DB8B1CCFF84880819CBE07FA94DE8D"/>
    <w:rsid w:val="00D97097"/>
  </w:style>
  <w:style w:type="paragraph" w:customStyle="1" w:styleId="4ED55F6E12074A2985DCB6ECC086D29E">
    <w:name w:val="4ED55F6E12074A2985DCB6ECC086D29E"/>
    <w:rsid w:val="00D97097"/>
  </w:style>
  <w:style w:type="paragraph" w:customStyle="1" w:styleId="E80466E2E8354CA0B845FEA7BBFA98AF">
    <w:name w:val="E80466E2E8354CA0B845FEA7BBFA98AF"/>
    <w:rsid w:val="00D97097"/>
  </w:style>
  <w:style w:type="paragraph" w:customStyle="1" w:styleId="5DA009395FE340049CD3A97C59710BF8">
    <w:name w:val="5DA009395FE340049CD3A97C59710BF8"/>
    <w:rsid w:val="00D97097"/>
  </w:style>
  <w:style w:type="paragraph" w:customStyle="1" w:styleId="BFC565E9BF4C4B548319D2953EEFA5F6">
    <w:name w:val="BFC565E9BF4C4B548319D2953EEFA5F6"/>
    <w:rsid w:val="00D97097"/>
  </w:style>
  <w:style w:type="paragraph" w:customStyle="1" w:styleId="7DDAF1C43FE54023B2D688C2C6504484">
    <w:name w:val="7DDAF1C43FE54023B2D688C2C6504484"/>
    <w:rsid w:val="00D97097"/>
  </w:style>
  <w:style w:type="paragraph" w:customStyle="1" w:styleId="3594F779ED944C57B53180B9F8F93911">
    <w:name w:val="3594F779ED944C57B53180B9F8F93911"/>
    <w:rsid w:val="00D97097"/>
  </w:style>
  <w:style w:type="paragraph" w:customStyle="1" w:styleId="EF9DD29DACCA47A1B81D523FBD0D55C4">
    <w:name w:val="EF9DD29DACCA47A1B81D523FBD0D55C4"/>
    <w:rsid w:val="00D97097"/>
  </w:style>
  <w:style w:type="paragraph" w:customStyle="1" w:styleId="E6D6B2B5ABA049CEA8884628D5D96423">
    <w:name w:val="E6D6B2B5ABA049CEA8884628D5D96423"/>
    <w:rsid w:val="00D97097"/>
  </w:style>
  <w:style w:type="paragraph" w:customStyle="1" w:styleId="EFF831CECB8D4FB9BAC40B81217F8EF9">
    <w:name w:val="EFF831CECB8D4FB9BAC40B81217F8EF9"/>
    <w:rsid w:val="00D97097"/>
  </w:style>
  <w:style w:type="paragraph" w:customStyle="1" w:styleId="E84C83177A4D4F4C94F0382155267078">
    <w:name w:val="E84C83177A4D4F4C94F0382155267078"/>
    <w:rsid w:val="00D97097"/>
  </w:style>
  <w:style w:type="paragraph" w:customStyle="1" w:styleId="4C944B22248741B89D612B4C6065FD0C">
    <w:name w:val="4C944B22248741B89D612B4C6065FD0C"/>
    <w:rsid w:val="00D97097"/>
  </w:style>
  <w:style w:type="paragraph" w:customStyle="1" w:styleId="9C8567FF434A4AB4BABD48F732F5910E">
    <w:name w:val="9C8567FF434A4AB4BABD48F732F5910E"/>
    <w:rsid w:val="00D97097"/>
  </w:style>
  <w:style w:type="paragraph" w:customStyle="1" w:styleId="B6B43134EAC7401C8EEE9B2A82430217">
    <w:name w:val="B6B43134EAC7401C8EEE9B2A82430217"/>
    <w:rsid w:val="00D97097"/>
  </w:style>
  <w:style w:type="paragraph" w:customStyle="1" w:styleId="12EC316A5AA7493298FB122C8D9112FC">
    <w:name w:val="12EC316A5AA7493298FB122C8D9112FC"/>
    <w:rsid w:val="00D97097"/>
  </w:style>
  <w:style w:type="paragraph" w:customStyle="1" w:styleId="B7B80BC148D442D68BD3DF1AC1C2F58C">
    <w:name w:val="B7B80BC148D442D68BD3DF1AC1C2F58C"/>
    <w:rsid w:val="00D97097"/>
  </w:style>
  <w:style w:type="paragraph" w:customStyle="1" w:styleId="8A06D3B09BB04F73960F89988CCAC911">
    <w:name w:val="8A06D3B09BB04F73960F89988CCAC911"/>
    <w:rsid w:val="00D97097"/>
  </w:style>
  <w:style w:type="paragraph" w:customStyle="1" w:styleId="19B7352B48F14BFCBB2BE6F317D3CAF5">
    <w:name w:val="19B7352B48F14BFCBB2BE6F317D3CAF5"/>
    <w:rsid w:val="00D97097"/>
  </w:style>
  <w:style w:type="paragraph" w:customStyle="1" w:styleId="F278839CBE1D45629D2918EAC4014899">
    <w:name w:val="F278839CBE1D45629D2918EAC4014899"/>
    <w:rsid w:val="00D97097"/>
  </w:style>
  <w:style w:type="paragraph" w:customStyle="1" w:styleId="EA9FD2CD4CD444579D675B8D7749B900">
    <w:name w:val="EA9FD2CD4CD444579D675B8D7749B900"/>
    <w:rsid w:val="00D97097"/>
  </w:style>
  <w:style w:type="paragraph" w:customStyle="1" w:styleId="46BD1F104DB14264B39211E32D1395F7">
    <w:name w:val="46BD1F104DB14264B39211E32D1395F7"/>
    <w:rsid w:val="00D97097"/>
  </w:style>
  <w:style w:type="paragraph" w:customStyle="1" w:styleId="B351936F758449FFBB0B2CE0930E5574">
    <w:name w:val="B351936F758449FFBB0B2CE0930E5574"/>
    <w:rsid w:val="00D97097"/>
  </w:style>
  <w:style w:type="paragraph" w:customStyle="1" w:styleId="F782C5F3B68A46D79FBD19278D52FFAB">
    <w:name w:val="F782C5F3B68A46D79FBD19278D52FFAB"/>
    <w:rsid w:val="00D97097"/>
  </w:style>
  <w:style w:type="paragraph" w:customStyle="1" w:styleId="9B1E376E23A4458C817D7AF2E5DA205F">
    <w:name w:val="9B1E376E23A4458C817D7AF2E5DA205F"/>
    <w:rsid w:val="00D97097"/>
  </w:style>
  <w:style w:type="paragraph" w:customStyle="1" w:styleId="C897E311786A4393AE70948423681BF3">
    <w:name w:val="C897E311786A4393AE70948423681BF3"/>
    <w:rsid w:val="00D97097"/>
  </w:style>
  <w:style w:type="paragraph" w:customStyle="1" w:styleId="9CEC653B5FD6414C9FB92918298211A5">
    <w:name w:val="9CEC653B5FD6414C9FB92918298211A5"/>
    <w:rsid w:val="00D97097"/>
  </w:style>
  <w:style w:type="paragraph" w:customStyle="1" w:styleId="8BC3A1A1CD884083B6A6F9FEC084913D">
    <w:name w:val="8BC3A1A1CD884083B6A6F9FEC084913D"/>
    <w:rsid w:val="00D97097"/>
  </w:style>
  <w:style w:type="paragraph" w:customStyle="1" w:styleId="8F4F98158AED4959A1B39D83D9676DDF">
    <w:name w:val="8F4F98158AED4959A1B39D83D9676DDF"/>
    <w:rsid w:val="00D97097"/>
  </w:style>
  <w:style w:type="paragraph" w:customStyle="1" w:styleId="E35AF068D8644E16BA7B736A7EFCB3D5">
    <w:name w:val="E35AF068D8644E16BA7B736A7EFCB3D5"/>
    <w:rsid w:val="00D97097"/>
  </w:style>
  <w:style w:type="paragraph" w:customStyle="1" w:styleId="AD904A75149A4A7AB023B6700F3FFE5D">
    <w:name w:val="AD904A75149A4A7AB023B6700F3FFE5D"/>
    <w:rsid w:val="00D97097"/>
  </w:style>
  <w:style w:type="paragraph" w:customStyle="1" w:styleId="CA97BE2ED1A24B7CB104F10106814256">
    <w:name w:val="CA97BE2ED1A24B7CB104F10106814256"/>
    <w:rsid w:val="00D97097"/>
  </w:style>
  <w:style w:type="paragraph" w:customStyle="1" w:styleId="F5BF89DBF7CB4CC2BD1D96EF806E0C1C">
    <w:name w:val="F5BF89DBF7CB4CC2BD1D96EF806E0C1C"/>
    <w:rsid w:val="00D97097"/>
  </w:style>
  <w:style w:type="paragraph" w:customStyle="1" w:styleId="D2A742D2E16D48DF8E5D6058C70F66AF">
    <w:name w:val="D2A742D2E16D48DF8E5D6058C70F66AF"/>
    <w:rsid w:val="00D97097"/>
  </w:style>
  <w:style w:type="paragraph" w:customStyle="1" w:styleId="8F2A0725C42346148362FE6DB39441B9">
    <w:name w:val="8F2A0725C42346148362FE6DB39441B9"/>
    <w:rsid w:val="00D97097"/>
  </w:style>
  <w:style w:type="paragraph" w:customStyle="1" w:styleId="2C16E63D8CB84CB9819F9ECA3F775213">
    <w:name w:val="2C16E63D8CB84CB9819F9ECA3F775213"/>
    <w:rsid w:val="00D97097"/>
  </w:style>
  <w:style w:type="paragraph" w:customStyle="1" w:styleId="45344A88504147A6883A9842E6CFCD31">
    <w:name w:val="45344A88504147A6883A9842E6CFCD31"/>
    <w:rsid w:val="00D97097"/>
  </w:style>
  <w:style w:type="paragraph" w:customStyle="1" w:styleId="02889DE65F814E519929D7A1780D702B">
    <w:name w:val="02889DE65F814E519929D7A1780D702B"/>
    <w:rsid w:val="00D97097"/>
  </w:style>
  <w:style w:type="paragraph" w:customStyle="1" w:styleId="8A5D94F2F85840648810DB78C141CBEF">
    <w:name w:val="8A5D94F2F85840648810DB78C141CBEF"/>
    <w:rsid w:val="00D97097"/>
  </w:style>
  <w:style w:type="paragraph" w:customStyle="1" w:styleId="638181EB2EF44B139F7CB5845092C646">
    <w:name w:val="638181EB2EF44B139F7CB5845092C646"/>
    <w:rsid w:val="00D97097"/>
  </w:style>
  <w:style w:type="paragraph" w:customStyle="1" w:styleId="D59BF3DB003442B1BE067DDE0760D66C">
    <w:name w:val="D59BF3DB003442B1BE067DDE0760D66C"/>
    <w:rsid w:val="00D97097"/>
  </w:style>
  <w:style w:type="paragraph" w:customStyle="1" w:styleId="303E13CF946B44218F47FF21EA049022">
    <w:name w:val="303E13CF946B44218F47FF21EA049022"/>
    <w:rsid w:val="00D97097"/>
  </w:style>
  <w:style w:type="paragraph" w:customStyle="1" w:styleId="317777F8A50846458E6B65B8E380183A">
    <w:name w:val="317777F8A50846458E6B65B8E380183A"/>
    <w:rsid w:val="00D97097"/>
  </w:style>
  <w:style w:type="paragraph" w:customStyle="1" w:styleId="639E4725E1AC4BD9A8C7490C1F830863">
    <w:name w:val="639E4725E1AC4BD9A8C7490C1F830863"/>
    <w:rsid w:val="00D97097"/>
  </w:style>
  <w:style w:type="paragraph" w:customStyle="1" w:styleId="5C7B17F9D1004A89A3CA91EC7305813A">
    <w:name w:val="5C7B17F9D1004A89A3CA91EC7305813A"/>
    <w:rsid w:val="00D97097"/>
  </w:style>
  <w:style w:type="paragraph" w:customStyle="1" w:styleId="305DCBA7FAC24E16BE5D2DBD26C218A8">
    <w:name w:val="305DCBA7FAC24E16BE5D2DBD26C218A8"/>
    <w:rsid w:val="00D97097"/>
  </w:style>
  <w:style w:type="paragraph" w:customStyle="1" w:styleId="38B93B03DCB94BC790E78BF31FD596A6">
    <w:name w:val="38B93B03DCB94BC790E78BF31FD596A6"/>
    <w:rsid w:val="00D97097"/>
  </w:style>
  <w:style w:type="paragraph" w:customStyle="1" w:styleId="5C143418972C437C8A03724F7E5A0AB1">
    <w:name w:val="5C143418972C437C8A03724F7E5A0AB1"/>
    <w:rsid w:val="00D97097"/>
  </w:style>
  <w:style w:type="paragraph" w:customStyle="1" w:styleId="02918837E2214AD98A71DBA238958C9E">
    <w:name w:val="02918837E2214AD98A71DBA238958C9E"/>
    <w:rsid w:val="00D97097"/>
  </w:style>
  <w:style w:type="paragraph" w:customStyle="1" w:styleId="959B46B1CE034E5BB502BC8792C03D2D">
    <w:name w:val="959B46B1CE034E5BB502BC8792C03D2D"/>
    <w:rsid w:val="00D97097"/>
  </w:style>
  <w:style w:type="paragraph" w:customStyle="1" w:styleId="460F15EE312345FA9802205DA7208EA4">
    <w:name w:val="460F15EE312345FA9802205DA7208EA4"/>
    <w:rsid w:val="00D97097"/>
  </w:style>
  <w:style w:type="paragraph" w:customStyle="1" w:styleId="42E456CC15C14ECAB8DA9E3623C3AF11">
    <w:name w:val="42E456CC15C14ECAB8DA9E3623C3AF11"/>
    <w:rsid w:val="00D97097"/>
  </w:style>
  <w:style w:type="paragraph" w:customStyle="1" w:styleId="42826EC1AE38403895D56A4EA85BBDBC">
    <w:name w:val="42826EC1AE38403895D56A4EA85BBDBC"/>
    <w:rsid w:val="00D97097"/>
  </w:style>
  <w:style w:type="paragraph" w:customStyle="1" w:styleId="E0936AAF7C4E4C40A01FC444CC6FCC94">
    <w:name w:val="E0936AAF7C4E4C40A01FC444CC6FCC94"/>
    <w:rsid w:val="00D97097"/>
  </w:style>
  <w:style w:type="paragraph" w:customStyle="1" w:styleId="5A8EFBB2723349C6BBFFE21A2CFD17D0">
    <w:name w:val="5A8EFBB2723349C6BBFFE21A2CFD17D0"/>
    <w:rsid w:val="00D97097"/>
  </w:style>
  <w:style w:type="paragraph" w:customStyle="1" w:styleId="A68F12B2EF8C46858568A6A7251B37B4">
    <w:name w:val="A68F12B2EF8C46858568A6A7251B37B4"/>
    <w:rsid w:val="00D97097"/>
  </w:style>
  <w:style w:type="paragraph" w:customStyle="1" w:styleId="A84AD2D603074BCB9C4F013AE2F75A5F">
    <w:name w:val="A84AD2D603074BCB9C4F013AE2F75A5F"/>
    <w:rsid w:val="00D97097"/>
  </w:style>
  <w:style w:type="paragraph" w:customStyle="1" w:styleId="FA7B90E06B7941CABB5531C284422F3C">
    <w:name w:val="FA7B90E06B7941CABB5531C284422F3C"/>
    <w:rsid w:val="00D97097"/>
  </w:style>
  <w:style w:type="paragraph" w:customStyle="1" w:styleId="2C349DD18E1D44089F93263DF9C23ACA">
    <w:name w:val="2C349DD18E1D44089F93263DF9C23ACA"/>
    <w:rsid w:val="00D97097"/>
  </w:style>
  <w:style w:type="paragraph" w:customStyle="1" w:styleId="18F1B1FC0454413EAFE3B4DB9BE5DC0E">
    <w:name w:val="18F1B1FC0454413EAFE3B4DB9BE5DC0E"/>
    <w:rsid w:val="00D97097"/>
  </w:style>
  <w:style w:type="paragraph" w:customStyle="1" w:styleId="7EC103E983E34570806FB65E779ACC7B">
    <w:name w:val="7EC103E983E34570806FB65E779ACC7B"/>
    <w:rsid w:val="00D97097"/>
  </w:style>
  <w:style w:type="paragraph" w:customStyle="1" w:styleId="337BA998F3E94A4FB81ED0392D16799B">
    <w:name w:val="337BA998F3E94A4FB81ED0392D16799B"/>
    <w:rsid w:val="00D97097"/>
  </w:style>
  <w:style w:type="paragraph" w:customStyle="1" w:styleId="8FA593FD4FFA4CFE90129F3F91022A7F">
    <w:name w:val="8FA593FD4FFA4CFE90129F3F91022A7F"/>
    <w:rsid w:val="00D97097"/>
  </w:style>
  <w:style w:type="paragraph" w:customStyle="1" w:styleId="F223897FFD5B466ABEBB49A98D3251B6">
    <w:name w:val="F223897FFD5B466ABEBB49A98D3251B6"/>
    <w:rsid w:val="00D97097"/>
  </w:style>
  <w:style w:type="paragraph" w:customStyle="1" w:styleId="7D3550CED88841D1AD13C376CC7E9A1B">
    <w:name w:val="7D3550CED88841D1AD13C376CC7E9A1B"/>
    <w:rsid w:val="00D97097"/>
  </w:style>
  <w:style w:type="paragraph" w:customStyle="1" w:styleId="4FF2D49C0E7646B6848E382206CB48FE">
    <w:name w:val="4FF2D49C0E7646B6848E382206CB48FE"/>
    <w:rsid w:val="00D97097"/>
  </w:style>
  <w:style w:type="paragraph" w:customStyle="1" w:styleId="4FD98A13701A4FC89204A74A05F697B7">
    <w:name w:val="4FD98A13701A4FC89204A74A05F697B7"/>
    <w:rsid w:val="00D97097"/>
  </w:style>
  <w:style w:type="paragraph" w:customStyle="1" w:styleId="6ADE8A21B02B4562967E8A04D5F61802">
    <w:name w:val="6ADE8A21B02B4562967E8A04D5F61802"/>
    <w:rsid w:val="00D97097"/>
  </w:style>
  <w:style w:type="paragraph" w:customStyle="1" w:styleId="367154349F264FAC8A884AF69EF063BD">
    <w:name w:val="367154349F264FAC8A884AF69EF063BD"/>
    <w:rsid w:val="00D97097"/>
  </w:style>
  <w:style w:type="paragraph" w:customStyle="1" w:styleId="681E189034074B5DB6745450855C3253">
    <w:name w:val="681E189034074B5DB6745450855C3253"/>
    <w:rsid w:val="00D97097"/>
  </w:style>
  <w:style w:type="paragraph" w:customStyle="1" w:styleId="A9ACC0DCCD824CC583510757F117F0BF">
    <w:name w:val="A9ACC0DCCD824CC583510757F117F0BF"/>
    <w:rsid w:val="00D97097"/>
  </w:style>
  <w:style w:type="paragraph" w:customStyle="1" w:styleId="7306F3ED824C4558B69D90CE1004AE98">
    <w:name w:val="7306F3ED824C4558B69D90CE1004AE98"/>
    <w:rsid w:val="00D97097"/>
  </w:style>
  <w:style w:type="paragraph" w:customStyle="1" w:styleId="8B12EA254AE34C9F91D1A3FAC89DD86C">
    <w:name w:val="8B12EA254AE34C9F91D1A3FAC89DD86C"/>
    <w:rsid w:val="00D97097"/>
  </w:style>
  <w:style w:type="paragraph" w:customStyle="1" w:styleId="F2842E5290794559800B01F310116CD4">
    <w:name w:val="F2842E5290794559800B01F310116CD4"/>
    <w:rsid w:val="00D97097"/>
  </w:style>
  <w:style w:type="paragraph" w:customStyle="1" w:styleId="F6581BCECB1741E299FCA8F4A3228647">
    <w:name w:val="F6581BCECB1741E299FCA8F4A3228647"/>
    <w:rsid w:val="00D97097"/>
  </w:style>
  <w:style w:type="paragraph" w:customStyle="1" w:styleId="EA4C1404354C4E13A3714E19B3455C99">
    <w:name w:val="EA4C1404354C4E13A3714E19B3455C99"/>
    <w:rsid w:val="00D97097"/>
  </w:style>
  <w:style w:type="paragraph" w:customStyle="1" w:styleId="7771D57B94894F978A8E65F0BF0DC03E">
    <w:name w:val="7771D57B94894F978A8E65F0BF0DC03E"/>
    <w:rsid w:val="00D97097"/>
  </w:style>
  <w:style w:type="paragraph" w:customStyle="1" w:styleId="E3F646B8ABDD45F6A2103241B143AF4E">
    <w:name w:val="E3F646B8ABDD45F6A2103241B143AF4E"/>
    <w:rsid w:val="00D97097"/>
  </w:style>
  <w:style w:type="paragraph" w:customStyle="1" w:styleId="3B785A7293794B2ABEE47430244D1DA5">
    <w:name w:val="3B785A7293794B2ABEE47430244D1DA5"/>
    <w:rsid w:val="00D97097"/>
  </w:style>
  <w:style w:type="paragraph" w:customStyle="1" w:styleId="0507C7A17B2F41C595A04322FA294297">
    <w:name w:val="0507C7A17B2F41C595A04322FA294297"/>
    <w:rsid w:val="00D97097"/>
  </w:style>
  <w:style w:type="paragraph" w:customStyle="1" w:styleId="FF25FF189965483285B12B67916D5F72">
    <w:name w:val="FF25FF189965483285B12B67916D5F72"/>
    <w:rsid w:val="00D97097"/>
  </w:style>
  <w:style w:type="paragraph" w:customStyle="1" w:styleId="C8638D921ABE41CC80D3B35EE2848578">
    <w:name w:val="C8638D921ABE41CC80D3B35EE2848578"/>
    <w:rsid w:val="00D97097"/>
  </w:style>
  <w:style w:type="paragraph" w:customStyle="1" w:styleId="5A2179D187B245C1B47BD127E5D64030">
    <w:name w:val="5A2179D187B245C1B47BD127E5D64030"/>
    <w:rsid w:val="00D97097"/>
  </w:style>
  <w:style w:type="paragraph" w:customStyle="1" w:styleId="3E7C34D7A1DC4BE6BECA0ADE4D650661">
    <w:name w:val="3E7C34D7A1DC4BE6BECA0ADE4D650661"/>
    <w:rsid w:val="00D97097"/>
  </w:style>
  <w:style w:type="paragraph" w:customStyle="1" w:styleId="B0FE120CD91F466FAFA75EE1F28C70A2">
    <w:name w:val="B0FE120CD91F466FAFA75EE1F28C70A2"/>
    <w:rsid w:val="00D97097"/>
  </w:style>
  <w:style w:type="paragraph" w:customStyle="1" w:styleId="338CF968615A464D95F558D3BFA95C90">
    <w:name w:val="338CF968615A464D95F558D3BFA95C90"/>
    <w:rsid w:val="00D97097"/>
  </w:style>
  <w:style w:type="paragraph" w:customStyle="1" w:styleId="B87EDC25F9EE4BB2AA18BECE5DE3F3DE">
    <w:name w:val="B87EDC25F9EE4BB2AA18BECE5DE3F3DE"/>
    <w:rsid w:val="00D97097"/>
  </w:style>
  <w:style w:type="paragraph" w:customStyle="1" w:styleId="0C6DF75C6C91433580305B91B1F42DC9">
    <w:name w:val="0C6DF75C6C91433580305B91B1F42DC9"/>
    <w:rsid w:val="00D97097"/>
  </w:style>
  <w:style w:type="paragraph" w:customStyle="1" w:styleId="1E0F7A886BC741C6BF8054DF986186E5">
    <w:name w:val="1E0F7A886BC741C6BF8054DF986186E5"/>
    <w:rsid w:val="00D97097"/>
  </w:style>
  <w:style w:type="paragraph" w:customStyle="1" w:styleId="9553FD2EB5A64CEE856AFF1D340BF1A3">
    <w:name w:val="9553FD2EB5A64CEE856AFF1D340BF1A3"/>
    <w:rsid w:val="00D97097"/>
  </w:style>
  <w:style w:type="paragraph" w:customStyle="1" w:styleId="ED2C9C63518340F2A3CD24EA2F61B95E">
    <w:name w:val="ED2C9C63518340F2A3CD24EA2F61B95E"/>
    <w:rsid w:val="00D97097"/>
  </w:style>
  <w:style w:type="paragraph" w:customStyle="1" w:styleId="0E00BBFC8A764117AB313E1F0C883F58">
    <w:name w:val="0E00BBFC8A764117AB313E1F0C883F58"/>
    <w:rsid w:val="00D97097"/>
  </w:style>
  <w:style w:type="paragraph" w:customStyle="1" w:styleId="572A8F3EF0B442AC94A209F785D7D98C">
    <w:name w:val="572A8F3EF0B442AC94A209F785D7D98C"/>
    <w:rsid w:val="00D97097"/>
  </w:style>
  <w:style w:type="paragraph" w:customStyle="1" w:styleId="55B068A48219438C9BA3CBD5A62A9476">
    <w:name w:val="55B068A48219438C9BA3CBD5A62A9476"/>
    <w:rsid w:val="00D97097"/>
  </w:style>
  <w:style w:type="paragraph" w:customStyle="1" w:styleId="A2DBED69B1924731A7CC2DD991832545">
    <w:name w:val="A2DBED69B1924731A7CC2DD991832545"/>
    <w:rsid w:val="00D97097"/>
  </w:style>
  <w:style w:type="paragraph" w:customStyle="1" w:styleId="7DF00DEBB9AE4102B62B3BEC77826048">
    <w:name w:val="7DF00DEBB9AE4102B62B3BEC77826048"/>
    <w:rsid w:val="00D97097"/>
  </w:style>
  <w:style w:type="paragraph" w:customStyle="1" w:styleId="57E9B6B5144A40B0A82D817A07CDF587">
    <w:name w:val="57E9B6B5144A40B0A82D817A07CDF587"/>
    <w:rsid w:val="00D97097"/>
  </w:style>
  <w:style w:type="paragraph" w:customStyle="1" w:styleId="B557823C986947F7918CDD992BCC755B">
    <w:name w:val="B557823C986947F7918CDD992BCC755B"/>
    <w:rsid w:val="00D97097"/>
  </w:style>
  <w:style w:type="paragraph" w:customStyle="1" w:styleId="5407E2E63725400BB03B9118D1A97D70">
    <w:name w:val="5407E2E63725400BB03B9118D1A97D70"/>
    <w:rsid w:val="00D97097"/>
  </w:style>
  <w:style w:type="paragraph" w:customStyle="1" w:styleId="09EFF24AC0924DDCA6C8767A948C5F3E">
    <w:name w:val="09EFF24AC0924DDCA6C8767A948C5F3E"/>
    <w:rsid w:val="00D97097"/>
  </w:style>
  <w:style w:type="paragraph" w:customStyle="1" w:styleId="714CB22CF47E4FB8B9ED9F719EBC48A9">
    <w:name w:val="714CB22CF47E4FB8B9ED9F719EBC48A9"/>
    <w:rsid w:val="00D97097"/>
  </w:style>
  <w:style w:type="paragraph" w:customStyle="1" w:styleId="7B8BB80A373148879435A4424590C9D5">
    <w:name w:val="7B8BB80A373148879435A4424590C9D5"/>
    <w:rsid w:val="00D97097"/>
  </w:style>
  <w:style w:type="paragraph" w:customStyle="1" w:styleId="5B7A34BED594442D9097C4FFC79BB76B">
    <w:name w:val="5B7A34BED594442D9097C4FFC79BB76B"/>
    <w:rsid w:val="00D97097"/>
  </w:style>
  <w:style w:type="paragraph" w:customStyle="1" w:styleId="70DB78297589484697C12D1227520A17">
    <w:name w:val="70DB78297589484697C12D1227520A17"/>
    <w:rsid w:val="00D97097"/>
  </w:style>
  <w:style w:type="paragraph" w:customStyle="1" w:styleId="CA9124389440440DAFA0E60DC00AF27E">
    <w:name w:val="CA9124389440440DAFA0E60DC00AF27E"/>
    <w:rsid w:val="00D97097"/>
  </w:style>
  <w:style w:type="paragraph" w:customStyle="1" w:styleId="4C4609A5CDEC410B89D2CE2731F4A8F8">
    <w:name w:val="4C4609A5CDEC410B89D2CE2731F4A8F8"/>
    <w:rsid w:val="00D97097"/>
  </w:style>
  <w:style w:type="paragraph" w:customStyle="1" w:styleId="534D3F402D3A49B2998064DCE3F4CBF5">
    <w:name w:val="534D3F402D3A49B2998064DCE3F4CBF5"/>
    <w:rsid w:val="00D97097"/>
  </w:style>
  <w:style w:type="paragraph" w:customStyle="1" w:styleId="F7FF24D201F444579F506EC0374CC0E5">
    <w:name w:val="F7FF24D201F444579F506EC0374CC0E5"/>
    <w:rsid w:val="00D97097"/>
  </w:style>
  <w:style w:type="paragraph" w:customStyle="1" w:styleId="3E7DCEBC1C854825BD2DB3E7601EF043">
    <w:name w:val="3E7DCEBC1C854825BD2DB3E7601EF043"/>
    <w:rsid w:val="00D97097"/>
  </w:style>
  <w:style w:type="paragraph" w:customStyle="1" w:styleId="D13C80500E0B432E96C5FE169B047E2B">
    <w:name w:val="D13C80500E0B432E96C5FE169B047E2B"/>
    <w:rsid w:val="00D97097"/>
  </w:style>
  <w:style w:type="paragraph" w:customStyle="1" w:styleId="F2F0572CA1F9416EB4A6512C775023BC">
    <w:name w:val="F2F0572CA1F9416EB4A6512C775023BC"/>
    <w:rsid w:val="00D97097"/>
  </w:style>
  <w:style w:type="paragraph" w:customStyle="1" w:styleId="B3C0E080F46448AC893BF3326501B691">
    <w:name w:val="B3C0E080F46448AC893BF3326501B691"/>
    <w:rsid w:val="00D97097"/>
  </w:style>
  <w:style w:type="paragraph" w:customStyle="1" w:styleId="78BFFE2B11024D978081503727FCCD82">
    <w:name w:val="78BFFE2B11024D978081503727FCCD82"/>
    <w:rsid w:val="00D97097"/>
  </w:style>
  <w:style w:type="paragraph" w:customStyle="1" w:styleId="4883D593D20A486F82FEB809F76A69AE">
    <w:name w:val="4883D593D20A486F82FEB809F76A69AE"/>
    <w:rsid w:val="00D97097"/>
  </w:style>
  <w:style w:type="paragraph" w:customStyle="1" w:styleId="08DAC919E6FB4F5D8689FC525048F3BE">
    <w:name w:val="08DAC919E6FB4F5D8689FC525048F3BE"/>
    <w:rsid w:val="00D97097"/>
  </w:style>
  <w:style w:type="paragraph" w:customStyle="1" w:styleId="F6D7E02250AD4C5B81CC2874E28079EE">
    <w:name w:val="F6D7E02250AD4C5B81CC2874E28079EE"/>
    <w:rsid w:val="00D97097"/>
  </w:style>
  <w:style w:type="paragraph" w:customStyle="1" w:styleId="5473A2C80C2546C392A25D1B6030DD5A">
    <w:name w:val="5473A2C80C2546C392A25D1B6030DD5A"/>
    <w:rsid w:val="00D97097"/>
  </w:style>
  <w:style w:type="paragraph" w:customStyle="1" w:styleId="29F54C1F0D784F80B251D155104AB830">
    <w:name w:val="29F54C1F0D784F80B251D155104AB830"/>
    <w:rsid w:val="00D97097"/>
  </w:style>
  <w:style w:type="paragraph" w:customStyle="1" w:styleId="849036076BD14241B7BDBD1EB07A8FC8">
    <w:name w:val="849036076BD14241B7BDBD1EB07A8FC8"/>
    <w:rsid w:val="00D97097"/>
  </w:style>
  <w:style w:type="paragraph" w:customStyle="1" w:styleId="ADD7B411BCDE448084A4EB558F1F6540">
    <w:name w:val="ADD7B411BCDE448084A4EB558F1F6540"/>
    <w:rsid w:val="00D97097"/>
  </w:style>
  <w:style w:type="paragraph" w:customStyle="1" w:styleId="44D9E72A761E4A389B85A42218314920">
    <w:name w:val="44D9E72A761E4A389B85A42218314920"/>
    <w:rsid w:val="00D97097"/>
  </w:style>
  <w:style w:type="paragraph" w:customStyle="1" w:styleId="E46AA0E72C7748FC981D2D9A25C56C73">
    <w:name w:val="E46AA0E72C7748FC981D2D9A25C56C73"/>
    <w:rsid w:val="00D97097"/>
  </w:style>
  <w:style w:type="paragraph" w:customStyle="1" w:styleId="ADB2BBB837D6415CAB0669BEF6AE72A7">
    <w:name w:val="ADB2BBB837D6415CAB0669BEF6AE72A7"/>
    <w:rsid w:val="00D97097"/>
  </w:style>
  <w:style w:type="paragraph" w:customStyle="1" w:styleId="72D4DCA292444F8A8220AE1449269083">
    <w:name w:val="72D4DCA292444F8A8220AE1449269083"/>
    <w:rsid w:val="00D97097"/>
  </w:style>
  <w:style w:type="paragraph" w:customStyle="1" w:styleId="6AE58E50B86243ACAF201376B5CCDF9C">
    <w:name w:val="6AE58E50B86243ACAF201376B5CCDF9C"/>
    <w:rsid w:val="00D97097"/>
  </w:style>
  <w:style w:type="paragraph" w:customStyle="1" w:styleId="E36B7D2F8D224C24946901EAEB6CCE49">
    <w:name w:val="E36B7D2F8D224C24946901EAEB6CCE49"/>
    <w:rsid w:val="00D97097"/>
  </w:style>
  <w:style w:type="paragraph" w:customStyle="1" w:styleId="3B11075857314910868986D9D48E6ACB">
    <w:name w:val="3B11075857314910868986D9D48E6ACB"/>
    <w:rsid w:val="00D97097"/>
  </w:style>
  <w:style w:type="paragraph" w:customStyle="1" w:styleId="F3DDD1EE337242F3947E8ABCBC1A9DC9">
    <w:name w:val="F3DDD1EE337242F3947E8ABCBC1A9DC9"/>
    <w:rsid w:val="00D97097"/>
  </w:style>
  <w:style w:type="paragraph" w:customStyle="1" w:styleId="A7E77EE2C7E345B8A510C01C85C07AC1">
    <w:name w:val="A7E77EE2C7E345B8A510C01C85C07AC1"/>
    <w:rsid w:val="00D97097"/>
  </w:style>
  <w:style w:type="paragraph" w:customStyle="1" w:styleId="54D8AA449C3C48B6A46E1F7A6BBA0B5A">
    <w:name w:val="54D8AA449C3C48B6A46E1F7A6BBA0B5A"/>
    <w:rsid w:val="00D97097"/>
  </w:style>
  <w:style w:type="paragraph" w:customStyle="1" w:styleId="195EED8ED9C64AD4AF1B79DABFB7F7FD">
    <w:name w:val="195EED8ED9C64AD4AF1B79DABFB7F7FD"/>
    <w:rsid w:val="00D97097"/>
  </w:style>
  <w:style w:type="paragraph" w:customStyle="1" w:styleId="D9504ED7248A473F9133BA6ECB7A2157">
    <w:name w:val="D9504ED7248A473F9133BA6ECB7A2157"/>
    <w:rsid w:val="00D97097"/>
  </w:style>
  <w:style w:type="paragraph" w:customStyle="1" w:styleId="33990BB3DF2E4EDAA6826C3D1E0C23EE">
    <w:name w:val="33990BB3DF2E4EDAA6826C3D1E0C23EE"/>
    <w:rsid w:val="00D97097"/>
  </w:style>
  <w:style w:type="paragraph" w:customStyle="1" w:styleId="0BAF1D2A6AA04DCE809744478BB379C1">
    <w:name w:val="0BAF1D2A6AA04DCE809744478BB379C1"/>
    <w:rsid w:val="00D97097"/>
  </w:style>
  <w:style w:type="paragraph" w:customStyle="1" w:styleId="4BFC37811D414652870F9F78EB7C2153">
    <w:name w:val="4BFC37811D414652870F9F78EB7C2153"/>
    <w:rsid w:val="00D97097"/>
  </w:style>
  <w:style w:type="paragraph" w:customStyle="1" w:styleId="248924753C2349F6B4BA2150935FBBA4">
    <w:name w:val="248924753C2349F6B4BA2150935FBBA4"/>
    <w:rsid w:val="00D97097"/>
  </w:style>
  <w:style w:type="paragraph" w:customStyle="1" w:styleId="D8B810490FC44A668CAB57A52F096F57">
    <w:name w:val="D8B810490FC44A668CAB57A52F096F57"/>
    <w:rsid w:val="00D97097"/>
  </w:style>
  <w:style w:type="paragraph" w:customStyle="1" w:styleId="31224FC5CF3C4357A219E2CD65F892AC">
    <w:name w:val="31224FC5CF3C4357A219E2CD65F892AC"/>
    <w:rsid w:val="00D97097"/>
  </w:style>
  <w:style w:type="paragraph" w:customStyle="1" w:styleId="EC803CDE3EEB4CB6822E287210725789">
    <w:name w:val="EC803CDE3EEB4CB6822E287210725789"/>
    <w:rsid w:val="00D97097"/>
  </w:style>
  <w:style w:type="paragraph" w:customStyle="1" w:styleId="07F51489057C4D35AD01CDC9C533DF33">
    <w:name w:val="07F51489057C4D35AD01CDC9C533DF33"/>
    <w:rsid w:val="00D97097"/>
  </w:style>
  <w:style w:type="paragraph" w:customStyle="1" w:styleId="C194D6D7B0864DED9930A807A91F2EA8">
    <w:name w:val="C194D6D7B0864DED9930A807A91F2EA8"/>
    <w:rsid w:val="00D97097"/>
  </w:style>
  <w:style w:type="paragraph" w:customStyle="1" w:styleId="15E4ADF766694BDA8E47BF7A4F3172F6">
    <w:name w:val="15E4ADF766694BDA8E47BF7A4F3172F6"/>
    <w:rsid w:val="00D97097"/>
  </w:style>
  <w:style w:type="paragraph" w:customStyle="1" w:styleId="8866B3BA6E7548A2BDD2FEB60AAADE64">
    <w:name w:val="8866B3BA6E7548A2BDD2FEB60AAADE64"/>
    <w:rsid w:val="00D97097"/>
  </w:style>
  <w:style w:type="paragraph" w:customStyle="1" w:styleId="F168CD79230B4CE6B2D1993904EC4B78">
    <w:name w:val="F168CD79230B4CE6B2D1993904EC4B78"/>
    <w:rsid w:val="00D97097"/>
  </w:style>
  <w:style w:type="paragraph" w:customStyle="1" w:styleId="2C9D171F5C2D4D48A0326E6477AAE602">
    <w:name w:val="2C9D171F5C2D4D48A0326E6477AAE602"/>
    <w:rsid w:val="00D97097"/>
  </w:style>
  <w:style w:type="paragraph" w:customStyle="1" w:styleId="5831AFF769B3416386CCD0BA62316F8A">
    <w:name w:val="5831AFF769B3416386CCD0BA62316F8A"/>
    <w:rsid w:val="00D97097"/>
  </w:style>
  <w:style w:type="paragraph" w:customStyle="1" w:styleId="A0BE0D510CFC4694B526A498337BF870">
    <w:name w:val="A0BE0D510CFC4694B526A498337BF870"/>
    <w:rsid w:val="00D97097"/>
  </w:style>
  <w:style w:type="paragraph" w:customStyle="1" w:styleId="F0E69B138D2F4D1E9119BE57D8C89505">
    <w:name w:val="F0E69B138D2F4D1E9119BE57D8C89505"/>
    <w:rsid w:val="00D97097"/>
  </w:style>
  <w:style w:type="paragraph" w:customStyle="1" w:styleId="BA9CF20ADA9B46468DD5ACEE2D74998A">
    <w:name w:val="BA9CF20ADA9B46468DD5ACEE2D74998A"/>
    <w:rsid w:val="00D97097"/>
  </w:style>
  <w:style w:type="paragraph" w:customStyle="1" w:styleId="237B5ACA388C4B879C4868D0E1EE050A">
    <w:name w:val="237B5ACA388C4B879C4868D0E1EE050A"/>
    <w:rsid w:val="00D97097"/>
  </w:style>
  <w:style w:type="paragraph" w:customStyle="1" w:styleId="9D36BFE35F5543AAB0C5ED9C84BF7197">
    <w:name w:val="9D36BFE35F5543AAB0C5ED9C84BF7197"/>
    <w:rsid w:val="00D97097"/>
  </w:style>
  <w:style w:type="paragraph" w:customStyle="1" w:styleId="75FFA537C0E4407B93A8657CB0AF5E53">
    <w:name w:val="75FFA537C0E4407B93A8657CB0AF5E53"/>
    <w:rsid w:val="00D97097"/>
  </w:style>
  <w:style w:type="paragraph" w:customStyle="1" w:styleId="3D174AA3F2104761B154962A3401FAE2">
    <w:name w:val="3D174AA3F2104761B154962A3401FAE2"/>
    <w:rsid w:val="00D97097"/>
  </w:style>
  <w:style w:type="paragraph" w:customStyle="1" w:styleId="C525AA26FB7546C4B169C13A510DE654">
    <w:name w:val="C525AA26FB7546C4B169C13A510DE654"/>
    <w:rsid w:val="00D97097"/>
  </w:style>
  <w:style w:type="paragraph" w:customStyle="1" w:styleId="3FB987F53A5A41B7A971CD43E3C774F5">
    <w:name w:val="3FB987F53A5A41B7A971CD43E3C774F5"/>
    <w:rsid w:val="00D97097"/>
  </w:style>
  <w:style w:type="paragraph" w:customStyle="1" w:styleId="666ECE33A6B048DA92C5D08FBE6A2BBD">
    <w:name w:val="666ECE33A6B048DA92C5D08FBE6A2BBD"/>
    <w:rsid w:val="00D97097"/>
  </w:style>
  <w:style w:type="paragraph" w:customStyle="1" w:styleId="48181238D8474A6E8B1ADFF58271B57C">
    <w:name w:val="48181238D8474A6E8B1ADFF58271B57C"/>
    <w:rsid w:val="00D97097"/>
  </w:style>
  <w:style w:type="paragraph" w:customStyle="1" w:styleId="0A0D010AA44A4127BD699E9A007048D9">
    <w:name w:val="0A0D010AA44A4127BD699E9A007048D9"/>
    <w:rsid w:val="00D97097"/>
  </w:style>
  <w:style w:type="paragraph" w:customStyle="1" w:styleId="DFC7359DB72D45439285E11501A684AE">
    <w:name w:val="DFC7359DB72D45439285E11501A684AE"/>
    <w:rsid w:val="00D97097"/>
  </w:style>
  <w:style w:type="paragraph" w:customStyle="1" w:styleId="7321E9CE31D14D00A3B8AC73A4CC30D0">
    <w:name w:val="7321E9CE31D14D00A3B8AC73A4CC30D0"/>
    <w:rsid w:val="00D97097"/>
  </w:style>
  <w:style w:type="paragraph" w:customStyle="1" w:styleId="6B10635B04B549E69F5E3C03166EB808">
    <w:name w:val="6B10635B04B549E69F5E3C03166EB808"/>
    <w:rsid w:val="00D97097"/>
  </w:style>
  <w:style w:type="paragraph" w:customStyle="1" w:styleId="10F82D02D1C743F585524844F0FFF16E">
    <w:name w:val="10F82D02D1C743F585524844F0FFF16E"/>
    <w:rsid w:val="00D97097"/>
  </w:style>
  <w:style w:type="paragraph" w:customStyle="1" w:styleId="5C5D53972C9A41C183CD61BA9097C4BD">
    <w:name w:val="5C5D53972C9A41C183CD61BA9097C4BD"/>
    <w:rsid w:val="00D97097"/>
  </w:style>
  <w:style w:type="paragraph" w:customStyle="1" w:styleId="7579BFC1EC0B4B5F86FA413E0CFEE119">
    <w:name w:val="7579BFC1EC0B4B5F86FA413E0CFEE119"/>
    <w:rsid w:val="00D97097"/>
  </w:style>
  <w:style w:type="paragraph" w:customStyle="1" w:styleId="3CBF750C993F47D9BF7395C7542890E0">
    <w:name w:val="3CBF750C993F47D9BF7395C7542890E0"/>
    <w:rsid w:val="00D97097"/>
  </w:style>
  <w:style w:type="paragraph" w:customStyle="1" w:styleId="19B563626E4F4A1CB35D619BDB9B3DA7">
    <w:name w:val="19B563626E4F4A1CB35D619BDB9B3DA7"/>
    <w:rsid w:val="00D97097"/>
  </w:style>
  <w:style w:type="paragraph" w:customStyle="1" w:styleId="14E91C07D0FD45328B82484C1F326505">
    <w:name w:val="14E91C07D0FD45328B82484C1F326505"/>
    <w:rsid w:val="00D97097"/>
  </w:style>
  <w:style w:type="paragraph" w:customStyle="1" w:styleId="C1256DE5AE5248328A7E9DF099EC69D2">
    <w:name w:val="C1256DE5AE5248328A7E9DF099EC69D2"/>
    <w:rsid w:val="00D97097"/>
  </w:style>
  <w:style w:type="paragraph" w:customStyle="1" w:styleId="FEFC80E7410C48E6A566A5FFD534253B">
    <w:name w:val="FEFC80E7410C48E6A566A5FFD534253B"/>
    <w:rsid w:val="00D97097"/>
  </w:style>
  <w:style w:type="paragraph" w:customStyle="1" w:styleId="ADD7ADACD56F45108BFBFAD4F6E237E6">
    <w:name w:val="ADD7ADACD56F45108BFBFAD4F6E237E6"/>
    <w:rsid w:val="00D97097"/>
  </w:style>
  <w:style w:type="paragraph" w:customStyle="1" w:styleId="6A32AECDCD62414087AF1FC772F21B97">
    <w:name w:val="6A32AECDCD62414087AF1FC772F21B97"/>
    <w:rsid w:val="00D97097"/>
  </w:style>
  <w:style w:type="paragraph" w:customStyle="1" w:styleId="882DBD05F8514AAE9510486E7B539146">
    <w:name w:val="882DBD05F8514AAE9510486E7B539146"/>
    <w:rsid w:val="00D97097"/>
  </w:style>
  <w:style w:type="paragraph" w:customStyle="1" w:styleId="BB09D55B4AE14BF9A1AFF47D5E71D36B">
    <w:name w:val="BB09D55B4AE14BF9A1AFF47D5E71D36B"/>
    <w:rsid w:val="00D97097"/>
  </w:style>
  <w:style w:type="paragraph" w:customStyle="1" w:styleId="D02426A589A845E585C7D9D2221E4A33">
    <w:name w:val="D02426A589A845E585C7D9D2221E4A33"/>
    <w:rsid w:val="00D97097"/>
  </w:style>
  <w:style w:type="paragraph" w:customStyle="1" w:styleId="5543F75AC9B644E0B47C05869E9DFB38">
    <w:name w:val="5543F75AC9B644E0B47C05869E9DFB38"/>
    <w:rsid w:val="00D97097"/>
  </w:style>
  <w:style w:type="paragraph" w:customStyle="1" w:styleId="A160E99F60124863BAAC6021127A2610">
    <w:name w:val="A160E99F60124863BAAC6021127A2610"/>
    <w:rsid w:val="00D97097"/>
  </w:style>
  <w:style w:type="paragraph" w:customStyle="1" w:styleId="59DAF71451494410B18ECAA5D127C765">
    <w:name w:val="59DAF71451494410B18ECAA5D127C765"/>
    <w:rsid w:val="00D97097"/>
  </w:style>
  <w:style w:type="paragraph" w:customStyle="1" w:styleId="ED7602C7405744AA97B469D54A333CAC">
    <w:name w:val="ED7602C7405744AA97B469D54A333CAC"/>
    <w:rsid w:val="00D97097"/>
  </w:style>
  <w:style w:type="paragraph" w:customStyle="1" w:styleId="26F0BE28FE434ECF883552582C35C02F">
    <w:name w:val="26F0BE28FE434ECF883552582C35C02F"/>
    <w:rsid w:val="00D97097"/>
  </w:style>
  <w:style w:type="paragraph" w:customStyle="1" w:styleId="75CCEF915A4F49FDA75764F6CE0185A9">
    <w:name w:val="75CCEF915A4F49FDA75764F6CE0185A9"/>
    <w:rsid w:val="00D97097"/>
  </w:style>
  <w:style w:type="paragraph" w:customStyle="1" w:styleId="921A28AED43D42508BB6A2D5BCB49BF5">
    <w:name w:val="921A28AED43D42508BB6A2D5BCB49BF5"/>
    <w:rsid w:val="00D97097"/>
  </w:style>
  <w:style w:type="paragraph" w:customStyle="1" w:styleId="288A2260D2894DBC885B1EC1FE9C62F2">
    <w:name w:val="288A2260D2894DBC885B1EC1FE9C62F2"/>
    <w:rsid w:val="00D97097"/>
  </w:style>
  <w:style w:type="paragraph" w:customStyle="1" w:styleId="D18BEE2AD7ED435582044F614799ABF2">
    <w:name w:val="D18BEE2AD7ED435582044F614799ABF2"/>
    <w:rsid w:val="00D97097"/>
  </w:style>
  <w:style w:type="paragraph" w:customStyle="1" w:styleId="8EA7B1870D8C40C08911488BE70E65BF">
    <w:name w:val="8EA7B1870D8C40C08911488BE70E65BF"/>
    <w:rsid w:val="00D97097"/>
  </w:style>
  <w:style w:type="paragraph" w:customStyle="1" w:styleId="C83C555AA5BC46C084DCF486A5107B5D">
    <w:name w:val="C83C555AA5BC46C084DCF486A5107B5D"/>
    <w:rsid w:val="00D97097"/>
  </w:style>
  <w:style w:type="paragraph" w:customStyle="1" w:styleId="6A14C11A54564C3D89DC5016F41B95B1">
    <w:name w:val="6A14C11A54564C3D89DC5016F41B95B1"/>
    <w:rsid w:val="00D97097"/>
  </w:style>
  <w:style w:type="paragraph" w:customStyle="1" w:styleId="129FC770C69448148692E8B6E486BD83">
    <w:name w:val="129FC770C69448148692E8B6E486BD83"/>
    <w:rsid w:val="00D97097"/>
  </w:style>
  <w:style w:type="paragraph" w:customStyle="1" w:styleId="0449903EEAEC4C60AE5342F8EEEB7C78">
    <w:name w:val="0449903EEAEC4C60AE5342F8EEEB7C78"/>
    <w:rsid w:val="00D97097"/>
  </w:style>
  <w:style w:type="paragraph" w:customStyle="1" w:styleId="960F5C0C18C243E98FEEAC06AAF1F55D">
    <w:name w:val="960F5C0C18C243E98FEEAC06AAF1F55D"/>
    <w:rsid w:val="00D97097"/>
  </w:style>
  <w:style w:type="paragraph" w:customStyle="1" w:styleId="154D58133AA64C51838251D03BC32854">
    <w:name w:val="154D58133AA64C51838251D03BC32854"/>
    <w:rsid w:val="00D97097"/>
  </w:style>
  <w:style w:type="paragraph" w:customStyle="1" w:styleId="D6E2E72526EB4359AE6C92FE807FF66A">
    <w:name w:val="D6E2E72526EB4359AE6C92FE807FF66A"/>
    <w:rsid w:val="00D97097"/>
  </w:style>
  <w:style w:type="paragraph" w:customStyle="1" w:styleId="E45F11BDA4004A17BA6F4B92528787EE">
    <w:name w:val="E45F11BDA4004A17BA6F4B92528787EE"/>
    <w:rsid w:val="00D97097"/>
  </w:style>
  <w:style w:type="paragraph" w:customStyle="1" w:styleId="70E66112311F46A1BAED2A53564CA18A">
    <w:name w:val="70E66112311F46A1BAED2A53564CA18A"/>
    <w:rsid w:val="00D97097"/>
  </w:style>
  <w:style w:type="paragraph" w:customStyle="1" w:styleId="B066E48D131A4911B1740668453EEB2D">
    <w:name w:val="B066E48D131A4911B1740668453EEB2D"/>
    <w:rsid w:val="00D97097"/>
  </w:style>
  <w:style w:type="paragraph" w:customStyle="1" w:styleId="A9FE27D2DE094E93B8E3C4DA6D10184D">
    <w:name w:val="A9FE27D2DE094E93B8E3C4DA6D10184D"/>
    <w:rsid w:val="00D97097"/>
  </w:style>
  <w:style w:type="paragraph" w:customStyle="1" w:styleId="4E1407BC718B43AFB53FE8E817779B82">
    <w:name w:val="4E1407BC718B43AFB53FE8E817779B82"/>
    <w:rsid w:val="00D97097"/>
  </w:style>
  <w:style w:type="paragraph" w:customStyle="1" w:styleId="4ECE9E32F9094075BDD4A6E136EDC4B6">
    <w:name w:val="4ECE9E32F9094075BDD4A6E136EDC4B6"/>
    <w:rsid w:val="00D97097"/>
  </w:style>
  <w:style w:type="paragraph" w:customStyle="1" w:styleId="83B0740B5BDD48108BE0C47CEF615BAE">
    <w:name w:val="83B0740B5BDD48108BE0C47CEF615BAE"/>
    <w:rsid w:val="00D97097"/>
  </w:style>
  <w:style w:type="paragraph" w:customStyle="1" w:styleId="C935EA492DC943709AE9EC403C2E0E9A">
    <w:name w:val="C935EA492DC943709AE9EC403C2E0E9A"/>
    <w:rsid w:val="00D97097"/>
  </w:style>
  <w:style w:type="paragraph" w:customStyle="1" w:styleId="6AB9191D932F42668496F952EB46015A">
    <w:name w:val="6AB9191D932F42668496F952EB46015A"/>
    <w:rsid w:val="00D97097"/>
  </w:style>
  <w:style w:type="paragraph" w:customStyle="1" w:styleId="3474535E42494D729DE7AD7F868A98DB">
    <w:name w:val="3474535E42494D729DE7AD7F868A98DB"/>
    <w:rsid w:val="00D97097"/>
  </w:style>
  <w:style w:type="paragraph" w:customStyle="1" w:styleId="0D6D25E281D447E687AD070C6A68F340">
    <w:name w:val="0D6D25E281D447E687AD070C6A68F340"/>
    <w:rsid w:val="00D97097"/>
  </w:style>
  <w:style w:type="paragraph" w:customStyle="1" w:styleId="C809CA8A5173431A9CF3FAB5299A500C">
    <w:name w:val="C809CA8A5173431A9CF3FAB5299A500C"/>
    <w:rsid w:val="00D97097"/>
  </w:style>
  <w:style w:type="paragraph" w:customStyle="1" w:styleId="FEFB8456D7F64A1289385BDCAFD36337">
    <w:name w:val="FEFB8456D7F64A1289385BDCAFD36337"/>
    <w:rsid w:val="00D97097"/>
  </w:style>
  <w:style w:type="paragraph" w:customStyle="1" w:styleId="1205EB7713A9410DBF73AEBF5EC21A0B">
    <w:name w:val="1205EB7713A9410DBF73AEBF5EC21A0B"/>
    <w:rsid w:val="00D97097"/>
  </w:style>
  <w:style w:type="paragraph" w:customStyle="1" w:styleId="107B5CFB5C6446238B6C857800D52174">
    <w:name w:val="107B5CFB5C6446238B6C857800D52174"/>
    <w:rsid w:val="00D97097"/>
  </w:style>
  <w:style w:type="paragraph" w:customStyle="1" w:styleId="E86FFD4DED7E4B3D83A1D113580BD035">
    <w:name w:val="E86FFD4DED7E4B3D83A1D113580BD035"/>
    <w:rsid w:val="00D97097"/>
  </w:style>
  <w:style w:type="paragraph" w:customStyle="1" w:styleId="B6410CCC4B9847C7884F9C797882ED9F">
    <w:name w:val="B6410CCC4B9847C7884F9C797882ED9F"/>
    <w:rsid w:val="00D97097"/>
  </w:style>
  <w:style w:type="paragraph" w:customStyle="1" w:styleId="9B1D039D47A244178E29BEFF138C9C5E">
    <w:name w:val="9B1D039D47A244178E29BEFF138C9C5E"/>
    <w:rsid w:val="00D97097"/>
  </w:style>
  <w:style w:type="paragraph" w:customStyle="1" w:styleId="7F994F27CE4F4906AFB19ECDEF408AC4">
    <w:name w:val="7F994F27CE4F4906AFB19ECDEF408AC4"/>
    <w:rsid w:val="00D97097"/>
  </w:style>
  <w:style w:type="paragraph" w:customStyle="1" w:styleId="634CDBD57D4843B19C22A20D701FCEA0">
    <w:name w:val="634CDBD57D4843B19C22A20D701FCEA0"/>
    <w:rsid w:val="00D97097"/>
  </w:style>
  <w:style w:type="paragraph" w:customStyle="1" w:styleId="C2933650D6F14EEBBD1D36C4397994DB">
    <w:name w:val="C2933650D6F14EEBBD1D36C4397994DB"/>
    <w:rsid w:val="00D97097"/>
  </w:style>
  <w:style w:type="paragraph" w:customStyle="1" w:styleId="6493ECCFBFDD474FB98565A28FAD8237">
    <w:name w:val="6493ECCFBFDD474FB98565A28FAD8237"/>
    <w:rsid w:val="00D97097"/>
  </w:style>
  <w:style w:type="paragraph" w:customStyle="1" w:styleId="B2A66ED36A9345538736D3FC9A11DBBC">
    <w:name w:val="B2A66ED36A9345538736D3FC9A11DBBC"/>
    <w:rsid w:val="00D97097"/>
  </w:style>
  <w:style w:type="paragraph" w:customStyle="1" w:styleId="9A5D78509C414626AD2E312092BC7AEA">
    <w:name w:val="9A5D78509C414626AD2E312092BC7AEA"/>
    <w:rsid w:val="00D97097"/>
  </w:style>
  <w:style w:type="paragraph" w:customStyle="1" w:styleId="648B628870E4423BAD56DCACF94BD9EC">
    <w:name w:val="648B628870E4423BAD56DCACF94BD9EC"/>
    <w:rsid w:val="00D97097"/>
  </w:style>
  <w:style w:type="paragraph" w:customStyle="1" w:styleId="A1EE7458C3144A7B89F4566514C4FACD">
    <w:name w:val="A1EE7458C3144A7B89F4566514C4FACD"/>
    <w:rsid w:val="00D97097"/>
  </w:style>
  <w:style w:type="paragraph" w:customStyle="1" w:styleId="3749E7064F8C4F8FB463D2287A77E43F">
    <w:name w:val="3749E7064F8C4F8FB463D2287A77E43F"/>
    <w:rsid w:val="00D97097"/>
  </w:style>
  <w:style w:type="paragraph" w:customStyle="1" w:styleId="72A4113A961349B8B1E82F304246082D">
    <w:name w:val="72A4113A961349B8B1E82F304246082D"/>
    <w:rsid w:val="00D97097"/>
  </w:style>
  <w:style w:type="paragraph" w:customStyle="1" w:styleId="5FC8845C5AA048B6AF5033607B72DC53">
    <w:name w:val="5FC8845C5AA048B6AF5033607B72DC53"/>
    <w:rsid w:val="00D97097"/>
  </w:style>
  <w:style w:type="paragraph" w:customStyle="1" w:styleId="542593C4C7644F08AB094D29F01255CE">
    <w:name w:val="542593C4C7644F08AB094D29F01255CE"/>
    <w:rsid w:val="00D97097"/>
  </w:style>
  <w:style w:type="paragraph" w:customStyle="1" w:styleId="227D7E1C4E84489B9E4E3CE8A4D3CA34">
    <w:name w:val="227D7E1C4E84489B9E4E3CE8A4D3CA34"/>
    <w:rsid w:val="00D97097"/>
  </w:style>
  <w:style w:type="paragraph" w:customStyle="1" w:styleId="D5A73E173A3D4A3BB389FD0BB4EB2363">
    <w:name w:val="D5A73E173A3D4A3BB389FD0BB4EB2363"/>
    <w:rsid w:val="00D97097"/>
  </w:style>
  <w:style w:type="paragraph" w:customStyle="1" w:styleId="7B542EAB2D9E4A238C70A9FD850280CE">
    <w:name w:val="7B542EAB2D9E4A238C70A9FD850280CE"/>
    <w:rsid w:val="00D97097"/>
  </w:style>
  <w:style w:type="paragraph" w:customStyle="1" w:styleId="F45DFA2C1555451B9D4CB1D27C726143">
    <w:name w:val="F45DFA2C1555451B9D4CB1D27C726143"/>
    <w:rsid w:val="00D97097"/>
  </w:style>
  <w:style w:type="paragraph" w:customStyle="1" w:styleId="D5DBACB1110B487FAAB533DA70021E0D">
    <w:name w:val="D5DBACB1110B487FAAB533DA70021E0D"/>
    <w:rsid w:val="00D97097"/>
  </w:style>
  <w:style w:type="paragraph" w:customStyle="1" w:styleId="A3CBD013AE594EF5A36C83F34E4CD362">
    <w:name w:val="A3CBD013AE594EF5A36C83F34E4CD362"/>
    <w:rsid w:val="00D97097"/>
  </w:style>
  <w:style w:type="paragraph" w:customStyle="1" w:styleId="7E83224FD9744586893E64ADAAFAAD73">
    <w:name w:val="7E83224FD9744586893E64ADAAFAAD73"/>
    <w:rsid w:val="00D97097"/>
  </w:style>
  <w:style w:type="paragraph" w:customStyle="1" w:styleId="3D4D14836D364CA7B5E8A2DA3754B7A7">
    <w:name w:val="3D4D14836D364CA7B5E8A2DA3754B7A7"/>
    <w:rsid w:val="00D97097"/>
  </w:style>
  <w:style w:type="paragraph" w:customStyle="1" w:styleId="2161623663F64C74B130A77A1160212A">
    <w:name w:val="2161623663F64C74B130A77A1160212A"/>
    <w:rsid w:val="00D97097"/>
  </w:style>
  <w:style w:type="paragraph" w:customStyle="1" w:styleId="3C1F4D3BC2144A1AA7085F42D2781CF5">
    <w:name w:val="3C1F4D3BC2144A1AA7085F42D2781CF5"/>
    <w:rsid w:val="00D97097"/>
  </w:style>
  <w:style w:type="paragraph" w:customStyle="1" w:styleId="475B885CC724437FA5FC50F64F2B7E15">
    <w:name w:val="475B885CC724437FA5FC50F64F2B7E15"/>
    <w:rsid w:val="00D97097"/>
  </w:style>
  <w:style w:type="paragraph" w:customStyle="1" w:styleId="D4D99855A89D423F826841236730C648">
    <w:name w:val="D4D99855A89D423F826841236730C648"/>
    <w:rsid w:val="00D97097"/>
  </w:style>
  <w:style w:type="paragraph" w:customStyle="1" w:styleId="F7BFDD76D2904E92A4CA772E3EB32969">
    <w:name w:val="F7BFDD76D2904E92A4CA772E3EB32969"/>
    <w:rsid w:val="00D97097"/>
  </w:style>
  <w:style w:type="paragraph" w:customStyle="1" w:styleId="03255AC0A6DA45CDA7A1840C994AB5AB">
    <w:name w:val="03255AC0A6DA45CDA7A1840C994AB5AB"/>
    <w:rsid w:val="00D97097"/>
  </w:style>
  <w:style w:type="paragraph" w:customStyle="1" w:styleId="6E3F215774A440C9884DD46EB3788499">
    <w:name w:val="6E3F215774A440C9884DD46EB3788499"/>
    <w:rsid w:val="00D97097"/>
  </w:style>
  <w:style w:type="paragraph" w:customStyle="1" w:styleId="031C4EE644004568996BEAF68521F5D5">
    <w:name w:val="031C4EE644004568996BEAF68521F5D5"/>
    <w:rsid w:val="00D97097"/>
  </w:style>
  <w:style w:type="paragraph" w:customStyle="1" w:styleId="15794AF0B44C463E861F7219E7DB8A7B">
    <w:name w:val="15794AF0B44C463E861F7219E7DB8A7B"/>
    <w:rsid w:val="00D97097"/>
  </w:style>
  <w:style w:type="paragraph" w:customStyle="1" w:styleId="AC93EBAB11E6462AA312588336ACA5D9">
    <w:name w:val="AC93EBAB11E6462AA312588336ACA5D9"/>
    <w:rsid w:val="00D97097"/>
  </w:style>
  <w:style w:type="paragraph" w:customStyle="1" w:styleId="4B77C66AEEA44F168EA7BB8170411199">
    <w:name w:val="4B77C66AEEA44F168EA7BB8170411199"/>
    <w:rsid w:val="00D97097"/>
  </w:style>
  <w:style w:type="paragraph" w:customStyle="1" w:styleId="1DB26EC5FCBC426A847B11641B145DBF">
    <w:name w:val="1DB26EC5FCBC426A847B11641B145DBF"/>
    <w:rsid w:val="00D97097"/>
  </w:style>
  <w:style w:type="paragraph" w:customStyle="1" w:styleId="FE93D60D406944BEAB72DC008B85B444">
    <w:name w:val="FE93D60D406944BEAB72DC008B85B444"/>
    <w:rsid w:val="00D97097"/>
  </w:style>
  <w:style w:type="paragraph" w:customStyle="1" w:styleId="6D81D11575F345E9BC491B24A68DBC9C">
    <w:name w:val="6D81D11575F345E9BC491B24A68DBC9C"/>
    <w:rsid w:val="00D97097"/>
  </w:style>
  <w:style w:type="paragraph" w:customStyle="1" w:styleId="F5E5214663744BC0B662D58231034570">
    <w:name w:val="F5E5214663744BC0B662D58231034570"/>
    <w:rsid w:val="00D97097"/>
  </w:style>
  <w:style w:type="paragraph" w:customStyle="1" w:styleId="72E898B4EC9D4DAC9C98ACBF5CE01255">
    <w:name w:val="72E898B4EC9D4DAC9C98ACBF5CE01255"/>
    <w:rsid w:val="00D97097"/>
  </w:style>
  <w:style w:type="paragraph" w:customStyle="1" w:styleId="96D5729BAD9042DCB958D7CAF467F4AD">
    <w:name w:val="96D5729BAD9042DCB958D7CAF467F4AD"/>
    <w:rsid w:val="00D97097"/>
  </w:style>
  <w:style w:type="paragraph" w:customStyle="1" w:styleId="D7AC629E1B944620AD49A1921B2730F7">
    <w:name w:val="D7AC629E1B944620AD49A1921B2730F7"/>
    <w:rsid w:val="00D97097"/>
  </w:style>
  <w:style w:type="paragraph" w:customStyle="1" w:styleId="F4164EE169F2409A9130F1D6A695EEE8">
    <w:name w:val="F4164EE169F2409A9130F1D6A695EEE8"/>
    <w:rsid w:val="00D97097"/>
  </w:style>
  <w:style w:type="paragraph" w:customStyle="1" w:styleId="88EF333B3B254F559B7D6E09C207CC5E">
    <w:name w:val="88EF333B3B254F559B7D6E09C207CC5E"/>
    <w:rsid w:val="00D97097"/>
  </w:style>
  <w:style w:type="paragraph" w:customStyle="1" w:styleId="A9B80AEC37794772A7825464B879D009">
    <w:name w:val="A9B80AEC37794772A7825464B879D009"/>
    <w:rsid w:val="00D97097"/>
  </w:style>
  <w:style w:type="paragraph" w:customStyle="1" w:styleId="96B452E31DB547FB88B46752D40F1DBD">
    <w:name w:val="96B452E31DB547FB88B46752D40F1DBD"/>
    <w:rsid w:val="00D97097"/>
  </w:style>
  <w:style w:type="paragraph" w:customStyle="1" w:styleId="F5026EB520C84319B02DEEBDA54EF2EB">
    <w:name w:val="F5026EB520C84319B02DEEBDA54EF2EB"/>
    <w:rsid w:val="00D97097"/>
  </w:style>
  <w:style w:type="paragraph" w:customStyle="1" w:styleId="B152A40E03D1466FB9E4DE49EBEAC63A">
    <w:name w:val="B152A40E03D1466FB9E4DE49EBEAC63A"/>
    <w:rsid w:val="00D97097"/>
  </w:style>
  <w:style w:type="paragraph" w:customStyle="1" w:styleId="2B56D46D3CC4440583B991F14CFF24AC">
    <w:name w:val="2B56D46D3CC4440583B991F14CFF24AC"/>
    <w:rsid w:val="00D97097"/>
  </w:style>
  <w:style w:type="paragraph" w:customStyle="1" w:styleId="DDA20AD6761F43E7863DEC453DF958A9">
    <w:name w:val="DDA20AD6761F43E7863DEC453DF958A9"/>
    <w:rsid w:val="00D97097"/>
  </w:style>
  <w:style w:type="paragraph" w:customStyle="1" w:styleId="1DD2D7F735454588A1C24A8AC6DAEF2C">
    <w:name w:val="1DD2D7F735454588A1C24A8AC6DAEF2C"/>
    <w:rsid w:val="00D97097"/>
  </w:style>
  <w:style w:type="paragraph" w:customStyle="1" w:styleId="D2785F234FA3485184BE62ABEB5C3566">
    <w:name w:val="D2785F234FA3485184BE62ABEB5C3566"/>
    <w:rsid w:val="00D97097"/>
  </w:style>
  <w:style w:type="paragraph" w:customStyle="1" w:styleId="CB68209F799542B99E30B3823414B3D4">
    <w:name w:val="CB68209F799542B99E30B3823414B3D4"/>
    <w:rsid w:val="00324487"/>
  </w:style>
  <w:style w:type="paragraph" w:customStyle="1" w:styleId="C51686265CC049FC9F851655C441976A">
    <w:name w:val="C51686265CC049FC9F851655C441976A"/>
    <w:rsid w:val="00324487"/>
  </w:style>
  <w:style w:type="paragraph" w:customStyle="1" w:styleId="202BDEEB754F477DAB57CD7E716A0287">
    <w:name w:val="202BDEEB754F477DAB57CD7E716A0287"/>
    <w:rsid w:val="00324487"/>
  </w:style>
  <w:style w:type="paragraph" w:customStyle="1" w:styleId="A634867746FF4FE59118B0CC5CF82234">
    <w:name w:val="A634867746FF4FE59118B0CC5CF82234"/>
    <w:rsid w:val="00324487"/>
  </w:style>
  <w:style w:type="paragraph" w:customStyle="1" w:styleId="1391683CBC8E469AA402975E1015C6B2">
    <w:name w:val="1391683CBC8E469AA402975E1015C6B2"/>
    <w:rsid w:val="00324487"/>
  </w:style>
  <w:style w:type="paragraph" w:customStyle="1" w:styleId="A835FAEFECBB482FA13DDC5347EFA936">
    <w:name w:val="A835FAEFECBB482FA13DDC5347EFA936"/>
    <w:rsid w:val="00324487"/>
  </w:style>
  <w:style w:type="paragraph" w:customStyle="1" w:styleId="67CAC39B0CBA41E88CBBBD260D0A036F">
    <w:name w:val="67CAC39B0CBA41E88CBBBD260D0A036F"/>
    <w:rsid w:val="00324487"/>
  </w:style>
  <w:style w:type="paragraph" w:customStyle="1" w:styleId="84E4AE516B714C2F8347D5A36DA9D29E">
    <w:name w:val="84E4AE516B714C2F8347D5A36DA9D29E"/>
    <w:rsid w:val="00324487"/>
  </w:style>
  <w:style w:type="paragraph" w:customStyle="1" w:styleId="86D076F2152C4609B12BAD954D723477">
    <w:name w:val="86D076F2152C4609B12BAD954D723477"/>
    <w:rsid w:val="00324487"/>
  </w:style>
  <w:style w:type="paragraph" w:customStyle="1" w:styleId="72BBF63B1EAB4DEAA92100710A808CEC">
    <w:name w:val="72BBF63B1EAB4DEAA92100710A808CEC"/>
    <w:rsid w:val="00324487"/>
  </w:style>
  <w:style w:type="paragraph" w:customStyle="1" w:styleId="468C7C82CACE47C1B911EB26DBC58861">
    <w:name w:val="468C7C82CACE47C1B911EB26DBC58861"/>
    <w:rsid w:val="00324487"/>
  </w:style>
  <w:style w:type="paragraph" w:customStyle="1" w:styleId="06CD1E7EC3954889BDC0ED4D995A520C">
    <w:name w:val="06CD1E7EC3954889BDC0ED4D995A520C"/>
    <w:rsid w:val="00324487"/>
  </w:style>
  <w:style w:type="paragraph" w:customStyle="1" w:styleId="D809FD25DD1E41E2A145128AAA0E6CDE">
    <w:name w:val="D809FD25DD1E41E2A145128AAA0E6CDE"/>
    <w:rsid w:val="00324487"/>
  </w:style>
  <w:style w:type="paragraph" w:customStyle="1" w:styleId="312707EFAC204612991E59DE7A2A937A">
    <w:name w:val="312707EFAC204612991E59DE7A2A937A"/>
    <w:rsid w:val="00324487"/>
  </w:style>
  <w:style w:type="paragraph" w:customStyle="1" w:styleId="A9ED0FA4C6FD481AA3E6BE553EA7BA68">
    <w:name w:val="A9ED0FA4C6FD481AA3E6BE553EA7BA68"/>
    <w:rsid w:val="00324487"/>
  </w:style>
  <w:style w:type="paragraph" w:customStyle="1" w:styleId="173A60CCB4734F568205F3B33176C818">
    <w:name w:val="173A60CCB4734F568205F3B33176C818"/>
    <w:rsid w:val="00324487"/>
  </w:style>
  <w:style w:type="paragraph" w:customStyle="1" w:styleId="859BCE0EAC4245C2A4082F20E0D85184">
    <w:name w:val="859BCE0EAC4245C2A4082F20E0D85184"/>
    <w:rsid w:val="00324487"/>
  </w:style>
  <w:style w:type="paragraph" w:customStyle="1" w:styleId="062B188135DE4137AF38275B6A1EB38B">
    <w:name w:val="062B188135DE4137AF38275B6A1EB38B"/>
    <w:rsid w:val="00324487"/>
  </w:style>
  <w:style w:type="paragraph" w:customStyle="1" w:styleId="6CC9078C3B2E4F1AAED77F7D8ED588EE">
    <w:name w:val="6CC9078C3B2E4F1AAED77F7D8ED588EE"/>
    <w:rsid w:val="00324487"/>
  </w:style>
  <w:style w:type="paragraph" w:customStyle="1" w:styleId="D5B93EADF89A42E8AFBD86BC6617FE9F">
    <w:name w:val="D5B93EADF89A42E8AFBD86BC6617FE9F"/>
    <w:rsid w:val="00324487"/>
  </w:style>
  <w:style w:type="paragraph" w:customStyle="1" w:styleId="53F594DBF61D44AEA5C370CEF3A8391D">
    <w:name w:val="53F594DBF61D44AEA5C370CEF3A8391D"/>
    <w:rsid w:val="00324487"/>
  </w:style>
  <w:style w:type="paragraph" w:customStyle="1" w:styleId="BF211F94EAE94E54A217D4CD9D6DF5AA">
    <w:name w:val="BF211F94EAE94E54A217D4CD9D6DF5AA"/>
    <w:rsid w:val="00324487"/>
  </w:style>
  <w:style w:type="paragraph" w:customStyle="1" w:styleId="176DCD31E945480D899DC936C534D362">
    <w:name w:val="176DCD31E945480D899DC936C534D362"/>
    <w:rsid w:val="00324487"/>
  </w:style>
  <w:style w:type="paragraph" w:customStyle="1" w:styleId="5FF0CE78946A428C8CBCE5AE5A1DEAF2">
    <w:name w:val="5FF0CE78946A428C8CBCE5AE5A1DEAF2"/>
    <w:rsid w:val="00324487"/>
  </w:style>
  <w:style w:type="paragraph" w:customStyle="1" w:styleId="C8C86FA4F3424EAA8CA37994548FEA49">
    <w:name w:val="C8C86FA4F3424EAA8CA37994548FEA49"/>
    <w:rsid w:val="00324487"/>
  </w:style>
  <w:style w:type="paragraph" w:customStyle="1" w:styleId="89F86F46C69B4C38BC54CD53F1ABCD77">
    <w:name w:val="89F86F46C69B4C38BC54CD53F1ABCD77"/>
    <w:rsid w:val="00324487"/>
  </w:style>
  <w:style w:type="paragraph" w:customStyle="1" w:styleId="2BEE1F212F4B4510BD926A307B539CB7">
    <w:name w:val="2BEE1F212F4B4510BD926A307B539CB7"/>
    <w:rsid w:val="00324487"/>
  </w:style>
  <w:style w:type="paragraph" w:customStyle="1" w:styleId="6E7518BC296C4FAEBD008BB375ACFA3E">
    <w:name w:val="6E7518BC296C4FAEBD008BB375ACFA3E"/>
    <w:rsid w:val="00324487"/>
  </w:style>
  <w:style w:type="paragraph" w:customStyle="1" w:styleId="52BF2D856E164814923AD18154E23F78">
    <w:name w:val="52BF2D856E164814923AD18154E23F78"/>
    <w:rsid w:val="00324487"/>
  </w:style>
  <w:style w:type="paragraph" w:customStyle="1" w:styleId="E81736BFE8034E7CAB10CD977DFD5B3B">
    <w:name w:val="E81736BFE8034E7CAB10CD977DFD5B3B"/>
    <w:rsid w:val="00324487"/>
  </w:style>
  <w:style w:type="paragraph" w:customStyle="1" w:styleId="A49F5C3762AB432B8F889C2A6878CA30">
    <w:name w:val="A49F5C3762AB432B8F889C2A6878CA30"/>
    <w:rsid w:val="00324487"/>
  </w:style>
  <w:style w:type="paragraph" w:customStyle="1" w:styleId="662EE6510F1F466E953FCCCD126D9DC6">
    <w:name w:val="662EE6510F1F466E953FCCCD126D9DC6"/>
    <w:rsid w:val="00324487"/>
  </w:style>
  <w:style w:type="paragraph" w:customStyle="1" w:styleId="D5DBF7007C02490599D6F051C28C12B7">
    <w:name w:val="D5DBF7007C02490599D6F051C28C12B7"/>
    <w:rsid w:val="00324487"/>
  </w:style>
  <w:style w:type="paragraph" w:customStyle="1" w:styleId="92A379DF5F6C445C9F28A5E6A3272D4E">
    <w:name w:val="92A379DF5F6C445C9F28A5E6A3272D4E"/>
    <w:rsid w:val="00324487"/>
  </w:style>
  <w:style w:type="paragraph" w:customStyle="1" w:styleId="F48F73DAE03A404BB2CC44A00147F89E">
    <w:name w:val="F48F73DAE03A404BB2CC44A00147F89E"/>
    <w:rsid w:val="00324487"/>
  </w:style>
  <w:style w:type="paragraph" w:customStyle="1" w:styleId="5A0D9A91970A441A8AEE31D44E06C376">
    <w:name w:val="5A0D9A91970A441A8AEE31D44E06C376"/>
    <w:rsid w:val="00324487"/>
  </w:style>
  <w:style w:type="paragraph" w:customStyle="1" w:styleId="A366D84A2F4F444FADF20BC455B8893A">
    <w:name w:val="A366D84A2F4F444FADF20BC455B8893A"/>
    <w:rsid w:val="00324487"/>
  </w:style>
  <w:style w:type="paragraph" w:customStyle="1" w:styleId="A69B332F870B44939BF29EDF32D54AE2">
    <w:name w:val="A69B332F870B44939BF29EDF32D54AE2"/>
    <w:rsid w:val="00324487"/>
  </w:style>
  <w:style w:type="paragraph" w:customStyle="1" w:styleId="2E4678243E99434D96F1D38A4FF4188A">
    <w:name w:val="2E4678243E99434D96F1D38A4FF4188A"/>
    <w:rsid w:val="00324487"/>
  </w:style>
  <w:style w:type="paragraph" w:customStyle="1" w:styleId="DB442CE862054863862A11060295606A">
    <w:name w:val="DB442CE862054863862A11060295606A"/>
    <w:rsid w:val="00324487"/>
  </w:style>
  <w:style w:type="paragraph" w:customStyle="1" w:styleId="06FEE73A87BB4566AB4FD13B8F038488">
    <w:name w:val="06FEE73A87BB4566AB4FD13B8F038488"/>
    <w:rsid w:val="00324487"/>
  </w:style>
  <w:style w:type="paragraph" w:customStyle="1" w:styleId="C5DC2864D0964EE094F42E9A81BA1A44">
    <w:name w:val="C5DC2864D0964EE094F42E9A81BA1A44"/>
    <w:rsid w:val="00324487"/>
  </w:style>
  <w:style w:type="paragraph" w:customStyle="1" w:styleId="E29209A73DDA4043A153A5D5D88C79EB">
    <w:name w:val="E29209A73DDA4043A153A5D5D88C79EB"/>
    <w:rsid w:val="00324487"/>
  </w:style>
  <w:style w:type="paragraph" w:customStyle="1" w:styleId="4CBA2EEB86704C7BAAC55BB70376B264">
    <w:name w:val="4CBA2EEB86704C7BAAC55BB70376B264"/>
    <w:rsid w:val="00324487"/>
  </w:style>
  <w:style w:type="paragraph" w:customStyle="1" w:styleId="C57C3433E7DE403D9EDB30B87490A03E">
    <w:name w:val="C57C3433E7DE403D9EDB30B87490A03E"/>
    <w:rsid w:val="00324487"/>
  </w:style>
  <w:style w:type="paragraph" w:customStyle="1" w:styleId="45EC5065A7534C7AB8C32F43280A6BA3">
    <w:name w:val="45EC5065A7534C7AB8C32F43280A6BA3"/>
    <w:rsid w:val="00324487"/>
  </w:style>
  <w:style w:type="paragraph" w:customStyle="1" w:styleId="BB4FBE986CDA45D9BE36450EECEB443F">
    <w:name w:val="BB4FBE986CDA45D9BE36450EECEB443F"/>
    <w:rsid w:val="00324487"/>
  </w:style>
  <w:style w:type="paragraph" w:customStyle="1" w:styleId="A51EC57C27ED45C9A245B723EE6C44C8">
    <w:name w:val="A51EC57C27ED45C9A245B723EE6C44C8"/>
    <w:rsid w:val="00324487"/>
  </w:style>
  <w:style w:type="paragraph" w:customStyle="1" w:styleId="13AFF1260DD741F5AE8A4BA3C0629F24">
    <w:name w:val="13AFF1260DD741F5AE8A4BA3C0629F24"/>
    <w:rsid w:val="00324487"/>
  </w:style>
  <w:style w:type="paragraph" w:customStyle="1" w:styleId="35740611EC75456A9CE267488F1868C7">
    <w:name w:val="35740611EC75456A9CE267488F1868C7"/>
    <w:rsid w:val="00324487"/>
  </w:style>
  <w:style w:type="paragraph" w:customStyle="1" w:styleId="942C535B38F04DCD897513335ED653D5">
    <w:name w:val="942C535B38F04DCD897513335ED653D5"/>
    <w:rsid w:val="00AF1A95"/>
  </w:style>
  <w:style w:type="paragraph" w:customStyle="1" w:styleId="59A2808025BD4E7F91BEFB816E656D76">
    <w:name w:val="59A2808025BD4E7F91BEFB816E656D76"/>
    <w:rsid w:val="00AF1A95"/>
  </w:style>
  <w:style w:type="paragraph" w:customStyle="1" w:styleId="C0DB8A46B9BB4CF286777A9B7259B365">
    <w:name w:val="C0DB8A46B9BB4CF286777A9B7259B365"/>
    <w:rsid w:val="00AF1A95"/>
  </w:style>
  <w:style w:type="paragraph" w:customStyle="1" w:styleId="E3D16A94A46E4CFC87128F3C5D8856E8">
    <w:name w:val="E3D16A94A46E4CFC87128F3C5D8856E8"/>
    <w:rsid w:val="00AF1A95"/>
  </w:style>
  <w:style w:type="paragraph" w:customStyle="1" w:styleId="F70E9BBD265B459FAA4BD8FA269BCBF7">
    <w:name w:val="F70E9BBD265B459FAA4BD8FA269BCBF7"/>
    <w:rsid w:val="00AF1A95"/>
  </w:style>
  <w:style w:type="paragraph" w:customStyle="1" w:styleId="07C7AE7C96A5405C8904C72AD6EF2F17">
    <w:name w:val="07C7AE7C96A5405C8904C72AD6EF2F17"/>
    <w:rsid w:val="00AF1A95"/>
  </w:style>
  <w:style w:type="paragraph" w:customStyle="1" w:styleId="055A7D6C8BBB4DF6B6DC27F97309AA6F">
    <w:name w:val="055A7D6C8BBB4DF6B6DC27F97309AA6F"/>
    <w:rsid w:val="00AF1A95"/>
  </w:style>
  <w:style w:type="paragraph" w:customStyle="1" w:styleId="9AD6459AB8A04BC897492B25E2239B84">
    <w:name w:val="9AD6459AB8A04BC897492B25E2239B84"/>
    <w:rsid w:val="00AF1A95"/>
  </w:style>
  <w:style w:type="paragraph" w:customStyle="1" w:styleId="2878D0BBFDFF46FA8F3C65B3B11382CE">
    <w:name w:val="2878D0BBFDFF46FA8F3C65B3B11382CE"/>
    <w:rsid w:val="00AF1A95"/>
  </w:style>
  <w:style w:type="paragraph" w:customStyle="1" w:styleId="C173E4DDFB4B43F8AB6D2C2C2C3EB4E2">
    <w:name w:val="C173E4DDFB4B43F8AB6D2C2C2C3EB4E2"/>
    <w:rsid w:val="00AF1A95"/>
  </w:style>
  <w:style w:type="paragraph" w:customStyle="1" w:styleId="AFD17831EEC64BEC83F8953744149141">
    <w:name w:val="AFD17831EEC64BEC83F8953744149141"/>
    <w:rsid w:val="00AF1A95"/>
  </w:style>
  <w:style w:type="paragraph" w:customStyle="1" w:styleId="551607599430437C8E65F222CCC75639">
    <w:name w:val="551607599430437C8E65F222CCC75639"/>
    <w:rsid w:val="00AF1A95"/>
  </w:style>
  <w:style w:type="paragraph" w:customStyle="1" w:styleId="E636F61C006E438BB2027334332E8506">
    <w:name w:val="E636F61C006E438BB2027334332E8506"/>
    <w:rsid w:val="00AF1A95"/>
  </w:style>
  <w:style w:type="paragraph" w:customStyle="1" w:styleId="5A64842522C6444388885FD3EF7C75D8">
    <w:name w:val="5A64842522C6444388885FD3EF7C75D8"/>
    <w:rsid w:val="00AF1A95"/>
  </w:style>
  <w:style w:type="paragraph" w:customStyle="1" w:styleId="BA25C180B89C4571995332B7004C7DDA">
    <w:name w:val="BA25C180B89C4571995332B7004C7DDA"/>
    <w:rsid w:val="00AF1A95"/>
  </w:style>
  <w:style w:type="paragraph" w:customStyle="1" w:styleId="88748E3390B14A37A20325E179AE97B1">
    <w:name w:val="88748E3390B14A37A20325E179AE97B1"/>
    <w:rsid w:val="00AF1A95"/>
  </w:style>
  <w:style w:type="paragraph" w:customStyle="1" w:styleId="DB356F9EA70E48F1A8607903136A9DC0">
    <w:name w:val="DB356F9EA70E48F1A8607903136A9DC0"/>
    <w:rsid w:val="00AF1A95"/>
  </w:style>
  <w:style w:type="paragraph" w:customStyle="1" w:styleId="161AB64412BF45ABBDB1DB584FFEEB93">
    <w:name w:val="161AB64412BF45ABBDB1DB584FFEEB93"/>
    <w:rsid w:val="00AF1A95"/>
  </w:style>
  <w:style w:type="paragraph" w:customStyle="1" w:styleId="3EECE7FBD3D84159AFB2BD153544EF33">
    <w:name w:val="3EECE7FBD3D84159AFB2BD153544EF33"/>
    <w:rsid w:val="00AF1A95"/>
  </w:style>
  <w:style w:type="paragraph" w:customStyle="1" w:styleId="1615189C0510448395ADFF4C20D25A84">
    <w:name w:val="1615189C0510448395ADFF4C20D25A84"/>
    <w:rsid w:val="00AF1A95"/>
  </w:style>
  <w:style w:type="paragraph" w:customStyle="1" w:styleId="99C84AFFFA114ADD8E10EAD7D0184B9A">
    <w:name w:val="99C84AFFFA114ADD8E10EAD7D0184B9A"/>
    <w:rsid w:val="00AF1A95"/>
  </w:style>
  <w:style w:type="paragraph" w:customStyle="1" w:styleId="684022442E564A51BF426780D2CC8A5B">
    <w:name w:val="684022442E564A51BF426780D2CC8A5B"/>
    <w:rsid w:val="00AF1A95"/>
  </w:style>
  <w:style w:type="paragraph" w:customStyle="1" w:styleId="6A7724375E224742AED21BA3B38CFE82">
    <w:name w:val="6A7724375E224742AED21BA3B38CFE82"/>
    <w:rsid w:val="00AF1A95"/>
  </w:style>
  <w:style w:type="paragraph" w:customStyle="1" w:styleId="622EB2E9FC6542B088EB11A9514357F0">
    <w:name w:val="622EB2E9FC6542B088EB11A9514357F0"/>
    <w:rsid w:val="00AF1A95"/>
  </w:style>
  <w:style w:type="paragraph" w:customStyle="1" w:styleId="C12216E3A85941A29F164F2D4100B2A6">
    <w:name w:val="C12216E3A85941A29F164F2D4100B2A6"/>
    <w:rsid w:val="00AF1A95"/>
  </w:style>
  <w:style w:type="paragraph" w:customStyle="1" w:styleId="0342F1B7B1C54B9A8F5B6386E2C2900F">
    <w:name w:val="0342F1B7B1C54B9A8F5B6386E2C2900F"/>
    <w:rsid w:val="00AF1A95"/>
  </w:style>
  <w:style w:type="paragraph" w:customStyle="1" w:styleId="B1287EB3BDCA4E22828F7488B20D7E71">
    <w:name w:val="B1287EB3BDCA4E22828F7488B20D7E71"/>
    <w:rsid w:val="00AF1A95"/>
  </w:style>
  <w:style w:type="paragraph" w:customStyle="1" w:styleId="96E63002E9C6478D9DCBDD281DB598BC">
    <w:name w:val="96E63002E9C6478D9DCBDD281DB598BC"/>
    <w:rsid w:val="00AF1A95"/>
  </w:style>
  <w:style w:type="paragraph" w:customStyle="1" w:styleId="187D6BD149CC4E1E8CDCDAD003F6E7FA">
    <w:name w:val="187D6BD149CC4E1E8CDCDAD003F6E7FA"/>
    <w:rsid w:val="00AF1A95"/>
  </w:style>
  <w:style w:type="paragraph" w:customStyle="1" w:styleId="823E7BDCAFCD496AAA82230B09923ECA">
    <w:name w:val="823E7BDCAFCD496AAA82230B09923ECA"/>
    <w:rsid w:val="00AF1A95"/>
  </w:style>
  <w:style w:type="paragraph" w:customStyle="1" w:styleId="D54F5CEC27464D6AB2554DDE7E4F3901">
    <w:name w:val="D54F5CEC27464D6AB2554DDE7E4F3901"/>
    <w:rsid w:val="00AF1A95"/>
  </w:style>
  <w:style w:type="paragraph" w:customStyle="1" w:styleId="1874E01050B34ECC8156C49362EDC26A">
    <w:name w:val="1874E01050B34ECC8156C49362EDC26A"/>
    <w:rsid w:val="00AF1A95"/>
  </w:style>
  <w:style w:type="paragraph" w:customStyle="1" w:styleId="F9F64C7CF2F74C9CB65C1742DBD1219A">
    <w:name w:val="F9F64C7CF2F74C9CB65C1742DBD1219A"/>
    <w:rsid w:val="00AF1A95"/>
  </w:style>
  <w:style w:type="paragraph" w:customStyle="1" w:styleId="74D6670437FB40449DC19830036BBE00">
    <w:name w:val="74D6670437FB40449DC19830036BBE00"/>
    <w:rsid w:val="00AF1A95"/>
  </w:style>
  <w:style w:type="paragraph" w:customStyle="1" w:styleId="931B5B94B62F446ABA1F95FC2A94C44A">
    <w:name w:val="931B5B94B62F446ABA1F95FC2A94C44A"/>
    <w:rsid w:val="00AF1A95"/>
  </w:style>
  <w:style w:type="paragraph" w:customStyle="1" w:styleId="62CB95785C894BC29B98A48C5EA4C32E">
    <w:name w:val="62CB95785C894BC29B98A48C5EA4C32E"/>
    <w:rsid w:val="00AF1A95"/>
  </w:style>
  <w:style w:type="paragraph" w:customStyle="1" w:styleId="06A097C5329E47D18E2B2B6FA3DBC3EC">
    <w:name w:val="06A097C5329E47D18E2B2B6FA3DBC3EC"/>
    <w:rsid w:val="00AF1A95"/>
  </w:style>
  <w:style w:type="paragraph" w:customStyle="1" w:styleId="C11BF429AE5944B4BB7FDB2D6F59B5BF">
    <w:name w:val="C11BF429AE5944B4BB7FDB2D6F59B5BF"/>
    <w:rsid w:val="00AF1A95"/>
  </w:style>
  <w:style w:type="paragraph" w:customStyle="1" w:styleId="CCDB44B8D6A94C3E8458DE3CE33E9CF6">
    <w:name w:val="CCDB44B8D6A94C3E8458DE3CE33E9CF6"/>
    <w:rsid w:val="00AF1A95"/>
  </w:style>
  <w:style w:type="paragraph" w:customStyle="1" w:styleId="8756CA51CC0448F9A81EBCC2A3EDCF90">
    <w:name w:val="8756CA51CC0448F9A81EBCC2A3EDCF90"/>
    <w:rsid w:val="00AF1A95"/>
  </w:style>
  <w:style w:type="paragraph" w:customStyle="1" w:styleId="7082EF94337342A5BED3DC807070AA42">
    <w:name w:val="7082EF94337342A5BED3DC807070AA42"/>
    <w:rsid w:val="00AF1A95"/>
  </w:style>
  <w:style w:type="paragraph" w:customStyle="1" w:styleId="22119B0B2490481390C4582BDF399219">
    <w:name w:val="22119B0B2490481390C4582BDF399219"/>
    <w:rsid w:val="00AF1A95"/>
  </w:style>
  <w:style w:type="paragraph" w:customStyle="1" w:styleId="340E235D2FF347B1BFA302AF54CF4493">
    <w:name w:val="340E235D2FF347B1BFA302AF54CF4493"/>
    <w:rsid w:val="00AF1A95"/>
  </w:style>
  <w:style w:type="paragraph" w:customStyle="1" w:styleId="1D4B01F1685F43E99E87B3BBC6E1FAD8">
    <w:name w:val="1D4B01F1685F43E99E87B3BBC6E1FAD8"/>
    <w:rsid w:val="00AF1A95"/>
  </w:style>
  <w:style w:type="paragraph" w:customStyle="1" w:styleId="7658B6F96E5047FCBA4585A628A707B9">
    <w:name w:val="7658B6F96E5047FCBA4585A628A707B9"/>
    <w:rsid w:val="00AF1A95"/>
  </w:style>
  <w:style w:type="paragraph" w:customStyle="1" w:styleId="E0144B6FFA70464FA12DA5DC4F10CD84">
    <w:name w:val="E0144B6FFA70464FA12DA5DC4F10CD84"/>
    <w:rsid w:val="00AF1A95"/>
  </w:style>
  <w:style w:type="paragraph" w:customStyle="1" w:styleId="7C08680A91284AA980CF93D43140C96C">
    <w:name w:val="7C08680A91284AA980CF93D43140C96C"/>
    <w:rsid w:val="00AF1A95"/>
  </w:style>
  <w:style w:type="paragraph" w:customStyle="1" w:styleId="B5609FA6D9C14EF0B6D0E5AD8B9220EE">
    <w:name w:val="B5609FA6D9C14EF0B6D0E5AD8B9220EE"/>
    <w:rsid w:val="00AF1A95"/>
  </w:style>
  <w:style w:type="paragraph" w:customStyle="1" w:styleId="57F628D128E14C618D60E4EA0C60A070">
    <w:name w:val="57F628D128E14C618D60E4EA0C60A070"/>
    <w:rsid w:val="00AF1A95"/>
  </w:style>
  <w:style w:type="paragraph" w:customStyle="1" w:styleId="200E0790C4C644E0A824D0C6B7EB6F52">
    <w:name w:val="200E0790C4C644E0A824D0C6B7EB6F52"/>
    <w:rsid w:val="00AF1A95"/>
  </w:style>
  <w:style w:type="paragraph" w:customStyle="1" w:styleId="3C9D1CA2C13041A38F1B24483D00F100">
    <w:name w:val="3C9D1CA2C13041A38F1B24483D00F100"/>
    <w:rsid w:val="00AF1A95"/>
  </w:style>
  <w:style w:type="paragraph" w:customStyle="1" w:styleId="B891F228D99446E094751B7D4F1FA9D1">
    <w:name w:val="B891F228D99446E094751B7D4F1FA9D1"/>
    <w:rsid w:val="00AF1A95"/>
  </w:style>
  <w:style w:type="paragraph" w:customStyle="1" w:styleId="DBAE2F72C66B49E4BB4F39765A940AA7">
    <w:name w:val="DBAE2F72C66B49E4BB4F39765A940AA7"/>
    <w:rsid w:val="00AF1A95"/>
  </w:style>
  <w:style w:type="paragraph" w:customStyle="1" w:styleId="DD3F07E536324B598361A62DE634ECD9">
    <w:name w:val="DD3F07E536324B598361A62DE634ECD9"/>
    <w:rsid w:val="00AF1A95"/>
  </w:style>
  <w:style w:type="paragraph" w:customStyle="1" w:styleId="C52709CAEC8044D7968443933680F198">
    <w:name w:val="C52709CAEC8044D7968443933680F198"/>
    <w:rsid w:val="00AF1A95"/>
  </w:style>
  <w:style w:type="paragraph" w:customStyle="1" w:styleId="1AA37040CDB742BDBCBA1BEACB1F656B">
    <w:name w:val="1AA37040CDB742BDBCBA1BEACB1F656B"/>
    <w:rsid w:val="00AF1A95"/>
  </w:style>
  <w:style w:type="paragraph" w:customStyle="1" w:styleId="BD2868B21AC74D439B2E5864C8A42B37">
    <w:name w:val="BD2868B21AC74D439B2E5864C8A42B37"/>
    <w:rsid w:val="00AF1A95"/>
  </w:style>
  <w:style w:type="paragraph" w:customStyle="1" w:styleId="26CBD11FAA624C4CB73A267E644B8882">
    <w:name w:val="26CBD11FAA624C4CB73A267E644B8882"/>
    <w:rsid w:val="00AF1A95"/>
  </w:style>
  <w:style w:type="paragraph" w:customStyle="1" w:styleId="1A67A4C198EA4D6FB5F818C30AD8B53B">
    <w:name w:val="1A67A4C198EA4D6FB5F818C30AD8B53B"/>
    <w:rsid w:val="00AF1A95"/>
  </w:style>
  <w:style w:type="paragraph" w:customStyle="1" w:styleId="7DC276D86DEA4666909B25F8A62303EF">
    <w:name w:val="7DC276D86DEA4666909B25F8A62303EF"/>
    <w:rsid w:val="00AF1A95"/>
  </w:style>
  <w:style w:type="paragraph" w:customStyle="1" w:styleId="F1301AAD2FD5471F9D1A529DFE4B5099">
    <w:name w:val="F1301AAD2FD5471F9D1A529DFE4B5099"/>
    <w:rsid w:val="00AF1A95"/>
  </w:style>
  <w:style w:type="paragraph" w:customStyle="1" w:styleId="8FFECB51E6134D5BA801017A44EFCC34">
    <w:name w:val="8FFECB51E6134D5BA801017A44EFCC34"/>
    <w:rsid w:val="00AF1A95"/>
  </w:style>
  <w:style w:type="paragraph" w:customStyle="1" w:styleId="4D97ED5186CD44AE934575D97C505E1E">
    <w:name w:val="4D97ED5186CD44AE934575D97C505E1E"/>
    <w:rsid w:val="00AF1A95"/>
  </w:style>
  <w:style w:type="paragraph" w:customStyle="1" w:styleId="9A904202292F4B70A31C191790A531BA">
    <w:name w:val="9A904202292F4B70A31C191790A531BA"/>
    <w:rsid w:val="00AF1A95"/>
  </w:style>
  <w:style w:type="paragraph" w:customStyle="1" w:styleId="065E5E64A86745BD82EF3A8FEE5ECE77">
    <w:name w:val="065E5E64A86745BD82EF3A8FEE5ECE77"/>
    <w:rsid w:val="00AF1A95"/>
  </w:style>
  <w:style w:type="paragraph" w:customStyle="1" w:styleId="9B0A6A27103E4916B51C1D5369E2AB01">
    <w:name w:val="9B0A6A27103E4916B51C1D5369E2AB01"/>
    <w:rsid w:val="00AF1A95"/>
  </w:style>
  <w:style w:type="paragraph" w:customStyle="1" w:styleId="42B3F131E0D14A7DB971941949B90E33">
    <w:name w:val="42B3F131E0D14A7DB971941949B90E33"/>
    <w:rsid w:val="00AF1A95"/>
  </w:style>
  <w:style w:type="paragraph" w:customStyle="1" w:styleId="2305A4E583C24F9C8694BC94DA6E669F">
    <w:name w:val="2305A4E583C24F9C8694BC94DA6E669F"/>
    <w:rsid w:val="00AF1A95"/>
  </w:style>
  <w:style w:type="paragraph" w:customStyle="1" w:styleId="412095E6908F4BBE82DEEF571437EE2E">
    <w:name w:val="412095E6908F4BBE82DEEF571437EE2E"/>
    <w:rsid w:val="00AF1A95"/>
  </w:style>
  <w:style w:type="paragraph" w:customStyle="1" w:styleId="9D10A1BA9B5E4A2CBDB066D361317984">
    <w:name w:val="9D10A1BA9B5E4A2CBDB066D361317984"/>
    <w:rsid w:val="00AF1A95"/>
  </w:style>
  <w:style w:type="paragraph" w:customStyle="1" w:styleId="E558317765F8442DA2717B4A730372A4">
    <w:name w:val="E558317765F8442DA2717B4A730372A4"/>
    <w:rsid w:val="00AF1A95"/>
  </w:style>
  <w:style w:type="paragraph" w:customStyle="1" w:styleId="885982B913604788B505A7FF5F7DF15C">
    <w:name w:val="885982B913604788B505A7FF5F7DF15C"/>
    <w:rsid w:val="00AF1A95"/>
  </w:style>
  <w:style w:type="paragraph" w:customStyle="1" w:styleId="769485BF311842FEA1D14D78E0A72417">
    <w:name w:val="769485BF311842FEA1D14D78E0A72417"/>
    <w:rsid w:val="00AF1A95"/>
  </w:style>
  <w:style w:type="paragraph" w:customStyle="1" w:styleId="22FC667012AB40F891C2DA371B3F4D54">
    <w:name w:val="22FC667012AB40F891C2DA371B3F4D54"/>
    <w:rsid w:val="00AF1A95"/>
  </w:style>
  <w:style w:type="paragraph" w:customStyle="1" w:styleId="910FA6903D1C403EA41F2B6BCB8288FF">
    <w:name w:val="910FA6903D1C403EA41F2B6BCB8288FF"/>
    <w:rsid w:val="00AF1A95"/>
  </w:style>
  <w:style w:type="paragraph" w:customStyle="1" w:styleId="BB15CBC12911439DB42136F85D2D8899">
    <w:name w:val="BB15CBC12911439DB42136F85D2D8899"/>
    <w:rsid w:val="00AF1A95"/>
  </w:style>
  <w:style w:type="paragraph" w:customStyle="1" w:styleId="B6870F2F4ED145DEA2F23380A8584DE4">
    <w:name w:val="B6870F2F4ED145DEA2F23380A8584DE4"/>
    <w:rsid w:val="00AF1A95"/>
  </w:style>
  <w:style w:type="paragraph" w:customStyle="1" w:styleId="5A20BD4B64674ECF81DDB7C6F36117C3">
    <w:name w:val="5A20BD4B64674ECF81DDB7C6F36117C3"/>
    <w:rsid w:val="00AF1A95"/>
  </w:style>
  <w:style w:type="paragraph" w:customStyle="1" w:styleId="2A7E932EF5AF472A999C90987A65F103">
    <w:name w:val="2A7E932EF5AF472A999C90987A65F103"/>
    <w:rsid w:val="00AF1A95"/>
  </w:style>
  <w:style w:type="paragraph" w:customStyle="1" w:styleId="3546165791A747EEAE303BFD8B2590F7">
    <w:name w:val="3546165791A747EEAE303BFD8B2590F7"/>
    <w:rsid w:val="00AF1A95"/>
  </w:style>
  <w:style w:type="paragraph" w:customStyle="1" w:styleId="978A4ACDD5B04F86A7E4C17FA93BD4FA">
    <w:name w:val="978A4ACDD5B04F86A7E4C17FA93BD4FA"/>
    <w:rsid w:val="00AF1A95"/>
  </w:style>
  <w:style w:type="paragraph" w:customStyle="1" w:styleId="97DF8DE709F743669D55B0E634B6D117">
    <w:name w:val="97DF8DE709F743669D55B0E634B6D117"/>
    <w:rsid w:val="00AF1A95"/>
  </w:style>
  <w:style w:type="paragraph" w:customStyle="1" w:styleId="82BAE501FE454A17B14588773A54E64E">
    <w:name w:val="82BAE501FE454A17B14588773A54E64E"/>
    <w:rsid w:val="00AF1A95"/>
  </w:style>
  <w:style w:type="paragraph" w:customStyle="1" w:styleId="9F4C6D08F7154716AEF864FC3E5DC6F0">
    <w:name w:val="9F4C6D08F7154716AEF864FC3E5DC6F0"/>
    <w:rsid w:val="00AF1A95"/>
  </w:style>
  <w:style w:type="paragraph" w:customStyle="1" w:styleId="EA3A207CC67C4374A1BC172195625D5C">
    <w:name w:val="EA3A207CC67C4374A1BC172195625D5C"/>
    <w:rsid w:val="00AF1A95"/>
  </w:style>
  <w:style w:type="paragraph" w:customStyle="1" w:styleId="486F9FA4CF2A4CC39A81A83ABA592FAA">
    <w:name w:val="486F9FA4CF2A4CC39A81A83ABA592FAA"/>
    <w:rsid w:val="00AF1A95"/>
  </w:style>
  <w:style w:type="paragraph" w:customStyle="1" w:styleId="8C3CDDA94BBA4624BBF022212C2B2667">
    <w:name w:val="8C3CDDA94BBA4624BBF022212C2B2667"/>
    <w:rsid w:val="00AF1A95"/>
  </w:style>
  <w:style w:type="paragraph" w:customStyle="1" w:styleId="728CD9A20926405282D7B3B8FB8CB3D4">
    <w:name w:val="728CD9A20926405282D7B3B8FB8CB3D4"/>
    <w:rsid w:val="00AF1A95"/>
  </w:style>
  <w:style w:type="paragraph" w:customStyle="1" w:styleId="1DE67E155B12468F82E87F6C6634CAD2">
    <w:name w:val="1DE67E155B12468F82E87F6C6634CAD2"/>
    <w:rsid w:val="00AF1A95"/>
  </w:style>
  <w:style w:type="paragraph" w:customStyle="1" w:styleId="C601584A0B1E413C96A52266F622EA3A">
    <w:name w:val="C601584A0B1E413C96A52266F622EA3A"/>
    <w:rsid w:val="00AF1A95"/>
  </w:style>
  <w:style w:type="paragraph" w:customStyle="1" w:styleId="CFCA7E9EDC9F4C3AA9902D78B9E208C5">
    <w:name w:val="CFCA7E9EDC9F4C3AA9902D78B9E208C5"/>
    <w:rsid w:val="00AF1A95"/>
  </w:style>
  <w:style w:type="paragraph" w:customStyle="1" w:styleId="368A21B9C55D42EA830F44C27BE4979E">
    <w:name w:val="368A21B9C55D42EA830F44C27BE4979E"/>
    <w:rsid w:val="00AF1A95"/>
  </w:style>
  <w:style w:type="paragraph" w:customStyle="1" w:styleId="7815B667BE64458BACD1BE4DB0DC958D">
    <w:name w:val="7815B667BE64458BACD1BE4DB0DC958D"/>
    <w:rsid w:val="00AF1A95"/>
  </w:style>
  <w:style w:type="paragraph" w:customStyle="1" w:styleId="DA0CBD20DB3C445198B01E78832E12AE">
    <w:name w:val="DA0CBD20DB3C445198B01E78832E12AE"/>
    <w:rsid w:val="00AF1A95"/>
  </w:style>
  <w:style w:type="paragraph" w:customStyle="1" w:styleId="68ACB94484A9408697A628CDA294EF9B">
    <w:name w:val="68ACB94484A9408697A628CDA294EF9B"/>
    <w:rsid w:val="00AF1A95"/>
  </w:style>
  <w:style w:type="paragraph" w:customStyle="1" w:styleId="A0F8AD065074467F9A54DE71DB6FAA29">
    <w:name w:val="A0F8AD065074467F9A54DE71DB6FAA29"/>
    <w:rsid w:val="00AF1A95"/>
  </w:style>
  <w:style w:type="paragraph" w:customStyle="1" w:styleId="484A72B230674ED79489929296C9A1CD">
    <w:name w:val="484A72B230674ED79489929296C9A1CD"/>
    <w:rsid w:val="00AF1A95"/>
  </w:style>
  <w:style w:type="paragraph" w:customStyle="1" w:styleId="718544FAF176438C88785B188FCA503D">
    <w:name w:val="718544FAF176438C88785B188FCA503D"/>
    <w:rsid w:val="00AF1A95"/>
  </w:style>
  <w:style w:type="paragraph" w:customStyle="1" w:styleId="5F5A1B3AD50243CEAD1292B41A75E384">
    <w:name w:val="5F5A1B3AD50243CEAD1292B41A75E384"/>
    <w:rsid w:val="00AF1A95"/>
  </w:style>
  <w:style w:type="paragraph" w:customStyle="1" w:styleId="C7717B882E50450DB09850FDC9E06A4E">
    <w:name w:val="C7717B882E50450DB09850FDC9E06A4E"/>
    <w:rsid w:val="00AF1A95"/>
  </w:style>
  <w:style w:type="paragraph" w:customStyle="1" w:styleId="97AC017021704A3FBE94F7E44FBD63C1">
    <w:name w:val="97AC017021704A3FBE94F7E44FBD63C1"/>
    <w:rsid w:val="00AF1A95"/>
  </w:style>
  <w:style w:type="paragraph" w:customStyle="1" w:styleId="1F4E6002A6864B7CB91BBFA6003247BA">
    <w:name w:val="1F4E6002A6864B7CB91BBFA6003247BA"/>
    <w:rsid w:val="00AF1A95"/>
  </w:style>
  <w:style w:type="paragraph" w:customStyle="1" w:styleId="6B03338B86A149AEBA3666A147071F01">
    <w:name w:val="6B03338B86A149AEBA3666A147071F01"/>
    <w:rsid w:val="00AF1A95"/>
  </w:style>
  <w:style w:type="paragraph" w:customStyle="1" w:styleId="805533E677C24596BF4B485E7EE055AE">
    <w:name w:val="805533E677C24596BF4B485E7EE055AE"/>
    <w:rsid w:val="00AF1A95"/>
  </w:style>
  <w:style w:type="paragraph" w:customStyle="1" w:styleId="EC79C0A57C9B4DACB9D2E626F3D57A7D">
    <w:name w:val="EC79C0A57C9B4DACB9D2E626F3D57A7D"/>
    <w:rsid w:val="00AF1A95"/>
  </w:style>
  <w:style w:type="paragraph" w:customStyle="1" w:styleId="C639B69DB83F40D1951E1696CF818499">
    <w:name w:val="C639B69DB83F40D1951E1696CF818499"/>
    <w:rsid w:val="00AF1A95"/>
  </w:style>
  <w:style w:type="paragraph" w:customStyle="1" w:styleId="784300FC67F14FE48C42CA7617202574">
    <w:name w:val="784300FC67F14FE48C42CA7617202574"/>
    <w:rsid w:val="00AF1A95"/>
  </w:style>
  <w:style w:type="paragraph" w:customStyle="1" w:styleId="E0B22DCC86744AC88F5C1A2306999527">
    <w:name w:val="E0B22DCC86744AC88F5C1A2306999527"/>
    <w:rsid w:val="00AF1A95"/>
  </w:style>
  <w:style w:type="paragraph" w:customStyle="1" w:styleId="E7D4EBF4F480407FA1ECDABEC7A70C85">
    <w:name w:val="E7D4EBF4F480407FA1ECDABEC7A70C85"/>
    <w:rsid w:val="00AF1A95"/>
  </w:style>
  <w:style w:type="paragraph" w:customStyle="1" w:styleId="94E467A15F4A47FEA51F8729D1655731">
    <w:name w:val="94E467A15F4A47FEA51F8729D1655731"/>
    <w:rsid w:val="00AF1A95"/>
  </w:style>
  <w:style w:type="paragraph" w:customStyle="1" w:styleId="BF7A0D82D2AF434DA50F1F902116F047">
    <w:name w:val="BF7A0D82D2AF434DA50F1F902116F047"/>
    <w:rsid w:val="00AF1A95"/>
  </w:style>
  <w:style w:type="paragraph" w:customStyle="1" w:styleId="C6AE94089518411FA0CF445E6434E594">
    <w:name w:val="C6AE94089518411FA0CF445E6434E594"/>
    <w:rsid w:val="00AF1A95"/>
  </w:style>
  <w:style w:type="paragraph" w:customStyle="1" w:styleId="0C8CFF0801254342858C0825E7C9CB42">
    <w:name w:val="0C8CFF0801254342858C0825E7C9CB42"/>
    <w:rsid w:val="00AF1A95"/>
  </w:style>
  <w:style w:type="paragraph" w:customStyle="1" w:styleId="E8F7A0A2836348DBAED48E03D098151E">
    <w:name w:val="E8F7A0A2836348DBAED48E03D098151E"/>
    <w:rsid w:val="00AF1A95"/>
  </w:style>
  <w:style w:type="paragraph" w:customStyle="1" w:styleId="AC91C5FA79494FBA96310891B878E44C">
    <w:name w:val="AC91C5FA79494FBA96310891B878E44C"/>
    <w:rsid w:val="00AF1A95"/>
  </w:style>
  <w:style w:type="paragraph" w:customStyle="1" w:styleId="AE576FDDB1E747E09A0E620D2628E602">
    <w:name w:val="AE576FDDB1E747E09A0E620D2628E602"/>
    <w:rsid w:val="00AF1A95"/>
  </w:style>
  <w:style w:type="paragraph" w:customStyle="1" w:styleId="A923E6704E1542C8A4D9E9539F826CC5">
    <w:name w:val="A923E6704E1542C8A4D9E9539F826CC5"/>
    <w:rsid w:val="00AF1A95"/>
  </w:style>
  <w:style w:type="paragraph" w:customStyle="1" w:styleId="1898A13D52624C05A23B711A55B1FC4A">
    <w:name w:val="1898A13D52624C05A23B711A55B1FC4A"/>
    <w:rsid w:val="00AF1A95"/>
  </w:style>
  <w:style w:type="paragraph" w:customStyle="1" w:styleId="9ECA7C726A62452895C134AEDBFEFE9C">
    <w:name w:val="9ECA7C726A62452895C134AEDBFEFE9C"/>
    <w:rsid w:val="00AF1A95"/>
  </w:style>
  <w:style w:type="paragraph" w:customStyle="1" w:styleId="C7BB412A5F7D4127A495DC910DCF1D5C">
    <w:name w:val="C7BB412A5F7D4127A495DC910DCF1D5C"/>
    <w:rsid w:val="00AF1A95"/>
  </w:style>
  <w:style w:type="paragraph" w:customStyle="1" w:styleId="6EFFFA8A0D064915A19ED83DCC6AB017">
    <w:name w:val="6EFFFA8A0D064915A19ED83DCC6AB017"/>
    <w:rsid w:val="00AF1A95"/>
  </w:style>
  <w:style w:type="paragraph" w:customStyle="1" w:styleId="9D9B7741B8C8426F85EA1BE75D76A3CE">
    <w:name w:val="9D9B7741B8C8426F85EA1BE75D76A3CE"/>
    <w:rsid w:val="00AF1A95"/>
  </w:style>
  <w:style w:type="paragraph" w:customStyle="1" w:styleId="8185B0F6CE3A424388AA466D6F64F755">
    <w:name w:val="8185B0F6CE3A424388AA466D6F64F755"/>
    <w:rsid w:val="00AF1A95"/>
  </w:style>
  <w:style w:type="paragraph" w:customStyle="1" w:styleId="43B4E565844F40B199E8657A600F7B7A">
    <w:name w:val="43B4E565844F40B199E8657A600F7B7A"/>
    <w:rsid w:val="00AF1A95"/>
  </w:style>
  <w:style w:type="paragraph" w:customStyle="1" w:styleId="779550973EB94FC984AB76A2E2D5E884">
    <w:name w:val="779550973EB94FC984AB76A2E2D5E884"/>
    <w:rsid w:val="00AF1A95"/>
  </w:style>
  <w:style w:type="paragraph" w:customStyle="1" w:styleId="2F1A85B3D228489A937E9DD1CB9A15E5">
    <w:name w:val="2F1A85B3D228489A937E9DD1CB9A15E5"/>
    <w:rsid w:val="00AF1A95"/>
  </w:style>
  <w:style w:type="paragraph" w:customStyle="1" w:styleId="8AA5741C662C4A929BF5FD10FB74DAC4">
    <w:name w:val="8AA5741C662C4A929BF5FD10FB74DAC4"/>
    <w:rsid w:val="00AF1A95"/>
  </w:style>
  <w:style w:type="paragraph" w:customStyle="1" w:styleId="736E1BD5159A47ACB3B67C77598FBDFC">
    <w:name w:val="736E1BD5159A47ACB3B67C77598FBDFC"/>
    <w:rsid w:val="00AF1A95"/>
  </w:style>
  <w:style w:type="paragraph" w:customStyle="1" w:styleId="C24254F87CBA470086ADDE5DB88CE1A2">
    <w:name w:val="C24254F87CBA470086ADDE5DB88CE1A2"/>
    <w:rsid w:val="00AF1A95"/>
  </w:style>
  <w:style w:type="paragraph" w:customStyle="1" w:styleId="F7DDBA831B4E482F9D08DC12AFECC039">
    <w:name w:val="F7DDBA831B4E482F9D08DC12AFECC039"/>
    <w:rsid w:val="00AF1A95"/>
  </w:style>
  <w:style w:type="paragraph" w:customStyle="1" w:styleId="994968F8949947428420998F675F4E41">
    <w:name w:val="994968F8949947428420998F675F4E41"/>
    <w:rsid w:val="00AF1A95"/>
  </w:style>
  <w:style w:type="paragraph" w:customStyle="1" w:styleId="65749FB4756D48729BE579F0F05AF7F5">
    <w:name w:val="65749FB4756D48729BE579F0F05AF7F5"/>
    <w:rsid w:val="00AF1A95"/>
  </w:style>
  <w:style w:type="paragraph" w:customStyle="1" w:styleId="9DE044303600430D932BF25A213D5A10">
    <w:name w:val="9DE044303600430D932BF25A213D5A10"/>
    <w:rsid w:val="00AF1A95"/>
  </w:style>
  <w:style w:type="paragraph" w:customStyle="1" w:styleId="11EA001CFDB941179932515D5F6C59BD">
    <w:name w:val="11EA001CFDB941179932515D5F6C59BD"/>
    <w:rsid w:val="00AF1A95"/>
  </w:style>
  <w:style w:type="paragraph" w:customStyle="1" w:styleId="3F4BF36AED214671BE72829E196809F8">
    <w:name w:val="3F4BF36AED214671BE72829E196809F8"/>
    <w:rsid w:val="00AF1A95"/>
  </w:style>
  <w:style w:type="paragraph" w:customStyle="1" w:styleId="D61FB27320714F388B2484504BBA6B97">
    <w:name w:val="D61FB27320714F388B2484504BBA6B97"/>
    <w:rsid w:val="00AF1A95"/>
  </w:style>
  <w:style w:type="paragraph" w:customStyle="1" w:styleId="2A97BF7E6299477EA31D95416454758F">
    <w:name w:val="2A97BF7E6299477EA31D95416454758F"/>
    <w:rsid w:val="00AF1A95"/>
  </w:style>
  <w:style w:type="paragraph" w:customStyle="1" w:styleId="C61C0A8CC24040E5AA26C7EECF72FF6D">
    <w:name w:val="C61C0A8CC24040E5AA26C7EECF72FF6D"/>
    <w:rsid w:val="00AF1A95"/>
  </w:style>
  <w:style w:type="paragraph" w:customStyle="1" w:styleId="12E9D16F76154C74AEE8BB1E0C35DE6D">
    <w:name w:val="12E9D16F76154C74AEE8BB1E0C35DE6D"/>
    <w:rsid w:val="00AF1A95"/>
  </w:style>
  <w:style w:type="paragraph" w:customStyle="1" w:styleId="A7697CCBD49943EC968B9DA8509F4602">
    <w:name w:val="A7697CCBD49943EC968B9DA8509F4602"/>
    <w:rsid w:val="00AF1A95"/>
  </w:style>
  <w:style w:type="paragraph" w:customStyle="1" w:styleId="DEF716F72EE64832B3B9FD93BC2C164F">
    <w:name w:val="DEF716F72EE64832B3B9FD93BC2C164F"/>
    <w:rsid w:val="00AF1A95"/>
  </w:style>
  <w:style w:type="paragraph" w:customStyle="1" w:styleId="CE052A6F31184F3781CAF31A43E7FD34">
    <w:name w:val="CE052A6F31184F3781CAF31A43E7FD34"/>
    <w:rsid w:val="00AF1A95"/>
  </w:style>
  <w:style w:type="paragraph" w:customStyle="1" w:styleId="FAF2C96B964A4408A985DB7B3B4F1327">
    <w:name w:val="FAF2C96B964A4408A985DB7B3B4F1327"/>
    <w:rsid w:val="00AF1A95"/>
  </w:style>
  <w:style w:type="paragraph" w:customStyle="1" w:styleId="089DF80AB67A49D096212A816431606A">
    <w:name w:val="089DF80AB67A49D096212A816431606A"/>
    <w:rsid w:val="00AF1A95"/>
  </w:style>
  <w:style w:type="paragraph" w:customStyle="1" w:styleId="AAA10DB684AA40A79022583EAE37A818">
    <w:name w:val="AAA10DB684AA40A79022583EAE37A818"/>
    <w:rsid w:val="00AF1A95"/>
  </w:style>
  <w:style w:type="paragraph" w:customStyle="1" w:styleId="B54F67A92A6E4F4F8987CFC6CA462952">
    <w:name w:val="B54F67A92A6E4F4F8987CFC6CA462952"/>
    <w:rsid w:val="00AF1A95"/>
  </w:style>
  <w:style w:type="paragraph" w:customStyle="1" w:styleId="25E598AABB1346A6AAB6125258E1A6FD">
    <w:name w:val="25E598AABB1346A6AAB6125258E1A6FD"/>
    <w:rsid w:val="00AF1A95"/>
  </w:style>
  <w:style w:type="paragraph" w:customStyle="1" w:styleId="663953164C6B4BF08E7AEAC227075255">
    <w:name w:val="663953164C6B4BF08E7AEAC227075255"/>
    <w:rsid w:val="00AF1A95"/>
  </w:style>
  <w:style w:type="paragraph" w:customStyle="1" w:styleId="F0ED68F63DDD4F44BBCF93B33695EA56">
    <w:name w:val="F0ED68F63DDD4F44BBCF93B33695EA56"/>
    <w:rsid w:val="00AF1A95"/>
  </w:style>
  <w:style w:type="paragraph" w:customStyle="1" w:styleId="B7E0A763EFBB4F73AF893B004BC25873">
    <w:name w:val="B7E0A763EFBB4F73AF893B004BC25873"/>
    <w:rsid w:val="00AF1A95"/>
  </w:style>
  <w:style w:type="paragraph" w:customStyle="1" w:styleId="FDF109413EC4475883D933C152A55C7F">
    <w:name w:val="FDF109413EC4475883D933C152A55C7F"/>
    <w:rsid w:val="00AF1A95"/>
  </w:style>
  <w:style w:type="paragraph" w:customStyle="1" w:styleId="16F12313ECD34A1599685CECA8D5302B">
    <w:name w:val="16F12313ECD34A1599685CECA8D5302B"/>
    <w:rsid w:val="00AF1A95"/>
  </w:style>
  <w:style w:type="paragraph" w:customStyle="1" w:styleId="07259772DC7B4C91AFF113538AD15092">
    <w:name w:val="07259772DC7B4C91AFF113538AD15092"/>
    <w:rsid w:val="00AF1A95"/>
  </w:style>
  <w:style w:type="paragraph" w:customStyle="1" w:styleId="C4720EDFFD274188A7A649DBFAE90C12">
    <w:name w:val="C4720EDFFD274188A7A649DBFAE90C12"/>
    <w:rsid w:val="00AF1A95"/>
  </w:style>
  <w:style w:type="paragraph" w:customStyle="1" w:styleId="D85572BBEFC348EEBBD43EABD1A08F11">
    <w:name w:val="D85572BBEFC348EEBBD43EABD1A08F11"/>
    <w:rsid w:val="00AF1A95"/>
  </w:style>
  <w:style w:type="paragraph" w:customStyle="1" w:styleId="3B220610AFAF4DE79245816CE7502061">
    <w:name w:val="3B220610AFAF4DE79245816CE7502061"/>
    <w:rsid w:val="00AF1A95"/>
  </w:style>
  <w:style w:type="paragraph" w:customStyle="1" w:styleId="1DB8803EBBCC43B7875CFA6C211C1DCA">
    <w:name w:val="1DB8803EBBCC43B7875CFA6C211C1DCA"/>
    <w:rsid w:val="00AF1A95"/>
  </w:style>
  <w:style w:type="paragraph" w:customStyle="1" w:styleId="76F7EB22FCED4CEAA8C2F733A6A6EE01">
    <w:name w:val="76F7EB22FCED4CEAA8C2F733A6A6EE01"/>
    <w:rsid w:val="00AF1A95"/>
  </w:style>
  <w:style w:type="paragraph" w:customStyle="1" w:styleId="BCE3A7F186EC48649310D2331E56B130">
    <w:name w:val="BCE3A7F186EC48649310D2331E56B130"/>
    <w:rsid w:val="00AF1A95"/>
  </w:style>
  <w:style w:type="paragraph" w:customStyle="1" w:styleId="D5102E9A714B427BA1A9A9C665CBD74A">
    <w:name w:val="D5102E9A714B427BA1A9A9C665CBD74A"/>
    <w:rsid w:val="00AF1A95"/>
  </w:style>
  <w:style w:type="paragraph" w:customStyle="1" w:styleId="67DE29FF2B3D496EBA55F99C25D2ECF9">
    <w:name w:val="67DE29FF2B3D496EBA55F99C25D2ECF9"/>
    <w:rsid w:val="00AF1A95"/>
  </w:style>
  <w:style w:type="paragraph" w:customStyle="1" w:styleId="6FE15C200B9C456F94FBE8140E189089">
    <w:name w:val="6FE15C200B9C456F94FBE8140E189089"/>
    <w:rsid w:val="00AF1A95"/>
  </w:style>
  <w:style w:type="paragraph" w:customStyle="1" w:styleId="6B5197FCF89F4A6F9EA3B21997EC5F89">
    <w:name w:val="6B5197FCF89F4A6F9EA3B21997EC5F89"/>
    <w:rsid w:val="00AF1A95"/>
  </w:style>
  <w:style w:type="paragraph" w:customStyle="1" w:styleId="C306F2FE782B43E6BCF6F2FF04809534">
    <w:name w:val="C306F2FE782B43E6BCF6F2FF04809534"/>
    <w:rsid w:val="00AF1A95"/>
  </w:style>
  <w:style w:type="paragraph" w:customStyle="1" w:styleId="0D0DB55F4F244854B4887FC79793C5C2">
    <w:name w:val="0D0DB55F4F244854B4887FC79793C5C2"/>
    <w:rsid w:val="00AF1A95"/>
  </w:style>
  <w:style w:type="paragraph" w:customStyle="1" w:styleId="6A2F23BBB7924E1DB1C0DD933753E4DA">
    <w:name w:val="6A2F23BBB7924E1DB1C0DD933753E4DA"/>
    <w:rsid w:val="00AF1A95"/>
  </w:style>
  <w:style w:type="paragraph" w:customStyle="1" w:styleId="C20C8EAE359246F086EB47BECD89CE20">
    <w:name w:val="C20C8EAE359246F086EB47BECD89CE20"/>
    <w:rsid w:val="00AF1A95"/>
  </w:style>
  <w:style w:type="paragraph" w:customStyle="1" w:styleId="D0BBE2E74D7541E1A1397310F236A815">
    <w:name w:val="D0BBE2E74D7541E1A1397310F236A815"/>
    <w:rsid w:val="00AF1A95"/>
  </w:style>
  <w:style w:type="paragraph" w:customStyle="1" w:styleId="2E6AF28579D64C6DBB5E4E922D0BDC1B">
    <w:name w:val="2E6AF28579D64C6DBB5E4E922D0BDC1B"/>
    <w:rsid w:val="00AF1A95"/>
  </w:style>
  <w:style w:type="paragraph" w:customStyle="1" w:styleId="986EF29385524E5BABA7035730D5C9BE">
    <w:name w:val="986EF29385524E5BABA7035730D5C9BE"/>
    <w:rsid w:val="00AF1A95"/>
  </w:style>
  <w:style w:type="paragraph" w:customStyle="1" w:styleId="A9884DFBA7A24381BF784F03EB1C2388">
    <w:name w:val="A9884DFBA7A24381BF784F03EB1C2388"/>
    <w:rsid w:val="00AF1A95"/>
  </w:style>
  <w:style w:type="paragraph" w:customStyle="1" w:styleId="714EC310F7084F99B0D517B640196AF7">
    <w:name w:val="714EC310F7084F99B0D517B640196AF7"/>
    <w:rsid w:val="00AF1A95"/>
  </w:style>
  <w:style w:type="paragraph" w:customStyle="1" w:styleId="DB3FE9F59F2646218399720F62656E27">
    <w:name w:val="DB3FE9F59F2646218399720F62656E27"/>
    <w:rsid w:val="00AF1A95"/>
  </w:style>
  <w:style w:type="paragraph" w:customStyle="1" w:styleId="A5FD27AB2BDF422EBB4F1227D4969EF0">
    <w:name w:val="A5FD27AB2BDF422EBB4F1227D4969EF0"/>
    <w:rsid w:val="00AF1A95"/>
  </w:style>
  <w:style w:type="paragraph" w:customStyle="1" w:styleId="0FD94A1C1C9C4B058EB18B9925B31E07">
    <w:name w:val="0FD94A1C1C9C4B058EB18B9925B31E07"/>
    <w:rsid w:val="00AF1A95"/>
  </w:style>
  <w:style w:type="paragraph" w:customStyle="1" w:styleId="396B55530361473E8A90E4501B68FC62">
    <w:name w:val="396B55530361473E8A90E4501B68FC62"/>
    <w:rsid w:val="00AF1A95"/>
  </w:style>
  <w:style w:type="paragraph" w:customStyle="1" w:styleId="933ADAF0A44B45F7A20A423C015A3ABF">
    <w:name w:val="933ADAF0A44B45F7A20A423C015A3ABF"/>
    <w:rsid w:val="00AF1A95"/>
  </w:style>
  <w:style w:type="paragraph" w:customStyle="1" w:styleId="C89DB4E546FC42FFA96E306C58A56856">
    <w:name w:val="C89DB4E546FC42FFA96E306C58A56856"/>
    <w:rsid w:val="00AF1A95"/>
  </w:style>
  <w:style w:type="paragraph" w:customStyle="1" w:styleId="C1FC040A5D634CD6A209F4BB24481025">
    <w:name w:val="C1FC040A5D634CD6A209F4BB24481025"/>
    <w:rsid w:val="00AF1A95"/>
  </w:style>
  <w:style w:type="paragraph" w:customStyle="1" w:styleId="BA3DE0ED186B4CE69D13248771982E4B">
    <w:name w:val="BA3DE0ED186B4CE69D13248771982E4B"/>
    <w:rsid w:val="00AF1A95"/>
  </w:style>
  <w:style w:type="paragraph" w:customStyle="1" w:styleId="70A887E866FF41C68BB2B51DD0579837">
    <w:name w:val="70A887E866FF41C68BB2B51DD0579837"/>
    <w:rsid w:val="00AF1A95"/>
  </w:style>
  <w:style w:type="paragraph" w:customStyle="1" w:styleId="E23345216B1A43B5AC28E3BF5514D54D">
    <w:name w:val="E23345216B1A43B5AC28E3BF5514D54D"/>
    <w:rsid w:val="00AF1A95"/>
  </w:style>
  <w:style w:type="paragraph" w:customStyle="1" w:styleId="66946CD84DF04403A6D99A543E134CF4">
    <w:name w:val="66946CD84DF04403A6D99A543E134CF4"/>
    <w:rsid w:val="00AF1A95"/>
  </w:style>
  <w:style w:type="paragraph" w:customStyle="1" w:styleId="7678FAD7CE8B4DD289F1AF20902A0FD9">
    <w:name w:val="7678FAD7CE8B4DD289F1AF20902A0FD9"/>
    <w:rsid w:val="00AF1A95"/>
  </w:style>
  <w:style w:type="paragraph" w:customStyle="1" w:styleId="53ABBDFD01D24469A52720BFF3E80C6F">
    <w:name w:val="53ABBDFD01D24469A52720BFF3E80C6F"/>
    <w:rsid w:val="00AF1A95"/>
  </w:style>
  <w:style w:type="paragraph" w:customStyle="1" w:styleId="CC37742AF08847DE8D98A681937E30C3">
    <w:name w:val="CC37742AF08847DE8D98A681937E30C3"/>
    <w:rsid w:val="00AF1A95"/>
  </w:style>
  <w:style w:type="paragraph" w:customStyle="1" w:styleId="7D0C181A7F11420C8883A095ABB8B4E2">
    <w:name w:val="7D0C181A7F11420C8883A095ABB8B4E2"/>
    <w:rsid w:val="00AF1A95"/>
  </w:style>
  <w:style w:type="paragraph" w:customStyle="1" w:styleId="8B7A827C1CC44BB49C4031A6E0751D53">
    <w:name w:val="8B7A827C1CC44BB49C4031A6E0751D53"/>
    <w:rsid w:val="00AF1A95"/>
  </w:style>
  <w:style w:type="paragraph" w:customStyle="1" w:styleId="31EE20A235BB4850B9C49E4FB48292E0">
    <w:name w:val="31EE20A235BB4850B9C49E4FB48292E0"/>
    <w:rsid w:val="00AF1A95"/>
  </w:style>
  <w:style w:type="paragraph" w:customStyle="1" w:styleId="1061A1EB6B5D44D39C27BFC7531192E5">
    <w:name w:val="1061A1EB6B5D44D39C27BFC7531192E5"/>
    <w:rsid w:val="00AF1A95"/>
  </w:style>
  <w:style w:type="paragraph" w:customStyle="1" w:styleId="4FF8EEF18DB341D29B0DED76BC4065E9">
    <w:name w:val="4FF8EEF18DB341D29B0DED76BC4065E9"/>
    <w:rsid w:val="00AF1A95"/>
  </w:style>
  <w:style w:type="paragraph" w:customStyle="1" w:styleId="B5E18A58C0F1428F9B185459419C024A">
    <w:name w:val="B5E18A58C0F1428F9B185459419C024A"/>
    <w:rsid w:val="00AF1A95"/>
  </w:style>
  <w:style w:type="paragraph" w:customStyle="1" w:styleId="2DF80924249941DE9DF28A91D06F5CBB">
    <w:name w:val="2DF80924249941DE9DF28A91D06F5CBB"/>
    <w:rsid w:val="00AF1A95"/>
  </w:style>
  <w:style w:type="paragraph" w:customStyle="1" w:styleId="A6BEE5F8EED548AE8ECB4BC5C45ECE26">
    <w:name w:val="A6BEE5F8EED548AE8ECB4BC5C45ECE26"/>
    <w:rsid w:val="00AF1A95"/>
  </w:style>
  <w:style w:type="paragraph" w:customStyle="1" w:styleId="312EACA6D50B45E4BCE7874096368CC2">
    <w:name w:val="312EACA6D50B45E4BCE7874096368CC2"/>
    <w:rsid w:val="00AF1A95"/>
  </w:style>
  <w:style w:type="paragraph" w:customStyle="1" w:styleId="3A7C9AD5986B4C52A6B12CE26566DC43">
    <w:name w:val="3A7C9AD5986B4C52A6B12CE26566DC43"/>
    <w:rsid w:val="00AF1A95"/>
  </w:style>
  <w:style w:type="paragraph" w:customStyle="1" w:styleId="2B615E09DF4E4AC39C27EB7258181008">
    <w:name w:val="2B615E09DF4E4AC39C27EB7258181008"/>
    <w:rsid w:val="00AF1A95"/>
  </w:style>
  <w:style w:type="paragraph" w:customStyle="1" w:styleId="CA7DAE76F9ED489F9A4ED179A9395ACC">
    <w:name w:val="CA7DAE76F9ED489F9A4ED179A9395ACC"/>
    <w:rsid w:val="00AF1A95"/>
  </w:style>
  <w:style w:type="paragraph" w:customStyle="1" w:styleId="EC60A323997841DBAAF35E81C7107602">
    <w:name w:val="EC60A323997841DBAAF35E81C7107602"/>
    <w:rsid w:val="00AF1A95"/>
  </w:style>
  <w:style w:type="paragraph" w:customStyle="1" w:styleId="191EBC10D1E34E34B83F26B91D62F78D">
    <w:name w:val="191EBC10D1E34E34B83F26B91D62F78D"/>
    <w:rsid w:val="00AF1A95"/>
  </w:style>
  <w:style w:type="paragraph" w:customStyle="1" w:styleId="3DBC6BAD353D47D38CE42D6D700BECCC">
    <w:name w:val="3DBC6BAD353D47D38CE42D6D700BECCC"/>
    <w:rsid w:val="00AF1A95"/>
  </w:style>
  <w:style w:type="paragraph" w:customStyle="1" w:styleId="C6A1D70CA3594D7799941E057FB1F33C">
    <w:name w:val="C6A1D70CA3594D7799941E057FB1F33C"/>
    <w:rsid w:val="00AF1A95"/>
  </w:style>
  <w:style w:type="paragraph" w:customStyle="1" w:styleId="2FD8774801724A9585ACEF77D1401449">
    <w:name w:val="2FD8774801724A9585ACEF77D1401449"/>
    <w:rsid w:val="00AF1A95"/>
  </w:style>
  <w:style w:type="paragraph" w:customStyle="1" w:styleId="67F2820535864C7DB6E41CB9AD0C37C5">
    <w:name w:val="67F2820535864C7DB6E41CB9AD0C37C5"/>
    <w:rsid w:val="00AF1A95"/>
  </w:style>
  <w:style w:type="paragraph" w:customStyle="1" w:styleId="BF1CFBCC3922408BBF8948A18A262C33">
    <w:name w:val="BF1CFBCC3922408BBF8948A18A262C33"/>
    <w:rsid w:val="00AF1A95"/>
  </w:style>
  <w:style w:type="paragraph" w:customStyle="1" w:styleId="1F6E136597DE4AE79248989873FA20A8">
    <w:name w:val="1F6E136597DE4AE79248989873FA20A8"/>
    <w:rsid w:val="00AF1A95"/>
  </w:style>
  <w:style w:type="paragraph" w:customStyle="1" w:styleId="D19B67CE47ED48B4A533EC4E9AC7D340">
    <w:name w:val="D19B67CE47ED48B4A533EC4E9AC7D340"/>
    <w:rsid w:val="00AF1A95"/>
  </w:style>
  <w:style w:type="paragraph" w:customStyle="1" w:styleId="A3B489C2A74A4DEA821D1280FBC439CD">
    <w:name w:val="A3B489C2A74A4DEA821D1280FBC439CD"/>
    <w:rsid w:val="00AF1A95"/>
  </w:style>
  <w:style w:type="paragraph" w:customStyle="1" w:styleId="BEA29A57AFCD42639FB086BD605BC5D8">
    <w:name w:val="BEA29A57AFCD42639FB086BD605BC5D8"/>
    <w:rsid w:val="00AF1A95"/>
  </w:style>
  <w:style w:type="paragraph" w:customStyle="1" w:styleId="1C7661A395DF474FBE3C8FBC3BF64A05">
    <w:name w:val="1C7661A395DF474FBE3C8FBC3BF64A05"/>
    <w:rsid w:val="00AF1A95"/>
  </w:style>
  <w:style w:type="paragraph" w:customStyle="1" w:styleId="4219C99ED7C8460C80B55F5FB6F112C1">
    <w:name w:val="4219C99ED7C8460C80B55F5FB6F112C1"/>
    <w:rsid w:val="00AF1A95"/>
  </w:style>
  <w:style w:type="paragraph" w:customStyle="1" w:styleId="DD859152DFF34CC3AA2418CFCF970B42">
    <w:name w:val="DD859152DFF34CC3AA2418CFCF970B42"/>
    <w:rsid w:val="00AF1A95"/>
  </w:style>
  <w:style w:type="paragraph" w:customStyle="1" w:styleId="69224925DAB445BBA5CC139EE54B9454">
    <w:name w:val="69224925DAB445BBA5CC139EE54B9454"/>
    <w:rsid w:val="00AF1A95"/>
  </w:style>
  <w:style w:type="paragraph" w:customStyle="1" w:styleId="F59C0F1FCD54420D9CE097C1E3138EE7">
    <w:name w:val="F59C0F1FCD54420D9CE097C1E3138EE7"/>
    <w:rsid w:val="00AF1A95"/>
  </w:style>
  <w:style w:type="paragraph" w:customStyle="1" w:styleId="46364C7F867E433F8770EC69C2014F06">
    <w:name w:val="46364C7F867E433F8770EC69C2014F06"/>
    <w:rsid w:val="00AF1A95"/>
  </w:style>
  <w:style w:type="paragraph" w:customStyle="1" w:styleId="C94861B5045D4CA1BE98F52CFD14E3D7">
    <w:name w:val="C94861B5045D4CA1BE98F52CFD14E3D7"/>
    <w:rsid w:val="00AF1A95"/>
  </w:style>
  <w:style w:type="paragraph" w:customStyle="1" w:styleId="9CBA6F97A3C74A7C868CEB5C70FB7DB5">
    <w:name w:val="9CBA6F97A3C74A7C868CEB5C70FB7DB5"/>
    <w:rsid w:val="00AF1A95"/>
  </w:style>
  <w:style w:type="paragraph" w:customStyle="1" w:styleId="684D67BB3D1B4F35865E1DB39307AF43">
    <w:name w:val="684D67BB3D1B4F35865E1DB39307AF43"/>
    <w:rsid w:val="00AF1A95"/>
  </w:style>
  <w:style w:type="paragraph" w:customStyle="1" w:styleId="4052FAC31D804790B1BA61ED6959D712">
    <w:name w:val="4052FAC31D804790B1BA61ED6959D712"/>
    <w:rsid w:val="00AF1A95"/>
  </w:style>
  <w:style w:type="paragraph" w:customStyle="1" w:styleId="D7F34971A1DE45C18FE418BFB2E78147">
    <w:name w:val="D7F34971A1DE45C18FE418BFB2E78147"/>
    <w:rsid w:val="00AF1A95"/>
  </w:style>
  <w:style w:type="paragraph" w:customStyle="1" w:styleId="3E54BF508BB847C7B72F5D03797E2011">
    <w:name w:val="3E54BF508BB847C7B72F5D03797E2011"/>
    <w:rsid w:val="00AF1A95"/>
  </w:style>
  <w:style w:type="paragraph" w:customStyle="1" w:styleId="A66A2A04D0C245EEA64A4825DFFC68CC">
    <w:name w:val="A66A2A04D0C245EEA64A4825DFFC68CC"/>
    <w:rsid w:val="00AF1A95"/>
  </w:style>
  <w:style w:type="paragraph" w:customStyle="1" w:styleId="F2FC2EEC58284CE18054EA61900057E0">
    <w:name w:val="F2FC2EEC58284CE18054EA61900057E0"/>
    <w:rsid w:val="00AF1A95"/>
  </w:style>
  <w:style w:type="paragraph" w:customStyle="1" w:styleId="A248ECCECE7743469540205B93732237">
    <w:name w:val="A248ECCECE7743469540205B93732237"/>
    <w:rsid w:val="00AF1A95"/>
  </w:style>
  <w:style w:type="paragraph" w:customStyle="1" w:styleId="C9E41564CE4E486088F30F20E25D0A62">
    <w:name w:val="C9E41564CE4E486088F30F20E25D0A62"/>
    <w:rsid w:val="00AF1A95"/>
  </w:style>
  <w:style w:type="paragraph" w:customStyle="1" w:styleId="4167EE904E2E4D659F01964F3CEB697B">
    <w:name w:val="4167EE904E2E4D659F01964F3CEB697B"/>
    <w:rsid w:val="00AF1A95"/>
  </w:style>
  <w:style w:type="paragraph" w:customStyle="1" w:styleId="322F3A609F354AFCB74604327133D3E1">
    <w:name w:val="322F3A609F354AFCB74604327133D3E1"/>
    <w:rsid w:val="00AF1A95"/>
  </w:style>
  <w:style w:type="paragraph" w:customStyle="1" w:styleId="D058111287D64FC08E9B581288B1D73F">
    <w:name w:val="D058111287D64FC08E9B581288B1D73F"/>
    <w:rsid w:val="00AF1A95"/>
  </w:style>
  <w:style w:type="paragraph" w:customStyle="1" w:styleId="86225F0F634342328ECDBE4D115D6572">
    <w:name w:val="86225F0F634342328ECDBE4D115D6572"/>
    <w:rsid w:val="00AF1A95"/>
  </w:style>
  <w:style w:type="paragraph" w:customStyle="1" w:styleId="4385689C02074E1CBAD50D3E29DDB1C4">
    <w:name w:val="4385689C02074E1CBAD50D3E29DDB1C4"/>
    <w:rsid w:val="00AF1A95"/>
  </w:style>
  <w:style w:type="paragraph" w:customStyle="1" w:styleId="1125B5DC633743688EEEC765B8A25B20">
    <w:name w:val="1125B5DC633743688EEEC765B8A25B20"/>
    <w:rsid w:val="00AF1A95"/>
  </w:style>
  <w:style w:type="paragraph" w:customStyle="1" w:styleId="D1695BEC81B140168436BF88952775AF">
    <w:name w:val="D1695BEC81B140168436BF88952775AF"/>
    <w:rsid w:val="00AF1A95"/>
  </w:style>
  <w:style w:type="paragraph" w:customStyle="1" w:styleId="7818286E9382471FA1B605D5395F4949">
    <w:name w:val="7818286E9382471FA1B605D5395F4949"/>
    <w:rsid w:val="00AF1A95"/>
  </w:style>
  <w:style w:type="paragraph" w:customStyle="1" w:styleId="16F28F2192F7445AB1A0093E79D6D04E">
    <w:name w:val="16F28F2192F7445AB1A0093E79D6D04E"/>
    <w:rsid w:val="00AF1A95"/>
  </w:style>
  <w:style w:type="paragraph" w:customStyle="1" w:styleId="6246A474E0B243DBBF0B80351BE57E0C">
    <w:name w:val="6246A474E0B243DBBF0B80351BE57E0C"/>
    <w:rsid w:val="00AF1A95"/>
  </w:style>
  <w:style w:type="paragraph" w:customStyle="1" w:styleId="BDC1B58DB45741719CED50B4B86DAA33">
    <w:name w:val="BDC1B58DB45741719CED50B4B86DAA33"/>
    <w:rsid w:val="00AF1A95"/>
  </w:style>
  <w:style w:type="paragraph" w:customStyle="1" w:styleId="97D927196BDE4510B3BAC82441F352C6">
    <w:name w:val="97D927196BDE4510B3BAC82441F352C6"/>
    <w:rsid w:val="00AF1A95"/>
  </w:style>
  <w:style w:type="paragraph" w:customStyle="1" w:styleId="C50B0B4F21FD402AACB9ECD7F0839F31">
    <w:name w:val="C50B0B4F21FD402AACB9ECD7F0839F31"/>
    <w:rsid w:val="00AF1A95"/>
  </w:style>
  <w:style w:type="paragraph" w:customStyle="1" w:styleId="536278771A224F3FB33CA81FCA0DF028">
    <w:name w:val="536278771A224F3FB33CA81FCA0DF028"/>
    <w:rsid w:val="00AF1A95"/>
  </w:style>
  <w:style w:type="paragraph" w:customStyle="1" w:styleId="0923A15FC25F441F8366AD341AE6C470">
    <w:name w:val="0923A15FC25F441F8366AD341AE6C470"/>
    <w:rsid w:val="00AF1A95"/>
  </w:style>
  <w:style w:type="paragraph" w:customStyle="1" w:styleId="64E56B182EC0440D812F40A1C1CB3D67">
    <w:name w:val="64E56B182EC0440D812F40A1C1CB3D67"/>
    <w:rsid w:val="00AF1A95"/>
  </w:style>
  <w:style w:type="paragraph" w:customStyle="1" w:styleId="AE557D6220BC4C2B836EE4A0F93E2867">
    <w:name w:val="AE557D6220BC4C2B836EE4A0F93E2867"/>
    <w:rsid w:val="00AF1A95"/>
  </w:style>
  <w:style w:type="paragraph" w:customStyle="1" w:styleId="557A8262272A4AF08B558062FF0215CF">
    <w:name w:val="557A8262272A4AF08B558062FF0215CF"/>
    <w:rsid w:val="00AF1A95"/>
  </w:style>
  <w:style w:type="paragraph" w:customStyle="1" w:styleId="CAE4C025BF4C47BD873DB45544447085">
    <w:name w:val="CAE4C025BF4C47BD873DB45544447085"/>
    <w:rsid w:val="00AF1A95"/>
  </w:style>
  <w:style w:type="paragraph" w:customStyle="1" w:styleId="EF95B322153B4C90AE7E515B97597672">
    <w:name w:val="EF95B322153B4C90AE7E515B97597672"/>
    <w:rsid w:val="00AF1A95"/>
  </w:style>
  <w:style w:type="paragraph" w:customStyle="1" w:styleId="28F7D6E252A6490594B6570BE4537782">
    <w:name w:val="28F7D6E252A6490594B6570BE4537782"/>
    <w:rsid w:val="00AF1A95"/>
  </w:style>
  <w:style w:type="paragraph" w:customStyle="1" w:styleId="022EBA0E840549A8AED934450CC34D28">
    <w:name w:val="022EBA0E840549A8AED934450CC34D28"/>
    <w:rsid w:val="00AF1A95"/>
  </w:style>
  <w:style w:type="paragraph" w:customStyle="1" w:styleId="D0A0DF3CB9024360948041CF98F2ADF2">
    <w:name w:val="D0A0DF3CB9024360948041CF98F2ADF2"/>
    <w:rsid w:val="00AF1A95"/>
  </w:style>
  <w:style w:type="paragraph" w:customStyle="1" w:styleId="54E90BEE3B1B47D3852BA35FE5974788">
    <w:name w:val="54E90BEE3B1B47D3852BA35FE5974788"/>
    <w:rsid w:val="00AF1A95"/>
  </w:style>
  <w:style w:type="paragraph" w:customStyle="1" w:styleId="C64F3CD1DB5D43E6BE46DA692452C39D">
    <w:name w:val="C64F3CD1DB5D43E6BE46DA692452C39D"/>
    <w:rsid w:val="00AF1A95"/>
  </w:style>
  <w:style w:type="paragraph" w:customStyle="1" w:styleId="D9C5E4DAA6B24978B61CB27416A16776">
    <w:name w:val="D9C5E4DAA6B24978B61CB27416A16776"/>
    <w:rsid w:val="00AF1A95"/>
  </w:style>
  <w:style w:type="paragraph" w:customStyle="1" w:styleId="096B7E5E702B4647B604D3FDC0B88E7B">
    <w:name w:val="096B7E5E702B4647B604D3FDC0B88E7B"/>
    <w:rsid w:val="00AF1A95"/>
  </w:style>
  <w:style w:type="paragraph" w:customStyle="1" w:styleId="26B3A4F035644C2F8A721894270AC2DA">
    <w:name w:val="26B3A4F035644C2F8A721894270AC2DA"/>
    <w:rsid w:val="00AF1A95"/>
  </w:style>
  <w:style w:type="paragraph" w:customStyle="1" w:styleId="BCA369FA6B81413EA8B10489C1CFF8E0">
    <w:name w:val="BCA369FA6B81413EA8B10489C1CFF8E0"/>
    <w:rsid w:val="00AF1A95"/>
  </w:style>
  <w:style w:type="paragraph" w:customStyle="1" w:styleId="2A4B58393CA546459CFC7061588508DA">
    <w:name w:val="2A4B58393CA546459CFC7061588508DA"/>
    <w:rsid w:val="00AF1A95"/>
  </w:style>
  <w:style w:type="paragraph" w:customStyle="1" w:styleId="24B6A8946CB544FF9384D5FE8162C821">
    <w:name w:val="24B6A8946CB544FF9384D5FE8162C821"/>
    <w:rsid w:val="00AF1A95"/>
  </w:style>
  <w:style w:type="paragraph" w:customStyle="1" w:styleId="0F8709D9CDE6401C8CA808871C774183">
    <w:name w:val="0F8709D9CDE6401C8CA808871C774183"/>
    <w:rsid w:val="00AF1A95"/>
  </w:style>
  <w:style w:type="paragraph" w:customStyle="1" w:styleId="6C81EA7F53834FDF937AE5348D18952A">
    <w:name w:val="6C81EA7F53834FDF937AE5348D18952A"/>
    <w:rsid w:val="00AF1A95"/>
  </w:style>
  <w:style w:type="paragraph" w:customStyle="1" w:styleId="78C5106B0C044D2F81D860E784367F17">
    <w:name w:val="78C5106B0C044D2F81D860E784367F17"/>
    <w:rsid w:val="00AF1A95"/>
  </w:style>
  <w:style w:type="paragraph" w:customStyle="1" w:styleId="9798DC6A97464A9B82004A754C2E6720">
    <w:name w:val="9798DC6A97464A9B82004A754C2E6720"/>
    <w:rsid w:val="00AF1A95"/>
  </w:style>
  <w:style w:type="paragraph" w:customStyle="1" w:styleId="3FAE97BB2801485994DAFF0844D62583">
    <w:name w:val="3FAE97BB2801485994DAFF0844D62583"/>
    <w:rsid w:val="00AF1A95"/>
  </w:style>
  <w:style w:type="paragraph" w:customStyle="1" w:styleId="E380FBA3F00B4FE0A9A5D8024447C4F2">
    <w:name w:val="E380FBA3F00B4FE0A9A5D8024447C4F2"/>
    <w:rsid w:val="00AF1A95"/>
  </w:style>
  <w:style w:type="paragraph" w:customStyle="1" w:styleId="F12797E8C2134976A4B71A91D3CC277B">
    <w:name w:val="F12797E8C2134976A4B71A91D3CC277B"/>
    <w:rsid w:val="00AF1A95"/>
  </w:style>
  <w:style w:type="paragraph" w:customStyle="1" w:styleId="3F53DE96E5DB45E2BDF023A503DEAE17">
    <w:name w:val="3F53DE96E5DB45E2BDF023A503DEAE17"/>
    <w:rsid w:val="00AF1A95"/>
  </w:style>
  <w:style w:type="paragraph" w:customStyle="1" w:styleId="822CAF62D3D947B6B51DE18CD435A6FD">
    <w:name w:val="822CAF62D3D947B6B51DE18CD435A6FD"/>
    <w:rsid w:val="00AF1A95"/>
  </w:style>
  <w:style w:type="paragraph" w:customStyle="1" w:styleId="2579C3097CB84FD3ADA4C87F7A1769F2">
    <w:name w:val="2579C3097CB84FD3ADA4C87F7A1769F2"/>
    <w:rsid w:val="00AF1A95"/>
  </w:style>
  <w:style w:type="paragraph" w:customStyle="1" w:styleId="55708B1C39694C6FBC832968FA6A5077">
    <w:name w:val="55708B1C39694C6FBC832968FA6A5077"/>
    <w:rsid w:val="00AF1A95"/>
  </w:style>
  <w:style w:type="paragraph" w:customStyle="1" w:styleId="B01E1BE5D0264E79B1D434D66EE5F121">
    <w:name w:val="B01E1BE5D0264E79B1D434D66EE5F121"/>
    <w:rsid w:val="00AF1A95"/>
  </w:style>
  <w:style w:type="paragraph" w:customStyle="1" w:styleId="07B3F66D819B46E3960324068C456840">
    <w:name w:val="07B3F66D819B46E3960324068C456840"/>
    <w:rsid w:val="00AF1A95"/>
  </w:style>
  <w:style w:type="paragraph" w:customStyle="1" w:styleId="FB9DBD29961449C3B5B5555DB022FA1F">
    <w:name w:val="FB9DBD29961449C3B5B5555DB022FA1F"/>
    <w:rsid w:val="00AF1A95"/>
  </w:style>
  <w:style w:type="paragraph" w:customStyle="1" w:styleId="A635C2CE3267405599A8C2DFB0350D17">
    <w:name w:val="A635C2CE3267405599A8C2DFB0350D17"/>
    <w:rsid w:val="00AF1A95"/>
  </w:style>
  <w:style w:type="paragraph" w:customStyle="1" w:styleId="C366AA4BE7E749B59F5E50ECEEF92E45">
    <w:name w:val="C366AA4BE7E749B59F5E50ECEEF92E45"/>
    <w:rsid w:val="00AF1A95"/>
  </w:style>
  <w:style w:type="paragraph" w:customStyle="1" w:styleId="C9CE76BEE76244579B0ABA3028236BE2">
    <w:name w:val="C9CE76BEE76244579B0ABA3028236BE2"/>
    <w:rsid w:val="00AF1A95"/>
  </w:style>
  <w:style w:type="paragraph" w:customStyle="1" w:styleId="2EEF311219464B758C7CE96DAE08A7F8">
    <w:name w:val="2EEF311219464B758C7CE96DAE08A7F8"/>
    <w:rsid w:val="00AF1A95"/>
  </w:style>
  <w:style w:type="paragraph" w:customStyle="1" w:styleId="A2F03249E9DD46DEA14B33E6EAA94417">
    <w:name w:val="A2F03249E9DD46DEA14B33E6EAA94417"/>
    <w:rsid w:val="00AF1A95"/>
  </w:style>
  <w:style w:type="paragraph" w:customStyle="1" w:styleId="8D4493336B1648F69D0BBF9EC70DFE2F">
    <w:name w:val="8D4493336B1648F69D0BBF9EC70DFE2F"/>
    <w:rsid w:val="00AF1A95"/>
  </w:style>
  <w:style w:type="paragraph" w:customStyle="1" w:styleId="C233F1D6ADCF426B89DFE2A000FBCBC1">
    <w:name w:val="C233F1D6ADCF426B89DFE2A000FBCBC1"/>
    <w:rsid w:val="00AF1A95"/>
  </w:style>
  <w:style w:type="paragraph" w:customStyle="1" w:styleId="2FC49A2DB4C148019736AE8D342E35A1">
    <w:name w:val="2FC49A2DB4C148019736AE8D342E35A1"/>
    <w:rsid w:val="00AF1A95"/>
  </w:style>
  <w:style w:type="paragraph" w:customStyle="1" w:styleId="00DCB1B87ED945E58BA78649E19C2BE8">
    <w:name w:val="00DCB1B87ED945E58BA78649E19C2BE8"/>
    <w:rsid w:val="00AF1A95"/>
  </w:style>
  <w:style w:type="paragraph" w:customStyle="1" w:styleId="56B3B7CE82EB40B5956C7C06199BB28A">
    <w:name w:val="56B3B7CE82EB40B5956C7C06199BB28A"/>
    <w:rsid w:val="00AF1A95"/>
  </w:style>
  <w:style w:type="paragraph" w:customStyle="1" w:styleId="7D640B5DE9D340AD8B90C938E511C950">
    <w:name w:val="7D640B5DE9D340AD8B90C938E511C950"/>
    <w:rsid w:val="00AF1A95"/>
  </w:style>
  <w:style w:type="paragraph" w:customStyle="1" w:styleId="E59288DF9D794213BC4D9039A7C55A25">
    <w:name w:val="E59288DF9D794213BC4D9039A7C55A25"/>
    <w:rsid w:val="00AF1A95"/>
  </w:style>
  <w:style w:type="paragraph" w:customStyle="1" w:styleId="C4FD142D47604A87817244BC18D00BEF">
    <w:name w:val="C4FD142D47604A87817244BC18D00BEF"/>
    <w:rsid w:val="00AF1A95"/>
  </w:style>
  <w:style w:type="paragraph" w:customStyle="1" w:styleId="B8C3BCFF08754B939D33DC662FFBCC83">
    <w:name w:val="B8C3BCFF08754B939D33DC662FFBCC83"/>
    <w:rsid w:val="00AF1A95"/>
  </w:style>
  <w:style w:type="paragraph" w:customStyle="1" w:styleId="537E35674DEB4240A602EC2B5AA9793C">
    <w:name w:val="537E35674DEB4240A602EC2B5AA9793C"/>
    <w:rsid w:val="00AF1A95"/>
  </w:style>
  <w:style w:type="paragraph" w:customStyle="1" w:styleId="D2CC02D2E438470C9247839280EAF732">
    <w:name w:val="D2CC02D2E438470C9247839280EAF732"/>
    <w:rsid w:val="00AF1A95"/>
  </w:style>
  <w:style w:type="paragraph" w:customStyle="1" w:styleId="4673D0BCFCC047E5B0C1C7F6C3582600">
    <w:name w:val="4673D0BCFCC047E5B0C1C7F6C3582600"/>
    <w:rsid w:val="00AF1A95"/>
  </w:style>
  <w:style w:type="paragraph" w:customStyle="1" w:styleId="AD715E9651EE4CE4B2693BEF88FBAB39">
    <w:name w:val="AD715E9651EE4CE4B2693BEF88FBAB39"/>
    <w:rsid w:val="00AF1A95"/>
  </w:style>
  <w:style w:type="paragraph" w:customStyle="1" w:styleId="C1FB6D8208914B87A858675463722A73">
    <w:name w:val="C1FB6D8208914B87A858675463722A73"/>
    <w:rsid w:val="00AF1A95"/>
  </w:style>
  <w:style w:type="paragraph" w:customStyle="1" w:styleId="9AA3111587D24EC48E06FC1CEC1CADE4">
    <w:name w:val="9AA3111587D24EC48E06FC1CEC1CADE4"/>
    <w:rsid w:val="00AF1A95"/>
  </w:style>
  <w:style w:type="paragraph" w:customStyle="1" w:styleId="4F01D5F301E14B27A323F122BC5E8B1C">
    <w:name w:val="4F01D5F301E14B27A323F122BC5E8B1C"/>
    <w:rsid w:val="00AF1A95"/>
  </w:style>
  <w:style w:type="paragraph" w:customStyle="1" w:styleId="A8BBB936172D4969BAD15FDB95D45322">
    <w:name w:val="A8BBB936172D4969BAD15FDB95D45322"/>
    <w:rsid w:val="00AF1A95"/>
  </w:style>
  <w:style w:type="paragraph" w:customStyle="1" w:styleId="26BF69A864234C308DDF01DADBFE8F80">
    <w:name w:val="26BF69A864234C308DDF01DADBFE8F80"/>
    <w:rsid w:val="00AF1A95"/>
  </w:style>
  <w:style w:type="paragraph" w:customStyle="1" w:styleId="E9F8E9182E334CA19E1FE2444D8364E7">
    <w:name w:val="E9F8E9182E334CA19E1FE2444D8364E7"/>
    <w:rsid w:val="00AF1A95"/>
  </w:style>
  <w:style w:type="paragraph" w:customStyle="1" w:styleId="474BB549227C41C389DE853462E64287">
    <w:name w:val="474BB549227C41C389DE853462E64287"/>
    <w:rsid w:val="00AF1A95"/>
  </w:style>
  <w:style w:type="paragraph" w:customStyle="1" w:styleId="204081587E544277B85CC9E5013CBCC2">
    <w:name w:val="204081587E544277B85CC9E5013CBCC2"/>
    <w:rsid w:val="00AF1A95"/>
  </w:style>
  <w:style w:type="paragraph" w:customStyle="1" w:styleId="8D7020F8ED684FADBD04F483AF4E35F3">
    <w:name w:val="8D7020F8ED684FADBD04F483AF4E35F3"/>
    <w:rsid w:val="00AF1A95"/>
  </w:style>
  <w:style w:type="paragraph" w:customStyle="1" w:styleId="5557B563524A47B8A8E734FC4B0D0789">
    <w:name w:val="5557B563524A47B8A8E734FC4B0D0789"/>
    <w:rsid w:val="00AF1A95"/>
  </w:style>
  <w:style w:type="paragraph" w:customStyle="1" w:styleId="19FD51EFABAA4CF29DC98F53ABB4C17B">
    <w:name w:val="19FD51EFABAA4CF29DC98F53ABB4C17B"/>
    <w:rsid w:val="00AF1A95"/>
  </w:style>
  <w:style w:type="paragraph" w:customStyle="1" w:styleId="4015980C94A24663981F9C7392AAE229">
    <w:name w:val="4015980C94A24663981F9C7392AAE229"/>
    <w:rsid w:val="00AF1A95"/>
  </w:style>
  <w:style w:type="paragraph" w:customStyle="1" w:styleId="929EEA54898341C08D6B96E114F4EE71">
    <w:name w:val="929EEA54898341C08D6B96E114F4EE71"/>
    <w:rsid w:val="00AF1A95"/>
  </w:style>
  <w:style w:type="paragraph" w:customStyle="1" w:styleId="E3F9782C21C84A598BD9A7CEFA31D672">
    <w:name w:val="E3F9782C21C84A598BD9A7CEFA31D672"/>
    <w:rsid w:val="00AF1A95"/>
  </w:style>
  <w:style w:type="paragraph" w:customStyle="1" w:styleId="500BDD941E6F4E20B7A76E001DFB60D0">
    <w:name w:val="500BDD941E6F4E20B7A76E001DFB60D0"/>
    <w:rsid w:val="00AF1A95"/>
  </w:style>
  <w:style w:type="paragraph" w:customStyle="1" w:styleId="94A56F351E09482ABCFDAC914AE30927">
    <w:name w:val="94A56F351E09482ABCFDAC914AE30927"/>
    <w:rsid w:val="00AF1A95"/>
  </w:style>
  <w:style w:type="paragraph" w:customStyle="1" w:styleId="9C42235A11A140FBA030CFF1C104C7DC">
    <w:name w:val="9C42235A11A140FBA030CFF1C104C7DC"/>
    <w:rsid w:val="00AF1A95"/>
  </w:style>
  <w:style w:type="paragraph" w:customStyle="1" w:styleId="9194A53F76D4464791B321F93A29D2CE">
    <w:name w:val="9194A53F76D4464791B321F93A29D2CE"/>
    <w:rsid w:val="00AF1A95"/>
  </w:style>
  <w:style w:type="paragraph" w:customStyle="1" w:styleId="086F5BC8B3B74880A945C55DE0707748">
    <w:name w:val="086F5BC8B3B74880A945C55DE0707748"/>
    <w:rsid w:val="00AF1A95"/>
  </w:style>
  <w:style w:type="paragraph" w:customStyle="1" w:styleId="8EFD992E7B6F4D08982E0A5020411352">
    <w:name w:val="8EFD992E7B6F4D08982E0A5020411352"/>
    <w:rsid w:val="00AF1A95"/>
  </w:style>
  <w:style w:type="paragraph" w:customStyle="1" w:styleId="04ABFC4E19E5434DB1E6258628DB33CC">
    <w:name w:val="04ABFC4E19E5434DB1E6258628DB33CC"/>
    <w:rsid w:val="00AF1A95"/>
  </w:style>
  <w:style w:type="paragraph" w:customStyle="1" w:styleId="4774D892FB834D22853D04908029CD04">
    <w:name w:val="4774D892FB834D22853D04908029CD04"/>
    <w:rsid w:val="00AF1A95"/>
  </w:style>
  <w:style w:type="paragraph" w:customStyle="1" w:styleId="357C4A66C1F343BEA02D5AC6CFEA9637">
    <w:name w:val="357C4A66C1F343BEA02D5AC6CFEA9637"/>
    <w:rsid w:val="00AF1A95"/>
  </w:style>
  <w:style w:type="paragraph" w:customStyle="1" w:styleId="16474B437AE444108E87C298794E850C">
    <w:name w:val="16474B437AE444108E87C298794E850C"/>
    <w:rsid w:val="00AF1A95"/>
  </w:style>
  <w:style w:type="paragraph" w:customStyle="1" w:styleId="B18658DE9ACE471F8986465EEBF2FDE3">
    <w:name w:val="B18658DE9ACE471F8986465EEBF2FDE3"/>
    <w:rsid w:val="00AF1A95"/>
  </w:style>
  <w:style w:type="paragraph" w:customStyle="1" w:styleId="7D63EDD1330943E783E27BD2A9A6C0AC">
    <w:name w:val="7D63EDD1330943E783E27BD2A9A6C0AC"/>
    <w:rsid w:val="00AF1A95"/>
  </w:style>
  <w:style w:type="paragraph" w:customStyle="1" w:styleId="05352706AEA64B0DAE0A9C3BFD8173C0">
    <w:name w:val="05352706AEA64B0DAE0A9C3BFD8173C0"/>
    <w:rsid w:val="00AF1A95"/>
  </w:style>
  <w:style w:type="paragraph" w:customStyle="1" w:styleId="C8F4288DEB7B4A6BB11C2C4CE0AF3569">
    <w:name w:val="C8F4288DEB7B4A6BB11C2C4CE0AF3569"/>
    <w:rsid w:val="00AF1A95"/>
  </w:style>
  <w:style w:type="paragraph" w:customStyle="1" w:styleId="EA0E7C4758984C8E97643B3E3A698211">
    <w:name w:val="EA0E7C4758984C8E97643B3E3A698211"/>
    <w:rsid w:val="00AF1A95"/>
  </w:style>
  <w:style w:type="paragraph" w:customStyle="1" w:styleId="7EE83DED60E84D558083D8A1A334C8D8">
    <w:name w:val="7EE83DED60E84D558083D8A1A334C8D8"/>
    <w:rsid w:val="00AF1A95"/>
  </w:style>
  <w:style w:type="paragraph" w:customStyle="1" w:styleId="5BEB0227CEA44C668CA0A45C9FCFEC63">
    <w:name w:val="5BEB0227CEA44C668CA0A45C9FCFEC63"/>
    <w:rsid w:val="00AF1A95"/>
  </w:style>
  <w:style w:type="paragraph" w:customStyle="1" w:styleId="040A204F82DB443EB036689CA3FD3DFE">
    <w:name w:val="040A204F82DB443EB036689CA3FD3DFE"/>
    <w:rsid w:val="00AF1A95"/>
  </w:style>
  <w:style w:type="paragraph" w:customStyle="1" w:styleId="CBDF9B83C9C94283935639577FBDC603">
    <w:name w:val="CBDF9B83C9C94283935639577FBDC603"/>
    <w:rsid w:val="00AF1A95"/>
  </w:style>
  <w:style w:type="paragraph" w:customStyle="1" w:styleId="944BDC7C6DF240D18DA23D35D5515B2A">
    <w:name w:val="944BDC7C6DF240D18DA23D35D5515B2A"/>
    <w:rsid w:val="00AF1A95"/>
  </w:style>
  <w:style w:type="paragraph" w:customStyle="1" w:styleId="F9AA847AD0CB4BC8876CA4B1BC360882">
    <w:name w:val="F9AA847AD0CB4BC8876CA4B1BC360882"/>
    <w:rsid w:val="00AF1A95"/>
  </w:style>
  <w:style w:type="paragraph" w:customStyle="1" w:styleId="96FE0184D7E34E3E9D5F31170239A384">
    <w:name w:val="96FE0184D7E34E3E9D5F31170239A384"/>
    <w:rsid w:val="00AF1A95"/>
  </w:style>
  <w:style w:type="paragraph" w:customStyle="1" w:styleId="49F5908B7FD1468AA5672E97C4B1A28C">
    <w:name w:val="49F5908B7FD1468AA5672E97C4B1A28C"/>
    <w:rsid w:val="00AF1A95"/>
  </w:style>
  <w:style w:type="paragraph" w:customStyle="1" w:styleId="9E505418A17C429589B5B0C2B83CB1D7">
    <w:name w:val="9E505418A17C429589B5B0C2B83CB1D7"/>
    <w:rsid w:val="00AF1A95"/>
  </w:style>
  <w:style w:type="paragraph" w:customStyle="1" w:styleId="2CFB7CD7E75A4B1597314D74CBA5E02F">
    <w:name w:val="2CFB7CD7E75A4B1597314D74CBA5E02F"/>
    <w:rsid w:val="00AF1A95"/>
  </w:style>
  <w:style w:type="paragraph" w:customStyle="1" w:styleId="AF69D6041D574F90A929D95E4924741F">
    <w:name w:val="AF69D6041D574F90A929D95E4924741F"/>
    <w:rsid w:val="0090196E"/>
  </w:style>
  <w:style w:type="paragraph" w:customStyle="1" w:styleId="900F3160C2B74A5F99A1D59BAC4CEEE9">
    <w:name w:val="900F3160C2B74A5F99A1D59BAC4CEEE9"/>
    <w:rsid w:val="0090196E"/>
  </w:style>
  <w:style w:type="paragraph" w:customStyle="1" w:styleId="9DB35BB32CFD460CB689CFE4EC667426">
    <w:name w:val="9DB35BB32CFD460CB689CFE4EC667426"/>
    <w:rsid w:val="0090196E"/>
  </w:style>
  <w:style w:type="paragraph" w:customStyle="1" w:styleId="5392468982F54FBBBEE073D6F2AE60AD">
    <w:name w:val="5392468982F54FBBBEE073D6F2AE60AD"/>
    <w:rsid w:val="0090196E"/>
  </w:style>
  <w:style w:type="paragraph" w:customStyle="1" w:styleId="B3F75C168F814CDDB0A1584A8D8FDC63">
    <w:name w:val="B3F75C168F814CDDB0A1584A8D8FDC63"/>
    <w:rsid w:val="0090196E"/>
  </w:style>
  <w:style w:type="paragraph" w:customStyle="1" w:styleId="F84D1ADD28B24337BDE599ECD0EAC542">
    <w:name w:val="F84D1ADD28B24337BDE599ECD0EAC542"/>
    <w:rsid w:val="0090196E"/>
  </w:style>
  <w:style w:type="paragraph" w:customStyle="1" w:styleId="5D1C9A29C8044711A0AC4CB8594448FA">
    <w:name w:val="5D1C9A29C8044711A0AC4CB8594448FA"/>
    <w:rsid w:val="0090196E"/>
  </w:style>
  <w:style w:type="paragraph" w:customStyle="1" w:styleId="C9541F8DECAD43FBB083BF8EBCCD42FE">
    <w:name w:val="C9541F8DECAD43FBB083BF8EBCCD42FE"/>
    <w:rsid w:val="0090196E"/>
  </w:style>
  <w:style w:type="paragraph" w:customStyle="1" w:styleId="BFD8F31AB3B14255A75D2169436B707A">
    <w:name w:val="BFD8F31AB3B14255A75D2169436B707A"/>
    <w:rsid w:val="0090196E"/>
  </w:style>
  <w:style w:type="paragraph" w:customStyle="1" w:styleId="42DCAC121A6E4FB7AECA107F5ADE33FD">
    <w:name w:val="42DCAC121A6E4FB7AECA107F5ADE33FD"/>
    <w:rsid w:val="0090196E"/>
  </w:style>
  <w:style w:type="paragraph" w:customStyle="1" w:styleId="FE07F6F485E2484D9586227636F6E925">
    <w:name w:val="FE07F6F485E2484D9586227636F6E925"/>
    <w:rsid w:val="0090196E"/>
  </w:style>
  <w:style w:type="paragraph" w:customStyle="1" w:styleId="F8D7B96F1CD14A2BB9C40039E5EE8522">
    <w:name w:val="F8D7B96F1CD14A2BB9C40039E5EE8522"/>
    <w:rsid w:val="0090196E"/>
  </w:style>
  <w:style w:type="paragraph" w:customStyle="1" w:styleId="F80EDC3CC701413AB79A932E474D5324">
    <w:name w:val="F80EDC3CC701413AB79A932E474D5324"/>
    <w:rsid w:val="0090196E"/>
  </w:style>
  <w:style w:type="paragraph" w:customStyle="1" w:styleId="F834C23C94A94FE3B869F4233C8D1631">
    <w:name w:val="F834C23C94A94FE3B869F4233C8D1631"/>
    <w:rsid w:val="0090196E"/>
  </w:style>
  <w:style w:type="paragraph" w:customStyle="1" w:styleId="2585B285BECA4B66B1D548D004DB62CF">
    <w:name w:val="2585B285BECA4B66B1D548D004DB62CF"/>
    <w:rsid w:val="0090196E"/>
  </w:style>
  <w:style w:type="paragraph" w:customStyle="1" w:styleId="CEC815BA59074F15A374A1ABB440708A">
    <w:name w:val="CEC815BA59074F15A374A1ABB440708A"/>
    <w:rsid w:val="0090196E"/>
  </w:style>
  <w:style w:type="paragraph" w:customStyle="1" w:styleId="35028EB62A9F44E39A0333E3C7653619">
    <w:name w:val="35028EB62A9F44E39A0333E3C7653619"/>
    <w:rsid w:val="0090196E"/>
  </w:style>
  <w:style w:type="paragraph" w:customStyle="1" w:styleId="57828505CF3C4B27A8EEF93A16E7C1A1">
    <w:name w:val="57828505CF3C4B27A8EEF93A16E7C1A1"/>
    <w:rsid w:val="0090196E"/>
  </w:style>
  <w:style w:type="paragraph" w:customStyle="1" w:styleId="B1D54E1512F44127A90692E323975808">
    <w:name w:val="B1D54E1512F44127A90692E323975808"/>
    <w:rsid w:val="0090196E"/>
  </w:style>
  <w:style w:type="paragraph" w:customStyle="1" w:styleId="6432E53938024CC088704D6B66C5730F">
    <w:name w:val="6432E53938024CC088704D6B66C5730F"/>
    <w:rsid w:val="0090196E"/>
  </w:style>
  <w:style w:type="paragraph" w:customStyle="1" w:styleId="5E1A7F2C964E45DCA469ECD621ED92AA">
    <w:name w:val="5E1A7F2C964E45DCA469ECD621ED92AA"/>
    <w:rsid w:val="0090196E"/>
  </w:style>
  <w:style w:type="paragraph" w:customStyle="1" w:styleId="CA726B5818E041658C06A10CECF9F13A">
    <w:name w:val="CA726B5818E041658C06A10CECF9F13A"/>
    <w:rsid w:val="0090196E"/>
  </w:style>
  <w:style w:type="paragraph" w:customStyle="1" w:styleId="25533D4859CF4FEF88A6CC99B7B8EAA7">
    <w:name w:val="25533D4859CF4FEF88A6CC99B7B8EAA7"/>
    <w:rsid w:val="0090196E"/>
  </w:style>
  <w:style w:type="paragraph" w:customStyle="1" w:styleId="A0F68C5F83DF4389ABE67384B2007265">
    <w:name w:val="A0F68C5F83DF4389ABE67384B2007265"/>
    <w:rsid w:val="0090196E"/>
  </w:style>
  <w:style w:type="paragraph" w:customStyle="1" w:styleId="9808254557C047AD873FB602BE031171">
    <w:name w:val="9808254557C047AD873FB602BE031171"/>
    <w:rsid w:val="0090196E"/>
  </w:style>
  <w:style w:type="paragraph" w:customStyle="1" w:styleId="5FC81EBACCF9470B99A42F2D0540F59A">
    <w:name w:val="5FC81EBACCF9470B99A42F2D0540F59A"/>
    <w:rsid w:val="0090196E"/>
  </w:style>
  <w:style w:type="paragraph" w:customStyle="1" w:styleId="E039666BE82D4672A1AAF1FF5FAB37B9">
    <w:name w:val="E039666BE82D4672A1AAF1FF5FAB37B9"/>
    <w:rsid w:val="0090196E"/>
  </w:style>
  <w:style w:type="paragraph" w:customStyle="1" w:styleId="6D009FA1C26A40DBA605573CA2A10E99">
    <w:name w:val="6D009FA1C26A40DBA605573CA2A10E99"/>
    <w:rsid w:val="0090196E"/>
  </w:style>
  <w:style w:type="paragraph" w:customStyle="1" w:styleId="E5656C2F9A7A4D9192390C074B058F27">
    <w:name w:val="E5656C2F9A7A4D9192390C074B058F27"/>
    <w:rsid w:val="0090196E"/>
  </w:style>
  <w:style w:type="paragraph" w:customStyle="1" w:styleId="465A47B2C3384A199BDE156AC915BC4B">
    <w:name w:val="465A47B2C3384A199BDE156AC915BC4B"/>
    <w:rsid w:val="0090196E"/>
  </w:style>
  <w:style w:type="paragraph" w:customStyle="1" w:styleId="0E7E22D6C1914D5E8842FA60EB3AE650">
    <w:name w:val="0E7E22D6C1914D5E8842FA60EB3AE650"/>
    <w:rsid w:val="0090196E"/>
  </w:style>
  <w:style w:type="paragraph" w:customStyle="1" w:styleId="B2F63EB95DEE41A8885D960CA9A431C0">
    <w:name w:val="B2F63EB95DEE41A8885D960CA9A431C0"/>
    <w:rsid w:val="0090196E"/>
  </w:style>
  <w:style w:type="paragraph" w:customStyle="1" w:styleId="E6AD41A0DD4843F49E646956FFFAC2D9">
    <w:name w:val="E6AD41A0DD4843F49E646956FFFAC2D9"/>
    <w:rsid w:val="0090196E"/>
  </w:style>
  <w:style w:type="paragraph" w:customStyle="1" w:styleId="7E2A25B2412342E38C97A01975247186">
    <w:name w:val="7E2A25B2412342E38C97A01975247186"/>
    <w:rsid w:val="0090196E"/>
  </w:style>
  <w:style w:type="paragraph" w:customStyle="1" w:styleId="8273B24D96074D27B781629FA214D7C9">
    <w:name w:val="8273B24D96074D27B781629FA214D7C9"/>
    <w:rsid w:val="0090196E"/>
  </w:style>
  <w:style w:type="paragraph" w:customStyle="1" w:styleId="F202636CEDF7411BA2A0C969DDF0FE40">
    <w:name w:val="F202636CEDF7411BA2A0C969DDF0FE40"/>
    <w:rsid w:val="0090196E"/>
  </w:style>
  <w:style w:type="paragraph" w:customStyle="1" w:styleId="B1A5C3A250284B30B72EA11D66EAE7FD">
    <w:name w:val="B1A5C3A250284B30B72EA11D66EAE7FD"/>
    <w:rsid w:val="0090196E"/>
  </w:style>
  <w:style w:type="paragraph" w:customStyle="1" w:styleId="43D817E5266A4A539F559BDF6C5C83BD">
    <w:name w:val="43D817E5266A4A539F559BDF6C5C83BD"/>
    <w:rsid w:val="0090196E"/>
  </w:style>
  <w:style w:type="paragraph" w:customStyle="1" w:styleId="49033FEF3060453D9DAE1C62DA009AF8">
    <w:name w:val="49033FEF3060453D9DAE1C62DA009AF8"/>
    <w:rsid w:val="0090196E"/>
  </w:style>
  <w:style w:type="paragraph" w:customStyle="1" w:styleId="C3E9277074B44DA58B7FF091FB842A7F">
    <w:name w:val="C3E9277074B44DA58B7FF091FB842A7F"/>
    <w:rsid w:val="0090196E"/>
  </w:style>
  <w:style w:type="paragraph" w:customStyle="1" w:styleId="935B15D07BE0492896E0320030033B84">
    <w:name w:val="935B15D07BE0492896E0320030033B84"/>
    <w:rsid w:val="0090196E"/>
  </w:style>
  <w:style w:type="paragraph" w:customStyle="1" w:styleId="6B4873F8751A4BD988BE61F819A4AAFF">
    <w:name w:val="6B4873F8751A4BD988BE61F819A4AAFF"/>
    <w:rsid w:val="0090196E"/>
  </w:style>
  <w:style w:type="paragraph" w:customStyle="1" w:styleId="268ED3DDFDEF44D798C28718275430E3">
    <w:name w:val="268ED3DDFDEF44D798C28718275430E3"/>
    <w:rsid w:val="0090196E"/>
  </w:style>
  <w:style w:type="paragraph" w:customStyle="1" w:styleId="AF20634C1B454221B5BB004C51DD4378">
    <w:name w:val="AF20634C1B454221B5BB004C51DD4378"/>
    <w:rsid w:val="0090196E"/>
  </w:style>
  <w:style w:type="paragraph" w:customStyle="1" w:styleId="183DD3BE94FE45F991315926458C6F6F">
    <w:name w:val="183DD3BE94FE45F991315926458C6F6F"/>
    <w:rsid w:val="0090196E"/>
  </w:style>
  <w:style w:type="paragraph" w:customStyle="1" w:styleId="C515C5FCAD9E4233BEEF01D4DF41F79B">
    <w:name w:val="C515C5FCAD9E4233BEEF01D4DF41F79B"/>
    <w:rsid w:val="0090196E"/>
  </w:style>
  <w:style w:type="paragraph" w:customStyle="1" w:styleId="CE9E133AABDC4C1B98B0F442C230056F">
    <w:name w:val="CE9E133AABDC4C1B98B0F442C230056F"/>
    <w:rsid w:val="0090196E"/>
  </w:style>
  <w:style w:type="paragraph" w:customStyle="1" w:styleId="29CCD147FDD24383B95CFBC50E8E132C">
    <w:name w:val="29CCD147FDD24383B95CFBC50E8E132C"/>
    <w:rsid w:val="0090196E"/>
  </w:style>
  <w:style w:type="paragraph" w:customStyle="1" w:styleId="3359950B59FD4BEE9C417F161BC7D79A">
    <w:name w:val="3359950B59FD4BEE9C417F161BC7D79A"/>
    <w:rsid w:val="0090196E"/>
  </w:style>
  <w:style w:type="paragraph" w:customStyle="1" w:styleId="A44D272A4BF7434096B7BDB011A3B6FF">
    <w:name w:val="A44D272A4BF7434096B7BDB011A3B6FF"/>
    <w:rsid w:val="0090196E"/>
  </w:style>
  <w:style w:type="paragraph" w:customStyle="1" w:styleId="2FC2C1D16C384E3990F751F094326021">
    <w:name w:val="2FC2C1D16C384E3990F751F094326021"/>
    <w:rsid w:val="00BB297B"/>
  </w:style>
  <w:style w:type="paragraph" w:customStyle="1" w:styleId="370B7E6654344B2E9C3701957562CFB0">
    <w:name w:val="370B7E6654344B2E9C3701957562CFB0"/>
    <w:rsid w:val="00BB297B"/>
  </w:style>
  <w:style w:type="paragraph" w:customStyle="1" w:styleId="A288DB46102449B2A736903E388C7E90">
    <w:name w:val="A288DB46102449B2A736903E388C7E90"/>
    <w:rsid w:val="00BB297B"/>
  </w:style>
  <w:style w:type="paragraph" w:customStyle="1" w:styleId="C71B3E2EC0004B88B358671679530DB7">
    <w:name w:val="C71B3E2EC0004B88B358671679530DB7"/>
    <w:rsid w:val="00BB297B"/>
  </w:style>
  <w:style w:type="paragraph" w:customStyle="1" w:styleId="8F8C18B236C24182B9258E86EFD3B4B7">
    <w:name w:val="8F8C18B236C24182B9258E86EFD3B4B7"/>
    <w:rsid w:val="00BB297B"/>
  </w:style>
  <w:style w:type="paragraph" w:customStyle="1" w:styleId="656CFEA80DB249B999B95FA2E1D30066">
    <w:name w:val="656CFEA80DB249B999B95FA2E1D30066"/>
    <w:rsid w:val="00BB297B"/>
  </w:style>
  <w:style w:type="paragraph" w:customStyle="1" w:styleId="BAC3290B6B9149A0938C7C9F5AB26356">
    <w:name w:val="BAC3290B6B9149A0938C7C9F5AB26356"/>
    <w:rsid w:val="00BB297B"/>
  </w:style>
  <w:style w:type="paragraph" w:customStyle="1" w:styleId="61F2FEAF0BD64AA8991AC0C460F7CE89">
    <w:name w:val="61F2FEAF0BD64AA8991AC0C460F7CE89"/>
    <w:rsid w:val="00BB297B"/>
  </w:style>
  <w:style w:type="paragraph" w:customStyle="1" w:styleId="31073D85EC134926B6ABACFDFF704A27">
    <w:name w:val="31073D85EC134926B6ABACFDFF704A27"/>
    <w:rsid w:val="00BB297B"/>
  </w:style>
  <w:style w:type="paragraph" w:customStyle="1" w:styleId="37F5DB5D4B8A46CD8FDC493CC5FFCFAB">
    <w:name w:val="37F5DB5D4B8A46CD8FDC493CC5FFCFAB"/>
    <w:rsid w:val="00BB297B"/>
  </w:style>
  <w:style w:type="paragraph" w:customStyle="1" w:styleId="DDA6E7E0A8C549E2B6230DBAD83C9380">
    <w:name w:val="DDA6E7E0A8C549E2B6230DBAD83C9380"/>
    <w:rsid w:val="00BB297B"/>
  </w:style>
  <w:style w:type="paragraph" w:customStyle="1" w:styleId="9F21D6817EE8400FB8983F0BDCF42769">
    <w:name w:val="9F21D6817EE8400FB8983F0BDCF42769"/>
    <w:rsid w:val="00BB297B"/>
  </w:style>
  <w:style w:type="paragraph" w:customStyle="1" w:styleId="27BB73B051154D8F978552F51C523D2D">
    <w:name w:val="27BB73B051154D8F978552F51C523D2D"/>
    <w:rsid w:val="00BB297B"/>
  </w:style>
  <w:style w:type="paragraph" w:customStyle="1" w:styleId="F25F664FE4394CAC9099B9FFC2D79F4E">
    <w:name w:val="F25F664FE4394CAC9099B9FFC2D79F4E"/>
    <w:rsid w:val="00BB297B"/>
  </w:style>
  <w:style w:type="paragraph" w:customStyle="1" w:styleId="68591BEBB3314A9C8FF08AB5D87274A1">
    <w:name w:val="68591BEBB3314A9C8FF08AB5D87274A1"/>
    <w:rsid w:val="00BB297B"/>
  </w:style>
  <w:style w:type="paragraph" w:customStyle="1" w:styleId="8DA0770DBA9947A5BEE3D0ACBB537C51">
    <w:name w:val="8DA0770DBA9947A5BEE3D0ACBB537C51"/>
    <w:rsid w:val="00BB297B"/>
  </w:style>
  <w:style w:type="paragraph" w:customStyle="1" w:styleId="F11ADC717FBD4088B262F6AFEB94404B">
    <w:name w:val="F11ADC717FBD4088B262F6AFEB94404B"/>
    <w:rsid w:val="00BB297B"/>
  </w:style>
  <w:style w:type="paragraph" w:customStyle="1" w:styleId="E30706B65A744ACD9919771F4F79AF62">
    <w:name w:val="E30706B65A744ACD9919771F4F79AF62"/>
    <w:rsid w:val="00BB297B"/>
  </w:style>
  <w:style w:type="paragraph" w:customStyle="1" w:styleId="AF71CF60A718407A9F13257902DF4EED">
    <w:name w:val="AF71CF60A718407A9F13257902DF4EED"/>
    <w:rsid w:val="00BB297B"/>
  </w:style>
  <w:style w:type="paragraph" w:customStyle="1" w:styleId="D24988BA418A447F859BB5C1307F668F">
    <w:name w:val="D24988BA418A447F859BB5C1307F668F"/>
    <w:rsid w:val="00253F22"/>
  </w:style>
  <w:style w:type="paragraph" w:customStyle="1" w:styleId="05497D96487041208EED20BEDE3C71F5">
    <w:name w:val="05497D96487041208EED20BEDE3C71F5"/>
    <w:rsid w:val="00253F22"/>
  </w:style>
  <w:style w:type="paragraph" w:customStyle="1" w:styleId="D69A63AEC69941CEA75536DFF0EC8039">
    <w:name w:val="D69A63AEC69941CEA75536DFF0EC8039"/>
    <w:rsid w:val="00253F22"/>
  </w:style>
  <w:style w:type="paragraph" w:customStyle="1" w:styleId="1E5399044FA44867A780344D561205C5">
    <w:name w:val="1E5399044FA44867A780344D561205C5"/>
    <w:rsid w:val="00253F22"/>
  </w:style>
  <w:style w:type="paragraph" w:customStyle="1" w:styleId="9297D0520EB946DAB7062E035BF5FC78">
    <w:name w:val="9297D0520EB946DAB7062E035BF5FC78"/>
    <w:rsid w:val="00253F22"/>
  </w:style>
  <w:style w:type="paragraph" w:customStyle="1" w:styleId="1F78044748EF44069CAEAB2A46A375A0">
    <w:name w:val="1F78044748EF44069CAEAB2A46A375A0"/>
    <w:rsid w:val="00253F22"/>
  </w:style>
  <w:style w:type="paragraph" w:customStyle="1" w:styleId="B6EC026309834607B7A5D3768C33D43F">
    <w:name w:val="B6EC026309834607B7A5D3768C33D43F"/>
    <w:rsid w:val="00253F22"/>
  </w:style>
  <w:style w:type="paragraph" w:customStyle="1" w:styleId="C89D855C26B046B08998B43B49AF340D">
    <w:name w:val="C89D855C26B046B08998B43B49AF340D"/>
    <w:rsid w:val="00253F22"/>
  </w:style>
  <w:style w:type="paragraph" w:customStyle="1" w:styleId="B21F41AF4EE74700814E188FBA3BD769">
    <w:name w:val="B21F41AF4EE74700814E188FBA3BD769"/>
    <w:rsid w:val="00253F22"/>
  </w:style>
  <w:style w:type="paragraph" w:customStyle="1" w:styleId="F95C18592E2E44E4AD10989EEFF11B19">
    <w:name w:val="F95C18592E2E44E4AD10989EEFF11B19"/>
    <w:rsid w:val="00253F22"/>
  </w:style>
  <w:style w:type="paragraph" w:customStyle="1" w:styleId="46E64C7879784899AA08867F4ADA0001">
    <w:name w:val="46E64C7879784899AA08867F4ADA0001"/>
    <w:rsid w:val="00253F22"/>
  </w:style>
  <w:style w:type="paragraph" w:customStyle="1" w:styleId="DB0ADE02E0504A57A1D2BCAFFF78351C">
    <w:name w:val="DB0ADE02E0504A57A1D2BCAFFF78351C"/>
    <w:rsid w:val="00253F22"/>
  </w:style>
  <w:style w:type="paragraph" w:customStyle="1" w:styleId="ACA16BB1B92E49FF889E15D9E1464620">
    <w:name w:val="ACA16BB1B92E49FF889E15D9E1464620"/>
    <w:rsid w:val="00253F22"/>
  </w:style>
  <w:style w:type="paragraph" w:customStyle="1" w:styleId="99F395A7DF3A448884CF1E4E1F7B2C8C">
    <w:name w:val="99F395A7DF3A448884CF1E4E1F7B2C8C"/>
    <w:rsid w:val="00253F22"/>
  </w:style>
  <w:style w:type="paragraph" w:customStyle="1" w:styleId="7F3666024B3F4CFA83D0866BAC98DB75">
    <w:name w:val="7F3666024B3F4CFA83D0866BAC98DB75"/>
    <w:rsid w:val="00253F22"/>
  </w:style>
  <w:style w:type="paragraph" w:customStyle="1" w:styleId="C4EE6BFC3DE145978451027EBCAE3118">
    <w:name w:val="C4EE6BFC3DE145978451027EBCAE3118"/>
    <w:rsid w:val="00253F22"/>
  </w:style>
  <w:style w:type="paragraph" w:customStyle="1" w:styleId="327DF2DAEBC349F39019DB4E982B3C5E">
    <w:name w:val="327DF2DAEBC349F39019DB4E982B3C5E"/>
    <w:rsid w:val="00253F22"/>
  </w:style>
  <w:style w:type="paragraph" w:customStyle="1" w:styleId="E6C4FB79E0F24D76AB9F40BEF96AC1BF">
    <w:name w:val="E6C4FB79E0F24D76AB9F40BEF96AC1BF"/>
    <w:rsid w:val="00253F22"/>
  </w:style>
  <w:style w:type="paragraph" w:customStyle="1" w:styleId="07003BE4740E4CF39C5D33DF2CD1B460">
    <w:name w:val="07003BE4740E4CF39C5D33DF2CD1B460"/>
    <w:rsid w:val="00253F22"/>
  </w:style>
  <w:style w:type="paragraph" w:customStyle="1" w:styleId="B165698EADFF432E9E403D98298AD226">
    <w:name w:val="B165698EADFF432E9E403D98298AD226"/>
    <w:rsid w:val="00253F22"/>
  </w:style>
  <w:style w:type="paragraph" w:customStyle="1" w:styleId="EA68D46FCBC64FD48DBC65EBABEE43B0">
    <w:name w:val="EA68D46FCBC64FD48DBC65EBABEE43B0"/>
    <w:rsid w:val="00253F22"/>
  </w:style>
  <w:style w:type="paragraph" w:customStyle="1" w:styleId="088A561BB01044A6904F69872F879A47">
    <w:name w:val="088A561BB01044A6904F69872F879A47"/>
    <w:rsid w:val="00253F22"/>
  </w:style>
  <w:style w:type="paragraph" w:customStyle="1" w:styleId="C633BC3ED83540EAA540194D8656D8E3">
    <w:name w:val="C633BC3ED83540EAA540194D8656D8E3"/>
    <w:rsid w:val="00253F22"/>
  </w:style>
  <w:style w:type="paragraph" w:customStyle="1" w:styleId="B38BD6900F2F4ED5BB8ED6927C7104FF">
    <w:name w:val="B38BD6900F2F4ED5BB8ED6927C7104FF"/>
    <w:rsid w:val="00253F22"/>
  </w:style>
  <w:style w:type="paragraph" w:customStyle="1" w:styleId="9E438DC0077F4324BEC2CE24AD576E63">
    <w:name w:val="9E438DC0077F4324BEC2CE24AD576E63"/>
    <w:rsid w:val="00253F22"/>
  </w:style>
  <w:style w:type="paragraph" w:customStyle="1" w:styleId="863C651471AB4A9F9DD942C126AF39A3">
    <w:name w:val="863C651471AB4A9F9DD942C126AF39A3"/>
    <w:rsid w:val="00253F22"/>
  </w:style>
  <w:style w:type="paragraph" w:customStyle="1" w:styleId="E820C3E386B94981A38276DE9D29874B">
    <w:name w:val="E820C3E386B94981A38276DE9D29874B"/>
    <w:rsid w:val="00253F22"/>
  </w:style>
  <w:style w:type="paragraph" w:customStyle="1" w:styleId="77911AFAAB9E4BF38F80C6D049C3DDF2">
    <w:name w:val="77911AFAAB9E4BF38F80C6D049C3DDF2"/>
    <w:rsid w:val="00253F22"/>
  </w:style>
  <w:style w:type="paragraph" w:customStyle="1" w:styleId="798E5FAC0C5D471591158038625AD223">
    <w:name w:val="798E5FAC0C5D471591158038625AD223"/>
    <w:rsid w:val="00253F22"/>
  </w:style>
  <w:style w:type="paragraph" w:customStyle="1" w:styleId="C5174FD49E254D55AC2C9590538EB2A4">
    <w:name w:val="C5174FD49E254D55AC2C9590538EB2A4"/>
    <w:rsid w:val="00253F22"/>
  </w:style>
  <w:style w:type="paragraph" w:customStyle="1" w:styleId="B560EC145BBF4945AE594BD95173FAF2">
    <w:name w:val="B560EC145BBF4945AE594BD95173FAF2"/>
    <w:rsid w:val="00253F22"/>
  </w:style>
  <w:style w:type="paragraph" w:customStyle="1" w:styleId="05060F4845CC4E89BF29E9881977146F">
    <w:name w:val="05060F4845CC4E89BF29E9881977146F"/>
    <w:rsid w:val="00253F22"/>
  </w:style>
  <w:style w:type="paragraph" w:customStyle="1" w:styleId="0CE924A7EF7545BEB448B426E672B258">
    <w:name w:val="0CE924A7EF7545BEB448B426E672B258"/>
    <w:rsid w:val="00253F22"/>
  </w:style>
  <w:style w:type="paragraph" w:customStyle="1" w:styleId="085F11D53F95494389678B8FAACD42D9">
    <w:name w:val="085F11D53F95494389678B8FAACD42D9"/>
    <w:rsid w:val="00253F22"/>
  </w:style>
  <w:style w:type="paragraph" w:customStyle="1" w:styleId="A20585ED414F4D0A8E2A19F404283756">
    <w:name w:val="A20585ED414F4D0A8E2A19F404283756"/>
    <w:rsid w:val="00253F22"/>
  </w:style>
  <w:style w:type="paragraph" w:customStyle="1" w:styleId="E106EDD1FF5D4E8A89873FFFCFDFF690">
    <w:name w:val="E106EDD1FF5D4E8A89873FFFCFDFF690"/>
    <w:rsid w:val="00253F22"/>
  </w:style>
  <w:style w:type="paragraph" w:customStyle="1" w:styleId="D571E2161B10423595478BAD46C679E9">
    <w:name w:val="D571E2161B10423595478BAD46C679E9"/>
    <w:rsid w:val="00253F22"/>
  </w:style>
  <w:style w:type="paragraph" w:customStyle="1" w:styleId="58C4F8FA700E4C6FACD91A8B7E0A16B3">
    <w:name w:val="58C4F8FA700E4C6FACD91A8B7E0A16B3"/>
    <w:rsid w:val="00253F22"/>
  </w:style>
  <w:style w:type="paragraph" w:customStyle="1" w:styleId="21778E216DE8452682E1893CE523B8F5">
    <w:name w:val="21778E216DE8452682E1893CE523B8F5"/>
    <w:rsid w:val="00253F22"/>
  </w:style>
  <w:style w:type="paragraph" w:customStyle="1" w:styleId="C1F4E56E60434CD68405AA66964F6C20">
    <w:name w:val="C1F4E56E60434CD68405AA66964F6C20"/>
    <w:rsid w:val="00253F22"/>
  </w:style>
  <w:style w:type="paragraph" w:customStyle="1" w:styleId="DE5B064C7EAC496595041BBFD82768AF">
    <w:name w:val="DE5B064C7EAC496595041BBFD82768AF"/>
    <w:rsid w:val="00253F22"/>
  </w:style>
  <w:style w:type="paragraph" w:customStyle="1" w:styleId="2FEDCCD2449A424C94A3BFDDE9D0BA11">
    <w:name w:val="2FEDCCD2449A424C94A3BFDDE9D0BA11"/>
    <w:rsid w:val="00253F22"/>
  </w:style>
  <w:style w:type="paragraph" w:customStyle="1" w:styleId="1917FFB298AC4A5DB0ACF41A08B83BB0">
    <w:name w:val="1917FFB298AC4A5DB0ACF41A08B83BB0"/>
    <w:rsid w:val="00253F22"/>
  </w:style>
  <w:style w:type="paragraph" w:customStyle="1" w:styleId="1617FD6BE7664C3298FBE98420E95AE7">
    <w:name w:val="1617FD6BE7664C3298FBE98420E95AE7"/>
    <w:rsid w:val="00253F22"/>
  </w:style>
  <w:style w:type="paragraph" w:customStyle="1" w:styleId="A88FCF0FF20F4C23A7B7EF2E8C50DCC3">
    <w:name w:val="A88FCF0FF20F4C23A7B7EF2E8C50DCC3"/>
    <w:rsid w:val="00253F22"/>
  </w:style>
  <w:style w:type="paragraph" w:customStyle="1" w:styleId="FA32631FFE89451ABFF460BF3088CAA7">
    <w:name w:val="FA32631FFE89451ABFF460BF3088CAA7"/>
    <w:rsid w:val="00253F22"/>
  </w:style>
  <w:style w:type="paragraph" w:customStyle="1" w:styleId="F6EF043600CF4BF9A8F54DD62897572D">
    <w:name w:val="F6EF043600CF4BF9A8F54DD62897572D"/>
    <w:rsid w:val="00253F22"/>
  </w:style>
  <w:style w:type="paragraph" w:customStyle="1" w:styleId="5E79447C897A43188B983A5AE93BF470">
    <w:name w:val="5E79447C897A43188B983A5AE93BF470"/>
    <w:rsid w:val="00253F22"/>
  </w:style>
  <w:style w:type="paragraph" w:customStyle="1" w:styleId="6E91752E9A3F4151BA031CC6A082775D">
    <w:name w:val="6E91752E9A3F4151BA031CC6A082775D"/>
    <w:rsid w:val="00253F22"/>
  </w:style>
  <w:style w:type="paragraph" w:customStyle="1" w:styleId="D21E22C55E234F7092DAF6623D044C1E">
    <w:name w:val="D21E22C55E234F7092DAF6623D044C1E"/>
    <w:rsid w:val="00253F22"/>
  </w:style>
  <w:style w:type="paragraph" w:customStyle="1" w:styleId="6ECBC6CEECB1483A8A765D935C51F719">
    <w:name w:val="6ECBC6CEECB1483A8A765D935C51F719"/>
    <w:rsid w:val="00253F22"/>
  </w:style>
  <w:style w:type="paragraph" w:customStyle="1" w:styleId="7F4C9B60DCF74D17899FB5211FCB2251">
    <w:name w:val="7F4C9B60DCF74D17899FB5211FCB2251"/>
    <w:rsid w:val="00253F22"/>
  </w:style>
  <w:style w:type="paragraph" w:customStyle="1" w:styleId="04A401058841445184568F35022584E1">
    <w:name w:val="04A401058841445184568F35022584E1"/>
    <w:rsid w:val="00253F22"/>
  </w:style>
  <w:style w:type="paragraph" w:customStyle="1" w:styleId="1B33450DE77A47369F84CC35FF39203F">
    <w:name w:val="1B33450DE77A47369F84CC35FF39203F"/>
    <w:rsid w:val="00253F22"/>
  </w:style>
  <w:style w:type="paragraph" w:customStyle="1" w:styleId="9D18CD0AD79D4D2CB8A1947C60B9E9D8">
    <w:name w:val="9D18CD0AD79D4D2CB8A1947C60B9E9D8"/>
    <w:rsid w:val="00253F22"/>
  </w:style>
  <w:style w:type="paragraph" w:customStyle="1" w:styleId="7073E1A8C8F74D959A1AEF9C5EC4D51A">
    <w:name w:val="7073E1A8C8F74D959A1AEF9C5EC4D51A"/>
    <w:rsid w:val="00253F22"/>
  </w:style>
  <w:style w:type="paragraph" w:customStyle="1" w:styleId="C6142959E7A5446097E38C0EA49A6DCC">
    <w:name w:val="C6142959E7A5446097E38C0EA49A6DCC"/>
    <w:rsid w:val="00253F22"/>
  </w:style>
  <w:style w:type="paragraph" w:customStyle="1" w:styleId="028E1D05B033401EBB253AF1097E992F">
    <w:name w:val="028E1D05B033401EBB253AF1097E992F"/>
    <w:rsid w:val="00253F22"/>
  </w:style>
  <w:style w:type="paragraph" w:customStyle="1" w:styleId="253A7844E4E84FF4A0FFB6E2C4CE61A8">
    <w:name w:val="253A7844E4E84FF4A0FFB6E2C4CE61A8"/>
    <w:rsid w:val="00253F22"/>
  </w:style>
  <w:style w:type="paragraph" w:customStyle="1" w:styleId="9762FA9D90F84E90AD6B35BAD34243DF">
    <w:name w:val="9762FA9D90F84E90AD6B35BAD34243DF"/>
    <w:rsid w:val="00253F22"/>
  </w:style>
  <w:style w:type="paragraph" w:customStyle="1" w:styleId="6BFAB47BE1394D6CB19D5EB520BB0911">
    <w:name w:val="6BFAB47BE1394D6CB19D5EB520BB0911"/>
    <w:rsid w:val="00253F22"/>
  </w:style>
  <w:style w:type="paragraph" w:customStyle="1" w:styleId="6D38C3742FE240EF9C340770C0FA945D">
    <w:name w:val="6D38C3742FE240EF9C340770C0FA945D"/>
    <w:rsid w:val="00253F22"/>
  </w:style>
  <w:style w:type="paragraph" w:customStyle="1" w:styleId="FD78C89076B24703A15D018C96A46416">
    <w:name w:val="FD78C89076B24703A15D018C96A46416"/>
    <w:rsid w:val="00253F22"/>
  </w:style>
  <w:style w:type="paragraph" w:customStyle="1" w:styleId="15D4838DE1534254B4FE97C7D60B9866">
    <w:name w:val="15D4838DE1534254B4FE97C7D60B9866"/>
    <w:rsid w:val="00253F22"/>
  </w:style>
  <w:style w:type="paragraph" w:customStyle="1" w:styleId="FFE0CDB25DB14A3FB9B23C6D732DEE71">
    <w:name w:val="FFE0CDB25DB14A3FB9B23C6D732DEE71"/>
    <w:rsid w:val="00253F22"/>
  </w:style>
  <w:style w:type="paragraph" w:customStyle="1" w:styleId="548B8DA28FAC4BAF865A0BD0F9CA0A58">
    <w:name w:val="548B8DA28FAC4BAF865A0BD0F9CA0A58"/>
    <w:rsid w:val="00253F22"/>
  </w:style>
  <w:style w:type="paragraph" w:customStyle="1" w:styleId="051241E305884CAFB39100C86442E02F">
    <w:name w:val="051241E305884CAFB39100C86442E02F"/>
    <w:rsid w:val="00253F22"/>
  </w:style>
  <w:style w:type="paragraph" w:customStyle="1" w:styleId="26D6974A6F4C4211AFAABB6FF74E5A5B">
    <w:name w:val="26D6974A6F4C4211AFAABB6FF74E5A5B"/>
    <w:rsid w:val="00253F22"/>
  </w:style>
  <w:style w:type="paragraph" w:customStyle="1" w:styleId="281A46B0A11D43F59A01D39FEB095DD0">
    <w:name w:val="281A46B0A11D43F59A01D39FEB095DD0"/>
    <w:rsid w:val="00253F22"/>
  </w:style>
  <w:style w:type="paragraph" w:customStyle="1" w:styleId="A20C389BED7B4758B8BA4BBC72C945D8">
    <w:name w:val="A20C389BED7B4758B8BA4BBC72C945D8"/>
    <w:rsid w:val="00253F22"/>
  </w:style>
  <w:style w:type="paragraph" w:customStyle="1" w:styleId="E3A72F146FF64491BEFFE070F3A26466">
    <w:name w:val="E3A72F146FF64491BEFFE070F3A26466"/>
    <w:rsid w:val="00253F22"/>
  </w:style>
  <w:style w:type="paragraph" w:customStyle="1" w:styleId="70D7511D69A94EBC8E90F602912602CB">
    <w:name w:val="70D7511D69A94EBC8E90F602912602CB"/>
    <w:rsid w:val="00253F22"/>
  </w:style>
  <w:style w:type="paragraph" w:customStyle="1" w:styleId="A6E27EB6E17341E8B8D964DF31967D4C">
    <w:name w:val="A6E27EB6E17341E8B8D964DF31967D4C"/>
    <w:rsid w:val="00253F22"/>
  </w:style>
  <w:style w:type="paragraph" w:customStyle="1" w:styleId="0452E17CC80446ABB2B60DB5B1FA0147">
    <w:name w:val="0452E17CC80446ABB2B60DB5B1FA0147"/>
    <w:rsid w:val="00253F22"/>
  </w:style>
  <w:style w:type="paragraph" w:customStyle="1" w:styleId="6E9B8F284B034D7E8DE40E47BB6E26AB">
    <w:name w:val="6E9B8F284B034D7E8DE40E47BB6E26AB"/>
    <w:rsid w:val="00253F22"/>
  </w:style>
  <w:style w:type="paragraph" w:customStyle="1" w:styleId="F9759F1E33CC4F34A57F58CF93AA956D">
    <w:name w:val="F9759F1E33CC4F34A57F58CF93AA956D"/>
    <w:rsid w:val="00253F22"/>
  </w:style>
  <w:style w:type="paragraph" w:customStyle="1" w:styleId="D8EF26BF8CD948D2A123FF5BDA5C5744">
    <w:name w:val="D8EF26BF8CD948D2A123FF5BDA5C5744"/>
    <w:rsid w:val="00253F22"/>
  </w:style>
  <w:style w:type="paragraph" w:customStyle="1" w:styleId="C63E7DB71D324464B239C73BCA322792">
    <w:name w:val="C63E7DB71D324464B239C73BCA322792"/>
    <w:rsid w:val="00253F22"/>
  </w:style>
  <w:style w:type="paragraph" w:customStyle="1" w:styleId="D71E940580324BDC9C1D5E134AD9659B">
    <w:name w:val="D71E940580324BDC9C1D5E134AD9659B"/>
    <w:rsid w:val="00253F22"/>
  </w:style>
  <w:style w:type="paragraph" w:customStyle="1" w:styleId="CC2BA3D64B73427ABA0490F395D232E8">
    <w:name w:val="CC2BA3D64B73427ABA0490F395D232E8"/>
    <w:rsid w:val="00253F22"/>
  </w:style>
  <w:style w:type="paragraph" w:customStyle="1" w:styleId="0E040FEBFF1B40D29687A30F4872C0A9">
    <w:name w:val="0E040FEBFF1B40D29687A30F4872C0A9"/>
    <w:rsid w:val="00253F22"/>
  </w:style>
  <w:style w:type="paragraph" w:customStyle="1" w:styleId="8F6ECA94FEA749AD9B3DA566F57A1D46">
    <w:name w:val="8F6ECA94FEA749AD9B3DA566F57A1D46"/>
    <w:rsid w:val="00253F22"/>
  </w:style>
  <w:style w:type="paragraph" w:customStyle="1" w:styleId="1CEAD8877FD04D9AB029EB61F3D4EA3E">
    <w:name w:val="1CEAD8877FD04D9AB029EB61F3D4EA3E"/>
    <w:rsid w:val="00253F22"/>
  </w:style>
  <w:style w:type="paragraph" w:customStyle="1" w:styleId="0E667A80F29D4E209C2782FEFF745F99">
    <w:name w:val="0E667A80F29D4E209C2782FEFF745F99"/>
    <w:rsid w:val="00253F22"/>
  </w:style>
  <w:style w:type="paragraph" w:customStyle="1" w:styleId="6E1806E268B740A397507CA77C549B77">
    <w:name w:val="6E1806E268B740A397507CA77C549B77"/>
    <w:rsid w:val="00253F22"/>
  </w:style>
  <w:style w:type="paragraph" w:customStyle="1" w:styleId="BEA91FD616A24C2FB89CA420BFFFE945">
    <w:name w:val="BEA91FD616A24C2FB89CA420BFFFE945"/>
    <w:rsid w:val="00253F22"/>
  </w:style>
  <w:style w:type="paragraph" w:customStyle="1" w:styleId="AEBB989D6EF84037B495514BEE1BC7B9">
    <w:name w:val="AEBB989D6EF84037B495514BEE1BC7B9"/>
    <w:rsid w:val="00253F22"/>
  </w:style>
  <w:style w:type="paragraph" w:customStyle="1" w:styleId="CB17DA452F044F21876C0FB30F8DD699">
    <w:name w:val="CB17DA452F044F21876C0FB30F8DD699"/>
    <w:rsid w:val="00253F22"/>
  </w:style>
  <w:style w:type="paragraph" w:customStyle="1" w:styleId="57E13E88C53E4E5F94407BBD5EA5C0E8">
    <w:name w:val="57E13E88C53E4E5F94407BBD5EA5C0E8"/>
    <w:rsid w:val="00253F22"/>
  </w:style>
  <w:style w:type="paragraph" w:customStyle="1" w:styleId="A7D27D1E8ED5434198C6272B7E0597F6">
    <w:name w:val="A7D27D1E8ED5434198C6272B7E0597F6"/>
    <w:rsid w:val="00253F22"/>
  </w:style>
  <w:style w:type="paragraph" w:customStyle="1" w:styleId="0724952261FD4579B6260CBF69C23CAD">
    <w:name w:val="0724952261FD4579B6260CBF69C23CAD"/>
    <w:rsid w:val="00253F22"/>
  </w:style>
  <w:style w:type="paragraph" w:customStyle="1" w:styleId="52E2137B7BB24D37A32645B40CD00179">
    <w:name w:val="52E2137B7BB24D37A32645B40CD00179"/>
    <w:rsid w:val="00253F22"/>
  </w:style>
  <w:style w:type="paragraph" w:customStyle="1" w:styleId="6D4E469BC51D4BC5BBC87CDE70FE4FBE">
    <w:name w:val="6D4E469BC51D4BC5BBC87CDE70FE4FBE"/>
    <w:rsid w:val="00253F22"/>
  </w:style>
  <w:style w:type="paragraph" w:customStyle="1" w:styleId="6903878C51534EC99CD9C4532AEEC57F">
    <w:name w:val="6903878C51534EC99CD9C4532AEEC57F"/>
    <w:rsid w:val="00253F22"/>
  </w:style>
  <w:style w:type="paragraph" w:customStyle="1" w:styleId="3AFB2D236B6540B4A35A0D1C7E498B3B">
    <w:name w:val="3AFB2D236B6540B4A35A0D1C7E498B3B"/>
    <w:rsid w:val="00253F22"/>
  </w:style>
  <w:style w:type="paragraph" w:customStyle="1" w:styleId="35407DB76FF7401FB408B2E033AFD5EE">
    <w:name w:val="35407DB76FF7401FB408B2E033AFD5EE"/>
    <w:rsid w:val="00253F22"/>
  </w:style>
  <w:style w:type="paragraph" w:customStyle="1" w:styleId="52FE4B76FEFD4367A9F530E23F0AD972">
    <w:name w:val="52FE4B76FEFD4367A9F530E23F0AD972"/>
    <w:rsid w:val="00253F22"/>
  </w:style>
  <w:style w:type="paragraph" w:customStyle="1" w:styleId="4B7FBF8339AE46B3B5C9A36FDA919846">
    <w:name w:val="4B7FBF8339AE46B3B5C9A36FDA919846"/>
    <w:rsid w:val="00253F22"/>
  </w:style>
  <w:style w:type="paragraph" w:customStyle="1" w:styleId="E05A0AE0346240BEA0B8E5F9B8F68377">
    <w:name w:val="E05A0AE0346240BEA0B8E5F9B8F68377"/>
    <w:rsid w:val="00253F22"/>
  </w:style>
  <w:style w:type="paragraph" w:customStyle="1" w:styleId="D44173E982194967B830A58F73EF5FA9">
    <w:name w:val="D44173E982194967B830A58F73EF5FA9"/>
    <w:rsid w:val="00253F22"/>
  </w:style>
  <w:style w:type="paragraph" w:customStyle="1" w:styleId="A263254C4615479CB9DA2BE3A3977017">
    <w:name w:val="A263254C4615479CB9DA2BE3A3977017"/>
    <w:rsid w:val="00253F22"/>
  </w:style>
  <w:style w:type="paragraph" w:customStyle="1" w:styleId="1E72E33C42414B4AA77C63261F4FE16F">
    <w:name w:val="1E72E33C42414B4AA77C63261F4FE16F"/>
    <w:rsid w:val="00253F22"/>
  </w:style>
  <w:style w:type="paragraph" w:customStyle="1" w:styleId="B913A388AD0C4FB2BD83A7CE8CF7A2E4">
    <w:name w:val="B913A388AD0C4FB2BD83A7CE8CF7A2E4"/>
    <w:rsid w:val="00253F22"/>
  </w:style>
  <w:style w:type="paragraph" w:customStyle="1" w:styleId="86B19C7B73E949D69A488D008652991C">
    <w:name w:val="86B19C7B73E949D69A488D008652991C"/>
    <w:rsid w:val="00253F22"/>
  </w:style>
  <w:style w:type="paragraph" w:customStyle="1" w:styleId="22149B59B1924561B1CD5A4BBF70E468">
    <w:name w:val="22149B59B1924561B1CD5A4BBF70E468"/>
    <w:rsid w:val="00253F22"/>
  </w:style>
  <w:style w:type="paragraph" w:customStyle="1" w:styleId="2589DFE0871641628D07424D383818A7">
    <w:name w:val="2589DFE0871641628D07424D383818A7"/>
    <w:rsid w:val="00253F22"/>
  </w:style>
  <w:style w:type="paragraph" w:customStyle="1" w:styleId="5725E0F5EB0A419F9D40F36F4CCC43B8">
    <w:name w:val="5725E0F5EB0A419F9D40F36F4CCC43B8"/>
    <w:rsid w:val="00253F22"/>
  </w:style>
  <w:style w:type="paragraph" w:customStyle="1" w:styleId="DF399B94F0F04985B1AC758E38818E3C">
    <w:name w:val="DF399B94F0F04985B1AC758E38818E3C"/>
    <w:rsid w:val="00253F22"/>
  </w:style>
  <w:style w:type="paragraph" w:customStyle="1" w:styleId="B05C4CFBF8914015BF1CD5617691C554">
    <w:name w:val="B05C4CFBF8914015BF1CD5617691C554"/>
    <w:rsid w:val="00253F22"/>
  </w:style>
  <w:style w:type="paragraph" w:customStyle="1" w:styleId="A746EEF1D47F4B769E3EAEC89E9CC5A0">
    <w:name w:val="A746EEF1D47F4B769E3EAEC89E9CC5A0"/>
    <w:rsid w:val="00253F22"/>
  </w:style>
  <w:style w:type="paragraph" w:customStyle="1" w:styleId="4D1C6C4AA6674F5BB00A4AFA02F4A49F">
    <w:name w:val="4D1C6C4AA6674F5BB00A4AFA02F4A49F"/>
    <w:rsid w:val="00253F22"/>
  </w:style>
  <w:style w:type="paragraph" w:customStyle="1" w:styleId="0E0AE6FF61304061BBD841706004EC05">
    <w:name w:val="0E0AE6FF61304061BBD841706004EC05"/>
    <w:rsid w:val="00253F22"/>
  </w:style>
  <w:style w:type="paragraph" w:customStyle="1" w:styleId="987B9E11EDBD46C2AA755CF582ADB6AD">
    <w:name w:val="987B9E11EDBD46C2AA755CF582ADB6AD"/>
    <w:rsid w:val="00263E7D"/>
  </w:style>
  <w:style w:type="paragraph" w:customStyle="1" w:styleId="34BE7733CFCF4C0790F42B53B996875F">
    <w:name w:val="34BE7733CFCF4C0790F42B53B996875F"/>
    <w:rsid w:val="00263E7D"/>
  </w:style>
  <w:style w:type="paragraph" w:customStyle="1" w:styleId="65940C097B434755AC12C7CD4DB7F579">
    <w:name w:val="65940C097B434755AC12C7CD4DB7F579"/>
    <w:rsid w:val="00263E7D"/>
  </w:style>
  <w:style w:type="paragraph" w:customStyle="1" w:styleId="AA36A9FDC39F44A9A3174F655DDA4292">
    <w:name w:val="AA36A9FDC39F44A9A3174F655DDA4292"/>
    <w:rsid w:val="00263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1" ma:contentTypeDescription="Crée un document." ma:contentTypeScope="" ma:versionID="71c9509b0fd6365f8a0c3f73a0984d6d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a1a6cec0370cba7716557fdc6e73eb6c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80FF-BF7A-4652-934C-B2BB14E04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9AF4B-2386-45E3-A684-2E6B99361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B6A73-F00E-4244-8139-470819FD48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78c302-6e4d-41cc-8087-845ef57534c3"/>
    <ds:schemaRef ds:uri="http://purl.org/dc/elements/1.1/"/>
    <ds:schemaRef ds:uri="http://schemas.microsoft.com/office/2006/metadata/properties"/>
    <ds:schemaRef ds:uri="6e877ed9-ff17-478b-af10-a8fb38ed178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92BD9A2-5128-4D23-B644-1A349213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943</TotalTime>
  <Pages>5</Pages>
  <Words>1715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27</cp:revision>
  <cp:lastPrinted>2020-10-13T16:11:00Z</cp:lastPrinted>
  <dcterms:created xsi:type="dcterms:W3CDTF">2022-02-17T21:18:00Z</dcterms:created>
  <dcterms:modified xsi:type="dcterms:W3CDTF">2022-02-24T14:31:00Z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</Properties>
</file>