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7AE3B" w14:textId="14AE7DA0" w:rsidR="00FF4922" w:rsidRDefault="005F53F5">
      <w:r w:rsidRPr="00472AC0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672576" behindDoc="0" locked="0" layoutInCell="1" allowOverlap="1" wp14:anchorId="26F720FD" wp14:editId="48A20641">
            <wp:simplePos x="0" y="0"/>
            <wp:positionH relativeFrom="column">
              <wp:posOffset>94615</wp:posOffset>
            </wp:positionH>
            <wp:positionV relativeFrom="paragraph">
              <wp:posOffset>-248920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5123"/>
      </w:tblGrid>
      <w:tr w:rsidR="00062CCC" w14:paraId="7F07B8EB" w14:textId="77777777" w:rsidTr="00DD3A14">
        <w:trPr>
          <w:trHeight w:val="2267"/>
        </w:trPr>
        <w:tc>
          <w:tcPr>
            <w:tcW w:w="5524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623FA27" w14:textId="35D05736" w:rsidR="00062CCC" w:rsidRDefault="00062CCC" w:rsidP="00062CCC">
            <w:r>
              <w:br/>
            </w:r>
          </w:p>
          <w:tbl>
            <w:tblPr>
              <w:tblStyle w:val="Grilledutableau"/>
              <w:tblpPr w:leftFromText="142" w:rightFromText="142" w:vertAnchor="text" w:horzAnchor="margin" w:tblpY="51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3832"/>
            </w:tblGrid>
            <w:tr w:rsidR="00062CCC" w:rsidRPr="00472AC0" w14:paraId="576622CE" w14:textId="77777777" w:rsidTr="00D83339">
              <w:trPr>
                <w:cantSplit/>
                <w:trHeight w:hRule="exact" w:val="567"/>
              </w:trPr>
              <w:tc>
                <w:tcPr>
                  <w:tcW w:w="9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5D409983" w14:textId="77777777" w:rsidR="00062CCC" w:rsidRPr="00222808" w:rsidRDefault="00062CCC" w:rsidP="00D83339">
                  <w:pPr>
                    <w:spacing w:before="120"/>
                    <w:ind w:left="38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222808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Installation : </w:t>
                  </w:r>
                </w:p>
              </w:tc>
              <w:sdt>
                <w:sdtPr>
                  <w:rPr>
                    <w:rFonts w:asciiTheme="minorHAnsi" w:hAnsiTheme="minorHAnsi" w:cstheme="minorHAnsi"/>
                    <w:sz w:val="18"/>
                    <w:szCs w:val="20"/>
                  </w:rPr>
                  <w:alias w:val="Nom de votre installation"/>
                  <w:tag w:val="Nom de votre installation"/>
                  <w:id w:val="-1960481313"/>
                  <w:placeholder>
                    <w:docPart w:val="25205ABEDF2F44C3B0EF1E2F95BECEAE"/>
                  </w:placeholder>
                  <w:showingPlcHdr/>
                </w:sdtPr>
                <w:sdtEndPr/>
                <w:sdtContent>
                  <w:tc>
                    <w:tcPr>
                      <w:tcW w:w="3832" w:type="dxa"/>
                      <w:tcBorders>
                        <w:top w:val="nil"/>
                        <w:left w:val="nil"/>
                        <w:right w:val="nil"/>
                      </w:tcBorders>
                      <w:vAlign w:val="bottom"/>
                    </w:tcPr>
                    <w:p w14:paraId="124E0D6F" w14:textId="77777777" w:rsidR="00062CCC" w:rsidRPr="00173F3A" w:rsidRDefault="00542331" w:rsidP="00542331">
                      <w:pPr>
                        <w:spacing w:before="120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59389E">
                        <w:rPr>
                          <w:rStyle w:val="Textedelespacerserv"/>
                          <w:rFonts w:eastAsiaTheme="minorHAnsi"/>
                          <w:sz w:val="22"/>
                        </w:rPr>
                        <w:t xml:space="preserve">  </w:t>
                      </w:r>
                    </w:p>
                  </w:tc>
                </w:sdtContent>
              </w:sdt>
            </w:tr>
          </w:tbl>
          <w:p w14:paraId="04521D9E" w14:textId="77777777" w:rsidR="00062CCC" w:rsidRDefault="00062CCC" w:rsidP="00062CCC"/>
          <w:p w14:paraId="5D46F5A3" w14:textId="77777777" w:rsidR="00062CCC" w:rsidRDefault="00062CCC" w:rsidP="00062CCC"/>
          <w:p w14:paraId="064A53BF" w14:textId="77777777" w:rsidR="00062CCC" w:rsidRDefault="00062CCC" w:rsidP="00062CCC"/>
        </w:tc>
        <w:tc>
          <w:tcPr>
            <w:tcW w:w="5118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418"/>
              <w:gridCol w:w="567"/>
              <w:gridCol w:w="1403"/>
              <w:gridCol w:w="14"/>
              <w:gridCol w:w="167"/>
              <w:gridCol w:w="400"/>
              <w:gridCol w:w="67"/>
              <w:gridCol w:w="1015"/>
            </w:tblGrid>
            <w:tr w:rsidR="00635CE6" w:rsidRPr="00472AC0" w14:paraId="08BCE191" w14:textId="77777777" w:rsidTr="00635CE6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6C7B7E95" w14:textId="77777777" w:rsidR="00635CE6" w:rsidRPr="005F53F5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Dossier :</w:t>
                  </w:r>
                </w:p>
              </w:tc>
              <w:bookmarkStart w:id="0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Dossier"/>
                  <w:tag w:val="No dossier"/>
                  <w:id w:val="453681247"/>
                  <w:placeholder>
                    <w:docPart w:val="E4563C84E3E446BA80CF6D33B450BFAF"/>
                  </w:placeholder>
                </w:sdtPr>
                <w:sdtEndPr/>
                <w:sdtContent>
                  <w:tc>
                    <w:tcPr>
                      <w:tcW w:w="1984" w:type="dxa"/>
                      <w:gridSpan w:val="3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58B3FCCF" w14:textId="01D780E4" w:rsidR="00635CE6" w:rsidRPr="005F53F5" w:rsidRDefault="00635CE6" w:rsidP="00DC4DE2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5F53F5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</w:tc>
                </w:sdtContent>
              </w:sdt>
              <w:bookmarkEnd w:id="0" w:displacedByCustomXml="prev"/>
              <w:tc>
                <w:tcPr>
                  <w:tcW w:w="16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BF67395" w14:textId="77777777" w:rsidR="00635CE6" w:rsidRPr="005F53F5" w:rsidRDefault="00635CE6" w:rsidP="00062CCC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</w:tr>
            <w:tr w:rsidR="00062CCC" w:rsidRPr="00472AC0" w14:paraId="53729FED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51262143" w14:textId="77777777" w:rsidR="00062CCC" w:rsidRPr="005F53F5" w:rsidRDefault="00062CCC" w:rsidP="00062CCC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Nom, Prénom :</w:t>
                  </w:r>
                </w:p>
              </w:tc>
              <w:bookmarkStart w:id="1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, Prénom"/>
                  <w:tag w:val="Nom, Prénom"/>
                  <w:id w:val="-374619967"/>
                  <w:placeholder>
                    <w:docPart w:val="ED8A77C8848E42DC82581E55789A7D72"/>
                  </w:placeholder>
                  <w:showingPlcHdr/>
                </w:sdtPr>
                <w:sdtEndPr/>
                <w:sdtContent>
                  <w:tc>
                    <w:tcPr>
                      <w:tcW w:w="3633" w:type="dxa"/>
                      <w:gridSpan w:val="7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3ED6D9E9" w14:textId="7669FE1D" w:rsidR="00062CCC" w:rsidRPr="005F53F5" w:rsidRDefault="00DC4DE2" w:rsidP="00DC4DE2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5F53F5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1" w:displacedByCustomXml="prev"/>
            </w:tr>
            <w:tr w:rsidR="00062CCC" w:rsidRPr="00472AC0" w14:paraId="242FBA9D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6F6E3098" w14:textId="77777777" w:rsidR="00062CCC" w:rsidRPr="005F53F5" w:rsidRDefault="00062CCC" w:rsidP="00062CCC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Date de naissance :</w:t>
                  </w:r>
                </w:p>
              </w:tc>
              <w:tc>
                <w:tcPr>
                  <w:tcW w:w="2551" w:type="dxa"/>
                  <w:gridSpan w:val="5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  <w:vAlign w:val="bottom"/>
                </w:tcPr>
                <w:p w14:paraId="714B2DD4" w14:textId="77777777" w:rsidR="00062CCC" w:rsidRPr="005F53F5" w:rsidRDefault="00062CCC" w:rsidP="00062CCC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</w:r>
                  <w:bookmarkStart w:id="2" w:name="DDNais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alias w:val="AAAA-MM-JJ"/>
                      <w:tag w:val="AAAA-MM-JJ"/>
                      <w:id w:val="476642453"/>
                      <w:placeholder>
                        <w:docPart w:val="C19605675EBF46DEBFA0BDA3F21B593F"/>
                      </w:placeholder>
                    </w:sdtPr>
                    <w:sdtEndPr/>
                    <w:sdtContent>
                      <w:r w:rsidRPr="005F53F5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sdtContent>
                  </w:sdt>
                  <w:bookmarkEnd w:id="2"/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6C2A0C88" w14:textId="77777777" w:rsidR="00062CCC" w:rsidRPr="005F53F5" w:rsidRDefault="00A47938" w:rsidP="00C73F37">
                  <w:pPr>
                    <w:tabs>
                      <w:tab w:val="left" w:pos="1730"/>
                      <w:tab w:val="left" w:pos="3828"/>
                    </w:tabs>
                    <w:ind w:left="-68"/>
                    <w:jc w:val="right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sdt>
                    <w:sdtPr>
                      <w:rPr>
                        <w:rFonts w:ascii="Arial" w:eastAsia="MS Gothic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5F53F5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5F53F5">
                    <w:rPr>
                      <w:rFonts w:ascii="Arial" w:eastAsia="MS Gothic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  <w:r w:rsidR="00062CCC"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F  </w:t>
                  </w:r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  <w14:textFill>
                          <w14:solidFill>
                            <w14:schemeClr w14:val="tx1">
                              <w14:alpha w14:val="55000"/>
                            </w14:schemeClr>
                          </w14:solidFill>
                        </w14:textFill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D83339" w:rsidRPr="005F53F5">
                        <w:rPr>
                          <w:rFonts w:ascii="Segoe UI Symbol" w:eastAsia="MS Gothic" w:hAnsi="Segoe UI Symbol" w:cs="Segoe UI Symbo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>☐</w:t>
                      </w:r>
                    </w:sdtContent>
                  </w:sdt>
                  <w:r w:rsidR="00062CCC"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M</w:t>
                  </w:r>
                </w:p>
              </w:tc>
            </w:tr>
            <w:tr w:rsidR="00062CCC" w:rsidRPr="00472AC0" w14:paraId="46B2EC9A" w14:textId="77777777" w:rsidTr="00222808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616E097" w14:textId="77777777" w:rsidR="00062CCC" w:rsidRPr="005F53F5" w:rsidRDefault="00062CCC" w:rsidP="0022280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ab/>
                    <w:t xml:space="preserve">             </w:t>
                  </w:r>
                  <w:r w:rsidR="00222808"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aaaa-mm-jj</w:t>
                  </w:r>
                </w:p>
              </w:tc>
            </w:tr>
            <w:tr w:rsidR="00062CCC" w:rsidRPr="00472AC0" w14:paraId="18027A4E" w14:textId="77777777" w:rsidTr="00787995">
              <w:trPr>
                <w:trHeight w:val="340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</w:tcMar>
                  <w:vAlign w:val="bottom"/>
                </w:tcPr>
                <w:p w14:paraId="592BB16D" w14:textId="77777777" w:rsidR="00062CCC" w:rsidRPr="005F53F5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NAM :</w:t>
                  </w:r>
                </w:p>
              </w:tc>
              <w:bookmarkStart w:id="3" w:name="NAM_No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XXXX XXXX XXXX"/>
                  <w:tag w:val="XXXX XXXX XXXX"/>
                  <w:id w:val="378664170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2151" w:type="dxa"/>
                      <w:gridSpan w:val="4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7C42887F" w14:textId="77777777" w:rsidR="00062CCC" w:rsidRPr="005F53F5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5F53F5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3" w:displacedByCustomXml="prev"/>
              <w:tc>
                <w:tcPr>
                  <w:tcW w:w="46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F7B718A" w14:textId="77777777" w:rsidR="00062CCC" w:rsidRPr="005F53F5" w:rsidRDefault="00062CCC" w:rsidP="00062CCC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Exp.</w:t>
                  </w:r>
                </w:p>
              </w:tc>
              <w:bookmarkStart w:id="4" w:name="NAM_Exp" w:displacedByCustomXml="next"/>
              <w:sdt>
                <w:sdtPr>
                  <w:rPr>
                    <w:rFonts w:ascii="Arial" w:hAnsi="Arial" w:cs="Arial"/>
                    <w:color w:val="000000"/>
                    <w:sz w:val="16"/>
                    <w:szCs w:val="16"/>
                    <w14:textFill>
                      <w14:solidFill>
                        <w14:srgbClr w14:val="000000">
                          <w14:alpha w14:val="55000"/>
                        </w14:srgbClr>
                      </w14:solidFill>
                    </w14:textFill>
                  </w:rPr>
                  <w:alias w:val="AAAA-MM"/>
                  <w:tag w:val="AAAA-MM"/>
                  <w:id w:val="-114743414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vAlign w:val="bottom"/>
                    </w:tcPr>
                    <w:p w14:paraId="5DBF8948" w14:textId="77777777" w:rsidR="00062CCC" w:rsidRPr="005F53F5" w:rsidRDefault="00062CCC" w:rsidP="00062CCC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5F53F5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4" w:displacedByCustomXml="prev"/>
            </w:tr>
            <w:tr w:rsidR="00062CCC" w:rsidRPr="00472AC0" w14:paraId="4D4ACC77" w14:textId="77777777" w:rsidTr="00E31139">
              <w:trPr>
                <w:trHeight w:val="218"/>
              </w:trPr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21AD26F" w14:textId="77777777" w:rsidR="00062CCC" w:rsidRPr="005F53F5" w:rsidRDefault="00062CCC" w:rsidP="00062CCC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</w:t>
                  </w:r>
                </w:p>
              </w:tc>
              <w:tc>
                <w:tcPr>
                  <w:tcW w:w="19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A07CCD5" w14:textId="77777777" w:rsidR="00062CCC" w:rsidRPr="005F53F5" w:rsidRDefault="00062CCC" w:rsidP="00062CCC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58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849DF6C" w14:textId="77777777" w:rsidR="00062CCC" w:rsidRPr="005F53F5" w:rsidRDefault="00062CCC" w:rsidP="00C73F37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</w:p>
              </w:tc>
              <w:tc>
                <w:tcPr>
                  <w:tcW w:w="1082" w:type="dxa"/>
                  <w:gridSpan w:val="2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  <w:vAlign w:val="bottom"/>
                </w:tcPr>
                <w:p w14:paraId="350CF61F" w14:textId="77777777" w:rsidR="00062CCC" w:rsidRPr="005F53F5" w:rsidRDefault="00222808" w:rsidP="00E31139">
                  <w:pPr>
                    <w:tabs>
                      <w:tab w:val="left" w:pos="1730"/>
                      <w:tab w:val="left" w:pos="3828"/>
                    </w:tabs>
                    <w:jc w:val="center"/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aaaa-mm</w:t>
                  </w:r>
                </w:p>
              </w:tc>
            </w:tr>
            <w:tr w:rsidR="00062CCC" w:rsidRPr="00472AC0" w14:paraId="6DA05017" w14:textId="77777777" w:rsidTr="00E31139">
              <w:trPr>
                <w:trHeight w:val="340"/>
              </w:trPr>
              <w:tc>
                <w:tcPr>
                  <w:tcW w:w="198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left w:w="0" w:type="dxa"/>
                    <w:right w:w="0" w:type="dxa"/>
                  </w:tcMar>
                  <w:vAlign w:val="bottom"/>
                </w:tcPr>
                <w:p w14:paraId="4992DCD4" w14:textId="77777777" w:rsidR="00062CCC" w:rsidRPr="005F53F5" w:rsidRDefault="00062CCC" w:rsidP="00062CCC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</w:pP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Nom</w:t>
                  </w:r>
                  <w:r w:rsidR="00222808"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>, Prénom</w:t>
                  </w:r>
                  <w:r w:rsidRPr="005F53F5">
                    <w:rPr>
                      <w:rFonts w:ascii="Arial" w:hAnsi="Arial" w:cs="Arial"/>
                      <w:color w:val="000000"/>
                      <w:sz w:val="16"/>
                      <w:szCs w:val="16"/>
                      <w14:textFill>
                        <w14:solidFill>
                          <w14:srgbClr w14:val="000000">
                            <w14:alpha w14:val="55000"/>
                          </w14:srgbClr>
                        </w14:solidFill>
                      </w14:textFill>
                    </w:rPr>
                    <w:t xml:space="preserve"> de la mère :</w:t>
                  </w:r>
                </w:p>
              </w:tc>
              <w:bookmarkStart w:id="5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  <w14:textFill>
                      <w14:solidFill>
                        <w14:schemeClr w14:val="tx1">
                          <w14:alpha w14:val="55000"/>
                        </w14:schemeClr>
                      </w14:solidFill>
                    </w14:textFill>
                  </w:rPr>
                  <w:alias w:val="Nom de la mère"/>
                  <w:tag w:val="Nom de la mère"/>
                  <w:id w:val="-1284723761"/>
                  <w:placeholder>
                    <w:docPart w:val="C19605675EBF46DEBFA0BDA3F21B593F"/>
                  </w:placeholder>
                </w:sdtPr>
                <w:sdtEndPr/>
                <w:sdtContent>
                  <w:tc>
                    <w:tcPr>
                      <w:tcW w:w="3066" w:type="dxa"/>
                      <w:gridSpan w:val="6"/>
                      <w:tcBorders>
                        <w:top w:val="nil"/>
                        <w:left w:val="nil"/>
                        <w:bottom w:val="single" w:sz="4" w:space="0" w:color="A6A6A6" w:themeColor="background1" w:themeShade="A6"/>
                        <w:right w:val="nil"/>
                      </w:tcBorders>
                      <w:vAlign w:val="bottom"/>
                    </w:tcPr>
                    <w:p w14:paraId="222E8490" w14:textId="77777777" w:rsidR="00062CCC" w:rsidRPr="005F53F5" w:rsidRDefault="00062CCC" w:rsidP="00062CCC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14:textFill>
                            <w14:solidFill>
                              <w14:srgbClr w14:val="000000">
                                <w14:alpha w14:val="55000"/>
                              </w14:srgbClr>
                            </w14:solidFill>
                          </w14:textFill>
                        </w:rPr>
                      </w:pPr>
                      <w:r w:rsidRPr="005F53F5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>
                                <w14:alpha w14:val="5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</w:tc>
                </w:sdtContent>
              </w:sdt>
              <w:bookmarkEnd w:id="5" w:displacedByCustomXml="prev"/>
            </w:tr>
          </w:tbl>
          <w:p w14:paraId="3A2D8302" w14:textId="77777777" w:rsidR="00062CCC" w:rsidRPr="00472AC0" w:rsidRDefault="00062CCC" w:rsidP="00062CC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062CCC" w14:paraId="6A974032" w14:textId="77777777" w:rsidTr="00DD3A14">
        <w:trPr>
          <w:trHeight w:val="555"/>
        </w:trPr>
        <w:tc>
          <w:tcPr>
            <w:tcW w:w="5524" w:type="dxa"/>
            <w:shd w:val="clear" w:color="auto" w:fill="FFFFFF" w:themeFill="background1"/>
            <w:vAlign w:val="center"/>
          </w:tcPr>
          <w:p w14:paraId="369571B8" w14:textId="77777777" w:rsidR="00AA0277" w:rsidRDefault="00B221BC" w:rsidP="00B221B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PRISE EN CHARGE </w:t>
            </w:r>
          </w:p>
          <w:p w14:paraId="58FDCB80" w14:textId="0D722A21" w:rsidR="00062CCC" w:rsidRPr="00B221BC" w:rsidRDefault="00B221BC" w:rsidP="00B221B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SERVICES </w:t>
            </w:r>
            <w:r w:rsidR="001B06D7">
              <w:rPr>
                <w:rFonts w:asciiTheme="minorHAnsi" w:hAnsiTheme="minorHAnsi" w:cstheme="minorHAnsi"/>
                <w:b/>
              </w:rPr>
              <w:t xml:space="preserve">DE </w:t>
            </w:r>
            <w:r>
              <w:rPr>
                <w:rFonts w:asciiTheme="minorHAnsi" w:hAnsiTheme="minorHAnsi" w:cstheme="minorHAnsi"/>
                <w:b/>
              </w:rPr>
              <w:t>PSYCHOÉDUCATION</w:t>
            </w:r>
          </w:p>
        </w:tc>
        <w:tc>
          <w:tcPr>
            <w:tcW w:w="5118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1B74CADD" w14:textId="77777777" w:rsidR="00062CCC" w:rsidRDefault="00062CCC" w:rsidP="00062CCC"/>
        </w:tc>
      </w:tr>
    </w:tbl>
    <w:p w14:paraId="4786BC0B" w14:textId="77777777" w:rsidR="00F67939" w:rsidRPr="00F67939" w:rsidRDefault="00F67939">
      <w:pPr>
        <w:rPr>
          <w:rFonts w:asciiTheme="minorHAnsi" w:hAnsiTheme="minorHAnsi" w:cstheme="minorHAnsi"/>
          <w:sz w:val="4"/>
          <w:szCs w:val="20"/>
        </w:rPr>
      </w:pPr>
    </w:p>
    <w:p w14:paraId="6BD74601" w14:textId="77777777" w:rsidR="00D30664" w:rsidRDefault="00D30664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7"/>
        <w:gridCol w:w="3976"/>
        <w:gridCol w:w="1278"/>
        <w:gridCol w:w="3551"/>
      </w:tblGrid>
      <w:tr w:rsidR="00DF095A" w:rsidRPr="00472AC0" w14:paraId="757C0B2F" w14:textId="77777777" w:rsidTr="001E27C9">
        <w:tc>
          <w:tcPr>
            <w:tcW w:w="1847" w:type="dxa"/>
            <w:vAlign w:val="bottom"/>
          </w:tcPr>
          <w:p w14:paraId="3CA58F79" w14:textId="3FB02AD9" w:rsidR="00DF095A" w:rsidRPr="00472AC0" w:rsidRDefault="004D4105" w:rsidP="001E27C9">
            <w:pPr>
              <w:spacing w:before="120"/>
              <w:ind w:right="-3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Langue parlée</w:t>
            </w:r>
            <w:r w:rsidR="001E27C9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686941933"/>
            <w:placeholder>
              <w:docPart w:val="1A35AC6FF86C48ECAB62EB5673550C5F"/>
            </w:placeholder>
            <w:showingPlcHdr/>
          </w:sdtPr>
          <w:sdtEndPr/>
          <w:sdtContent>
            <w:tc>
              <w:tcPr>
                <w:tcW w:w="3976" w:type="dxa"/>
                <w:tcBorders>
                  <w:bottom w:val="single" w:sz="4" w:space="0" w:color="auto"/>
                </w:tcBorders>
                <w:vAlign w:val="bottom"/>
              </w:tcPr>
              <w:p w14:paraId="367DD938" w14:textId="77777777" w:rsidR="00DF095A" w:rsidRPr="00472AC0" w:rsidRDefault="00DF095A" w:rsidP="00DF095A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  <w:tc>
          <w:tcPr>
            <w:tcW w:w="1278" w:type="dxa"/>
            <w:vAlign w:val="bottom"/>
          </w:tcPr>
          <w:p w14:paraId="1502FF08" w14:textId="34D79B51" w:rsidR="00DF095A" w:rsidRPr="00472AC0" w:rsidRDefault="001E27C9" w:rsidP="001E27C9">
            <w:pPr>
              <w:spacing w:before="120"/>
              <w:ind w:right="-3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Âge</w:t>
            </w:r>
            <w:r w:rsidR="00DF095A" w:rsidRPr="00472AC0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Inscrire le texte"/>
            <w:id w:val="1481349826"/>
            <w:placeholder>
              <w:docPart w:val="648C6E1246D84755B32C69FBEB5DEE43"/>
            </w:placeholder>
            <w:showingPlcHdr/>
          </w:sdtPr>
          <w:sdtEndPr/>
          <w:sdtContent>
            <w:tc>
              <w:tcPr>
                <w:tcW w:w="3551" w:type="dxa"/>
                <w:tcBorders>
                  <w:bottom w:val="single" w:sz="4" w:space="0" w:color="auto"/>
                </w:tcBorders>
                <w:vAlign w:val="bottom"/>
              </w:tcPr>
              <w:p w14:paraId="2EFE8689" w14:textId="77777777" w:rsidR="00DF095A" w:rsidRPr="00472AC0" w:rsidRDefault="00DF095A" w:rsidP="00DF095A">
                <w:pPr>
                  <w:spacing w:before="1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Textedelespacerserv"/>
                  </w:rPr>
                  <w:t xml:space="preserve">   </w:t>
                </w:r>
              </w:p>
            </w:tc>
          </w:sdtContent>
        </w:sdt>
      </w:tr>
    </w:tbl>
    <w:p w14:paraId="58CC0096" w14:textId="14898452" w:rsidR="005C13B9" w:rsidRDefault="005C13B9" w:rsidP="00B700E0">
      <w:pPr>
        <w:rPr>
          <w:rFonts w:asciiTheme="minorHAnsi" w:hAnsiTheme="minorHAnsi" w:cstheme="minorHAnsi"/>
          <w:sz w:val="20"/>
          <w:szCs w:val="20"/>
        </w:rPr>
      </w:pPr>
    </w:p>
    <w:p w14:paraId="7343AAEA" w14:textId="1E183AE8" w:rsidR="00683975" w:rsidRDefault="00683975" w:rsidP="00B700E0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382"/>
        <w:gridCol w:w="5260"/>
      </w:tblGrid>
      <w:tr w:rsidR="00D567D7" w:rsidRPr="00472AC0" w14:paraId="5F94EB84" w14:textId="77777777" w:rsidTr="00AB6ECC">
        <w:trPr>
          <w:tblHeader/>
        </w:trPr>
        <w:tc>
          <w:tcPr>
            <w:tcW w:w="10642" w:type="dxa"/>
            <w:gridSpan w:val="2"/>
            <w:shd w:val="clear" w:color="auto" w:fill="BFBFBF" w:themeFill="background1" w:themeFillShade="BF"/>
            <w:vAlign w:val="center"/>
          </w:tcPr>
          <w:p w14:paraId="737EB93A" w14:textId="654A17D2" w:rsidR="00D567D7" w:rsidRPr="0055248C" w:rsidRDefault="007C2CF0" w:rsidP="009B63D0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TYPES DE CONSULTATION</w:t>
            </w:r>
          </w:p>
        </w:tc>
      </w:tr>
      <w:tr w:rsidR="00A72BB8" w:rsidRPr="00472AC0" w14:paraId="233CDC0E" w14:textId="77777777" w:rsidTr="00E03A99">
        <w:trPr>
          <w:tblHeader/>
        </w:trPr>
        <w:tc>
          <w:tcPr>
            <w:tcW w:w="53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26C4B0" w14:textId="37C3FD12" w:rsidR="00A72BB8" w:rsidRDefault="00A47938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17033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679C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A72BB8">
              <w:rPr>
                <w:rFonts w:asciiTheme="minorHAnsi" w:hAnsiTheme="minorHAnsi" w:cstheme="minorHAnsi"/>
                <w:sz w:val="20"/>
                <w:szCs w:val="20"/>
              </w:rPr>
              <w:t xml:space="preserve">  Lecture du dossier</w:t>
            </w:r>
          </w:p>
        </w:tc>
        <w:tc>
          <w:tcPr>
            <w:tcW w:w="5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1C141F" w14:textId="7E246869" w:rsidR="00A72BB8" w:rsidRPr="00EF7697" w:rsidRDefault="00A47938" w:rsidP="00CE13D0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78893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0C31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340C31">
              <w:rPr>
                <w:rFonts w:asciiTheme="minorHAnsi" w:hAnsiTheme="minorHAnsi" w:cstheme="minorHAnsi"/>
                <w:sz w:val="20"/>
                <w:szCs w:val="20"/>
              </w:rPr>
              <w:t xml:space="preserve">  Échange avec usager</w:t>
            </w:r>
          </w:p>
        </w:tc>
      </w:tr>
      <w:tr w:rsidR="00E03A99" w:rsidRPr="00472AC0" w14:paraId="7D729A6D" w14:textId="77777777" w:rsidTr="00E03A99">
        <w:trPr>
          <w:trHeight w:val="138"/>
          <w:tblHeader/>
        </w:trPr>
        <w:tc>
          <w:tcPr>
            <w:tcW w:w="5382" w:type="dxa"/>
            <w:tcBorders>
              <w:bottom w:val="nil"/>
            </w:tcBorders>
            <w:shd w:val="clear" w:color="auto" w:fill="auto"/>
            <w:vAlign w:val="center"/>
          </w:tcPr>
          <w:p w14:paraId="76103198" w14:textId="29B48691" w:rsidR="00E03A99" w:rsidRPr="005C13B9" w:rsidRDefault="00A47938" w:rsidP="00A96A38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6884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A9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E03A99">
              <w:rPr>
                <w:rFonts w:asciiTheme="minorHAnsi" w:hAnsiTheme="minorHAnsi" w:cstheme="minorHAnsi"/>
                <w:sz w:val="20"/>
                <w:szCs w:val="20"/>
              </w:rPr>
              <w:t xml:space="preserve">  Échange avec équipe de soins (inscrire nom(s) ici-bas)</w:t>
            </w:r>
          </w:p>
        </w:tc>
        <w:tc>
          <w:tcPr>
            <w:tcW w:w="5260" w:type="dxa"/>
            <w:tcBorders>
              <w:bottom w:val="nil"/>
            </w:tcBorders>
            <w:shd w:val="clear" w:color="auto" w:fill="auto"/>
            <w:vAlign w:val="center"/>
          </w:tcPr>
          <w:p w14:paraId="664B9A7D" w14:textId="42248FB7" w:rsidR="00E03A99" w:rsidRPr="00701EEC" w:rsidRDefault="00A47938" w:rsidP="00701EE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38339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A99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E03A99">
              <w:rPr>
                <w:rFonts w:asciiTheme="minorHAnsi" w:hAnsiTheme="minorHAnsi" w:cstheme="minorHAnsi"/>
                <w:sz w:val="20"/>
                <w:szCs w:val="20"/>
              </w:rPr>
              <w:t xml:space="preserve">  Échange avec proche (inscrire nom(s) ici-bas) </w:t>
            </w:r>
          </w:p>
        </w:tc>
      </w:tr>
      <w:tr w:rsidR="00E03A99" w:rsidRPr="00472AC0" w14:paraId="3E3D5B6D" w14:textId="77777777" w:rsidTr="00E03A99">
        <w:trPr>
          <w:trHeight w:val="137"/>
          <w:tblHeader/>
        </w:trPr>
        <w:tc>
          <w:tcPr>
            <w:tcW w:w="538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A1A6B64" w14:textId="1CC9EA30" w:rsidR="00E03A99" w:rsidRDefault="00A47938" w:rsidP="00D46985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-478616690"/>
                <w:placeholder>
                  <w:docPart w:val="EA414AEED04A4B02A9DC530215D7AE70"/>
                </w:placeholder>
                <w:showingPlcHdr/>
              </w:sdtPr>
              <w:sdtEndPr/>
              <w:sdtContent>
                <w:r w:rsidR="003F7FBC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52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296CCD9" w14:textId="212050E2" w:rsidR="00E03A99" w:rsidRDefault="00A47938" w:rsidP="00701EE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309061329"/>
                <w:placeholder>
                  <w:docPart w:val="E038F1EB5D9F498097AF7879F9CAB8E6"/>
                </w:placeholder>
                <w:showingPlcHdr/>
              </w:sdtPr>
              <w:sdtEndPr/>
              <w:sdtContent>
                <w:r w:rsidR="00E03A9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</w:tbl>
    <w:p w14:paraId="31202177" w14:textId="77777777" w:rsidR="00D567D7" w:rsidRPr="00D567D7" w:rsidRDefault="00D567D7" w:rsidP="00591541">
      <w:pPr>
        <w:keepNext/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321"/>
        <w:gridCol w:w="5321"/>
      </w:tblGrid>
      <w:tr w:rsidR="00577DFF" w:rsidRPr="00472AC0" w14:paraId="48CA048F" w14:textId="77777777" w:rsidTr="00AB6ECC">
        <w:trPr>
          <w:tblHeader/>
        </w:trPr>
        <w:tc>
          <w:tcPr>
            <w:tcW w:w="10642" w:type="dxa"/>
            <w:gridSpan w:val="2"/>
            <w:shd w:val="clear" w:color="auto" w:fill="BFBFBF" w:themeFill="background1" w:themeFillShade="BF"/>
            <w:vAlign w:val="center"/>
          </w:tcPr>
          <w:p w14:paraId="56D1C6F2" w14:textId="436992D0" w:rsidR="00577DFF" w:rsidRPr="0055248C" w:rsidRDefault="007C2CF0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ÉQUIPE INTERDISCIPLINAIRE IMPLIQUÉE AU DOSSIER</w:t>
            </w:r>
          </w:p>
        </w:tc>
      </w:tr>
      <w:tr w:rsidR="00D61052" w:rsidRPr="00472AC0" w14:paraId="4C51CAD7" w14:textId="77777777" w:rsidTr="00D61052">
        <w:trPr>
          <w:tblHeader/>
        </w:trPr>
        <w:tc>
          <w:tcPr>
            <w:tcW w:w="5321" w:type="dxa"/>
            <w:shd w:val="clear" w:color="auto" w:fill="D9D9D9" w:themeFill="background1" w:themeFillShade="D9"/>
            <w:vAlign w:val="center"/>
          </w:tcPr>
          <w:p w14:paraId="091DC934" w14:textId="77777777" w:rsidR="00D61052" w:rsidRPr="00472AC0" w:rsidRDefault="00D61052" w:rsidP="00AB6ECC">
            <w:pPr>
              <w:tabs>
                <w:tab w:val="right" w:pos="5841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5321" w:type="dxa"/>
            <w:shd w:val="clear" w:color="auto" w:fill="D9D9D9" w:themeFill="background1" w:themeFillShade="D9"/>
            <w:vAlign w:val="center"/>
          </w:tcPr>
          <w:p w14:paraId="1AC32AE8" w14:textId="3A87CE0F" w:rsidR="00D61052" w:rsidRPr="00472AC0" w:rsidRDefault="00D61052" w:rsidP="00720BB9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Titre</w:t>
            </w:r>
          </w:p>
        </w:tc>
      </w:tr>
      <w:tr w:rsidR="00D61052" w:rsidRPr="00472AC0" w14:paraId="014CB416" w14:textId="77777777" w:rsidTr="00D61052">
        <w:trPr>
          <w:trHeight w:val="283"/>
        </w:trPr>
        <w:tc>
          <w:tcPr>
            <w:tcW w:w="5321" w:type="dxa"/>
          </w:tcPr>
          <w:p w14:paraId="78DF7BA9" w14:textId="74D07C6B" w:rsidR="00D61052" w:rsidRPr="00472AC0" w:rsidRDefault="00A47938" w:rsidP="00F5679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497312263"/>
                <w:placeholder>
                  <w:docPart w:val="F7F668530C074C249EBE9516953A8B96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5321" w:type="dxa"/>
          </w:tcPr>
          <w:p w14:paraId="4FC2DAB2" w14:textId="37D98B9F" w:rsidR="00D61052" w:rsidRPr="00472AC0" w:rsidRDefault="00D61052" w:rsidP="00D61052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Titre"/>
                <w:tag w:val="Titre"/>
                <w:id w:val="2041693511"/>
                <w:placeholder>
                  <w:docPart w:val="3D0D9AA7E68C42CF9B82C8CD51BD49EE"/>
                </w:placeholder>
                <w:showingPlcHdr/>
              </w:sdtPr>
              <w:sdtEndPr/>
              <w:sdtContent>
                <w:bookmarkStart w:id="6" w:name="_GoBack"/>
                <w:r>
                  <w:rPr>
                    <w:rStyle w:val="Textedelespacerserv"/>
                  </w:rPr>
                  <w:t xml:space="preserve">   </w:t>
                </w:r>
                <w:bookmarkEnd w:id="6"/>
              </w:sdtContent>
            </w:sdt>
          </w:p>
        </w:tc>
      </w:tr>
      <w:tr w:rsidR="00D61052" w:rsidRPr="00472AC0" w14:paraId="717BE053" w14:textId="77777777" w:rsidTr="00D61052">
        <w:trPr>
          <w:trHeight w:val="283"/>
        </w:trPr>
        <w:tc>
          <w:tcPr>
            <w:tcW w:w="5321" w:type="dxa"/>
          </w:tcPr>
          <w:p w14:paraId="76A5662A" w14:textId="51631CC5" w:rsidR="00D61052" w:rsidRPr="00472AC0" w:rsidRDefault="00A47938" w:rsidP="00B661E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-1233613981"/>
                <w:placeholder>
                  <w:docPart w:val="4D0D05A4CF054E858614EEB2FABA27D7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5321" w:type="dxa"/>
          </w:tcPr>
          <w:p w14:paraId="288E2DB2" w14:textId="170D2AFD" w:rsidR="00D61052" w:rsidRPr="00472AC0" w:rsidRDefault="00D61052" w:rsidP="00D610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Titre"/>
                <w:tag w:val="Titre"/>
                <w:id w:val="-1922626729"/>
                <w:placeholder>
                  <w:docPart w:val="1FC1E07E08A3433E9637C97422AF2882"/>
                </w:placeholder>
                <w:showingPlcHdr/>
              </w:sdtPr>
              <w:sdtEndPr/>
              <w:sdtContent>
                <w:r>
                  <w:rPr>
                    <w:rStyle w:val="Textedelespacerserv"/>
                  </w:rPr>
                  <w:t xml:space="preserve">   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</w:tr>
      <w:tr w:rsidR="00D61052" w:rsidRPr="00472AC0" w14:paraId="0142EA09" w14:textId="77777777" w:rsidTr="00D61052">
        <w:trPr>
          <w:trHeight w:val="283"/>
        </w:trPr>
        <w:tc>
          <w:tcPr>
            <w:tcW w:w="5321" w:type="dxa"/>
          </w:tcPr>
          <w:p w14:paraId="050164A5" w14:textId="2FF18A0A" w:rsidR="00D61052" w:rsidRDefault="00A47938" w:rsidP="00B661E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-289904151"/>
                <w:placeholder>
                  <w:docPart w:val="23FD66ABC1FB4272B90291DD914B74DA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5321" w:type="dxa"/>
          </w:tcPr>
          <w:p w14:paraId="17B7CD12" w14:textId="38F1234B" w:rsidR="00D61052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Titre"/>
                <w:tag w:val="Titre"/>
                <w:id w:val="-332062957"/>
                <w:placeholder>
                  <w:docPart w:val="17F9099A57904A9AA1B8AE49D0126E45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D61052" w:rsidRPr="00472AC0" w14:paraId="470EF959" w14:textId="77777777" w:rsidTr="00D61052">
        <w:trPr>
          <w:trHeight w:val="283"/>
        </w:trPr>
        <w:tc>
          <w:tcPr>
            <w:tcW w:w="5321" w:type="dxa"/>
          </w:tcPr>
          <w:p w14:paraId="6FFFA723" w14:textId="474860CD" w:rsidR="00D61052" w:rsidRDefault="00A47938" w:rsidP="00B661E5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1635366881"/>
                <w:placeholder>
                  <w:docPart w:val="D0089FD7BCE74C6F84F707CDA99BE0A0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5321" w:type="dxa"/>
          </w:tcPr>
          <w:p w14:paraId="6C34F7B0" w14:textId="79765D61" w:rsidR="00D61052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Titre"/>
                <w:tag w:val="Titre"/>
                <w:id w:val="1737816294"/>
                <w:placeholder>
                  <w:docPart w:val="717967534E3945FAAEAE8D9D717EDB28"/>
                </w:placeholder>
                <w:showingPlcHdr/>
              </w:sdtPr>
              <w:sdtEndPr/>
              <w:sdtContent>
                <w:r w:rsidR="00D6105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</w:tbl>
    <w:p w14:paraId="15B923B9" w14:textId="19A9A64E" w:rsidR="00A03AAF" w:rsidRDefault="00A03AAF" w:rsidP="00D567D7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548"/>
      </w:tblGrid>
      <w:tr w:rsidR="00A03AAF" w:rsidRPr="00472AC0" w14:paraId="1B073E6E" w14:textId="77777777" w:rsidTr="00AB6ECC">
        <w:trPr>
          <w:tblHeader/>
        </w:trPr>
        <w:tc>
          <w:tcPr>
            <w:tcW w:w="10642" w:type="dxa"/>
            <w:gridSpan w:val="3"/>
            <w:shd w:val="clear" w:color="auto" w:fill="BFBFBF" w:themeFill="background1" w:themeFillShade="BF"/>
            <w:vAlign w:val="center"/>
          </w:tcPr>
          <w:p w14:paraId="02FF6661" w14:textId="5729B8E5" w:rsidR="00A03AAF" w:rsidRPr="0055248C" w:rsidRDefault="007C2CF0" w:rsidP="00016292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PERSONNES SIGNIFICATIVES</w:t>
            </w:r>
          </w:p>
        </w:tc>
      </w:tr>
      <w:tr w:rsidR="001D25B6" w:rsidRPr="00472AC0" w14:paraId="7AE83124" w14:textId="77777777" w:rsidTr="00BA189A">
        <w:trPr>
          <w:tblHeader/>
        </w:trPr>
        <w:tc>
          <w:tcPr>
            <w:tcW w:w="3547" w:type="dxa"/>
            <w:shd w:val="clear" w:color="auto" w:fill="D9D9D9" w:themeFill="background1" w:themeFillShade="D9"/>
            <w:vAlign w:val="center"/>
          </w:tcPr>
          <w:p w14:paraId="7FF2B55C" w14:textId="126187C6" w:rsidR="001D25B6" w:rsidRPr="00472AC0" w:rsidRDefault="001D25B6" w:rsidP="00AB6ECC">
            <w:pPr>
              <w:tabs>
                <w:tab w:val="right" w:pos="5841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3547" w:type="dxa"/>
            <w:shd w:val="clear" w:color="auto" w:fill="D9D9D9" w:themeFill="background1" w:themeFillShade="D9"/>
            <w:vAlign w:val="center"/>
          </w:tcPr>
          <w:p w14:paraId="1F14C038" w14:textId="0D8126CE" w:rsidR="001D25B6" w:rsidRPr="00472AC0" w:rsidRDefault="001D25B6" w:rsidP="000234C0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Lien</w:t>
            </w: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14:paraId="105DD605" w14:textId="3F9DC94D" w:rsidR="001D25B6" w:rsidRPr="00472AC0" w:rsidRDefault="00C03CB5" w:rsidP="001D25B6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2F028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téléphone</w:t>
            </w:r>
          </w:p>
        </w:tc>
      </w:tr>
      <w:tr w:rsidR="0074113C" w:rsidRPr="00472AC0" w14:paraId="3E5A4843" w14:textId="77777777" w:rsidTr="00BA189A">
        <w:trPr>
          <w:trHeight w:val="283"/>
        </w:trPr>
        <w:tc>
          <w:tcPr>
            <w:tcW w:w="3547" w:type="dxa"/>
          </w:tcPr>
          <w:p w14:paraId="38B21C2D" w14:textId="5D000D95" w:rsidR="00907B9C" w:rsidRPr="00472AC0" w:rsidRDefault="00A47938" w:rsidP="001B06D7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1908420293"/>
                <w:placeholder>
                  <w:docPart w:val="09B4B56FE4FF4B579C5F1C4116FEDC05"/>
                </w:placeholder>
                <w:showingPlcHdr/>
              </w:sdtPr>
              <w:sdtEndPr/>
              <w:sdtContent>
                <w:r w:rsidR="002C691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3547" w:type="dxa"/>
          </w:tcPr>
          <w:p w14:paraId="417129A9" w14:textId="201B121E" w:rsidR="0074113C" w:rsidRDefault="00A47938" w:rsidP="00F25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Lien"/>
                <w:tag w:val="Lien"/>
                <w:id w:val="-2057303062"/>
                <w:placeholder>
                  <w:docPart w:val="7C9A69FF17E94B728D76CE3EE5F7B039"/>
                </w:placeholder>
                <w:showingPlcHdr/>
              </w:sdtPr>
              <w:sdtEndPr/>
              <w:sdtContent>
                <w:r w:rsidR="00A017BB">
                  <w:rPr>
                    <w:rStyle w:val="Textedelespacerserv"/>
                  </w:rPr>
                  <w:t xml:space="preserve">   </w:t>
                </w:r>
              </w:sdtContent>
            </w:sdt>
            <w:r w:rsidR="00A017B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113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48" w:type="dxa"/>
          </w:tcPr>
          <w:p w14:paraId="25B225A1" w14:textId="6FD6017A" w:rsidR="0074113C" w:rsidRPr="00472AC0" w:rsidRDefault="00A47938" w:rsidP="00E25B2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. de téléphone"/>
                <w:tag w:val="No. de téléphone"/>
                <w:id w:val="-2144497950"/>
                <w:placeholder>
                  <w:docPart w:val="EC800FE679764883BDB96862BB0361B6"/>
                </w:placeholder>
              </w:sdtPr>
              <w:sdtEndPr/>
              <w:sdtContent/>
            </w:sdt>
            <w:r w:rsidR="002C691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C17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602902" w:rsidRPr="00472AC0" w14:paraId="6A907B29" w14:textId="77777777" w:rsidTr="00BA189A">
        <w:trPr>
          <w:trHeight w:val="283"/>
        </w:trPr>
        <w:tc>
          <w:tcPr>
            <w:tcW w:w="3547" w:type="dxa"/>
          </w:tcPr>
          <w:p w14:paraId="289303B7" w14:textId="39FC143A" w:rsidR="00602902" w:rsidRPr="00472AC0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-1031717354"/>
                <w:placeholder>
                  <w:docPart w:val="3490099153164ED082469FF659A98998"/>
                </w:placeholder>
                <w:showingPlcHdr/>
              </w:sdtPr>
              <w:sdtEndPr/>
              <w:sdtContent>
                <w:r w:rsidR="002C691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3547" w:type="dxa"/>
          </w:tcPr>
          <w:p w14:paraId="10845559" w14:textId="54A497BC" w:rsidR="00602902" w:rsidRDefault="00A47938" w:rsidP="00F256A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Lien"/>
                <w:tag w:val="Lien"/>
                <w:id w:val="-760913602"/>
                <w:placeholder>
                  <w:docPart w:val="5C94AC3BA64949ECBEFD1E2323AB1953"/>
                </w:placeholder>
                <w:showingPlcHdr/>
              </w:sdtPr>
              <w:sdtEndPr/>
              <w:sdtContent>
                <w:r w:rsidR="00A017BB">
                  <w:rPr>
                    <w:rStyle w:val="Textedelespacerserv"/>
                  </w:rPr>
                  <w:t xml:space="preserve">   </w:t>
                </w:r>
              </w:sdtContent>
            </w:sdt>
            <w:r w:rsidR="00A017B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2902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3548" w:type="dxa"/>
          </w:tcPr>
          <w:p w14:paraId="6A08B18E" w14:textId="6D9FF484" w:rsidR="00602902" w:rsidRPr="00472AC0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. de téléphone"/>
                <w:tag w:val="No. de téléphone"/>
                <w:id w:val="-1907140717"/>
                <w:placeholder>
                  <w:docPart w:val="3DC0071F7A6347E48FECFC7C3C4E16D4"/>
                </w:placeholder>
                <w:showingPlcHdr/>
              </w:sdtPr>
              <w:sdtEndPr/>
              <w:sdtContent>
                <w:r w:rsidR="002C6912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</w:tr>
      <w:tr w:rsidR="00265DBF" w:rsidRPr="00472AC0" w14:paraId="1F82D306" w14:textId="77777777" w:rsidTr="00BA189A">
        <w:trPr>
          <w:trHeight w:val="283"/>
        </w:trPr>
        <w:tc>
          <w:tcPr>
            <w:tcW w:w="3547" w:type="dxa"/>
          </w:tcPr>
          <w:p w14:paraId="500C7F7D" w14:textId="77777777" w:rsidR="00265DBF" w:rsidRDefault="00265DBF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7" w:type="dxa"/>
          </w:tcPr>
          <w:p w14:paraId="0A83C1EB" w14:textId="77777777" w:rsidR="00265DBF" w:rsidRDefault="00265DBF" w:rsidP="00F256A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8" w:type="dxa"/>
          </w:tcPr>
          <w:p w14:paraId="7BB3103C" w14:textId="77777777" w:rsidR="00265DBF" w:rsidRDefault="00265DBF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85309F" w14:textId="765781A2" w:rsidR="00A017BB" w:rsidRDefault="00A017BB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pPr w:leftFromText="141" w:rightFromText="141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3547"/>
        <w:gridCol w:w="3547"/>
        <w:gridCol w:w="3548"/>
      </w:tblGrid>
      <w:tr w:rsidR="00A228E1" w:rsidRPr="00472AC0" w14:paraId="12F1311C" w14:textId="77777777" w:rsidTr="00AB6ECC">
        <w:trPr>
          <w:tblHeader/>
        </w:trPr>
        <w:tc>
          <w:tcPr>
            <w:tcW w:w="10642" w:type="dxa"/>
            <w:gridSpan w:val="3"/>
            <w:shd w:val="clear" w:color="auto" w:fill="BFBFBF" w:themeFill="background1" w:themeFillShade="BF"/>
            <w:vAlign w:val="center"/>
          </w:tcPr>
          <w:p w14:paraId="1FC991F5" w14:textId="2E040E6F" w:rsidR="00A228E1" w:rsidRPr="0055248C" w:rsidRDefault="007C2CF0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INFORMATION SUR LE REQUÉRANT</w:t>
            </w:r>
          </w:p>
        </w:tc>
      </w:tr>
      <w:tr w:rsidR="000D4880" w:rsidRPr="00472AC0" w14:paraId="4C57F289" w14:textId="77777777" w:rsidTr="000D4880">
        <w:trPr>
          <w:tblHeader/>
        </w:trPr>
        <w:tc>
          <w:tcPr>
            <w:tcW w:w="10642" w:type="dxa"/>
            <w:gridSpan w:val="3"/>
            <w:shd w:val="clear" w:color="auto" w:fill="D9D9D9" w:themeFill="background1" w:themeFillShade="D9"/>
            <w:vAlign w:val="center"/>
          </w:tcPr>
          <w:p w14:paraId="1E415B4A" w14:textId="65F80303" w:rsidR="000D4880" w:rsidRDefault="00A47938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51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4880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0D4880">
              <w:rPr>
                <w:rFonts w:asciiTheme="minorHAnsi" w:hAnsiTheme="minorHAnsi" w:cstheme="minorHAnsi"/>
                <w:sz w:val="20"/>
                <w:szCs w:val="20"/>
              </w:rPr>
              <w:t xml:space="preserve">  Auto-requête de l’usager</w:t>
            </w:r>
          </w:p>
        </w:tc>
      </w:tr>
      <w:tr w:rsidR="00A228E1" w:rsidRPr="00472AC0" w14:paraId="275AAF77" w14:textId="77777777" w:rsidTr="00AB6ECC">
        <w:trPr>
          <w:tblHeader/>
        </w:trPr>
        <w:tc>
          <w:tcPr>
            <w:tcW w:w="3547" w:type="dxa"/>
            <w:shd w:val="clear" w:color="auto" w:fill="D9D9D9" w:themeFill="background1" w:themeFillShade="D9"/>
            <w:vAlign w:val="center"/>
          </w:tcPr>
          <w:p w14:paraId="49F5AF20" w14:textId="77777777" w:rsidR="00A228E1" w:rsidRPr="00472AC0" w:rsidRDefault="00A228E1" w:rsidP="00AB6ECC">
            <w:pPr>
              <w:tabs>
                <w:tab w:val="right" w:pos="5841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Nom</w:t>
            </w:r>
          </w:p>
        </w:tc>
        <w:tc>
          <w:tcPr>
            <w:tcW w:w="3547" w:type="dxa"/>
            <w:shd w:val="clear" w:color="auto" w:fill="D9D9D9" w:themeFill="background1" w:themeFillShade="D9"/>
            <w:vAlign w:val="center"/>
          </w:tcPr>
          <w:p w14:paraId="714C420D" w14:textId="33755C01" w:rsidR="00A228E1" w:rsidRPr="00472AC0" w:rsidRDefault="00A228E1" w:rsidP="00AB6EC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Titre</w:t>
            </w: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14:paraId="158EEE5A" w14:textId="4C43AFC1" w:rsidR="00A228E1" w:rsidRPr="00472AC0" w:rsidRDefault="00A228E1" w:rsidP="00AB6ECC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2F028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téléphone</w:t>
            </w:r>
          </w:p>
        </w:tc>
      </w:tr>
      <w:tr w:rsidR="00A228E1" w:rsidRPr="00472AC0" w14:paraId="6B99FE5F" w14:textId="77777777" w:rsidTr="00AB6ECC">
        <w:trPr>
          <w:trHeight w:val="283"/>
        </w:trPr>
        <w:tc>
          <w:tcPr>
            <w:tcW w:w="3547" w:type="dxa"/>
          </w:tcPr>
          <w:p w14:paraId="5D0A279E" w14:textId="11984236" w:rsidR="00A228E1" w:rsidRPr="00472AC0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m et prénom"/>
                <w:tag w:val="Nom et prénom"/>
                <w:id w:val="1981192116"/>
                <w:placeholder>
                  <w:docPart w:val="A8B10B5449574657B05611F10111EE4B"/>
                </w:placeholder>
                <w:showingPlcHdr/>
              </w:sdtPr>
              <w:sdtEndPr/>
              <w:sdtContent>
                <w:r w:rsidR="005C153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3547" w:type="dxa"/>
          </w:tcPr>
          <w:p w14:paraId="699ECBDC" w14:textId="2AD8C0C8" w:rsidR="00A228E1" w:rsidRDefault="00A47938" w:rsidP="00AB6EC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Titre"/>
                <w:tag w:val="Titre"/>
                <w:id w:val="1550414266"/>
                <w:placeholder>
                  <w:docPart w:val="B873DECD25DC41289391A249A3D8C880"/>
                </w:placeholder>
                <w:showingPlcHdr/>
              </w:sdtPr>
              <w:sdtEndPr/>
              <w:sdtContent>
                <w:r w:rsidR="005C1539">
                  <w:rPr>
                    <w:rStyle w:val="Textedelespacerserv"/>
                  </w:rPr>
                  <w:t xml:space="preserve">   </w:t>
                </w:r>
              </w:sdtContent>
            </w:sdt>
          </w:p>
        </w:tc>
        <w:tc>
          <w:tcPr>
            <w:tcW w:w="3548" w:type="dxa"/>
          </w:tcPr>
          <w:p w14:paraId="0BFFB39B" w14:textId="42EF9C06" w:rsidR="00A228E1" w:rsidRPr="00472AC0" w:rsidRDefault="00A47938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No. de téléphone"/>
                <w:tag w:val="No. de téléphone"/>
                <w:id w:val="-130171441"/>
                <w:placeholder>
                  <w:docPart w:val="549C58AFE994479492BAB6949A319295"/>
                </w:placeholder>
                <w:showingPlcHdr/>
              </w:sdtPr>
              <w:sdtEndPr/>
              <w:sdtContent>
                <w:r w:rsidR="005C1539">
                  <w:rPr>
                    <w:rStyle w:val="Textedelespacerserv"/>
                  </w:rPr>
                  <w:t xml:space="preserve">   </w:t>
                </w:r>
              </w:sdtContent>
            </w:sdt>
            <w:r w:rsidR="005C153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28E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288DACA5" w14:textId="77777777" w:rsidR="00A228E1" w:rsidRDefault="00A228E1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C51F22" w:rsidRPr="00472AC0" w14:paraId="7B1F949D" w14:textId="77777777" w:rsidTr="00AB6ECC">
        <w:trPr>
          <w:tblHeader/>
        </w:trPr>
        <w:tc>
          <w:tcPr>
            <w:tcW w:w="10627" w:type="dxa"/>
            <w:shd w:val="clear" w:color="auto" w:fill="BFBFBF" w:themeFill="background1" w:themeFillShade="BF"/>
            <w:vAlign w:val="center"/>
          </w:tcPr>
          <w:p w14:paraId="00954FB5" w14:textId="0C0A066A" w:rsidR="00C51F22" w:rsidRPr="00165615" w:rsidRDefault="00DC4DE2" w:rsidP="00DC4DE2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MOTIF DE LA REQUÊTE / ÉLÉMENTS(S) DÉCLENCHEUR(S) </w:t>
            </w:r>
          </w:p>
        </w:tc>
      </w:tr>
      <w:tr w:rsidR="00C51F22" w:rsidRPr="00472AC0" w14:paraId="4982F6BE" w14:textId="77777777" w:rsidTr="00AB6ECC">
        <w:trPr>
          <w:trHeight w:val="510"/>
        </w:trPr>
        <w:tc>
          <w:tcPr>
            <w:tcW w:w="10627" w:type="dxa"/>
          </w:tcPr>
          <w:p w14:paraId="05953E48" w14:textId="1A74A35B" w:rsidR="00C51F22" w:rsidRPr="00472AC0" w:rsidRDefault="00A47938" w:rsidP="00DF00D2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65281928"/>
                <w:placeholder>
                  <w:docPart w:val="71A97462ED354C4FBDBC47E057E122F8"/>
                </w:placeholder>
                <w:showingPlcHdr/>
                <w:text/>
              </w:sdtPr>
              <w:sdtEndPr/>
              <w:sdtContent>
                <w:r w:rsidR="00DF00D2" w:rsidRPr="00E42F95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  <w:r w:rsidR="00C51F2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5AF58BE8" w14:textId="77777777" w:rsidR="0010122D" w:rsidRDefault="0010122D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DB7C9B" w:rsidRPr="00472AC0" w14:paraId="4B250944" w14:textId="77777777" w:rsidTr="00AB6ECC">
        <w:trPr>
          <w:tblHeader/>
        </w:trPr>
        <w:tc>
          <w:tcPr>
            <w:tcW w:w="10642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95DB63C" w14:textId="4BFBD29E" w:rsidR="00DB7C9B" w:rsidRPr="00165615" w:rsidRDefault="00DC4DE2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INFORMATIONS PERTINENTES</w:t>
            </w:r>
          </w:p>
        </w:tc>
      </w:tr>
      <w:tr w:rsidR="00DB7C9B" w:rsidRPr="00472AC0" w14:paraId="6EE02035" w14:textId="77777777" w:rsidTr="00AB6ECC">
        <w:trPr>
          <w:tblHeader/>
        </w:trPr>
        <w:tc>
          <w:tcPr>
            <w:tcW w:w="1064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66E15E00" w14:textId="1B943F6B" w:rsidR="00DB7C9B" w:rsidRPr="005F53F5" w:rsidRDefault="00DB7C9B" w:rsidP="00AB6ECC">
            <w:pPr>
              <w:spacing w:before="20" w:after="2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F53F5">
              <w:rPr>
                <w:rFonts w:asciiTheme="minorHAnsi" w:hAnsiTheme="minorHAnsi" w:cstheme="minorHAnsi"/>
                <w:i/>
                <w:sz w:val="20"/>
                <w:szCs w:val="20"/>
              </w:rPr>
              <w:t>Ex. : motif d’hospitalisation, diagnostics, médication, pronostic, hospitalisations antérieures</w:t>
            </w:r>
          </w:p>
        </w:tc>
      </w:tr>
      <w:tr w:rsidR="00DB7C9B" w:rsidRPr="00472AC0" w14:paraId="6ED1D899" w14:textId="77777777" w:rsidTr="00AB6ECC">
        <w:trPr>
          <w:trHeight w:val="567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797289961"/>
            <w:placeholder>
              <w:docPart w:val="93B15030E6FC49559A1A114687FF106B"/>
            </w:placeholder>
            <w:showingPlcHdr/>
            <w:text/>
          </w:sdtPr>
          <w:sdtEndPr/>
          <w:sdtContent>
            <w:tc>
              <w:tcPr>
                <w:tcW w:w="10642" w:type="dxa"/>
              </w:tcPr>
              <w:p w14:paraId="274074E9" w14:textId="2C13AEA5" w:rsidR="00DB7C9B" w:rsidRPr="00472AC0" w:rsidRDefault="00D543C9" w:rsidP="00D543C9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42F95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5140E079" w14:textId="40AE4205" w:rsidR="00DB7C9B" w:rsidRDefault="00DB7C9B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3939A5" w:rsidRPr="00472AC0" w14:paraId="006CF202" w14:textId="77777777" w:rsidTr="005F53F5">
        <w:trPr>
          <w:tblHeader/>
        </w:trPr>
        <w:tc>
          <w:tcPr>
            <w:tcW w:w="10642" w:type="dxa"/>
            <w:shd w:val="clear" w:color="auto" w:fill="BFBFBF" w:themeFill="background1" w:themeFillShade="BF"/>
            <w:vAlign w:val="center"/>
          </w:tcPr>
          <w:p w14:paraId="7D3BF683" w14:textId="64891025" w:rsidR="003939A5" w:rsidRPr="00165615" w:rsidRDefault="00206C7E" w:rsidP="00206C7E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COMPORTEMENTS / SYMPTOMATOLOGIE </w:t>
            </w:r>
            <w:r w:rsidR="003939A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/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IMPACT SUR LE FONCTIONNEMENT ET SUR LES SPHÈRES DE VIE</w:t>
            </w:r>
          </w:p>
        </w:tc>
      </w:tr>
      <w:tr w:rsidR="003939A5" w:rsidRPr="00472AC0" w14:paraId="311E0640" w14:textId="77777777" w:rsidTr="005F53F5">
        <w:trPr>
          <w:trHeight w:val="51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-1060476216"/>
            <w:placeholder>
              <w:docPart w:val="8CB35A8D97B84EDDA38FEE287536BCBA"/>
            </w:placeholder>
            <w:showingPlcHdr/>
            <w:text/>
          </w:sdtPr>
          <w:sdtEndPr/>
          <w:sdtContent>
            <w:tc>
              <w:tcPr>
                <w:tcW w:w="10642" w:type="dxa"/>
              </w:tcPr>
              <w:p w14:paraId="6E8CF849" w14:textId="097AF5F5" w:rsidR="003939A5" w:rsidRPr="00472AC0" w:rsidRDefault="00C10B27" w:rsidP="00AB6ECC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42F95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66D0E460" w14:textId="77777777" w:rsidR="00371D38" w:rsidRDefault="00371D38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7C42B1" w:rsidRPr="00472AC0" w14:paraId="4D4F977C" w14:textId="77777777" w:rsidTr="00AB6ECC">
        <w:trPr>
          <w:tblHeader/>
        </w:trPr>
        <w:tc>
          <w:tcPr>
            <w:tcW w:w="10642" w:type="dxa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035775D1" w14:textId="77D38965" w:rsidR="007C42B1" w:rsidRPr="00165615" w:rsidRDefault="001B34A4" w:rsidP="00AB6EC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COMPRÉHENSION CLINIQUE </w:t>
            </w:r>
            <w:r w:rsidR="009618D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7C42B1" w:rsidRPr="00472AC0" w14:paraId="400E6DD1" w14:textId="77777777" w:rsidTr="00AB6ECC">
        <w:trPr>
          <w:tblHeader/>
        </w:trPr>
        <w:tc>
          <w:tcPr>
            <w:tcW w:w="1064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14:paraId="0173519C" w14:textId="027BD8C8" w:rsidR="007C42B1" w:rsidRPr="005F53F5" w:rsidRDefault="007C42B1" w:rsidP="00AB6ECC">
            <w:pPr>
              <w:spacing w:before="20" w:after="2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F53F5">
              <w:rPr>
                <w:rFonts w:asciiTheme="minorHAnsi" w:hAnsiTheme="minorHAnsi" w:cstheme="minorHAnsi"/>
                <w:i/>
                <w:sz w:val="20"/>
                <w:szCs w:val="20"/>
              </w:rPr>
              <w:t>Impressions cliniques ou impressions des besoins prioritaires</w:t>
            </w:r>
          </w:p>
        </w:tc>
      </w:tr>
      <w:tr w:rsidR="007C42B1" w:rsidRPr="00472AC0" w14:paraId="4CF45562" w14:textId="77777777" w:rsidTr="00AB6ECC">
        <w:trPr>
          <w:trHeight w:val="567"/>
        </w:trPr>
        <w:tc>
          <w:tcPr>
            <w:tcW w:w="10642" w:type="dxa"/>
          </w:tcPr>
          <w:p w14:paraId="0497C1D9" w14:textId="4948D77B" w:rsidR="007C42B1" w:rsidRPr="00472AC0" w:rsidRDefault="007C42B1" w:rsidP="00AB6ECC">
            <w:pPr>
              <w:spacing w:before="20" w:after="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3314164"/>
                <w:placeholder>
                  <w:docPart w:val="0C7A86738C7945F9BEE699B5195D0945"/>
                </w:placeholder>
                <w:showingPlcHdr/>
                <w:text/>
              </w:sdtPr>
              <w:sdtEndPr/>
              <w:sdtContent>
                <w:r w:rsidR="00C10B27" w:rsidRPr="00E42F95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sdtContent>
            </w:sdt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58336E25" w14:textId="09284687" w:rsidR="007C42B1" w:rsidRDefault="007C42B1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642"/>
      </w:tblGrid>
      <w:tr w:rsidR="00A537EC" w:rsidRPr="00472AC0" w14:paraId="35C46AB6" w14:textId="77777777" w:rsidTr="005F53F5">
        <w:trPr>
          <w:tblHeader/>
        </w:trPr>
        <w:tc>
          <w:tcPr>
            <w:tcW w:w="10642" w:type="dxa"/>
            <w:shd w:val="clear" w:color="auto" w:fill="BFBFBF" w:themeFill="background1" w:themeFillShade="BF"/>
            <w:vAlign w:val="center"/>
          </w:tcPr>
          <w:p w14:paraId="4B19BF15" w14:textId="31E1E591" w:rsidR="00A537EC" w:rsidRPr="00165615" w:rsidRDefault="00ED3B68" w:rsidP="00A537EC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NOTES SUPPLÉMENTAIRES</w:t>
            </w:r>
          </w:p>
        </w:tc>
      </w:tr>
      <w:tr w:rsidR="00A537EC" w:rsidRPr="00472AC0" w14:paraId="3B81F511" w14:textId="77777777" w:rsidTr="005F53F5">
        <w:trPr>
          <w:trHeight w:val="510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id w:val="58072075"/>
            <w:placeholder>
              <w:docPart w:val="0A58FEE3F92241FD830B96D04A30A7AE"/>
            </w:placeholder>
            <w:showingPlcHdr/>
            <w:text/>
          </w:sdtPr>
          <w:sdtEndPr/>
          <w:sdtContent>
            <w:tc>
              <w:tcPr>
                <w:tcW w:w="10642" w:type="dxa"/>
              </w:tcPr>
              <w:p w14:paraId="4B3E990A" w14:textId="161AD625" w:rsidR="00A537EC" w:rsidRPr="00472AC0" w:rsidRDefault="00C10B27" w:rsidP="00AB6ECC">
                <w:pPr>
                  <w:spacing w:before="20" w:after="20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E42F95">
                  <w:rPr>
                    <w:rStyle w:val="Textedelespacerserv"/>
                    <w:rFonts w:eastAsiaTheme="minorHAnsi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7CA14E66" w14:textId="439EFA30" w:rsidR="009B29FC" w:rsidRDefault="009B29FC">
      <w:pPr>
        <w:rPr>
          <w:rFonts w:asciiTheme="minorHAnsi" w:hAnsiTheme="minorHAnsi" w:cstheme="minorHAnsi"/>
          <w:sz w:val="20"/>
        </w:rPr>
      </w:pPr>
    </w:p>
    <w:p w14:paraId="1219FFB4" w14:textId="0F83180C" w:rsidR="009B63D0" w:rsidRDefault="009B63D0" w:rsidP="009B63D0">
      <w:pPr>
        <w:rPr>
          <w:rFonts w:asciiTheme="minorHAnsi" w:hAnsiTheme="minorHAnsi" w:cs="Arial"/>
          <w:sz w:val="20"/>
          <w:szCs w:val="20"/>
        </w:rPr>
      </w:pPr>
    </w:p>
    <w:p w14:paraId="0A7353EB" w14:textId="77777777" w:rsidR="009B63D0" w:rsidRPr="005F53F5" w:rsidRDefault="009B63D0" w:rsidP="009B63D0">
      <w:pPr>
        <w:rPr>
          <w:rFonts w:asciiTheme="minorHAnsi" w:hAnsiTheme="minorHAnsi" w:cstheme="minorHAnsi"/>
          <w:b/>
          <w:sz w:val="20"/>
          <w:szCs w:val="20"/>
        </w:rPr>
      </w:pPr>
      <w:r w:rsidRPr="005F53F5">
        <w:rPr>
          <w:rFonts w:asciiTheme="minorHAnsi" w:hAnsiTheme="minorHAnsi" w:cstheme="minorHAnsi"/>
          <w:b/>
          <w:sz w:val="20"/>
          <w:szCs w:val="20"/>
        </w:rPr>
        <w:t>CONSENTEMENT</w:t>
      </w:r>
    </w:p>
    <w:p w14:paraId="05670257" w14:textId="77777777" w:rsidR="009B63D0" w:rsidRPr="005F53F5" w:rsidRDefault="009B63D0" w:rsidP="009B63D0">
      <w:pPr>
        <w:rPr>
          <w:rFonts w:asciiTheme="minorHAnsi" w:hAnsiTheme="minorHAnsi" w:cstheme="minorHAnsi"/>
          <w:b/>
          <w:sz w:val="20"/>
          <w:szCs w:val="20"/>
        </w:rPr>
      </w:pPr>
    </w:p>
    <w:p w14:paraId="0EE625E4" w14:textId="41342ACB" w:rsidR="009B63D0" w:rsidRPr="005F53F5" w:rsidRDefault="00A47938" w:rsidP="009B63D0">
      <w:pPr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717246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3D0" w:rsidRPr="005F53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B63D0" w:rsidRPr="005F53F5">
        <w:rPr>
          <w:rFonts w:asciiTheme="minorHAnsi" w:hAnsiTheme="minorHAnsi" w:cstheme="minorHAnsi"/>
          <w:sz w:val="20"/>
          <w:szCs w:val="20"/>
        </w:rPr>
        <w:t xml:space="preserve"> </w:t>
      </w:r>
      <w:r w:rsidR="00186B3C" w:rsidRPr="005F53F5">
        <w:rPr>
          <w:rFonts w:asciiTheme="minorHAnsi" w:hAnsiTheme="minorHAnsi" w:cstheme="minorHAnsi"/>
          <w:sz w:val="20"/>
          <w:szCs w:val="20"/>
        </w:rPr>
        <w:t>Le service de psychoéducation (rôle et fonction) a été présenté</w:t>
      </w:r>
      <w:r w:rsidR="00ED3B68" w:rsidRPr="005F53F5">
        <w:rPr>
          <w:rFonts w:asciiTheme="minorHAnsi" w:hAnsiTheme="minorHAnsi" w:cstheme="minorHAnsi"/>
          <w:sz w:val="20"/>
          <w:szCs w:val="20"/>
        </w:rPr>
        <w:t xml:space="preserve"> à l’usager </w:t>
      </w:r>
      <w:r w:rsidR="009B63D0" w:rsidRPr="005F53F5">
        <w:rPr>
          <w:rFonts w:asciiTheme="minorHAnsi" w:hAnsiTheme="minorHAnsi" w:cstheme="minorHAnsi"/>
          <w:sz w:val="20"/>
          <w:szCs w:val="20"/>
        </w:rPr>
        <w:t>ou son représentant légal.</w:t>
      </w:r>
    </w:p>
    <w:p w14:paraId="253A0A7A" w14:textId="1CB24A3B" w:rsidR="009B63D0" w:rsidRPr="005F53F5" w:rsidRDefault="00A47938" w:rsidP="009B63D0">
      <w:pPr>
        <w:rPr>
          <w:rFonts w:asciiTheme="minorHAnsi" w:hAnsiTheme="minorHAnsi" w:cstheme="minorHAnsi"/>
          <w:sz w:val="20"/>
          <w:szCs w:val="20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583792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3D0" w:rsidRPr="005F53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B63D0" w:rsidRPr="005F53F5">
        <w:rPr>
          <w:rFonts w:asciiTheme="minorHAnsi" w:hAnsiTheme="minorHAnsi" w:cstheme="minorHAnsi"/>
          <w:sz w:val="20"/>
          <w:szCs w:val="20"/>
        </w:rPr>
        <w:t xml:space="preserve"> Consentement </w:t>
      </w:r>
      <w:r w:rsidR="009B63D0" w:rsidRPr="005F53F5">
        <w:rPr>
          <w:rFonts w:asciiTheme="minorHAnsi" w:hAnsiTheme="minorHAnsi" w:cstheme="minorHAnsi"/>
          <w:b/>
          <w:sz w:val="20"/>
          <w:szCs w:val="20"/>
        </w:rPr>
        <w:t>obtenu</w:t>
      </w:r>
      <w:r w:rsidR="00ED3B68" w:rsidRPr="005F53F5">
        <w:rPr>
          <w:rFonts w:asciiTheme="minorHAnsi" w:hAnsiTheme="minorHAnsi" w:cstheme="minorHAnsi"/>
          <w:sz w:val="20"/>
          <w:szCs w:val="20"/>
        </w:rPr>
        <w:t xml:space="preserve"> de l’usager </w:t>
      </w:r>
      <w:r w:rsidR="009B63D0" w:rsidRPr="005F53F5">
        <w:rPr>
          <w:rFonts w:asciiTheme="minorHAnsi" w:hAnsiTheme="minorHAnsi" w:cstheme="minorHAnsi"/>
          <w:sz w:val="20"/>
          <w:szCs w:val="20"/>
        </w:rPr>
        <w:t xml:space="preserve">ou </w:t>
      </w:r>
      <w:r w:rsidR="009958EB" w:rsidRPr="005F53F5">
        <w:rPr>
          <w:rFonts w:asciiTheme="minorHAnsi" w:hAnsiTheme="minorHAnsi" w:cstheme="minorHAnsi"/>
          <w:sz w:val="20"/>
          <w:szCs w:val="20"/>
        </w:rPr>
        <w:t>son représentant quant aux services de psychoéducation proposés.</w:t>
      </w:r>
    </w:p>
    <w:p w14:paraId="3EB0BD44" w14:textId="008E2C2F" w:rsidR="009B63D0" w:rsidRPr="00A37BC7" w:rsidRDefault="00A47938" w:rsidP="009B63D0">
      <w:pPr>
        <w:rPr>
          <w:rFonts w:asciiTheme="minorHAnsi" w:hAnsiTheme="minorHAnsi" w:cs="Arial"/>
          <w:sz w:val="18"/>
          <w:szCs w:val="18"/>
        </w:rPr>
      </w:pPr>
      <w:sdt>
        <w:sdtPr>
          <w:rPr>
            <w:rFonts w:asciiTheme="minorHAnsi" w:hAnsiTheme="minorHAnsi" w:cstheme="minorHAnsi"/>
            <w:sz w:val="20"/>
            <w:szCs w:val="20"/>
          </w:rPr>
          <w:id w:val="1267204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3D0" w:rsidRPr="005F53F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9B63D0" w:rsidRPr="005F53F5">
        <w:rPr>
          <w:rFonts w:asciiTheme="minorHAnsi" w:hAnsiTheme="minorHAnsi" w:cstheme="minorHAnsi"/>
          <w:sz w:val="20"/>
          <w:szCs w:val="20"/>
        </w:rPr>
        <w:t xml:space="preserve"> Consentement </w:t>
      </w:r>
      <w:r w:rsidR="009B63D0" w:rsidRPr="005F53F5">
        <w:rPr>
          <w:rFonts w:asciiTheme="minorHAnsi" w:hAnsiTheme="minorHAnsi" w:cstheme="minorHAnsi"/>
          <w:b/>
          <w:sz w:val="20"/>
          <w:szCs w:val="20"/>
        </w:rPr>
        <w:t>non-obtenu</w:t>
      </w:r>
      <w:r w:rsidR="009B63D0" w:rsidRPr="005F53F5">
        <w:rPr>
          <w:rFonts w:asciiTheme="minorHAnsi" w:hAnsiTheme="minorHAnsi" w:cstheme="minorHAnsi"/>
          <w:sz w:val="20"/>
          <w:szCs w:val="20"/>
        </w:rPr>
        <w:t xml:space="preserve"> de l</w:t>
      </w:r>
      <w:r w:rsidR="009958EB" w:rsidRPr="005F53F5">
        <w:rPr>
          <w:rFonts w:asciiTheme="minorHAnsi" w:hAnsiTheme="minorHAnsi" w:cstheme="minorHAnsi"/>
          <w:sz w:val="20"/>
          <w:szCs w:val="20"/>
        </w:rPr>
        <w:t>’usager</w:t>
      </w:r>
      <w:r w:rsidR="00ED3B68" w:rsidRPr="005F53F5">
        <w:rPr>
          <w:rFonts w:asciiTheme="minorHAnsi" w:hAnsiTheme="minorHAnsi" w:cstheme="minorHAnsi"/>
          <w:sz w:val="20"/>
          <w:szCs w:val="20"/>
        </w:rPr>
        <w:t xml:space="preserve"> </w:t>
      </w:r>
      <w:r w:rsidR="00FD7CCE" w:rsidRPr="005F53F5">
        <w:rPr>
          <w:rFonts w:asciiTheme="minorHAnsi" w:hAnsiTheme="minorHAnsi" w:cstheme="minorHAnsi"/>
          <w:sz w:val="20"/>
          <w:szCs w:val="20"/>
        </w:rPr>
        <w:t>ou</w:t>
      </w:r>
      <w:r w:rsidR="009958EB" w:rsidRPr="005F53F5">
        <w:rPr>
          <w:rFonts w:asciiTheme="minorHAnsi" w:hAnsiTheme="minorHAnsi" w:cstheme="minorHAnsi"/>
          <w:sz w:val="20"/>
          <w:szCs w:val="20"/>
        </w:rPr>
        <w:t xml:space="preserve"> son représentant quant aux services de psychoéducation proposés</w:t>
      </w:r>
      <w:r w:rsidR="009958EB">
        <w:rPr>
          <w:rFonts w:asciiTheme="minorHAnsi" w:hAnsiTheme="minorHAnsi" w:cs="Arial"/>
          <w:sz w:val="18"/>
          <w:szCs w:val="18"/>
        </w:rPr>
        <w:t>.</w:t>
      </w:r>
    </w:p>
    <w:p w14:paraId="7E21CED0" w14:textId="43720EDC" w:rsidR="009B29FC" w:rsidRDefault="009B29FC">
      <w:pPr>
        <w:rPr>
          <w:rFonts w:asciiTheme="minorHAnsi" w:hAnsiTheme="minorHAnsi" w:cstheme="minorHAnsi"/>
          <w:sz w:val="20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4402"/>
        <w:gridCol w:w="1136"/>
        <w:gridCol w:w="2131"/>
      </w:tblGrid>
      <w:tr w:rsidR="00C10B27" w:rsidRPr="005F53F5" w14:paraId="3AE54105" w14:textId="77777777" w:rsidTr="000E551C">
        <w:trPr>
          <w:trHeight w:val="737"/>
        </w:trPr>
        <w:tc>
          <w:tcPr>
            <w:tcW w:w="2983" w:type="dxa"/>
            <w:tcBorders>
              <w:top w:val="nil"/>
              <w:bottom w:val="nil"/>
            </w:tcBorders>
            <w:vAlign w:val="bottom"/>
          </w:tcPr>
          <w:p w14:paraId="2FE8762E" w14:textId="77777777" w:rsidR="00C10B27" w:rsidRPr="005F53F5" w:rsidRDefault="00C10B27" w:rsidP="00D7132C">
            <w:pPr>
              <w:keepNext/>
              <w:ind w:right="-106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F53F5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 :</w:t>
            </w:r>
          </w:p>
        </w:tc>
        <w:tc>
          <w:tcPr>
            <w:tcW w:w="4402" w:type="dxa"/>
            <w:tcBorders>
              <w:top w:val="nil"/>
              <w:bottom w:val="single" w:sz="4" w:space="0" w:color="auto"/>
            </w:tcBorders>
            <w:vAlign w:val="bottom"/>
          </w:tcPr>
          <w:p w14:paraId="2202CE7D" w14:textId="28925177" w:rsidR="00C10B27" w:rsidRPr="005F53F5" w:rsidRDefault="00A47938" w:rsidP="00D7132C">
            <w:pPr>
              <w:keepNext/>
              <w:tabs>
                <w:tab w:val="left" w:pos="25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 w:cstheme="minorHAnsi"/>
                  <w:sz w:val="16"/>
                  <w:szCs w:val="16"/>
                </w:rPr>
                <w:alias w:val="Insérer votre signature électronique"/>
                <w:tag w:val="Insérer votre signature électronique"/>
                <w:id w:val="-211504919"/>
                <w:showingPlcHdr/>
                <w:picture/>
              </w:sdtPr>
              <w:sdtEndPr/>
              <w:sdtContent>
                <w:r w:rsidR="00C10B27" w:rsidRPr="005F53F5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737BA92C" wp14:editId="6A15F445">
                      <wp:extent cx="508000" cy="253908"/>
                      <wp:effectExtent l="0" t="0" r="635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90404" cy="295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1136" w:type="dxa"/>
            <w:tcBorders>
              <w:top w:val="nil"/>
              <w:bottom w:val="nil"/>
            </w:tcBorders>
            <w:vAlign w:val="bottom"/>
          </w:tcPr>
          <w:p w14:paraId="60B858D1" w14:textId="77777777" w:rsidR="00C10B27" w:rsidRPr="005F53F5" w:rsidRDefault="00C10B27" w:rsidP="00D7132C">
            <w:pPr>
              <w:keepNext/>
              <w:ind w:right="39"/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F53F5">
              <w:rPr>
                <w:rFonts w:asciiTheme="minorHAnsi" w:hAnsiTheme="minorHAnsi" w:cstheme="minorHAnsi"/>
                <w:b/>
                <w:sz w:val="16"/>
                <w:szCs w:val="16"/>
              </w:rPr>
              <w:t>Date :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1740826181"/>
            <w:placeholder>
              <w:docPart w:val="2734B0FC28814E71B137D6D38C3FFB9F"/>
            </w:placeholder>
            <w:showingPlcHdr/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2131" w:type="dxa"/>
                <w:tcBorders>
                  <w:top w:val="nil"/>
                  <w:bottom w:val="single" w:sz="4" w:space="0" w:color="auto"/>
                </w:tcBorders>
                <w:vAlign w:val="bottom"/>
              </w:tcPr>
              <w:p w14:paraId="1B3427BD" w14:textId="77777777" w:rsidR="00C10B27" w:rsidRPr="005F53F5" w:rsidRDefault="00C10B27" w:rsidP="00D7132C">
                <w:pPr>
                  <w:keepNext/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5F53F5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</w:tbl>
    <w:p w14:paraId="5106E2FE" w14:textId="77777777" w:rsidR="000E551C" w:rsidRDefault="000E551C" w:rsidP="000E551C">
      <w:pPr>
        <w:tabs>
          <w:tab w:val="left" w:pos="5245"/>
        </w:tabs>
        <w:ind w:left="7788"/>
        <w:jc w:val="center"/>
        <w:rPr>
          <w:rFonts w:asciiTheme="minorHAnsi" w:hAnsiTheme="minorHAnsi" w:cstheme="minorHAnsi"/>
          <w:sz w:val="20"/>
          <w:szCs w:val="20"/>
        </w:rPr>
      </w:pPr>
      <w:r w:rsidRPr="005F53F5">
        <w:rPr>
          <w:rFonts w:asciiTheme="minorHAnsi" w:hAnsiTheme="minorHAnsi" w:cs="Arial"/>
          <w:sz w:val="16"/>
          <w:szCs w:val="16"/>
        </w:rPr>
        <w:t>aaaa-mm-jj</w:t>
      </w:r>
    </w:p>
    <w:p w14:paraId="07FC41F9" w14:textId="77777777" w:rsidR="00C10B27" w:rsidRPr="00483754" w:rsidRDefault="00C10B27" w:rsidP="000E551C">
      <w:pPr>
        <w:tabs>
          <w:tab w:val="left" w:pos="2520"/>
        </w:tabs>
        <w:ind w:left="9204"/>
        <w:rPr>
          <w:rFonts w:asciiTheme="minorHAnsi" w:hAnsiTheme="minorHAnsi" w:cstheme="minorHAnsi"/>
          <w:sz w:val="20"/>
        </w:rPr>
      </w:pPr>
    </w:p>
    <w:p w14:paraId="2F137690" w14:textId="2ED2DA9D" w:rsidR="009B29FC" w:rsidRDefault="009B29FC">
      <w:pPr>
        <w:rPr>
          <w:rFonts w:asciiTheme="minorHAnsi" w:hAnsiTheme="minorHAnsi" w:cstheme="minorHAnsi"/>
          <w:sz w:val="20"/>
        </w:rPr>
      </w:pPr>
    </w:p>
    <w:p w14:paraId="6A197AD2" w14:textId="1456CCC6" w:rsidR="009B29FC" w:rsidRDefault="009B29FC">
      <w:pPr>
        <w:rPr>
          <w:rFonts w:asciiTheme="minorHAnsi" w:hAnsiTheme="minorHAnsi" w:cstheme="minorHAnsi"/>
          <w:sz w:val="20"/>
        </w:rPr>
      </w:pPr>
    </w:p>
    <w:p w14:paraId="60FA9268" w14:textId="6D7912A4" w:rsidR="009B29FC" w:rsidRDefault="009B29FC">
      <w:pPr>
        <w:rPr>
          <w:rFonts w:asciiTheme="minorHAnsi" w:hAnsiTheme="minorHAnsi" w:cstheme="minorHAnsi"/>
          <w:sz w:val="20"/>
        </w:rPr>
      </w:pPr>
    </w:p>
    <w:p w14:paraId="58CD00B5" w14:textId="35354C93" w:rsidR="009B29FC" w:rsidRDefault="009B29FC">
      <w:pPr>
        <w:rPr>
          <w:rFonts w:asciiTheme="minorHAnsi" w:hAnsiTheme="minorHAnsi" w:cstheme="minorHAnsi"/>
          <w:sz w:val="20"/>
        </w:rPr>
      </w:pPr>
    </w:p>
    <w:p w14:paraId="58C763D7" w14:textId="761FB37B" w:rsidR="009B29FC" w:rsidRDefault="009B29FC">
      <w:pPr>
        <w:rPr>
          <w:rFonts w:asciiTheme="minorHAnsi" w:hAnsiTheme="minorHAnsi" w:cstheme="minorHAnsi"/>
          <w:sz w:val="20"/>
        </w:rPr>
      </w:pPr>
    </w:p>
    <w:p w14:paraId="39356E9E" w14:textId="77777777" w:rsidR="009B29FC" w:rsidRDefault="009B29FC">
      <w:pPr>
        <w:rPr>
          <w:rFonts w:asciiTheme="minorHAnsi" w:hAnsiTheme="minorHAnsi" w:cstheme="minorHAnsi"/>
          <w:sz w:val="20"/>
        </w:rPr>
      </w:pPr>
    </w:p>
    <w:p w14:paraId="1458B4E3" w14:textId="77777777" w:rsidR="00165615" w:rsidRPr="00483754" w:rsidRDefault="00165615" w:rsidP="00ED1325">
      <w:pPr>
        <w:keepNext/>
        <w:spacing w:after="120"/>
        <w:rPr>
          <w:rFonts w:asciiTheme="minorHAnsi" w:hAnsiTheme="minorHAnsi" w:cstheme="minorHAnsi"/>
          <w:sz w:val="20"/>
        </w:rPr>
      </w:pPr>
    </w:p>
    <w:p w14:paraId="4FD6D04D" w14:textId="77777777" w:rsidR="0055248C" w:rsidRPr="00F67939" w:rsidRDefault="0055248C" w:rsidP="00ED1325">
      <w:pPr>
        <w:keepNext/>
        <w:spacing w:after="120"/>
        <w:rPr>
          <w:rFonts w:asciiTheme="minorHAnsi" w:hAnsiTheme="minorHAnsi" w:cstheme="minorHAnsi"/>
          <w:sz w:val="20"/>
        </w:rPr>
      </w:pPr>
    </w:p>
    <w:p w14:paraId="49F26613" w14:textId="77777777" w:rsidR="00240B84" w:rsidRPr="00F67939" w:rsidRDefault="00240B84" w:rsidP="006C647A">
      <w:pPr>
        <w:spacing w:before="120" w:after="60" w:line="276" w:lineRule="auto"/>
        <w:rPr>
          <w:rFonts w:asciiTheme="minorHAnsi" w:hAnsiTheme="minorHAnsi" w:cstheme="minorHAnsi"/>
          <w:sz w:val="20"/>
          <w:szCs w:val="20"/>
        </w:rPr>
      </w:pPr>
    </w:p>
    <w:p w14:paraId="688033BF" w14:textId="77777777" w:rsidR="0057158C" w:rsidRDefault="0057158C" w:rsidP="00DD133D">
      <w:pPr>
        <w:tabs>
          <w:tab w:val="left" w:pos="5245"/>
        </w:tabs>
        <w:rPr>
          <w:rFonts w:asciiTheme="minorHAnsi" w:hAnsiTheme="minorHAnsi" w:cstheme="minorHAnsi"/>
          <w:sz w:val="20"/>
          <w:szCs w:val="20"/>
        </w:rPr>
      </w:pPr>
    </w:p>
    <w:p w14:paraId="4843B314" w14:textId="77777777" w:rsidR="0079796A" w:rsidRPr="00483754" w:rsidRDefault="0079796A" w:rsidP="005D6700">
      <w:pPr>
        <w:tabs>
          <w:tab w:val="left" w:pos="2520"/>
        </w:tabs>
        <w:rPr>
          <w:rFonts w:asciiTheme="minorHAnsi" w:hAnsiTheme="minorHAnsi" w:cstheme="minorHAnsi"/>
          <w:sz w:val="20"/>
        </w:rPr>
      </w:pPr>
    </w:p>
    <w:sectPr w:rsidR="0079796A" w:rsidRPr="00483754" w:rsidSect="00AB7CE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992" w:right="567" w:bottom="992" w:left="1021" w:header="709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98AA99" w14:textId="77777777" w:rsidR="00A47938" w:rsidRDefault="00A47938" w:rsidP="0081257E">
      <w:r>
        <w:separator/>
      </w:r>
    </w:p>
  </w:endnote>
  <w:endnote w:type="continuationSeparator" w:id="0">
    <w:p w14:paraId="07E115A2" w14:textId="77777777" w:rsidR="00A47938" w:rsidRDefault="00A47938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1EDFF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4054023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71E5D120" w14:textId="4817E296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EB47DE" w:rsidRPr="00EB47DE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1B963" w14:textId="77777777" w:rsidR="00EE71AF" w:rsidRPr="002C0510" w:rsidRDefault="009F0AF9" w:rsidP="00DD3A14">
    <w:pPr>
      <w:pStyle w:val="Pieddepage"/>
      <w:tabs>
        <w:tab w:val="clear" w:pos="4320"/>
        <w:tab w:val="clear" w:pos="8640"/>
        <w:tab w:val="center" w:pos="5245"/>
        <w:tab w:val="right" w:pos="11057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9429750</wp:posOffset>
              </wp:positionV>
              <wp:extent cx="3240000" cy="392400"/>
              <wp:effectExtent l="0" t="0" r="0" b="0"/>
              <wp:wrapNone/>
              <wp:docPr id="6" name="Zone de text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B473CA" w14:textId="1C4E7BA2" w:rsidR="009F0AF9" w:rsidRPr="00783D34" w:rsidRDefault="006620A2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PRISE EN CHARGE SERVICES DE PSYCHOÉDUCATION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6" type="#_x0000_t202" style="position:absolute;margin-left:0;margin-top:742.5pt;width:255.1pt;height:30.9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" filled="f" stroked="f" strokeweight=".5pt">
              <v:textbox>
                <w:txbxContent>
                  <w:p w14:paraId="4CB473CA" w14:textId="1C4E7BA2" w:rsidR="009F0AF9" w:rsidRPr="00783D34" w:rsidRDefault="006620A2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PRISE EN CHARGE SERVICES DE PSYCHOÉDUCATION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DF095A">
      <w:rPr>
        <w:rFonts w:asciiTheme="minorHAnsi" w:hAnsiTheme="minorHAnsi" w:cstheme="minorHAnsi"/>
        <w:sz w:val="15"/>
        <w:szCs w:val="15"/>
      </w:rPr>
      <w:t>Dossier de l’usager</w:t>
    </w:r>
  </w:p>
  <w:p w14:paraId="41CAE805" w14:textId="0FAF1024" w:rsidR="00EE71AF" w:rsidRPr="009241CF" w:rsidRDefault="002A6064" w:rsidP="00DD3A14">
    <w:pPr>
      <w:pStyle w:val="Pieddepage"/>
      <w:tabs>
        <w:tab w:val="clear" w:pos="4320"/>
        <w:tab w:val="clear" w:pos="8640"/>
        <w:tab w:val="center" w:pos="5245"/>
        <w:tab w:val="right" w:pos="11057"/>
      </w:tabs>
      <w:rPr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CLI-60472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5"/>
        <w:szCs w:val="15"/>
      </w:rPr>
      <w:t>(rév.2022-02</w:t>
    </w:r>
    <w:r w:rsidRPr="00015646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b/>
        <w:sz w:val="20"/>
        <w:szCs w:val="20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EB47DE" w:rsidRPr="00EB47DE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EB47DE" w:rsidRPr="00EB47DE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C5202" w14:textId="77777777" w:rsidR="00EE71AF" w:rsidRPr="002C0510" w:rsidRDefault="009F0AF9" w:rsidP="00DD3A14">
    <w:pPr>
      <w:pStyle w:val="Pieddepage"/>
      <w:tabs>
        <w:tab w:val="clear" w:pos="4320"/>
        <w:tab w:val="clear" w:pos="8640"/>
        <w:tab w:val="center" w:pos="5245"/>
        <w:tab w:val="right" w:pos="11057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37289CC" wp14:editId="7C1D0D94">
              <wp:simplePos x="0" y="0"/>
              <wp:positionH relativeFrom="column">
                <wp:align>center</wp:align>
              </wp:positionH>
              <wp:positionV relativeFrom="page">
                <wp:posOffset>9408160</wp:posOffset>
              </wp:positionV>
              <wp:extent cx="3240000" cy="392400"/>
              <wp:effectExtent l="0" t="0" r="0" b="0"/>
              <wp:wrapNone/>
              <wp:docPr id="7" name="Zone de text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40000" cy="392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995089" w14:textId="153B192E" w:rsidR="009F0AF9" w:rsidRPr="00783D34" w:rsidRDefault="006620A2" w:rsidP="009F0AF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20"/>
                            </w:rPr>
                            <w:t>PRISE EN CHARGE SERVICES DE PSYCHOÉDUCATION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7289CC" id="_x0000_t202" coordsize="21600,21600" o:spt="202" path="m,l,21600r21600,l21600,xe">
              <v:stroke joinstyle="miter"/>
              <v:path gradientshapeok="t" o:connecttype="rect"/>
            </v:shapetype>
            <v:shape id="Zone de texte 7" o:spid="_x0000_s1027" type="#_x0000_t202" style="position:absolute;margin-left:0;margin-top:740.8pt;width:255.1pt;height:30.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" filled="f" stroked="f" strokeweight=".5pt">
              <v:textbox>
                <w:txbxContent>
                  <w:p w14:paraId="04995089" w14:textId="153B192E" w:rsidR="009F0AF9" w:rsidRPr="00783D34" w:rsidRDefault="006620A2" w:rsidP="009F0AF9">
                    <w:pPr>
                      <w:jc w:val="center"/>
                      <w:rPr>
                        <w:rFonts w:asciiTheme="minorHAnsi" w:hAnsiTheme="minorHAnsi" w:cstheme="minorHAnsi"/>
                        <w:b/>
                        <w:sz w:val="20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20"/>
                      </w:rPr>
                      <w:t>PRISE EN CHARGE SERVICES DE PSYCHOÉDUCATION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84540F">
      <w:rPr>
        <w:rFonts w:asciiTheme="minorHAnsi" w:hAnsiTheme="minorHAnsi" w:cstheme="minorHAnsi"/>
        <w:sz w:val="15"/>
        <w:szCs w:val="15"/>
      </w:rPr>
      <w:t>de l’usager</w:t>
    </w:r>
  </w:p>
  <w:p w14:paraId="08B34FD2" w14:textId="36C5313C" w:rsidR="00EE71AF" w:rsidRPr="002C0510" w:rsidRDefault="005F53F5" w:rsidP="00DD3A14">
    <w:pPr>
      <w:pStyle w:val="Pieddepage"/>
      <w:tabs>
        <w:tab w:val="clear" w:pos="4320"/>
        <w:tab w:val="clear" w:pos="8640"/>
        <w:tab w:val="center" w:pos="5245"/>
        <w:tab w:val="right" w:pos="11057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CLI-60472</w:t>
    </w:r>
    <w:r w:rsidR="00483754" w:rsidRPr="002C0510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15"/>
        <w:szCs w:val="15"/>
      </w:rPr>
      <w:t>(</w:t>
    </w:r>
    <w:r w:rsidR="002A6064">
      <w:rPr>
        <w:rFonts w:asciiTheme="minorHAnsi" w:hAnsiTheme="minorHAnsi" w:cstheme="minorHAnsi"/>
        <w:sz w:val="15"/>
        <w:szCs w:val="15"/>
      </w:rPr>
      <w:t>rév.2022-02</w:t>
    </w:r>
    <w:r w:rsidR="00483754" w:rsidRPr="00015646">
      <w:rPr>
        <w:rFonts w:asciiTheme="minorHAnsi" w:hAnsiTheme="minorHAnsi" w:cstheme="minorHAnsi"/>
        <w:sz w:val="15"/>
        <w:szCs w:val="15"/>
      </w:rPr>
      <w:t>)</w:t>
    </w:r>
    <w:r w:rsidR="002528A7">
      <w:rPr>
        <w:rFonts w:asciiTheme="minorHAnsi" w:hAnsiTheme="minorHAnsi" w:cstheme="minorHAnsi"/>
        <w:sz w:val="15"/>
        <w:szCs w:val="15"/>
      </w:rPr>
      <w:t xml:space="preserve"> </w:t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ab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PAGE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EB47DE" w:rsidRPr="00EB47DE">
      <w:rPr>
        <w:rFonts w:asciiTheme="minorHAnsi" w:hAnsiTheme="minorHAnsi" w:cstheme="minorHAnsi"/>
        <w:bCs/>
        <w:noProof/>
        <w:sz w:val="15"/>
        <w:szCs w:val="15"/>
        <w:lang w:val="fr-FR"/>
      </w:rPr>
      <w:t>1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  <w:r w:rsidR="00EE71AF" w:rsidRPr="00483754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begin"/>
    </w:r>
    <w:r w:rsidR="00EE71AF" w:rsidRPr="00483754">
      <w:rPr>
        <w:rFonts w:asciiTheme="minorHAnsi" w:hAnsiTheme="minorHAnsi" w:cstheme="minorHAnsi"/>
        <w:bCs/>
        <w:sz w:val="15"/>
        <w:szCs w:val="15"/>
      </w:rPr>
      <w:instrText>NUMPAGES  \* Arabic  \* MERGEFORMAT</w:instrTex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separate"/>
    </w:r>
    <w:r w:rsidR="00EB47DE" w:rsidRPr="00EB47DE">
      <w:rPr>
        <w:rFonts w:asciiTheme="minorHAnsi" w:hAnsiTheme="minorHAnsi" w:cstheme="minorHAnsi"/>
        <w:bCs/>
        <w:noProof/>
        <w:sz w:val="15"/>
        <w:szCs w:val="15"/>
        <w:lang w:val="fr-FR"/>
      </w:rPr>
      <w:t>2</w:t>
    </w:r>
    <w:r w:rsidR="00EE71AF" w:rsidRPr="00483754">
      <w:rPr>
        <w:rFonts w:asciiTheme="minorHAnsi" w:hAnsiTheme="minorHAnsi" w:cstheme="minorHAnsi"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00AF6" w14:textId="77777777" w:rsidR="00A47938" w:rsidRDefault="00A47938" w:rsidP="0081257E">
      <w:r>
        <w:separator/>
      </w:r>
    </w:p>
  </w:footnote>
  <w:footnote w:type="continuationSeparator" w:id="0">
    <w:p w14:paraId="718066AB" w14:textId="77777777" w:rsidR="00A47938" w:rsidRDefault="00A47938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832121" w14:textId="16068F71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Nom, Prénom"/>
        <w:tag w:val="Nom, Prénom"/>
        <w:id w:val="-1822429111"/>
        <w:placeholder>
          <w:docPart w:val="B81E9FCA672D43AF82BDB2B7D826031F"/>
        </w:placeholder>
        <w:showingPlcHdr/>
      </w:sdtPr>
      <w:sdtContent>
        <w:r w:rsidR="00EB47DE" w:rsidRPr="005F53F5">
          <w:rPr>
            <w:rFonts w:ascii="Arial" w:hAnsi="Arial" w:cs="Arial"/>
            <w:color w:val="000000"/>
            <w:sz w:val="16"/>
            <w:szCs w:val="16"/>
            <w14:textFill>
              <w14:solidFill>
                <w14:srgbClr w14:val="000000">
                  <w14:alpha w14:val="55000"/>
                </w14:srgbClr>
              </w14:solidFill>
            </w14:textFill>
          </w:rPr>
          <w:t xml:space="preserve"> 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  <w14:textFill>
            <w14:solidFill>
              <w14:schemeClr w14:val="tx1">
                <w14:alpha w14:val="55000"/>
              </w14:schemeClr>
            </w14:solidFill>
          </w14:textFill>
        </w:rPr>
        <w:alias w:val="Dossier"/>
        <w:tag w:val="No dossier"/>
        <w:id w:val="-1086303535"/>
        <w:placeholder>
          <w:docPart w:val="DFE83BE29ADB4B538E3A273488431F3E"/>
        </w:placeholder>
      </w:sdtPr>
      <w:sdtContent>
        <w:r w:rsidR="00EB47DE" w:rsidRPr="005F53F5">
          <w:rPr>
            <w:rFonts w:ascii="Arial" w:hAnsi="Arial" w:cs="Arial"/>
            <w:color w:val="000000" w:themeColor="text1"/>
            <w:sz w:val="16"/>
            <w:szCs w:val="16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</w:t>
        </w:r>
      </w:sdtContent>
    </w:sdt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205BA" w14:textId="2FEDE958" w:rsidR="00062CCC" w:rsidRPr="00483754" w:rsidRDefault="00062CCC" w:rsidP="00E31139">
    <w:pPr>
      <w:pStyle w:val="En-tte"/>
      <w:tabs>
        <w:tab w:val="clear" w:pos="8640"/>
        <w:tab w:val="right" w:pos="10065"/>
      </w:tabs>
      <w:spacing w:before="240"/>
      <w:rPr>
        <w:rFonts w:asciiTheme="minorHAnsi" w:hAnsiTheme="minorHAnsi" w:cstheme="minorHAnsi"/>
        <w:color w:val="000000" w:themeColor="text1"/>
        <w:sz w:val="20"/>
        <w:szCs w:val="20"/>
      </w:rPr>
    </w:pPr>
    <w:r w:rsidRPr="00483754">
      <w:rPr>
        <w:rFonts w:asciiTheme="minorHAnsi" w:hAnsiTheme="minorHAnsi" w:cstheme="minorHAnsi"/>
        <w:color w:val="000000" w:themeColor="text1"/>
        <w:sz w:val="20"/>
        <w:szCs w:val="20"/>
      </w:rPr>
      <w:t xml:space="preserve">Nom, Prénom : 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Nom_Prenom \h </w:instrText>
    </w:r>
    <w:r w:rsidR="0059389E" w:rsidRPr="0059389E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956936629"/>
        <w:placeholder>
          <w:docPart w:val="BE7BF57BFB1B4188A55CDCEA5A6550B0"/>
        </w:placeholder>
        <w:showingPlcHdr/>
      </w:sdtPr>
      <w:sdtEndPr>
        <w:rPr>
          <w14:textFill>
            <w14:solidFill>
              <w14:schemeClr w14:val="tx1">
                <w14:alpha w14:val="55000"/>
              </w14:schemeClr>
            </w14:solidFill>
          </w14:textFill>
        </w:rPr>
      </w:sdtEndPr>
      <w:sdtContent>
        <w:r w:rsidR="00EB47DE" w:rsidRPr="00EB47DE">
          <w:rPr>
            <w:rFonts w:asciiTheme="minorHAnsi" w:hAnsiTheme="minorHAnsi" w:cstheme="minorHAnsi"/>
            <w:color w:val="000000" w:themeColor="text1"/>
            <w:sz w:val="18"/>
            <w:szCs w:val="18"/>
            <w14:textFill>
              <w14:solidFill>
                <w14:schemeClr w14:val="tx1">
                  <w14:alpha w14:val="55000"/>
                </w14:schemeClr>
              </w14:solidFill>
            </w14:textFill>
          </w:rPr>
          <w:t xml:space="preserve">   </w:t>
        </w:r>
      </w:sdtContent>
    </w:sdt>
    <w:r w:rsidRPr="0059389E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  <w:r>
      <w:rPr>
        <w:rFonts w:asciiTheme="minorHAnsi" w:hAnsiTheme="minorHAnsi" w:cstheme="minorHAnsi"/>
        <w:color w:val="808080"/>
        <w:sz w:val="20"/>
        <w:szCs w:val="20"/>
      </w:rPr>
      <w:tab/>
    </w:r>
    <w:r>
      <w:rPr>
        <w:rFonts w:asciiTheme="minorHAnsi" w:hAnsiTheme="minorHAnsi" w:cstheme="minorHAnsi"/>
        <w:color w:val="808080"/>
        <w:sz w:val="20"/>
        <w:szCs w:val="20"/>
      </w:rPr>
      <w:tab/>
    </w:r>
    <w:r w:rsidRPr="00483754">
      <w:rPr>
        <w:rFonts w:asciiTheme="minorHAnsi" w:hAnsiTheme="minorHAnsi" w:cstheme="minorHAnsi"/>
        <w:color w:val="000000" w:themeColor="text1"/>
        <w:sz w:val="20"/>
        <w:szCs w:val="20"/>
      </w:rPr>
      <w:t>Dossier </w:t>
    </w:r>
    <w:r w:rsidRPr="0059389E">
      <w:rPr>
        <w:rFonts w:asciiTheme="minorHAnsi" w:hAnsiTheme="minorHAnsi" w:cstheme="minorHAnsi"/>
        <w:color w:val="000000" w:themeColor="text1"/>
        <w:sz w:val="20"/>
        <w:szCs w:val="20"/>
      </w:rPr>
      <w:t>:</w:t>
    </w:r>
    <w:r w:rsidR="0059389E">
      <w:rPr>
        <w:rFonts w:asciiTheme="minorHAnsi" w:hAnsiTheme="minorHAnsi" w:cstheme="minorHAnsi"/>
        <w:color w:val="000000" w:themeColor="text1"/>
        <w:sz w:val="20"/>
        <w:szCs w:val="20"/>
      </w:rPr>
      <w:t xml:space="preserve">  </w: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begin"/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REF NoDossier \h </w:instrText>
    </w:r>
    <w:r w:rsidR="0059389E" w:rsidRPr="00F67939">
      <w:rPr>
        <w:rFonts w:asciiTheme="minorHAnsi" w:hAnsiTheme="minorHAnsi" w:cstheme="minorHAnsi"/>
        <w:color w:val="000000" w:themeColor="text1"/>
        <w:sz w:val="20"/>
        <w:szCs w:val="20"/>
      </w:rPr>
      <w:instrText xml:space="preserve"> \* MERGEFORMAT </w:instrText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</w:r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separate"/>
    </w:r>
    <w:sdt>
      <w:sdtPr>
        <w:rPr>
          <w:rFonts w:ascii="Arial" w:hAnsi="Arial" w:cs="Arial"/>
          <w:color w:val="000000" w:themeColor="text1"/>
          <w:sz w:val="20"/>
          <w:szCs w:val="20"/>
        </w:rPr>
        <w:alias w:val="Dossier"/>
        <w:tag w:val="No dossier"/>
        <w:id w:val="529527334"/>
        <w:placeholder>
          <w:docPart w:val="FCF160DD27174A37B16EF5AB875CC65D"/>
        </w:placeholder>
      </w:sdtPr>
      <w:sdtEndPr>
        <w:rPr>
          <w:rFonts w:asciiTheme="minorHAnsi" w:hAnsiTheme="minorHAnsi" w:cstheme="minorHAnsi"/>
          <w:sz w:val="18"/>
          <w:szCs w:val="18"/>
          <w14:textFill>
            <w14:solidFill>
              <w14:schemeClr w14:val="tx1">
                <w14:alpha w14:val="55000"/>
              </w14:schemeClr>
            </w14:solidFill>
          </w14:textFill>
        </w:rPr>
      </w:sdtEndPr>
      <w:sdtContent>
        <w:r w:rsidR="00EB47DE" w:rsidRPr="00EB47DE">
          <w:rPr>
            <w:rFonts w:asciiTheme="minorHAnsi" w:hAnsiTheme="minorHAnsi" w:cstheme="minorHAnsi"/>
            <w:color w:val="000000" w:themeColor="text1"/>
            <w:sz w:val="20"/>
            <w:szCs w:val="20"/>
          </w:rPr>
          <w:t xml:space="preserve">  </w:t>
        </w:r>
      </w:sdtContent>
    </w:sdt>
    <w:r w:rsidRPr="00F67939">
      <w:rPr>
        <w:rFonts w:asciiTheme="minorHAnsi" w:hAnsiTheme="minorHAnsi" w:cstheme="minorHAnsi"/>
        <w:color w:val="000000" w:themeColor="text1"/>
        <w:sz w:val="20"/>
        <w:szCs w:val="20"/>
      </w:rPr>
      <w:fldChar w:fldCharType="end"/>
    </w:r>
  </w:p>
  <w:p w14:paraId="25E2943A" w14:textId="77777777" w:rsidR="00DD133D" w:rsidRPr="00F67939" w:rsidRDefault="00DD133D">
    <w:pPr>
      <w:pStyle w:val="En-tte"/>
      <w:rPr>
        <w:rFonts w:asciiTheme="minorHAnsi" w:hAnsiTheme="minorHAnsi" w:cstheme="minorHAnsi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6cBxjf8Qb6J4inJw4NgOOFR3eiVVszHj2MTWAMebVuDgWahlCsijBqS5/b1/T/x1gophTyFQEs6pOfLTlJmCZw==" w:salt="J9ntqn2sF9CkA/BlCFLiY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0728"/>
    <w:rsid w:val="00001EA0"/>
    <w:rsid w:val="00015646"/>
    <w:rsid w:val="00016292"/>
    <w:rsid w:val="00020074"/>
    <w:rsid w:val="000234C0"/>
    <w:rsid w:val="000235F9"/>
    <w:rsid w:val="00026896"/>
    <w:rsid w:val="00027275"/>
    <w:rsid w:val="0003089E"/>
    <w:rsid w:val="00036644"/>
    <w:rsid w:val="000414FE"/>
    <w:rsid w:val="00044260"/>
    <w:rsid w:val="00056477"/>
    <w:rsid w:val="00061115"/>
    <w:rsid w:val="00062CCC"/>
    <w:rsid w:val="000653C6"/>
    <w:rsid w:val="00065CB5"/>
    <w:rsid w:val="00067E90"/>
    <w:rsid w:val="00081719"/>
    <w:rsid w:val="00081E4F"/>
    <w:rsid w:val="000949A4"/>
    <w:rsid w:val="00094D01"/>
    <w:rsid w:val="000A1BAF"/>
    <w:rsid w:val="000A5A8D"/>
    <w:rsid w:val="000A5E86"/>
    <w:rsid w:val="000A6F05"/>
    <w:rsid w:val="000B031D"/>
    <w:rsid w:val="000B34AA"/>
    <w:rsid w:val="000B7A58"/>
    <w:rsid w:val="000B7F78"/>
    <w:rsid w:val="000C575E"/>
    <w:rsid w:val="000D4880"/>
    <w:rsid w:val="000E0D96"/>
    <w:rsid w:val="000E53E1"/>
    <w:rsid w:val="000E551C"/>
    <w:rsid w:val="000F0ECA"/>
    <w:rsid w:val="000F1FB9"/>
    <w:rsid w:val="000F6700"/>
    <w:rsid w:val="0010122D"/>
    <w:rsid w:val="00106182"/>
    <w:rsid w:val="00116228"/>
    <w:rsid w:val="00121C81"/>
    <w:rsid w:val="0013175C"/>
    <w:rsid w:val="0013480E"/>
    <w:rsid w:val="00134CC1"/>
    <w:rsid w:val="0014043F"/>
    <w:rsid w:val="0014311E"/>
    <w:rsid w:val="00153E63"/>
    <w:rsid w:val="00156F9B"/>
    <w:rsid w:val="00162FFB"/>
    <w:rsid w:val="00163926"/>
    <w:rsid w:val="00165615"/>
    <w:rsid w:val="0017585B"/>
    <w:rsid w:val="00186B3C"/>
    <w:rsid w:val="00193617"/>
    <w:rsid w:val="00194790"/>
    <w:rsid w:val="001B06D7"/>
    <w:rsid w:val="001B34A4"/>
    <w:rsid w:val="001B6ADB"/>
    <w:rsid w:val="001D25B6"/>
    <w:rsid w:val="001D31CD"/>
    <w:rsid w:val="001E27C9"/>
    <w:rsid w:val="001E34DE"/>
    <w:rsid w:val="001E4106"/>
    <w:rsid w:val="001E567C"/>
    <w:rsid w:val="001F086F"/>
    <w:rsid w:val="001F1ED6"/>
    <w:rsid w:val="001F7DC0"/>
    <w:rsid w:val="001F7ED1"/>
    <w:rsid w:val="00206C7E"/>
    <w:rsid w:val="00222808"/>
    <w:rsid w:val="00224F9F"/>
    <w:rsid w:val="00230283"/>
    <w:rsid w:val="00233C49"/>
    <w:rsid w:val="00240B84"/>
    <w:rsid w:val="002454D8"/>
    <w:rsid w:val="00247E19"/>
    <w:rsid w:val="002528A7"/>
    <w:rsid w:val="00263F52"/>
    <w:rsid w:val="00265DBF"/>
    <w:rsid w:val="00267C88"/>
    <w:rsid w:val="00282470"/>
    <w:rsid w:val="00293EC9"/>
    <w:rsid w:val="00295818"/>
    <w:rsid w:val="00295F2F"/>
    <w:rsid w:val="002964F0"/>
    <w:rsid w:val="00297260"/>
    <w:rsid w:val="002A6064"/>
    <w:rsid w:val="002B5959"/>
    <w:rsid w:val="002C0510"/>
    <w:rsid w:val="002C5CEB"/>
    <w:rsid w:val="002C6912"/>
    <w:rsid w:val="002D207C"/>
    <w:rsid w:val="002D35EB"/>
    <w:rsid w:val="002D4BDA"/>
    <w:rsid w:val="002D6DF6"/>
    <w:rsid w:val="002E3D54"/>
    <w:rsid w:val="002E4653"/>
    <w:rsid w:val="002F028D"/>
    <w:rsid w:val="00301BAB"/>
    <w:rsid w:val="00336BCB"/>
    <w:rsid w:val="00340C31"/>
    <w:rsid w:val="0035045E"/>
    <w:rsid w:val="00366A5E"/>
    <w:rsid w:val="00367527"/>
    <w:rsid w:val="00367C4C"/>
    <w:rsid w:val="00371D38"/>
    <w:rsid w:val="003724A3"/>
    <w:rsid w:val="00373D89"/>
    <w:rsid w:val="003925FE"/>
    <w:rsid w:val="003939A5"/>
    <w:rsid w:val="003A3F6A"/>
    <w:rsid w:val="003A6F43"/>
    <w:rsid w:val="003B414D"/>
    <w:rsid w:val="003C32DB"/>
    <w:rsid w:val="003E2225"/>
    <w:rsid w:val="003F3BBB"/>
    <w:rsid w:val="003F7FBC"/>
    <w:rsid w:val="0040693B"/>
    <w:rsid w:val="00410DBE"/>
    <w:rsid w:val="004246FA"/>
    <w:rsid w:val="004266E7"/>
    <w:rsid w:val="00444D39"/>
    <w:rsid w:val="0045258B"/>
    <w:rsid w:val="00454637"/>
    <w:rsid w:val="00460096"/>
    <w:rsid w:val="00462183"/>
    <w:rsid w:val="00465EBD"/>
    <w:rsid w:val="00466CA4"/>
    <w:rsid w:val="00472AC5"/>
    <w:rsid w:val="00475947"/>
    <w:rsid w:val="00483754"/>
    <w:rsid w:val="00486DB0"/>
    <w:rsid w:val="00487374"/>
    <w:rsid w:val="004A634E"/>
    <w:rsid w:val="004A7727"/>
    <w:rsid w:val="004B2D7F"/>
    <w:rsid w:val="004B5DC1"/>
    <w:rsid w:val="004D3B8F"/>
    <w:rsid w:val="004D4105"/>
    <w:rsid w:val="004D5723"/>
    <w:rsid w:val="004D5EF1"/>
    <w:rsid w:val="00511E60"/>
    <w:rsid w:val="00516F7E"/>
    <w:rsid w:val="005222EB"/>
    <w:rsid w:val="00542331"/>
    <w:rsid w:val="00544EF0"/>
    <w:rsid w:val="0055248C"/>
    <w:rsid w:val="00562D85"/>
    <w:rsid w:val="0057158C"/>
    <w:rsid w:val="00577DFF"/>
    <w:rsid w:val="00581F54"/>
    <w:rsid w:val="005846D0"/>
    <w:rsid w:val="00591541"/>
    <w:rsid w:val="0059389E"/>
    <w:rsid w:val="005A0C13"/>
    <w:rsid w:val="005A29BF"/>
    <w:rsid w:val="005C13B9"/>
    <w:rsid w:val="005C1539"/>
    <w:rsid w:val="005D6700"/>
    <w:rsid w:val="005F53F5"/>
    <w:rsid w:val="005F5E7B"/>
    <w:rsid w:val="00602902"/>
    <w:rsid w:val="00605F48"/>
    <w:rsid w:val="00611D79"/>
    <w:rsid w:val="00614936"/>
    <w:rsid w:val="006203E9"/>
    <w:rsid w:val="00621FCD"/>
    <w:rsid w:val="00624B74"/>
    <w:rsid w:val="0063211A"/>
    <w:rsid w:val="00635CE6"/>
    <w:rsid w:val="00644EF4"/>
    <w:rsid w:val="006474AC"/>
    <w:rsid w:val="006476FC"/>
    <w:rsid w:val="006505B5"/>
    <w:rsid w:val="00652BD9"/>
    <w:rsid w:val="00652EA1"/>
    <w:rsid w:val="006620A2"/>
    <w:rsid w:val="0066417B"/>
    <w:rsid w:val="00670347"/>
    <w:rsid w:val="00672AD8"/>
    <w:rsid w:val="00683975"/>
    <w:rsid w:val="006859C3"/>
    <w:rsid w:val="006B00A8"/>
    <w:rsid w:val="006B68DF"/>
    <w:rsid w:val="006C1432"/>
    <w:rsid w:val="006C1EF6"/>
    <w:rsid w:val="006C3A24"/>
    <w:rsid w:val="006C647A"/>
    <w:rsid w:val="006D33A8"/>
    <w:rsid w:val="006D4D5E"/>
    <w:rsid w:val="006E7622"/>
    <w:rsid w:val="00701EEC"/>
    <w:rsid w:val="0070575F"/>
    <w:rsid w:val="00711015"/>
    <w:rsid w:val="00716CB5"/>
    <w:rsid w:val="00720BB9"/>
    <w:rsid w:val="00736508"/>
    <w:rsid w:val="0074113C"/>
    <w:rsid w:val="0075376B"/>
    <w:rsid w:val="00775EF5"/>
    <w:rsid w:val="007824FE"/>
    <w:rsid w:val="00787995"/>
    <w:rsid w:val="00792AA2"/>
    <w:rsid w:val="00794F54"/>
    <w:rsid w:val="00796F7D"/>
    <w:rsid w:val="0079796A"/>
    <w:rsid w:val="007C0A74"/>
    <w:rsid w:val="007C2CF0"/>
    <w:rsid w:val="007C3370"/>
    <w:rsid w:val="007C42B1"/>
    <w:rsid w:val="007C4940"/>
    <w:rsid w:val="007D0D5B"/>
    <w:rsid w:val="007E458F"/>
    <w:rsid w:val="007E57DE"/>
    <w:rsid w:val="007E7941"/>
    <w:rsid w:val="00805A9F"/>
    <w:rsid w:val="0081257E"/>
    <w:rsid w:val="00812987"/>
    <w:rsid w:val="00815A91"/>
    <w:rsid w:val="008273AD"/>
    <w:rsid w:val="00835D55"/>
    <w:rsid w:val="00840968"/>
    <w:rsid w:val="0084540F"/>
    <w:rsid w:val="008534DE"/>
    <w:rsid w:val="00854761"/>
    <w:rsid w:val="00854C5B"/>
    <w:rsid w:val="00861A99"/>
    <w:rsid w:val="00866906"/>
    <w:rsid w:val="008706B0"/>
    <w:rsid w:val="00870797"/>
    <w:rsid w:val="00871349"/>
    <w:rsid w:val="0088001D"/>
    <w:rsid w:val="0088545A"/>
    <w:rsid w:val="00886A34"/>
    <w:rsid w:val="008A3E0C"/>
    <w:rsid w:val="008D0994"/>
    <w:rsid w:val="008E7BC4"/>
    <w:rsid w:val="00900CA7"/>
    <w:rsid w:val="00901236"/>
    <w:rsid w:val="00901E58"/>
    <w:rsid w:val="00907B9C"/>
    <w:rsid w:val="00912469"/>
    <w:rsid w:val="009210E9"/>
    <w:rsid w:val="00921A22"/>
    <w:rsid w:val="00922C0E"/>
    <w:rsid w:val="00923D1E"/>
    <w:rsid w:val="009241CF"/>
    <w:rsid w:val="00924AA1"/>
    <w:rsid w:val="0092520D"/>
    <w:rsid w:val="0093368C"/>
    <w:rsid w:val="00933CF8"/>
    <w:rsid w:val="00942D0E"/>
    <w:rsid w:val="00943446"/>
    <w:rsid w:val="0094395A"/>
    <w:rsid w:val="00957446"/>
    <w:rsid w:val="009618D4"/>
    <w:rsid w:val="00970512"/>
    <w:rsid w:val="009737CA"/>
    <w:rsid w:val="009917D6"/>
    <w:rsid w:val="00994563"/>
    <w:rsid w:val="009958EB"/>
    <w:rsid w:val="009A62B7"/>
    <w:rsid w:val="009B29FC"/>
    <w:rsid w:val="009B63D0"/>
    <w:rsid w:val="009B7034"/>
    <w:rsid w:val="009C184F"/>
    <w:rsid w:val="009C6461"/>
    <w:rsid w:val="009D6D42"/>
    <w:rsid w:val="009E58DF"/>
    <w:rsid w:val="009F0AF9"/>
    <w:rsid w:val="009F1CB4"/>
    <w:rsid w:val="009F7F72"/>
    <w:rsid w:val="00A017BB"/>
    <w:rsid w:val="00A03AAF"/>
    <w:rsid w:val="00A03B6A"/>
    <w:rsid w:val="00A073D7"/>
    <w:rsid w:val="00A228E1"/>
    <w:rsid w:val="00A24AFD"/>
    <w:rsid w:val="00A24FCE"/>
    <w:rsid w:val="00A26C39"/>
    <w:rsid w:val="00A314B0"/>
    <w:rsid w:val="00A33CEF"/>
    <w:rsid w:val="00A36142"/>
    <w:rsid w:val="00A45A0C"/>
    <w:rsid w:val="00A4782E"/>
    <w:rsid w:val="00A47938"/>
    <w:rsid w:val="00A50E1C"/>
    <w:rsid w:val="00A530F1"/>
    <w:rsid w:val="00A537EC"/>
    <w:rsid w:val="00A729F1"/>
    <w:rsid w:val="00A72BB8"/>
    <w:rsid w:val="00A738AF"/>
    <w:rsid w:val="00A77D58"/>
    <w:rsid w:val="00A77FD9"/>
    <w:rsid w:val="00A80A76"/>
    <w:rsid w:val="00A84698"/>
    <w:rsid w:val="00A90CAF"/>
    <w:rsid w:val="00A94F33"/>
    <w:rsid w:val="00A96A38"/>
    <w:rsid w:val="00A96E54"/>
    <w:rsid w:val="00AA0277"/>
    <w:rsid w:val="00AA09CD"/>
    <w:rsid w:val="00AB1AE0"/>
    <w:rsid w:val="00AB7CE7"/>
    <w:rsid w:val="00AC1E58"/>
    <w:rsid w:val="00AC3081"/>
    <w:rsid w:val="00AC7CEE"/>
    <w:rsid w:val="00AD1294"/>
    <w:rsid w:val="00AD43E6"/>
    <w:rsid w:val="00AD5DB0"/>
    <w:rsid w:val="00AD7EA0"/>
    <w:rsid w:val="00AE5772"/>
    <w:rsid w:val="00AF25AA"/>
    <w:rsid w:val="00B01237"/>
    <w:rsid w:val="00B04317"/>
    <w:rsid w:val="00B06495"/>
    <w:rsid w:val="00B06CF8"/>
    <w:rsid w:val="00B129DC"/>
    <w:rsid w:val="00B12B24"/>
    <w:rsid w:val="00B14297"/>
    <w:rsid w:val="00B21AF3"/>
    <w:rsid w:val="00B221BC"/>
    <w:rsid w:val="00B31D8E"/>
    <w:rsid w:val="00B32F68"/>
    <w:rsid w:val="00B349D4"/>
    <w:rsid w:val="00B44F24"/>
    <w:rsid w:val="00B6594F"/>
    <w:rsid w:val="00B661E5"/>
    <w:rsid w:val="00B700E0"/>
    <w:rsid w:val="00B728A7"/>
    <w:rsid w:val="00B739B2"/>
    <w:rsid w:val="00B77F7F"/>
    <w:rsid w:val="00B90138"/>
    <w:rsid w:val="00BA1335"/>
    <w:rsid w:val="00BA189A"/>
    <w:rsid w:val="00BA5ED2"/>
    <w:rsid w:val="00BC17C0"/>
    <w:rsid w:val="00BC4FAE"/>
    <w:rsid w:val="00BD08CA"/>
    <w:rsid w:val="00BD13B0"/>
    <w:rsid w:val="00BD5E67"/>
    <w:rsid w:val="00BF31CA"/>
    <w:rsid w:val="00BF643A"/>
    <w:rsid w:val="00BF6BB8"/>
    <w:rsid w:val="00C00059"/>
    <w:rsid w:val="00C03CB5"/>
    <w:rsid w:val="00C0531C"/>
    <w:rsid w:val="00C10B27"/>
    <w:rsid w:val="00C219A8"/>
    <w:rsid w:val="00C33713"/>
    <w:rsid w:val="00C34636"/>
    <w:rsid w:val="00C409F5"/>
    <w:rsid w:val="00C42236"/>
    <w:rsid w:val="00C4574E"/>
    <w:rsid w:val="00C509E3"/>
    <w:rsid w:val="00C51F22"/>
    <w:rsid w:val="00C567A4"/>
    <w:rsid w:val="00C57CA3"/>
    <w:rsid w:val="00C60524"/>
    <w:rsid w:val="00C615F6"/>
    <w:rsid w:val="00C73F37"/>
    <w:rsid w:val="00C74744"/>
    <w:rsid w:val="00C83E84"/>
    <w:rsid w:val="00C844CD"/>
    <w:rsid w:val="00C977FD"/>
    <w:rsid w:val="00CA35C1"/>
    <w:rsid w:val="00CA5268"/>
    <w:rsid w:val="00CA6890"/>
    <w:rsid w:val="00CB09C3"/>
    <w:rsid w:val="00CB76D6"/>
    <w:rsid w:val="00CC0874"/>
    <w:rsid w:val="00CC138C"/>
    <w:rsid w:val="00CC2533"/>
    <w:rsid w:val="00CC7EFA"/>
    <w:rsid w:val="00CD7540"/>
    <w:rsid w:val="00CE02A6"/>
    <w:rsid w:val="00CE13D0"/>
    <w:rsid w:val="00D16A65"/>
    <w:rsid w:val="00D2162B"/>
    <w:rsid w:val="00D30664"/>
    <w:rsid w:val="00D419BE"/>
    <w:rsid w:val="00D42ECE"/>
    <w:rsid w:val="00D44678"/>
    <w:rsid w:val="00D45066"/>
    <w:rsid w:val="00D46985"/>
    <w:rsid w:val="00D471EC"/>
    <w:rsid w:val="00D543C9"/>
    <w:rsid w:val="00D567D7"/>
    <w:rsid w:val="00D61052"/>
    <w:rsid w:val="00D62FA3"/>
    <w:rsid w:val="00D631BA"/>
    <w:rsid w:val="00D6524F"/>
    <w:rsid w:val="00D65817"/>
    <w:rsid w:val="00D658C1"/>
    <w:rsid w:val="00D74F98"/>
    <w:rsid w:val="00D83339"/>
    <w:rsid w:val="00D864B0"/>
    <w:rsid w:val="00D94066"/>
    <w:rsid w:val="00DA6155"/>
    <w:rsid w:val="00DB5E8C"/>
    <w:rsid w:val="00DB7C9B"/>
    <w:rsid w:val="00DC40B8"/>
    <w:rsid w:val="00DC4DE2"/>
    <w:rsid w:val="00DD133D"/>
    <w:rsid w:val="00DD3A14"/>
    <w:rsid w:val="00DE0EC9"/>
    <w:rsid w:val="00DF00D2"/>
    <w:rsid w:val="00DF095A"/>
    <w:rsid w:val="00E03A99"/>
    <w:rsid w:val="00E10066"/>
    <w:rsid w:val="00E16883"/>
    <w:rsid w:val="00E25B2C"/>
    <w:rsid w:val="00E31139"/>
    <w:rsid w:val="00E31171"/>
    <w:rsid w:val="00E3667F"/>
    <w:rsid w:val="00E37A0D"/>
    <w:rsid w:val="00E42F95"/>
    <w:rsid w:val="00E53834"/>
    <w:rsid w:val="00E610B4"/>
    <w:rsid w:val="00E77021"/>
    <w:rsid w:val="00E84264"/>
    <w:rsid w:val="00EA2FBB"/>
    <w:rsid w:val="00EA6C9F"/>
    <w:rsid w:val="00EA7032"/>
    <w:rsid w:val="00EB10B5"/>
    <w:rsid w:val="00EB47DE"/>
    <w:rsid w:val="00EB67A8"/>
    <w:rsid w:val="00EC1D23"/>
    <w:rsid w:val="00EC6BE2"/>
    <w:rsid w:val="00EC72EE"/>
    <w:rsid w:val="00EC79FE"/>
    <w:rsid w:val="00ED06B0"/>
    <w:rsid w:val="00ED1325"/>
    <w:rsid w:val="00ED2CCD"/>
    <w:rsid w:val="00ED3B68"/>
    <w:rsid w:val="00EE2C1D"/>
    <w:rsid w:val="00EE71AF"/>
    <w:rsid w:val="00EF1507"/>
    <w:rsid w:val="00EF38B8"/>
    <w:rsid w:val="00EF62FA"/>
    <w:rsid w:val="00EF7697"/>
    <w:rsid w:val="00F038C6"/>
    <w:rsid w:val="00F130E4"/>
    <w:rsid w:val="00F1774D"/>
    <w:rsid w:val="00F20FF1"/>
    <w:rsid w:val="00F256A2"/>
    <w:rsid w:val="00F256C2"/>
    <w:rsid w:val="00F3308D"/>
    <w:rsid w:val="00F33764"/>
    <w:rsid w:val="00F41733"/>
    <w:rsid w:val="00F47B4E"/>
    <w:rsid w:val="00F52944"/>
    <w:rsid w:val="00F5679C"/>
    <w:rsid w:val="00F614F9"/>
    <w:rsid w:val="00F67939"/>
    <w:rsid w:val="00F72CF4"/>
    <w:rsid w:val="00F7382F"/>
    <w:rsid w:val="00F902A3"/>
    <w:rsid w:val="00F90CC8"/>
    <w:rsid w:val="00FA1BA3"/>
    <w:rsid w:val="00FB0BA9"/>
    <w:rsid w:val="00FC566B"/>
    <w:rsid w:val="00FD2DAE"/>
    <w:rsid w:val="00FD7CCE"/>
    <w:rsid w:val="00FE5D19"/>
    <w:rsid w:val="00FE7523"/>
    <w:rsid w:val="00FF1654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3CD91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0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F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7D0D5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D0D5B"/>
    <w:rPr>
      <w:rFonts w:ascii="Segoe UI" w:eastAsia="Times New Roman" w:hAnsi="Segoe UI" w:cs="Segoe UI"/>
      <w:sz w:val="18"/>
      <w:szCs w:val="18"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19605675EBF46DEBFA0BDA3F21B59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B4D7F8-E74D-4F72-B451-DDBAEDB38F93}"/>
      </w:docPartPr>
      <w:docPartBody>
        <w:p w:rsidR="001A1EA5" w:rsidRDefault="00652381" w:rsidP="00652381">
          <w:pPr>
            <w:pStyle w:val="C19605675EBF46DEBFA0BDA3F21B593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D8A77C8848E42DC82581E55789A7D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72B5F-BC8D-4BF6-A835-D40BBD51470C}"/>
      </w:docPartPr>
      <w:docPartBody>
        <w:p w:rsidR="001A1EA5" w:rsidRDefault="00E647A9" w:rsidP="00E647A9">
          <w:pPr>
            <w:pStyle w:val="ED8A77C8848E42DC82581E55789A7D7221"/>
          </w:pPr>
          <w:r w:rsidRPr="005F53F5"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1A35AC6FF86C48ECAB62EB5673550C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8CE3D8-23FD-459C-9CE9-4682E3BBAA6B}"/>
      </w:docPartPr>
      <w:docPartBody>
        <w:p w:rsidR="001A1EA5" w:rsidRDefault="00E647A9" w:rsidP="00E647A9">
          <w:pPr>
            <w:pStyle w:val="1A35AC6FF86C48ECAB62EB5673550C5F2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648C6E1246D84755B32C69FBEB5DEE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AE4B2A-737B-4AD3-8B0A-CEBDE96C151E}"/>
      </w:docPartPr>
      <w:docPartBody>
        <w:p w:rsidR="001A1EA5" w:rsidRDefault="00E647A9" w:rsidP="00E647A9">
          <w:pPr>
            <w:pStyle w:val="648C6E1246D84755B32C69FBEB5DEE432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5205ABEDF2F44C3B0EF1E2F95BECE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DA422EC-AA48-4C9D-AE17-90889B72A035}"/>
      </w:docPartPr>
      <w:docPartBody>
        <w:p w:rsidR="001E6ACB" w:rsidRDefault="00E647A9" w:rsidP="00E647A9">
          <w:pPr>
            <w:pStyle w:val="25205ABEDF2F44C3B0EF1E2F95BECEAE16"/>
          </w:pPr>
          <w:r w:rsidRPr="0059389E">
            <w:rPr>
              <w:rStyle w:val="Textedelespacerserv"/>
              <w:rFonts w:eastAsiaTheme="minorHAnsi"/>
              <w:sz w:val="22"/>
            </w:rPr>
            <w:t xml:space="preserve">  </w:t>
          </w:r>
        </w:p>
      </w:docPartBody>
    </w:docPart>
    <w:docPart>
      <w:docPartPr>
        <w:name w:val="E4563C84E3E446BA80CF6D33B450B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947D86-D0EB-4577-9F71-E7A0C91740C3}"/>
      </w:docPartPr>
      <w:docPartBody>
        <w:p w:rsidR="00990DB0" w:rsidRDefault="006D63C9" w:rsidP="006D63C9">
          <w:pPr>
            <w:pStyle w:val="E4563C84E3E446BA80CF6D33B450BFAF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9B4B56FE4FF4B579C5F1C4116FEDC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4481F6-92EA-4B68-BF66-F8906814A4E1}"/>
      </w:docPartPr>
      <w:docPartBody>
        <w:p w:rsidR="00356382" w:rsidRDefault="00E647A9" w:rsidP="00E647A9">
          <w:pPr>
            <w:pStyle w:val="09B4B56FE4FF4B579C5F1C4116FEDC05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490099153164ED082469FF659A989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42965C-D037-4743-B2CD-B7C0D93DB944}"/>
      </w:docPartPr>
      <w:docPartBody>
        <w:p w:rsidR="00356382" w:rsidRDefault="00E647A9" w:rsidP="00E647A9">
          <w:pPr>
            <w:pStyle w:val="3490099153164ED082469FF659A98998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C800FE679764883BDB96862BB0361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5CAE05-216A-4C4D-9358-177452B74734}"/>
      </w:docPartPr>
      <w:docPartBody>
        <w:p w:rsidR="00356382" w:rsidRDefault="00356382" w:rsidP="00356382">
          <w:pPr>
            <w:pStyle w:val="EC800FE679764883BDB96862BB0361B6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DC0071F7A6347E48FECFC7C3C4E16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2AD8C5-F764-4C15-B1A6-556B2D5734D1}"/>
      </w:docPartPr>
      <w:docPartBody>
        <w:p w:rsidR="00356382" w:rsidRDefault="00E647A9" w:rsidP="00E647A9">
          <w:pPr>
            <w:pStyle w:val="3DC0071F7A6347E48FECFC7C3C4E16D4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C9A69FF17E94B728D76CE3EE5F7B0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A6E961-D110-4F96-A7AF-BA634FF9ABBE}"/>
      </w:docPartPr>
      <w:docPartBody>
        <w:p w:rsidR="00356382" w:rsidRDefault="00E647A9" w:rsidP="00E647A9">
          <w:pPr>
            <w:pStyle w:val="7C9A69FF17E94B728D76CE3EE5F7B039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C94AC3BA64949ECBEFD1E2323AB19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08422E-B5ED-490B-8853-ABDF3374A246}"/>
      </w:docPartPr>
      <w:docPartBody>
        <w:p w:rsidR="00356382" w:rsidRDefault="00E647A9" w:rsidP="00E647A9">
          <w:pPr>
            <w:pStyle w:val="5C94AC3BA64949ECBEFD1E2323AB1953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873DECD25DC41289391A249A3D8C8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B1AA0C-EA88-4849-925B-E22A5AE225AF}"/>
      </w:docPartPr>
      <w:docPartBody>
        <w:p w:rsidR="00356382" w:rsidRDefault="00E647A9" w:rsidP="00E647A9">
          <w:pPr>
            <w:pStyle w:val="B873DECD25DC41289391A249A3D8C880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549C58AFE994479492BAB6949A3192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631411-2CD9-4BAA-A0E5-67FA6E7194D1}"/>
      </w:docPartPr>
      <w:docPartBody>
        <w:p w:rsidR="00356382" w:rsidRDefault="00E647A9" w:rsidP="00E647A9">
          <w:pPr>
            <w:pStyle w:val="549C58AFE994479492BAB6949A319295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A8B10B5449574657B05611F10111EE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856506-C5DA-4359-B0E1-E095BF0047E9}"/>
      </w:docPartPr>
      <w:docPartBody>
        <w:p w:rsidR="00356382" w:rsidRDefault="00E647A9" w:rsidP="00E647A9">
          <w:pPr>
            <w:pStyle w:val="A8B10B5449574657B05611F10111EE4B9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734B0FC28814E71B137D6D38C3FFB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A702E9-351D-40E0-86BC-7094AC0F6CF9}"/>
      </w:docPartPr>
      <w:docPartBody>
        <w:p w:rsidR="00356382" w:rsidRDefault="00E647A9" w:rsidP="00E647A9">
          <w:pPr>
            <w:pStyle w:val="2734B0FC28814E71B137D6D38C3FFB9F9"/>
          </w:pPr>
          <w:r w:rsidRPr="005F53F5">
            <w:rPr>
              <w:rFonts w:asciiTheme="minorHAnsi" w:hAnsiTheme="minorHAnsi" w:cstheme="minorHAnsi"/>
              <w:sz w:val="16"/>
              <w:szCs w:val="16"/>
            </w:rPr>
            <w:t xml:space="preserve">  </w:t>
          </w:r>
        </w:p>
      </w:docPartBody>
    </w:docPart>
    <w:docPart>
      <w:docPartPr>
        <w:name w:val="71A97462ED354C4FBDBC47E057E122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3DCDAB-A737-4C0F-939D-42C0399ACFAC}"/>
      </w:docPartPr>
      <w:docPartBody>
        <w:p w:rsidR="00356382" w:rsidRDefault="00E647A9" w:rsidP="00E647A9">
          <w:pPr>
            <w:pStyle w:val="71A97462ED354C4FBDBC47E057E122F88"/>
          </w:pPr>
          <w:r w:rsidRPr="00E42F95">
            <w:rPr>
              <w:rStyle w:val="Textedelespacerserv"/>
              <w:rFonts w:eastAsiaTheme="minorHAnsi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93B15030E6FC49559A1A114687FF10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37EC45D-9D76-4D0B-AD11-9F55C869311B}"/>
      </w:docPartPr>
      <w:docPartBody>
        <w:p w:rsidR="00356382" w:rsidRDefault="00E647A9" w:rsidP="00E647A9">
          <w:pPr>
            <w:pStyle w:val="93B15030E6FC49559A1A114687FF106B8"/>
          </w:pPr>
          <w:r w:rsidRPr="00E42F95">
            <w:rPr>
              <w:rStyle w:val="Textedelespacerserv"/>
              <w:rFonts w:eastAsiaTheme="minorHAnsi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8CB35A8D97B84EDDA38FEE287536BC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4C46A5-BE2F-4769-99E4-165A627EC23F}"/>
      </w:docPartPr>
      <w:docPartBody>
        <w:p w:rsidR="00356382" w:rsidRDefault="00E647A9" w:rsidP="00E647A9">
          <w:pPr>
            <w:pStyle w:val="8CB35A8D97B84EDDA38FEE287536BCBA8"/>
          </w:pPr>
          <w:r w:rsidRPr="00E42F95">
            <w:rPr>
              <w:rStyle w:val="Textedelespacerserv"/>
              <w:rFonts w:eastAsiaTheme="minorHAnsi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C7A86738C7945F9BEE699B5195D09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8C4B90-2D60-472E-809D-D32C3EB74C2B}"/>
      </w:docPartPr>
      <w:docPartBody>
        <w:p w:rsidR="00356382" w:rsidRDefault="00E647A9" w:rsidP="00E647A9">
          <w:pPr>
            <w:pStyle w:val="0C7A86738C7945F9BEE699B5195D09458"/>
          </w:pPr>
          <w:r w:rsidRPr="00E42F95">
            <w:rPr>
              <w:rStyle w:val="Textedelespacerserv"/>
              <w:rFonts w:eastAsiaTheme="minorHAnsi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0A58FEE3F92241FD830B96D04A30A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2DE1D4-773D-44A3-A289-E2CE8C54207D}"/>
      </w:docPartPr>
      <w:docPartBody>
        <w:p w:rsidR="00356382" w:rsidRDefault="00E647A9" w:rsidP="00E647A9">
          <w:pPr>
            <w:pStyle w:val="0A58FEE3F92241FD830B96D04A30A7AE8"/>
          </w:pPr>
          <w:r w:rsidRPr="00E42F95">
            <w:rPr>
              <w:rStyle w:val="Textedelespacerserv"/>
              <w:rFonts w:eastAsiaTheme="minorHAnsi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E038F1EB5D9F498097AF7879F9CAB8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328A64-AA3B-44FF-828B-87D817C2377A}"/>
      </w:docPartPr>
      <w:docPartBody>
        <w:p w:rsidR="00356382" w:rsidRDefault="00E647A9" w:rsidP="00E647A9">
          <w:pPr>
            <w:pStyle w:val="E038F1EB5D9F498097AF7879F9CAB8E66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EA414AEED04A4B02A9DC530215D7AE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47F96-D34F-45B1-BBBF-DCC26D3A4680}"/>
      </w:docPartPr>
      <w:docPartBody>
        <w:p w:rsidR="00031005" w:rsidRDefault="00E647A9" w:rsidP="00E647A9">
          <w:pPr>
            <w:pStyle w:val="EA414AEED04A4B02A9DC530215D7AE702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F7F668530C074C249EBE9516953A8B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CEB524-970F-4E11-AF84-43601D51888E}"/>
      </w:docPartPr>
      <w:docPartBody>
        <w:p w:rsidR="003166A1" w:rsidRDefault="00E647A9" w:rsidP="00E647A9">
          <w:pPr>
            <w:pStyle w:val="F7F668530C074C249EBE9516953A8B96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3D0D9AA7E68C42CF9B82C8CD51BD49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47E2E2-2CEF-4A67-A171-4833822C58FB}"/>
      </w:docPartPr>
      <w:docPartBody>
        <w:p w:rsidR="003166A1" w:rsidRDefault="00E647A9" w:rsidP="00E647A9">
          <w:pPr>
            <w:pStyle w:val="3D0D9AA7E68C42CF9B82C8CD51BD49EE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4D0D05A4CF054E858614EEB2FABA27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4E2F3A-6081-4A21-808F-9F932489E955}"/>
      </w:docPartPr>
      <w:docPartBody>
        <w:p w:rsidR="003166A1" w:rsidRDefault="00E647A9" w:rsidP="00E647A9">
          <w:pPr>
            <w:pStyle w:val="4D0D05A4CF054E858614EEB2FABA27D7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FC1E07E08A3433E9637C97422AF28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940184-58F5-4E49-AABE-87F07B12981E}"/>
      </w:docPartPr>
      <w:docPartBody>
        <w:p w:rsidR="003166A1" w:rsidRDefault="00E647A9" w:rsidP="00E647A9">
          <w:pPr>
            <w:pStyle w:val="1FC1E07E08A3433E9637C97422AF2882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23FD66ABC1FB4272B90291DD914B74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A5E536-EBED-41E8-A171-59501C267596}"/>
      </w:docPartPr>
      <w:docPartBody>
        <w:p w:rsidR="003166A1" w:rsidRDefault="00E647A9" w:rsidP="00E647A9">
          <w:pPr>
            <w:pStyle w:val="23FD66ABC1FB4272B90291DD914B74DA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D0089FD7BCE74C6F84F707CDA99BE0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D6DD74-BF59-4AFD-A65A-BCFC7D5545BD}"/>
      </w:docPartPr>
      <w:docPartBody>
        <w:p w:rsidR="003166A1" w:rsidRDefault="00E647A9" w:rsidP="00E647A9">
          <w:pPr>
            <w:pStyle w:val="D0089FD7BCE74C6F84F707CDA99BE0A01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17F9099A57904A9AA1B8AE49D0126E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C3550-5FE8-4647-8AA1-306E5CCC8C7C}"/>
      </w:docPartPr>
      <w:docPartBody>
        <w:p w:rsidR="003166A1" w:rsidRDefault="00E647A9" w:rsidP="00E647A9">
          <w:pPr>
            <w:pStyle w:val="17F9099A57904A9AA1B8AE49D0126E45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717967534E3945FAAEAE8D9D717EDB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C35D98-45AC-4E57-82A6-8B0D67197E6B}"/>
      </w:docPartPr>
      <w:docPartBody>
        <w:p w:rsidR="003166A1" w:rsidRDefault="00E647A9" w:rsidP="00E647A9">
          <w:pPr>
            <w:pStyle w:val="717967534E3945FAAEAE8D9D717EDB28"/>
          </w:pPr>
          <w:r>
            <w:rPr>
              <w:rStyle w:val="Textedelespacerserv"/>
            </w:rPr>
            <w:t xml:space="preserve">   </w:t>
          </w:r>
        </w:p>
      </w:docPartBody>
    </w:docPart>
    <w:docPart>
      <w:docPartPr>
        <w:name w:val="B81E9FCA672D43AF82BDB2B7D8260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56A32A-C98A-4B29-AE30-7C7FB1E0E17D}"/>
      </w:docPartPr>
      <w:docPartBody>
        <w:p w:rsidR="00000000" w:rsidRDefault="003166A1" w:rsidP="003166A1">
          <w:pPr>
            <w:pStyle w:val="B81E9FCA672D43AF82BDB2B7D826031F"/>
          </w:pPr>
          <w:r w:rsidRPr="005F53F5"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DFE83BE29ADB4B538E3A273488431F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C2DA0F-07FF-43B6-8DFA-55787384797B}"/>
      </w:docPartPr>
      <w:docPartBody>
        <w:p w:rsidR="00000000" w:rsidRDefault="003166A1" w:rsidP="003166A1">
          <w:pPr>
            <w:pStyle w:val="DFE83BE29ADB4B538E3A273488431F3E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E7BF57BFB1B4188A55CDCEA5A655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8674C8-28BB-4C33-AD21-81580094A74E}"/>
      </w:docPartPr>
      <w:docPartBody>
        <w:p w:rsidR="00000000" w:rsidRDefault="003166A1" w:rsidP="003166A1">
          <w:pPr>
            <w:pStyle w:val="BE7BF57BFB1B4188A55CDCEA5A6550B0"/>
          </w:pPr>
          <w:r w:rsidRPr="005F53F5">
            <w:rPr>
              <w:rFonts w:ascii="Arial" w:hAnsi="Arial" w:cs="Arial"/>
              <w:color w:val="000000"/>
              <w:sz w:val="16"/>
              <w:szCs w:val="16"/>
              <w14:textFill>
                <w14:solidFill>
                  <w14:srgbClr w14:val="000000">
                    <w14:alpha w14:val="55000"/>
                  </w14:srgbClr>
                </w14:solidFill>
              </w14:textFill>
            </w:rPr>
            <w:t xml:space="preserve">   </w:t>
          </w:r>
        </w:p>
      </w:docPartBody>
    </w:docPart>
    <w:docPart>
      <w:docPartPr>
        <w:name w:val="FCF160DD27174A37B16EF5AB875CC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0385C-70A1-4DF8-8091-530CDD88385C}"/>
      </w:docPartPr>
      <w:docPartBody>
        <w:p w:rsidR="00000000" w:rsidRDefault="003166A1" w:rsidP="003166A1">
          <w:pPr>
            <w:pStyle w:val="FCF160DD27174A37B16EF5AB875CC65D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031005"/>
    <w:rsid w:val="00043F2B"/>
    <w:rsid w:val="00073725"/>
    <w:rsid w:val="000C35E5"/>
    <w:rsid w:val="000F2688"/>
    <w:rsid w:val="0010082E"/>
    <w:rsid w:val="00155FE5"/>
    <w:rsid w:val="00180C64"/>
    <w:rsid w:val="001A1EA5"/>
    <w:rsid w:val="001E6ACB"/>
    <w:rsid w:val="002040CD"/>
    <w:rsid w:val="00262F32"/>
    <w:rsid w:val="002732BE"/>
    <w:rsid w:val="003166A1"/>
    <w:rsid w:val="0032380C"/>
    <w:rsid w:val="00331F5D"/>
    <w:rsid w:val="0034005E"/>
    <w:rsid w:val="003421FF"/>
    <w:rsid w:val="00356382"/>
    <w:rsid w:val="00390341"/>
    <w:rsid w:val="003B161F"/>
    <w:rsid w:val="003D0B41"/>
    <w:rsid w:val="004627D0"/>
    <w:rsid w:val="00484F98"/>
    <w:rsid w:val="00523EE0"/>
    <w:rsid w:val="00645DF0"/>
    <w:rsid w:val="00652381"/>
    <w:rsid w:val="006A0B0F"/>
    <w:rsid w:val="006A539B"/>
    <w:rsid w:val="006C0C0E"/>
    <w:rsid w:val="006D63C9"/>
    <w:rsid w:val="00772253"/>
    <w:rsid w:val="008243CE"/>
    <w:rsid w:val="00845138"/>
    <w:rsid w:val="00870303"/>
    <w:rsid w:val="00877CA2"/>
    <w:rsid w:val="008821D1"/>
    <w:rsid w:val="00885577"/>
    <w:rsid w:val="00885A72"/>
    <w:rsid w:val="00894261"/>
    <w:rsid w:val="008B54D0"/>
    <w:rsid w:val="008E1391"/>
    <w:rsid w:val="008E280D"/>
    <w:rsid w:val="009247D8"/>
    <w:rsid w:val="00930B30"/>
    <w:rsid w:val="009468F7"/>
    <w:rsid w:val="009558B8"/>
    <w:rsid w:val="00974ED7"/>
    <w:rsid w:val="00974F6B"/>
    <w:rsid w:val="00990DB0"/>
    <w:rsid w:val="00A36FC1"/>
    <w:rsid w:val="00A629A2"/>
    <w:rsid w:val="00A877F4"/>
    <w:rsid w:val="00AE0111"/>
    <w:rsid w:val="00AF37E0"/>
    <w:rsid w:val="00B17360"/>
    <w:rsid w:val="00B62508"/>
    <w:rsid w:val="00B8639C"/>
    <w:rsid w:val="00BA1E13"/>
    <w:rsid w:val="00BA28E3"/>
    <w:rsid w:val="00BB7A1A"/>
    <w:rsid w:val="00C64D72"/>
    <w:rsid w:val="00D17A07"/>
    <w:rsid w:val="00D67059"/>
    <w:rsid w:val="00DB03D3"/>
    <w:rsid w:val="00DC1FB0"/>
    <w:rsid w:val="00E31AB7"/>
    <w:rsid w:val="00E647A9"/>
    <w:rsid w:val="00E64ABA"/>
    <w:rsid w:val="00E8237A"/>
    <w:rsid w:val="00ED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353ABD8B4C84D6799D3BB2019374C34">
    <w:name w:val="4353ABD8B4C84D6799D3BB2019374C34"/>
  </w:style>
  <w:style w:type="character" w:styleId="Textedelespacerserv">
    <w:name w:val="Placeholder Text"/>
    <w:basedOn w:val="Policepardfaut"/>
    <w:uiPriority w:val="99"/>
    <w:semiHidden/>
    <w:rsid w:val="003166A1"/>
    <w:rPr>
      <w:color w:val="808080"/>
    </w:rPr>
  </w:style>
  <w:style w:type="paragraph" w:customStyle="1" w:styleId="D9125FFA66CC4D75A4213D021F889891">
    <w:name w:val="D9125FFA66CC4D75A4213D021F889891"/>
  </w:style>
  <w:style w:type="paragraph" w:customStyle="1" w:styleId="A53CF9E5941B4A139B707AC095ACE2AB">
    <w:name w:val="A53CF9E5941B4A139B707AC095ACE2AB"/>
  </w:style>
  <w:style w:type="paragraph" w:customStyle="1" w:styleId="DA0456E09BFD42A2A689CCAA0868FB0D">
    <w:name w:val="DA0456E09BFD42A2A689CCAA0868FB0D"/>
  </w:style>
  <w:style w:type="paragraph" w:customStyle="1" w:styleId="87559B1840C247DEB4C3927E96A988B7">
    <w:name w:val="87559B1840C247DEB4C3927E96A988B7"/>
  </w:style>
  <w:style w:type="paragraph" w:customStyle="1" w:styleId="D41A1513C02040C88289CF28CBDB4805">
    <w:name w:val="D41A1513C02040C88289CF28CBDB4805"/>
  </w:style>
  <w:style w:type="paragraph" w:customStyle="1" w:styleId="EC0E2CFAD1EC4E1C8971132183B80B63">
    <w:name w:val="EC0E2CFAD1EC4E1C8971132183B80B63"/>
  </w:style>
  <w:style w:type="paragraph" w:customStyle="1" w:styleId="18F057B8133E4F63AB127A5EBC7A2E0B">
    <w:name w:val="18F057B8133E4F63AB127A5EBC7A2E0B"/>
  </w:style>
  <w:style w:type="paragraph" w:customStyle="1" w:styleId="0A03FD7495E648C6A99E6E9A82CB8933">
    <w:name w:val="0A03FD7495E648C6A99E6E9A82CB8933"/>
  </w:style>
  <w:style w:type="paragraph" w:customStyle="1" w:styleId="B43EE188B29A4585BF4AF5BDC0F1A504">
    <w:name w:val="B43EE188B29A4585BF4AF5BDC0F1A504"/>
  </w:style>
  <w:style w:type="paragraph" w:customStyle="1" w:styleId="B5C101471E8F47D3B6A6E8AB57FF0969">
    <w:name w:val="B5C101471E8F47D3B6A6E8AB57FF0969"/>
  </w:style>
  <w:style w:type="paragraph" w:customStyle="1" w:styleId="10389E6834AA4C449A8734FC73D5E552">
    <w:name w:val="10389E6834AA4C449A8734FC73D5E552"/>
  </w:style>
  <w:style w:type="paragraph" w:customStyle="1" w:styleId="92B1D93717F549E9ADE208BD37FC801C">
    <w:name w:val="92B1D93717F549E9ADE208BD37FC801C"/>
  </w:style>
  <w:style w:type="paragraph" w:customStyle="1" w:styleId="110D4230AE2B45DE8D5EA9E0DE773A0D">
    <w:name w:val="110D4230AE2B45DE8D5EA9E0DE773A0D"/>
  </w:style>
  <w:style w:type="paragraph" w:customStyle="1" w:styleId="AE240E9ADC4841F58082AAB8A093770C">
    <w:name w:val="AE240E9ADC4841F58082AAB8A093770C"/>
  </w:style>
  <w:style w:type="paragraph" w:customStyle="1" w:styleId="08DD701757594FC6923F344C9A398FB6">
    <w:name w:val="08DD701757594FC6923F344C9A398FB6"/>
  </w:style>
  <w:style w:type="paragraph" w:customStyle="1" w:styleId="437C31D7E0464A50B3BAA567B18836C3">
    <w:name w:val="437C31D7E0464A50B3BAA567B18836C3"/>
  </w:style>
  <w:style w:type="paragraph" w:customStyle="1" w:styleId="EF4896263E794348A234EB116606E8C7">
    <w:name w:val="EF4896263E794348A234EB116606E8C7"/>
  </w:style>
  <w:style w:type="paragraph" w:customStyle="1" w:styleId="8538757AE0174BE99FCE05C6EDA13D91">
    <w:name w:val="8538757AE0174BE99FCE05C6EDA13D91"/>
  </w:style>
  <w:style w:type="paragraph" w:customStyle="1" w:styleId="C1124053123C4070A91B351FA1650A21">
    <w:name w:val="C1124053123C4070A91B351FA1650A21"/>
  </w:style>
  <w:style w:type="paragraph" w:customStyle="1" w:styleId="B9CC01B1740D480BA640F544E04C7D6D">
    <w:name w:val="B9CC01B1740D480BA640F544E04C7D6D"/>
  </w:style>
  <w:style w:type="paragraph" w:customStyle="1" w:styleId="413ACA377E5248B6B0767C8930990A3F">
    <w:name w:val="413ACA377E5248B6B0767C8930990A3F"/>
  </w:style>
  <w:style w:type="paragraph" w:customStyle="1" w:styleId="54A916ED88A14A3FB8ED6CEE3B8C2C87">
    <w:name w:val="54A916ED88A14A3FB8ED6CEE3B8C2C87"/>
  </w:style>
  <w:style w:type="paragraph" w:customStyle="1" w:styleId="C285BB62E8114269BBDC90C46D208184">
    <w:name w:val="C285BB62E8114269BBDC90C46D208184"/>
  </w:style>
  <w:style w:type="paragraph" w:customStyle="1" w:styleId="6A19B037091E4634AD38FDF550DE37AB">
    <w:name w:val="6A19B037091E4634AD38FDF550DE37AB"/>
  </w:style>
  <w:style w:type="paragraph" w:customStyle="1" w:styleId="A44A4FAF2FE842DDB0C56F8769B60DF5">
    <w:name w:val="A44A4FAF2FE842DDB0C56F8769B60DF5"/>
  </w:style>
  <w:style w:type="paragraph" w:customStyle="1" w:styleId="5E811177ECEB4F7F9652B661E0C20BFB">
    <w:name w:val="5E811177ECEB4F7F9652B661E0C20BFB"/>
  </w:style>
  <w:style w:type="paragraph" w:customStyle="1" w:styleId="D2F55331B9AE489CB39B2E7CD00F46C6">
    <w:name w:val="D2F55331B9AE489CB39B2E7CD00F46C6"/>
  </w:style>
  <w:style w:type="paragraph" w:customStyle="1" w:styleId="7F390674A0334EDC8DA096DEE708C3CA">
    <w:name w:val="7F390674A0334EDC8DA096DEE708C3CA"/>
  </w:style>
  <w:style w:type="paragraph" w:customStyle="1" w:styleId="F2F025D7AB514A8EBCF4BBBAD8D3B448">
    <w:name w:val="F2F025D7AB514A8EBCF4BBBAD8D3B448"/>
  </w:style>
  <w:style w:type="paragraph" w:customStyle="1" w:styleId="8709A0EE1CE74789ABC211A73A6145A0">
    <w:name w:val="8709A0EE1CE74789ABC211A73A6145A0"/>
  </w:style>
  <w:style w:type="paragraph" w:customStyle="1" w:styleId="9D5424D767B848338CEE64EBF7AC5600">
    <w:name w:val="9D5424D767B848338CEE64EBF7AC5600"/>
  </w:style>
  <w:style w:type="paragraph" w:customStyle="1" w:styleId="74ACBD9035B14C7ABE5A7E00F6A2EB04">
    <w:name w:val="74ACBD9035B14C7ABE5A7E00F6A2EB04"/>
  </w:style>
  <w:style w:type="paragraph" w:customStyle="1" w:styleId="DE8EF9A20459486B94FAEDC296AD7BD4">
    <w:name w:val="DE8EF9A20459486B94FAEDC296AD7BD4"/>
  </w:style>
  <w:style w:type="paragraph" w:customStyle="1" w:styleId="705990CDAB604B288418D6BC6B27F252">
    <w:name w:val="705990CDAB604B288418D6BC6B27F252"/>
  </w:style>
  <w:style w:type="paragraph" w:customStyle="1" w:styleId="129831F1A61A4F98922FA58DAFA77777">
    <w:name w:val="129831F1A61A4F98922FA58DAFA77777"/>
  </w:style>
  <w:style w:type="paragraph" w:customStyle="1" w:styleId="BB81F9A5311349238C79E66A34C36B9A">
    <w:name w:val="BB81F9A5311349238C79E66A34C36B9A"/>
  </w:style>
  <w:style w:type="paragraph" w:customStyle="1" w:styleId="31BE9F08FEEE431C9CA81FF8680E67FD">
    <w:name w:val="31BE9F08FEEE431C9CA81FF8680E67FD"/>
  </w:style>
  <w:style w:type="paragraph" w:customStyle="1" w:styleId="3EC22D2067D943E9BE785A0631961343">
    <w:name w:val="3EC22D2067D943E9BE785A0631961343"/>
  </w:style>
  <w:style w:type="paragraph" w:customStyle="1" w:styleId="EDE220D6F96D44729E412C7AC4330D82">
    <w:name w:val="EDE220D6F96D44729E412C7AC4330D82"/>
  </w:style>
  <w:style w:type="paragraph" w:customStyle="1" w:styleId="6134E1C8A799422EBAD3DD75344A4C19">
    <w:name w:val="6134E1C8A799422EBAD3DD75344A4C19"/>
  </w:style>
  <w:style w:type="paragraph" w:customStyle="1" w:styleId="841AD29C8F7F4CB3A275E6303D59B779">
    <w:name w:val="841AD29C8F7F4CB3A275E6303D59B779"/>
  </w:style>
  <w:style w:type="paragraph" w:customStyle="1" w:styleId="D60C0665509D4D13A45413DF05A66D8E">
    <w:name w:val="D60C0665509D4D13A45413DF05A66D8E"/>
  </w:style>
  <w:style w:type="paragraph" w:customStyle="1" w:styleId="D03FEEC29A6049819AF08EE4A8668C69">
    <w:name w:val="D03FEEC29A6049819AF08EE4A8668C69"/>
  </w:style>
  <w:style w:type="paragraph" w:customStyle="1" w:styleId="F1B031F864734AA9AF4456A2BA8BB7DA">
    <w:name w:val="F1B031F864734AA9AF4456A2BA8BB7DA"/>
  </w:style>
  <w:style w:type="paragraph" w:customStyle="1" w:styleId="1DD5F37BA8BF4105BBB71F54F414B10D">
    <w:name w:val="1DD5F37BA8BF4105BBB71F54F414B10D"/>
  </w:style>
  <w:style w:type="paragraph" w:customStyle="1" w:styleId="582382E3FCFD4345A709F257DFBA8446">
    <w:name w:val="582382E3FCFD4345A709F257DFBA8446"/>
    <w:rsid w:val="003B161F"/>
  </w:style>
  <w:style w:type="paragraph" w:customStyle="1" w:styleId="229FFCF3BA6E43BDAE0DB6AA1FC70470">
    <w:name w:val="229FFCF3BA6E43BDAE0DB6AA1FC70470"/>
    <w:rsid w:val="003B161F"/>
  </w:style>
  <w:style w:type="paragraph" w:customStyle="1" w:styleId="9D0D4F89858B49F0A9849C07FC6D9B9B">
    <w:name w:val="9D0D4F89858B49F0A9849C07FC6D9B9B"/>
    <w:rsid w:val="003B161F"/>
  </w:style>
  <w:style w:type="paragraph" w:customStyle="1" w:styleId="A3B358A88A79433D9A6D7EDE192AC67D">
    <w:name w:val="A3B358A88A79433D9A6D7EDE192AC67D"/>
    <w:rsid w:val="003B161F"/>
  </w:style>
  <w:style w:type="paragraph" w:customStyle="1" w:styleId="39BB264539134ED9853E20AE66FD7FDA">
    <w:name w:val="39BB264539134ED9853E20AE66FD7FDA"/>
    <w:rsid w:val="003B161F"/>
  </w:style>
  <w:style w:type="paragraph" w:customStyle="1" w:styleId="F9A44DA1A47D4DCEAEAA0BFC95AE6856">
    <w:name w:val="F9A44DA1A47D4DCEAEAA0BFC95AE6856"/>
    <w:rsid w:val="003B161F"/>
  </w:style>
  <w:style w:type="paragraph" w:customStyle="1" w:styleId="8B731F98C44446BFB4756F84DE87EE96">
    <w:name w:val="8B731F98C44446BFB4756F84DE87EE96"/>
    <w:rsid w:val="003B161F"/>
  </w:style>
  <w:style w:type="paragraph" w:customStyle="1" w:styleId="63553F2A57AD4420BBB0DB10BB93407B">
    <w:name w:val="63553F2A57AD4420BBB0DB10BB93407B"/>
    <w:rsid w:val="003B161F"/>
  </w:style>
  <w:style w:type="paragraph" w:customStyle="1" w:styleId="A53CF9E5941B4A139B707AC095ACE2AB1">
    <w:name w:val="A53CF9E5941B4A139B707AC095ACE2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">
    <w:name w:val="87559B1840C247DEB4C3927E96A988B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">
    <w:name w:val="D41A1513C02040C88289CF28CBDB4805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1">
    <w:name w:val="18F057B8133E4F63AB127A5EBC7A2E0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1">
    <w:name w:val="0A03FD7495E648C6A99E6E9A82CB893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1">
    <w:name w:val="B43EE188B29A4585BF4AF5BDC0F1A5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1">
    <w:name w:val="B5C101471E8F47D3B6A6E8AB57FF09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1">
    <w:name w:val="10389E6834AA4C449A8734FC73D5E5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1">
    <w:name w:val="92B1D93717F549E9ADE208BD37FC801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1">
    <w:name w:val="110D4230AE2B45DE8D5EA9E0DE773A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1">
    <w:name w:val="AE240E9ADC4841F58082AAB8A093770C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1">
    <w:name w:val="08DD701757594FC6923F344C9A398FB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1">
    <w:name w:val="437C31D7E0464A50B3BAA567B18836C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1">
    <w:name w:val="EF4896263E794348A234EB116606E8C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1">
    <w:name w:val="8538757AE0174BE99FCE05C6EDA13D9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">
    <w:name w:val="C1124053123C4070A91B351FA1650A21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">
    <w:name w:val="B9CC01B1740D480BA640F544E04C7D6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">
    <w:name w:val="413ACA377E5248B6B0767C8930990A3F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">
    <w:name w:val="54A916ED88A14A3FB8ED6CEE3B8C2C8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1">
    <w:name w:val="C285BB62E8114269BBDC90C46D20818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">
    <w:name w:val="6A19B037091E4634AD38FDF550DE37A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">
    <w:name w:val="5E811177ECEB4F7F9652B661E0C20BFB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">
    <w:name w:val="D2F55331B9AE489CB39B2E7CD00F46C6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">
    <w:name w:val="7F390674A0334EDC8DA096DEE708C3C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">
    <w:name w:val="F2F025D7AB514A8EBCF4BBBAD8D3B448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">
    <w:name w:val="8709A0EE1CE74789ABC211A73A6145A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">
    <w:name w:val="9D5424D767B848338CEE64EBF7AC5600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">
    <w:name w:val="74ACBD9035B14C7ABE5A7E00F6A2EB0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">
    <w:name w:val="DE8EF9A20459486B94FAEDC296AD7BD4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">
    <w:name w:val="705990CDAB604B288418D6BC6B27F25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">
    <w:name w:val="129831F1A61A4F98922FA58DAFA77777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">
    <w:name w:val="BB81F9A5311349238C79E66A34C36B9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">
    <w:name w:val="31BE9F08FEEE431C9CA81FF8680E67F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">
    <w:name w:val="3EC22D2067D943E9BE785A0631961343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">
    <w:name w:val="EDE220D6F96D44729E412C7AC4330D82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">
    <w:name w:val="6134E1C8A799422EBAD3DD75344A4C1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">
    <w:name w:val="841AD29C8F7F4CB3A275E6303D59B77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">
    <w:name w:val="D60C0665509D4D13A45413DF05A66D8E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">
    <w:name w:val="D03FEEC29A6049819AF08EE4A8668C69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1">
    <w:name w:val="F1B031F864734AA9AF4456A2BA8BB7DA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">
    <w:name w:val="1DD5F37BA8BF4105BBB71F54F414B10D1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2">
    <w:name w:val="A53CF9E5941B4A139B707AC095ACE2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2">
    <w:name w:val="87559B1840C247DEB4C3927E96A988B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2">
    <w:name w:val="D41A1513C02040C88289CF28CBDB4805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2">
    <w:name w:val="18F057B8133E4F63AB127A5EBC7A2E0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2">
    <w:name w:val="0A03FD7495E648C6A99E6E9A82CB893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2">
    <w:name w:val="B43EE188B29A4585BF4AF5BDC0F1A5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2">
    <w:name w:val="B5C101471E8F47D3B6A6E8AB57FF09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2">
    <w:name w:val="10389E6834AA4C449A8734FC73D5E5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2">
    <w:name w:val="92B1D93717F549E9ADE208BD37FC801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2">
    <w:name w:val="110D4230AE2B45DE8D5EA9E0DE773A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2">
    <w:name w:val="AE240E9ADC4841F58082AAB8A093770C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2">
    <w:name w:val="08DD701757594FC6923F344C9A398FB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2">
    <w:name w:val="437C31D7E0464A50B3BAA567B18836C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2">
    <w:name w:val="EF4896263E794348A234EB116606E8C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2">
    <w:name w:val="8538757AE0174BE99FCE05C6EDA13D9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2">
    <w:name w:val="C1124053123C4070A91B351FA1650A21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2">
    <w:name w:val="B9CC01B1740D480BA640F544E04C7D6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2">
    <w:name w:val="413ACA377E5248B6B0767C8930990A3F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2">
    <w:name w:val="54A916ED88A14A3FB8ED6CEE3B8C2C8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2">
    <w:name w:val="C285BB62E8114269BBDC90C46D20818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2">
    <w:name w:val="6A19B037091E4634AD38FDF550DE37A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2">
    <w:name w:val="5E811177ECEB4F7F9652B661E0C20BFB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2">
    <w:name w:val="D2F55331B9AE489CB39B2E7CD00F46C6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2">
    <w:name w:val="7F390674A0334EDC8DA096DEE708C3C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2">
    <w:name w:val="F2F025D7AB514A8EBCF4BBBAD8D3B448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2">
    <w:name w:val="8709A0EE1CE74789ABC211A73A6145A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2">
    <w:name w:val="9D5424D767B848338CEE64EBF7AC5600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2">
    <w:name w:val="74ACBD9035B14C7ABE5A7E00F6A2EB0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2">
    <w:name w:val="DE8EF9A20459486B94FAEDC296AD7BD4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2">
    <w:name w:val="705990CDAB604B288418D6BC6B27F25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">
    <w:name w:val="129831F1A61A4F98922FA58DAFA77777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">
    <w:name w:val="BB81F9A5311349238C79E66A34C36B9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">
    <w:name w:val="31BE9F08FEEE431C9CA81FF8680E67F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">
    <w:name w:val="3EC22D2067D943E9BE785A0631961343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">
    <w:name w:val="EDE220D6F96D44729E412C7AC4330D82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">
    <w:name w:val="6134E1C8A799422EBAD3DD75344A4C1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">
    <w:name w:val="841AD29C8F7F4CB3A275E6303D59B77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">
    <w:name w:val="D60C0665509D4D13A45413DF05A66D8E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">
    <w:name w:val="D03FEEC29A6049819AF08EE4A8668C69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2">
    <w:name w:val="F1B031F864734AA9AF4456A2BA8BB7DA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2">
    <w:name w:val="1DD5F37BA8BF4105BBB71F54F414B10D2"/>
    <w:rsid w:val="003B161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">
    <w:name w:val="56538C77C9F94E449497DF9A8DF20172"/>
    <w:rsid w:val="003B161F"/>
  </w:style>
  <w:style w:type="paragraph" w:customStyle="1" w:styleId="9577BF4CC9E7404E80E0AE563EF3DD73">
    <w:name w:val="9577BF4CC9E7404E80E0AE563EF3DD73"/>
    <w:rsid w:val="003B161F"/>
  </w:style>
  <w:style w:type="paragraph" w:customStyle="1" w:styleId="7678632E98F54C9A861B8B0BBF577864">
    <w:name w:val="7678632E98F54C9A861B8B0BBF577864"/>
    <w:rsid w:val="003B161F"/>
  </w:style>
  <w:style w:type="paragraph" w:customStyle="1" w:styleId="A53CF9E5941B4A139B707AC095ACE2AB3">
    <w:name w:val="A53CF9E5941B4A139B707AC095ACE2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3">
    <w:name w:val="87559B1840C247DEB4C3927E96A988B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3">
    <w:name w:val="D41A1513C02040C88289CF28CBDB4805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3">
    <w:name w:val="18F057B8133E4F63AB127A5EBC7A2E0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3">
    <w:name w:val="0A03FD7495E648C6A99E6E9A82CB893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3">
    <w:name w:val="B43EE188B29A4585BF4AF5BDC0F1A5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3">
    <w:name w:val="B5C101471E8F47D3B6A6E8AB57FF09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3">
    <w:name w:val="10389E6834AA4C449A8734FC73D5E5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3">
    <w:name w:val="92B1D93717F549E9ADE208BD37FC801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3">
    <w:name w:val="110D4230AE2B45DE8D5EA9E0DE773A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3">
    <w:name w:val="AE240E9ADC4841F58082AAB8A093770C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3">
    <w:name w:val="08DD701757594FC6923F344C9A398FB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3">
    <w:name w:val="437C31D7E0464A50B3BAA567B18836C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3">
    <w:name w:val="EF4896263E794348A234EB116606E8C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3">
    <w:name w:val="8538757AE0174BE99FCE05C6EDA13D9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3">
    <w:name w:val="C1124053123C4070A91B351FA1650A21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3">
    <w:name w:val="B9CC01B1740D480BA640F544E04C7D6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3">
    <w:name w:val="413ACA377E5248B6B0767C8930990A3F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3">
    <w:name w:val="54A916ED88A14A3FB8ED6CEE3B8C2C8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3">
    <w:name w:val="C285BB62E8114269BBDC90C46D20818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3">
    <w:name w:val="6A19B037091E4634AD38FDF550DE3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3">
    <w:name w:val="5E811177ECEB4F7F9652B661E0C20BF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3">
    <w:name w:val="D2F55331B9AE489CB39B2E7CD00F46C6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3">
    <w:name w:val="7F390674A0334EDC8DA096DEE708C3C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3">
    <w:name w:val="F2F025D7AB514A8EBCF4BBBAD8D3B44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3">
    <w:name w:val="8709A0EE1CE74789ABC211A73A6145A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3">
    <w:name w:val="9D5424D767B848338CEE64EBF7AC5600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3">
    <w:name w:val="74ACBD9035B14C7ABE5A7E00F6A2EB0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3">
    <w:name w:val="DE8EF9A20459486B94FAEDC296AD7BD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3">
    <w:name w:val="705990CDAB604B288418D6BC6B27F25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3">
    <w:name w:val="129831F1A61A4F98922FA58DAFA7777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3">
    <w:name w:val="BB81F9A5311349238C79E66A34C36B9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3">
    <w:name w:val="31BE9F08FEEE431C9CA81FF8680E67F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3">
    <w:name w:val="3EC22D2067D943E9BE785A0631961343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3">
    <w:name w:val="EDE220D6F96D44729E412C7AC4330D82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3">
    <w:name w:val="6134E1C8A799422EBAD3DD75344A4C1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3">
    <w:name w:val="841AD29C8F7F4CB3A275E6303D59B77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3">
    <w:name w:val="D60C0665509D4D13A45413DF05A66D8E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3">
    <w:name w:val="D03FEEC29A6049819AF08EE4A8668C69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3">
    <w:name w:val="F1B031F864734AA9AF4456A2BA8BB7DA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3">
    <w:name w:val="1DD5F37BA8BF4105BBB71F54F414B10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">
    <w:name w:val="56538C77C9F94E449497DF9A8DF201721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">
    <w:name w:val="7678632E98F54C9A861B8B0BBF577864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4">
    <w:name w:val="A53CF9E5941B4A139B707AC095ACE2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4">
    <w:name w:val="87559B1840C247DEB4C3927E96A988B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4">
    <w:name w:val="D41A1513C02040C88289CF28CBDB4805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8F057B8133E4F63AB127A5EBC7A2E0B4">
    <w:name w:val="18F057B8133E4F63AB127A5EBC7A2E0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03FD7495E648C6A99E6E9A82CB89334">
    <w:name w:val="0A03FD7495E648C6A99E6E9A82CB893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43EE188B29A4585BF4AF5BDC0F1A5044">
    <w:name w:val="B43EE188B29A4585BF4AF5BDC0F1A5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C101471E8F47D3B6A6E8AB57FF09694">
    <w:name w:val="B5C101471E8F47D3B6A6E8AB57FF09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0389E6834AA4C449A8734FC73D5E5524">
    <w:name w:val="10389E6834AA4C449A8734FC73D5E5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1D93717F549E9ADE208BD37FC801C4">
    <w:name w:val="92B1D93717F549E9ADE208BD37FC801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0D4230AE2B45DE8D5EA9E0DE773A0D4">
    <w:name w:val="110D4230AE2B45DE8D5EA9E0DE773A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E240E9ADC4841F58082AAB8A093770C4">
    <w:name w:val="AE240E9ADC4841F58082AAB8A093770C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8DD701757594FC6923F344C9A398FB64">
    <w:name w:val="08DD701757594FC6923F344C9A398FB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4">
    <w:name w:val="437C31D7E0464A50B3BAA567B18836C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4">
    <w:name w:val="EF4896263E794348A234EB116606E8C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4">
    <w:name w:val="8538757AE0174BE99FCE05C6EDA13D9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4">
    <w:name w:val="C1124053123C4070A91B351FA1650A21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4">
    <w:name w:val="B9CC01B1740D480BA640F544E04C7D6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4">
    <w:name w:val="413ACA377E5248B6B0767C8930990A3F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4">
    <w:name w:val="54A916ED88A14A3FB8ED6CEE3B8C2C8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4">
    <w:name w:val="C285BB62E8114269BBDC90C46D20818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4">
    <w:name w:val="6A19B037091E4634AD38FDF550DE3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4">
    <w:name w:val="5E811177ECEB4F7F9652B661E0C20BF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4">
    <w:name w:val="D2F55331B9AE489CB39B2E7CD00F46C6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4">
    <w:name w:val="7F390674A0334EDC8DA096DEE708C3C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4">
    <w:name w:val="F2F025D7AB514A8EBCF4BBBAD8D3B44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4">
    <w:name w:val="8709A0EE1CE74789ABC211A73A6145A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4">
    <w:name w:val="9D5424D767B848338CEE64EBF7AC5600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4">
    <w:name w:val="74ACBD9035B14C7ABE5A7E00F6A2EB0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4">
    <w:name w:val="DE8EF9A20459486B94FAEDC296AD7BD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4">
    <w:name w:val="705990CDAB604B288418D6BC6B27F25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4">
    <w:name w:val="129831F1A61A4F98922FA58DAFA7777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4">
    <w:name w:val="BB81F9A5311349238C79E66A34C36B9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4">
    <w:name w:val="31BE9F08FEEE431C9CA81FF8680E67F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4">
    <w:name w:val="3EC22D2067D943E9BE785A0631961343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4">
    <w:name w:val="EDE220D6F96D44729E412C7AC4330D82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4">
    <w:name w:val="6134E1C8A799422EBAD3DD75344A4C1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4">
    <w:name w:val="841AD29C8F7F4CB3A275E6303D59B77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4">
    <w:name w:val="D60C0665509D4D13A45413DF05A66D8E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4">
    <w:name w:val="D03FEEC29A6049819AF08EE4A8668C69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4">
    <w:name w:val="F1B031F864734AA9AF4456A2BA8BB7DA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4">
    <w:name w:val="1DD5F37BA8BF4105BBB71F54F414B10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">
    <w:name w:val="56538C77C9F94E449497DF9A8DF201722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2">
    <w:name w:val="7678632E98F54C9A861B8B0BBF577864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374FE20C6148D8A01D329F75FB9B42">
    <w:name w:val="1F374FE20C6148D8A01D329F75FB9B42"/>
    <w:rsid w:val="003421FF"/>
  </w:style>
  <w:style w:type="paragraph" w:customStyle="1" w:styleId="315AA4426342472FA927DF746B0F56C0">
    <w:name w:val="315AA4426342472FA927DF746B0F56C0"/>
    <w:rsid w:val="003421FF"/>
  </w:style>
  <w:style w:type="paragraph" w:customStyle="1" w:styleId="34B9AF6F741F49ACADC734F6F871A7AE">
    <w:name w:val="34B9AF6F741F49ACADC734F6F871A7AE"/>
    <w:rsid w:val="003421FF"/>
  </w:style>
  <w:style w:type="paragraph" w:customStyle="1" w:styleId="D2089DE58CBB486E8DECFBB07697C858">
    <w:name w:val="D2089DE58CBB486E8DECFBB07697C858"/>
    <w:rsid w:val="003421FF"/>
  </w:style>
  <w:style w:type="paragraph" w:customStyle="1" w:styleId="F994C98A1A16441E820A3AA21D8801EE">
    <w:name w:val="F994C98A1A16441E820A3AA21D8801EE"/>
    <w:rsid w:val="003421FF"/>
  </w:style>
  <w:style w:type="paragraph" w:customStyle="1" w:styleId="0BC69E739E8E48EE9BDA65D9A7AB5F45">
    <w:name w:val="0BC69E739E8E48EE9BDA65D9A7AB5F45"/>
    <w:rsid w:val="003421FF"/>
  </w:style>
  <w:style w:type="paragraph" w:customStyle="1" w:styleId="33ACADFF5B754BC3B3311884D9DA407E">
    <w:name w:val="33ACADFF5B754BC3B3311884D9DA407E"/>
    <w:rsid w:val="003421FF"/>
  </w:style>
  <w:style w:type="paragraph" w:customStyle="1" w:styleId="7ED37707C01F4DBBBEB7463913407F85">
    <w:name w:val="7ED37707C01F4DBBBEB7463913407F85"/>
    <w:rsid w:val="003421FF"/>
  </w:style>
  <w:style w:type="paragraph" w:customStyle="1" w:styleId="BAA76135507449628C6EC3833BF734A1">
    <w:name w:val="BAA76135507449628C6EC3833BF734A1"/>
    <w:rsid w:val="003421FF"/>
  </w:style>
  <w:style w:type="paragraph" w:customStyle="1" w:styleId="8DB17EF1BA8A42C4B2D4142DC509F563">
    <w:name w:val="8DB17EF1BA8A42C4B2D4142DC509F563"/>
    <w:rsid w:val="003421FF"/>
  </w:style>
  <w:style w:type="paragraph" w:customStyle="1" w:styleId="5CB8CCE5569F422CAF8AE2E315305FDB">
    <w:name w:val="5CB8CCE5569F422CAF8AE2E315305FDB"/>
    <w:rsid w:val="003421FF"/>
  </w:style>
  <w:style w:type="paragraph" w:customStyle="1" w:styleId="C253E96172034BFFB69ECA8C19D45424">
    <w:name w:val="C253E96172034BFFB69ECA8C19D45424"/>
    <w:rsid w:val="003421FF"/>
  </w:style>
  <w:style w:type="paragraph" w:customStyle="1" w:styleId="95D3A2C84A6B46E98E6F2F30372BB647">
    <w:name w:val="95D3A2C84A6B46E98E6F2F30372BB647"/>
    <w:rsid w:val="003421FF"/>
  </w:style>
  <w:style w:type="paragraph" w:customStyle="1" w:styleId="A53CF9E5941B4A139B707AC095ACE2AB5">
    <w:name w:val="A53CF9E5941B4A139B707AC095ACE2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5">
    <w:name w:val="87559B1840C247DEB4C3927E96A988B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5">
    <w:name w:val="D41A1513C02040C88289CF28CBDB4805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7C31D7E0464A50B3BAA567B18836C35">
    <w:name w:val="437C31D7E0464A50B3BAA567B18836C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F4896263E794348A234EB116606E8C75">
    <w:name w:val="EF4896263E794348A234EB116606E8C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538757AE0174BE99FCE05C6EDA13D915">
    <w:name w:val="8538757AE0174BE99FCE05C6EDA13D9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5">
    <w:name w:val="C1124053123C4070A91B351FA1650A21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5">
    <w:name w:val="B9CC01B1740D480BA640F544E04C7D6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5">
    <w:name w:val="413ACA377E5248B6B0767C8930990A3F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5">
    <w:name w:val="54A916ED88A14A3FB8ED6CEE3B8C2C8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5">
    <w:name w:val="C285BB62E8114269BBDC90C46D20818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5">
    <w:name w:val="6A19B037091E4634AD38FDF550DE37A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5">
    <w:name w:val="5E811177ECEB4F7F9652B661E0C20BFB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5">
    <w:name w:val="D2F55331B9AE489CB39B2E7CD00F46C6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5">
    <w:name w:val="7F390674A0334EDC8DA096DEE708C3C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5">
    <w:name w:val="F2F025D7AB514A8EBCF4BBBAD8D3B448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5">
    <w:name w:val="8709A0EE1CE74789ABC211A73A6145A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5">
    <w:name w:val="9D5424D767B848338CEE64EBF7AC5600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5">
    <w:name w:val="74ACBD9035B14C7ABE5A7E00F6A2EB0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5">
    <w:name w:val="DE8EF9A20459486B94FAEDC296AD7BD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5">
    <w:name w:val="705990CDAB604B288418D6BC6B27F25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5">
    <w:name w:val="129831F1A61A4F98922FA58DAFA77777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5">
    <w:name w:val="BB81F9A5311349238C79E66A34C36B9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5">
    <w:name w:val="31BE9F08FEEE431C9CA81FF8680E67F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5">
    <w:name w:val="3EC22D2067D943E9BE785A0631961343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5">
    <w:name w:val="EDE220D6F96D44729E412C7AC4330D82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5">
    <w:name w:val="6134E1C8A799422EBAD3DD75344A4C1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5">
    <w:name w:val="841AD29C8F7F4CB3A275E6303D59B77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5">
    <w:name w:val="D60C0665509D4D13A45413DF05A66D8E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5">
    <w:name w:val="D03FEEC29A6049819AF08EE4A8668C69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B031F864734AA9AF4456A2BA8BB7DA5">
    <w:name w:val="F1B031F864734AA9AF4456A2BA8BB7DA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5">
    <w:name w:val="1DD5F37BA8BF4105BBB71F54F414B10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3">
    <w:name w:val="56538C77C9F94E449497DF9A8DF201723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3">
    <w:name w:val="7678632E98F54C9A861B8B0BBF577864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7078C562DA4C718EC971818935D1AF">
    <w:name w:val="617078C562DA4C718EC971818935D1AF"/>
    <w:rsid w:val="003421FF"/>
  </w:style>
  <w:style w:type="paragraph" w:customStyle="1" w:styleId="03A319EA470E4B24BAB5FE69703A1A79">
    <w:name w:val="03A319EA470E4B24BAB5FE69703A1A79"/>
    <w:rsid w:val="003421FF"/>
  </w:style>
  <w:style w:type="paragraph" w:customStyle="1" w:styleId="302AAFBFA0F445AF8D081D3FB9EDCE11">
    <w:name w:val="302AAFBFA0F445AF8D081D3FB9EDCE11"/>
    <w:rsid w:val="003421FF"/>
  </w:style>
  <w:style w:type="paragraph" w:customStyle="1" w:styleId="58880F41E40D4BCBA3CAD29CB948BBEC">
    <w:name w:val="58880F41E40D4BCBA3CAD29CB948BBEC"/>
    <w:rsid w:val="003421FF"/>
  </w:style>
  <w:style w:type="paragraph" w:customStyle="1" w:styleId="3D584CCF0DA146CD84213860E7206F67">
    <w:name w:val="3D584CCF0DA146CD84213860E7206F67"/>
    <w:rsid w:val="003421FF"/>
  </w:style>
  <w:style w:type="paragraph" w:customStyle="1" w:styleId="2B61B33B48B84E9BBE0C30C6D9EC17D6">
    <w:name w:val="2B61B33B48B84E9BBE0C30C6D9EC17D6"/>
    <w:rsid w:val="003421FF"/>
  </w:style>
  <w:style w:type="paragraph" w:customStyle="1" w:styleId="DE016A32728C4190BC26FC9446E0503A">
    <w:name w:val="DE016A32728C4190BC26FC9446E0503A"/>
    <w:rsid w:val="003421FF"/>
  </w:style>
  <w:style w:type="paragraph" w:customStyle="1" w:styleId="FEA27B8F21FE457CBF70BB2E16E8D613">
    <w:name w:val="FEA27B8F21FE457CBF70BB2E16E8D613"/>
    <w:rsid w:val="003421FF"/>
  </w:style>
  <w:style w:type="paragraph" w:customStyle="1" w:styleId="59B11936A495407AB45F0995020547C4">
    <w:name w:val="59B11936A495407AB45F0995020547C4"/>
    <w:rsid w:val="003421FF"/>
  </w:style>
  <w:style w:type="paragraph" w:customStyle="1" w:styleId="1120A1E510FD49EE907661DB33F5D9A7">
    <w:name w:val="1120A1E510FD49EE907661DB33F5D9A7"/>
    <w:rsid w:val="003421FF"/>
  </w:style>
  <w:style w:type="paragraph" w:customStyle="1" w:styleId="BD2BAE1885B3444B9ECBE7633BA59698">
    <w:name w:val="BD2BAE1885B3444B9ECBE7633BA59698"/>
    <w:rsid w:val="003421FF"/>
  </w:style>
  <w:style w:type="paragraph" w:customStyle="1" w:styleId="45DEF841B50041FE944455941968C7AB">
    <w:name w:val="45DEF841B50041FE944455941968C7AB"/>
    <w:rsid w:val="003421FF"/>
  </w:style>
  <w:style w:type="paragraph" w:customStyle="1" w:styleId="B5E697A53CD14566AA77CA300946E7AD">
    <w:name w:val="B5E697A53CD14566AA77CA300946E7AD"/>
    <w:rsid w:val="003421FF"/>
  </w:style>
  <w:style w:type="paragraph" w:customStyle="1" w:styleId="A53CF9E5941B4A139B707AC095ACE2AB6">
    <w:name w:val="A53CF9E5941B4A139B707AC095ACE2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6">
    <w:name w:val="87559B1840C247DEB4C3927E96A988B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6">
    <w:name w:val="D41A1513C02040C88289CF28CBDB4805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1">
    <w:name w:val="1120A1E510FD49EE907661DB33F5D9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1">
    <w:name w:val="BD2BAE1885B3444B9ECBE7633BA59698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1">
    <w:name w:val="45DEF841B50041FE944455941968C7A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6">
    <w:name w:val="C1124053123C4070A91B351FA1650A21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6">
    <w:name w:val="B9CC01B1740D480BA640F544E04C7D6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6">
    <w:name w:val="413ACA377E5248B6B0767C8930990A3F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6">
    <w:name w:val="54A916ED88A14A3FB8ED6CEE3B8C2C8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6">
    <w:name w:val="C285BB62E8114269BBDC90C46D20818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6">
    <w:name w:val="6A19B037091E4634AD38FDF550DE37A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6">
    <w:name w:val="5E811177ECEB4F7F9652B661E0C20BFB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6">
    <w:name w:val="D2F55331B9AE489CB39B2E7CD00F46C6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6">
    <w:name w:val="7F390674A0334EDC8DA096DEE708C3C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6">
    <w:name w:val="F2F025D7AB514A8EBCF4BBBAD8D3B448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6">
    <w:name w:val="8709A0EE1CE74789ABC211A73A6145A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6">
    <w:name w:val="9D5424D767B848338CEE64EBF7AC5600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6">
    <w:name w:val="74ACBD9035B14C7ABE5A7E00F6A2EB0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6">
    <w:name w:val="DE8EF9A20459486B94FAEDC296AD7BD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6">
    <w:name w:val="705990CDAB604B288418D6BC6B27F25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6">
    <w:name w:val="129831F1A61A4F98922FA58DAFA77777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6">
    <w:name w:val="BB81F9A5311349238C79E66A34C36B9A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6">
    <w:name w:val="31BE9F08FEEE431C9CA81FF8680E67F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6">
    <w:name w:val="3EC22D2067D943E9BE785A0631961343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6">
    <w:name w:val="EDE220D6F96D44729E412C7AC4330D82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6">
    <w:name w:val="6134E1C8A799422EBAD3DD75344A4C1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6">
    <w:name w:val="841AD29C8F7F4CB3A275E6303D59B77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6">
    <w:name w:val="D60C0665509D4D13A45413DF05A66D8E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6">
    <w:name w:val="D03FEEC29A6049819AF08EE4A8668C69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6">
    <w:name w:val="1DD5F37BA8BF4105BBB71F54F414B10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1">
    <w:name w:val="B5E697A53CD14566AA77CA300946E7AD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4">
    <w:name w:val="56538C77C9F94E449497DF9A8DF201724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4">
    <w:name w:val="7678632E98F54C9A861B8B0BBF577864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7">
    <w:name w:val="A53CF9E5941B4A139B707AC095ACE2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7">
    <w:name w:val="87559B1840C247DEB4C3927E96A988B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7">
    <w:name w:val="D41A1513C02040C88289CF28CBDB4805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2">
    <w:name w:val="1120A1E510FD49EE907661DB33F5D9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2">
    <w:name w:val="BD2BAE1885B3444B9ECBE7633BA59698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2">
    <w:name w:val="45DEF841B50041FE944455941968C7A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7">
    <w:name w:val="C1124053123C4070A91B351FA1650A21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7">
    <w:name w:val="B9CC01B1740D480BA640F544E04C7D6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7">
    <w:name w:val="413ACA377E5248B6B0767C8930990A3F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7">
    <w:name w:val="54A916ED88A14A3FB8ED6CEE3B8C2C8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7">
    <w:name w:val="C285BB62E8114269BBDC90C46D20818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7">
    <w:name w:val="6A19B037091E4634AD38FDF550DE37A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7">
    <w:name w:val="5E811177ECEB4F7F9652B661E0C20BFB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7">
    <w:name w:val="D2F55331B9AE489CB39B2E7CD00F46C6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7">
    <w:name w:val="7F390674A0334EDC8DA096DEE708C3C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7">
    <w:name w:val="F2F025D7AB514A8EBCF4BBBAD8D3B448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7">
    <w:name w:val="8709A0EE1CE74789ABC211A73A6145A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7">
    <w:name w:val="9D5424D767B848338CEE64EBF7AC5600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7">
    <w:name w:val="74ACBD9035B14C7ABE5A7E00F6A2EB0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7">
    <w:name w:val="DE8EF9A20459486B94FAEDC296AD7BD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7">
    <w:name w:val="705990CDAB604B288418D6BC6B27F25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7">
    <w:name w:val="129831F1A61A4F98922FA58DAFA77777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7">
    <w:name w:val="BB81F9A5311349238C79E66A34C36B9A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7">
    <w:name w:val="31BE9F08FEEE431C9CA81FF8680E67F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7">
    <w:name w:val="3EC22D2067D943E9BE785A0631961343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7">
    <w:name w:val="EDE220D6F96D44729E412C7AC4330D82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7">
    <w:name w:val="6134E1C8A799422EBAD3DD75344A4C1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7">
    <w:name w:val="841AD29C8F7F4CB3A275E6303D59B77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7">
    <w:name w:val="D60C0665509D4D13A45413DF05A66D8E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7">
    <w:name w:val="D03FEEC29A6049819AF08EE4A8668C69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7">
    <w:name w:val="1DD5F37BA8BF4105BBB71F54F414B10D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2">
    <w:name w:val="B5E697A53CD14566AA77CA300946E7AD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5">
    <w:name w:val="56538C77C9F94E449497DF9A8DF201725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5">
    <w:name w:val="7678632E98F54C9A861B8B0BBF577864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8">
    <w:name w:val="A53CF9E5941B4A139B707AC095ACE2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8">
    <w:name w:val="87559B1840C247DEB4C3927E96A988B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8">
    <w:name w:val="D41A1513C02040C88289CF28CBDB4805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3">
    <w:name w:val="1120A1E510FD49EE907661DB33F5D9A7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3">
    <w:name w:val="BD2BAE1885B3444B9ECBE7633BA59698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3">
    <w:name w:val="45DEF841B50041FE944455941968C7AB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8">
    <w:name w:val="C1124053123C4070A91B351FA1650A21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8">
    <w:name w:val="B9CC01B1740D480BA640F544E04C7D6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8">
    <w:name w:val="413ACA377E5248B6B0767C8930990A3F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8">
    <w:name w:val="54A916ED88A14A3FB8ED6CEE3B8C2C8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8">
    <w:name w:val="C285BB62E8114269BBDC90C46D20818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8">
    <w:name w:val="6A19B037091E4634AD38FDF550DE37A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8">
    <w:name w:val="5E811177ECEB4F7F9652B661E0C20BFB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8">
    <w:name w:val="D2F55331B9AE489CB39B2E7CD00F46C6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8">
    <w:name w:val="7F390674A0334EDC8DA096DEE708C3C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8">
    <w:name w:val="F2F025D7AB514A8EBCF4BBBAD8D3B448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8">
    <w:name w:val="8709A0EE1CE74789ABC211A73A6145A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8">
    <w:name w:val="9D5424D767B848338CEE64EBF7AC5600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8">
    <w:name w:val="74ACBD9035B14C7ABE5A7E00F6A2EB0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8">
    <w:name w:val="DE8EF9A20459486B94FAEDC296AD7BD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8">
    <w:name w:val="705990CDAB604B288418D6BC6B27F25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8">
    <w:name w:val="129831F1A61A4F98922FA58DAFA77777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8">
    <w:name w:val="BB81F9A5311349238C79E66A34C36B9A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8">
    <w:name w:val="31BE9F08FEEE431C9CA81FF8680E67F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8">
    <w:name w:val="3EC22D2067D943E9BE785A0631961343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8">
    <w:name w:val="EDE220D6F96D44729E412C7AC4330D82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8">
    <w:name w:val="6134E1C8A799422EBAD3DD75344A4C1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8">
    <w:name w:val="841AD29C8F7F4CB3A275E6303D59B77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8">
    <w:name w:val="D60C0665509D4D13A45413DF05A66D8E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8">
    <w:name w:val="D03FEEC29A6049819AF08EE4A8668C69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8">
    <w:name w:val="1DD5F37BA8BF4105BBB71F54F414B10D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3">
    <w:name w:val="B5E697A53CD14566AA77CA300946E7AD3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6">
    <w:name w:val="56538C77C9F94E449497DF9A8DF201726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6">
    <w:name w:val="7678632E98F54C9A861B8B0BBF577864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9">
    <w:name w:val="A53CF9E5941B4A139B707AC095ACE2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9">
    <w:name w:val="87559B1840C247DEB4C3927E96A988B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9">
    <w:name w:val="D41A1513C02040C88289CF28CBDB4805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120A1E510FD49EE907661DB33F5D9A74">
    <w:name w:val="1120A1E510FD49EE907661DB33F5D9A7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D2BAE1885B3444B9ECBE7633BA596984">
    <w:name w:val="BD2BAE1885B3444B9ECBE7633BA59698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DEF841B50041FE944455941968C7AB4">
    <w:name w:val="45DEF841B50041FE944455941968C7AB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9">
    <w:name w:val="C1124053123C4070A91B351FA1650A21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9">
    <w:name w:val="B9CC01B1740D480BA640F544E04C7D6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9">
    <w:name w:val="413ACA377E5248B6B0767C8930990A3F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9">
    <w:name w:val="54A916ED88A14A3FB8ED6CEE3B8C2C8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285BB62E8114269BBDC90C46D2081849">
    <w:name w:val="C285BB62E8114269BBDC90C46D20818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9">
    <w:name w:val="6A19B037091E4634AD38FDF550DE37A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9">
    <w:name w:val="5E811177ECEB4F7F9652B661E0C20BFB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9">
    <w:name w:val="D2F55331B9AE489CB39B2E7CD00F46C6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9">
    <w:name w:val="7F390674A0334EDC8DA096DEE708C3C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9">
    <w:name w:val="F2F025D7AB514A8EBCF4BBBAD8D3B448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9">
    <w:name w:val="8709A0EE1CE74789ABC211A73A6145A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9">
    <w:name w:val="9D5424D767B848338CEE64EBF7AC5600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9">
    <w:name w:val="74ACBD9035B14C7ABE5A7E00F6A2EB0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9">
    <w:name w:val="DE8EF9A20459486B94FAEDC296AD7BD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9">
    <w:name w:val="705990CDAB604B288418D6BC6B27F25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9">
    <w:name w:val="129831F1A61A4F98922FA58DAFA77777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9">
    <w:name w:val="BB81F9A5311349238C79E66A34C36B9A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9">
    <w:name w:val="31BE9F08FEEE431C9CA81FF8680E67F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9">
    <w:name w:val="3EC22D2067D943E9BE785A0631961343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9">
    <w:name w:val="EDE220D6F96D44729E412C7AC4330D82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9">
    <w:name w:val="6134E1C8A799422EBAD3DD75344A4C1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9">
    <w:name w:val="841AD29C8F7F4CB3A275E6303D59B77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9">
    <w:name w:val="D60C0665509D4D13A45413DF05A66D8E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9">
    <w:name w:val="D03FEEC29A6049819AF08EE4A8668C69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9">
    <w:name w:val="1DD5F37BA8BF4105BBB71F54F414B10D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4">
    <w:name w:val="B5E697A53CD14566AA77CA300946E7AD4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7">
    <w:name w:val="56538C77C9F94E449497DF9A8DF201727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7">
    <w:name w:val="7678632E98F54C9A861B8B0BBF5778647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4FDE4D076C4A698C9613734AE3030D">
    <w:name w:val="E84FDE4D076C4A698C9613734AE3030D"/>
    <w:rsid w:val="003421FF"/>
  </w:style>
  <w:style w:type="paragraph" w:customStyle="1" w:styleId="A7B868FDA14449D59944169EDD597426">
    <w:name w:val="A7B868FDA14449D59944169EDD597426"/>
    <w:rsid w:val="003421FF"/>
  </w:style>
  <w:style w:type="paragraph" w:customStyle="1" w:styleId="9588E2087D70415EAC27FE931A4F53B6">
    <w:name w:val="9588E2087D70415EAC27FE931A4F53B6"/>
    <w:rsid w:val="003421FF"/>
  </w:style>
  <w:style w:type="paragraph" w:customStyle="1" w:styleId="2BBDEB52E21B4E7BB13179E59F606C4B">
    <w:name w:val="2BBDEB52E21B4E7BB13179E59F606C4B"/>
    <w:rsid w:val="003421FF"/>
  </w:style>
  <w:style w:type="paragraph" w:customStyle="1" w:styleId="BFA9D1501A8B4E56864BFE69B568BAA7">
    <w:name w:val="BFA9D1501A8B4E56864BFE69B568BAA7"/>
    <w:rsid w:val="003421FF"/>
  </w:style>
  <w:style w:type="paragraph" w:customStyle="1" w:styleId="5541C3D4DD9E4167875FCA4270265FD7">
    <w:name w:val="5541C3D4DD9E4167875FCA4270265FD7"/>
    <w:rsid w:val="003421FF"/>
  </w:style>
  <w:style w:type="paragraph" w:customStyle="1" w:styleId="7C49B8862C6C461FABCC7C86F9BD1102">
    <w:name w:val="7C49B8862C6C461FABCC7C86F9BD1102"/>
    <w:rsid w:val="003421FF"/>
  </w:style>
  <w:style w:type="paragraph" w:customStyle="1" w:styleId="A53CF9E5941B4A139B707AC095ACE2AB10">
    <w:name w:val="A53CF9E5941B4A139B707AC095ACE2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0">
    <w:name w:val="87559B1840C247DEB4C3927E96A988B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0">
    <w:name w:val="D41A1513C02040C88289CF28CBDB4805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1">
    <w:name w:val="BFA9D1501A8B4E56864BFE69B568BAA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1">
    <w:name w:val="7C49B8862C6C461FABCC7C86F9BD110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1">
    <w:name w:val="5541C3D4DD9E4167875FCA4270265FD7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1">
    <w:name w:val="A7B868FDA14449D59944169EDD59742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1">
    <w:name w:val="9588E2087D70415EAC27FE931A4F53B6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1">
    <w:name w:val="2BBDEB52E21B4E7BB13179E59F606C4B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0">
    <w:name w:val="C1124053123C4070A91B351FA1650A21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0">
    <w:name w:val="B9CC01B1740D480BA640F544E04C7D6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0">
    <w:name w:val="413ACA377E5248B6B0767C8930990A3F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0">
    <w:name w:val="54A916ED88A14A3FB8ED6CEE3B8C2C8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0">
    <w:name w:val="6A19B037091E4634AD38FDF550DE37A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0">
    <w:name w:val="5E811177ECEB4F7F9652B661E0C20BFB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0">
    <w:name w:val="D2F55331B9AE489CB39B2E7CD00F46C6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0">
    <w:name w:val="7F390674A0334EDC8DA096DEE708C3C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0">
    <w:name w:val="F2F025D7AB514A8EBCF4BBBAD8D3B448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0">
    <w:name w:val="8709A0EE1CE74789ABC211A73A6145A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0">
    <w:name w:val="9D5424D767B848338CEE64EBF7AC5600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0">
    <w:name w:val="74ACBD9035B14C7ABE5A7E00F6A2EB0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0">
    <w:name w:val="DE8EF9A20459486B94FAEDC296AD7BD4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0">
    <w:name w:val="705990CDAB604B288418D6BC6B27F25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0">
    <w:name w:val="129831F1A61A4F98922FA58DAFA77777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0">
    <w:name w:val="BB81F9A5311349238C79E66A34C36B9A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0">
    <w:name w:val="31BE9F08FEEE431C9CA81FF8680E67F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0">
    <w:name w:val="3EC22D2067D943E9BE785A0631961343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0">
    <w:name w:val="EDE220D6F96D44729E412C7AC4330D82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0">
    <w:name w:val="6134E1C8A799422EBAD3DD75344A4C1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0">
    <w:name w:val="841AD29C8F7F4CB3A275E6303D59B77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0">
    <w:name w:val="D60C0665509D4D13A45413DF05A66D8E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0">
    <w:name w:val="D03FEEC29A6049819AF08EE4A8668C69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0">
    <w:name w:val="1DD5F37BA8BF4105BBB71F54F414B10D10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5">
    <w:name w:val="B5E697A53CD14566AA77CA300946E7AD5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8">
    <w:name w:val="56538C77C9F94E449497DF9A8DF201728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8">
    <w:name w:val="7678632E98F54C9A861B8B0BBF5778648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">
    <w:name w:val="037ABD83A55C48A09DD7FA1FD1B9D95F"/>
    <w:rsid w:val="003421FF"/>
  </w:style>
  <w:style w:type="paragraph" w:customStyle="1" w:styleId="41575D4C14DF40DABBD250A89755DD62">
    <w:name w:val="41575D4C14DF40DABBD250A89755DD62"/>
    <w:rsid w:val="003421FF"/>
  </w:style>
  <w:style w:type="paragraph" w:customStyle="1" w:styleId="4195D32DC63B41D98BA4C37B514AC8BA">
    <w:name w:val="4195D32DC63B41D98BA4C37B514AC8BA"/>
    <w:rsid w:val="003421FF"/>
  </w:style>
  <w:style w:type="paragraph" w:customStyle="1" w:styleId="A53CF9E5941B4A139B707AC095ACE2AB11">
    <w:name w:val="A53CF9E5941B4A139B707AC095ACE2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1">
    <w:name w:val="87559B1840C247DEB4C3927E96A988B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1">
    <w:name w:val="D41A1513C02040C88289CF28CBDB4805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2">
    <w:name w:val="BFA9D1501A8B4E56864BFE69B568BAA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2">
    <w:name w:val="7C49B8862C6C461FABCC7C86F9BD1102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2">
    <w:name w:val="5541C3D4DD9E4167875FCA4270265FD7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1">
    <w:name w:val="037ABD83A55C48A09DD7FA1FD1B9D95F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1">
    <w:name w:val="41575D4C14DF40DABBD250A89755DD62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1">
    <w:name w:val="4195D32DC63B41D98BA4C37B514AC8BA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2">
    <w:name w:val="A7B868FDA14449D59944169EDD59742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2">
    <w:name w:val="9588E2087D70415EAC27FE931A4F53B6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2">
    <w:name w:val="2BBDEB52E21B4E7BB13179E59F606C4B2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1">
    <w:name w:val="C1124053123C4070A91B351FA1650A21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1">
    <w:name w:val="B9CC01B1740D480BA640F544E04C7D6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1">
    <w:name w:val="413ACA377E5248B6B0767C8930990A3F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1">
    <w:name w:val="54A916ED88A14A3FB8ED6CEE3B8C2C8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1">
    <w:name w:val="6A19B037091E4634AD38FDF550DE37A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1">
    <w:name w:val="5E811177ECEB4F7F9652B661E0C20BFB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1">
    <w:name w:val="D2F55331B9AE489CB39B2E7CD00F46C6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1">
    <w:name w:val="7F390674A0334EDC8DA096DEE708C3C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1">
    <w:name w:val="F2F025D7AB514A8EBCF4BBBAD8D3B448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1">
    <w:name w:val="8709A0EE1CE74789ABC211A73A6145A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1">
    <w:name w:val="9D5424D767B848338CEE64EBF7AC5600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1">
    <w:name w:val="74ACBD9035B14C7ABE5A7E00F6A2EB0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1">
    <w:name w:val="DE8EF9A20459486B94FAEDC296AD7BD4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1">
    <w:name w:val="705990CDAB604B288418D6BC6B27F25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1">
    <w:name w:val="129831F1A61A4F98922FA58DAFA77777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1">
    <w:name w:val="BB81F9A5311349238C79E66A34C36B9A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1">
    <w:name w:val="31BE9F08FEEE431C9CA81FF8680E67F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1">
    <w:name w:val="3EC22D2067D943E9BE785A0631961343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1">
    <w:name w:val="EDE220D6F96D44729E412C7AC4330D82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1">
    <w:name w:val="6134E1C8A799422EBAD3DD75344A4C1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1">
    <w:name w:val="841AD29C8F7F4CB3A275E6303D59B77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1">
    <w:name w:val="D60C0665509D4D13A45413DF05A66D8E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1">
    <w:name w:val="D03FEEC29A6049819AF08EE4A8668C69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1">
    <w:name w:val="1DD5F37BA8BF4105BBB71F54F414B10D11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6">
    <w:name w:val="B5E697A53CD14566AA77CA300946E7AD6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9">
    <w:name w:val="56538C77C9F94E449497DF9A8DF201729"/>
    <w:rsid w:val="003421FF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9">
    <w:name w:val="7678632E98F54C9A861B8B0BBF5778649"/>
    <w:rsid w:val="003421FF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">
    <w:name w:val="B197FFCE9AE44063924CE647AEE98347"/>
    <w:rsid w:val="004627D0"/>
  </w:style>
  <w:style w:type="paragraph" w:customStyle="1" w:styleId="F515D522FF3F4B149D7CC4CF55DCF72B">
    <w:name w:val="F515D522FF3F4B149D7CC4CF55DCF72B"/>
    <w:rsid w:val="004627D0"/>
  </w:style>
  <w:style w:type="paragraph" w:customStyle="1" w:styleId="34EAD12FCB534BED9F2C0084AD9F029D">
    <w:name w:val="34EAD12FCB534BED9F2C0084AD9F029D"/>
    <w:rsid w:val="004627D0"/>
  </w:style>
  <w:style w:type="paragraph" w:customStyle="1" w:styleId="A53CF9E5941B4A139B707AC095ACE2AB12">
    <w:name w:val="A53CF9E5941B4A139B707AC095ACE2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2">
    <w:name w:val="87559B1840C247DEB4C3927E96A988B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2">
    <w:name w:val="D41A1513C02040C88289CF28CBDB4805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3">
    <w:name w:val="BFA9D1501A8B4E56864BFE69B568BAA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3">
    <w:name w:val="7C49B8862C6C461FABCC7C86F9BD110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3">
    <w:name w:val="5541C3D4DD9E4167875FCA4270265FD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1">
    <w:name w:val="B197FFCE9AE44063924CE647AEE98347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1">
    <w:name w:val="F515D522FF3F4B149D7CC4CF55DCF72B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1">
    <w:name w:val="34EAD12FCB534BED9F2C0084AD9F029D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2">
    <w:name w:val="037ABD83A55C48A09DD7FA1FD1B9D95F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2">
    <w:name w:val="41575D4C14DF40DABBD250A89755DD62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2">
    <w:name w:val="4195D32DC63B41D98BA4C37B514AC8BA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3">
    <w:name w:val="A7B868FDA14449D59944169EDD59742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3">
    <w:name w:val="9588E2087D70415EAC27FE931A4F53B6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3">
    <w:name w:val="2BBDEB52E21B4E7BB13179E59F606C4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2">
    <w:name w:val="C1124053123C4070A91B351FA1650A21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2">
    <w:name w:val="B9CC01B1740D480BA640F544E04C7D6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2">
    <w:name w:val="413ACA377E5248B6B0767C8930990A3F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2">
    <w:name w:val="54A916ED88A14A3FB8ED6CEE3B8C2C8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2">
    <w:name w:val="6A19B037091E4634AD38FDF550DE37A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2">
    <w:name w:val="5E811177ECEB4F7F9652B661E0C20BFB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2">
    <w:name w:val="D2F55331B9AE489CB39B2E7CD00F46C6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2">
    <w:name w:val="7F390674A0334EDC8DA096DEE708C3C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2">
    <w:name w:val="F2F025D7AB514A8EBCF4BBBAD8D3B448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2">
    <w:name w:val="8709A0EE1CE74789ABC211A73A6145A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2">
    <w:name w:val="9D5424D767B848338CEE64EBF7AC5600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2">
    <w:name w:val="74ACBD9035B14C7ABE5A7E00F6A2EB0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2">
    <w:name w:val="DE8EF9A20459486B94FAEDC296AD7BD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2">
    <w:name w:val="705990CDAB604B288418D6BC6B27F25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2">
    <w:name w:val="129831F1A61A4F98922FA58DAFA77777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2">
    <w:name w:val="BB81F9A5311349238C79E66A34C36B9A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2">
    <w:name w:val="31BE9F08FEEE431C9CA81FF8680E67F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2">
    <w:name w:val="3EC22D2067D943E9BE785A0631961343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2">
    <w:name w:val="EDE220D6F96D44729E412C7AC4330D82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2">
    <w:name w:val="6134E1C8A799422EBAD3DD75344A4C1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2">
    <w:name w:val="841AD29C8F7F4CB3A275E6303D59B77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2">
    <w:name w:val="D60C0665509D4D13A45413DF05A66D8E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2">
    <w:name w:val="D03FEEC29A6049819AF08EE4A8668C69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2">
    <w:name w:val="1DD5F37BA8BF4105BBB71F54F414B10D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5E697A53CD14566AA77CA300946E7AD7">
    <w:name w:val="B5E697A53CD14566AA77CA300946E7AD7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0">
    <w:name w:val="56538C77C9F94E449497DF9A8DF2017210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0">
    <w:name w:val="7678632E98F54C9A861B8B0BBF57786410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">
    <w:name w:val="9DA897E981AF4E23ABF42AEBEC1D48EF"/>
    <w:rsid w:val="004627D0"/>
  </w:style>
  <w:style w:type="paragraph" w:customStyle="1" w:styleId="A53CF9E5941B4A139B707AC095ACE2AB13">
    <w:name w:val="A53CF9E5941B4A139B707AC095ACE2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3">
    <w:name w:val="87559B1840C247DEB4C3927E96A988B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3">
    <w:name w:val="D41A1513C02040C88289CF28CBDB4805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4">
    <w:name w:val="BFA9D1501A8B4E56864BFE69B568BAA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4">
    <w:name w:val="7C49B8862C6C461FABCC7C86F9BD110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4">
    <w:name w:val="5541C3D4DD9E4167875FCA4270265FD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2">
    <w:name w:val="B197FFCE9AE44063924CE647AEE98347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2">
    <w:name w:val="F515D522FF3F4B149D7CC4CF55DCF72B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2">
    <w:name w:val="34EAD12FCB534BED9F2C0084AD9F029D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3">
    <w:name w:val="037ABD83A55C48A09DD7FA1FD1B9D95F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3">
    <w:name w:val="41575D4C14DF40DABBD250A89755DD62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3">
    <w:name w:val="4195D32DC63B41D98BA4C37B514AC8BA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4">
    <w:name w:val="A7B868FDA14449D59944169EDD59742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4">
    <w:name w:val="9588E2087D70415EAC27FE931A4F53B6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4">
    <w:name w:val="2BBDEB52E21B4E7BB13179E59F606C4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3">
    <w:name w:val="C1124053123C4070A91B351FA1650A21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3">
    <w:name w:val="B9CC01B1740D480BA640F544E04C7D6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3">
    <w:name w:val="413ACA377E5248B6B0767C8930990A3F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3">
    <w:name w:val="54A916ED88A14A3FB8ED6CEE3B8C2C8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3">
    <w:name w:val="6A19B037091E4634AD38FDF550DE37A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3">
    <w:name w:val="5E811177ECEB4F7F9652B661E0C20BFB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3">
    <w:name w:val="D2F55331B9AE489CB39B2E7CD00F46C6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3">
    <w:name w:val="7F390674A0334EDC8DA096DEE708C3C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3">
    <w:name w:val="F2F025D7AB514A8EBCF4BBBAD8D3B448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3">
    <w:name w:val="8709A0EE1CE74789ABC211A73A6145A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3">
    <w:name w:val="9D5424D767B848338CEE64EBF7AC5600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3">
    <w:name w:val="74ACBD9035B14C7ABE5A7E00F6A2EB0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3">
    <w:name w:val="DE8EF9A20459486B94FAEDC296AD7BD4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3">
    <w:name w:val="705990CDAB604B288418D6BC6B27F25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3">
    <w:name w:val="129831F1A61A4F98922FA58DAFA77777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3">
    <w:name w:val="BB81F9A5311349238C79E66A34C36B9A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3">
    <w:name w:val="31BE9F08FEEE431C9CA81FF8680E67F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3">
    <w:name w:val="3EC22D2067D943E9BE785A0631961343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3">
    <w:name w:val="EDE220D6F96D44729E412C7AC4330D82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3">
    <w:name w:val="6134E1C8A799422EBAD3DD75344A4C1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3">
    <w:name w:val="841AD29C8F7F4CB3A275E6303D59B77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3">
    <w:name w:val="D60C0665509D4D13A45413DF05A66D8E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3">
    <w:name w:val="D03FEEC29A6049819AF08EE4A8668C69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4">
    <w:name w:val="A53CF9E5941B4A139B707AC095ACE2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4">
    <w:name w:val="87559B1840C247DEB4C3927E96A988B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4">
    <w:name w:val="D41A1513C02040C88289CF28CBDB4805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5">
    <w:name w:val="BFA9D1501A8B4E56864BFE69B568BAA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5">
    <w:name w:val="7C49B8862C6C461FABCC7C86F9BD110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5">
    <w:name w:val="5541C3D4DD9E4167875FCA4270265FD7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3">
    <w:name w:val="B197FFCE9AE44063924CE647AEE98347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3">
    <w:name w:val="F515D522FF3F4B149D7CC4CF55DCF72B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3">
    <w:name w:val="34EAD12FCB534BED9F2C0084AD9F029D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4">
    <w:name w:val="037ABD83A55C48A09DD7FA1FD1B9D95F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4">
    <w:name w:val="41575D4C14DF40DABBD250A89755DD62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4">
    <w:name w:val="4195D32DC63B41D98BA4C37B514AC8BA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5">
    <w:name w:val="A7B868FDA14449D59944169EDD59742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5">
    <w:name w:val="9588E2087D70415EAC27FE931A4F53B6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5">
    <w:name w:val="2BBDEB52E21B4E7BB13179E59F606C4B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4">
    <w:name w:val="C1124053123C4070A91B351FA1650A21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4">
    <w:name w:val="B9CC01B1740D480BA640F544E04C7D6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4">
    <w:name w:val="413ACA377E5248B6B0767C8930990A3F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4">
    <w:name w:val="54A916ED88A14A3FB8ED6CEE3B8C2C8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4">
    <w:name w:val="6A19B037091E4634AD38FDF550DE37A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4">
    <w:name w:val="5E811177ECEB4F7F9652B661E0C20BFB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4">
    <w:name w:val="D2F55331B9AE489CB39B2E7CD00F46C6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4">
    <w:name w:val="7F390674A0334EDC8DA096DEE708C3C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4">
    <w:name w:val="F2F025D7AB514A8EBCF4BBBAD8D3B448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4">
    <w:name w:val="8709A0EE1CE74789ABC211A73A6145A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4">
    <w:name w:val="9D5424D767B848338CEE64EBF7AC5600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4">
    <w:name w:val="74ACBD9035B14C7ABE5A7E00F6A2EB0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4">
    <w:name w:val="DE8EF9A20459486B94FAEDC296AD7BD4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4">
    <w:name w:val="705990CDAB604B288418D6BC6B27F25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4">
    <w:name w:val="129831F1A61A4F98922FA58DAFA77777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4">
    <w:name w:val="BB81F9A5311349238C79E66A34C36B9A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4">
    <w:name w:val="31BE9F08FEEE431C9CA81FF8680E67F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4">
    <w:name w:val="3EC22D2067D943E9BE785A0631961343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4">
    <w:name w:val="EDE220D6F96D44729E412C7AC4330D82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4">
    <w:name w:val="6134E1C8A799422EBAD3DD75344A4C1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4">
    <w:name w:val="841AD29C8F7F4CB3A275E6303D59B77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4">
    <w:name w:val="D60C0665509D4D13A45413DF05A66D8E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4">
    <w:name w:val="D03FEEC29A6049819AF08EE4A8668C69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A897E981AF4E23ABF42AEBEC1D48EF1">
    <w:name w:val="9DA897E981AF4E23ABF42AEBEC1D48EF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3">
    <w:name w:val="1DD5F37BA8BF4105BBB71F54F414B10D13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1">
    <w:name w:val="56538C77C9F94E449497DF9A8DF2017211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1">
    <w:name w:val="7678632E98F54C9A861B8B0BBF5778641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6C1E4969F1446491D24305971C8251">
    <w:name w:val="AB6C1E4969F1446491D24305971C8251"/>
    <w:rsid w:val="004627D0"/>
  </w:style>
  <w:style w:type="paragraph" w:customStyle="1" w:styleId="8A4498190B264B21AD06DFAFFB696BD0">
    <w:name w:val="8A4498190B264B21AD06DFAFFB696BD0"/>
    <w:rsid w:val="004627D0"/>
  </w:style>
  <w:style w:type="paragraph" w:customStyle="1" w:styleId="EA8D88C4BAF7464F9F5AB4A68E480DEC">
    <w:name w:val="EA8D88C4BAF7464F9F5AB4A68E480DEC"/>
    <w:rsid w:val="004627D0"/>
  </w:style>
  <w:style w:type="paragraph" w:customStyle="1" w:styleId="A53CF9E5941B4A139B707AC095ACE2AB15">
    <w:name w:val="A53CF9E5941B4A139B707AC095ACE2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5">
    <w:name w:val="87559B1840C247DEB4C3927E96A988B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5">
    <w:name w:val="D41A1513C02040C88289CF28CBDB4805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FA9D1501A8B4E56864BFE69B568BAA76">
    <w:name w:val="BFA9D1501A8B4E56864BFE69B568BAA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49B8862C6C461FABCC7C86F9BD11026">
    <w:name w:val="7C49B8862C6C461FABCC7C86F9BD1102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541C3D4DD9E4167875FCA4270265FD76">
    <w:name w:val="5541C3D4DD9E4167875FCA4270265FD7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197FFCE9AE44063924CE647AEE983474">
    <w:name w:val="B197FFCE9AE44063924CE647AEE98347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515D522FF3F4B149D7CC4CF55DCF72B4">
    <w:name w:val="F515D522FF3F4B149D7CC4CF55DCF72B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EAD12FCB534BED9F2C0084AD9F029D4">
    <w:name w:val="34EAD12FCB534BED9F2C0084AD9F029D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37ABD83A55C48A09DD7FA1FD1B9D95F5">
    <w:name w:val="037ABD83A55C48A09DD7FA1FD1B9D95F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575D4C14DF40DABBD250A89755DD625">
    <w:name w:val="41575D4C14DF40DABBD250A89755DD62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95D32DC63B41D98BA4C37B514AC8BA5">
    <w:name w:val="4195D32DC63B41D98BA4C37B514AC8BA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7B868FDA14449D59944169EDD5974266">
    <w:name w:val="A7B868FDA14449D59944169EDD59742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88E2087D70415EAC27FE931A4F53B66">
    <w:name w:val="9588E2087D70415EAC27FE931A4F53B6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BBDEB52E21B4E7BB13179E59F606C4B6">
    <w:name w:val="2BBDEB52E21B4E7BB13179E59F606C4B6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5">
    <w:name w:val="C1124053123C4070A91B351FA1650A21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5">
    <w:name w:val="B9CC01B1740D480BA640F544E04C7D6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5">
    <w:name w:val="413ACA377E5248B6B0767C8930990A3F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5">
    <w:name w:val="54A916ED88A14A3FB8ED6CEE3B8C2C8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5">
    <w:name w:val="6A19B037091E4634AD38FDF550DE37A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5">
    <w:name w:val="5E811177ECEB4F7F9652B661E0C20BFB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5">
    <w:name w:val="D2F55331B9AE489CB39B2E7CD00F46C6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5">
    <w:name w:val="7F390674A0334EDC8DA096DEE708C3C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5">
    <w:name w:val="F2F025D7AB514A8EBCF4BBBAD8D3B448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5">
    <w:name w:val="8709A0EE1CE74789ABC211A73A6145A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5">
    <w:name w:val="9D5424D767B848338CEE64EBF7AC5600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5">
    <w:name w:val="74ACBD9035B14C7ABE5A7E00F6A2EB0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5">
    <w:name w:val="DE8EF9A20459486B94FAEDC296AD7BD4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5">
    <w:name w:val="705990CDAB604B288418D6BC6B27F25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5">
    <w:name w:val="129831F1A61A4F98922FA58DAFA77777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5">
    <w:name w:val="BB81F9A5311349238C79E66A34C36B9A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5">
    <w:name w:val="31BE9F08FEEE431C9CA81FF8680E67FD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5">
    <w:name w:val="3EC22D2067D943E9BE785A0631961343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5">
    <w:name w:val="EDE220D6F96D44729E412C7AC4330D82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5">
    <w:name w:val="6134E1C8A799422EBAD3DD75344A4C1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5">
    <w:name w:val="841AD29C8F7F4CB3A275E6303D59B77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5">
    <w:name w:val="D60C0665509D4D13A45413DF05A66D8E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5">
    <w:name w:val="D03FEEC29A6049819AF08EE4A8668C6915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1">
    <w:name w:val="EA8D88C4BAF7464F9F5AB4A68E480DEC1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4">
    <w:name w:val="1DD5F37BA8BF4105BBB71F54F414B10D14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2">
    <w:name w:val="56538C77C9F94E449497DF9A8DF2017212"/>
    <w:rsid w:val="004627D0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2">
    <w:name w:val="7678632E98F54C9A861B8B0BBF57786412"/>
    <w:rsid w:val="004627D0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">
    <w:name w:val="DFA7D597C83449A09F1D82E1B78D8C28"/>
    <w:rsid w:val="00E64ABA"/>
  </w:style>
  <w:style w:type="paragraph" w:customStyle="1" w:styleId="781044F06E234623A506F31CF5D197AC">
    <w:name w:val="781044F06E234623A506F31CF5D197AC"/>
    <w:rsid w:val="00E64ABA"/>
  </w:style>
  <w:style w:type="paragraph" w:customStyle="1" w:styleId="3E23655D03D9407397D9389B214A4797">
    <w:name w:val="3E23655D03D9407397D9389B214A4797"/>
    <w:rsid w:val="00E64ABA"/>
  </w:style>
  <w:style w:type="paragraph" w:customStyle="1" w:styleId="C65CCF3164B1406E8E3649E88D30C39D">
    <w:name w:val="C65CCF3164B1406E8E3649E88D30C39D"/>
    <w:rsid w:val="00E64ABA"/>
  </w:style>
  <w:style w:type="paragraph" w:customStyle="1" w:styleId="9BAF931450F64740B86C1509C759116E">
    <w:name w:val="9BAF931450F64740B86C1509C759116E"/>
    <w:rsid w:val="00E64ABA"/>
  </w:style>
  <w:style w:type="paragraph" w:customStyle="1" w:styleId="6268007AC0D34ED5BEECDA038FBB1AF3">
    <w:name w:val="6268007AC0D34ED5BEECDA038FBB1AF3"/>
    <w:rsid w:val="00E64ABA"/>
  </w:style>
  <w:style w:type="paragraph" w:customStyle="1" w:styleId="903E0DF2CEFF4DB4BB2DAD315F842180">
    <w:name w:val="903E0DF2CEFF4DB4BB2DAD315F842180"/>
    <w:rsid w:val="00E64ABA"/>
  </w:style>
  <w:style w:type="paragraph" w:customStyle="1" w:styleId="23B894D8E0B8456899C430236D6266FF">
    <w:name w:val="23B894D8E0B8456899C430236D6266FF"/>
    <w:rsid w:val="00E64ABA"/>
  </w:style>
  <w:style w:type="paragraph" w:customStyle="1" w:styleId="CE5899D80817481C9771904FF49C042A">
    <w:name w:val="CE5899D80817481C9771904FF49C042A"/>
    <w:rsid w:val="00E64ABA"/>
  </w:style>
  <w:style w:type="paragraph" w:customStyle="1" w:styleId="FE22B0DD154C4B02AEDD2B2D08328223">
    <w:name w:val="FE22B0DD154C4B02AEDD2B2D08328223"/>
    <w:rsid w:val="00E64ABA"/>
  </w:style>
  <w:style w:type="paragraph" w:customStyle="1" w:styleId="F9B153284315426FB84511B9365F694C">
    <w:name w:val="F9B153284315426FB84511B9365F694C"/>
    <w:rsid w:val="00E64ABA"/>
  </w:style>
  <w:style w:type="paragraph" w:customStyle="1" w:styleId="E0360FA6F69C44ED975C6AAFB66D16DD">
    <w:name w:val="E0360FA6F69C44ED975C6AAFB66D16DD"/>
    <w:rsid w:val="00E64ABA"/>
  </w:style>
  <w:style w:type="paragraph" w:customStyle="1" w:styleId="57A1982F2EC746F79FD4323575243B70">
    <w:name w:val="57A1982F2EC746F79FD4323575243B70"/>
    <w:rsid w:val="00E64ABA"/>
  </w:style>
  <w:style w:type="paragraph" w:customStyle="1" w:styleId="A53CF9E5941B4A139B707AC095ACE2AB16">
    <w:name w:val="A53CF9E5941B4A139B707AC095ACE2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6">
    <w:name w:val="87559B1840C247DEB4C3927E96A988B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6">
    <w:name w:val="D41A1513C02040C88289CF28CBDB4805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1">
    <w:name w:val="DFA7D597C83449A09F1D82E1B78D8C28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1">
    <w:name w:val="781044F06E234623A506F31CF5D197A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1">
    <w:name w:val="3E23655D03D9407397D9389B214A4797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1">
    <w:name w:val="C65CCF3164B1406E8E3649E88D30C39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1">
    <w:name w:val="9BAF931450F64740B86C1509C759116E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1">
    <w:name w:val="6268007AC0D34ED5BEECDA038FBB1AF3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1">
    <w:name w:val="903E0DF2CEFF4DB4BB2DAD315F84218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1">
    <w:name w:val="23B894D8E0B8456899C430236D6266FF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1">
    <w:name w:val="CE5899D80817481C9771904FF49C042A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1">
    <w:name w:val="F9B153284315426FB84511B9365F694C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1">
    <w:name w:val="E0360FA6F69C44ED975C6AAFB66D16DD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1">
    <w:name w:val="57A1982F2EC746F79FD4323575243B701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6">
    <w:name w:val="C1124053123C4070A91B351FA1650A21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6">
    <w:name w:val="B9CC01B1740D480BA640F544E04C7D6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6">
    <w:name w:val="413ACA377E5248B6B0767C8930990A3F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6">
    <w:name w:val="54A916ED88A14A3FB8ED6CEE3B8C2C8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6">
    <w:name w:val="6A19B037091E4634AD38FDF550DE37A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6">
    <w:name w:val="5E811177ECEB4F7F9652B661E0C20BFB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6">
    <w:name w:val="D2F55331B9AE489CB39B2E7CD00F46C6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6">
    <w:name w:val="7F390674A0334EDC8DA096DEE708C3C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6">
    <w:name w:val="F2F025D7AB514A8EBCF4BBBAD8D3B448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6">
    <w:name w:val="8709A0EE1CE74789ABC211A73A6145A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6">
    <w:name w:val="9D5424D767B848338CEE64EBF7AC5600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6">
    <w:name w:val="74ACBD9035B14C7ABE5A7E00F6A2EB0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6">
    <w:name w:val="DE8EF9A20459486B94FAEDC296AD7BD4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6">
    <w:name w:val="705990CDAB604B288418D6BC6B27F25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6">
    <w:name w:val="129831F1A61A4F98922FA58DAFA77777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6">
    <w:name w:val="BB81F9A5311349238C79E66A34C36B9A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6">
    <w:name w:val="31BE9F08FEEE431C9CA81FF8680E67FD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6">
    <w:name w:val="3EC22D2067D943E9BE785A0631961343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6">
    <w:name w:val="EDE220D6F96D44729E412C7AC4330D82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6">
    <w:name w:val="6134E1C8A799422EBAD3DD75344A4C1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6">
    <w:name w:val="841AD29C8F7F4CB3A275E6303D59B77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6">
    <w:name w:val="D60C0665509D4D13A45413DF05A66D8E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6">
    <w:name w:val="D03FEEC29A6049819AF08EE4A8668C6916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2">
    <w:name w:val="EA8D88C4BAF7464F9F5AB4A68E480DEC2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5">
    <w:name w:val="1DD5F37BA8BF4105BBB71F54F414B10D15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3">
    <w:name w:val="56538C77C9F94E449497DF9A8DF2017213"/>
    <w:rsid w:val="00E64ABA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678632E98F54C9A861B8B0BBF57786413">
    <w:name w:val="7678632E98F54C9A861B8B0BBF57786413"/>
    <w:rsid w:val="00E64ABA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23160827F604966937B20860B20770D">
    <w:name w:val="023160827F604966937B20860B20770D"/>
    <w:rsid w:val="00E64ABA"/>
  </w:style>
  <w:style w:type="paragraph" w:customStyle="1" w:styleId="42E7C9A676604FDDAA18AC592D9B4BFE">
    <w:name w:val="42E7C9A676604FDDAA18AC592D9B4BFE"/>
    <w:rsid w:val="00E64ABA"/>
  </w:style>
  <w:style w:type="paragraph" w:customStyle="1" w:styleId="E23814B17DBF4F57BE35E3D861C4E3BE">
    <w:name w:val="E23814B17DBF4F57BE35E3D861C4E3BE"/>
    <w:rsid w:val="00E64ABA"/>
  </w:style>
  <w:style w:type="paragraph" w:customStyle="1" w:styleId="351A97FF183E4A2EAC0BE6DD52CB587F">
    <w:name w:val="351A97FF183E4A2EAC0BE6DD52CB587F"/>
    <w:rsid w:val="00E64ABA"/>
  </w:style>
  <w:style w:type="paragraph" w:customStyle="1" w:styleId="D463857EFC7C48CF940851B0A0DD4DFA">
    <w:name w:val="D463857EFC7C48CF940851B0A0DD4DFA"/>
    <w:rsid w:val="008E280D"/>
  </w:style>
  <w:style w:type="paragraph" w:customStyle="1" w:styleId="7975E5E714A24C228A65C4B56959D84E">
    <w:name w:val="7975E5E714A24C228A65C4B56959D84E"/>
    <w:rsid w:val="008E280D"/>
  </w:style>
  <w:style w:type="paragraph" w:customStyle="1" w:styleId="D072B9C419AB4AD0BF63DC51D9F17E48">
    <w:name w:val="D072B9C419AB4AD0BF63DC51D9F17E48"/>
    <w:rsid w:val="008E280D"/>
  </w:style>
  <w:style w:type="paragraph" w:customStyle="1" w:styleId="8330BAA7A95B4C0CB38667C278A88694">
    <w:name w:val="8330BAA7A95B4C0CB38667C278A88694"/>
    <w:rsid w:val="008E280D"/>
  </w:style>
  <w:style w:type="paragraph" w:customStyle="1" w:styleId="A53CF9E5941B4A139B707AC095ACE2AB17">
    <w:name w:val="A53CF9E5941B4A139B707AC095ACE2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7">
    <w:name w:val="87559B1840C247DEB4C3927E96A988B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7">
    <w:name w:val="D41A1513C02040C88289CF28CBDB4805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2">
    <w:name w:val="DFA7D597C83449A09F1D82E1B78D8C28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2">
    <w:name w:val="781044F06E234623A506F31CF5D197A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2">
    <w:name w:val="3E23655D03D9407397D9389B214A4797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2">
    <w:name w:val="C65CCF3164B1406E8E3649E88D30C39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2">
    <w:name w:val="9BAF931450F64740B86C1509C759116E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2">
    <w:name w:val="6268007AC0D34ED5BEECDA038FBB1AF3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2">
    <w:name w:val="903E0DF2CEFF4DB4BB2DAD315F84218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2">
    <w:name w:val="23B894D8E0B8456899C430236D6266FF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2">
    <w:name w:val="CE5899D80817481C9771904FF49C042A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2">
    <w:name w:val="F9B153284315426FB84511B9365F694C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2">
    <w:name w:val="E0360FA6F69C44ED975C6AAFB66D16DD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2">
    <w:name w:val="57A1982F2EC746F79FD4323575243B702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7">
    <w:name w:val="C1124053123C4070A91B351FA1650A21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7">
    <w:name w:val="B9CC01B1740D480BA640F544E04C7D6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7">
    <w:name w:val="413ACA377E5248B6B0767C8930990A3F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7">
    <w:name w:val="54A916ED88A14A3FB8ED6CEE3B8C2C8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7">
    <w:name w:val="6A19B037091E4634AD38FDF550DE37A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7">
    <w:name w:val="5E811177ECEB4F7F9652B661E0C20BFB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7">
    <w:name w:val="D2F55331B9AE489CB39B2E7CD00F46C6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7">
    <w:name w:val="7F390674A0334EDC8DA096DEE708C3C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7">
    <w:name w:val="F2F025D7AB514A8EBCF4BBBAD8D3B448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7">
    <w:name w:val="8709A0EE1CE74789ABC211A73A6145A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7">
    <w:name w:val="9D5424D767B848338CEE64EBF7AC5600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7">
    <w:name w:val="74ACBD9035B14C7ABE5A7E00F6A2EB0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7">
    <w:name w:val="DE8EF9A20459486B94FAEDC296AD7BD4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7">
    <w:name w:val="705990CDAB604B288418D6BC6B27F25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7">
    <w:name w:val="129831F1A61A4F98922FA58DAFA77777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7">
    <w:name w:val="BB81F9A5311349238C79E66A34C36B9A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7">
    <w:name w:val="31BE9F08FEEE431C9CA81FF8680E67F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7">
    <w:name w:val="3EC22D2067D943E9BE785A0631961343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7">
    <w:name w:val="EDE220D6F96D44729E412C7AC4330D82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7">
    <w:name w:val="6134E1C8A799422EBAD3DD75344A4C1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7">
    <w:name w:val="841AD29C8F7F4CB3A275E6303D59B77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7">
    <w:name w:val="D60C0665509D4D13A45413DF05A66D8E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7">
    <w:name w:val="D03FEEC29A6049819AF08EE4A8668C69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3">
    <w:name w:val="EA8D88C4BAF7464F9F5AB4A68E480DE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6">
    <w:name w:val="1DD5F37BA8BF4105BBB71F54F414B10D16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4">
    <w:name w:val="56538C77C9F94E449497DF9A8DF2017214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1">
    <w:name w:val="D072B9C419AB4AD0BF63DC51D9F17E481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8">
    <w:name w:val="A53CF9E5941B4A139B707AC095ACE2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559B1840C247DEB4C3927E96A988B718">
    <w:name w:val="87559B1840C247DEB4C3927E96A988B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1A1513C02040C88289CF28CBDB480518">
    <w:name w:val="D41A1513C02040C88289CF28CBDB4805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FA7D597C83449A09F1D82E1B78D8C283">
    <w:name w:val="DFA7D597C83449A09F1D82E1B78D8C28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3">
    <w:name w:val="781044F06E234623A506F31CF5D197A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3">
    <w:name w:val="3E23655D03D9407397D9389B214A4797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3">
    <w:name w:val="C65CCF3164B1406E8E3649E88D30C39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3">
    <w:name w:val="9BAF931450F64740B86C1509C759116E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3">
    <w:name w:val="6268007AC0D34ED5BEECDA038FBB1AF3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3">
    <w:name w:val="903E0DF2CEFF4DB4BB2DAD315F84218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3">
    <w:name w:val="23B894D8E0B8456899C430236D6266FF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3">
    <w:name w:val="CE5899D80817481C9771904FF49C042A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3">
    <w:name w:val="F9B153284315426FB84511B9365F694C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3">
    <w:name w:val="E0360FA6F69C44ED975C6AAFB66D16DD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3">
    <w:name w:val="57A1982F2EC746F79FD4323575243B703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8">
    <w:name w:val="C1124053123C4070A91B351FA1650A21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8">
    <w:name w:val="B9CC01B1740D480BA640F544E04C7D6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8">
    <w:name w:val="413ACA377E5248B6B0767C8930990A3F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8">
    <w:name w:val="54A916ED88A14A3FB8ED6CEE3B8C2C8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8">
    <w:name w:val="6A19B037091E4634AD38FDF550DE37A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8">
    <w:name w:val="5E811177ECEB4F7F9652B661E0C20BFB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8">
    <w:name w:val="D2F55331B9AE489CB39B2E7CD00F46C6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8">
    <w:name w:val="7F390674A0334EDC8DA096DEE708C3C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8">
    <w:name w:val="F2F025D7AB514A8EBCF4BBBAD8D3B448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8">
    <w:name w:val="8709A0EE1CE74789ABC211A73A6145A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8">
    <w:name w:val="9D5424D767B848338CEE64EBF7AC5600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8">
    <w:name w:val="74ACBD9035B14C7ABE5A7E00F6A2EB0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8">
    <w:name w:val="DE8EF9A20459486B94FAEDC296AD7BD4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8">
    <w:name w:val="705990CDAB604B288418D6BC6B27F25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8">
    <w:name w:val="129831F1A61A4F98922FA58DAFA77777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8">
    <w:name w:val="BB81F9A5311349238C79E66A34C36B9A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8">
    <w:name w:val="31BE9F08FEEE431C9CA81FF8680E67FD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8">
    <w:name w:val="3EC22D2067D943E9BE785A0631961343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8">
    <w:name w:val="EDE220D6F96D44729E412C7AC4330D82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8">
    <w:name w:val="6134E1C8A799422EBAD3DD75344A4C1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8">
    <w:name w:val="841AD29C8F7F4CB3A275E6303D59B77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8">
    <w:name w:val="D60C0665509D4D13A45413DF05A66D8E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8">
    <w:name w:val="D03FEEC29A6049819AF08EE4A8668C6918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4">
    <w:name w:val="EA8D88C4BAF7464F9F5AB4A68E480DEC4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7">
    <w:name w:val="1DD5F37BA8BF4105BBB71F54F414B10D17"/>
    <w:rsid w:val="008E280D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5">
    <w:name w:val="56538C77C9F94E449497DF9A8DF2017215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2">
    <w:name w:val="D072B9C419AB4AD0BF63DC51D9F17E482"/>
    <w:rsid w:val="008E280D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9DD2C1FC3C54270A280FB8EC51C5556">
    <w:name w:val="59DD2C1FC3C54270A280FB8EC51C5556"/>
    <w:rsid w:val="008E280D"/>
  </w:style>
  <w:style w:type="paragraph" w:customStyle="1" w:styleId="0E5BAA97A7FB4ECA90AC1E619AB5DF05">
    <w:name w:val="0E5BAA97A7FB4ECA90AC1E619AB5DF05"/>
    <w:rsid w:val="008E280D"/>
  </w:style>
  <w:style w:type="paragraph" w:customStyle="1" w:styleId="34AB7BE00FA54985831C5B8F0BA2067B">
    <w:name w:val="34AB7BE00FA54985831C5B8F0BA2067B"/>
    <w:rsid w:val="008E280D"/>
  </w:style>
  <w:style w:type="paragraph" w:customStyle="1" w:styleId="BBB76094DB1F44D29D44A4A6907B3E71">
    <w:name w:val="BBB76094DB1F44D29D44A4A6907B3E71"/>
    <w:rsid w:val="008E280D"/>
  </w:style>
  <w:style w:type="paragraph" w:customStyle="1" w:styleId="BC9A7DF95E16446DA9A001EE08FC889D">
    <w:name w:val="BC9A7DF95E16446DA9A001EE08FC889D"/>
    <w:rsid w:val="008E280D"/>
  </w:style>
  <w:style w:type="paragraph" w:customStyle="1" w:styleId="1367365B49E749AEA8330D9ABCDFA769">
    <w:name w:val="1367365B49E749AEA8330D9ABCDFA769"/>
    <w:rsid w:val="008E280D"/>
  </w:style>
  <w:style w:type="paragraph" w:customStyle="1" w:styleId="917592B47A47401D909242630119CB1E">
    <w:name w:val="917592B47A47401D909242630119CB1E"/>
    <w:rsid w:val="008E280D"/>
  </w:style>
  <w:style w:type="paragraph" w:customStyle="1" w:styleId="97F36A109EF041C0BC43070BD742D65A">
    <w:name w:val="97F36A109EF041C0BC43070BD742D65A"/>
    <w:rsid w:val="008E280D"/>
  </w:style>
  <w:style w:type="paragraph" w:customStyle="1" w:styleId="C26883F75FDC40CDB20D196E4430A5C6">
    <w:name w:val="C26883F75FDC40CDB20D196E4430A5C6"/>
    <w:rsid w:val="00974ED7"/>
  </w:style>
  <w:style w:type="paragraph" w:customStyle="1" w:styleId="DFA7D597C83449A09F1D82E1B78D8C284">
    <w:name w:val="DFA7D597C83449A09F1D82E1B78D8C28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1044F06E234623A506F31CF5D197AC4">
    <w:name w:val="781044F06E234623A506F31CF5D197A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23655D03D9407397D9389B214A47974">
    <w:name w:val="3E23655D03D9407397D9389B214A4797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65CCF3164B1406E8E3649E88D30C39D4">
    <w:name w:val="C65CCF3164B1406E8E3649E88D30C39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BAF931450F64740B86C1509C759116E4">
    <w:name w:val="9BAF931450F64740B86C1509C759116E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268007AC0D34ED5BEECDA038FBB1AF34">
    <w:name w:val="6268007AC0D34ED5BEECDA038FBB1AF3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03E0DF2CEFF4DB4BB2DAD315F8421804">
    <w:name w:val="903E0DF2CEFF4DB4BB2DAD315F84218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B894D8E0B8456899C430236D6266FF4">
    <w:name w:val="23B894D8E0B8456899C430236D6266FF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E5899D80817481C9771904FF49C042A4">
    <w:name w:val="CE5899D80817481C9771904FF49C042A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9B153284315426FB84511B9365F694C4">
    <w:name w:val="F9B153284315426FB84511B9365F694C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60FA6F69C44ED975C6AAFB66D16DD4">
    <w:name w:val="E0360FA6F69C44ED975C6AAFB66D16DD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7A1982F2EC746F79FD4323575243B704">
    <w:name w:val="57A1982F2EC746F79FD4323575243B704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1124053123C4070A91B351FA1650A2119">
    <w:name w:val="C1124053123C4070A91B351FA1650A21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9CC01B1740D480BA640F544E04C7D6D19">
    <w:name w:val="B9CC01B1740D480BA640F544E04C7D6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13ACA377E5248B6B0767C8930990A3F19">
    <w:name w:val="413ACA377E5248B6B0767C8930990A3F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A916ED88A14A3FB8ED6CEE3B8C2C8719">
    <w:name w:val="54A916ED88A14A3FB8ED6CEE3B8C2C8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A19B037091E4634AD38FDF550DE37AB19">
    <w:name w:val="6A19B037091E4634AD38FDF550DE37A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11177ECEB4F7F9652B661E0C20BFB19">
    <w:name w:val="5E811177ECEB4F7F9652B661E0C20BFB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2F55331B9AE489CB39B2E7CD00F46C619">
    <w:name w:val="D2F55331B9AE489CB39B2E7CD00F46C6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F390674A0334EDC8DA096DEE708C3CA19">
    <w:name w:val="7F390674A0334EDC8DA096DEE708C3C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2F025D7AB514A8EBCF4BBBAD8D3B44819">
    <w:name w:val="F2F025D7AB514A8EBCF4BBBAD8D3B448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709A0EE1CE74789ABC211A73A6145A019">
    <w:name w:val="8709A0EE1CE74789ABC211A73A6145A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5424D767B848338CEE64EBF7AC560019">
    <w:name w:val="9D5424D767B848338CEE64EBF7AC5600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ACBD9035B14C7ABE5A7E00F6A2EB0419">
    <w:name w:val="74ACBD9035B14C7ABE5A7E00F6A2EB0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8EF9A20459486B94FAEDC296AD7BD419">
    <w:name w:val="DE8EF9A20459486B94FAEDC296AD7BD4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5990CDAB604B288418D6BC6B27F25219">
    <w:name w:val="705990CDAB604B288418D6BC6B27F25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19">
    <w:name w:val="129831F1A61A4F98922FA58DAFA77777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19">
    <w:name w:val="BB81F9A5311349238C79E66A34C36B9A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19">
    <w:name w:val="31BE9F08FEEE431C9CA81FF8680E67F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19">
    <w:name w:val="3EC22D2067D943E9BE785A0631961343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19">
    <w:name w:val="EDE220D6F96D44729E412C7AC4330D82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19">
    <w:name w:val="6134E1C8A799422EBAD3DD75344A4C1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19">
    <w:name w:val="841AD29C8F7F4CB3A275E6303D59B77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19">
    <w:name w:val="D60C0665509D4D13A45413DF05A66D8E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19">
    <w:name w:val="D03FEEC29A6049819AF08EE4A8668C69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5">
    <w:name w:val="EA8D88C4BAF7464F9F5AB4A68E480DEC5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8">
    <w:name w:val="1DD5F37BA8BF4105BBB71F54F414B10D18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6">
    <w:name w:val="56538C77C9F94E449497DF9A8DF2017216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72B9C419AB4AD0BF63DC51D9F17E483">
    <w:name w:val="D072B9C419AB4AD0BF63DC51D9F17E483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956957219949788A24691C5ACD3759">
    <w:name w:val="A9956957219949788A24691C5ACD3759"/>
    <w:rsid w:val="00974ED7"/>
  </w:style>
  <w:style w:type="paragraph" w:customStyle="1" w:styleId="E3199C11B8D84E359F34152BC826E3DF">
    <w:name w:val="E3199C11B8D84E359F34152BC826E3DF"/>
    <w:rsid w:val="00974ED7"/>
  </w:style>
  <w:style w:type="paragraph" w:customStyle="1" w:styleId="3B1BAE7667984D9B9F6161062AAF79D8">
    <w:name w:val="3B1BAE7667984D9B9F6161062AAF79D8"/>
    <w:rsid w:val="00974ED7"/>
  </w:style>
  <w:style w:type="paragraph" w:customStyle="1" w:styleId="0116FA1CC994407B9B7372DF3F6319CA">
    <w:name w:val="0116FA1CC994407B9B7372DF3F6319CA"/>
    <w:rsid w:val="00974ED7"/>
  </w:style>
  <w:style w:type="paragraph" w:customStyle="1" w:styleId="705990CDAB604B288418D6BC6B27F25220">
    <w:name w:val="705990CDAB604B288418D6BC6B27F25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29831F1A61A4F98922FA58DAFA7777720">
    <w:name w:val="129831F1A61A4F98922FA58DAFA77777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81F9A5311349238C79E66A34C36B9A20">
    <w:name w:val="BB81F9A5311349238C79E66A34C36B9A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1BE9F08FEEE431C9CA81FF8680E67FD20">
    <w:name w:val="31BE9F08FEEE431C9CA81FF8680E67FD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EC22D2067D943E9BE785A063196134320">
    <w:name w:val="3EC22D2067D943E9BE785A0631961343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E220D6F96D44729E412C7AC4330D8220">
    <w:name w:val="EDE220D6F96D44729E412C7AC4330D82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134E1C8A799422EBAD3DD75344A4C1920">
    <w:name w:val="6134E1C8A799422EBAD3DD75344A4C1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1AD29C8F7F4CB3A275E6303D59B77920">
    <w:name w:val="841AD29C8F7F4CB3A275E6303D59B77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60C0665509D4D13A45413DF05A66D8E20">
    <w:name w:val="D60C0665509D4D13A45413DF05A66D8E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3FEEC29A6049819AF08EE4A8668C6920">
    <w:name w:val="D03FEEC29A6049819AF08EE4A8668C6920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8D88C4BAF7464F9F5AB4A68E480DEC6">
    <w:name w:val="EA8D88C4BAF7464F9F5AB4A68E480DEC6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DD5F37BA8BF4105BBB71F54F414B10D19">
    <w:name w:val="1DD5F37BA8BF4105BBB71F54F414B10D19"/>
    <w:rsid w:val="00974ED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7">
    <w:name w:val="56538C77C9F94E449497DF9A8DF2017217"/>
    <w:rsid w:val="00974ED7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BDEF51B9414A85A6C1A2F6964F7A39">
    <w:name w:val="40BDEF51B9414A85A6C1A2F6964F7A39"/>
    <w:rsid w:val="00974ED7"/>
  </w:style>
  <w:style w:type="paragraph" w:customStyle="1" w:styleId="E1C2513AADFA48CFB9EB19D1111CEFAC">
    <w:name w:val="E1C2513AADFA48CFB9EB19D1111CEFAC"/>
    <w:rsid w:val="00974ED7"/>
  </w:style>
  <w:style w:type="paragraph" w:customStyle="1" w:styleId="56538C77C9F94E449497DF9A8DF2017218">
    <w:name w:val="56538C77C9F94E449497DF9A8DF2017218"/>
    <w:rsid w:val="00043F2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19">
    <w:name w:val="56538C77C9F94E449497DF9A8DF2017219"/>
    <w:rsid w:val="008243C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3D17CD11CC4449A9234E6514226699">
    <w:name w:val="7E3D17CD11CC4449A9234E6514226699"/>
    <w:rsid w:val="00652381"/>
  </w:style>
  <w:style w:type="paragraph" w:customStyle="1" w:styleId="C19605675EBF46DEBFA0BDA3F21B593F">
    <w:name w:val="C19605675EBF46DEBFA0BDA3F21B593F"/>
    <w:rsid w:val="00652381"/>
  </w:style>
  <w:style w:type="paragraph" w:customStyle="1" w:styleId="ED8A77C8848E42DC82581E55789A7D72">
    <w:name w:val="ED8A77C8848E42DC82581E55789A7D72"/>
    <w:rsid w:val="00652381"/>
  </w:style>
  <w:style w:type="paragraph" w:customStyle="1" w:styleId="67597665D6BC42B784658D5430A53736">
    <w:name w:val="67597665D6BC42B784658D5430A53736"/>
    <w:rsid w:val="00652381"/>
  </w:style>
  <w:style w:type="paragraph" w:customStyle="1" w:styleId="24443BFDAB524E6786CBA7D19F80BE2E">
    <w:name w:val="24443BFDAB524E6786CBA7D19F80BE2E"/>
    <w:rsid w:val="00652381"/>
  </w:style>
  <w:style w:type="paragraph" w:customStyle="1" w:styleId="5B270E3F613D4A0DAF04F3926B90854D">
    <w:name w:val="5B270E3F613D4A0DAF04F3926B90854D"/>
    <w:rsid w:val="00652381"/>
  </w:style>
  <w:style w:type="paragraph" w:customStyle="1" w:styleId="DEB4B009ED074E93B939D0E9C46A49F8">
    <w:name w:val="DEB4B009ED074E93B939D0E9C46A49F8"/>
    <w:rsid w:val="00652381"/>
  </w:style>
  <w:style w:type="paragraph" w:customStyle="1" w:styleId="AB84D2B39C7243AEAA4E557E8C8A72CE">
    <w:name w:val="AB84D2B39C7243AEAA4E557E8C8A72CE"/>
    <w:rsid w:val="00652381"/>
  </w:style>
  <w:style w:type="paragraph" w:customStyle="1" w:styleId="402DCC81FF4940EFA6C7766D42D3F410">
    <w:name w:val="402DCC81FF4940EFA6C7766D42D3F410"/>
    <w:rsid w:val="00652381"/>
  </w:style>
  <w:style w:type="paragraph" w:customStyle="1" w:styleId="F926A9BEBFCC4247A47AB13911C9E4B0">
    <w:name w:val="F926A9BEBFCC4247A47AB13911C9E4B0"/>
    <w:rsid w:val="00652381"/>
  </w:style>
  <w:style w:type="paragraph" w:customStyle="1" w:styleId="F828DB95558B4DD382F43C744A3DE566">
    <w:name w:val="F828DB95558B4DD382F43C744A3DE566"/>
    <w:rsid w:val="00652381"/>
  </w:style>
  <w:style w:type="paragraph" w:customStyle="1" w:styleId="D55770E0E9C44B7087341A0484055A10">
    <w:name w:val="D55770E0E9C44B7087341A0484055A10"/>
    <w:rsid w:val="00652381"/>
  </w:style>
  <w:style w:type="paragraph" w:customStyle="1" w:styleId="B3D3D1AF635E424E99F84CD85E1201EE">
    <w:name w:val="B3D3D1AF635E424E99F84CD85E1201EE"/>
    <w:rsid w:val="00652381"/>
  </w:style>
  <w:style w:type="paragraph" w:customStyle="1" w:styleId="5646FB57690849BAB11B8790A555D70D">
    <w:name w:val="5646FB57690849BAB11B8790A555D70D"/>
    <w:rsid w:val="00652381"/>
  </w:style>
  <w:style w:type="paragraph" w:customStyle="1" w:styleId="D137F943D4674DE28A27870D0C3A7654">
    <w:name w:val="D137F943D4674DE28A27870D0C3A7654"/>
    <w:rsid w:val="00652381"/>
  </w:style>
  <w:style w:type="paragraph" w:customStyle="1" w:styleId="0C6F180BBC23442E9FDAC6E0F1FF5DFB">
    <w:name w:val="0C6F180BBC23442E9FDAC6E0F1FF5DFB"/>
    <w:rsid w:val="00652381"/>
  </w:style>
  <w:style w:type="paragraph" w:customStyle="1" w:styleId="1DB3227FF1BD4342BEABC39A22E09999">
    <w:name w:val="1DB3227FF1BD4342BEABC39A22E09999"/>
    <w:rsid w:val="00652381"/>
  </w:style>
  <w:style w:type="paragraph" w:customStyle="1" w:styleId="F5A3FBB351804567B79DC0ACDE0A6C5C">
    <w:name w:val="F5A3FBB351804567B79DC0ACDE0A6C5C"/>
    <w:rsid w:val="00652381"/>
  </w:style>
  <w:style w:type="paragraph" w:customStyle="1" w:styleId="3C1FE03AE7D249F388554729226FCD70">
    <w:name w:val="3C1FE03AE7D249F388554729226FCD70"/>
    <w:rsid w:val="00652381"/>
  </w:style>
  <w:style w:type="paragraph" w:customStyle="1" w:styleId="BB19A59CD5C3439B976FA60D49507BE7">
    <w:name w:val="BB19A59CD5C3439B976FA60D49507BE7"/>
    <w:rsid w:val="00652381"/>
  </w:style>
  <w:style w:type="paragraph" w:customStyle="1" w:styleId="348D803BE5D04328BB38880257EEA8F6">
    <w:name w:val="348D803BE5D04328BB38880257EEA8F6"/>
    <w:rsid w:val="00652381"/>
  </w:style>
  <w:style w:type="paragraph" w:customStyle="1" w:styleId="8ADEB2259E0E4A0F8E363D6881619926">
    <w:name w:val="8ADEB2259E0E4A0F8E363D6881619926"/>
    <w:rsid w:val="00652381"/>
  </w:style>
  <w:style w:type="paragraph" w:customStyle="1" w:styleId="112F7E2003804B40BA7832118D699DE8">
    <w:name w:val="112F7E2003804B40BA7832118D699DE8"/>
    <w:rsid w:val="00652381"/>
  </w:style>
  <w:style w:type="paragraph" w:customStyle="1" w:styleId="21439522CE6642059B93181051B7BE7D">
    <w:name w:val="21439522CE6642059B93181051B7BE7D"/>
    <w:rsid w:val="00652381"/>
  </w:style>
  <w:style w:type="paragraph" w:customStyle="1" w:styleId="950CE068A545440982B843B80B87A2F3">
    <w:name w:val="950CE068A545440982B843B80B87A2F3"/>
    <w:rsid w:val="00652381"/>
  </w:style>
  <w:style w:type="paragraph" w:customStyle="1" w:styleId="87216D5DE9944848AF0D81CB3D83B05C">
    <w:name w:val="87216D5DE9944848AF0D81CB3D83B05C"/>
    <w:rsid w:val="00652381"/>
  </w:style>
  <w:style w:type="paragraph" w:customStyle="1" w:styleId="4008E33624D547CCA7044D7064B6FAC1">
    <w:name w:val="4008E33624D547CCA7044D7064B6FAC1"/>
    <w:rsid w:val="00652381"/>
  </w:style>
  <w:style w:type="paragraph" w:customStyle="1" w:styleId="AF79FD9D06454BC9846849D432CF0EF9">
    <w:name w:val="AF79FD9D06454BC9846849D432CF0EF9"/>
    <w:rsid w:val="00652381"/>
  </w:style>
  <w:style w:type="paragraph" w:customStyle="1" w:styleId="3FA14361F5F64DE49DC6DEF28A23E402">
    <w:name w:val="3FA14361F5F64DE49DC6DEF28A23E402"/>
    <w:rsid w:val="00652381"/>
  </w:style>
  <w:style w:type="paragraph" w:customStyle="1" w:styleId="4924E2559C5449F98C7971163FDAE451">
    <w:name w:val="4924E2559C5449F98C7971163FDAE451"/>
    <w:rsid w:val="00652381"/>
  </w:style>
  <w:style w:type="paragraph" w:customStyle="1" w:styleId="E87B2685311A4F5E87E01235AF1640F7">
    <w:name w:val="E87B2685311A4F5E87E01235AF1640F7"/>
    <w:rsid w:val="00652381"/>
  </w:style>
  <w:style w:type="paragraph" w:customStyle="1" w:styleId="16F02B720DCE4645BA661A52920B6D6E">
    <w:name w:val="16F02B720DCE4645BA661A52920B6D6E"/>
    <w:rsid w:val="00652381"/>
  </w:style>
  <w:style w:type="paragraph" w:customStyle="1" w:styleId="34DA5ABE43A9408BAA0241C4E4ABD920">
    <w:name w:val="34DA5ABE43A9408BAA0241C4E4ABD920"/>
    <w:rsid w:val="00652381"/>
  </w:style>
  <w:style w:type="paragraph" w:customStyle="1" w:styleId="AE1AF0825D2344C48946C9780E8610AD">
    <w:name w:val="AE1AF0825D2344C48946C9780E8610AD"/>
    <w:rsid w:val="00652381"/>
  </w:style>
  <w:style w:type="paragraph" w:customStyle="1" w:styleId="28ED1D4C569E4B2991172C3715CE1CE3">
    <w:name w:val="28ED1D4C569E4B2991172C3715CE1CE3"/>
    <w:rsid w:val="00652381"/>
  </w:style>
  <w:style w:type="paragraph" w:customStyle="1" w:styleId="3F79EC56E09A4699A6853DA91EC5A9F2">
    <w:name w:val="3F79EC56E09A4699A6853DA91EC5A9F2"/>
    <w:rsid w:val="00652381"/>
  </w:style>
  <w:style w:type="paragraph" w:customStyle="1" w:styleId="D7D7196A89A745EC984989F57C8C2342">
    <w:name w:val="D7D7196A89A745EC984989F57C8C2342"/>
    <w:rsid w:val="00652381"/>
  </w:style>
  <w:style w:type="paragraph" w:customStyle="1" w:styleId="352F48123347481D9D752825B8A12237">
    <w:name w:val="352F48123347481D9D752825B8A12237"/>
    <w:rsid w:val="00652381"/>
  </w:style>
  <w:style w:type="paragraph" w:customStyle="1" w:styleId="9D8F97D4B1EA427DB0505343C824DF9F">
    <w:name w:val="9D8F97D4B1EA427DB0505343C824DF9F"/>
    <w:rsid w:val="00652381"/>
  </w:style>
  <w:style w:type="paragraph" w:customStyle="1" w:styleId="0EEA152DE60445058BB03C114780ADB2">
    <w:name w:val="0EEA152DE60445058BB03C114780ADB2"/>
    <w:rsid w:val="00652381"/>
  </w:style>
  <w:style w:type="paragraph" w:customStyle="1" w:styleId="D38F7D485FD9469E9F088416D0F37EFC">
    <w:name w:val="D38F7D485FD9469E9F088416D0F37EFC"/>
    <w:rsid w:val="00652381"/>
  </w:style>
  <w:style w:type="paragraph" w:customStyle="1" w:styleId="26C48C31AEFD457481BCF7A7EEBC3E30">
    <w:name w:val="26C48C31AEFD457481BCF7A7EEBC3E30"/>
    <w:rsid w:val="00652381"/>
  </w:style>
  <w:style w:type="paragraph" w:customStyle="1" w:styleId="FDC3E498F56D47EAB4268C3A275B445D">
    <w:name w:val="FDC3E498F56D47EAB4268C3A275B445D"/>
    <w:rsid w:val="00652381"/>
  </w:style>
  <w:style w:type="paragraph" w:customStyle="1" w:styleId="7012864717534DDE9FEEF911621B86DF">
    <w:name w:val="7012864717534DDE9FEEF911621B86DF"/>
    <w:rsid w:val="00652381"/>
  </w:style>
  <w:style w:type="paragraph" w:customStyle="1" w:styleId="1976CE7BD72F44708C2EE52C9F204EB5">
    <w:name w:val="1976CE7BD72F44708C2EE52C9F204EB5"/>
    <w:rsid w:val="00652381"/>
  </w:style>
  <w:style w:type="paragraph" w:customStyle="1" w:styleId="9B75CB4A83E844C69B1279BF6609EF9E">
    <w:name w:val="9B75CB4A83E844C69B1279BF6609EF9E"/>
    <w:rsid w:val="00652381"/>
  </w:style>
  <w:style w:type="paragraph" w:customStyle="1" w:styleId="5BC431FAE78C433A8C3A0E2A52B1133A">
    <w:name w:val="5BC431FAE78C433A8C3A0E2A52B1133A"/>
    <w:rsid w:val="00652381"/>
  </w:style>
  <w:style w:type="paragraph" w:customStyle="1" w:styleId="9A525F61D7F74221A843EC136FBE8EC9">
    <w:name w:val="9A525F61D7F74221A843EC136FBE8EC9"/>
    <w:rsid w:val="00652381"/>
  </w:style>
  <w:style w:type="paragraph" w:customStyle="1" w:styleId="E210285D0F04414F992C9A14022E6348">
    <w:name w:val="E210285D0F04414F992C9A14022E6348"/>
    <w:rsid w:val="00652381"/>
  </w:style>
  <w:style w:type="paragraph" w:customStyle="1" w:styleId="5EDB24F049A142D580BC2F665F841F6B">
    <w:name w:val="5EDB24F049A142D580BC2F665F841F6B"/>
    <w:rsid w:val="00652381"/>
  </w:style>
  <w:style w:type="paragraph" w:customStyle="1" w:styleId="5FA06D811AF44C059EEE796C62EBFE98">
    <w:name w:val="5FA06D811AF44C059EEE796C62EBFE98"/>
    <w:rsid w:val="00652381"/>
  </w:style>
  <w:style w:type="paragraph" w:customStyle="1" w:styleId="3FA21762BFCB4C51AD92298E66D1FF78">
    <w:name w:val="3FA21762BFCB4C51AD92298E66D1FF78"/>
    <w:rsid w:val="00652381"/>
  </w:style>
  <w:style w:type="paragraph" w:customStyle="1" w:styleId="6BF5043128844905B89B106CDE3CC0EF">
    <w:name w:val="6BF5043128844905B89B106CDE3CC0EF"/>
    <w:rsid w:val="00652381"/>
  </w:style>
  <w:style w:type="paragraph" w:customStyle="1" w:styleId="846E98A9ED0F44C6ADF4DA0104CE3821">
    <w:name w:val="846E98A9ED0F44C6ADF4DA0104CE3821"/>
    <w:rsid w:val="00652381"/>
  </w:style>
  <w:style w:type="paragraph" w:customStyle="1" w:styleId="D464B28801EB484CBBA2C62E1137CB65">
    <w:name w:val="D464B28801EB484CBBA2C62E1137CB65"/>
    <w:rsid w:val="00652381"/>
  </w:style>
  <w:style w:type="paragraph" w:customStyle="1" w:styleId="8D32782BD2074ACABFB0A06C8C5E2CCD">
    <w:name w:val="8D32782BD2074ACABFB0A06C8C5E2CCD"/>
    <w:rsid w:val="00652381"/>
  </w:style>
  <w:style w:type="paragraph" w:customStyle="1" w:styleId="1AC3AA1434C2400B91C82B2AB0DE9256">
    <w:name w:val="1AC3AA1434C2400B91C82B2AB0DE9256"/>
    <w:rsid w:val="00652381"/>
  </w:style>
  <w:style w:type="paragraph" w:customStyle="1" w:styleId="3679F7366F184F6F8291F70A7CF1C731">
    <w:name w:val="3679F7366F184F6F8291F70A7CF1C731"/>
    <w:rsid w:val="00652381"/>
  </w:style>
  <w:style w:type="paragraph" w:customStyle="1" w:styleId="7434A7BD5C7A4085A57997E59971C371">
    <w:name w:val="7434A7BD5C7A4085A57997E59971C371"/>
    <w:rsid w:val="00652381"/>
  </w:style>
  <w:style w:type="paragraph" w:customStyle="1" w:styleId="631874B2AA9042DD891654D556767E63">
    <w:name w:val="631874B2AA9042DD891654D556767E63"/>
    <w:rsid w:val="00652381"/>
  </w:style>
  <w:style w:type="paragraph" w:customStyle="1" w:styleId="7BCFBBC11C9848A2A80F0AC43FF373E6">
    <w:name w:val="7BCFBBC11C9848A2A80F0AC43FF373E6"/>
    <w:rsid w:val="00652381"/>
  </w:style>
  <w:style w:type="paragraph" w:customStyle="1" w:styleId="CA969A7A0197408F9BDEBCC8100A2668">
    <w:name w:val="CA969A7A0197408F9BDEBCC8100A2668"/>
    <w:rsid w:val="00652381"/>
  </w:style>
  <w:style w:type="paragraph" w:customStyle="1" w:styleId="7D241259ECBE4954833D3294529ACE20">
    <w:name w:val="7D241259ECBE4954833D3294529ACE20"/>
    <w:rsid w:val="00652381"/>
  </w:style>
  <w:style w:type="paragraph" w:customStyle="1" w:styleId="E13561DF50B5407EA1EA89C989F0C911">
    <w:name w:val="E13561DF50B5407EA1EA89C989F0C911"/>
    <w:rsid w:val="00652381"/>
  </w:style>
  <w:style w:type="paragraph" w:customStyle="1" w:styleId="C6CD31CE29CE42CC961C85B59211E7DA">
    <w:name w:val="C6CD31CE29CE42CC961C85B59211E7DA"/>
    <w:rsid w:val="00652381"/>
  </w:style>
  <w:style w:type="paragraph" w:customStyle="1" w:styleId="D8A74E51B4234E78A3805379AEBB01E5">
    <w:name w:val="D8A74E51B4234E78A3805379AEBB01E5"/>
    <w:rsid w:val="00652381"/>
  </w:style>
  <w:style w:type="paragraph" w:customStyle="1" w:styleId="363A38F51BAE4862A69EAA22FA50CEE5">
    <w:name w:val="363A38F51BAE4862A69EAA22FA50CEE5"/>
    <w:rsid w:val="00652381"/>
  </w:style>
  <w:style w:type="paragraph" w:customStyle="1" w:styleId="8D86058312BB4F3B8F3CFC24D043AA23">
    <w:name w:val="8D86058312BB4F3B8F3CFC24D043AA23"/>
    <w:rsid w:val="00652381"/>
  </w:style>
  <w:style w:type="paragraph" w:customStyle="1" w:styleId="458484F6F7C646768E283A176D5DD071">
    <w:name w:val="458484F6F7C646768E283A176D5DD071"/>
    <w:rsid w:val="00652381"/>
  </w:style>
  <w:style w:type="paragraph" w:customStyle="1" w:styleId="92BE6B10489C49388764956E9754D4F4">
    <w:name w:val="92BE6B10489C49388764956E9754D4F4"/>
    <w:rsid w:val="00652381"/>
  </w:style>
  <w:style w:type="paragraph" w:customStyle="1" w:styleId="0AE3EBA89CE644BA8DB0BA1FCA24DDDE">
    <w:name w:val="0AE3EBA89CE644BA8DB0BA1FCA24DDDE"/>
    <w:rsid w:val="00652381"/>
  </w:style>
  <w:style w:type="paragraph" w:customStyle="1" w:styleId="70C1FF59EA134836BBB3438E9AEFC158">
    <w:name w:val="70C1FF59EA134836BBB3438E9AEFC158"/>
    <w:rsid w:val="00652381"/>
  </w:style>
  <w:style w:type="paragraph" w:customStyle="1" w:styleId="81515E8B00CD43E6B29F585B9D354DF4">
    <w:name w:val="81515E8B00CD43E6B29F585B9D354DF4"/>
    <w:rsid w:val="00652381"/>
  </w:style>
  <w:style w:type="paragraph" w:customStyle="1" w:styleId="CCEDAB72891745D788EAA64D668F3BCD">
    <w:name w:val="CCEDAB72891745D788EAA64D668F3BCD"/>
    <w:rsid w:val="00652381"/>
  </w:style>
  <w:style w:type="paragraph" w:customStyle="1" w:styleId="5051B21EF6E44456886E09C83E914E73">
    <w:name w:val="5051B21EF6E44456886E09C83E914E73"/>
    <w:rsid w:val="00652381"/>
  </w:style>
  <w:style w:type="paragraph" w:customStyle="1" w:styleId="003D3173CC1D4908B71C548605853BBC">
    <w:name w:val="003D3173CC1D4908B71C548605853BBC"/>
    <w:rsid w:val="00652381"/>
  </w:style>
  <w:style w:type="paragraph" w:customStyle="1" w:styleId="1A35AC6FF86C48ECAB62EB5673550C5F">
    <w:name w:val="1A35AC6FF86C48ECAB62EB5673550C5F"/>
    <w:rsid w:val="00652381"/>
  </w:style>
  <w:style w:type="paragraph" w:customStyle="1" w:styleId="648C6E1246D84755B32C69FBEB5DEE43">
    <w:name w:val="648C6E1246D84755B32C69FBEB5DEE43"/>
    <w:rsid w:val="00652381"/>
  </w:style>
  <w:style w:type="paragraph" w:customStyle="1" w:styleId="C7182BB1871A4DE5B44476C1669C9C10">
    <w:name w:val="C7182BB1871A4DE5B44476C1669C9C10"/>
    <w:rsid w:val="00652381"/>
  </w:style>
  <w:style w:type="paragraph" w:customStyle="1" w:styleId="77CDE1449B954E1CAC923D82220039B2">
    <w:name w:val="77CDE1449B954E1CAC923D82220039B2"/>
    <w:rsid w:val="00652381"/>
  </w:style>
  <w:style w:type="paragraph" w:customStyle="1" w:styleId="ED8A77C8848E42DC82581E55789A7D721">
    <w:name w:val="ED8A77C8848E42DC82581E55789A7D7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">
    <w:name w:val="1A35AC6FF86C48ECAB62EB5673550C5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">
    <w:name w:val="648C6E1246D84755B32C69FBEB5DEE4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1">
    <w:name w:val="C7182BB1871A4DE5B44476C1669C9C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1">
    <w:name w:val="77CDE1449B954E1CAC923D82220039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1">
    <w:name w:val="24443BFDAB524E6786CBA7D19F80BE2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1">
    <w:name w:val="5B270E3F613D4A0DAF04F3926B90854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1">
    <w:name w:val="DEB4B009ED074E93B939D0E9C46A49F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1">
    <w:name w:val="AB84D2B39C7243AEAA4E557E8C8A72C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1">
    <w:name w:val="402DCC81FF4940EFA6C7766D42D3F41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1">
    <w:name w:val="AF79FD9D06454BC9846849D432CF0EF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1">
    <w:name w:val="352F48123347481D9D752825B8A12237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1">
    <w:name w:val="9D8F97D4B1EA427DB0505343C824DF9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1">
    <w:name w:val="0EEA152DE60445058BB03C114780ADB2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1">
    <w:name w:val="D38F7D485FD9469E9F088416D0F37EFC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1">
    <w:name w:val="26C48C31AEFD457481BCF7A7EEBC3E3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1">
    <w:name w:val="FDC3E498F56D47EAB4268C3A275B445D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12864717534DDE9FEEF911621B86DF1">
    <w:name w:val="7012864717534DDE9FEEF911621B86D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976CE7BD72F44708C2EE52C9F204EB51">
    <w:name w:val="1976CE7BD72F44708C2EE52C9F204EB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C431FAE78C433A8C3A0E2A52B1133A1">
    <w:name w:val="5BC431FAE78C433A8C3A0E2A52B1133A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A525F61D7F74221A843EC136FBE8EC91">
    <w:name w:val="9A525F61D7F74221A843EC136FBE8EC9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210285D0F04414F992C9A14022E63481">
    <w:name w:val="E210285D0F04414F992C9A14022E634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1">
    <w:name w:val="6BF5043128844905B89B106CDE3CC0EF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1">
    <w:name w:val="846E98A9ED0F44C6ADF4DA0104CE382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1">
    <w:name w:val="D464B28801EB484CBBA2C62E1137CB65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1">
    <w:name w:val="8D86058312BB4F3B8F3CFC24D043AA2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1">
    <w:name w:val="458484F6F7C646768E283A176D5DD0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1">
    <w:name w:val="92BE6B10489C49388764956E9754D4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1">
    <w:name w:val="0AE3EBA89CE644BA8DB0BA1FCA24DDDE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1">
    <w:name w:val="70C1FF59EA134836BBB3438E9AEFC158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1">
    <w:name w:val="81515E8B00CD43E6B29F585B9D354DF4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1">
    <w:name w:val="3679F7366F184F6F8291F70A7CF1C73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1">
    <w:name w:val="7434A7BD5C7A4085A57997E59971C37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1">
    <w:name w:val="631874B2AA9042DD891654D556767E63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1">
    <w:name w:val="7BCFBBC11C9848A2A80F0AC43FF373E6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1">
    <w:name w:val="7D241259ECBE4954833D3294529ACE20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1">
    <w:name w:val="E13561DF50B5407EA1EA89C989F0C9111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0">
    <w:name w:val="56538C77C9F94E449497DF9A8DF2017220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1">
    <w:name w:val="950CE068A545440982B843B80B87A2F3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">
    <w:name w:val="ED8A77C8848E42DC82581E55789A7D7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">
    <w:name w:val="1A35AC6FF86C48ECAB62EB5673550C5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">
    <w:name w:val="648C6E1246D84755B32C69FBEB5DEE4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2">
    <w:name w:val="C7182BB1871A4DE5B44476C1669C9C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2">
    <w:name w:val="77CDE1449B954E1CAC923D82220039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2">
    <w:name w:val="24443BFDAB524E6786CBA7D19F80BE2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2">
    <w:name w:val="5B270E3F613D4A0DAF04F3926B90854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2">
    <w:name w:val="DEB4B009ED074E93B939D0E9C46A49F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2">
    <w:name w:val="AB84D2B39C7243AEAA4E557E8C8A72C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2">
    <w:name w:val="402DCC81FF4940EFA6C7766D42D3F41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2">
    <w:name w:val="AF79FD9D06454BC9846849D432CF0EF9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2">
    <w:name w:val="352F48123347481D9D752825B8A12237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2">
    <w:name w:val="9D8F97D4B1EA427DB0505343C824DF9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2">
    <w:name w:val="0EEA152DE60445058BB03C114780ADB2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2">
    <w:name w:val="D38F7D485FD9469E9F088416D0F37EFC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2">
    <w:name w:val="26C48C31AEFD457481BCF7A7EEBC3E3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2">
    <w:name w:val="FDC3E498F56D47EAB4268C3A275B445D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2">
    <w:name w:val="6BF5043128844905B89B106CDE3CC0EF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2">
    <w:name w:val="846E98A9ED0F44C6ADF4DA0104CE382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2">
    <w:name w:val="D464B28801EB484CBBA2C62E1137CB65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2">
    <w:name w:val="8D86058312BB4F3B8F3CFC24D043AA2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2">
    <w:name w:val="458484F6F7C646768E283A176D5DD0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2">
    <w:name w:val="92BE6B10489C49388764956E9754D4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2">
    <w:name w:val="0AE3EBA89CE644BA8DB0BA1FCA24DDDE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2">
    <w:name w:val="70C1FF59EA134836BBB3438E9AEFC158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2">
    <w:name w:val="81515E8B00CD43E6B29F585B9D354DF4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2">
    <w:name w:val="3679F7366F184F6F8291F70A7CF1C73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2">
    <w:name w:val="7434A7BD5C7A4085A57997E59971C37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2">
    <w:name w:val="631874B2AA9042DD891654D556767E63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2">
    <w:name w:val="7BCFBBC11C9848A2A80F0AC43FF373E6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2">
    <w:name w:val="7D241259ECBE4954833D3294529ACE20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2">
    <w:name w:val="E13561DF50B5407EA1EA89C989F0C9112"/>
    <w:rsid w:val="00652381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6538C77C9F94E449497DF9A8DF2017221">
    <w:name w:val="56538C77C9F94E449497DF9A8DF2017221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50CE068A545440982B843B80B87A2F32">
    <w:name w:val="950CE068A545440982B843B80B87A2F32"/>
    <w:rsid w:val="00652381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FDCBBA2FC64906936DE149C49252D3">
    <w:name w:val="84FDCBBA2FC64906936DE149C49252D3"/>
    <w:rsid w:val="00652381"/>
  </w:style>
  <w:style w:type="paragraph" w:customStyle="1" w:styleId="B319D60320AD411497BB71E79F213AFA">
    <w:name w:val="B319D60320AD411497BB71E79F213AFA"/>
    <w:rsid w:val="00652381"/>
  </w:style>
  <w:style w:type="paragraph" w:customStyle="1" w:styleId="B964F046A6124A4E92899A8AC04CF65E">
    <w:name w:val="B964F046A6124A4E92899A8AC04CF65E"/>
    <w:rsid w:val="00652381"/>
  </w:style>
  <w:style w:type="paragraph" w:customStyle="1" w:styleId="247E3728DE6B425E87C988DEAFD73A66">
    <w:name w:val="247E3728DE6B425E87C988DEAFD73A66"/>
    <w:rsid w:val="00652381"/>
  </w:style>
  <w:style w:type="paragraph" w:customStyle="1" w:styleId="444F2A70AE254D3AB420C09F9F830488">
    <w:name w:val="444F2A70AE254D3AB420C09F9F830488"/>
    <w:rsid w:val="00652381"/>
  </w:style>
  <w:style w:type="paragraph" w:customStyle="1" w:styleId="C6629FD8E8024703B7974C135802DF42">
    <w:name w:val="C6629FD8E8024703B7974C135802DF42"/>
    <w:rsid w:val="00652381"/>
  </w:style>
  <w:style w:type="paragraph" w:customStyle="1" w:styleId="721A26738D1145A69061B8FC86A22A87">
    <w:name w:val="721A26738D1145A69061B8FC86A22A87"/>
    <w:rsid w:val="00652381"/>
  </w:style>
  <w:style w:type="paragraph" w:customStyle="1" w:styleId="0096CEDD97A5471E8AA16B2106B60012">
    <w:name w:val="0096CEDD97A5471E8AA16B2106B60012"/>
    <w:rsid w:val="001A1EA5"/>
  </w:style>
  <w:style w:type="paragraph" w:customStyle="1" w:styleId="AC737D55AB7E4132895FA52566D1D5AE">
    <w:name w:val="AC737D55AB7E4132895FA52566D1D5AE"/>
    <w:rsid w:val="001A1EA5"/>
  </w:style>
  <w:style w:type="paragraph" w:customStyle="1" w:styleId="BBD3EB6C8C6E427E8060CDE2EEE0E1DE">
    <w:name w:val="BBD3EB6C8C6E427E8060CDE2EEE0E1DE"/>
    <w:rsid w:val="001A1EA5"/>
  </w:style>
  <w:style w:type="paragraph" w:customStyle="1" w:styleId="816AEC283E4B4C07A3492F87431D994B">
    <w:name w:val="816AEC283E4B4C07A3492F87431D994B"/>
    <w:rsid w:val="001A1EA5"/>
  </w:style>
  <w:style w:type="paragraph" w:customStyle="1" w:styleId="ED8A77C8848E42DC82581E55789A7D723">
    <w:name w:val="ED8A77C8848E42DC82581E55789A7D7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3">
    <w:name w:val="1A35AC6FF86C48ECAB62EB5673550C5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3">
    <w:name w:val="648C6E1246D84755B32C69FBEB5DEE4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3">
    <w:name w:val="C7182BB1871A4DE5B44476C1669C9C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3">
    <w:name w:val="77CDE1449B954E1CAC923D82220039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3">
    <w:name w:val="24443BFDAB524E6786CBA7D19F80BE2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3">
    <w:name w:val="5B270E3F613D4A0DAF04F3926B90854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3">
    <w:name w:val="DEB4B009ED074E93B939D0E9C46A49F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3">
    <w:name w:val="AB84D2B39C7243AEAA4E557E8C8A72C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3">
    <w:name w:val="402DCC81FF4940EFA6C7766D42D3F41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3">
    <w:name w:val="AF79FD9D06454BC9846849D432CF0EF9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3">
    <w:name w:val="352F48123347481D9D752825B8A12237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3">
    <w:name w:val="9D8F97D4B1EA427DB0505343C824DF9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3">
    <w:name w:val="0EEA152DE60445058BB03C114780ADB2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3">
    <w:name w:val="D38F7D485FD9469E9F088416D0F37EFC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3">
    <w:name w:val="26C48C31AEFD457481BCF7A7EEBC3E3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3">
    <w:name w:val="FDC3E498F56D47EAB4268C3A275B445D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3">
    <w:name w:val="6BF5043128844905B89B106CDE3CC0EF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3">
    <w:name w:val="846E98A9ED0F44C6ADF4DA0104CE382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3">
    <w:name w:val="D464B28801EB484CBBA2C62E1137CB65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3">
    <w:name w:val="8D86058312BB4F3B8F3CFC24D043AA2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3">
    <w:name w:val="458484F6F7C646768E283A176D5DD0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3">
    <w:name w:val="92BE6B10489C49388764956E9754D4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3">
    <w:name w:val="0AE3EBA89CE644BA8DB0BA1FCA24DDDE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3">
    <w:name w:val="70C1FF59EA134836BBB3438E9AEFC158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3">
    <w:name w:val="81515E8B00CD43E6B29F585B9D354DF4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3">
    <w:name w:val="3679F7366F184F6F8291F70A7CF1C73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3">
    <w:name w:val="7434A7BD5C7A4085A57997E59971C37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3">
    <w:name w:val="631874B2AA9042DD891654D556767E63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3">
    <w:name w:val="7BCFBBC11C9848A2A80F0AC43FF373E6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3">
    <w:name w:val="7D241259ECBE4954833D3294529ACE20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3">
    <w:name w:val="E13561DF50B5407EA1EA89C989F0C9113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1">
    <w:name w:val="0096CEDD97A5471E8AA16B2106B60012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1">
    <w:name w:val="BBD3EB6C8C6E427E8060CDE2EEE0E1DE1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4">
    <w:name w:val="ED8A77C8848E42DC82581E55789A7D7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4">
    <w:name w:val="1A35AC6FF86C48ECAB62EB5673550C5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4">
    <w:name w:val="648C6E1246D84755B32C69FBEB5DEE4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4">
    <w:name w:val="C7182BB1871A4DE5B44476C1669C9C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4">
    <w:name w:val="77CDE1449B954E1CAC923D82220039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4">
    <w:name w:val="24443BFDAB524E6786CBA7D19F80BE2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4">
    <w:name w:val="5B270E3F613D4A0DAF04F3926B90854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4">
    <w:name w:val="DEB4B009ED074E93B939D0E9C46A49F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4">
    <w:name w:val="AB84D2B39C7243AEAA4E557E8C8A72C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4">
    <w:name w:val="402DCC81FF4940EFA6C7766D42D3F41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4">
    <w:name w:val="AF79FD9D06454BC9846849D432CF0EF9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4">
    <w:name w:val="352F48123347481D9D752825B8A12237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4">
    <w:name w:val="9D8F97D4B1EA427DB0505343C824DF9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4">
    <w:name w:val="0EEA152DE60445058BB03C114780ADB2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4">
    <w:name w:val="D38F7D485FD9469E9F088416D0F37EFC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4">
    <w:name w:val="26C48C31AEFD457481BCF7A7EEBC3E3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4">
    <w:name w:val="FDC3E498F56D47EAB4268C3A275B445D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4">
    <w:name w:val="6BF5043128844905B89B106CDE3CC0EF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4">
    <w:name w:val="846E98A9ED0F44C6ADF4DA0104CE382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4">
    <w:name w:val="D464B28801EB484CBBA2C62E1137CB65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4">
    <w:name w:val="8D86058312BB4F3B8F3CFC24D043AA2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4">
    <w:name w:val="458484F6F7C646768E283A176D5DD0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4">
    <w:name w:val="92BE6B10489C49388764956E9754D4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4">
    <w:name w:val="0AE3EBA89CE644BA8DB0BA1FCA24DDDE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4">
    <w:name w:val="70C1FF59EA134836BBB3438E9AEFC158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4">
    <w:name w:val="81515E8B00CD43E6B29F585B9D354DF4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4">
    <w:name w:val="3679F7366F184F6F8291F70A7CF1C73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4">
    <w:name w:val="7434A7BD5C7A4085A57997E59971C37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4">
    <w:name w:val="631874B2AA9042DD891654D556767E63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4">
    <w:name w:val="7BCFBBC11C9848A2A80F0AC43FF373E6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4">
    <w:name w:val="7D241259ECBE4954833D3294529ACE20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4">
    <w:name w:val="E13561DF50B5407EA1EA89C989F0C9114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2">
    <w:name w:val="0096CEDD97A5471E8AA16B2106B60012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2">
    <w:name w:val="BBD3EB6C8C6E427E8060CDE2EEE0E1DE2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5">
    <w:name w:val="ED8A77C8848E42DC82581E55789A7D7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5">
    <w:name w:val="1A35AC6FF86C48ECAB62EB5673550C5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5">
    <w:name w:val="648C6E1246D84755B32C69FBEB5DEE4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5">
    <w:name w:val="C7182BB1871A4DE5B44476C1669C9C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5">
    <w:name w:val="77CDE1449B954E1CAC923D82220039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5">
    <w:name w:val="24443BFDAB524E6786CBA7D19F80BE2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5">
    <w:name w:val="5B270E3F613D4A0DAF04F3926B90854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5">
    <w:name w:val="DEB4B009ED074E93B939D0E9C46A49F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5">
    <w:name w:val="AB84D2B39C7243AEAA4E557E8C8A72C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5">
    <w:name w:val="402DCC81FF4940EFA6C7766D42D3F41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5">
    <w:name w:val="AF79FD9D06454BC9846849D432CF0EF9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5">
    <w:name w:val="352F48123347481D9D752825B8A12237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5">
    <w:name w:val="9D8F97D4B1EA427DB0505343C824DF9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5">
    <w:name w:val="0EEA152DE60445058BB03C114780ADB2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5">
    <w:name w:val="D38F7D485FD9469E9F088416D0F37EFC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5">
    <w:name w:val="26C48C31AEFD457481BCF7A7EEBC3E3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5">
    <w:name w:val="FDC3E498F56D47EAB4268C3A275B445D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5">
    <w:name w:val="6BF5043128844905B89B106CDE3CC0EF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5">
    <w:name w:val="846E98A9ED0F44C6ADF4DA0104CE382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5">
    <w:name w:val="D464B28801EB484CBBA2C62E1137CB65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5">
    <w:name w:val="8D86058312BB4F3B8F3CFC24D043AA2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5">
    <w:name w:val="458484F6F7C646768E283A176D5DD0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5">
    <w:name w:val="92BE6B10489C49388764956E9754D4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5">
    <w:name w:val="0AE3EBA89CE644BA8DB0BA1FCA24DDDE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5">
    <w:name w:val="70C1FF59EA134836BBB3438E9AEFC158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5">
    <w:name w:val="81515E8B00CD43E6B29F585B9D354DF4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5">
    <w:name w:val="3679F7366F184F6F8291F70A7CF1C73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5">
    <w:name w:val="7434A7BD5C7A4085A57997E59971C37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5">
    <w:name w:val="631874B2AA9042DD891654D556767E63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5">
    <w:name w:val="7BCFBBC11C9848A2A80F0AC43FF373E6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5">
    <w:name w:val="7D241259ECBE4954833D3294529ACE20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5">
    <w:name w:val="E13561DF50B5407EA1EA89C989F0C9115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3">
    <w:name w:val="0096CEDD97A5471E8AA16B2106B60012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3">
    <w:name w:val="BBD3EB6C8C6E427E8060CDE2EEE0E1DE3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97C4F6ECB40F9902ED65A74C756A9">
    <w:name w:val="7BC97C4F6ECB40F9902ED65A74C756A9"/>
    <w:rsid w:val="00845138"/>
  </w:style>
  <w:style w:type="paragraph" w:customStyle="1" w:styleId="25205ABEDF2F44C3B0EF1E2F95BECEAE">
    <w:name w:val="25205ABEDF2F44C3B0EF1E2F95BECEAE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6">
    <w:name w:val="ED8A77C8848E42DC82581E55789A7D7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6">
    <w:name w:val="1A35AC6FF86C48ECAB62EB5673550C5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6">
    <w:name w:val="648C6E1246D84755B32C69FBEB5DEE4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6">
    <w:name w:val="C7182BB1871A4DE5B44476C1669C9C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6">
    <w:name w:val="77CDE1449B954E1CAC923D82220039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6">
    <w:name w:val="24443BFDAB524E6786CBA7D19F80BE2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6">
    <w:name w:val="5B270E3F613D4A0DAF04F3926B90854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6">
    <w:name w:val="DEB4B009ED074E93B939D0E9C46A49F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6">
    <w:name w:val="AB84D2B39C7243AEAA4E557E8C8A72C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6">
    <w:name w:val="402DCC81FF4940EFA6C7766D42D3F41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6">
    <w:name w:val="AF79FD9D06454BC9846849D432CF0EF9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6">
    <w:name w:val="352F48123347481D9D752825B8A12237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6">
    <w:name w:val="9D8F97D4B1EA427DB0505343C824DF9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6">
    <w:name w:val="0EEA152DE60445058BB03C114780ADB2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6">
    <w:name w:val="D38F7D485FD9469E9F088416D0F37EFC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6">
    <w:name w:val="26C48C31AEFD457481BCF7A7EEBC3E3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6">
    <w:name w:val="FDC3E498F56D47EAB4268C3A275B445D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6">
    <w:name w:val="6BF5043128844905B89B106CDE3CC0EF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6">
    <w:name w:val="846E98A9ED0F44C6ADF4DA0104CE382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6">
    <w:name w:val="D464B28801EB484CBBA2C62E1137CB65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6">
    <w:name w:val="8D86058312BB4F3B8F3CFC24D043AA2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6">
    <w:name w:val="458484F6F7C646768E283A176D5DD0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6">
    <w:name w:val="92BE6B10489C49388764956E9754D4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6">
    <w:name w:val="0AE3EBA89CE644BA8DB0BA1FCA24DDDE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6">
    <w:name w:val="70C1FF59EA134836BBB3438E9AEFC158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6">
    <w:name w:val="81515E8B00CD43E6B29F585B9D354DF4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6">
    <w:name w:val="3679F7366F184F6F8291F70A7CF1C73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6">
    <w:name w:val="7434A7BD5C7A4085A57997E59971C37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6">
    <w:name w:val="631874B2AA9042DD891654D556767E63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6">
    <w:name w:val="7BCFBBC11C9848A2A80F0AC43FF373E6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6">
    <w:name w:val="7D241259ECBE4954833D3294529ACE20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6">
    <w:name w:val="E13561DF50B5407EA1EA89C989F0C9116"/>
    <w:rsid w:val="00845138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4">
    <w:name w:val="0096CEDD97A5471E8AA16B2106B60012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4">
    <w:name w:val="BBD3EB6C8C6E427E8060CDE2EEE0E1DE4"/>
    <w:rsid w:val="00845138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">
    <w:name w:val="25205ABEDF2F44C3B0EF1E2F95BECEAE1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7">
    <w:name w:val="ED8A77C8848E42DC82581E55789A7D7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7">
    <w:name w:val="1A35AC6FF86C48ECAB62EB5673550C5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7">
    <w:name w:val="648C6E1246D84755B32C69FBEB5DEE4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7182BB1871A4DE5B44476C1669C9C107">
    <w:name w:val="C7182BB1871A4DE5B44476C1669C9C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7CDE1449B954E1CAC923D82220039B27">
    <w:name w:val="77CDE1449B954E1CAC923D82220039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4443BFDAB524E6786CBA7D19F80BE2E7">
    <w:name w:val="24443BFDAB524E6786CBA7D19F80BE2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270E3F613D4A0DAF04F3926B90854D7">
    <w:name w:val="5B270E3F613D4A0DAF04F3926B90854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B4B009ED074E93B939D0E9C46A49F87">
    <w:name w:val="DEB4B009ED074E93B939D0E9C46A49F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B84D2B39C7243AEAA4E557E8C8A72CE7">
    <w:name w:val="AB84D2B39C7243AEAA4E557E8C8A72C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02DCC81FF4940EFA6C7766D42D3F4107">
    <w:name w:val="402DCC81FF4940EFA6C7766D42D3F41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F79FD9D06454BC9846849D432CF0EF97">
    <w:name w:val="AF79FD9D06454BC9846849D432CF0EF9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2F48123347481D9D752825B8A122377">
    <w:name w:val="352F48123347481D9D752825B8A12237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D8F97D4B1EA427DB0505343C824DF9F7">
    <w:name w:val="9D8F97D4B1EA427DB0505343C824DF9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EEA152DE60445058BB03C114780ADB27">
    <w:name w:val="0EEA152DE60445058BB03C114780ADB2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38F7D485FD9469E9F088416D0F37EFC7">
    <w:name w:val="D38F7D485FD9469E9F088416D0F37EFC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6C48C31AEFD457481BCF7A7EEBC3E307">
    <w:name w:val="26C48C31AEFD457481BCF7A7EEBC3E3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DC3E498F56D47EAB4268C3A275B445D7">
    <w:name w:val="FDC3E498F56D47EAB4268C3A275B445D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BF5043128844905B89B106CDE3CC0EF7">
    <w:name w:val="6BF5043128844905B89B106CDE3CC0EF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46E98A9ED0F44C6ADF4DA0104CE38217">
    <w:name w:val="846E98A9ED0F44C6ADF4DA0104CE382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464B28801EB484CBBA2C62E1137CB657">
    <w:name w:val="D464B28801EB484CBBA2C62E1137CB65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D86058312BB4F3B8F3CFC24D043AA237">
    <w:name w:val="8D86058312BB4F3B8F3CFC24D043AA2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58484F6F7C646768E283A176D5DD0717">
    <w:name w:val="458484F6F7C646768E283A176D5DD0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2BE6B10489C49388764956E9754D4F47">
    <w:name w:val="92BE6B10489C49388764956E9754D4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E3EBA89CE644BA8DB0BA1FCA24DDDE7">
    <w:name w:val="0AE3EBA89CE644BA8DB0BA1FCA24DDDE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0C1FF59EA134836BBB3438E9AEFC1587">
    <w:name w:val="70C1FF59EA134836BBB3438E9AEFC158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1515E8B00CD43E6B29F585B9D354DF47">
    <w:name w:val="81515E8B00CD43E6B29F585B9D354DF4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679F7366F184F6F8291F70A7CF1C7317">
    <w:name w:val="3679F7366F184F6F8291F70A7CF1C73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34A7BD5C7A4085A57997E59971C3717">
    <w:name w:val="7434A7BD5C7A4085A57997E59971C37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31874B2AA9042DD891654D556767E637">
    <w:name w:val="631874B2AA9042DD891654D556767E63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CFBBC11C9848A2A80F0AC43FF373E67">
    <w:name w:val="7BCFBBC11C9848A2A80F0AC43FF373E6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241259ECBE4954833D3294529ACE207">
    <w:name w:val="7D241259ECBE4954833D3294529ACE20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3561DF50B5407EA1EA89C989F0C9117">
    <w:name w:val="E13561DF50B5407EA1EA89C989F0C9117"/>
    <w:rsid w:val="001E6ACB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096CEDD97A5471E8AA16B2106B600125">
    <w:name w:val="0096CEDD97A5471E8AA16B2106B60012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BD3EB6C8C6E427E8060CDE2EEE0E1DE5">
    <w:name w:val="BBD3EB6C8C6E427E8060CDE2EEE0E1DE5"/>
    <w:rsid w:val="001E6ACB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FC07B5529E3483DBD0F29CE0F312431">
    <w:name w:val="0FC07B5529E3483DBD0F29CE0F312431"/>
    <w:rsid w:val="001E6ACB"/>
  </w:style>
  <w:style w:type="paragraph" w:customStyle="1" w:styleId="40D7B1C7D09C4FE0A67A32E7BF3A94D1">
    <w:name w:val="40D7B1C7D09C4FE0A67A32E7BF3A94D1"/>
    <w:rsid w:val="001E6ACB"/>
  </w:style>
  <w:style w:type="paragraph" w:customStyle="1" w:styleId="0CA4780C4328431A87C3A10496D79C45">
    <w:name w:val="0CA4780C4328431A87C3A10496D79C45"/>
    <w:rsid w:val="001E6ACB"/>
  </w:style>
  <w:style w:type="paragraph" w:customStyle="1" w:styleId="5E739FE6814041C5A357CB81A52D0BA1">
    <w:name w:val="5E739FE6814041C5A357CB81A52D0BA1"/>
    <w:rsid w:val="001E6ACB"/>
  </w:style>
  <w:style w:type="paragraph" w:customStyle="1" w:styleId="B34A4CD598EE42A5B10A3632415193AF">
    <w:name w:val="B34A4CD598EE42A5B10A3632415193AF"/>
    <w:rsid w:val="001E6ACB"/>
  </w:style>
  <w:style w:type="paragraph" w:customStyle="1" w:styleId="3D85A741049C4D8E886538B81B82A1F9">
    <w:name w:val="3D85A741049C4D8E886538B81B82A1F9"/>
    <w:rsid w:val="001E6ACB"/>
  </w:style>
  <w:style w:type="paragraph" w:customStyle="1" w:styleId="045345BFDC284D56AAFF89AA1D4A8E89">
    <w:name w:val="045345BFDC284D56AAFF89AA1D4A8E89"/>
    <w:rsid w:val="001E6ACB"/>
  </w:style>
  <w:style w:type="paragraph" w:customStyle="1" w:styleId="7733B48BE3F14F6CA1FD3EADB77C2503">
    <w:name w:val="7733B48BE3F14F6CA1FD3EADB77C2503"/>
    <w:rsid w:val="001E6ACB"/>
  </w:style>
  <w:style w:type="paragraph" w:customStyle="1" w:styleId="2D5686E4D787498BA974ED93587A140E">
    <w:name w:val="2D5686E4D787498BA974ED93587A140E"/>
    <w:rsid w:val="00885577"/>
  </w:style>
  <w:style w:type="paragraph" w:customStyle="1" w:styleId="232EE41C908C40E49F7BF876B73EFAAF">
    <w:name w:val="232EE41C908C40E49F7BF876B73EFAAF"/>
    <w:rsid w:val="00885577"/>
  </w:style>
  <w:style w:type="paragraph" w:customStyle="1" w:styleId="78A3C28BB57F4E3C9A84CB650B670613">
    <w:name w:val="78A3C28BB57F4E3C9A84CB650B670613"/>
    <w:rsid w:val="00885577"/>
  </w:style>
  <w:style w:type="paragraph" w:customStyle="1" w:styleId="0A9E889BCD094ADAACEE2E8CF0C4899A">
    <w:name w:val="0A9E889BCD094ADAACEE2E8CF0C4899A"/>
    <w:rsid w:val="00885577"/>
  </w:style>
  <w:style w:type="paragraph" w:customStyle="1" w:styleId="B05776EA0574498EB2534A23DC5D81A5">
    <w:name w:val="B05776EA0574498EB2534A23DC5D81A5"/>
    <w:rsid w:val="006D63C9"/>
  </w:style>
  <w:style w:type="paragraph" w:customStyle="1" w:styleId="7BB2124D5CC349C7A4C87296D5B54D9A">
    <w:name w:val="7BB2124D5CC349C7A4C87296D5B54D9A"/>
    <w:rsid w:val="006D63C9"/>
  </w:style>
  <w:style w:type="paragraph" w:customStyle="1" w:styleId="D03DAB33EC474590B11D47FD199ED87D">
    <w:name w:val="D03DAB33EC474590B11D47FD199ED87D"/>
    <w:rsid w:val="006D63C9"/>
  </w:style>
  <w:style w:type="paragraph" w:customStyle="1" w:styleId="7B759330630945CA8C35891957165521">
    <w:name w:val="7B759330630945CA8C35891957165521"/>
    <w:rsid w:val="006D63C9"/>
  </w:style>
  <w:style w:type="paragraph" w:customStyle="1" w:styleId="4EF2CF3F72DF4BBD80F85F7D9C02AFF4">
    <w:name w:val="4EF2CF3F72DF4BBD80F85F7D9C02AFF4"/>
    <w:rsid w:val="006D63C9"/>
  </w:style>
  <w:style w:type="paragraph" w:customStyle="1" w:styleId="12BC52812FF54141A805EC4C6B903FC3">
    <w:name w:val="12BC52812FF54141A805EC4C6B903FC3"/>
    <w:rsid w:val="006D63C9"/>
  </w:style>
  <w:style w:type="paragraph" w:customStyle="1" w:styleId="9437DBEFB5214A05BB92AE4C86E5ADFB">
    <w:name w:val="9437DBEFB5214A05BB92AE4C86E5ADFB"/>
    <w:rsid w:val="006D63C9"/>
  </w:style>
  <w:style w:type="paragraph" w:customStyle="1" w:styleId="F5D2E332EC5744339E0B92E6FE2612BB">
    <w:name w:val="F5D2E332EC5744339E0B92E6FE2612BB"/>
    <w:rsid w:val="006D63C9"/>
  </w:style>
  <w:style w:type="paragraph" w:customStyle="1" w:styleId="5BC64C1833E84FD3AEED42A7CAAEC39A">
    <w:name w:val="5BC64C1833E84FD3AEED42A7CAAEC39A"/>
    <w:rsid w:val="006D63C9"/>
  </w:style>
  <w:style w:type="paragraph" w:customStyle="1" w:styleId="5C022016BB3D404C89BE6BA4A21A4E0E">
    <w:name w:val="5C022016BB3D404C89BE6BA4A21A4E0E"/>
    <w:rsid w:val="006D63C9"/>
  </w:style>
  <w:style w:type="paragraph" w:customStyle="1" w:styleId="3033F762406E47EF9811D7DE267E1127">
    <w:name w:val="3033F762406E47EF9811D7DE267E1127"/>
    <w:rsid w:val="006D63C9"/>
  </w:style>
  <w:style w:type="paragraph" w:customStyle="1" w:styleId="715582BF9F8144C985B142E565479183">
    <w:name w:val="715582BF9F8144C985B142E565479183"/>
    <w:rsid w:val="006D63C9"/>
  </w:style>
  <w:style w:type="paragraph" w:customStyle="1" w:styleId="B66B80B468524B8FB04468E37B10D391">
    <w:name w:val="B66B80B468524B8FB04468E37B10D391"/>
    <w:rsid w:val="006D63C9"/>
  </w:style>
  <w:style w:type="paragraph" w:customStyle="1" w:styleId="0126DCE7A29E424490D154BB446C992B">
    <w:name w:val="0126DCE7A29E424490D154BB446C992B"/>
    <w:rsid w:val="006D63C9"/>
  </w:style>
  <w:style w:type="paragraph" w:customStyle="1" w:styleId="7CC55ADBB02F445C9C91E75153024EA4">
    <w:name w:val="7CC55ADBB02F445C9C91E75153024EA4"/>
    <w:rsid w:val="006D63C9"/>
  </w:style>
  <w:style w:type="paragraph" w:customStyle="1" w:styleId="82C9AEEAF14A40CE88B4120B144F12A1">
    <w:name w:val="82C9AEEAF14A40CE88B4120B144F12A1"/>
    <w:rsid w:val="006D63C9"/>
  </w:style>
  <w:style w:type="paragraph" w:customStyle="1" w:styleId="ED31742B847B4598836D6119F9A35D1A">
    <w:name w:val="ED31742B847B4598836D6119F9A35D1A"/>
    <w:rsid w:val="006D63C9"/>
  </w:style>
  <w:style w:type="paragraph" w:customStyle="1" w:styleId="0D6169E26E45484AA53B1754D5C5AFDE">
    <w:name w:val="0D6169E26E45484AA53B1754D5C5AFDE"/>
    <w:rsid w:val="006D63C9"/>
  </w:style>
  <w:style w:type="paragraph" w:customStyle="1" w:styleId="7AF35E2D70C44F80A756D30B895C4E77">
    <w:name w:val="7AF35E2D70C44F80A756D30B895C4E77"/>
    <w:rsid w:val="006D63C9"/>
  </w:style>
  <w:style w:type="paragraph" w:customStyle="1" w:styleId="EE2B720E73F848AFB6E31825FD3B6FC3">
    <w:name w:val="EE2B720E73F848AFB6E31825FD3B6FC3"/>
    <w:rsid w:val="006D63C9"/>
  </w:style>
  <w:style w:type="paragraph" w:customStyle="1" w:styleId="CC98A5F3C43F43B0983844CD09F65848">
    <w:name w:val="CC98A5F3C43F43B0983844CD09F65848"/>
    <w:rsid w:val="006D63C9"/>
  </w:style>
  <w:style w:type="paragraph" w:customStyle="1" w:styleId="1BAACAB0D1D24E5F98B852DE59DB3616">
    <w:name w:val="1BAACAB0D1D24E5F98B852DE59DB3616"/>
    <w:rsid w:val="006D63C9"/>
  </w:style>
  <w:style w:type="paragraph" w:customStyle="1" w:styleId="33FE87D3BBB5413D82BB9B8341F78498">
    <w:name w:val="33FE87D3BBB5413D82BB9B8341F78498"/>
    <w:rsid w:val="006D63C9"/>
  </w:style>
  <w:style w:type="paragraph" w:customStyle="1" w:styleId="BFA54C4C94D844978FFB2A337A845EFE">
    <w:name w:val="BFA54C4C94D844978FFB2A337A845EFE"/>
    <w:rsid w:val="006D63C9"/>
  </w:style>
  <w:style w:type="paragraph" w:customStyle="1" w:styleId="5B032E9D11834485BDB31E759002A723">
    <w:name w:val="5B032E9D11834485BDB31E759002A723"/>
    <w:rsid w:val="006D63C9"/>
  </w:style>
  <w:style w:type="paragraph" w:customStyle="1" w:styleId="DF1AE4BFCA5945AE877F5D54EB76E827">
    <w:name w:val="DF1AE4BFCA5945AE877F5D54EB76E827"/>
    <w:rsid w:val="006D63C9"/>
  </w:style>
  <w:style w:type="paragraph" w:customStyle="1" w:styleId="3F7BDC9BD2EA4F62A1A863ACDA873D13">
    <w:name w:val="3F7BDC9BD2EA4F62A1A863ACDA873D13"/>
    <w:rsid w:val="006D63C9"/>
  </w:style>
  <w:style w:type="paragraph" w:customStyle="1" w:styleId="FE9621B0F8A9414581ADBC528420CAD8">
    <w:name w:val="FE9621B0F8A9414581ADBC528420CAD8"/>
    <w:rsid w:val="006D63C9"/>
  </w:style>
  <w:style w:type="paragraph" w:customStyle="1" w:styleId="4F512491BBA34A12B16E943AABE8E808">
    <w:name w:val="4F512491BBA34A12B16E943AABE8E808"/>
    <w:rsid w:val="006D63C9"/>
  </w:style>
  <w:style w:type="paragraph" w:customStyle="1" w:styleId="8F594146ADCB43FCA171F5A37833413E">
    <w:name w:val="8F594146ADCB43FCA171F5A37833413E"/>
    <w:rsid w:val="006D63C9"/>
  </w:style>
  <w:style w:type="paragraph" w:customStyle="1" w:styleId="DB9993BC12BD41239D7F7AED779BB8AC">
    <w:name w:val="DB9993BC12BD41239D7F7AED779BB8AC"/>
    <w:rsid w:val="006D63C9"/>
  </w:style>
  <w:style w:type="paragraph" w:customStyle="1" w:styleId="40BB7DC36AEC44909B340617D578586C">
    <w:name w:val="40BB7DC36AEC44909B340617D578586C"/>
    <w:rsid w:val="006D63C9"/>
  </w:style>
  <w:style w:type="paragraph" w:customStyle="1" w:styleId="76EC02FBB0354773BDD9323BC4C2AB8E">
    <w:name w:val="76EC02FBB0354773BDD9323BC4C2AB8E"/>
    <w:rsid w:val="006D63C9"/>
  </w:style>
  <w:style w:type="paragraph" w:customStyle="1" w:styleId="D54BC063AFF34D9A8C2AE3CFCA5FC62F">
    <w:name w:val="D54BC063AFF34D9A8C2AE3CFCA5FC62F"/>
    <w:rsid w:val="006D63C9"/>
  </w:style>
  <w:style w:type="paragraph" w:customStyle="1" w:styleId="13104D52CF1F44E9812DC04E8F7709B8">
    <w:name w:val="13104D52CF1F44E9812DC04E8F7709B8"/>
    <w:rsid w:val="006D63C9"/>
  </w:style>
  <w:style w:type="paragraph" w:customStyle="1" w:styleId="E8204511E5C44901A46FB9B9395E43C6">
    <w:name w:val="E8204511E5C44901A46FB9B9395E43C6"/>
    <w:rsid w:val="006D63C9"/>
  </w:style>
  <w:style w:type="paragraph" w:customStyle="1" w:styleId="C31461958FA045DBA70B9C5560F401D0">
    <w:name w:val="C31461958FA045DBA70B9C5560F401D0"/>
    <w:rsid w:val="006D63C9"/>
  </w:style>
  <w:style w:type="paragraph" w:customStyle="1" w:styleId="344830487B1C4335B64EB6FE6A0B1E1F">
    <w:name w:val="344830487B1C4335B64EB6FE6A0B1E1F"/>
    <w:rsid w:val="006D63C9"/>
  </w:style>
  <w:style w:type="paragraph" w:customStyle="1" w:styleId="39310AD30E9F42F286DCFBA7415B0D6D">
    <w:name w:val="39310AD30E9F42F286DCFBA7415B0D6D"/>
    <w:rsid w:val="006D63C9"/>
  </w:style>
  <w:style w:type="paragraph" w:customStyle="1" w:styleId="FD609A0D5FB6418CB5A29468ECF59B30">
    <w:name w:val="FD609A0D5FB6418CB5A29468ECF59B30"/>
    <w:rsid w:val="006D63C9"/>
  </w:style>
  <w:style w:type="paragraph" w:customStyle="1" w:styleId="914C1BCAEB5648A9A6366ED017A8D442">
    <w:name w:val="914C1BCAEB5648A9A6366ED017A8D442"/>
    <w:rsid w:val="006D63C9"/>
  </w:style>
  <w:style w:type="paragraph" w:customStyle="1" w:styleId="743AB3700D3E425B8277C0141316F8E6">
    <w:name w:val="743AB3700D3E425B8277C0141316F8E6"/>
    <w:rsid w:val="006D63C9"/>
  </w:style>
  <w:style w:type="paragraph" w:customStyle="1" w:styleId="8BC76F3C33644398BFBEBB8BA55543DF">
    <w:name w:val="8BC76F3C33644398BFBEBB8BA55543DF"/>
    <w:rsid w:val="006D63C9"/>
  </w:style>
  <w:style w:type="paragraph" w:customStyle="1" w:styleId="F00A2CD7F85C490D8D9E18D7634DBB20">
    <w:name w:val="F00A2CD7F85C490D8D9E18D7634DBB20"/>
    <w:rsid w:val="006D63C9"/>
  </w:style>
  <w:style w:type="paragraph" w:customStyle="1" w:styleId="9416F01E41DC482EA72A18812639BBA2">
    <w:name w:val="9416F01E41DC482EA72A18812639BBA2"/>
    <w:rsid w:val="006D63C9"/>
  </w:style>
  <w:style w:type="paragraph" w:customStyle="1" w:styleId="222BD63565DD40FDBF72A03949520D05">
    <w:name w:val="222BD63565DD40FDBF72A03949520D05"/>
    <w:rsid w:val="006D63C9"/>
  </w:style>
  <w:style w:type="paragraph" w:customStyle="1" w:styleId="623F582E470145AF9B00E9C726D70AC3">
    <w:name w:val="623F582E470145AF9B00E9C726D70AC3"/>
    <w:rsid w:val="006D63C9"/>
  </w:style>
  <w:style w:type="paragraph" w:customStyle="1" w:styleId="9BBEA9D3A531446090DA2E10233E46D0">
    <w:name w:val="9BBEA9D3A531446090DA2E10233E46D0"/>
    <w:rsid w:val="006D63C9"/>
  </w:style>
  <w:style w:type="paragraph" w:customStyle="1" w:styleId="1516F9D42F3F49BCACABC50173493EDF">
    <w:name w:val="1516F9D42F3F49BCACABC50173493EDF"/>
    <w:rsid w:val="006D63C9"/>
  </w:style>
  <w:style w:type="paragraph" w:customStyle="1" w:styleId="C2DB1BA3102C45E7B7003890E53C63D7">
    <w:name w:val="C2DB1BA3102C45E7B7003890E53C63D7"/>
    <w:rsid w:val="006D63C9"/>
  </w:style>
  <w:style w:type="paragraph" w:customStyle="1" w:styleId="8A75D5EE583644FB980F94F4317C0209">
    <w:name w:val="8A75D5EE583644FB980F94F4317C0209"/>
    <w:rsid w:val="006D63C9"/>
  </w:style>
  <w:style w:type="paragraph" w:customStyle="1" w:styleId="4C85E5A67A7F4B218ACB610A66A0D025">
    <w:name w:val="4C85E5A67A7F4B218ACB610A66A0D025"/>
    <w:rsid w:val="006D63C9"/>
  </w:style>
  <w:style w:type="paragraph" w:customStyle="1" w:styleId="4B154EC1AAC944FB918580408A36D54D">
    <w:name w:val="4B154EC1AAC944FB918580408A36D54D"/>
    <w:rsid w:val="006D63C9"/>
  </w:style>
  <w:style w:type="paragraph" w:customStyle="1" w:styleId="AD644EDACE074A6698BE14096BC12C9E">
    <w:name w:val="AD644EDACE074A6698BE14096BC12C9E"/>
    <w:rsid w:val="006D63C9"/>
  </w:style>
  <w:style w:type="paragraph" w:customStyle="1" w:styleId="9D4719A91A2249C9ACD5EC97574F791C">
    <w:name w:val="9D4719A91A2249C9ACD5EC97574F791C"/>
    <w:rsid w:val="006D63C9"/>
  </w:style>
  <w:style w:type="paragraph" w:customStyle="1" w:styleId="F5F4E143865B48F3A6F67A37FAA3216D">
    <w:name w:val="F5F4E143865B48F3A6F67A37FAA3216D"/>
    <w:rsid w:val="006D63C9"/>
  </w:style>
  <w:style w:type="paragraph" w:customStyle="1" w:styleId="3B40FA712E4F4FF7B64DA79BC9320836">
    <w:name w:val="3B40FA712E4F4FF7B64DA79BC9320836"/>
    <w:rsid w:val="006D63C9"/>
  </w:style>
  <w:style w:type="paragraph" w:customStyle="1" w:styleId="81A89A63097D4124BA66596DF1424C85">
    <w:name w:val="81A89A63097D4124BA66596DF1424C85"/>
    <w:rsid w:val="006D63C9"/>
  </w:style>
  <w:style w:type="paragraph" w:customStyle="1" w:styleId="B0B654D69D2D4B81A1938C52BC6FBB77">
    <w:name w:val="B0B654D69D2D4B81A1938C52BC6FBB77"/>
    <w:rsid w:val="006D63C9"/>
  </w:style>
  <w:style w:type="paragraph" w:customStyle="1" w:styleId="65FE344263074A7394356B43168FCEC2">
    <w:name w:val="65FE344263074A7394356B43168FCEC2"/>
    <w:rsid w:val="006D63C9"/>
  </w:style>
  <w:style w:type="paragraph" w:customStyle="1" w:styleId="77DE8B581D754A2FB59B5D8C37012D98">
    <w:name w:val="77DE8B581D754A2FB59B5D8C37012D98"/>
    <w:rsid w:val="006D63C9"/>
  </w:style>
  <w:style w:type="paragraph" w:customStyle="1" w:styleId="E04EF4839D17438D8C009A0D5634B60B">
    <w:name w:val="E04EF4839D17438D8C009A0D5634B60B"/>
    <w:rsid w:val="006D63C9"/>
  </w:style>
  <w:style w:type="paragraph" w:customStyle="1" w:styleId="90A77357D147465CB554F9E9EB049FE4">
    <w:name w:val="90A77357D147465CB554F9E9EB049FE4"/>
    <w:rsid w:val="006D63C9"/>
  </w:style>
  <w:style w:type="paragraph" w:customStyle="1" w:styleId="8AC1B42B7366493D9BBFF65DFC399809">
    <w:name w:val="8AC1B42B7366493D9BBFF65DFC399809"/>
    <w:rsid w:val="006D63C9"/>
  </w:style>
  <w:style w:type="paragraph" w:customStyle="1" w:styleId="9402DF17A43E4C92B5F45C16FFBE39E0">
    <w:name w:val="9402DF17A43E4C92B5F45C16FFBE39E0"/>
    <w:rsid w:val="006D63C9"/>
  </w:style>
  <w:style w:type="paragraph" w:customStyle="1" w:styleId="B28C4955B8EF406B94B2C6B7F02EF2F3">
    <w:name w:val="B28C4955B8EF406B94B2C6B7F02EF2F3"/>
    <w:rsid w:val="006D63C9"/>
  </w:style>
  <w:style w:type="paragraph" w:customStyle="1" w:styleId="5539C8B1A3E74932A4DCF52ABE015464">
    <w:name w:val="5539C8B1A3E74932A4DCF52ABE015464"/>
    <w:rsid w:val="006D63C9"/>
  </w:style>
  <w:style w:type="paragraph" w:customStyle="1" w:styleId="64DEE910FC3F46F79FCD0DB7BD90AA0B">
    <w:name w:val="64DEE910FC3F46F79FCD0DB7BD90AA0B"/>
    <w:rsid w:val="006D63C9"/>
  </w:style>
  <w:style w:type="paragraph" w:customStyle="1" w:styleId="6CECB0B48B7C4BF6BC067F14EC271A83">
    <w:name w:val="6CECB0B48B7C4BF6BC067F14EC271A83"/>
    <w:rsid w:val="006D63C9"/>
  </w:style>
  <w:style w:type="paragraph" w:customStyle="1" w:styleId="C5706CDE52CA42068502D965EB0A923B">
    <w:name w:val="C5706CDE52CA42068502D965EB0A923B"/>
    <w:rsid w:val="006D63C9"/>
  </w:style>
  <w:style w:type="paragraph" w:customStyle="1" w:styleId="5B39CC8E75A94FEF882390675BF7BE94">
    <w:name w:val="5B39CC8E75A94FEF882390675BF7BE94"/>
    <w:rsid w:val="006D63C9"/>
  </w:style>
  <w:style w:type="paragraph" w:customStyle="1" w:styleId="AE47ACE5EC914AF6B3BA5A4364AE56FA">
    <w:name w:val="AE47ACE5EC914AF6B3BA5A4364AE56FA"/>
    <w:rsid w:val="006D63C9"/>
  </w:style>
  <w:style w:type="paragraph" w:customStyle="1" w:styleId="1866A82BC38C4DFEBE00B3F93E1B7064">
    <w:name w:val="1866A82BC38C4DFEBE00B3F93E1B7064"/>
    <w:rsid w:val="006D63C9"/>
  </w:style>
  <w:style w:type="paragraph" w:customStyle="1" w:styleId="FD6357C5A53F4806801D09A3371EB396">
    <w:name w:val="FD6357C5A53F4806801D09A3371EB396"/>
    <w:rsid w:val="006D63C9"/>
  </w:style>
  <w:style w:type="paragraph" w:customStyle="1" w:styleId="97EE499E0E2A4E5691DC46137A70A257">
    <w:name w:val="97EE499E0E2A4E5691DC46137A70A257"/>
    <w:rsid w:val="006D63C9"/>
  </w:style>
  <w:style w:type="paragraph" w:customStyle="1" w:styleId="8B7878C592934AC99A0D3D43F8E2647C">
    <w:name w:val="8B7878C592934AC99A0D3D43F8E2647C"/>
    <w:rsid w:val="006D63C9"/>
  </w:style>
  <w:style w:type="paragraph" w:customStyle="1" w:styleId="4FA1547C40314DF89BB35FB6A1296C33">
    <w:name w:val="4FA1547C40314DF89BB35FB6A1296C33"/>
    <w:rsid w:val="006D63C9"/>
  </w:style>
  <w:style w:type="paragraph" w:customStyle="1" w:styleId="12A21909F500498395D6D195F465A5C0">
    <w:name w:val="12A21909F500498395D6D195F465A5C0"/>
    <w:rsid w:val="006D63C9"/>
  </w:style>
  <w:style w:type="paragraph" w:customStyle="1" w:styleId="16622DED4094428BACE359E9FFC32118">
    <w:name w:val="16622DED4094428BACE359E9FFC32118"/>
    <w:rsid w:val="006D63C9"/>
  </w:style>
  <w:style w:type="paragraph" w:customStyle="1" w:styleId="F7DE361586404AA293ABCB300E86CCB7">
    <w:name w:val="F7DE361586404AA293ABCB300E86CCB7"/>
    <w:rsid w:val="006D63C9"/>
  </w:style>
  <w:style w:type="paragraph" w:customStyle="1" w:styleId="B314E7C10F314673B2E9C6B8F3D39B0D">
    <w:name w:val="B314E7C10F314673B2E9C6B8F3D39B0D"/>
    <w:rsid w:val="006D63C9"/>
  </w:style>
  <w:style w:type="paragraph" w:customStyle="1" w:styleId="CA2BB76BE87A4872B13790A2280C5E7C">
    <w:name w:val="CA2BB76BE87A4872B13790A2280C5E7C"/>
    <w:rsid w:val="006D63C9"/>
  </w:style>
  <w:style w:type="paragraph" w:customStyle="1" w:styleId="4F579A13B4C94D4D98907EF80AC4734B">
    <w:name w:val="4F579A13B4C94D4D98907EF80AC4734B"/>
    <w:rsid w:val="006D63C9"/>
  </w:style>
  <w:style w:type="paragraph" w:customStyle="1" w:styleId="A0F3BAD405E3494AA7C86A3F209778AD">
    <w:name w:val="A0F3BAD405E3494AA7C86A3F209778AD"/>
    <w:rsid w:val="006D63C9"/>
  </w:style>
  <w:style w:type="paragraph" w:customStyle="1" w:styleId="E9F222781C7E4131A6161372E7B80076">
    <w:name w:val="E9F222781C7E4131A6161372E7B80076"/>
    <w:rsid w:val="006D63C9"/>
  </w:style>
  <w:style w:type="paragraph" w:customStyle="1" w:styleId="A7A5F12D3DC04B8FB19E7907DC47BFD7">
    <w:name w:val="A7A5F12D3DC04B8FB19E7907DC47BFD7"/>
    <w:rsid w:val="006D63C9"/>
  </w:style>
  <w:style w:type="paragraph" w:customStyle="1" w:styleId="9786EB65CBE24E5F8FA5DF104305C2E5">
    <w:name w:val="9786EB65CBE24E5F8FA5DF104305C2E5"/>
    <w:rsid w:val="006D63C9"/>
  </w:style>
  <w:style w:type="paragraph" w:customStyle="1" w:styleId="BBFD88FD00EB461297293C6868268AF3">
    <w:name w:val="BBFD88FD00EB461297293C6868268AF3"/>
    <w:rsid w:val="006D63C9"/>
  </w:style>
  <w:style w:type="paragraph" w:customStyle="1" w:styleId="3201D657BEFC45F8827299CA1E951C88">
    <w:name w:val="3201D657BEFC45F8827299CA1E951C88"/>
    <w:rsid w:val="006D63C9"/>
  </w:style>
  <w:style w:type="paragraph" w:customStyle="1" w:styleId="071E3A28ED444FEC8E2DCBE1F7298CB1">
    <w:name w:val="071E3A28ED444FEC8E2DCBE1F7298CB1"/>
    <w:rsid w:val="006D63C9"/>
  </w:style>
  <w:style w:type="paragraph" w:customStyle="1" w:styleId="252C52F3354D42BBBB06A8DD0AD9C673">
    <w:name w:val="252C52F3354D42BBBB06A8DD0AD9C673"/>
    <w:rsid w:val="006D63C9"/>
  </w:style>
  <w:style w:type="paragraph" w:customStyle="1" w:styleId="E43E7ABAB00C450CB279B0B456F52387">
    <w:name w:val="E43E7ABAB00C450CB279B0B456F52387"/>
    <w:rsid w:val="006D63C9"/>
  </w:style>
  <w:style w:type="paragraph" w:customStyle="1" w:styleId="599BEF1BAB624BCA8E164E8AAD181E01">
    <w:name w:val="599BEF1BAB624BCA8E164E8AAD181E01"/>
    <w:rsid w:val="006D63C9"/>
  </w:style>
  <w:style w:type="paragraph" w:customStyle="1" w:styleId="7E3EE241B2434057ABEE49B5C9F86579">
    <w:name w:val="7E3EE241B2434057ABEE49B5C9F86579"/>
    <w:rsid w:val="006D63C9"/>
  </w:style>
  <w:style w:type="paragraph" w:customStyle="1" w:styleId="E80B6B5299A74CDB808358B918E99995">
    <w:name w:val="E80B6B5299A74CDB808358B918E99995"/>
    <w:rsid w:val="006D63C9"/>
  </w:style>
  <w:style w:type="paragraph" w:customStyle="1" w:styleId="5D07E3D415404EF99D4A52F9B6A10791">
    <w:name w:val="5D07E3D415404EF99D4A52F9B6A10791"/>
    <w:rsid w:val="006D63C9"/>
  </w:style>
  <w:style w:type="paragraph" w:customStyle="1" w:styleId="D06A68D70AD24D42AD4681430E06A14D">
    <w:name w:val="D06A68D70AD24D42AD4681430E06A14D"/>
    <w:rsid w:val="006D63C9"/>
  </w:style>
  <w:style w:type="paragraph" w:customStyle="1" w:styleId="23C2EDD7BDAC4D94A0075436E01F9D85">
    <w:name w:val="23C2EDD7BDAC4D94A0075436E01F9D85"/>
    <w:rsid w:val="006D63C9"/>
  </w:style>
  <w:style w:type="paragraph" w:customStyle="1" w:styleId="2863160EC21F4F9AB523B2C28DC86B8D">
    <w:name w:val="2863160EC21F4F9AB523B2C28DC86B8D"/>
    <w:rsid w:val="006D63C9"/>
  </w:style>
  <w:style w:type="paragraph" w:customStyle="1" w:styleId="28B123A0BD1A47ADA3EBAB4C6C29DC21">
    <w:name w:val="28B123A0BD1A47ADA3EBAB4C6C29DC21"/>
    <w:rsid w:val="006D63C9"/>
  </w:style>
  <w:style w:type="paragraph" w:customStyle="1" w:styleId="4EC4036578DA4E7DA8D99A3ACB458295">
    <w:name w:val="4EC4036578DA4E7DA8D99A3ACB458295"/>
    <w:rsid w:val="006D63C9"/>
  </w:style>
  <w:style w:type="paragraph" w:customStyle="1" w:styleId="1DCA1E6AC9D449378DF77CFE31B705B6">
    <w:name w:val="1DCA1E6AC9D449378DF77CFE31B705B6"/>
    <w:rsid w:val="006D63C9"/>
  </w:style>
  <w:style w:type="paragraph" w:customStyle="1" w:styleId="00A0FF0309B74F0DAB49C210287E11EE">
    <w:name w:val="00A0FF0309B74F0DAB49C210287E11EE"/>
    <w:rsid w:val="006D63C9"/>
  </w:style>
  <w:style w:type="paragraph" w:customStyle="1" w:styleId="082207B1244F486EA93FAAAC3C6BBB04">
    <w:name w:val="082207B1244F486EA93FAAAC3C6BBB04"/>
    <w:rsid w:val="006D63C9"/>
  </w:style>
  <w:style w:type="paragraph" w:customStyle="1" w:styleId="6AACB2886F994907BD95AA1320FE03FC">
    <w:name w:val="6AACB2886F994907BD95AA1320FE03FC"/>
    <w:rsid w:val="006D63C9"/>
  </w:style>
  <w:style w:type="paragraph" w:customStyle="1" w:styleId="081D743B09C34A93A735878A449CD719">
    <w:name w:val="081D743B09C34A93A735878A449CD719"/>
    <w:rsid w:val="006D63C9"/>
  </w:style>
  <w:style w:type="paragraph" w:customStyle="1" w:styleId="6FE6BD55830B4C279BFF5BCD0A99A578">
    <w:name w:val="6FE6BD55830B4C279BFF5BCD0A99A578"/>
    <w:rsid w:val="006D63C9"/>
  </w:style>
  <w:style w:type="paragraph" w:customStyle="1" w:styleId="137C79AB8F1E4092B639092AD12698F7">
    <w:name w:val="137C79AB8F1E4092B639092AD12698F7"/>
    <w:rsid w:val="006D63C9"/>
  </w:style>
  <w:style w:type="paragraph" w:customStyle="1" w:styleId="422D74C8D0D544C995CCEF608B6DF694">
    <w:name w:val="422D74C8D0D544C995CCEF608B6DF694"/>
    <w:rsid w:val="006D63C9"/>
  </w:style>
  <w:style w:type="paragraph" w:customStyle="1" w:styleId="F110C446C05446A298630E8CCF796FCD">
    <w:name w:val="F110C446C05446A298630E8CCF796FCD"/>
    <w:rsid w:val="006D63C9"/>
  </w:style>
  <w:style w:type="paragraph" w:customStyle="1" w:styleId="6BA0DF45326B4472AE761A6A2FAED1C5">
    <w:name w:val="6BA0DF45326B4472AE761A6A2FAED1C5"/>
    <w:rsid w:val="006D63C9"/>
  </w:style>
  <w:style w:type="paragraph" w:customStyle="1" w:styleId="66DC2D3BBFE84318B4FC968A3B39AEF4">
    <w:name w:val="66DC2D3BBFE84318B4FC968A3B39AEF4"/>
    <w:rsid w:val="006D63C9"/>
  </w:style>
  <w:style w:type="paragraph" w:customStyle="1" w:styleId="A18FFC84B8804AFAAF1979375CBBD2D3">
    <w:name w:val="A18FFC84B8804AFAAF1979375CBBD2D3"/>
    <w:rsid w:val="006D63C9"/>
  </w:style>
  <w:style w:type="paragraph" w:customStyle="1" w:styleId="C49AAF2C77F4427EAAB4813D301A88B3">
    <w:name w:val="C49AAF2C77F4427EAAB4813D301A88B3"/>
    <w:rsid w:val="006D63C9"/>
  </w:style>
  <w:style w:type="paragraph" w:customStyle="1" w:styleId="C38E9D7A91E0490C9E0C8316DB6392CD">
    <w:name w:val="C38E9D7A91E0490C9E0C8316DB6392CD"/>
    <w:rsid w:val="006D63C9"/>
  </w:style>
  <w:style w:type="paragraph" w:customStyle="1" w:styleId="AF19E0C8020A4D03A4A706151E149C44">
    <w:name w:val="AF19E0C8020A4D03A4A706151E149C44"/>
    <w:rsid w:val="006D63C9"/>
  </w:style>
  <w:style w:type="paragraph" w:customStyle="1" w:styleId="8283118A4A9E409ABC45DE7F3C2F4D58">
    <w:name w:val="8283118A4A9E409ABC45DE7F3C2F4D58"/>
    <w:rsid w:val="006D63C9"/>
  </w:style>
  <w:style w:type="paragraph" w:customStyle="1" w:styleId="7C3FCB42C03344BA835997A753A5513C">
    <w:name w:val="7C3FCB42C03344BA835997A753A5513C"/>
    <w:rsid w:val="006D63C9"/>
  </w:style>
  <w:style w:type="paragraph" w:customStyle="1" w:styleId="35D2C887C9824639A052D19F06963124">
    <w:name w:val="35D2C887C9824639A052D19F06963124"/>
    <w:rsid w:val="006D63C9"/>
  </w:style>
  <w:style w:type="paragraph" w:customStyle="1" w:styleId="531B580DD1A0412E83600BD0B6C49737">
    <w:name w:val="531B580DD1A0412E83600BD0B6C49737"/>
    <w:rsid w:val="006D63C9"/>
  </w:style>
  <w:style w:type="paragraph" w:customStyle="1" w:styleId="9E39867F3B4043CEB0A003A98D609581">
    <w:name w:val="9E39867F3B4043CEB0A003A98D609581"/>
    <w:rsid w:val="006D63C9"/>
  </w:style>
  <w:style w:type="paragraph" w:customStyle="1" w:styleId="980B9B68AE0247B8A6C830B79C8913BF">
    <w:name w:val="980B9B68AE0247B8A6C830B79C8913BF"/>
    <w:rsid w:val="006D63C9"/>
  </w:style>
  <w:style w:type="paragraph" w:customStyle="1" w:styleId="A5C6F0F83AFB48AB8E628C9267A004B4">
    <w:name w:val="A5C6F0F83AFB48AB8E628C9267A004B4"/>
    <w:rsid w:val="006D63C9"/>
  </w:style>
  <w:style w:type="paragraph" w:customStyle="1" w:styleId="AC1BE04E92B14E28A18D9AA892D03B05">
    <w:name w:val="AC1BE04E92B14E28A18D9AA892D03B05"/>
    <w:rsid w:val="006D63C9"/>
  </w:style>
  <w:style w:type="paragraph" w:customStyle="1" w:styleId="E8F8CD5644284E36B781E3DABCEE77AC">
    <w:name w:val="E8F8CD5644284E36B781E3DABCEE77AC"/>
    <w:rsid w:val="006D63C9"/>
  </w:style>
  <w:style w:type="paragraph" w:customStyle="1" w:styleId="DFBC045949384AC98C047DE9D7FDACCD">
    <w:name w:val="DFBC045949384AC98C047DE9D7FDACCD"/>
    <w:rsid w:val="006D63C9"/>
  </w:style>
  <w:style w:type="paragraph" w:customStyle="1" w:styleId="4F33E5FC70894395AA54A64415313ABD">
    <w:name w:val="4F33E5FC70894395AA54A64415313ABD"/>
    <w:rsid w:val="006D63C9"/>
  </w:style>
  <w:style w:type="paragraph" w:customStyle="1" w:styleId="62A50B68F9FF44EF844A68DC893E25E7">
    <w:name w:val="62A50B68F9FF44EF844A68DC893E25E7"/>
    <w:rsid w:val="006D63C9"/>
  </w:style>
  <w:style w:type="paragraph" w:customStyle="1" w:styleId="2419393ACA5643559F7955CDD38EB200">
    <w:name w:val="2419393ACA5643559F7955CDD38EB200"/>
    <w:rsid w:val="006D63C9"/>
  </w:style>
  <w:style w:type="paragraph" w:customStyle="1" w:styleId="E0BAA5A8E1784093A823FD79A7CBA1B1">
    <w:name w:val="E0BAA5A8E1784093A823FD79A7CBA1B1"/>
    <w:rsid w:val="006D63C9"/>
  </w:style>
  <w:style w:type="paragraph" w:customStyle="1" w:styleId="BB5D84B091E0439D964FCBAE657D6830">
    <w:name w:val="BB5D84B091E0439D964FCBAE657D6830"/>
    <w:rsid w:val="006D63C9"/>
  </w:style>
  <w:style w:type="paragraph" w:customStyle="1" w:styleId="217EF741BE6C486E91291B7C8FFE54EB">
    <w:name w:val="217EF741BE6C486E91291B7C8FFE54EB"/>
    <w:rsid w:val="006D63C9"/>
  </w:style>
  <w:style w:type="paragraph" w:customStyle="1" w:styleId="6FE036DFD1754B1AB82C81CD6AD77123">
    <w:name w:val="6FE036DFD1754B1AB82C81CD6AD77123"/>
    <w:rsid w:val="006D63C9"/>
  </w:style>
  <w:style w:type="paragraph" w:customStyle="1" w:styleId="50587C68E1634BFAA5994C0B2CD7D67F">
    <w:name w:val="50587C68E1634BFAA5994C0B2CD7D67F"/>
    <w:rsid w:val="006D63C9"/>
  </w:style>
  <w:style w:type="paragraph" w:customStyle="1" w:styleId="888F84AC5A554CF5A8EC7BDE2CD905B5">
    <w:name w:val="888F84AC5A554CF5A8EC7BDE2CD905B5"/>
    <w:rsid w:val="006D63C9"/>
  </w:style>
  <w:style w:type="paragraph" w:customStyle="1" w:styleId="6C11718A70044D46A9E1654868DD950D">
    <w:name w:val="6C11718A70044D46A9E1654868DD950D"/>
    <w:rsid w:val="006D63C9"/>
  </w:style>
  <w:style w:type="paragraph" w:customStyle="1" w:styleId="0125AFE3432947889758000FCE5A9FE9">
    <w:name w:val="0125AFE3432947889758000FCE5A9FE9"/>
    <w:rsid w:val="006D63C9"/>
  </w:style>
  <w:style w:type="paragraph" w:customStyle="1" w:styleId="55EA3F226F234428AF3FB1B869FD3E9E">
    <w:name w:val="55EA3F226F234428AF3FB1B869FD3E9E"/>
    <w:rsid w:val="006D63C9"/>
  </w:style>
  <w:style w:type="paragraph" w:customStyle="1" w:styleId="E939943165164013A401710B9FBD5663">
    <w:name w:val="E939943165164013A401710B9FBD5663"/>
    <w:rsid w:val="006D63C9"/>
  </w:style>
  <w:style w:type="paragraph" w:customStyle="1" w:styleId="AFC4E37E645A4C8F8C72FB36F9E03375">
    <w:name w:val="AFC4E37E645A4C8F8C72FB36F9E03375"/>
    <w:rsid w:val="006D63C9"/>
  </w:style>
  <w:style w:type="paragraph" w:customStyle="1" w:styleId="B6F063C8671C4ABEB04C4EA70931827B">
    <w:name w:val="B6F063C8671C4ABEB04C4EA70931827B"/>
    <w:rsid w:val="006D63C9"/>
  </w:style>
  <w:style w:type="paragraph" w:customStyle="1" w:styleId="6375CDFC4EDD40ECBE3A7221A6C629F0">
    <w:name w:val="6375CDFC4EDD40ECBE3A7221A6C629F0"/>
    <w:rsid w:val="006D63C9"/>
  </w:style>
  <w:style w:type="paragraph" w:customStyle="1" w:styleId="EDEE1FB2D517449887A7EFAA148C1B80">
    <w:name w:val="EDEE1FB2D517449887A7EFAA148C1B80"/>
    <w:rsid w:val="006D63C9"/>
  </w:style>
  <w:style w:type="paragraph" w:customStyle="1" w:styleId="6EF4E12439174381940696000396143B">
    <w:name w:val="6EF4E12439174381940696000396143B"/>
    <w:rsid w:val="006D63C9"/>
  </w:style>
  <w:style w:type="paragraph" w:customStyle="1" w:styleId="AB3E83108E694E0D95F38453AF56465A">
    <w:name w:val="AB3E83108E694E0D95F38453AF56465A"/>
    <w:rsid w:val="006D63C9"/>
  </w:style>
  <w:style w:type="paragraph" w:customStyle="1" w:styleId="6210C8EAD9B040C2ACACE179E79C5DA2">
    <w:name w:val="6210C8EAD9B040C2ACACE179E79C5DA2"/>
    <w:rsid w:val="006D63C9"/>
  </w:style>
  <w:style w:type="paragraph" w:customStyle="1" w:styleId="DB9D052667F84E46AA7115F874769E4E">
    <w:name w:val="DB9D052667F84E46AA7115F874769E4E"/>
    <w:rsid w:val="006D63C9"/>
  </w:style>
  <w:style w:type="paragraph" w:customStyle="1" w:styleId="F33A6CA6BF404DC285689ADBBB664A19">
    <w:name w:val="F33A6CA6BF404DC285689ADBBB664A19"/>
    <w:rsid w:val="006D63C9"/>
  </w:style>
  <w:style w:type="paragraph" w:customStyle="1" w:styleId="AE06686ACE6C46719B0200DC32BD72D7">
    <w:name w:val="AE06686ACE6C46719B0200DC32BD72D7"/>
    <w:rsid w:val="006D63C9"/>
  </w:style>
  <w:style w:type="paragraph" w:customStyle="1" w:styleId="446AA24C57D84493B69B72BDE9DB78FF">
    <w:name w:val="446AA24C57D84493B69B72BDE9DB78FF"/>
    <w:rsid w:val="006D63C9"/>
  </w:style>
  <w:style w:type="paragraph" w:customStyle="1" w:styleId="CFE2FEB997B943FB8E72DBF52C230A01">
    <w:name w:val="CFE2FEB997B943FB8E72DBF52C230A01"/>
    <w:rsid w:val="006D63C9"/>
  </w:style>
  <w:style w:type="paragraph" w:customStyle="1" w:styleId="550DCBF37FD44877B98874C046E37535">
    <w:name w:val="550DCBF37FD44877B98874C046E37535"/>
    <w:rsid w:val="006D63C9"/>
  </w:style>
  <w:style w:type="paragraph" w:customStyle="1" w:styleId="C8428067271845D3907CA0B115226393">
    <w:name w:val="C8428067271845D3907CA0B115226393"/>
    <w:rsid w:val="006D63C9"/>
  </w:style>
  <w:style w:type="paragraph" w:customStyle="1" w:styleId="B80B99F8458244BCAAB51534931C83B9">
    <w:name w:val="B80B99F8458244BCAAB51534931C83B9"/>
    <w:rsid w:val="006D63C9"/>
  </w:style>
  <w:style w:type="paragraph" w:customStyle="1" w:styleId="D5DC4510ACB2427CB3D24B6368FCEA55">
    <w:name w:val="D5DC4510ACB2427CB3D24B6368FCEA55"/>
    <w:rsid w:val="006D63C9"/>
  </w:style>
  <w:style w:type="paragraph" w:customStyle="1" w:styleId="96736D4E98E341138ABDDB45FCE0F7D1">
    <w:name w:val="96736D4E98E341138ABDDB45FCE0F7D1"/>
    <w:rsid w:val="006D63C9"/>
  </w:style>
  <w:style w:type="paragraph" w:customStyle="1" w:styleId="3F39C34AD7DD416CA31B245ECE0531D8">
    <w:name w:val="3F39C34AD7DD416CA31B245ECE0531D8"/>
    <w:rsid w:val="006D63C9"/>
  </w:style>
  <w:style w:type="paragraph" w:customStyle="1" w:styleId="94FE9C421E0948F39C2938C1ECB448C6">
    <w:name w:val="94FE9C421E0948F39C2938C1ECB448C6"/>
    <w:rsid w:val="006D63C9"/>
  </w:style>
  <w:style w:type="paragraph" w:customStyle="1" w:styleId="77AB26E5023045689AFE378CEFA1CF5D">
    <w:name w:val="77AB26E5023045689AFE378CEFA1CF5D"/>
    <w:rsid w:val="006D63C9"/>
  </w:style>
  <w:style w:type="paragraph" w:customStyle="1" w:styleId="BB39E8B9FC0A4DD3B53758DD3737992F">
    <w:name w:val="BB39E8B9FC0A4DD3B53758DD3737992F"/>
    <w:rsid w:val="006D63C9"/>
  </w:style>
  <w:style w:type="paragraph" w:customStyle="1" w:styleId="E4563C84E3E446BA80CF6D33B450BFAF">
    <w:name w:val="E4563C84E3E446BA80CF6D33B450BFAF"/>
    <w:rsid w:val="006D63C9"/>
  </w:style>
  <w:style w:type="paragraph" w:customStyle="1" w:styleId="9D9491A6726A4F21AC222C76B141F338">
    <w:name w:val="9D9491A6726A4F21AC222C76B141F338"/>
    <w:rsid w:val="00990DB0"/>
  </w:style>
  <w:style w:type="paragraph" w:customStyle="1" w:styleId="9CC274A02AB04DCBB1CB1D4A631B8C26">
    <w:name w:val="9CC274A02AB04DCBB1CB1D4A631B8C26"/>
    <w:rsid w:val="00990DB0"/>
  </w:style>
  <w:style w:type="paragraph" w:customStyle="1" w:styleId="5C0E5B532744433CA56C4E2412E72CE3">
    <w:name w:val="5C0E5B532744433CA56C4E2412E72CE3"/>
    <w:rsid w:val="00990DB0"/>
  </w:style>
  <w:style w:type="paragraph" w:customStyle="1" w:styleId="C9C0B52735F54929955776CC63C4F104">
    <w:name w:val="C9C0B52735F54929955776CC63C4F104"/>
    <w:rsid w:val="00990DB0"/>
  </w:style>
  <w:style w:type="paragraph" w:customStyle="1" w:styleId="AC220613AC5C458CBD14F418688F7649">
    <w:name w:val="AC220613AC5C458CBD14F418688F7649"/>
    <w:rsid w:val="00990DB0"/>
  </w:style>
  <w:style w:type="paragraph" w:customStyle="1" w:styleId="170688F4F1C249B38FAEB5ED293613CD">
    <w:name w:val="170688F4F1C249B38FAEB5ED293613CD"/>
    <w:rsid w:val="00990DB0"/>
  </w:style>
  <w:style w:type="paragraph" w:customStyle="1" w:styleId="D0F4CA91520B417ABB2C66C7AE0C6DE1">
    <w:name w:val="D0F4CA91520B417ABB2C66C7AE0C6DE1"/>
    <w:rsid w:val="00990DB0"/>
  </w:style>
  <w:style w:type="paragraph" w:customStyle="1" w:styleId="C9946D9F89FD43928847632A90694B29">
    <w:name w:val="C9946D9F89FD43928847632A90694B29"/>
    <w:rsid w:val="00990DB0"/>
  </w:style>
  <w:style w:type="paragraph" w:customStyle="1" w:styleId="262CC7DB9AF24AC188B7B1582CEFBD35">
    <w:name w:val="262CC7DB9AF24AC188B7B1582CEFBD35"/>
    <w:rsid w:val="00990DB0"/>
  </w:style>
  <w:style w:type="paragraph" w:customStyle="1" w:styleId="F91E4F6A6D2A4687847DA231E72666FA">
    <w:name w:val="F91E4F6A6D2A4687847DA231E72666FA"/>
    <w:rsid w:val="00990DB0"/>
  </w:style>
  <w:style w:type="paragraph" w:customStyle="1" w:styleId="6FFF610D593A4ADABC313AB6CA5F39CA">
    <w:name w:val="6FFF610D593A4ADABC313AB6CA5F39CA"/>
    <w:rsid w:val="00990DB0"/>
  </w:style>
  <w:style w:type="paragraph" w:customStyle="1" w:styleId="70EC4F540F7F40058245F90CCE2D4371">
    <w:name w:val="70EC4F540F7F40058245F90CCE2D4371"/>
    <w:rsid w:val="00990DB0"/>
  </w:style>
  <w:style w:type="paragraph" w:customStyle="1" w:styleId="C43BAD76DB6E4CD4910DE3E40359CF63">
    <w:name w:val="C43BAD76DB6E4CD4910DE3E40359CF63"/>
    <w:rsid w:val="00BB7A1A"/>
  </w:style>
  <w:style w:type="paragraph" w:customStyle="1" w:styleId="83A55318CCD740E9B0619217AE0F805B">
    <w:name w:val="83A55318CCD740E9B0619217AE0F805B"/>
    <w:rsid w:val="00BB7A1A"/>
  </w:style>
  <w:style w:type="paragraph" w:customStyle="1" w:styleId="33AF30ADB1C244EC9F51647B959B87FB">
    <w:name w:val="33AF30ADB1C244EC9F51647B959B87FB"/>
    <w:rsid w:val="00BB7A1A"/>
  </w:style>
  <w:style w:type="paragraph" w:customStyle="1" w:styleId="C5978D650EC9434F814C06B43D5C49B7">
    <w:name w:val="C5978D650EC9434F814C06B43D5C49B7"/>
    <w:rsid w:val="00BB7A1A"/>
  </w:style>
  <w:style w:type="paragraph" w:customStyle="1" w:styleId="8A9ACF61374A4CA9B71399A182A69188">
    <w:name w:val="8A9ACF61374A4CA9B71399A182A69188"/>
    <w:rsid w:val="0010082E"/>
  </w:style>
  <w:style w:type="paragraph" w:customStyle="1" w:styleId="A39B7F8F333F4A38AF6C4C5A39C1FF64">
    <w:name w:val="A39B7F8F333F4A38AF6C4C5A39C1FF64"/>
    <w:rsid w:val="0010082E"/>
  </w:style>
  <w:style w:type="paragraph" w:customStyle="1" w:styleId="2F847F7BC2414CB2A78CAB8550762059">
    <w:name w:val="2F847F7BC2414CB2A78CAB8550762059"/>
    <w:rsid w:val="0010082E"/>
  </w:style>
  <w:style w:type="paragraph" w:customStyle="1" w:styleId="5B65468728C34E4B9F24D9732295E48A">
    <w:name w:val="5B65468728C34E4B9F24D9732295E48A"/>
    <w:rsid w:val="0010082E"/>
  </w:style>
  <w:style w:type="paragraph" w:customStyle="1" w:styleId="6FC77CD765094050AD1D9EFD86182854">
    <w:name w:val="6FC77CD765094050AD1D9EFD86182854"/>
    <w:rsid w:val="0010082E"/>
  </w:style>
  <w:style w:type="paragraph" w:customStyle="1" w:styleId="BC69A8A161AD40A9BB4CD9F16BD1E9EC">
    <w:name w:val="BC69A8A161AD40A9BB4CD9F16BD1E9EC"/>
    <w:rsid w:val="0010082E"/>
  </w:style>
  <w:style w:type="paragraph" w:customStyle="1" w:styleId="86FE992AE5064A9AAF80D25581A51BC2">
    <w:name w:val="86FE992AE5064A9AAF80D25581A51BC2"/>
    <w:rsid w:val="0010082E"/>
  </w:style>
  <w:style w:type="paragraph" w:customStyle="1" w:styleId="B6E3C359E45242A494A3C9AF007C152F">
    <w:name w:val="B6E3C359E45242A494A3C9AF007C152F"/>
    <w:rsid w:val="0010082E"/>
  </w:style>
  <w:style w:type="paragraph" w:customStyle="1" w:styleId="3A7387A9EAF74DD1ACFA1CD70FCED54E">
    <w:name w:val="3A7387A9EAF74DD1ACFA1CD70FCED54E"/>
    <w:rsid w:val="00D17A07"/>
  </w:style>
  <w:style w:type="paragraph" w:customStyle="1" w:styleId="ECA68933375645FB856BBE38ECCDB047">
    <w:name w:val="ECA68933375645FB856BBE38ECCDB047"/>
    <w:rsid w:val="00D17A07"/>
  </w:style>
  <w:style w:type="paragraph" w:customStyle="1" w:styleId="EAD37D694C32455799A25C84C460712F">
    <w:name w:val="EAD37D694C32455799A25C84C460712F"/>
    <w:rsid w:val="00D17A07"/>
  </w:style>
  <w:style w:type="paragraph" w:customStyle="1" w:styleId="006F78DF105F4774B53D70120A27FB8A">
    <w:name w:val="006F78DF105F4774B53D70120A27FB8A"/>
    <w:rsid w:val="00D17A07"/>
  </w:style>
  <w:style w:type="paragraph" w:customStyle="1" w:styleId="25205ABEDF2F44C3B0EF1E2F95BECEAE2">
    <w:name w:val="25205ABEDF2F44C3B0EF1E2F95BECEAE2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8">
    <w:name w:val="ED8A77C8848E42DC82581E55789A7D728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8">
    <w:name w:val="1A35AC6FF86C48ECAB62EB5673550C5F8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8">
    <w:name w:val="648C6E1246D84755B32C69FBEB5DEE438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EBEADA89D14EC48F1B4A86D39D0838">
    <w:name w:val="A9EBEADA89D14EC48F1B4A86D39D0838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1">
    <w:name w:val="2F847F7BC2414CB2A78CAB85507620591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1">
    <w:name w:val="5B65468728C34E4B9F24D9732295E48A1"/>
    <w:rsid w:val="00C64D7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">
    <w:name w:val="4C5F2F16EE3E4B72A833447B3E78B118"/>
    <w:rsid w:val="00E31AB7"/>
  </w:style>
  <w:style w:type="paragraph" w:customStyle="1" w:styleId="25205ABEDF2F44C3B0EF1E2F95BECEAE3">
    <w:name w:val="25205ABEDF2F44C3B0EF1E2F95BECEAE3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9">
    <w:name w:val="ED8A77C8848E42DC82581E55789A7D729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9">
    <w:name w:val="1A35AC6FF86C48ECAB62EB5673550C5F9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9">
    <w:name w:val="648C6E1246D84755B32C69FBEB5DEE439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1">
    <w:name w:val="4C5F2F16EE3E4B72A833447B3E78B118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2">
    <w:name w:val="2F847F7BC2414CB2A78CAB8550762059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2">
    <w:name w:val="5B65468728C34E4B9F24D9732295E48A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4">
    <w:name w:val="25205ABEDF2F44C3B0EF1E2F95BECEAE4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0">
    <w:name w:val="ED8A77C8848E42DC82581E55789A7D7210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0">
    <w:name w:val="1A35AC6FF86C48ECAB62EB5673550C5F10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0">
    <w:name w:val="648C6E1246D84755B32C69FBEB5DEE4310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2">
    <w:name w:val="4C5F2F16EE3E4B72A833447B3E78B118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3">
    <w:name w:val="2F847F7BC2414CB2A78CAB85507620593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3">
    <w:name w:val="5B65468728C34E4B9F24D9732295E48A3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">
    <w:name w:val="4AFE7300F7194E509AD2C39424679A79"/>
    <w:rsid w:val="00E31AB7"/>
  </w:style>
  <w:style w:type="paragraph" w:customStyle="1" w:styleId="FA21799C7FEB4F44B2961BEC99E4CD8E">
    <w:name w:val="FA21799C7FEB4F44B2961BEC99E4CD8E"/>
    <w:rsid w:val="00E31AB7"/>
  </w:style>
  <w:style w:type="paragraph" w:customStyle="1" w:styleId="25205ABEDF2F44C3B0EF1E2F95BECEAE5">
    <w:name w:val="25205ABEDF2F44C3B0EF1E2F95BECEAE5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1">
    <w:name w:val="ED8A77C8848E42DC82581E55789A7D721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1">
    <w:name w:val="1A35AC6FF86C48ECAB62EB5673550C5F1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1">
    <w:name w:val="648C6E1246D84755B32C69FBEB5DEE431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3">
    <w:name w:val="4C5F2F16EE3E4B72A833447B3E78B1183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1">
    <w:name w:val="4AFE7300F7194E509AD2C39424679A79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A21799C7FEB4F44B2961BEC99E4CD8E1">
    <w:name w:val="FA21799C7FEB4F44B2961BEC99E4CD8E1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4">
    <w:name w:val="2F847F7BC2414CB2A78CAB85507620594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4">
    <w:name w:val="5B65468728C34E4B9F24D9732295E48A4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6">
    <w:name w:val="25205ABEDF2F44C3B0EF1E2F95BECEAE6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2">
    <w:name w:val="ED8A77C8848E42DC82581E55789A7D721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2">
    <w:name w:val="1A35AC6FF86C48ECAB62EB5673550C5F1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2">
    <w:name w:val="648C6E1246D84755B32C69FBEB5DEE431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4">
    <w:name w:val="4C5F2F16EE3E4B72A833447B3E78B1184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2">
    <w:name w:val="4AFE7300F7194E509AD2C39424679A79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A21799C7FEB4F44B2961BEC99E4CD8E2">
    <w:name w:val="FA21799C7FEB4F44B2961BEC99E4CD8E2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5">
    <w:name w:val="2F847F7BC2414CB2A78CAB85507620595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5">
    <w:name w:val="5B65468728C34E4B9F24D9732295E48A5"/>
    <w:rsid w:val="00E31AB7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AB9D29596824C6B8C4D0A90D66ACE41">
    <w:name w:val="BAB9D29596824C6B8C4D0A90D66ACE41"/>
    <w:rsid w:val="00E31AB7"/>
  </w:style>
  <w:style w:type="paragraph" w:customStyle="1" w:styleId="6F336999960F4940832B047E10049741">
    <w:name w:val="6F336999960F4940832B047E10049741"/>
    <w:rsid w:val="00E31AB7"/>
  </w:style>
  <w:style w:type="paragraph" w:customStyle="1" w:styleId="81422D481DA54D858DED58C6AE50D312">
    <w:name w:val="81422D481DA54D858DED58C6AE50D312"/>
    <w:rsid w:val="00E31AB7"/>
  </w:style>
  <w:style w:type="paragraph" w:customStyle="1" w:styleId="8AE7AB92D0B94BB89E0E7D458B50E11B">
    <w:name w:val="8AE7AB92D0B94BB89E0E7D458B50E11B"/>
    <w:rsid w:val="00E31AB7"/>
  </w:style>
  <w:style w:type="paragraph" w:customStyle="1" w:styleId="7B119A9B7FFE4B3F87BDAAB5DC53A758">
    <w:name w:val="7B119A9B7FFE4B3F87BDAAB5DC53A758"/>
    <w:rsid w:val="00E31AB7"/>
  </w:style>
  <w:style w:type="paragraph" w:customStyle="1" w:styleId="25205ABEDF2F44C3B0EF1E2F95BECEAE7">
    <w:name w:val="25205ABEDF2F44C3B0EF1E2F95BECEAE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3">
    <w:name w:val="1A35AC6FF86C48ECAB62EB5673550C5F1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3">
    <w:name w:val="648C6E1246D84755B32C69FBEB5DEE431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5">
    <w:name w:val="4C5F2F16EE3E4B72A833447B3E78B118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3">
    <w:name w:val="4AFE7300F7194E509AD2C39424679A79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1">
    <w:name w:val="7B119A9B7FFE4B3F87BDAAB5DC53A758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847F7BC2414CB2A78CAB85507620596">
    <w:name w:val="2F847F7BC2414CB2A78CAB8550762059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B65468728C34E4B9F24D9732295E48A6">
    <w:name w:val="5B65468728C34E4B9F24D9732295E48A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25C81F2A9A4B1493BD38259B4329ED">
    <w:name w:val="E825C81F2A9A4B1493BD38259B4329ED"/>
    <w:rsid w:val="00ED6BC3"/>
  </w:style>
  <w:style w:type="paragraph" w:customStyle="1" w:styleId="C877F69312BF497B93FB7AED7EFD0423">
    <w:name w:val="C877F69312BF497B93FB7AED7EFD0423"/>
    <w:rsid w:val="00ED6BC3"/>
  </w:style>
  <w:style w:type="paragraph" w:customStyle="1" w:styleId="7E4EA4C55BCA43FC9660CA6C4CB424F1">
    <w:name w:val="7E4EA4C55BCA43FC9660CA6C4CB424F1"/>
    <w:rsid w:val="00ED6BC3"/>
  </w:style>
  <w:style w:type="paragraph" w:customStyle="1" w:styleId="DE9A3E97709D429681311BE71B66198E">
    <w:name w:val="DE9A3E97709D429681311BE71B66198E"/>
    <w:rsid w:val="00ED6BC3"/>
  </w:style>
  <w:style w:type="paragraph" w:customStyle="1" w:styleId="EE2C8C48A0A84FAAB4DF12C45F5709AB">
    <w:name w:val="EE2C8C48A0A84FAAB4DF12C45F5709AB"/>
    <w:rsid w:val="00ED6BC3"/>
  </w:style>
  <w:style w:type="paragraph" w:customStyle="1" w:styleId="09B4B56FE4FF4B579C5F1C4116FEDC05">
    <w:name w:val="09B4B56FE4FF4B579C5F1C4116FEDC05"/>
    <w:rsid w:val="00ED6BC3"/>
  </w:style>
  <w:style w:type="paragraph" w:customStyle="1" w:styleId="3490099153164ED082469FF659A98998">
    <w:name w:val="3490099153164ED082469FF659A98998"/>
    <w:rsid w:val="00ED6BC3"/>
  </w:style>
  <w:style w:type="paragraph" w:customStyle="1" w:styleId="EC800FE679764883BDB96862BB0361B6">
    <w:name w:val="EC800FE679764883BDB96862BB0361B6"/>
    <w:rsid w:val="00ED6BC3"/>
  </w:style>
  <w:style w:type="paragraph" w:customStyle="1" w:styleId="3DC0071F7A6347E48FECFC7C3C4E16D4">
    <w:name w:val="3DC0071F7A6347E48FECFC7C3C4E16D4"/>
    <w:rsid w:val="00ED6BC3"/>
  </w:style>
  <w:style w:type="paragraph" w:customStyle="1" w:styleId="7C9A69FF17E94B728D76CE3EE5F7B039">
    <w:name w:val="7C9A69FF17E94B728D76CE3EE5F7B039"/>
    <w:rsid w:val="00ED6BC3"/>
  </w:style>
  <w:style w:type="paragraph" w:customStyle="1" w:styleId="5C94AC3BA64949ECBEFD1E2323AB1953">
    <w:name w:val="5C94AC3BA64949ECBEFD1E2323AB1953"/>
    <w:rsid w:val="00ED6BC3"/>
  </w:style>
  <w:style w:type="paragraph" w:customStyle="1" w:styleId="B873DECD25DC41289391A249A3D8C880">
    <w:name w:val="B873DECD25DC41289391A249A3D8C880"/>
    <w:rsid w:val="00ED6BC3"/>
  </w:style>
  <w:style w:type="paragraph" w:customStyle="1" w:styleId="549C58AFE994479492BAB6949A319295">
    <w:name w:val="549C58AFE994479492BAB6949A319295"/>
    <w:rsid w:val="00ED6BC3"/>
  </w:style>
  <w:style w:type="paragraph" w:customStyle="1" w:styleId="A8B10B5449574657B05611F10111EE4B">
    <w:name w:val="A8B10B5449574657B05611F10111EE4B"/>
    <w:rsid w:val="00ED6BC3"/>
  </w:style>
  <w:style w:type="paragraph" w:customStyle="1" w:styleId="C9114F5F06604EE3A89B4C4841B06095">
    <w:name w:val="C9114F5F06604EE3A89B4C4841B06095"/>
    <w:rsid w:val="00ED6BC3"/>
  </w:style>
  <w:style w:type="paragraph" w:customStyle="1" w:styleId="2734B0FC28814E71B137D6D38C3FFB9F">
    <w:name w:val="2734B0FC28814E71B137D6D38C3FFB9F"/>
    <w:rsid w:val="00ED6BC3"/>
  </w:style>
  <w:style w:type="paragraph" w:customStyle="1" w:styleId="25205ABEDF2F44C3B0EF1E2F95BECEAE8">
    <w:name w:val="25205ABEDF2F44C3B0EF1E2F95BECEAE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3">
    <w:name w:val="ED8A77C8848E42DC82581E55789A7D721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4">
    <w:name w:val="1A35AC6FF86C48ECAB62EB5673550C5F1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4">
    <w:name w:val="648C6E1246D84755B32C69FBEB5DEE431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6">
    <w:name w:val="4C5F2F16EE3E4B72A833447B3E78B118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25C81F2A9A4B1493BD38259B4329ED1">
    <w:name w:val="E825C81F2A9A4B1493BD38259B4329ED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4">
    <w:name w:val="4AFE7300F7194E509AD2C39424679A79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1">
    <w:name w:val="C877F69312BF497B93FB7AED7EFD0423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1">
    <w:name w:val="DE9A3E97709D429681311BE71B66198E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2">
    <w:name w:val="7B119A9B7FFE4B3F87BDAAB5DC53A758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1">
    <w:name w:val="7E4EA4C55BCA43FC9660CA6C4CB424F1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1">
    <w:name w:val="EE2C8C48A0A84FAAB4DF12C45F5709AB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1">
    <w:name w:val="09B4B56FE4FF4B579C5F1C4116FEDC05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1">
    <w:name w:val="7C9A69FF17E94B728D76CE3EE5F7B039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1">
    <w:name w:val="EC800FE679764883BDB96862BB0361B6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1">
    <w:name w:val="3490099153164ED082469FF659A98998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1">
    <w:name w:val="5C94AC3BA64949ECBEFD1E2323AB1953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1">
    <w:name w:val="3DC0071F7A6347E48FECFC7C3C4E16D4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1">
    <w:name w:val="A8B10B5449574657B05611F10111EE4B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1">
    <w:name w:val="B873DECD25DC41289391A249A3D8C880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1">
    <w:name w:val="549C58AFE994479492BAB6949A319295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">
    <w:name w:val="71A97462ED354C4FBDBC47E057E122F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">
    <w:name w:val="93B15030E6FC49559A1A114687FF106B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">
    <w:name w:val="8CB35A8D97B84EDDA38FEE287536BCBA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">
    <w:name w:val="0C7A86738C7945F9BEE699B5195D094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">
    <w:name w:val="0A58FEE3F92241FD830B96D04A30A7AE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1">
    <w:name w:val="2734B0FC28814E71B137D6D38C3FFB9F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9">
    <w:name w:val="25205ABEDF2F44C3B0EF1E2F95BECEAE9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4">
    <w:name w:val="ED8A77C8848E42DC82581E55789A7D721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5">
    <w:name w:val="1A35AC6FF86C48ECAB62EB5673550C5F1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5">
    <w:name w:val="648C6E1246D84755B32C69FBEB5DEE431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C5F2F16EE3E4B72A833447B3E78B1187">
    <w:name w:val="4C5F2F16EE3E4B72A833447B3E78B118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825C81F2A9A4B1493BD38259B4329ED2">
    <w:name w:val="E825C81F2A9A4B1493BD38259B4329ED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5">
    <w:name w:val="4AFE7300F7194E509AD2C39424679A79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2">
    <w:name w:val="C877F69312BF497B93FB7AED7EFD0423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2">
    <w:name w:val="DE9A3E97709D429681311BE71B66198E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3">
    <w:name w:val="7B119A9B7FFE4B3F87BDAAB5DC53A758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2">
    <w:name w:val="7E4EA4C55BCA43FC9660CA6C4CB424F1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2">
    <w:name w:val="EE2C8C48A0A84FAAB4DF12C45F5709AB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2">
    <w:name w:val="09B4B56FE4FF4B579C5F1C4116FEDC05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2">
    <w:name w:val="7C9A69FF17E94B728D76CE3EE5F7B039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2">
    <w:name w:val="EC800FE679764883BDB96862BB0361B6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2">
    <w:name w:val="3490099153164ED082469FF659A98998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2">
    <w:name w:val="5C94AC3BA64949ECBEFD1E2323AB1953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2">
    <w:name w:val="3DC0071F7A6347E48FECFC7C3C4E16D4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2">
    <w:name w:val="A8B10B5449574657B05611F10111EE4B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2">
    <w:name w:val="B873DECD25DC41289391A249A3D8C880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2">
    <w:name w:val="549C58AFE994479492BAB6949A319295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1">
    <w:name w:val="71A97462ED354C4FBDBC47E057E122F8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1">
    <w:name w:val="93B15030E6FC49559A1A114687FF106B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1">
    <w:name w:val="8CB35A8D97B84EDDA38FEE287536BCBA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1">
    <w:name w:val="0C7A86738C7945F9BEE699B5195D0945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1">
    <w:name w:val="0A58FEE3F92241FD830B96D04A30A7AE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2">
    <w:name w:val="2734B0FC28814E71B137D6D38C3FFB9F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0">
    <w:name w:val="25205ABEDF2F44C3B0EF1E2F95BECEAE10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5">
    <w:name w:val="ED8A77C8848E42DC82581E55789A7D721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6">
    <w:name w:val="1A35AC6FF86C48ECAB62EB5673550C5F1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6">
    <w:name w:val="648C6E1246D84755B32C69FBEB5DEE431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6">
    <w:name w:val="4AFE7300F7194E509AD2C39424679A79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3">
    <w:name w:val="C877F69312BF497B93FB7AED7EFD0423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3">
    <w:name w:val="DE9A3E97709D429681311BE71B66198E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4">
    <w:name w:val="7B119A9B7FFE4B3F87BDAAB5DC53A758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3">
    <w:name w:val="7E4EA4C55BCA43FC9660CA6C4CB424F1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3">
    <w:name w:val="EE2C8C48A0A84FAAB4DF12C45F5709AB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3">
    <w:name w:val="09B4B56FE4FF4B579C5F1C4116FEDC05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3">
    <w:name w:val="7C9A69FF17E94B728D76CE3EE5F7B039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3">
    <w:name w:val="EC800FE679764883BDB96862BB0361B6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3">
    <w:name w:val="3490099153164ED082469FF659A98998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3">
    <w:name w:val="5C94AC3BA64949ECBEFD1E2323AB1953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3">
    <w:name w:val="3DC0071F7A6347E48FECFC7C3C4E16D4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3">
    <w:name w:val="A8B10B5449574657B05611F10111EE4B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3">
    <w:name w:val="B873DECD25DC41289391A249A3D8C880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3">
    <w:name w:val="549C58AFE994479492BAB6949A319295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2">
    <w:name w:val="71A97462ED354C4FBDBC47E057E122F8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2">
    <w:name w:val="93B15030E6FC49559A1A114687FF106B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2">
    <w:name w:val="8CB35A8D97B84EDDA38FEE287536BCBA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2">
    <w:name w:val="0C7A86738C7945F9BEE699B5195D0945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2">
    <w:name w:val="0A58FEE3F92241FD830B96D04A30A7AE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3">
    <w:name w:val="2734B0FC28814E71B137D6D38C3FFB9F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E9638376F6454B83484401DFC19D2A">
    <w:name w:val="6CE9638376F6454B83484401DFC19D2A"/>
    <w:rsid w:val="00ED6BC3"/>
  </w:style>
  <w:style w:type="paragraph" w:customStyle="1" w:styleId="E038F1EB5D9F498097AF7879F9CAB8E6">
    <w:name w:val="E038F1EB5D9F498097AF7879F9CAB8E6"/>
    <w:rsid w:val="00ED6BC3"/>
  </w:style>
  <w:style w:type="paragraph" w:customStyle="1" w:styleId="25205ABEDF2F44C3B0EF1E2F95BECEAE11">
    <w:name w:val="25205ABEDF2F44C3B0EF1E2F95BECEAE1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6">
    <w:name w:val="ED8A77C8848E42DC82581E55789A7D721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7">
    <w:name w:val="1A35AC6FF86C48ECAB62EB5673550C5F1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7">
    <w:name w:val="648C6E1246D84755B32C69FBEB5DEE431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E9638376F6454B83484401DFC19D2A1">
    <w:name w:val="6CE9638376F6454B83484401DFC19D2A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1">
    <w:name w:val="E038F1EB5D9F498097AF7879F9CAB8E61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7">
    <w:name w:val="4AFE7300F7194E509AD2C39424679A79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4">
    <w:name w:val="C877F69312BF497B93FB7AED7EFD0423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4">
    <w:name w:val="DE9A3E97709D429681311BE71B66198E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5">
    <w:name w:val="7B119A9B7FFE4B3F87BDAAB5DC53A758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4">
    <w:name w:val="7E4EA4C55BCA43FC9660CA6C4CB424F1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4">
    <w:name w:val="EE2C8C48A0A84FAAB4DF12C45F5709AB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4">
    <w:name w:val="09B4B56FE4FF4B579C5F1C4116FEDC05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4">
    <w:name w:val="7C9A69FF17E94B728D76CE3EE5F7B039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4">
    <w:name w:val="EC800FE679764883BDB96862BB0361B6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4">
    <w:name w:val="3490099153164ED082469FF659A98998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4">
    <w:name w:val="5C94AC3BA64949ECBEFD1E2323AB1953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4">
    <w:name w:val="3DC0071F7A6347E48FECFC7C3C4E16D4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4">
    <w:name w:val="A8B10B5449574657B05611F10111EE4B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4">
    <w:name w:val="B873DECD25DC41289391A249A3D8C880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4">
    <w:name w:val="549C58AFE994479492BAB6949A319295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3">
    <w:name w:val="71A97462ED354C4FBDBC47E057E122F8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3">
    <w:name w:val="93B15030E6FC49559A1A114687FF106B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3">
    <w:name w:val="8CB35A8D97B84EDDA38FEE287536BCBA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3">
    <w:name w:val="0C7A86738C7945F9BEE699B5195D0945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3">
    <w:name w:val="0A58FEE3F92241FD830B96D04A30A7AE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4">
    <w:name w:val="2734B0FC28814E71B137D6D38C3FFB9F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2">
    <w:name w:val="25205ABEDF2F44C3B0EF1E2F95BECEAE1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7">
    <w:name w:val="ED8A77C8848E42DC82581E55789A7D721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8">
    <w:name w:val="1A35AC6FF86C48ECAB62EB5673550C5F1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8">
    <w:name w:val="648C6E1246D84755B32C69FBEB5DEE431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E9638376F6454B83484401DFC19D2A2">
    <w:name w:val="6CE9638376F6454B83484401DFC19D2A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2">
    <w:name w:val="E038F1EB5D9F498097AF7879F9CAB8E62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8">
    <w:name w:val="4AFE7300F7194E509AD2C39424679A79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5">
    <w:name w:val="C877F69312BF497B93FB7AED7EFD0423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5">
    <w:name w:val="DE9A3E97709D429681311BE71B66198E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6">
    <w:name w:val="7B119A9B7FFE4B3F87BDAAB5DC53A758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5">
    <w:name w:val="7E4EA4C55BCA43FC9660CA6C4CB424F1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5">
    <w:name w:val="EE2C8C48A0A84FAAB4DF12C45F5709AB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5">
    <w:name w:val="09B4B56FE4FF4B579C5F1C4116FEDC05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5">
    <w:name w:val="7C9A69FF17E94B728D76CE3EE5F7B039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5">
    <w:name w:val="EC800FE679764883BDB96862BB0361B6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5">
    <w:name w:val="3490099153164ED082469FF659A98998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5">
    <w:name w:val="5C94AC3BA64949ECBEFD1E2323AB1953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5">
    <w:name w:val="3DC0071F7A6347E48FECFC7C3C4E16D4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5">
    <w:name w:val="A8B10B5449574657B05611F10111EE4B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5">
    <w:name w:val="B873DECD25DC41289391A249A3D8C880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5">
    <w:name w:val="549C58AFE994479492BAB6949A319295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4">
    <w:name w:val="71A97462ED354C4FBDBC47E057E122F8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4">
    <w:name w:val="93B15030E6FC49559A1A114687FF106B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4">
    <w:name w:val="8CB35A8D97B84EDDA38FEE287536BCBA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4">
    <w:name w:val="0C7A86738C7945F9BEE699B5195D0945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4">
    <w:name w:val="0A58FEE3F92241FD830B96D04A30A7AE4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5">
    <w:name w:val="2734B0FC28814E71B137D6D38C3FFB9F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3">
    <w:name w:val="25205ABEDF2F44C3B0EF1E2F95BECEAE1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8">
    <w:name w:val="ED8A77C8848E42DC82581E55789A7D7218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19">
    <w:name w:val="1A35AC6FF86C48ECAB62EB5673550C5F19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19">
    <w:name w:val="648C6E1246D84755B32C69FBEB5DEE4319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CE9638376F6454B83484401DFC19D2A3">
    <w:name w:val="6CE9638376F6454B83484401DFC19D2A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3">
    <w:name w:val="E038F1EB5D9F498097AF7879F9CAB8E63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9">
    <w:name w:val="4AFE7300F7194E509AD2C39424679A799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6">
    <w:name w:val="C877F69312BF497B93FB7AED7EFD0423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6">
    <w:name w:val="DE9A3E97709D429681311BE71B66198E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7">
    <w:name w:val="7B119A9B7FFE4B3F87BDAAB5DC53A7587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6">
    <w:name w:val="7E4EA4C55BCA43FC9660CA6C4CB424F1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6">
    <w:name w:val="EE2C8C48A0A84FAAB4DF12C45F5709AB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6">
    <w:name w:val="09B4B56FE4FF4B579C5F1C4116FEDC05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6">
    <w:name w:val="7C9A69FF17E94B728D76CE3EE5F7B039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6">
    <w:name w:val="EC800FE679764883BDB96862BB0361B6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6">
    <w:name w:val="3490099153164ED082469FF659A98998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6">
    <w:name w:val="5C94AC3BA64949ECBEFD1E2323AB1953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6">
    <w:name w:val="3DC0071F7A6347E48FECFC7C3C4E16D4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6">
    <w:name w:val="A8B10B5449574657B05611F10111EE4B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6">
    <w:name w:val="B873DECD25DC41289391A249A3D8C880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6">
    <w:name w:val="549C58AFE994479492BAB6949A319295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5">
    <w:name w:val="71A97462ED354C4FBDBC47E057E122F8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5">
    <w:name w:val="93B15030E6FC49559A1A114687FF106B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5">
    <w:name w:val="8CB35A8D97B84EDDA38FEE287536BCBA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5">
    <w:name w:val="0C7A86738C7945F9BEE699B5195D0945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5">
    <w:name w:val="0A58FEE3F92241FD830B96D04A30A7AE5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6">
    <w:name w:val="2734B0FC28814E71B137D6D38C3FFB9F6"/>
    <w:rsid w:val="00ED6BC3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5205ABEDF2F44C3B0EF1E2F95BECEAE14">
    <w:name w:val="25205ABEDF2F44C3B0EF1E2F95BECEAE14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19">
    <w:name w:val="ED8A77C8848E42DC82581E55789A7D7219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0">
    <w:name w:val="1A35AC6FF86C48ECAB62EB5673550C5F20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0">
    <w:name w:val="648C6E1246D84755B32C69FBEB5DEE4320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4">
    <w:name w:val="E038F1EB5D9F498097AF7879F9CAB8E64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10">
    <w:name w:val="4AFE7300F7194E509AD2C39424679A7910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7">
    <w:name w:val="C877F69312BF497B93FB7AED7EFD0423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7">
    <w:name w:val="DE9A3E97709D429681311BE71B66198E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8">
    <w:name w:val="7B119A9B7FFE4B3F87BDAAB5DC53A758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7">
    <w:name w:val="7E4EA4C55BCA43FC9660CA6C4CB424F1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7">
    <w:name w:val="EE2C8C48A0A84FAAB4DF12C45F5709AB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7">
    <w:name w:val="09B4B56FE4FF4B579C5F1C4116FEDC05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7">
    <w:name w:val="7C9A69FF17E94B728D76CE3EE5F7B039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7">
    <w:name w:val="EC800FE679764883BDB96862BB0361B6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7">
    <w:name w:val="3490099153164ED082469FF659A98998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7">
    <w:name w:val="5C94AC3BA64949ECBEFD1E2323AB1953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7">
    <w:name w:val="3DC0071F7A6347E48FECFC7C3C4E16D4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7">
    <w:name w:val="A8B10B5449574657B05611F10111EE4B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7">
    <w:name w:val="B873DECD25DC41289391A249A3D8C880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7">
    <w:name w:val="549C58AFE994479492BAB6949A319295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6">
    <w:name w:val="71A97462ED354C4FBDBC47E057E122F86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6">
    <w:name w:val="93B15030E6FC49559A1A114687FF106B6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6">
    <w:name w:val="8CB35A8D97B84EDDA38FEE287536BCBA6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6">
    <w:name w:val="0C7A86738C7945F9BEE699B5195D09456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6">
    <w:name w:val="0A58FEE3F92241FD830B96D04A30A7AE6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7">
    <w:name w:val="2734B0FC28814E71B137D6D38C3FFB9F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414AEED04A4B02A9DC530215D7AE70">
    <w:name w:val="EA414AEED04A4B02A9DC530215D7AE70"/>
    <w:rsid w:val="00356382"/>
  </w:style>
  <w:style w:type="paragraph" w:customStyle="1" w:styleId="25205ABEDF2F44C3B0EF1E2F95BECEAE15">
    <w:name w:val="25205ABEDF2F44C3B0EF1E2F95BECEAE15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0">
    <w:name w:val="ED8A77C8848E42DC82581E55789A7D7220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1">
    <w:name w:val="1A35AC6FF86C48ECAB62EB5673550C5F21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1">
    <w:name w:val="648C6E1246D84755B32C69FBEB5DEE4321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414AEED04A4B02A9DC530215D7AE701">
    <w:name w:val="EA414AEED04A4B02A9DC530215D7AE701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5">
    <w:name w:val="E038F1EB5D9F498097AF7879F9CAB8E65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AFE7300F7194E509AD2C39424679A7911">
    <w:name w:val="4AFE7300F7194E509AD2C39424679A7911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C877F69312BF497B93FB7AED7EFD04238">
    <w:name w:val="C877F69312BF497B93FB7AED7EFD0423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E9A3E97709D429681311BE71B66198E8">
    <w:name w:val="DE9A3E97709D429681311BE71B66198E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B119A9B7FFE4B3F87BDAAB5DC53A7589">
    <w:name w:val="7B119A9B7FFE4B3F87BDAAB5DC53A7589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E4EA4C55BCA43FC9660CA6C4CB424F18">
    <w:name w:val="7E4EA4C55BCA43FC9660CA6C4CB424F1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E2C8C48A0A84FAAB4DF12C45F5709AB8">
    <w:name w:val="EE2C8C48A0A84FAAB4DF12C45F5709AB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8">
    <w:name w:val="09B4B56FE4FF4B579C5F1C4116FEDC05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8">
    <w:name w:val="7C9A69FF17E94B728D76CE3EE5F7B039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800FE679764883BDB96862BB0361B68">
    <w:name w:val="EC800FE679764883BDB96862BB0361B6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8">
    <w:name w:val="3490099153164ED082469FF659A98998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8">
    <w:name w:val="5C94AC3BA64949ECBEFD1E2323AB1953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8">
    <w:name w:val="3DC0071F7A6347E48FECFC7C3C4E16D4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8">
    <w:name w:val="A8B10B5449574657B05611F10111EE4B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8">
    <w:name w:val="B873DECD25DC41289391A249A3D8C880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8">
    <w:name w:val="549C58AFE994479492BAB6949A319295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7">
    <w:name w:val="71A97462ED354C4FBDBC47E057E122F8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7">
    <w:name w:val="93B15030E6FC49559A1A114687FF106B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7">
    <w:name w:val="8CB35A8D97B84EDDA38FEE287536BCBA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7">
    <w:name w:val="0C7A86738C7945F9BEE699B5195D0945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7">
    <w:name w:val="0A58FEE3F92241FD830B96D04A30A7AE7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8">
    <w:name w:val="2734B0FC28814E71B137D6D38C3FFB9F8"/>
    <w:rsid w:val="00356382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7F668530C074C249EBE9516953A8B96">
    <w:name w:val="F7F668530C074C249EBE9516953A8B96"/>
    <w:rsid w:val="00E647A9"/>
  </w:style>
  <w:style w:type="paragraph" w:customStyle="1" w:styleId="3D0D9AA7E68C42CF9B82C8CD51BD49EE">
    <w:name w:val="3D0D9AA7E68C42CF9B82C8CD51BD49EE"/>
    <w:rsid w:val="00E647A9"/>
  </w:style>
  <w:style w:type="paragraph" w:customStyle="1" w:styleId="4EB15C40869A4282877CE8706CA1B400">
    <w:name w:val="4EB15C40869A4282877CE8706CA1B400"/>
    <w:rsid w:val="00E647A9"/>
  </w:style>
  <w:style w:type="paragraph" w:customStyle="1" w:styleId="4D0D05A4CF054E858614EEB2FABA27D7">
    <w:name w:val="4D0D05A4CF054E858614EEB2FABA27D7"/>
    <w:rsid w:val="00E647A9"/>
  </w:style>
  <w:style w:type="paragraph" w:customStyle="1" w:styleId="1FC1E07E08A3433E9637C97422AF2882">
    <w:name w:val="1FC1E07E08A3433E9637C97422AF2882"/>
    <w:rsid w:val="00E647A9"/>
  </w:style>
  <w:style w:type="paragraph" w:customStyle="1" w:styleId="A63DFC00DE2D426CAFD6EF752CC1E01C">
    <w:name w:val="A63DFC00DE2D426CAFD6EF752CC1E01C"/>
    <w:rsid w:val="00E647A9"/>
  </w:style>
  <w:style w:type="paragraph" w:customStyle="1" w:styleId="23FD66ABC1FB4272B90291DD914B74DA">
    <w:name w:val="23FD66ABC1FB4272B90291DD914B74DA"/>
    <w:rsid w:val="00E647A9"/>
  </w:style>
  <w:style w:type="paragraph" w:customStyle="1" w:styleId="D0089FD7BCE74C6F84F707CDA99BE0A0">
    <w:name w:val="D0089FD7BCE74C6F84F707CDA99BE0A0"/>
    <w:rsid w:val="00E647A9"/>
  </w:style>
  <w:style w:type="paragraph" w:customStyle="1" w:styleId="25205ABEDF2F44C3B0EF1E2F95BECEAE16">
    <w:name w:val="25205ABEDF2F44C3B0EF1E2F95BECEAE16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D8A77C8848E42DC82581E55789A7D7221">
    <w:name w:val="ED8A77C8848E42DC82581E55789A7D722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A35AC6FF86C48ECAB62EB5673550C5F22">
    <w:name w:val="1A35AC6FF86C48ECAB62EB5673550C5F22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48C6E1246D84755B32C69FBEB5DEE4322">
    <w:name w:val="648C6E1246D84755B32C69FBEB5DEE4322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A414AEED04A4B02A9DC530215D7AE702">
    <w:name w:val="EA414AEED04A4B02A9DC530215D7AE702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038F1EB5D9F498097AF7879F9CAB8E66">
    <w:name w:val="E038F1EB5D9F498097AF7879F9CAB8E66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7F668530C074C249EBE9516953A8B961">
    <w:name w:val="F7F668530C074C249EBE9516953A8B96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0D9AA7E68C42CF9B82C8CD51BD49EE1">
    <w:name w:val="3D0D9AA7E68C42CF9B82C8CD51BD49EE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0D05A4CF054E858614EEB2FABA27D71">
    <w:name w:val="4D0D05A4CF054E858614EEB2FABA27D7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FC1E07E08A3433E9637C97422AF28821">
    <w:name w:val="1FC1E07E08A3433E9637C97422AF2882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3FD66ABC1FB4272B90291DD914B74DA1">
    <w:name w:val="23FD66ABC1FB4272B90291DD914B74DA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0089FD7BCE74C6F84F707CDA99BE0A01">
    <w:name w:val="D0089FD7BCE74C6F84F707CDA99BE0A01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9B4B56FE4FF4B579C5F1C4116FEDC059">
    <w:name w:val="09B4B56FE4FF4B579C5F1C4116FEDC05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C9A69FF17E94B728D76CE3EE5F7B0399">
    <w:name w:val="7C9A69FF17E94B728D76CE3EE5F7B039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490099153164ED082469FF659A989989">
    <w:name w:val="3490099153164ED082469FF659A98998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C94AC3BA64949ECBEFD1E2323AB19539">
    <w:name w:val="5C94AC3BA64949ECBEFD1E2323AB1953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DC0071F7A6347E48FECFC7C3C4E16D49">
    <w:name w:val="3DC0071F7A6347E48FECFC7C3C4E16D4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8B10B5449574657B05611F10111EE4B9">
    <w:name w:val="A8B10B5449574657B05611F10111EE4B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873DECD25DC41289391A249A3D8C8809">
    <w:name w:val="B873DECD25DC41289391A249A3D8C880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49C58AFE994479492BAB6949A3192959">
    <w:name w:val="549C58AFE994479492BAB6949A319295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1A97462ED354C4FBDBC47E057E122F88">
    <w:name w:val="71A97462ED354C4FBDBC47E057E122F88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B15030E6FC49559A1A114687FF106B8">
    <w:name w:val="93B15030E6FC49559A1A114687FF106B8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CB35A8D97B84EDDA38FEE287536BCBA8">
    <w:name w:val="8CB35A8D97B84EDDA38FEE287536BCBA8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C7A86738C7945F9BEE699B5195D09458">
    <w:name w:val="0C7A86738C7945F9BEE699B5195D09458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A58FEE3F92241FD830B96D04A30A7AE8">
    <w:name w:val="0A58FEE3F92241FD830B96D04A30A7AE8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734B0FC28814E71B137D6D38C3FFB9F9">
    <w:name w:val="2734B0FC28814E71B137D6D38C3FFB9F9"/>
    <w:rsid w:val="00E647A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7F9099A57904A9AA1B8AE49D0126E45">
    <w:name w:val="17F9099A57904A9AA1B8AE49D0126E45"/>
    <w:rsid w:val="00E647A9"/>
  </w:style>
  <w:style w:type="paragraph" w:customStyle="1" w:styleId="717967534E3945FAAEAE8D9D717EDB28">
    <w:name w:val="717967534E3945FAAEAE8D9D717EDB28"/>
    <w:rsid w:val="00E647A9"/>
  </w:style>
  <w:style w:type="paragraph" w:customStyle="1" w:styleId="B81E9FCA672D43AF82BDB2B7D826031F">
    <w:name w:val="B81E9FCA672D43AF82BDB2B7D826031F"/>
    <w:rsid w:val="003166A1"/>
  </w:style>
  <w:style w:type="paragraph" w:customStyle="1" w:styleId="DFE83BE29ADB4B538E3A273488431F3E">
    <w:name w:val="DFE83BE29ADB4B538E3A273488431F3E"/>
    <w:rsid w:val="003166A1"/>
  </w:style>
  <w:style w:type="paragraph" w:customStyle="1" w:styleId="BE7BF57BFB1B4188A55CDCEA5A6550B0">
    <w:name w:val="BE7BF57BFB1B4188A55CDCEA5A6550B0"/>
    <w:rsid w:val="003166A1"/>
  </w:style>
  <w:style w:type="paragraph" w:customStyle="1" w:styleId="FCF160DD27174A37B16EF5AB875CC65D">
    <w:name w:val="FCF160DD27174A37B16EF5AB875CC65D"/>
    <w:rsid w:val="003166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93F429537FF7489728C630DE88842D" ma:contentTypeVersion="11" ma:contentTypeDescription="Create a new document." ma:contentTypeScope="" ma:versionID="70591102e9e4ce63f855ee0eef20840f">
  <xsd:schema xmlns:xsd="http://www.w3.org/2001/XMLSchema" xmlns:xs="http://www.w3.org/2001/XMLSchema" xmlns:p="http://schemas.microsoft.com/office/2006/metadata/properties" xmlns:ns2="1578c302-6e4d-41cc-8087-845ef57534c3" xmlns:ns3="6e877ed9-ff17-478b-af10-a8fb38ed1782" targetNamespace="http://schemas.microsoft.com/office/2006/metadata/properties" ma:root="true" ma:fieldsID="96663fa1b09ac21cbcb05af8238eeecb" ns2:_="" ns3:_="">
    <xsd:import namespace="1578c302-6e4d-41cc-8087-845ef57534c3"/>
    <xsd:import namespace="6e877ed9-ff17-478b-af10-a8fb38ed1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Avancement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8c302-6e4d-41cc-8087-845ef57534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vancement" ma:index="14" nillable="true" ma:displayName="Avancement" ma:default="À venir" ma:format="Dropdown" ma:internalName="Avancement">
      <xsd:simpleType>
        <xsd:restriction base="dms:Choice">
          <xsd:enumeration value="À venir"/>
          <xsd:enumeration value="En travail"/>
          <xsd:enumeration value="En suspens"/>
          <xsd:enumeration value="En attente"/>
          <xsd:enumeration value="Annulé"/>
          <xsd:enumeration value="Terminé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77ed9-ff17-478b-af10-a8fb38ed17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vancement xmlns="1578c302-6e4d-41cc-8087-845ef57534c3">À venir</Avancement>
    <SharedWithUsers xmlns="6e877ed9-ff17-478b-af10-a8fb38ed178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6B22-F4DD-4236-9775-DF63062FFE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8c302-6e4d-41cc-8087-845ef57534c3"/>
    <ds:schemaRef ds:uri="6e877ed9-ff17-478b-af10-a8fb38ed1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0964D5-B60E-48D0-8103-93A5D5BEA88F}">
  <ds:schemaRefs>
    <ds:schemaRef ds:uri="http://schemas.microsoft.com/office/2006/metadata/properties"/>
    <ds:schemaRef ds:uri="http://schemas.microsoft.com/office/infopath/2007/PartnerControls"/>
    <ds:schemaRef ds:uri="1578c302-6e4d-41cc-8087-845ef57534c3"/>
    <ds:schemaRef ds:uri="6e877ed9-ff17-478b-af10-a8fb38ed1782"/>
  </ds:schemaRefs>
</ds:datastoreItem>
</file>

<file path=customXml/itemProps3.xml><?xml version="1.0" encoding="utf-8"?>
<ds:datastoreItem xmlns:ds="http://schemas.openxmlformats.org/officeDocument/2006/customXml" ds:itemID="{7878AE56-1B9A-46A5-8D1D-6D642353BB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371C5-DEC4-4DE9-A94D-E22F756B3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2</TotalTime>
  <Pages>2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CLI-60472</dc:title>
  <dc:subject/>
  <dc:creator>Dos Santos , Murielle</dc:creator>
  <cp:keywords/>
  <dc:description/>
  <cp:lastModifiedBy>Maude Lefebvre</cp:lastModifiedBy>
  <cp:revision>3</cp:revision>
  <cp:lastPrinted>2022-02-11T14:07:00Z</cp:lastPrinted>
  <dcterms:created xsi:type="dcterms:W3CDTF">2022-02-11T14:07:00Z</dcterms:created>
  <dcterms:modified xsi:type="dcterms:W3CDTF">2022-02-11T14:08:00Z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0x0101000093F429537FF7489728C630DE88842D</vt:lpwstr>
  </property>
  <property fmtid="{D5CDD505-2E9C-101B-9397-08002B2CF9AE}" pid="3" name="Order">
    <vt:r8>23100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