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56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9"/>
        <w:gridCol w:w="7072"/>
      </w:tblGrid>
      <w:tr w:rsidR="00062CCC" w:rsidTr="00C0753F">
        <w:trPr>
          <w:trHeight w:val="2267"/>
        </w:trPr>
        <w:tc>
          <w:tcPr>
            <w:tcW w:w="9498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permStart w:id="375351833" w:edGrp="everyone" w:displacedByCustomXml="next"/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  <w:showingPlcHdr/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:rsidR="00062CCC" w:rsidRPr="00173F3A" w:rsidRDefault="00542331" w:rsidP="00542331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9389E">
                        <w:rPr>
                          <w:rStyle w:val="Textedelespacerserv"/>
                          <w:rFonts w:eastAsiaTheme="minorHAnsi"/>
                          <w:sz w:val="22"/>
                        </w:rPr>
                        <w:t xml:space="preserve">  </w:t>
                      </w:r>
                    </w:p>
                  </w:tc>
                </w:sdtContent>
              </w:sdt>
              <w:permEnd w:id="375351833" w:displacedByCustomXml="prev"/>
            </w:tr>
          </w:tbl>
          <w:p w:rsidR="00062CCC" w:rsidRDefault="00062CCC" w:rsidP="00062CCC"/>
          <w:p w:rsidR="00062CCC" w:rsidRDefault="00062CCC" w:rsidP="00062CCC"/>
          <w:p w:rsidR="00062CCC" w:rsidRDefault="00062CCC" w:rsidP="00062CCC"/>
        </w:tc>
        <w:tc>
          <w:tcPr>
            <w:tcW w:w="7072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472AC0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bookmarkStart w:id="0" w:name="NoDossier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permStart w:id="1658201045" w:edGrp="everyone" w:displacedByCustomXml="prev"/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635CE6" w:rsidRPr="00222808" w:rsidRDefault="00635CE6" w:rsidP="001D31CD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c>
                  <w:permEnd w:id="1658201045" w:displacedByCustomXml="next"/>
                </w:sdtContent>
              </w:sdt>
              <w:bookmarkEnd w:id="0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635CE6" w:rsidRPr="00222808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1" w:name="Nom_Prenom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permStart w:id="1360925428" w:edGrp="everyone" w:displacedByCustomXml="prev"/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1D31CD" w:rsidP="001D31CD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1360925428" w:displacedByCustomXml="next"/>
                </w:sdtContent>
              </w:sdt>
              <w:bookmarkEnd w:id="1" w:displacedByCustomXml="prev"/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permStart w:id="114557578" w:edGrp="everyone"/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  <w:permEnd w:id="114557578"/>
                </w:p>
              </w:tc>
              <w:permStart w:id="853680531" w:edGrp="everyone"/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C537F4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Theme="minorHAnsi" w:eastAsia="MS Gothic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22280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eastAsia="MS Gothic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853680531"/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permStart w:id="211760311" w:edGrp="everyone"/>
                  <w:sdt>
                    <w:sdt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222808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211760311"/>
                  <w:r w:rsidR="00062CCC"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3" w:name="NAM_No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permStart w:id="913518422" w:edGrp="everyone" w:displacedByCustomXml="prev"/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913518422" w:displacedByCustomXml="next"/>
                </w:sdtContent>
              </w:sdt>
              <w:bookmarkEnd w:id="3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</w:t>
                  </w:r>
                  <w:r w:rsidRPr="00C73F37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xp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.</w:t>
                  </w:r>
                </w:p>
              </w:tc>
              <w:bookmarkStart w:id="4" w:name="NAM_Exp" w:displacedByCustomXml="next"/>
              <w:sdt>
                <w:sdtPr>
                  <w:rPr>
                    <w:rFonts w:asciiTheme="minorHAnsi" w:hAnsiTheme="minorHAnsi" w:cstheme="minorHAnsi"/>
                    <w:color w:val="000000"/>
                    <w:sz w:val="18"/>
                    <w:szCs w:val="18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permStart w:id="418081856" w:edGrp="everyone" w:displacedByCustomXml="prev"/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418081856" w:displacedByCustomXml="next"/>
                </w:sdtContent>
              </w:sdt>
              <w:bookmarkEnd w:id="4" w:displacedByCustomXml="prev"/>
            </w:tr>
            <w:tr w:rsidR="00062CCC" w:rsidRPr="00472AC0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222808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472AC0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:rsidR="00062CCC" w:rsidRPr="00222808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222808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permStart w:id="690822309" w:edGrp="everyone" w:displacedByCustomXml="next"/>
              <w:bookmarkStart w:id="5" w:name="Nom_Mere" w:displacedByCustomXml="next"/>
              <w:sdt>
                <w:sdtPr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:rsidR="00062CCC" w:rsidRPr="00222808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Theme="minorHAnsi" w:hAnsiTheme="minorHAnsi" w:cstheme="minorHAnsi"/>
                          <w:color w:val="000000"/>
                          <w:sz w:val="18"/>
                          <w:szCs w:val="18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222808">
                        <w:rPr>
                          <w:rFonts w:asciiTheme="minorHAnsi" w:hAnsiTheme="minorHAnsi" w:cstheme="minorHAnsi"/>
                          <w:color w:val="000000" w:themeColor="text1"/>
                          <w:sz w:val="18"/>
                          <w:szCs w:val="18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690822309" w:displacedByCustomXml="prev"/>
              <w:bookmarkEnd w:id="5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C0753F">
        <w:trPr>
          <w:trHeight w:val="555"/>
        </w:trPr>
        <w:tc>
          <w:tcPr>
            <w:tcW w:w="9498" w:type="dxa"/>
            <w:shd w:val="clear" w:color="auto" w:fill="FFFFFF" w:themeFill="background1"/>
            <w:vAlign w:val="center"/>
          </w:tcPr>
          <w:p w:rsidR="00062CCC" w:rsidRDefault="00DF41B9" w:rsidP="00C0753F">
            <w:pPr>
              <w:ind w:right="3576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INVENTAIRE DES BIENS PERSONNELS</w:t>
            </w:r>
          </w:p>
          <w:p w:rsidR="00DF41B9" w:rsidRPr="00770980" w:rsidRDefault="00DF41B9" w:rsidP="00C0753F">
            <w:pPr>
              <w:ind w:right="3576"/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POUR USAGER HÉBERGÉ RI-RTF RAC DE LA DPD</w:t>
            </w:r>
          </w:p>
        </w:tc>
        <w:tc>
          <w:tcPr>
            <w:tcW w:w="7072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p w:rsidR="00F67939" w:rsidRPr="00F67939" w:rsidRDefault="00F67939">
      <w:pPr>
        <w:rPr>
          <w:rFonts w:asciiTheme="minorHAnsi" w:hAnsiTheme="minorHAnsi" w:cstheme="minorHAnsi"/>
          <w:sz w:val="4"/>
          <w:szCs w:val="20"/>
        </w:rPr>
      </w:pPr>
    </w:p>
    <w:p w:rsidR="00D30664" w:rsidRDefault="00D30664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850"/>
        <w:gridCol w:w="4005"/>
        <w:gridCol w:w="9810"/>
      </w:tblGrid>
      <w:tr w:rsidR="00DF41B9" w:rsidRPr="00DF41B9" w:rsidTr="006E7354">
        <w:trPr>
          <w:trHeight w:val="20"/>
          <w:tblHeader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Cocher</w:t>
            </w:r>
          </w:p>
        </w:tc>
        <w:tc>
          <w:tcPr>
            <w:tcW w:w="4005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Meubles</w:t>
            </w:r>
          </w:p>
        </w:tc>
        <w:tc>
          <w:tcPr>
            <w:tcW w:w="981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etc.)</w:t>
            </w:r>
          </w:p>
        </w:tc>
      </w:tr>
      <w:tr w:rsidR="00DF41B9" w:rsidRPr="00DF41B9" w:rsidTr="006E7354">
        <w:trPr>
          <w:trHeight w:val="20"/>
        </w:trPr>
        <w:permStart w:id="850149451" w:edGrp="everyone" w:colFirst="0" w:colLast="0" w:displacedByCustomXml="next"/>
        <w:permStart w:id="11812403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106996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Lit / lit électrique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850149451" w:displacedByCustomXml="next"/>
        <w:permEnd w:id="118124037" w:displacedByCustomXml="next"/>
        <w:permStart w:id="1365866158" w:edGrp="everyone" w:colFirst="0" w:colLast="0" w:displacedByCustomXml="next"/>
        <w:permStart w:id="128714851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61450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Matelas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365866158" w:displacedByCustomXml="next"/>
        <w:permEnd w:id="1287148517" w:displacedByCustomXml="next"/>
        <w:permStart w:id="1971913360" w:edGrp="everyone" w:colFirst="0" w:colLast="0" w:displacedByCustomXml="next"/>
        <w:permStart w:id="182550834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93866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Commode 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971913360" w:displacedByCustomXml="next"/>
        <w:permEnd w:id="1825508341" w:displacedByCustomXml="next"/>
        <w:permStart w:id="1677687017" w:edGrp="everyone" w:colFirst="0" w:colLast="0" w:displacedByCustomXml="next"/>
        <w:permStart w:id="28220089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43771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Miroir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677687017" w:displacedByCustomXml="next"/>
        <w:permEnd w:id="282200891" w:displacedByCustomXml="next"/>
        <w:permStart w:id="1527266987" w:edGrp="everyone" w:colFirst="0" w:colLast="0" w:displacedByCustomXml="next"/>
        <w:permStart w:id="89921320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059504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Table de chevet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527266987" w:displacedByCustomXml="next"/>
        <w:permEnd w:id="89921320" w:displacedByCustomXml="next"/>
        <w:permStart w:id="1593783835" w:edGrp="everyone" w:colFirst="0" w:colLast="0" w:displacedByCustomXml="next"/>
        <w:permStart w:id="76837059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350799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Bureau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593783835" w:displacedByCustomXml="next"/>
        <w:permEnd w:id="768370592" w:displacedByCustomXml="next"/>
        <w:permStart w:id="556148188" w:edGrp="everyone" w:colFirst="0" w:colLast="0" w:displacedByCustomXml="next"/>
        <w:permStart w:id="120241246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880484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Chaise /Chaise berçante /Chaise de bureau/fauteuil inclinable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556148188" w:displacedByCustomXml="next"/>
        <w:permEnd w:id="1202412461" w:displacedByCustomXml="next"/>
        <w:permStart w:id="944704360" w:edGrp="everyone" w:colFirst="0" w:colLast="0" w:displacedByCustomXml="next"/>
        <w:permStart w:id="6358079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710885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Bibliothèque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944704360" w:displacedByCustomXml="next"/>
        <w:permEnd w:id="63580792" w:displacedByCustomXml="next"/>
        <w:permStart w:id="1071407218" w:edGrp="everyone" w:colFirst="0" w:colLast="0" w:displacedByCustomXml="next"/>
        <w:permStart w:id="159870375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859010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Coffre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071407218" w:displacedByCustomXml="next"/>
        <w:permEnd w:id="1598703759" w:displacedByCustomXml="next"/>
        <w:permStart w:id="1234112127" w:edGrp="everyone" w:colFirst="0" w:colLast="0" w:displacedByCustomXml="next"/>
        <w:permStart w:id="168578598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191372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Table de téléviseur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1234112127" w:displacedByCustomXml="next"/>
        <w:permEnd w:id="1685785989" w:displacedByCustomXml="next"/>
        <w:permStart w:id="824536018" w:edGrp="everyone" w:colFirst="0" w:colLast="0" w:displacedByCustomXml="next"/>
        <w:permStart w:id="2054631786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320646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Chaise extérieure / balançoire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41B9" w:rsidRPr="00DF41B9" w:rsidTr="006E7354">
        <w:trPr>
          <w:trHeight w:val="20"/>
        </w:trPr>
        <w:permEnd w:id="824536018" w:displacedByCustomXml="next"/>
        <w:permEnd w:id="2054631786" w:displacedByCustomXml="next"/>
        <w:permStart w:id="958152188" w:edGrp="everyone" w:colFirst="0" w:colLast="0" w:displacedByCustomXml="next"/>
        <w:permStart w:id="68374963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60279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05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 :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579570231"/>
                <w:placeholder>
                  <w:docPart w:val="4FD091D05A994C2988C6BCCA7A1D1FBC"/>
                </w:placeholder>
              </w:sdtPr>
              <w:sdtEndPr/>
              <w:sdtContent>
                <w:r w:rsidRPr="00DF41B9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 xml:space="preserve"> 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683749639"/>
      <w:permEnd w:id="958152188"/>
    </w:tbl>
    <w:p w:rsidR="00DF41B9" w:rsidRPr="00DF41B9" w:rsidRDefault="00DF41B9" w:rsidP="00DF41B9">
      <w:pPr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793"/>
        <w:gridCol w:w="4062"/>
        <w:gridCol w:w="9810"/>
      </w:tblGrid>
      <w:tr w:rsidR="00DF41B9" w:rsidRPr="00DF41B9" w:rsidTr="006E7354">
        <w:trPr>
          <w:trHeight w:val="20"/>
          <w:tblHeader/>
        </w:trPr>
        <w:tc>
          <w:tcPr>
            <w:tcW w:w="793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2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Électroniques</w:t>
            </w:r>
          </w:p>
        </w:tc>
        <w:tc>
          <w:tcPr>
            <w:tcW w:w="9810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etc.)</w:t>
            </w:r>
          </w:p>
        </w:tc>
      </w:tr>
      <w:tr w:rsidR="00DF41B9" w:rsidRPr="00DF41B9" w:rsidTr="006E7354">
        <w:trPr>
          <w:trHeight w:val="20"/>
        </w:trPr>
        <w:permStart w:id="79366434" w:edGrp="everyone" w:colFirst="0" w:colLast="0" w:displacedByCustomXml="next"/>
        <w:permStart w:id="1433484063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398510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Cellulaire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79366434" w:displacedByCustomXml="next"/>
        <w:permEnd w:id="1433484063" w:displacedByCustomXml="next"/>
        <w:permStart w:id="1690719286" w:edGrp="everyone" w:colFirst="0" w:colLast="0" w:displacedByCustomXml="next"/>
        <w:permStart w:id="1714369685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88763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Tablette électronique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690719286" w:displacedByCustomXml="next"/>
        <w:permEnd w:id="1714369685" w:displacedByCustomXml="next"/>
        <w:permStart w:id="1962483429" w:edGrp="everyone" w:colFirst="0" w:colLast="0" w:displacedByCustomXml="next"/>
        <w:permStart w:id="437519730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558327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Ordinateur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962483429" w:displacedByCustomXml="next"/>
        <w:permEnd w:id="437519730" w:displacedByCustomXml="next"/>
        <w:permStart w:id="441201777" w:edGrp="everyone" w:colFirst="0" w:colLast="0" w:displacedByCustomXml="next"/>
        <w:permStart w:id="159272423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89485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Clé USB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441201777" w:displacedByCustomXml="next"/>
        <w:permEnd w:id="1592724232" w:displacedByCustomXml="next"/>
        <w:permStart w:id="369040812" w:edGrp="everyone" w:colFirst="0" w:colLast="0" w:displacedByCustomXml="next"/>
        <w:permStart w:id="70820965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48184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Télévision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369040812" w:displacedByCustomXml="next"/>
        <w:permEnd w:id="708209658" w:displacedByCustomXml="next"/>
        <w:permStart w:id="681451232" w:edGrp="everyone" w:colFirst="0" w:colLast="0" w:displacedByCustomXml="next"/>
        <w:permStart w:id="212817605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621428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Lecteur de musique / baladeur / radiocassette 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681451232" w:displacedByCustomXml="next"/>
        <w:permEnd w:id="2128176057" w:displacedByCustomXml="next"/>
        <w:permStart w:id="1373727299" w:edGrp="everyone" w:colFirst="0" w:colLast="0" w:displacedByCustomXml="next"/>
        <w:permStart w:id="1320354230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800836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Jeu vidéo / appareils électroniques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373727299" w:displacedByCustomXml="next"/>
        <w:permEnd w:id="1320354230" w:displacedByCustomXml="next"/>
        <w:permStart w:id="765013766" w:edGrp="everyone" w:colFirst="0" w:colLast="0" w:displacedByCustomXml="next"/>
        <w:permStart w:id="666728166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60960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Appareil photo /Caméra vidéo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765013766" w:displacedByCustomXml="next"/>
        <w:permEnd w:id="666728166" w:displacedByCustomXml="next"/>
        <w:permStart w:id="1085102180" w:edGrp="everyone" w:colFirst="0" w:colLast="0" w:displacedByCustomXml="next"/>
        <w:permStart w:id="166468876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719748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Assistant personnel intelligent 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085102180" w:displacedByCustomXml="next"/>
        <w:permEnd w:id="1664688762" w:displacedByCustomXml="next"/>
        <w:permStart w:id="1032455739" w:edGrp="everyone" w:colFirst="0" w:colLast="0" w:displacedByCustomXml="next"/>
        <w:permStart w:id="135189357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275012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Récepteur/ enregistreur numérique 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032455739" w:displacedByCustomXml="next"/>
        <w:permEnd w:id="1351893578" w:displacedByCustomXml="next"/>
        <w:permStart w:id="556944846" w:edGrp="everyone" w:colFirst="0" w:colLast="0" w:displacedByCustomXml="next"/>
        <w:permStart w:id="26511664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73547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Vidéo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556944846" w:displacedByCustomXml="next"/>
        <w:permEnd w:id="265116648" w:displacedByCustomXml="next"/>
        <w:permStart w:id="1306333690" w:edGrp="everyone" w:colFirst="0" w:colLast="0" w:displacedByCustomXml="next"/>
        <w:permStart w:id="96247832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46453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Système de son 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306333690" w:displacedByCustomXml="next"/>
        <w:permEnd w:id="962478322" w:displacedByCustomXml="next"/>
        <w:permStart w:id="2063945866" w:edGrp="everyone" w:colFirst="0" w:colLast="0" w:displacedByCustomXml="next"/>
        <w:permStart w:id="600913363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948542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Lecteur DVD / Vidéo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2063945866" w:displacedByCustomXml="next"/>
        <w:permEnd w:id="600913363" w:displacedByCustomXml="next"/>
        <w:permStart w:id="394279493" w:edGrp="everyone" w:colFirst="0" w:colLast="0" w:displacedByCustomXml="next"/>
        <w:permStart w:id="1514019933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35121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 :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368572846"/>
                <w:placeholder>
                  <w:docPart w:val="205D2584680D4448A46E964195A3A534"/>
                </w:placeholder>
              </w:sdtPr>
              <w:sdtEndPr/>
              <w:sdtContent>
                <w:r w:rsidRPr="00DF41B9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 xml:space="preserve"> 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/>
        </w:tc>
      </w:tr>
      <w:permEnd w:id="1514019933"/>
      <w:permEnd w:id="394279493"/>
    </w:tbl>
    <w:p w:rsidR="00DF41B9" w:rsidRPr="00DF41B9" w:rsidRDefault="00DF41B9" w:rsidP="00DF41B9">
      <w:pPr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793"/>
        <w:gridCol w:w="4062"/>
        <w:gridCol w:w="9810"/>
      </w:tblGrid>
      <w:tr w:rsidR="00DF41B9" w:rsidRPr="00DF41B9" w:rsidTr="006E7354">
        <w:trPr>
          <w:trHeight w:val="20"/>
          <w:tblHeader/>
        </w:trPr>
        <w:tc>
          <w:tcPr>
            <w:tcW w:w="793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2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Accessoires</w:t>
            </w:r>
          </w:p>
        </w:tc>
        <w:tc>
          <w:tcPr>
            <w:tcW w:w="9810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etc.)</w:t>
            </w:r>
          </w:p>
        </w:tc>
      </w:tr>
      <w:tr w:rsidR="00DF41B9" w:rsidRPr="00DF41B9" w:rsidTr="006E7354">
        <w:trPr>
          <w:trHeight w:val="20"/>
        </w:trPr>
        <w:permStart w:id="202252083" w:edGrp="everyone" w:colFirst="0" w:colLast="0" w:displacedByCustomXml="next"/>
        <w:permStart w:id="99027133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25809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Lampe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202252083" w:displacedByCustomXml="next"/>
        <w:permEnd w:id="990271331" w:displacedByCustomXml="next"/>
        <w:permStart w:id="1760501180" w:edGrp="everyone" w:colFirst="0" w:colLast="0" w:displacedByCustomXml="next"/>
        <w:permStart w:id="1274289525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368604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Réveil matin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760501180" w:displacedByCustomXml="next"/>
        <w:permEnd w:id="1274289525" w:displacedByCustomXml="next"/>
        <w:permStart w:id="646138588" w:edGrp="everyone" w:colFirst="0" w:colLast="0" w:displacedByCustomXml="next"/>
        <w:permStart w:id="138153077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786488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Étagère 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646138588" w:displacedByCustomXml="next"/>
        <w:permEnd w:id="1381530777" w:displacedByCustomXml="next"/>
        <w:permStart w:id="1693207762" w:edGrp="everyone" w:colFirst="0" w:colLast="0" w:displacedByCustomXml="next"/>
        <w:permStart w:id="69955656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700204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Cadres, affiches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1693207762" w:displacedByCustomXml="next"/>
        <w:permEnd w:id="699556561" w:displacedByCustomXml="next"/>
        <w:permStart w:id="859664115" w:edGrp="everyone" w:colFirst="0" w:colLast="0" w:displacedByCustomXml="next"/>
        <w:permStart w:id="13941031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870655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Rideaux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859664115" w:displacedByCustomXml="next"/>
        <w:permEnd w:id="139410312" w:displacedByCustomXml="next"/>
        <w:permStart w:id="1240679480" w:edGrp="everyone" w:colFirst="0" w:colLast="0" w:displacedByCustomXml="next"/>
        <w:permStart w:id="92433312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005631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 :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34111510"/>
                <w:placeholder>
                  <w:docPart w:val="0E01F8B402244C54B060799BA35F3F7F"/>
                </w:placeholder>
              </w:sdtPr>
              <w:sdtEndPr/>
              <w:sdtContent>
                <w:r w:rsidRPr="00DF41B9"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  <w:t xml:space="preserve"> 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924333127"/>
      <w:permEnd w:id="1240679480"/>
    </w:tbl>
    <w:p w:rsidR="00DF41B9" w:rsidRPr="00DF41B9" w:rsidRDefault="00DF41B9" w:rsidP="00DF41B9">
      <w:pPr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793"/>
        <w:gridCol w:w="4062"/>
        <w:gridCol w:w="9810"/>
      </w:tblGrid>
      <w:tr w:rsidR="00DF41B9" w:rsidRPr="00DF41B9" w:rsidTr="006E7354">
        <w:trPr>
          <w:trHeight w:val="20"/>
          <w:tblHeader/>
        </w:trPr>
        <w:tc>
          <w:tcPr>
            <w:tcW w:w="793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2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Literie</w:t>
            </w:r>
          </w:p>
        </w:tc>
        <w:tc>
          <w:tcPr>
            <w:tcW w:w="9810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etc.)</w:t>
            </w:r>
          </w:p>
        </w:tc>
      </w:tr>
      <w:tr w:rsidR="00DF41B9" w:rsidRPr="00DF41B9" w:rsidTr="006E7354">
        <w:trPr>
          <w:trHeight w:val="20"/>
        </w:trPr>
        <w:permStart w:id="2024551823" w:edGrp="everyone" w:colFirst="0" w:colLast="0" w:displacedByCustomXml="next"/>
        <w:permStart w:id="116263562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90305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Douillette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2024551823" w:displacedByCustomXml="next"/>
        <w:permEnd w:id="1162635629" w:displacedByCustomXml="next"/>
        <w:permStart w:id="307122978" w:edGrp="everyone" w:colFirst="0" w:colLast="0" w:displacedByCustomXml="next"/>
        <w:permStart w:id="46669819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00134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Couvertures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307122978" w:displacedByCustomXml="next"/>
        <w:permEnd w:id="466698197" w:displacedByCustomXml="next"/>
        <w:permStart w:id="1776180015" w:edGrp="everyone" w:colFirst="0" w:colLast="0" w:displacedByCustomXml="next"/>
        <w:permStart w:id="83035739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307758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Draps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776180015" w:displacedByCustomXml="next"/>
        <w:permEnd w:id="830357392" w:displacedByCustomXml="next"/>
        <w:permStart w:id="1679969053" w:edGrp="everyone" w:colFirst="0" w:colLast="0" w:displacedByCustomXml="next"/>
        <w:permStart w:id="2009286026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672873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Oreillers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679969053" w:displacedByCustomXml="next"/>
        <w:permEnd w:id="2009286026" w:displacedByCustomXml="next"/>
        <w:permStart w:id="1003896156" w:edGrp="everyone" w:colFirst="0" w:colLast="0" w:displacedByCustomXml="next"/>
        <w:permStart w:id="50712942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997030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Couvre-matelas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003896156" w:displacedByCustomXml="next"/>
        <w:permEnd w:id="507129422" w:displacedByCustomXml="next"/>
        <w:permStart w:id="1272383713" w:edGrp="everyone" w:colFirst="0" w:colLast="0" w:displacedByCustomXml="next"/>
        <w:permStart w:id="1126240164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793966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Serviettes / gants de toilette 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1272383713" w:displacedByCustomXml="next"/>
        <w:permEnd w:id="1126240164" w:displacedByCustomXml="next"/>
        <w:permStart w:id="285741707" w:edGrp="everyone" w:colFirst="0" w:colLast="0" w:displacedByCustomXml="next"/>
        <w:permStart w:id="1359569334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358809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Autres  :  </w:t>
            </w:r>
            <w:sdt>
              <w:sdtPr>
                <w:rPr>
                  <w:rFonts w:asciiTheme="minorHAnsi" w:eastAsiaTheme="minorHAnsi" w:hAnsiTheme="minorHAnsi" w:cstheme="minorHAnsi"/>
                  <w:sz w:val="22"/>
                  <w:szCs w:val="22"/>
                  <w:lang w:eastAsia="en-US"/>
                </w:rPr>
                <w:id w:val="-1638027812"/>
                <w:placeholder>
                  <w:docPart w:val="F6652840F9224D9189E86045359BADD8"/>
                </w:placeholder>
              </w:sdtPr>
              <w:sdtEndPr/>
              <w:sdtContent>
                <w:r w:rsidRPr="00DF41B9">
                  <w:rPr>
                    <w:rFonts w:asciiTheme="minorHAnsi" w:eastAsiaTheme="minorHAnsi" w:hAnsiTheme="minorHAnsi" w:cstheme="minorHAnsi"/>
                    <w:sz w:val="22"/>
                    <w:szCs w:val="22"/>
                    <w:lang w:eastAsia="en-US"/>
                  </w:rPr>
                  <w:t xml:space="preserve">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1359569334"/>
      <w:permEnd w:id="285741707"/>
    </w:tbl>
    <w:p w:rsidR="00DF41B9" w:rsidRPr="00DF41B9" w:rsidRDefault="00DF41B9" w:rsidP="00DF41B9">
      <w:pPr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793"/>
        <w:gridCol w:w="4062"/>
        <w:gridCol w:w="9810"/>
      </w:tblGrid>
      <w:tr w:rsidR="00DF41B9" w:rsidRPr="00DF41B9" w:rsidTr="006E7354">
        <w:trPr>
          <w:trHeight w:val="20"/>
          <w:tblHeader/>
        </w:trPr>
        <w:tc>
          <w:tcPr>
            <w:tcW w:w="793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2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Matériel de loisirs</w:t>
            </w:r>
          </w:p>
        </w:tc>
        <w:tc>
          <w:tcPr>
            <w:tcW w:w="9810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etc.)</w:t>
            </w:r>
          </w:p>
        </w:tc>
      </w:tr>
      <w:tr w:rsidR="00DF41B9" w:rsidRPr="00DF41B9" w:rsidTr="006E7354">
        <w:trPr>
          <w:trHeight w:val="20"/>
        </w:trPr>
        <w:permStart w:id="1238136751" w:edGrp="everyone" w:colFirst="0" w:colLast="0" w:displacedByCustomXml="next"/>
        <w:permStart w:id="35633718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77190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DVD / cassettes vidéo 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238136751" w:displacedByCustomXml="next"/>
        <w:permEnd w:id="356337188" w:displacedByCustomXml="next"/>
        <w:permStart w:id="1481668514" w:edGrp="everyone" w:colFirst="0" w:colLast="0" w:displacedByCustomXml="next"/>
        <w:permStart w:id="33882280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372456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Jumelles (lunettes d’approche)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481668514" w:displacedByCustomXml="next"/>
        <w:permEnd w:id="338822808" w:displacedByCustomXml="next"/>
        <w:permStart w:id="1783040696" w:edGrp="everyone" w:colFirst="0" w:colLast="0" w:displacedByCustomXml="next"/>
        <w:permStart w:id="1558065100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912772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Équipement pour exercices physiques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1783040696" w:displacedByCustomXml="next"/>
        <w:permEnd w:id="1558065100" w:displacedByCustomXml="next"/>
        <w:permStart w:id="946362625" w:edGrp="everyone" w:colFirst="0" w:colLast="0" w:displacedByCustomXml="next"/>
        <w:permStart w:id="1520373135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213698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Matériel de camping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946362625" w:displacedByCustomXml="next"/>
        <w:permEnd w:id="1520373135" w:displacedByCustomXml="next"/>
        <w:permStart w:id="2100383154" w:edGrp="everyone" w:colFirst="0" w:colLast="0" w:displacedByCustomXml="next"/>
        <w:permStart w:id="1062764133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936329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Valise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2100383154" w:displacedByCustomXml="next"/>
        <w:permEnd w:id="1062764133" w:displacedByCustomXml="next"/>
        <w:permStart w:id="780086786" w:edGrp="everyone" w:colFirst="0" w:colLast="0" w:displacedByCustomXml="next"/>
        <w:permStart w:id="639777746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43588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Bicyclette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1B9" w:rsidRPr="00DF41B9" w:rsidTr="006E7354">
        <w:trPr>
          <w:trHeight w:val="20"/>
        </w:trPr>
        <w:permEnd w:id="780086786" w:displacedByCustomXml="next"/>
        <w:permEnd w:id="639777746" w:displacedByCustomXml="next"/>
        <w:permStart w:id="300683238" w:edGrp="everyone" w:colFirst="0" w:colLast="0" w:displacedByCustomXml="next"/>
        <w:permStart w:id="42088133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333826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Jeux de société, jeux de table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300683238" w:displacedByCustomXml="next"/>
        <w:permEnd w:id="420881337" w:displacedByCustomXml="next"/>
        <w:permStart w:id="312700602" w:edGrp="everyone" w:colFirst="0" w:colLast="0" w:displacedByCustomXml="next"/>
        <w:permStart w:id="106387685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272135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Équipements de sport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312700602" w:displacedByCustomXml="next"/>
        <w:permEnd w:id="106387685" w:displacedByCustomXml="next"/>
        <w:permStart w:id="1747134532" w:edGrp="everyone" w:colFirst="0" w:colLast="0" w:displacedByCustomXml="next"/>
        <w:permStart w:id="198956234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792896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Équipement adapté </w:t>
            </w:r>
            <w:r w:rsidRPr="00DF4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(n</w:t>
            </w:r>
            <w:r w:rsidRPr="00DF41B9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o</w:t>
            </w:r>
            <w:r w:rsidRPr="00DF41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série obligatoire)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747134532" w:displacedByCustomXml="next"/>
        <w:permEnd w:id="1989562349" w:displacedByCustomXml="next"/>
        <w:permStart w:id="1711945500" w:edGrp="everyone" w:colFirst="0" w:colLast="0" w:displacedByCustomXml="next"/>
        <w:permStart w:id="35581225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018192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2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Autres  :  </w:t>
            </w:r>
            <w:sdt>
              <w:sdtPr>
                <w:rPr>
                  <w:rFonts w:asciiTheme="minorHAnsi" w:eastAsiaTheme="minorHAnsi" w:hAnsiTheme="minorHAnsi" w:cstheme="minorHAnsi"/>
                  <w:sz w:val="22"/>
                  <w:szCs w:val="22"/>
                  <w:lang w:eastAsia="en-US"/>
                </w:rPr>
                <w:id w:val="1401332161"/>
                <w:placeholder>
                  <w:docPart w:val="13098FC863CF44C09ECDDD89CEAB08AA"/>
                </w:placeholder>
              </w:sdtPr>
              <w:sdtEndPr/>
              <w:sdtContent>
                <w:r w:rsidRPr="00DF41B9">
                  <w:rPr>
                    <w:rFonts w:asciiTheme="minorHAnsi" w:eastAsiaTheme="minorHAnsi" w:hAnsiTheme="minorHAnsi" w:cstheme="minorHAnsi"/>
                    <w:sz w:val="22"/>
                    <w:szCs w:val="22"/>
                    <w:lang w:eastAsia="en-US"/>
                  </w:rPr>
                  <w:t xml:space="preserve">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355812259"/>
      <w:permEnd w:id="1711945500"/>
    </w:tbl>
    <w:p w:rsidR="00DF41B9" w:rsidRPr="00DF41B9" w:rsidRDefault="00DF41B9" w:rsidP="00DF41B9">
      <w:pPr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1"/>
        <w:tblW w:w="0" w:type="auto"/>
        <w:tblInd w:w="-5" w:type="dxa"/>
        <w:tblLook w:val="04A0" w:firstRow="1" w:lastRow="0" w:firstColumn="1" w:lastColumn="0" w:noHBand="0" w:noVBand="1"/>
      </w:tblPr>
      <w:tblGrid>
        <w:gridCol w:w="793"/>
        <w:gridCol w:w="4067"/>
        <w:gridCol w:w="9810"/>
      </w:tblGrid>
      <w:tr w:rsidR="00DF41B9" w:rsidRPr="00DF41B9" w:rsidTr="006E7354">
        <w:trPr>
          <w:trHeight w:val="20"/>
        </w:trPr>
        <w:tc>
          <w:tcPr>
            <w:tcW w:w="793" w:type="dxa"/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7" w:type="dxa"/>
            <w:shd w:val="clear" w:color="auto" w:fill="BFBFBF" w:themeFill="background1" w:themeFillShade="BF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Équipement adapté</w:t>
            </w:r>
          </w:p>
        </w:tc>
        <w:tc>
          <w:tcPr>
            <w:tcW w:w="9810" w:type="dxa"/>
            <w:shd w:val="clear" w:color="auto" w:fill="BFBFBF" w:themeFill="background1" w:themeFillShade="BF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date d’achat, prêt CLSC/ CISSSMO, etc.)</w:t>
            </w:r>
          </w:p>
        </w:tc>
      </w:tr>
      <w:tr w:rsidR="00DF41B9" w:rsidRPr="00DF41B9" w:rsidTr="006E7354">
        <w:trPr>
          <w:trHeight w:val="20"/>
        </w:trPr>
        <w:permStart w:id="1697078754" w:edGrp="everyone" w:colFirst="0" w:colLast="0" w:displacedByCustomXml="next"/>
        <w:permStart w:id="143473441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90849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Appareil auditif 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697078754" w:displacedByCustomXml="next"/>
        <w:permEnd w:id="1434734412" w:displacedByCustomXml="next"/>
        <w:permStart w:id="1148866119" w:edGrp="everyone" w:colFirst="0" w:colLast="0" w:displacedByCustomXml="next"/>
        <w:permStart w:id="435448812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43664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  <w:tcBorders>
                  <w:bottom w:val="single" w:sz="4" w:space="0" w:color="auto"/>
                </w:tcBorders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Prothèses dentaires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148866119" w:displacedByCustomXml="next"/>
        <w:permEnd w:id="435448812" w:displacedByCustomXml="next"/>
        <w:permStart w:id="1247768691" w:edGrp="everyone" w:colFirst="0" w:colLast="0" w:displacedByCustomXml="next"/>
        <w:permStart w:id="38319658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233350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  <w:tcBorders>
                  <w:bottom w:val="single" w:sz="4" w:space="0" w:color="auto"/>
                </w:tcBorders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Lunettes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247768691" w:displacedByCustomXml="next"/>
        <w:permEnd w:id="383196588" w:displacedByCustomXml="next"/>
        <w:permStart w:id="13320666" w:edGrp="everyone" w:colFirst="0" w:colLast="0" w:displacedByCustomXml="next"/>
        <w:permStart w:id="208800270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63777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  <w:tcBorders>
                  <w:bottom w:val="single" w:sz="4" w:space="0" w:color="auto"/>
                </w:tcBorders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Équipement de mobilité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3320666" w:displacedByCustomXml="next"/>
        <w:permEnd w:id="2088002709" w:displacedByCustomXml="next"/>
        <w:permStart w:id="1285384053" w:edGrp="everyone" w:colFirst="0" w:colLast="0" w:displacedByCustomXml="next"/>
        <w:permStart w:id="34230175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88065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  <w:tcBorders>
                  <w:bottom w:val="single" w:sz="4" w:space="0" w:color="auto"/>
                </w:tcBorders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Équipement de nutrition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285384053" w:displacedByCustomXml="next"/>
        <w:permEnd w:id="342301757" w:displacedByCustomXml="next"/>
        <w:permStart w:id="828717394" w:edGrp="everyone" w:colFirst="0" w:colLast="0" w:displacedByCustomXml="next"/>
        <w:permStart w:id="2136307329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527867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  <w:tcBorders>
                  <w:bottom w:val="single" w:sz="4" w:space="0" w:color="auto"/>
                </w:tcBorders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Autres :</w:t>
            </w:r>
          </w:p>
        </w:tc>
        <w:tc>
          <w:tcPr>
            <w:tcW w:w="9810" w:type="dxa"/>
            <w:tcBorders>
              <w:bottom w:val="single" w:sz="4" w:space="0" w:color="auto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2136307329"/>
      <w:permEnd w:id="828717394"/>
      <w:tr w:rsidR="00DF41B9" w:rsidRPr="00DF41B9" w:rsidTr="006E7354">
        <w:trPr>
          <w:trHeight w:val="20"/>
        </w:trPr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10"/>
                <w:szCs w:val="10"/>
              </w:rPr>
            </w:pPr>
          </w:p>
        </w:tc>
        <w:tc>
          <w:tcPr>
            <w:tcW w:w="9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10"/>
                <w:szCs w:val="10"/>
                <w:lang w:eastAsia="en-US"/>
              </w:rPr>
            </w:pPr>
          </w:p>
        </w:tc>
      </w:tr>
      <w:tr w:rsidR="00DF41B9" w:rsidRPr="00DF41B9" w:rsidTr="006E7354">
        <w:trPr>
          <w:trHeight w:val="20"/>
          <w:tblHeader/>
        </w:trPr>
        <w:tc>
          <w:tcPr>
            <w:tcW w:w="79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41B9">
              <w:rPr>
                <w:rFonts w:asciiTheme="minorHAnsi" w:hAnsiTheme="minorHAnsi" w:cstheme="minorHAnsi"/>
                <w:b/>
                <w:sz w:val="20"/>
                <w:szCs w:val="20"/>
              </w:rPr>
              <w:t>Cocher</w:t>
            </w:r>
          </w:p>
        </w:tc>
        <w:tc>
          <w:tcPr>
            <w:tcW w:w="406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Vêtements significatifs, bijoux (supérieur à 100$)</w:t>
            </w:r>
          </w:p>
        </w:tc>
        <w:tc>
          <w:tcPr>
            <w:tcW w:w="981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F41B9" w:rsidRPr="00DF41B9" w:rsidRDefault="00DF41B9" w:rsidP="00DF41B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>Description sommaire (marque, no série, etc.)</w:t>
            </w:r>
          </w:p>
        </w:tc>
      </w:tr>
      <w:tr w:rsidR="00DF41B9" w:rsidRPr="00DF41B9" w:rsidTr="006E7354">
        <w:trPr>
          <w:trHeight w:val="20"/>
        </w:trPr>
        <w:permStart w:id="1170344675" w:edGrp="everyone" w:colFirst="0" w:colLast="0" w:displacedByCustomXml="next"/>
        <w:permStart w:id="589261621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499381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Theme="minorHAnsi" w:eastAsia="MS Gothic" w:hAnsiTheme="minorHAnsi" w:cstheme="min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Bac de rangement (entreposage)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1170344675" w:displacedByCustomXml="next"/>
        <w:permEnd w:id="589261621" w:displacedByCustomXml="next"/>
        <w:permStart w:id="916733573" w:edGrp="everyone" w:colFirst="0" w:colLast="0" w:displacedByCustomXml="next"/>
        <w:permStart w:id="129755072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2103294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Vêtements</w:t>
            </w:r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DF41B9" w:rsidRPr="00DF41B9" w:rsidTr="006E7354">
        <w:trPr>
          <w:trHeight w:val="20"/>
        </w:trPr>
        <w:permEnd w:id="916733573" w:displacedByCustomXml="next"/>
        <w:permEnd w:id="1297550728" w:displacedByCustomXml="next"/>
        <w:permStart w:id="74528317" w:edGrp="everyone" w:colFirst="0" w:colLast="0" w:displacedByCustomXml="next"/>
        <w:permStart w:id="303710138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-1379163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>Bijoux</w:t>
            </w:r>
          </w:p>
        </w:tc>
        <w:tc>
          <w:tcPr>
            <w:tcW w:w="9810" w:type="dxa"/>
          </w:tcPr>
          <w:p w:rsidR="00DF41B9" w:rsidRPr="00DF41B9" w:rsidRDefault="00DF41B9" w:rsidP="00DF41B9"/>
        </w:tc>
      </w:tr>
      <w:tr w:rsidR="00DF41B9" w:rsidRPr="00DF41B9" w:rsidTr="006E7354">
        <w:trPr>
          <w:trHeight w:val="20"/>
        </w:trPr>
        <w:permEnd w:id="74528317" w:displacedByCustomXml="next"/>
        <w:permEnd w:id="303710138" w:displacedByCustomXml="next"/>
        <w:permStart w:id="145256004" w:edGrp="everyone" w:colFirst="0" w:colLast="0" w:displacedByCustomXml="next"/>
        <w:permStart w:id="491214257" w:edGrp="everyone" w:colFirst="2" w:colLast="2" w:displacedByCustomXml="next"/>
        <w:sdt>
          <w:sdtPr>
            <w:rPr>
              <w:rFonts w:asciiTheme="minorHAnsi" w:hAnsiTheme="minorHAnsi" w:cstheme="minorHAnsi"/>
              <w:sz w:val="22"/>
              <w:szCs w:val="22"/>
            </w:rPr>
            <w:id w:val="17426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3" w:type="dxa"/>
              </w:tcPr>
              <w:p w:rsidR="00DF41B9" w:rsidRPr="00DF41B9" w:rsidRDefault="00DF41B9" w:rsidP="00DF41B9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F41B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067" w:type="dxa"/>
          </w:tcPr>
          <w:p w:rsidR="00DF41B9" w:rsidRPr="00DF41B9" w:rsidRDefault="00DF41B9" w:rsidP="00DF41B9">
            <w:pPr>
              <w:tabs>
                <w:tab w:val="left" w:pos="1080"/>
                <w:tab w:val="left" w:pos="288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Autres  :  </w:t>
            </w:r>
            <w:sdt>
              <w:sdtPr>
                <w:rPr>
                  <w:rFonts w:asciiTheme="minorHAnsi" w:eastAsiaTheme="minorHAnsi" w:hAnsiTheme="minorHAnsi" w:cstheme="minorHAnsi"/>
                  <w:sz w:val="22"/>
                  <w:szCs w:val="22"/>
                  <w:lang w:eastAsia="en-US"/>
                </w:rPr>
                <w:id w:val="-2010820108"/>
                <w:placeholder>
                  <w:docPart w:val="09CB3E3EA10F47EA80935F41AB882935"/>
                </w:placeholder>
              </w:sdtPr>
              <w:sdtEndPr/>
              <w:sdtContent>
                <w:r w:rsidRPr="00DF41B9">
                  <w:rPr>
                    <w:rFonts w:asciiTheme="minorHAnsi" w:eastAsiaTheme="minorHAnsi" w:hAnsiTheme="minorHAnsi" w:cstheme="minorHAnsi"/>
                    <w:sz w:val="22"/>
                    <w:szCs w:val="22"/>
                    <w:lang w:eastAsia="en-US"/>
                  </w:rPr>
                  <w:t xml:space="preserve">  </w:t>
                </w:r>
              </w:sdtContent>
            </w:sdt>
          </w:p>
        </w:tc>
        <w:tc>
          <w:tcPr>
            <w:tcW w:w="9810" w:type="dxa"/>
          </w:tcPr>
          <w:p w:rsidR="00DF41B9" w:rsidRPr="00DF41B9" w:rsidRDefault="00DF41B9" w:rsidP="00DF41B9">
            <w:pP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permEnd w:id="491214257"/>
      <w:permEnd w:id="145256004"/>
    </w:tbl>
    <w:p w:rsidR="00DF41B9" w:rsidRDefault="00DF41B9"/>
    <w:p w:rsidR="00DF41B9" w:rsidRDefault="00DF41B9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849"/>
        <w:gridCol w:w="990"/>
        <w:gridCol w:w="5130"/>
      </w:tblGrid>
      <w:tr w:rsidR="00DF41B9" w:rsidRPr="00DF41B9" w:rsidTr="00CB45EF">
        <w:trPr>
          <w:trHeight w:val="737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ind w:right="-10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ermStart w:id="188960536" w:edGrp="everyone" w:colFirst="3" w:colLast="3"/>
            <w:permStart w:id="1456093983" w:edGrp="everyone" w:colFirst="1" w:colLast="1"/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Complété par : </w:t>
            </w:r>
          </w:p>
        </w:tc>
        <w:tc>
          <w:tcPr>
            <w:tcW w:w="6849" w:type="dxa"/>
            <w:tcBorders>
              <w:top w:val="nil"/>
              <w:bottom w:val="single" w:sz="4" w:space="0" w:color="auto"/>
            </w:tcBorders>
            <w:vAlign w:val="bottom"/>
          </w:tcPr>
          <w:p w:rsidR="00DF41B9" w:rsidRPr="00DF41B9" w:rsidRDefault="00C537F4" w:rsidP="00DF41B9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érer votre signature électronique"/>
                <w:tag w:val="Insérer votre signature électronique"/>
                <w:id w:val="-1491947998"/>
                <w:showingPlcHdr/>
                <w:picture/>
              </w:sdtPr>
              <w:sdtEndPr/>
              <w:sdtContent>
                <w:r w:rsidR="00DF41B9" w:rsidRPr="00DF41B9">
                  <w:rPr>
                    <w:rFonts w:asciiTheme="minorHAnsi" w:hAnsiTheme="minorHAnsi" w:cstheme="minorHAnsi"/>
                    <w:noProof/>
                    <w:sz w:val="22"/>
                    <w:szCs w:val="22"/>
                  </w:rPr>
                  <w:drawing>
                    <wp:inline distT="0" distB="0" distL="0" distR="0" wp14:anchorId="02467E81" wp14:editId="656FC02D">
                      <wp:extent cx="902027" cy="450850"/>
                      <wp:effectExtent l="0" t="0" r="0" b="6350"/>
                      <wp:docPr id="1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2531" cy="456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DF41B9" w:rsidRPr="00DF41B9" w:rsidRDefault="00C537F4" w:rsidP="00DF41B9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Apposez la signature manuscrite"/>
                <w:tag w:val="Apposez la signature manuscrite"/>
                <w:id w:val="-1459552249"/>
                <w:placeholder>
                  <w:docPart w:val="9B9A4EBF21A4403C938FE4512F4863A6"/>
                </w:placeholder>
                <w:showingPlcHdr/>
              </w:sdtPr>
              <w:sdtEndPr/>
              <w:sdtContent>
                <w:r w:rsidR="00DF41B9" w:rsidRPr="00CB45EF">
                  <w:rPr>
                    <w:rFonts w:asciiTheme="minorHAnsi" w:hAnsiTheme="minorHAnsi" w:cstheme="minorHAnsi"/>
                    <w:color w:val="808080"/>
                    <w:sz w:val="22"/>
                    <w:szCs w:val="22"/>
                  </w:rPr>
                  <w:t xml:space="preserve">   </w:t>
                </w:r>
              </w:sdtContent>
            </w:sdt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41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290408441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130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DF41B9" w:rsidRPr="00DF41B9" w:rsidRDefault="00CB45EF" w:rsidP="00CB45EF">
                <w:pPr>
                  <w:keepNext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CB45EF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  </w:t>
                </w:r>
              </w:p>
            </w:tc>
          </w:sdtContent>
        </w:sdt>
      </w:tr>
      <w:permEnd w:id="188960536"/>
      <w:permEnd w:id="1456093983"/>
      <w:tr w:rsidR="00DF41B9" w:rsidRPr="00DF41B9" w:rsidTr="00CB45EF">
        <w:trPr>
          <w:trHeight w:val="53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6849" w:type="dxa"/>
            <w:tcBorders>
              <w:top w:val="single" w:sz="4" w:space="0" w:color="auto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tabs>
                <w:tab w:val="left" w:pos="2520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F41B9">
              <w:rPr>
                <w:rFonts w:asciiTheme="minorHAnsi" w:hAnsiTheme="minorHAnsi" w:cstheme="minorHAnsi"/>
                <w:i/>
                <w:sz w:val="16"/>
                <w:szCs w:val="16"/>
              </w:rPr>
              <w:t>Signature et titre</w:t>
            </w:r>
          </w:p>
        </w:tc>
        <w:tc>
          <w:tcPr>
            <w:tcW w:w="990" w:type="dxa"/>
            <w:tcBorders>
              <w:top w:val="nil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0" w:type="dxa"/>
            <w:tcBorders>
              <w:top w:val="single" w:sz="4" w:space="0" w:color="auto"/>
              <w:bottom w:val="nil"/>
            </w:tcBorders>
            <w:vAlign w:val="bottom"/>
          </w:tcPr>
          <w:p w:rsidR="00DF41B9" w:rsidRPr="00DF41B9" w:rsidRDefault="00DF41B9" w:rsidP="00DF41B9">
            <w:pPr>
              <w:keepNext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F41B9">
              <w:rPr>
                <w:rFonts w:asciiTheme="minorHAnsi" w:hAnsiTheme="minorHAnsi" w:cstheme="minorHAnsi"/>
                <w:sz w:val="16"/>
                <w:szCs w:val="16"/>
              </w:rPr>
              <w:t xml:space="preserve">                </w:t>
            </w:r>
            <w:r w:rsidRPr="00DF41B9">
              <w:rPr>
                <w:rFonts w:asciiTheme="minorHAnsi" w:hAnsiTheme="minorHAnsi" w:cstheme="minorHAnsi"/>
                <w:i/>
                <w:sz w:val="16"/>
                <w:szCs w:val="16"/>
              </w:rPr>
              <w:t>aaaa-mm-jj</w:t>
            </w:r>
          </w:p>
        </w:tc>
      </w:tr>
    </w:tbl>
    <w:p w:rsidR="00DF41B9" w:rsidRPr="00DF41B9" w:rsidRDefault="00DF41B9" w:rsidP="00CB45EF">
      <w:pPr>
        <w:tabs>
          <w:tab w:val="left" w:pos="2520"/>
        </w:tabs>
        <w:rPr>
          <w:rFonts w:asciiTheme="minorHAnsi" w:hAnsiTheme="minorHAnsi" w:cstheme="minorHAnsi"/>
          <w:sz w:val="22"/>
          <w:szCs w:val="22"/>
        </w:rPr>
      </w:pPr>
      <w:bookmarkStart w:id="6" w:name="_GoBack"/>
      <w:bookmarkEnd w:id="6"/>
    </w:p>
    <w:sectPr w:rsidR="00DF41B9" w:rsidRPr="00DF41B9" w:rsidSect="00C0753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5840" w:h="12240" w:orient="landscape"/>
      <w:pgMar w:top="1276" w:right="567" w:bottom="232" w:left="567" w:header="7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20" w:rsidRDefault="00B32F20" w:rsidP="0081257E">
      <w:r>
        <w:separator/>
      </w:r>
    </w:p>
  </w:endnote>
  <w:endnote w:type="continuationSeparator" w:id="0">
    <w:p w:rsidR="00B32F20" w:rsidRDefault="00B32F20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D31CD" w:rsidRPr="001D31C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126577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3E8D03D" wp14:editId="1589755A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B45EF" w:rsidRDefault="00CB45EF" w:rsidP="00CB45E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INVENTAIRE DES BIENS PERSONNELS</w:t>
                          </w:r>
                        </w:p>
                        <w:p w:rsidR="00CB45EF" w:rsidRPr="00783D34" w:rsidRDefault="00CB45EF" w:rsidP="00CB45E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POUR L’USAGER HÉBERGÉ RI-RTF RAC DE LA DPD</w:t>
                          </w:r>
                        </w:p>
                        <w:p w:rsidR="00126577" w:rsidRPr="00783D34" w:rsidRDefault="00126577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E8D03D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6" type="#_x0000_t202" style="position:absolute;margin-left:0;margin-top:562pt;width:255.1pt;height:30.9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" filled="f" stroked="f" strokeweight=".5pt">
              <v:textbox>
                <w:txbxContent>
                  <w:p w:rsidR="00CB45EF" w:rsidRDefault="00CB45EF" w:rsidP="00CB45EF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INVENTAIRE DES BIENS PERSONNELS</w:t>
                    </w:r>
                  </w:p>
                  <w:p w:rsidR="00CB45EF" w:rsidRPr="00783D34" w:rsidRDefault="00CB45EF" w:rsidP="00CB45EF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POUR L’USAGER HÉBERGÉ RI-RTF RAC DE LA DPD</w:t>
                    </w:r>
                  </w:p>
                  <w:p w:rsidR="00126577" w:rsidRPr="00783D34" w:rsidRDefault="00126577" w:rsidP="001265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9F0AF9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9429750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1955746800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195574680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0;margin-top:742.5pt;width:255.1pt;height:30.9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" filled="f" stroked="f" strokeweight=".5pt">
              <v:textbox>
                <w:txbxContent>
                  <w:p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1955746800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1955746800"/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:rsidR="00EE71AF" w:rsidRPr="009241CF" w:rsidRDefault="00483754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CB45EF">
      <w:rPr>
        <w:rFonts w:asciiTheme="minorHAnsi" w:hAnsiTheme="minorHAnsi" w:cstheme="minorHAnsi"/>
        <w:sz w:val="20"/>
        <w:szCs w:val="20"/>
      </w:rPr>
      <w:t>60469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7D0D5B">
      <w:rPr>
        <w:rFonts w:asciiTheme="minorHAnsi" w:hAnsiTheme="minorHAnsi" w:cstheme="minorHAnsi"/>
        <w:sz w:val="15"/>
        <w:szCs w:val="15"/>
      </w:rPr>
      <w:t>(</w:t>
    </w:r>
    <w:r w:rsidR="00CB45EF">
      <w:rPr>
        <w:rFonts w:asciiTheme="minorHAnsi" w:hAnsiTheme="minorHAnsi" w:cstheme="minorHAnsi"/>
        <w:sz w:val="15"/>
        <w:szCs w:val="15"/>
      </w:rPr>
      <w:t>2021-12</w:t>
    </w:r>
    <w:r w:rsidRPr="007D0D5B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C537F4" w:rsidRPr="00C537F4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C537F4" w:rsidRPr="00C537F4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126577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E8D03D" wp14:editId="1589755A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126577" w:rsidRDefault="00CB45EF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INVENTAIRE DES BIENS PERSONNELS</w:t>
                          </w:r>
                        </w:p>
                        <w:p w:rsidR="00CB45EF" w:rsidRPr="00783D34" w:rsidRDefault="00CB45EF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POUR L’USAGER HÉBERGÉ RI-RTF RAC DE LA DPD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E8D03D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8" type="#_x0000_t202" style="position:absolute;margin-left:0;margin-top:562pt;width:255.1pt;height:30.9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" filled="f" stroked="f" strokeweight=".5pt">
              <v:textbox>
                <w:txbxContent>
                  <w:p w:rsidR="00126577" w:rsidRDefault="00CB45EF" w:rsidP="001265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INVENTAIRE DES BIENS PERSONNELS</w:t>
                    </w:r>
                  </w:p>
                  <w:p w:rsidR="00CB45EF" w:rsidRPr="00783D34" w:rsidRDefault="00CB45EF" w:rsidP="001265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POUR L’USAGER HÉBERGÉ RI-RTF RAC DE LA DPD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F0AF9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9408160</wp:posOffset>
              </wp:positionV>
              <wp:extent cx="3240000" cy="392400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F0AF9" w:rsidRPr="00783D34" w:rsidRDefault="009F0AF9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410937204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410937204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9" type="#_x0000_t202" style="position:absolute;margin-left:0;margin-top:740.8pt;width:255.1pt;height:30.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" filled="f" stroked="f" strokeweight=".5pt">
              <v:textbox>
                <w:txbxContent>
                  <w:p w:rsidR="009F0AF9" w:rsidRPr="00783D34" w:rsidRDefault="009F0AF9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410937204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410937204"/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483754" w:rsidP="00126577">
    <w:pPr>
      <w:pStyle w:val="Pieddepage"/>
      <w:tabs>
        <w:tab w:val="clear" w:pos="4320"/>
        <w:tab w:val="clear" w:pos="8640"/>
        <w:tab w:val="center" w:pos="5245"/>
        <w:tab w:val="left" w:pos="5489"/>
        <w:tab w:val="right" w:pos="14706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CB45EF">
      <w:rPr>
        <w:rFonts w:asciiTheme="minorHAnsi" w:hAnsiTheme="minorHAnsi" w:cstheme="minorHAnsi"/>
        <w:sz w:val="20"/>
        <w:szCs w:val="20"/>
      </w:rPr>
      <w:t>60469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015646">
      <w:rPr>
        <w:rFonts w:asciiTheme="minorHAnsi" w:hAnsiTheme="minorHAnsi" w:cstheme="minorHAnsi"/>
        <w:sz w:val="15"/>
        <w:szCs w:val="15"/>
      </w:rPr>
      <w:t>(</w:t>
    </w:r>
    <w:r w:rsidR="00CB45EF">
      <w:rPr>
        <w:rFonts w:asciiTheme="minorHAnsi" w:hAnsiTheme="minorHAnsi" w:cstheme="minorHAnsi"/>
        <w:sz w:val="15"/>
        <w:szCs w:val="15"/>
      </w:rPr>
      <w:t>2021-12</w:t>
    </w:r>
    <w:r w:rsidRPr="00015646">
      <w:rPr>
        <w:rFonts w:asciiTheme="minorHAnsi" w:hAnsiTheme="minorHAnsi" w:cstheme="minorHAnsi"/>
        <w:sz w:val="15"/>
        <w:szCs w:val="15"/>
      </w:rPr>
      <w:t>)</w:t>
    </w:r>
    <w:r w:rsidR="002528A7">
      <w:rPr>
        <w:rFonts w:asciiTheme="minorHAnsi" w:hAnsiTheme="minorHAnsi" w:cstheme="minorHAnsi"/>
        <w:sz w:val="15"/>
        <w:szCs w:val="15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126577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C537F4" w:rsidRPr="00C537F4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C537F4" w:rsidRPr="00C537F4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20" w:rsidRDefault="00B32F20" w:rsidP="0081257E">
      <w:r>
        <w:separator/>
      </w:r>
    </w:p>
  </w:footnote>
  <w:footnote w:type="continuationSeparator" w:id="0">
    <w:p w:rsidR="00B32F20" w:rsidRDefault="00B32F20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349459160"/>
        <w:placeholder>
          <w:docPart w:val="262CC7DB9AF24AC188B7B1582CEFBD35"/>
        </w:placeholder>
      </w:sdtPr>
      <w:sdtEndPr/>
      <w:sdtContent/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-1745257081"/>
        <w:placeholder>
          <w:docPart w:val="F91E4F6A6D2A4687847DA231E72666FA"/>
        </w:placeholder>
      </w:sdtPr>
      <w:sdtEndPr/>
      <w:sdtContent>
        <w:r w:rsidR="001D31CD" w:rsidRPr="00222808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CC" w:rsidRPr="00483754" w:rsidRDefault="00062CCC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Prénom : 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</w:instrText>
    </w:r>
    <w:r w:rsidR="0059389E"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658899491"/>
        <w:placeholder>
          <w:docPart w:val="6FFF610D593A4ADABC313AB6CA5F39CA"/>
        </w:placeholder>
      </w:sdtPr>
      <w:sdtEndPr/>
      <w:sdtContent/>
    </w:sdt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 w:rsidR="0059389E">
      <w:rPr>
        <w:rFonts w:asciiTheme="minorHAnsi" w:hAnsiTheme="minorHAnsi" w:cstheme="minorHAnsi"/>
        <w:color w:val="000000" w:themeColor="text1"/>
        <w:sz w:val="20"/>
        <w:szCs w:val="20"/>
      </w:rPr>
      <w:t xml:space="preserve">  </w: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NoDossier \h </w:instrText>
    </w:r>
    <w:r w:rsidR="0059389E"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20"/>
          <w:szCs w:val="20"/>
        </w:rPr>
        <w:alias w:val="Dossier"/>
        <w:tag w:val="No dossier"/>
        <w:id w:val="566307204"/>
        <w:placeholder>
          <w:docPart w:val="70EC4F540F7F40058245F90CCE2D4371"/>
        </w:placeholder>
      </w:sdtPr>
      <w:sdtEndPr>
        <w:rPr>
          <w:rFonts w:asciiTheme="minorHAnsi" w:hAnsiTheme="minorHAnsi" w:cstheme="minorHAnsi"/>
        </w:rPr>
      </w:sdtEndPr>
      <w:sdtContent>
        <w:r w:rsidR="001D31CD" w:rsidRPr="001D31CD">
          <w:rPr>
            <w:rFonts w:asciiTheme="minorHAnsi" w:hAnsiTheme="minorHAnsi" w:cstheme="minorHAnsi"/>
            <w:color w:val="000000" w:themeColor="text1"/>
            <w:sz w:val="20"/>
            <w:szCs w:val="20"/>
          </w:rPr>
          <w:t xml:space="preserve">    </w:t>
        </w:r>
      </w:sdtContent>
    </w:sdt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:rsidR="00DD133D" w:rsidRPr="00F67939" w:rsidRDefault="00DD133D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pG9pWE72E7SV6xyEt+UIbNTHv2S9GYJVf0Ds9gc33Waumfbfxm+7q4v7J/JB8hb0zqQXMn63/tNdfeK++7WYkQ==" w:salt="G7mXYGib6mI6Zn/9lQSzr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235F9"/>
    <w:rsid w:val="0003089E"/>
    <w:rsid w:val="00036644"/>
    <w:rsid w:val="00044260"/>
    <w:rsid w:val="00056477"/>
    <w:rsid w:val="00061115"/>
    <w:rsid w:val="00062CCC"/>
    <w:rsid w:val="000653C6"/>
    <w:rsid w:val="00065CB5"/>
    <w:rsid w:val="00067E90"/>
    <w:rsid w:val="00081719"/>
    <w:rsid w:val="00081E4F"/>
    <w:rsid w:val="000949A4"/>
    <w:rsid w:val="00094D01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14C53"/>
    <w:rsid w:val="00121C81"/>
    <w:rsid w:val="00126577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7585B"/>
    <w:rsid w:val="00193617"/>
    <w:rsid w:val="00194790"/>
    <w:rsid w:val="001B6ADB"/>
    <w:rsid w:val="001D31CD"/>
    <w:rsid w:val="001E4106"/>
    <w:rsid w:val="001E567C"/>
    <w:rsid w:val="001F086F"/>
    <w:rsid w:val="001F1ED6"/>
    <w:rsid w:val="001F7ED1"/>
    <w:rsid w:val="00222808"/>
    <w:rsid w:val="00230283"/>
    <w:rsid w:val="00233C49"/>
    <w:rsid w:val="00240B84"/>
    <w:rsid w:val="002454D8"/>
    <w:rsid w:val="002528A7"/>
    <w:rsid w:val="002620A6"/>
    <w:rsid w:val="00263F52"/>
    <w:rsid w:val="00267C88"/>
    <w:rsid w:val="00293EC9"/>
    <w:rsid w:val="00295818"/>
    <w:rsid w:val="00295F2F"/>
    <w:rsid w:val="002964F0"/>
    <w:rsid w:val="00297260"/>
    <w:rsid w:val="002C0510"/>
    <w:rsid w:val="002C5CEB"/>
    <w:rsid w:val="002D207C"/>
    <w:rsid w:val="002D35EB"/>
    <w:rsid w:val="002D4BDA"/>
    <w:rsid w:val="002E3D54"/>
    <w:rsid w:val="00301BAB"/>
    <w:rsid w:val="00336BCB"/>
    <w:rsid w:val="0035045E"/>
    <w:rsid w:val="00350718"/>
    <w:rsid w:val="00366A5E"/>
    <w:rsid w:val="00367527"/>
    <w:rsid w:val="00367C4C"/>
    <w:rsid w:val="003724A3"/>
    <w:rsid w:val="00373D89"/>
    <w:rsid w:val="003A3F6A"/>
    <w:rsid w:val="003A6F43"/>
    <w:rsid w:val="003B414D"/>
    <w:rsid w:val="003C32DB"/>
    <w:rsid w:val="003F3BBB"/>
    <w:rsid w:val="0040693B"/>
    <w:rsid w:val="004246FA"/>
    <w:rsid w:val="0045258B"/>
    <w:rsid w:val="00454637"/>
    <w:rsid w:val="00460096"/>
    <w:rsid w:val="00465EBD"/>
    <w:rsid w:val="00466CA4"/>
    <w:rsid w:val="00475947"/>
    <w:rsid w:val="00483754"/>
    <w:rsid w:val="00486DB0"/>
    <w:rsid w:val="00487374"/>
    <w:rsid w:val="004A634E"/>
    <w:rsid w:val="004A7727"/>
    <w:rsid w:val="004B2D7F"/>
    <w:rsid w:val="004D5723"/>
    <w:rsid w:val="00516F7E"/>
    <w:rsid w:val="005222EB"/>
    <w:rsid w:val="00542331"/>
    <w:rsid w:val="0055248C"/>
    <w:rsid w:val="00562D85"/>
    <w:rsid w:val="0057158C"/>
    <w:rsid w:val="005846D0"/>
    <w:rsid w:val="0059389E"/>
    <w:rsid w:val="005A0C13"/>
    <w:rsid w:val="005D6700"/>
    <w:rsid w:val="005F5E7B"/>
    <w:rsid w:val="00605F48"/>
    <w:rsid w:val="006203E9"/>
    <w:rsid w:val="00621FCD"/>
    <w:rsid w:val="00635CE6"/>
    <w:rsid w:val="00644EF4"/>
    <w:rsid w:val="006474AC"/>
    <w:rsid w:val="006505B5"/>
    <w:rsid w:val="00652BD9"/>
    <w:rsid w:val="00652EA1"/>
    <w:rsid w:val="0066417B"/>
    <w:rsid w:val="00670347"/>
    <w:rsid w:val="0067158A"/>
    <w:rsid w:val="00672AD8"/>
    <w:rsid w:val="006859C3"/>
    <w:rsid w:val="006B00A8"/>
    <w:rsid w:val="006B68DF"/>
    <w:rsid w:val="006C1432"/>
    <w:rsid w:val="006C1EF6"/>
    <w:rsid w:val="006C3A24"/>
    <w:rsid w:val="006C647A"/>
    <w:rsid w:val="006D33A8"/>
    <w:rsid w:val="006D4D5E"/>
    <w:rsid w:val="006E7354"/>
    <w:rsid w:val="0070575F"/>
    <w:rsid w:val="00711015"/>
    <w:rsid w:val="00716CB5"/>
    <w:rsid w:val="00736508"/>
    <w:rsid w:val="0075376B"/>
    <w:rsid w:val="00775EF5"/>
    <w:rsid w:val="007824FE"/>
    <w:rsid w:val="00787995"/>
    <w:rsid w:val="00790C07"/>
    <w:rsid w:val="00794F54"/>
    <w:rsid w:val="00796F7D"/>
    <w:rsid w:val="0079796A"/>
    <w:rsid w:val="007C0A74"/>
    <w:rsid w:val="007C3370"/>
    <w:rsid w:val="007C4940"/>
    <w:rsid w:val="007D0D5B"/>
    <w:rsid w:val="007E57DE"/>
    <w:rsid w:val="007E7941"/>
    <w:rsid w:val="0081257E"/>
    <w:rsid w:val="00815A91"/>
    <w:rsid w:val="008273AD"/>
    <w:rsid w:val="00835D55"/>
    <w:rsid w:val="00840968"/>
    <w:rsid w:val="0084540F"/>
    <w:rsid w:val="008534DE"/>
    <w:rsid w:val="00854761"/>
    <w:rsid w:val="00854C5B"/>
    <w:rsid w:val="00861A99"/>
    <w:rsid w:val="00866906"/>
    <w:rsid w:val="00870797"/>
    <w:rsid w:val="0088001D"/>
    <w:rsid w:val="0088545A"/>
    <w:rsid w:val="008A3E0C"/>
    <w:rsid w:val="008E7BC4"/>
    <w:rsid w:val="00901236"/>
    <w:rsid w:val="00901E58"/>
    <w:rsid w:val="00912469"/>
    <w:rsid w:val="009210E9"/>
    <w:rsid w:val="00921A22"/>
    <w:rsid w:val="00922C0E"/>
    <w:rsid w:val="00923D1E"/>
    <w:rsid w:val="009241CF"/>
    <w:rsid w:val="0092520D"/>
    <w:rsid w:val="0093368C"/>
    <w:rsid w:val="00933CF8"/>
    <w:rsid w:val="00942D0E"/>
    <w:rsid w:val="00957446"/>
    <w:rsid w:val="009917D6"/>
    <w:rsid w:val="009A62B7"/>
    <w:rsid w:val="009B7034"/>
    <w:rsid w:val="009C6461"/>
    <w:rsid w:val="009E58DF"/>
    <w:rsid w:val="009F0AF9"/>
    <w:rsid w:val="009F1CB4"/>
    <w:rsid w:val="00A073D7"/>
    <w:rsid w:val="00A24AFD"/>
    <w:rsid w:val="00A26C39"/>
    <w:rsid w:val="00A314B0"/>
    <w:rsid w:val="00A33CEF"/>
    <w:rsid w:val="00A36142"/>
    <w:rsid w:val="00A3641D"/>
    <w:rsid w:val="00A45A0C"/>
    <w:rsid w:val="00A4782E"/>
    <w:rsid w:val="00A530F1"/>
    <w:rsid w:val="00A729F1"/>
    <w:rsid w:val="00A77D58"/>
    <w:rsid w:val="00A77FD9"/>
    <w:rsid w:val="00A80A76"/>
    <w:rsid w:val="00A84698"/>
    <w:rsid w:val="00A90CAF"/>
    <w:rsid w:val="00A94F33"/>
    <w:rsid w:val="00A96E54"/>
    <w:rsid w:val="00AA09CD"/>
    <w:rsid w:val="00AB1AE0"/>
    <w:rsid w:val="00AB7CE7"/>
    <w:rsid w:val="00AC1E58"/>
    <w:rsid w:val="00AC7CEE"/>
    <w:rsid w:val="00AD1294"/>
    <w:rsid w:val="00AD43E6"/>
    <w:rsid w:val="00AD5DB0"/>
    <w:rsid w:val="00AD7EA0"/>
    <w:rsid w:val="00AE5772"/>
    <w:rsid w:val="00B04317"/>
    <w:rsid w:val="00B06495"/>
    <w:rsid w:val="00B06CF8"/>
    <w:rsid w:val="00B129DC"/>
    <w:rsid w:val="00B12B24"/>
    <w:rsid w:val="00B14297"/>
    <w:rsid w:val="00B21AF3"/>
    <w:rsid w:val="00B31D8E"/>
    <w:rsid w:val="00B32F20"/>
    <w:rsid w:val="00B32F68"/>
    <w:rsid w:val="00B349D4"/>
    <w:rsid w:val="00B44F24"/>
    <w:rsid w:val="00B700E0"/>
    <w:rsid w:val="00B728A7"/>
    <w:rsid w:val="00B77F7F"/>
    <w:rsid w:val="00B90138"/>
    <w:rsid w:val="00BA5ED2"/>
    <w:rsid w:val="00BD08CA"/>
    <w:rsid w:val="00BD5E67"/>
    <w:rsid w:val="00BF6BB8"/>
    <w:rsid w:val="00C00059"/>
    <w:rsid w:val="00C0753F"/>
    <w:rsid w:val="00C33713"/>
    <w:rsid w:val="00C34636"/>
    <w:rsid w:val="00C409F5"/>
    <w:rsid w:val="00C4574E"/>
    <w:rsid w:val="00C509E3"/>
    <w:rsid w:val="00C537F4"/>
    <w:rsid w:val="00C5634E"/>
    <w:rsid w:val="00C57CA3"/>
    <w:rsid w:val="00C615F6"/>
    <w:rsid w:val="00C73F37"/>
    <w:rsid w:val="00C74744"/>
    <w:rsid w:val="00C83E84"/>
    <w:rsid w:val="00C844CD"/>
    <w:rsid w:val="00C977FD"/>
    <w:rsid w:val="00CA35C1"/>
    <w:rsid w:val="00CA5268"/>
    <w:rsid w:val="00CA6890"/>
    <w:rsid w:val="00CB09C3"/>
    <w:rsid w:val="00CB45EF"/>
    <w:rsid w:val="00CB76D6"/>
    <w:rsid w:val="00CC0874"/>
    <w:rsid w:val="00CC2533"/>
    <w:rsid w:val="00CC7EFA"/>
    <w:rsid w:val="00CD7540"/>
    <w:rsid w:val="00CE02A6"/>
    <w:rsid w:val="00D16A65"/>
    <w:rsid w:val="00D2162B"/>
    <w:rsid w:val="00D30664"/>
    <w:rsid w:val="00D42ECE"/>
    <w:rsid w:val="00D44678"/>
    <w:rsid w:val="00D45066"/>
    <w:rsid w:val="00D62FA3"/>
    <w:rsid w:val="00D631BA"/>
    <w:rsid w:val="00D6524F"/>
    <w:rsid w:val="00D65817"/>
    <w:rsid w:val="00D658C1"/>
    <w:rsid w:val="00D83339"/>
    <w:rsid w:val="00D94066"/>
    <w:rsid w:val="00DA6155"/>
    <w:rsid w:val="00DB5E8C"/>
    <w:rsid w:val="00DC40B8"/>
    <w:rsid w:val="00DD133D"/>
    <w:rsid w:val="00DD3A14"/>
    <w:rsid w:val="00DE0EC9"/>
    <w:rsid w:val="00DF095A"/>
    <w:rsid w:val="00DF41B9"/>
    <w:rsid w:val="00E10066"/>
    <w:rsid w:val="00E16883"/>
    <w:rsid w:val="00E31139"/>
    <w:rsid w:val="00E31171"/>
    <w:rsid w:val="00E3667F"/>
    <w:rsid w:val="00E37A0D"/>
    <w:rsid w:val="00E53834"/>
    <w:rsid w:val="00E610B4"/>
    <w:rsid w:val="00E77021"/>
    <w:rsid w:val="00E84264"/>
    <w:rsid w:val="00EA2FBB"/>
    <w:rsid w:val="00EA7032"/>
    <w:rsid w:val="00EB10B5"/>
    <w:rsid w:val="00EB67A8"/>
    <w:rsid w:val="00EC1D23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256C2"/>
    <w:rsid w:val="00F3308D"/>
    <w:rsid w:val="00F33764"/>
    <w:rsid w:val="00F41733"/>
    <w:rsid w:val="00F47B4E"/>
    <w:rsid w:val="00F52944"/>
    <w:rsid w:val="00F614F9"/>
    <w:rsid w:val="00F67939"/>
    <w:rsid w:val="00F72CF4"/>
    <w:rsid w:val="00F7382F"/>
    <w:rsid w:val="00F90CC8"/>
    <w:rsid w:val="00FA1BA3"/>
    <w:rsid w:val="00FB0BA9"/>
    <w:rsid w:val="00FC566B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D795BE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  <w:style w:type="table" w:customStyle="1" w:styleId="Grilledutableau1">
    <w:name w:val="Grille du tableau1"/>
    <w:basedOn w:val="TableauNormal"/>
    <w:next w:val="Grilledutableau"/>
    <w:rsid w:val="00DF4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1E6ACB" w:rsidP="001E6ACB">
          <w:pPr>
            <w:pStyle w:val="ED8A77C8848E42DC82581E55789A7D727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1E6ACB" w:rsidP="001E6ACB">
          <w:pPr>
            <w:pStyle w:val="25205ABEDF2F44C3B0EF1E2F95BECEAE1"/>
          </w:pPr>
          <w:r>
            <w:rPr>
              <w:rStyle w:val="Textedelespacerserv"/>
              <w:rFonts w:eastAsiaTheme="minorHAnsi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2CC7DB9AF24AC188B7B1582CEFBD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B9527-2937-4525-B9BB-5B65DA05ABBF}"/>
      </w:docPartPr>
      <w:docPartBody>
        <w:p w:rsidR="00974F6B" w:rsidRDefault="00990DB0" w:rsidP="00990DB0">
          <w:pPr>
            <w:pStyle w:val="262CC7DB9AF24AC188B7B1582CEFBD35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F91E4F6A6D2A4687847DA231E7266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48FB2A-459F-46C2-B661-27E1FE15C835}"/>
      </w:docPartPr>
      <w:docPartBody>
        <w:p w:rsidR="00974F6B" w:rsidRDefault="00990DB0" w:rsidP="00990DB0">
          <w:pPr>
            <w:pStyle w:val="F91E4F6A6D2A4687847DA231E72666F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FF610D593A4ADABC313AB6CA5F39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3FBA73-37BB-49DA-9806-6232480CB3F1}"/>
      </w:docPartPr>
      <w:docPartBody>
        <w:p w:rsidR="00974F6B" w:rsidRDefault="00990DB0" w:rsidP="00990DB0">
          <w:pPr>
            <w:pStyle w:val="6FFF610D593A4ADABC313AB6CA5F39CA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70EC4F540F7F40058245F90CCE2D43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335A4E-A1D8-4168-A819-40AE947B5DEF}"/>
      </w:docPartPr>
      <w:docPartBody>
        <w:p w:rsidR="00974F6B" w:rsidRDefault="00990DB0" w:rsidP="00990DB0">
          <w:pPr>
            <w:pStyle w:val="70EC4F540F7F40058245F90CCE2D437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D091D05A994C2988C6BCCA7A1D1F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693FEA-8E32-41CC-8F69-B08F01684BEF}"/>
      </w:docPartPr>
      <w:docPartBody>
        <w:p w:rsidR="001E0103" w:rsidRDefault="007F45B7" w:rsidP="007F45B7">
          <w:pPr>
            <w:pStyle w:val="4FD091D05A994C2988C6BCCA7A1D1FBC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05D2584680D4448A46E964195A3A5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D10B51-DF06-4632-B63D-591FD446AB46}"/>
      </w:docPartPr>
      <w:docPartBody>
        <w:p w:rsidR="001E0103" w:rsidRDefault="007F45B7" w:rsidP="007F45B7">
          <w:pPr>
            <w:pStyle w:val="205D2584680D4448A46E964195A3A534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01F8B402244C54B060799BA35F3F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F337DA-DFF0-4C58-BBD4-2FF0E428AE96}"/>
      </w:docPartPr>
      <w:docPartBody>
        <w:p w:rsidR="001E0103" w:rsidRDefault="007F45B7" w:rsidP="007F45B7">
          <w:pPr>
            <w:pStyle w:val="0E01F8B402244C54B060799BA35F3F7F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652840F9224D9189E86045359BAD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01D4F5-0E37-40B5-83D1-533AC1DA1728}"/>
      </w:docPartPr>
      <w:docPartBody>
        <w:p w:rsidR="001E0103" w:rsidRDefault="007F45B7" w:rsidP="007F45B7">
          <w:pPr>
            <w:pStyle w:val="F6652840F9224D9189E86045359BADD8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098FC863CF44C09ECDDD89CEAB08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2B7B2D-36A1-4F04-A58E-43D86686E2C2}"/>
      </w:docPartPr>
      <w:docPartBody>
        <w:p w:rsidR="001E0103" w:rsidRDefault="007F45B7" w:rsidP="007F45B7">
          <w:pPr>
            <w:pStyle w:val="13098FC863CF44C09ECDDD89CEAB08AA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CB3E3EA10F47EA80935F41AB8829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342EBE-3407-4B55-A2E0-717252D80091}"/>
      </w:docPartPr>
      <w:docPartBody>
        <w:p w:rsidR="001E0103" w:rsidRDefault="007F45B7" w:rsidP="007F45B7">
          <w:pPr>
            <w:pStyle w:val="09CB3E3EA10F47EA80935F41AB882935"/>
          </w:pPr>
          <w:r w:rsidRPr="009077A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9A4EBF21A4403C938FE4512F486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6671C5-5F13-438B-8593-32D9CC3837EE}"/>
      </w:docPartPr>
      <w:docPartBody>
        <w:p w:rsidR="001E0103" w:rsidRDefault="007F45B7" w:rsidP="007F45B7">
          <w:pPr>
            <w:pStyle w:val="9B9A4EBF21A4403C938FE4512F4863A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E774B5-4C84-445E-8762-92A527CD79CE}"/>
      </w:docPartPr>
      <w:docPartBody>
        <w:p w:rsidR="001E0103" w:rsidRDefault="007F45B7">
          <w:r w:rsidRPr="00AB65AB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9208C"/>
    <w:rsid w:val="000F2688"/>
    <w:rsid w:val="00155FE5"/>
    <w:rsid w:val="00180C64"/>
    <w:rsid w:val="001A1EA5"/>
    <w:rsid w:val="001E0103"/>
    <w:rsid w:val="001E6ACB"/>
    <w:rsid w:val="002040CD"/>
    <w:rsid w:val="00262F32"/>
    <w:rsid w:val="0032380C"/>
    <w:rsid w:val="00331F5D"/>
    <w:rsid w:val="0034005E"/>
    <w:rsid w:val="003421FF"/>
    <w:rsid w:val="00390341"/>
    <w:rsid w:val="003B161F"/>
    <w:rsid w:val="003D0B41"/>
    <w:rsid w:val="004627D0"/>
    <w:rsid w:val="00484F98"/>
    <w:rsid w:val="00652381"/>
    <w:rsid w:val="006A0B0F"/>
    <w:rsid w:val="006C0C0E"/>
    <w:rsid w:val="006D63C9"/>
    <w:rsid w:val="00772253"/>
    <w:rsid w:val="007F45B7"/>
    <w:rsid w:val="008243CE"/>
    <w:rsid w:val="00845138"/>
    <w:rsid w:val="00870303"/>
    <w:rsid w:val="00885577"/>
    <w:rsid w:val="00885A72"/>
    <w:rsid w:val="00894261"/>
    <w:rsid w:val="008B54D0"/>
    <w:rsid w:val="008E1391"/>
    <w:rsid w:val="008E280D"/>
    <w:rsid w:val="009247D8"/>
    <w:rsid w:val="00930B30"/>
    <w:rsid w:val="009468F7"/>
    <w:rsid w:val="009558B8"/>
    <w:rsid w:val="00974ED7"/>
    <w:rsid w:val="00974F6B"/>
    <w:rsid w:val="00983D6E"/>
    <w:rsid w:val="00990DB0"/>
    <w:rsid w:val="00A36FC1"/>
    <w:rsid w:val="00A629A2"/>
    <w:rsid w:val="00AE0111"/>
    <w:rsid w:val="00B17360"/>
    <w:rsid w:val="00BA1E13"/>
    <w:rsid w:val="00BA28E3"/>
    <w:rsid w:val="00BB7A1A"/>
    <w:rsid w:val="00DB03D3"/>
    <w:rsid w:val="00DC1FB0"/>
    <w:rsid w:val="00E229B8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7F45B7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C43BAD76DB6E4CD4910DE3E40359CF63">
    <w:name w:val="C43BAD76DB6E4CD4910DE3E40359CF63"/>
    <w:rsid w:val="00BB7A1A"/>
  </w:style>
  <w:style w:type="paragraph" w:customStyle="1" w:styleId="83A55318CCD740E9B0619217AE0F805B">
    <w:name w:val="83A55318CCD740E9B0619217AE0F805B"/>
    <w:rsid w:val="00BB7A1A"/>
  </w:style>
  <w:style w:type="paragraph" w:customStyle="1" w:styleId="33AF30ADB1C244EC9F51647B959B87FB">
    <w:name w:val="33AF30ADB1C244EC9F51647B959B87FB"/>
    <w:rsid w:val="00BB7A1A"/>
  </w:style>
  <w:style w:type="paragraph" w:customStyle="1" w:styleId="C5978D650EC9434F814C06B43D5C49B7">
    <w:name w:val="C5978D650EC9434F814C06B43D5C49B7"/>
    <w:rsid w:val="00BB7A1A"/>
  </w:style>
  <w:style w:type="paragraph" w:customStyle="1" w:styleId="86A11266432D40B19BCF1DB824AECEC7">
    <w:name w:val="86A11266432D40B19BCF1DB824AECEC7"/>
    <w:rsid w:val="007F45B7"/>
  </w:style>
  <w:style w:type="paragraph" w:customStyle="1" w:styleId="820D0A2E2C4646FB8FFFE47D3976D87E">
    <w:name w:val="820D0A2E2C4646FB8FFFE47D3976D87E"/>
    <w:rsid w:val="007F45B7"/>
  </w:style>
  <w:style w:type="paragraph" w:customStyle="1" w:styleId="1E17F137810A4807BA2E7BB3794476E5">
    <w:name w:val="1E17F137810A4807BA2E7BB3794476E5"/>
    <w:rsid w:val="007F45B7"/>
  </w:style>
  <w:style w:type="paragraph" w:customStyle="1" w:styleId="2EA547E885A24250A43AC83A16B51EFC">
    <w:name w:val="2EA547E885A24250A43AC83A16B51EFC"/>
    <w:rsid w:val="007F45B7"/>
  </w:style>
  <w:style w:type="paragraph" w:customStyle="1" w:styleId="05F0943C14364642B2D773C52352CD4A">
    <w:name w:val="05F0943C14364642B2D773C52352CD4A"/>
    <w:rsid w:val="007F45B7"/>
  </w:style>
  <w:style w:type="paragraph" w:customStyle="1" w:styleId="23B0181A4AC244BD8D729AA8747ACC2D">
    <w:name w:val="23B0181A4AC244BD8D729AA8747ACC2D"/>
    <w:rsid w:val="007F45B7"/>
  </w:style>
  <w:style w:type="paragraph" w:customStyle="1" w:styleId="EACB2332B979495B8E5A0DE409D1AC5C">
    <w:name w:val="EACB2332B979495B8E5A0DE409D1AC5C"/>
    <w:rsid w:val="007F45B7"/>
  </w:style>
  <w:style w:type="paragraph" w:customStyle="1" w:styleId="39FFB59F926C4D95BC5D63DE13A9A184">
    <w:name w:val="39FFB59F926C4D95BC5D63DE13A9A184"/>
    <w:rsid w:val="007F45B7"/>
  </w:style>
  <w:style w:type="paragraph" w:customStyle="1" w:styleId="4CF3D2F23BF644448080F045732D350E">
    <w:name w:val="4CF3D2F23BF644448080F045732D350E"/>
    <w:rsid w:val="007F45B7"/>
  </w:style>
  <w:style w:type="paragraph" w:customStyle="1" w:styleId="8EAB15A9E5914BB4A0B7767B93BB8142">
    <w:name w:val="8EAB15A9E5914BB4A0B7767B93BB8142"/>
    <w:rsid w:val="007F45B7"/>
  </w:style>
  <w:style w:type="paragraph" w:customStyle="1" w:styleId="C334A4A985CC41F1B7A65550FAA903EF">
    <w:name w:val="C334A4A985CC41F1B7A65550FAA903EF"/>
    <w:rsid w:val="007F45B7"/>
  </w:style>
  <w:style w:type="paragraph" w:customStyle="1" w:styleId="9311AF1C69C446BCBD39687B30DC5B32">
    <w:name w:val="9311AF1C69C446BCBD39687B30DC5B32"/>
    <w:rsid w:val="007F45B7"/>
  </w:style>
  <w:style w:type="paragraph" w:customStyle="1" w:styleId="2947B532D75743FF846F564E79B480CE">
    <w:name w:val="2947B532D75743FF846F564E79B480CE"/>
    <w:rsid w:val="007F45B7"/>
  </w:style>
  <w:style w:type="paragraph" w:customStyle="1" w:styleId="54BC914C77C245A6A1FDD8772AE9F791">
    <w:name w:val="54BC914C77C245A6A1FDD8772AE9F791"/>
    <w:rsid w:val="007F45B7"/>
  </w:style>
  <w:style w:type="paragraph" w:customStyle="1" w:styleId="DB235ECA5394401C9A1B2F1C59DF654B">
    <w:name w:val="DB235ECA5394401C9A1B2F1C59DF654B"/>
    <w:rsid w:val="007F45B7"/>
  </w:style>
  <w:style w:type="paragraph" w:customStyle="1" w:styleId="10D94200B8BD49A498645B6F36731B3A">
    <w:name w:val="10D94200B8BD49A498645B6F36731B3A"/>
    <w:rsid w:val="007F45B7"/>
  </w:style>
  <w:style w:type="paragraph" w:customStyle="1" w:styleId="F854488502FA4A768D3A3BC1B6380006">
    <w:name w:val="F854488502FA4A768D3A3BC1B6380006"/>
    <w:rsid w:val="007F45B7"/>
  </w:style>
  <w:style w:type="paragraph" w:customStyle="1" w:styleId="67FC535C7DC74A9F81E0CC28E4FF70F5">
    <w:name w:val="67FC535C7DC74A9F81E0CC28E4FF70F5"/>
    <w:rsid w:val="007F45B7"/>
  </w:style>
  <w:style w:type="paragraph" w:customStyle="1" w:styleId="5B07B270EA7B4E57BF869A0EA428D774">
    <w:name w:val="5B07B270EA7B4E57BF869A0EA428D774"/>
    <w:rsid w:val="007F45B7"/>
  </w:style>
  <w:style w:type="paragraph" w:customStyle="1" w:styleId="23D3435403EA4199ACAB74A3AE9FC7C7">
    <w:name w:val="23D3435403EA4199ACAB74A3AE9FC7C7"/>
    <w:rsid w:val="007F45B7"/>
  </w:style>
  <w:style w:type="paragraph" w:customStyle="1" w:styleId="C54C1B1A0C4C42368028640155BEB7B6">
    <w:name w:val="C54C1B1A0C4C42368028640155BEB7B6"/>
    <w:rsid w:val="007F45B7"/>
  </w:style>
  <w:style w:type="paragraph" w:customStyle="1" w:styleId="FC23E40F820E48DBB97E519F827FAAE2">
    <w:name w:val="FC23E40F820E48DBB97E519F827FAAE2"/>
    <w:rsid w:val="007F45B7"/>
  </w:style>
  <w:style w:type="paragraph" w:customStyle="1" w:styleId="E052EDEBB18C475BBEE1F081F6C7AA6D">
    <w:name w:val="E052EDEBB18C475BBEE1F081F6C7AA6D"/>
    <w:rsid w:val="007F45B7"/>
  </w:style>
  <w:style w:type="paragraph" w:customStyle="1" w:styleId="B7C214675077474EA0DD07D90436F2E4">
    <w:name w:val="B7C214675077474EA0DD07D90436F2E4"/>
    <w:rsid w:val="007F45B7"/>
  </w:style>
  <w:style w:type="paragraph" w:customStyle="1" w:styleId="B5C09B4703BB4BA5907D483352E863DC">
    <w:name w:val="B5C09B4703BB4BA5907D483352E863DC"/>
    <w:rsid w:val="007F45B7"/>
  </w:style>
  <w:style w:type="paragraph" w:customStyle="1" w:styleId="381E2A7D2B5743B4AC79E2293BE086F9">
    <w:name w:val="381E2A7D2B5743B4AC79E2293BE086F9"/>
    <w:rsid w:val="007F45B7"/>
  </w:style>
  <w:style w:type="paragraph" w:customStyle="1" w:styleId="C9300ACC7BE64BCC8AE5380E78BD0416">
    <w:name w:val="C9300ACC7BE64BCC8AE5380E78BD0416"/>
    <w:rsid w:val="007F45B7"/>
  </w:style>
  <w:style w:type="paragraph" w:customStyle="1" w:styleId="AC02BA35557743DEBC60836E947323D6">
    <w:name w:val="AC02BA35557743DEBC60836E947323D6"/>
    <w:rsid w:val="007F45B7"/>
  </w:style>
  <w:style w:type="paragraph" w:customStyle="1" w:styleId="1AE8CEF6912B46C8AEC07E93B11E7891">
    <w:name w:val="1AE8CEF6912B46C8AEC07E93B11E7891"/>
    <w:rsid w:val="007F45B7"/>
  </w:style>
  <w:style w:type="paragraph" w:customStyle="1" w:styleId="FE0DA5A9D26049BCAEC487378A835F6B">
    <w:name w:val="FE0DA5A9D26049BCAEC487378A835F6B"/>
    <w:rsid w:val="007F45B7"/>
  </w:style>
  <w:style w:type="paragraph" w:customStyle="1" w:styleId="37F52778027C47F59682F0640ED5A8B4">
    <w:name w:val="37F52778027C47F59682F0640ED5A8B4"/>
    <w:rsid w:val="007F45B7"/>
  </w:style>
  <w:style w:type="paragraph" w:customStyle="1" w:styleId="2FD24097741F460684D2A29ABB1D5D03">
    <w:name w:val="2FD24097741F460684D2A29ABB1D5D03"/>
    <w:rsid w:val="007F45B7"/>
  </w:style>
  <w:style w:type="paragraph" w:customStyle="1" w:styleId="62EE77449EDC43608F028C3EF21BD31F">
    <w:name w:val="62EE77449EDC43608F028C3EF21BD31F"/>
    <w:rsid w:val="007F45B7"/>
  </w:style>
  <w:style w:type="paragraph" w:customStyle="1" w:styleId="B87164B9BBC340F8988D649B4233ECC5">
    <w:name w:val="B87164B9BBC340F8988D649B4233ECC5"/>
    <w:rsid w:val="007F45B7"/>
  </w:style>
  <w:style w:type="paragraph" w:customStyle="1" w:styleId="77B2E84745A54E3DB920CFC10550817D">
    <w:name w:val="77B2E84745A54E3DB920CFC10550817D"/>
    <w:rsid w:val="007F45B7"/>
  </w:style>
  <w:style w:type="paragraph" w:customStyle="1" w:styleId="CE947079AD104EFD85D96A0E85D2C9BD">
    <w:name w:val="CE947079AD104EFD85D96A0E85D2C9BD"/>
    <w:rsid w:val="007F45B7"/>
  </w:style>
  <w:style w:type="paragraph" w:customStyle="1" w:styleId="293B73D1DC764BECB0E392E2244F040C">
    <w:name w:val="293B73D1DC764BECB0E392E2244F040C"/>
    <w:rsid w:val="007F45B7"/>
  </w:style>
  <w:style w:type="paragraph" w:customStyle="1" w:styleId="692F4C2C3245489E845FC12585823EF1">
    <w:name w:val="692F4C2C3245489E845FC12585823EF1"/>
    <w:rsid w:val="007F45B7"/>
  </w:style>
  <w:style w:type="paragraph" w:customStyle="1" w:styleId="6A1AD94C1E714234B4DEC9349265F9E0">
    <w:name w:val="6A1AD94C1E714234B4DEC9349265F9E0"/>
    <w:rsid w:val="007F45B7"/>
  </w:style>
  <w:style w:type="paragraph" w:customStyle="1" w:styleId="1B80FF112CAB43298B92B234BA642895">
    <w:name w:val="1B80FF112CAB43298B92B234BA642895"/>
    <w:rsid w:val="007F45B7"/>
  </w:style>
  <w:style w:type="paragraph" w:customStyle="1" w:styleId="50B59F8E3E3946ADA30167F4097F152E">
    <w:name w:val="50B59F8E3E3946ADA30167F4097F152E"/>
    <w:rsid w:val="007F45B7"/>
  </w:style>
  <w:style w:type="paragraph" w:customStyle="1" w:styleId="E0A2E838F5B24638A101A834035D0BC1">
    <w:name w:val="E0A2E838F5B24638A101A834035D0BC1"/>
    <w:rsid w:val="007F45B7"/>
  </w:style>
  <w:style w:type="paragraph" w:customStyle="1" w:styleId="940AF846D8D54E4286B7B7F964A5D431">
    <w:name w:val="940AF846D8D54E4286B7B7F964A5D431"/>
    <w:rsid w:val="007F45B7"/>
  </w:style>
  <w:style w:type="paragraph" w:customStyle="1" w:styleId="4BE0A4955AD844A588A6921DE93B84F3">
    <w:name w:val="4BE0A4955AD844A588A6921DE93B84F3"/>
    <w:rsid w:val="007F45B7"/>
  </w:style>
  <w:style w:type="paragraph" w:customStyle="1" w:styleId="40E33A5C552E41E6BCAD7EEDD28EA81A">
    <w:name w:val="40E33A5C552E41E6BCAD7EEDD28EA81A"/>
    <w:rsid w:val="007F45B7"/>
  </w:style>
  <w:style w:type="paragraph" w:customStyle="1" w:styleId="C030659F095542F8B902FA8102CFCF70">
    <w:name w:val="C030659F095542F8B902FA8102CFCF70"/>
    <w:rsid w:val="007F45B7"/>
  </w:style>
  <w:style w:type="paragraph" w:customStyle="1" w:styleId="1A7C66451A614DBE8A052F0F9297DFF2">
    <w:name w:val="1A7C66451A614DBE8A052F0F9297DFF2"/>
    <w:rsid w:val="007F45B7"/>
  </w:style>
  <w:style w:type="paragraph" w:customStyle="1" w:styleId="5FAF822945CA4EEDA4F160FC5C4D1B7C">
    <w:name w:val="5FAF822945CA4EEDA4F160FC5C4D1B7C"/>
    <w:rsid w:val="007F45B7"/>
  </w:style>
  <w:style w:type="paragraph" w:customStyle="1" w:styleId="E0D1FA6023B74BEAA722323E1C178B44">
    <w:name w:val="E0D1FA6023B74BEAA722323E1C178B44"/>
    <w:rsid w:val="007F45B7"/>
  </w:style>
  <w:style w:type="paragraph" w:customStyle="1" w:styleId="0F8CFB8399154863ACDBF98683F77591">
    <w:name w:val="0F8CFB8399154863ACDBF98683F77591"/>
    <w:rsid w:val="007F45B7"/>
  </w:style>
  <w:style w:type="paragraph" w:customStyle="1" w:styleId="B673BF4BC0914A5D86C5248E20874C6E">
    <w:name w:val="B673BF4BC0914A5D86C5248E20874C6E"/>
    <w:rsid w:val="007F45B7"/>
  </w:style>
  <w:style w:type="paragraph" w:customStyle="1" w:styleId="262D24E2210C4C78B529ABC67F7E4956">
    <w:name w:val="262D24E2210C4C78B529ABC67F7E4956"/>
    <w:rsid w:val="007F45B7"/>
  </w:style>
  <w:style w:type="paragraph" w:customStyle="1" w:styleId="989D888627FF4B8F81653B1E03CA4C56">
    <w:name w:val="989D888627FF4B8F81653B1E03CA4C56"/>
    <w:rsid w:val="007F45B7"/>
  </w:style>
  <w:style w:type="paragraph" w:customStyle="1" w:styleId="07391DB767974415A3DB9CD536AD1D3A">
    <w:name w:val="07391DB767974415A3DB9CD536AD1D3A"/>
    <w:rsid w:val="007F45B7"/>
  </w:style>
  <w:style w:type="paragraph" w:customStyle="1" w:styleId="D77F53F5C22C47FFB925EB7F2897EE49">
    <w:name w:val="D77F53F5C22C47FFB925EB7F2897EE49"/>
    <w:rsid w:val="007F45B7"/>
  </w:style>
  <w:style w:type="paragraph" w:customStyle="1" w:styleId="29E32CB4FB154F12BFBBEC763EB7D26E">
    <w:name w:val="29E32CB4FB154F12BFBBEC763EB7D26E"/>
    <w:rsid w:val="007F45B7"/>
  </w:style>
  <w:style w:type="paragraph" w:customStyle="1" w:styleId="4FCC04CF04A444B5BAA2031A2A1BE41B">
    <w:name w:val="4FCC04CF04A444B5BAA2031A2A1BE41B"/>
    <w:rsid w:val="007F45B7"/>
  </w:style>
  <w:style w:type="paragraph" w:customStyle="1" w:styleId="DA66955C370844FCB8609C4C806092ED">
    <w:name w:val="DA66955C370844FCB8609C4C806092ED"/>
    <w:rsid w:val="007F45B7"/>
  </w:style>
  <w:style w:type="paragraph" w:customStyle="1" w:styleId="0A11152CE6F046DDB9BC873C0248D79A">
    <w:name w:val="0A11152CE6F046DDB9BC873C0248D79A"/>
    <w:rsid w:val="007F45B7"/>
  </w:style>
  <w:style w:type="paragraph" w:customStyle="1" w:styleId="EF519D8A7ACC44FBA00ACCC9624E5BB6">
    <w:name w:val="EF519D8A7ACC44FBA00ACCC9624E5BB6"/>
    <w:rsid w:val="007F45B7"/>
  </w:style>
  <w:style w:type="paragraph" w:customStyle="1" w:styleId="D575BCF8DF7541669F17CDB4EB6B6DFA">
    <w:name w:val="D575BCF8DF7541669F17CDB4EB6B6DFA"/>
    <w:rsid w:val="007F45B7"/>
  </w:style>
  <w:style w:type="paragraph" w:customStyle="1" w:styleId="D61DE4A00D9F4647A8C2FD9A0A9B1FB0">
    <w:name w:val="D61DE4A00D9F4647A8C2FD9A0A9B1FB0"/>
    <w:rsid w:val="007F45B7"/>
  </w:style>
  <w:style w:type="paragraph" w:customStyle="1" w:styleId="B908E32E76F64C5FA49F3A333219F1CC">
    <w:name w:val="B908E32E76F64C5FA49F3A333219F1CC"/>
    <w:rsid w:val="007F45B7"/>
  </w:style>
  <w:style w:type="paragraph" w:customStyle="1" w:styleId="E3B12F08FF664D60848030FD6E375412">
    <w:name w:val="E3B12F08FF664D60848030FD6E375412"/>
    <w:rsid w:val="007F45B7"/>
  </w:style>
  <w:style w:type="paragraph" w:customStyle="1" w:styleId="A130E9AB04E74DB0802E3FAC08B87AE1">
    <w:name w:val="A130E9AB04E74DB0802E3FAC08B87AE1"/>
    <w:rsid w:val="007F45B7"/>
  </w:style>
  <w:style w:type="paragraph" w:customStyle="1" w:styleId="8578E601764D47EFB9B186CA5CF82F97">
    <w:name w:val="8578E601764D47EFB9B186CA5CF82F97"/>
    <w:rsid w:val="007F45B7"/>
  </w:style>
  <w:style w:type="paragraph" w:customStyle="1" w:styleId="5AC4594304E84E1D876A09BA3B39779D">
    <w:name w:val="5AC4594304E84E1D876A09BA3B39779D"/>
    <w:rsid w:val="007F45B7"/>
  </w:style>
  <w:style w:type="paragraph" w:customStyle="1" w:styleId="A76B89DD6E9649128853A278201C101C">
    <w:name w:val="A76B89DD6E9649128853A278201C101C"/>
    <w:rsid w:val="007F45B7"/>
  </w:style>
  <w:style w:type="paragraph" w:customStyle="1" w:styleId="D08034F5736948B2B47439E82AB6EC65">
    <w:name w:val="D08034F5736948B2B47439E82AB6EC65"/>
    <w:rsid w:val="007F45B7"/>
  </w:style>
  <w:style w:type="paragraph" w:customStyle="1" w:styleId="9FE6B6CA9B6F4018AAF8FBE8D8E53FCE">
    <w:name w:val="9FE6B6CA9B6F4018AAF8FBE8D8E53FCE"/>
    <w:rsid w:val="007F45B7"/>
  </w:style>
  <w:style w:type="paragraph" w:customStyle="1" w:styleId="6AAB0203529F465C80D950698B9DECD9">
    <w:name w:val="6AAB0203529F465C80D950698B9DECD9"/>
    <w:rsid w:val="007F45B7"/>
  </w:style>
  <w:style w:type="paragraph" w:customStyle="1" w:styleId="0D54B178E1B248619FBA28490B125039">
    <w:name w:val="0D54B178E1B248619FBA28490B125039"/>
    <w:rsid w:val="007F45B7"/>
  </w:style>
  <w:style w:type="paragraph" w:customStyle="1" w:styleId="504B513D576D4C01A37C0010C5810ABF">
    <w:name w:val="504B513D576D4C01A37C0010C5810ABF"/>
    <w:rsid w:val="007F45B7"/>
  </w:style>
  <w:style w:type="paragraph" w:customStyle="1" w:styleId="C6E2D1BF5433469DA72C961A486C94F9">
    <w:name w:val="C6E2D1BF5433469DA72C961A486C94F9"/>
    <w:rsid w:val="007F45B7"/>
  </w:style>
  <w:style w:type="paragraph" w:customStyle="1" w:styleId="363AD095838444ECAB4416FD1B0D15BB">
    <w:name w:val="363AD095838444ECAB4416FD1B0D15BB"/>
    <w:rsid w:val="007F45B7"/>
  </w:style>
  <w:style w:type="paragraph" w:customStyle="1" w:styleId="4FD091D05A994C2988C6BCCA7A1D1FBC">
    <w:name w:val="4FD091D05A994C2988C6BCCA7A1D1FBC"/>
    <w:rsid w:val="007F45B7"/>
  </w:style>
  <w:style w:type="paragraph" w:customStyle="1" w:styleId="2B9223972E35492794CC1A85F38799D9">
    <w:name w:val="2B9223972E35492794CC1A85F38799D9"/>
    <w:rsid w:val="007F45B7"/>
  </w:style>
  <w:style w:type="paragraph" w:customStyle="1" w:styleId="B00065247CBA4DBCB008EBE546957C61">
    <w:name w:val="B00065247CBA4DBCB008EBE546957C61"/>
    <w:rsid w:val="007F45B7"/>
  </w:style>
  <w:style w:type="paragraph" w:customStyle="1" w:styleId="ECCF987563B04DF8988D3E485D80C04C">
    <w:name w:val="ECCF987563B04DF8988D3E485D80C04C"/>
    <w:rsid w:val="007F45B7"/>
  </w:style>
  <w:style w:type="paragraph" w:customStyle="1" w:styleId="5FB4B19789CA4EBF96304625B6D3D596">
    <w:name w:val="5FB4B19789CA4EBF96304625B6D3D596"/>
    <w:rsid w:val="007F45B7"/>
  </w:style>
  <w:style w:type="paragraph" w:customStyle="1" w:styleId="FC2CA20AE2E6412BAC405A07706DF981">
    <w:name w:val="FC2CA20AE2E6412BAC405A07706DF981"/>
    <w:rsid w:val="007F45B7"/>
  </w:style>
  <w:style w:type="paragraph" w:customStyle="1" w:styleId="FE8B9B6CC6364D72AEEA5735CF1AFCFC">
    <w:name w:val="FE8B9B6CC6364D72AEEA5735CF1AFCFC"/>
    <w:rsid w:val="007F45B7"/>
  </w:style>
  <w:style w:type="paragraph" w:customStyle="1" w:styleId="5AC797CD00CC4B02B138B909B1E938D7">
    <w:name w:val="5AC797CD00CC4B02B138B909B1E938D7"/>
    <w:rsid w:val="007F45B7"/>
  </w:style>
  <w:style w:type="paragraph" w:customStyle="1" w:styleId="CF1D8D44FD2F4C24BCF136598B60B6A0">
    <w:name w:val="CF1D8D44FD2F4C24BCF136598B60B6A0"/>
    <w:rsid w:val="007F45B7"/>
  </w:style>
  <w:style w:type="paragraph" w:customStyle="1" w:styleId="DE29BF1F107B43C6945EC711E3135C8E">
    <w:name w:val="DE29BF1F107B43C6945EC711E3135C8E"/>
    <w:rsid w:val="007F45B7"/>
  </w:style>
  <w:style w:type="paragraph" w:customStyle="1" w:styleId="CF5ADE6C87DB4FA9B1BFE5F65EE5D3A7">
    <w:name w:val="CF5ADE6C87DB4FA9B1BFE5F65EE5D3A7"/>
    <w:rsid w:val="007F45B7"/>
  </w:style>
  <w:style w:type="paragraph" w:customStyle="1" w:styleId="5C44F70D191F461FB5FC06E90D0F069E">
    <w:name w:val="5C44F70D191F461FB5FC06E90D0F069E"/>
    <w:rsid w:val="007F45B7"/>
  </w:style>
  <w:style w:type="paragraph" w:customStyle="1" w:styleId="E5F13C2E1D4A478AA3C197AD8D39188C">
    <w:name w:val="E5F13C2E1D4A478AA3C197AD8D39188C"/>
    <w:rsid w:val="007F45B7"/>
  </w:style>
  <w:style w:type="paragraph" w:customStyle="1" w:styleId="72B00579C6714D3589DEB75C67DADBA4">
    <w:name w:val="72B00579C6714D3589DEB75C67DADBA4"/>
    <w:rsid w:val="007F45B7"/>
  </w:style>
  <w:style w:type="paragraph" w:customStyle="1" w:styleId="205D2584680D4448A46E964195A3A534">
    <w:name w:val="205D2584680D4448A46E964195A3A534"/>
    <w:rsid w:val="007F45B7"/>
  </w:style>
  <w:style w:type="paragraph" w:customStyle="1" w:styleId="3D2B56E30BBA4582870BFCD5DA8DF601">
    <w:name w:val="3D2B56E30BBA4582870BFCD5DA8DF601"/>
    <w:rsid w:val="007F45B7"/>
  </w:style>
  <w:style w:type="paragraph" w:customStyle="1" w:styleId="470EF82CBD5B429AB33A60921D921240">
    <w:name w:val="470EF82CBD5B429AB33A60921D921240"/>
    <w:rsid w:val="007F45B7"/>
  </w:style>
  <w:style w:type="paragraph" w:customStyle="1" w:styleId="73B3C90D667740CF8074074CADC51785">
    <w:name w:val="73B3C90D667740CF8074074CADC51785"/>
    <w:rsid w:val="007F45B7"/>
  </w:style>
  <w:style w:type="paragraph" w:customStyle="1" w:styleId="07C93D4418194913B5616FCEADA3CE03">
    <w:name w:val="07C93D4418194913B5616FCEADA3CE03"/>
    <w:rsid w:val="007F45B7"/>
  </w:style>
  <w:style w:type="paragraph" w:customStyle="1" w:styleId="DE47934F1C994D4FA307C546C3EC49BD">
    <w:name w:val="DE47934F1C994D4FA307C546C3EC49BD"/>
    <w:rsid w:val="007F45B7"/>
  </w:style>
  <w:style w:type="paragraph" w:customStyle="1" w:styleId="C8E20C03433946959AA3B24CD28BBA48">
    <w:name w:val="C8E20C03433946959AA3B24CD28BBA48"/>
    <w:rsid w:val="007F45B7"/>
  </w:style>
  <w:style w:type="paragraph" w:customStyle="1" w:styleId="0E01F8B402244C54B060799BA35F3F7F">
    <w:name w:val="0E01F8B402244C54B060799BA35F3F7F"/>
    <w:rsid w:val="007F45B7"/>
  </w:style>
  <w:style w:type="paragraph" w:customStyle="1" w:styleId="D6BA15BD6FF04C04BFB3038F48A76103">
    <w:name w:val="D6BA15BD6FF04C04BFB3038F48A76103"/>
    <w:rsid w:val="007F45B7"/>
  </w:style>
  <w:style w:type="paragraph" w:customStyle="1" w:styleId="D8872FB845A54AD88A5F14A2AF7C6BCE">
    <w:name w:val="D8872FB845A54AD88A5F14A2AF7C6BCE"/>
    <w:rsid w:val="007F45B7"/>
  </w:style>
  <w:style w:type="paragraph" w:customStyle="1" w:styleId="7BDC0D1C7987452080A6FAEAFB6ABA87">
    <w:name w:val="7BDC0D1C7987452080A6FAEAFB6ABA87"/>
    <w:rsid w:val="007F45B7"/>
  </w:style>
  <w:style w:type="paragraph" w:customStyle="1" w:styleId="477A7073DD1543ACBB2E8B6F58316A94">
    <w:name w:val="477A7073DD1543ACBB2E8B6F58316A94"/>
    <w:rsid w:val="007F45B7"/>
  </w:style>
  <w:style w:type="paragraph" w:customStyle="1" w:styleId="02ADB65E9DB64E98BE40BAA18E930E70">
    <w:name w:val="02ADB65E9DB64E98BE40BAA18E930E70"/>
    <w:rsid w:val="007F45B7"/>
  </w:style>
  <w:style w:type="paragraph" w:customStyle="1" w:styleId="D854EAC420904A31B7711CD69B638ACB">
    <w:name w:val="D854EAC420904A31B7711CD69B638ACB"/>
    <w:rsid w:val="007F45B7"/>
  </w:style>
  <w:style w:type="paragraph" w:customStyle="1" w:styleId="E4624FAB01E8411E96CE2C4C1690D009">
    <w:name w:val="E4624FAB01E8411E96CE2C4C1690D009"/>
    <w:rsid w:val="007F45B7"/>
  </w:style>
  <w:style w:type="paragraph" w:customStyle="1" w:styleId="F6652840F9224D9189E86045359BADD8">
    <w:name w:val="F6652840F9224D9189E86045359BADD8"/>
    <w:rsid w:val="007F45B7"/>
  </w:style>
  <w:style w:type="paragraph" w:customStyle="1" w:styleId="230AFB46FED649538C6594BF0E28DD61">
    <w:name w:val="230AFB46FED649538C6594BF0E28DD61"/>
    <w:rsid w:val="007F45B7"/>
  </w:style>
  <w:style w:type="paragraph" w:customStyle="1" w:styleId="4BCA8C4D6FDF4404B37E2A4020D6ED8D">
    <w:name w:val="4BCA8C4D6FDF4404B37E2A4020D6ED8D"/>
    <w:rsid w:val="007F45B7"/>
  </w:style>
  <w:style w:type="paragraph" w:customStyle="1" w:styleId="20AB4272A7EE4501893BB09FF37CE23C">
    <w:name w:val="20AB4272A7EE4501893BB09FF37CE23C"/>
    <w:rsid w:val="007F45B7"/>
  </w:style>
  <w:style w:type="paragraph" w:customStyle="1" w:styleId="C4CFC496E10A40A0B922124960FCC868">
    <w:name w:val="C4CFC496E10A40A0B922124960FCC868"/>
    <w:rsid w:val="007F45B7"/>
  </w:style>
  <w:style w:type="paragraph" w:customStyle="1" w:styleId="E09926DE08FD467982BD4604F94C6A55">
    <w:name w:val="E09926DE08FD467982BD4604F94C6A55"/>
    <w:rsid w:val="007F45B7"/>
  </w:style>
  <w:style w:type="paragraph" w:customStyle="1" w:styleId="DD83E3E4D3E54E53A972E0B7B43276A5">
    <w:name w:val="DD83E3E4D3E54E53A972E0B7B43276A5"/>
    <w:rsid w:val="007F45B7"/>
  </w:style>
  <w:style w:type="paragraph" w:customStyle="1" w:styleId="5CCF83B58F9942F38D3E94683AB49651">
    <w:name w:val="5CCF83B58F9942F38D3E94683AB49651"/>
    <w:rsid w:val="007F45B7"/>
  </w:style>
  <w:style w:type="paragraph" w:customStyle="1" w:styleId="39B0B4A679A44F4C93CC83EE0014701D">
    <w:name w:val="39B0B4A679A44F4C93CC83EE0014701D"/>
    <w:rsid w:val="007F45B7"/>
  </w:style>
  <w:style w:type="paragraph" w:customStyle="1" w:styleId="FF8147D2011D412FBF24EC73E67AAE4C">
    <w:name w:val="FF8147D2011D412FBF24EC73E67AAE4C"/>
    <w:rsid w:val="007F45B7"/>
  </w:style>
  <w:style w:type="paragraph" w:customStyle="1" w:styleId="1DD1B3233DC64AFEBCB4748DE558A7EB">
    <w:name w:val="1DD1B3233DC64AFEBCB4748DE558A7EB"/>
    <w:rsid w:val="007F45B7"/>
  </w:style>
  <w:style w:type="paragraph" w:customStyle="1" w:styleId="13098FC863CF44C09ECDDD89CEAB08AA">
    <w:name w:val="13098FC863CF44C09ECDDD89CEAB08AA"/>
    <w:rsid w:val="007F45B7"/>
  </w:style>
  <w:style w:type="paragraph" w:customStyle="1" w:styleId="B91D450B2DDA40BDB42B687CE760A72D">
    <w:name w:val="B91D450B2DDA40BDB42B687CE760A72D"/>
    <w:rsid w:val="007F45B7"/>
  </w:style>
  <w:style w:type="paragraph" w:customStyle="1" w:styleId="5D70F551E78549909EEB6875E9071808">
    <w:name w:val="5D70F551E78549909EEB6875E9071808"/>
    <w:rsid w:val="007F45B7"/>
  </w:style>
  <w:style w:type="paragraph" w:customStyle="1" w:styleId="ACD2FB2BC1E341D58473829F860D969D">
    <w:name w:val="ACD2FB2BC1E341D58473829F860D969D"/>
    <w:rsid w:val="007F45B7"/>
  </w:style>
  <w:style w:type="paragraph" w:customStyle="1" w:styleId="A7559BA75D9B4B3EA47852B51CAD24C3">
    <w:name w:val="A7559BA75D9B4B3EA47852B51CAD24C3"/>
    <w:rsid w:val="007F45B7"/>
  </w:style>
  <w:style w:type="paragraph" w:customStyle="1" w:styleId="DA10B7EF10A4413CAEAFB4BD3AF13DDB">
    <w:name w:val="DA10B7EF10A4413CAEAFB4BD3AF13DDB"/>
    <w:rsid w:val="007F45B7"/>
  </w:style>
  <w:style w:type="paragraph" w:customStyle="1" w:styleId="03A5AFB9B6244EC08CE6941C81F3A0F6">
    <w:name w:val="03A5AFB9B6244EC08CE6941C81F3A0F6"/>
    <w:rsid w:val="007F45B7"/>
  </w:style>
  <w:style w:type="paragraph" w:customStyle="1" w:styleId="37F62DA66E51479A8ED59474ABE39A2B">
    <w:name w:val="37F62DA66E51479A8ED59474ABE39A2B"/>
    <w:rsid w:val="007F45B7"/>
  </w:style>
  <w:style w:type="paragraph" w:customStyle="1" w:styleId="550F1E00AF00476097644EA69653BF1E">
    <w:name w:val="550F1E00AF00476097644EA69653BF1E"/>
    <w:rsid w:val="007F45B7"/>
  </w:style>
  <w:style w:type="paragraph" w:customStyle="1" w:styleId="09CB3E3EA10F47EA80935F41AB882935">
    <w:name w:val="09CB3E3EA10F47EA80935F41AB882935"/>
    <w:rsid w:val="007F45B7"/>
  </w:style>
  <w:style w:type="paragraph" w:customStyle="1" w:styleId="1197C3B8AC7E416AABDF84A892676EC6">
    <w:name w:val="1197C3B8AC7E416AABDF84A892676EC6"/>
    <w:rsid w:val="007F45B7"/>
  </w:style>
  <w:style w:type="paragraph" w:customStyle="1" w:styleId="9B9A4EBF21A4403C938FE4512F4863A6">
    <w:name w:val="9B9A4EBF21A4403C938FE4512F4863A6"/>
    <w:rsid w:val="007F45B7"/>
  </w:style>
  <w:style w:type="paragraph" w:customStyle="1" w:styleId="BD92D63EC3AF427EBF9D2E624BB17EA6">
    <w:name w:val="BD92D63EC3AF427EBF9D2E624BB17EA6"/>
    <w:rsid w:val="007F45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21AAA-9987-455E-8C9B-26E00C674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VF4_form.dotx</Template>
  <TotalTime>24</TotalTime>
  <Pages>3</Pages>
  <Words>375</Words>
  <Characters>2065</Characters>
  <Application>Microsoft Office Word</Application>
  <DocSecurity>8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Dos Santos , Murielle</cp:lastModifiedBy>
  <cp:revision>11</cp:revision>
  <cp:lastPrinted>2020-12-07T14:26:00Z</cp:lastPrinted>
  <dcterms:created xsi:type="dcterms:W3CDTF">2021-12-07T13:19:00Z</dcterms:created>
  <dcterms:modified xsi:type="dcterms:W3CDTF">2022-11-14T13:06:00Z</dcterms:modified>
</cp:coreProperties>
</file>