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14:paraId="383F23A3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77777777" w:rsidR="004246FA" w:rsidRPr="00B34C6D" w:rsidRDefault="004246FA" w:rsidP="007E09E8">
            <w:pPr>
              <w:rPr>
                <w:color w:val="000000" w:themeColor="text1"/>
              </w:rPr>
            </w:pPr>
            <w:r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43D03E33" wp14:editId="26EEFA7A">
                  <wp:simplePos x="0" y="0"/>
                  <wp:positionH relativeFrom="column">
                    <wp:posOffset>-32461</wp:posOffset>
                  </wp:positionH>
                  <wp:positionV relativeFrom="paragraph">
                    <wp:posOffset>27026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77777777" w:rsidR="004246FA" w:rsidRPr="00B34C6D" w:rsidRDefault="004246FA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permStart w:id="1020094672" w:edGrp="everyone" w:colFirst="1" w:colLast="1"/>
                  <w:r w:rsidRPr="00B34C6D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  <w:id w:val="-1972356671"/>
                  <w:placeholder>
                    <w:docPart w:val="DefaultPlaceholder_-1854013439"/>
                  </w:placeholder>
                  <w:dropDownList>
                    <w:listItem w:displayText=" " w:value="."/>
                    <w:listItem w:displayText="Hôpital Anna-Laberge" w:value="Hôpital Anna-Laberge"/>
                    <w:listItem w:displayText="Hôpital Barrie Memorial" w:value="Hôpital Barrie Memorial"/>
                    <w:listItem w:displayText="Hôpital du Suroît" w:value="Hôpital du Suroît"/>
                  </w:dropDownList>
                </w:sdtPr>
                <w:sdtEndPr/>
                <w:sdtContent>
                  <w:tc>
                    <w:tcPr>
                      <w:tcW w:w="3969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672A6659" w14:textId="6FB2A77A" w:rsidR="004246FA" w:rsidRPr="00B34C6D" w:rsidRDefault="00D20DBE" w:rsidP="00D62844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permEnd w:id="1020094672"/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B34C6D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465585890" w:edGrp="everyone" w:colFirst="1" w:colLast="1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B34C6D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B34C6D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1100438592" w:edGrp="everyone" w:colFirst="1" w:colLast="1"/>
                  <w:permEnd w:id="465585890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B34C6D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1" w:displacedByCustomXml="prev"/>
            </w:tr>
            <w:tr w:rsidR="00B34C6D" w:rsidRPr="00B34C6D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3569231" w:edGrp="everyone" w:colFirst="1" w:colLast="1"/>
                  <w:permStart w:id="1494961689" w:edGrp="everyone" w:colFirst="2" w:colLast="2"/>
                  <w:permEnd w:id="1100438592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B34C6D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</w:p>
              </w:tc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B34C6D" w:rsidRDefault="0078626B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permEnd w:id="3569231"/>
            <w:permEnd w:id="1494961689"/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</w:t>
                  </w: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1472144594" w:edGrp="everyone" w:colFirst="1" w:colLast="1"/>
                  <w:permStart w:id="1198988621" w:edGrp="everyone" w:colFirst="3" w:colLast="3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B34C6D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</w:tr>
            <w:permEnd w:id="1472144594"/>
            <w:permEnd w:id="1198988621"/>
            <w:tr w:rsidR="00B34C6D" w:rsidRPr="00B34C6D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B34C6D" w:rsidRPr="00B34C6D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B34C6D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647366993" w:edGrp="everyone" w:colFirst="1" w:colLast="1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  <w:permEnd w:id="647366993"/>
          </w:tbl>
          <w:p w14:paraId="72A3D3EC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40040813" w14:textId="77777777" w:rsidR="00B74B3D" w:rsidRPr="000E661C" w:rsidRDefault="00B74B3D" w:rsidP="00B74B3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E661C">
              <w:rPr>
                <w:rFonts w:asciiTheme="minorHAnsi" w:hAnsiTheme="minorHAnsi" w:cstheme="minorHAnsi"/>
                <w:b/>
              </w:rPr>
              <w:t xml:space="preserve">ÉVALUATION DE LA COMMUNICATION </w:t>
            </w:r>
          </w:p>
          <w:p w14:paraId="65758440" w14:textId="75B69126" w:rsidR="009D44ED" w:rsidRPr="009D44ED" w:rsidRDefault="00B74B3D" w:rsidP="00B74B3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E661C">
              <w:rPr>
                <w:rFonts w:asciiTheme="minorHAnsi" w:hAnsiTheme="minorHAnsi" w:cstheme="minorHAnsi"/>
                <w:b/>
              </w:rPr>
              <w:t>EN ORTHOPHONIE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p w14:paraId="6FBA8BD9" w14:textId="018358BB" w:rsidR="007529DB" w:rsidRDefault="007529DB"/>
    <w:tbl>
      <w:tblPr>
        <w:tblW w:w="10623" w:type="dxa"/>
        <w:tblLayout w:type="fixed"/>
        <w:tblLook w:val="04A0" w:firstRow="1" w:lastRow="0" w:firstColumn="1" w:lastColumn="0" w:noHBand="0" w:noVBand="1"/>
      </w:tblPr>
      <w:tblGrid>
        <w:gridCol w:w="1133"/>
        <w:gridCol w:w="2126"/>
        <w:gridCol w:w="138"/>
        <w:gridCol w:w="284"/>
        <w:gridCol w:w="1132"/>
        <w:gridCol w:w="427"/>
        <w:gridCol w:w="1559"/>
        <w:gridCol w:w="1560"/>
        <w:gridCol w:w="2264"/>
      </w:tblGrid>
      <w:tr w:rsidR="001146CE" w:rsidRPr="008E25E1" w14:paraId="1080B449" w14:textId="77777777" w:rsidTr="00C278D1">
        <w:trPr>
          <w:trHeight w:val="289"/>
        </w:trPr>
        <w:tc>
          <w:tcPr>
            <w:tcW w:w="106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8FF397" w14:textId="77777777" w:rsidR="001146CE" w:rsidRPr="008E25E1" w:rsidRDefault="001146CE" w:rsidP="00C278D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E25E1">
              <w:rPr>
                <w:rFonts w:asciiTheme="minorHAnsi" w:hAnsiTheme="minorHAnsi" w:cstheme="minorHAnsi"/>
                <w:b/>
                <w:sz w:val="20"/>
                <w:szCs w:val="20"/>
              </w:rPr>
              <w:t>MOTIF DE LA RÉFÉRENCE ET HISTOIRE MÉDICALE</w:t>
            </w:r>
          </w:p>
        </w:tc>
      </w:tr>
      <w:tr w:rsidR="000F5603" w:rsidRPr="008E25E1" w14:paraId="6C49368A" w14:textId="05BCF4B9" w:rsidTr="000F5603">
        <w:trPr>
          <w:trHeight w:val="289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91127C" w14:textId="77777777" w:rsidR="000F5603" w:rsidRPr="001D694E" w:rsidRDefault="000F5603" w:rsidP="00C278D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748589759" w:edGrp="everyone" w:colFirst="1" w:colLast="1"/>
            <w:permStart w:id="563691157" w:edGrp="everyone" w:colFirst="3" w:colLast="3"/>
            <w:permStart w:id="103312861" w:edGrp="everyone" w:colFirst="5" w:colLast="5"/>
            <w:r w:rsidRPr="001D694E">
              <w:rPr>
                <w:rFonts w:asciiTheme="minorHAnsi" w:hAnsiTheme="minorHAnsi" w:cstheme="minorHAnsi"/>
                <w:b/>
                <w:sz w:val="20"/>
                <w:szCs w:val="20"/>
              </w:rPr>
              <w:t>Référent :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F0134" w14:textId="153F6A5C" w:rsidR="000F5603" w:rsidRPr="008E25E1" w:rsidRDefault="000F5603" w:rsidP="00C278D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5DFFC7" w14:textId="77777777" w:rsidR="000F5603" w:rsidRPr="001D694E" w:rsidRDefault="000F5603" w:rsidP="00C278D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D694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Date de référence : </w:t>
            </w:r>
          </w:p>
        </w:tc>
        <w:sdt>
          <w:sdtPr>
            <w:rPr>
              <w:rStyle w:val="Style2"/>
              <w:rFonts w:cstheme="minorHAnsi"/>
              <w:szCs w:val="20"/>
            </w:rPr>
            <w:id w:val="-1375305435"/>
            <w:placeholder>
              <w:docPart w:val="63392E379E1C4E4BBEBD87BA030065B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>
            <w:rPr>
              <w:rStyle w:val="Style2"/>
            </w:rPr>
          </w:sdtEndPr>
          <w:sdtContent>
            <w:tc>
              <w:tcPr>
                <w:tcW w:w="1559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42A77F9" w14:textId="323C70EA" w:rsidR="000F5603" w:rsidRPr="008E25E1" w:rsidRDefault="009B38BA" w:rsidP="009B38B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Style2"/>
                    <w:rFonts w:cstheme="minorHAnsi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050119" w14:textId="3162D181" w:rsidR="000F5603" w:rsidRPr="000F5603" w:rsidRDefault="000F5603" w:rsidP="00C278D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F5603">
              <w:rPr>
                <w:rFonts w:asciiTheme="minorHAnsi" w:hAnsiTheme="minorHAnsi" w:cstheme="minorHAnsi"/>
                <w:b/>
                <w:sz w:val="20"/>
                <w:szCs w:val="20"/>
              </w:rPr>
              <w:t>Unité de soins :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7F626" w14:textId="77777777" w:rsidR="000F5603" w:rsidRPr="008E25E1" w:rsidRDefault="000F5603" w:rsidP="00C278D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46CE" w:rsidRPr="008E25E1" w14:paraId="4E65D74D" w14:textId="77777777" w:rsidTr="00C278D1">
        <w:trPr>
          <w:trHeight w:val="289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E36FB" w14:textId="77777777" w:rsidR="001146CE" w:rsidRPr="001D694E" w:rsidRDefault="001146CE" w:rsidP="00C278D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44655121" w:edGrp="everyone" w:colFirst="1" w:colLast="1"/>
            <w:permEnd w:id="1748589759"/>
            <w:permEnd w:id="563691157"/>
            <w:permEnd w:id="103312861"/>
            <w:r w:rsidRPr="001D694E">
              <w:rPr>
                <w:rFonts w:asciiTheme="minorHAnsi" w:hAnsiTheme="minorHAnsi" w:cstheme="minorHAnsi"/>
                <w:b/>
                <w:sz w:val="20"/>
                <w:szCs w:val="20"/>
              </w:rPr>
              <w:t>Motif de la référence :</w:t>
            </w:r>
          </w:p>
        </w:tc>
        <w:tc>
          <w:tcPr>
            <w:tcW w:w="736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15EC" w14:textId="665BA2DD" w:rsidR="001146CE" w:rsidRPr="001D694E" w:rsidRDefault="001146CE" w:rsidP="00C278D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146CE" w:rsidRPr="008E25E1" w14:paraId="1C74FB07" w14:textId="77777777" w:rsidTr="00C278D1">
        <w:trPr>
          <w:trHeight w:val="289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017346" w14:textId="77777777" w:rsidR="001146CE" w:rsidRPr="001D694E" w:rsidRDefault="001146CE" w:rsidP="00C278D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130992730" w:edGrp="everyone" w:colFirst="1" w:colLast="1"/>
            <w:permEnd w:id="344655121"/>
            <w:r w:rsidRPr="001D694E">
              <w:rPr>
                <w:rFonts w:asciiTheme="minorHAnsi" w:hAnsiTheme="minorHAnsi" w:cstheme="minorHAnsi"/>
                <w:b/>
                <w:sz w:val="20"/>
                <w:szCs w:val="20"/>
              </w:rPr>
              <w:t>Date d’admission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754508064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7364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6B01727" w14:textId="42A8FB36" w:rsidR="001146CE" w:rsidRPr="008E25E1" w:rsidRDefault="001D694E" w:rsidP="001D694E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1146CE" w:rsidRPr="008E25E1" w14:paraId="0FBADBFB" w14:textId="77777777" w:rsidTr="00C278D1">
        <w:trPr>
          <w:trHeight w:val="289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CEF670" w14:textId="77777777" w:rsidR="001146CE" w:rsidRPr="001D694E" w:rsidRDefault="001146CE" w:rsidP="00C278D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686031428" w:edGrp="everyone" w:colFirst="1" w:colLast="1"/>
            <w:permEnd w:id="2130992730"/>
            <w:r w:rsidRPr="001D694E">
              <w:rPr>
                <w:rFonts w:asciiTheme="minorHAnsi" w:hAnsiTheme="minorHAnsi" w:cstheme="minorHAnsi"/>
                <w:b/>
                <w:sz w:val="20"/>
                <w:szCs w:val="20"/>
              </w:rPr>
              <w:t>Motif d’admission :</w:t>
            </w:r>
          </w:p>
        </w:tc>
        <w:tc>
          <w:tcPr>
            <w:tcW w:w="736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F7AF" w14:textId="0D34AFEE" w:rsidR="001146CE" w:rsidRPr="008E25E1" w:rsidRDefault="001146CE" w:rsidP="00C278D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87C01" w:rsidRPr="008E25E1" w14:paraId="0468C860" w14:textId="77777777" w:rsidTr="00C25613">
        <w:trPr>
          <w:trHeight w:val="588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E95D2C6" w14:textId="77777777" w:rsidR="00B87C01" w:rsidRPr="001D694E" w:rsidRDefault="00B87C01" w:rsidP="00C278D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978673751" w:edGrp="everyone" w:colFirst="1" w:colLast="1"/>
            <w:permEnd w:id="686031428"/>
            <w:r w:rsidRPr="001D694E">
              <w:rPr>
                <w:rFonts w:asciiTheme="minorHAnsi" w:hAnsiTheme="minorHAnsi" w:cstheme="minorHAnsi"/>
                <w:b/>
                <w:sz w:val="20"/>
                <w:szCs w:val="20"/>
              </w:rPr>
              <w:t>Histoire médicale :</w:t>
            </w:r>
          </w:p>
        </w:tc>
        <w:tc>
          <w:tcPr>
            <w:tcW w:w="7364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24C3BE50" w14:textId="2346A022" w:rsidR="00B87C01" w:rsidRPr="008E25E1" w:rsidRDefault="00B87C01" w:rsidP="00C278D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87C01" w:rsidRPr="008E25E1" w14:paraId="37852C8E" w14:textId="77777777" w:rsidTr="00C278D1">
        <w:trPr>
          <w:trHeight w:val="289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DBBF06" w14:textId="77777777" w:rsidR="00B87C01" w:rsidRPr="001D694E" w:rsidRDefault="00B87C01" w:rsidP="00B87C0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895577843" w:edGrp="everyone" w:colFirst="1" w:colLast="1"/>
            <w:permEnd w:id="978673751"/>
            <w:r w:rsidRPr="001D694E">
              <w:rPr>
                <w:rFonts w:asciiTheme="minorHAnsi" w:hAnsiTheme="minorHAnsi" w:cstheme="minorHAnsi"/>
                <w:b/>
                <w:sz w:val="20"/>
                <w:szCs w:val="20"/>
              </w:rPr>
              <w:t>Antécédents / conditions associées :</w:t>
            </w:r>
          </w:p>
        </w:tc>
        <w:tc>
          <w:tcPr>
            <w:tcW w:w="736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3335" w14:textId="5BD8D936" w:rsidR="00B87C01" w:rsidRPr="008E25E1" w:rsidRDefault="00B87C01" w:rsidP="00B87C0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87C01" w:rsidRPr="008E25E1" w14:paraId="5AB5E0DC" w14:textId="77777777" w:rsidTr="00C25613">
        <w:trPr>
          <w:trHeight w:val="588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CBD9512" w14:textId="599A79A5" w:rsidR="00B87C01" w:rsidRPr="001D694E" w:rsidRDefault="00B87C01" w:rsidP="00B87C0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639904090" w:edGrp="everyone" w:colFirst="1" w:colLast="1"/>
            <w:permEnd w:id="895577843"/>
            <w:r w:rsidRPr="001D694E">
              <w:rPr>
                <w:rFonts w:asciiTheme="minorHAnsi" w:hAnsiTheme="minorHAnsi" w:cstheme="minorHAnsi"/>
                <w:b/>
                <w:sz w:val="20"/>
                <w:szCs w:val="20"/>
              </w:rPr>
              <w:t>Rapport(s) d’imagerie médicale :</w:t>
            </w:r>
          </w:p>
        </w:tc>
        <w:tc>
          <w:tcPr>
            <w:tcW w:w="7364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600C80CB" w14:textId="77777777" w:rsidR="00B87C01" w:rsidRPr="008E25E1" w:rsidRDefault="00B87C01" w:rsidP="00B87C0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87C01" w:rsidRPr="008E25E1" w14:paraId="444CA56F" w14:textId="77777777" w:rsidTr="007D7A46">
        <w:trPr>
          <w:trHeight w:val="289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F7CDB" w14:textId="5CB07A99" w:rsidR="00B87C01" w:rsidRPr="001D694E" w:rsidRDefault="00B87C01" w:rsidP="00B87C0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021612743" w:edGrp="everyone" w:colFirst="1" w:colLast="1"/>
            <w:permStart w:id="729888799" w:edGrp="everyone" w:colFirst="3" w:colLast="3"/>
            <w:permEnd w:id="639904090"/>
            <w:r w:rsidRPr="001D694E">
              <w:rPr>
                <w:rFonts w:asciiTheme="minorHAnsi" w:hAnsiTheme="minorHAnsi" w:cstheme="minorHAnsi"/>
                <w:b/>
                <w:sz w:val="20"/>
                <w:szCs w:val="20"/>
              </w:rPr>
              <w:t>L’usager consent à l’évaluation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25704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6FCDCF5" w14:textId="56F16C45" w:rsidR="00B87C01" w:rsidRPr="008E25E1" w:rsidRDefault="00B87C01" w:rsidP="00B87C0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14:paraId="7DB56CCE" w14:textId="2FC20B64" w:rsidR="00B87C01" w:rsidRPr="008E25E1" w:rsidRDefault="00B87C01" w:rsidP="00B87C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25E1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597061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7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41C17D1" w14:textId="62BC9A54" w:rsidR="00B87C01" w:rsidRPr="008E25E1" w:rsidRDefault="00B87C01" w:rsidP="00B87C01">
                <w:pP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38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D36B" w14:textId="72E2F737" w:rsidR="00B87C01" w:rsidRPr="008E25E1" w:rsidRDefault="00B87C01" w:rsidP="00B87C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E25E1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B87C01" w:rsidRPr="008E25E1" w14:paraId="4490072E" w14:textId="77777777" w:rsidTr="00C278D1">
        <w:trPr>
          <w:trHeight w:val="289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736CF0" w14:textId="5E8D92B5" w:rsidR="00B87C01" w:rsidRPr="001D694E" w:rsidRDefault="00B87C01" w:rsidP="00B87C01">
            <w:pPr>
              <w:spacing w:before="100" w:beforeAutospacing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56965616" w:edGrp="everyone" w:colFirst="1" w:colLast="1"/>
            <w:permEnd w:id="2021612743"/>
            <w:permEnd w:id="729888799"/>
            <w:r w:rsidRPr="001D694E">
              <w:rPr>
                <w:rFonts w:asciiTheme="minorHAnsi" w:hAnsiTheme="minorHAnsi" w:cstheme="minorHAnsi"/>
                <w:b/>
                <w:sz w:val="20"/>
                <w:szCs w:val="20"/>
              </w:rPr>
              <w:t>Date(s) de l’évaluation :</w:t>
            </w:r>
          </w:p>
        </w:tc>
        <w:tc>
          <w:tcPr>
            <w:tcW w:w="736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1652" w14:textId="352A97F9" w:rsidR="00B87C01" w:rsidRPr="008E25E1" w:rsidRDefault="00B87C01" w:rsidP="00B87C01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056965616"/>
    </w:tbl>
    <w:p w14:paraId="56BD4F02" w14:textId="77777777" w:rsidR="00FA6FE2" w:rsidRDefault="00FA6FE2"/>
    <w:tbl>
      <w:tblPr>
        <w:tblW w:w="10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568"/>
        <w:gridCol w:w="569"/>
        <w:gridCol w:w="1436"/>
        <w:gridCol w:w="425"/>
        <w:gridCol w:w="425"/>
        <w:gridCol w:w="1276"/>
        <w:gridCol w:w="425"/>
        <w:gridCol w:w="851"/>
        <w:gridCol w:w="708"/>
        <w:gridCol w:w="426"/>
        <w:gridCol w:w="425"/>
        <w:gridCol w:w="142"/>
        <w:gridCol w:w="2283"/>
      </w:tblGrid>
      <w:tr w:rsidR="00FA6FE2" w:rsidRPr="005E35E6" w14:paraId="66509966" w14:textId="77777777" w:rsidTr="005E35E6">
        <w:trPr>
          <w:trHeight w:val="284"/>
        </w:trPr>
        <w:tc>
          <w:tcPr>
            <w:tcW w:w="10642" w:type="dxa"/>
            <w:gridSpan w:val="14"/>
            <w:shd w:val="clear" w:color="auto" w:fill="BFBFBF" w:themeFill="background1" w:themeFillShade="BF"/>
          </w:tcPr>
          <w:p w14:paraId="4BA0790C" w14:textId="77777777" w:rsidR="00FA6FE2" w:rsidRPr="005E35E6" w:rsidRDefault="00FA6FE2" w:rsidP="00C278D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35E6">
              <w:rPr>
                <w:rFonts w:asciiTheme="minorHAnsi" w:hAnsiTheme="minorHAnsi" w:cstheme="minorHAnsi"/>
                <w:b/>
                <w:sz w:val="20"/>
                <w:szCs w:val="20"/>
              </w:rPr>
              <w:t>RENSEIGNEMENTS DE L’USAGER</w:t>
            </w:r>
          </w:p>
        </w:tc>
      </w:tr>
      <w:tr w:rsidR="00BB23FA" w:rsidRPr="005E35E6" w14:paraId="3F60577B" w14:textId="77777777" w:rsidTr="00F404E5">
        <w:trPr>
          <w:trHeight w:val="284"/>
        </w:trPr>
        <w:tc>
          <w:tcPr>
            <w:tcW w:w="3256" w:type="dxa"/>
            <w:gridSpan w:val="4"/>
            <w:vMerge w:val="restart"/>
            <w:tcBorders>
              <w:right w:val="nil"/>
            </w:tcBorders>
            <w:shd w:val="clear" w:color="auto" w:fill="auto"/>
          </w:tcPr>
          <w:p w14:paraId="3D19C84E" w14:textId="77777777" w:rsidR="00BB23FA" w:rsidRPr="00203F2E" w:rsidRDefault="00BB23FA" w:rsidP="00B53DA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433800536" w:edGrp="everyone" w:colFirst="1" w:colLast="1"/>
            <w:permStart w:id="752494018" w:edGrp="everyone" w:colFirst="3" w:colLast="3"/>
            <w:r w:rsidRPr="00203F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Informations obtenues de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696081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  <w:bottom w:val="nil"/>
                </w:tcBorders>
                <w:shd w:val="clear" w:color="auto" w:fill="auto"/>
              </w:tcPr>
              <w:p w14:paraId="5F0E1369" w14:textId="3E87CA78" w:rsidR="00BB23FA" w:rsidRPr="005E35E6" w:rsidRDefault="00BB23FA" w:rsidP="00B53DAE">
                <w:pP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2"/>
            <w:tcBorders>
              <w:bottom w:val="nil"/>
            </w:tcBorders>
            <w:shd w:val="clear" w:color="auto" w:fill="auto"/>
          </w:tcPr>
          <w:p w14:paraId="2126218B" w14:textId="3D68C00E" w:rsidR="00BB23FA" w:rsidRPr="005E35E6" w:rsidRDefault="00BB23FA" w:rsidP="00B53DA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E6">
              <w:rPr>
                <w:rFonts w:asciiTheme="minorHAnsi" w:hAnsiTheme="minorHAnsi" w:cstheme="minorHAnsi"/>
                <w:sz w:val="20"/>
                <w:szCs w:val="20"/>
              </w:rPr>
              <w:t>Usager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917132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bottom w:val="nil"/>
                </w:tcBorders>
                <w:shd w:val="clear" w:color="auto" w:fill="auto"/>
              </w:tcPr>
              <w:p w14:paraId="4FC7F973" w14:textId="5473EE10" w:rsidR="00BB23FA" w:rsidRPr="005E35E6" w:rsidRDefault="00BB23FA" w:rsidP="00B53DAE">
                <w:pP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35" w:type="dxa"/>
            <w:gridSpan w:val="6"/>
            <w:tcBorders>
              <w:bottom w:val="nil"/>
            </w:tcBorders>
            <w:shd w:val="clear" w:color="auto" w:fill="auto"/>
          </w:tcPr>
          <w:p w14:paraId="4EE196BB" w14:textId="34248BB3" w:rsidR="00BB23FA" w:rsidRPr="005E35E6" w:rsidRDefault="00BB23FA" w:rsidP="00B53DA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E6">
              <w:rPr>
                <w:rFonts w:asciiTheme="minorHAnsi" w:hAnsiTheme="minorHAnsi" w:cstheme="minorHAnsi"/>
                <w:sz w:val="20"/>
                <w:szCs w:val="20"/>
              </w:rPr>
              <w:t>Conjoint(e)</w:t>
            </w:r>
          </w:p>
        </w:tc>
      </w:tr>
      <w:tr w:rsidR="00BB23FA" w:rsidRPr="005E35E6" w14:paraId="7DBCA30E" w14:textId="77777777" w:rsidTr="00F404E5">
        <w:trPr>
          <w:trHeight w:val="284"/>
        </w:trPr>
        <w:tc>
          <w:tcPr>
            <w:tcW w:w="3256" w:type="dxa"/>
            <w:gridSpan w:val="4"/>
            <w:vMerge/>
            <w:tcBorders>
              <w:right w:val="nil"/>
            </w:tcBorders>
            <w:shd w:val="clear" w:color="auto" w:fill="auto"/>
          </w:tcPr>
          <w:p w14:paraId="6E08D176" w14:textId="77777777" w:rsidR="00BB23FA" w:rsidRPr="005E35E6" w:rsidRDefault="00BB23FA" w:rsidP="00B53DA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23599208" w:edGrp="everyone" w:colFirst="1" w:colLast="1"/>
            <w:permStart w:id="1217484050" w:edGrp="everyone" w:colFirst="3" w:colLast="3"/>
            <w:permStart w:id="1005719590" w:edGrp="everyone" w:colFirst="5" w:colLast="5"/>
            <w:permEnd w:id="1433800536"/>
            <w:permEnd w:id="752494018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151255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</w:tcBorders>
                <w:shd w:val="clear" w:color="auto" w:fill="auto"/>
              </w:tcPr>
              <w:p w14:paraId="74CE76A3" w14:textId="7279F10D" w:rsidR="00BB23FA" w:rsidRPr="005E35E6" w:rsidRDefault="00BB23FA" w:rsidP="00B53DAE">
                <w:pP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2"/>
            <w:tcBorders>
              <w:top w:val="nil"/>
            </w:tcBorders>
            <w:shd w:val="clear" w:color="auto" w:fill="auto"/>
          </w:tcPr>
          <w:p w14:paraId="63589C84" w14:textId="4F66EB38" w:rsidR="00BB23FA" w:rsidRPr="005E35E6" w:rsidRDefault="00BB23FA" w:rsidP="00B53DA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E6">
              <w:rPr>
                <w:rFonts w:asciiTheme="minorHAnsi" w:hAnsiTheme="minorHAnsi" w:cstheme="minorHAnsi"/>
                <w:sz w:val="20"/>
                <w:szCs w:val="20"/>
              </w:rPr>
              <w:t>Enfant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87499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</w:tcBorders>
                <w:shd w:val="clear" w:color="auto" w:fill="auto"/>
              </w:tcPr>
              <w:p w14:paraId="59796F82" w14:textId="4550E965" w:rsidR="00BB23FA" w:rsidRPr="005E35E6" w:rsidRDefault="00BB23FA" w:rsidP="00B53DAE">
                <w:pP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nil"/>
            </w:tcBorders>
            <w:shd w:val="clear" w:color="auto" w:fill="auto"/>
          </w:tcPr>
          <w:p w14:paraId="10550977" w14:textId="6E1F5A48" w:rsidR="00BB23FA" w:rsidRPr="005E35E6" w:rsidRDefault="00BB23FA" w:rsidP="00B53DA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E6"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3984" w:type="dxa"/>
            <w:gridSpan w:val="5"/>
            <w:tcBorders>
              <w:top w:val="nil"/>
            </w:tcBorders>
            <w:shd w:val="clear" w:color="auto" w:fill="auto"/>
          </w:tcPr>
          <w:p w14:paraId="22B7BC39" w14:textId="76AAC503" w:rsidR="00BB23FA" w:rsidRPr="005E35E6" w:rsidRDefault="00BB23FA" w:rsidP="00B53DA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A2FBB" w:rsidRPr="005E35E6" w14:paraId="2F0550CA" w14:textId="77777777" w:rsidTr="00300801">
        <w:trPr>
          <w:trHeight w:val="284"/>
        </w:trPr>
        <w:tc>
          <w:tcPr>
            <w:tcW w:w="683" w:type="dxa"/>
            <w:shd w:val="clear" w:color="auto" w:fill="auto"/>
          </w:tcPr>
          <w:p w14:paraId="48C853CF" w14:textId="77777777" w:rsidR="00AA2FBB" w:rsidRPr="00203F2E" w:rsidRDefault="00AA2FBB" w:rsidP="0036295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584072369" w:edGrp="everyone" w:colFirst="4" w:colLast="4"/>
            <w:permStart w:id="1177904112" w:edGrp="everyone" w:colFirst="1" w:colLast="1"/>
            <w:permStart w:id="1525565173" w:edGrp="everyone" w:colFirst="6" w:colLast="6"/>
            <w:permStart w:id="918510348" w:edGrp="everyone" w:colFirst="9" w:colLast="9"/>
            <w:permEnd w:id="1623599208"/>
            <w:permEnd w:id="1217484050"/>
            <w:permEnd w:id="1005719590"/>
            <w:r w:rsidRPr="00203F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Âge : </w:t>
            </w:r>
          </w:p>
        </w:tc>
        <w:tc>
          <w:tcPr>
            <w:tcW w:w="568" w:type="dxa"/>
            <w:shd w:val="clear" w:color="auto" w:fill="auto"/>
          </w:tcPr>
          <w:p w14:paraId="484412A0" w14:textId="7272600D" w:rsidR="00AA2FBB" w:rsidRPr="005E35E6" w:rsidRDefault="00AA2FBB" w:rsidP="0036295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</w:tcPr>
          <w:p w14:paraId="768B6993" w14:textId="77777777" w:rsidR="00AA2FBB" w:rsidRPr="005E35E6" w:rsidRDefault="00AA2FBB" w:rsidP="003629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E6">
              <w:rPr>
                <w:rFonts w:asciiTheme="minorHAnsi" w:hAnsiTheme="minorHAnsi" w:cstheme="minorHAnsi"/>
                <w:sz w:val="20"/>
                <w:szCs w:val="20"/>
              </w:rPr>
              <w:t>ans</w:t>
            </w:r>
          </w:p>
        </w:tc>
        <w:tc>
          <w:tcPr>
            <w:tcW w:w="1436" w:type="dxa"/>
            <w:shd w:val="clear" w:color="auto" w:fill="auto"/>
          </w:tcPr>
          <w:p w14:paraId="5D5E2A5B" w14:textId="7BF58FE9" w:rsidR="00AA2FBB" w:rsidRPr="00203F2E" w:rsidRDefault="00AA2FBB" w:rsidP="00362951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03F2E">
              <w:rPr>
                <w:rFonts w:asciiTheme="minorHAnsi" w:hAnsiTheme="minorHAnsi" w:cstheme="minorHAnsi"/>
                <w:b/>
                <w:sz w:val="20"/>
                <w:szCs w:val="20"/>
              </w:rPr>
              <w:t>Sexe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47536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auto"/>
              </w:tcPr>
              <w:p w14:paraId="3221E535" w14:textId="6D22C96B" w:rsidR="00AA2FBB" w:rsidRPr="005E35E6" w:rsidRDefault="00AA2FBB" w:rsidP="00362951">
                <w:pP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2"/>
            <w:shd w:val="clear" w:color="auto" w:fill="auto"/>
          </w:tcPr>
          <w:p w14:paraId="008BCBF0" w14:textId="57E3930E" w:rsidR="00AA2FBB" w:rsidRPr="005E35E6" w:rsidRDefault="00AA2FBB" w:rsidP="003629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E6">
              <w:rPr>
                <w:rFonts w:asciiTheme="minorHAnsi" w:hAnsiTheme="minorHAnsi" w:cstheme="minorHAnsi"/>
                <w:sz w:val="20"/>
                <w:szCs w:val="20"/>
              </w:rPr>
              <w:t>Homme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34583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auto"/>
              </w:tcPr>
              <w:p w14:paraId="6F82F63C" w14:textId="355860C8" w:rsidR="00AA2FBB" w:rsidRPr="005E35E6" w:rsidRDefault="00AA2FBB" w:rsidP="00362951">
                <w:pP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2"/>
            <w:shd w:val="clear" w:color="auto" w:fill="auto"/>
          </w:tcPr>
          <w:p w14:paraId="0E1B78BA" w14:textId="471A0FED" w:rsidR="00AA2FBB" w:rsidRPr="005E35E6" w:rsidRDefault="00AA2FBB" w:rsidP="003629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E6">
              <w:rPr>
                <w:rFonts w:asciiTheme="minorHAnsi" w:hAnsiTheme="minorHAnsi" w:cstheme="minorHAnsi"/>
                <w:sz w:val="20"/>
                <w:szCs w:val="20"/>
              </w:rPr>
              <w:t>Femme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73B479AD" w14:textId="2624C5DD" w:rsidR="00AA2FBB" w:rsidRPr="005E35E6" w:rsidRDefault="00AA2FBB" w:rsidP="003629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E6"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2425" w:type="dxa"/>
            <w:gridSpan w:val="2"/>
            <w:shd w:val="clear" w:color="auto" w:fill="auto"/>
          </w:tcPr>
          <w:p w14:paraId="637C34E0" w14:textId="46C7A291" w:rsidR="00AA2FBB" w:rsidRPr="005E35E6" w:rsidRDefault="00AA2FBB" w:rsidP="0036295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35E6" w:rsidRPr="005E35E6" w14:paraId="66C4FFBD" w14:textId="77777777" w:rsidTr="00300801">
        <w:trPr>
          <w:trHeight w:val="284"/>
        </w:trPr>
        <w:tc>
          <w:tcPr>
            <w:tcW w:w="3256" w:type="dxa"/>
            <w:gridSpan w:val="4"/>
            <w:shd w:val="clear" w:color="auto" w:fill="auto"/>
          </w:tcPr>
          <w:p w14:paraId="79F91FEF" w14:textId="77777777" w:rsidR="00362951" w:rsidRPr="00203F2E" w:rsidRDefault="00362951" w:rsidP="0036295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21785491" w:edGrp="everyone" w:colFirst="1" w:colLast="1"/>
            <w:permStart w:id="869339961" w:edGrp="everyone" w:colFirst="3" w:colLast="3"/>
            <w:permStart w:id="1551792335" w:edGrp="everyone" w:colFirst="5" w:colLast="5"/>
            <w:permEnd w:id="584072369"/>
            <w:permEnd w:id="1177904112"/>
            <w:permEnd w:id="1525565173"/>
            <w:permEnd w:id="918510348"/>
            <w:r w:rsidRPr="00203F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Dominance manuelle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979995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auto"/>
              </w:tcPr>
              <w:p w14:paraId="3509D6C1" w14:textId="1C63B13F" w:rsidR="00362951" w:rsidRPr="005E35E6" w:rsidRDefault="00512627" w:rsidP="00362951">
                <w:pP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2"/>
            <w:shd w:val="clear" w:color="auto" w:fill="auto"/>
          </w:tcPr>
          <w:p w14:paraId="654B09C2" w14:textId="4197D962" w:rsidR="00362951" w:rsidRPr="005E35E6" w:rsidRDefault="00362951" w:rsidP="003629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E6">
              <w:rPr>
                <w:rFonts w:asciiTheme="minorHAnsi" w:hAnsiTheme="minorHAnsi" w:cstheme="minorHAnsi"/>
                <w:sz w:val="20"/>
                <w:szCs w:val="20"/>
              </w:rPr>
              <w:t>Droitier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825734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auto"/>
              </w:tcPr>
              <w:p w14:paraId="66063126" w14:textId="6A826FFD" w:rsidR="00362951" w:rsidRPr="005E35E6" w:rsidRDefault="00512627" w:rsidP="00362951">
                <w:pP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2"/>
            <w:shd w:val="clear" w:color="auto" w:fill="auto"/>
          </w:tcPr>
          <w:p w14:paraId="0AC25416" w14:textId="222C3ACD" w:rsidR="00362951" w:rsidRPr="005E35E6" w:rsidRDefault="00362951" w:rsidP="003629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E6">
              <w:rPr>
                <w:rFonts w:asciiTheme="minorHAnsi" w:hAnsiTheme="minorHAnsi" w:cstheme="minorHAnsi"/>
                <w:sz w:val="20"/>
                <w:szCs w:val="20"/>
              </w:rPr>
              <w:t>Gaucher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67491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auto"/>
              </w:tcPr>
              <w:p w14:paraId="176441A4" w14:textId="77C7FF4C" w:rsidR="00362951" w:rsidRPr="005E35E6" w:rsidRDefault="00512627" w:rsidP="00362951">
                <w:pP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50" w:type="dxa"/>
            <w:gridSpan w:val="3"/>
            <w:shd w:val="clear" w:color="auto" w:fill="auto"/>
          </w:tcPr>
          <w:p w14:paraId="5C208617" w14:textId="6A787D6C" w:rsidR="00362951" w:rsidRPr="005E35E6" w:rsidRDefault="00362951" w:rsidP="003629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E6">
              <w:rPr>
                <w:rFonts w:asciiTheme="minorHAnsi" w:hAnsiTheme="minorHAnsi" w:cstheme="minorHAnsi"/>
                <w:sz w:val="20"/>
                <w:szCs w:val="20"/>
              </w:rPr>
              <w:t>Gaucher contrarié</w:t>
            </w:r>
          </w:p>
        </w:tc>
      </w:tr>
      <w:tr w:rsidR="00AA2FBB" w:rsidRPr="005E35E6" w14:paraId="04DE7658" w14:textId="77777777" w:rsidTr="00300801">
        <w:trPr>
          <w:trHeight w:val="284"/>
        </w:trPr>
        <w:tc>
          <w:tcPr>
            <w:tcW w:w="3256" w:type="dxa"/>
            <w:gridSpan w:val="4"/>
            <w:shd w:val="clear" w:color="auto" w:fill="auto"/>
          </w:tcPr>
          <w:p w14:paraId="2E93D844" w14:textId="77777777" w:rsidR="00AA2FBB" w:rsidRPr="00203F2E" w:rsidRDefault="00AA2FBB" w:rsidP="0036295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176248800" w:edGrp="everyone" w:colFirst="1" w:colLast="1"/>
            <w:permStart w:id="682758529" w:edGrp="everyone" w:colFirst="3" w:colLast="3"/>
            <w:permStart w:id="1613041223" w:edGrp="everyone" w:colFirst="6" w:colLast="6"/>
            <w:permEnd w:id="221785491"/>
            <w:permEnd w:id="869339961"/>
            <w:permEnd w:id="1551792335"/>
            <w:r w:rsidRPr="00203F2E">
              <w:rPr>
                <w:rFonts w:asciiTheme="minorHAnsi" w:hAnsiTheme="minorHAnsi" w:cstheme="minorHAnsi"/>
                <w:b/>
                <w:sz w:val="20"/>
                <w:szCs w:val="20"/>
              </w:rPr>
              <w:t>Langue(s) maternelle(s) 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996032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auto"/>
              </w:tcPr>
              <w:p w14:paraId="44603861" w14:textId="3E95BCC2" w:rsidR="00AA2FBB" w:rsidRPr="005E35E6" w:rsidRDefault="00AA2FBB" w:rsidP="00362951">
                <w:pP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2"/>
            <w:shd w:val="clear" w:color="auto" w:fill="auto"/>
          </w:tcPr>
          <w:p w14:paraId="78DC840A" w14:textId="14A648AC" w:rsidR="00AA2FBB" w:rsidRPr="005E35E6" w:rsidRDefault="00AA2FBB" w:rsidP="003629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E6">
              <w:rPr>
                <w:rFonts w:asciiTheme="minorHAnsi" w:hAnsiTheme="minorHAnsi" w:cstheme="minorHAnsi"/>
                <w:sz w:val="20"/>
                <w:szCs w:val="20"/>
              </w:rPr>
              <w:t>Français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75549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clear" w:color="auto" w:fill="auto"/>
              </w:tcPr>
              <w:p w14:paraId="796487B2" w14:textId="7EAC3619" w:rsidR="00AA2FBB" w:rsidRPr="005E35E6" w:rsidRDefault="00AA2FBB" w:rsidP="00362951">
                <w:pP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2"/>
            <w:shd w:val="clear" w:color="auto" w:fill="auto"/>
          </w:tcPr>
          <w:p w14:paraId="3EC25D95" w14:textId="270C610C" w:rsidR="00AA2FBB" w:rsidRPr="005E35E6" w:rsidRDefault="00AA2FBB" w:rsidP="003629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E6">
              <w:rPr>
                <w:rFonts w:asciiTheme="minorHAnsi" w:hAnsiTheme="minorHAnsi" w:cstheme="minorHAnsi"/>
                <w:sz w:val="20"/>
                <w:szCs w:val="20"/>
              </w:rPr>
              <w:t>Anglais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418CF0F9" w14:textId="6A8C58AB" w:rsidR="00AA2FBB" w:rsidRPr="005E35E6" w:rsidRDefault="00AA2FBB" w:rsidP="003629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E6"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2425" w:type="dxa"/>
            <w:gridSpan w:val="2"/>
            <w:shd w:val="clear" w:color="auto" w:fill="auto"/>
          </w:tcPr>
          <w:p w14:paraId="5705641C" w14:textId="0ECDF555" w:rsidR="00AA2FBB" w:rsidRPr="005E35E6" w:rsidRDefault="00AA2FBB" w:rsidP="0036295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A2FBB" w:rsidRPr="005E35E6" w14:paraId="5F438691" w14:textId="77777777" w:rsidTr="00300801">
        <w:trPr>
          <w:trHeight w:val="284"/>
        </w:trPr>
        <w:tc>
          <w:tcPr>
            <w:tcW w:w="32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56EBE38" w14:textId="77777777" w:rsidR="00AA2FBB" w:rsidRPr="00203F2E" w:rsidRDefault="00AA2FBB" w:rsidP="0036295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104244971" w:edGrp="everyone" w:colFirst="1" w:colLast="1"/>
            <w:permStart w:id="204110893" w:edGrp="everyone" w:colFirst="3" w:colLast="3"/>
            <w:permStart w:id="768280743" w:edGrp="everyone" w:colFirst="6" w:colLast="6"/>
            <w:permEnd w:id="1176248800"/>
            <w:permEnd w:id="682758529"/>
            <w:permEnd w:id="1613041223"/>
            <w:r w:rsidRPr="00203F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Langue(s) parlée(s)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68606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741DE2BF" w14:textId="11899201" w:rsidR="00AA2FBB" w:rsidRPr="005E35E6" w:rsidRDefault="00AA2FBB" w:rsidP="00362951">
                <w:pP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48469A5" w14:textId="071E99AE" w:rsidR="00AA2FBB" w:rsidRPr="005E35E6" w:rsidRDefault="00AA2FBB" w:rsidP="003629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E6">
              <w:rPr>
                <w:rFonts w:asciiTheme="minorHAnsi" w:hAnsiTheme="minorHAnsi" w:cstheme="minorHAnsi"/>
                <w:sz w:val="20"/>
                <w:szCs w:val="20"/>
              </w:rPr>
              <w:t>Français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520053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7F38DB2C" w14:textId="5E81C402" w:rsidR="00AA2FBB" w:rsidRPr="005E35E6" w:rsidRDefault="00AA2FBB" w:rsidP="00362951">
                <w:pP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D5D015" w14:textId="3C480EA4" w:rsidR="00AA2FBB" w:rsidRPr="005E35E6" w:rsidRDefault="00AA2FBB" w:rsidP="003629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E6">
              <w:rPr>
                <w:rFonts w:asciiTheme="minorHAnsi" w:hAnsiTheme="minorHAnsi" w:cstheme="minorHAnsi"/>
                <w:sz w:val="20"/>
                <w:szCs w:val="20"/>
              </w:rPr>
              <w:t>Anglais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39C9A1C" w14:textId="72E58B3D" w:rsidR="00AA2FBB" w:rsidRPr="005E35E6" w:rsidRDefault="00AA2FBB" w:rsidP="003629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E6"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2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D0EDE6" w14:textId="3DC73FA4" w:rsidR="00AA2FBB" w:rsidRPr="005E35E6" w:rsidRDefault="00AA2FBB" w:rsidP="0036295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3209D" w:rsidRPr="005E35E6" w14:paraId="3CD5711A" w14:textId="2F9F1B62" w:rsidTr="00300801">
        <w:trPr>
          <w:trHeight w:val="284"/>
        </w:trPr>
        <w:tc>
          <w:tcPr>
            <w:tcW w:w="3256" w:type="dxa"/>
            <w:gridSpan w:val="4"/>
            <w:shd w:val="clear" w:color="auto" w:fill="auto"/>
          </w:tcPr>
          <w:p w14:paraId="3C8E45D0" w14:textId="77777777" w:rsidR="0043209D" w:rsidRPr="00203F2E" w:rsidRDefault="0043209D" w:rsidP="00B53DAE">
            <w:pPr>
              <w:rPr>
                <w:rStyle w:val="Style2"/>
                <w:rFonts w:cstheme="minorHAnsi"/>
                <w:b/>
                <w:szCs w:val="20"/>
              </w:rPr>
            </w:pPr>
            <w:permStart w:id="576140138" w:edGrp="everyone" w:colFirst="1" w:colLast="1"/>
            <w:permStart w:id="624631116" w:edGrp="everyone" w:colFirst="3" w:colLast="3"/>
            <w:permEnd w:id="2104244971"/>
            <w:permEnd w:id="204110893"/>
            <w:permEnd w:id="768280743"/>
            <w:r w:rsidRPr="00203F2E">
              <w:rPr>
                <w:rFonts w:asciiTheme="minorHAnsi" w:hAnsiTheme="minorHAnsi" w:cstheme="minorHAnsi"/>
                <w:b/>
                <w:sz w:val="20"/>
                <w:szCs w:val="20"/>
              </w:rPr>
              <w:t>Statut civil :</w:t>
            </w:r>
          </w:p>
        </w:tc>
        <w:sdt>
          <w:sdtPr>
            <w:rPr>
              <w:rStyle w:val="Style2"/>
              <w:rFonts w:cstheme="minorHAnsi"/>
              <w:szCs w:val="20"/>
            </w:rPr>
            <w:id w:val="-1141969453"/>
            <w:placeholder>
              <w:docPart w:val="54D5CE08143D4497BD6605B2CEEB204B"/>
            </w:placeholder>
            <w:comboBox>
              <w:listItem w:displayText=" " w:value="."/>
              <w:listItem w:displayText="Célibataire" w:value="Célibataire"/>
              <w:listItem w:displayText="Marié(e)/conjoint(e) de fait" w:value="Marié(e)/conjoint(e) de fait"/>
              <w:listItem w:displayText="Divorcé(e)" w:value="Divorcé(e)"/>
              <w:listItem w:displayText="Veuf/veuve" w:value="Veuf/veuve"/>
            </w:comboBox>
          </w:sdtPr>
          <w:sdtEndPr>
            <w:rPr>
              <w:rStyle w:val="Style2"/>
            </w:rPr>
          </w:sdtEndPr>
          <w:sdtContent>
            <w:tc>
              <w:tcPr>
                <w:tcW w:w="4110" w:type="dxa"/>
                <w:gridSpan w:val="6"/>
                <w:tcBorders>
                  <w:bottom w:val="nil"/>
                </w:tcBorders>
                <w:shd w:val="clear" w:color="auto" w:fill="auto"/>
              </w:tcPr>
              <w:p w14:paraId="63ACF381" w14:textId="0E228615" w:rsidR="0043209D" w:rsidRPr="005E35E6" w:rsidRDefault="00AA2FBB" w:rsidP="009535C2">
                <w:pPr>
                  <w:rPr>
                    <w:rStyle w:val="Style2"/>
                    <w:rFonts w:cstheme="minorHAnsi"/>
                    <w:szCs w:val="20"/>
                  </w:rPr>
                </w:pPr>
                <w:r>
                  <w:rPr>
                    <w:rStyle w:val="Style2"/>
                    <w:rFonts w:cstheme="minorHAnsi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851" w:type="dxa"/>
            <w:gridSpan w:val="2"/>
            <w:tcBorders>
              <w:bottom w:val="nil"/>
            </w:tcBorders>
            <w:shd w:val="clear" w:color="auto" w:fill="auto"/>
          </w:tcPr>
          <w:p w14:paraId="05EA5CCA" w14:textId="7856B576" w:rsidR="0043209D" w:rsidRPr="005E35E6" w:rsidRDefault="00AA2FBB" w:rsidP="009535C2">
            <w:pPr>
              <w:rPr>
                <w:rStyle w:val="Style2"/>
                <w:rFonts w:cstheme="minorHAnsi"/>
                <w:szCs w:val="20"/>
              </w:rPr>
            </w:pPr>
            <w:r w:rsidRPr="005E35E6"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2425" w:type="dxa"/>
            <w:gridSpan w:val="2"/>
            <w:tcBorders>
              <w:bottom w:val="nil"/>
            </w:tcBorders>
            <w:shd w:val="clear" w:color="auto" w:fill="auto"/>
          </w:tcPr>
          <w:p w14:paraId="0AF6713A" w14:textId="77777777" w:rsidR="0043209D" w:rsidRPr="005E35E6" w:rsidRDefault="0043209D" w:rsidP="009535C2">
            <w:pPr>
              <w:rPr>
                <w:rStyle w:val="Style2"/>
                <w:rFonts w:cstheme="minorHAnsi"/>
                <w:szCs w:val="20"/>
              </w:rPr>
            </w:pPr>
          </w:p>
        </w:tc>
      </w:tr>
      <w:tr w:rsidR="00203F2E" w:rsidRPr="005E35E6" w14:paraId="2CDD1964" w14:textId="77777777" w:rsidTr="00300801">
        <w:trPr>
          <w:trHeight w:val="284"/>
        </w:trPr>
        <w:tc>
          <w:tcPr>
            <w:tcW w:w="3256" w:type="dxa"/>
            <w:gridSpan w:val="4"/>
            <w:vMerge w:val="restart"/>
            <w:shd w:val="clear" w:color="auto" w:fill="auto"/>
          </w:tcPr>
          <w:p w14:paraId="2B2F2063" w14:textId="05EA245B" w:rsidR="00203F2E" w:rsidRPr="00203F2E" w:rsidRDefault="00203F2E" w:rsidP="0036295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682830337" w:edGrp="everyone" w:colFirst="1" w:colLast="1"/>
            <w:permStart w:id="1551974873" w:edGrp="everyone" w:colFirst="3" w:colLast="3"/>
            <w:permStart w:id="1320634958" w:edGrp="everyone" w:colFirst="6" w:colLast="6"/>
            <w:permEnd w:id="576140138"/>
            <w:permEnd w:id="624631116"/>
            <w:r w:rsidRPr="00203F2E">
              <w:rPr>
                <w:rFonts w:asciiTheme="minorHAnsi" w:hAnsiTheme="minorHAnsi" w:cstheme="minorHAnsi"/>
                <w:b/>
                <w:sz w:val="20"/>
                <w:szCs w:val="20"/>
              </w:rPr>
              <w:t>Famille 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413150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bottom w:val="nil"/>
                </w:tcBorders>
                <w:shd w:val="clear" w:color="auto" w:fill="auto"/>
              </w:tcPr>
              <w:p w14:paraId="1F8A60E2" w14:textId="50A9C762" w:rsidR="00203F2E" w:rsidRPr="005E35E6" w:rsidRDefault="00203F2E" w:rsidP="00362951">
                <w:pP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2"/>
            <w:tcBorders>
              <w:bottom w:val="nil"/>
            </w:tcBorders>
            <w:shd w:val="clear" w:color="auto" w:fill="auto"/>
          </w:tcPr>
          <w:p w14:paraId="49FA496F" w14:textId="10B2405C" w:rsidR="00203F2E" w:rsidRPr="005E35E6" w:rsidRDefault="00203F2E" w:rsidP="003629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E6">
              <w:rPr>
                <w:rFonts w:asciiTheme="minorHAnsi" w:hAnsiTheme="minorHAnsi" w:cstheme="minorHAnsi"/>
                <w:sz w:val="20"/>
                <w:szCs w:val="20"/>
              </w:rPr>
              <w:t>Aucune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38445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bottom w:val="nil"/>
                </w:tcBorders>
                <w:shd w:val="clear" w:color="auto" w:fill="auto"/>
              </w:tcPr>
              <w:p w14:paraId="14D20F79" w14:textId="354C31C9" w:rsidR="00203F2E" w:rsidRPr="005E35E6" w:rsidRDefault="00203F2E" w:rsidP="0036295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2"/>
            <w:tcBorders>
              <w:bottom w:val="nil"/>
            </w:tcBorders>
            <w:shd w:val="clear" w:color="auto" w:fill="auto"/>
          </w:tcPr>
          <w:p w14:paraId="21E00E81" w14:textId="270986E8" w:rsidR="00203F2E" w:rsidRPr="005E35E6" w:rsidRDefault="00203F2E" w:rsidP="003629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E6">
              <w:rPr>
                <w:rFonts w:asciiTheme="minorHAnsi" w:hAnsiTheme="minorHAnsi" w:cstheme="minorHAnsi"/>
                <w:sz w:val="20"/>
                <w:szCs w:val="20"/>
              </w:rPr>
              <w:t>Enfant(s)</w:t>
            </w:r>
          </w:p>
        </w:tc>
        <w:tc>
          <w:tcPr>
            <w:tcW w:w="993" w:type="dxa"/>
            <w:gridSpan w:val="3"/>
            <w:tcBorders>
              <w:bottom w:val="nil"/>
            </w:tcBorders>
            <w:shd w:val="clear" w:color="auto" w:fill="auto"/>
          </w:tcPr>
          <w:p w14:paraId="46F97276" w14:textId="17FB129D" w:rsidR="00203F2E" w:rsidRPr="005E35E6" w:rsidRDefault="00203F2E" w:rsidP="00340A2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Nombre :</w:t>
            </w:r>
          </w:p>
        </w:tc>
        <w:tc>
          <w:tcPr>
            <w:tcW w:w="2283" w:type="dxa"/>
            <w:tcBorders>
              <w:bottom w:val="nil"/>
            </w:tcBorders>
            <w:shd w:val="clear" w:color="auto" w:fill="auto"/>
          </w:tcPr>
          <w:p w14:paraId="2B9922E9" w14:textId="243D5F5C" w:rsidR="00203F2E" w:rsidRPr="005E35E6" w:rsidRDefault="00203F2E" w:rsidP="00722B5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0F84" w:rsidRPr="005E35E6" w14:paraId="22E4E0D8" w14:textId="77777777" w:rsidTr="00300801">
        <w:trPr>
          <w:trHeight w:val="284"/>
        </w:trPr>
        <w:tc>
          <w:tcPr>
            <w:tcW w:w="3256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</w:tcPr>
          <w:p w14:paraId="3923D583" w14:textId="77777777" w:rsidR="006B0F84" w:rsidRPr="00203F2E" w:rsidRDefault="006B0F84" w:rsidP="003267C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861345327" w:edGrp="everyone" w:colFirst="2" w:colLast="2"/>
            <w:permEnd w:id="682830337"/>
            <w:permEnd w:id="1551974873"/>
            <w:permEnd w:id="1320634958"/>
          </w:p>
        </w:tc>
        <w:tc>
          <w:tcPr>
            <w:tcW w:w="85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C2E7AB" w14:textId="4495583E" w:rsidR="006B0F84" w:rsidRPr="005E35E6" w:rsidRDefault="006B0F84" w:rsidP="003267C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E35E6">
              <w:rPr>
                <w:rFonts w:asciiTheme="minorHAnsi" w:hAnsiTheme="minorHAnsi" w:cstheme="minorHAnsi"/>
                <w:sz w:val="20"/>
                <w:szCs w:val="20"/>
              </w:rPr>
              <w:t>Autre :</w:t>
            </w:r>
          </w:p>
        </w:tc>
        <w:tc>
          <w:tcPr>
            <w:tcW w:w="6536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63E663D" w14:textId="61829286" w:rsidR="006B0F84" w:rsidRPr="005E35E6" w:rsidRDefault="006B0F84" w:rsidP="003267C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5EF8" w:rsidRPr="005E35E6" w14:paraId="5B428628" w14:textId="7CD801EF" w:rsidTr="00300801">
        <w:trPr>
          <w:trHeight w:val="284"/>
        </w:trPr>
        <w:tc>
          <w:tcPr>
            <w:tcW w:w="3256" w:type="dxa"/>
            <w:gridSpan w:val="4"/>
            <w:tcBorders>
              <w:bottom w:val="nil"/>
            </w:tcBorders>
            <w:shd w:val="clear" w:color="auto" w:fill="auto"/>
          </w:tcPr>
          <w:p w14:paraId="4192782A" w14:textId="34833BE6" w:rsidR="00D15EF8" w:rsidRPr="00203F2E" w:rsidRDefault="00D15EF8" w:rsidP="00D15EF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330643519" w:edGrp="everyone" w:colFirst="1" w:colLast="1"/>
            <w:permStart w:id="2087075560" w:edGrp="everyone" w:colFirst="3" w:colLast="3"/>
            <w:permEnd w:id="861345327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Milieu de vie</w:t>
            </w:r>
            <w:r w:rsidR="00300801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sdt>
          <w:sdtPr>
            <w:rPr>
              <w:rStyle w:val="Style2"/>
              <w:rFonts w:cstheme="minorHAnsi"/>
              <w:szCs w:val="20"/>
            </w:rPr>
            <w:id w:val="-792128741"/>
            <w:placeholder>
              <w:docPart w:val="73AAC5C7B7AA49B79B3B0AF095CC15E3"/>
            </w:placeholder>
            <w:comboBox>
              <w:listItem w:displayText=" " w:value="."/>
              <w:listItem w:displayText="Maison" w:value="Maison"/>
              <w:listItem w:displayText="Appartement/condominium" w:value="Appartement/condominium"/>
              <w:listItem w:displayText="Résidence autonome" w:value="Résidence autonome"/>
              <w:listItem w:displayText="Résidence semi-autonome" w:value="Résidence semi-autonome"/>
              <w:listItem w:displayText="Ressource intermédiaire" w:value="Ressource intermédiaire"/>
              <w:listItem w:displayText="CHSLD" w:value="CHSLD"/>
            </w:comboBox>
          </w:sdtPr>
          <w:sdtEndPr>
            <w:rPr>
              <w:rStyle w:val="Style2"/>
            </w:rPr>
          </w:sdtEndPr>
          <w:sdtContent>
            <w:tc>
              <w:tcPr>
                <w:tcW w:w="4110" w:type="dxa"/>
                <w:gridSpan w:val="6"/>
                <w:tcBorders>
                  <w:bottom w:val="nil"/>
                </w:tcBorders>
                <w:shd w:val="clear" w:color="auto" w:fill="auto"/>
              </w:tcPr>
              <w:p w14:paraId="6E5202CE" w14:textId="3881A3C0" w:rsidR="00D15EF8" w:rsidRPr="005E35E6" w:rsidRDefault="00D15EF8" w:rsidP="00D15EF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Style2"/>
                    <w:rFonts w:cstheme="minorHAnsi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851" w:type="dxa"/>
            <w:gridSpan w:val="2"/>
            <w:tcBorders>
              <w:bottom w:val="nil"/>
            </w:tcBorders>
            <w:shd w:val="clear" w:color="auto" w:fill="auto"/>
          </w:tcPr>
          <w:p w14:paraId="52739D23" w14:textId="3291C6C3" w:rsidR="00D15EF8" w:rsidRPr="005E35E6" w:rsidRDefault="00D15EF8" w:rsidP="00D15E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2425" w:type="dxa"/>
            <w:gridSpan w:val="2"/>
            <w:tcBorders>
              <w:bottom w:val="nil"/>
            </w:tcBorders>
            <w:shd w:val="clear" w:color="auto" w:fill="auto"/>
          </w:tcPr>
          <w:p w14:paraId="05CF1741" w14:textId="32C1DE22" w:rsidR="00D15EF8" w:rsidRPr="005E35E6" w:rsidRDefault="00D15EF8" w:rsidP="00D15EF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5EF8" w:rsidRPr="005E35E6" w14:paraId="17AFA4FC" w14:textId="0843E8D2" w:rsidTr="00300801">
        <w:trPr>
          <w:trHeight w:val="284"/>
        </w:trPr>
        <w:tc>
          <w:tcPr>
            <w:tcW w:w="3256" w:type="dxa"/>
            <w:gridSpan w:val="4"/>
            <w:tcBorders>
              <w:bottom w:val="nil"/>
            </w:tcBorders>
            <w:shd w:val="clear" w:color="auto" w:fill="auto"/>
          </w:tcPr>
          <w:p w14:paraId="3A207FF8" w14:textId="05F0267F" w:rsidR="00D15EF8" w:rsidRPr="00203F2E" w:rsidRDefault="00D15EF8" w:rsidP="00D15EF8">
            <w:pPr>
              <w:rPr>
                <w:rStyle w:val="Style2"/>
                <w:rFonts w:cstheme="minorHAnsi"/>
                <w:b/>
                <w:szCs w:val="20"/>
              </w:rPr>
            </w:pPr>
            <w:permStart w:id="1364810883" w:edGrp="everyone" w:colFirst="1" w:colLast="1"/>
            <w:permStart w:id="1167809707" w:edGrp="everyone" w:colFirst="3" w:colLast="3"/>
            <w:permEnd w:id="1330643519"/>
            <w:permEnd w:id="2087075560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Vit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681282374"/>
            <w:placeholder>
              <w:docPart w:val="C95DA5C8CDDB43C681FB5AA2DD2A4EEF"/>
            </w:placeholder>
            <w:comboBox>
              <w:listItem w:displayText=" " w:value="."/>
              <w:listItem w:displayText="Seul(e)" w:value="Seul(e)"/>
              <w:listItem w:displayText="Avec conjoint(e)" w:value="Avec conjoint(e)"/>
              <w:listItem w:displayText="Avec famille" w:value="Avec famille"/>
            </w:comboBox>
          </w:sdtPr>
          <w:sdtEndPr/>
          <w:sdtContent>
            <w:tc>
              <w:tcPr>
                <w:tcW w:w="4110" w:type="dxa"/>
                <w:gridSpan w:val="6"/>
                <w:tcBorders>
                  <w:bottom w:val="nil"/>
                </w:tcBorders>
                <w:shd w:val="clear" w:color="auto" w:fill="auto"/>
              </w:tcPr>
              <w:p w14:paraId="49CB4F57" w14:textId="5C0E2E6F" w:rsidR="00D15EF8" w:rsidRPr="005E35E6" w:rsidRDefault="00D15EF8" w:rsidP="00D15EF8">
                <w:pPr>
                  <w:rPr>
                    <w:rStyle w:val="Style2"/>
                    <w:rFonts w:cstheme="minorHAnsi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851" w:type="dxa"/>
            <w:gridSpan w:val="2"/>
            <w:tcBorders>
              <w:bottom w:val="nil"/>
            </w:tcBorders>
            <w:shd w:val="clear" w:color="auto" w:fill="auto"/>
          </w:tcPr>
          <w:p w14:paraId="30478620" w14:textId="5E64422D" w:rsidR="00D15EF8" w:rsidRPr="005E35E6" w:rsidRDefault="00D15EF8" w:rsidP="00D15EF8">
            <w:pPr>
              <w:rPr>
                <w:rStyle w:val="Style2"/>
                <w:rFonts w:cstheme="minorHAnsi"/>
                <w:szCs w:val="20"/>
              </w:rPr>
            </w:pPr>
            <w:r>
              <w:rPr>
                <w:rStyle w:val="Style2"/>
                <w:rFonts w:cstheme="minorHAnsi"/>
                <w:szCs w:val="20"/>
              </w:rPr>
              <w:t>Autre :</w:t>
            </w:r>
          </w:p>
        </w:tc>
        <w:tc>
          <w:tcPr>
            <w:tcW w:w="2425" w:type="dxa"/>
            <w:gridSpan w:val="2"/>
            <w:tcBorders>
              <w:bottom w:val="nil"/>
            </w:tcBorders>
            <w:shd w:val="clear" w:color="auto" w:fill="auto"/>
          </w:tcPr>
          <w:p w14:paraId="42F13831" w14:textId="77777777" w:rsidR="00D15EF8" w:rsidRPr="005E35E6" w:rsidRDefault="00D15EF8" w:rsidP="00D15EF8">
            <w:pPr>
              <w:rPr>
                <w:rStyle w:val="Style2"/>
                <w:rFonts w:cstheme="minorHAnsi"/>
                <w:szCs w:val="20"/>
              </w:rPr>
            </w:pPr>
          </w:p>
        </w:tc>
      </w:tr>
      <w:tr w:rsidR="006B0F84" w:rsidRPr="005E35E6" w14:paraId="24B11155" w14:textId="77777777" w:rsidTr="00300801">
        <w:trPr>
          <w:trHeight w:val="284"/>
        </w:trPr>
        <w:tc>
          <w:tcPr>
            <w:tcW w:w="3256" w:type="dxa"/>
            <w:gridSpan w:val="4"/>
            <w:shd w:val="clear" w:color="auto" w:fill="auto"/>
          </w:tcPr>
          <w:p w14:paraId="78B927E8" w14:textId="77777777" w:rsidR="006B0F84" w:rsidRPr="00203F2E" w:rsidRDefault="006B0F84" w:rsidP="006B0F8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31278870" w:edGrp="everyone" w:colFirst="1" w:colLast="1"/>
            <w:permEnd w:id="1364810883"/>
            <w:permEnd w:id="1167809707"/>
            <w:r w:rsidRPr="00203F2E">
              <w:rPr>
                <w:rFonts w:asciiTheme="minorHAnsi" w:hAnsiTheme="minorHAnsi" w:cstheme="minorHAnsi"/>
                <w:b/>
                <w:sz w:val="20"/>
                <w:szCs w:val="20"/>
              </w:rPr>
              <w:t>Scolarité :</w:t>
            </w:r>
          </w:p>
        </w:tc>
        <w:tc>
          <w:tcPr>
            <w:tcW w:w="7386" w:type="dxa"/>
            <w:gridSpan w:val="10"/>
            <w:shd w:val="clear" w:color="auto" w:fill="auto"/>
          </w:tcPr>
          <w:p w14:paraId="723CE1D8" w14:textId="0F0734D3" w:rsidR="006B0F84" w:rsidRPr="005E35E6" w:rsidRDefault="006B0F84" w:rsidP="006B0F8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0F84" w:rsidRPr="005E35E6" w14:paraId="712853DE" w14:textId="77777777" w:rsidTr="00300801">
        <w:trPr>
          <w:trHeight w:val="284"/>
        </w:trPr>
        <w:tc>
          <w:tcPr>
            <w:tcW w:w="3256" w:type="dxa"/>
            <w:gridSpan w:val="4"/>
            <w:shd w:val="clear" w:color="auto" w:fill="auto"/>
          </w:tcPr>
          <w:p w14:paraId="37F2B914" w14:textId="77777777" w:rsidR="006B0F84" w:rsidRPr="00203F2E" w:rsidRDefault="006B0F84" w:rsidP="006B0F8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909679803" w:edGrp="everyone" w:colFirst="1" w:colLast="1"/>
            <w:permEnd w:id="131278870"/>
            <w:r w:rsidRPr="00203F2E">
              <w:rPr>
                <w:rFonts w:asciiTheme="minorHAnsi" w:hAnsiTheme="minorHAnsi" w:cstheme="minorHAnsi"/>
                <w:b/>
                <w:sz w:val="20"/>
                <w:szCs w:val="20"/>
              </w:rPr>
              <w:t>Occupation/travail :</w:t>
            </w:r>
          </w:p>
        </w:tc>
        <w:tc>
          <w:tcPr>
            <w:tcW w:w="7386" w:type="dxa"/>
            <w:gridSpan w:val="10"/>
            <w:shd w:val="clear" w:color="auto" w:fill="auto"/>
          </w:tcPr>
          <w:p w14:paraId="75B30DE0" w14:textId="195CCC30" w:rsidR="006B0F84" w:rsidRPr="005E35E6" w:rsidRDefault="006B0F84" w:rsidP="006B0F8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0F84" w:rsidRPr="005E35E6" w14:paraId="75767364" w14:textId="77777777" w:rsidTr="00300801">
        <w:trPr>
          <w:trHeight w:val="284"/>
        </w:trPr>
        <w:tc>
          <w:tcPr>
            <w:tcW w:w="3256" w:type="dxa"/>
            <w:gridSpan w:val="4"/>
            <w:shd w:val="clear" w:color="auto" w:fill="auto"/>
          </w:tcPr>
          <w:p w14:paraId="3326517A" w14:textId="77777777" w:rsidR="006B0F84" w:rsidRPr="00203F2E" w:rsidRDefault="006B0F84" w:rsidP="006B0F8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687513994" w:edGrp="everyone" w:colFirst="1" w:colLast="1"/>
            <w:permEnd w:id="1909679803"/>
            <w:r w:rsidRPr="00203F2E">
              <w:rPr>
                <w:rFonts w:asciiTheme="minorHAnsi" w:hAnsiTheme="minorHAnsi" w:cstheme="minorHAnsi"/>
                <w:b/>
                <w:sz w:val="20"/>
                <w:szCs w:val="20"/>
              </w:rPr>
              <w:t>Habitudes de lecture et d’écriture :</w:t>
            </w:r>
          </w:p>
        </w:tc>
        <w:tc>
          <w:tcPr>
            <w:tcW w:w="7386" w:type="dxa"/>
            <w:gridSpan w:val="10"/>
            <w:shd w:val="clear" w:color="auto" w:fill="auto"/>
          </w:tcPr>
          <w:p w14:paraId="60108977" w14:textId="345E853D" w:rsidR="006B0F84" w:rsidRPr="005E35E6" w:rsidRDefault="006B0F84" w:rsidP="006B0F8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0F84" w:rsidRPr="005E35E6" w14:paraId="11559E00" w14:textId="77777777" w:rsidTr="00300801">
        <w:trPr>
          <w:trHeight w:val="284"/>
        </w:trPr>
        <w:tc>
          <w:tcPr>
            <w:tcW w:w="3256" w:type="dxa"/>
            <w:gridSpan w:val="4"/>
            <w:shd w:val="clear" w:color="auto" w:fill="auto"/>
          </w:tcPr>
          <w:p w14:paraId="5C35C960" w14:textId="77777777" w:rsidR="006B0F84" w:rsidRPr="00203F2E" w:rsidRDefault="006B0F84" w:rsidP="006B0F8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6727274" w:edGrp="everyone" w:colFirst="1" w:colLast="1"/>
            <w:permEnd w:id="1687513994"/>
            <w:r w:rsidRPr="00203F2E">
              <w:rPr>
                <w:rFonts w:asciiTheme="minorHAnsi" w:hAnsiTheme="minorHAnsi" w:cstheme="minorHAnsi"/>
                <w:b/>
                <w:sz w:val="20"/>
                <w:szCs w:val="20"/>
              </w:rPr>
              <w:t>Vision :</w:t>
            </w:r>
          </w:p>
        </w:tc>
        <w:tc>
          <w:tcPr>
            <w:tcW w:w="7386" w:type="dxa"/>
            <w:gridSpan w:val="10"/>
            <w:shd w:val="clear" w:color="auto" w:fill="auto"/>
          </w:tcPr>
          <w:p w14:paraId="167B4012" w14:textId="00661AE9" w:rsidR="006B0F84" w:rsidRPr="005E35E6" w:rsidRDefault="006B0F84" w:rsidP="006B0F8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0F84" w:rsidRPr="005E35E6" w14:paraId="3AF313FC" w14:textId="77777777" w:rsidTr="00300801">
        <w:trPr>
          <w:trHeight w:val="284"/>
        </w:trPr>
        <w:tc>
          <w:tcPr>
            <w:tcW w:w="3256" w:type="dxa"/>
            <w:gridSpan w:val="4"/>
            <w:shd w:val="clear" w:color="auto" w:fill="auto"/>
          </w:tcPr>
          <w:p w14:paraId="1C9B26F7" w14:textId="77777777" w:rsidR="006B0F84" w:rsidRPr="00203F2E" w:rsidRDefault="006B0F84" w:rsidP="006B0F8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9191343" w:edGrp="everyone" w:colFirst="1" w:colLast="1"/>
            <w:permEnd w:id="36727274"/>
            <w:r w:rsidRPr="00203F2E">
              <w:rPr>
                <w:rFonts w:asciiTheme="minorHAnsi" w:hAnsiTheme="minorHAnsi" w:cstheme="minorHAnsi"/>
                <w:b/>
                <w:sz w:val="20"/>
                <w:szCs w:val="20"/>
              </w:rPr>
              <w:t>Audition :</w:t>
            </w:r>
          </w:p>
        </w:tc>
        <w:tc>
          <w:tcPr>
            <w:tcW w:w="7386" w:type="dxa"/>
            <w:gridSpan w:val="10"/>
            <w:shd w:val="clear" w:color="auto" w:fill="auto"/>
          </w:tcPr>
          <w:p w14:paraId="073297B8" w14:textId="200501C4" w:rsidR="006B0F84" w:rsidRPr="005E35E6" w:rsidRDefault="006B0F84" w:rsidP="006B0F8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0F84" w:rsidRPr="005E35E6" w14:paraId="727B2E1B" w14:textId="77777777" w:rsidTr="00300801">
        <w:trPr>
          <w:trHeight w:val="284"/>
        </w:trPr>
        <w:tc>
          <w:tcPr>
            <w:tcW w:w="3256" w:type="dxa"/>
            <w:gridSpan w:val="4"/>
            <w:shd w:val="clear" w:color="auto" w:fill="auto"/>
          </w:tcPr>
          <w:p w14:paraId="1A526F7C" w14:textId="67533AA3" w:rsidR="006B0F84" w:rsidRPr="00203F2E" w:rsidRDefault="006B0F84" w:rsidP="006B0F8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077380392" w:edGrp="everyone" w:colFirst="1" w:colLast="1"/>
            <w:permEnd w:id="109191343"/>
            <w:r w:rsidRPr="00203F2E">
              <w:rPr>
                <w:rFonts w:asciiTheme="minorHAnsi" w:hAnsiTheme="minorHAnsi" w:cstheme="minorHAnsi"/>
                <w:b/>
                <w:sz w:val="20"/>
                <w:szCs w:val="20"/>
              </w:rPr>
              <w:t>Loisirs/intérêts :</w:t>
            </w:r>
          </w:p>
        </w:tc>
        <w:tc>
          <w:tcPr>
            <w:tcW w:w="7386" w:type="dxa"/>
            <w:gridSpan w:val="10"/>
            <w:shd w:val="clear" w:color="auto" w:fill="auto"/>
          </w:tcPr>
          <w:p w14:paraId="678B9FB7" w14:textId="1F8A6525" w:rsidR="006B0F84" w:rsidRPr="005E35E6" w:rsidRDefault="006B0F84" w:rsidP="006B0F84">
            <w:pPr>
              <w:rPr>
                <w:rStyle w:val="Style2"/>
                <w:rFonts w:cstheme="minorHAnsi"/>
                <w:szCs w:val="20"/>
              </w:rPr>
            </w:pPr>
          </w:p>
        </w:tc>
      </w:tr>
    </w:tbl>
    <w:p w14:paraId="1B4A8C8E" w14:textId="2C364946" w:rsidR="00B74B3D" w:rsidRDefault="00B74B3D">
      <w:permStart w:id="184045780" w:edGrp="everyone"/>
      <w:permEnd w:id="2077380392"/>
      <w:permEnd w:id="184045780"/>
    </w:p>
    <w:tbl>
      <w:tblPr>
        <w:tblW w:w="10631" w:type="dxa"/>
        <w:tblLayout w:type="fixed"/>
        <w:tblLook w:val="04A0" w:firstRow="1" w:lastRow="0" w:firstColumn="1" w:lastColumn="0" w:noHBand="0" w:noVBand="1"/>
      </w:tblPr>
      <w:tblGrid>
        <w:gridCol w:w="421"/>
        <w:gridCol w:w="1843"/>
        <w:gridCol w:w="4678"/>
        <w:gridCol w:w="425"/>
        <w:gridCol w:w="1984"/>
        <w:gridCol w:w="425"/>
        <w:gridCol w:w="855"/>
      </w:tblGrid>
      <w:tr w:rsidR="00E20FE7" w:rsidRPr="00E20FE7" w14:paraId="547A3C7C" w14:textId="77777777" w:rsidTr="003B0B81">
        <w:trPr>
          <w:trHeight w:val="28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E91292" w14:textId="77777777" w:rsidR="00E20FE7" w:rsidRPr="00E20FE7" w:rsidRDefault="00E20FE7" w:rsidP="003B0B8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20FE7">
              <w:rPr>
                <w:rFonts w:asciiTheme="minorHAnsi" w:hAnsiTheme="minorHAnsi" w:cstheme="minorHAnsi"/>
                <w:b/>
                <w:sz w:val="20"/>
                <w:szCs w:val="20"/>
              </w:rPr>
              <w:t>ÉVALUATION DE LA COMMUNICATION</w:t>
            </w:r>
          </w:p>
        </w:tc>
      </w:tr>
      <w:tr w:rsidR="00E20FE7" w:rsidRPr="00E20FE7" w14:paraId="78BF6AC7" w14:textId="77777777" w:rsidTr="003B0B81">
        <w:trPr>
          <w:trHeight w:val="28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6F4BE4" w14:textId="77777777" w:rsidR="00E20FE7" w:rsidRPr="00E20FE7" w:rsidRDefault="00E20FE7" w:rsidP="003B0B8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20FE7">
              <w:rPr>
                <w:rFonts w:asciiTheme="minorHAnsi" w:hAnsiTheme="minorHAnsi" w:cstheme="minorHAnsi"/>
                <w:b/>
                <w:sz w:val="20"/>
                <w:szCs w:val="20"/>
              </w:rPr>
              <w:t>Tests utilisés pour évaluer le langage et les habiletés cognitivo-communicatives</w:t>
            </w:r>
          </w:p>
        </w:tc>
      </w:tr>
      <w:tr w:rsidR="00757FBB" w:rsidRPr="00E20FE7" w14:paraId="711E3B03" w14:textId="77777777" w:rsidTr="003B0B81">
        <w:trPr>
          <w:trHeight w:val="289"/>
        </w:trPr>
        <w:permStart w:id="26281039" w:edGrp="everyone" w:colFirst="4" w:colLast="4" w:displacedByCustomXml="next"/>
        <w:permStart w:id="405289374" w:edGrp="everyone" w:colFirst="2" w:colLast="2" w:displacedByCustomXml="next"/>
        <w:permStart w:id="183188479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182659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0AD1521F" w14:textId="68160194" w:rsidR="00512627" w:rsidRPr="00E20FE7" w:rsidRDefault="00512627" w:rsidP="003B0B8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06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70455C" w14:textId="0AD8F7E7" w:rsidR="00512627" w:rsidRPr="00E20FE7" w:rsidRDefault="00512627" w:rsidP="003B0B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FE7">
              <w:rPr>
                <w:rFonts w:asciiTheme="minorHAnsi" w:hAnsiTheme="minorHAnsi" w:cstheme="minorHAnsi"/>
                <w:sz w:val="20"/>
                <w:szCs w:val="20"/>
              </w:rPr>
              <w:t>Protocole Montréal-Toulouse d’examen linguistique de l’aphasie (MT 86)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42787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BE2E2CC" w14:textId="0EA0A489" w:rsidR="00512627" w:rsidRPr="00E20FE7" w:rsidRDefault="001B77B8" w:rsidP="003B0B8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21B803" w14:textId="56F0211B" w:rsidR="00512627" w:rsidRPr="00E20FE7" w:rsidRDefault="00512627" w:rsidP="003B0B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FE7">
              <w:rPr>
                <w:rFonts w:asciiTheme="minorHAnsi" w:hAnsiTheme="minorHAnsi" w:cstheme="minorHAnsi"/>
                <w:sz w:val="20"/>
                <w:szCs w:val="20"/>
              </w:rPr>
              <w:t>β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70325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7763BACC" w14:textId="0D965216" w:rsidR="00512627" w:rsidRPr="00E20FE7" w:rsidRDefault="001B77B8" w:rsidP="003B0B8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CF98C" w14:textId="1ADAC00A" w:rsidR="00512627" w:rsidRPr="00E20FE7" w:rsidRDefault="00512627" w:rsidP="003B0B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FE7">
              <w:rPr>
                <w:rFonts w:asciiTheme="minorHAnsi" w:hAnsiTheme="minorHAnsi" w:cstheme="minorHAnsi"/>
                <w:sz w:val="20"/>
                <w:szCs w:val="20"/>
              </w:rPr>
              <w:t>α</w:t>
            </w:r>
          </w:p>
        </w:tc>
      </w:tr>
      <w:tr w:rsidR="00757FBB" w:rsidRPr="00E20FE7" w14:paraId="4AFD6E4B" w14:textId="77777777" w:rsidTr="003B0B81">
        <w:trPr>
          <w:trHeight w:val="289"/>
        </w:trPr>
        <w:permEnd w:id="26281039" w:displacedByCustomXml="next"/>
        <w:permEnd w:id="405289374" w:displacedByCustomXml="next"/>
        <w:permEnd w:id="1831884794" w:displacedByCustomXml="next"/>
        <w:permStart w:id="4482387" w:edGrp="everyone" w:colFirst="4" w:colLast="4" w:displacedByCustomXml="next"/>
        <w:permStart w:id="198005458" w:edGrp="everyone" w:colFirst="2" w:colLast="2" w:displacedByCustomXml="next"/>
        <w:permStart w:id="1809587390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367909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35C0FD9D" w14:textId="3B2271CB" w:rsidR="00512627" w:rsidRPr="00E20FE7" w:rsidRDefault="00512627" w:rsidP="003B0B8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06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CAC30C" w14:textId="5706F0CC" w:rsidR="00512627" w:rsidRPr="00E20FE7" w:rsidRDefault="00512627" w:rsidP="003B0B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FE7">
              <w:rPr>
                <w:rFonts w:asciiTheme="minorHAnsi" w:hAnsiTheme="minorHAnsi" w:cstheme="minorHAnsi"/>
                <w:sz w:val="20"/>
                <w:szCs w:val="20"/>
              </w:rPr>
              <w:t>Protocole Montréal d’É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valuation de la Communication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046277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0BFFFFC3" w14:textId="65A5FA9C" w:rsidR="00512627" w:rsidRPr="00E20FE7" w:rsidRDefault="001B77B8" w:rsidP="003B0B8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A97F00" w14:textId="30112B8E" w:rsidR="00512627" w:rsidRPr="00E20FE7" w:rsidRDefault="00512627" w:rsidP="003B0B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MEC</w:t>
            </w:r>
            <w:r w:rsidR="00757FBB">
              <w:rPr>
                <w:rFonts w:asciiTheme="minorHAnsi" w:hAnsiTheme="minorHAnsi" w:cstheme="minorHAnsi"/>
                <w:sz w:val="20"/>
                <w:szCs w:val="20"/>
              </w:rPr>
              <w:t xml:space="preserve"> de poche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853180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03EC6DA9" w14:textId="2DBB2B6F" w:rsidR="00512627" w:rsidRPr="00E20FE7" w:rsidRDefault="001B77B8" w:rsidP="003B0B8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9DC18" w14:textId="19C3652B" w:rsidR="00512627" w:rsidRPr="00E20FE7" w:rsidRDefault="00757FBB" w:rsidP="003B0B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MEC</w:t>
            </w:r>
          </w:p>
        </w:tc>
      </w:tr>
      <w:tr w:rsidR="001B77B8" w:rsidRPr="00E20FE7" w14:paraId="13073B32" w14:textId="77777777" w:rsidTr="003B0B81">
        <w:trPr>
          <w:trHeight w:val="289"/>
        </w:trPr>
        <w:permEnd w:id="4482387" w:displacedByCustomXml="next"/>
        <w:permEnd w:id="198005458" w:displacedByCustomXml="next"/>
        <w:permEnd w:id="1809587390" w:displacedByCustomXml="next"/>
        <w:permStart w:id="95184574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255490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326AF30B" w14:textId="2356F82F" w:rsidR="001B77B8" w:rsidRPr="00512627" w:rsidRDefault="001B77B8" w:rsidP="003B0B8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0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D0A76" w14:textId="1DE5A7F1" w:rsidR="001B77B8" w:rsidRPr="00E20FE7" w:rsidRDefault="001B77B8" w:rsidP="003B0B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FE7">
              <w:rPr>
                <w:rFonts w:asciiTheme="minorHAnsi" w:hAnsiTheme="minorHAnsi" w:cstheme="minorHAnsi"/>
                <w:sz w:val="20"/>
                <w:szCs w:val="20"/>
              </w:rPr>
              <w:t>Western Aphasia 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attery (WAB)</w:t>
            </w:r>
          </w:p>
        </w:tc>
      </w:tr>
      <w:tr w:rsidR="00757FBB" w:rsidRPr="00E20FE7" w14:paraId="6A0264D9" w14:textId="77777777" w:rsidTr="003B0B81">
        <w:trPr>
          <w:trHeight w:val="289"/>
        </w:trPr>
        <w:permEnd w:id="951845742" w:displacedByCustomXml="next"/>
        <w:permStart w:id="1694068749" w:edGrp="everyone" w:colFirst="4" w:colLast="4" w:displacedByCustomXml="next"/>
        <w:permStart w:id="182716909" w:edGrp="everyone" w:colFirst="2" w:colLast="2" w:displacedByCustomXml="next"/>
        <w:permStart w:id="32678615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304593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360CC933" w14:textId="7337ABA1" w:rsidR="001B77B8" w:rsidRPr="00E20FE7" w:rsidRDefault="001B77B8" w:rsidP="003B0B8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06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9179E0" w14:textId="0C195990" w:rsidR="001B77B8" w:rsidRPr="00E20FE7" w:rsidRDefault="001B77B8" w:rsidP="003B0B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FE7">
              <w:rPr>
                <w:rFonts w:asciiTheme="minorHAnsi" w:hAnsiTheme="minorHAnsi" w:cstheme="minorHAnsi"/>
                <w:sz w:val="20"/>
                <w:szCs w:val="20"/>
              </w:rPr>
              <w:t>Te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st de dénomination de Québec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69692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1776970D" w14:textId="15E813E5" w:rsidR="001B77B8" w:rsidRPr="00E20FE7" w:rsidRDefault="001B77B8" w:rsidP="003B0B8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8D95CE" w14:textId="3D0AB8DC" w:rsidR="001B77B8" w:rsidRPr="00E20FE7" w:rsidRDefault="001B77B8" w:rsidP="003B0B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FE7">
              <w:rPr>
                <w:rFonts w:asciiTheme="minorHAnsi" w:hAnsiTheme="minorHAnsi" w:cstheme="minorHAnsi"/>
                <w:sz w:val="20"/>
                <w:szCs w:val="20"/>
              </w:rPr>
              <w:t xml:space="preserve">TDQ-60  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94055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6C30874B" w14:textId="2720AAC1" w:rsidR="001B77B8" w:rsidRPr="00E20FE7" w:rsidRDefault="001B77B8" w:rsidP="003B0B8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8CFA3" w14:textId="563F0AE9" w:rsidR="001B77B8" w:rsidRPr="00E20FE7" w:rsidRDefault="001B77B8" w:rsidP="003B0B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FE7">
              <w:rPr>
                <w:rFonts w:asciiTheme="minorHAnsi" w:hAnsiTheme="minorHAnsi" w:cstheme="minorHAnsi"/>
                <w:sz w:val="20"/>
                <w:szCs w:val="20"/>
              </w:rPr>
              <w:t>TDQ-30</w:t>
            </w:r>
          </w:p>
        </w:tc>
      </w:tr>
      <w:tr w:rsidR="00E20FE7" w:rsidRPr="00E20FE7" w14:paraId="547DA8CF" w14:textId="77777777" w:rsidTr="003B0B81">
        <w:trPr>
          <w:trHeight w:val="289"/>
        </w:trPr>
        <w:permEnd w:id="1694068749" w:displacedByCustomXml="next"/>
        <w:permEnd w:id="182716909" w:displacedByCustomXml="next"/>
        <w:permEnd w:id="326786154" w:displacedByCustomXml="next"/>
        <w:permStart w:id="34656634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43279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0BCA402A" w14:textId="3348A740" w:rsidR="00E20FE7" w:rsidRPr="00E20FE7" w:rsidRDefault="00853C58" w:rsidP="003B0B81">
                <w:pPr>
                  <w:ind w:right="-126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0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3C15B" w14:textId="21DC4F14" w:rsidR="00E20FE7" w:rsidRPr="00E20FE7" w:rsidRDefault="00853C58" w:rsidP="003B0B81">
            <w:pPr>
              <w:ind w:right="-126"/>
              <w:rPr>
                <w:rFonts w:asciiTheme="minorHAnsi" w:hAnsiTheme="minorHAnsi" w:cstheme="minorHAnsi"/>
                <w:sz w:val="20"/>
                <w:szCs w:val="20"/>
              </w:rPr>
            </w:pPr>
            <w:r w:rsidRPr="00E20FE7">
              <w:rPr>
                <w:rFonts w:asciiTheme="minorHAnsi" w:hAnsiTheme="minorHAnsi" w:cstheme="minorHAnsi"/>
                <w:sz w:val="20"/>
                <w:szCs w:val="20"/>
              </w:rPr>
              <w:t>Dépistage cognitivo-linguistique (Centre de Réadaptation Constance-Lethbridge, 1995)*</w:t>
            </w:r>
          </w:p>
        </w:tc>
      </w:tr>
      <w:tr w:rsidR="00757FBB" w:rsidRPr="00E20FE7" w14:paraId="11304820" w14:textId="77777777" w:rsidTr="003B0B81">
        <w:trPr>
          <w:trHeight w:val="289"/>
        </w:trPr>
        <w:permEnd w:id="346566342" w:displacedByCustomXml="next"/>
        <w:permStart w:id="2020815674" w:edGrp="everyone" w:colFirst="2" w:colLast="2" w:displacedByCustomXml="next"/>
        <w:permStart w:id="949554447" w:edGrp="everyone" w:colFirst="4" w:colLast="4" w:displacedByCustomXml="next"/>
        <w:permStart w:id="93090399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352875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01408EC6" w14:textId="21457778" w:rsidR="00757FBB" w:rsidRPr="00E20FE7" w:rsidRDefault="00757FBB" w:rsidP="003B0B81">
                <w:pPr>
                  <w:ind w:right="-126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06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C1E4A3" w14:textId="1E555779" w:rsidR="00757FBB" w:rsidRPr="00E20FE7" w:rsidRDefault="00757FBB" w:rsidP="003B0B81">
            <w:pPr>
              <w:ind w:right="-126"/>
              <w:rPr>
                <w:rFonts w:asciiTheme="minorHAnsi" w:hAnsiTheme="minorHAnsi" w:cstheme="minorHAnsi"/>
                <w:sz w:val="20"/>
                <w:szCs w:val="20"/>
              </w:rPr>
            </w:pPr>
            <w:r w:rsidRPr="00E20FE7">
              <w:rPr>
                <w:rFonts w:asciiTheme="minorHAnsi" w:hAnsiTheme="minorHAnsi" w:cstheme="minorHAnsi"/>
                <w:sz w:val="20"/>
                <w:szCs w:val="20"/>
              </w:rPr>
              <w:t>Test de compréhension des questions oui/non*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549883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5FB45A31" w14:textId="649DE493" w:rsidR="00757FBB" w:rsidRPr="00E20FE7" w:rsidRDefault="00757FBB" w:rsidP="003B0B81">
                <w:pPr>
                  <w:ind w:right="-126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6D4071" w14:textId="1298D336" w:rsidR="00757FBB" w:rsidRPr="00E20FE7" w:rsidRDefault="00757FBB" w:rsidP="003B0B81">
            <w:pPr>
              <w:ind w:right="-126"/>
              <w:rPr>
                <w:rFonts w:asciiTheme="minorHAnsi" w:hAnsiTheme="minorHAnsi" w:cstheme="minorHAnsi"/>
                <w:sz w:val="20"/>
                <w:szCs w:val="20"/>
              </w:rPr>
            </w:pPr>
            <w:r w:rsidRPr="00E20FE7">
              <w:rPr>
                <w:rFonts w:asciiTheme="minorHAnsi" w:hAnsiTheme="minorHAnsi" w:cstheme="minorHAnsi"/>
                <w:sz w:val="20"/>
                <w:szCs w:val="20"/>
              </w:rPr>
              <w:t>Brookshire &amp; Nicholas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91697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2233C6C0" w14:textId="069F026F" w:rsidR="00757FBB" w:rsidRPr="00E20FE7" w:rsidRDefault="00757FBB" w:rsidP="003B0B81">
                <w:pPr>
                  <w:ind w:right="-126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E1960" w14:textId="6A86ACEE" w:rsidR="00757FBB" w:rsidRPr="00E20FE7" w:rsidRDefault="00757FBB" w:rsidP="003B0B81">
            <w:pPr>
              <w:ind w:right="-126"/>
              <w:rPr>
                <w:rFonts w:asciiTheme="minorHAnsi" w:hAnsiTheme="minorHAnsi" w:cstheme="minorHAnsi"/>
                <w:sz w:val="20"/>
                <w:szCs w:val="20"/>
              </w:rPr>
            </w:pPr>
            <w:r w:rsidRPr="00E20FE7">
              <w:rPr>
                <w:rFonts w:asciiTheme="minorHAnsi" w:hAnsiTheme="minorHAnsi" w:cstheme="minorHAnsi"/>
                <w:sz w:val="20"/>
                <w:szCs w:val="20"/>
              </w:rPr>
              <w:t>Collins</w:t>
            </w:r>
          </w:p>
        </w:tc>
      </w:tr>
      <w:tr w:rsidR="00757FBB" w:rsidRPr="00E20FE7" w14:paraId="686CDE8D" w14:textId="77777777" w:rsidTr="003B0B81">
        <w:trPr>
          <w:trHeight w:val="289"/>
        </w:trPr>
        <w:permEnd w:id="2020815674" w:displacedByCustomXml="next"/>
        <w:permEnd w:id="949554447" w:displacedByCustomXml="next"/>
        <w:permEnd w:id="93090399" w:displacedByCustomXml="next"/>
        <w:permStart w:id="1396075715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848759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76D67250" w14:textId="2E839E4F" w:rsidR="00757FBB" w:rsidRPr="00E20FE7" w:rsidRDefault="00757FBB" w:rsidP="003B0B8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0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BBBB6" w14:textId="3B679652" w:rsidR="00757FBB" w:rsidRPr="00E20FE7" w:rsidRDefault="00757FBB" w:rsidP="003B0B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FE7">
              <w:rPr>
                <w:rFonts w:asciiTheme="minorHAnsi" w:hAnsiTheme="minorHAnsi" w:cstheme="minorHAnsi"/>
                <w:sz w:val="20"/>
                <w:szCs w:val="20"/>
              </w:rPr>
              <w:t>Test des jetons (version abrégée)*</w:t>
            </w:r>
          </w:p>
        </w:tc>
      </w:tr>
      <w:tr w:rsidR="00757FBB" w:rsidRPr="00E20FE7" w14:paraId="039BF6DF" w14:textId="77777777" w:rsidTr="003B0B81">
        <w:trPr>
          <w:trHeight w:val="289"/>
        </w:trPr>
        <w:permEnd w:id="1396075715" w:displacedByCustomXml="next"/>
        <w:permStart w:id="653030365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3476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3056A3C0" w14:textId="0EC0A14F" w:rsidR="00757FBB" w:rsidRPr="00E20FE7" w:rsidRDefault="00757FBB" w:rsidP="003B0B8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0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2B239" w14:textId="5DE761F2" w:rsidR="00757FBB" w:rsidRPr="00E20FE7" w:rsidRDefault="00757FBB" w:rsidP="003B0B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FE7">
              <w:rPr>
                <w:rFonts w:asciiTheme="minorHAnsi" w:hAnsiTheme="minorHAnsi" w:cstheme="minorHAnsi"/>
                <w:sz w:val="20"/>
                <w:szCs w:val="20"/>
              </w:rPr>
              <w:t>Test de dénominations orale d’images (DO 80)*</w:t>
            </w:r>
          </w:p>
        </w:tc>
      </w:tr>
      <w:tr w:rsidR="00757FBB" w:rsidRPr="00E20FE7" w14:paraId="59A29F58" w14:textId="77777777" w:rsidTr="003B0B81">
        <w:trPr>
          <w:trHeight w:val="289"/>
        </w:trPr>
        <w:permEnd w:id="653030365" w:displacedByCustomXml="next"/>
        <w:permStart w:id="1241409401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502401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01FE6F0C" w14:textId="5A10EBA3" w:rsidR="00757FBB" w:rsidRPr="00E20FE7" w:rsidRDefault="00757FBB" w:rsidP="003B0B8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0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A8B67" w14:textId="310965FB" w:rsidR="00757FBB" w:rsidRPr="00E20FE7" w:rsidRDefault="00757FBB" w:rsidP="003B0B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FE7">
              <w:rPr>
                <w:rFonts w:asciiTheme="minorHAnsi" w:hAnsiTheme="minorHAnsi" w:cstheme="minorHAnsi"/>
                <w:sz w:val="20"/>
                <w:szCs w:val="20"/>
              </w:rPr>
              <w:t>Épreuve de répétition de phrases en franco-québécois (TEFREP)</w:t>
            </w:r>
          </w:p>
        </w:tc>
      </w:tr>
      <w:tr w:rsidR="00757FBB" w:rsidRPr="00E20FE7" w14:paraId="6071A62D" w14:textId="77777777" w:rsidTr="00AB7361">
        <w:trPr>
          <w:trHeight w:val="289"/>
        </w:trPr>
        <w:permEnd w:id="1241409401" w:displacedByCustomXml="next"/>
        <w:permStart w:id="63600210" w:edGrp="everyone" w:colFirst="2" w:colLast="2" w:displacedByCustomXml="next"/>
        <w:permStart w:id="172073496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403513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EC7E442" w14:textId="21D427EF" w:rsidR="00757FBB" w:rsidRPr="00E20FE7" w:rsidRDefault="00757FBB" w:rsidP="003B0B8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6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B12715F" w14:textId="77777777" w:rsidR="00757FBB" w:rsidRPr="00E20FE7" w:rsidRDefault="00757FBB" w:rsidP="003B0B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FE7">
              <w:rPr>
                <w:rFonts w:asciiTheme="minorHAnsi" w:hAnsiTheme="minorHAnsi" w:cstheme="minorHAnsi"/>
                <w:sz w:val="20"/>
                <w:szCs w:val="20"/>
              </w:rPr>
              <w:t>Tâches informelles :</w:t>
            </w:r>
          </w:p>
        </w:tc>
        <w:tc>
          <w:tcPr>
            <w:tcW w:w="393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CAA64" w14:textId="3D135E38" w:rsidR="00757FBB" w:rsidRPr="00E20FE7" w:rsidRDefault="00757FBB" w:rsidP="003B0B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57FBB" w:rsidRPr="00E20FE7" w14:paraId="4F76625C" w14:textId="77777777" w:rsidTr="00AB7361">
        <w:trPr>
          <w:trHeight w:val="289"/>
        </w:trPr>
        <w:permEnd w:id="63600210" w:displacedByCustomXml="next"/>
        <w:permEnd w:id="1720734964" w:displacedByCustomXml="next"/>
        <w:permStart w:id="165903995" w:edGrp="everyone" w:colFirst="2" w:colLast="2" w:displacedByCustomXml="next"/>
        <w:permStart w:id="563965125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971443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81D3124" w14:textId="0889609A" w:rsidR="00757FBB" w:rsidRPr="00E20FE7" w:rsidRDefault="00757FBB" w:rsidP="003B0B8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01031D" w14:textId="534DCC75" w:rsidR="00757FBB" w:rsidRPr="00E20FE7" w:rsidRDefault="00995DFE" w:rsidP="003B0B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Autre</w:t>
            </w:r>
            <w:r w:rsidR="00757FBB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393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11F30" w14:textId="77777777" w:rsidR="00757FBB" w:rsidRPr="00E20FE7" w:rsidRDefault="00757FBB" w:rsidP="003B0B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563965125"/>
      <w:permEnd w:id="165903995"/>
      <w:tr w:rsidR="00757FBB" w:rsidRPr="00E20FE7" w14:paraId="50A4C09D" w14:textId="77777777" w:rsidTr="003B0B81">
        <w:trPr>
          <w:trHeight w:val="28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A83FD0" w14:textId="77777777" w:rsidR="00757FBB" w:rsidRPr="00E20FE7" w:rsidRDefault="00757FBB" w:rsidP="003B0B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FE7">
              <w:rPr>
                <w:rFonts w:asciiTheme="minorHAnsi" w:hAnsiTheme="minorHAnsi" w:cstheme="minorHAnsi"/>
                <w:b/>
                <w:sz w:val="20"/>
                <w:szCs w:val="20"/>
              </w:rPr>
              <w:t>Tests utilisés pour évaluer la voix et la parole</w:t>
            </w:r>
          </w:p>
        </w:tc>
      </w:tr>
      <w:tr w:rsidR="00D36864" w:rsidRPr="00E20FE7" w14:paraId="12AE6CCE" w14:textId="77777777" w:rsidTr="003B0B81">
        <w:trPr>
          <w:trHeight w:val="289"/>
        </w:trPr>
        <w:permStart w:id="208502675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726061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282C6B64" w14:textId="58A641F8" w:rsidR="00D36864" w:rsidRPr="00E20FE7" w:rsidRDefault="00D36864" w:rsidP="003B0B8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0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E2DC3" w14:textId="3AD354E2" w:rsidR="00D36864" w:rsidRPr="00E20FE7" w:rsidRDefault="00D36864" w:rsidP="003B0B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FE7">
              <w:rPr>
                <w:rFonts w:asciiTheme="minorHAnsi" w:hAnsiTheme="minorHAnsi" w:cstheme="minorHAnsi"/>
                <w:sz w:val="20"/>
                <w:szCs w:val="20"/>
              </w:rPr>
              <w:t>Batterie d’Évaluation Cl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inique de la Dysarthrie (BECD)*</w:t>
            </w:r>
          </w:p>
        </w:tc>
      </w:tr>
      <w:tr w:rsidR="00D36864" w:rsidRPr="00E20FE7" w14:paraId="7938C2D9" w14:textId="77777777" w:rsidTr="003B0B81">
        <w:trPr>
          <w:trHeight w:val="289"/>
        </w:trPr>
        <w:permEnd w:id="208502675" w:displacedByCustomXml="next"/>
        <w:permStart w:id="593783458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92633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2C12F2E" w14:textId="0693BD43" w:rsidR="00D36864" w:rsidRPr="00E20FE7" w:rsidRDefault="00D36864" w:rsidP="003B0B81">
                <w:pPr>
                  <w:rPr>
                    <w:rFonts w:asciiTheme="minorHAnsi" w:hAnsiTheme="minorHAnsi" w:cstheme="minorHAnsi"/>
                    <w:sz w:val="20"/>
                    <w:szCs w:val="20"/>
                    <w:lang w:val="fr-FR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02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0E1F1" w14:textId="44C6D50B" w:rsidR="00D36864" w:rsidRPr="00E20FE7" w:rsidRDefault="00D36864" w:rsidP="003B0B81">
            <w:pPr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E20FE7">
              <w:rPr>
                <w:rFonts w:asciiTheme="minorHAnsi" w:hAnsiTheme="minorHAnsi" w:cstheme="minorHAnsi"/>
                <w:sz w:val="20"/>
                <w:szCs w:val="20"/>
              </w:rPr>
              <w:t>Protocole-Maison de la parole*</w:t>
            </w:r>
          </w:p>
        </w:tc>
      </w:tr>
      <w:tr w:rsidR="00D36864" w:rsidRPr="00E20FE7" w14:paraId="5C2E388E" w14:textId="77777777" w:rsidTr="00AB7361">
        <w:trPr>
          <w:trHeight w:val="289"/>
        </w:trPr>
        <w:permEnd w:id="593783458" w:displacedByCustomXml="next"/>
        <w:permStart w:id="618030354" w:edGrp="everyone" w:colFirst="2" w:colLast="2" w:displacedByCustomXml="next"/>
        <w:permStart w:id="1876976175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2762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1197F90B" w14:textId="408EB74A" w:rsidR="00D36864" w:rsidRPr="00E20FE7" w:rsidRDefault="00D36864" w:rsidP="003B0B8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CC5A8F" w14:textId="320C2AA8" w:rsidR="00D36864" w:rsidRPr="00E20FE7" w:rsidRDefault="00D36864" w:rsidP="003B0B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Tâches informelles :</w:t>
            </w:r>
          </w:p>
        </w:tc>
        <w:tc>
          <w:tcPr>
            <w:tcW w:w="393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9D85E" w14:textId="75CF17AE" w:rsidR="00D36864" w:rsidRPr="00E20FE7" w:rsidRDefault="00D36864" w:rsidP="003B0B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6864" w:rsidRPr="00E20FE7" w14:paraId="4E279B31" w14:textId="77777777" w:rsidTr="00AB7361">
        <w:trPr>
          <w:trHeight w:val="289"/>
        </w:trPr>
        <w:permEnd w:id="618030354" w:displacedByCustomXml="next"/>
        <w:permEnd w:id="1876976175" w:displacedByCustomXml="next"/>
        <w:permStart w:id="1082878794" w:edGrp="everyone" w:colFirst="2" w:colLast="2" w:displacedByCustomXml="next"/>
        <w:permStart w:id="1648435878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2014723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743C9871" w14:textId="63B25C64" w:rsidR="00D36864" w:rsidRPr="00E20FE7" w:rsidRDefault="00D36864" w:rsidP="003B0B81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FF3B61" w14:textId="2CBB8C11" w:rsidR="00D36864" w:rsidRPr="00E20FE7" w:rsidRDefault="00995DFE" w:rsidP="003B0B8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3935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126BA" w14:textId="05F2E31B" w:rsidR="00D36864" w:rsidRPr="00E20FE7" w:rsidRDefault="00D36864" w:rsidP="003B0B8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648435878"/>
      <w:permEnd w:id="1082878794"/>
      <w:tr w:rsidR="00D36864" w:rsidRPr="00E20FE7" w14:paraId="2ECA9674" w14:textId="77777777" w:rsidTr="003B0B81">
        <w:trPr>
          <w:trHeight w:val="289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976AC" w14:textId="77777777" w:rsidR="00D36864" w:rsidRPr="00E20FE7" w:rsidRDefault="00D36864" w:rsidP="003B0B81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E20FE7">
              <w:rPr>
                <w:rFonts w:asciiTheme="minorHAnsi" w:hAnsiTheme="minorHAnsi" w:cstheme="minorHAnsi"/>
                <w:i/>
                <w:sz w:val="20"/>
                <w:szCs w:val="20"/>
              </w:rPr>
              <w:t>*Certaines épreuves sont citées à titre indicatif seulement (normes québécoises non disponibles).</w:t>
            </w:r>
          </w:p>
        </w:tc>
      </w:tr>
    </w:tbl>
    <w:p w14:paraId="79F44896" w14:textId="77777777" w:rsidR="00AB7361" w:rsidRDefault="00AB7361">
      <w:permStart w:id="806630330" w:edGrp="everyone"/>
      <w:permEnd w:id="806630330"/>
    </w:p>
    <w:tbl>
      <w:tblPr>
        <w:tblW w:w="10631" w:type="dxa"/>
        <w:tblLayout w:type="fixed"/>
        <w:tblLook w:val="04A0" w:firstRow="1" w:lastRow="0" w:firstColumn="1" w:lastColumn="0" w:noHBand="0" w:noVBand="1"/>
      </w:tblPr>
      <w:tblGrid>
        <w:gridCol w:w="3655"/>
        <w:gridCol w:w="417"/>
        <w:gridCol w:w="1291"/>
        <w:gridCol w:w="444"/>
        <w:gridCol w:w="1135"/>
        <w:gridCol w:w="425"/>
        <w:gridCol w:w="853"/>
        <w:gridCol w:w="2411"/>
      </w:tblGrid>
      <w:tr w:rsidR="002B7EF0" w:rsidRPr="00D96E43" w14:paraId="502E5456" w14:textId="77777777" w:rsidTr="003B0B81">
        <w:trPr>
          <w:trHeight w:val="28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5962C2" w14:textId="77777777" w:rsidR="002B7EF0" w:rsidRPr="00D96E43" w:rsidRDefault="002B7EF0" w:rsidP="003B0B81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b/>
                <w:sz w:val="20"/>
                <w:szCs w:val="20"/>
              </w:rPr>
              <w:t>CONTEXTE DE L’ÉVALUATION ET PERCEPTION DU PATIENT</w:t>
            </w:r>
          </w:p>
        </w:tc>
      </w:tr>
      <w:tr w:rsidR="002B7EF0" w:rsidRPr="00D96E43" w14:paraId="72844F21" w14:textId="77777777" w:rsidTr="00AB7361">
        <w:trPr>
          <w:trHeight w:val="289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66595C" w14:textId="77777777" w:rsidR="002B7EF0" w:rsidRPr="00203F2E" w:rsidRDefault="002B7EF0" w:rsidP="003B0B81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1433486052" w:edGrp="everyone" w:colFirst="1" w:colLast="1"/>
            <w:permStart w:id="1775244044" w:edGrp="everyone" w:colFirst="3" w:colLast="3"/>
            <w:permStart w:id="1313548509" w:edGrp="everyone" w:colFirst="5" w:colLast="5"/>
            <w:permStart w:id="1639920768" w:edGrp="everyone" w:colFirst="7" w:colLast="7"/>
            <w:r w:rsidRPr="00203F2E">
              <w:rPr>
                <w:rFonts w:asciiTheme="minorHAnsi" w:hAnsiTheme="minorHAnsi" w:cs="Arial"/>
                <w:b/>
                <w:sz w:val="20"/>
                <w:szCs w:val="20"/>
              </w:rPr>
              <w:t>Langue utilisée pour l’évaluation :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969171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6" w:type="pct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7C9D99B" w14:textId="0D484229" w:rsidR="002B7EF0" w:rsidRPr="00D96E43" w:rsidRDefault="002B7EF0" w:rsidP="003B0B8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7EEA67" w14:textId="333374EF" w:rsidR="002B7EF0" w:rsidRPr="00D96E43" w:rsidRDefault="002B7EF0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Français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1418935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9" w:type="pct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522EAEE1" w14:textId="65A7A09C" w:rsidR="002B7EF0" w:rsidRPr="00D96E43" w:rsidRDefault="002B7EF0" w:rsidP="003B0B8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32BF0" w14:textId="6B4F7748" w:rsidR="002B7EF0" w:rsidRPr="00D96E43" w:rsidRDefault="002B7EF0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Anglais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652138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09A24BAB" w14:textId="0C2CA411" w:rsidR="002B7EF0" w:rsidRPr="00D96E43" w:rsidRDefault="002B7EF0" w:rsidP="003B0B8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E96AB6" w14:textId="466EEE11" w:rsidR="002B7EF0" w:rsidRPr="00D96E43" w:rsidRDefault="002B7EF0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Autre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F7765" w14:textId="1B05D974" w:rsidR="002B7EF0" w:rsidRPr="00D96E43" w:rsidRDefault="002B7EF0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B7EF0" w:rsidRPr="00D96E43" w14:paraId="6EB2F4C7" w14:textId="77777777" w:rsidTr="003B0B81">
        <w:trPr>
          <w:trHeight w:val="289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DCA57D" w14:textId="77777777" w:rsidR="002B7EF0" w:rsidRPr="00203F2E" w:rsidRDefault="002B7EF0" w:rsidP="003B0B81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318785617" w:edGrp="everyone" w:colFirst="1" w:colLast="1"/>
            <w:permEnd w:id="1433486052"/>
            <w:permEnd w:id="1775244044"/>
            <w:permEnd w:id="1313548509"/>
            <w:permEnd w:id="1639920768"/>
            <w:r w:rsidRPr="00203F2E">
              <w:rPr>
                <w:rFonts w:asciiTheme="minorHAnsi" w:hAnsiTheme="minorHAnsi" w:cs="Arial"/>
                <w:b/>
                <w:sz w:val="20"/>
                <w:szCs w:val="20"/>
              </w:rPr>
              <w:t>Contexte de l’évaluation:</w:t>
            </w:r>
          </w:p>
        </w:tc>
        <w:tc>
          <w:tcPr>
            <w:tcW w:w="328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59A08" w14:textId="2D678C71" w:rsidR="002B7EF0" w:rsidRPr="00D96E43" w:rsidRDefault="002B7EF0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B7EF0" w:rsidRPr="00D96E43" w14:paraId="0B7BA23D" w14:textId="77777777" w:rsidTr="003B0B81">
        <w:trPr>
          <w:trHeight w:val="289"/>
        </w:trPr>
        <w:tc>
          <w:tcPr>
            <w:tcW w:w="171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656842" w14:textId="77777777" w:rsidR="002B7EF0" w:rsidRPr="00203F2E" w:rsidRDefault="002B7EF0" w:rsidP="003B0B81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1725507021" w:edGrp="everyone" w:colFirst="1" w:colLast="1"/>
            <w:permEnd w:id="318785617"/>
            <w:r w:rsidRPr="00203F2E">
              <w:rPr>
                <w:rFonts w:asciiTheme="minorHAnsi" w:hAnsiTheme="minorHAnsi" w:cs="Arial"/>
                <w:b/>
                <w:sz w:val="20"/>
                <w:szCs w:val="20"/>
              </w:rPr>
              <w:t>Perception du patient face à ses difficultés :</w:t>
            </w:r>
          </w:p>
        </w:tc>
        <w:tc>
          <w:tcPr>
            <w:tcW w:w="3281" w:type="pct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D9074" w14:textId="7123EFE4" w:rsidR="002B7EF0" w:rsidRPr="00D96E43" w:rsidRDefault="002B7EF0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5B7EA8D3" w14:textId="77777777" w:rsidR="00AB7361" w:rsidRDefault="00AB7361">
      <w:permStart w:id="1928614126" w:edGrp="everyone"/>
      <w:permEnd w:id="1725507021"/>
      <w:permEnd w:id="1928614126"/>
    </w:p>
    <w:tbl>
      <w:tblPr>
        <w:tblW w:w="10631" w:type="dxa"/>
        <w:tblLayout w:type="fixed"/>
        <w:tblLook w:val="04A0" w:firstRow="1" w:lastRow="0" w:firstColumn="1" w:lastColumn="0" w:noHBand="0" w:noVBand="1"/>
      </w:tblPr>
      <w:tblGrid>
        <w:gridCol w:w="1837"/>
        <w:gridCol w:w="427"/>
        <w:gridCol w:w="566"/>
        <w:gridCol w:w="2269"/>
        <w:gridCol w:w="568"/>
        <w:gridCol w:w="2417"/>
        <w:gridCol w:w="427"/>
        <w:gridCol w:w="2120"/>
      </w:tblGrid>
      <w:tr w:rsidR="00A402F3" w:rsidRPr="00D96E43" w14:paraId="676FF691" w14:textId="77777777" w:rsidTr="00C30FDB">
        <w:trPr>
          <w:trHeight w:val="28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F721A83" w14:textId="77777777" w:rsidR="00A402F3" w:rsidRPr="00D96E43" w:rsidRDefault="00A402F3" w:rsidP="003B0B81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b/>
                <w:sz w:val="20"/>
                <w:szCs w:val="20"/>
              </w:rPr>
              <w:t>OBSERVATIONS GÉNÉRALES</w:t>
            </w:r>
          </w:p>
        </w:tc>
      </w:tr>
      <w:tr w:rsidR="00A402F3" w:rsidRPr="00D96E43" w14:paraId="38E3077D" w14:textId="77777777" w:rsidTr="00BB23FA">
        <w:trPr>
          <w:trHeight w:val="289"/>
        </w:trPr>
        <w:tc>
          <w:tcPr>
            <w:tcW w:w="1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5316DB" w14:textId="69D09B92" w:rsidR="00A402F3" w:rsidRPr="00AB7361" w:rsidRDefault="00A402F3" w:rsidP="003B0B81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1831093371" w:edGrp="everyone" w:colFirst="1" w:colLast="1"/>
            <w:r w:rsidRPr="00AB7361">
              <w:rPr>
                <w:rFonts w:asciiTheme="minorHAnsi" w:hAnsiTheme="minorHAnsi" w:cs="Arial"/>
                <w:b/>
                <w:sz w:val="20"/>
                <w:szCs w:val="20"/>
              </w:rPr>
              <w:t>Comportement/collaboration :</w:t>
            </w:r>
          </w:p>
        </w:tc>
        <w:tc>
          <w:tcPr>
            <w:tcW w:w="366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0A4E8" w14:textId="77777777" w:rsidR="00A402F3" w:rsidRPr="00D96E43" w:rsidRDefault="00A402F3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402F3" w:rsidRPr="00D96E43" w14:paraId="60B42AD4" w14:textId="77777777" w:rsidTr="00BB23FA">
        <w:trPr>
          <w:trHeight w:val="289"/>
        </w:trPr>
        <w:tc>
          <w:tcPr>
            <w:tcW w:w="1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A30A84" w14:textId="77777777" w:rsidR="00A402F3" w:rsidRPr="00AB7361" w:rsidRDefault="00A402F3" w:rsidP="003B0B81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1864780630" w:edGrp="everyone" w:colFirst="1" w:colLast="1"/>
            <w:permEnd w:id="1831093371"/>
            <w:r w:rsidRPr="00AB7361">
              <w:rPr>
                <w:rFonts w:asciiTheme="minorHAnsi" w:hAnsiTheme="minorHAnsi" w:cs="Arial"/>
                <w:b/>
                <w:sz w:val="20"/>
                <w:szCs w:val="20"/>
              </w:rPr>
              <w:t>État d’éveil :</w:t>
            </w:r>
          </w:p>
        </w:tc>
        <w:tc>
          <w:tcPr>
            <w:tcW w:w="366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76E6E" w14:textId="4FB2524D" w:rsidR="00AB7361" w:rsidRPr="00D96E43" w:rsidRDefault="00AB7361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402F3" w:rsidRPr="00D96E43" w14:paraId="7FB80575" w14:textId="77777777" w:rsidTr="00BB23FA">
        <w:trPr>
          <w:trHeight w:val="289"/>
        </w:trPr>
        <w:tc>
          <w:tcPr>
            <w:tcW w:w="1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DC020B" w14:textId="77777777" w:rsidR="00A402F3" w:rsidRPr="00AB7361" w:rsidRDefault="00A402F3" w:rsidP="003B0B81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2058175094" w:edGrp="everyone" w:colFirst="1" w:colLast="1"/>
            <w:permEnd w:id="1864780630"/>
            <w:r w:rsidRPr="00AB7361">
              <w:rPr>
                <w:rFonts w:asciiTheme="minorHAnsi" w:hAnsiTheme="minorHAnsi" w:cs="Arial"/>
                <w:b/>
                <w:sz w:val="20"/>
                <w:szCs w:val="20"/>
              </w:rPr>
              <w:t>Posture :</w:t>
            </w:r>
          </w:p>
        </w:tc>
        <w:tc>
          <w:tcPr>
            <w:tcW w:w="366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769F0" w14:textId="77777777" w:rsidR="00A402F3" w:rsidRPr="00D96E43" w:rsidRDefault="00A402F3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B23FA" w:rsidRPr="00D96E43" w14:paraId="7563B435" w14:textId="77777777" w:rsidTr="00AB7361">
        <w:trPr>
          <w:trHeight w:val="289"/>
        </w:trPr>
        <w:tc>
          <w:tcPr>
            <w:tcW w:w="86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BDD8EA" w14:textId="14C828C3" w:rsidR="00BB23FA" w:rsidRPr="00483CAC" w:rsidRDefault="00BB23FA" w:rsidP="003B0B81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290217299" w:edGrp="everyone" w:colFirst="1" w:colLast="1"/>
            <w:permStart w:id="1813585817" w:edGrp="everyone" w:colFirst="3" w:colLast="3"/>
            <w:permStart w:id="1474980856" w:edGrp="everyone" w:colFirst="5" w:colLast="5"/>
            <w:permEnd w:id="2058175094"/>
            <w:r w:rsidRPr="00483CAC">
              <w:rPr>
                <w:rFonts w:asciiTheme="minorHAnsi" w:hAnsiTheme="minorHAnsi" w:cs="Arial"/>
                <w:b/>
                <w:sz w:val="20"/>
                <w:szCs w:val="20"/>
              </w:rPr>
              <w:t>Dentition :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121422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" w:type="pct"/>
                <w:tcBorders>
                  <w:top w:val="single" w:sz="4" w:space="0" w:color="auto"/>
                </w:tcBorders>
                <w:shd w:val="clear" w:color="auto" w:fill="auto"/>
              </w:tcPr>
              <w:p w14:paraId="51B66193" w14:textId="356441B6" w:rsidR="00BB23FA" w:rsidRPr="00D96E43" w:rsidRDefault="00BB23FA" w:rsidP="003B0B8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33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5CCA18D8" w14:textId="1CD6B64F" w:rsidR="00BB23FA" w:rsidRPr="00D96E43" w:rsidRDefault="00BB23FA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Prothèse dentaire complète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411663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top w:val="single" w:sz="4" w:space="0" w:color="auto"/>
                </w:tcBorders>
                <w:shd w:val="clear" w:color="auto" w:fill="auto"/>
              </w:tcPr>
              <w:p w14:paraId="2F28A33A" w14:textId="67233234" w:rsidR="00BB23FA" w:rsidRPr="00D96E43" w:rsidRDefault="00BB23FA" w:rsidP="003B0B8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7" w:type="pct"/>
            <w:tcBorders>
              <w:top w:val="single" w:sz="4" w:space="0" w:color="auto"/>
            </w:tcBorders>
            <w:shd w:val="clear" w:color="auto" w:fill="auto"/>
          </w:tcPr>
          <w:p w14:paraId="50280B82" w14:textId="0825A252" w:rsidR="00BB23FA" w:rsidRPr="00D96E43" w:rsidRDefault="00BB23FA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Supérieure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103357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" w:type="pct"/>
                <w:tcBorders>
                  <w:top w:val="single" w:sz="4" w:space="0" w:color="auto"/>
                </w:tcBorders>
                <w:shd w:val="clear" w:color="auto" w:fill="auto"/>
              </w:tcPr>
              <w:p w14:paraId="78D2CEA2" w14:textId="355CAB8A" w:rsidR="00BB23FA" w:rsidRPr="00D96E43" w:rsidRDefault="00BB23FA" w:rsidP="003B0B8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B4E496D" w14:textId="5DE20243" w:rsidR="00BB23FA" w:rsidRPr="00D96E43" w:rsidRDefault="00BB23FA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Inférieure</w:t>
            </w:r>
          </w:p>
        </w:tc>
      </w:tr>
      <w:tr w:rsidR="00BB23FA" w:rsidRPr="00D96E43" w14:paraId="0165C841" w14:textId="77777777" w:rsidTr="00AB7361">
        <w:trPr>
          <w:trHeight w:val="289"/>
        </w:trPr>
        <w:tc>
          <w:tcPr>
            <w:tcW w:w="864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6A61691D" w14:textId="77777777" w:rsidR="00BB23FA" w:rsidRPr="00483CAC" w:rsidRDefault="00BB23FA" w:rsidP="003B0B81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607345443" w:edGrp="everyone" w:colFirst="1" w:colLast="1"/>
            <w:permStart w:id="1964789274" w:edGrp="everyone" w:colFirst="3" w:colLast="3"/>
            <w:permStart w:id="1240673668" w:edGrp="everyone" w:colFirst="5" w:colLast="5"/>
            <w:permEnd w:id="290217299"/>
            <w:permEnd w:id="1813585817"/>
            <w:permEnd w:id="1474980856"/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1977957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" w:type="pct"/>
                <w:shd w:val="clear" w:color="auto" w:fill="auto"/>
              </w:tcPr>
              <w:p w14:paraId="0D055EC0" w14:textId="367BEE3C" w:rsidR="00BB23FA" w:rsidRPr="00D96E43" w:rsidRDefault="00BB23FA" w:rsidP="003B0B8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33" w:type="pct"/>
            <w:gridSpan w:val="2"/>
            <w:shd w:val="clear" w:color="auto" w:fill="auto"/>
          </w:tcPr>
          <w:p w14:paraId="2210AB37" w14:textId="4D313C0E" w:rsidR="00BB23FA" w:rsidRPr="00D96E43" w:rsidRDefault="00BB23FA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Prothèse dentaire partielle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87090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shd w:val="clear" w:color="auto" w:fill="auto"/>
              </w:tcPr>
              <w:p w14:paraId="0F0C7050" w14:textId="2996D1D5" w:rsidR="00BB23FA" w:rsidRPr="00D96E43" w:rsidRDefault="00BB23FA" w:rsidP="003B0B8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7" w:type="pct"/>
            <w:shd w:val="clear" w:color="auto" w:fill="auto"/>
          </w:tcPr>
          <w:p w14:paraId="7485310C" w14:textId="0FE47183" w:rsidR="00BB23FA" w:rsidRPr="00D96E43" w:rsidRDefault="00BB23FA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Supérieure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374195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" w:type="pct"/>
                <w:shd w:val="clear" w:color="auto" w:fill="auto"/>
              </w:tcPr>
              <w:p w14:paraId="68F000E0" w14:textId="749B1774" w:rsidR="00BB23FA" w:rsidRPr="00D96E43" w:rsidRDefault="00BB23FA" w:rsidP="003B0B8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7" w:type="pct"/>
            <w:tcBorders>
              <w:right w:val="single" w:sz="4" w:space="0" w:color="auto"/>
            </w:tcBorders>
            <w:shd w:val="clear" w:color="auto" w:fill="auto"/>
          </w:tcPr>
          <w:p w14:paraId="34B791EC" w14:textId="453C24D5" w:rsidR="00BB23FA" w:rsidRPr="00D96E43" w:rsidRDefault="00BB23FA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Inférieure</w:t>
            </w:r>
          </w:p>
        </w:tc>
      </w:tr>
      <w:tr w:rsidR="00BB23FA" w:rsidRPr="00D96E43" w14:paraId="2C8D03BC" w14:textId="77777777" w:rsidTr="00AB7361">
        <w:trPr>
          <w:trHeight w:val="289"/>
        </w:trPr>
        <w:tc>
          <w:tcPr>
            <w:tcW w:w="864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4B22AF3F" w14:textId="77777777" w:rsidR="00BB23FA" w:rsidRPr="00483CAC" w:rsidRDefault="00BB23FA" w:rsidP="003B0B81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1922653499" w:edGrp="everyone" w:colFirst="1" w:colLast="1"/>
            <w:permStart w:id="320042328" w:edGrp="everyone" w:colFirst="3" w:colLast="3"/>
            <w:permStart w:id="1637893286" w:edGrp="everyone" w:colFirst="5" w:colLast="5"/>
            <w:permEnd w:id="607345443"/>
            <w:permEnd w:id="1964789274"/>
            <w:permEnd w:id="1240673668"/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1763897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" w:type="pct"/>
                <w:shd w:val="clear" w:color="auto" w:fill="auto"/>
              </w:tcPr>
              <w:p w14:paraId="38C01DF6" w14:textId="070564F3" w:rsidR="00BB23FA" w:rsidRPr="00D96E43" w:rsidRDefault="00BB23FA" w:rsidP="003B0B8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33" w:type="pct"/>
            <w:gridSpan w:val="2"/>
            <w:shd w:val="clear" w:color="auto" w:fill="auto"/>
          </w:tcPr>
          <w:p w14:paraId="3D4A309F" w14:textId="7162B26A" w:rsidR="00BB23FA" w:rsidRPr="00D96E43" w:rsidRDefault="00BB23FA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Dents naturelles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248277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shd w:val="clear" w:color="auto" w:fill="auto"/>
              </w:tcPr>
              <w:p w14:paraId="45929920" w14:textId="15350C92" w:rsidR="00BB23FA" w:rsidRPr="00D96E43" w:rsidRDefault="00BB23FA" w:rsidP="003B0B8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7" w:type="pct"/>
            <w:shd w:val="clear" w:color="auto" w:fill="auto"/>
          </w:tcPr>
          <w:p w14:paraId="6238294A" w14:textId="2DE2D562" w:rsidR="00BB23FA" w:rsidRPr="00D96E43" w:rsidRDefault="00BB23FA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Supérieure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1282841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" w:type="pct"/>
                <w:shd w:val="clear" w:color="auto" w:fill="auto"/>
              </w:tcPr>
              <w:p w14:paraId="0BAF0236" w14:textId="1215968A" w:rsidR="00BB23FA" w:rsidRPr="00D96E43" w:rsidRDefault="00BB23FA" w:rsidP="003B0B8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7" w:type="pct"/>
            <w:tcBorders>
              <w:right w:val="single" w:sz="4" w:space="0" w:color="auto"/>
            </w:tcBorders>
            <w:shd w:val="clear" w:color="auto" w:fill="auto"/>
          </w:tcPr>
          <w:p w14:paraId="1F94DA72" w14:textId="541B1B84" w:rsidR="00BB23FA" w:rsidRPr="00D96E43" w:rsidRDefault="00BB23FA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Inférieure</w:t>
            </w:r>
          </w:p>
        </w:tc>
      </w:tr>
      <w:tr w:rsidR="00BB23FA" w:rsidRPr="00D96E43" w14:paraId="6E3A810A" w14:textId="77777777" w:rsidTr="00AB7361">
        <w:trPr>
          <w:trHeight w:val="289"/>
        </w:trPr>
        <w:tc>
          <w:tcPr>
            <w:tcW w:w="864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1FD1ED61" w14:textId="77777777" w:rsidR="00BB23FA" w:rsidRPr="00483CAC" w:rsidRDefault="00BB23FA" w:rsidP="003B0B81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1987984520" w:edGrp="everyone" w:colFirst="1" w:colLast="1"/>
            <w:permStart w:id="336029529" w:edGrp="everyone" w:colFirst="3" w:colLast="3"/>
            <w:permStart w:id="1504250718" w:edGrp="everyone" w:colFirst="5" w:colLast="5"/>
            <w:permEnd w:id="1922653499"/>
            <w:permEnd w:id="320042328"/>
            <w:permEnd w:id="1637893286"/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369310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" w:type="pct"/>
                <w:shd w:val="clear" w:color="auto" w:fill="auto"/>
              </w:tcPr>
              <w:p w14:paraId="38D4FF3E" w14:textId="0DEAF53A" w:rsidR="00BB23FA" w:rsidRPr="00D96E43" w:rsidRDefault="00BB23FA" w:rsidP="003B0B8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33" w:type="pct"/>
            <w:gridSpan w:val="2"/>
            <w:shd w:val="clear" w:color="auto" w:fill="auto"/>
          </w:tcPr>
          <w:p w14:paraId="5E50ACFC" w14:textId="4503EC98" w:rsidR="00BB23FA" w:rsidRPr="00D96E43" w:rsidRDefault="00BB23FA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Dents manquantes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585301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shd w:val="clear" w:color="auto" w:fill="auto"/>
              </w:tcPr>
              <w:p w14:paraId="08826C3F" w14:textId="3189027A" w:rsidR="00BB23FA" w:rsidRPr="00D96E43" w:rsidRDefault="00BB23FA" w:rsidP="003B0B8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7" w:type="pct"/>
            <w:shd w:val="clear" w:color="auto" w:fill="auto"/>
          </w:tcPr>
          <w:p w14:paraId="580939FB" w14:textId="2E7C96C9" w:rsidR="00BB23FA" w:rsidRPr="00D96E43" w:rsidRDefault="00BB23FA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Supérieure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696235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" w:type="pct"/>
                <w:shd w:val="clear" w:color="auto" w:fill="auto"/>
              </w:tcPr>
              <w:p w14:paraId="7EE2CE82" w14:textId="2F5A6D4B" w:rsidR="00BB23FA" w:rsidRPr="00D96E43" w:rsidRDefault="00BB23FA" w:rsidP="003B0B8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7" w:type="pct"/>
            <w:tcBorders>
              <w:right w:val="single" w:sz="4" w:space="0" w:color="auto"/>
            </w:tcBorders>
            <w:shd w:val="clear" w:color="auto" w:fill="auto"/>
          </w:tcPr>
          <w:p w14:paraId="75022461" w14:textId="2708BE7E" w:rsidR="00BB23FA" w:rsidRPr="00D96E43" w:rsidRDefault="00BB23FA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Inférieure</w:t>
            </w:r>
          </w:p>
        </w:tc>
      </w:tr>
      <w:tr w:rsidR="00BB23FA" w:rsidRPr="00D96E43" w14:paraId="7CF3F55A" w14:textId="77777777" w:rsidTr="00AB7361">
        <w:trPr>
          <w:trHeight w:val="289"/>
        </w:trPr>
        <w:tc>
          <w:tcPr>
            <w:tcW w:w="864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0DA8D8" w14:textId="77777777" w:rsidR="00BB23FA" w:rsidRPr="00483CAC" w:rsidRDefault="00BB23FA" w:rsidP="003B0B81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1432643055" w:edGrp="everyone" w:colFirst="1" w:colLast="1"/>
            <w:permStart w:id="1168406063" w:edGrp="everyone" w:colFirst="3" w:colLast="3"/>
            <w:permStart w:id="1460239120" w:edGrp="everyone" w:colFirst="5" w:colLast="5"/>
            <w:permEnd w:id="1987984520"/>
            <w:permEnd w:id="336029529"/>
            <w:permEnd w:id="1504250718"/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329030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55755ABC" w14:textId="7F143C3E" w:rsidR="00BB23FA" w:rsidRPr="00D96E43" w:rsidRDefault="00BB23FA" w:rsidP="003B0B8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3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26D31D" w14:textId="05B69E55" w:rsidR="00BB23FA" w:rsidRPr="00D96E43" w:rsidRDefault="00BB23FA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Édenté(e)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1940896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0AC7A9EE" w14:textId="561C2247" w:rsidR="00BB23FA" w:rsidRPr="00D96E43" w:rsidRDefault="00BB23FA" w:rsidP="003B0B8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7" w:type="pct"/>
            <w:tcBorders>
              <w:bottom w:val="single" w:sz="4" w:space="0" w:color="auto"/>
            </w:tcBorders>
            <w:shd w:val="clear" w:color="auto" w:fill="auto"/>
          </w:tcPr>
          <w:p w14:paraId="767DB9D4" w14:textId="56213587" w:rsidR="00BB23FA" w:rsidRPr="00D96E43" w:rsidRDefault="00BB23FA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Supérieure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1770377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" w:type="pct"/>
                <w:tcBorders>
                  <w:bottom w:val="single" w:sz="4" w:space="0" w:color="auto"/>
                </w:tcBorders>
                <w:shd w:val="clear" w:color="auto" w:fill="auto"/>
              </w:tcPr>
              <w:p w14:paraId="2985E3D8" w14:textId="1EEAF2A6" w:rsidR="00BB23FA" w:rsidRPr="00D96E43" w:rsidRDefault="00BB23FA" w:rsidP="003B0B8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EDFFE" w14:textId="2114FAEB" w:rsidR="00BB23FA" w:rsidRPr="00D96E43" w:rsidRDefault="00BB23FA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Inférieure</w:t>
            </w:r>
          </w:p>
        </w:tc>
      </w:tr>
      <w:tr w:rsidR="00A402F3" w:rsidRPr="00D96E43" w14:paraId="4FF6848F" w14:textId="77777777" w:rsidTr="00AB7361">
        <w:trPr>
          <w:trHeight w:val="289"/>
        </w:trPr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4BFD55" w14:textId="3F528F3F" w:rsidR="00A402F3" w:rsidRPr="00483CAC" w:rsidRDefault="00A402F3" w:rsidP="003B0B81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175115174" w:edGrp="everyone" w:colFirst="1" w:colLast="1"/>
            <w:permStart w:id="473907725" w:edGrp="everyone" w:colFirst="3" w:colLast="3"/>
            <w:permStart w:id="88303866" w:edGrp="everyone" w:colFirst="5" w:colLast="5"/>
            <w:permEnd w:id="1432643055"/>
            <w:permEnd w:id="1168406063"/>
            <w:permEnd w:id="1460239120"/>
            <w:r w:rsidRPr="00483CAC">
              <w:rPr>
                <w:rFonts w:asciiTheme="minorHAnsi" w:hAnsiTheme="minorHAnsi" w:cs="Arial"/>
                <w:b/>
                <w:sz w:val="20"/>
                <w:szCs w:val="20"/>
              </w:rPr>
              <w:t>Salivation :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1934656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" w:type="pct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361874FB" w14:textId="659C3C01" w:rsidR="00A402F3" w:rsidRPr="00D96E43" w:rsidRDefault="00A402F3" w:rsidP="003B0B8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4CA19D" w14:textId="68848260" w:rsidR="00A402F3" w:rsidRPr="00D96E43" w:rsidRDefault="00A402F3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Adéquate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1684087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2E310DA1" w14:textId="2FE23A8E" w:rsidR="00A402F3" w:rsidRPr="00D96E43" w:rsidRDefault="00A402F3" w:rsidP="003B0B8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0FB79" w14:textId="36D1677F" w:rsidR="00A402F3" w:rsidRPr="00D96E43" w:rsidRDefault="00A402F3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Hyposalivation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1800959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" w:type="pct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52D0E4D2" w14:textId="088C43B7" w:rsidR="00A402F3" w:rsidRPr="00D96E43" w:rsidRDefault="00A402F3" w:rsidP="003B0B8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C18F7" w14:textId="7C50F86A" w:rsidR="00A402F3" w:rsidRPr="00D96E43" w:rsidRDefault="00A402F3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Hypersalivation</w:t>
            </w:r>
          </w:p>
        </w:tc>
      </w:tr>
      <w:tr w:rsidR="00A402F3" w:rsidRPr="00D96E43" w14:paraId="030A5169" w14:textId="77777777" w:rsidTr="00AB7361">
        <w:trPr>
          <w:trHeight w:val="289"/>
        </w:trPr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015160" w14:textId="3D910B26" w:rsidR="00A402F3" w:rsidRPr="00483CAC" w:rsidRDefault="00A402F3" w:rsidP="003B0B81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514415639" w:edGrp="everyone" w:colFirst="1" w:colLast="1"/>
            <w:permStart w:id="1894846610" w:edGrp="everyone" w:colFirst="3" w:colLast="3"/>
            <w:permStart w:id="1489519782" w:edGrp="everyone" w:colFirst="5" w:colLast="5"/>
            <w:permEnd w:id="175115174"/>
            <w:permEnd w:id="473907725"/>
            <w:permEnd w:id="88303866"/>
            <w:r w:rsidRPr="00483CAC">
              <w:rPr>
                <w:rFonts w:asciiTheme="minorHAnsi" w:hAnsiTheme="minorHAnsi" w:cs="Arial"/>
                <w:b/>
                <w:sz w:val="20"/>
                <w:szCs w:val="20"/>
              </w:rPr>
              <w:t>Contrôle salivaire :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1802339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" w:type="pct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3F485111" w14:textId="696AA2C4" w:rsidR="00A402F3" w:rsidRPr="00D96E43" w:rsidRDefault="00A402F3" w:rsidP="003B0B8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5AE153" w14:textId="4E95250A" w:rsidR="00A402F3" w:rsidRPr="00D96E43" w:rsidRDefault="00A402F3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Adéquat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702207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7" w:type="pct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4ACEF248" w14:textId="4E9CCF2D" w:rsidR="00A402F3" w:rsidRPr="00D96E43" w:rsidRDefault="00A402F3" w:rsidP="003B0B8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83196D" w14:textId="2856366F" w:rsidR="00A402F3" w:rsidRPr="00D96E43" w:rsidRDefault="00A402F3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Écoulement à droite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270293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" w:type="pct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30B8E812" w14:textId="1A0698E9" w:rsidR="00A402F3" w:rsidRPr="00D96E43" w:rsidRDefault="00A402F3" w:rsidP="003B0B81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33021" w14:textId="2DC9684E" w:rsidR="00A402F3" w:rsidRPr="00D96E43" w:rsidRDefault="00A402F3" w:rsidP="003B0B8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Écoulement à gauche</w:t>
            </w:r>
          </w:p>
        </w:tc>
      </w:tr>
    </w:tbl>
    <w:p w14:paraId="796D4A29" w14:textId="1E018363" w:rsidR="00AB7361" w:rsidRDefault="00AB7361">
      <w:permStart w:id="1517165848" w:edGrp="everyone"/>
      <w:permEnd w:id="514415639"/>
      <w:permEnd w:id="1894846610"/>
      <w:permEnd w:id="1489519782"/>
      <w:permEnd w:id="1517165848"/>
    </w:p>
    <w:tbl>
      <w:tblPr>
        <w:tblStyle w:val="Grilledutableau5"/>
        <w:tblW w:w="10631" w:type="dxa"/>
        <w:tblLook w:val="04A0" w:firstRow="1" w:lastRow="0" w:firstColumn="1" w:lastColumn="0" w:noHBand="0" w:noVBand="1"/>
      </w:tblPr>
      <w:tblGrid>
        <w:gridCol w:w="2662"/>
        <w:gridCol w:w="455"/>
        <w:gridCol w:w="474"/>
        <w:gridCol w:w="1648"/>
        <w:gridCol w:w="425"/>
        <w:gridCol w:w="1376"/>
        <w:gridCol w:w="3591"/>
      </w:tblGrid>
      <w:tr w:rsidR="003B0B81" w:rsidRPr="00D96E43" w14:paraId="4B1FB23A" w14:textId="77777777" w:rsidTr="00A718A2">
        <w:trPr>
          <w:trHeight w:val="284"/>
        </w:trPr>
        <w:tc>
          <w:tcPr>
            <w:tcW w:w="2464" w:type="pct"/>
            <w:gridSpan w:val="4"/>
            <w:tcBorders>
              <w:right w:val="nil"/>
            </w:tcBorders>
            <w:shd w:val="clear" w:color="auto" w:fill="BFBFBF" w:themeFill="background1" w:themeFillShade="BF"/>
          </w:tcPr>
          <w:p w14:paraId="5D1517CA" w14:textId="57186BF5" w:rsidR="003B0B81" w:rsidRPr="00D96E43" w:rsidRDefault="003B0B81" w:rsidP="00A718A2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1784152546" w:edGrp="everyone" w:colFirst="1" w:colLast="1"/>
            <w:r w:rsidRPr="00D96E43">
              <w:rPr>
                <w:rFonts w:asciiTheme="minorHAnsi" w:hAnsiTheme="minorHAnsi" w:cs="Arial"/>
                <w:b/>
                <w:sz w:val="20"/>
                <w:szCs w:val="20"/>
              </w:rPr>
              <w:t>ÉVALUATION DU MÉCANISME ORAL PÉRIPHÉRIQUE (MOP)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515584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tcBorders>
                  <w:left w:val="nil"/>
                  <w:right w:val="nil"/>
                </w:tcBorders>
                <w:shd w:val="clear" w:color="auto" w:fill="BFBFBF" w:themeFill="background1" w:themeFillShade="BF"/>
              </w:tcPr>
              <w:p w14:paraId="0D3E8936" w14:textId="4825AD26" w:rsidR="003B0B81" w:rsidRPr="00D96E43" w:rsidRDefault="003B0B81" w:rsidP="00A718A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36" w:type="pct"/>
            <w:gridSpan w:val="2"/>
            <w:tcBorders>
              <w:left w:val="nil"/>
            </w:tcBorders>
            <w:shd w:val="clear" w:color="auto" w:fill="BFBFBF" w:themeFill="background1" w:themeFillShade="BF"/>
          </w:tcPr>
          <w:p w14:paraId="0BF4D86E" w14:textId="6B9261FA" w:rsidR="003B0B81" w:rsidRPr="003B5C7B" w:rsidRDefault="003B0B81" w:rsidP="00A718A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B5C7B">
              <w:rPr>
                <w:rFonts w:asciiTheme="minorHAnsi" w:hAnsiTheme="minorHAnsi" w:cs="Arial"/>
                <w:sz w:val="20"/>
                <w:szCs w:val="20"/>
              </w:rPr>
              <w:t>N.E.</w:t>
            </w:r>
          </w:p>
        </w:tc>
      </w:tr>
      <w:permEnd w:id="1784152546"/>
      <w:tr w:rsidR="003B0B81" w:rsidRPr="00D96E43" w14:paraId="54784411" w14:textId="77777777" w:rsidTr="00A718A2">
        <w:trPr>
          <w:trHeight w:val="284"/>
        </w:trPr>
        <w:tc>
          <w:tcPr>
            <w:tcW w:w="5000" w:type="pct"/>
            <w:gridSpan w:val="7"/>
          </w:tcPr>
          <w:p w14:paraId="1A0532BD" w14:textId="77777777" w:rsidR="003B0B81" w:rsidRPr="00D96E43" w:rsidRDefault="003B0B81" w:rsidP="00A718A2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b/>
                <w:sz w:val="20"/>
                <w:szCs w:val="20"/>
              </w:rPr>
              <w:t>Légende</w:t>
            </w:r>
          </w:p>
        </w:tc>
      </w:tr>
      <w:tr w:rsidR="003B0B81" w:rsidRPr="00D96E43" w14:paraId="2045DA39" w14:textId="77777777" w:rsidTr="00A718A2">
        <w:trPr>
          <w:trHeight w:val="284"/>
        </w:trPr>
        <w:tc>
          <w:tcPr>
            <w:tcW w:w="3311" w:type="pct"/>
            <w:gridSpan w:val="6"/>
          </w:tcPr>
          <w:p w14:paraId="24D81DFD" w14:textId="77777777" w:rsidR="003B0B81" w:rsidRPr="00D96E43" w:rsidRDefault="003B0B81" w:rsidP="00A718A2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N : normal(e)</w:t>
            </w:r>
          </w:p>
        </w:tc>
        <w:tc>
          <w:tcPr>
            <w:tcW w:w="1689" w:type="pct"/>
          </w:tcPr>
          <w:p w14:paraId="12033646" w14:textId="77777777" w:rsidR="003B0B81" w:rsidRPr="00D96E43" w:rsidRDefault="003B0B81" w:rsidP="00A718A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sym w:font="Wingdings 2" w:char="F0C8"/>
            </w:r>
            <w:r w:rsidRPr="00D96E43">
              <w:rPr>
                <w:rFonts w:asciiTheme="minorHAnsi" w:hAnsiTheme="minorHAnsi" w:cs="Arial"/>
                <w:sz w:val="20"/>
                <w:szCs w:val="20"/>
              </w:rPr>
              <w:t> : légère</w:t>
            </w:r>
          </w:p>
        </w:tc>
      </w:tr>
      <w:tr w:rsidR="003B0B81" w:rsidRPr="00D96E43" w14:paraId="09709AD3" w14:textId="77777777" w:rsidTr="00A718A2">
        <w:trPr>
          <w:trHeight w:val="284"/>
        </w:trPr>
        <w:tc>
          <w:tcPr>
            <w:tcW w:w="1689" w:type="pct"/>
            <w:gridSpan w:val="3"/>
          </w:tcPr>
          <w:p w14:paraId="32D1786D" w14:textId="77777777" w:rsidR="003B0B81" w:rsidRPr="00D96E43" w:rsidRDefault="003B0B81" w:rsidP="00A718A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sym w:font="Wingdings" w:char="F0E2"/>
            </w:r>
            <w:r w:rsidRPr="00D96E43">
              <w:rPr>
                <w:rFonts w:asciiTheme="minorHAnsi" w:hAnsiTheme="minorHAnsi" w:cs="Arial"/>
                <w:sz w:val="20"/>
                <w:szCs w:val="20"/>
              </w:rPr>
              <w:t> : diminution</w:t>
            </w:r>
          </w:p>
        </w:tc>
        <w:tc>
          <w:tcPr>
            <w:tcW w:w="1622" w:type="pct"/>
            <w:gridSpan w:val="3"/>
          </w:tcPr>
          <w:p w14:paraId="2905BE86" w14:textId="77777777" w:rsidR="003B0B81" w:rsidRPr="00D96E43" w:rsidRDefault="003B0B81" w:rsidP="00A718A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b/>
                <w:sz w:val="20"/>
                <w:szCs w:val="20"/>
              </w:rPr>
              <w:sym w:font="Wingdings" w:char="F0DF"/>
            </w:r>
            <w:r w:rsidRPr="00D96E43">
              <w:rPr>
                <w:rFonts w:asciiTheme="minorHAnsi" w:hAnsiTheme="minorHAnsi" w:cs="Arial"/>
                <w:sz w:val="20"/>
                <w:szCs w:val="20"/>
              </w:rPr>
              <w:t> : déviation vers la gauche</w:t>
            </w:r>
          </w:p>
        </w:tc>
        <w:tc>
          <w:tcPr>
            <w:tcW w:w="1689" w:type="pct"/>
          </w:tcPr>
          <w:p w14:paraId="5C6AD4BF" w14:textId="77777777" w:rsidR="003B0B81" w:rsidRPr="00D96E43" w:rsidRDefault="003B0B81" w:rsidP="00A718A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sym w:font="Wingdings 2" w:char="F0C8"/>
            </w:r>
            <w:r w:rsidRPr="00D96E43">
              <w:rPr>
                <w:rFonts w:asciiTheme="minorHAnsi" w:hAnsiTheme="minorHAnsi" w:cs="Arial"/>
                <w:sz w:val="20"/>
                <w:szCs w:val="20"/>
              </w:rPr>
              <w:sym w:font="Wingdings 2" w:char="F0C8"/>
            </w:r>
            <w:r w:rsidRPr="00D96E43">
              <w:rPr>
                <w:rFonts w:asciiTheme="minorHAnsi" w:hAnsiTheme="minorHAnsi" w:cs="Arial"/>
                <w:sz w:val="20"/>
                <w:szCs w:val="20"/>
              </w:rPr>
              <w:t> : modérée</w:t>
            </w:r>
          </w:p>
        </w:tc>
      </w:tr>
      <w:tr w:rsidR="003B0B81" w:rsidRPr="00D96E43" w14:paraId="05F92FCF" w14:textId="77777777" w:rsidTr="00A718A2">
        <w:trPr>
          <w:trHeight w:val="284"/>
        </w:trPr>
        <w:tc>
          <w:tcPr>
            <w:tcW w:w="1689" w:type="pct"/>
            <w:gridSpan w:val="3"/>
          </w:tcPr>
          <w:p w14:paraId="3FF058A9" w14:textId="77777777" w:rsidR="003B0B81" w:rsidRPr="00D96E43" w:rsidRDefault="003B0B81" w:rsidP="00A718A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sym w:font="Wingdings" w:char="F0E1"/>
            </w:r>
            <w:r w:rsidRPr="00D96E43">
              <w:rPr>
                <w:rFonts w:asciiTheme="minorHAnsi" w:hAnsiTheme="minorHAnsi" w:cs="Arial"/>
                <w:sz w:val="20"/>
                <w:szCs w:val="20"/>
              </w:rPr>
              <w:t> : augmentation</w:t>
            </w:r>
          </w:p>
        </w:tc>
        <w:tc>
          <w:tcPr>
            <w:tcW w:w="1622" w:type="pct"/>
            <w:gridSpan w:val="3"/>
          </w:tcPr>
          <w:p w14:paraId="0286143B" w14:textId="77777777" w:rsidR="003B0B81" w:rsidRPr="00D96E43" w:rsidRDefault="003B0B81" w:rsidP="00A718A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b/>
                <w:sz w:val="20"/>
                <w:szCs w:val="20"/>
              </w:rPr>
              <w:sym w:font="Wingdings" w:char="F0E0"/>
            </w:r>
            <w:r w:rsidRPr="00D96E43">
              <w:rPr>
                <w:rFonts w:asciiTheme="minorHAnsi" w:hAnsiTheme="minorHAnsi" w:cs="Arial"/>
                <w:sz w:val="20"/>
                <w:szCs w:val="20"/>
              </w:rPr>
              <w:t> : déviation vers la droite</w:t>
            </w:r>
          </w:p>
        </w:tc>
        <w:tc>
          <w:tcPr>
            <w:tcW w:w="1689" w:type="pct"/>
          </w:tcPr>
          <w:p w14:paraId="6CC2BDD3" w14:textId="77777777" w:rsidR="003B0B81" w:rsidRPr="00D96E43" w:rsidRDefault="003B0B81" w:rsidP="00A718A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sym w:font="Wingdings 2" w:char="F0C8"/>
            </w:r>
            <w:r w:rsidRPr="00D96E43">
              <w:rPr>
                <w:rFonts w:asciiTheme="minorHAnsi" w:hAnsiTheme="minorHAnsi" w:cs="Arial"/>
                <w:sz w:val="20"/>
                <w:szCs w:val="20"/>
              </w:rPr>
              <w:sym w:font="Wingdings 2" w:char="F0C8"/>
            </w:r>
            <w:r w:rsidRPr="00D96E43">
              <w:rPr>
                <w:rFonts w:asciiTheme="minorHAnsi" w:hAnsiTheme="minorHAnsi" w:cs="Arial"/>
                <w:sz w:val="20"/>
                <w:szCs w:val="20"/>
              </w:rPr>
              <w:sym w:font="Wingdings 2" w:char="F0C8"/>
            </w:r>
            <w:r w:rsidRPr="00D96E43">
              <w:rPr>
                <w:rFonts w:asciiTheme="minorHAnsi" w:hAnsiTheme="minorHAnsi" w:cs="Arial"/>
                <w:sz w:val="20"/>
                <w:szCs w:val="20"/>
              </w:rPr>
              <w:t> : sévère</w:t>
            </w:r>
          </w:p>
        </w:tc>
      </w:tr>
      <w:tr w:rsidR="003B0B81" w:rsidRPr="00D96E43" w14:paraId="65C3867E" w14:textId="77777777" w:rsidTr="00A718A2">
        <w:trPr>
          <w:trHeight w:val="284"/>
        </w:trPr>
        <w:tc>
          <w:tcPr>
            <w:tcW w:w="1252" w:type="pct"/>
            <w:shd w:val="clear" w:color="auto" w:fill="D9D9D9" w:themeFill="background1" w:themeFillShade="D9"/>
          </w:tcPr>
          <w:p w14:paraId="43ABCED2" w14:textId="77777777" w:rsidR="003B0B81" w:rsidRPr="00D96E43" w:rsidRDefault="003B0B81" w:rsidP="00A718A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14" w:type="pct"/>
            <w:shd w:val="clear" w:color="auto" w:fill="D9D9D9" w:themeFill="background1" w:themeFillShade="D9"/>
          </w:tcPr>
          <w:p w14:paraId="312A3817" w14:textId="77777777" w:rsidR="003B0B81" w:rsidRPr="00D96E43" w:rsidRDefault="003B0B81" w:rsidP="00A718A2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b/>
                <w:sz w:val="20"/>
                <w:szCs w:val="20"/>
              </w:rPr>
              <w:t>N</w:t>
            </w:r>
          </w:p>
        </w:tc>
        <w:tc>
          <w:tcPr>
            <w:tcW w:w="3534" w:type="pct"/>
            <w:gridSpan w:val="5"/>
            <w:shd w:val="clear" w:color="auto" w:fill="D9D9D9" w:themeFill="background1" w:themeFillShade="D9"/>
            <w:vAlign w:val="center"/>
          </w:tcPr>
          <w:p w14:paraId="3BB6901D" w14:textId="77777777" w:rsidR="003B0B81" w:rsidRPr="00D96E43" w:rsidRDefault="003B0B81" w:rsidP="00A718A2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b/>
                <w:sz w:val="20"/>
                <w:szCs w:val="20"/>
              </w:rPr>
              <w:t>SYMÉTRIE / AMPLITUDE / FORCE / TONUS / SENSIBILITÉ / PARTICULARITÉS</w:t>
            </w:r>
          </w:p>
        </w:tc>
      </w:tr>
      <w:tr w:rsidR="003B0B81" w:rsidRPr="00D96E43" w14:paraId="6A578A3C" w14:textId="77777777" w:rsidTr="00A718A2">
        <w:trPr>
          <w:trHeight w:val="284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190B8770" w14:textId="77777777" w:rsidR="003B0B81" w:rsidRPr="00D96E43" w:rsidRDefault="003B0B81" w:rsidP="00A718A2">
            <w:pPr>
              <w:rPr>
                <w:rFonts w:asciiTheme="minorHAnsi" w:hAnsiTheme="minorHAnsi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b/>
                <w:sz w:val="20"/>
                <w:szCs w:val="20"/>
              </w:rPr>
              <w:t>Mandibule</w:t>
            </w:r>
          </w:p>
        </w:tc>
      </w:tr>
      <w:tr w:rsidR="003B0B81" w:rsidRPr="00D96E43" w14:paraId="6A56EBB2" w14:textId="77777777" w:rsidTr="00A718A2">
        <w:trPr>
          <w:trHeight w:val="284"/>
        </w:trPr>
        <w:tc>
          <w:tcPr>
            <w:tcW w:w="1252" w:type="pct"/>
          </w:tcPr>
          <w:p w14:paraId="3B5F02A1" w14:textId="77777777" w:rsidR="003B0B81" w:rsidRPr="00DC6756" w:rsidRDefault="003B0B81" w:rsidP="00A718A2">
            <w:pPr>
              <w:ind w:firstLine="174"/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1375340902" w:edGrp="everyone" w:colFirst="1" w:colLast="1"/>
            <w:permStart w:id="2141989726" w:edGrp="everyone" w:colFirst="2" w:colLast="2"/>
            <w:r w:rsidRPr="00DC6756">
              <w:rPr>
                <w:rFonts w:asciiTheme="minorHAnsi" w:hAnsiTheme="minorHAnsi" w:cs="Arial"/>
                <w:b/>
                <w:sz w:val="20"/>
                <w:szCs w:val="20"/>
              </w:rPr>
              <w:t>Repos</w:t>
            </w:r>
          </w:p>
          <w:p w14:paraId="46F4A45E" w14:textId="77777777" w:rsidR="003B0B81" w:rsidRPr="00DC6756" w:rsidRDefault="003B0B81" w:rsidP="00A718A2">
            <w:pPr>
              <w:ind w:firstLine="174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C6756">
              <w:rPr>
                <w:rFonts w:asciiTheme="minorHAnsi" w:hAnsiTheme="minorHAnsi" w:cs="Arial"/>
                <w:b/>
                <w:sz w:val="20"/>
                <w:szCs w:val="20"/>
              </w:rPr>
              <w:t>Ouverture</w:t>
            </w:r>
          </w:p>
          <w:p w14:paraId="325287BC" w14:textId="77777777" w:rsidR="003B0B81" w:rsidRPr="00DC6756" w:rsidRDefault="003B0B81" w:rsidP="00A718A2">
            <w:pPr>
              <w:ind w:firstLine="174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C6756">
              <w:rPr>
                <w:rFonts w:asciiTheme="minorHAnsi" w:hAnsiTheme="minorHAnsi" w:cs="Arial"/>
                <w:b/>
                <w:sz w:val="20"/>
                <w:szCs w:val="20"/>
              </w:rPr>
              <w:t>Fermeture</w:t>
            </w:r>
          </w:p>
          <w:p w14:paraId="232E0C1E" w14:textId="77777777" w:rsidR="003B0B81" w:rsidRPr="00DC6756" w:rsidRDefault="003B0B81" w:rsidP="00A718A2">
            <w:pPr>
              <w:ind w:firstLine="174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53928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  <w:vAlign w:val="center"/>
              </w:tcPr>
              <w:p w14:paraId="3893A60D" w14:textId="0A6B8E3F" w:rsidR="003B0B81" w:rsidRPr="00D96E43" w:rsidRDefault="00A718A2" w:rsidP="00A718A2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34" w:type="pct"/>
            <w:gridSpan w:val="5"/>
          </w:tcPr>
          <w:p w14:paraId="135621AF" w14:textId="77B470D9" w:rsidR="003B0B81" w:rsidRPr="00D96E43" w:rsidRDefault="003B0B81" w:rsidP="00A718A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permEnd w:id="1375340902"/>
      <w:permEnd w:id="2141989726"/>
      <w:tr w:rsidR="003B0B81" w:rsidRPr="00D96E43" w14:paraId="599E03AD" w14:textId="77777777" w:rsidTr="00A718A2">
        <w:trPr>
          <w:trHeight w:val="284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239D038D" w14:textId="77777777" w:rsidR="003B0B81" w:rsidRPr="00D96E43" w:rsidRDefault="003B0B81" w:rsidP="00A718A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b/>
                <w:sz w:val="20"/>
                <w:szCs w:val="20"/>
              </w:rPr>
              <w:t>Joues</w:t>
            </w:r>
          </w:p>
        </w:tc>
      </w:tr>
      <w:tr w:rsidR="003B0B81" w:rsidRPr="00D96E43" w14:paraId="47B8E78F" w14:textId="77777777" w:rsidTr="00A718A2">
        <w:trPr>
          <w:trHeight w:val="284"/>
        </w:trPr>
        <w:tc>
          <w:tcPr>
            <w:tcW w:w="1252" w:type="pct"/>
          </w:tcPr>
          <w:p w14:paraId="1DFFDA51" w14:textId="77777777" w:rsidR="003B0B81" w:rsidRPr="00DC6756" w:rsidRDefault="003B0B81" w:rsidP="00A718A2">
            <w:pPr>
              <w:ind w:firstLine="174"/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1910316823" w:edGrp="everyone" w:colFirst="1" w:colLast="1"/>
            <w:permStart w:id="478229384" w:edGrp="everyone" w:colFirst="2" w:colLast="2"/>
            <w:r w:rsidRPr="00DC6756">
              <w:rPr>
                <w:rFonts w:asciiTheme="minorHAnsi" w:hAnsiTheme="minorHAnsi" w:cs="Arial"/>
                <w:b/>
                <w:sz w:val="20"/>
                <w:szCs w:val="20"/>
              </w:rPr>
              <w:t>Repos</w:t>
            </w:r>
          </w:p>
          <w:p w14:paraId="7B67206D" w14:textId="77777777" w:rsidR="003B0B81" w:rsidRPr="00DC6756" w:rsidRDefault="003B0B81" w:rsidP="00A718A2">
            <w:pPr>
              <w:ind w:firstLine="174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C6756">
              <w:rPr>
                <w:rFonts w:asciiTheme="minorHAnsi" w:hAnsiTheme="minorHAnsi" w:cs="Arial"/>
                <w:b/>
                <w:sz w:val="20"/>
                <w:szCs w:val="20"/>
              </w:rPr>
              <w:t>Gonflement</w:t>
            </w:r>
          </w:p>
          <w:p w14:paraId="3E53EEFB" w14:textId="77777777" w:rsidR="003B0B81" w:rsidRPr="00DC6756" w:rsidRDefault="003B0B81" w:rsidP="00A718A2">
            <w:pPr>
              <w:ind w:firstLine="174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3503F6EA" w14:textId="77777777" w:rsidR="003B0B81" w:rsidRPr="00DC6756" w:rsidRDefault="003B0B81" w:rsidP="00A718A2">
            <w:pPr>
              <w:ind w:firstLine="174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853493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  <w:vAlign w:val="center"/>
              </w:tcPr>
              <w:p w14:paraId="74243FC7" w14:textId="442E97FC" w:rsidR="003B0B81" w:rsidRPr="00D96E43" w:rsidRDefault="00A718A2" w:rsidP="00A718A2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34" w:type="pct"/>
            <w:gridSpan w:val="5"/>
          </w:tcPr>
          <w:p w14:paraId="2DAFAE27" w14:textId="144754E3" w:rsidR="003B0B81" w:rsidRPr="00D96E43" w:rsidRDefault="003B0B81" w:rsidP="00A718A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permEnd w:id="1910316823"/>
      <w:permEnd w:id="478229384"/>
      <w:tr w:rsidR="003B0B81" w:rsidRPr="00D96E43" w14:paraId="3723B51A" w14:textId="77777777" w:rsidTr="00A718A2">
        <w:trPr>
          <w:trHeight w:val="284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1B98272D" w14:textId="77777777" w:rsidR="003B0B81" w:rsidRPr="00D96E43" w:rsidRDefault="003B0B81" w:rsidP="00A718A2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b/>
                <w:sz w:val="20"/>
                <w:szCs w:val="20"/>
              </w:rPr>
              <w:t>Lèvres</w:t>
            </w:r>
          </w:p>
        </w:tc>
      </w:tr>
      <w:tr w:rsidR="003B0B81" w:rsidRPr="00D96E43" w14:paraId="1838DA2C" w14:textId="77777777" w:rsidTr="00A718A2">
        <w:trPr>
          <w:trHeight w:val="284"/>
        </w:trPr>
        <w:tc>
          <w:tcPr>
            <w:tcW w:w="1252" w:type="pct"/>
          </w:tcPr>
          <w:p w14:paraId="6FE7726C" w14:textId="77777777" w:rsidR="003B0B81" w:rsidRPr="00DC6756" w:rsidRDefault="003B0B81" w:rsidP="00A718A2">
            <w:pPr>
              <w:ind w:firstLine="174"/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535641292" w:edGrp="everyone" w:colFirst="2" w:colLast="2"/>
            <w:permStart w:id="1801021813" w:edGrp="everyone" w:colFirst="1" w:colLast="1"/>
            <w:r w:rsidRPr="00DC6756">
              <w:rPr>
                <w:rFonts w:asciiTheme="minorHAnsi" w:hAnsiTheme="minorHAnsi" w:cs="Arial"/>
                <w:b/>
                <w:sz w:val="20"/>
                <w:szCs w:val="20"/>
              </w:rPr>
              <w:t>Repos</w:t>
            </w:r>
          </w:p>
          <w:p w14:paraId="1D1D7A1E" w14:textId="77777777" w:rsidR="003B0B81" w:rsidRPr="00DC6756" w:rsidRDefault="003B0B81" w:rsidP="00A718A2">
            <w:pPr>
              <w:ind w:firstLine="174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C6756">
              <w:rPr>
                <w:rFonts w:asciiTheme="minorHAnsi" w:hAnsiTheme="minorHAnsi" w:cs="Arial"/>
                <w:b/>
                <w:sz w:val="20"/>
                <w:szCs w:val="20"/>
              </w:rPr>
              <w:t>Fermeture</w:t>
            </w:r>
          </w:p>
          <w:p w14:paraId="0EE2A57F" w14:textId="77777777" w:rsidR="003B0B81" w:rsidRPr="00DC6756" w:rsidRDefault="003B0B81" w:rsidP="00A718A2">
            <w:pPr>
              <w:ind w:firstLine="174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C6756">
              <w:rPr>
                <w:rFonts w:asciiTheme="minorHAnsi" w:hAnsiTheme="minorHAnsi" w:cs="Arial"/>
                <w:b/>
                <w:sz w:val="20"/>
                <w:szCs w:val="20"/>
              </w:rPr>
              <w:t>Étirement</w:t>
            </w:r>
          </w:p>
          <w:p w14:paraId="27F3AF63" w14:textId="77777777" w:rsidR="003B0B81" w:rsidRPr="00DC6756" w:rsidRDefault="003B0B81" w:rsidP="00A718A2">
            <w:pPr>
              <w:ind w:firstLine="174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C6756">
              <w:rPr>
                <w:rFonts w:asciiTheme="minorHAnsi" w:hAnsiTheme="minorHAnsi" w:cs="Arial"/>
                <w:b/>
                <w:sz w:val="20"/>
                <w:szCs w:val="20"/>
              </w:rPr>
              <w:t>Arrondissement</w:t>
            </w:r>
          </w:p>
        </w:tc>
        <w:tc>
          <w:tcPr>
            <w:tcW w:w="214" w:type="pct"/>
            <w:vAlign w:val="center"/>
          </w:tcPr>
          <w:p w14:paraId="4A9C2FEC" w14:textId="7E55827F" w:rsidR="003B0B81" w:rsidRPr="00D96E43" w:rsidRDefault="0078626B" w:rsidP="00A718A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348217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8A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34" w:type="pct"/>
            <w:gridSpan w:val="5"/>
          </w:tcPr>
          <w:p w14:paraId="64E74B19" w14:textId="3D0AAA56" w:rsidR="003B0B81" w:rsidRPr="00D96E43" w:rsidRDefault="003B0B81" w:rsidP="00A718A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permEnd w:id="535641292"/>
      <w:permEnd w:id="1801021813"/>
      <w:tr w:rsidR="003B0B81" w:rsidRPr="00D96E43" w14:paraId="7333B9E3" w14:textId="77777777" w:rsidTr="00A718A2">
        <w:trPr>
          <w:trHeight w:val="284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58168686" w14:textId="77777777" w:rsidR="003B0B81" w:rsidRPr="00D96E43" w:rsidRDefault="003B0B81" w:rsidP="00A718A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b/>
                <w:sz w:val="20"/>
                <w:szCs w:val="20"/>
              </w:rPr>
              <w:t>Langue</w:t>
            </w:r>
          </w:p>
        </w:tc>
      </w:tr>
      <w:tr w:rsidR="003B0B81" w:rsidRPr="00D96E43" w14:paraId="4AC65F0F" w14:textId="77777777" w:rsidTr="00A718A2">
        <w:trPr>
          <w:trHeight w:val="284"/>
        </w:trPr>
        <w:tc>
          <w:tcPr>
            <w:tcW w:w="1252" w:type="pct"/>
          </w:tcPr>
          <w:p w14:paraId="226F394B" w14:textId="77777777" w:rsidR="003B0B81" w:rsidRPr="00DC6756" w:rsidRDefault="003B0B81" w:rsidP="00A718A2">
            <w:pPr>
              <w:ind w:firstLine="174"/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1873693159" w:edGrp="everyone" w:colFirst="1" w:colLast="1"/>
            <w:permStart w:id="2023820988" w:edGrp="everyone" w:colFirst="2" w:colLast="2"/>
            <w:r w:rsidRPr="00DC6756">
              <w:rPr>
                <w:rFonts w:asciiTheme="minorHAnsi" w:hAnsiTheme="minorHAnsi" w:cs="Arial"/>
                <w:b/>
                <w:sz w:val="20"/>
                <w:szCs w:val="20"/>
              </w:rPr>
              <w:t>Repos</w:t>
            </w:r>
          </w:p>
          <w:p w14:paraId="1FF5C797" w14:textId="77777777" w:rsidR="003B0B81" w:rsidRPr="00DC6756" w:rsidRDefault="003B0B81" w:rsidP="00A718A2">
            <w:pPr>
              <w:ind w:firstLine="174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C6756">
              <w:rPr>
                <w:rFonts w:asciiTheme="minorHAnsi" w:hAnsiTheme="minorHAnsi" w:cs="Arial"/>
                <w:b/>
                <w:sz w:val="20"/>
                <w:szCs w:val="20"/>
              </w:rPr>
              <w:t>Protrusion / rétraction</w:t>
            </w:r>
          </w:p>
          <w:p w14:paraId="32F6C16D" w14:textId="77777777" w:rsidR="003B0B81" w:rsidRPr="00DC6756" w:rsidRDefault="003B0B81" w:rsidP="00A718A2">
            <w:pPr>
              <w:ind w:firstLine="174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C6756">
              <w:rPr>
                <w:rFonts w:asciiTheme="minorHAnsi" w:hAnsiTheme="minorHAnsi" w:cs="Arial"/>
                <w:b/>
                <w:sz w:val="20"/>
                <w:szCs w:val="20"/>
              </w:rPr>
              <w:t>Mouvements latéraux</w:t>
            </w:r>
          </w:p>
          <w:p w14:paraId="3F6736B5" w14:textId="77777777" w:rsidR="003B0B81" w:rsidRPr="00DC6756" w:rsidRDefault="003B0B81" w:rsidP="00A718A2">
            <w:pPr>
              <w:ind w:firstLine="174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C6756">
              <w:rPr>
                <w:rFonts w:asciiTheme="minorHAnsi" w:hAnsiTheme="minorHAnsi" w:cs="Arial"/>
                <w:b/>
                <w:sz w:val="20"/>
                <w:szCs w:val="20"/>
              </w:rPr>
              <w:t>Élévation apex / dos</w:t>
            </w:r>
          </w:p>
        </w:tc>
        <w:tc>
          <w:tcPr>
            <w:tcW w:w="214" w:type="pct"/>
            <w:vAlign w:val="center"/>
          </w:tcPr>
          <w:p w14:paraId="75AA9BDC" w14:textId="56958395" w:rsidR="003B0B81" w:rsidRPr="00D96E43" w:rsidRDefault="0078626B" w:rsidP="00A718A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821159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8A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34" w:type="pct"/>
            <w:gridSpan w:val="5"/>
          </w:tcPr>
          <w:p w14:paraId="2D2A4C85" w14:textId="4185B36F" w:rsidR="003B0B81" w:rsidRPr="00D96E43" w:rsidRDefault="003B0B81" w:rsidP="00A718A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permEnd w:id="1873693159"/>
      <w:permEnd w:id="2023820988"/>
      <w:tr w:rsidR="003B0B81" w:rsidRPr="00D96E43" w14:paraId="3AAE97B7" w14:textId="77777777" w:rsidTr="00A718A2">
        <w:trPr>
          <w:trHeight w:val="284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3739AD00" w14:textId="77777777" w:rsidR="003B0B81" w:rsidRPr="00D96E43" w:rsidRDefault="003B0B81" w:rsidP="00A718A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b/>
                <w:sz w:val="20"/>
                <w:szCs w:val="20"/>
              </w:rPr>
              <w:t>Voile du palais</w:t>
            </w: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914238446"/>
                <w:placeholder>
                  <w:docPart w:val="0CF98C9827534CB39E2C88958B934F61"/>
                </w:placeholder>
                <w:text/>
              </w:sdtPr>
              <w:sdtEndPr/>
              <w:sdtContent>
                <w:r w:rsidRPr="00D96E43">
                  <w:rPr>
                    <w:rFonts w:asciiTheme="minorHAnsi" w:hAnsiTheme="minorHAnsi" w:cs="Arial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3B0B81" w:rsidRPr="00D96E43" w14:paraId="49CAABE1" w14:textId="77777777" w:rsidTr="00A718A2">
        <w:trPr>
          <w:trHeight w:val="284"/>
        </w:trPr>
        <w:tc>
          <w:tcPr>
            <w:tcW w:w="1252" w:type="pct"/>
          </w:tcPr>
          <w:p w14:paraId="56FF2298" w14:textId="77777777" w:rsidR="003B0B81" w:rsidRPr="00DC6756" w:rsidRDefault="003B0B81" w:rsidP="00A718A2">
            <w:pPr>
              <w:ind w:firstLine="174"/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1858287221" w:edGrp="everyone" w:colFirst="1" w:colLast="1"/>
            <w:permStart w:id="1362237186" w:edGrp="everyone" w:colFirst="2" w:colLast="2"/>
            <w:r w:rsidRPr="00DC6756">
              <w:rPr>
                <w:rFonts w:asciiTheme="minorHAnsi" w:hAnsiTheme="minorHAnsi" w:cs="Arial"/>
                <w:b/>
                <w:sz w:val="20"/>
                <w:szCs w:val="20"/>
              </w:rPr>
              <w:t>Repos</w:t>
            </w:r>
          </w:p>
          <w:p w14:paraId="14DEF644" w14:textId="77777777" w:rsidR="003B0B81" w:rsidRPr="00DC6756" w:rsidRDefault="003B0B81" w:rsidP="00A718A2">
            <w:pPr>
              <w:ind w:firstLine="174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C6756">
              <w:rPr>
                <w:rFonts w:asciiTheme="minorHAnsi" w:hAnsiTheme="minorHAnsi" w:cs="Arial"/>
                <w:b/>
                <w:sz w:val="20"/>
                <w:szCs w:val="20"/>
              </w:rPr>
              <w:t>Mobilité</w:t>
            </w:r>
          </w:p>
          <w:p w14:paraId="489A4866" w14:textId="77777777" w:rsidR="003B0B81" w:rsidRPr="00DC6756" w:rsidRDefault="003B0B81" w:rsidP="00A718A2">
            <w:pPr>
              <w:ind w:firstLine="174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C6756">
              <w:rPr>
                <w:rFonts w:asciiTheme="minorHAnsi" w:hAnsiTheme="minorHAnsi" w:cs="Arial"/>
                <w:b/>
                <w:sz w:val="20"/>
                <w:szCs w:val="20"/>
              </w:rPr>
              <w:t>Étanchéité</w:t>
            </w:r>
          </w:p>
          <w:p w14:paraId="61D845A6" w14:textId="77777777" w:rsidR="003B0B81" w:rsidRPr="00DC6756" w:rsidRDefault="003B0B81" w:rsidP="00A718A2">
            <w:pPr>
              <w:ind w:firstLine="174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214" w:type="pct"/>
            <w:vAlign w:val="center"/>
          </w:tcPr>
          <w:p w14:paraId="40F4CDEB" w14:textId="43BA7D3F" w:rsidR="003B0B81" w:rsidRPr="00D96E43" w:rsidRDefault="0078626B" w:rsidP="00A718A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172293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0B8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534" w:type="pct"/>
            <w:gridSpan w:val="5"/>
          </w:tcPr>
          <w:p w14:paraId="0A8C7755" w14:textId="18C3E959" w:rsidR="003B0B81" w:rsidRPr="00D96E43" w:rsidRDefault="003B0B81" w:rsidP="00A718A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permEnd w:id="1858287221"/>
      <w:permEnd w:id="1362237186"/>
      <w:tr w:rsidR="003B0B81" w:rsidRPr="00D96E43" w14:paraId="0A492B90" w14:textId="77777777" w:rsidTr="00A718A2">
        <w:trPr>
          <w:trHeight w:val="284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7F30B2D2" w14:textId="77777777" w:rsidR="003B0B81" w:rsidRPr="00D96E43" w:rsidRDefault="003B0B81" w:rsidP="00A718A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b/>
                <w:sz w:val="20"/>
                <w:szCs w:val="20"/>
              </w:rPr>
              <w:t>Autres</w:t>
            </w:r>
          </w:p>
        </w:tc>
      </w:tr>
      <w:tr w:rsidR="003B0B81" w:rsidRPr="00D96E43" w14:paraId="2B007F4F" w14:textId="77777777" w:rsidTr="00A718A2">
        <w:trPr>
          <w:trHeight w:val="284"/>
        </w:trPr>
        <w:tc>
          <w:tcPr>
            <w:tcW w:w="1252" w:type="pct"/>
          </w:tcPr>
          <w:p w14:paraId="3418DDCC" w14:textId="77777777" w:rsidR="003B0B81" w:rsidRPr="00DC6756" w:rsidRDefault="003B0B81" w:rsidP="00A718A2">
            <w:pPr>
              <w:ind w:firstLine="174"/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923624575" w:edGrp="everyone" w:colFirst="1" w:colLast="1"/>
            <w:permStart w:id="1251698322" w:edGrp="everyone" w:colFirst="2" w:colLast="2"/>
            <w:r w:rsidRPr="00DC6756">
              <w:rPr>
                <w:rFonts w:asciiTheme="minorHAnsi" w:hAnsiTheme="minorHAnsi" w:cs="Arial"/>
                <w:b/>
                <w:sz w:val="20"/>
                <w:szCs w:val="20"/>
              </w:rPr>
              <w:t>Paupières</w:t>
            </w:r>
          </w:p>
          <w:p w14:paraId="3901B493" w14:textId="77777777" w:rsidR="003B0B81" w:rsidRPr="00DC6756" w:rsidRDefault="003B0B81" w:rsidP="00A718A2">
            <w:pPr>
              <w:ind w:firstLine="174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C6756">
              <w:rPr>
                <w:rFonts w:asciiTheme="minorHAnsi" w:hAnsiTheme="minorHAnsi" w:cs="Arial"/>
                <w:b/>
                <w:sz w:val="20"/>
                <w:szCs w:val="20"/>
              </w:rPr>
              <w:t>Front</w:t>
            </w:r>
          </w:p>
          <w:p w14:paraId="11794099" w14:textId="77777777" w:rsidR="003B0B81" w:rsidRPr="00DC6756" w:rsidRDefault="003B0B81" w:rsidP="00A718A2">
            <w:pPr>
              <w:ind w:firstLine="174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C6756">
              <w:rPr>
                <w:rFonts w:asciiTheme="minorHAnsi" w:hAnsiTheme="minorHAnsi" w:cs="Arial"/>
                <w:b/>
                <w:sz w:val="20"/>
                <w:szCs w:val="20"/>
              </w:rPr>
              <w:t>Sourcils</w:t>
            </w:r>
          </w:p>
          <w:p w14:paraId="73AFF536" w14:textId="77777777" w:rsidR="003B0B81" w:rsidRPr="00DC6756" w:rsidRDefault="003B0B81" w:rsidP="00A718A2">
            <w:pPr>
              <w:ind w:firstLine="174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211966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  <w:vAlign w:val="center"/>
              </w:tcPr>
              <w:p w14:paraId="405F0B55" w14:textId="3F76B8DD" w:rsidR="003B0B81" w:rsidRPr="00D96E43" w:rsidRDefault="00A718A2" w:rsidP="00A718A2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34" w:type="pct"/>
            <w:gridSpan w:val="5"/>
          </w:tcPr>
          <w:p w14:paraId="19429951" w14:textId="0E1BEED2" w:rsidR="00AB7361" w:rsidRPr="00D96E43" w:rsidRDefault="00AB7361" w:rsidP="00A718A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08ABC361" w14:textId="6AC84D5D" w:rsidR="003B0B81" w:rsidRDefault="003B0B81">
      <w:permStart w:id="661923429" w:edGrp="everyone"/>
      <w:permEnd w:id="923624575"/>
      <w:permEnd w:id="1251698322"/>
      <w:permEnd w:id="661923429"/>
    </w:p>
    <w:tbl>
      <w:tblPr>
        <w:tblStyle w:val="Grilledutableau"/>
        <w:tblW w:w="10631" w:type="dxa"/>
        <w:tblLook w:val="04A0" w:firstRow="1" w:lastRow="0" w:firstColumn="1" w:lastColumn="0" w:noHBand="0" w:noVBand="1"/>
      </w:tblPr>
      <w:tblGrid>
        <w:gridCol w:w="421"/>
        <w:gridCol w:w="1416"/>
        <w:gridCol w:w="2269"/>
        <w:gridCol w:w="425"/>
        <w:gridCol w:w="6100"/>
      </w:tblGrid>
      <w:tr w:rsidR="00214C76" w:rsidRPr="00D96E43" w14:paraId="2EF418CA" w14:textId="77777777" w:rsidTr="003B5C7B">
        <w:trPr>
          <w:trHeight w:val="283"/>
        </w:trPr>
        <w:tc>
          <w:tcPr>
            <w:tcW w:w="1931" w:type="pct"/>
            <w:gridSpan w:val="3"/>
            <w:tcBorders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5E9D7C1" w14:textId="5B1EFB88" w:rsidR="00214C76" w:rsidRPr="00214C76" w:rsidRDefault="00214C76" w:rsidP="00A718A2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895888701" w:edGrp="everyone" w:colFirst="1" w:colLast="1"/>
            <w:r w:rsidRPr="00214C76">
              <w:rPr>
                <w:rFonts w:asciiTheme="minorHAnsi" w:hAnsiTheme="minorHAnsi" w:cs="Arial"/>
                <w:b/>
                <w:sz w:val="20"/>
                <w:szCs w:val="20"/>
              </w:rPr>
              <w:t>ÉVALUATION DES PRAXIES BUCCO-FACIALES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1635289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tcBorders>
                  <w:left w:val="nil"/>
                  <w:bottom w:val="single" w:sz="4" w:space="0" w:color="auto"/>
                  <w:right w:val="nil"/>
                </w:tcBorders>
                <w:shd w:val="clear" w:color="auto" w:fill="BFBFBF" w:themeFill="background1" w:themeFillShade="BF"/>
              </w:tcPr>
              <w:p w14:paraId="5706E7EB" w14:textId="508FA2F5" w:rsidR="00214C76" w:rsidRPr="003B5C7B" w:rsidRDefault="00214C76" w:rsidP="00A718A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 w:rsidRPr="003B5C7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69" w:type="pct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</w:tcPr>
          <w:p w14:paraId="3C1FE72A" w14:textId="4E6DF86F" w:rsidR="00214C76" w:rsidRPr="003B5C7B" w:rsidRDefault="00214C76" w:rsidP="00A718A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B5C7B">
              <w:rPr>
                <w:rFonts w:asciiTheme="minorHAnsi" w:hAnsiTheme="minorHAnsi" w:cs="Arial"/>
                <w:sz w:val="20"/>
                <w:szCs w:val="20"/>
              </w:rPr>
              <w:t>N.E.</w:t>
            </w:r>
          </w:p>
        </w:tc>
      </w:tr>
      <w:tr w:rsidR="00214C76" w:rsidRPr="00D96E43" w14:paraId="5CB46B9C" w14:textId="77777777" w:rsidTr="00A718A2">
        <w:trPr>
          <w:trHeight w:val="283"/>
        </w:trPr>
        <w:permEnd w:id="895888701" w:displacedByCustomXml="next"/>
        <w:permStart w:id="95427285" w:edGrp="everyone" w:colFirst="2" w:colLast="2" w:displacedByCustomXml="next"/>
        <w:permStart w:id="701568935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1643004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bottom w:val="single" w:sz="4" w:space="0" w:color="auto"/>
                  <w:right w:val="nil"/>
                </w:tcBorders>
                <w:shd w:val="clear" w:color="auto" w:fill="auto"/>
              </w:tcPr>
              <w:p w14:paraId="0FDA62ED" w14:textId="2395F49C" w:rsidR="00214C76" w:rsidRPr="00214C76" w:rsidRDefault="00214C76" w:rsidP="00A718A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66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567D1C0" w14:textId="017C017C" w:rsidR="00214C76" w:rsidRPr="00214C76" w:rsidRDefault="00214C76" w:rsidP="00A718A2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Préservées :</w:t>
            </w:r>
          </w:p>
        </w:tc>
        <w:tc>
          <w:tcPr>
            <w:tcW w:w="4136" w:type="pct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AE6A0D1" w14:textId="77777777" w:rsidR="00214C76" w:rsidRPr="00D96E43" w:rsidRDefault="00214C76" w:rsidP="00A718A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14C76" w:rsidRPr="00D96E43" w14:paraId="1D20FC9B" w14:textId="77777777" w:rsidTr="00A718A2">
        <w:trPr>
          <w:trHeight w:val="283"/>
        </w:trPr>
        <w:permEnd w:id="95427285" w:displacedByCustomXml="next"/>
        <w:permEnd w:id="701568935" w:displacedByCustomXml="next"/>
        <w:permStart w:id="1426925922" w:edGrp="everyone" w:colFirst="2" w:colLast="2" w:displacedByCustomXml="next"/>
        <w:permStart w:id="1520205767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-1783951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right w:val="nil"/>
                </w:tcBorders>
                <w:shd w:val="clear" w:color="auto" w:fill="auto"/>
              </w:tcPr>
              <w:p w14:paraId="2208A05B" w14:textId="3D7447E9" w:rsidR="00214C76" w:rsidRPr="00D96E43" w:rsidRDefault="00214C76" w:rsidP="00A718A2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66" w:type="pct"/>
            <w:tcBorders>
              <w:right w:val="nil"/>
            </w:tcBorders>
            <w:shd w:val="clear" w:color="auto" w:fill="auto"/>
          </w:tcPr>
          <w:p w14:paraId="109118EA" w14:textId="4120C053" w:rsidR="00214C76" w:rsidRPr="00D96E43" w:rsidRDefault="00214C76" w:rsidP="00A718A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Altérées :</w:t>
            </w:r>
          </w:p>
        </w:tc>
        <w:tc>
          <w:tcPr>
            <w:tcW w:w="4136" w:type="pct"/>
            <w:gridSpan w:val="3"/>
            <w:tcBorders>
              <w:left w:val="nil"/>
            </w:tcBorders>
            <w:shd w:val="clear" w:color="auto" w:fill="auto"/>
          </w:tcPr>
          <w:p w14:paraId="2975894C" w14:textId="1D2DDCB3" w:rsidR="00214C76" w:rsidRPr="00C744CC" w:rsidRDefault="00214C76" w:rsidP="00A718A2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24E32030" w14:textId="4958F418" w:rsidR="00A01390" w:rsidRDefault="00A01390">
      <w:permStart w:id="1911773195" w:edGrp="everyone"/>
      <w:permEnd w:id="1520205767"/>
      <w:permEnd w:id="1426925922"/>
      <w:permEnd w:id="1911773195"/>
    </w:p>
    <w:tbl>
      <w:tblPr>
        <w:tblStyle w:val="Grilledutableau3"/>
        <w:tblW w:w="10628" w:type="dxa"/>
        <w:tblLayout w:type="fixed"/>
        <w:tblLook w:val="04A0" w:firstRow="1" w:lastRow="0" w:firstColumn="1" w:lastColumn="0" w:noHBand="0" w:noVBand="1"/>
      </w:tblPr>
      <w:tblGrid>
        <w:gridCol w:w="1963"/>
        <w:gridCol w:w="17"/>
        <w:gridCol w:w="15"/>
        <w:gridCol w:w="17"/>
        <w:gridCol w:w="374"/>
        <w:gridCol w:w="11"/>
        <w:gridCol w:w="6"/>
        <w:gridCol w:w="15"/>
        <w:gridCol w:w="17"/>
        <w:gridCol w:w="823"/>
        <w:gridCol w:w="9"/>
        <w:gridCol w:w="334"/>
        <w:gridCol w:w="374"/>
        <w:gridCol w:w="53"/>
        <w:gridCol w:w="372"/>
        <w:gridCol w:w="64"/>
        <w:gridCol w:w="780"/>
        <w:gridCol w:w="208"/>
        <w:gridCol w:w="138"/>
        <w:gridCol w:w="159"/>
        <w:gridCol w:w="355"/>
        <w:gridCol w:w="68"/>
        <w:gridCol w:w="357"/>
        <w:gridCol w:w="9"/>
        <w:gridCol w:w="32"/>
        <w:gridCol w:w="47"/>
        <w:gridCol w:w="778"/>
        <w:gridCol w:w="678"/>
        <w:gridCol w:w="1148"/>
        <w:gridCol w:w="191"/>
        <w:gridCol w:w="1216"/>
      </w:tblGrid>
      <w:tr w:rsidR="00E91939" w:rsidRPr="00A01390" w14:paraId="0D88BC2A" w14:textId="77777777" w:rsidTr="00DA61D6">
        <w:trPr>
          <w:trHeight w:val="284"/>
        </w:trPr>
        <w:tc>
          <w:tcPr>
            <w:tcW w:w="169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CD25363" w14:textId="77777777" w:rsidR="006A5339" w:rsidRPr="00A01390" w:rsidRDefault="006A5339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780746266" w:edGrp="everyone" w:colFirst="1" w:colLast="1"/>
            <w:r w:rsidRPr="00A01390">
              <w:rPr>
                <w:rFonts w:asciiTheme="minorHAnsi" w:hAnsiTheme="minorHAnsi" w:cstheme="minorHAnsi"/>
                <w:b/>
                <w:sz w:val="20"/>
                <w:szCs w:val="20"/>
              </w:rPr>
              <w:t>ÉVALUATION DE LA PAROLE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898354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BFBFBF" w:themeFill="background1" w:themeFillShade="BF"/>
              </w:tcPr>
              <w:p w14:paraId="4BD5AEF1" w14:textId="7812B020" w:rsidR="006A5339" w:rsidRPr="00A01390" w:rsidRDefault="006A5339" w:rsidP="003B5C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05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AF67F91" w14:textId="14E5EF9F" w:rsidR="006A5339" w:rsidRPr="00AD6189" w:rsidRDefault="006A5339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D6189">
              <w:rPr>
                <w:rFonts w:asciiTheme="minorHAnsi" w:hAnsiTheme="minorHAnsi" w:cstheme="minorHAnsi"/>
                <w:sz w:val="20"/>
                <w:szCs w:val="20"/>
              </w:rPr>
              <w:t>N.E.</w:t>
            </w:r>
          </w:p>
        </w:tc>
      </w:tr>
      <w:permEnd w:id="780746266"/>
      <w:tr w:rsidR="00A01390" w:rsidRPr="00A01390" w14:paraId="1A359C9C" w14:textId="77777777" w:rsidTr="00DA61D6">
        <w:trPr>
          <w:trHeight w:val="284"/>
        </w:trPr>
        <w:tc>
          <w:tcPr>
            <w:tcW w:w="5000" w:type="pct"/>
            <w:gridSpan w:val="31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1A74CAE" w14:textId="3BDAA28F" w:rsidR="00A01390" w:rsidRPr="00A01390" w:rsidRDefault="00A01390" w:rsidP="003B5C7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b/>
                <w:sz w:val="20"/>
                <w:szCs w:val="20"/>
              </w:rPr>
              <w:t>Respiration</w:t>
            </w:r>
          </w:p>
        </w:tc>
      </w:tr>
      <w:tr w:rsidR="00E91939" w:rsidRPr="00A01390" w14:paraId="4650E2D4" w14:textId="77777777" w:rsidTr="00DA61D6">
        <w:trPr>
          <w:trHeight w:val="284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C5C7A5" w14:textId="77777777" w:rsidR="00A01390" w:rsidRPr="00DC6756" w:rsidRDefault="00A01390" w:rsidP="003B5C7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80722862" w:edGrp="everyone" w:colFirst="1" w:colLast="1"/>
            <w:permStart w:id="1017714623" w:edGrp="everyone" w:colFirst="3" w:colLast="3"/>
            <w:r w:rsidRPr="00DC6756">
              <w:rPr>
                <w:rFonts w:asciiTheme="minorHAnsi" w:hAnsiTheme="minorHAnsi" w:cstheme="minorHAnsi"/>
                <w:b/>
                <w:sz w:val="20"/>
                <w:szCs w:val="20"/>
              </w:rPr>
              <w:t>Au repos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31503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" w:type="pct"/>
                <w:gridSpan w:val="4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F88B68B" w14:textId="09725867" w:rsidR="00A01390" w:rsidRPr="00A01390" w:rsidRDefault="001C71FF" w:rsidP="003B5C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2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CFD5C7" w14:textId="20EF84EF" w:rsidR="00A01390" w:rsidRPr="00A01390" w:rsidRDefault="001C71FF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Normale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25479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5" w:type="pct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3249009F" w14:textId="2DF85A14" w:rsidR="00A01390" w:rsidRPr="00A01390" w:rsidRDefault="001C71FF" w:rsidP="003B5C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00" w:type="pct"/>
            <w:gridSpan w:val="1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5A9989F" w14:textId="39A5C868" w:rsidR="00A01390" w:rsidRPr="00A01390" w:rsidRDefault="001C71FF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Superficielle</w:t>
            </w:r>
          </w:p>
        </w:tc>
      </w:tr>
      <w:tr w:rsidR="008C5D0B" w:rsidRPr="00A01390" w14:paraId="7B48CE91" w14:textId="77777777" w:rsidTr="00DA61D6">
        <w:trPr>
          <w:trHeight w:val="284"/>
        </w:trPr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1ABB67" w14:textId="4503B71A" w:rsidR="00DB3D72" w:rsidRPr="00DC6756" w:rsidRDefault="00DB3D72" w:rsidP="003B5C7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356738107" w:edGrp="everyone" w:colFirst="5" w:colLast="5"/>
            <w:permStart w:id="1192954291" w:edGrp="everyone" w:colFirst="3" w:colLast="3"/>
            <w:permStart w:id="271276945" w:edGrp="everyone" w:colFirst="1" w:colLast="1"/>
            <w:permEnd w:id="380722862"/>
            <w:permEnd w:id="1017714623"/>
            <w:r w:rsidRPr="00DC6756">
              <w:rPr>
                <w:rFonts w:asciiTheme="minorHAnsi" w:hAnsiTheme="minorHAnsi" w:cstheme="minorHAnsi"/>
                <w:b/>
                <w:sz w:val="20"/>
                <w:szCs w:val="20"/>
              </w:rPr>
              <w:t>Vitesse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108537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E6DED63" w14:textId="7AD8EC3B" w:rsidR="00DB3D72" w:rsidRPr="00A01390" w:rsidRDefault="00DB3D72" w:rsidP="003B5C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2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49436D6" w14:textId="3B280038" w:rsidR="00DB3D72" w:rsidRPr="00A01390" w:rsidRDefault="00DB3D72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Normale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914831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5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A827BB5" w14:textId="362CF5ED" w:rsidR="00DB3D72" w:rsidRPr="00A01390" w:rsidRDefault="00DB3D72" w:rsidP="003B5C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4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508701B" w14:textId="55C3E7DD" w:rsidR="00DB3D72" w:rsidRPr="00A01390" w:rsidRDefault="00DB3D72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Rapide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392877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9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FC196C6" w14:textId="57ED0DFB" w:rsidR="00DB3D72" w:rsidRPr="00A01390" w:rsidRDefault="00DB3D72" w:rsidP="003B5C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87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C1F10A" w14:textId="30BD0342" w:rsidR="00DB3D72" w:rsidRPr="00A01390" w:rsidRDefault="00DB3D72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Lente</w:t>
            </w:r>
          </w:p>
        </w:tc>
      </w:tr>
      <w:tr w:rsidR="008C5D0B" w:rsidRPr="00A01390" w14:paraId="41D64029" w14:textId="77777777" w:rsidTr="00DA61D6">
        <w:trPr>
          <w:trHeight w:val="284"/>
        </w:trPr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298AE3" w14:textId="6E1D6460" w:rsidR="00622BCB" w:rsidRPr="00DC6756" w:rsidRDefault="00622BCB" w:rsidP="003B5C7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75486846" w:edGrp="everyone" w:colFirst="3" w:colLast="3"/>
            <w:permStart w:id="645863399" w:edGrp="everyone" w:colFirst="1" w:colLast="1"/>
            <w:permStart w:id="808349017" w:edGrp="everyone" w:colFirst="5" w:colLast="5"/>
            <w:permEnd w:id="1356738107"/>
            <w:permEnd w:id="1192954291"/>
            <w:permEnd w:id="271276945"/>
            <w:r w:rsidRPr="00DC6756">
              <w:rPr>
                <w:rFonts w:asciiTheme="minorHAnsi" w:hAnsiTheme="minorHAnsi" w:cstheme="minorHAnsi"/>
                <w:b/>
                <w:sz w:val="20"/>
                <w:szCs w:val="20"/>
              </w:rPr>
              <w:t>Type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91890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45A19CE" w14:textId="7CF6DF64" w:rsidR="00622BCB" w:rsidRPr="00A01390" w:rsidRDefault="00622BCB" w:rsidP="003B5C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2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BC1E3D4" w14:textId="3C5E9FB0" w:rsidR="00622BCB" w:rsidRPr="00A01390" w:rsidRDefault="00622BCB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Claviculaire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941136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5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30A6145" w14:textId="30C0A051" w:rsidR="00622BCB" w:rsidRPr="00A01390" w:rsidRDefault="00622BCB" w:rsidP="003B5C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4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4E3327" w14:textId="7A38AB6A" w:rsidR="00622BCB" w:rsidRPr="00A01390" w:rsidRDefault="00622BCB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Thoracique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628813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9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B0D31AA" w14:textId="6DEC38DD" w:rsidR="00622BCB" w:rsidRPr="00A01390" w:rsidRDefault="00622BCB" w:rsidP="003B5C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87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372013" w14:textId="563B0B6A" w:rsidR="00622BCB" w:rsidRPr="00A01390" w:rsidRDefault="00622BCB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Abdominale</w:t>
            </w:r>
          </w:p>
        </w:tc>
      </w:tr>
      <w:tr w:rsidR="008C5D0B" w:rsidRPr="00A01390" w14:paraId="659A365D" w14:textId="77777777" w:rsidTr="00DA61D6">
        <w:trPr>
          <w:trHeight w:val="284"/>
        </w:trPr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6834C4" w14:textId="251F5BBC" w:rsidR="00622BCB" w:rsidRPr="00DC6756" w:rsidRDefault="00622BCB" w:rsidP="003B5C7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488592460" w:edGrp="everyone" w:colFirst="5" w:colLast="5"/>
            <w:permStart w:id="743531857" w:edGrp="everyone" w:colFirst="3" w:colLast="3"/>
            <w:permStart w:id="269310822" w:edGrp="everyone" w:colFirst="1" w:colLast="1"/>
            <w:permEnd w:id="375486846"/>
            <w:permEnd w:id="645863399"/>
            <w:permEnd w:id="808349017"/>
            <w:r w:rsidRPr="00DC6756">
              <w:rPr>
                <w:rFonts w:asciiTheme="minorHAnsi" w:hAnsiTheme="minorHAnsi" w:cstheme="minorHAnsi"/>
                <w:b/>
                <w:sz w:val="20"/>
                <w:szCs w:val="20"/>
              </w:rPr>
              <w:t>Parle sur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55754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97EB89B" w14:textId="0AAC4FFB" w:rsidR="00622BCB" w:rsidRPr="00A01390" w:rsidRDefault="00622BCB" w:rsidP="003B5C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2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FBD352B" w14:textId="6280385B" w:rsidR="00622BCB" w:rsidRPr="00A01390" w:rsidRDefault="00622BCB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Expiration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930465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5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4DBC049" w14:textId="0ECAF8E2" w:rsidR="00622BCB" w:rsidRPr="00A01390" w:rsidRDefault="00622BCB" w:rsidP="003B5C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4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AD9706" w14:textId="0CDCFFB3" w:rsidR="00622BCB" w:rsidRPr="00A01390" w:rsidRDefault="00622BCB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Inspiration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897477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9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687AA4E" w14:textId="4B1C60ED" w:rsidR="00622BCB" w:rsidRPr="00A01390" w:rsidRDefault="00622BCB" w:rsidP="003B5C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87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9D462F" w14:textId="40D797DE" w:rsidR="00622BCB" w:rsidRPr="00A01390" w:rsidRDefault="00622BCB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Air résiduel</w:t>
            </w:r>
          </w:p>
        </w:tc>
      </w:tr>
      <w:tr w:rsidR="008C5D0B" w:rsidRPr="00A01390" w14:paraId="58F3463F" w14:textId="77777777" w:rsidTr="00DA61D6">
        <w:trPr>
          <w:trHeight w:val="284"/>
        </w:trPr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247DF3" w14:textId="77777777" w:rsidR="00622BCB" w:rsidRPr="00DC6756" w:rsidRDefault="00622BCB" w:rsidP="003B5C7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39786081" w:edGrp="everyone" w:colFirst="1" w:colLast="1"/>
            <w:permStart w:id="683221168" w:edGrp="everyone" w:colFirst="3" w:colLast="3"/>
            <w:permEnd w:id="488592460"/>
            <w:permEnd w:id="743531857"/>
            <w:permEnd w:id="269310822"/>
            <w:r w:rsidRPr="00DC6756">
              <w:rPr>
                <w:rFonts w:asciiTheme="minorHAnsi" w:hAnsiTheme="minorHAnsi" w:cstheme="minorHAnsi"/>
                <w:b/>
                <w:sz w:val="20"/>
                <w:szCs w:val="20"/>
              </w:rPr>
              <w:t>Tenue vocalique :</w:t>
            </w:r>
          </w:p>
        </w:tc>
        <w:tc>
          <w:tcPr>
            <w:tcW w:w="971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00D042" w14:textId="196F874F" w:rsidR="00622BCB" w:rsidRPr="00A01390" w:rsidRDefault="00622BCB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3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9424CEB" w14:textId="77777777" w:rsidR="00622BCB" w:rsidRPr="00A01390" w:rsidRDefault="00622BCB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Compte de 1 à 20 (nombre d’inspirations) :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8D9E27" w14:textId="1E08FBB8" w:rsidR="00622BCB" w:rsidRPr="00A01390" w:rsidRDefault="00622BCB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F8FC49" w14:textId="77777777" w:rsidR="00622BCB" w:rsidRPr="00A01390" w:rsidRDefault="00622BCB" w:rsidP="003B5C7B">
            <w:pPr>
              <w:rPr>
                <w:rStyle w:val="Style2"/>
                <w:rFonts w:cstheme="minorHAnsi"/>
                <w:szCs w:val="20"/>
              </w:rPr>
            </w:pPr>
          </w:p>
        </w:tc>
      </w:tr>
      <w:tr w:rsidR="00E91939" w:rsidRPr="00A01390" w14:paraId="20AEBCB1" w14:textId="77777777" w:rsidTr="00DA61D6">
        <w:trPr>
          <w:trHeight w:val="284"/>
        </w:trPr>
        <w:tc>
          <w:tcPr>
            <w:tcW w:w="1537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AB7272A" w14:textId="18FA0338" w:rsidR="00622BCB" w:rsidRPr="00DC6756" w:rsidRDefault="00622BCB" w:rsidP="003B5C7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419373181" w:edGrp="everyone" w:colFirst="1" w:colLast="1"/>
            <w:permEnd w:id="1539786081"/>
            <w:permEnd w:id="683221168"/>
            <w:r w:rsidRPr="00DC6756">
              <w:rPr>
                <w:rFonts w:asciiTheme="minorHAnsi" w:hAnsiTheme="minorHAnsi" w:cstheme="minorHAnsi"/>
                <w:b/>
                <w:sz w:val="20"/>
                <w:szCs w:val="20"/>
              </w:rPr>
              <w:t>Coordination phono-respiratoire :</w:t>
            </w:r>
          </w:p>
        </w:tc>
        <w:tc>
          <w:tcPr>
            <w:tcW w:w="3463" w:type="pct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63FE9" w14:textId="3C509BD4" w:rsidR="00622BCB" w:rsidRPr="00A01390" w:rsidRDefault="00622BCB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419373181"/>
      <w:tr w:rsidR="00CE653C" w:rsidRPr="00A01390" w14:paraId="6D000A67" w14:textId="77777777" w:rsidTr="00DA61D6">
        <w:trPr>
          <w:trHeight w:val="284"/>
        </w:trPr>
        <w:tc>
          <w:tcPr>
            <w:tcW w:w="4428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A898D1E" w14:textId="77777777" w:rsidR="00622BCB" w:rsidRPr="00A01390" w:rsidRDefault="00622BCB" w:rsidP="003B5C7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b/>
                <w:sz w:val="20"/>
                <w:szCs w:val="20"/>
              </w:rPr>
              <w:t>Phonation </w:t>
            </w:r>
          </w:p>
        </w:tc>
        <w:tc>
          <w:tcPr>
            <w:tcW w:w="57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F7A84B" w14:textId="73C88B47" w:rsidR="00622BCB" w:rsidRPr="00A01390" w:rsidRDefault="00622BCB" w:rsidP="003B5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Sévérité</w:t>
            </w:r>
          </w:p>
        </w:tc>
      </w:tr>
      <w:tr w:rsidR="00DC6756" w:rsidRPr="00A01390" w14:paraId="4000A185" w14:textId="77777777" w:rsidTr="00483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93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59C045C" w14:textId="77777777" w:rsidR="00DC6756" w:rsidRPr="00DC6756" w:rsidRDefault="00DC6756" w:rsidP="003B5C7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131304149" w:edGrp="everyone" w:colFirst="3" w:colLast="3"/>
            <w:permStart w:id="2101561141" w:edGrp="everyone" w:colFirst="5" w:colLast="5"/>
            <w:permStart w:id="576147288" w:edGrp="everyone" w:colFirst="7" w:colLast="7"/>
            <w:permStart w:id="1260672777" w:edGrp="everyone" w:colFirst="1" w:colLast="1"/>
            <w:r w:rsidRPr="00DC6756">
              <w:rPr>
                <w:rFonts w:asciiTheme="minorHAnsi" w:hAnsiTheme="minorHAnsi" w:cstheme="minorHAnsi"/>
                <w:b/>
                <w:sz w:val="20"/>
                <w:szCs w:val="20"/>
              </w:rPr>
              <w:t>Qualité vocale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759337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  <w:gridSpan w:val="7"/>
                <w:tcBorders>
                  <w:top w:val="single" w:sz="4" w:space="0" w:color="auto"/>
                </w:tcBorders>
              </w:tcPr>
              <w:p w14:paraId="5B185701" w14:textId="124CC68F" w:rsidR="00DC6756" w:rsidRPr="00A01390" w:rsidRDefault="00DC6756" w:rsidP="003B5C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9" w:type="pct"/>
            <w:gridSpan w:val="5"/>
            <w:tcBorders>
              <w:top w:val="single" w:sz="4" w:space="0" w:color="auto"/>
            </w:tcBorders>
          </w:tcPr>
          <w:p w14:paraId="3D600979" w14:textId="31FB28B6" w:rsidR="00DC6756" w:rsidRPr="00A01390" w:rsidRDefault="00DC6756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Normale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05704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5" w:type="pct"/>
                <w:gridSpan w:val="2"/>
                <w:tcBorders>
                  <w:top w:val="single" w:sz="4" w:space="0" w:color="auto"/>
                </w:tcBorders>
              </w:tcPr>
              <w:p w14:paraId="28584ECF" w14:textId="3CCFEB2E" w:rsidR="00DC6756" w:rsidRPr="00A01390" w:rsidRDefault="00DC6756" w:rsidP="003B5C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2" w:type="pct"/>
            <w:gridSpan w:val="5"/>
            <w:tcBorders>
              <w:top w:val="single" w:sz="4" w:space="0" w:color="auto"/>
            </w:tcBorders>
          </w:tcPr>
          <w:p w14:paraId="5ED42B99" w14:textId="45F87CCF" w:rsidR="00DC6756" w:rsidRPr="00A01390" w:rsidRDefault="00DC6756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Enrouée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489834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  <w:gridSpan w:val="4"/>
                <w:tcBorders>
                  <w:top w:val="single" w:sz="4" w:space="0" w:color="auto"/>
                </w:tcBorders>
              </w:tcPr>
              <w:p w14:paraId="0C99629A" w14:textId="634CBD58" w:rsidR="00DC6756" w:rsidRPr="00A01390" w:rsidRDefault="00DC6756" w:rsidP="003B5C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37" w:type="pct"/>
            <w:gridSpan w:val="5"/>
            <w:tcBorders>
              <w:top w:val="single" w:sz="4" w:space="0" w:color="auto"/>
              <w:right w:val="dotted" w:sz="4" w:space="0" w:color="auto"/>
            </w:tcBorders>
          </w:tcPr>
          <w:p w14:paraId="73687580" w14:textId="08C42D2F" w:rsidR="00DC6756" w:rsidRPr="00A01390" w:rsidRDefault="00DC6756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Éteinte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891148840"/>
            <w:placeholder>
              <w:docPart w:val="1D94E423565C4DF8A4419729776109BF"/>
            </w:placeholder>
            <w:comboBox>
              <w:listItem w:value="Choisissez un élément."/>
              <w:listItem w:displayText=" " w:value=" ."/>
              <w:listItem w:displayText="+" w:value="+"/>
              <w:listItem w:displayText="++" w:value="++"/>
              <w:listItem w:displayText="+++" w:value="+++"/>
            </w:comboBox>
          </w:sdtPr>
          <w:sdtEndPr/>
          <w:sdtContent>
            <w:tc>
              <w:tcPr>
                <w:tcW w:w="572" w:type="pct"/>
                <w:vMerge w:val="restart"/>
                <w:tcBorders>
                  <w:top w:val="single" w:sz="4" w:space="0" w:color="auto"/>
                  <w:left w:val="dotted" w:sz="4" w:space="0" w:color="auto"/>
                  <w:right w:val="single" w:sz="4" w:space="0" w:color="auto"/>
                </w:tcBorders>
              </w:tcPr>
              <w:p w14:paraId="09709B40" w14:textId="7CEBEBC6" w:rsidR="00DC6756" w:rsidRPr="00A01390" w:rsidRDefault="00DC6756" w:rsidP="003B5C7B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DC6756" w:rsidRPr="00A01390" w14:paraId="7C7890E9" w14:textId="77777777" w:rsidTr="00483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932" w:type="pct"/>
            <w:gridSpan w:val="2"/>
            <w:vMerge/>
            <w:tcBorders>
              <w:left w:val="single" w:sz="4" w:space="0" w:color="auto"/>
            </w:tcBorders>
          </w:tcPr>
          <w:p w14:paraId="4BBFDF0E" w14:textId="77777777" w:rsidR="00DC6756" w:rsidRPr="00DC6756" w:rsidRDefault="00DC6756" w:rsidP="003B5C7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828804829" w:edGrp="everyone" w:colFirst="1" w:colLast="1"/>
            <w:permStart w:id="1251178689" w:edGrp="everyone" w:colFirst="3" w:colLast="3"/>
            <w:permEnd w:id="2131304149"/>
            <w:permEnd w:id="2101561141"/>
            <w:permEnd w:id="576147288"/>
            <w:permEnd w:id="1260672777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54977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  <w:gridSpan w:val="7"/>
              </w:tcPr>
              <w:p w14:paraId="1ADCECAD" w14:textId="0FC48808" w:rsidR="00DC6756" w:rsidRDefault="00DC6756" w:rsidP="003B5C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9" w:type="pct"/>
            <w:gridSpan w:val="5"/>
          </w:tcPr>
          <w:p w14:paraId="287056B5" w14:textId="0F100E79" w:rsidR="00DC6756" w:rsidRPr="00A01390" w:rsidRDefault="00DC6756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Rauque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969586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5" w:type="pct"/>
                <w:gridSpan w:val="2"/>
              </w:tcPr>
              <w:p w14:paraId="78BB1785" w14:textId="281352CC" w:rsidR="00DC6756" w:rsidRPr="00A01390" w:rsidRDefault="00DC6756" w:rsidP="003B5C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28" w:type="pct"/>
            <w:gridSpan w:val="14"/>
            <w:tcBorders>
              <w:right w:val="dotted" w:sz="4" w:space="0" w:color="auto"/>
            </w:tcBorders>
          </w:tcPr>
          <w:p w14:paraId="63FBBA86" w14:textId="67278B1D" w:rsidR="00DC6756" w:rsidRPr="00A01390" w:rsidRDefault="00DC6756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Tendue/serrée</w:t>
            </w:r>
          </w:p>
        </w:tc>
        <w:tc>
          <w:tcPr>
            <w:tcW w:w="572" w:type="pct"/>
            <w:vMerge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2F9BCB" w14:textId="77777777" w:rsidR="00DC6756" w:rsidRDefault="00DC6756" w:rsidP="003B5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6756" w:rsidRPr="00A01390" w14:paraId="55EE0048" w14:textId="77777777" w:rsidTr="00483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932" w:type="pct"/>
            <w:gridSpan w:val="2"/>
            <w:vMerge w:val="restart"/>
            <w:tcBorders>
              <w:left w:val="single" w:sz="4" w:space="0" w:color="auto"/>
            </w:tcBorders>
          </w:tcPr>
          <w:p w14:paraId="734138CA" w14:textId="77777777" w:rsidR="00DC6756" w:rsidRPr="00DC6756" w:rsidRDefault="00DC6756" w:rsidP="00A2317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012684322" w:edGrp="everyone" w:colFirst="1" w:colLast="1"/>
            <w:permStart w:id="1026438505" w:edGrp="everyone" w:colFirst="3" w:colLast="3"/>
            <w:permStart w:id="1654083511" w:edGrp="everyone" w:colFirst="5" w:colLast="5"/>
            <w:permStart w:id="976229258" w:edGrp="everyone" w:colFirst="7" w:colLast="7"/>
            <w:permEnd w:id="1828804829"/>
            <w:permEnd w:id="1251178689"/>
            <w:r w:rsidRPr="00DC6756">
              <w:rPr>
                <w:rFonts w:asciiTheme="minorHAnsi" w:hAnsiTheme="minorHAnsi" w:cstheme="minorHAnsi"/>
                <w:b/>
                <w:sz w:val="20"/>
                <w:szCs w:val="20"/>
              </w:rPr>
              <w:t>Intensité vocale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030677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  <w:gridSpan w:val="7"/>
              </w:tcPr>
              <w:p w14:paraId="1ECD6D49" w14:textId="42DD3D4A" w:rsidR="00DC6756" w:rsidRPr="00A01390" w:rsidRDefault="00DC6756" w:rsidP="00A2317C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9" w:type="pct"/>
            <w:gridSpan w:val="5"/>
          </w:tcPr>
          <w:p w14:paraId="282C968B" w14:textId="0B558FC2" w:rsidR="00DC6756" w:rsidRPr="00A01390" w:rsidRDefault="00DC6756" w:rsidP="00A231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Normale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66611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5" w:type="pct"/>
                <w:gridSpan w:val="2"/>
              </w:tcPr>
              <w:p w14:paraId="51982165" w14:textId="01BAF350" w:rsidR="00DC6756" w:rsidRPr="00A01390" w:rsidRDefault="00DC6756" w:rsidP="00A2317C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2" w:type="pct"/>
            <w:gridSpan w:val="5"/>
          </w:tcPr>
          <w:p w14:paraId="544603CB" w14:textId="75FC83AD" w:rsidR="00DC6756" w:rsidRPr="00A01390" w:rsidRDefault="00DC6756" w:rsidP="00A231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Bonne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7716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  <w:gridSpan w:val="4"/>
              </w:tcPr>
              <w:p w14:paraId="1D0C765D" w14:textId="49FECB34" w:rsidR="00DC6756" w:rsidRPr="00A01390" w:rsidRDefault="00DC6756" w:rsidP="00A2317C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37" w:type="pct"/>
            <w:gridSpan w:val="5"/>
            <w:tcBorders>
              <w:right w:val="dotted" w:sz="4" w:space="0" w:color="auto"/>
            </w:tcBorders>
          </w:tcPr>
          <w:p w14:paraId="02258BAE" w14:textId="48498906" w:rsidR="00DC6756" w:rsidRPr="00A01390" w:rsidRDefault="00DC6756" w:rsidP="00A231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Moyenne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921334926"/>
            <w:placeholder>
              <w:docPart w:val="2C5695D181A344C795B061799E49802F"/>
            </w:placeholder>
            <w:comboBox>
              <w:listItem w:value="Choisissez un élément."/>
              <w:listItem w:displayText=" " w:value=" ."/>
              <w:listItem w:displayText="+" w:value="+"/>
              <w:listItem w:displayText="++" w:value="++"/>
              <w:listItem w:displayText="+++" w:value="+++"/>
            </w:comboBox>
          </w:sdtPr>
          <w:sdtEndPr/>
          <w:sdtContent>
            <w:tc>
              <w:tcPr>
                <w:tcW w:w="572" w:type="pct"/>
                <w:vMerge w:val="restart"/>
                <w:tcBorders>
                  <w:top w:val="dotted" w:sz="4" w:space="0" w:color="auto"/>
                  <w:left w:val="dotted" w:sz="4" w:space="0" w:color="auto"/>
                  <w:right w:val="single" w:sz="4" w:space="0" w:color="auto"/>
                </w:tcBorders>
              </w:tcPr>
              <w:p w14:paraId="756C4708" w14:textId="7D2B9B02" w:rsidR="00DC6756" w:rsidRPr="00A01390" w:rsidRDefault="00DC6756" w:rsidP="00A2317C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DC6756" w:rsidRPr="00A01390" w14:paraId="37BFAD7F" w14:textId="77777777" w:rsidTr="00483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932" w:type="pct"/>
            <w:gridSpan w:val="2"/>
            <w:vMerge/>
            <w:tcBorders>
              <w:left w:val="single" w:sz="4" w:space="0" w:color="auto"/>
            </w:tcBorders>
          </w:tcPr>
          <w:p w14:paraId="4CB80A7B" w14:textId="77777777" w:rsidR="00DC6756" w:rsidRPr="00DC6756" w:rsidRDefault="00DC6756" w:rsidP="003B5C7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457401994" w:edGrp="everyone" w:colFirst="3" w:colLast="3"/>
            <w:permStart w:id="2064473547" w:edGrp="everyone" w:colFirst="1" w:colLast="1"/>
            <w:permEnd w:id="2012684322"/>
            <w:permEnd w:id="1026438505"/>
            <w:permEnd w:id="1654083511"/>
            <w:permEnd w:id="976229258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739644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  <w:gridSpan w:val="7"/>
              </w:tcPr>
              <w:p w14:paraId="4B76DCA9" w14:textId="5EC1DD3D" w:rsidR="00DC6756" w:rsidRDefault="00DC6756" w:rsidP="003B5C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9" w:type="pct"/>
            <w:gridSpan w:val="5"/>
          </w:tcPr>
          <w:p w14:paraId="29FC2047" w14:textId="3265E70C" w:rsidR="00DC6756" w:rsidRPr="00A01390" w:rsidRDefault="00DC6756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Faible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367411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5" w:type="pct"/>
                <w:gridSpan w:val="2"/>
              </w:tcPr>
              <w:p w14:paraId="486F1850" w14:textId="197963DA" w:rsidR="00DC6756" w:rsidRPr="00A01390" w:rsidRDefault="00DC6756" w:rsidP="003B5C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28" w:type="pct"/>
            <w:gridSpan w:val="14"/>
            <w:tcBorders>
              <w:right w:val="dotted" w:sz="4" w:space="0" w:color="auto"/>
            </w:tcBorders>
          </w:tcPr>
          <w:p w14:paraId="29DB215F" w14:textId="5CB58117" w:rsidR="00DC6756" w:rsidRPr="00A01390" w:rsidRDefault="00DC6756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Nulle</w:t>
            </w:r>
          </w:p>
        </w:tc>
        <w:tc>
          <w:tcPr>
            <w:tcW w:w="572" w:type="pct"/>
            <w:vMerge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69BF2D5" w14:textId="77777777" w:rsidR="00DC6756" w:rsidRDefault="00DC6756" w:rsidP="003B5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C5D0B" w:rsidRPr="00A01390" w14:paraId="779E700B" w14:textId="77777777" w:rsidTr="00483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932" w:type="pct"/>
            <w:gridSpan w:val="2"/>
            <w:tcBorders>
              <w:left w:val="single" w:sz="4" w:space="0" w:color="auto"/>
            </w:tcBorders>
          </w:tcPr>
          <w:p w14:paraId="268DBD2C" w14:textId="77777777" w:rsidR="00A2317C" w:rsidRPr="00DC6756" w:rsidRDefault="00A2317C" w:rsidP="003B5C7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34751940" w:edGrp="everyone" w:colFirst="1" w:colLast="1"/>
            <w:permStart w:id="2030521775" w:edGrp="everyone" w:colFirst="3" w:colLast="3"/>
            <w:permStart w:id="16519268" w:edGrp="everyone" w:colFirst="7" w:colLast="7"/>
            <w:permStart w:id="1115096482" w:edGrp="everyone" w:colFirst="5" w:colLast="5"/>
            <w:permEnd w:id="457401994"/>
            <w:permEnd w:id="2064473547"/>
            <w:r w:rsidRPr="00DC67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Tonalité de la voix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722597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  <w:gridSpan w:val="7"/>
              </w:tcPr>
              <w:p w14:paraId="13957FBF" w14:textId="719E8C40" w:rsidR="00A2317C" w:rsidRPr="00A01390" w:rsidRDefault="00A2317C" w:rsidP="003B5C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9" w:type="pct"/>
            <w:gridSpan w:val="5"/>
          </w:tcPr>
          <w:p w14:paraId="269F13DB" w14:textId="6C78BD72" w:rsidR="00A2317C" w:rsidRPr="00A01390" w:rsidRDefault="00A2317C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Normale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926549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5" w:type="pct"/>
                <w:gridSpan w:val="2"/>
              </w:tcPr>
              <w:p w14:paraId="3FC98E5A" w14:textId="6DAEF596" w:rsidR="00A2317C" w:rsidRPr="00A01390" w:rsidRDefault="00A2317C" w:rsidP="003B5C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2" w:type="pct"/>
            <w:gridSpan w:val="5"/>
          </w:tcPr>
          <w:p w14:paraId="0A8D63AB" w14:textId="77777777" w:rsidR="00A2317C" w:rsidRPr="00A01390" w:rsidRDefault="00A2317C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A</w:t>
            </w: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igue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346569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  <w:gridSpan w:val="4"/>
              </w:tcPr>
              <w:p w14:paraId="3266EBB6" w14:textId="43B1866B" w:rsidR="00A2317C" w:rsidRPr="00A01390" w:rsidRDefault="00A2317C" w:rsidP="003B5C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37" w:type="pct"/>
            <w:gridSpan w:val="5"/>
            <w:tcBorders>
              <w:right w:val="dotted" w:sz="4" w:space="0" w:color="auto"/>
            </w:tcBorders>
          </w:tcPr>
          <w:p w14:paraId="316D76DD" w14:textId="500993B8" w:rsidR="00A2317C" w:rsidRPr="00A01390" w:rsidRDefault="00A2317C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Grave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302580121"/>
            <w:placeholder>
              <w:docPart w:val="89A2CC0B7CCB410487A54D771F175A81"/>
            </w:placeholder>
            <w:comboBox>
              <w:listItem w:value="Choisissez un élément."/>
              <w:listItem w:displayText=" " w:value=" ."/>
              <w:listItem w:displayText="+" w:value="+"/>
              <w:listItem w:displayText="++" w:value="++"/>
              <w:listItem w:displayText="+++" w:value="+++"/>
            </w:comboBox>
          </w:sdtPr>
          <w:sdtEndPr/>
          <w:sdtContent>
            <w:tc>
              <w:tcPr>
                <w:tcW w:w="572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4F75DCA4" w14:textId="1FFA7444" w:rsidR="00A2317C" w:rsidRPr="00A01390" w:rsidRDefault="00A2317C" w:rsidP="003B5C7B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8C5D0B" w:rsidRPr="00A01390" w14:paraId="5AC9F0DA" w14:textId="77777777" w:rsidTr="00A64B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932" w:type="pct"/>
            <w:gridSpan w:val="2"/>
            <w:tcBorders>
              <w:left w:val="single" w:sz="4" w:space="0" w:color="auto"/>
            </w:tcBorders>
          </w:tcPr>
          <w:p w14:paraId="143D487D" w14:textId="77777777" w:rsidR="00A2317C" w:rsidRPr="00DC6756" w:rsidRDefault="00A2317C" w:rsidP="003B5C7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74991041" w:edGrp="everyone" w:colFirst="1" w:colLast="1"/>
            <w:permStart w:id="1334667009" w:edGrp="everyone" w:colFirst="3" w:colLast="3"/>
            <w:permStart w:id="1845653921" w:edGrp="everyone" w:colFirst="5" w:colLast="5"/>
            <w:permStart w:id="382490463" w:edGrp="everyone" w:colFirst="8" w:colLast="8"/>
            <w:permStart w:id="270884977" w:edGrp="everyone" w:colFirst="7" w:colLast="7"/>
            <w:permEnd w:id="234751940"/>
            <w:permEnd w:id="2030521775"/>
            <w:permEnd w:id="16519268"/>
            <w:permEnd w:id="1115096482"/>
            <w:r w:rsidRPr="00DC6756">
              <w:rPr>
                <w:rFonts w:asciiTheme="minorHAnsi" w:hAnsiTheme="minorHAnsi" w:cstheme="minorHAnsi"/>
                <w:b/>
                <w:sz w:val="20"/>
                <w:szCs w:val="20"/>
              </w:rPr>
              <w:t>Bris de phonation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851637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  <w:gridSpan w:val="7"/>
              </w:tcPr>
              <w:p w14:paraId="6E6CE511" w14:textId="5CEC0C42" w:rsidR="00A2317C" w:rsidRPr="00A01390" w:rsidRDefault="00A2317C" w:rsidP="003B5C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9" w:type="pct"/>
            <w:gridSpan w:val="5"/>
          </w:tcPr>
          <w:p w14:paraId="0E12ABDF" w14:textId="084606EE" w:rsidR="00A2317C" w:rsidRPr="00A01390" w:rsidRDefault="00A2317C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Absents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498146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5" w:type="pct"/>
                <w:gridSpan w:val="2"/>
              </w:tcPr>
              <w:p w14:paraId="7D582FEC" w14:textId="6CA0ED5B" w:rsidR="00A2317C" w:rsidRPr="00A01390" w:rsidRDefault="00A2317C" w:rsidP="003B5C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2" w:type="pct"/>
            <w:gridSpan w:val="5"/>
          </w:tcPr>
          <w:p w14:paraId="61326CD8" w14:textId="77777777" w:rsidR="00A2317C" w:rsidRPr="00A01390" w:rsidRDefault="00A2317C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Présents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354876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" w:type="pct"/>
                <w:gridSpan w:val="4"/>
              </w:tcPr>
              <w:p w14:paraId="3B336D7E" w14:textId="5101AE7A" w:rsidR="00A2317C" w:rsidRPr="00A01390" w:rsidRDefault="00A2317C" w:rsidP="003B5C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88" w:type="pct"/>
            <w:gridSpan w:val="2"/>
            <w:tcBorders>
              <w:right w:val="dotted" w:sz="4" w:space="0" w:color="auto"/>
            </w:tcBorders>
          </w:tcPr>
          <w:p w14:paraId="6016E1F8" w14:textId="77777777" w:rsidR="00A2317C" w:rsidRPr="00A01390" w:rsidRDefault="00A2317C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949" w:type="pct"/>
            <w:gridSpan w:val="3"/>
            <w:tcBorders>
              <w:bottom w:val="single" w:sz="4" w:space="0" w:color="auto"/>
              <w:right w:val="dotted" w:sz="4" w:space="0" w:color="auto"/>
            </w:tcBorders>
          </w:tcPr>
          <w:p w14:paraId="3EFC3EE2" w14:textId="7B35F577" w:rsidR="00A2317C" w:rsidRPr="00A01390" w:rsidRDefault="00A2317C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92054736"/>
            <w:placeholder>
              <w:docPart w:val="ECEC054FA7954FDD9BA446E81D1F9C8C"/>
            </w:placeholder>
            <w:comboBox>
              <w:listItem w:value="Choisissez un élément."/>
              <w:listItem w:displayText=" " w:value=" ."/>
              <w:listItem w:displayText="+" w:value="+"/>
              <w:listItem w:displayText="++" w:value="++"/>
              <w:listItem w:displayText="+++" w:value="+++"/>
            </w:comboBox>
          </w:sdtPr>
          <w:sdtEndPr/>
          <w:sdtContent>
            <w:tc>
              <w:tcPr>
                <w:tcW w:w="572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6E054236" w14:textId="59EBF5A1" w:rsidR="00A2317C" w:rsidRPr="00A01390" w:rsidRDefault="00A2317C" w:rsidP="003B5C7B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8C5D0B" w:rsidRPr="00A01390" w14:paraId="2B29DB7E" w14:textId="77777777" w:rsidTr="00483C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932" w:type="pct"/>
            <w:gridSpan w:val="2"/>
            <w:tcBorders>
              <w:left w:val="single" w:sz="4" w:space="0" w:color="auto"/>
            </w:tcBorders>
          </w:tcPr>
          <w:p w14:paraId="1029AFF1" w14:textId="77777777" w:rsidR="00A2317C" w:rsidRPr="00DC6756" w:rsidRDefault="00A2317C" w:rsidP="003B5C7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325996215" w:edGrp="everyone" w:colFirst="1" w:colLast="1"/>
            <w:permStart w:id="1317089134" w:edGrp="everyone" w:colFirst="3" w:colLast="3"/>
            <w:permStart w:id="1504910739" w:edGrp="everyone" w:colFirst="5" w:colLast="5"/>
            <w:permEnd w:id="1574991041"/>
            <w:permEnd w:id="1334667009"/>
            <w:permEnd w:id="1845653921"/>
            <w:permEnd w:id="382490463"/>
            <w:permEnd w:id="270884977"/>
            <w:r w:rsidRPr="00DC67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Brisures de tonalité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34145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  <w:gridSpan w:val="7"/>
              </w:tcPr>
              <w:p w14:paraId="3BE9DEC6" w14:textId="0239F1D6" w:rsidR="00A2317C" w:rsidRPr="00A01390" w:rsidRDefault="00A2317C" w:rsidP="003B5C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9" w:type="pct"/>
            <w:gridSpan w:val="5"/>
          </w:tcPr>
          <w:p w14:paraId="2A4F74BD" w14:textId="2C548B65" w:rsidR="00A2317C" w:rsidRPr="00A01390" w:rsidRDefault="00A2317C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Absentes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88001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5" w:type="pct"/>
                <w:gridSpan w:val="2"/>
              </w:tcPr>
              <w:p w14:paraId="453E3560" w14:textId="61BF37B9" w:rsidR="00A2317C" w:rsidRPr="00A01390" w:rsidRDefault="00A2317C" w:rsidP="003B5C7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28" w:type="pct"/>
            <w:gridSpan w:val="14"/>
            <w:tcBorders>
              <w:right w:val="dotted" w:sz="4" w:space="0" w:color="auto"/>
            </w:tcBorders>
          </w:tcPr>
          <w:p w14:paraId="551E84F4" w14:textId="7F326809" w:rsidR="00A2317C" w:rsidRPr="00A01390" w:rsidRDefault="00A2317C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Présentes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38627965"/>
            <w:placeholder>
              <w:docPart w:val="69C5BE312F62486E9C1634214AC3B517"/>
            </w:placeholder>
            <w:comboBox>
              <w:listItem w:value="Choisissez un élément."/>
              <w:listItem w:displayText=" " w:value=" ."/>
              <w:listItem w:displayText="+" w:value="+"/>
              <w:listItem w:displayText="++" w:value="++"/>
              <w:listItem w:displayText="+++" w:value="+++"/>
            </w:comboBox>
          </w:sdtPr>
          <w:sdtEndPr/>
          <w:sdtContent>
            <w:tc>
              <w:tcPr>
                <w:tcW w:w="572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0EDF64C7" w14:textId="394547BA" w:rsidR="00A2317C" w:rsidRPr="00A01390" w:rsidRDefault="00A2317C" w:rsidP="003B5C7B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E653C" w:rsidRPr="00A01390" w14:paraId="5FB0B504" w14:textId="77777777" w:rsidTr="00D92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131" w:type="pct"/>
            <w:gridSpan w:val="7"/>
            <w:tcBorders>
              <w:left w:val="single" w:sz="4" w:space="0" w:color="auto"/>
            </w:tcBorders>
          </w:tcPr>
          <w:p w14:paraId="7FD64943" w14:textId="7FDAC8A8" w:rsidR="003B5C7B" w:rsidRPr="00DC6756" w:rsidRDefault="003B5C7B" w:rsidP="003B5C7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694182916" w:edGrp="everyone" w:colFirst="2" w:colLast="2"/>
            <w:permStart w:id="829433589" w:edGrp="everyone" w:colFirst="1" w:colLast="1"/>
            <w:permEnd w:id="1325996215"/>
            <w:permEnd w:id="1317089134"/>
            <w:permEnd w:id="1504910739"/>
            <w:r w:rsidRPr="00DC6756">
              <w:rPr>
                <w:rFonts w:asciiTheme="minorHAnsi" w:hAnsiTheme="minorHAnsi" w:cstheme="minorHAnsi"/>
                <w:b/>
                <w:sz w:val="20"/>
                <w:szCs w:val="20"/>
              </w:rPr>
              <w:t>Variation d’intensité :</w:t>
            </w:r>
          </w:p>
        </w:tc>
        <w:tc>
          <w:tcPr>
            <w:tcW w:w="3296" w:type="pct"/>
            <w:gridSpan w:val="23"/>
            <w:tcBorders>
              <w:bottom w:val="single" w:sz="4" w:space="0" w:color="auto"/>
              <w:right w:val="dotted" w:sz="4" w:space="0" w:color="auto"/>
            </w:tcBorders>
          </w:tcPr>
          <w:p w14:paraId="5AC57D09" w14:textId="77777777" w:rsidR="003B5C7B" w:rsidRPr="00A01390" w:rsidRDefault="003B5C7B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188056206"/>
            <w:placeholder>
              <w:docPart w:val="A9250A7EF49C4D1BB933847650880E93"/>
            </w:placeholder>
            <w:comboBox>
              <w:listItem w:value="Choisissez un élément."/>
              <w:listItem w:displayText=" " w:value=" ."/>
              <w:listItem w:displayText="+" w:value="+"/>
              <w:listItem w:displayText="++" w:value="++"/>
              <w:listItem w:displayText="+++" w:value="+++"/>
            </w:comboBox>
          </w:sdtPr>
          <w:sdtEndPr/>
          <w:sdtContent>
            <w:tc>
              <w:tcPr>
                <w:tcW w:w="572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655A991C" w14:textId="4B08609F" w:rsidR="003B5C7B" w:rsidRPr="00A01390" w:rsidRDefault="003B5C7B" w:rsidP="003B5C7B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E653C" w:rsidRPr="00A01390" w14:paraId="23F096AC" w14:textId="77777777" w:rsidTr="00D92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1131" w:type="pct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191D3F3C" w14:textId="285783D3" w:rsidR="003B5C7B" w:rsidRPr="00DC6756" w:rsidRDefault="003B5C7B" w:rsidP="003B5C7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045017522" w:edGrp="everyone" w:colFirst="2" w:colLast="2"/>
            <w:permStart w:id="603396204" w:edGrp="everyone" w:colFirst="1" w:colLast="1"/>
            <w:permEnd w:id="694182916"/>
            <w:permEnd w:id="829433589"/>
            <w:r w:rsidRPr="00DC6756">
              <w:rPr>
                <w:rFonts w:asciiTheme="minorHAnsi" w:hAnsiTheme="minorHAnsi" w:cstheme="minorHAnsi"/>
                <w:b/>
                <w:sz w:val="20"/>
                <w:szCs w:val="20"/>
              </w:rPr>
              <w:t>Variation de tonalité :</w:t>
            </w:r>
          </w:p>
        </w:tc>
        <w:tc>
          <w:tcPr>
            <w:tcW w:w="3296" w:type="pct"/>
            <w:gridSpan w:val="23"/>
            <w:tcBorders>
              <w:bottom w:val="single" w:sz="4" w:space="0" w:color="auto"/>
              <w:right w:val="dotted" w:sz="4" w:space="0" w:color="auto"/>
            </w:tcBorders>
          </w:tcPr>
          <w:p w14:paraId="120FA00A" w14:textId="77777777" w:rsidR="003B5C7B" w:rsidRPr="00A01390" w:rsidRDefault="003B5C7B" w:rsidP="003B5C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98958182"/>
            <w:placeholder>
              <w:docPart w:val="F1BD032A017A4C77BAE1AB6BF5E19F1F"/>
            </w:placeholder>
            <w:comboBox>
              <w:listItem w:value="Choisissez un élément."/>
              <w:listItem w:displayText=" " w:value=" ."/>
              <w:listItem w:displayText="+" w:value="+"/>
              <w:listItem w:displayText="++" w:value="++"/>
              <w:listItem w:displayText="+++" w:value="+++"/>
            </w:comboBox>
          </w:sdtPr>
          <w:sdtEndPr/>
          <w:sdtContent>
            <w:tc>
              <w:tcPr>
                <w:tcW w:w="572" w:type="pct"/>
                <w:tcBorders>
                  <w:top w:val="dotted" w:sz="4" w:space="0" w:color="auto"/>
                  <w:left w:val="dotted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7B5ECB" w14:textId="49EF549A" w:rsidR="003B5C7B" w:rsidRPr="00A01390" w:rsidRDefault="003B5C7B" w:rsidP="003B5C7B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permEnd w:id="2045017522"/>
      <w:permEnd w:id="603396204"/>
      <w:tr w:rsidR="00CE653C" w:rsidRPr="00A01390" w14:paraId="57837DE7" w14:textId="77777777" w:rsidTr="00DA61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4428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FD100F3" w14:textId="77777777" w:rsidR="003B5C7B" w:rsidRPr="00A01390" w:rsidRDefault="003B5C7B" w:rsidP="003B5C7B">
            <w:pPr>
              <w:rPr>
                <w:rStyle w:val="Style2"/>
                <w:rFonts w:cstheme="minorHAnsi"/>
                <w:b/>
                <w:szCs w:val="20"/>
              </w:rPr>
            </w:pPr>
            <w:r w:rsidRPr="00A01390">
              <w:rPr>
                <w:rFonts w:asciiTheme="minorHAnsi" w:hAnsiTheme="minorHAnsi" w:cstheme="minorHAnsi"/>
                <w:b/>
                <w:sz w:val="20"/>
                <w:szCs w:val="20"/>
              </w:rPr>
              <w:t>Résonance </w:t>
            </w:r>
          </w:p>
        </w:tc>
        <w:tc>
          <w:tcPr>
            <w:tcW w:w="57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1E5A84" w14:textId="652D3424" w:rsidR="003B5C7B" w:rsidRPr="00A01390" w:rsidRDefault="003B5C7B" w:rsidP="003B5C7B">
            <w:pPr>
              <w:jc w:val="center"/>
              <w:rPr>
                <w:rStyle w:val="Style2"/>
                <w:rFonts w:cstheme="minorHAnsi"/>
                <w:b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Sévérité</w:t>
            </w:r>
          </w:p>
        </w:tc>
      </w:tr>
      <w:tr w:rsidR="00DC6756" w:rsidRPr="00A01390" w14:paraId="3A9010FF" w14:textId="77777777" w:rsidTr="00DA61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94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32B51E3" w14:textId="1E4C2902" w:rsidR="00DC6756" w:rsidRPr="00A01390" w:rsidRDefault="00DC6756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22715851" w:edGrp="everyone" w:colFirst="1" w:colLast="1"/>
            <w:permStart w:id="269879266" w:edGrp="everyone" w:colFirst="3" w:colLast="3"/>
            <w:permStart w:id="2142333845" w:edGrp="everyone" w:colFirst="5" w:colLast="5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33650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" w:type="pct"/>
                <w:gridSpan w:val="5"/>
                <w:tcBorders>
                  <w:top w:val="single" w:sz="4" w:space="0" w:color="auto"/>
                </w:tcBorders>
              </w:tcPr>
              <w:p w14:paraId="12DA8CB0" w14:textId="23E29BC9" w:rsidR="00DC6756" w:rsidRPr="00A01390" w:rsidRDefault="00DC6756" w:rsidP="00F6025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9" w:type="pct"/>
            <w:gridSpan w:val="5"/>
            <w:tcBorders>
              <w:top w:val="single" w:sz="4" w:space="0" w:color="auto"/>
            </w:tcBorders>
          </w:tcPr>
          <w:p w14:paraId="5B1697F8" w14:textId="477F386C" w:rsidR="00DC6756" w:rsidRPr="00A01390" w:rsidRDefault="00DC6756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 xml:space="preserve">Normale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813986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5" w:type="pct"/>
                <w:gridSpan w:val="2"/>
                <w:tcBorders>
                  <w:top w:val="single" w:sz="4" w:space="0" w:color="auto"/>
                </w:tcBorders>
              </w:tcPr>
              <w:p w14:paraId="6553F269" w14:textId="76A46F3B" w:rsidR="00DC6756" w:rsidRPr="00A01390" w:rsidRDefault="00DC6756" w:rsidP="00F6025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28" w:type="pct"/>
            <w:gridSpan w:val="14"/>
            <w:tcBorders>
              <w:top w:val="single" w:sz="4" w:space="0" w:color="auto"/>
              <w:right w:val="dotted" w:sz="4" w:space="0" w:color="auto"/>
            </w:tcBorders>
          </w:tcPr>
          <w:p w14:paraId="499354BA" w14:textId="5357ABE8" w:rsidR="00DC6756" w:rsidRPr="00A01390" w:rsidRDefault="00DC6756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Hyponasale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816175313"/>
            <w:placeholder>
              <w:docPart w:val="87E208DDCA2C4A838704BDC7794B112A"/>
            </w:placeholder>
            <w:comboBox>
              <w:listItem w:value="Choisissez un élément."/>
              <w:listItem w:displayText=" " w:value=" ."/>
              <w:listItem w:displayText="+" w:value="+"/>
              <w:listItem w:displayText="++" w:value="++"/>
              <w:listItem w:displayText="+++" w:value="+++"/>
            </w:comboBox>
          </w:sdtPr>
          <w:sdtEndPr/>
          <w:sdtContent>
            <w:tc>
              <w:tcPr>
                <w:tcW w:w="572" w:type="pct"/>
                <w:tcBorders>
                  <w:top w:val="single" w:sz="4" w:space="0" w:color="auto"/>
                  <w:left w:val="dotted" w:sz="4" w:space="0" w:color="auto"/>
                  <w:right w:val="single" w:sz="4" w:space="0" w:color="auto"/>
                </w:tcBorders>
              </w:tcPr>
              <w:p w14:paraId="342640C8" w14:textId="763430A1" w:rsidR="00DC6756" w:rsidRPr="00A01390" w:rsidRDefault="00DC6756" w:rsidP="00F6025A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DC6756" w:rsidRPr="00A01390" w14:paraId="5BB509F0" w14:textId="77777777" w:rsidTr="00DA61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947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8A49B31" w14:textId="77777777" w:rsidR="00DC6756" w:rsidRPr="00A01390" w:rsidRDefault="00DC6756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03791136" w:edGrp="everyone" w:colFirst="1" w:colLast="1"/>
            <w:permStart w:id="631714392" w:edGrp="everyone" w:colFirst="3" w:colLast="3"/>
            <w:permEnd w:id="422715851"/>
            <w:permEnd w:id="269879266"/>
            <w:permEnd w:id="2142333845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73866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" w:type="pct"/>
                <w:gridSpan w:val="5"/>
                <w:tcBorders>
                  <w:bottom w:val="single" w:sz="4" w:space="0" w:color="auto"/>
                </w:tcBorders>
              </w:tcPr>
              <w:p w14:paraId="3DE28C41" w14:textId="6901CCC2" w:rsidR="00DC6756" w:rsidRDefault="00DC6756" w:rsidP="00F6025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9" w:type="pct"/>
            <w:gridSpan w:val="5"/>
            <w:tcBorders>
              <w:bottom w:val="single" w:sz="4" w:space="0" w:color="auto"/>
            </w:tcBorders>
          </w:tcPr>
          <w:p w14:paraId="372B7135" w14:textId="7BC3AFD4" w:rsidR="00DC6756" w:rsidRPr="00A01390" w:rsidRDefault="00DC6756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Hypernasale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653832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5" w:type="pct"/>
                <w:gridSpan w:val="2"/>
                <w:tcBorders>
                  <w:bottom w:val="single" w:sz="4" w:space="0" w:color="auto"/>
                </w:tcBorders>
              </w:tcPr>
              <w:p w14:paraId="18A2BEB2" w14:textId="01173151" w:rsidR="00DC6756" w:rsidRDefault="00DC6756" w:rsidP="00F6025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28" w:type="pct"/>
            <w:gridSpan w:val="14"/>
            <w:tcBorders>
              <w:bottom w:val="single" w:sz="4" w:space="0" w:color="auto"/>
              <w:right w:val="dotted" w:sz="4" w:space="0" w:color="auto"/>
            </w:tcBorders>
          </w:tcPr>
          <w:p w14:paraId="67E7FF54" w14:textId="74885C77" w:rsidR="00DC6756" w:rsidRPr="00A01390" w:rsidRDefault="00DC6756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Déperditions nasales</w:t>
            </w:r>
          </w:p>
        </w:tc>
        <w:tc>
          <w:tcPr>
            <w:tcW w:w="572" w:type="pct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A3B3034" w14:textId="77777777" w:rsidR="00DC6756" w:rsidRDefault="00DC6756" w:rsidP="00F60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503791136"/>
      <w:permEnd w:id="631714392"/>
      <w:tr w:rsidR="00CE653C" w:rsidRPr="00A01390" w14:paraId="7A278C06" w14:textId="77777777" w:rsidTr="00B261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4428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3E8E665" w14:textId="77777777" w:rsidR="00F6025A" w:rsidRPr="00A01390" w:rsidRDefault="00F6025A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b/>
                <w:sz w:val="20"/>
                <w:szCs w:val="20"/>
              </w:rPr>
              <w:t>Articulation</w:t>
            </w:r>
          </w:p>
        </w:tc>
        <w:tc>
          <w:tcPr>
            <w:tcW w:w="57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DB8FC6" w14:textId="21DFF381" w:rsidR="00F6025A" w:rsidRPr="00A01390" w:rsidRDefault="00F6025A" w:rsidP="00F6025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Sévérité</w:t>
            </w:r>
          </w:p>
        </w:tc>
      </w:tr>
      <w:tr w:rsidR="00CE653C" w:rsidRPr="00A01390" w14:paraId="7C9CA28C" w14:textId="77777777" w:rsidTr="00B2619F">
        <w:trPr>
          <w:trHeight w:val="284"/>
        </w:trPr>
        <w:tc>
          <w:tcPr>
            <w:tcW w:w="93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33AE00" w14:textId="772D75E5" w:rsidR="00F6025A" w:rsidRPr="00A01390" w:rsidRDefault="00F6025A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08117769" w:edGrp="everyone" w:colFirst="5" w:colLast="5"/>
            <w:permStart w:id="805656322" w:edGrp="everyone" w:colFirst="1" w:colLast="1"/>
            <w:permStart w:id="882053862" w:edGrp="everyone" w:colFirst="3" w:colLast="3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596900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7" w:type="pct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0BA71E87" w14:textId="2CC21529" w:rsidR="00F6025A" w:rsidRPr="00A01390" w:rsidRDefault="00F6025A" w:rsidP="00F6025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9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4AE36E" w14:textId="5A9F9AEC" w:rsidR="00F6025A" w:rsidRPr="00A01390" w:rsidRDefault="00F6025A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Préservée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47031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5" w:type="pct"/>
                <w:gridSpan w:val="2"/>
                <w:tcBorders>
                  <w:top w:val="single" w:sz="4" w:space="0" w:color="auto"/>
                  <w:left w:val="nil"/>
                  <w:bottom w:val="nil"/>
                  <w:right w:val="dotted" w:sz="4" w:space="0" w:color="auto"/>
                </w:tcBorders>
              </w:tcPr>
              <w:p w14:paraId="3D68B508" w14:textId="342A6A2B" w:rsidR="00F6025A" w:rsidRPr="00A01390" w:rsidRDefault="00F6025A" w:rsidP="00F6025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28" w:type="pct"/>
            <w:gridSpan w:val="14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</w:tcPr>
          <w:p w14:paraId="4503CA41" w14:textId="15F109B1" w:rsidR="00F6025A" w:rsidRPr="00A01390" w:rsidRDefault="00F6025A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Altérée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254438406"/>
            <w:placeholder>
              <w:docPart w:val="430489BD37BD4223A7732D27978A27B8"/>
            </w:placeholder>
            <w:comboBox>
              <w:listItem w:value="Choisissez un élément."/>
              <w:listItem w:displayText=" " w:value=" ."/>
              <w:listItem w:displayText="+" w:value="+"/>
              <w:listItem w:displayText="++" w:value="++"/>
              <w:listItem w:displayText="+++" w:value="+++"/>
            </w:comboBox>
          </w:sdtPr>
          <w:sdtEndPr/>
          <w:sdtContent>
            <w:tc>
              <w:tcPr>
                <w:tcW w:w="572" w:type="pct"/>
                <w:tcBorders>
                  <w:top w:val="single" w:sz="4" w:space="0" w:color="auto"/>
                  <w:left w:val="dotted" w:sz="4" w:space="0" w:color="auto"/>
                  <w:bottom w:val="nil"/>
                  <w:right w:val="single" w:sz="4" w:space="0" w:color="auto"/>
                </w:tcBorders>
              </w:tcPr>
              <w:p w14:paraId="3D72EA8B" w14:textId="1455B118" w:rsidR="00F6025A" w:rsidRPr="00A01390" w:rsidRDefault="00F6025A" w:rsidP="00F6025A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593374" w:rsidRPr="00A01390" w14:paraId="569862AA" w14:textId="77777777" w:rsidTr="00B2619F">
        <w:trPr>
          <w:trHeight w:val="284"/>
        </w:trPr>
        <w:tc>
          <w:tcPr>
            <w:tcW w:w="5000" w:type="pct"/>
            <w:gridSpan w:val="31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014BCB6" w14:textId="44C6281B" w:rsidR="00593374" w:rsidRPr="00A01390" w:rsidRDefault="00593374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913418989" w:edGrp="everyone" w:colFirst="0" w:colLast="0"/>
            <w:permEnd w:id="1308117769"/>
            <w:permEnd w:id="805656322"/>
            <w:permEnd w:id="882053862"/>
          </w:p>
        </w:tc>
      </w:tr>
      <w:permEnd w:id="1913418989"/>
      <w:tr w:rsidR="00F6025A" w:rsidRPr="00A01390" w14:paraId="45E4E6CB" w14:textId="77777777" w:rsidTr="00DA61D6">
        <w:trPr>
          <w:trHeight w:val="284"/>
        </w:trPr>
        <w:tc>
          <w:tcPr>
            <w:tcW w:w="5000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0DF7B7" w14:textId="77777777" w:rsidR="00F6025A" w:rsidRPr="00A01390" w:rsidRDefault="00F6025A" w:rsidP="00F6025A">
            <w:pPr>
              <w:rPr>
                <w:rStyle w:val="Marquedecommentaire"/>
                <w:rFonts w:asciiTheme="minorHAnsi" w:hAnsiTheme="minorHAnsi" w:cstheme="minorHAnsi"/>
                <w:sz w:val="20"/>
                <w:szCs w:val="20"/>
                <w:lang w:val="fr-FR" w:eastAsia="fr-FR"/>
              </w:rPr>
            </w:pPr>
            <w:r w:rsidRPr="00A01390">
              <w:rPr>
                <w:rFonts w:asciiTheme="minorHAnsi" w:hAnsiTheme="minorHAnsi" w:cstheme="minorHAnsi"/>
                <w:b/>
                <w:sz w:val="20"/>
                <w:szCs w:val="20"/>
              </w:rPr>
              <w:t>Diadococinésies</w:t>
            </w:r>
          </w:p>
        </w:tc>
      </w:tr>
      <w:tr w:rsidR="00483CAC" w:rsidRPr="00A01390" w14:paraId="47F04B14" w14:textId="77777777" w:rsidTr="00DA61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93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976E63D" w14:textId="77777777" w:rsidR="00483CAC" w:rsidRPr="00A01390" w:rsidRDefault="00483CAC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29798291" w:edGrp="everyone" w:colFirst="1" w:colLast="1"/>
            <w:permStart w:id="1867664351" w:edGrp="everyone" w:colFirst="3" w:colLast="3"/>
            <w:permStart w:id="1476021892" w:edGrp="everyone" w:colFirst="5" w:colLast="5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6780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" w:type="pct"/>
                <w:gridSpan w:val="5"/>
                <w:tcBorders>
                  <w:top w:val="single" w:sz="4" w:space="0" w:color="auto"/>
                </w:tcBorders>
              </w:tcPr>
              <w:p w14:paraId="30D5461E" w14:textId="32C477E1" w:rsidR="00483CAC" w:rsidRPr="00A01390" w:rsidRDefault="00483CAC" w:rsidP="00F6025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2" w:type="pct"/>
            <w:gridSpan w:val="5"/>
            <w:tcBorders>
              <w:top w:val="single" w:sz="4" w:space="0" w:color="auto"/>
            </w:tcBorders>
          </w:tcPr>
          <w:p w14:paraId="616BB2F6" w14:textId="1C2F0E4A" w:rsidR="00483CAC" w:rsidRPr="00A01390" w:rsidRDefault="00483CAC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Précis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466637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" w:type="pct"/>
                <w:gridSpan w:val="3"/>
                <w:tcBorders>
                  <w:top w:val="single" w:sz="4" w:space="0" w:color="auto"/>
                </w:tcBorders>
              </w:tcPr>
              <w:p w14:paraId="626A9C85" w14:textId="21F2CB4C" w:rsidR="00483CAC" w:rsidRPr="00A01390" w:rsidRDefault="00483CAC" w:rsidP="00F6025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2" w:type="pct"/>
            <w:gridSpan w:val="5"/>
            <w:tcBorders>
              <w:top w:val="single" w:sz="4" w:space="0" w:color="auto"/>
            </w:tcBorders>
          </w:tcPr>
          <w:p w14:paraId="702543D2" w14:textId="7E194863" w:rsidR="00483CAC" w:rsidRPr="00A01390" w:rsidRDefault="00483CAC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Rythmé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857645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  <w:gridSpan w:val="3"/>
                <w:tcBorders>
                  <w:top w:val="single" w:sz="4" w:space="0" w:color="auto"/>
                </w:tcBorders>
              </w:tcPr>
              <w:p w14:paraId="5AD02DB6" w14:textId="67C49234" w:rsidR="00483CAC" w:rsidRPr="00A01390" w:rsidRDefault="00483CAC" w:rsidP="00F6025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24" w:type="pct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2CAB6FE4" w14:textId="633676C6" w:rsidR="00483CAC" w:rsidRPr="00A01390" w:rsidRDefault="00483CAC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Rapide</w:t>
            </w:r>
          </w:p>
        </w:tc>
      </w:tr>
      <w:tr w:rsidR="00483CAC" w:rsidRPr="00A01390" w14:paraId="7123C3FC" w14:textId="77777777" w:rsidTr="00DA61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939" w:type="pct"/>
            <w:gridSpan w:val="3"/>
            <w:vMerge/>
            <w:tcBorders>
              <w:left w:val="single" w:sz="4" w:space="0" w:color="auto"/>
            </w:tcBorders>
          </w:tcPr>
          <w:p w14:paraId="2066951F" w14:textId="77777777" w:rsidR="00483CAC" w:rsidRPr="00A01390" w:rsidRDefault="00483CAC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45971827" w:edGrp="everyone" w:colFirst="1" w:colLast="1"/>
            <w:permStart w:id="1199722439" w:edGrp="everyone" w:colFirst="3" w:colLast="3"/>
            <w:permStart w:id="1185028559" w:edGrp="everyone" w:colFirst="5" w:colLast="5"/>
            <w:permEnd w:id="1029798291"/>
            <w:permEnd w:id="1867664351"/>
            <w:permEnd w:id="1476021892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936117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" w:type="pct"/>
                <w:gridSpan w:val="5"/>
              </w:tcPr>
              <w:p w14:paraId="1A739CCE" w14:textId="2DCB8915" w:rsidR="00483CAC" w:rsidRPr="00A01390" w:rsidRDefault="00483CAC" w:rsidP="00F6025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2" w:type="pct"/>
            <w:gridSpan w:val="5"/>
          </w:tcPr>
          <w:p w14:paraId="60535CCE" w14:textId="6C602818" w:rsidR="00483CAC" w:rsidRPr="00A01390" w:rsidRDefault="00483CAC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Imprécis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814954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" w:type="pct"/>
                <w:gridSpan w:val="3"/>
              </w:tcPr>
              <w:p w14:paraId="791C4018" w14:textId="08EBB94D" w:rsidR="00483CAC" w:rsidRPr="00A01390" w:rsidRDefault="00483CAC" w:rsidP="00F6025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2" w:type="pct"/>
            <w:gridSpan w:val="5"/>
          </w:tcPr>
          <w:p w14:paraId="3604C00C" w14:textId="7536BE98" w:rsidR="00483CAC" w:rsidRPr="00A01390" w:rsidRDefault="00483CAC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Non rythmé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51664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  <w:gridSpan w:val="3"/>
              </w:tcPr>
              <w:p w14:paraId="1ABF75B1" w14:textId="239F0D44" w:rsidR="00483CAC" w:rsidRPr="00A01390" w:rsidRDefault="00483CAC" w:rsidP="00F6025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24" w:type="pct"/>
            <w:gridSpan w:val="7"/>
            <w:tcBorders>
              <w:right w:val="single" w:sz="4" w:space="0" w:color="auto"/>
            </w:tcBorders>
          </w:tcPr>
          <w:p w14:paraId="3E12C531" w14:textId="0B40A87D" w:rsidR="00483CAC" w:rsidRPr="00A01390" w:rsidRDefault="00483CAC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lent</w:t>
            </w:r>
          </w:p>
        </w:tc>
      </w:tr>
      <w:tr w:rsidR="00483CAC" w:rsidRPr="00A01390" w14:paraId="5E050127" w14:textId="77777777" w:rsidTr="00DA61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939" w:type="pct"/>
            <w:gridSpan w:val="3"/>
            <w:vMerge/>
            <w:tcBorders>
              <w:left w:val="single" w:sz="4" w:space="0" w:color="auto"/>
            </w:tcBorders>
          </w:tcPr>
          <w:p w14:paraId="60B37D4A" w14:textId="77777777" w:rsidR="00483CAC" w:rsidRPr="00A01390" w:rsidRDefault="00483CAC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16028302" w:edGrp="everyone" w:colFirst="1" w:colLast="1"/>
            <w:permStart w:id="41681926" w:edGrp="everyone" w:colFirst="4" w:colLast="4"/>
            <w:permStart w:id="508061746" w:edGrp="everyone" w:colFirst="3" w:colLast="3"/>
            <w:permStart w:id="133382211" w:edGrp="everyone" w:colFirst="6" w:colLast="6"/>
            <w:permEnd w:id="1245971827"/>
            <w:permEnd w:id="1199722439"/>
            <w:permEnd w:id="1185028559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015186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" w:type="pct"/>
                <w:gridSpan w:val="5"/>
              </w:tcPr>
              <w:p w14:paraId="60DA6C14" w14:textId="0B4FB289" w:rsidR="00483CAC" w:rsidRPr="00A01390" w:rsidRDefault="00483CAC" w:rsidP="00F6025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9" w:type="pct"/>
            <w:gridSpan w:val="3"/>
          </w:tcPr>
          <w:p w14:paraId="0EC58F7A" w14:textId="77777777" w:rsidR="00483CAC" w:rsidRPr="00A01390" w:rsidRDefault="00483CAC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pa(20) :</w:t>
            </w:r>
          </w:p>
        </w:tc>
        <w:tc>
          <w:tcPr>
            <w:tcW w:w="333" w:type="pct"/>
            <w:gridSpan w:val="2"/>
          </w:tcPr>
          <w:p w14:paraId="36712032" w14:textId="56A18DB0" w:rsidR="00483CAC" w:rsidRPr="00A01390" w:rsidRDefault="00483CAC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556129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" w:type="pct"/>
                <w:gridSpan w:val="3"/>
              </w:tcPr>
              <w:p w14:paraId="2CECEB57" w14:textId="2467A6F1" w:rsidR="00483CAC" w:rsidRPr="00A01390" w:rsidRDefault="00483CAC" w:rsidP="00F6025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05" w:type="pct"/>
            <w:gridSpan w:val="4"/>
          </w:tcPr>
          <w:p w14:paraId="180D45E5" w14:textId="11622765" w:rsidR="00483CAC" w:rsidRPr="00A01390" w:rsidRDefault="00483CAC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pataka(12) :</w:t>
            </w:r>
          </w:p>
        </w:tc>
        <w:tc>
          <w:tcPr>
            <w:tcW w:w="2295" w:type="pct"/>
            <w:gridSpan w:val="11"/>
            <w:tcBorders>
              <w:right w:val="single" w:sz="4" w:space="0" w:color="auto"/>
            </w:tcBorders>
          </w:tcPr>
          <w:p w14:paraId="2000E95B" w14:textId="77777777" w:rsidR="00483CAC" w:rsidRPr="00A01390" w:rsidRDefault="00483CAC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83CAC" w:rsidRPr="00A01390" w14:paraId="0FEA12FE" w14:textId="77777777" w:rsidTr="00DA61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939" w:type="pct"/>
            <w:gridSpan w:val="3"/>
            <w:vMerge/>
            <w:tcBorders>
              <w:left w:val="single" w:sz="4" w:space="0" w:color="auto"/>
            </w:tcBorders>
          </w:tcPr>
          <w:p w14:paraId="127E5E9E" w14:textId="77777777" w:rsidR="00483CAC" w:rsidRPr="00A01390" w:rsidRDefault="00483CAC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92566656" w:edGrp="everyone" w:colFirst="1" w:colLast="1"/>
            <w:permStart w:id="1676508861" w:edGrp="everyone" w:colFirst="4" w:colLast="4"/>
            <w:permStart w:id="123298221" w:edGrp="everyone" w:colFirst="3" w:colLast="3"/>
            <w:permStart w:id="949572934" w:edGrp="everyone" w:colFirst="6" w:colLast="6"/>
            <w:permEnd w:id="1816028302"/>
            <w:permEnd w:id="41681926"/>
            <w:permEnd w:id="508061746"/>
            <w:permEnd w:id="133382211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761886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" w:type="pct"/>
                <w:gridSpan w:val="5"/>
              </w:tcPr>
              <w:p w14:paraId="1500A094" w14:textId="271E7DC1" w:rsidR="00483CAC" w:rsidRPr="00A01390" w:rsidRDefault="00483CAC" w:rsidP="00F6025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9" w:type="pct"/>
            <w:gridSpan w:val="3"/>
          </w:tcPr>
          <w:p w14:paraId="75BD781B" w14:textId="77777777" w:rsidR="00483CAC" w:rsidRPr="00A01390" w:rsidRDefault="00483CAC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ta(20) :</w:t>
            </w:r>
          </w:p>
        </w:tc>
        <w:tc>
          <w:tcPr>
            <w:tcW w:w="333" w:type="pct"/>
            <w:gridSpan w:val="2"/>
          </w:tcPr>
          <w:p w14:paraId="541D04B0" w14:textId="26CBDBD6" w:rsidR="00483CAC" w:rsidRPr="00A01390" w:rsidRDefault="00483CAC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980041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" w:type="pct"/>
                <w:gridSpan w:val="3"/>
              </w:tcPr>
              <w:p w14:paraId="7849B33E" w14:textId="11A8E8E1" w:rsidR="00483CAC" w:rsidRPr="00A01390" w:rsidRDefault="00483CAC" w:rsidP="00F6025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5" w:type="pct"/>
            <w:gridSpan w:val="2"/>
          </w:tcPr>
          <w:p w14:paraId="3E6E5386" w14:textId="5C38E289" w:rsidR="00483CAC" w:rsidRPr="00A01390" w:rsidRDefault="00483CAC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i-ou(15) :</w:t>
            </w:r>
          </w:p>
        </w:tc>
        <w:tc>
          <w:tcPr>
            <w:tcW w:w="2435" w:type="pct"/>
            <w:gridSpan w:val="13"/>
            <w:tcBorders>
              <w:right w:val="single" w:sz="4" w:space="0" w:color="auto"/>
            </w:tcBorders>
          </w:tcPr>
          <w:p w14:paraId="3F2BD729" w14:textId="77777777" w:rsidR="00483CAC" w:rsidRPr="00A01390" w:rsidRDefault="00483CAC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83CAC" w:rsidRPr="00A01390" w14:paraId="0A4D8502" w14:textId="77777777" w:rsidTr="00DA61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939" w:type="pct"/>
            <w:gridSpan w:val="3"/>
            <w:vMerge/>
            <w:tcBorders>
              <w:left w:val="single" w:sz="4" w:space="0" w:color="auto"/>
            </w:tcBorders>
          </w:tcPr>
          <w:p w14:paraId="2D96A160" w14:textId="77777777" w:rsidR="00483CAC" w:rsidRPr="00A01390" w:rsidRDefault="00483CAC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12377913" w:edGrp="everyone" w:colFirst="1" w:colLast="1"/>
            <w:permStart w:id="1314670441" w:edGrp="everyone" w:colFirst="4" w:colLast="4"/>
            <w:permStart w:id="1830814862" w:edGrp="everyone" w:colFirst="3" w:colLast="3"/>
            <w:permStart w:id="100957449" w:edGrp="everyone" w:colFirst="6" w:colLast="6"/>
            <w:permEnd w:id="1892566656"/>
            <w:permEnd w:id="1676508861"/>
            <w:permEnd w:id="123298221"/>
            <w:permEnd w:id="949572934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022809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9" w:type="pct"/>
                <w:gridSpan w:val="5"/>
              </w:tcPr>
              <w:p w14:paraId="06B9B991" w14:textId="558F88FC" w:rsidR="00483CAC" w:rsidRPr="00A01390" w:rsidRDefault="00483CAC" w:rsidP="00F6025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9" w:type="pct"/>
            <w:gridSpan w:val="3"/>
          </w:tcPr>
          <w:p w14:paraId="1E10B36A" w14:textId="3D2432BD" w:rsidR="00483CAC" w:rsidRPr="00A01390" w:rsidRDefault="00483CAC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ka(20) :</w:t>
            </w:r>
          </w:p>
        </w:tc>
        <w:tc>
          <w:tcPr>
            <w:tcW w:w="333" w:type="pct"/>
            <w:gridSpan w:val="2"/>
          </w:tcPr>
          <w:p w14:paraId="01BFA4C8" w14:textId="77777777" w:rsidR="00483CAC" w:rsidRPr="00A01390" w:rsidRDefault="00483CAC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07692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" w:type="pct"/>
                <w:gridSpan w:val="3"/>
              </w:tcPr>
              <w:p w14:paraId="302133C5" w14:textId="760275A7" w:rsidR="00483CAC" w:rsidRPr="00A01390" w:rsidRDefault="00483CAC" w:rsidP="00F6025A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30" w:type="pct"/>
            <w:gridSpan w:val="3"/>
          </w:tcPr>
          <w:p w14:paraId="04CBDF5E" w14:textId="34E96998" w:rsidR="00483CAC" w:rsidRPr="00A01390" w:rsidRDefault="00483CAC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ka-la(15) :</w:t>
            </w:r>
          </w:p>
        </w:tc>
        <w:tc>
          <w:tcPr>
            <w:tcW w:w="2370" w:type="pct"/>
            <w:gridSpan w:val="12"/>
            <w:tcBorders>
              <w:right w:val="single" w:sz="4" w:space="0" w:color="auto"/>
            </w:tcBorders>
          </w:tcPr>
          <w:p w14:paraId="1836D31C" w14:textId="77777777" w:rsidR="00483CAC" w:rsidRPr="00A01390" w:rsidRDefault="00483CAC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212377913"/>
      <w:permEnd w:id="1314670441"/>
      <w:permEnd w:id="1830814862"/>
      <w:permEnd w:id="100957449"/>
      <w:tr w:rsidR="00CE653C" w:rsidRPr="00A01390" w14:paraId="426357E1" w14:textId="77777777" w:rsidTr="00DA61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4428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9E7958B" w14:textId="77777777" w:rsidR="00F6025A" w:rsidRPr="00A01390" w:rsidRDefault="00F6025A" w:rsidP="00F602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b/>
                <w:sz w:val="20"/>
                <w:szCs w:val="20"/>
              </w:rPr>
              <w:t>Prosodie</w:t>
            </w:r>
          </w:p>
        </w:tc>
        <w:tc>
          <w:tcPr>
            <w:tcW w:w="572" w:type="pc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60D8A0" w14:textId="72F03A8F" w:rsidR="00F6025A" w:rsidRPr="00A01390" w:rsidRDefault="00F6025A" w:rsidP="008C5D0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Sévérité</w:t>
            </w:r>
          </w:p>
        </w:tc>
      </w:tr>
      <w:tr w:rsidR="00483CAC" w:rsidRPr="00A01390" w14:paraId="1D2E377E" w14:textId="77777777" w:rsidTr="00A016C9">
        <w:trPr>
          <w:trHeight w:val="284"/>
        </w:trPr>
        <w:tc>
          <w:tcPr>
            <w:tcW w:w="93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82F1FFC" w14:textId="77777777" w:rsidR="00483CAC" w:rsidRPr="00DC6756" w:rsidRDefault="00483CAC" w:rsidP="008C5D0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03693337" w:edGrp="everyone" w:colFirst="1" w:colLast="1"/>
            <w:permStart w:id="27814928" w:edGrp="everyone" w:colFirst="3" w:colLast="3"/>
            <w:permStart w:id="1933717603" w:edGrp="everyone" w:colFirst="5" w:colLast="5"/>
            <w:permStart w:id="249706309" w:edGrp="everyone" w:colFirst="7" w:colLast="7"/>
            <w:r w:rsidRPr="00DC6756">
              <w:rPr>
                <w:rFonts w:asciiTheme="minorHAnsi" w:hAnsiTheme="minorHAnsi" w:cstheme="minorHAnsi"/>
                <w:b/>
                <w:sz w:val="20"/>
                <w:szCs w:val="20"/>
              </w:rPr>
              <w:t>Débit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535702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6" w:type="pct"/>
                <w:gridSpan w:val="4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761293B8" w14:textId="3C04FBBC" w:rsidR="00483CAC" w:rsidRPr="00A01390" w:rsidRDefault="00483CAC" w:rsidP="008C5D0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2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EB112A" w14:textId="51070E2C" w:rsidR="00483CAC" w:rsidRPr="00A01390" w:rsidRDefault="00483CAC" w:rsidP="008C5D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Normal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677453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2D5BC92C" w14:textId="22DFDA4C" w:rsidR="00483CAC" w:rsidRPr="00A01390" w:rsidRDefault="00483CAC" w:rsidP="008C5D0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2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FE5398" w14:textId="1299D67F" w:rsidR="00483CAC" w:rsidRPr="00A01390" w:rsidRDefault="00483CAC" w:rsidP="008C5D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Ralenti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464925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3AC7B122" w14:textId="077E02B2" w:rsidR="00483CAC" w:rsidRPr="00A01390" w:rsidRDefault="00483CAC" w:rsidP="008C5D0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52" w:type="pct"/>
            <w:gridSpan w:val="6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</w:tcPr>
          <w:p w14:paraId="7946BD50" w14:textId="223DC9AC" w:rsidR="00483CAC" w:rsidRPr="00A01390" w:rsidRDefault="00483CAC" w:rsidP="008C5D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Rapide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992521736"/>
            <w:placeholder>
              <w:docPart w:val="00C9BA8298854EC489877BCF319EE9FB"/>
            </w:placeholder>
            <w:comboBox>
              <w:listItem w:value="Choisissez un élément."/>
              <w:listItem w:displayText=" " w:value=" ."/>
              <w:listItem w:displayText="+" w:value="+"/>
              <w:listItem w:displayText="++" w:value="++"/>
              <w:listItem w:displayText="+++" w:value="+++"/>
            </w:comboBox>
          </w:sdtPr>
          <w:sdtEndPr/>
          <w:sdtContent>
            <w:tc>
              <w:tcPr>
                <w:tcW w:w="572" w:type="pct"/>
                <w:tcBorders>
                  <w:top w:val="single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29D9A225" w14:textId="5BA6B965" w:rsidR="00483CAC" w:rsidRPr="00A01390" w:rsidRDefault="00483CAC" w:rsidP="008C5D0B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83CAC" w:rsidRPr="00A01390" w14:paraId="41CD535B" w14:textId="77777777" w:rsidTr="00A016C9">
        <w:trPr>
          <w:trHeight w:val="284"/>
        </w:trPr>
        <w:tc>
          <w:tcPr>
            <w:tcW w:w="932" w:type="pct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14:paraId="2D182864" w14:textId="77777777" w:rsidR="00483CAC" w:rsidRPr="00DC6756" w:rsidRDefault="00483CAC" w:rsidP="008C5D0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20615660" w:edGrp="everyone" w:colFirst="1" w:colLast="1"/>
            <w:permStart w:id="1670740195" w:edGrp="everyone" w:colFirst="3" w:colLast="3"/>
            <w:permEnd w:id="203693337"/>
            <w:permEnd w:id="27814928"/>
            <w:permEnd w:id="1933717603"/>
            <w:permEnd w:id="249706309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92374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6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2D260F1" w14:textId="417AAEA3" w:rsidR="00483CAC" w:rsidRDefault="00483CAC" w:rsidP="008C5D0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300" w:type="pct"/>
            <w:gridSpan w:val="24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77E5A0D" w14:textId="0E249645" w:rsidR="00483CAC" w:rsidRPr="00A01390" w:rsidRDefault="00483CAC" w:rsidP="008C5D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Accélération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528711919"/>
            <w:placeholder>
              <w:docPart w:val="16C189C486164ECD9EA88A8ED7F5D13A"/>
            </w:placeholder>
            <w:comboBox>
              <w:listItem w:value="Choisissez un élément."/>
              <w:listItem w:displayText=" " w:value=" ."/>
              <w:listItem w:displayText="+" w:value="+"/>
              <w:listItem w:displayText="++" w:value="++"/>
              <w:listItem w:displayText="+++" w:value="+++"/>
            </w:comboBox>
          </w:sdtPr>
          <w:sdtEndPr/>
          <w:sdtContent>
            <w:tc>
              <w:tcPr>
                <w:tcW w:w="572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25517A4B" w14:textId="0D171D0B" w:rsidR="00483CAC" w:rsidRDefault="00483CAC" w:rsidP="008C5D0B">
                <w:pPr>
                  <w:jc w:val="center"/>
                  <w:rPr>
                    <w:rStyle w:val="Style2"/>
                    <w:rFonts w:cstheme="minorHAnsi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DC6756" w:rsidRPr="00A01390" w14:paraId="4C017905" w14:textId="77777777" w:rsidTr="003804DD">
        <w:trPr>
          <w:trHeight w:val="284"/>
        </w:trPr>
        <w:tc>
          <w:tcPr>
            <w:tcW w:w="932" w:type="pct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49DBE6A3" w14:textId="10D9BF19" w:rsidR="00DC6756" w:rsidRPr="00DC6756" w:rsidRDefault="00DC6756" w:rsidP="008C5D0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712006779" w:edGrp="everyone" w:colFirst="5" w:colLast="5"/>
            <w:permStart w:id="1562067273" w:edGrp="everyone" w:colFirst="3" w:colLast="3"/>
            <w:permStart w:id="574885322" w:edGrp="everyone" w:colFirst="1" w:colLast="1"/>
            <w:permStart w:id="696256633" w:edGrp="everyone" w:colFirst="7" w:colLast="7"/>
            <w:permEnd w:id="1020615660"/>
            <w:permEnd w:id="1670740195"/>
            <w:r w:rsidRPr="00DC6756">
              <w:rPr>
                <w:rFonts w:asciiTheme="minorHAnsi" w:hAnsiTheme="minorHAnsi" w:cstheme="minorHAnsi"/>
                <w:b/>
                <w:sz w:val="20"/>
                <w:szCs w:val="20"/>
              </w:rPr>
              <w:t>Rythme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177311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6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42BE6E4" w14:textId="6B8936FF" w:rsidR="00DC6756" w:rsidRDefault="00DC6756" w:rsidP="008C5D0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2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3456CFA" w14:textId="6600ED7C" w:rsidR="00DC6756" w:rsidRPr="00A01390" w:rsidRDefault="00DC6756" w:rsidP="008C5D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Normal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68549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729CD8" w14:textId="5B3ED85E" w:rsidR="00DC6756" w:rsidRDefault="00DC6756" w:rsidP="008C5D0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2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F7E535" w14:textId="2F6A23B2" w:rsidR="00DC6756" w:rsidRPr="00A01390" w:rsidRDefault="00DC6756" w:rsidP="008C5D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Syllabique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442609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D20FAD1" w14:textId="651428B1" w:rsidR="00DC6756" w:rsidRPr="00A01390" w:rsidRDefault="00DC6756" w:rsidP="008C5D0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56" w:type="pct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A132B94" w14:textId="441EEF2B" w:rsidR="00DC6756" w:rsidRPr="00A01390" w:rsidRDefault="00DC6756" w:rsidP="008C5D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Avec allongement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103842501"/>
            <w:placeholder>
              <w:docPart w:val="06D2FC48BA104B96AF07998B4F7BFCA9"/>
            </w:placeholder>
            <w:comboBox>
              <w:listItem w:value="Choisissez un élément."/>
              <w:listItem w:displayText=" " w:value=" ."/>
              <w:listItem w:displayText="+" w:value="+"/>
              <w:listItem w:displayText="++" w:value="++"/>
              <w:listItem w:displayText="+++" w:value="+++"/>
            </w:comboBox>
          </w:sdtPr>
          <w:sdtEndPr/>
          <w:sdtContent>
            <w:tc>
              <w:tcPr>
                <w:tcW w:w="572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1C7B94A0" w14:textId="042AF6C3" w:rsidR="00DC6756" w:rsidRDefault="00DC6756" w:rsidP="008C5D0B">
                <w:pPr>
                  <w:jc w:val="center"/>
                  <w:rPr>
                    <w:rStyle w:val="Style2"/>
                    <w:rFonts w:cstheme="minorHAnsi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DC6756" w:rsidRPr="00A01390" w14:paraId="288F333B" w14:textId="77777777" w:rsidTr="003804DD">
        <w:trPr>
          <w:trHeight w:val="284"/>
        </w:trPr>
        <w:tc>
          <w:tcPr>
            <w:tcW w:w="932" w:type="pct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14:paraId="6C7F0FC9" w14:textId="77777777" w:rsidR="00DC6756" w:rsidRPr="00DC6756" w:rsidRDefault="00DC6756" w:rsidP="008C5D0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124478346" w:edGrp="everyone" w:colFirst="5" w:colLast="5"/>
            <w:permStart w:id="1007182649" w:edGrp="everyone" w:colFirst="3" w:colLast="3"/>
            <w:permStart w:id="1086471286" w:edGrp="everyone" w:colFirst="1" w:colLast="1"/>
            <w:permStart w:id="1973304783" w:edGrp="everyone" w:colFirst="6" w:colLast="6"/>
            <w:permEnd w:id="712006779"/>
            <w:permEnd w:id="1562067273"/>
            <w:permEnd w:id="574885322"/>
            <w:permEnd w:id="696256633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39689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6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18D78E5" w14:textId="6AFAA3AA" w:rsidR="00DC6756" w:rsidRDefault="00DC6756" w:rsidP="008C5D0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2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B63D22B" w14:textId="794D4C2D" w:rsidR="00DC6756" w:rsidRPr="00A01390" w:rsidRDefault="00DC6756" w:rsidP="008C5D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Saccadé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509357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F828175" w14:textId="78C418AD" w:rsidR="00DC6756" w:rsidRDefault="00DC6756" w:rsidP="008C5D0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9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AD2412" w14:textId="2EDE3BEC" w:rsidR="00DC6756" w:rsidRPr="00A01390" w:rsidRDefault="00DC6756" w:rsidP="008C5D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1961" w:type="pct"/>
            <w:gridSpan w:val="13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028B0C3" w14:textId="77777777" w:rsidR="00DC6756" w:rsidRPr="00A01390" w:rsidRDefault="00DC6756" w:rsidP="008C5D0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670139190"/>
            <w:placeholder>
              <w:docPart w:val="1F9D53BC358A4561B14080F7B6FD46F0"/>
            </w:placeholder>
            <w:comboBox>
              <w:listItem w:value="Choisissez un élément."/>
              <w:listItem w:displayText=" " w:value=" ."/>
              <w:listItem w:displayText="+" w:value="+"/>
              <w:listItem w:displayText="++" w:value="++"/>
              <w:listItem w:displayText="+++" w:value="+++"/>
            </w:comboBox>
          </w:sdtPr>
          <w:sdtEndPr/>
          <w:sdtContent>
            <w:tc>
              <w:tcPr>
                <w:tcW w:w="572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64122E83" w14:textId="48E596BA" w:rsidR="00DC6756" w:rsidRDefault="00DC6756" w:rsidP="008C5D0B">
                <w:pPr>
                  <w:jc w:val="center"/>
                  <w:rPr>
                    <w:rStyle w:val="Style2"/>
                    <w:rFonts w:cstheme="minorHAnsi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8C5D0B" w:rsidRPr="00A01390" w14:paraId="56F95C91" w14:textId="77777777" w:rsidTr="00DA61D6">
        <w:trPr>
          <w:trHeight w:val="284"/>
        </w:trPr>
        <w:tc>
          <w:tcPr>
            <w:tcW w:w="932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115EF9" w14:textId="043704C2" w:rsidR="008C5D0B" w:rsidRPr="00DC6756" w:rsidRDefault="008C5D0B" w:rsidP="008C5D0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220169374" w:edGrp="everyone" w:colFirst="3" w:colLast="3"/>
            <w:permStart w:id="1262439190" w:edGrp="everyone" w:colFirst="1" w:colLast="1"/>
            <w:permStart w:id="1164801216" w:edGrp="everyone" w:colFirst="5" w:colLast="5"/>
            <w:permEnd w:id="1124478346"/>
            <w:permEnd w:id="1007182649"/>
            <w:permEnd w:id="1086471286"/>
            <w:permEnd w:id="1973304783"/>
            <w:r w:rsidRPr="00DC6756">
              <w:rPr>
                <w:rFonts w:asciiTheme="minorHAnsi" w:hAnsiTheme="minorHAnsi" w:cstheme="minorHAnsi"/>
                <w:b/>
                <w:sz w:val="20"/>
                <w:szCs w:val="20"/>
              </w:rPr>
              <w:t>Intonation du discours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8438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6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4755731" w14:textId="283D42DC" w:rsidR="008C5D0B" w:rsidRDefault="008C5D0B" w:rsidP="008C5D0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2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49EB962" w14:textId="459ADBE0" w:rsidR="008C5D0B" w:rsidRPr="00A01390" w:rsidRDefault="008C5D0B" w:rsidP="008C5D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Normale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2878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83AC27D" w14:textId="51C1E87E" w:rsidR="008C5D0B" w:rsidRDefault="008C5D0B" w:rsidP="008C5D0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358" w:type="pct"/>
            <w:gridSpan w:val="15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95726C2" w14:textId="36C3AD5E" w:rsidR="008C5D0B" w:rsidRPr="00A01390" w:rsidRDefault="008C5D0B" w:rsidP="008C5D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Monotone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36239221"/>
            <w:placeholder>
              <w:docPart w:val="AFD866226AE847FF949D9DDC121DEDDB"/>
            </w:placeholder>
            <w:comboBox>
              <w:listItem w:value="Choisissez un élément."/>
              <w:listItem w:displayText=" " w:value=" ."/>
              <w:listItem w:displayText="+" w:value="+"/>
              <w:listItem w:displayText="++" w:value="++"/>
              <w:listItem w:displayText="+++" w:value="+++"/>
            </w:comboBox>
          </w:sdtPr>
          <w:sdtEndPr/>
          <w:sdtContent>
            <w:tc>
              <w:tcPr>
                <w:tcW w:w="572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0F76ADE1" w14:textId="44116C8B" w:rsidR="008C5D0B" w:rsidRDefault="008C5D0B" w:rsidP="008C5D0B">
                <w:pPr>
                  <w:jc w:val="center"/>
                  <w:rPr>
                    <w:rStyle w:val="Style2"/>
                    <w:rFonts w:cstheme="minorHAnsi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8C5D0B" w:rsidRPr="00A01390" w14:paraId="273E0CA5" w14:textId="77777777" w:rsidTr="00DA61D6">
        <w:trPr>
          <w:trHeight w:val="284"/>
        </w:trPr>
        <w:tc>
          <w:tcPr>
            <w:tcW w:w="93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6F67D6" w14:textId="77777777" w:rsidR="008C5D0B" w:rsidRPr="00A01390" w:rsidRDefault="008C5D0B" w:rsidP="008C5D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40797251" w:edGrp="everyone" w:colFirst="1" w:colLast="1"/>
            <w:permStart w:id="1441147348" w:edGrp="everyone" w:colFirst="4" w:colLast="4"/>
            <w:permStart w:id="1551318802" w:edGrp="everyone" w:colFirst="3" w:colLast="3"/>
            <w:permEnd w:id="1220169374"/>
            <w:permEnd w:id="1262439190"/>
            <w:permEnd w:id="1164801216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64343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6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9EF7BBF" w14:textId="4D3A3750" w:rsidR="008C5D0B" w:rsidRDefault="008C5D0B" w:rsidP="008C5D0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6B23BB" w14:textId="3B3196D0" w:rsidR="008C5D0B" w:rsidRPr="00A01390" w:rsidRDefault="008C5D0B" w:rsidP="008C5D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2895" w:type="pct"/>
            <w:gridSpan w:val="20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5E8D01E8" w14:textId="77777777" w:rsidR="008C5D0B" w:rsidRPr="00A01390" w:rsidRDefault="008C5D0B" w:rsidP="008C5D0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784543963"/>
            <w:placeholder>
              <w:docPart w:val="1F61ACB07C0748FEBB490B7D5EEB33C3"/>
            </w:placeholder>
            <w:comboBox>
              <w:listItem w:value="Choisissez un élément."/>
              <w:listItem w:displayText=" " w:value=" ."/>
              <w:listItem w:displayText="+" w:value="+"/>
              <w:listItem w:displayText="++" w:value="++"/>
              <w:listItem w:displayText="+++" w:value="+++"/>
            </w:comboBox>
          </w:sdtPr>
          <w:sdtEndPr/>
          <w:sdtContent>
            <w:tc>
              <w:tcPr>
                <w:tcW w:w="572" w:type="pct"/>
                <w:tc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single" w:sz="4" w:space="0" w:color="auto"/>
                </w:tcBorders>
              </w:tcPr>
              <w:p w14:paraId="628F1C50" w14:textId="7E4A146D" w:rsidR="008C5D0B" w:rsidRDefault="008C5D0B" w:rsidP="008C5D0B">
                <w:pPr>
                  <w:jc w:val="center"/>
                  <w:rPr>
                    <w:rStyle w:val="Style2"/>
                    <w:rFonts w:cstheme="minorHAnsi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permEnd w:id="1740797251"/>
      <w:permEnd w:id="1441147348"/>
      <w:permEnd w:id="1551318802"/>
      <w:tr w:rsidR="008C5D0B" w:rsidRPr="00A01390" w14:paraId="2538AFB6" w14:textId="77777777" w:rsidTr="00DA61D6">
        <w:trPr>
          <w:trHeight w:val="284"/>
        </w:trPr>
        <w:tc>
          <w:tcPr>
            <w:tcW w:w="5000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61F675" w14:textId="127CF782" w:rsidR="008C5D0B" w:rsidRDefault="008C5D0B" w:rsidP="008C5D0B">
            <w:pPr>
              <w:rPr>
                <w:rStyle w:val="Style2"/>
                <w:rFonts w:cstheme="minorHAnsi"/>
                <w:szCs w:val="20"/>
              </w:rPr>
            </w:pPr>
            <w:r w:rsidRPr="00A01390">
              <w:rPr>
                <w:rFonts w:asciiTheme="minorHAnsi" w:hAnsiTheme="minorHAnsi" w:cstheme="minorHAnsi"/>
                <w:b/>
                <w:sz w:val="20"/>
                <w:szCs w:val="20"/>
              </w:rPr>
              <w:t>Intelligibilité de la parole </w:t>
            </w:r>
          </w:p>
        </w:tc>
      </w:tr>
      <w:tr w:rsidR="00DC6756" w:rsidRPr="00A01390" w14:paraId="0E7ED561" w14:textId="77777777" w:rsidTr="009B7C11">
        <w:trPr>
          <w:trHeight w:val="284"/>
        </w:trPr>
        <w:tc>
          <w:tcPr>
            <w:tcW w:w="93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4A56C2F" w14:textId="77777777" w:rsidR="00DC6756" w:rsidRPr="00A01390" w:rsidRDefault="00DC6756" w:rsidP="008C5D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40289946" w:edGrp="everyone" w:colFirst="1" w:colLast="1"/>
            <w:permStart w:id="1587771779" w:edGrp="everyone" w:colFirst="3" w:colLast="3"/>
            <w:permStart w:id="488512116" w:edGrp="everyone" w:colFirst="5" w:colLast="5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286276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6" w:type="pct"/>
                <w:gridSpan w:val="4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69342FBF" w14:textId="543210D1" w:rsidR="00DC6756" w:rsidRDefault="00DC6756" w:rsidP="008C5D0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2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18A914" w14:textId="5CCF6FD1" w:rsidR="00DC6756" w:rsidRPr="00A01390" w:rsidRDefault="00DC6756" w:rsidP="008C5D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Normale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00713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71B0CF3" w14:textId="3D58ECA3" w:rsidR="00DC6756" w:rsidRDefault="00DC6756" w:rsidP="008C5D0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2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CCB851" w14:textId="2FE3B177" w:rsidR="00DC6756" w:rsidRPr="00A01390" w:rsidRDefault="00DC6756" w:rsidP="008C5D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Bonne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482501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1FC7E6CD" w14:textId="4C4C7DA3" w:rsidR="00DC6756" w:rsidRPr="00A01390" w:rsidRDefault="00DC6756" w:rsidP="008C5D0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28" w:type="pct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046FDAF" w14:textId="195EFFDA" w:rsidR="00DC6756" w:rsidRDefault="00DC6756" w:rsidP="008C5D0B">
            <w:pPr>
              <w:rPr>
                <w:rStyle w:val="Style2"/>
                <w:rFonts w:cstheme="minorHAnsi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Moyenne</w:t>
            </w:r>
          </w:p>
        </w:tc>
      </w:tr>
      <w:tr w:rsidR="00DC6756" w:rsidRPr="00A01390" w14:paraId="1271278A" w14:textId="77777777" w:rsidTr="009B7C11">
        <w:trPr>
          <w:trHeight w:val="284"/>
        </w:trPr>
        <w:tc>
          <w:tcPr>
            <w:tcW w:w="932" w:type="pct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14:paraId="7F6F902A" w14:textId="77777777" w:rsidR="00DC6756" w:rsidRPr="00A01390" w:rsidRDefault="00DC6756" w:rsidP="008C5D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64087878" w:edGrp="everyone" w:colFirst="1" w:colLast="1"/>
            <w:permStart w:id="238120957" w:edGrp="everyone" w:colFirst="3" w:colLast="3"/>
            <w:permEnd w:id="640289946"/>
            <w:permEnd w:id="1587771779"/>
            <w:permEnd w:id="488512116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493629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6" w:type="pct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5FAAABE" w14:textId="38569728" w:rsidR="00DC6756" w:rsidRDefault="00DC6756" w:rsidP="008C5D0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2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C75353C" w14:textId="7D372AA6" w:rsidR="00DC6756" w:rsidRPr="00A01390" w:rsidRDefault="00DC6756" w:rsidP="008C5D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Faible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42478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787FC2A" w14:textId="01EE5FDC" w:rsidR="00DC6756" w:rsidRDefault="00DC6756" w:rsidP="008C5D0B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30" w:type="pct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7A508D" w14:textId="7BDF35C7" w:rsidR="00DC6756" w:rsidRDefault="00DC6756" w:rsidP="008C5D0B">
            <w:pPr>
              <w:rPr>
                <w:rStyle w:val="Style2"/>
                <w:rFonts w:cstheme="minorHAnsi"/>
                <w:szCs w:val="20"/>
              </w:rPr>
            </w:pPr>
            <w:r w:rsidRPr="00A01390">
              <w:rPr>
                <w:rFonts w:asciiTheme="minorHAnsi" w:hAnsiTheme="minorHAnsi" w:cstheme="minorHAnsi"/>
                <w:sz w:val="20"/>
                <w:szCs w:val="20"/>
              </w:rPr>
              <w:t>Nulle</w:t>
            </w:r>
          </w:p>
        </w:tc>
      </w:tr>
      <w:tr w:rsidR="00DA61D6" w:rsidRPr="00A01390" w14:paraId="0500813D" w14:textId="77777777" w:rsidTr="00DA61D6">
        <w:trPr>
          <w:trHeight w:val="284"/>
        </w:trPr>
        <w:tc>
          <w:tcPr>
            <w:tcW w:w="5000" w:type="pct"/>
            <w:gridSpan w:val="3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FC5F" w14:textId="3F8C87A4" w:rsidR="00DA61D6" w:rsidRPr="00A01390" w:rsidRDefault="00DA61D6" w:rsidP="008C5D0B">
            <w:pPr>
              <w:rPr>
                <w:rStyle w:val="Style2"/>
                <w:rFonts w:cstheme="minorHAnsi"/>
                <w:szCs w:val="20"/>
              </w:rPr>
            </w:pPr>
            <w:permStart w:id="619977763" w:edGrp="everyone" w:colFirst="0" w:colLast="0"/>
            <w:permEnd w:id="1364087878"/>
            <w:permEnd w:id="238120957"/>
          </w:p>
        </w:tc>
      </w:tr>
    </w:tbl>
    <w:p w14:paraId="6EE92785" w14:textId="39E5A925" w:rsidR="006E7954" w:rsidRDefault="006E7954">
      <w:permStart w:id="2044290180" w:edGrp="everyone"/>
      <w:permEnd w:id="619977763"/>
      <w:permEnd w:id="2044290180"/>
    </w:p>
    <w:tbl>
      <w:tblPr>
        <w:tblStyle w:val="Grilledutableau4"/>
        <w:tblW w:w="5224" w:type="pct"/>
        <w:tblLook w:val="04A0" w:firstRow="1" w:lastRow="0" w:firstColumn="1" w:lastColumn="0" w:noHBand="0" w:noVBand="1"/>
      </w:tblPr>
      <w:tblGrid>
        <w:gridCol w:w="421"/>
        <w:gridCol w:w="1811"/>
        <w:gridCol w:w="416"/>
        <w:gridCol w:w="570"/>
        <w:gridCol w:w="7424"/>
      </w:tblGrid>
      <w:tr w:rsidR="006E7954" w:rsidRPr="00D96E43" w14:paraId="48E560BE" w14:textId="77777777" w:rsidTr="0096002E">
        <w:trPr>
          <w:trHeight w:val="227"/>
        </w:trPr>
        <w:tc>
          <w:tcPr>
            <w:tcW w:w="5000" w:type="pct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CDA2A6" w14:textId="77777777" w:rsidR="006E7954" w:rsidRPr="00D96E43" w:rsidRDefault="006E7954" w:rsidP="0096002E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b/>
                <w:sz w:val="20"/>
                <w:szCs w:val="20"/>
              </w:rPr>
              <w:t>ÉVALUATION DU LANGAGE</w:t>
            </w:r>
          </w:p>
        </w:tc>
      </w:tr>
      <w:tr w:rsidR="006E7954" w:rsidRPr="00D96E43" w14:paraId="21D89586" w14:textId="77777777" w:rsidTr="00BD2EE7">
        <w:trPr>
          <w:trHeight w:val="283"/>
        </w:trPr>
        <w:tc>
          <w:tcPr>
            <w:tcW w:w="1049" w:type="pct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79FD2E2" w14:textId="252F7B82" w:rsidR="006E7954" w:rsidRPr="00D96E43" w:rsidRDefault="006E7954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383856423" w:edGrp="everyone" w:colFirst="1" w:colLast="1"/>
            <w:r w:rsidRPr="00D96E43">
              <w:rPr>
                <w:rFonts w:asciiTheme="minorHAnsi" w:hAnsiTheme="minorHAnsi" w:cs="Arial"/>
                <w:b/>
                <w:sz w:val="20"/>
                <w:szCs w:val="20"/>
              </w:rPr>
              <w:t>Expression orale</w:t>
            </w:r>
            <w:r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753480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5" w:type="pct"/>
                <w:tcBorders>
                  <w:left w:val="nil"/>
                  <w:bottom w:val="single" w:sz="4" w:space="0" w:color="auto"/>
                  <w:right w:val="nil"/>
                </w:tcBorders>
                <w:shd w:val="clear" w:color="auto" w:fill="D9D9D9" w:themeFill="background1" w:themeFillShade="D9"/>
              </w:tcPr>
              <w:p w14:paraId="03CE0A9E" w14:textId="3DF647BA" w:rsidR="006E7954" w:rsidRPr="00D96E43" w:rsidRDefault="006E7954" w:rsidP="0096002E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8" w:type="pct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22BD39D6" w14:textId="0BD7ABAF" w:rsidR="006E7954" w:rsidRPr="006E7954" w:rsidRDefault="006E7954" w:rsidP="0096002E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275407">
              <w:rPr>
                <w:rFonts w:asciiTheme="minorHAnsi" w:hAnsiTheme="minorHAnsi" w:cs="Arial"/>
                <w:sz w:val="20"/>
                <w:szCs w:val="20"/>
              </w:rPr>
              <w:t>N.E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.</w:t>
            </w:r>
          </w:p>
        </w:tc>
        <w:tc>
          <w:tcPr>
            <w:tcW w:w="3488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06084EF" w14:textId="77777777" w:rsidR="006E7954" w:rsidRPr="00D96E43" w:rsidRDefault="006E7954" w:rsidP="006A5339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b/>
                <w:sz w:val="20"/>
                <w:szCs w:val="20"/>
              </w:rPr>
              <w:t>Résultats et analyse</w:t>
            </w:r>
          </w:p>
        </w:tc>
      </w:tr>
      <w:tr w:rsidR="005C0E66" w:rsidRPr="00D96E43" w14:paraId="5B9D9A9E" w14:textId="77777777" w:rsidTr="00DC6756">
        <w:trPr>
          <w:trHeight w:val="242"/>
        </w:trPr>
        <w:permEnd w:id="383856423" w:displacedByCustomXml="next"/>
        <w:permStart w:id="353649825" w:edGrp="everyone" w:colFirst="2" w:colLast="2" w:displacedByCustomXml="next"/>
        <w:permStart w:id="183126270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-1974288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left w:val="single" w:sz="4" w:space="0" w:color="auto"/>
                  <w:right w:val="nil"/>
                </w:tcBorders>
              </w:tcPr>
              <w:p w14:paraId="2313DAE8" w14:textId="2C047246" w:rsidR="005C0E66" w:rsidRPr="00D96E43" w:rsidRDefault="005C0E66" w:rsidP="0096002E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4" w:type="pct"/>
            <w:gridSpan w:val="3"/>
            <w:tcBorders>
              <w:left w:val="nil"/>
            </w:tcBorders>
          </w:tcPr>
          <w:p w14:paraId="7B542BB0" w14:textId="4093E3CA" w:rsidR="005C0E66" w:rsidRPr="00D96E43" w:rsidRDefault="005C0E66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Discours conversationnel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3488" w:type="pct"/>
            <w:tcBorders>
              <w:right w:val="single" w:sz="4" w:space="0" w:color="auto"/>
            </w:tcBorders>
          </w:tcPr>
          <w:p w14:paraId="671CEC2E" w14:textId="073FDC53" w:rsidR="005C0E66" w:rsidRPr="00D96E43" w:rsidRDefault="005C0E66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65402" w:rsidRPr="00D96E43" w14:paraId="2D3C28BE" w14:textId="77777777" w:rsidTr="00DC6756">
        <w:trPr>
          <w:trHeight w:val="242"/>
        </w:trPr>
        <w:permEnd w:id="353649825" w:displacedByCustomXml="next"/>
        <w:permEnd w:id="183126270" w:displacedByCustomXml="next"/>
        <w:permStart w:id="2010402366" w:edGrp="everyone" w:colFirst="2" w:colLast="2" w:displacedByCustomXml="next"/>
        <w:permStart w:id="32447172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1314073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left w:val="single" w:sz="4" w:space="0" w:color="auto"/>
                  <w:right w:val="nil"/>
                </w:tcBorders>
              </w:tcPr>
              <w:p w14:paraId="76189C62" w14:textId="4F8F5254" w:rsidR="00665402" w:rsidRPr="00D96E43" w:rsidRDefault="00665402" w:rsidP="0096002E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4" w:type="pct"/>
            <w:gridSpan w:val="3"/>
            <w:tcBorders>
              <w:left w:val="nil"/>
            </w:tcBorders>
          </w:tcPr>
          <w:p w14:paraId="15DFE7CA" w14:textId="744C74D2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Discours narratif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3488" w:type="pct"/>
            <w:tcBorders>
              <w:right w:val="single" w:sz="4" w:space="0" w:color="auto"/>
            </w:tcBorders>
          </w:tcPr>
          <w:p w14:paraId="49CBDF23" w14:textId="6599B888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65402" w:rsidRPr="00D96E43" w14:paraId="54D3E071" w14:textId="77777777" w:rsidTr="00DC6756">
        <w:trPr>
          <w:trHeight w:val="242"/>
        </w:trPr>
        <w:permEnd w:id="2010402366" w:displacedByCustomXml="next"/>
        <w:permEnd w:id="32447172" w:displacedByCustomXml="next"/>
        <w:permStart w:id="930299889" w:edGrp="everyone" w:colFirst="2" w:colLast="2" w:displacedByCustomXml="next"/>
        <w:permStart w:id="42477269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1576315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left w:val="single" w:sz="4" w:space="0" w:color="auto"/>
                  <w:right w:val="nil"/>
                </w:tcBorders>
              </w:tcPr>
              <w:p w14:paraId="395BD125" w14:textId="4E946BDE" w:rsidR="00665402" w:rsidRPr="00D96E43" w:rsidRDefault="00665402" w:rsidP="0096002E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4" w:type="pct"/>
            <w:gridSpan w:val="3"/>
            <w:tcBorders>
              <w:left w:val="nil"/>
            </w:tcBorders>
          </w:tcPr>
          <w:p w14:paraId="5FB8D21F" w14:textId="1AEEF7E2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Automatismes linguistiques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3488" w:type="pct"/>
            <w:tcBorders>
              <w:right w:val="single" w:sz="4" w:space="0" w:color="auto"/>
            </w:tcBorders>
          </w:tcPr>
          <w:p w14:paraId="5061D922" w14:textId="790CD311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65402" w:rsidRPr="00D96E43" w14:paraId="66BA280D" w14:textId="77777777" w:rsidTr="00DC6756">
        <w:trPr>
          <w:trHeight w:val="242"/>
        </w:trPr>
        <w:permEnd w:id="930299889" w:displacedByCustomXml="next"/>
        <w:permEnd w:id="42477269" w:displacedByCustomXml="next"/>
        <w:permStart w:id="861893123" w:edGrp="everyone" w:colFirst="2" w:colLast="2" w:displacedByCustomXml="next"/>
        <w:permStart w:id="246635672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1320923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left w:val="single" w:sz="4" w:space="0" w:color="auto"/>
                  <w:right w:val="nil"/>
                </w:tcBorders>
              </w:tcPr>
              <w:p w14:paraId="70C1D0FD" w14:textId="32D17BA3" w:rsidR="00665402" w:rsidRPr="00D96E43" w:rsidRDefault="00665402" w:rsidP="0096002E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4" w:type="pct"/>
            <w:gridSpan w:val="3"/>
            <w:tcBorders>
              <w:left w:val="nil"/>
            </w:tcBorders>
          </w:tcPr>
          <w:p w14:paraId="076B8481" w14:textId="31696CED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Dénomination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3488" w:type="pct"/>
            <w:tcBorders>
              <w:right w:val="single" w:sz="4" w:space="0" w:color="auto"/>
            </w:tcBorders>
          </w:tcPr>
          <w:p w14:paraId="42C6FBE4" w14:textId="542B823C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65402" w:rsidRPr="00D96E43" w14:paraId="389FE41C" w14:textId="77777777" w:rsidTr="00DC6756">
        <w:trPr>
          <w:trHeight w:val="242"/>
        </w:trPr>
        <w:permEnd w:id="861893123" w:displacedByCustomXml="next"/>
        <w:permEnd w:id="246635672" w:displacedByCustomXml="next"/>
        <w:permStart w:id="76417194" w:edGrp="everyone" w:colFirst="2" w:colLast="2" w:displacedByCustomXml="next"/>
        <w:permStart w:id="2038247773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-1769528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left w:val="single" w:sz="4" w:space="0" w:color="auto"/>
                  <w:right w:val="nil"/>
                </w:tcBorders>
              </w:tcPr>
              <w:p w14:paraId="38F605AA" w14:textId="533E5141" w:rsidR="00665402" w:rsidRPr="00D96E43" w:rsidRDefault="00665402" w:rsidP="0096002E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4" w:type="pct"/>
            <w:gridSpan w:val="3"/>
            <w:tcBorders>
              <w:left w:val="nil"/>
            </w:tcBorders>
          </w:tcPr>
          <w:p w14:paraId="151F4016" w14:textId="6F1638AE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Répétition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3488" w:type="pct"/>
            <w:tcBorders>
              <w:right w:val="single" w:sz="4" w:space="0" w:color="auto"/>
            </w:tcBorders>
          </w:tcPr>
          <w:p w14:paraId="6AEA4682" w14:textId="19F9739E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65402" w:rsidRPr="00D96E43" w14:paraId="0FF1684F" w14:textId="77777777" w:rsidTr="00DC6756">
        <w:trPr>
          <w:trHeight w:val="242"/>
        </w:trPr>
        <w:permEnd w:id="76417194" w:displacedByCustomXml="next"/>
        <w:permEnd w:id="2038247773" w:displacedByCustomXml="next"/>
        <w:permStart w:id="308310757" w:edGrp="everyone" w:colFirst="2" w:colLast="2" w:displacedByCustomXml="next"/>
        <w:permStart w:id="1656642928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-638643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left w:val="single" w:sz="4" w:space="0" w:color="auto"/>
                  <w:right w:val="nil"/>
                </w:tcBorders>
              </w:tcPr>
              <w:p w14:paraId="240DD909" w14:textId="0E4C8AE4" w:rsidR="00665402" w:rsidRPr="00D96E43" w:rsidRDefault="00665402" w:rsidP="0096002E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4" w:type="pct"/>
            <w:gridSpan w:val="3"/>
            <w:tcBorders>
              <w:left w:val="nil"/>
            </w:tcBorders>
          </w:tcPr>
          <w:p w14:paraId="1443AC02" w14:textId="0E15C409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D</w:t>
            </w:r>
            <w:r w:rsidRPr="00D96E43">
              <w:rPr>
                <w:rFonts w:asciiTheme="minorHAnsi" w:hAnsiTheme="minorHAnsi" w:cs="Arial"/>
                <w:sz w:val="20"/>
                <w:szCs w:val="20"/>
              </w:rPr>
              <w:t>isponibilité lexicale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3488" w:type="pct"/>
            <w:tcBorders>
              <w:right w:val="single" w:sz="4" w:space="0" w:color="auto"/>
            </w:tcBorders>
          </w:tcPr>
          <w:p w14:paraId="032A7C5B" w14:textId="08FB7A1A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65402" w:rsidRPr="00D96E43" w14:paraId="6D7CA364" w14:textId="77777777" w:rsidTr="00DC6756">
        <w:trPr>
          <w:trHeight w:val="242"/>
        </w:trPr>
        <w:permEnd w:id="308310757" w:displacedByCustomXml="next"/>
        <w:permEnd w:id="1656642928" w:displacedByCustomXml="next"/>
        <w:permStart w:id="179253371" w:edGrp="everyone" w:colFirst="2" w:colLast="2" w:displacedByCustomXml="next"/>
        <w:permStart w:id="2138780241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-1289506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left w:val="single" w:sz="4" w:space="0" w:color="auto"/>
                  <w:right w:val="nil"/>
                </w:tcBorders>
              </w:tcPr>
              <w:p w14:paraId="62E9F7C4" w14:textId="19E3D470" w:rsidR="00665402" w:rsidRPr="00D96E43" w:rsidRDefault="00665402" w:rsidP="0096002E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4" w:type="pct"/>
            <w:gridSpan w:val="3"/>
            <w:tcBorders>
              <w:left w:val="nil"/>
            </w:tcBorders>
          </w:tcPr>
          <w:p w14:paraId="6C7F0006" w14:textId="73D4848F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Lecture à haute voix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3488" w:type="pct"/>
            <w:tcBorders>
              <w:right w:val="single" w:sz="4" w:space="0" w:color="auto"/>
            </w:tcBorders>
          </w:tcPr>
          <w:p w14:paraId="5F30C82F" w14:textId="3A8712FE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65402" w:rsidRPr="00D96E43" w14:paraId="42FEB638" w14:textId="77777777" w:rsidTr="00DC6756">
        <w:trPr>
          <w:trHeight w:val="242"/>
        </w:trPr>
        <w:permEnd w:id="179253371" w:displacedByCustomXml="next"/>
        <w:permEnd w:id="2138780241" w:displacedByCustomXml="next"/>
        <w:permStart w:id="2008424332" w:edGrp="everyone" w:colFirst="2" w:colLast="2" w:displacedByCustomXml="next"/>
        <w:permStart w:id="1999308229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-2117894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left w:val="single" w:sz="4" w:space="0" w:color="auto"/>
                  <w:right w:val="nil"/>
                </w:tcBorders>
              </w:tcPr>
              <w:p w14:paraId="2B2DB985" w14:textId="4F45B94A" w:rsidR="00665402" w:rsidRPr="00D96E43" w:rsidRDefault="00665402" w:rsidP="0096002E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4" w:type="pct"/>
            <w:gridSpan w:val="3"/>
            <w:tcBorders>
              <w:left w:val="nil"/>
              <w:right w:val="single" w:sz="4" w:space="0" w:color="auto"/>
            </w:tcBorders>
          </w:tcPr>
          <w:p w14:paraId="2FC209F3" w14:textId="559A907C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Autre :</w:t>
            </w:r>
          </w:p>
        </w:tc>
        <w:tc>
          <w:tcPr>
            <w:tcW w:w="3488" w:type="pct"/>
            <w:tcBorders>
              <w:left w:val="single" w:sz="4" w:space="0" w:color="auto"/>
              <w:right w:val="single" w:sz="4" w:space="0" w:color="auto"/>
            </w:tcBorders>
          </w:tcPr>
          <w:p w14:paraId="420488BE" w14:textId="474ABC42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A5339" w:rsidRPr="00D96E43" w14:paraId="3ACF1D58" w14:textId="77777777" w:rsidTr="00BD2EE7">
        <w:trPr>
          <w:trHeight w:val="283"/>
        </w:trPr>
        <w:tc>
          <w:tcPr>
            <w:tcW w:w="104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467838" w14:textId="77777777" w:rsidR="006A5339" w:rsidRPr="00D96E43" w:rsidRDefault="006A5339" w:rsidP="006A5339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200673436" w:edGrp="everyone" w:colFirst="1" w:colLast="1"/>
            <w:permEnd w:id="1999308229"/>
            <w:permEnd w:id="2008424332"/>
            <w:r w:rsidRPr="00D96E43">
              <w:rPr>
                <w:rFonts w:asciiTheme="minorHAnsi" w:hAnsiTheme="minorHAnsi" w:cs="Arial"/>
                <w:b/>
                <w:sz w:val="20"/>
                <w:szCs w:val="20"/>
              </w:rPr>
              <w:t>Compréhension orale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807625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5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7EE9A9" w14:textId="46A4B5DD" w:rsidR="006A5339" w:rsidRPr="00D96E43" w:rsidRDefault="006A5339" w:rsidP="006A5339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A149FA" w14:textId="5E399DED" w:rsidR="006A5339" w:rsidRPr="00275407" w:rsidRDefault="006A5339" w:rsidP="006A533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75407">
              <w:rPr>
                <w:rFonts w:asciiTheme="minorHAnsi" w:hAnsiTheme="minorHAnsi" w:cs="Arial"/>
                <w:sz w:val="20"/>
                <w:szCs w:val="20"/>
              </w:rPr>
              <w:t>N.E.</w:t>
            </w:r>
          </w:p>
        </w:tc>
        <w:tc>
          <w:tcPr>
            <w:tcW w:w="348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9FC82D" w14:textId="77777777" w:rsidR="006A5339" w:rsidRPr="00D96E43" w:rsidRDefault="006A5339" w:rsidP="006A5339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b/>
                <w:sz w:val="20"/>
                <w:szCs w:val="20"/>
              </w:rPr>
              <w:t>Résultats et analyse</w:t>
            </w:r>
          </w:p>
        </w:tc>
      </w:tr>
      <w:permStart w:id="244988368" w:edGrp="everyone" w:colFirst="0" w:colLast="0"/>
      <w:permStart w:id="170209669" w:edGrp="everyone" w:colFirst="2" w:colLast="2"/>
      <w:permEnd w:id="200673436"/>
      <w:tr w:rsidR="00665402" w:rsidRPr="00D96E43" w14:paraId="1A33D34E" w14:textId="77777777" w:rsidTr="00DC6756">
        <w:trPr>
          <w:trHeight w:val="242"/>
        </w:trPr>
        <w:tc>
          <w:tcPr>
            <w:tcW w:w="198" w:type="pct"/>
            <w:tcBorders>
              <w:left w:val="single" w:sz="4" w:space="0" w:color="auto"/>
              <w:right w:val="nil"/>
            </w:tcBorders>
          </w:tcPr>
          <w:p w14:paraId="3F135E05" w14:textId="4AC2571A" w:rsidR="00665402" w:rsidRPr="00D96E43" w:rsidRDefault="0078626B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95892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40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65402" w:rsidRPr="00D96E4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1314" w:type="pct"/>
            <w:gridSpan w:val="3"/>
            <w:tcBorders>
              <w:left w:val="nil"/>
              <w:right w:val="single" w:sz="4" w:space="0" w:color="auto"/>
            </w:tcBorders>
          </w:tcPr>
          <w:p w14:paraId="0ADB0B68" w14:textId="34E75797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Conversation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3488" w:type="pct"/>
            <w:tcBorders>
              <w:left w:val="single" w:sz="4" w:space="0" w:color="auto"/>
              <w:right w:val="single" w:sz="4" w:space="0" w:color="auto"/>
            </w:tcBorders>
          </w:tcPr>
          <w:p w14:paraId="10514E41" w14:textId="37C004B3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permStart w:id="1577786762" w:edGrp="everyone" w:colFirst="0" w:colLast="0"/>
      <w:permStart w:id="1322219446" w:edGrp="everyone" w:colFirst="2" w:colLast="2"/>
      <w:permEnd w:id="244988368"/>
      <w:permEnd w:id="170209669"/>
      <w:tr w:rsidR="00665402" w:rsidRPr="00D96E43" w14:paraId="287D3AA0" w14:textId="77777777" w:rsidTr="00DC6756">
        <w:trPr>
          <w:trHeight w:val="242"/>
        </w:trPr>
        <w:tc>
          <w:tcPr>
            <w:tcW w:w="198" w:type="pct"/>
            <w:tcBorders>
              <w:left w:val="single" w:sz="4" w:space="0" w:color="auto"/>
              <w:right w:val="nil"/>
            </w:tcBorders>
          </w:tcPr>
          <w:p w14:paraId="32D9B697" w14:textId="0A8547BF" w:rsidR="00665402" w:rsidRPr="00D96E43" w:rsidRDefault="0078626B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264217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40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65402" w:rsidRPr="00D96E4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1314" w:type="pct"/>
            <w:gridSpan w:val="3"/>
            <w:tcBorders>
              <w:left w:val="nil"/>
              <w:right w:val="single" w:sz="4" w:space="0" w:color="auto"/>
            </w:tcBorders>
          </w:tcPr>
          <w:p w14:paraId="5676451C" w14:textId="26B44732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Questions oui/non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3488" w:type="pct"/>
            <w:tcBorders>
              <w:left w:val="single" w:sz="4" w:space="0" w:color="auto"/>
              <w:right w:val="single" w:sz="4" w:space="0" w:color="auto"/>
            </w:tcBorders>
          </w:tcPr>
          <w:p w14:paraId="1246281A" w14:textId="5348B0F9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permStart w:id="1498957560" w:edGrp="everyone" w:colFirst="0" w:colLast="0"/>
      <w:permStart w:id="409021166" w:edGrp="everyone" w:colFirst="2" w:colLast="2"/>
      <w:permEnd w:id="1577786762"/>
      <w:permEnd w:id="1322219446"/>
      <w:tr w:rsidR="00665402" w:rsidRPr="00D96E43" w14:paraId="1BBBB303" w14:textId="77777777" w:rsidTr="00DC6756">
        <w:trPr>
          <w:trHeight w:val="242"/>
        </w:trPr>
        <w:tc>
          <w:tcPr>
            <w:tcW w:w="198" w:type="pct"/>
            <w:tcBorders>
              <w:left w:val="single" w:sz="4" w:space="0" w:color="auto"/>
              <w:right w:val="nil"/>
            </w:tcBorders>
          </w:tcPr>
          <w:p w14:paraId="49AA235B" w14:textId="6666F8C9" w:rsidR="00665402" w:rsidRPr="00D96E43" w:rsidRDefault="0078626B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42469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40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65402" w:rsidRPr="00D96E4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1314" w:type="pct"/>
            <w:gridSpan w:val="3"/>
            <w:tcBorders>
              <w:left w:val="nil"/>
              <w:right w:val="single" w:sz="4" w:space="0" w:color="auto"/>
            </w:tcBorders>
          </w:tcPr>
          <w:p w14:paraId="6DCD82AA" w14:textId="7AB5D4B0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Mots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3488" w:type="pct"/>
            <w:tcBorders>
              <w:left w:val="single" w:sz="4" w:space="0" w:color="auto"/>
              <w:right w:val="single" w:sz="4" w:space="0" w:color="auto"/>
            </w:tcBorders>
          </w:tcPr>
          <w:p w14:paraId="001AB5C3" w14:textId="03F89F2D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permStart w:id="1526296929" w:edGrp="everyone" w:colFirst="0" w:colLast="0"/>
      <w:permStart w:id="1423536787" w:edGrp="everyone" w:colFirst="2" w:colLast="2"/>
      <w:permEnd w:id="1498957560"/>
      <w:permEnd w:id="409021166"/>
      <w:tr w:rsidR="00665402" w:rsidRPr="00D96E43" w14:paraId="5E77BFE0" w14:textId="77777777" w:rsidTr="00DC6756">
        <w:trPr>
          <w:trHeight w:val="242"/>
        </w:trPr>
        <w:tc>
          <w:tcPr>
            <w:tcW w:w="198" w:type="pct"/>
            <w:tcBorders>
              <w:left w:val="single" w:sz="4" w:space="0" w:color="auto"/>
              <w:right w:val="nil"/>
            </w:tcBorders>
          </w:tcPr>
          <w:p w14:paraId="4006A494" w14:textId="120F0CD1" w:rsidR="00665402" w:rsidRPr="00D96E43" w:rsidRDefault="0078626B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966939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40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65402" w:rsidRPr="00D96E4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1314" w:type="pct"/>
            <w:gridSpan w:val="3"/>
            <w:tcBorders>
              <w:left w:val="nil"/>
              <w:right w:val="single" w:sz="4" w:space="0" w:color="auto"/>
            </w:tcBorders>
          </w:tcPr>
          <w:p w14:paraId="4C7AEC8C" w14:textId="6CDEF347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Phrases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3488" w:type="pct"/>
            <w:tcBorders>
              <w:left w:val="single" w:sz="4" w:space="0" w:color="auto"/>
              <w:right w:val="single" w:sz="4" w:space="0" w:color="auto"/>
            </w:tcBorders>
          </w:tcPr>
          <w:p w14:paraId="22D19CC4" w14:textId="52199D1D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permStart w:id="641481448" w:edGrp="everyone" w:colFirst="0" w:colLast="0"/>
      <w:permStart w:id="397623977" w:edGrp="everyone" w:colFirst="2" w:colLast="2"/>
      <w:permEnd w:id="1526296929"/>
      <w:permEnd w:id="1423536787"/>
      <w:tr w:rsidR="00665402" w:rsidRPr="00D96E43" w14:paraId="549C72A8" w14:textId="77777777" w:rsidTr="00DC6756">
        <w:trPr>
          <w:trHeight w:val="242"/>
        </w:trPr>
        <w:tc>
          <w:tcPr>
            <w:tcW w:w="198" w:type="pct"/>
            <w:tcBorders>
              <w:left w:val="single" w:sz="4" w:space="0" w:color="auto"/>
              <w:right w:val="nil"/>
            </w:tcBorders>
          </w:tcPr>
          <w:p w14:paraId="5CEFCC3B" w14:textId="64BE3A1B" w:rsidR="00665402" w:rsidRPr="00D96E43" w:rsidRDefault="0078626B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695501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40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65402" w:rsidRPr="00D96E4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1314" w:type="pct"/>
            <w:gridSpan w:val="3"/>
            <w:tcBorders>
              <w:left w:val="nil"/>
              <w:right w:val="single" w:sz="4" w:space="0" w:color="auto"/>
            </w:tcBorders>
          </w:tcPr>
          <w:p w14:paraId="77D857BD" w14:textId="4DBE9355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Paragraphes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3488" w:type="pct"/>
            <w:tcBorders>
              <w:left w:val="single" w:sz="4" w:space="0" w:color="auto"/>
              <w:right w:val="single" w:sz="4" w:space="0" w:color="auto"/>
            </w:tcBorders>
          </w:tcPr>
          <w:p w14:paraId="41AAE83E" w14:textId="03D103BD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permStart w:id="1870540505" w:edGrp="everyone" w:colFirst="0" w:colLast="0"/>
      <w:permStart w:id="1231116098" w:edGrp="everyone" w:colFirst="2" w:colLast="2"/>
      <w:permEnd w:id="641481448"/>
      <w:permEnd w:id="397623977"/>
      <w:tr w:rsidR="00665402" w:rsidRPr="00D96E43" w14:paraId="4288DC9F" w14:textId="77777777" w:rsidTr="00DC6756">
        <w:trPr>
          <w:trHeight w:val="242"/>
        </w:trPr>
        <w:tc>
          <w:tcPr>
            <w:tcW w:w="198" w:type="pct"/>
            <w:tcBorders>
              <w:left w:val="single" w:sz="4" w:space="0" w:color="auto"/>
              <w:right w:val="nil"/>
            </w:tcBorders>
          </w:tcPr>
          <w:p w14:paraId="1B20368C" w14:textId="0DC01D89" w:rsidR="00665402" w:rsidRPr="00D96E43" w:rsidRDefault="0078626B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20802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40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65402" w:rsidRPr="00D96E4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1314" w:type="pct"/>
            <w:gridSpan w:val="3"/>
            <w:tcBorders>
              <w:left w:val="nil"/>
              <w:right w:val="single" w:sz="4" w:space="0" w:color="auto"/>
            </w:tcBorders>
          </w:tcPr>
          <w:p w14:paraId="1A2409B6" w14:textId="68B3D2E9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Textes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3488" w:type="pct"/>
            <w:tcBorders>
              <w:left w:val="single" w:sz="4" w:space="0" w:color="auto"/>
              <w:right w:val="single" w:sz="4" w:space="0" w:color="auto"/>
            </w:tcBorders>
          </w:tcPr>
          <w:p w14:paraId="73955272" w14:textId="44D7ECAB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permStart w:id="1899657974" w:edGrp="everyone" w:colFirst="0" w:colLast="0"/>
      <w:permStart w:id="261048995" w:edGrp="everyone" w:colFirst="2" w:colLast="2"/>
      <w:permEnd w:id="1870540505"/>
      <w:permEnd w:id="1231116098"/>
      <w:tr w:rsidR="00665402" w:rsidRPr="00D96E43" w14:paraId="10F61A23" w14:textId="77777777" w:rsidTr="00DC6756">
        <w:trPr>
          <w:trHeight w:val="242"/>
        </w:trPr>
        <w:tc>
          <w:tcPr>
            <w:tcW w:w="198" w:type="pct"/>
            <w:tcBorders>
              <w:left w:val="single" w:sz="4" w:space="0" w:color="auto"/>
              <w:right w:val="nil"/>
            </w:tcBorders>
          </w:tcPr>
          <w:p w14:paraId="098692D5" w14:textId="22CCE5B7" w:rsidR="00665402" w:rsidRPr="00D96E43" w:rsidRDefault="0078626B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882143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40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65402" w:rsidRPr="00D96E4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1314" w:type="pct"/>
            <w:gridSpan w:val="3"/>
            <w:tcBorders>
              <w:left w:val="nil"/>
              <w:right w:val="single" w:sz="4" w:space="0" w:color="auto"/>
            </w:tcBorders>
          </w:tcPr>
          <w:p w14:paraId="52481A2C" w14:textId="2FDEC5E8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Consignes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3488" w:type="pct"/>
            <w:tcBorders>
              <w:left w:val="single" w:sz="4" w:space="0" w:color="auto"/>
              <w:right w:val="single" w:sz="4" w:space="0" w:color="auto"/>
            </w:tcBorders>
          </w:tcPr>
          <w:p w14:paraId="3320EB78" w14:textId="6C238ABE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permStart w:id="1452297122" w:edGrp="everyone" w:colFirst="0" w:colLast="0"/>
      <w:permStart w:id="985797507" w:edGrp="everyone" w:colFirst="2" w:colLast="2"/>
      <w:permEnd w:id="1899657974"/>
      <w:permEnd w:id="261048995"/>
      <w:tr w:rsidR="00665402" w:rsidRPr="00D96E43" w14:paraId="1F467BCE" w14:textId="77777777" w:rsidTr="00DC6756">
        <w:trPr>
          <w:trHeight w:val="242"/>
        </w:trPr>
        <w:tc>
          <w:tcPr>
            <w:tcW w:w="198" w:type="pct"/>
            <w:tcBorders>
              <w:left w:val="single" w:sz="4" w:space="0" w:color="auto"/>
              <w:right w:val="nil"/>
            </w:tcBorders>
          </w:tcPr>
          <w:p w14:paraId="46151384" w14:textId="2F7927A2" w:rsidR="00665402" w:rsidRPr="00D96E43" w:rsidRDefault="0078626B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242062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40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65402" w:rsidRPr="00D96E4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1314" w:type="pct"/>
            <w:gridSpan w:val="3"/>
            <w:tcBorders>
              <w:left w:val="nil"/>
              <w:right w:val="single" w:sz="4" w:space="0" w:color="auto"/>
            </w:tcBorders>
          </w:tcPr>
          <w:p w14:paraId="031F7B68" w14:textId="01C35758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Autre :</w:t>
            </w:r>
          </w:p>
        </w:tc>
        <w:tc>
          <w:tcPr>
            <w:tcW w:w="3488" w:type="pct"/>
            <w:tcBorders>
              <w:left w:val="single" w:sz="4" w:space="0" w:color="auto"/>
              <w:right w:val="single" w:sz="4" w:space="0" w:color="auto"/>
            </w:tcBorders>
          </w:tcPr>
          <w:p w14:paraId="69CE0298" w14:textId="7556E21A" w:rsidR="00665402" w:rsidRPr="00D96E43" w:rsidRDefault="00665402" w:rsidP="0096002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permEnd w:id="1452297122"/>
      <w:permEnd w:id="985797507"/>
    </w:tbl>
    <w:p w14:paraId="21F022DE" w14:textId="2A099BAD" w:rsidR="006E7954" w:rsidRDefault="006E7954"/>
    <w:p w14:paraId="4DA61815" w14:textId="79D9681C" w:rsidR="007621E7" w:rsidRDefault="007621E7"/>
    <w:p w14:paraId="247BEC97" w14:textId="5B183140" w:rsidR="007621E7" w:rsidRDefault="007621E7"/>
    <w:p w14:paraId="4A265E28" w14:textId="047AC4B6" w:rsidR="007621E7" w:rsidRDefault="007621E7"/>
    <w:p w14:paraId="74D93AED" w14:textId="721915AF" w:rsidR="007621E7" w:rsidRDefault="007621E7"/>
    <w:p w14:paraId="4761C3B3" w14:textId="77777777" w:rsidR="007621E7" w:rsidRDefault="007621E7"/>
    <w:tbl>
      <w:tblPr>
        <w:tblStyle w:val="Grilledutableau6"/>
        <w:tblW w:w="10631" w:type="dxa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284"/>
        <w:gridCol w:w="141"/>
        <w:gridCol w:w="284"/>
        <w:gridCol w:w="71"/>
        <w:gridCol w:w="638"/>
        <w:gridCol w:w="992"/>
        <w:gridCol w:w="425"/>
        <w:gridCol w:w="851"/>
        <w:gridCol w:w="5107"/>
      </w:tblGrid>
      <w:tr w:rsidR="004B4810" w:rsidRPr="00D96E43" w14:paraId="0BC6DC41" w14:textId="77777777" w:rsidTr="00BD2EE7">
        <w:trPr>
          <w:trHeight w:val="295"/>
        </w:trPr>
        <w:tc>
          <w:tcPr>
            <w:tcW w:w="10631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F9E4AF" w14:textId="77777777" w:rsidR="004B4810" w:rsidRPr="00D96E43" w:rsidRDefault="004B4810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b/>
                <w:sz w:val="20"/>
                <w:szCs w:val="20"/>
              </w:rPr>
              <w:t>ÉVALUATION DU LANGAGE</w:t>
            </w:r>
          </w:p>
        </w:tc>
      </w:tr>
      <w:tr w:rsidR="004B4810" w:rsidRPr="00D96E43" w14:paraId="78F3DF63" w14:textId="77777777" w:rsidTr="00BD2EE7">
        <w:trPr>
          <w:trHeight w:val="295"/>
        </w:trPr>
        <w:tc>
          <w:tcPr>
            <w:tcW w:w="1838" w:type="dxa"/>
            <w:gridSpan w:val="2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505F23F" w14:textId="4892236F" w:rsidR="004B4810" w:rsidRPr="00D96E43" w:rsidRDefault="004B4810" w:rsidP="004B4810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1856337590" w:edGrp="everyone" w:colFirst="1" w:colLast="1"/>
            <w:r w:rsidRPr="00D96E43">
              <w:rPr>
                <w:rFonts w:asciiTheme="minorHAnsi" w:hAnsiTheme="minorHAnsi" w:cs="Arial"/>
                <w:b/>
                <w:sz w:val="20"/>
                <w:szCs w:val="20"/>
              </w:rPr>
              <w:t xml:space="preserve">Expression </w:t>
            </w:r>
            <w:r w:rsidRPr="004B4810">
              <w:rPr>
                <w:rFonts w:asciiTheme="minorHAnsi" w:hAnsiTheme="minorHAnsi" w:cs="Arial"/>
                <w:b/>
                <w:sz w:val="20"/>
                <w:szCs w:val="20"/>
              </w:rPr>
              <w:t>écrite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1383750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left w:val="nil"/>
                  <w:right w:val="nil"/>
                </w:tcBorders>
                <w:shd w:val="clear" w:color="auto" w:fill="D9D9D9" w:themeFill="background1" w:themeFillShade="D9"/>
              </w:tcPr>
              <w:p w14:paraId="102B321B" w14:textId="277571B9" w:rsidR="004B4810" w:rsidRPr="004B4810" w:rsidRDefault="004B4810" w:rsidP="004B481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68" w:type="dxa"/>
            <w:gridSpan w:val="7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6FC5272" w14:textId="4A925E99" w:rsidR="004B4810" w:rsidRPr="00275407" w:rsidRDefault="004B4810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75407">
              <w:rPr>
                <w:rFonts w:asciiTheme="minorHAnsi" w:hAnsiTheme="minorHAnsi" w:cs="Arial"/>
                <w:sz w:val="20"/>
                <w:szCs w:val="20"/>
              </w:rPr>
              <w:t>N.E.</w:t>
            </w:r>
          </w:p>
        </w:tc>
      </w:tr>
      <w:tr w:rsidR="004B4810" w:rsidRPr="00D96E43" w14:paraId="3FD24812" w14:textId="77777777" w:rsidTr="004B4810">
        <w:trPr>
          <w:trHeight w:val="295"/>
        </w:trPr>
        <w:tc>
          <w:tcPr>
            <w:tcW w:w="2122" w:type="dxa"/>
            <w:gridSpan w:val="3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ECDE275" w14:textId="3F0F0813" w:rsidR="004B4810" w:rsidRPr="00D96E43" w:rsidRDefault="004B4810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1984391074" w:edGrp="everyone" w:colFirst="1" w:colLast="1"/>
            <w:permStart w:id="723401495" w:edGrp="everyone" w:colFirst="3" w:colLast="3"/>
            <w:permEnd w:id="1856337590"/>
            <w:r>
              <w:rPr>
                <w:rFonts w:asciiTheme="minorHAnsi" w:hAnsiTheme="minorHAnsi" w:cs="Arial"/>
                <w:sz w:val="20"/>
                <w:szCs w:val="20"/>
              </w:rPr>
              <w:t>Usager utilise main :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855151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gridSpan w:val="3"/>
                <w:tcBorders>
                  <w:left w:val="nil"/>
                  <w:right w:val="nil"/>
                </w:tcBorders>
                <w:shd w:val="clear" w:color="auto" w:fill="D9D9D9" w:themeFill="background1" w:themeFillShade="D9"/>
              </w:tcPr>
              <w:p w14:paraId="2A215F63" w14:textId="2661222C" w:rsidR="004B4810" w:rsidRPr="00D96E43" w:rsidRDefault="004B4810" w:rsidP="004B481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30" w:type="dxa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B758854" w14:textId="59782482" w:rsidR="004B4810" w:rsidRPr="00D96E43" w:rsidRDefault="004B4810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D</w:t>
            </w:r>
            <w:r>
              <w:rPr>
                <w:rFonts w:asciiTheme="minorHAnsi" w:hAnsiTheme="minorHAnsi" w:cs="Arial"/>
                <w:sz w:val="20"/>
                <w:szCs w:val="20"/>
              </w:rPr>
              <w:t>roite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1383097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  <w:right w:val="nil"/>
                </w:tcBorders>
                <w:shd w:val="clear" w:color="auto" w:fill="D9D9D9" w:themeFill="background1" w:themeFillShade="D9"/>
              </w:tcPr>
              <w:p w14:paraId="66FBF8F2" w14:textId="3175CC66" w:rsidR="004B4810" w:rsidRPr="00D96E43" w:rsidRDefault="004B4810" w:rsidP="004B481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958" w:type="dxa"/>
            <w:gridSpan w:val="2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2C8E3A7" w14:textId="2B5B67F8" w:rsidR="004B4810" w:rsidRPr="00D96E43" w:rsidRDefault="004B4810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Gauche</w:t>
            </w:r>
          </w:p>
        </w:tc>
      </w:tr>
      <w:tr w:rsidR="004B4810" w:rsidRPr="00D96E43" w14:paraId="3F250E20" w14:textId="77777777" w:rsidTr="004B4810">
        <w:trPr>
          <w:trHeight w:val="295"/>
        </w:trPr>
        <w:tc>
          <w:tcPr>
            <w:tcW w:w="2122" w:type="dxa"/>
            <w:gridSpan w:val="3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AF76051" w14:textId="1C8C7E2C" w:rsidR="004B4810" w:rsidRDefault="004B4810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93737458" w:edGrp="everyone" w:colFirst="1" w:colLast="1"/>
            <w:permStart w:id="1436495086" w:edGrp="everyone" w:colFirst="3" w:colLast="3"/>
            <w:permStart w:id="391929682" w:edGrp="everyone" w:colFirst="5" w:colLast="5"/>
            <w:permEnd w:id="1984391074"/>
            <w:permEnd w:id="723401495"/>
            <w:r>
              <w:rPr>
                <w:rFonts w:asciiTheme="minorHAnsi" w:hAnsiTheme="minorHAnsi" w:cs="Arial"/>
                <w:sz w:val="20"/>
                <w:szCs w:val="20"/>
              </w:rPr>
              <w:t>Graphisme :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1462306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gridSpan w:val="3"/>
                <w:tcBorders>
                  <w:left w:val="nil"/>
                  <w:right w:val="nil"/>
                </w:tcBorders>
                <w:shd w:val="clear" w:color="auto" w:fill="D9D9D9" w:themeFill="background1" w:themeFillShade="D9"/>
              </w:tcPr>
              <w:p w14:paraId="1F36B914" w14:textId="273E6ED9" w:rsidR="004B4810" w:rsidRPr="00D96E43" w:rsidRDefault="004B4810" w:rsidP="004B481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30" w:type="dxa"/>
            <w:gridSpan w:val="2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166E9D8" w14:textId="4D08C32A" w:rsidR="004B4810" w:rsidRPr="00D96E43" w:rsidRDefault="004B4810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Préservé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2052036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  <w:right w:val="nil"/>
                </w:tcBorders>
                <w:shd w:val="clear" w:color="auto" w:fill="D9D9D9" w:themeFill="background1" w:themeFillShade="D9"/>
              </w:tcPr>
              <w:p w14:paraId="3425B213" w14:textId="20E7237B" w:rsidR="004B4810" w:rsidRDefault="004B4810" w:rsidP="004B4810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52D5BFE" w14:textId="13306E67" w:rsidR="004B4810" w:rsidRPr="00D96E43" w:rsidRDefault="004B4810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Altéré :</w:t>
            </w:r>
          </w:p>
        </w:tc>
        <w:tc>
          <w:tcPr>
            <w:tcW w:w="5107" w:type="dxa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8235949" w14:textId="77777777" w:rsidR="004B4810" w:rsidRPr="00D96E43" w:rsidRDefault="004B4810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permEnd w:id="93737458"/>
      <w:permEnd w:id="1436495086"/>
      <w:permEnd w:id="391929682"/>
      <w:tr w:rsidR="004B4810" w:rsidRPr="00D96E43" w14:paraId="7A63F75E" w14:textId="77777777" w:rsidTr="00BD2EE7">
        <w:trPr>
          <w:trHeight w:val="295"/>
        </w:trPr>
        <w:tc>
          <w:tcPr>
            <w:tcW w:w="325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23C28B" w14:textId="77777777" w:rsidR="004B4810" w:rsidRPr="00D96E43" w:rsidRDefault="004B4810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737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EB0677" w14:textId="77777777" w:rsidR="004B4810" w:rsidRPr="00D96E43" w:rsidRDefault="004B4810" w:rsidP="00BD2EE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b/>
                <w:sz w:val="20"/>
                <w:szCs w:val="20"/>
              </w:rPr>
              <w:t>Résultats et analyse</w:t>
            </w:r>
          </w:p>
        </w:tc>
      </w:tr>
      <w:tr w:rsidR="001877CC" w:rsidRPr="00D96E43" w14:paraId="00BE15B8" w14:textId="77777777" w:rsidTr="001877CC">
        <w:trPr>
          <w:trHeight w:val="242"/>
        </w:trPr>
        <w:permStart w:id="1072376408" w:edGrp="everyone" w:colFirst="2" w:colLast="2" w:displacedByCustomXml="next"/>
        <w:permStart w:id="822351610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-2092310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left w:val="single" w:sz="4" w:space="0" w:color="auto"/>
                  <w:right w:val="nil"/>
                </w:tcBorders>
              </w:tcPr>
              <w:p w14:paraId="54247385" w14:textId="3155CF4A" w:rsidR="001877CC" w:rsidRPr="00D96E43" w:rsidRDefault="001877CC" w:rsidP="00B15105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gridSpan w:val="6"/>
            <w:tcBorders>
              <w:left w:val="nil"/>
              <w:right w:val="single" w:sz="4" w:space="0" w:color="auto"/>
            </w:tcBorders>
          </w:tcPr>
          <w:p w14:paraId="272465FF" w14:textId="5C8A000D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Copie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737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A699D23" w14:textId="784162E4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877CC" w:rsidRPr="00D96E43" w14:paraId="6E422579" w14:textId="77777777" w:rsidTr="001877CC">
        <w:trPr>
          <w:trHeight w:val="242"/>
        </w:trPr>
        <w:permEnd w:id="1072376408" w:displacedByCustomXml="next"/>
        <w:permEnd w:id="822351610" w:displacedByCustomXml="next"/>
        <w:permStart w:id="818768847" w:edGrp="everyone" w:colFirst="2" w:colLast="2" w:displacedByCustomXml="next"/>
        <w:permStart w:id="1855478482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1058587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left w:val="single" w:sz="4" w:space="0" w:color="auto"/>
                  <w:right w:val="nil"/>
                </w:tcBorders>
              </w:tcPr>
              <w:p w14:paraId="13133796" w14:textId="6ACB97D2" w:rsidR="001877CC" w:rsidRPr="00D96E43" w:rsidRDefault="001877CC" w:rsidP="00D7684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gridSpan w:val="6"/>
            <w:tcBorders>
              <w:left w:val="nil"/>
              <w:right w:val="single" w:sz="4" w:space="0" w:color="auto"/>
            </w:tcBorders>
          </w:tcPr>
          <w:p w14:paraId="095F60A5" w14:textId="55C470B9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Automatismes linguistiques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737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B0B5ED7" w14:textId="46CF6C5B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877CC" w:rsidRPr="00D96E43" w14:paraId="456D0DA0" w14:textId="77777777" w:rsidTr="001877CC">
        <w:trPr>
          <w:trHeight w:val="242"/>
        </w:trPr>
        <w:permEnd w:id="818768847" w:displacedByCustomXml="next"/>
        <w:permEnd w:id="1855478482" w:displacedByCustomXml="next"/>
        <w:permStart w:id="1564375026" w:edGrp="everyone" w:colFirst="2" w:colLast="2" w:displacedByCustomXml="next"/>
        <w:permStart w:id="623645390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-1793430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left w:val="single" w:sz="4" w:space="0" w:color="auto"/>
                  <w:right w:val="nil"/>
                </w:tcBorders>
              </w:tcPr>
              <w:p w14:paraId="3C1BEAB2" w14:textId="05207DFA" w:rsidR="001877CC" w:rsidRPr="00D96E43" w:rsidRDefault="001877CC" w:rsidP="00D7684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gridSpan w:val="6"/>
            <w:tcBorders>
              <w:left w:val="nil"/>
              <w:right w:val="single" w:sz="4" w:space="0" w:color="auto"/>
            </w:tcBorders>
          </w:tcPr>
          <w:p w14:paraId="13E12DE0" w14:textId="59EAF4F3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Dénomination de mots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737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0A9995B" w14:textId="347D0F71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877CC" w:rsidRPr="00D96E43" w14:paraId="7683816F" w14:textId="77777777" w:rsidTr="001877CC">
        <w:trPr>
          <w:trHeight w:val="242"/>
        </w:trPr>
        <w:permEnd w:id="1564375026" w:displacedByCustomXml="next"/>
        <w:permEnd w:id="623645390" w:displacedByCustomXml="next"/>
        <w:permStart w:id="1133990942" w:edGrp="everyone" w:colFirst="2" w:colLast="2" w:displacedByCustomXml="next"/>
        <w:permStart w:id="54734984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1491292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left w:val="single" w:sz="4" w:space="0" w:color="auto"/>
                  <w:right w:val="nil"/>
                </w:tcBorders>
              </w:tcPr>
              <w:p w14:paraId="79C91432" w14:textId="6FB5CC77" w:rsidR="001877CC" w:rsidRPr="00D96E43" w:rsidRDefault="001877CC" w:rsidP="00D7684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gridSpan w:val="6"/>
            <w:tcBorders>
              <w:left w:val="nil"/>
              <w:right w:val="single" w:sz="4" w:space="0" w:color="auto"/>
            </w:tcBorders>
          </w:tcPr>
          <w:p w14:paraId="299AD4B2" w14:textId="3331D167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Dénomination de phrases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737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3DE6989" w14:textId="39A0BD5D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877CC" w:rsidRPr="00D96E43" w14:paraId="334A557D" w14:textId="77777777" w:rsidTr="001877CC">
        <w:trPr>
          <w:trHeight w:val="242"/>
        </w:trPr>
        <w:permEnd w:id="1133990942" w:displacedByCustomXml="next"/>
        <w:permEnd w:id="54734984" w:displacedByCustomXml="next"/>
        <w:permStart w:id="1053575110" w:edGrp="everyone" w:colFirst="2" w:colLast="2" w:displacedByCustomXml="next"/>
        <w:permStart w:id="1557352365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-120078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left w:val="single" w:sz="4" w:space="0" w:color="auto"/>
                  <w:right w:val="nil"/>
                </w:tcBorders>
              </w:tcPr>
              <w:p w14:paraId="7532CA03" w14:textId="6EC0FB0E" w:rsidR="001877CC" w:rsidRPr="00D96E43" w:rsidRDefault="001877CC" w:rsidP="00D7684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gridSpan w:val="6"/>
            <w:tcBorders>
              <w:left w:val="nil"/>
              <w:right w:val="single" w:sz="4" w:space="0" w:color="auto"/>
            </w:tcBorders>
          </w:tcPr>
          <w:p w14:paraId="3EE3DEFA" w14:textId="03C0FF43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Chiffres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737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6EDFE87" w14:textId="65FE9704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877CC" w:rsidRPr="00D96E43" w14:paraId="0A9CDCA4" w14:textId="77777777" w:rsidTr="001877CC">
        <w:trPr>
          <w:trHeight w:val="242"/>
        </w:trPr>
        <w:permEnd w:id="1053575110" w:displacedByCustomXml="next"/>
        <w:permEnd w:id="1557352365" w:displacedByCustomXml="next"/>
        <w:permStart w:id="57167616" w:edGrp="everyone" w:colFirst="2" w:colLast="2" w:displacedByCustomXml="next"/>
        <w:permStart w:id="1297304322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1241523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left w:val="single" w:sz="4" w:space="0" w:color="auto"/>
                  <w:right w:val="nil"/>
                </w:tcBorders>
              </w:tcPr>
              <w:p w14:paraId="5306E6B6" w14:textId="1CAC9C98" w:rsidR="001877CC" w:rsidRPr="00D96E43" w:rsidRDefault="001877CC" w:rsidP="00D7684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gridSpan w:val="6"/>
            <w:tcBorders>
              <w:left w:val="nil"/>
              <w:right w:val="single" w:sz="4" w:space="0" w:color="auto"/>
            </w:tcBorders>
          </w:tcPr>
          <w:p w14:paraId="351EFA31" w14:textId="2261457A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Dictée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737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071036B" w14:textId="5705CEDE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877CC" w:rsidRPr="00D96E43" w14:paraId="2827E944" w14:textId="77777777" w:rsidTr="001877CC">
        <w:trPr>
          <w:trHeight w:val="242"/>
        </w:trPr>
        <w:permEnd w:id="57167616" w:displacedByCustomXml="next"/>
        <w:permEnd w:id="1297304322" w:displacedByCustomXml="next"/>
        <w:permStart w:id="2004245679" w:edGrp="everyone" w:colFirst="2" w:colLast="2" w:displacedByCustomXml="next"/>
        <w:permStart w:id="1592536906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-650050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left w:val="single" w:sz="4" w:space="0" w:color="auto"/>
                  <w:right w:val="nil"/>
                </w:tcBorders>
              </w:tcPr>
              <w:p w14:paraId="1B5C58AD" w14:textId="31C84F91" w:rsidR="001877CC" w:rsidRPr="00D96E43" w:rsidRDefault="001877CC" w:rsidP="00D7684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gridSpan w:val="6"/>
            <w:tcBorders>
              <w:left w:val="nil"/>
              <w:right w:val="single" w:sz="4" w:space="0" w:color="auto"/>
            </w:tcBorders>
          </w:tcPr>
          <w:p w14:paraId="498188B2" w14:textId="6CD2D592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Questionnaire écrit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737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965F9AC" w14:textId="19E9A26A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877CC" w:rsidRPr="00D96E43" w14:paraId="6C136F7D" w14:textId="77777777" w:rsidTr="001877CC">
        <w:trPr>
          <w:trHeight w:val="242"/>
        </w:trPr>
        <w:permEnd w:id="2004245679" w:displacedByCustomXml="next"/>
        <w:permEnd w:id="1592536906" w:displacedByCustomXml="next"/>
        <w:permStart w:id="2138844295" w:edGrp="everyone" w:colFirst="2" w:colLast="2" w:displacedByCustomXml="next"/>
        <w:permStart w:id="352142287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1131520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left w:val="single" w:sz="4" w:space="0" w:color="auto"/>
                  <w:right w:val="nil"/>
                </w:tcBorders>
              </w:tcPr>
              <w:p w14:paraId="26261AAB" w14:textId="739E79F1" w:rsidR="001877CC" w:rsidRPr="00D96E43" w:rsidRDefault="001877CC" w:rsidP="00D7684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gridSpan w:val="6"/>
            <w:tcBorders>
              <w:left w:val="nil"/>
              <w:right w:val="single" w:sz="4" w:space="0" w:color="auto"/>
            </w:tcBorders>
          </w:tcPr>
          <w:p w14:paraId="333D5A55" w14:textId="3124053D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Écriture spontanée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737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3BF46FE" w14:textId="5ABA5965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877CC" w:rsidRPr="00D96E43" w14:paraId="10531B2D" w14:textId="77777777" w:rsidTr="001877CC">
        <w:trPr>
          <w:trHeight w:val="242"/>
        </w:trPr>
        <w:permEnd w:id="2138844295" w:displacedByCustomXml="next"/>
        <w:permEnd w:id="352142287" w:displacedByCustomXml="next"/>
        <w:permStart w:id="1558257404" w:edGrp="everyone" w:colFirst="2" w:colLast="2" w:displacedByCustomXml="next"/>
        <w:permStart w:id="1401115682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-1223591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left w:val="single" w:sz="4" w:space="0" w:color="auto"/>
                  <w:right w:val="nil"/>
                </w:tcBorders>
              </w:tcPr>
              <w:p w14:paraId="2BC776BC" w14:textId="39FA89E8" w:rsidR="001877CC" w:rsidRPr="00D96E43" w:rsidRDefault="001877CC" w:rsidP="00D7684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gridSpan w:val="6"/>
            <w:tcBorders>
              <w:left w:val="nil"/>
              <w:right w:val="single" w:sz="4" w:space="0" w:color="auto"/>
            </w:tcBorders>
          </w:tcPr>
          <w:p w14:paraId="40A8F9DC" w14:textId="24992F50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Discours narratif écrit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737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D8632AE" w14:textId="17EDCFCA" w:rsidR="001877CC" w:rsidRPr="00D96E43" w:rsidRDefault="001877CC" w:rsidP="004B4810">
            <w:pPr>
              <w:rPr>
                <w:rStyle w:val="Style2"/>
                <w:szCs w:val="20"/>
              </w:rPr>
            </w:pPr>
          </w:p>
        </w:tc>
      </w:tr>
      <w:tr w:rsidR="001877CC" w:rsidRPr="00D96E43" w14:paraId="6F1EA09A" w14:textId="77777777" w:rsidTr="00AF4228">
        <w:trPr>
          <w:trHeight w:val="242"/>
        </w:trPr>
        <w:permEnd w:id="1558257404" w:displacedByCustomXml="next"/>
        <w:permEnd w:id="1401115682" w:displacedByCustomXml="next"/>
        <w:permStart w:id="2141084410" w:edGrp="everyone" w:colFirst="2" w:colLast="2" w:displacedByCustomXml="next"/>
        <w:permStart w:id="655687800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872653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left w:val="single" w:sz="4" w:space="0" w:color="auto"/>
                  <w:right w:val="nil"/>
                </w:tcBorders>
              </w:tcPr>
              <w:p w14:paraId="7CD8803A" w14:textId="4A6B8608" w:rsidR="001877CC" w:rsidRPr="00D96E43" w:rsidRDefault="001877CC" w:rsidP="00D7684D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3E9FF12" w14:textId="341AD84B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Autre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737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2EB1201" w14:textId="6E03EF55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A5339" w:rsidRPr="00D96E43" w14:paraId="10BF1B1E" w14:textId="77777777" w:rsidTr="00BD2EE7">
        <w:trPr>
          <w:trHeight w:val="295"/>
        </w:trPr>
        <w:tc>
          <w:tcPr>
            <w:tcW w:w="2122" w:type="dxa"/>
            <w:gridSpan w:val="3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09C5DF9" w14:textId="75F458F2" w:rsidR="006A5339" w:rsidRPr="00D96E43" w:rsidRDefault="006A5339" w:rsidP="006A5339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1776450437" w:edGrp="everyone" w:colFirst="1" w:colLast="1"/>
            <w:permEnd w:id="655687800"/>
            <w:permEnd w:id="2141084410"/>
            <w:r>
              <w:rPr>
                <w:rFonts w:asciiTheme="minorHAnsi" w:hAnsiTheme="minorHAnsi" w:cs="Arial"/>
                <w:b/>
                <w:sz w:val="20"/>
                <w:szCs w:val="20"/>
              </w:rPr>
              <w:t>Compréhension écrite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1165595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left w:val="nil"/>
                  <w:right w:val="nil"/>
                </w:tcBorders>
                <w:shd w:val="clear" w:color="auto" w:fill="D9D9D9" w:themeFill="background1" w:themeFillShade="D9"/>
              </w:tcPr>
              <w:p w14:paraId="79CDD76B" w14:textId="7BEA5EFE" w:rsidR="006A5339" w:rsidRPr="00D96E43" w:rsidRDefault="00BD2EE7" w:rsidP="006A5339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9" w:type="dxa"/>
            <w:gridSpan w:val="2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50437E6" w14:textId="79FD836A" w:rsidR="006A5339" w:rsidRPr="00275407" w:rsidRDefault="00BD2EE7" w:rsidP="006A533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75407">
              <w:rPr>
                <w:rFonts w:asciiTheme="minorHAnsi" w:hAnsiTheme="minorHAnsi" w:cs="Arial"/>
                <w:sz w:val="20"/>
                <w:szCs w:val="20"/>
              </w:rPr>
              <w:t>N.E.</w:t>
            </w:r>
          </w:p>
        </w:tc>
        <w:tc>
          <w:tcPr>
            <w:tcW w:w="737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E12117" w14:textId="77777777" w:rsidR="006A5339" w:rsidRPr="00D96E43" w:rsidRDefault="006A5339" w:rsidP="00BD2EE7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b/>
                <w:sz w:val="20"/>
                <w:szCs w:val="20"/>
              </w:rPr>
              <w:t>Résultats et analyse</w:t>
            </w:r>
          </w:p>
        </w:tc>
      </w:tr>
      <w:tr w:rsidR="001877CC" w:rsidRPr="00D96E43" w14:paraId="45CCCA96" w14:textId="77777777" w:rsidTr="001877CC">
        <w:trPr>
          <w:trHeight w:val="242"/>
        </w:trPr>
        <w:permEnd w:id="1776450437" w:displacedByCustomXml="next"/>
        <w:permStart w:id="1847086354" w:edGrp="everyone" w:colFirst="2" w:colLast="2" w:displacedByCustomXml="next"/>
        <w:permStart w:id="1297826838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798879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left w:val="single" w:sz="4" w:space="0" w:color="auto"/>
                  <w:right w:val="nil"/>
                </w:tcBorders>
              </w:tcPr>
              <w:p w14:paraId="1BC756B6" w14:textId="14E02137" w:rsidR="001877CC" w:rsidRPr="00D96E43" w:rsidRDefault="001877CC" w:rsidP="00B92C14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gridSpan w:val="6"/>
            <w:tcBorders>
              <w:left w:val="nil"/>
              <w:right w:val="single" w:sz="4" w:space="0" w:color="auto"/>
            </w:tcBorders>
          </w:tcPr>
          <w:p w14:paraId="60348C5F" w14:textId="2D9279CB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Mots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737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AFA0CE0" w14:textId="37700085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877CC" w:rsidRPr="00D96E43" w14:paraId="554FEF34" w14:textId="77777777" w:rsidTr="001877CC">
        <w:trPr>
          <w:trHeight w:val="242"/>
        </w:trPr>
        <w:permEnd w:id="1847086354" w:displacedByCustomXml="next"/>
        <w:permEnd w:id="1297826838" w:displacedByCustomXml="next"/>
        <w:permStart w:id="1298872051" w:edGrp="everyone" w:colFirst="2" w:colLast="2" w:displacedByCustomXml="next"/>
        <w:permStart w:id="1057050744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2061979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left w:val="single" w:sz="4" w:space="0" w:color="auto"/>
                  <w:right w:val="nil"/>
                </w:tcBorders>
              </w:tcPr>
              <w:p w14:paraId="7B29AAE0" w14:textId="31010D9C" w:rsidR="001877CC" w:rsidRPr="00D96E43" w:rsidRDefault="001877CC" w:rsidP="00B92C14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gridSpan w:val="6"/>
            <w:tcBorders>
              <w:left w:val="nil"/>
              <w:right w:val="single" w:sz="4" w:space="0" w:color="auto"/>
            </w:tcBorders>
          </w:tcPr>
          <w:p w14:paraId="6A1A2F23" w14:textId="517954B6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Phrases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737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98F30CD" w14:textId="431FA325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877CC" w:rsidRPr="00D96E43" w14:paraId="4F639AA8" w14:textId="77777777" w:rsidTr="001877CC">
        <w:trPr>
          <w:trHeight w:val="242"/>
        </w:trPr>
        <w:permEnd w:id="1298872051" w:displacedByCustomXml="next"/>
        <w:permEnd w:id="1057050744" w:displacedByCustomXml="next"/>
        <w:permStart w:id="992889962" w:edGrp="everyone" w:colFirst="2" w:colLast="2" w:displacedByCustomXml="next"/>
        <w:permStart w:id="126948653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-781563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left w:val="single" w:sz="4" w:space="0" w:color="auto"/>
                  <w:right w:val="nil"/>
                </w:tcBorders>
              </w:tcPr>
              <w:p w14:paraId="7433D34E" w14:textId="0747FE9E" w:rsidR="001877CC" w:rsidRPr="00D96E43" w:rsidRDefault="001877CC" w:rsidP="007621E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gridSpan w:val="6"/>
            <w:tcBorders>
              <w:left w:val="nil"/>
              <w:right w:val="single" w:sz="4" w:space="0" w:color="auto"/>
            </w:tcBorders>
          </w:tcPr>
          <w:p w14:paraId="54E7F391" w14:textId="526A0AD2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Questionnaire écrit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737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177E39B" w14:textId="02D15B66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877CC" w:rsidRPr="00D96E43" w14:paraId="4ADB7D51" w14:textId="77777777" w:rsidTr="001877CC">
        <w:trPr>
          <w:trHeight w:val="242"/>
        </w:trPr>
        <w:permEnd w:id="992889962" w:displacedByCustomXml="next"/>
        <w:permEnd w:id="126948653" w:displacedByCustomXml="next"/>
        <w:permStart w:id="1957763062" w:edGrp="everyone" w:colFirst="2" w:colLast="2" w:displacedByCustomXml="next"/>
        <w:permStart w:id="1173055906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302968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left w:val="single" w:sz="4" w:space="0" w:color="auto"/>
                  <w:right w:val="nil"/>
                </w:tcBorders>
              </w:tcPr>
              <w:p w14:paraId="1D96FD5F" w14:textId="7DEDE903" w:rsidR="001877CC" w:rsidRPr="00D96E43" w:rsidRDefault="001877CC" w:rsidP="007621E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gridSpan w:val="6"/>
            <w:tcBorders>
              <w:left w:val="nil"/>
              <w:right w:val="single" w:sz="4" w:space="0" w:color="auto"/>
            </w:tcBorders>
          </w:tcPr>
          <w:p w14:paraId="3B3107B5" w14:textId="7A4DFB11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Paragraphes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737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3017B13" w14:textId="006FF3E6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877CC" w:rsidRPr="00D96E43" w14:paraId="6FB8249A" w14:textId="77777777" w:rsidTr="001877CC">
        <w:trPr>
          <w:trHeight w:val="242"/>
        </w:trPr>
        <w:permEnd w:id="1957763062" w:displacedByCustomXml="next"/>
        <w:permEnd w:id="1173055906" w:displacedByCustomXml="next"/>
        <w:permStart w:id="675249087" w:edGrp="everyone" w:colFirst="2" w:colLast="2" w:displacedByCustomXml="next"/>
        <w:permStart w:id="1936031331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-1901508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left w:val="single" w:sz="4" w:space="0" w:color="auto"/>
                  <w:right w:val="nil"/>
                </w:tcBorders>
              </w:tcPr>
              <w:p w14:paraId="37ED22A4" w14:textId="233ED9FC" w:rsidR="001877CC" w:rsidRPr="00D96E43" w:rsidRDefault="001877CC" w:rsidP="007621E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gridSpan w:val="6"/>
            <w:tcBorders>
              <w:left w:val="nil"/>
              <w:right w:val="single" w:sz="4" w:space="0" w:color="auto"/>
            </w:tcBorders>
          </w:tcPr>
          <w:p w14:paraId="3B37C8D1" w14:textId="186C6F39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Textes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737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61FDEED" w14:textId="3D80976A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877CC" w:rsidRPr="00D96E43" w14:paraId="7BA0B64C" w14:textId="77777777" w:rsidTr="001877CC">
        <w:trPr>
          <w:trHeight w:val="242"/>
        </w:trPr>
        <w:permEnd w:id="675249087" w:displacedByCustomXml="next"/>
        <w:permEnd w:id="1936031331" w:displacedByCustomXml="next"/>
        <w:permStart w:id="473900121" w:edGrp="everyone" w:colFirst="2" w:colLast="2" w:displacedByCustomXml="next"/>
        <w:permStart w:id="1705540632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1255943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left w:val="single" w:sz="4" w:space="0" w:color="auto"/>
                  <w:right w:val="nil"/>
                </w:tcBorders>
              </w:tcPr>
              <w:p w14:paraId="37EF9515" w14:textId="184E81F3" w:rsidR="001877CC" w:rsidRPr="00D96E43" w:rsidRDefault="001877CC" w:rsidP="007621E7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gridSpan w:val="6"/>
            <w:tcBorders>
              <w:left w:val="nil"/>
              <w:right w:val="single" w:sz="4" w:space="0" w:color="auto"/>
            </w:tcBorders>
          </w:tcPr>
          <w:p w14:paraId="58342CCA" w14:textId="699D6EDC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Autre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737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4A7276F" w14:textId="0A3E6500" w:rsidR="001877CC" w:rsidRPr="00D96E43" w:rsidRDefault="001877CC" w:rsidP="004B481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0F7AC4E3" w14:textId="16307DCB" w:rsidR="00B15105" w:rsidRDefault="00B15105">
      <w:permStart w:id="321936683" w:edGrp="everyone"/>
      <w:permEnd w:id="1705540632"/>
      <w:permEnd w:id="473900121"/>
      <w:permEnd w:id="321936683"/>
    </w:p>
    <w:tbl>
      <w:tblPr>
        <w:tblStyle w:val="Grilledutableau4"/>
        <w:tblW w:w="5224" w:type="pct"/>
        <w:tblLook w:val="04A0" w:firstRow="1" w:lastRow="0" w:firstColumn="1" w:lastColumn="0" w:noHBand="0" w:noVBand="1"/>
      </w:tblPr>
      <w:tblGrid>
        <w:gridCol w:w="421"/>
        <w:gridCol w:w="2797"/>
        <w:gridCol w:w="2305"/>
        <w:gridCol w:w="426"/>
        <w:gridCol w:w="4693"/>
      </w:tblGrid>
      <w:tr w:rsidR="00200D5E" w:rsidRPr="00D96E43" w14:paraId="3513718E" w14:textId="77777777" w:rsidTr="00200D5E">
        <w:trPr>
          <w:trHeight w:val="227"/>
        </w:trPr>
        <w:tc>
          <w:tcPr>
            <w:tcW w:w="2595" w:type="pct"/>
            <w:gridSpan w:val="3"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5B753BB2" w14:textId="77777777" w:rsidR="00200D5E" w:rsidRPr="00D96E43" w:rsidRDefault="00200D5E" w:rsidP="00200D5E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permStart w:id="2033586493" w:edGrp="everyone" w:colFirst="1" w:colLast="1"/>
            <w:r w:rsidRPr="00D96E43">
              <w:rPr>
                <w:rFonts w:asciiTheme="minorHAnsi" w:hAnsiTheme="minorHAnsi" w:cs="Arial"/>
                <w:b/>
                <w:sz w:val="20"/>
                <w:szCs w:val="20"/>
              </w:rPr>
              <w:t>ÉVALUATION DES HABIL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ETÉS COGNITIVO-COMMUNICATIVES 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1747226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0" w:type="pct"/>
                <w:tcBorders>
                  <w:left w:val="nil"/>
                  <w:right w:val="nil"/>
                </w:tcBorders>
                <w:shd w:val="clear" w:color="auto" w:fill="BFBFBF" w:themeFill="background1" w:themeFillShade="BF"/>
              </w:tcPr>
              <w:p w14:paraId="3B80126D" w14:textId="31AFD06B" w:rsidR="00200D5E" w:rsidRPr="00D96E43" w:rsidRDefault="00200D5E" w:rsidP="00200D5E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05" w:type="pct"/>
            <w:tcBorders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1351681A" w14:textId="6213DD08" w:rsidR="00200D5E" w:rsidRPr="00275407" w:rsidRDefault="00200D5E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275407">
              <w:rPr>
                <w:rFonts w:asciiTheme="minorHAnsi" w:hAnsiTheme="minorHAnsi" w:cs="Arial"/>
                <w:sz w:val="20"/>
                <w:szCs w:val="20"/>
              </w:rPr>
              <w:t>N.E.</w:t>
            </w:r>
          </w:p>
        </w:tc>
      </w:tr>
      <w:permEnd w:id="2033586493"/>
      <w:tr w:rsidR="00200D5E" w:rsidRPr="00D96E43" w14:paraId="509004B8" w14:textId="77777777" w:rsidTr="00200D5E">
        <w:trPr>
          <w:trHeight w:val="283"/>
        </w:trPr>
        <w:tc>
          <w:tcPr>
            <w:tcW w:w="1512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1F80D39" w14:textId="1AD13780" w:rsidR="00200D5E" w:rsidRPr="006E7954" w:rsidRDefault="00200D5E" w:rsidP="00200D5E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3488" w:type="pct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420274A" w14:textId="77777777" w:rsidR="00200D5E" w:rsidRPr="00D96E43" w:rsidRDefault="00200D5E" w:rsidP="00200D5E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b/>
                <w:sz w:val="20"/>
                <w:szCs w:val="20"/>
              </w:rPr>
              <w:t>Résultats et analyse</w:t>
            </w:r>
          </w:p>
        </w:tc>
      </w:tr>
      <w:tr w:rsidR="00FB321F" w:rsidRPr="00D96E43" w14:paraId="19E01974" w14:textId="77777777" w:rsidTr="00DC6756">
        <w:trPr>
          <w:trHeight w:val="242"/>
        </w:trPr>
        <w:permStart w:id="1094341869" w:edGrp="everyone" w:colFirst="2" w:colLast="2" w:displacedByCustomXml="next"/>
        <w:permStart w:id="1343317113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604158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left w:val="single" w:sz="4" w:space="0" w:color="auto"/>
                  <w:right w:val="nil"/>
                </w:tcBorders>
              </w:tcPr>
              <w:p w14:paraId="4011E195" w14:textId="77777777" w:rsidR="00FB321F" w:rsidRPr="00D96E43" w:rsidRDefault="00FB321F" w:rsidP="00200D5E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4" w:type="pct"/>
            <w:tcBorders>
              <w:left w:val="nil"/>
            </w:tcBorders>
          </w:tcPr>
          <w:p w14:paraId="0907E9B3" w14:textId="7B022876" w:rsidR="00FB321F" w:rsidRPr="00D96E43" w:rsidRDefault="00FB321F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Attention :</w:t>
            </w:r>
          </w:p>
        </w:tc>
        <w:tc>
          <w:tcPr>
            <w:tcW w:w="3488" w:type="pct"/>
            <w:gridSpan w:val="3"/>
            <w:tcBorders>
              <w:right w:val="single" w:sz="4" w:space="0" w:color="auto"/>
            </w:tcBorders>
          </w:tcPr>
          <w:p w14:paraId="0F9D1FF8" w14:textId="77777777" w:rsidR="00FB321F" w:rsidRPr="00D96E43" w:rsidRDefault="00FB321F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B321F" w:rsidRPr="00D96E43" w14:paraId="02F9B7D8" w14:textId="77777777" w:rsidTr="00DC6756">
        <w:trPr>
          <w:trHeight w:val="242"/>
        </w:trPr>
        <w:permEnd w:id="1094341869" w:displacedByCustomXml="next"/>
        <w:permEnd w:id="1343317113" w:displacedByCustomXml="next"/>
        <w:permStart w:id="321549359" w:edGrp="everyone" w:colFirst="2" w:colLast="2" w:displacedByCustomXml="next"/>
        <w:permStart w:id="394337925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-1122461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left w:val="single" w:sz="4" w:space="0" w:color="auto"/>
                  <w:right w:val="nil"/>
                </w:tcBorders>
              </w:tcPr>
              <w:p w14:paraId="453D3EFF" w14:textId="77777777" w:rsidR="00FB321F" w:rsidRPr="00D96E43" w:rsidRDefault="00FB321F" w:rsidP="00200D5E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4" w:type="pct"/>
            <w:tcBorders>
              <w:left w:val="nil"/>
            </w:tcBorders>
          </w:tcPr>
          <w:p w14:paraId="59A69DE4" w14:textId="7D53C8C8" w:rsidR="00FB321F" w:rsidRPr="00D96E43" w:rsidRDefault="00FB321F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Mémoire verbale :</w:t>
            </w:r>
          </w:p>
        </w:tc>
        <w:tc>
          <w:tcPr>
            <w:tcW w:w="3488" w:type="pct"/>
            <w:gridSpan w:val="3"/>
            <w:tcBorders>
              <w:right w:val="single" w:sz="4" w:space="0" w:color="auto"/>
            </w:tcBorders>
          </w:tcPr>
          <w:p w14:paraId="68042B30" w14:textId="77777777" w:rsidR="00FB321F" w:rsidRPr="00D96E43" w:rsidRDefault="00FB321F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B321F" w:rsidRPr="00D96E43" w14:paraId="4935A1BF" w14:textId="77777777" w:rsidTr="00DC6756">
        <w:trPr>
          <w:trHeight w:val="242"/>
        </w:trPr>
        <w:permEnd w:id="321549359" w:displacedByCustomXml="next"/>
        <w:permEnd w:id="394337925" w:displacedByCustomXml="next"/>
        <w:permStart w:id="870154029" w:edGrp="everyone" w:colFirst="2" w:colLast="2" w:displacedByCustomXml="next"/>
        <w:permStart w:id="1499292373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-1086000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left w:val="single" w:sz="4" w:space="0" w:color="auto"/>
                  <w:right w:val="nil"/>
                </w:tcBorders>
              </w:tcPr>
              <w:p w14:paraId="410E800F" w14:textId="77777777" w:rsidR="00FB321F" w:rsidRPr="00D96E43" w:rsidRDefault="00FB321F" w:rsidP="00200D5E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4" w:type="pct"/>
            <w:tcBorders>
              <w:left w:val="nil"/>
            </w:tcBorders>
          </w:tcPr>
          <w:p w14:paraId="645387D5" w14:textId="0B9F5309" w:rsidR="00FB321F" w:rsidRPr="00D96E43" w:rsidRDefault="00FB321F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Évocation lexicale :</w:t>
            </w:r>
          </w:p>
        </w:tc>
        <w:tc>
          <w:tcPr>
            <w:tcW w:w="3488" w:type="pct"/>
            <w:gridSpan w:val="3"/>
            <w:tcBorders>
              <w:right w:val="single" w:sz="4" w:space="0" w:color="auto"/>
            </w:tcBorders>
          </w:tcPr>
          <w:p w14:paraId="738ED2B0" w14:textId="77777777" w:rsidR="00FB321F" w:rsidRPr="00D96E43" w:rsidRDefault="00FB321F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B321F" w:rsidRPr="00D96E43" w14:paraId="5006C8F7" w14:textId="77777777" w:rsidTr="00DC6756">
        <w:trPr>
          <w:trHeight w:val="242"/>
        </w:trPr>
        <w:permEnd w:id="870154029" w:displacedByCustomXml="next"/>
        <w:permEnd w:id="1499292373" w:displacedByCustomXml="next"/>
        <w:permStart w:id="644568910" w:edGrp="everyone" w:colFirst="2" w:colLast="2" w:displacedByCustomXml="next"/>
        <w:permStart w:id="1794797217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-2024466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left w:val="single" w:sz="4" w:space="0" w:color="auto"/>
                  <w:right w:val="nil"/>
                </w:tcBorders>
              </w:tcPr>
              <w:p w14:paraId="298B0750" w14:textId="77777777" w:rsidR="00FB321F" w:rsidRPr="00D96E43" w:rsidRDefault="00FB321F" w:rsidP="00200D5E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4" w:type="pct"/>
            <w:tcBorders>
              <w:left w:val="nil"/>
            </w:tcBorders>
          </w:tcPr>
          <w:p w14:paraId="55A44341" w14:textId="5C223130" w:rsidR="00FB321F" w:rsidRPr="00D96E43" w:rsidRDefault="00FB321F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Organisation verbale :</w:t>
            </w:r>
          </w:p>
        </w:tc>
        <w:tc>
          <w:tcPr>
            <w:tcW w:w="3488" w:type="pct"/>
            <w:gridSpan w:val="3"/>
            <w:tcBorders>
              <w:right w:val="single" w:sz="4" w:space="0" w:color="auto"/>
            </w:tcBorders>
          </w:tcPr>
          <w:p w14:paraId="19B5017D" w14:textId="77777777" w:rsidR="00FB321F" w:rsidRPr="00D96E43" w:rsidRDefault="00FB321F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B321F" w:rsidRPr="00D96E43" w14:paraId="654848B4" w14:textId="77777777" w:rsidTr="00DC6756">
        <w:trPr>
          <w:trHeight w:val="242"/>
        </w:trPr>
        <w:permEnd w:id="644568910" w:displacedByCustomXml="next"/>
        <w:permEnd w:id="1794797217" w:displacedByCustomXml="next"/>
        <w:permStart w:id="928066750" w:edGrp="everyone" w:colFirst="2" w:colLast="2" w:displacedByCustomXml="next"/>
        <w:permStart w:id="1730876285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-1824648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left w:val="single" w:sz="4" w:space="0" w:color="auto"/>
                  <w:right w:val="nil"/>
                </w:tcBorders>
              </w:tcPr>
              <w:p w14:paraId="2F587A2F" w14:textId="77777777" w:rsidR="00FB321F" w:rsidRPr="00D96E43" w:rsidRDefault="00FB321F" w:rsidP="00200D5E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4" w:type="pct"/>
            <w:tcBorders>
              <w:left w:val="nil"/>
            </w:tcBorders>
          </w:tcPr>
          <w:p w14:paraId="7054175E" w14:textId="0BDEA2AF" w:rsidR="00FB321F" w:rsidRPr="00D96E43" w:rsidRDefault="00FB321F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Raisonnement verbal</w:t>
            </w:r>
            <w:r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3488" w:type="pct"/>
            <w:gridSpan w:val="3"/>
            <w:tcBorders>
              <w:right w:val="single" w:sz="4" w:space="0" w:color="auto"/>
            </w:tcBorders>
          </w:tcPr>
          <w:p w14:paraId="65115720" w14:textId="77777777" w:rsidR="00FB321F" w:rsidRPr="00D96E43" w:rsidRDefault="00FB321F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B321F" w:rsidRPr="00D96E43" w14:paraId="2DBD5B71" w14:textId="77777777" w:rsidTr="00DC6756">
        <w:trPr>
          <w:trHeight w:val="242"/>
        </w:trPr>
        <w:permEnd w:id="928066750" w:displacedByCustomXml="next"/>
        <w:permEnd w:id="1730876285" w:displacedByCustomXml="next"/>
        <w:permStart w:id="1539712588" w:edGrp="everyone" w:colFirst="2" w:colLast="2" w:displacedByCustomXml="next"/>
        <w:permStart w:id="360803649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1608849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left w:val="single" w:sz="4" w:space="0" w:color="auto"/>
                  <w:right w:val="nil"/>
                </w:tcBorders>
              </w:tcPr>
              <w:p w14:paraId="211A18AE" w14:textId="77777777" w:rsidR="00FB321F" w:rsidRPr="00D96E43" w:rsidRDefault="00FB321F" w:rsidP="00200D5E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4" w:type="pct"/>
            <w:tcBorders>
              <w:left w:val="nil"/>
            </w:tcBorders>
          </w:tcPr>
          <w:p w14:paraId="01318549" w14:textId="72247763" w:rsidR="00FB321F" w:rsidRPr="00D96E43" w:rsidRDefault="00FB321F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Actes de langage indirects :</w:t>
            </w:r>
          </w:p>
        </w:tc>
        <w:tc>
          <w:tcPr>
            <w:tcW w:w="3488" w:type="pct"/>
            <w:gridSpan w:val="3"/>
            <w:tcBorders>
              <w:right w:val="single" w:sz="4" w:space="0" w:color="auto"/>
            </w:tcBorders>
          </w:tcPr>
          <w:p w14:paraId="63D2EC3A" w14:textId="77777777" w:rsidR="00FB321F" w:rsidRPr="00D96E43" w:rsidRDefault="00FB321F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B321F" w:rsidRPr="00D96E43" w14:paraId="59C5641F" w14:textId="77777777" w:rsidTr="00DC6756">
        <w:trPr>
          <w:trHeight w:val="242"/>
        </w:trPr>
        <w:permEnd w:id="1539712588" w:displacedByCustomXml="next"/>
        <w:permEnd w:id="360803649" w:displacedByCustomXml="next"/>
        <w:permStart w:id="156594043" w:edGrp="everyone" w:colFirst="2" w:colLast="2" w:displacedByCustomXml="next"/>
        <w:permStart w:id="137920403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582108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left w:val="single" w:sz="4" w:space="0" w:color="auto"/>
                  <w:right w:val="nil"/>
                </w:tcBorders>
              </w:tcPr>
              <w:p w14:paraId="5469D258" w14:textId="77777777" w:rsidR="00FB321F" w:rsidRPr="00D96E43" w:rsidRDefault="00FB321F" w:rsidP="00200D5E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4" w:type="pct"/>
            <w:tcBorders>
              <w:left w:val="nil"/>
            </w:tcBorders>
          </w:tcPr>
          <w:p w14:paraId="7AB76111" w14:textId="30B2E4D8" w:rsidR="00FB321F" w:rsidRPr="00D96E43" w:rsidRDefault="00FB321F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Tâches lexico-sémantiques :</w:t>
            </w:r>
          </w:p>
        </w:tc>
        <w:tc>
          <w:tcPr>
            <w:tcW w:w="3488" w:type="pct"/>
            <w:gridSpan w:val="3"/>
            <w:tcBorders>
              <w:right w:val="single" w:sz="4" w:space="0" w:color="auto"/>
            </w:tcBorders>
          </w:tcPr>
          <w:p w14:paraId="6813C6FA" w14:textId="77777777" w:rsidR="00FB321F" w:rsidRPr="00D96E43" w:rsidRDefault="00FB321F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B321F" w:rsidRPr="00D96E43" w14:paraId="3A571A2B" w14:textId="77777777" w:rsidTr="00DC6756">
        <w:trPr>
          <w:trHeight w:val="242"/>
        </w:trPr>
        <w:permEnd w:id="156594043" w:displacedByCustomXml="next"/>
        <w:permEnd w:id="137920403" w:displacedByCustomXml="next"/>
        <w:permStart w:id="1279859751" w:edGrp="everyone" w:colFirst="2" w:colLast="2" w:displacedByCustomXml="next"/>
        <w:permStart w:id="675162185" w:edGrp="everyone" w:colFirst="0" w:colLast="0" w:displacedByCustomXml="next"/>
        <w:sdt>
          <w:sdtPr>
            <w:rPr>
              <w:rFonts w:asciiTheme="minorHAnsi" w:hAnsiTheme="minorHAnsi" w:cs="Arial"/>
              <w:sz w:val="20"/>
              <w:szCs w:val="20"/>
            </w:rPr>
            <w:id w:val="1610005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tcBorders>
                  <w:left w:val="single" w:sz="4" w:space="0" w:color="auto"/>
                  <w:right w:val="nil"/>
                </w:tcBorders>
              </w:tcPr>
              <w:p w14:paraId="049EEA68" w14:textId="77777777" w:rsidR="00FB321F" w:rsidRPr="00D96E43" w:rsidRDefault="00FB321F" w:rsidP="00200D5E">
                <w:pPr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4" w:type="pct"/>
            <w:tcBorders>
              <w:left w:val="nil"/>
              <w:right w:val="single" w:sz="4" w:space="0" w:color="auto"/>
            </w:tcBorders>
          </w:tcPr>
          <w:p w14:paraId="5F9355E5" w14:textId="1C317508" w:rsidR="00FB321F" w:rsidRPr="00D96E43" w:rsidRDefault="00FB321F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Pragmatique :</w:t>
            </w:r>
          </w:p>
        </w:tc>
        <w:tc>
          <w:tcPr>
            <w:tcW w:w="348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2532249" w14:textId="77777777" w:rsidR="00FB321F" w:rsidRPr="00D96E43" w:rsidRDefault="00FB321F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permStart w:id="1162501758" w:edGrp="everyone" w:colFirst="0" w:colLast="0"/>
      <w:permStart w:id="528509035" w:edGrp="everyone" w:colFirst="2" w:colLast="2"/>
      <w:permEnd w:id="675162185"/>
      <w:permEnd w:id="1279859751"/>
      <w:tr w:rsidR="00200D5E" w:rsidRPr="00D96E43" w14:paraId="1ABA5EB5" w14:textId="77777777" w:rsidTr="00DC6756">
        <w:trPr>
          <w:trHeight w:val="680"/>
        </w:trPr>
        <w:tc>
          <w:tcPr>
            <w:tcW w:w="198" w:type="pct"/>
            <w:tcBorders>
              <w:left w:val="single" w:sz="4" w:space="0" w:color="auto"/>
              <w:right w:val="nil"/>
            </w:tcBorders>
          </w:tcPr>
          <w:p w14:paraId="7CA64038" w14:textId="77777777" w:rsidR="00200D5E" w:rsidRPr="00D96E43" w:rsidRDefault="0078626B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029722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D5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00D5E" w:rsidRPr="00D96E4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1314" w:type="pct"/>
            <w:tcBorders>
              <w:left w:val="nil"/>
              <w:right w:val="single" w:sz="4" w:space="0" w:color="auto"/>
            </w:tcBorders>
          </w:tcPr>
          <w:p w14:paraId="10FAAF7D" w14:textId="1752C05D" w:rsidR="00200D5E" w:rsidRPr="00D96E43" w:rsidRDefault="00200D5E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Prosodie émotionnelle et linguistique (expressif et réceptif) :</w:t>
            </w:r>
          </w:p>
        </w:tc>
        <w:tc>
          <w:tcPr>
            <w:tcW w:w="348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C2B0DB9" w14:textId="77777777" w:rsidR="00200D5E" w:rsidRPr="00D96E43" w:rsidRDefault="00200D5E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permStart w:id="1095050533" w:edGrp="everyone" w:colFirst="0" w:colLast="0"/>
      <w:permStart w:id="611722950" w:edGrp="everyone" w:colFirst="2" w:colLast="2"/>
      <w:permEnd w:id="1162501758"/>
      <w:permEnd w:id="528509035"/>
      <w:tr w:rsidR="00FB321F" w:rsidRPr="00D96E43" w14:paraId="00FC731F" w14:textId="77777777" w:rsidTr="00DC6756">
        <w:trPr>
          <w:trHeight w:val="242"/>
        </w:trPr>
        <w:tc>
          <w:tcPr>
            <w:tcW w:w="198" w:type="pct"/>
            <w:tcBorders>
              <w:left w:val="single" w:sz="4" w:space="0" w:color="auto"/>
              <w:right w:val="nil"/>
            </w:tcBorders>
          </w:tcPr>
          <w:p w14:paraId="7ACFF9D3" w14:textId="77777777" w:rsidR="00FB321F" w:rsidRPr="00D96E43" w:rsidRDefault="0078626B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826928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21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B321F" w:rsidRPr="00D96E4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1314" w:type="pct"/>
            <w:tcBorders>
              <w:left w:val="nil"/>
              <w:right w:val="single" w:sz="4" w:space="0" w:color="auto"/>
            </w:tcBorders>
          </w:tcPr>
          <w:p w14:paraId="17B01D13" w14:textId="0FF5771B" w:rsidR="00FB321F" w:rsidRPr="00D96E43" w:rsidRDefault="00FB321F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Discours conversationnel :</w:t>
            </w:r>
          </w:p>
        </w:tc>
        <w:tc>
          <w:tcPr>
            <w:tcW w:w="348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A581A79" w14:textId="77777777" w:rsidR="00FB321F" w:rsidRPr="00D96E43" w:rsidRDefault="00FB321F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permStart w:id="1223130155" w:edGrp="everyone" w:colFirst="0" w:colLast="0"/>
      <w:permStart w:id="1343911785" w:edGrp="everyone" w:colFirst="2" w:colLast="2"/>
      <w:permEnd w:id="1095050533"/>
      <w:permEnd w:id="611722950"/>
      <w:tr w:rsidR="00FB321F" w:rsidRPr="00D96E43" w14:paraId="166D6D9B" w14:textId="77777777" w:rsidTr="00DC6756">
        <w:trPr>
          <w:trHeight w:val="242"/>
        </w:trPr>
        <w:tc>
          <w:tcPr>
            <w:tcW w:w="198" w:type="pct"/>
            <w:tcBorders>
              <w:left w:val="single" w:sz="4" w:space="0" w:color="auto"/>
              <w:right w:val="nil"/>
            </w:tcBorders>
          </w:tcPr>
          <w:p w14:paraId="6FD91399" w14:textId="77777777" w:rsidR="00FB321F" w:rsidRPr="00D96E43" w:rsidRDefault="0078626B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829752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21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B321F" w:rsidRPr="00D96E4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1314" w:type="pct"/>
            <w:tcBorders>
              <w:left w:val="nil"/>
              <w:right w:val="single" w:sz="4" w:space="0" w:color="auto"/>
            </w:tcBorders>
          </w:tcPr>
          <w:p w14:paraId="75D1BC48" w14:textId="466C2988" w:rsidR="00FB321F" w:rsidRPr="00D96E43" w:rsidRDefault="00FB321F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Discours narratif :</w:t>
            </w:r>
          </w:p>
        </w:tc>
        <w:tc>
          <w:tcPr>
            <w:tcW w:w="348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A310A86" w14:textId="77777777" w:rsidR="00FB321F" w:rsidRPr="00D96E43" w:rsidRDefault="00FB321F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permStart w:id="1108424258" w:edGrp="everyone" w:colFirst="0" w:colLast="0"/>
      <w:permStart w:id="1200443689" w:edGrp="everyone" w:colFirst="2" w:colLast="2"/>
      <w:permEnd w:id="1223130155"/>
      <w:permEnd w:id="1343911785"/>
      <w:tr w:rsidR="00FB321F" w:rsidRPr="00D96E43" w14:paraId="3F47A433" w14:textId="77777777" w:rsidTr="00DC6756">
        <w:trPr>
          <w:trHeight w:val="242"/>
        </w:trPr>
        <w:tc>
          <w:tcPr>
            <w:tcW w:w="198" w:type="pct"/>
            <w:tcBorders>
              <w:left w:val="single" w:sz="4" w:space="0" w:color="auto"/>
              <w:right w:val="nil"/>
            </w:tcBorders>
          </w:tcPr>
          <w:p w14:paraId="7F128C40" w14:textId="77777777" w:rsidR="00FB321F" w:rsidRPr="00D96E43" w:rsidRDefault="0078626B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022861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21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B321F" w:rsidRPr="00D96E4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1314" w:type="pct"/>
            <w:tcBorders>
              <w:left w:val="nil"/>
              <w:right w:val="single" w:sz="4" w:space="0" w:color="auto"/>
            </w:tcBorders>
          </w:tcPr>
          <w:p w14:paraId="059B7541" w14:textId="71668131" w:rsidR="00FB321F" w:rsidRPr="00D96E43" w:rsidRDefault="00FB321F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sz w:val="20"/>
                <w:szCs w:val="20"/>
              </w:rPr>
              <w:t>Discours procédural :</w:t>
            </w:r>
          </w:p>
        </w:tc>
        <w:tc>
          <w:tcPr>
            <w:tcW w:w="348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7EDF7C9" w14:textId="77777777" w:rsidR="00FB321F" w:rsidRPr="00D96E43" w:rsidRDefault="00FB321F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permStart w:id="1370631362" w:edGrp="everyone" w:colFirst="0" w:colLast="0"/>
      <w:permStart w:id="2014929152" w:edGrp="everyone" w:colFirst="2" w:colLast="2"/>
      <w:permEnd w:id="1108424258"/>
      <w:permEnd w:id="1200443689"/>
      <w:tr w:rsidR="00FB321F" w:rsidRPr="00D96E43" w14:paraId="436BD530" w14:textId="77777777" w:rsidTr="00DC6756">
        <w:trPr>
          <w:trHeight w:val="242"/>
        </w:trPr>
        <w:tc>
          <w:tcPr>
            <w:tcW w:w="198" w:type="pct"/>
            <w:tcBorders>
              <w:left w:val="single" w:sz="4" w:space="0" w:color="auto"/>
              <w:right w:val="nil"/>
            </w:tcBorders>
          </w:tcPr>
          <w:p w14:paraId="3A730BA0" w14:textId="77777777" w:rsidR="00FB321F" w:rsidRPr="00D96E43" w:rsidRDefault="0078626B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-1406522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21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B321F" w:rsidRPr="00D96E4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</w:tc>
        <w:tc>
          <w:tcPr>
            <w:tcW w:w="1314" w:type="pct"/>
            <w:tcBorders>
              <w:left w:val="nil"/>
              <w:right w:val="single" w:sz="4" w:space="0" w:color="auto"/>
            </w:tcBorders>
          </w:tcPr>
          <w:p w14:paraId="6A91BD75" w14:textId="258378AC" w:rsidR="00FB321F" w:rsidRPr="00D96E43" w:rsidRDefault="00AB789B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Autre</w:t>
            </w:r>
            <w:r w:rsidR="00FB321F"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</w:tc>
        <w:tc>
          <w:tcPr>
            <w:tcW w:w="348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41E2484" w14:textId="64E8E2A0" w:rsidR="00FB321F" w:rsidRPr="00D96E43" w:rsidRDefault="00FB321F" w:rsidP="00200D5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440B1662" w14:textId="622E3D99" w:rsidR="00957633" w:rsidRDefault="00957633">
      <w:permStart w:id="955457712" w:edGrp="everyone"/>
      <w:permEnd w:id="1370631362"/>
      <w:permEnd w:id="2014929152"/>
      <w:permEnd w:id="955457712"/>
    </w:p>
    <w:tbl>
      <w:tblPr>
        <w:tblW w:w="10627" w:type="dxa"/>
        <w:tblLayout w:type="fixed"/>
        <w:tblLook w:val="04A0" w:firstRow="1" w:lastRow="0" w:firstColumn="1" w:lastColumn="0" w:noHBand="0" w:noVBand="1"/>
      </w:tblPr>
      <w:tblGrid>
        <w:gridCol w:w="10627"/>
      </w:tblGrid>
      <w:tr w:rsidR="00957633" w:rsidRPr="00D96E43" w14:paraId="0E1383E6" w14:textId="77777777" w:rsidTr="00957633">
        <w:trPr>
          <w:trHeight w:val="284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83F325" w14:textId="77777777" w:rsidR="00957633" w:rsidRPr="00D96E43" w:rsidRDefault="00957633" w:rsidP="003B5C7B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96E43">
              <w:rPr>
                <w:rFonts w:asciiTheme="minorHAnsi" w:hAnsiTheme="minorHAnsi" w:cs="Arial"/>
                <w:b/>
                <w:sz w:val="20"/>
                <w:szCs w:val="20"/>
              </w:rPr>
              <w:t>CONCLUSION ORTHOPHONIQUE</w:t>
            </w:r>
          </w:p>
        </w:tc>
      </w:tr>
      <w:tr w:rsidR="00957633" w:rsidRPr="00D96E43" w14:paraId="2CEF0657" w14:textId="77777777" w:rsidTr="00BB39AA">
        <w:trPr>
          <w:trHeight w:val="164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7BD8A" w14:textId="7741F6DF" w:rsidR="00957633" w:rsidRPr="00D96E43" w:rsidRDefault="00957633" w:rsidP="003B5C7B">
            <w:pPr>
              <w:rPr>
                <w:rFonts w:asciiTheme="minorHAnsi" w:hAnsiTheme="minorHAnsi" w:cs="Arial"/>
                <w:sz w:val="20"/>
                <w:szCs w:val="20"/>
              </w:rPr>
            </w:pPr>
            <w:permStart w:id="666192181" w:edGrp="everyone" w:colFirst="0" w:colLast="0"/>
          </w:p>
        </w:tc>
      </w:tr>
    </w:tbl>
    <w:p w14:paraId="5EB44F14" w14:textId="460D916A" w:rsidR="00BA47EC" w:rsidRDefault="00BA47EC">
      <w:permStart w:id="1285690300" w:edGrp="everyone"/>
      <w:permEnd w:id="666192181"/>
      <w:permEnd w:id="1285690300"/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4248"/>
        <w:gridCol w:w="6410"/>
      </w:tblGrid>
      <w:tr w:rsidR="00946320" w:rsidRPr="00D66ED1" w14:paraId="6CDF5696" w14:textId="77777777" w:rsidTr="000723AE">
        <w:trPr>
          <w:trHeight w:val="283"/>
        </w:trPr>
        <w:tc>
          <w:tcPr>
            <w:tcW w:w="1065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5C9C27" w14:textId="688B826C" w:rsidR="00946320" w:rsidRPr="008E222C" w:rsidRDefault="00957633" w:rsidP="00E46605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P</w:t>
            </w:r>
            <w:r w:rsidR="00FE5DE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OTENTIEL DE RÉADAPTATION ET </w:t>
            </w:r>
            <w:r w:rsidR="00946320">
              <w:rPr>
                <w:rFonts w:asciiTheme="minorHAnsi" w:hAnsiTheme="minorHAnsi" w:cstheme="minorHAnsi"/>
                <w:b/>
                <w:sz w:val="20"/>
                <w:szCs w:val="20"/>
              </w:rPr>
              <w:t>ORIENTATION SUGGÉRÉE</w:t>
            </w:r>
          </w:p>
        </w:tc>
      </w:tr>
      <w:tr w:rsidR="00D97D18" w:rsidRPr="00D66ED1" w14:paraId="41DFE358" w14:textId="77777777" w:rsidTr="000723AE">
        <w:trPr>
          <w:trHeight w:val="225"/>
        </w:trPr>
        <w:tc>
          <w:tcPr>
            <w:tcW w:w="4248" w:type="dxa"/>
            <w:tcBorders>
              <w:right w:val="nil"/>
            </w:tcBorders>
          </w:tcPr>
          <w:p w14:paraId="15F9301C" w14:textId="4E14C0CC" w:rsidR="00D97D18" w:rsidRPr="00B4065B" w:rsidRDefault="00D97D18" w:rsidP="003132A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2071795639" w:edGrp="everyone" w:colFirst="1" w:colLast="1"/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Après analyse, le potentiel de réadaptation est :</w:t>
            </w:r>
          </w:p>
        </w:tc>
        <w:tc>
          <w:tcPr>
            <w:tcW w:w="6410" w:type="dxa"/>
            <w:tcBorders>
              <w:left w:val="nil"/>
            </w:tcBorders>
          </w:tcPr>
          <w:p w14:paraId="4F09B133" w14:textId="6656409A" w:rsidR="00D97D18" w:rsidRPr="00B4065B" w:rsidRDefault="00D97D18" w:rsidP="003132A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D97D18" w:rsidRPr="00D66ED1" w14:paraId="4505FB27" w14:textId="77777777" w:rsidTr="000723AE">
        <w:trPr>
          <w:trHeight w:val="225"/>
        </w:trPr>
        <w:tc>
          <w:tcPr>
            <w:tcW w:w="4248" w:type="dxa"/>
            <w:tcBorders>
              <w:right w:val="nil"/>
            </w:tcBorders>
          </w:tcPr>
          <w:p w14:paraId="5AADF038" w14:textId="214B7504" w:rsidR="00D97D18" w:rsidRPr="00B4065B" w:rsidRDefault="00D97D18" w:rsidP="003132A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1865381501" w:edGrp="everyone" w:colFirst="1" w:colLast="1"/>
            <w:permEnd w:id="2071795639"/>
            <w:r w:rsidRPr="00B4065B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Après </w:t>
            </w: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analyse, l’orientation suggérée est : </w:t>
            </w:r>
          </w:p>
        </w:tc>
        <w:tc>
          <w:tcPr>
            <w:tcW w:w="6410" w:type="dxa"/>
            <w:tcBorders>
              <w:left w:val="nil"/>
            </w:tcBorders>
          </w:tcPr>
          <w:p w14:paraId="5DE56950" w14:textId="2E0DDFCB" w:rsidR="00D97D18" w:rsidRPr="00955D0F" w:rsidRDefault="00D97D18" w:rsidP="003132A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permEnd w:id="1865381501"/>
    </w:tbl>
    <w:p w14:paraId="4D9CCDFF" w14:textId="7CC95AF1" w:rsidR="00957633" w:rsidRDefault="00957633"/>
    <w:p w14:paraId="53B2C03E" w14:textId="77777777" w:rsidR="0078626B" w:rsidRDefault="0078626B"/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421"/>
        <w:gridCol w:w="2976"/>
        <w:gridCol w:w="7261"/>
      </w:tblGrid>
      <w:tr w:rsidR="00C61A72" w:rsidRPr="001625A7" w14:paraId="724A9CBF" w14:textId="77777777" w:rsidTr="0078626B">
        <w:trPr>
          <w:trHeight w:val="284"/>
        </w:trPr>
        <w:tc>
          <w:tcPr>
            <w:tcW w:w="1065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CEB033" w14:textId="25EC24E7" w:rsidR="00C61A72" w:rsidRPr="001625A7" w:rsidRDefault="000632D7" w:rsidP="00AB4B18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6" w:name="_GoBack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RECOMMANDATIONS</w:t>
            </w:r>
          </w:p>
        </w:tc>
      </w:tr>
      <w:tr w:rsidR="001C169D" w:rsidRPr="001625A7" w14:paraId="1E70E713" w14:textId="77777777" w:rsidTr="0078626B">
        <w:trPr>
          <w:trHeight w:val="40"/>
        </w:trPr>
        <w:tc>
          <w:tcPr>
            <w:tcW w:w="1065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611C86EC" w14:textId="77777777" w:rsidR="001C169D" w:rsidRPr="00AB4B18" w:rsidRDefault="001C169D" w:rsidP="00AB4B18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2105415904" w:edGrp="everyone" w:colFirst="0" w:colLast="0"/>
          </w:p>
        </w:tc>
      </w:tr>
      <w:tr w:rsidR="00AB4B18" w:rsidRPr="001625A7" w14:paraId="44A10D8D" w14:textId="77777777" w:rsidTr="0078626B">
        <w:trPr>
          <w:trHeight w:val="224"/>
        </w:trPr>
        <w:permEnd w:id="2105415904" w:displacedByCustomXml="next"/>
        <w:permStart w:id="764880492" w:edGrp="everyone" w:colFirst="2" w:colLast="2" w:displacedByCustomXml="next"/>
        <w:permStart w:id="719588036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736212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right w:val="nil"/>
                </w:tcBorders>
                <w:shd w:val="clear" w:color="auto" w:fill="FFFFFF" w:themeFill="background1"/>
              </w:tcPr>
              <w:p w14:paraId="73300368" w14:textId="0A18CDF7" w:rsidR="00AB4B18" w:rsidRPr="00AB4B18" w:rsidRDefault="001C169D" w:rsidP="00AB4B18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7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9B63F0A" w14:textId="358ED98F" w:rsidR="00AB4B18" w:rsidRPr="00AB4B18" w:rsidRDefault="00AB4B18" w:rsidP="00AB4B18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Personnel avisé :</w:t>
            </w:r>
          </w:p>
        </w:tc>
        <w:tc>
          <w:tcPr>
            <w:tcW w:w="7261" w:type="dxa"/>
            <w:tcBorders>
              <w:left w:val="nil"/>
            </w:tcBorders>
            <w:shd w:val="clear" w:color="auto" w:fill="FFFFFF" w:themeFill="background1"/>
          </w:tcPr>
          <w:p w14:paraId="20E32221" w14:textId="462CA4AC" w:rsidR="00AB4B18" w:rsidRPr="00AB4B18" w:rsidRDefault="00AB4B18" w:rsidP="00AB4B18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169D" w:rsidRPr="001625A7" w14:paraId="0BDB04CC" w14:textId="77777777" w:rsidTr="0078626B">
        <w:trPr>
          <w:trHeight w:val="224"/>
        </w:trPr>
        <w:permEnd w:id="764880492" w:displacedByCustomXml="next"/>
        <w:permEnd w:id="719588036" w:displacedByCustomXml="next"/>
        <w:permStart w:id="1353859167" w:edGrp="everyone" w:colFirst="2" w:colLast="2" w:displacedByCustomXml="next"/>
        <w:permStart w:id="2119985675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651297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right w:val="nil"/>
                </w:tcBorders>
                <w:shd w:val="clear" w:color="auto" w:fill="FFFFFF" w:themeFill="background1"/>
              </w:tcPr>
              <w:p w14:paraId="55E4E267" w14:textId="1CAC7682" w:rsidR="001C169D" w:rsidRDefault="001C169D" w:rsidP="00AB4B18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7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8CE6C19" w14:textId="1CC1DDC0" w:rsidR="001C169D" w:rsidRDefault="001C169D" w:rsidP="00AB4B18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Requêtes autres professionnels :</w:t>
            </w:r>
          </w:p>
        </w:tc>
        <w:tc>
          <w:tcPr>
            <w:tcW w:w="7261" w:type="dxa"/>
            <w:tcBorders>
              <w:left w:val="nil"/>
            </w:tcBorders>
            <w:shd w:val="clear" w:color="auto" w:fill="FFFFFF" w:themeFill="background1"/>
          </w:tcPr>
          <w:p w14:paraId="3215DD64" w14:textId="77777777" w:rsidR="001C169D" w:rsidRPr="00AB4B18" w:rsidRDefault="001C169D" w:rsidP="00AB4B18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169D" w:rsidRPr="001625A7" w14:paraId="23450C9A" w14:textId="77777777" w:rsidTr="0078626B">
        <w:trPr>
          <w:trHeight w:val="224"/>
        </w:trPr>
        <w:permEnd w:id="1353859167" w:displacedByCustomXml="next"/>
        <w:permEnd w:id="2119985675" w:displacedByCustomXml="next"/>
        <w:permStart w:id="1327837705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849169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right w:val="nil"/>
                </w:tcBorders>
                <w:shd w:val="clear" w:color="auto" w:fill="FFFFFF" w:themeFill="background1"/>
              </w:tcPr>
              <w:p w14:paraId="0642C372" w14:textId="51ABDA57" w:rsidR="001C169D" w:rsidRDefault="001C169D" w:rsidP="001C169D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37" w:type="dxa"/>
            <w:gridSpan w:val="2"/>
            <w:tcBorders>
              <w:left w:val="nil"/>
            </w:tcBorders>
            <w:shd w:val="clear" w:color="auto" w:fill="FFFFFF" w:themeFill="background1"/>
          </w:tcPr>
          <w:p w14:paraId="13BF0C3C" w14:textId="5DA6DA14" w:rsidR="001C169D" w:rsidRPr="00AB4B18" w:rsidRDefault="001C169D" w:rsidP="001C169D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Fermons dossier en orthophonie</w:t>
            </w:r>
          </w:p>
        </w:tc>
      </w:tr>
      <w:bookmarkEnd w:id="6"/>
    </w:tbl>
    <w:p w14:paraId="33455728" w14:textId="77777777" w:rsidR="001D15DD" w:rsidRDefault="001D15DD">
      <w:permStart w:id="1061178514" w:edGrp="everyone"/>
      <w:permEnd w:id="1061178514"/>
      <w:permEnd w:id="1327837705"/>
    </w:p>
    <w:tbl>
      <w:tblPr>
        <w:tblStyle w:val="Grilledutableau"/>
        <w:tblW w:w="10658" w:type="dxa"/>
        <w:tblLook w:val="04A0" w:firstRow="1" w:lastRow="0" w:firstColumn="1" w:lastColumn="0" w:noHBand="0" w:noVBand="1"/>
      </w:tblPr>
      <w:tblGrid>
        <w:gridCol w:w="10658"/>
      </w:tblGrid>
      <w:tr w:rsidR="001D15DD" w:rsidRPr="001625A7" w14:paraId="5B3B88AF" w14:textId="77777777" w:rsidTr="0078626B">
        <w:trPr>
          <w:trHeight w:val="224"/>
        </w:trPr>
        <w:tc>
          <w:tcPr>
            <w:tcW w:w="10658" w:type="dxa"/>
            <w:shd w:val="clear" w:color="auto" w:fill="D9D9D9" w:themeFill="background1" w:themeFillShade="D9"/>
          </w:tcPr>
          <w:p w14:paraId="0C3152A0" w14:textId="08A4EAD1" w:rsidR="001D15DD" w:rsidRPr="001D15DD" w:rsidRDefault="001D15DD" w:rsidP="001C169D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PLAN D’INTERVENTION</w:t>
            </w:r>
          </w:p>
        </w:tc>
      </w:tr>
      <w:tr w:rsidR="001D15DD" w:rsidRPr="001625A7" w14:paraId="4A5134C3" w14:textId="77777777" w:rsidTr="0078626B">
        <w:trPr>
          <w:trHeight w:val="224"/>
        </w:trPr>
        <w:tc>
          <w:tcPr>
            <w:tcW w:w="10658" w:type="dxa"/>
            <w:shd w:val="clear" w:color="auto" w:fill="FFFFFF" w:themeFill="background1"/>
          </w:tcPr>
          <w:p w14:paraId="4B1045C3" w14:textId="77777777" w:rsidR="001D15DD" w:rsidRDefault="001D15DD" w:rsidP="001C169D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76048994" w:edGrp="everyone" w:colFirst="0" w:colLast="0"/>
          </w:p>
        </w:tc>
      </w:tr>
    </w:tbl>
    <w:p w14:paraId="7975B8A4" w14:textId="77777777" w:rsidR="00EE13CD" w:rsidRDefault="00EE13CD">
      <w:permStart w:id="369181724" w:edGrp="everyone"/>
      <w:permEnd w:id="76048994"/>
      <w:permEnd w:id="369181724"/>
    </w:p>
    <w:tbl>
      <w:tblPr>
        <w:tblStyle w:val="Grilledutableau1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201"/>
      </w:tblGrid>
      <w:tr w:rsidR="002064E3" w:rsidRPr="00D66ED1" w14:paraId="0CFE707D" w14:textId="77777777" w:rsidTr="00766DFC">
        <w:trPr>
          <w:trHeight w:val="283"/>
        </w:trPr>
        <w:tc>
          <w:tcPr>
            <w:tcW w:w="10627" w:type="dxa"/>
            <w:gridSpan w:val="2"/>
          </w:tcPr>
          <w:p w14:paraId="163F1467" w14:textId="77777777" w:rsidR="002064E3" w:rsidRPr="008037C2" w:rsidRDefault="002064E3" w:rsidP="00766DFC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b/>
                <w:sz w:val="16"/>
                <w:szCs w:val="16"/>
              </w:rPr>
            </w:pPr>
            <w:r w:rsidRPr="008037C2">
              <w:rPr>
                <w:rFonts w:asciiTheme="minorHAnsi" w:hAnsiTheme="minorHAnsi" w:cstheme="minorHAnsi"/>
                <w:b/>
                <w:sz w:val="16"/>
                <w:szCs w:val="16"/>
              </w:rPr>
              <w:t>CONSENTEMENT</w:t>
            </w:r>
          </w:p>
        </w:tc>
      </w:tr>
      <w:tr w:rsidR="002064E3" w:rsidRPr="00D66ED1" w14:paraId="086F4008" w14:textId="77777777" w:rsidTr="00766DFC">
        <w:trPr>
          <w:trHeight w:val="289"/>
        </w:trPr>
        <w:permStart w:id="789340637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1940990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82E2050" w14:textId="679BCFC7" w:rsidR="002064E3" w:rsidRPr="0052091F" w:rsidRDefault="00700AB2" w:rsidP="00766DFC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1" w:type="dxa"/>
          </w:tcPr>
          <w:p w14:paraId="3C9A59AE" w14:textId="77777777" w:rsidR="002064E3" w:rsidRPr="008037C2" w:rsidRDefault="002064E3" w:rsidP="00766DFC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>Les résultats et les recommandations ont été expliqués à l’usager et/ou son représentant légal.</w:t>
            </w:r>
          </w:p>
        </w:tc>
      </w:tr>
      <w:tr w:rsidR="002064E3" w:rsidRPr="00D66ED1" w14:paraId="1F9E3862" w14:textId="77777777" w:rsidTr="00766DFC">
        <w:trPr>
          <w:trHeight w:val="285"/>
        </w:trPr>
        <w:permEnd w:id="789340637" w:displacedByCustomXml="next"/>
        <w:permStart w:id="1139483454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621770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2EF821E3" w14:textId="5B976DF3" w:rsidR="002064E3" w:rsidRPr="0052091F" w:rsidRDefault="00700AB2" w:rsidP="00766DFC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1" w:type="dxa"/>
          </w:tcPr>
          <w:p w14:paraId="0038D70A" w14:textId="77777777" w:rsidR="002064E3" w:rsidRPr="008037C2" w:rsidRDefault="002064E3" w:rsidP="00766DFC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>Le plan d’intervention (PI) a été discuté avec l’usager et/ou son représentant légal.</w:t>
            </w:r>
          </w:p>
        </w:tc>
      </w:tr>
      <w:tr w:rsidR="002064E3" w:rsidRPr="00D66ED1" w14:paraId="1813AE84" w14:textId="77777777" w:rsidTr="00766DFC">
        <w:trPr>
          <w:trHeight w:val="285"/>
        </w:trPr>
        <w:permEnd w:id="1139483454" w:displacedByCustomXml="next"/>
        <w:permStart w:id="1980517250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1858498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3E5BF5A" w14:textId="4F0A3822" w:rsidR="002064E3" w:rsidRPr="0052091F" w:rsidRDefault="00700AB2" w:rsidP="00766DFC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1" w:type="dxa"/>
          </w:tcPr>
          <w:p w14:paraId="6FEAA6F3" w14:textId="77777777" w:rsidR="002064E3" w:rsidRPr="008037C2" w:rsidRDefault="002064E3" w:rsidP="00766DFC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Consentement </w:t>
            </w:r>
            <w:r w:rsidRPr="008037C2">
              <w:rPr>
                <w:rFonts w:asciiTheme="minorHAnsi" w:eastAsia="MS Gothic" w:hAnsiTheme="minorHAnsi" w:cstheme="minorHAnsi"/>
                <w:b/>
                <w:sz w:val="16"/>
                <w:szCs w:val="16"/>
              </w:rPr>
              <w:t>obtenu</w:t>
            </w: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 de l’usager et/ou son représentant légal.</w:t>
            </w:r>
          </w:p>
        </w:tc>
      </w:tr>
      <w:tr w:rsidR="002064E3" w:rsidRPr="00D66ED1" w14:paraId="2DF816D1" w14:textId="77777777" w:rsidTr="00766DFC">
        <w:trPr>
          <w:trHeight w:val="285"/>
        </w:trPr>
        <w:permEnd w:id="1980517250" w:displacedByCustomXml="next"/>
        <w:permStart w:id="1174538164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1647891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61AC9B5" w14:textId="3A8AB476" w:rsidR="002064E3" w:rsidRPr="0052091F" w:rsidRDefault="00700AB2" w:rsidP="00766DFC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1" w:type="dxa"/>
          </w:tcPr>
          <w:p w14:paraId="0CB8F0BC" w14:textId="77777777" w:rsidR="002064E3" w:rsidRPr="008037C2" w:rsidRDefault="002064E3" w:rsidP="00766DFC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>L’usager présente une difficulté à consentir de façon éclairée mais n’affiche pas d’opposition franche au plan d’intervention mentionné ci-haut</w:t>
            </w:r>
            <w:r>
              <w:rPr>
                <w:rFonts w:asciiTheme="minorHAnsi" w:eastAsia="MS Gothic" w:hAnsiTheme="minorHAnsi" w:cstheme="minorHAnsi"/>
                <w:sz w:val="16"/>
                <w:szCs w:val="16"/>
              </w:rPr>
              <w:t>.</w:t>
            </w:r>
          </w:p>
        </w:tc>
      </w:tr>
      <w:tr w:rsidR="002064E3" w:rsidRPr="00D66ED1" w14:paraId="068FAD88" w14:textId="77777777" w:rsidTr="00766DFC">
        <w:trPr>
          <w:trHeight w:val="285"/>
        </w:trPr>
        <w:permEnd w:id="1174538164" w:displacedByCustomXml="next"/>
        <w:permStart w:id="639765234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1044451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21902472" w14:textId="42BE2A60" w:rsidR="002064E3" w:rsidRPr="0052091F" w:rsidRDefault="00700AB2" w:rsidP="00766DFC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1" w:type="dxa"/>
          </w:tcPr>
          <w:p w14:paraId="31D2FF0F" w14:textId="77777777" w:rsidR="002064E3" w:rsidRPr="008037C2" w:rsidRDefault="002064E3" w:rsidP="00766DFC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Consentement </w:t>
            </w:r>
            <w:r w:rsidRPr="008037C2">
              <w:rPr>
                <w:rFonts w:asciiTheme="minorHAnsi" w:eastAsia="MS Gothic" w:hAnsiTheme="minorHAnsi" w:cstheme="minorHAnsi"/>
                <w:b/>
                <w:sz w:val="16"/>
                <w:szCs w:val="16"/>
              </w:rPr>
              <w:t>non-obtenu</w:t>
            </w: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 pour le plan d’intervention ci-haut de la part de l’usager et/ou son représentant légal.</w:t>
            </w:r>
          </w:p>
        </w:tc>
      </w:tr>
    </w:tbl>
    <w:p w14:paraId="4DAD19A7" w14:textId="77777777" w:rsidR="001D15DD" w:rsidRDefault="001D15DD">
      <w:permStart w:id="22153309" w:edGrp="everyone"/>
      <w:permEnd w:id="639765234"/>
      <w:permEnd w:id="22153309"/>
    </w:p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694"/>
        <w:gridCol w:w="2126"/>
        <w:gridCol w:w="843"/>
        <w:gridCol w:w="716"/>
        <w:gridCol w:w="1418"/>
      </w:tblGrid>
      <w:tr w:rsidR="00275407" w:rsidRPr="0044457B" w14:paraId="21A14C81" w14:textId="77777777" w:rsidTr="00EE13CD">
        <w:trPr>
          <w:trHeight w:val="567"/>
        </w:trPr>
        <w:tc>
          <w:tcPr>
            <w:tcW w:w="2835" w:type="dxa"/>
            <w:vAlign w:val="bottom"/>
          </w:tcPr>
          <w:p w14:paraId="1A12FDFB" w14:textId="076EE443" w:rsidR="00275407" w:rsidRPr="0044457B" w:rsidRDefault="00275407" w:rsidP="006C3704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346778310" w:edGrp="everyone" w:colFirst="3" w:colLast="3"/>
            <w:permStart w:id="794449729" w:edGrp="everyone" w:colFirst="1" w:colLast="1"/>
            <w:permStart w:id="979326285" w:edGrp="everyone" w:colFirst="5" w:colLast="5"/>
            <w:r w:rsidRPr="0044457B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</w:t>
            </w:r>
            <w:r w:rsidR="006C3704" w:rsidRPr="0044457B">
              <w:rPr>
                <w:rFonts w:asciiTheme="minorHAnsi" w:hAnsiTheme="minorHAnsi" w:cstheme="minorHAnsi"/>
                <w:b/>
                <w:sz w:val="16"/>
                <w:szCs w:val="16"/>
              </w:rPr>
              <w:t>orthophoniste</w:t>
            </w:r>
            <w:r w:rsidRPr="0044457B">
              <w:rPr>
                <w:rFonts w:asciiTheme="minorHAnsi" w:hAnsiTheme="minorHAnsi" w:cstheme="minorHAnsi"/>
                <w:b/>
                <w:sz w:val="16"/>
                <w:szCs w:val="16"/>
              </w:rPr>
              <w:t> :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14:paraId="65A63DA1" w14:textId="77777777" w:rsidR="00275407" w:rsidRPr="0044457B" w:rsidRDefault="00275407" w:rsidP="00275407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vAlign w:val="bottom"/>
          </w:tcPr>
          <w:p w14:paraId="35973337" w14:textId="1226BF21" w:rsidR="00275407" w:rsidRPr="0044457B" w:rsidRDefault="00275407" w:rsidP="00275407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4457B">
              <w:rPr>
                <w:rFonts w:asciiTheme="minorHAnsi" w:hAnsiTheme="minorHAnsi" w:cstheme="minorHAnsi"/>
                <w:b/>
                <w:sz w:val="16"/>
                <w:szCs w:val="16"/>
              </w:rPr>
              <w:t>No. de permis </w:t>
            </w:r>
            <w:r w:rsidR="00EE13CD" w:rsidRPr="0044457B">
              <w:rPr>
                <w:rFonts w:asciiTheme="minorHAnsi" w:hAnsiTheme="minorHAnsi" w:cstheme="minorHAnsi"/>
                <w:b/>
                <w:sz w:val="16"/>
                <w:szCs w:val="16"/>
              </w:rPr>
              <w:t>OOAQ</w:t>
            </w:r>
            <w:r w:rsidRPr="0044457B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: 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bottom"/>
          </w:tcPr>
          <w:p w14:paraId="049483C6" w14:textId="526BCDA6" w:rsidR="00275407" w:rsidRPr="0044457B" w:rsidRDefault="00275407" w:rsidP="00EE13CD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16" w:type="dxa"/>
            <w:vAlign w:val="bottom"/>
          </w:tcPr>
          <w:p w14:paraId="508FFEA6" w14:textId="77777777" w:rsidR="00275407" w:rsidRPr="0044457B" w:rsidRDefault="00275407" w:rsidP="00275407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4457B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868682457"/>
            <w:placeholder>
              <w:docPart w:val="C9C303953A9A43DD91C7C8B4988CE2E5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bottom"/>
              </w:tcPr>
              <w:p w14:paraId="3F28F73A" w14:textId="016B6213" w:rsidR="00275407" w:rsidRPr="0044457B" w:rsidRDefault="00FB321F" w:rsidP="00FB321F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4457B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permEnd w:id="1346778310"/>
      <w:permEnd w:id="794449729"/>
      <w:permEnd w:id="979326285"/>
    </w:tbl>
    <w:p w14:paraId="18CD56EF" w14:textId="1F2DB4A5" w:rsidR="0039226F" w:rsidRPr="00E91B30" w:rsidRDefault="0039226F" w:rsidP="00780A89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sectPr w:rsidR="0039226F" w:rsidRPr="00E91B30" w:rsidSect="003A48F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4AD16F" w14:textId="77777777" w:rsidR="00EC5B0A" w:rsidRDefault="00EC5B0A" w:rsidP="0081257E">
      <w:r>
        <w:separator/>
      </w:r>
    </w:p>
  </w:endnote>
  <w:endnote w:type="continuationSeparator" w:id="0">
    <w:p w14:paraId="2F8FF533" w14:textId="77777777" w:rsidR="00EC5B0A" w:rsidRDefault="00EC5B0A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C25613" w:rsidRDefault="00C25613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C25613" w:rsidRDefault="00C25613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2CE36C40" w:rsidR="00C25613" w:rsidRPr="009241CF" w:rsidRDefault="00C25613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A64BBA" w:rsidRPr="00A64BBA">
      <w:rPr>
        <w:b/>
        <w:bCs/>
        <w:noProof/>
        <w:sz w:val="15"/>
        <w:szCs w:val="15"/>
        <w:lang w:val="fr-FR"/>
      </w:rPr>
      <w:t>6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74C03F0C" w:rsidR="00C25613" w:rsidRPr="002C0510" w:rsidRDefault="0044457B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75392E">
      <w:rPr>
        <w:rFonts w:asciiTheme="minorHAnsi" w:hAnsiTheme="minorHAnsi" w:cstheme="minorHAnsi"/>
        <w:sz w:val="20"/>
        <w:szCs w:val="20"/>
      </w:rPr>
      <w:t xml:space="preserve">CLI-60467 </w:t>
    </w:r>
    <w:r w:rsidRPr="0044457B">
      <w:rPr>
        <w:rFonts w:asciiTheme="minorHAnsi" w:hAnsiTheme="minorHAnsi" w:cstheme="minorHAnsi"/>
        <w:sz w:val="15"/>
        <w:szCs w:val="15"/>
      </w:rPr>
      <w:t>(Rév. 2022-09)</w:t>
    </w:r>
    <w:r w:rsidR="00C25613" w:rsidRPr="002C0510">
      <w:rPr>
        <w:rFonts w:asciiTheme="minorHAnsi" w:hAnsiTheme="minorHAnsi" w:cstheme="minorHAnsi"/>
        <w:sz w:val="20"/>
        <w:szCs w:val="20"/>
      </w:rPr>
      <w:tab/>
    </w:r>
    <w:r w:rsidR="00C25613">
      <w:rPr>
        <w:rFonts w:asciiTheme="minorHAnsi" w:hAnsiTheme="minorHAnsi" w:cstheme="minorHAnsi"/>
        <w:b/>
        <w:sz w:val="20"/>
        <w:szCs w:val="20"/>
      </w:rPr>
      <w:t>ÉVALUATION DE LA COMMUNICATION EN ORTHOPHONIE</w:t>
    </w:r>
    <w:r w:rsidR="00C25613" w:rsidRPr="002C0510">
      <w:rPr>
        <w:rFonts w:asciiTheme="minorHAnsi" w:hAnsiTheme="minorHAnsi" w:cstheme="minorHAnsi"/>
        <w:sz w:val="20"/>
        <w:szCs w:val="20"/>
      </w:rPr>
      <w:tab/>
    </w:r>
    <w:r w:rsidR="00C25613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C25613">
      <w:rPr>
        <w:rFonts w:asciiTheme="minorHAnsi" w:hAnsiTheme="minorHAnsi" w:cstheme="minorHAnsi"/>
        <w:sz w:val="15"/>
        <w:szCs w:val="15"/>
      </w:rPr>
      <w:t>de l’usager</w:t>
    </w:r>
  </w:p>
  <w:p w14:paraId="796B1284" w14:textId="07645570" w:rsidR="00C25613" w:rsidRPr="009241CF" w:rsidRDefault="00C25613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78626B">
      <w:rPr>
        <w:b/>
        <w:bCs/>
        <w:noProof/>
        <w:sz w:val="15"/>
        <w:szCs w:val="15"/>
      </w:rPr>
      <w:t>6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78626B" w:rsidRPr="0078626B">
      <w:rPr>
        <w:b/>
        <w:bCs/>
        <w:noProof/>
        <w:sz w:val="15"/>
        <w:szCs w:val="15"/>
        <w:lang w:val="fr-FR"/>
      </w:rPr>
      <w:t>6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1F0D2BE7" w:rsidR="00C25613" w:rsidRPr="002C0510" w:rsidRDefault="00C25613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75392E">
      <w:rPr>
        <w:rFonts w:asciiTheme="minorHAnsi" w:hAnsiTheme="minorHAnsi" w:cstheme="minorHAnsi"/>
        <w:sz w:val="20"/>
        <w:szCs w:val="20"/>
      </w:rPr>
      <w:t xml:space="preserve">CLI-60467 </w:t>
    </w:r>
    <w:r w:rsidRPr="0044457B">
      <w:rPr>
        <w:rFonts w:asciiTheme="minorHAnsi" w:hAnsiTheme="minorHAnsi" w:cstheme="minorHAnsi"/>
        <w:sz w:val="15"/>
        <w:szCs w:val="15"/>
      </w:rPr>
      <w:t>(</w:t>
    </w:r>
    <w:r w:rsidR="0044457B" w:rsidRPr="0044457B">
      <w:rPr>
        <w:rFonts w:asciiTheme="minorHAnsi" w:hAnsiTheme="minorHAnsi" w:cstheme="minorHAnsi"/>
        <w:sz w:val="15"/>
        <w:szCs w:val="15"/>
      </w:rPr>
      <w:t>Rév. 2022-09)</w:t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>ÉVALUATION DE LA COMMUNICATION EN ORTHOPHONIE</w: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42E6FC38" w14:textId="1B06103F" w:rsidR="00C25613" w:rsidRPr="002C0510" w:rsidRDefault="00C25613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78626B" w:rsidRPr="0078626B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78626B" w:rsidRPr="0078626B">
      <w:rPr>
        <w:rFonts w:asciiTheme="minorHAnsi" w:hAnsiTheme="minorHAnsi" w:cstheme="minorHAnsi"/>
        <w:b/>
        <w:bCs/>
        <w:noProof/>
        <w:sz w:val="15"/>
        <w:szCs w:val="15"/>
        <w:lang w:val="fr-FR"/>
      </w:rPr>
      <w:t>6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2BDB1" w14:textId="77777777" w:rsidR="00EC5B0A" w:rsidRDefault="00EC5B0A" w:rsidP="0081257E">
      <w:r>
        <w:separator/>
      </w:r>
    </w:p>
  </w:footnote>
  <w:footnote w:type="continuationSeparator" w:id="0">
    <w:p w14:paraId="60F58C5C" w14:textId="77777777" w:rsidR="00EC5B0A" w:rsidRDefault="00EC5B0A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20F8C46A" w:rsidR="00C25613" w:rsidRPr="00F130E4" w:rsidRDefault="00C25613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1361274157"/>
        <w:lock w:val="sdtLocked"/>
        <w:placeholder>
          <w:docPart w:val="66C5B918A5834D67A964F87C26527776"/>
        </w:placeholder>
        <w:showingPlcHdr/>
      </w:sdtPr>
      <w:sdtEndPr/>
      <w:sdtContent>
        <w:r w:rsidR="00A64BBA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1051109762"/>
        <w:lock w:val="sdtLocked"/>
        <w:placeholder>
          <w:docPart w:val="A6F1341B50CE465C9C0C0F414437B950"/>
        </w:placeholder>
      </w:sdtPr>
      <w:sdtEndPr/>
      <w:sdtContent>
        <w:r w:rsidR="00A64BBA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50174591" w:rsidR="00C25613" w:rsidRPr="00F130E4" w:rsidRDefault="00C25613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permStart w:id="155799693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833027677"/>
        <w:lock w:val="sdtLocked"/>
        <w:placeholder>
          <w:docPart w:val="8C5100E7A5434227AA431C09D7518BC9"/>
        </w:placeholder>
        <w:showingPlcHdr/>
      </w:sdtPr>
      <w:sdtEndPr/>
      <w:sdtContent>
        <w:r w:rsidR="00A64BBA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155799693"/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permStart w:id="447557475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184209784"/>
        <w:lock w:val="sdtLocked"/>
        <w:placeholder>
          <w:docPart w:val="9C129227322747E29EEF9F2928A04248"/>
        </w:placeholder>
      </w:sdtPr>
      <w:sdtEndPr/>
      <w:sdtContent>
        <w:r w:rsidR="00A64BBA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447557475"/>
  </w:p>
  <w:p w14:paraId="30D7AA69" w14:textId="77777777" w:rsidR="00C25613" w:rsidRDefault="00C2561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en-CA" w:vendorID="64" w:dllVersion="131078" w:nlCheck="1" w:checkStyle="1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wm18VsjLoFGxogmGDOBg/YB4rBzpnjmCMJhyRAolDyeDFH0JinD0B9tHghgM31emlVgLVozAxubGxkpViYLErQ==" w:salt="1UjM9PuhFEUavIJXxWRmB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116E2"/>
    <w:rsid w:val="0002124A"/>
    <w:rsid w:val="0002254C"/>
    <w:rsid w:val="00023033"/>
    <w:rsid w:val="000235F9"/>
    <w:rsid w:val="000303C6"/>
    <w:rsid w:val="0004612D"/>
    <w:rsid w:val="00046845"/>
    <w:rsid w:val="00056477"/>
    <w:rsid w:val="00061115"/>
    <w:rsid w:val="00061D0D"/>
    <w:rsid w:val="000632D7"/>
    <w:rsid w:val="000653C6"/>
    <w:rsid w:val="000674F5"/>
    <w:rsid w:val="00070BD8"/>
    <w:rsid w:val="000723AE"/>
    <w:rsid w:val="00072BDD"/>
    <w:rsid w:val="00077019"/>
    <w:rsid w:val="00081719"/>
    <w:rsid w:val="00081E4F"/>
    <w:rsid w:val="00090FFA"/>
    <w:rsid w:val="0009149E"/>
    <w:rsid w:val="00094D01"/>
    <w:rsid w:val="000A15FC"/>
    <w:rsid w:val="000A1BAF"/>
    <w:rsid w:val="000A48D0"/>
    <w:rsid w:val="000A5A8D"/>
    <w:rsid w:val="000A5E6D"/>
    <w:rsid w:val="000A5E86"/>
    <w:rsid w:val="000B236B"/>
    <w:rsid w:val="000B34AA"/>
    <w:rsid w:val="000B3E0C"/>
    <w:rsid w:val="000B3F83"/>
    <w:rsid w:val="000B7F78"/>
    <w:rsid w:val="000C0DB8"/>
    <w:rsid w:val="000D420A"/>
    <w:rsid w:val="000D5FE5"/>
    <w:rsid w:val="000E0B04"/>
    <w:rsid w:val="000E53E1"/>
    <w:rsid w:val="000F0434"/>
    <w:rsid w:val="000F0ECA"/>
    <w:rsid w:val="000F1557"/>
    <w:rsid w:val="000F1F59"/>
    <w:rsid w:val="000F1FB9"/>
    <w:rsid w:val="000F2D98"/>
    <w:rsid w:val="000F5603"/>
    <w:rsid w:val="000F7530"/>
    <w:rsid w:val="00100A12"/>
    <w:rsid w:val="001013EB"/>
    <w:rsid w:val="00105175"/>
    <w:rsid w:val="00106182"/>
    <w:rsid w:val="00106F97"/>
    <w:rsid w:val="0010712C"/>
    <w:rsid w:val="00112CC0"/>
    <w:rsid w:val="001146CE"/>
    <w:rsid w:val="001166F7"/>
    <w:rsid w:val="001200AF"/>
    <w:rsid w:val="00121C81"/>
    <w:rsid w:val="00127AE3"/>
    <w:rsid w:val="00131A3C"/>
    <w:rsid w:val="0013480E"/>
    <w:rsid w:val="00134CC1"/>
    <w:rsid w:val="001368BB"/>
    <w:rsid w:val="0014043F"/>
    <w:rsid w:val="0014311E"/>
    <w:rsid w:val="00144BC2"/>
    <w:rsid w:val="0014554B"/>
    <w:rsid w:val="00145798"/>
    <w:rsid w:val="001504CB"/>
    <w:rsid w:val="00153703"/>
    <w:rsid w:val="00153E63"/>
    <w:rsid w:val="001549C3"/>
    <w:rsid w:val="0016144C"/>
    <w:rsid w:val="001625A7"/>
    <w:rsid w:val="00162FFB"/>
    <w:rsid w:val="00163910"/>
    <w:rsid w:val="00163926"/>
    <w:rsid w:val="00170CBA"/>
    <w:rsid w:val="00173F3A"/>
    <w:rsid w:val="00174903"/>
    <w:rsid w:val="00176BF6"/>
    <w:rsid w:val="00184D0C"/>
    <w:rsid w:val="001877CC"/>
    <w:rsid w:val="00187FCF"/>
    <w:rsid w:val="00193617"/>
    <w:rsid w:val="001A2DBA"/>
    <w:rsid w:val="001B1671"/>
    <w:rsid w:val="001B27AC"/>
    <w:rsid w:val="001B6ADB"/>
    <w:rsid w:val="001B77B8"/>
    <w:rsid w:val="001C169D"/>
    <w:rsid w:val="001C3C30"/>
    <w:rsid w:val="001C71FF"/>
    <w:rsid w:val="001D0077"/>
    <w:rsid w:val="001D15DD"/>
    <w:rsid w:val="001D694E"/>
    <w:rsid w:val="001E1259"/>
    <w:rsid w:val="001F0006"/>
    <w:rsid w:val="001F086F"/>
    <w:rsid w:val="001F3F7A"/>
    <w:rsid w:val="001F55DA"/>
    <w:rsid w:val="00200D5E"/>
    <w:rsid w:val="00203F2E"/>
    <w:rsid w:val="00205E89"/>
    <w:rsid w:val="002064E3"/>
    <w:rsid w:val="0021081C"/>
    <w:rsid w:val="002120CD"/>
    <w:rsid w:val="00213A55"/>
    <w:rsid w:val="00214A11"/>
    <w:rsid w:val="00214C76"/>
    <w:rsid w:val="00223C7D"/>
    <w:rsid w:val="00224B70"/>
    <w:rsid w:val="00227DD7"/>
    <w:rsid w:val="00230283"/>
    <w:rsid w:val="00230A4A"/>
    <w:rsid w:val="00233C49"/>
    <w:rsid w:val="00235735"/>
    <w:rsid w:val="00236C64"/>
    <w:rsid w:val="00237BBA"/>
    <w:rsid w:val="002408C6"/>
    <w:rsid w:val="00240B84"/>
    <w:rsid w:val="002454D8"/>
    <w:rsid w:val="00250CBA"/>
    <w:rsid w:val="00256308"/>
    <w:rsid w:val="00262338"/>
    <w:rsid w:val="00263F52"/>
    <w:rsid w:val="00264E77"/>
    <w:rsid w:val="00265501"/>
    <w:rsid w:val="00266912"/>
    <w:rsid w:val="002672EE"/>
    <w:rsid w:val="0027056E"/>
    <w:rsid w:val="00275407"/>
    <w:rsid w:val="00285AAB"/>
    <w:rsid w:val="00290783"/>
    <w:rsid w:val="00295818"/>
    <w:rsid w:val="00295F2F"/>
    <w:rsid w:val="00296C8B"/>
    <w:rsid w:val="002A451A"/>
    <w:rsid w:val="002A5536"/>
    <w:rsid w:val="002B7EF0"/>
    <w:rsid w:val="002C0510"/>
    <w:rsid w:val="002C10F4"/>
    <w:rsid w:val="002C34E2"/>
    <w:rsid w:val="002C5CEB"/>
    <w:rsid w:val="002D0124"/>
    <w:rsid w:val="002D207C"/>
    <w:rsid w:val="002D4BDA"/>
    <w:rsid w:val="002E1FC1"/>
    <w:rsid w:val="002E3D54"/>
    <w:rsid w:val="00300573"/>
    <w:rsid w:val="00300801"/>
    <w:rsid w:val="003019B9"/>
    <w:rsid w:val="00301BAB"/>
    <w:rsid w:val="00304899"/>
    <w:rsid w:val="00312ECE"/>
    <w:rsid w:val="003132A9"/>
    <w:rsid w:val="003267C7"/>
    <w:rsid w:val="003323DE"/>
    <w:rsid w:val="00336BCB"/>
    <w:rsid w:val="00340A2F"/>
    <w:rsid w:val="00340F4B"/>
    <w:rsid w:val="00341B62"/>
    <w:rsid w:val="0035045E"/>
    <w:rsid w:val="0035589A"/>
    <w:rsid w:val="00362951"/>
    <w:rsid w:val="00362A13"/>
    <w:rsid w:val="00366A13"/>
    <w:rsid w:val="00367527"/>
    <w:rsid w:val="00367C4C"/>
    <w:rsid w:val="00371FBF"/>
    <w:rsid w:val="0037212A"/>
    <w:rsid w:val="003724A3"/>
    <w:rsid w:val="00372EA0"/>
    <w:rsid w:val="003751A8"/>
    <w:rsid w:val="00380AEA"/>
    <w:rsid w:val="00381109"/>
    <w:rsid w:val="003873F8"/>
    <w:rsid w:val="00391C50"/>
    <w:rsid w:val="0039226F"/>
    <w:rsid w:val="00393389"/>
    <w:rsid w:val="00397190"/>
    <w:rsid w:val="003A48FF"/>
    <w:rsid w:val="003A49C4"/>
    <w:rsid w:val="003A6F43"/>
    <w:rsid w:val="003A76BA"/>
    <w:rsid w:val="003B0B81"/>
    <w:rsid w:val="003B5C7B"/>
    <w:rsid w:val="003B7668"/>
    <w:rsid w:val="003C63AC"/>
    <w:rsid w:val="003E3AE5"/>
    <w:rsid w:val="003E4942"/>
    <w:rsid w:val="003F0EC6"/>
    <w:rsid w:val="003F27A5"/>
    <w:rsid w:val="003F3BBB"/>
    <w:rsid w:val="003F5BFB"/>
    <w:rsid w:val="0041141D"/>
    <w:rsid w:val="00413A5E"/>
    <w:rsid w:val="004165C3"/>
    <w:rsid w:val="004226C1"/>
    <w:rsid w:val="004246FA"/>
    <w:rsid w:val="0043209D"/>
    <w:rsid w:val="004331D4"/>
    <w:rsid w:val="00433DF6"/>
    <w:rsid w:val="0044457B"/>
    <w:rsid w:val="00445AEE"/>
    <w:rsid w:val="00446730"/>
    <w:rsid w:val="00447F5D"/>
    <w:rsid w:val="0045258B"/>
    <w:rsid w:val="00460096"/>
    <w:rsid w:val="00461054"/>
    <w:rsid w:val="00461E34"/>
    <w:rsid w:val="00464294"/>
    <w:rsid w:val="00465EBD"/>
    <w:rsid w:val="00466CA4"/>
    <w:rsid w:val="00475947"/>
    <w:rsid w:val="00475BE6"/>
    <w:rsid w:val="00483CAC"/>
    <w:rsid w:val="00483FC2"/>
    <w:rsid w:val="0048448B"/>
    <w:rsid w:val="00484DCA"/>
    <w:rsid w:val="00486DB0"/>
    <w:rsid w:val="00487374"/>
    <w:rsid w:val="004904E1"/>
    <w:rsid w:val="00491DA7"/>
    <w:rsid w:val="004A634E"/>
    <w:rsid w:val="004A7727"/>
    <w:rsid w:val="004B0CD3"/>
    <w:rsid w:val="004B12A4"/>
    <w:rsid w:val="004B2D7F"/>
    <w:rsid w:val="004B30A5"/>
    <w:rsid w:val="004B315B"/>
    <w:rsid w:val="004B362F"/>
    <w:rsid w:val="004B4810"/>
    <w:rsid w:val="004D5723"/>
    <w:rsid w:val="004D5EEC"/>
    <w:rsid w:val="004E096B"/>
    <w:rsid w:val="004E48BD"/>
    <w:rsid w:val="004F01AE"/>
    <w:rsid w:val="004F18B3"/>
    <w:rsid w:val="004F1D07"/>
    <w:rsid w:val="004F3CE1"/>
    <w:rsid w:val="004F7BC1"/>
    <w:rsid w:val="00512627"/>
    <w:rsid w:val="00512C58"/>
    <w:rsid w:val="0051383B"/>
    <w:rsid w:val="00520288"/>
    <w:rsid w:val="00521AB2"/>
    <w:rsid w:val="005222EB"/>
    <w:rsid w:val="00523283"/>
    <w:rsid w:val="0052499E"/>
    <w:rsid w:val="00527734"/>
    <w:rsid w:val="00535196"/>
    <w:rsid w:val="00542A25"/>
    <w:rsid w:val="005450BB"/>
    <w:rsid w:val="0055608A"/>
    <w:rsid w:val="005562E6"/>
    <w:rsid w:val="00562D85"/>
    <w:rsid w:val="00572797"/>
    <w:rsid w:val="00580910"/>
    <w:rsid w:val="00580AB1"/>
    <w:rsid w:val="005812AF"/>
    <w:rsid w:val="00581F41"/>
    <w:rsid w:val="00582FEC"/>
    <w:rsid w:val="005846D0"/>
    <w:rsid w:val="00584B67"/>
    <w:rsid w:val="00586763"/>
    <w:rsid w:val="00587069"/>
    <w:rsid w:val="0058795B"/>
    <w:rsid w:val="00593374"/>
    <w:rsid w:val="005965A1"/>
    <w:rsid w:val="005A0C13"/>
    <w:rsid w:val="005B0165"/>
    <w:rsid w:val="005C0E66"/>
    <w:rsid w:val="005C1EC4"/>
    <w:rsid w:val="005D3B87"/>
    <w:rsid w:val="005E0D1F"/>
    <w:rsid w:val="005E35E6"/>
    <w:rsid w:val="005F161E"/>
    <w:rsid w:val="005F3D56"/>
    <w:rsid w:val="005F5E7B"/>
    <w:rsid w:val="00605F48"/>
    <w:rsid w:val="006115CC"/>
    <w:rsid w:val="006150CF"/>
    <w:rsid w:val="006203E9"/>
    <w:rsid w:val="0062168F"/>
    <w:rsid w:val="00622BCB"/>
    <w:rsid w:val="0063019A"/>
    <w:rsid w:val="00631CAF"/>
    <w:rsid w:val="0063533F"/>
    <w:rsid w:val="006436A9"/>
    <w:rsid w:val="00644EF4"/>
    <w:rsid w:val="006474AC"/>
    <w:rsid w:val="006505B5"/>
    <w:rsid w:val="00652BD9"/>
    <w:rsid w:val="00652EA1"/>
    <w:rsid w:val="00655239"/>
    <w:rsid w:val="00655462"/>
    <w:rsid w:val="00661EAC"/>
    <w:rsid w:val="00664F57"/>
    <w:rsid w:val="00665402"/>
    <w:rsid w:val="00670347"/>
    <w:rsid w:val="00676308"/>
    <w:rsid w:val="0067793A"/>
    <w:rsid w:val="0068530A"/>
    <w:rsid w:val="006859C3"/>
    <w:rsid w:val="006874BF"/>
    <w:rsid w:val="006A09BC"/>
    <w:rsid w:val="006A2AF9"/>
    <w:rsid w:val="006A5339"/>
    <w:rsid w:val="006B0F84"/>
    <w:rsid w:val="006B47A1"/>
    <w:rsid w:val="006B68DF"/>
    <w:rsid w:val="006B6EB3"/>
    <w:rsid w:val="006C0367"/>
    <w:rsid w:val="006C1EF6"/>
    <w:rsid w:val="006C2C2E"/>
    <w:rsid w:val="006C3704"/>
    <w:rsid w:val="006C3A24"/>
    <w:rsid w:val="006C647A"/>
    <w:rsid w:val="006D5EF3"/>
    <w:rsid w:val="006E7954"/>
    <w:rsid w:val="006F3573"/>
    <w:rsid w:val="006F383A"/>
    <w:rsid w:val="006F759C"/>
    <w:rsid w:val="00700AB2"/>
    <w:rsid w:val="00702750"/>
    <w:rsid w:val="0070575F"/>
    <w:rsid w:val="0070733E"/>
    <w:rsid w:val="00711015"/>
    <w:rsid w:val="00711069"/>
    <w:rsid w:val="0071163C"/>
    <w:rsid w:val="00711EA2"/>
    <w:rsid w:val="00722B50"/>
    <w:rsid w:val="007237FD"/>
    <w:rsid w:val="00732BF4"/>
    <w:rsid w:val="007372B2"/>
    <w:rsid w:val="00740B44"/>
    <w:rsid w:val="00742CE5"/>
    <w:rsid w:val="00743434"/>
    <w:rsid w:val="007501EF"/>
    <w:rsid w:val="00752457"/>
    <w:rsid w:val="007529DB"/>
    <w:rsid w:val="0075392E"/>
    <w:rsid w:val="00757FBB"/>
    <w:rsid w:val="007621E7"/>
    <w:rsid w:val="00766DFC"/>
    <w:rsid w:val="00770980"/>
    <w:rsid w:val="00774F41"/>
    <w:rsid w:val="00775336"/>
    <w:rsid w:val="00775EF5"/>
    <w:rsid w:val="00780A89"/>
    <w:rsid w:val="007824FE"/>
    <w:rsid w:val="0078626B"/>
    <w:rsid w:val="00794F54"/>
    <w:rsid w:val="00796F7D"/>
    <w:rsid w:val="007A0A4C"/>
    <w:rsid w:val="007A726F"/>
    <w:rsid w:val="007A7BE7"/>
    <w:rsid w:val="007B10A9"/>
    <w:rsid w:val="007B10B7"/>
    <w:rsid w:val="007C0435"/>
    <w:rsid w:val="007C0A74"/>
    <w:rsid w:val="007C4940"/>
    <w:rsid w:val="007C4953"/>
    <w:rsid w:val="007C7D21"/>
    <w:rsid w:val="007D5698"/>
    <w:rsid w:val="007D7A46"/>
    <w:rsid w:val="007E09E8"/>
    <w:rsid w:val="007E5A80"/>
    <w:rsid w:val="007F3548"/>
    <w:rsid w:val="007F3976"/>
    <w:rsid w:val="007F3B26"/>
    <w:rsid w:val="00800604"/>
    <w:rsid w:val="0080585F"/>
    <w:rsid w:val="00807DFA"/>
    <w:rsid w:val="00811515"/>
    <w:rsid w:val="0081257E"/>
    <w:rsid w:val="00812626"/>
    <w:rsid w:val="00813571"/>
    <w:rsid w:val="00815A91"/>
    <w:rsid w:val="00824BCC"/>
    <w:rsid w:val="008262E3"/>
    <w:rsid w:val="008273AD"/>
    <w:rsid w:val="00830E97"/>
    <w:rsid w:val="00835D55"/>
    <w:rsid w:val="00840968"/>
    <w:rsid w:val="008536F8"/>
    <w:rsid w:val="00853C58"/>
    <w:rsid w:val="00854761"/>
    <w:rsid w:val="00854C5B"/>
    <w:rsid w:val="0085656E"/>
    <w:rsid w:val="00863D33"/>
    <w:rsid w:val="00872471"/>
    <w:rsid w:val="00880E67"/>
    <w:rsid w:val="0088545A"/>
    <w:rsid w:val="008944F8"/>
    <w:rsid w:val="008A6FA1"/>
    <w:rsid w:val="008B69E7"/>
    <w:rsid w:val="008C1B87"/>
    <w:rsid w:val="008C5D0B"/>
    <w:rsid w:val="008D0DDB"/>
    <w:rsid w:val="008E0A35"/>
    <w:rsid w:val="008E222C"/>
    <w:rsid w:val="008E25E1"/>
    <w:rsid w:val="008E48BB"/>
    <w:rsid w:val="008E7F6D"/>
    <w:rsid w:val="008F61BF"/>
    <w:rsid w:val="00912469"/>
    <w:rsid w:val="0091415C"/>
    <w:rsid w:val="00914CBF"/>
    <w:rsid w:val="0092007B"/>
    <w:rsid w:val="009210E9"/>
    <w:rsid w:val="009241CF"/>
    <w:rsid w:val="009274E7"/>
    <w:rsid w:val="00932CCC"/>
    <w:rsid w:val="009330B7"/>
    <w:rsid w:val="0093368C"/>
    <w:rsid w:val="00933CF8"/>
    <w:rsid w:val="00941AB3"/>
    <w:rsid w:val="00942D0E"/>
    <w:rsid w:val="00943EBC"/>
    <w:rsid w:val="009446FA"/>
    <w:rsid w:val="00946320"/>
    <w:rsid w:val="009535C2"/>
    <w:rsid w:val="00954EBA"/>
    <w:rsid w:val="009558B8"/>
    <w:rsid w:val="00955D0F"/>
    <w:rsid w:val="00957446"/>
    <w:rsid w:val="00957633"/>
    <w:rsid w:val="0096002E"/>
    <w:rsid w:val="009677D6"/>
    <w:rsid w:val="00981D80"/>
    <w:rsid w:val="0098667E"/>
    <w:rsid w:val="009917D6"/>
    <w:rsid w:val="00995DFE"/>
    <w:rsid w:val="009A0732"/>
    <w:rsid w:val="009A0C6D"/>
    <w:rsid w:val="009A4E25"/>
    <w:rsid w:val="009A7F04"/>
    <w:rsid w:val="009B38BA"/>
    <w:rsid w:val="009B3DF2"/>
    <w:rsid w:val="009B7034"/>
    <w:rsid w:val="009C708F"/>
    <w:rsid w:val="009D0830"/>
    <w:rsid w:val="009D3618"/>
    <w:rsid w:val="009D44ED"/>
    <w:rsid w:val="009E08F7"/>
    <w:rsid w:val="009E7A98"/>
    <w:rsid w:val="009F4BB5"/>
    <w:rsid w:val="00A01390"/>
    <w:rsid w:val="00A01458"/>
    <w:rsid w:val="00A0249F"/>
    <w:rsid w:val="00A02B8A"/>
    <w:rsid w:val="00A073D7"/>
    <w:rsid w:val="00A13CE8"/>
    <w:rsid w:val="00A2317C"/>
    <w:rsid w:val="00A26CBF"/>
    <w:rsid w:val="00A27D9B"/>
    <w:rsid w:val="00A321F8"/>
    <w:rsid w:val="00A3325A"/>
    <w:rsid w:val="00A339ED"/>
    <w:rsid w:val="00A33CEF"/>
    <w:rsid w:val="00A3424F"/>
    <w:rsid w:val="00A36142"/>
    <w:rsid w:val="00A36620"/>
    <w:rsid w:val="00A36B19"/>
    <w:rsid w:val="00A402F3"/>
    <w:rsid w:val="00A40373"/>
    <w:rsid w:val="00A41B74"/>
    <w:rsid w:val="00A47252"/>
    <w:rsid w:val="00A513DB"/>
    <w:rsid w:val="00A530F1"/>
    <w:rsid w:val="00A53923"/>
    <w:rsid w:val="00A5493C"/>
    <w:rsid w:val="00A554E4"/>
    <w:rsid w:val="00A5593D"/>
    <w:rsid w:val="00A64BBA"/>
    <w:rsid w:val="00A7179E"/>
    <w:rsid w:val="00A718A2"/>
    <w:rsid w:val="00A729F1"/>
    <w:rsid w:val="00A77D58"/>
    <w:rsid w:val="00A77FD9"/>
    <w:rsid w:val="00A84AD2"/>
    <w:rsid w:val="00A85D6B"/>
    <w:rsid w:val="00A906EC"/>
    <w:rsid w:val="00A90CAF"/>
    <w:rsid w:val="00A91B46"/>
    <w:rsid w:val="00A96713"/>
    <w:rsid w:val="00A96E54"/>
    <w:rsid w:val="00AA2FBB"/>
    <w:rsid w:val="00AA33A0"/>
    <w:rsid w:val="00AA4D4A"/>
    <w:rsid w:val="00AB1AE0"/>
    <w:rsid w:val="00AB4B18"/>
    <w:rsid w:val="00AB6C5B"/>
    <w:rsid w:val="00AB7361"/>
    <w:rsid w:val="00AB7427"/>
    <w:rsid w:val="00AB789B"/>
    <w:rsid w:val="00AC14C3"/>
    <w:rsid w:val="00AC1E58"/>
    <w:rsid w:val="00AC7CEE"/>
    <w:rsid w:val="00AD5DB0"/>
    <w:rsid w:val="00AD6189"/>
    <w:rsid w:val="00AD7BF4"/>
    <w:rsid w:val="00AD7EA0"/>
    <w:rsid w:val="00AE2107"/>
    <w:rsid w:val="00AE5772"/>
    <w:rsid w:val="00AE7B95"/>
    <w:rsid w:val="00AF052E"/>
    <w:rsid w:val="00AF56C3"/>
    <w:rsid w:val="00B06CF8"/>
    <w:rsid w:val="00B076CC"/>
    <w:rsid w:val="00B11A7E"/>
    <w:rsid w:val="00B15105"/>
    <w:rsid w:val="00B21AF2"/>
    <w:rsid w:val="00B21AF3"/>
    <w:rsid w:val="00B24210"/>
    <w:rsid w:val="00B24B58"/>
    <w:rsid w:val="00B2619F"/>
    <w:rsid w:val="00B31BE9"/>
    <w:rsid w:val="00B34C6D"/>
    <w:rsid w:val="00B4065B"/>
    <w:rsid w:val="00B40C19"/>
    <w:rsid w:val="00B44F24"/>
    <w:rsid w:val="00B46AA3"/>
    <w:rsid w:val="00B46D29"/>
    <w:rsid w:val="00B53DAE"/>
    <w:rsid w:val="00B63C0E"/>
    <w:rsid w:val="00B700E0"/>
    <w:rsid w:val="00B728A7"/>
    <w:rsid w:val="00B74B3D"/>
    <w:rsid w:val="00B87C01"/>
    <w:rsid w:val="00B90138"/>
    <w:rsid w:val="00B91E06"/>
    <w:rsid w:val="00B92C14"/>
    <w:rsid w:val="00B94163"/>
    <w:rsid w:val="00BA47EC"/>
    <w:rsid w:val="00BA5ED2"/>
    <w:rsid w:val="00BA6522"/>
    <w:rsid w:val="00BB19D5"/>
    <w:rsid w:val="00BB23FA"/>
    <w:rsid w:val="00BB33F6"/>
    <w:rsid w:val="00BB39AA"/>
    <w:rsid w:val="00BB3AB8"/>
    <w:rsid w:val="00BB4CD7"/>
    <w:rsid w:val="00BC0CA8"/>
    <w:rsid w:val="00BC3D4E"/>
    <w:rsid w:val="00BC7527"/>
    <w:rsid w:val="00BD08CA"/>
    <w:rsid w:val="00BD2987"/>
    <w:rsid w:val="00BD2EE7"/>
    <w:rsid w:val="00BD5DFA"/>
    <w:rsid w:val="00BD5E67"/>
    <w:rsid w:val="00BD6E60"/>
    <w:rsid w:val="00BE0D2C"/>
    <w:rsid w:val="00BE47BA"/>
    <w:rsid w:val="00BF5356"/>
    <w:rsid w:val="00BF6BB8"/>
    <w:rsid w:val="00C00059"/>
    <w:rsid w:val="00C016E9"/>
    <w:rsid w:val="00C02195"/>
    <w:rsid w:val="00C05779"/>
    <w:rsid w:val="00C072DD"/>
    <w:rsid w:val="00C13812"/>
    <w:rsid w:val="00C14B17"/>
    <w:rsid w:val="00C25613"/>
    <w:rsid w:val="00C26E5E"/>
    <w:rsid w:val="00C278D1"/>
    <w:rsid w:val="00C30FDB"/>
    <w:rsid w:val="00C34636"/>
    <w:rsid w:val="00C36E48"/>
    <w:rsid w:val="00C409F5"/>
    <w:rsid w:val="00C41836"/>
    <w:rsid w:val="00C52627"/>
    <w:rsid w:val="00C528CC"/>
    <w:rsid w:val="00C56334"/>
    <w:rsid w:val="00C61A72"/>
    <w:rsid w:val="00C64904"/>
    <w:rsid w:val="00C73295"/>
    <w:rsid w:val="00C744CC"/>
    <w:rsid w:val="00C745CD"/>
    <w:rsid w:val="00C7614B"/>
    <w:rsid w:val="00C819E7"/>
    <w:rsid w:val="00C83E84"/>
    <w:rsid w:val="00C85E4D"/>
    <w:rsid w:val="00C91D74"/>
    <w:rsid w:val="00C9260F"/>
    <w:rsid w:val="00C92AF5"/>
    <w:rsid w:val="00C93C91"/>
    <w:rsid w:val="00C977FD"/>
    <w:rsid w:val="00CA35C1"/>
    <w:rsid w:val="00CA5268"/>
    <w:rsid w:val="00CB5931"/>
    <w:rsid w:val="00CB76D6"/>
    <w:rsid w:val="00CC0874"/>
    <w:rsid w:val="00CC2533"/>
    <w:rsid w:val="00CC6470"/>
    <w:rsid w:val="00CC7EFA"/>
    <w:rsid w:val="00CD1214"/>
    <w:rsid w:val="00CD6AD7"/>
    <w:rsid w:val="00CD7540"/>
    <w:rsid w:val="00CE02A6"/>
    <w:rsid w:val="00CE1F62"/>
    <w:rsid w:val="00CE5C80"/>
    <w:rsid w:val="00CE653C"/>
    <w:rsid w:val="00CE6B3F"/>
    <w:rsid w:val="00CF10E0"/>
    <w:rsid w:val="00CF3DA6"/>
    <w:rsid w:val="00CF6600"/>
    <w:rsid w:val="00D02293"/>
    <w:rsid w:val="00D05770"/>
    <w:rsid w:val="00D05D0F"/>
    <w:rsid w:val="00D15EF8"/>
    <w:rsid w:val="00D16A65"/>
    <w:rsid w:val="00D20198"/>
    <w:rsid w:val="00D20DBE"/>
    <w:rsid w:val="00D25D2A"/>
    <w:rsid w:val="00D303B8"/>
    <w:rsid w:val="00D3516B"/>
    <w:rsid w:val="00D36424"/>
    <w:rsid w:val="00D36864"/>
    <w:rsid w:val="00D37C8D"/>
    <w:rsid w:val="00D4156D"/>
    <w:rsid w:val="00D45066"/>
    <w:rsid w:val="00D45CD7"/>
    <w:rsid w:val="00D533ED"/>
    <w:rsid w:val="00D55694"/>
    <w:rsid w:val="00D57130"/>
    <w:rsid w:val="00D57C03"/>
    <w:rsid w:val="00D62844"/>
    <w:rsid w:val="00D62FA3"/>
    <w:rsid w:val="00D631BA"/>
    <w:rsid w:val="00D6524F"/>
    <w:rsid w:val="00D65817"/>
    <w:rsid w:val="00D658C1"/>
    <w:rsid w:val="00D66ED1"/>
    <w:rsid w:val="00D71990"/>
    <w:rsid w:val="00D73854"/>
    <w:rsid w:val="00D747F8"/>
    <w:rsid w:val="00D75A74"/>
    <w:rsid w:val="00D75DB5"/>
    <w:rsid w:val="00D7684D"/>
    <w:rsid w:val="00D80AF1"/>
    <w:rsid w:val="00D83EA9"/>
    <w:rsid w:val="00D846E4"/>
    <w:rsid w:val="00D87123"/>
    <w:rsid w:val="00D922A5"/>
    <w:rsid w:val="00D93F7E"/>
    <w:rsid w:val="00D94066"/>
    <w:rsid w:val="00D94839"/>
    <w:rsid w:val="00D9545F"/>
    <w:rsid w:val="00D97471"/>
    <w:rsid w:val="00D97D18"/>
    <w:rsid w:val="00DA05CB"/>
    <w:rsid w:val="00DA3089"/>
    <w:rsid w:val="00DA404A"/>
    <w:rsid w:val="00DA41EC"/>
    <w:rsid w:val="00DA5E88"/>
    <w:rsid w:val="00DA61D6"/>
    <w:rsid w:val="00DB3D72"/>
    <w:rsid w:val="00DB5D4F"/>
    <w:rsid w:val="00DB5E8C"/>
    <w:rsid w:val="00DC34CA"/>
    <w:rsid w:val="00DC4A4C"/>
    <w:rsid w:val="00DC636E"/>
    <w:rsid w:val="00DC6756"/>
    <w:rsid w:val="00DD133D"/>
    <w:rsid w:val="00DD4283"/>
    <w:rsid w:val="00DD6AC7"/>
    <w:rsid w:val="00DE0EC9"/>
    <w:rsid w:val="00DF248B"/>
    <w:rsid w:val="00DF487E"/>
    <w:rsid w:val="00E01A31"/>
    <w:rsid w:val="00E10066"/>
    <w:rsid w:val="00E16883"/>
    <w:rsid w:val="00E20FE7"/>
    <w:rsid w:val="00E220FB"/>
    <w:rsid w:val="00E24ABE"/>
    <w:rsid w:val="00E30FAC"/>
    <w:rsid w:val="00E340CD"/>
    <w:rsid w:val="00E36555"/>
    <w:rsid w:val="00E3667F"/>
    <w:rsid w:val="00E37A0D"/>
    <w:rsid w:val="00E37BB0"/>
    <w:rsid w:val="00E40E9A"/>
    <w:rsid w:val="00E41872"/>
    <w:rsid w:val="00E46605"/>
    <w:rsid w:val="00E530A5"/>
    <w:rsid w:val="00E55FF4"/>
    <w:rsid w:val="00E73AF0"/>
    <w:rsid w:val="00E75674"/>
    <w:rsid w:val="00E77338"/>
    <w:rsid w:val="00E84264"/>
    <w:rsid w:val="00E86621"/>
    <w:rsid w:val="00E91939"/>
    <w:rsid w:val="00E91B30"/>
    <w:rsid w:val="00E93B4B"/>
    <w:rsid w:val="00E93DD3"/>
    <w:rsid w:val="00EA2FBB"/>
    <w:rsid w:val="00EA3D5C"/>
    <w:rsid w:val="00EA3E20"/>
    <w:rsid w:val="00EA7032"/>
    <w:rsid w:val="00EB186F"/>
    <w:rsid w:val="00EB1A97"/>
    <w:rsid w:val="00EB67A8"/>
    <w:rsid w:val="00EC1D23"/>
    <w:rsid w:val="00EC202C"/>
    <w:rsid w:val="00EC257C"/>
    <w:rsid w:val="00EC5B0A"/>
    <w:rsid w:val="00ED174A"/>
    <w:rsid w:val="00ED67E3"/>
    <w:rsid w:val="00EE00A3"/>
    <w:rsid w:val="00EE041B"/>
    <w:rsid w:val="00EE05DC"/>
    <w:rsid w:val="00EE13CD"/>
    <w:rsid w:val="00EE1ABA"/>
    <w:rsid w:val="00EE35C6"/>
    <w:rsid w:val="00EE35D1"/>
    <w:rsid w:val="00EE71AF"/>
    <w:rsid w:val="00EF111A"/>
    <w:rsid w:val="00EF62FA"/>
    <w:rsid w:val="00F038C6"/>
    <w:rsid w:val="00F1001D"/>
    <w:rsid w:val="00F130E4"/>
    <w:rsid w:val="00F15FDF"/>
    <w:rsid w:val="00F1774D"/>
    <w:rsid w:val="00F20FF1"/>
    <w:rsid w:val="00F23B8B"/>
    <w:rsid w:val="00F3342B"/>
    <w:rsid w:val="00F33764"/>
    <w:rsid w:val="00F33B37"/>
    <w:rsid w:val="00F3585A"/>
    <w:rsid w:val="00F41733"/>
    <w:rsid w:val="00F46FA5"/>
    <w:rsid w:val="00F47B4E"/>
    <w:rsid w:val="00F501D0"/>
    <w:rsid w:val="00F51B5F"/>
    <w:rsid w:val="00F52944"/>
    <w:rsid w:val="00F5550C"/>
    <w:rsid w:val="00F6025A"/>
    <w:rsid w:val="00F72CF4"/>
    <w:rsid w:val="00F7382F"/>
    <w:rsid w:val="00F90251"/>
    <w:rsid w:val="00F9071C"/>
    <w:rsid w:val="00F92D88"/>
    <w:rsid w:val="00F95C14"/>
    <w:rsid w:val="00F95ECE"/>
    <w:rsid w:val="00FA1BA3"/>
    <w:rsid w:val="00FA32EC"/>
    <w:rsid w:val="00FA3A2B"/>
    <w:rsid w:val="00FA5573"/>
    <w:rsid w:val="00FA6FE2"/>
    <w:rsid w:val="00FB2C20"/>
    <w:rsid w:val="00FB321F"/>
    <w:rsid w:val="00FB6B13"/>
    <w:rsid w:val="00FB7D4A"/>
    <w:rsid w:val="00FC6B41"/>
    <w:rsid w:val="00FD14A6"/>
    <w:rsid w:val="00FD21F0"/>
    <w:rsid w:val="00FD5D0A"/>
    <w:rsid w:val="00FE5D19"/>
    <w:rsid w:val="00FE5DEF"/>
    <w:rsid w:val="00FE7523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1013E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13EB"/>
    <w:rPr>
      <w:rFonts w:ascii="Segoe UI" w:eastAsia="Times New Roman" w:hAnsi="Segoe UI" w:cs="Segoe UI"/>
      <w:sz w:val="18"/>
      <w:szCs w:val="18"/>
      <w:lang w:eastAsia="fr-CA"/>
    </w:rPr>
  </w:style>
  <w:style w:type="table" w:customStyle="1" w:styleId="Grilledutableau1">
    <w:name w:val="Grille du tableau1"/>
    <w:basedOn w:val="TableauNormal"/>
    <w:next w:val="Grilledutableau"/>
    <w:rsid w:val="00206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locked/>
    <w:rsid w:val="00BA4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Policepardfaut"/>
    <w:uiPriority w:val="1"/>
    <w:rsid w:val="001146CE"/>
    <w:rPr>
      <w:rFonts w:asciiTheme="minorHAnsi" w:hAnsiTheme="minorHAnsi"/>
      <w:sz w:val="20"/>
    </w:rPr>
  </w:style>
  <w:style w:type="table" w:customStyle="1" w:styleId="Grilledutableau5">
    <w:name w:val="Grille du tableau5"/>
    <w:basedOn w:val="TableauNormal"/>
    <w:next w:val="Grilledutableau"/>
    <w:uiPriority w:val="39"/>
    <w:rsid w:val="003B0B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aire">
    <w:name w:val="annotation text"/>
    <w:basedOn w:val="Normal"/>
    <w:link w:val="CommentaireCar"/>
    <w:locked/>
    <w:rsid w:val="00214C76"/>
    <w:rPr>
      <w:rFonts w:ascii="Times New Roman" w:hAnsi="Times New Roman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214C76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214C7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214C7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14C76"/>
    <w:rPr>
      <w:rFonts w:ascii="Arial Narrow" w:eastAsia="Times New Roman" w:hAnsi="Arial Narrow" w:cs="Times New Roman"/>
      <w:b/>
      <w:bCs/>
      <w:sz w:val="20"/>
      <w:szCs w:val="20"/>
      <w:lang w:val="fr-FR" w:eastAsia="fr-CA"/>
    </w:rPr>
  </w:style>
  <w:style w:type="table" w:customStyle="1" w:styleId="Grilledutableau3">
    <w:name w:val="Grille du tableau3"/>
    <w:basedOn w:val="TableauNormal"/>
    <w:next w:val="Grilledutableau"/>
    <w:uiPriority w:val="39"/>
    <w:locked/>
    <w:rsid w:val="00A01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uiPriority w:val="39"/>
    <w:locked/>
    <w:rsid w:val="006E7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6">
    <w:name w:val="Grille du tableau6"/>
    <w:basedOn w:val="TableauNormal"/>
    <w:next w:val="Grilledutableau"/>
    <w:uiPriority w:val="39"/>
    <w:locked/>
    <w:rsid w:val="004B4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7">
    <w:name w:val="Grille du tableau7"/>
    <w:basedOn w:val="TableauNormal"/>
    <w:next w:val="Grilledutableau"/>
    <w:uiPriority w:val="39"/>
    <w:locked/>
    <w:rsid w:val="0020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8">
    <w:name w:val="Grille du tableau8"/>
    <w:basedOn w:val="TableauNormal"/>
    <w:next w:val="Grilledutableau"/>
    <w:locked/>
    <w:rsid w:val="00A91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B67F37-1507-447D-9D06-D5FE306A3B40}"/>
      </w:docPartPr>
      <w:docPartBody>
        <w:p w:rsidR="0053239D" w:rsidRDefault="00AE2EA1"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0CF98C9827534CB39E2C88958B934F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4CBA7B-2662-423D-8FC0-C2E000DFBE51}"/>
      </w:docPartPr>
      <w:docPartBody>
        <w:p w:rsidR="002E35EB" w:rsidRDefault="002E35EB" w:rsidP="002E35EB">
          <w:pPr>
            <w:pStyle w:val="0CF98C9827534CB39E2C88958B934F61"/>
          </w:pPr>
          <w:r w:rsidRPr="0094733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250A7EF49C4D1BB933847650880E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1F9638-1512-4BD2-BAB6-3AFE07B8A236}"/>
      </w:docPartPr>
      <w:docPartBody>
        <w:p w:rsidR="00F6670E" w:rsidRDefault="00F6670E" w:rsidP="00F6670E">
          <w:pPr>
            <w:pStyle w:val="A9250A7EF49C4D1BB933847650880E93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F1BD032A017A4C77BAE1AB6BF5E19F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DACA77-8038-4D08-B02E-D0870353BAEE}"/>
      </w:docPartPr>
      <w:docPartBody>
        <w:p w:rsidR="00F6670E" w:rsidRDefault="00F6670E" w:rsidP="00F6670E">
          <w:pPr>
            <w:pStyle w:val="F1BD032A017A4C77BAE1AB6BF5E19F1F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89A2CC0B7CCB410487A54D771F175A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8F1B84-C1CF-4B48-9D1F-9EDFF26B8C9C}"/>
      </w:docPartPr>
      <w:docPartBody>
        <w:p w:rsidR="0014580B" w:rsidRDefault="00F6670E" w:rsidP="00F6670E">
          <w:pPr>
            <w:pStyle w:val="89A2CC0B7CCB410487A54D771F175A81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ECEC054FA7954FDD9BA446E81D1F9C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89A948-3DF2-4F86-8FAE-67C36F541FAE}"/>
      </w:docPartPr>
      <w:docPartBody>
        <w:p w:rsidR="0014580B" w:rsidRDefault="00F6670E" w:rsidP="00F6670E">
          <w:pPr>
            <w:pStyle w:val="ECEC054FA7954FDD9BA446E81D1F9C8C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69C5BE312F62486E9C1634214AC3B5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C45225-ECD4-41C8-B51F-AA539BDC21E4}"/>
      </w:docPartPr>
      <w:docPartBody>
        <w:p w:rsidR="0014580B" w:rsidRDefault="00F6670E" w:rsidP="00F6670E">
          <w:pPr>
            <w:pStyle w:val="69C5BE312F62486E9C1634214AC3B517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430489BD37BD4223A7732D27978A27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2207D0-20A0-48DC-B31B-007B4346452C}"/>
      </w:docPartPr>
      <w:docPartBody>
        <w:p w:rsidR="0014580B" w:rsidRDefault="00F6670E" w:rsidP="00F6670E">
          <w:pPr>
            <w:pStyle w:val="430489BD37BD4223A7732D27978A27B8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C9C303953A9A43DD91C7C8B4988CE2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3E89B3-DB0F-48DF-A02D-11DFD5DA7DEA}"/>
      </w:docPartPr>
      <w:docPartBody>
        <w:p w:rsidR="0014580B" w:rsidRDefault="00F6670E" w:rsidP="00F6670E">
          <w:pPr>
            <w:pStyle w:val="C9C303953A9A43DD91C7C8B4988CE2E5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FD866226AE847FF949D9DDC121DED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C0AD88-B638-4F9E-B88C-24A743EFA919}"/>
      </w:docPartPr>
      <w:docPartBody>
        <w:p w:rsidR="0014580B" w:rsidRDefault="00F6670E" w:rsidP="00F6670E">
          <w:pPr>
            <w:pStyle w:val="AFD866226AE847FF949D9DDC121DEDDB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1F61ACB07C0748FEBB490B7D5EEB33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D1BBBA-9B71-45CE-8C74-4A5EDAC74492}"/>
      </w:docPartPr>
      <w:docPartBody>
        <w:p w:rsidR="0014580B" w:rsidRDefault="00F6670E" w:rsidP="00F6670E">
          <w:pPr>
            <w:pStyle w:val="1F61ACB07C0748FEBB490B7D5EEB33C3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9C18B3-924F-4387-8191-91D2CE324C05}"/>
      </w:docPartPr>
      <w:docPartBody>
        <w:p w:rsidR="00BE1309" w:rsidRDefault="00BE1309">
          <w:r w:rsidRPr="00FD1507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4D5CE08143D4497BD6605B2CEEB20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B7F33B-BEE7-49B5-90EC-73D5DF34C19D}"/>
      </w:docPartPr>
      <w:docPartBody>
        <w:p w:rsidR="00AD0CCA" w:rsidRDefault="00BE1309" w:rsidP="00BE1309">
          <w:pPr>
            <w:pStyle w:val="54D5CE08143D4497BD6605B2CEEB204B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73AAC5C7B7AA49B79B3B0AF095CC15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EF0016-3134-41B5-8E94-990C070F7FD8}"/>
      </w:docPartPr>
      <w:docPartBody>
        <w:p w:rsidR="00AD0CCA" w:rsidRDefault="00BE1309" w:rsidP="00BE1309">
          <w:pPr>
            <w:pStyle w:val="73AAC5C7B7AA49B79B3B0AF095CC15E3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C95DA5C8CDDB43C681FB5AA2DD2A4E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AD1BCE-289F-4E4E-9774-6972109E0188}"/>
      </w:docPartPr>
      <w:docPartBody>
        <w:p w:rsidR="00AD0CCA" w:rsidRDefault="00BE1309" w:rsidP="00BE1309">
          <w:pPr>
            <w:pStyle w:val="C95DA5C8CDDB43C681FB5AA2DD2A4EEF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00C9BA8298854EC489877BCF319EE9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9907EA-F4DE-42EA-B83E-C9120FA9391D}"/>
      </w:docPartPr>
      <w:docPartBody>
        <w:p w:rsidR="00AD0CCA" w:rsidRDefault="00BE1309" w:rsidP="00BE1309">
          <w:pPr>
            <w:pStyle w:val="00C9BA8298854EC489877BCF319EE9FB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16C189C486164ECD9EA88A8ED7F5D1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7CAC08-5CFC-4FFA-A59A-51E037C70D21}"/>
      </w:docPartPr>
      <w:docPartBody>
        <w:p w:rsidR="00AD0CCA" w:rsidRDefault="00BE1309" w:rsidP="00BE1309">
          <w:pPr>
            <w:pStyle w:val="16C189C486164ECD9EA88A8ED7F5D13A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87E208DDCA2C4A838704BDC7794B11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0157B6-1939-43E7-952E-F7C0DF7534B2}"/>
      </w:docPartPr>
      <w:docPartBody>
        <w:p w:rsidR="00AD0CCA" w:rsidRDefault="00BE1309" w:rsidP="00BE1309">
          <w:pPr>
            <w:pStyle w:val="87E208DDCA2C4A838704BDC7794B112A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2C5695D181A344C795B061799E4980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A82DDA-ECF4-4FE8-8F92-445A6C841F6F}"/>
      </w:docPartPr>
      <w:docPartBody>
        <w:p w:rsidR="00AD0CCA" w:rsidRDefault="00BE1309" w:rsidP="00BE1309">
          <w:pPr>
            <w:pStyle w:val="2C5695D181A344C795B061799E49802F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1D94E423565C4DF8A4419729776109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8B3F10-765B-4935-A4FC-6FD7AD8D1B4D}"/>
      </w:docPartPr>
      <w:docPartBody>
        <w:p w:rsidR="00AD0CCA" w:rsidRDefault="00BE1309" w:rsidP="00BE1309">
          <w:pPr>
            <w:pStyle w:val="1D94E423565C4DF8A4419729776109BF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06D2FC48BA104B96AF07998B4F7BFC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3F9A0C-C8B1-4147-B8ED-05D657B405BB}"/>
      </w:docPartPr>
      <w:docPartBody>
        <w:p w:rsidR="00AD0CCA" w:rsidRDefault="00BE1309" w:rsidP="00BE1309">
          <w:pPr>
            <w:pStyle w:val="06D2FC48BA104B96AF07998B4F7BFCA9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1F9D53BC358A4561B14080F7B6FD46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4C827E-1BDA-4E4A-95B2-C7A50E521172}"/>
      </w:docPartPr>
      <w:docPartBody>
        <w:p w:rsidR="00AD0CCA" w:rsidRDefault="00BE1309" w:rsidP="00BE1309">
          <w:pPr>
            <w:pStyle w:val="1F9D53BC358A4561B14080F7B6FD46F0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63392E379E1C4E4BBEBD87BA030065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20EA91-B73A-4AB8-B9CA-687DA4C2A053}"/>
      </w:docPartPr>
      <w:docPartBody>
        <w:p w:rsidR="00A7367C" w:rsidRDefault="00AD0CCA" w:rsidP="00AD0CCA">
          <w:pPr>
            <w:pStyle w:val="63392E379E1C4E4BBEBD87BA030065BE"/>
          </w:pPr>
          <w:r w:rsidRPr="001E2888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6C5B918A5834D67A964F87C265277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4F485F-8595-43ED-B524-C7CD1D28BDA0}"/>
      </w:docPartPr>
      <w:docPartBody>
        <w:p w:rsidR="007C4B77" w:rsidRDefault="00A7367C" w:rsidP="00A7367C">
          <w:pPr>
            <w:pStyle w:val="66C5B918A5834D67A964F87C26527776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A6F1341B50CE465C9C0C0F414437B9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6E6AB0-BC97-4700-A2F9-865940BCBD65}"/>
      </w:docPartPr>
      <w:docPartBody>
        <w:p w:rsidR="007C4B77" w:rsidRDefault="00A7367C" w:rsidP="00A7367C">
          <w:pPr>
            <w:pStyle w:val="A6F1341B50CE465C9C0C0F414437B950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C5100E7A5434227AA431C09D7518B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D06934-7479-424B-8F8F-F3352624C66C}"/>
      </w:docPartPr>
      <w:docPartBody>
        <w:p w:rsidR="007C4B77" w:rsidRDefault="00A7367C" w:rsidP="00A7367C">
          <w:pPr>
            <w:pStyle w:val="8C5100E7A5434227AA431C09D7518BC9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9C129227322747E29EEF9F2928A042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181D9E-673F-44C5-869F-7CA38CB1622E}"/>
      </w:docPartPr>
      <w:docPartBody>
        <w:p w:rsidR="007C4B77" w:rsidRDefault="00A7367C" w:rsidP="00A7367C">
          <w:pPr>
            <w:pStyle w:val="9C129227322747E29EEF9F2928A04248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0A5D"/>
    <w:rsid w:val="00055DD9"/>
    <w:rsid w:val="00112490"/>
    <w:rsid w:val="0014580B"/>
    <w:rsid w:val="00155FE5"/>
    <w:rsid w:val="00191452"/>
    <w:rsid w:val="00210DB3"/>
    <w:rsid w:val="002162C5"/>
    <w:rsid w:val="00217013"/>
    <w:rsid w:val="002B2C3E"/>
    <w:rsid w:val="002E35EB"/>
    <w:rsid w:val="0034005E"/>
    <w:rsid w:val="003421FF"/>
    <w:rsid w:val="00362A21"/>
    <w:rsid w:val="00384737"/>
    <w:rsid w:val="003B161F"/>
    <w:rsid w:val="003C30C8"/>
    <w:rsid w:val="003C4590"/>
    <w:rsid w:val="00434EC1"/>
    <w:rsid w:val="004514F6"/>
    <w:rsid w:val="004627D0"/>
    <w:rsid w:val="00484F98"/>
    <w:rsid w:val="0053239D"/>
    <w:rsid w:val="00577109"/>
    <w:rsid w:val="00586DD0"/>
    <w:rsid w:val="005B140A"/>
    <w:rsid w:val="005C721C"/>
    <w:rsid w:val="00673743"/>
    <w:rsid w:val="006A042B"/>
    <w:rsid w:val="006C149F"/>
    <w:rsid w:val="006C4A9D"/>
    <w:rsid w:val="00726C6F"/>
    <w:rsid w:val="007C4B77"/>
    <w:rsid w:val="008D0BEC"/>
    <w:rsid w:val="008E280D"/>
    <w:rsid w:val="00900FCC"/>
    <w:rsid w:val="009226D5"/>
    <w:rsid w:val="009468F7"/>
    <w:rsid w:val="009558B8"/>
    <w:rsid w:val="00992FC7"/>
    <w:rsid w:val="009C00EC"/>
    <w:rsid w:val="009C3366"/>
    <w:rsid w:val="00A1476C"/>
    <w:rsid w:val="00A46FD2"/>
    <w:rsid w:val="00A7367C"/>
    <w:rsid w:val="00A949A4"/>
    <w:rsid w:val="00A969B4"/>
    <w:rsid w:val="00AA373E"/>
    <w:rsid w:val="00AB2A4A"/>
    <w:rsid w:val="00AD0CCA"/>
    <w:rsid w:val="00AE2EA1"/>
    <w:rsid w:val="00B1116B"/>
    <w:rsid w:val="00B46D29"/>
    <w:rsid w:val="00B72A90"/>
    <w:rsid w:val="00B747B7"/>
    <w:rsid w:val="00BA28E3"/>
    <w:rsid w:val="00BD671F"/>
    <w:rsid w:val="00BE1309"/>
    <w:rsid w:val="00BF24C7"/>
    <w:rsid w:val="00C7075C"/>
    <w:rsid w:val="00C72970"/>
    <w:rsid w:val="00C74B42"/>
    <w:rsid w:val="00D467F0"/>
    <w:rsid w:val="00DF487E"/>
    <w:rsid w:val="00E11B02"/>
    <w:rsid w:val="00E35253"/>
    <w:rsid w:val="00E64ABA"/>
    <w:rsid w:val="00EC5E50"/>
    <w:rsid w:val="00F6670E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7367C"/>
    <w:rPr>
      <w:color w:val="808080"/>
    </w:rPr>
  </w:style>
  <w:style w:type="paragraph" w:customStyle="1" w:styleId="4FEE43CB450D4200867DA4A9D5C1D95B">
    <w:name w:val="4FEE43CB450D4200867DA4A9D5C1D95B"/>
    <w:rsid w:val="00AE2EA1"/>
  </w:style>
  <w:style w:type="paragraph" w:customStyle="1" w:styleId="F75B645870014DB6B87B8E6583128011">
    <w:name w:val="F75B645870014DB6B87B8E6583128011"/>
    <w:rsid w:val="00AE2EA1"/>
  </w:style>
  <w:style w:type="paragraph" w:customStyle="1" w:styleId="093B1781F6D74E2C88AE80F290FE0314">
    <w:name w:val="093B1781F6D74E2C88AE80F290FE0314"/>
    <w:rsid w:val="00AE2EA1"/>
  </w:style>
  <w:style w:type="paragraph" w:customStyle="1" w:styleId="31EF28EBE0A347B7AB14ACD2C1BBF3CC">
    <w:name w:val="31EF28EBE0A347B7AB14ACD2C1BBF3CC"/>
    <w:rsid w:val="00AE2EA1"/>
  </w:style>
  <w:style w:type="paragraph" w:customStyle="1" w:styleId="C50082B5231142AE8EA7CD9874F7B94D">
    <w:name w:val="C50082B5231142AE8EA7CD9874F7B94D"/>
    <w:rsid w:val="00AE2EA1"/>
  </w:style>
  <w:style w:type="paragraph" w:customStyle="1" w:styleId="F5FDE07E96BD4EA1850CDC8D0E7AA0DB">
    <w:name w:val="F5FDE07E96BD4EA1850CDC8D0E7AA0DB"/>
    <w:rsid w:val="00AE2EA1"/>
  </w:style>
  <w:style w:type="paragraph" w:customStyle="1" w:styleId="145500A24C1949969CE0473BF204C84A">
    <w:name w:val="145500A24C1949969CE0473BF204C84A"/>
    <w:rsid w:val="00AE2EA1"/>
  </w:style>
  <w:style w:type="paragraph" w:customStyle="1" w:styleId="7ABD9BF77BA241CC9C4996904F7CF76C">
    <w:name w:val="7ABD9BF77BA241CC9C4996904F7CF76C"/>
    <w:rsid w:val="00AE2EA1"/>
  </w:style>
  <w:style w:type="paragraph" w:customStyle="1" w:styleId="382FCC08FDAB452080E828AC83C8FA8D">
    <w:name w:val="382FCC08FDAB452080E828AC83C8FA8D"/>
    <w:rsid w:val="00AE2EA1"/>
  </w:style>
  <w:style w:type="paragraph" w:customStyle="1" w:styleId="EF3F9C6454C2432695A62A00497CDA4A">
    <w:name w:val="EF3F9C6454C2432695A62A00497CDA4A"/>
    <w:rsid w:val="00AE2EA1"/>
  </w:style>
  <w:style w:type="paragraph" w:customStyle="1" w:styleId="97E95825B734442085D67C10F66A15B2">
    <w:name w:val="97E95825B734442085D67C10F66A15B2"/>
    <w:rsid w:val="00AE2EA1"/>
  </w:style>
  <w:style w:type="paragraph" w:customStyle="1" w:styleId="6C1A098F150445518DFC21E29F2BD088">
    <w:name w:val="6C1A098F150445518DFC21E29F2BD088"/>
    <w:rsid w:val="00AE2EA1"/>
  </w:style>
  <w:style w:type="paragraph" w:customStyle="1" w:styleId="159157EAB49D4C0C9BF7D329D62510DF">
    <w:name w:val="159157EAB49D4C0C9BF7D329D62510DF"/>
    <w:rsid w:val="00AE2EA1"/>
  </w:style>
  <w:style w:type="paragraph" w:customStyle="1" w:styleId="365F8343944D4C2CAA1D195469625236">
    <w:name w:val="365F8343944D4C2CAA1D195469625236"/>
    <w:rsid w:val="00AE2EA1"/>
  </w:style>
  <w:style w:type="paragraph" w:customStyle="1" w:styleId="430D9A207B2C4885A4B6081F9D1D82A2">
    <w:name w:val="430D9A207B2C4885A4B6081F9D1D82A2"/>
    <w:rsid w:val="00AE2EA1"/>
  </w:style>
  <w:style w:type="paragraph" w:customStyle="1" w:styleId="BD7CD90CE5624A4888AAADA5D10F28F3">
    <w:name w:val="BD7CD90CE5624A4888AAADA5D10F28F3"/>
    <w:rsid w:val="00AE2EA1"/>
  </w:style>
  <w:style w:type="paragraph" w:customStyle="1" w:styleId="F2221DDAC1BB4207A5B989A0412F99B6">
    <w:name w:val="F2221DDAC1BB4207A5B989A0412F99B6"/>
    <w:rsid w:val="00AE2EA1"/>
  </w:style>
  <w:style w:type="paragraph" w:customStyle="1" w:styleId="C16BA9EA6ECA4D268D59ADC0AEA4D0C4">
    <w:name w:val="C16BA9EA6ECA4D268D59ADC0AEA4D0C4"/>
    <w:rsid w:val="00AE2EA1"/>
  </w:style>
  <w:style w:type="paragraph" w:customStyle="1" w:styleId="93D1D68B33684F4483BD4A8EBF434759">
    <w:name w:val="93D1D68B33684F4483BD4A8EBF434759"/>
    <w:rsid w:val="00AE2EA1"/>
  </w:style>
  <w:style w:type="paragraph" w:customStyle="1" w:styleId="8BA690E7786F4E808270D7EBC1C6E99F">
    <w:name w:val="8BA690E7786F4E808270D7EBC1C6E99F"/>
    <w:rsid w:val="00AE2EA1"/>
  </w:style>
  <w:style w:type="paragraph" w:customStyle="1" w:styleId="1B6F809930654BAE9D47665B8E351D39">
    <w:name w:val="1B6F809930654BAE9D47665B8E351D39"/>
    <w:rsid w:val="00AE2EA1"/>
  </w:style>
  <w:style w:type="paragraph" w:customStyle="1" w:styleId="9D29ECA2967A496FA109167586BF620C">
    <w:name w:val="9D29ECA2967A496FA109167586BF620C"/>
    <w:rsid w:val="00AE2EA1"/>
  </w:style>
  <w:style w:type="paragraph" w:customStyle="1" w:styleId="D44401BEC820416AA034A9077D6A120B">
    <w:name w:val="D44401BEC820416AA034A9077D6A120B"/>
    <w:rsid w:val="00AE2EA1"/>
  </w:style>
  <w:style w:type="paragraph" w:customStyle="1" w:styleId="561A18FD01D7416E961D7371189BDEED">
    <w:name w:val="561A18FD01D7416E961D7371189BDEED"/>
    <w:rsid w:val="00AE2EA1"/>
  </w:style>
  <w:style w:type="paragraph" w:customStyle="1" w:styleId="8F0199959B7747EDA1FE61E868CF660E">
    <w:name w:val="8F0199959B7747EDA1FE61E868CF660E"/>
    <w:rsid w:val="00AE2EA1"/>
  </w:style>
  <w:style w:type="paragraph" w:customStyle="1" w:styleId="B0E0C082118742E4916039DF07246D9C">
    <w:name w:val="B0E0C082118742E4916039DF07246D9C"/>
    <w:rsid w:val="00AE2EA1"/>
  </w:style>
  <w:style w:type="paragraph" w:customStyle="1" w:styleId="4F49804D10554F18B9932D2B3A71DDF9">
    <w:name w:val="4F49804D10554F18B9932D2B3A71DDF9"/>
    <w:rsid w:val="00AE2EA1"/>
  </w:style>
  <w:style w:type="paragraph" w:customStyle="1" w:styleId="3705BC66331D4EFABA4B5ACE4AE43BF6">
    <w:name w:val="3705BC66331D4EFABA4B5ACE4AE43BF6"/>
    <w:rsid w:val="00AE2EA1"/>
  </w:style>
  <w:style w:type="paragraph" w:customStyle="1" w:styleId="AA7F23E9F9694F949FF659AFBD8348CC">
    <w:name w:val="AA7F23E9F9694F949FF659AFBD8348CC"/>
    <w:rsid w:val="00AE2EA1"/>
  </w:style>
  <w:style w:type="paragraph" w:customStyle="1" w:styleId="F27A9213FE48435F9358699877732C8C">
    <w:name w:val="F27A9213FE48435F9358699877732C8C"/>
    <w:rsid w:val="00AE2EA1"/>
  </w:style>
  <w:style w:type="paragraph" w:customStyle="1" w:styleId="D599AADD73264F9CB7D4056E7246CF7C">
    <w:name w:val="D599AADD73264F9CB7D4056E7246CF7C"/>
    <w:rsid w:val="00AE2EA1"/>
  </w:style>
  <w:style w:type="paragraph" w:customStyle="1" w:styleId="DA827E2084B54F71A2224F804A61E9A7">
    <w:name w:val="DA827E2084B54F71A2224F804A61E9A7"/>
    <w:rsid w:val="00AE2EA1"/>
  </w:style>
  <w:style w:type="paragraph" w:customStyle="1" w:styleId="3CB80F2270B742A190BB403781CC6127">
    <w:name w:val="3CB80F2270B742A190BB403781CC6127"/>
    <w:rsid w:val="00AE2EA1"/>
  </w:style>
  <w:style w:type="paragraph" w:customStyle="1" w:styleId="5C8A7FBB446944268E006759C2645F7E">
    <w:name w:val="5C8A7FBB446944268E006759C2645F7E"/>
    <w:rsid w:val="00AE2EA1"/>
  </w:style>
  <w:style w:type="paragraph" w:customStyle="1" w:styleId="2BC5B20D03284313ABE5AD26CDAD4176">
    <w:name w:val="2BC5B20D03284313ABE5AD26CDAD4176"/>
    <w:rsid w:val="00AE2EA1"/>
  </w:style>
  <w:style w:type="paragraph" w:customStyle="1" w:styleId="31FA6DD1F9204E0CA0C7425390EF2B31">
    <w:name w:val="31FA6DD1F9204E0CA0C7425390EF2B31"/>
    <w:rsid w:val="00AE2EA1"/>
  </w:style>
  <w:style w:type="paragraph" w:customStyle="1" w:styleId="E178CE65DE064F95A28C406608E9A04B">
    <w:name w:val="E178CE65DE064F95A28C406608E9A04B"/>
    <w:rsid w:val="00AE2EA1"/>
  </w:style>
  <w:style w:type="paragraph" w:customStyle="1" w:styleId="76E8047EA70C45E1A801F25741DDC7C0">
    <w:name w:val="76E8047EA70C45E1A801F25741DDC7C0"/>
    <w:rsid w:val="00AE2EA1"/>
  </w:style>
  <w:style w:type="paragraph" w:customStyle="1" w:styleId="03E82020A2F9417EBF54D46AFBEA7E61">
    <w:name w:val="03E82020A2F9417EBF54D46AFBEA7E61"/>
    <w:rsid w:val="00AE2EA1"/>
  </w:style>
  <w:style w:type="paragraph" w:customStyle="1" w:styleId="3DB3EF3E6FFF45039B3A5F711849545F">
    <w:name w:val="3DB3EF3E6FFF45039B3A5F711849545F"/>
    <w:rsid w:val="00AE2EA1"/>
  </w:style>
  <w:style w:type="paragraph" w:customStyle="1" w:styleId="064CC3375E8C4ABEA5FCBA31439A5A48">
    <w:name w:val="064CC3375E8C4ABEA5FCBA31439A5A48"/>
    <w:rsid w:val="00AE2EA1"/>
  </w:style>
  <w:style w:type="paragraph" w:customStyle="1" w:styleId="81B30A3CF84D42D0B1183F9172197BCE">
    <w:name w:val="81B30A3CF84D42D0B1183F9172197BCE"/>
    <w:rsid w:val="00AE2EA1"/>
  </w:style>
  <w:style w:type="paragraph" w:customStyle="1" w:styleId="77BF199B51824AAC92CB1FC87EA5E702">
    <w:name w:val="77BF199B51824AAC92CB1FC87EA5E702"/>
    <w:rsid w:val="00AE2EA1"/>
  </w:style>
  <w:style w:type="paragraph" w:customStyle="1" w:styleId="26F38290900F4CECB41E1FC60C40B6FF">
    <w:name w:val="26F38290900F4CECB41E1FC60C40B6FF"/>
    <w:rsid w:val="00AE2EA1"/>
  </w:style>
  <w:style w:type="paragraph" w:customStyle="1" w:styleId="3E01AA51431149569559A7EE6215810C">
    <w:name w:val="3E01AA51431149569559A7EE6215810C"/>
    <w:rsid w:val="00AE2EA1"/>
  </w:style>
  <w:style w:type="paragraph" w:customStyle="1" w:styleId="8BCF89BA90BC4A89BF50BA4156CC462B">
    <w:name w:val="8BCF89BA90BC4A89BF50BA4156CC462B"/>
    <w:rsid w:val="00AE2EA1"/>
  </w:style>
  <w:style w:type="paragraph" w:customStyle="1" w:styleId="8C9C7028FB21418AB233952B9E656852">
    <w:name w:val="8C9C7028FB21418AB233952B9E656852"/>
    <w:rsid w:val="00AE2EA1"/>
  </w:style>
  <w:style w:type="paragraph" w:customStyle="1" w:styleId="BC698CA12A91494684A9127358B19735">
    <w:name w:val="BC698CA12A91494684A9127358B19735"/>
    <w:rsid w:val="0053239D"/>
  </w:style>
  <w:style w:type="paragraph" w:customStyle="1" w:styleId="1828D98ED48249FB85DC120DA2838A99">
    <w:name w:val="1828D98ED48249FB85DC120DA2838A99"/>
    <w:rsid w:val="0053239D"/>
  </w:style>
  <w:style w:type="paragraph" w:customStyle="1" w:styleId="20093F2922924384B74D32F0EAC4A5C6">
    <w:name w:val="20093F2922924384B74D32F0EAC4A5C6"/>
    <w:rsid w:val="0053239D"/>
  </w:style>
  <w:style w:type="paragraph" w:customStyle="1" w:styleId="B9801E03698E4088A7E276638C916CF7">
    <w:name w:val="B9801E03698E4088A7E276638C916CF7"/>
    <w:rsid w:val="0053239D"/>
  </w:style>
  <w:style w:type="paragraph" w:customStyle="1" w:styleId="79841394AB924422BEFBDF6826381718">
    <w:name w:val="79841394AB924422BEFBDF6826381718"/>
    <w:rsid w:val="0053239D"/>
  </w:style>
  <w:style w:type="paragraph" w:customStyle="1" w:styleId="1DE92D223CB84F9BBF7AE6C81C8F57B6">
    <w:name w:val="1DE92D223CB84F9BBF7AE6C81C8F57B6"/>
    <w:rsid w:val="0053239D"/>
  </w:style>
  <w:style w:type="paragraph" w:customStyle="1" w:styleId="39B73FC7ED6B474085441F7AD540AC04">
    <w:name w:val="39B73FC7ED6B474085441F7AD540AC04"/>
    <w:rsid w:val="0053239D"/>
  </w:style>
  <w:style w:type="paragraph" w:customStyle="1" w:styleId="5D0159BC4F65449796D30E0EEC0D1549">
    <w:name w:val="5D0159BC4F65449796D30E0EEC0D1549"/>
    <w:rsid w:val="0053239D"/>
  </w:style>
  <w:style w:type="paragraph" w:customStyle="1" w:styleId="B6BC08D98EB84C24BE7AFC4931680703">
    <w:name w:val="B6BC08D98EB84C24BE7AFC4931680703"/>
    <w:rsid w:val="0053239D"/>
  </w:style>
  <w:style w:type="paragraph" w:customStyle="1" w:styleId="564E4A55C23146E38C981E6A3183303C">
    <w:name w:val="564E4A55C23146E38C981E6A3183303C"/>
    <w:rsid w:val="0053239D"/>
  </w:style>
  <w:style w:type="paragraph" w:customStyle="1" w:styleId="66906F2159824C56AFEAA2F26A0660C4">
    <w:name w:val="66906F2159824C56AFEAA2F26A0660C4"/>
    <w:rsid w:val="0053239D"/>
  </w:style>
  <w:style w:type="paragraph" w:customStyle="1" w:styleId="F07F146BD7714FA7AB8985D139686EF4">
    <w:name w:val="F07F146BD7714FA7AB8985D139686EF4"/>
    <w:rsid w:val="0053239D"/>
  </w:style>
  <w:style w:type="paragraph" w:customStyle="1" w:styleId="9887FD77DBC34B229E34657CE63ED442">
    <w:name w:val="9887FD77DBC34B229E34657CE63ED442"/>
    <w:rsid w:val="0053239D"/>
  </w:style>
  <w:style w:type="paragraph" w:customStyle="1" w:styleId="470E1126B3D448FA8802D5172CAF8970">
    <w:name w:val="470E1126B3D448FA8802D5172CAF8970"/>
    <w:rsid w:val="0053239D"/>
  </w:style>
  <w:style w:type="paragraph" w:customStyle="1" w:styleId="9EA28D523B494BAF8DCB4368C8F87BCF">
    <w:name w:val="9EA28D523B494BAF8DCB4368C8F87BCF"/>
    <w:rsid w:val="0053239D"/>
  </w:style>
  <w:style w:type="paragraph" w:customStyle="1" w:styleId="3B6F195917744F1980AABD24F3E289C9">
    <w:name w:val="3B6F195917744F1980AABD24F3E289C9"/>
    <w:rsid w:val="0053239D"/>
  </w:style>
  <w:style w:type="paragraph" w:customStyle="1" w:styleId="BE9BE99A439442CD9ADC40E50FE569E9">
    <w:name w:val="BE9BE99A439442CD9ADC40E50FE569E9"/>
    <w:rsid w:val="0053239D"/>
  </w:style>
  <w:style w:type="paragraph" w:customStyle="1" w:styleId="F081966E403945DDADD6B0AC6EA5973F">
    <w:name w:val="F081966E403945DDADD6B0AC6EA5973F"/>
    <w:rsid w:val="0053239D"/>
  </w:style>
  <w:style w:type="paragraph" w:customStyle="1" w:styleId="02F63302AFF94FD99CC33F1B26BC8800">
    <w:name w:val="02F63302AFF94FD99CC33F1B26BC8800"/>
    <w:rsid w:val="0053239D"/>
  </w:style>
  <w:style w:type="paragraph" w:customStyle="1" w:styleId="0AD9A0B16D104A62B794D20F802BD295">
    <w:name w:val="0AD9A0B16D104A62B794D20F802BD295"/>
    <w:rsid w:val="0053239D"/>
  </w:style>
  <w:style w:type="paragraph" w:customStyle="1" w:styleId="AF759FE386D94664A4A5B2E79F397DB2">
    <w:name w:val="AF759FE386D94664A4A5B2E79F397DB2"/>
    <w:rsid w:val="0053239D"/>
  </w:style>
  <w:style w:type="paragraph" w:customStyle="1" w:styleId="E089A0A20D4E477293E233AD107E18B9">
    <w:name w:val="E089A0A20D4E477293E233AD107E18B9"/>
    <w:rsid w:val="0053239D"/>
  </w:style>
  <w:style w:type="paragraph" w:customStyle="1" w:styleId="BFCECF7038704A478497F88F514AC836">
    <w:name w:val="BFCECF7038704A478497F88F514AC836"/>
    <w:rsid w:val="0053239D"/>
  </w:style>
  <w:style w:type="paragraph" w:customStyle="1" w:styleId="1D2C118F8C5C4A3FA3B8DBA96DE571A0">
    <w:name w:val="1D2C118F8C5C4A3FA3B8DBA96DE571A0"/>
    <w:rsid w:val="0053239D"/>
  </w:style>
  <w:style w:type="paragraph" w:customStyle="1" w:styleId="44E04D058D56417C8BE9BF4C3A398249">
    <w:name w:val="44E04D058D56417C8BE9BF4C3A398249"/>
    <w:rsid w:val="0053239D"/>
  </w:style>
  <w:style w:type="paragraph" w:customStyle="1" w:styleId="138DD180C5D34DD4BE08BD9E47DBE986">
    <w:name w:val="138DD180C5D34DD4BE08BD9E47DBE986"/>
    <w:rsid w:val="0053239D"/>
  </w:style>
  <w:style w:type="paragraph" w:customStyle="1" w:styleId="3B4DE26B6EBF4EF9B8BD1C89754D6B7E">
    <w:name w:val="3B4DE26B6EBF4EF9B8BD1C89754D6B7E"/>
    <w:rsid w:val="0053239D"/>
  </w:style>
  <w:style w:type="paragraph" w:customStyle="1" w:styleId="347F6DB43AB9420EABC441E2CA3EA50C">
    <w:name w:val="347F6DB43AB9420EABC441E2CA3EA50C"/>
    <w:rsid w:val="0053239D"/>
  </w:style>
  <w:style w:type="paragraph" w:customStyle="1" w:styleId="49451FB39F234754A733760EA304F460">
    <w:name w:val="49451FB39F234754A733760EA304F460"/>
    <w:rsid w:val="009C3366"/>
  </w:style>
  <w:style w:type="paragraph" w:customStyle="1" w:styleId="EC17A36D5EDE493EA97070EE9F3D4013">
    <w:name w:val="EC17A36D5EDE493EA97070EE9F3D4013"/>
    <w:rsid w:val="009C3366"/>
  </w:style>
  <w:style w:type="paragraph" w:customStyle="1" w:styleId="DE7F0F3449AD415F86A9A2E94CF30972">
    <w:name w:val="DE7F0F3449AD415F86A9A2E94CF30972"/>
    <w:rsid w:val="009C3366"/>
  </w:style>
  <w:style w:type="paragraph" w:customStyle="1" w:styleId="8524A6BE5EBA41ECA720286AD70F9FDB">
    <w:name w:val="8524A6BE5EBA41ECA720286AD70F9FDB"/>
    <w:rsid w:val="009C3366"/>
  </w:style>
  <w:style w:type="paragraph" w:customStyle="1" w:styleId="428A030636454711BC4A0BA981849561">
    <w:name w:val="428A030636454711BC4A0BA981849561"/>
    <w:rsid w:val="005C721C"/>
  </w:style>
  <w:style w:type="paragraph" w:customStyle="1" w:styleId="CE8F280CAC454E0E931ADDE5FD433826">
    <w:name w:val="CE8F280CAC454E0E931ADDE5FD433826"/>
    <w:rsid w:val="005C721C"/>
  </w:style>
  <w:style w:type="paragraph" w:customStyle="1" w:styleId="B177B9A6E08C42C1B1CA5490DCAD2799">
    <w:name w:val="B177B9A6E08C42C1B1CA5490DCAD2799"/>
    <w:rsid w:val="005C721C"/>
  </w:style>
  <w:style w:type="paragraph" w:customStyle="1" w:styleId="2181C85FA81C45A981F6E59A49C68602">
    <w:name w:val="2181C85FA81C45A981F6E59A49C68602"/>
    <w:rsid w:val="005C721C"/>
  </w:style>
  <w:style w:type="paragraph" w:customStyle="1" w:styleId="F2D7573B61E64AE49997B3CE16930E42">
    <w:name w:val="F2D7573B61E64AE49997B3CE16930E42"/>
    <w:rsid w:val="005C721C"/>
  </w:style>
  <w:style w:type="paragraph" w:customStyle="1" w:styleId="4B13599E74944B5683814B98A83C6FFE">
    <w:name w:val="4B13599E74944B5683814B98A83C6FFE"/>
    <w:rsid w:val="005C721C"/>
  </w:style>
  <w:style w:type="paragraph" w:customStyle="1" w:styleId="1A65002D6376450F8077B028B07B3570">
    <w:name w:val="1A65002D6376450F8077B028B07B3570"/>
    <w:rsid w:val="005C721C"/>
  </w:style>
  <w:style w:type="paragraph" w:customStyle="1" w:styleId="06CE23F77C3A461FB3EDD12DDB148651">
    <w:name w:val="06CE23F77C3A461FB3EDD12DDB148651"/>
    <w:rsid w:val="005C721C"/>
  </w:style>
  <w:style w:type="paragraph" w:customStyle="1" w:styleId="A39A37A0C84B413F82CA785ED2354866">
    <w:name w:val="A39A37A0C84B413F82CA785ED2354866"/>
    <w:rsid w:val="005C721C"/>
  </w:style>
  <w:style w:type="paragraph" w:customStyle="1" w:styleId="5BBA3969A447407F83BE18B044B992E8">
    <w:name w:val="5BBA3969A447407F83BE18B044B992E8"/>
    <w:rsid w:val="005C721C"/>
  </w:style>
  <w:style w:type="paragraph" w:customStyle="1" w:styleId="FF5E0D7AF4874361AB6DEFDC2E2958B1">
    <w:name w:val="FF5E0D7AF4874361AB6DEFDC2E2958B1"/>
    <w:rsid w:val="005C721C"/>
  </w:style>
  <w:style w:type="paragraph" w:customStyle="1" w:styleId="D1B6B3250B4342048DE08C8C8BC75BE2">
    <w:name w:val="D1B6B3250B4342048DE08C8C8BC75BE2"/>
    <w:rsid w:val="005C721C"/>
  </w:style>
  <w:style w:type="paragraph" w:customStyle="1" w:styleId="28AA7B380D004B818224FDE546F4D0EC">
    <w:name w:val="28AA7B380D004B818224FDE546F4D0EC"/>
    <w:rsid w:val="005C721C"/>
  </w:style>
  <w:style w:type="paragraph" w:customStyle="1" w:styleId="5C321475FBD34D9DA919A560C59659ED">
    <w:name w:val="5C321475FBD34D9DA919A560C59659ED"/>
    <w:rsid w:val="005C721C"/>
  </w:style>
  <w:style w:type="paragraph" w:customStyle="1" w:styleId="0EEFE154429E4C16B6D524FA59D37BB2">
    <w:name w:val="0EEFE154429E4C16B6D524FA59D37BB2"/>
    <w:rsid w:val="005C721C"/>
  </w:style>
  <w:style w:type="paragraph" w:customStyle="1" w:styleId="92C7376DEF7C421696825CBFE212D9D8">
    <w:name w:val="92C7376DEF7C421696825CBFE212D9D8"/>
    <w:rsid w:val="005C721C"/>
  </w:style>
  <w:style w:type="paragraph" w:customStyle="1" w:styleId="D7ABAB49A326402FADD98B0BA991B138">
    <w:name w:val="D7ABAB49A326402FADD98B0BA991B138"/>
    <w:rsid w:val="005C721C"/>
  </w:style>
  <w:style w:type="paragraph" w:customStyle="1" w:styleId="960DEB72300B457CB5751D1BB2CAC377">
    <w:name w:val="960DEB72300B457CB5751D1BB2CAC377"/>
    <w:rsid w:val="005C721C"/>
  </w:style>
  <w:style w:type="paragraph" w:customStyle="1" w:styleId="6822D2FFEDFA4FA38E610FA7D63FA487">
    <w:name w:val="6822D2FFEDFA4FA38E610FA7D63FA487"/>
    <w:rsid w:val="005C721C"/>
  </w:style>
  <w:style w:type="paragraph" w:customStyle="1" w:styleId="75FCB68C8E33460F80FBC996B01FEC84">
    <w:name w:val="75FCB68C8E33460F80FBC996B01FEC84"/>
    <w:rsid w:val="005C721C"/>
  </w:style>
  <w:style w:type="paragraph" w:customStyle="1" w:styleId="47DF73121753478CB8470A50069C4910">
    <w:name w:val="47DF73121753478CB8470A50069C4910"/>
    <w:rsid w:val="005C721C"/>
  </w:style>
  <w:style w:type="paragraph" w:customStyle="1" w:styleId="31751F196E2B4CB59AA4586509A9941C">
    <w:name w:val="31751F196E2B4CB59AA4586509A9941C"/>
    <w:rsid w:val="005C721C"/>
  </w:style>
  <w:style w:type="paragraph" w:customStyle="1" w:styleId="999773600C4249C683C3EB3EBC02514D">
    <w:name w:val="999773600C4249C683C3EB3EBC02514D"/>
    <w:rsid w:val="005C721C"/>
  </w:style>
  <w:style w:type="paragraph" w:customStyle="1" w:styleId="EAC2B4F60FA34AF2B109CAF56A85B36A">
    <w:name w:val="EAC2B4F60FA34AF2B109CAF56A85B36A"/>
    <w:rsid w:val="005C721C"/>
  </w:style>
  <w:style w:type="paragraph" w:customStyle="1" w:styleId="AAAB553F8119403D808D0311139E4336">
    <w:name w:val="AAAB553F8119403D808D0311139E4336"/>
    <w:rsid w:val="005C721C"/>
  </w:style>
  <w:style w:type="paragraph" w:customStyle="1" w:styleId="D4601ECE032B41EA844B51CFE6826843">
    <w:name w:val="D4601ECE032B41EA844B51CFE6826843"/>
    <w:rsid w:val="005C721C"/>
  </w:style>
  <w:style w:type="paragraph" w:customStyle="1" w:styleId="1CE88703263F43B4AE734AD408CB2D8A">
    <w:name w:val="1CE88703263F43B4AE734AD408CB2D8A"/>
    <w:rsid w:val="005C721C"/>
  </w:style>
  <w:style w:type="paragraph" w:customStyle="1" w:styleId="B4C00CDDBB494824A891EBED01F3A47F">
    <w:name w:val="B4C00CDDBB494824A891EBED01F3A47F"/>
    <w:rsid w:val="005C721C"/>
  </w:style>
  <w:style w:type="paragraph" w:customStyle="1" w:styleId="767B9848072B474684A7EC296360DFC6">
    <w:name w:val="767B9848072B474684A7EC296360DFC6"/>
    <w:rsid w:val="005C721C"/>
  </w:style>
  <w:style w:type="paragraph" w:customStyle="1" w:styleId="0ABC4F39417B4EBEA7FA3EA3E14CF491">
    <w:name w:val="0ABC4F39417B4EBEA7FA3EA3E14CF491"/>
    <w:rsid w:val="005C721C"/>
  </w:style>
  <w:style w:type="paragraph" w:customStyle="1" w:styleId="0C497573148B4E80B20B78D28EB88370">
    <w:name w:val="0C497573148B4E80B20B78D28EB88370"/>
    <w:rsid w:val="005C721C"/>
  </w:style>
  <w:style w:type="paragraph" w:customStyle="1" w:styleId="9BA6602858D645A09AD682AAA4E429C2">
    <w:name w:val="9BA6602858D645A09AD682AAA4E429C2"/>
    <w:rsid w:val="005C721C"/>
  </w:style>
  <w:style w:type="paragraph" w:customStyle="1" w:styleId="5F840E612D8A4BD6BE45AFE6FD0BCEB5">
    <w:name w:val="5F840E612D8A4BD6BE45AFE6FD0BCEB5"/>
    <w:rsid w:val="005C721C"/>
  </w:style>
  <w:style w:type="paragraph" w:customStyle="1" w:styleId="2298DEF66BED4A2E94E1F6AEF4E9CA70">
    <w:name w:val="2298DEF66BED4A2E94E1F6AEF4E9CA70"/>
    <w:rsid w:val="005C721C"/>
  </w:style>
  <w:style w:type="paragraph" w:customStyle="1" w:styleId="356F58147AC94EFF9151B02BD0104D60">
    <w:name w:val="356F58147AC94EFF9151B02BD0104D60"/>
    <w:rsid w:val="005C721C"/>
  </w:style>
  <w:style w:type="paragraph" w:customStyle="1" w:styleId="3931D17C5B0E41AA98B2E81FF3BF10D0">
    <w:name w:val="3931D17C5B0E41AA98B2E81FF3BF10D0"/>
    <w:rsid w:val="005C721C"/>
  </w:style>
  <w:style w:type="paragraph" w:customStyle="1" w:styleId="AE0B9C1349754C7BB3E5D685F7038542">
    <w:name w:val="AE0B9C1349754C7BB3E5D685F7038542"/>
    <w:rsid w:val="005C721C"/>
  </w:style>
  <w:style w:type="paragraph" w:customStyle="1" w:styleId="7CA83806C6B24FC6A971F671394D492B">
    <w:name w:val="7CA83806C6B24FC6A971F671394D492B"/>
    <w:rsid w:val="005C721C"/>
  </w:style>
  <w:style w:type="paragraph" w:customStyle="1" w:styleId="B87413674FC74B0BAD197D8285841A97">
    <w:name w:val="B87413674FC74B0BAD197D8285841A97"/>
    <w:rsid w:val="005C721C"/>
  </w:style>
  <w:style w:type="paragraph" w:customStyle="1" w:styleId="63DD54B3E22141EB9B0926151F09BA75">
    <w:name w:val="63DD54B3E22141EB9B0926151F09BA75"/>
    <w:rsid w:val="005C721C"/>
  </w:style>
  <w:style w:type="paragraph" w:customStyle="1" w:styleId="6D7FFB5B326B44939D9C46BD32464E2C">
    <w:name w:val="6D7FFB5B326B44939D9C46BD32464E2C"/>
    <w:rsid w:val="005C721C"/>
  </w:style>
  <w:style w:type="paragraph" w:customStyle="1" w:styleId="461078DF856146AAA48E6625EB20E5F5">
    <w:name w:val="461078DF856146AAA48E6625EB20E5F5"/>
    <w:rsid w:val="005C721C"/>
  </w:style>
  <w:style w:type="paragraph" w:customStyle="1" w:styleId="78FEFD2398674FE6BBEA0117FD21DC9A">
    <w:name w:val="78FEFD2398674FE6BBEA0117FD21DC9A"/>
    <w:rsid w:val="005C721C"/>
  </w:style>
  <w:style w:type="paragraph" w:customStyle="1" w:styleId="77519B891B9C437AB2FB5950614468A9">
    <w:name w:val="77519B891B9C437AB2FB5950614468A9"/>
    <w:rsid w:val="005C721C"/>
  </w:style>
  <w:style w:type="paragraph" w:customStyle="1" w:styleId="30D0F4202ACC4143AE79BFD8CC3CBE8A">
    <w:name w:val="30D0F4202ACC4143AE79BFD8CC3CBE8A"/>
    <w:rsid w:val="005C721C"/>
  </w:style>
  <w:style w:type="paragraph" w:customStyle="1" w:styleId="97CCE504FB4C4FBF8DAD573906298734">
    <w:name w:val="97CCE504FB4C4FBF8DAD573906298734"/>
    <w:rsid w:val="005C721C"/>
  </w:style>
  <w:style w:type="paragraph" w:customStyle="1" w:styleId="3D7CB2FD61B0462693E2D5CFE90B1B44">
    <w:name w:val="3D7CB2FD61B0462693E2D5CFE90B1B44"/>
    <w:rsid w:val="005C721C"/>
  </w:style>
  <w:style w:type="paragraph" w:customStyle="1" w:styleId="1CAB2D9FD49E44809E0C40FDCF3BA849">
    <w:name w:val="1CAB2D9FD49E44809E0C40FDCF3BA849"/>
    <w:rsid w:val="005C721C"/>
  </w:style>
  <w:style w:type="paragraph" w:customStyle="1" w:styleId="DBFE9EA1CAF445E4A78E45B8EB8FB14E">
    <w:name w:val="DBFE9EA1CAF445E4A78E45B8EB8FB14E"/>
    <w:rsid w:val="005C721C"/>
  </w:style>
  <w:style w:type="paragraph" w:customStyle="1" w:styleId="BCD7C3BBDC8C4094AA000D3A20608E7B">
    <w:name w:val="BCD7C3BBDC8C4094AA000D3A20608E7B"/>
    <w:rsid w:val="003C30C8"/>
  </w:style>
  <w:style w:type="paragraph" w:customStyle="1" w:styleId="0CB70EF84C8549028CE3CEEC1EA6E367">
    <w:name w:val="0CB70EF84C8549028CE3CEEC1EA6E367"/>
    <w:rsid w:val="003C30C8"/>
  </w:style>
  <w:style w:type="paragraph" w:customStyle="1" w:styleId="21590D28786C470C9A4F8F9249F7E94D">
    <w:name w:val="21590D28786C470C9A4F8F9249F7E94D"/>
    <w:rsid w:val="003C30C8"/>
  </w:style>
  <w:style w:type="paragraph" w:customStyle="1" w:styleId="06EEBB8B144E4B3FB82C5377CE72D3CF">
    <w:name w:val="06EEBB8B144E4B3FB82C5377CE72D3CF"/>
    <w:rsid w:val="003C30C8"/>
  </w:style>
  <w:style w:type="paragraph" w:customStyle="1" w:styleId="8B76548EE750400387F427B6F3040C8C">
    <w:name w:val="8B76548EE750400387F427B6F3040C8C"/>
    <w:rsid w:val="003C30C8"/>
  </w:style>
  <w:style w:type="paragraph" w:customStyle="1" w:styleId="9144D2C7137140F58F7D7363BB6E95AE">
    <w:name w:val="9144D2C7137140F58F7D7363BB6E95AE"/>
    <w:rsid w:val="003C30C8"/>
  </w:style>
  <w:style w:type="paragraph" w:customStyle="1" w:styleId="E2CED52166614139965B316C4EB05645">
    <w:name w:val="E2CED52166614139965B316C4EB05645"/>
    <w:rsid w:val="003C30C8"/>
  </w:style>
  <w:style w:type="paragraph" w:customStyle="1" w:styleId="54CE3C4CAB544C3EB3EB2C460792E96C">
    <w:name w:val="54CE3C4CAB544C3EB3EB2C460792E96C"/>
    <w:rsid w:val="003C30C8"/>
  </w:style>
  <w:style w:type="paragraph" w:customStyle="1" w:styleId="A69BE230F08645E5A8BA434137761D73">
    <w:name w:val="A69BE230F08645E5A8BA434137761D73"/>
    <w:rsid w:val="003C30C8"/>
  </w:style>
  <w:style w:type="paragraph" w:customStyle="1" w:styleId="05E5EA339C754EE291A02C6BAB0EA811">
    <w:name w:val="05E5EA339C754EE291A02C6BAB0EA811"/>
    <w:rsid w:val="003C30C8"/>
  </w:style>
  <w:style w:type="paragraph" w:customStyle="1" w:styleId="31F8CDC071134F7DA981E1A91EE6AB3D">
    <w:name w:val="31F8CDC071134F7DA981E1A91EE6AB3D"/>
    <w:rsid w:val="003C30C8"/>
  </w:style>
  <w:style w:type="paragraph" w:customStyle="1" w:styleId="067FDAA89F474A73AE84A613334BCF66">
    <w:name w:val="067FDAA89F474A73AE84A613334BCF66"/>
    <w:rsid w:val="003C30C8"/>
  </w:style>
  <w:style w:type="paragraph" w:customStyle="1" w:styleId="FD25A1BA090643E2813ACC16FC919EDF">
    <w:name w:val="FD25A1BA090643E2813ACC16FC919EDF"/>
    <w:rsid w:val="003C30C8"/>
  </w:style>
  <w:style w:type="paragraph" w:customStyle="1" w:styleId="6024F7B8057C4DE4BCCC96F94E468912">
    <w:name w:val="6024F7B8057C4DE4BCCC96F94E468912"/>
    <w:rsid w:val="003C30C8"/>
  </w:style>
  <w:style w:type="paragraph" w:customStyle="1" w:styleId="988BA15B15CA4FDB95B7B8997AB5810C">
    <w:name w:val="988BA15B15CA4FDB95B7B8997AB5810C"/>
    <w:rsid w:val="003C30C8"/>
  </w:style>
  <w:style w:type="paragraph" w:customStyle="1" w:styleId="42F0493DBA754E0EAA7953E7E3C74A4D">
    <w:name w:val="42F0493DBA754E0EAA7953E7E3C74A4D"/>
    <w:rsid w:val="003C30C8"/>
  </w:style>
  <w:style w:type="paragraph" w:customStyle="1" w:styleId="7306405B71234675B55E69B2DEBD4A63">
    <w:name w:val="7306405B71234675B55E69B2DEBD4A63"/>
    <w:rsid w:val="003C30C8"/>
  </w:style>
  <w:style w:type="paragraph" w:customStyle="1" w:styleId="85FB600B1E1F4071B596C9424A37F732">
    <w:name w:val="85FB600B1E1F4071B596C9424A37F732"/>
    <w:rsid w:val="003C30C8"/>
  </w:style>
  <w:style w:type="paragraph" w:customStyle="1" w:styleId="FC9CADAE0B56412099A534E72EACB7BB">
    <w:name w:val="FC9CADAE0B56412099A534E72EACB7BB"/>
    <w:rsid w:val="003C30C8"/>
  </w:style>
  <w:style w:type="paragraph" w:customStyle="1" w:styleId="35FCAEC28B2C49369F4BE96F28C4F1F6">
    <w:name w:val="35FCAEC28B2C49369F4BE96F28C4F1F6"/>
    <w:rsid w:val="003C30C8"/>
  </w:style>
  <w:style w:type="paragraph" w:customStyle="1" w:styleId="A4C9CDC9E3FD4FA6AC5DF5680E99B5D5">
    <w:name w:val="A4C9CDC9E3FD4FA6AC5DF5680E99B5D5"/>
    <w:rsid w:val="003C30C8"/>
  </w:style>
  <w:style w:type="paragraph" w:customStyle="1" w:styleId="E3CCCF725EF24BB79F2C4F1A88D9C33C">
    <w:name w:val="E3CCCF725EF24BB79F2C4F1A88D9C33C"/>
    <w:rsid w:val="003C30C8"/>
  </w:style>
  <w:style w:type="paragraph" w:customStyle="1" w:styleId="D83107E3FF944E3FA6D0BB8AA337873C">
    <w:name w:val="D83107E3FF944E3FA6D0BB8AA337873C"/>
    <w:rsid w:val="00673743"/>
  </w:style>
  <w:style w:type="paragraph" w:customStyle="1" w:styleId="44FAC716FD244617A79E505870ED2E4D">
    <w:name w:val="44FAC716FD244617A79E505870ED2E4D"/>
    <w:rsid w:val="00040A5D"/>
  </w:style>
  <w:style w:type="paragraph" w:customStyle="1" w:styleId="83CB8B4532E44A33AEC530E83D03D633">
    <w:name w:val="83CB8B4532E44A33AEC530E83D03D633"/>
    <w:rsid w:val="00040A5D"/>
  </w:style>
  <w:style w:type="paragraph" w:customStyle="1" w:styleId="7927C1259A484062AECCFEBA74C823E6">
    <w:name w:val="7927C1259A484062AECCFEBA74C823E6"/>
    <w:rsid w:val="00040A5D"/>
  </w:style>
  <w:style w:type="paragraph" w:customStyle="1" w:styleId="5DA88344E82C48C0865D8BA871D271F1">
    <w:name w:val="5DA88344E82C48C0865D8BA871D271F1"/>
    <w:rsid w:val="00040A5D"/>
  </w:style>
  <w:style w:type="paragraph" w:customStyle="1" w:styleId="E89C5DD54A3A48E89EC4543BF001FE63">
    <w:name w:val="E89C5DD54A3A48E89EC4543BF001FE63"/>
    <w:rsid w:val="00040A5D"/>
  </w:style>
  <w:style w:type="paragraph" w:customStyle="1" w:styleId="6962F0388013491A9C75B6FD8963396E">
    <w:name w:val="6962F0388013491A9C75B6FD8963396E"/>
    <w:rsid w:val="00040A5D"/>
  </w:style>
  <w:style w:type="paragraph" w:customStyle="1" w:styleId="0BC9213243FD4DB6B91E12F96FF21C6D">
    <w:name w:val="0BC9213243FD4DB6B91E12F96FF21C6D"/>
    <w:rsid w:val="00040A5D"/>
  </w:style>
  <w:style w:type="paragraph" w:customStyle="1" w:styleId="66B49FD643F4470C9F48CF1F40E51C5C">
    <w:name w:val="66B49FD643F4470C9F48CF1F40E51C5C"/>
    <w:rsid w:val="00040A5D"/>
  </w:style>
  <w:style w:type="paragraph" w:customStyle="1" w:styleId="F08BD6315FD74567B21236474B89CEB4">
    <w:name w:val="F08BD6315FD74567B21236474B89CEB4"/>
    <w:rsid w:val="00217013"/>
  </w:style>
  <w:style w:type="paragraph" w:customStyle="1" w:styleId="7707C29B74B44C159DB09417E25A6EC8">
    <w:name w:val="7707C29B74B44C159DB09417E25A6EC8"/>
    <w:rsid w:val="00217013"/>
  </w:style>
  <w:style w:type="paragraph" w:customStyle="1" w:styleId="FF5119331D9344B18F0219B3E7806FFA">
    <w:name w:val="FF5119331D9344B18F0219B3E7806FFA"/>
    <w:rsid w:val="00217013"/>
  </w:style>
  <w:style w:type="paragraph" w:customStyle="1" w:styleId="E5A9D81EE9E04AF58D64690361C9706E">
    <w:name w:val="E5A9D81EE9E04AF58D64690361C9706E"/>
    <w:rsid w:val="00217013"/>
  </w:style>
  <w:style w:type="paragraph" w:customStyle="1" w:styleId="F24E0E7F92E049FFBC071566ECEC3EFB">
    <w:name w:val="F24E0E7F92E049FFBC071566ECEC3EFB"/>
    <w:rsid w:val="00217013"/>
  </w:style>
  <w:style w:type="paragraph" w:customStyle="1" w:styleId="2648AE5923374E92A0B022CE924FDEF2">
    <w:name w:val="2648AE5923374E92A0B022CE924FDEF2"/>
    <w:rsid w:val="00217013"/>
  </w:style>
  <w:style w:type="paragraph" w:customStyle="1" w:styleId="BF46503160DD4F11847047DE313DA159">
    <w:name w:val="BF46503160DD4F11847047DE313DA159"/>
    <w:rsid w:val="00217013"/>
  </w:style>
  <w:style w:type="paragraph" w:customStyle="1" w:styleId="7095ACB3C8724A5DB66689EF9D89284D">
    <w:name w:val="7095ACB3C8724A5DB66689EF9D89284D"/>
    <w:rsid w:val="00217013"/>
  </w:style>
  <w:style w:type="paragraph" w:customStyle="1" w:styleId="4B26FEC3765C4CD9BC5275E94E89E0C5">
    <w:name w:val="4B26FEC3765C4CD9BC5275E94E89E0C5"/>
    <w:rsid w:val="00217013"/>
  </w:style>
  <w:style w:type="paragraph" w:customStyle="1" w:styleId="573AAB40C7804CDFA53AE86D2E4C513A">
    <w:name w:val="573AAB40C7804CDFA53AE86D2E4C513A"/>
    <w:rsid w:val="00217013"/>
  </w:style>
  <w:style w:type="paragraph" w:customStyle="1" w:styleId="DC04B0A511A44DAA885778EFBD3C56E8">
    <w:name w:val="DC04B0A511A44DAA885778EFBD3C56E8"/>
    <w:rsid w:val="00217013"/>
  </w:style>
  <w:style w:type="paragraph" w:customStyle="1" w:styleId="CD4DC1F9DEEE49DE9D6B01F4FD4EC44D">
    <w:name w:val="CD4DC1F9DEEE49DE9D6B01F4FD4EC44D"/>
    <w:rsid w:val="00217013"/>
  </w:style>
  <w:style w:type="paragraph" w:customStyle="1" w:styleId="4B80FB04C709479392932B00FC65FD54">
    <w:name w:val="4B80FB04C709479392932B00FC65FD54"/>
    <w:rsid w:val="00217013"/>
  </w:style>
  <w:style w:type="paragraph" w:customStyle="1" w:styleId="A3BBA2105EF84E8AB69721AE613A070B">
    <w:name w:val="A3BBA2105EF84E8AB69721AE613A070B"/>
    <w:rsid w:val="00217013"/>
  </w:style>
  <w:style w:type="paragraph" w:customStyle="1" w:styleId="D331C00217BD43AFA2EB5F9F0C39CCAD">
    <w:name w:val="D331C00217BD43AFA2EB5F9F0C39CCAD"/>
    <w:rsid w:val="00217013"/>
  </w:style>
  <w:style w:type="paragraph" w:customStyle="1" w:styleId="4FF5A02575A64F7DA82EC612971748C7">
    <w:name w:val="4FF5A02575A64F7DA82EC612971748C7"/>
    <w:rsid w:val="00217013"/>
  </w:style>
  <w:style w:type="paragraph" w:customStyle="1" w:styleId="85ED378676004EB4A8D2AFA53EEA1815">
    <w:name w:val="85ED378676004EB4A8D2AFA53EEA1815"/>
    <w:rsid w:val="00217013"/>
  </w:style>
  <w:style w:type="paragraph" w:customStyle="1" w:styleId="EC2B1923E4C743C09A03F39E5633CB40">
    <w:name w:val="EC2B1923E4C743C09A03F39E5633CB40"/>
    <w:rsid w:val="00217013"/>
  </w:style>
  <w:style w:type="paragraph" w:customStyle="1" w:styleId="4A1DE071AAC8457FB0A9566112494D15">
    <w:name w:val="4A1DE071AAC8457FB0A9566112494D15"/>
    <w:rsid w:val="00217013"/>
  </w:style>
  <w:style w:type="paragraph" w:customStyle="1" w:styleId="4934D82CEA604093B9C0867EDE64B895">
    <w:name w:val="4934D82CEA604093B9C0867EDE64B895"/>
    <w:rsid w:val="00217013"/>
  </w:style>
  <w:style w:type="paragraph" w:customStyle="1" w:styleId="C94A17930FDB48AEA163468866BA89FD">
    <w:name w:val="C94A17930FDB48AEA163468866BA89FD"/>
    <w:rsid w:val="00217013"/>
  </w:style>
  <w:style w:type="paragraph" w:customStyle="1" w:styleId="D423EFEDA1274B869B1BC03340817A59">
    <w:name w:val="D423EFEDA1274B869B1BC03340817A59"/>
    <w:rsid w:val="00217013"/>
  </w:style>
  <w:style w:type="paragraph" w:customStyle="1" w:styleId="528EA35ECBEF4E4A8C1CFB5905204804">
    <w:name w:val="528EA35ECBEF4E4A8C1CFB5905204804"/>
    <w:rsid w:val="00217013"/>
  </w:style>
  <w:style w:type="paragraph" w:customStyle="1" w:styleId="56BC39B1A7ED4F59AC509AD5DA8F3B00">
    <w:name w:val="56BC39B1A7ED4F59AC509AD5DA8F3B00"/>
    <w:rsid w:val="00217013"/>
  </w:style>
  <w:style w:type="paragraph" w:customStyle="1" w:styleId="575BA66E2569404B9DEC903210F3E813">
    <w:name w:val="575BA66E2569404B9DEC903210F3E813"/>
    <w:rsid w:val="00217013"/>
  </w:style>
  <w:style w:type="paragraph" w:customStyle="1" w:styleId="7603D198499C4FB68BEA1091792293EA">
    <w:name w:val="7603D198499C4FB68BEA1091792293EA"/>
    <w:rsid w:val="00217013"/>
  </w:style>
  <w:style w:type="paragraph" w:customStyle="1" w:styleId="865A9E187220405BA6321D138AA984A8">
    <w:name w:val="865A9E187220405BA6321D138AA984A8"/>
    <w:rsid w:val="00217013"/>
  </w:style>
  <w:style w:type="paragraph" w:customStyle="1" w:styleId="3BB5970D5AF04234B7BF3BAD52B64C30">
    <w:name w:val="3BB5970D5AF04234B7BF3BAD52B64C30"/>
    <w:rsid w:val="00217013"/>
  </w:style>
  <w:style w:type="paragraph" w:customStyle="1" w:styleId="151F3835D02142EF8C85F43659FBFDEA">
    <w:name w:val="151F3835D02142EF8C85F43659FBFDEA"/>
    <w:rsid w:val="00217013"/>
  </w:style>
  <w:style w:type="paragraph" w:customStyle="1" w:styleId="ABAD7A800A55483EA3FFF59F2CBCFADB">
    <w:name w:val="ABAD7A800A55483EA3FFF59F2CBCFADB"/>
    <w:rsid w:val="00217013"/>
  </w:style>
  <w:style w:type="paragraph" w:customStyle="1" w:styleId="3C29F8554726437090E9651997BDF26F">
    <w:name w:val="3C29F8554726437090E9651997BDF26F"/>
    <w:rsid w:val="00217013"/>
  </w:style>
  <w:style w:type="paragraph" w:customStyle="1" w:styleId="397E89FE9DE64AD3930780AFD9840540">
    <w:name w:val="397E89FE9DE64AD3930780AFD9840540"/>
    <w:rsid w:val="00217013"/>
  </w:style>
  <w:style w:type="paragraph" w:customStyle="1" w:styleId="8EA1BE6D28504AD6AE4FB2A68DBC774F">
    <w:name w:val="8EA1BE6D28504AD6AE4FB2A68DBC774F"/>
    <w:rsid w:val="00217013"/>
  </w:style>
  <w:style w:type="paragraph" w:customStyle="1" w:styleId="0A3DB8B09CFE49539BF99C2015137A4F">
    <w:name w:val="0A3DB8B09CFE49539BF99C2015137A4F"/>
    <w:rsid w:val="00217013"/>
  </w:style>
  <w:style w:type="paragraph" w:customStyle="1" w:styleId="DF802F60DBA0491BBFEA31BC8F992562">
    <w:name w:val="DF802F60DBA0491BBFEA31BC8F992562"/>
    <w:rsid w:val="00217013"/>
  </w:style>
  <w:style w:type="paragraph" w:customStyle="1" w:styleId="253FB5A7F22D47BEA44CE46B4F12BD5C">
    <w:name w:val="253FB5A7F22D47BEA44CE46B4F12BD5C"/>
    <w:rsid w:val="00217013"/>
  </w:style>
  <w:style w:type="paragraph" w:customStyle="1" w:styleId="1719CC2D65D8483BBF086A3FD6C22873">
    <w:name w:val="1719CC2D65D8483BBF086A3FD6C22873"/>
    <w:rsid w:val="00217013"/>
  </w:style>
  <w:style w:type="paragraph" w:customStyle="1" w:styleId="D69D0124C1D74B24A06A1D98F217F1A8">
    <w:name w:val="D69D0124C1D74B24A06A1D98F217F1A8"/>
    <w:rsid w:val="00217013"/>
  </w:style>
  <w:style w:type="paragraph" w:customStyle="1" w:styleId="99831FC790DB416189C9ABCDB81D7479">
    <w:name w:val="99831FC790DB416189C9ABCDB81D7479"/>
    <w:rsid w:val="00217013"/>
  </w:style>
  <w:style w:type="paragraph" w:customStyle="1" w:styleId="9ADBAD7E563E4012B038619CE557C01C">
    <w:name w:val="9ADBAD7E563E4012B038619CE557C01C"/>
    <w:rsid w:val="00217013"/>
  </w:style>
  <w:style w:type="paragraph" w:customStyle="1" w:styleId="B7A3B1FB10094F5187A93400744E3A0D">
    <w:name w:val="B7A3B1FB10094F5187A93400744E3A0D"/>
    <w:rsid w:val="00217013"/>
  </w:style>
  <w:style w:type="paragraph" w:customStyle="1" w:styleId="5559BB7781284F53BC354E006D76E1EF">
    <w:name w:val="5559BB7781284F53BC354E006D76E1EF"/>
    <w:rsid w:val="00217013"/>
  </w:style>
  <w:style w:type="paragraph" w:customStyle="1" w:styleId="4EB2872C1B9142DE9F539FDACE76D632">
    <w:name w:val="4EB2872C1B9142DE9F539FDACE76D632"/>
    <w:rsid w:val="00217013"/>
  </w:style>
  <w:style w:type="paragraph" w:customStyle="1" w:styleId="111ED789D5A849C091FBE7430AB6942A">
    <w:name w:val="111ED789D5A849C091FBE7430AB6942A"/>
    <w:rsid w:val="00217013"/>
  </w:style>
  <w:style w:type="paragraph" w:customStyle="1" w:styleId="8F2C4915117A4084AA07C61AD70293D6">
    <w:name w:val="8F2C4915117A4084AA07C61AD70293D6"/>
    <w:rsid w:val="00217013"/>
  </w:style>
  <w:style w:type="paragraph" w:customStyle="1" w:styleId="3927279AFBAF41729F47CD5C7B3FE93C">
    <w:name w:val="3927279AFBAF41729F47CD5C7B3FE93C"/>
    <w:rsid w:val="00217013"/>
  </w:style>
  <w:style w:type="paragraph" w:customStyle="1" w:styleId="5637CE75C6FE4B73B2D0CF3E61C48F44">
    <w:name w:val="5637CE75C6FE4B73B2D0CF3E61C48F44"/>
    <w:rsid w:val="00217013"/>
  </w:style>
  <w:style w:type="paragraph" w:customStyle="1" w:styleId="90301D0018B34865BCDB3E860700BEBD">
    <w:name w:val="90301D0018B34865BCDB3E860700BEBD"/>
    <w:rsid w:val="00217013"/>
  </w:style>
  <w:style w:type="paragraph" w:customStyle="1" w:styleId="7105201236A24EB0AA270691BE47CBC7">
    <w:name w:val="7105201236A24EB0AA270691BE47CBC7"/>
    <w:rsid w:val="002E35EB"/>
  </w:style>
  <w:style w:type="paragraph" w:customStyle="1" w:styleId="881CEEBDD4384920B96EA9FFECB1E76B">
    <w:name w:val="881CEEBDD4384920B96EA9FFECB1E76B"/>
    <w:rsid w:val="002E35EB"/>
  </w:style>
  <w:style w:type="paragraph" w:customStyle="1" w:styleId="8BF59543DE91419F8D97C26FCFE7E2E1">
    <w:name w:val="8BF59543DE91419F8D97C26FCFE7E2E1"/>
    <w:rsid w:val="002E35EB"/>
  </w:style>
  <w:style w:type="paragraph" w:customStyle="1" w:styleId="14146FA1F87A412FAB25C4193C71AF0B">
    <w:name w:val="14146FA1F87A412FAB25C4193C71AF0B"/>
    <w:rsid w:val="002E35EB"/>
  </w:style>
  <w:style w:type="paragraph" w:customStyle="1" w:styleId="FDAF02B38D7E42398E868FE969543B80">
    <w:name w:val="FDAF02B38D7E42398E868FE969543B80"/>
    <w:rsid w:val="002E35EB"/>
  </w:style>
  <w:style w:type="paragraph" w:customStyle="1" w:styleId="5F75BCC3DBCE458C88F9298DC3155FB5">
    <w:name w:val="5F75BCC3DBCE458C88F9298DC3155FB5"/>
    <w:rsid w:val="002E35EB"/>
  </w:style>
  <w:style w:type="paragraph" w:customStyle="1" w:styleId="DF90A1971FFB40BC95E4D0E533C69C60">
    <w:name w:val="DF90A1971FFB40BC95E4D0E533C69C60"/>
    <w:rsid w:val="002E35EB"/>
  </w:style>
  <w:style w:type="paragraph" w:customStyle="1" w:styleId="0556D23276E8464BA364CFEA42094ED9">
    <w:name w:val="0556D23276E8464BA364CFEA42094ED9"/>
    <w:rsid w:val="002E35EB"/>
  </w:style>
  <w:style w:type="paragraph" w:customStyle="1" w:styleId="C6B0C1B54B0E4576BA72D4D9E3C21F33">
    <w:name w:val="C6B0C1B54B0E4576BA72D4D9E3C21F33"/>
    <w:rsid w:val="002E35EB"/>
  </w:style>
  <w:style w:type="paragraph" w:customStyle="1" w:styleId="A5CA2A848AEE4430B5832C1BABF8087B">
    <w:name w:val="A5CA2A848AEE4430B5832C1BABF8087B"/>
    <w:rsid w:val="002E35EB"/>
  </w:style>
  <w:style w:type="paragraph" w:customStyle="1" w:styleId="7744D11BA6B44F40A8586326FE718962">
    <w:name w:val="7744D11BA6B44F40A8586326FE718962"/>
    <w:rsid w:val="002E35EB"/>
  </w:style>
  <w:style w:type="paragraph" w:customStyle="1" w:styleId="AD4E4A87D18D498DB72185C36EC695EB">
    <w:name w:val="AD4E4A87D18D498DB72185C36EC695EB"/>
    <w:rsid w:val="002E35EB"/>
  </w:style>
  <w:style w:type="paragraph" w:customStyle="1" w:styleId="DF82DA58E4B047FEBE379FFA16CF63E1">
    <w:name w:val="DF82DA58E4B047FEBE379FFA16CF63E1"/>
    <w:rsid w:val="002E35EB"/>
  </w:style>
  <w:style w:type="paragraph" w:customStyle="1" w:styleId="A0945DAD395F4E3DB871DD32CA233338">
    <w:name w:val="A0945DAD395F4E3DB871DD32CA233338"/>
    <w:rsid w:val="002E35EB"/>
  </w:style>
  <w:style w:type="paragraph" w:customStyle="1" w:styleId="DFE63995580D410BA514C7223BFCC842">
    <w:name w:val="DFE63995580D410BA514C7223BFCC842"/>
    <w:rsid w:val="002E35EB"/>
  </w:style>
  <w:style w:type="paragraph" w:customStyle="1" w:styleId="78A8ED4146B04E57A602BD323AECEF45">
    <w:name w:val="78A8ED4146B04E57A602BD323AECEF45"/>
    <w:rsid w:val="002E35EB"/>
  </w:style>
  <w:style w:type="paragraph" w:customStyle="1" w:styleId="0D4FCF71AA5C4CA88AC2B6C0FFA83500">
    <w:name w:val="0D4FCF71AA5C4CA88AC2B6C0FFA83500"/>
    <w:rsid w:val="002E35EB"/>
  </w:style>
  <w:style w:type="paragraph" w:customStyle="1" w:styleId="8AB2896B81974446982737D0098F04F8">
    <w:name w:val="8AB2896B81974446982737D0098F04F8"/>
    <w:rsid w:val="002E35EB"/>
  </w:style>
  <w:style w:type="paragraph" w:customStyle="1" w:styleId="84FF210D3C7649599D10BAB03EDCFBED">
    <w:name w:val="84FF210D3C7649599D10BAB03EDCFBED"/>
    <w:rsid w:val="002E35EB"/>
  </w:style>
  <w:style w:type="paragraph" w:customStyle="1" w:styleId="19E6373CBF7D45DDBC24D5DFD24226BC">
    <w:name w:val="19E6373CBF7D45DDBC24D5DFD24226BC"/>
    <w:rsid w:val="002E35EB"/>
  </w:style>
  <w:style w:type="paragraph" w:customStyle="1" w:styleId="CF1CF1BB91294F26A3D3C39DB6602DF5">
    <w:name w:val="CF1CF1BB91294F26A3D3C39DB6602DF5"/>
    <w:rsid w:val="002E35EB"/>
  </w:style>
  <w:style w:type="paragraph" w:customStyle="1" w:styleId="021BF84CC11F4ABB968B3747C51F74B9">
    <w:name w:val="021BF84CC11F4ABB968B3747C51F74B9"/>
    <w:rsid w:val="002E35EB"/>
  </w:style>
  <w:style w:type="paragraph" w:customStyle="1" w:styleId="68396D635DB24503A9F89ADA58B50447">
    <w:name w:val="68396D635DB24503A9F89ADA58B50447"/>
    <w:rsid w:val="002E35EB"/>
  </w:style>
  <w:style w:type="paragraph" w:customStyle="1" w:styleId="C4B664E18BB84169AF3412542253BBC5">
    <w:name w:val="C4B664E18BB84169AF3412542253BBC5"/>
    <w:rsid w:val="002E35EB"/>
  </w:style>
  <w:style w:type="paragraph" w:customStyle="1" w:styleId="7F030914249E469D90C8D61550546CF9">
    <w:name w:val="7F030914249E469D90C8D61550546CF9"/>
    <w:rsid w:val="002E35EB"/>
  </w:style>
  <w:style w:type="paragraph" w:customStyle="1" w:styleId="838DF3169EF342869F57E3550B05969E">
    <w:name w:val="838DF3169EF342869F57E3550B05969E"/>
    <w:rsid w:val="002E35EB"/>
  </w:style>
  <w:style w:type="paragraph" w:customStyle="1" w:styleId="5162768013A243A0B6D268E21533EAB5">
    <w:name w:val="5162768013A243A0B6D268E21533EAB5"/>
    <w:rsid w:val="002E35EB"/>
  </w:style>
  <w:style w:type="paragraph" w:customStyle="1" w:styleId="DDF4E8966E274E0BACB823DAAD222868">
    <w:name w:val="DDF4E8966E274E0BACB823DAAD222868"/>
    <w:rsid w:val="002E35EB"/>
  </w:style>
  <w:style w:type="paragraph" w:customStyle="1" w:styleId="F3E57A71C62140F1B9341468EA001AD2">
    <w:name w:val="F3E57A71C62140F1B9341468EA001AD2"/>
    <w:rsid w:val="002E35EB"/>
  </w:style>
  <w:style w:type="paragraph" w:customStyle="1" w:styleId="565BE38E91594ABA889930AFDF8ACA1D">
    <w:name w:val="565BE38E91594ABA889930AFDF8ACA1D"/>
    <w:rsid w:val="002E35EB"/>
  </w:style>
  <w:style w:type="paragraph" w:customStyle="1" w:styleId="E7CF104BBEC74A47B84E291C790FEAAC">
    <w:name w:val="E7CF104BBEC74A47B84E291C790FEAAC"/>
    <w:rsid w:val="002E35EB"/>
  </w:style>
  <w:style w:type="paragraph" w:customStyle="1" w:styleId="2083235B3B724222A38C25EDBD64DF61">
    <w:name w:val="2083235B3B724222A38C25EDBD64DF61"/>
    <w:rsid w:val="002E35EB"/>
  </w:style>
  <w:style w:type="paragraph" w:customStyle="1" w:styleId="093AF507552645B98BDB165CC69E87D5">
    <w:name w:val="093AF507552645B98BDB165CC69E87D5"/>
    <w:rsid w:val="002E35EB"/>
  </w:style>
  <w:style w:type="paragraph" w:customStyle="1" w:styleId="59E10A756465444584F9D4BB037CAAFF">
    <w:name w:val="59E10A756465444584F9D4BB037CAAFF"/>
    <w:rsid w:val="002E35EB"/>
  </w:style>
  <w:style w:type="paragraph" w:customStyle="1" w:styleId="A2D43367100647DE88CE5A16AEF59D5D">
    <w:name w:val="A2D43367100647DE88CE5A16AEF59D5D"/>
    <w:rsid w:val="002E35EB"/>
  </w:style>
  <w:style w:type="paragraph" w:customStyle="1" w:styleId="2E3D10A598D1425395F75BEC1EF35284">
    <w:name w:val="2E3D10A598D1425395F75BEC1EF35284"/>
    <w:rsid w:val="002E35EB"/>
  </w:style>
  <w:style w:type="paragraph" w:customStyle="1" w:styleId="4A5C25A989A04C168A2CF4CE25D83B71">
    <w:name w:val="4A5C25A989A04C168A2CF4CE25D83B71"/>
    <w:rsid w:val="002E35EB"/>
  </w:style>
  <w:style w:type="paragraph" w:customStyle="1" w:styleId="0D3B64B15DBC476FBF50E17C22B19CFE">
    <w:name w:val="0D3B64B15DBC476FBF50E17C22B19CFE"/>
    <w:rsid w:val="002E35EB"/>
  </w:style>
  <w:style w:type="paragraph" w:customStyle="1" w:styleId="D3DC6F234DC64B719BB52944561FF3D0">
    <w:name w:val="D3DC6F234DC64B719BB52944561FF3D0"/>
    <w:rsid w:val="002E35EB"/>
  </w:style>
  <w:style w:type="paragraph" w:customStyle="1" w:styleId="B38CC70056244730A7AE980720BDD02F">
    <w:name w:val="B38CC70056244730A7AE980720BDD02F"/>
    <w:rsid w:val="002E35EB"/>
  </w:style>
  <w:style w:type="paragraph" w:customStyle="1" w:styleId="CE5DA5C873A7479B8D3CFE50F8C74605">
    <w:name w:val="CE5DA5C873A7479B8D3CFE50F8C74605"/>
    <w:rsid w:val="002E35EB"/>
  </w:style>
  <w:style w:type="paragraph" w:customStyle="1" w:styleId="F0472C41CE014104BE29A9A1EC4DCA1F">
    <w:name w:val="F0472C41CE014104BE29A9A1EC4DCA1F"/>
    <w:rsid w:val="002E35EB"/>
  </w:style>
  <w:style w:type="paragraph" w:customStyle="1" w:styleId="E3458C880BBC431FA2E469BEAEF41332">
    <w:name w:val="E3458C880BBC431FA2E469BEAEF41332"/>
    <w:rsid w:val="002E35EB"/>
  </w:style>
  <w:style w:type="paragraph" w:customStyle="1" w:styleId="EB4440E900FE47AAB3E584E594A036ED">
    <w:name w:val="EB4440E900FE47AAB3E584E594A036ED"/>
    <w:rsid w:val="002E35EB"/>
  </w:style>
  <w:style w:type="paragraph" w:customStyle="1" w:styleId="4B14BA9B0A95498A9061753A26738A81">
    <w:name w:val="4B14BA9B0A95498A9061753A26738A81"/>
    <w:rsid w:val="002E35EB"/>
  </w:style>
  <w:style w:type="paragraph" w:customStyle="1" w:styleId="645AB045DF0F4272AAD2DC76389485ED">
    <w:name w:val="645AB045DF0F4272AAD2DC76389485ED"/>
    <w:rsid w:val="002E35EB"/>
  </w:style>
  <w:style w:type="paragraph" w:customStyle="1" w:styleId="C2C0F073332746528736BC5BBCF0E6D6">
    <w:name w:val="C2C0F073332746528736BC5BBCF0E6D6"/>
    <w:rsid w:val="002E35EB"/>
  </w:style>
  <w:style w:type="paragraph" w:customStyle="1" w:styleId="7FBFDEC80BA3443FA7329EBE3E547658">
    <w:name w:val="7FBFDEC80BA3443FA7329EBE3E547658"/>
    <w:rsid w:val="002E35EB"/>
  </w:style>
  <w:style w:type="paragraph" w:customStyle="1" w:styleId="EE8539B7E2994370A2C60D7C4B1AAD92">
    <w:name w:val="EE8539B7E2994370A2C60D7C4B1AAD92"/>
    <w:rsid w:val="002E35EB"/>
  </w:style>
  <w:style w:type="paragraph" w:customStyle="1" w:styleId="A4DF298EC2AC497D9E2F17280AF7088F">
    <w:name w:val="A4DF298EC2AC497D9E2F17280AF7088F"/>
    <w:rsid w:val="002E35EB"/>
  </w:style>
  <w:style w:type="paragraph" w:customStyle="1" w:styleId="A88F9A210535476DBB33C25B28CCC0D6">
    <w:name w:val="A88F9A210535476DBB33C25B28CCC0D6"/>
    <w:rsid w:val="002E35EB"/>
  </w:style>
  <w:style w:type="paragraph" w:customStyle="1" w:styleId="F25D9C6AFE48467C951124DF113CF9CE">
    <w:name w:val="F25D9C6AFE48467C951124DF113CF9CE"/>
    <w:rsid w:val="002E35EB"/>
  </w:style>
  <w:style w:type="paragraph" w:customStyle="1" w:styleId="0265204994CD464F892C0F66DDCC03C9">
    <w:name w:val="0265204994CD464F892C0F66DDCC03C9"/>
    <w:rsid w:val="002E35EB"/>
  </w:style>
  <w:style w:type="paragraph" w:customStyle="1" w:styleId="4C84568CF36B4C59BB284F6A08B389CF">
    <w:name w:val="4C84568CF36B4C59BB284F6A08B389CF"/>
    <w:rsid w:val="002E35EB"/>
  </w:style>
  <w:style w:type="paragraph" w:customStyle="1" w:styleId="A511A463E2D24D929FD0592F74D02871">
    <w:name w:val="A511A463E2D24D929FD0592F74D02871"/>
    <w:rsid w:val="002E35EB"/>
  </w:style>
  <w:style w:type="paragraph" w:customStyle="1" w:styleId="9A52794CC52E446595D5F32CDC52B20A">
    <w:name w:val="9A52794CC52E446595D5F32CDC52B20A"/>
    <w:rsid w:val="002E35EB"/>
  </w:style>
  <w:style w:type="paragraph" w:customStyle="1" w:styleId="2840F86C41C946D592D3EEF378CB5F17">
    <w:name w:val="2840F86C41C946D592D3EEF378CB5F17"/>
    <w:rsid w:val="002E35EB"/>
  </w:style>
  <w:style w:type="paragraph" w:customStyle="1" w:styleId="9A1AC54221B74469B2AD095A579D3D7E">
    <w:name w:val="9A1AC54221B74469B2AD095A579D3D7E"/>
    <w:rsid w:val="002E35EB"/>
  </w:style>
  <w:style w:type="paragraph" w:customStyle="1" w:styleId="F3FE16FB082941999EC4CEAC1F61503C">
    <w:name w:val="F3FE16FB082941999EC4CEAC1F61503C"/>
    <w:rsid w:val="002E35EB"/>
  </w:style>
  <w:style w:type="paragraph" w:customStyle="1" w:styleId="C6F7BA343273449E8E58FF76DCF9F720">
    <w:name w:val="C6F7BA343273449E8E58FF76DCF9F720"/>
    <w:rsid w:val="002E35EB"/>
  </w:style>
  <w:style w:type="paragraph" w:customStyle="1" w:styleId="409E6B9EF6764367ADA7F5444FA71D33">
    <w:name w:val="409E6B9EF6764367ADA7F5444FA71D33"/>
    <w:rsid w:val="002E35EB"/>
  </w:style>
  <w:style w:type="paragraph" w:customStyle="1" w:styleId="CD54DB9EA4DD4EC98F777C7710904B6E">
    <w:name w:val="CD54DB9EA4DD4EC98F777C7710904B6E"/>
    <w:rsid w:val="002E35EB"/>
  </w:style>
  <w:style w:type="paragraph" w:customStyle="1" w:styleId="AD97290EAE75493E96400F4BE917BAF5">
    <w:name w:val="AD97290EAE75493E96400F4BE917BAF5"/>
    <w:rsid w:val="002E35EB"/>
  </w:style>
  <w:style w:type="paragraph" w:customStyle="1" w:styleId="79AE7E587B054081AB3B45ABA7EA3116">
    <w:name w:val="79AE7E587B054081AB3B45ABA7EA3116"/>
    <w:rsid w:val="002E35EB"/>
  </w:style>
  <w:style w:type="paragraph" w:customStyle="1" w:styleId="89A43CD34E93429E81DCB9761555CC19">
    <w:name w:val="89A43CD34E93429E81DCB9761555CC19"/>
    <w:rsid w:val="002E35EB"/>
  </w:style>
  <w:style w:type="paragraph" w:customStyle="1" w:styleId="ED3448C926A044DB94E295B21FF9E94D">
    <w:name w:val="ED3448C926A044DB94E295B21FF9E94D"/>
    <w:rsid w:val="002E35EB"/>
  </w:style>
  <w:style w:type="paragraph" w:customStyle="1" w:styleId="2820631B6A6741C6BE134DE19E3032BD">
    <w:name w:val="2820631B6A6741C6BE134DE19E3032BD"/>
    <w:rsid w:val="002E35EB"/>
  </w:style>
  <w:style w:type="paragraph" w:customStyle="1" w:styleId="FC12BBAF821744A38BF1D114FE53810F">
    <w:name w:val="FC12BBAF821744A38BF1D114FE53810F"/>
    <w:rsid w:val="002E35EB"/>
  </w:style>
  <w:style w:type="paragraph" w:customStyle="1" w:styleId="918AF9C49DD84522B7739FAFD5684F71">
    <w:name w:val="918AF9C49DD84522B7739FAFD5684F71"/>
    <w:rsid w:val="002E35EB"/>
  </w:style>
  <w:style w:type="paragraph" w:customStyle="1" w:styleId="AB5048A0F3954951A25C7FF26D7E4BCC">
    <w:name w:val="AB5048A0F3954951A25C7FF26D7E4BCC"/>
    <w:rsid w:val="002E35EB"/>
  </w:style>
  <w:style w:type="paragraph" w:customStyle="1" w:styleId="10A4384B1870489DA2856FD2007E8A1D">
    <w:name w:val="10A4384B1870489DA2856FD2007E8A1D"/>
    <w:rsid w:val="002E35EB"/>
  </w:style>
  <w:style w:type="paragraph" w:customStyle="1" w:styleId="87EBDECAB90440F4B2A06FF515BF6D92">
    <w:name w:val="87EBDECAB90440F4B2A06FF515BF6D92"/>
    <w:rsid w:val="002E35EB"/>
  </w:style>
  <w:style w:type="paragraph" w:customStyle="1" w:styleId="A5D3C70967CC429495CAD0B5A6523697">
    <w:name w:val="A5D3C70967CC429495CAD0B5A6523697"/>
    <w:rsid w:val="002E35EB"/>
  </w:style>
  <w:style w:type="paragraph" w:customStyle="1" w:styleId="2ABF0CC6C6FD414CA32B6209519A9A02">
    <w:name w:val="2ABF0CC6C6FD414CA32B6209519A9A02"/>
    <w:rsid w:val="002E35EB"/>
  </w:style>
  <w:style w:type="paragraph" w:customStyle="1" w:styleId="0E3076A7DE5D4BCE87A76339A74098F4">
    <w:name w:val="0E3076A7DE5D4BCE87A76339A74098F4"/>
    <w:rsid w:val="002E35EB"/>
  </w:style>
  <w:style w:type="paragraph" w:customStyle="1" w:styleId="1FFD1E09A9DF44DC9954F54612D5FF1F">
    <w:name w:val="1FFD1E09A9DF44DC9954F54612D5FF1F"/>
    <w:rsid w:val="002E35EB"/>
  </w:style>
  <w:style w:type="paragraph" w:customStyle="1" w:styleId="3A8DD7E1AB02438895046E10BF1EB3AD">
    <w:name w:val="3A8DD7E1AB02438895046E10BF1EB3AD"/>
    <w:rsid w:val="002E35EB"/>
  </w:style>
  <w:style w:type="paragraph" w:customStyle="1" w:styleId="0D11080002544B2B98580155EC7ED1B0">
    <w:name w:val="0D11080002544B2B98580155EC7ED1B0"/>
    <w:rsid w:val="002E35EB"/>
  </w:style>
  <w:style w:type="paragraph" w:customStyle="1" w:styleId="D306255BBF6E48C7A25D911CF6AA68E3">
    <w:name w:val="D306255BBF6E48C7A25D911CF6AA68E3"/>
    <w:rsid w:val="002E35EB"/>
  </w:style>
  <w:style w:type="paragraph" w:customStyle="1" w:styleId="5BF4DFC6F3A74FF5ABB6C8D365724138">
    <w:name w:val="5BF4DFC6F3A74FF5ABB6C8D365724138"/>
    <w:rsid w:val="002E35EB"/>
  </w:style>
  <w:style w:type="paragraph" w:customStyle="1" w:styleId="15F5A3AD41094C26A27DA958C72D7FAB">
    <w:name w:val="15F5A3AD41094C26A27DA958C72D7FAB"/>
    <w:rsid w:val="002E35EB"/>
  </w:style>
  <w:style w:type="paragraph" w:customStyle="1" w:styleId="655A3238CB8E4204910C21D42DB38017">
    <w:name w:val="655A3238CB8E4204910C21D42DB38017"/>
    <w:rsid w:val="002E35EB"/>
  </w:style>
  <w:style w:type="paragraph" w:customStyle="1" w:styleId="9CEA412C96704612A73BA66A1F04D6E5">
    <w:name w:val="9CEA412C96704612A73BA66A1F04D6E5"/>
    <w:rsid w:val="002E35EB"/>
  </w:style>
  <w:style w:type="paragraph" w:customStyle="1" w:styleId="F9C39D549AC84F9EB5B06308BC0F2528">
    <w:name w:val="F9C39D549AC84F9EB5B06308BC0F2528"/>
    <w:rsid w:val="002E35EB"/>
  </w:style>
  <w:style w:type="paragraph" w:customStyle="1" w:styleId="55C3272E25534665BADAB9FB3AE2F653">
    <w:name w:val="55C3272E25534665BADAB9FB3AE2F653"/>
    <w:rsid w:val="002E35EB"/>
  </w:style>
  <w:style w:type="paragraph" w:customStyle="1" w:styleId="BA34166EC91847BCA7CB8E284DCB26D4">
    <w:name w:val="BA34166EC91847BCA7CB8E284DCB26D4"/>
    <w:rsid w:val="002E35EB"/>
  </w:style>
  <w:style w:type="paragraph" w:customStyle="1" w:styleId="001C03A04D314276B5066BC6B839E5EB">
    <w:name w:val="001C03A04D314276B5066BC6B839E5EB"/>
    <w:rsid w:val="002E35EB"/>
  </w:style>
  <w:style w:type="paragraph" w:customStyle="1" w:styleId="07F3555C10F94C6F95E2B06510A60278">
    <w:name w:val="07F3555C10F94C6F95E2B06510A60278"/>
    <w:rsid w:val="002E35EB"/>
  </w:style>
  <w:style w:type="paragraph" w:customStyle="1" w:styleId="D8D454915A764B29B3A44039857B7238">
    <w:name w:val="D8D454915A764B29B3A44039857B7238"/>
    <w:rsid w:val="002E35EB"/>
  </w:style>
  <w:style w:type="paragraph" w:customStyle="1" w:styleId="E358955668544CD28D79E3D5F9AAB082">
    <w:name w:val="E358955668544CD28D79E3D5F9AAB082"/>
    <w:rsid w:val="002E35EB"/>
  </w:style>
  <w:style w:type="paragraph" w:customStyle="1" w:styleId="CE6D746432764F638A4E714FC9AFC144">
    <w:name w:val="CE6D746432764F638A4E714FC9AFC144"/>
    <w:rsid w:val="002E35EB"/>
  </w:style>
  <w:style w:type="paragraph" w:customStyle="1" w:styleId="AA81FC3529D54E87983E3193354F3BA4">
    <w:name w:val="AA81FC3529D54E87983E3193354F3BA4"/>
    <w:rsid w:val="002E35EB"/>
  </w:style>
  <w:style w:type="paragraph" w:customStyle="1" w:styleId="4CBCB9E065ED40B4A0C12BF83E4737C1">
    <w:name w:val="4CBCB9E065ED40B4A0C12BF83E4737C1"/>
    <w:rsid w:val="002E35EB"/>
  </w:style>
  <w:style w:type="paragraph" w:customStyle="1" w:styleId="1E40E318A2A54C97B32B08FCD640D215">
    <w:name w:val="1E40E318A2A54C97B32B08FCD640D215"/>
    <w:rsid w:val="002E35EB"/>
  </w:style>
  <w:style w:type="paragraph" w:customStyle="1" w:styleId="123B1648689A4831910FB95CD0B72B22">
    <w:name w:val="123B1648689A4831910FB95CD0B72B22"/>
    <w:rsid w:val="002E35EB"/>
  </w:style>
  <w:style w:type="paragraph" w:customStyle="1" w:styleId="49B6A7EBD1DE423D8FEAFB89B02847E7">
    <w:name w:val="49B6A7EBD1DE423D8FEAFB89B02847E7"/>
    <w:rsid w:val="002E35EB"/>
  </w:style>
  <w:style w:type="paragraph" w:customStyle="1" w:styleId="FFD16BE36A5A4D869F9D9E255EA41B95">
    <w:name w:val="FFD16BE36A5A4D869F9D9E255EA41B95"/>
    <w:rsid w:val="002E35EB"/>
  </w:style>
  <w:style w:type="paragraph" w:customStyle="1" w:styleId="90FE7564509E4E8ABA7CEF1383BB2321">
    <w:name w:val="90FE7564509E4E8ABA7CEF1383BB2321"/>
    <w:rsid w:val="002E35EB"/>
  </w:style>
  <w:style w:type="paragraph" w:customStyle="1" w:styleId="77F7BDF7A0FB41BD8A4A0F26E6EFAFB8">
    <w:name w:val="77F7BDF7A0FB41BD8A4A0F26E6EFAFB8"/>
    <w:rsid w:val="002E35EB"/>
  </w:style>
  <w:style w:type="paragraph" w:customStyle="1" w:styleId="B8DA5AEF65C449EBA031AEECE05F9F06">
    <w:name w:val="B8DA5AEF65C449EBA031AEECE05F9F06"/>
    <w:rsid w:val="002E35EB"/>
  </w:style>
  <w:style w:type="paragraph" w:customStyle="1" w:styleId="7007E5A25F4347A49B8CF9DB83EE1F09">
    <w:name w:val="7007E5A25F4347A49B8CF9DB83EE1F09"/>
    <w:rsid w:val="002E35EB"/>
  </w:style>
  <w:style w:type="paragraph" w:customStyle="1" w:styleId="BA3B86CD3D564E0E8CD2CF042A3BFD20">
    <w:name w:val="BA3B86CD3D564E0E8CD2CF042A3BFD20"/>
    <w:rsid w:val="002E35EB"/>
  </w:style>
  <w:style w:type="paragraph" w:customStyle="1" w:styleId="65A401BB91894725A168238C700477F9">
    <w:name w:val="65A401BB91894725A168238C700477F9"/>
    <w:rsid w:val="002E35EB"/>
  </w:style>
  <w:style w:type="paragraph" w:customStyle="1" w:styleId="1DEAC14E6669437B880AC5FAA137B561">
    <w:name w:val="1DEAC14E6669437B880AC5FAA137B561"/>
    <w:rsid w:val="002E35EB"/>
  </w:style>
  <w:style w:type="paragraph" w:customStyle="1" w:styleId="EF88F9D867F34D739029A92E03EB41C0">
    <w:name w:val="EF88F9D867F34D739029A92E03EB41C0"/>
    <w:rsid w:val="002E35EB"/>
  </w:style>
  <w:style w:type="paragraph" w:customStyle="1" w:styleId="F93AB347B5A846E980B1706D2BA0423F">
    <w:name w:val="F93AB347B5A846E980B1706D2BA0423F"/>
    <w:rsid w:val="002E35EB"/>
  </w:style>
  <w:style w:type="paragraph" w:customStyle="1" w:styleId="ED8ECADCF3834076942A34A8401C4294">
    <w:name w:val="ED8ECADCF3834076942A34A8401C4294"/>
    <w:rsid w:val="002E35EB"/>
  </w:style>
  <w:style w:type="paragraph" w:customStyle="1" w:styleId="060A5F38863049738AB3D1A7D1AAAD2D">
    <w:name w:val="060A5F38863049738AB3D1A7D1AAAD2D"/>
    <w:rsid w:val="002E35EB"/>
  </w:style>
  <w:style w:type="paragraph" w:customStyle="1" w:styleId="FFEC9588AF424402BB0119B88B83226E">
    <w:name w:val="FFEC9588AF424402BB0119B88B83226E"/>
    <w:rsid w:val="002E35EB"/>
  </w:style>
  <w:style w:type="paragraph" w:customStyle="1" w:styleId="846C2E6B671F406580C3EDE122664DDA">
    <w:name w:val="846C2E6B671F406580C3EDE122664DDA"/>
    <w:rsid w:val="002E35EB"/>
  </w:style>
  <w:style w:type="paragraph" w:customStyle="1" w:styleId="5C245102C4034823840718B4577092AB">
    <w:name w:val="5C245102C4034823840718B4577092AB"/>
    <w:rsid w:val="002E35EB"/>
  </w:style>
  <w:style w:type="paragraph" w:customStyle="1" w:styleId="C41E5C38093D451B931BAF69A6CB1096">
    <w:name w:val="C41E5C38093D451B931BAF69A6CB1096"/>
    <w:rsid w:val="002E35EB"/>
  </w:style>
  <w:style w:type="paragraph" w:customStyle="1" w:styleId="7CE2BA50480A4F9097C774C0DCC308B3">
    <w:name w:val="7CE2BA50480A4F9097C774C0DCC308B3"/>
    <w:rsid w:val="002E35EB"/>
  </w:style>
  <w:style w:type="paragraph" w:customStyle="1" w:styleId="8DFAF5E527AD41E8A89021BCF5C2294E">
    <w:name w:val="8DFAF5E527AD41E8A89021BCF5C2294E"/>
    <w:rsid w:val="002E35EB"/>
  </w:style>
  <w:style w:type="paragraph" w:customStyle="1" w:styleId="5756E3F4173F4CF08996AE756AA36973">
    <w:name w:val="5756E3F4173F4CF08996AE756AA36973"/>
    <w:rsid w:val="002E35EB"/>
  </w:style>
  <w:style w:type="paragraph" w:customStyle="1" w:styleId="BF162B3970E744158DD918E9FDF27CBA">
    <w:name w:val="BF162B3970E744158DD918E9FDF27CBA"/>
    <w:rsid w:val="002E35EB"/>
  </w:style>
  <w:style w:type="paragraph" w:customStyle="1" w:styleId="0823C5BEB41B4CB0AA3C5F33FBAFE42F">
    <w:name w:val="0823C5BEB41B4CB0AA3C5F33FBAFE42F"/>
    <w:rsid w:val="002E35EB"/>
  </w:style>
  <w:style w:type="paragraph" w:customStyle="1" w:styleId="185F7103A6024570ACE2EDDEEDA992D6">
    <w:name w:val="185F7103A6024570ACE2EDDEEDA992D6"/>
    <w:rsid w:val="002E35EB"/>
  </w:style>
  <w:style w:type="paragraph" w:customStyle="1" w:styleId="EB9174290DDE4B9088CA1E4795407CFF">
    <w:name w:val="EB9174290DDE4B9088CA1E4795407CFF"/>
    <w:rsid w:val="002E35EB"/>
  </w:style>
  <w:style w:type="paragraph" w:customStyle="1" w:styleId="D66E69ECE5A5455DBE38FC63CE870513">
    <w:name w:val="D66E69ECE5A5455DBE38FC63CE870513"/>
    <w:rsid w:val="002E35EB"/>
  </w:style>
  <w:style w:type="paragraph" w:customStyle="1" w:styleId="26E94978E84F4480AA3112001D884A36">
    <w:name w:val="26E94978E84F4480AA3112001D884A36"/>
    <w:rsid w:val="002E35EB"/>
  </w:style>
  <w:style w:type="paragraph" w:customStyle="1" w:styleId="1A0F815369F04EA584A50F6879298122">
    <w:name w:val="1A0F815369F04EA584A50F6879298122"/>
    <w:rsid w:val="002E35EB"/>
  </w:style>
  <w:style w:type="paragraph" w:customStyle="1" w:styleId="6B6BF56572874618A6C62013653D4F77">
    <w:name w:val="6B6BF56572874618A6C62013653D4F77"/>
    <w:rsid w:val="002E35EB"/>
  </w:style>
  <w:style w:type="paragraph" w:customStyle="1" w:styleId="22E82FAC7AAC4CE4BE10A49AE05E2CEF">
    <w:name w:val="22E82FAC7AAC4CE4BE10A49AE05E2CEF"/>
    <w:rsid w:val="002E35EB"/>
  </w:style>
  <w:style w:type="paragraph" w:customStyle="1" w:styleId="91F5621FEF1F48D7AB836E648769C31C">
    <w:name w:val="91F5621FEF1F48D7AB836E648769C31C"/>
    <w:rsid w:val="002E35EB"/>
  </w:style>
  <w:style w:type="paragraph" w:customStyle="1" w:styleId="A693EE4A40C34201BE664D7344AC26A0">
    <w:name w:val="A693EE4A40C34201BE664D7344AC26A0"/>
    <w:rsid w:val="002E35EB"/>
  </w:style>
  <w:style w:type="paragraph" w:customStyle="1" w:styleId="92D84AF6D579438292E8130EF06E3B53">
    <w:name w:val="92D84AF6D579438292E8130EF06E3B53"/>
    <w:rsid w:val="002E35EB"/>
  </w:style>
  <w:style w:type="paragraph" w:customStyle="1" w:styleId="02DB42AAC58646EAB709F42923AE7D6E">
    <w:name w:val="02DB42AAC58646EAB709F42923AE7D6E"/>
    <w:rsid w:val="002E35EB"/>
  </w:style>
  <w:style w:type="paragraph" w:customStyle="1" w:styleId="C50818C144CE460184AAE37B1E3CB1E7">
    <w:name w:val="C50818C144CE460184AAE37B1E3CB1E7"/>
    <w:rsid w:val="002E35EB"/>
  </w:style>
  <w:style w:type="paragraph" w:customStyle="1" w:styleId="9573D8DD19D840EAB04076896D799D48">
    <w:name w:val="9573D8DD19D840EAB04076896D799D48"/>
    <w:rsid w:val="002E35EB"/>
  </w:style>
  <w:style w:type="paragraph" w:customStyle="1" w:styleId="1439E972499A48ED9C22F68402279782">
    <w:name w:val="1439E972499A48ED9C22F68402279782"/>
    <w:rsid w:val="002E35EB"/>
  </w:style>
  <w:style w:type="paragraph" w:customStyle="1" w:styleId="3A838D3ABAA840C0A467EFA427D45E0B">
    <w:name w:val="3A838D3ABAA840C0A467EFA427D45E0B"/>
    <w:rsid w:val="002E35EB"/>
  </w:style>
  <w:style w:type="paragraph" w:customStyle="1" w:styleId="11C41BB2BCCA4001AC47A7AC9D14F7BF">
    <w:name w:val="11C41BB2BCCA4001AC47A7AC9D14F7BF"/>
    <w:rsid w:val="002E35EB"/>
  </w:style>
  <w:style w:type="paragraph" w:customStyle="1" w:styleId="4ACD910003D84C918EF7C59B516372E9">
    <w:name w:val="4ACD910003D84C918EF7C59B516372E9"/>
    <w:rsid w:val="002E35EB"/>
  </w:style>
  <w:style w:type="paragraph" w:customStyle="1" w:styleId="E67944DB209F451CA6E68647ED5E5EFD">
    <w:name w:val="E67944DB209F451CA6E68647ED5E5EFD"/>
    <w:rsid w:val="002E35EB"/>
  </w:style>
  <w:style w:type="paragraph" w:customStyle="1" w:styleId="93C35F8B905046618F1E87CF64D82086">
    <w:name w:val="93C35F8B905046618F1E87CF64D82086"/>
    <w:rsid w:val="002E35EB"/>
  </w:style>
  <w:style w:type="paragraph" w:customStyle="1" w:styleId="15C20DEBCB59490E8B743288961E28A1">
    <w:name w:val="15C20DEBCB59490E8B743288961E28A1"/>
    <w:rsid w:val="002E35EB"/>
  </w:style>
  <w:style w:type="paragraph" w:customStyle="1" w:styleId="BC9DAAFC21314317AA2FEDD592A28F30">
    <w:name w:val="BC9DAAFC21314317AA2FEDD592A28F30"/>
    <w:rsid w:val="002E35EB"/>
  </w:style>
  <w:style w:type="paragraph" w:customStyle="1" w:styleId="D6EB6153E5AD43879A651DA0F470CE7C">
    <w:name w:val="D6EB6153E5AD43879A651DA0F470CE7C"/>
    <w:rsid w:val="002E35EB"/>
  </w:style>
  <w:style w:type="paragraph" w:customStyle="1" w:styleId="746C6575EA044E9D95A8D4A063FBF853">
    <w:name w:val="746C6575EA044E9D95A8D4A063FBF853"/>
    <w:rsid w:val="002E35EB"/>
  </w:style>
  <w:style w:type="paragraph" w:customStyle="1" w:styleId="CE7593E49E8D4F8DA5350E1219FD5F14">
    <w:name w:val="CE7593E49E8D4F8DA5350E1219FD5F14"/>
    <w:rsid w:val="002E35EB"/>
  </w:style>
  <w:style w:type="paragraph" w:customStyle="1" w:styleId="A5E9BE8FCD6A4CEE87434C4F3990F4FB">
    <w:name w:val="A5E9BE8FCD6A4CEE87434C4F3990F4FB"/>
    <w:rsid w:val="002E35EB"/>
  </w:style>
  <w:style w:type="paragraph" w:customStyle="1" w:styleId="DBC18FB28EDE42B38B1C5C16F65B7C6A">
    <w:name w:val="DBC18FB28EDE42B38B1C5C16F65B7C6A"/>
    <w:rsid w:val="002E35EB"/>
  </w:style>
  <w:style w:type="paragraph" w:customStyle="1" w:styleId="5E6E3AF2429B4230854BB180A7089C99">
    <w:name w:val="5E6E3AF2429B4230854BB180A7089C99"/>
    <w:rsid w:val="002E35EB"/>
  </w:style>
  <w:style w:type="paragraph" w:customStyle="1" w:styleId="A69020CF3875439FA56C6AA8AA0F5BB4">
    <w:name w:val="A69020CF3875439FA56C6AA8AA0F5BB4"/>
    <w:rsid w:val="002E35EB"/>
  </w:style>
  <w:style w:type="paragraph" w:customStyle="1" w:styleId="A24EB84619C144A18573132BBB56B631">
    <w:name w:val="A24EB84619C144A18573132BBB56B631"/>
    <w:rsid w:val="002E35EB"/>
  </w:style>
  <w:style w:type="paragraph" w:customStyle="1" w:styleId="E88D214B1DA942C2A74215EB269F43E4">
    <w:name w:val="E88D214B1DA942C2A74215EB269F43E4"/>
    <w:rsid w:val="002E35EB"/>
  </w:style>
  <w:style w:type="paragraph" w:customStyle="1" w:styleId="1E8CA5C46F41481487CB89DF4FCA0CA2">
    <w:name w:val="1E8CA5C46F41481487CB89DF4FCA0CA2"/>
    <w:rsid w:val="002E35EB"/>
  </w:style>
  <w:style w:type="paragraph" w:customStyle="1" w:styleId="52C077FC68D34092A2A2E45BB57C125D">
    <w:name w:val="52C077FC68D34092A2A2E45BB57C125D"/>
    <w:rsid w:val="002E35EB"/>
  </w:style>
  <w:style w:type="paragraph" w:customStyle="1" w:styleId="D02F36E68E1540258D7344E7F87EE7FE">
    <w:name w:val="D02F36E68E1540258D7344E7F87EE7FE"/>
    <w:rsid w:val="002E35EB"/>
  </w:style>
  <w:style w:type="paragraph" w:customStyle="1" w:styleId="160A8C2E390C4318A94B211763759DFE">
    <w:name w:val="160A8C2E390C4318A94B211763759DFE"/>
    <w:rsid w:val="002E35EB"/>
  </w:style>
  <w:style w:type="paragraph" w:customStyle="1" w:styleId="C85572623106438DB26F3B98E5A621C5">
    <w:name w:val="C85572623106438DB26F3B98E5A621C5"/>
    <w:rsid w:val="002E35EB"/>
  </w:style>
  <w:style w:type="paragraph" w:customStyle="1" w:styleId="186E8775D0364D2DA03ABB7465FDA363">
    <w:name w:val="186E8775D0364D2DA03ABB7465FDA363"/>
    <w:rsid w:val="002E35EB"/>
  </w:style>
  <w:style w:type="paragraph" w:customStyle="1" w:styleId="42451E129291403F8CFEE197C2BD8FBD">
    <w:name w:val="42451E129291403F8CFEE197C2BD8FBD"/>
    <w:rsid w:val="002E35EB"/>
  </w:style>
  <w:style w:type="paragraph" w:customStyle="1" w:styleId="AC04867A6A634C7BA58D3F3BC4CBF55F">
    <w:name w:val="AC04867A6A634C7BA58D3F3BC4CBF55F"/>
    <w:rsid w:val="002E35EB"/>
  </w:style>
  <w:style w:type="paragraph" w:customStyle="1" w:styleId="7D5D322BB60E4474846193EA9D082F0F">
    <w:name w:val="7D5D322BB60E4474846193EA9D082F0F"/>
    <w:rsid w:val="002E35EB"/>
  </w:style>
  <w:style w:type="paragraph" w:customStyle="1" w:styleId="E825176A8CE74E07BC0FF8C32E68A0CC">
    <w:name w:val="E825176A8CE74E07BC0FF8C32E68A0CC"/>
    <w:rsid w:val="002E35EB"/>
  </w:style>
  <w:style w:type="paragraph" w:customStyle="1" w:styleId="8BC47BC791484FDE9FAE604811F6BC20">
    <w:name w:val="8BC47BC791484FDE9FAE604811F6BC20"/>
    <w:rsid w:val="002E35EB"/>
  </w:style>
  <w:style w:type="paragraph" w:customStyle="1" w:styleId="17F4E70546114E46A6D873C1158F5A85">
    <w:name w:val="17F4E70546114E46A6D873C1158F5A85"/>
    <w:rsid w:val="002E35EB"/>
  </w:style>
  <w:style w:type="paragraph" w:customStyle="1" w:styleId="A9997C3256E34301B84AC78E92526E71">
    <w:name w:val="A9997C3256E34301B84AC78E92526E71"/>
    <w:rsid w:val="002E35EB"/>
  </w:style>
  <w:style w:type="paragraph" w:customStyle="1" w:styleId="E5C535D02BE048A091F08330935C0BC1">
    <w:name w:val="E5C535D02BE048A091F08330935C0BC1"/>
    <w:rsid w:val="002E35EB"/>
  </w:style>
  <w:style w:type="paragraph" w:customStyle="1" w:styleId="32D479B432CF49B4AE5DFC162A06BB96">
    <w:name w:val="32D479B432CF49B4AE5DFC162A06BB96"/>
    <w:rsid w:val="002E35EB"/>
  </w:style>
  <w:style w:type="paragraph" w:customStyle="1" w:styleId="0AA05552F3CA465CB1F7573A09DFBB54">
    <w:name w:val="0AA05552F3CA465CB1F7573A09DFBB54"/>
    <w:rsid w:val="002E35EB"/>
  </w:style>
  <w:style w:type="paragraph" w:customStyle="1" w:styleId="C24D6D0A28DF414CAD7E1D1E9BA4014F">
    <w:name w:val="C24D6D0A28DF414CAD7E1D1E9BA4014F"/>
    <w:rsid w:val="002E35EB"/>
  </w:style>
  <w:style w:type="paragraph" w:customStyle="1" w:styleId="FAB060BABC4F49FC893ADB2486537B08">
    <w:name w:val="FAB060BABC4F49FC893ADB2486537B08"/>
    <w:rsid w:val="002E35EB"/>
  </w:style>
  <w:style w:type="paragraph" w:customStyle="1" w:styleId="0889243A3D8440D9A42B190739E2B28A">
    <w:name w:val="0889243A3D8440D9A42B190739E2B28A"/>
    <w:rsid w:val="002E35EB"/>
  </w:style>
  <w:style w:type="paragraph" w:customStyle="1" w:styleId="4A4537CF844540188C8E53D8DED8D9A8">
    <w:name w:val="4A4537CF844540188C8E53D8DED8D9A8"/>
    <w:rsid w:val="002E35EB"/>
  </w:style>
  <w:style w:type="paragraph" w:customStyle="1" w:styleId="C272B8BAE5174ACA8D73760692098CE6">
    <w:name w:val="C272B8BAE5174ACA8D73760692098CE6"/>
    <w:rsid w:val="002E35EB"/>
  </w:style>
  <w:style w:type="paragraph" w:customStyle="1" w:styleId="142B5F0CC1174EF4B52A2208796F517D">
    <w:name w:val="142B5F0CC1174EF4B52A2208796F517D"/>
    <w:rsid w:val="002E35EB"/>
  </w:style>
  <w:style w:type="paragraph" w:customStyle="1" w:styleId="89BB15D9185044FDAFAA9D5035C05EE3">
    <w:name w:val="89BB15D9185044FDAFAA9D5035C05EE3"/>
    <w:rsid w:val="002E35EB"/>
  </w:style>
  <w:style w:type="paragraph" w:customStyle="1" w:styleId="8DCF93CC29C04297BFC6E725ABF9505A">
    <w:name w:val="8DCF93CC29C04297BFC6E725ABF9505A"/>
    <w:rsid w:val="002E35EB"/>
  </w:style>
  <w:style w:type="paragraph" w:customStyle="1" w:styleId="F344D54C9D6B47FAB5ECB6A92DA0768D">
    <w:name w:val="F344D54C9D6B47FAB5ECB6A92DA0768D"/>
    <w:rsid w:val="002E35EB"/>
  </w:style>
  <w:style w:type="paragraph" w:customStyle="1" w:styleId="E5194D2D0F1E405B8ED3070DE9D10A78">
    <w:name w:val="E5194D2D0F1E405B8ED3070DE9D10A78"/>
    <w:rsid w:val="002E35EB"/>
  </w:style>
  <w:style w:type="paragraph" w:customStyle="1" w:styleId="479ED405F3CB413F8C57D8C4314BE9BE">
    <w:name w:val="479ED405F3CB413F8C57D8C4314BE9BE"/>
    <w:rsid w:val="002E35EB"/>
  </w:style>
  <w:style w:type="paragraph" w:customStyle="1" w:styleId="1FE691CE7D7F41EC9BA27AA24A39B075">
    <w:name w:val="1FE691CE7D7F41EC9BA27AA24A39B075"/>
    <w:rsid w:val="002E35EB"/>
  </w:style>
  <w:style w:type="paragraph" w:customStyle="1" w:styleId="2B436E50531D40E48B0B1D87873E4757">
    <w:name w:val="2B436E50531D40E48B0B1D87873E4757"/>
    <w:rsid w:val="002E35EB"/>
  </w:style>
  <w:style w:type="paragraph" w:customStyle="1" w:styleId="2A7AB7C8FAF4440FA387A94233D0119D">
    <w:name w:val="2A7AB7C8FAF4440FA387A94233D0119D"/>
    <w:rsid w:val="002E35EB"/>
  </w:style>
  <w:style w:type="paragraph" w:customStyle="1" w:styleId="F3E204D0795742EE9FF1144A95510395">
    <w:name w:val="F3E204D0795742EE9FF1144A95510395"/>
    <w:rsid w:val="002E35EB"/>
  </w:style>
  <w:style w:type="paragraph" w:customStyle="1" w:styleId="46BF6E4D4BC54C63B375850A2A15BEAA">
    <w:name w:val="46BF6E4D4BC54C63B375850A2A15BEAA"/>
    <w:rsid w:val="002E35EB"/>
  </w:style>
  <w:style w:type="paragraph" w:customStyle="1" w:styleId="857BBB7FB5034D539E8AAC0DD567B1EC">
    <w:name w:val="857BBB7FB5034D539E8AAC0DD567B1EC"/>
    <w:rsid w:val="002E35EB"/>
  </w:style>
  <w:style w:type="paragraph" w:customStyle="1" w:styleId="1EE1CFAC2D0C4625AF745B71D8CF7A06">
    <w:name w:val="1EE1CFAC2D0C4625AF745B71D8CF7A06"/>
    <w:rsid w:val="002E35EB"/>
  </w:style>
  <w:style w:type="paragraph" w:customStyle="1" w:styleId="D02EC9F79FEE48608B2666AE1142663D">
    <w:name w:val="D02EC9F79FEE48608B2666AE1142663D"/>
    <w:rsid w:val="002E35EB"/>
  </w:style>
  <w:style w:type="paragraph" w:customStyle="1" w:styleId="9C0F2831312B41888CCFF7DB6D44642E">
    <w:name w:val="9C0F2831312B41888CCFF7DB6D44642E"/>
    <w:rsid w:val="002E35EB"/>
  </w:style>
  <w:style w:type="paragraph" w:customStyle="1" w:styleId="3D52D802BFC64169B5A71885C791853A">
    <w:name w:val="3D52D802BFC64169B5A71885C791853A"/>
    <w:rsid w:val="002E35EB"/>
  </w:style>
  <w:style w:type="paragraph" w:customStyle="1" w:styleId="F6BB13FC57134126BC7FD89121966BEA">
    <w:name w:val="F6BB13FC57134126BC7FD89121966BEA"/>
    <w:rsid w:val="002E35EB"/>
  </w:style>
  <w:style w:type="paragraph" w:customStyle="1" w:styleId="4E16011835A04DD392C1504294B043FB">
    <w:name w:val="4E16011835A04DD392C1504294B043FB"/>
    <w:rsid w:val="002E35EB"/>
  </w:style>
  <w:style w:type="paragraph" w:customStyle="1" w:styleId="C7B91D72A47E41F1934161112DD41B95">
    <w:name w:val="C7B91D72A47E41F1934161112DD41B95"/>
    <w:rsid w:val="002E35EB"/>
  </w:style>
  <w:style w:type="paragraph" w:customStyle="1" w:styleId="175CFF4E18394C62BC813DB0E03846E0">
    <w:name w:val="175CFF4E18394C62BC813DB0E03846E0"/>
    <w:rsid w:val="002E35EB"/>
  </w:style>
  <w:style w:type="paragraph" w:customStyle="1" w:styleId="C8690F4BBC8C4CED85B1E6460A1132DB">
    <w:name w:val="C8690F4BBC8C4CED85B1E6460A1132DB"/>
    <w:rsid w:val="002E35EB"/>
  </w:style>
  <w:style w:type="paragraph" w:customStyle="1" w:styleId="0533E24418F0481D8C65FFE909687B21">
    <w:name w:val="0533E24418F0481D8C65FFE909687B21"/>
    <w:rsid w:val="002E35EB"/>
  </w:style>
  <w:style w:type="paragraph" w:customStyle="1" w:styleId="0CF98C9827534CB39E2C88958B934F61">
    <w:name w:val="0CF98C9827534CB39E2C88958B934F61"/>
    <w:rsid w:val="002E35EB"/>
  </w:style>
  <w:style w:type="paragraph" w:customStyle="1" w:styleId="E8B133D0CAFB47378431967D9D26EDF2">
    <w:name w:val="E8B133D0CAFB47378431967D9D26EDF2"/>
    <w:rsid w:val="002E35EB"/>
  </w:style>
  <w:style w:type="paragraph" w:customStyle="1" w:styleId="B4BC807CF6A9492D976ABAB93771AD21">
    <w:name w:val="B4BC807CF6A9492D976ABAB93771AD21"/>
    <w:rsid w:val="002E35EB"/>
  </w:style>
  <w:style w:type="paragraph" w:customStyle="1" w:styleId="84B6C78481B44714B3D5F5956DD1FF94">
    <w:name w:val="84B6C78481B44714B3D5F5956DD1FF94"/>
    <w:rsid w:val="002E35EB"/>
  </w:style>
  <w:style w:type="paragraph" w:customStyle="1" w:styleId="5704FAB5E92C4692B9A282A87478DF93">
    <w:name w:val="5704FAB5E92C4692B9A282A87478DF93"/>
    <w:rsid w:val="002E35EB"/>
  </w:style>
  <w:style w:type="paragraph" w:customStyle="1" w:styleId="9FA4C1D7B7E6468CB3C2DBCD316A7F20">
    <w:name w:val="9FA4C1D7B7E6468CB3C2DBCD316A7F20"/>
    <w:rsid w:val="002E35EB"/>
  </w:style>
  <w:style w:type="paragraph" w:customStyle="1" w:styleId="B451B1732BD84D1F9D1D91518E9DED47">
    <w:name w:val="B451B1732BD84D1F9D1D91518E9DED47"/>
    <w:rsid w:val="002E35EB"/>
  </w:style>
  <w:style w:type="paragraph" w:customStyle="1" w:styleId="6D8EA8CC2463402E986F78161C19D902">
    <w:name w:val="6D8EA8CC2463402E986F78161C19D902"/>
    <w:rsid w:val="002E35EB"/>
  </w:style>
  <w:style w:type="paragraph" w:customStyle="1" w:styleId="F153302FD49F4BA6BBB28B618D01A470">
    <w:name w:val="F153302FD49F4BA6BBB28B618D01A470"/>
    <w:rsid w:val="002E35EB"/>
  </w:style>
  <w:style w:type="paragraph" w:customStyle="1" w:styleId="15C569143B614D709D9DBBD88A402E0A">
    <w:name w:val="15C569143B614D709D9DBBD88A402E0A"/>
    <w:rsid w:val="002E35EB"/>
  </w:style>
  <w:style w:type="paragraph" w:customStyle="1" w:styleId="AF4B81EB4B8A46F681FF6D945B3C033A">
    <w:name w:val="AF4B81EB4B8A46F681FF6D945B3C033A"/>
    <w:rsid w:val="002E35EB"/>
  </w:style>
  <w:style w:type="paragraph" w:customStyle="1" w:styleId="23D26297230B491F879669440BF4AEBB">
    <w:name w:val="23D26297230B491F879669440BF4AEBB"/>
    <w:rsid w:val="002E35EB"/>
  </w:style>
  <w:style w:type="paragraph" w:customStyle="1" w:styleId="74D71C94E0CE41DB87547FC10E401F05">
    <w:name w:val="74D71C94E0CE41DB87547FC10E401F05"/>
    <w:rsid w:val="002E35EB"/>
  </w:style>
  <w:style w:type="paragraph" w:customStyle="1" w:styleId="72A77B6847024D089A062C92242C8043">
    <w:name w:val="72A77B6847024D089A062C92242C8043"/>
    <w:rsid w:val="002E35EB"/>
  </w:style>
  <w:style w:type="paragraph" w:customStyle="1" w:styleId="EC90CD4ED1E74CD0A7343FFFC0248962">
    <w:name w:val="EC90CD4ED1E74CD0A7343FFFC0248962"/>
    <w:rsid w:val="002E35EB"/>
  </w:style>
  <w:style w:type="paragraph" w:customStyle="1" w:styleId="F91A87A63A94467E91C744A76F23ADD9">
    <w:name w:val="F91A87A63A94467E91C744A76F23ADD9"/>
    <w:rsid w:val="002E35EB"/>
  </w:style>
  <w:style w:type="paragraph" w:customStyle="1" w:styleId="4A5AA853384743CD93C7341293D30174">
    <w:name w:val="4A5AA853384743CD93C7341293D30174"/>
    <w:rsid w:val="002E35EB"/>
  </w:style>
  <w:style w:type="paragraph" w:customStyle="1" w:styleId="221922A3D6934FD2894C7E05683E4823">
    <w:name w:val="221922A3D6934FD2894C7E05683E4823"/>
    <w:rsid w:val="002E35EB"/>
  </w:style>
  <w:style w:type="paragraph" w:customStyle="1" w:styleId="FC156A69EE2E4FC0A2314898256731EA">
    <w:name w:val="FC156A69EE2E4FC0A2314898256731EA"/>
    <w:rsid w:val="002E35EB"/>
  </w:style>
  <w:style w:type="paragraph" w:customStyle="1" w:styleId="C0EDF610AAEA4EEEA5DB4938613DA0D3">
    <w:name w:val="C0EDF610AAEA4EEEA5DB4938613DA0D3"/>
    <w:rsid w:val="002E35EB"/>
  </w:style>
  <w:style w:type="paragraph" w:customStyle="1" w:styleId="ED9D1B3D304A4DBC818F6D641B123177">
    <w:name w:val="ED9D1B3D304A4DBC818F6D641B123177"/>
    <w:rsid w:val="002E35EB"/>
  </w:style>
  <w:style w:type="paragraph" w:customStyle="1" w:styleId="0C11256BD66B403A915057AC8F0EA482">
    <w:name w:val="0C11256BD66B403A915057AC8F0EA482"/>
    <w:rsid w:val="002E35EB"/>
  </w:style>
  <w:style w:type="paragraph" w:customStyle="1" w:styleId="522CF408D9CC40C58A98181F9ECA5D94">
    <w:name w:val="522CF408D9CC40C58A98181F9ECA5D94"/>
    <w:rsid w:val="002E35EB"/>
  </w:style>
  <w:style w:type="paragraph" w:customStyle="1" w:styleId="C8F2C3FCBF0749159D4D9AE16959D498">
    <w:name w:val="C8F2C3FCBF0749159D4D9AE16959D498"/>
    <w:rsid w:val="002E35EB"/>
  </w:style>
  <w:style w:type="paragraph" w:customStyle="1" w:styleId="D04E5B1DBF1F4FBD873C9E8708DBBA08">
    <w:name w:val="D04E5B1DBF1F4FBD873C9E8708DBBA08"/>
    <w:rsid w:val="002E35EB"/>
  </w:style>
  <w:style w:type="paragraph" w:customStyle="1" w:styleId="5FA9B5DCB3874263A451316383342345">
    <w:name w:val="5FA9B5DCB3874263A451316383342345"/>
    <w:rsid w:val="002E35EB"/>
  </w:style>
  <w:style w:type="paragraph" w:customStyle="1" w:styleId="92A39847A3704E9E8DEC35B0685B34E2">
    <w:name w:val="92A39847A3704E9E8DEC35B0685B34E2"/>
    <w:rsid w:val="002E35EB"/>
  </w:style>
  <w:style w:type="paragraph" w:customStyle="1" w:styleId="90529F49B3D24C8285328EC541AF69D1">
    <w:name w:val="90529F49B3D24C8285328EC541AF69D1"/>
    <w:rsid w:val="002E35EB"/>
  </w:style>
  <w:style w:type="paragraph" w:customStyle="1" w:styleId="ABF3CF54D2374E3B81ECF069524FDE90">
    <w:name w:val="ABF3CF54D2374E3B81ECF069524FDE90"/>
    <w:rsid w:val="002E35EB"/>
  </w:style>
  <w:style w:type="paragraph" w:customStyle="1" w:styleId="1F12E786AD744EFCB306AF36BD732C95">
    <w:name w:val="1F12E786AD744EFCB306AF36BD732C95"/>
    <w:rsid w:val="002E35EB"/>
  </w:style>
  <w:style w:type="paragraph" w:customStyle="1" w:styleId="CB1D4EE0755E4DEC9FC0A3EE63F1A442">
    <w:name w:val="CB1D4EE0755E4DEC9FC0A3EE63F1A442"/>
    <w:rsid w:val="002E35EB"/>
  </w:style>
  <w:style w:type="paragraph" w:customStyle="1" w:styleId="3ABFC8F2EB154791951B285C019F4D00">
    <w:name w:val="3ABFC8F2EB154791951B285C019F4D00"/>
    <w:rsid w:val="002E35EB"/>
  </w:style>
  <w:style w:type="paragraph" w:customStyle="1" w:styleId="F13B8E48A5834583812AF10E8A2572C0">
    <w:name w:val="F13B8E48A5834583812AF10E8A2572C0"/>
    <w:rsid w:val="002E35EB"/>
  </w:style>
  <w:style w:type="paragraph" w:customStyle="1" w:styleId="66BC5C42F87B441187B7FE934070A563">
    <w:name w:val="66BC5C42F87B441187B7FE934070A563"/>
    <w:rsid w:val="002E35EB"/>
  </w:style>
  <w:style w:type="paragraph" w:customStyle="1" w:styleId="4FCBD95DE4654D6DB6CAE601F2F7421E">
    <w:name w:val="4FCBD95DE4654D6DB6CAE601F2F7421E"/>
    <w:rsid w:val="002E35EB"/>
  </w:style>
  <w:style w:type="paragraph" w:customStyle="1" w:styleId="7EC575285FF745C78FD83188A27D3501">
    <w:name w:val="7EC575285FF745C78FD83188A27D3501"/>
    <w:rsid w:val="002E35EB"/>
  </w:style>
  <w:style w:type="paragraph" w:customStyle="1" w:styleId="B926102B4763483A82C9BBCE8E8F51F4">
    <w:name w:val="B926102B4763483A82C9BBCE8E8F51F4"/>
    <w:rsid w:val="002E35EB"/>
  </w:style>
  <w:style w:type="paragraph" w:customStyle="1" w:styleId="D0506C4AEBE04F12AE29A83D5A8CB2DE">
    <w:name w:val="D0506C4AEBE04F12AE29A83D5A8CB2DE"/>
    <w:rsid w:val="002E35EB"/>
  </w:style>
  <w:style w:type="paragraph" w:customStyle="1" w:styleId="9B802C4AFEA847E7BABACD8CCB51FEC2">
    <w:name w:val="9B802C4AFEA847E7BABACD8CCB51FEC2"/>
    <w:rsid w:val="002E35EB"/>
  </w:style>
  <w:style w:type="paragraph" w:customStyle="1" w:styleId="45D867286E6B44549FEC2F342B284569">
    <w:name w:val="45D867286E6B44549FEC2F342B284569"/>
    <w:rsid w:val="002E35EB"/>
  </w:style>
  <w:style w:type="paragraph" w:customStyle="1" w:styleId="235E1BCC8F8142D69761C8C061E629BA">
    <w:name w:val="235E1BCC8F8142D69761C8C061E629BA"/>
    <w:rsid w:val="002E35EB"/>
  </w:style>
  <w:style w:type="paragraph" w:customStyle="1" w:styleId="69916F0F84144AEFBFF304C6A8FE4BA2">
    <w:name w:val="69916F0F84144AEFBFF304C6A8FE4BA2"/>
    <w:rsid w:val="002E35EB"/>
  </w:style>
  <w:style w:type="paragraph" w:customStyle="1" w:styleId="9A22C48C88544E63B9DFC7FEC3687C90">
    <w:name w:val="9A22C48C88544E63B9DFC7FEC3687C90"/>
    <w:rsid w:val="002E35EB"/>
  </w:style>
  <w:style w:type="paragraph" w:customStyle="1" w:styleId="2CE5FD8AA6A647C8A68A679FA7C18EAC">
    <w:name w:val="2CE5FD8AA6A647C8A68A679FA7C18EAC"/>
    <w:rsid w:val="002E35EB"/>
  </w:style>
  <w:style w:type="paragraph" w:customStyle="1" w:styleId="A5D7E81AFF8D4C29B76D27CF2B175A89">
    <w:name w:val="A5D7E81AFF8D4C29B76D27CF2B175A89"/>
    <w:rsid w:val="002E35EB"/>
  </w:style>
  <w:style w:type="paragraph" w:customStyle="1" w:styleId="9FD141E4F587404FBA2D15AABE0DD1C6">
    <w:name w:val="9FD141E4F587404FBA2D15AABE0DD1C6"/>
    <w:rsid w:val="002E35EB"/>
  </w:style>
  <w:style w:type="paragraph" w:customStyle="1" w:styleId="C7C27BAA924E451784DE2B08DE145F6B">
    <w:name w:val="C7C27BAA924E451784DE2B08DE145F6B"/>
    <w:rsid w:val="002E35EB"/>
  </w:style>
  <w:style w:type="paragraph" w:customStyle="1" w:styleId="6632EB9B0F4245BAA3A792078C512948">
    <w:name w:val="6632EB9B0F4245BAA3A792078C512948"/>
    <w:rsid w:val="002E35EB"/>
  </w:style>
  <w:style w:type="paragraph" w:customStyle="1" w:styleId="D59AAA51A0F34B548CF45F438347C546">
    <w:name w:val="D59AAA51A0F34B548CF45F438347C546"/>
    <w:rsid w:val="002E35EB"/>
  </w:style>
  <w:style w:type="paragraph" w:customStyle="1" w:styleId="E1ED3AFD2F3E4C49BC5196E978DDFDB0">
    <w:name w:val="E1ED3AFD2F3E4C49BC5196E978DDFDB0"/>
    <w:rsid w:val="002E35EB"/>
  </w:style>
  <w:style w:type="paragraph" w:customStyle="1" w:styleId="1A6C74A141854C4C81AA2E7A21FBBC63">
    <w:name w:val="1A6C74A141854C4C81AA2E7A21FBBC63"/>
    <w:rsid w:val="002E35EB"/>
  </w:style>
  <w:style w:type="paragraph" w:customStyle="1" w:styleId="47BDAA5EDB8A4332981CCA41C3DA91AF">
    <w:name w:val="47BDAA5EDB8A4332981CCA41C3DA91AF"/>
    <w:rsid w:val="002E35EB"/>
  </w:style>
  <w:style w:type="paragraph" w:customStyle="1" w:styleId="DEDC739F6F0E452699C01F9F713C315D">
    <w:name w:val="DEDC739F6F0E452699C01F9F713C315D"/>
    <w:rsid w:val="002E35EB"/>
  </w:style>
  <w:style w:type="paragraph" w:customStyle="1" w:styleId="BE0E60A123C24774B6BDED0BE4520578">
    <w:name w:val="BE0E60A123C24774B6BDED0BE4520578"/>
    <w:rsid w:val="002E35EB"/>
  </w:style>
  <w:style w:type="paragraph" w:customStyle="1" w:styleId="A54A9CF4BC9D4063AE425041E7A658F2">
    <w:name w:val="A54A9CF4BC9D4063AE425041E7A658F2"/>
    <w:rsid w:val="002E35EB"/>
  </w:style>
  <w:style w:type="paragraph" w:customStyle="1" w:styleId="723A02C2C88E47FF9E0C1B000A4951A0">
    <w:name w:val="723A02C2C88E47FF9E0C1B000A4951A0"/>
    <w:rsid w:val="002E35EB"/>
  </w:style>
  <w:style w:type="paragraph" w:customStyle="1" w:styleId="130B25AED5AF493DA7C60DCDB318CBB0">
    <w:name w:val="130B25AED5AF493DA7C60DCDB318CBB0"/>
    <w:rsid w:val="002E35EB"/>
  </w:style>
  <w:style w:type="paragraph" w:customStyle="1" w:styleId="F5A512985D4C48AB9C98ADEFA8B2CF6D">
    <w:name w:val="F5A512985D4C48AB9C98ADEFA8B2CF6D"/>
    <w:rsid w:val="002E35EB"/>
  </w:style>
  <w:style w:type="paragraph" w:customStyle="1" w:styleId="C11C636158B046CBB4AD1DE4B4D00AF0">
    <w:name w:val="C11C636158B046CBB4AD1DE4B4D00AF0"/>
    <w:rsid w:val="002E35EB"/>
  </w:style>
  <w:style w:type="paragraph" w:customStyle="1" w:styleId="0D748072B7104AAE92B9C8BA8A0CA106">
    <w:name w:val="0D748072B7104AAE92B9C8BA8A0CA106"/>
    <w:rsid w:val="002E35EB"/>
  </w:style>
  <w:style w:type="paragraph" w:customStyle="1" w:styleId="E2A20988C97B4EFBAE906716335928F6">
    <w:name w:val="E2A20988C97B4EFBAE906716335928F6"/>
    <w:rsid w:val="002E35EB"/>
  </w:style>
  <w:style w:type="paragraph" w:customStyle="1" w:styleId="706E7BE4CF16409EA0986A0B9933FB59">
    <w:name w:val="706E7BE4CF16409EA0986A0B9933FB59"/>
    <w:rsid w:val="002E35EB"/>
  </w:style>
  <w:style w:type="paragraph" w:customStyle="1" w:styleId="8BE406F4DF86400D88223B15CA8A1C06">
    <w:name w:val="8BE406F4DF86400D88223B15CA8A1C06"/>
    <w:rsid w:val="002E35EB"/>
  </w:style>
  <w:style w:type="paragraph" w:customStyle="1" w:styleId="74F2F3E57320498E88DDFCDBCD12C213">
    <w:name w:val="74F2F3E57320498E88DDFCDBCD12C213"/>
    <w:rsid w:val="002E35EB"/>
  </w:style>
  <w:style w:type="paragraph" w:customStyle="1" w:styleId="23D514E6206C43268F02F58A3A2281F7">
    <w:name w:val="23D514E6206C43268F02F58A3A2281F7"/>
    <w:rsid w:val="002E35EB"/>
  </w:style>
  <w:style w:type="paragraph" w:customStyle="1" w:styleId="4EC383BBE4AD4BE8BA2264FBDA5CF253">
    <w:name w:val="4EC383BBE4AD4BE8BA2264FBDA5CF253"/>
    <w:rsid w:val="002E35EB"/>
  </w:style>
  <w:style w:type="paragraph" w:customStyle="1" w:styleId="95BB04DD35C04846B3ADB41C78A25751">
    <w:name w:val="95BB04DD35C04846B3ADB41C78A25751"/>
    <w:rsid w:val="002E35EB"/>
  </w:style>
  <w:style w:type="paragraph" w:customStyle="1" w:styleId="0CC94DEA80D0474C853A9835DDACE203">
    <w:name w:val="0CC94DEA80D0474C853A9835DDACE203"/>
    <w:rsid w:val="002E35EB"/>
  </w:style>
  <w:style w:type="paragraph" w:customStyle="1" w:styleId="59242E369525415D84192191E5417FEE">
    <w:name w:val="59242E369525415D84192191E5417FEE"/>
    <w:rsid w:val="002E35EB"/>
  </w:style>
  <w:style w:type="paragraph" w:customStyle="1" w:styleId="90A8E8505539462589FF0332022CAF46">
    <w:name w:val="90A8E8505539462589FF0332022CAF46"/>
    <w:rsid w:val="002E35EB"/>
  </w:style>
  <w:style w:type="paragraph" w:customStyle="1" w:styleId="613FACC122C14CC08D53C4A62B6FC009">
    <w:name w:val="613FACC122C14CC08D53C4A62B6FC009"/>
    <w:rsid w:val="002E35EB"/>
  </w:style>
  <w:style w:type="paragraph" w:customStyle="1" w:styleId="1CC34FCBA90D4ED685D68D14E0ECEF14">
    <w:name w:val="1CC34FCBA90D4ED685D68D14E0ECEF14"/>
    <w:rsid w:val="002E35EB"/>
  </w:style>
  <w:style w:type="paragraph" w:customStyle="1" w:styleId="775D8DF9C65549E883004DBDB9B1E9B4">
    <w:name w:val="775D8DF9C65549E883004DBDB9B1E9B4"/>
    <w:rsid w:val="002E35EB"/>
  </w:style>
  <w:style w:type="paragraph" w:customStyle="1" w:styleId="2385544E892B4069AD1132B291F2176E">
    <w:name w:val="2385544E892B4069AD1132B291F2176E"/>
    <w:rsid w:val="002E35EB"/>
  </w:style>
  <w:style w:type="paragraph" w:customStyle="1" w:styleId="5BF62E383527408DB0848F9472680E04">
    <w:name w:val="5BF62E383527408DB0848F9472680E04"/>
    <w:rsid w:val="002E35EB"/>
  </w:style>
  <w:style w:type="paragraph" w:customStyle="1" w:styleId="141A6E5506BF4B40AA626D9B28E263B2">
    <w:name w:val="141A6E5506BF4B40AA626D9B28E263B2"/>
    <w:rsid w:val="002E35EB"/>
  </w:style>
  <w:style w:type="paragraph" w:customStyle="1" w:styleId="FB203DEFEB6B4485BD8744A23BBAE9D1">
    <w:name w:val="FB203DEFEB6B4485BD8744A23BBAE9D1"/>
    <w:rsid w:val="002E35EB"/>
  </w:style>
  <w:style w:type="paragraph" w:customStyle="1" w:styleId="512D84A536084F989E01EFC806E35144">
    <w:name w:val="512D84A536084F989E01EFC806E35144"/>
    <w:rsid w:val="002E35EB"/>
  </w:style>
  <w:style w:type="paragraph" w:customStyle="1" w:styleId="A83A4FEECE484A448C6A56E8FA2FEB9F">
    <w:name w:val="A83A4FEECE484A448C6A56E8FA2FEB9F"/>
    <w:rsid w:val="002E35EB"/>
  </w:style>
  <w:style w:type="paragraph" w:customStyle="1" w:styleId="0A5FDCE6CCEE40E097C4EE099C798E3E">
    <w:name w:val="0A5FDCE6CCEE40E097C4EE099C798E3E"/>
    <w:rsid w:val="002E35EB"/>
  </w:style>
  <w:style w:type="paragraph" w:customStyle="1" w:styleId="84F0203EC33E4A778DBB9CFA919FD07E">
    <w:name w:val="84F0203EC33E4A778DBB9CFA919FD07E"/>
    <w:rsid w:val="002E35EB"/>
  </w:style>
  <w:style w:type="paragraph" w:customStyle="1" w:styleId="1F4BE3FC1545475DBA58D6D99143EDD6">
    <w:name w:val="1F4BE3FC1545475DBA58D6D99143EDD6"/>
    <w:rsid w:val="002E35EB"/>
  </w:style>
  <w:style w:type="paragraph" w:customStyle="1" w:styleId="D084B952972A4D84AEEE5820877A608A">
    <w:name w:val="D084B952972A4D84AEEE5820877A608A"/>
    <w:rsid w:val="002E35EB"/>
  </w:style>
  <w:style w:type="paragraph" w:customStyle="1" w:styleId="4C2B28B4B34040D189A18E6A2713C246">
    <w:name w:val="4C2B28B4B34040D189A18E6A2713C246"/>
    <w:rsid w:val="002E35EB"/>
  </w:style>
  <w:style w:type="paragraph" w:customStyle="1" w:styleId="1558855D85614346B017D270D4E842A9">
    <w:name w:val="1558855D85614346B017D270D4E842A9"/>
    <w:rsid w:val="002E35EB"/>
  </w:style>
  <w:style w:type="paragraph" w:customStyle="1" w:styleId="2C056743AD9F480CA938F3A4BAB374BA">
    <w:name w:val="2C056743AD9F480CA938F3A4BAB374BA"/>
    <w:rsid w:val="002E35EB"/>
  </w:style>
  <w:style w:type="paragraph" w:customStyle="1" w:styleId="5D8973FEE72142D49653FD587D80D5C5">
    <w:name w:val="5D8973FEE72142D49653FD587D80D5C5"/>
    <w:rsid w:val="002E35EB"/>
  </w:style>
  <w:style w:type="paragraph" w:customStyle="1" w:styleId="DA4B2DE7F8B9485AB90225D7AE2BEB70">
    <w:name w:val="DA4B2DE7F8B9485AB90225D7AE2BEB70"/>
    <w:rsid w:val="002E35EB"/>
  </w:style>
  <w:style w:type="paragraph" w:customStyle="1" w:styleId="FB5F78FECCD14B57AE7C38FC26F45B9F">
    <w:name w:val="FB5F78FECCD14B57AE7C38FC26F45B9F"/>
    <w:rsid w:val="002E35EB"/>
  </w:style>
  <w:style w:type="paragraph" w:customStyle="1" w:styleId="1827C9FF6C30435FB5D9549882F4F652">
    <w:name w:val="1827C9FF6C30435FB5D9549882F4F652"/>
    <w:rsid w:val="002E35EB"/>
  </w:style>
  <w:style w:type="paragraph" w:customStyle="1" w:styleId="3981F7CC35E844689530A0AE53E315E2">
    <w:name w:val="3981F7CC35E844689530A0AE53E315E2"/>
    <w:rsid w:val="002E35EB"/>
  </w:style>
  <w:style w:type="paragraph" w:customStyle="1" w:styleId="E41D0C0F627E4C289DBC7DB0EF7351D9">
    <w:name w:val="E41D0C0F627E4C289DBC7DB0EF7351D9"/>
    <w:rsid w:val="002E35EB"/>
  </w:style>
  <w:style w:type="paragraph" w:customStyle="1" w:styleId="B1C06DF26A084A68899D8947438C4769">
    <w:name w:val="B1C06DF26A084A68899D8947438C4769"/>
    <w:rsid w:val="002E35EB"/>
  </w:style>
  <w:style w:type="paragraph" w:customStyle="1" w:styleId="9B45BE00ACCF4E838F7249D13001AFFF">
    <w:name w:val="9B45BE00ACCF4E838F7249D13001AFFF"/>
    <w:rsid w:val="002E35EB"/>
  </w:style>
  <w:style w:type="paragraph" w:customStyle="1" w:styleId="1908F0DBCBF24069B8C20293EF9A5DB1">
    <w:name w:val="1908F0DBCBF24069B8C20293EF9A5DB1"/>
    <w:rsid w:val="002E35EB"/>
  </w:style>
  <w:style w:type="paragraph" w:customStyle="1" w:styleId="937E95B895204F688D40F4D713C0626B">
    <w:name w:val="937E95B895204F688D40F4D713C0626B"/>
    <w:rsid w:val="002E35EB"/>
  </w:style>
  <w:style w:type="paragraph" w:customStyle="1" w:styleId="541DB4E473F14144BB21409E75520CFC">
    <w:name w:val="541DB4E473F14144BB21409E75520CFC"/>
    <w:rsid w:val="002E35EB"/>
  </w:style>
  <w:style w:type="paragraph" w:customStyle="1" w:styleId="1507AC6EAB314E0B9EE14CC508B2D813">
    <w:name w:val="1507AC6EAB314E0B9EE14CC508B2D813"/>
    <w:rsid w:val="002E35EB"/>
  </w:style>
  <w:style w:type="paragraph" w:customStyle="1" w:styleId="3A617F2D2DD44144902851CC7EC747DD">
    <w:name w:val="3A617F2D2DD44144902851CC7EC747DD"/>
    <w:rsid w:val="002E35EB"/>
  </w:style>
  <w:style w:type="paragraph" w:customStyle="1" w:styleId="4317C90401CA43CBAA5BDB817822DC60">
    <w:name w:val="4317C90401CA43CBAA5BDB817822DC60"/>
    <w:rsid w:val="002E35EB"/>
  </w:style>
  <w:style w:type="paragraph" w:customStyle="1" w:styleId="7F46B9C66D874ADC904189E5DFA379E3">
    <w:name w:val="7F46B9C66D874ADC904189E5DFA379E3"/>
    <w:rsid w:val="002E35EB"/>
  </w:style>
  <w:style w:type="paragraph" w:customStyle="1" w:styleId="4724C16EC81C4E18B7AE091EA3D5578F">
    <w:name w:val="4724C16EC81C4E18B7AE091EA3D5578F"/>
    <w:rsid w:val="002E35EB"/>
  </w:style>
  <w:style w:type="paragraph" w:customStyle="1" w:styleId="CC59B78DA89D4220A544F29FC24764DE">
    <w:name w:val="CC59B78DA89D4220A544F29FC24764DE"/>
    <w:rsid w:val="002E35EB"/>
  </w:style>
  <w:style w:type="paragraph" w:customStyle="1" w:styleId="0EDC251B978F483BA38B56B4F505CD65">
    <w:name w:val="0EDC251B978F483BA38B56B4F505CD65"/>
    <w:rsid w:val="002E35EB"/>
  </w:style>
  <w:style w:type="paragraph" w:customStyle="1" w:styleId="B433E847926A4E768D07F9D61AA2C410">
    <w:name w:val="B433E847926A4E768D07F9D61AA2C410"/>
    <w:rsid w:val="002E35EB"/>
  </w:style>
  <w:style w:type="paragraph" w:customStyle="1" w:styleId="466605ED72F44E08B93EC839C6B5E647">
    <w:name w:val="466605ED72F44E08B93EC839C6B5E647"/>
    <w:rsid w:val="002E35EB"/>
  </w:style>
  <w:style w:type="paragraph" w:customStyle="1" w:styleId="264D93EA013049C7848CB055F86F0E13">
    <w:name w:val="264D93EA013049C7848CB055F86F0E13"/>
    <w:rsid w:val="002E35EB"/>
  </w:style>
  <w:style w:type="paragraph" w:customStyle="1" w:styleId="C22551F8CEBC4388907847B9E1BFA840">
    <w:name w:val="C22551F8CEBC4388907847B9E1BFA840"/>
    <w:rsid w:val="002E35EB"/>
  </w:style>
  <w:style w:type="paragraph" w:customStyle="1" w:styleId="BC6D769ECAB74AD7888F64ACF0D69F53">
    <w:name w:val="BC6D769ECAB74AD7888F64ACF0D69F53"/>
    <w:rsid w:val="002E35EB"/>
  </w:style>
  <w:style w:type="paragraph" w:customStyle="1" w:styleId="3E56834AF21A4EA9BE913194D2F7D199">
    <w:name w:val="3E56834AF21A4EA9BE913194D2F7D199"/>
    <w:rsid w:val="002E35EB"/>
  </w:style>
  <w:style w:type="paragraph" w:customStyle="1" w:styleId="A40F2B8F318B456CB7B90B3070E29DAD">
    <w:name w:val="A40F2B8F318B456CB7B90B3070E29DAD"/>
    <w:rsid w:val="002E35EB"/>
  </w:style>
  <w:style w:type="paragraph" w:customStyle="1" w:styleId="EB5342B8D0934CF2B53AE16D0F0E7EC3">
    <w:name w:val="EB5342B8D0934CF2B53AE16D0F0E7EC3"/>
    <w:rsid w:val="002E35EB"/>
  </w:style>
  <w:style w:type="paragraph" w:customStyle="1" w:styleId="F5B000BAB12A4F02BF6952E010CD185A">
    <w:name w:val="F5B000BAB12A4F02BF6952E010CD185A"/>
    <w:rsid w:val="002E35EB"/>
  </w:style>
  <w:style w:type="paragraph" w:customStyle="1" w:styleId="007B4DFD1BAC4BA9B6BCC0487C0BCB78">
    <w:name w:val="007B4DFD1BAC4BA9B6BCC0487C0BCB78"/>
    <w:rsid w:val="002E35EB"/>
  </w:style>
  <w:style w:type="paragraph" w:customStyle="1" w:styleId="B24EBC2F6ACC4437972E4DB7BF7E2623">
    <w:name w:val="B24EBC2F6ACC4437972E4DB7BF7E2623"/>
    <w:rsid w:val="002E35EB"/>
  </w:style>
  <w:style w:type="paragraph" w:customStyle="1" w:styleId="AA00B6ECAA8549D591F516244D749CDA">
    <w:name w:val="AA00B6ECAA8549D591F516244D749CDA"/>
    <w:rsid w:val="002E35EB"/>
  </w:style>
  <w:style w:type="paragraph" w:customStyle="1" w:styleId="463877F186804925999FC7C6C4A16C29">
    <w:name w:val="463877F186804925999FC7C6C4A16C29"/>
    <w:rsid w:val="002E35EB"/>
  </w:style>
  <w:style w:type="paragraph" w:customStyle="1" w:styleId="1E586B127FC44354922B7DA687854105">
    <w:name w:val="1E586B127FC44354922B7DA687854105"/>
    <w:rsid w:val="002E35EB"/>
  </w:style>
  <w:style w:type="paragraph" w:customStyle="1" w:styleId="3D1EBED6EA464FA4B59120C59ABB4157">
    <w:name w:val="3D1EBED6EA464FA4B59120C59ABB4157"/>
    <w:rsid w:val="002E35EB"/>
  </w:style>
  <w:style w:type="paragraph" w:customStyle="1" w:styleId="8AB546BB21DD4B72B7550DBA703682B9">
    <w:name w:val="8AB546BB21DD4B72B7550DBA703682B9"/>
    <w:rsid w:val="002E35EB"/>
  </w:style>
  <w:style w:type="paragraph" w:customStyle="1" w:styleId="D56E05DF3F024F54AD64BF50173E8BDD">
    <w:name w:val="D56E05DF3F024F54AD64BF50173E8BDD"/>
    <w:rsid w:val="002E35EB"/>
  </w:style>
  <w:style w:type="paragraph" w:customStyle="1" w:styleId="B4B319C7E68B45E9B8D5D41838ADB5FA">
    <w:name w:val="B4B319C7E68B45E9B8D5D41838ADB5FA"/>
    <w:rsid w:val="002E35EB"/>
  </w:style>
  <w:style w:type="paragraph" w:customStyle="1" w:styleId="B7FDC482D4834C6EAF81BC3195CD7F9E">
    <w:name w:val="B7FDC482D4834C6EAF81BC3195CD7F9E"/>
    <w:rsid w:val="002E35EB"/>
  </w:style>
  <w:style w:type="paragraph" w:customStyle="1" w:styleId="D71293BCBBDA4DA9A90A0CF79C6ED65C">
    <w:name w:val="D71293BCBBDA4DA9A90A0CF79C6ED65C"/>
    <w:rsid w:val="002E35EB"/>
  </w:style>
  <w:style w:type="paragraph" w:customStyle="1" w:styleId="7617348A060D411082C9105F509CCCFE">
    <w:name w:val="7617348A060D411082C9105F509CCCFE"/>
    <w:rsid w:val="002E35EB"/>
  </w:style>
  <w:style w:type="paragraph" w:customStyle="1" w:styleId="E34F74A6970144408DD92F5AE7511508">
    <w:name w:val="E34F74A6970144408DD92F5AE7511508"/>
    <w:rsid w:val="002E35EB"/>
  </w:style>
  <w:style w:type="paragraph" w:customStyle="1" w:styleId="EA4B5CEC962D4972B08F1824836D8EAA">
    <w:name w:val="EA4B5CEC962D4972B08F1824836D8EAA"/>
    <w:rsid w:val="002E35EB"/>
  </w:style>
  <w:style w:type="paragraph" w:customStyle="1" w:styleId="4948C13EED4D41D18B59F4203FDF1362">
    <w:name w:val="4948C13EED4D41D18B59F4203FDF1362"/>
    <w:rsid w:val="002E35EB"/>
  </w:style>
  <w:style w:type="paragraph" w:customStyle="1" w:styleId="3C9D0132C0394735843B71EC22749EE3">
    <w:name w:val="3C9D0132C0394735843B71EC22749EE3"/>
    <w:rsid w:val="002E35EB"/>
  </w:style>
  <w:style w:type="paragraph" w:customStyle="1" w:styleId="99E749EF18524AB9A41955EB8A7CEF39">
    <w:name w:val="99E749EF18524AB9A41955EB8A7CEF39"/>
    <w:rsid w:val="002E35EB"/>
  </w:style>
  <w:style w:type="paragraph" w:customStyle="1" w:styleId="B2554E2551CA4C1ABE4BFD43B6CD0CEB">
    <w:name w:val="B2554E2551CA4C1ABE4BFD43B6CD0CEB"/>
    <w:rsid w:val="002E35EB"/>
  </w:style>
  <w:style w:type="paragraph" w:customStyle="1" w:styleId="107354E8CDA442CBAF4DAE1C0F373EBD">
    <w:name w:val="107354E8CDA442CBAF4DAE1C0F373EBD"/>
    <w:rsid w:val="002E35EB"/>
  </w:style>
  <w:style w:type="paragraph" w:customStyle="1" w:styleId="AA52EBC9DF7D45E3A0637D2EE3B713F8">
    <w:name w:val="AA52EBC9DF7D45E3A0637D2EE3B713F8"/>
    <w:rsid w:val="002E35EB"/>
  </w:style>
  <w:style w:type="paragraph" w:customStyle="1" w:styleId="7B16EA1B5FE048AE90629971F783A58F">
    <w:name w:val="7B16EA1B5FE048AE90629971F783A58F"/>
    <w:rsid w:val="002E35EB"/>
  </w:style>
  <w:style w:type="paragraph" w:customStyle="1" w:styleId="1958F5A0E5A14E5A892AFD011DF27E1D">
    <w:name w:val="1958F5A0E5A14E5A892AFD011DF27E1D"/>
    <w:rsid w:val="002E35EB"/>
  </w:style>
  <w:style w:type="paragraph" w:customStyle="1" w:styleId="E5E26903B9854A63BB22AF453FEB9889">
    <w:name w:val="E5E26903B9854A63BB22AF453FEB9889"/>
    <w:rsid w:val="002E35EB"/>
  </w:style>
  <w:style w:type="paragraph" w:customStyle="1" w:styleId="D5EA9016D97A44DDBD32469F5CA99E8C">
    <w:name w:val="D5EA9016D97A44DDBD32469F5CA99E8C"/>
    <w:rsid w:val="002E35EB"/>
  </w:style>
  <w:style w:type="paragraph" w:customStyle="1" w:styleId="F5313B3542DA414AB25D69B58C682CC1">
    <w:name w:val="F5313B3542DA414AB25D69B58C682CC1"/>
    <w:rsid w:val="002E35EB"/>
  </w:style>
  <w:style w:type="paragraph" w:customStyle="1" w:styleId="FFD1118E7F034487BF992DADDAE4A436">
    <w:name w:val="FFD1118E7F034487BF992DADDAE4A436"/>
    <w:rsid w:val="002E35EB"/>
  </w:style>
  <w:style w:type="paragraph" w:customStyle="1" w:styleId="660AE690EFC046E498047BF9E0CD76A0">
    <w:name w:val="660AE690EFC046E498047BF9E0CD76A0"/>
    <w:rsid w:val="002E35EB"/>
  </w:style>
  <w:style w:type="paragraph" w:customStyle="1" w:styleId="8C32E002E8C748088364B592A6C1B096">
    <w:name w:val="8C32E002E8C748088364B592A6C1B096"/>
    <w:rsid w:val="002E35EB"/>
  </w:style>
  <w:style w:type="paragraph" w:customStyle="1" w:styleId="17714A60F8504BB9B7C7EFF86E211B96">
    <w:name w:val="17714A60F8504BB9B7C7EFF86E211B96"/>
    <w:rsid w:val="002E35EB"/>
  </w:style>
  <w:style w:type="paragraph" w:customStyle="1" w:styleId="8B8CCDAEFE9C491CA6CDCA300C19C155">
    <w:name w:val="8B8CCDAEFE9C491CA6CDCA300C19C155"/>
    <w:rsid w:val="002E35EB"/>
  </w:style>
  <w:style w:type="paragraph" w:customStyle="1" w:styleId="B7DCA250034B4C35979EFE47DFA2DAE7">
    <w:name w:val="B7DCA250034B4C35979EFE47DFA2DAE7"/>
    <w:rsid w:val="002E35EB"/>
  </w:style>
  <w:style w:type="paragraph" w:customStyle="1" w:styleId="BFA0B8F6ED824C678AE5CCD8816ADF3C">
    <w:name w:val="BFA0B8F6ED824C678AE5CCD8816ADF3C"/>
    <w:rsid w:val="002E35EB"/>
  </w:style>
  <w:style w:type="paragraph" w:customStyle="1" w:styleId="B76860288F9D4E49B5981324DE9E0009">
    <w:name w:val="B76860288F9D4E49B5981324DE9E0009"/>
    <w:rsid w:val="002E35EB"/>
  </w:style>
  <w:style w:type="paragraph" w:customStyle="1" w:styleId="9C8411E43225457D92469F9E6571B48E">
    <w:name w:val="9C8411E43225457D92469F9E6571B48E"/>
    <w:rsid w:val="002E35EB"/>
  </w:style>
  <w:style w:type="paragraph" w:customStyle="1" w:styleId="BE41242BBCAB4B748A6C21EF5D9C4C5A">
    <w:name w:val="BE41242BBCAB4B748A6C21EF5D9C4C5A"/>
    <w:rsid w:val="002E35EB"/>
  </w:style>
  <w:style w:type="paragraph" w:customStyle="1" w:styleId="8BF8B3E9B6854C5986BF213F460238F5">
    <w:name w:val="8BF8B3E9B6854C5986BF213F460238F5"/>
    <w:rsid w:val="009226D5"/>
  </w:style>
  <w:style w:type="paragraph" w:customStyle="1" w:styleId="8683E20D4F0C44069505675BF6878EBB">
    <w:name w:val="8683E20D4F0C44069505675BF6878EBB"/>
    <w:rsid w:val="009226D5"/>
  </w:style>
  <w:style w:type="paragraph" w:customStyle="1" w:styleId="A8549E12019340359DBC60EA9D512866">
    <w:name w:val="A8549E12019340359DBC60EA9D512866"/>
    <w:rsid w:val="009226D5"/>
  </w:style>
  <w:style w:type="paragraph" w:customStyle="1" w:styleId="EFC850A49B334054AACBD30613438AB9">
    <w:name w:val="EFC850A49B334054AACBD30613438AB9"/>
    <w:rsid w:val="009226D5"/>
  </w:style>
  <w:style w:type="paragraph" w:customStyle="1" w:styleId="250F6226B23E4DB6B4846E5B58BC9802">
    <w:name w:val="250F6226B23E4DB6B4846E5B58BC9802"/>
    <w:rsid w:val="00B747B7"/>
  </w:style>
  <w:style w:type="paragraph" w:customStyle="1" w:styleId="EEC959885E7549E491A8BE54EDF58A85">
    <w:name w:val="EEC959885E7549E491A8BE54EDF58A85"/>
    <w:rsid w:val="00B747B7"/>
  </w:style>
  <w:style w:type="paragraph" w:customStyle="1" w:styleId="E9DDC1527E574A8FA587746ECCF084B1">
    <w:name w:val="E9DDC1527E574A8FA587746ECCF084B1"/>
    <w:rsid w:val="00B747B7"/>
  </w:style>
  <w:style w:type="paragraph" w:customStyle="1" w:styleId="5F9EC047520F414797575D78A32E6454">
    <w:name w:val="5F9EC047520F414797575D78A32E6454"/>
    <w:rsid w:val="00B747B7"/>
  </w:style>
  <w:style w:type="paragraph" w:customStyle="1" w:styleId="E090A6E143EE4D6593FF9DF7810B71A3">
    <w:name w:val="E090A6E143EE4D6593FF9DF7810B71A3"/>
    <w:rsid w:val="00BF24C7"/>
  </w:style>
  <w:style w:type="paragraph" w:customStyle="1" w:styleId="7F0661E4FDD64E1881F2654363EC3AF3">
    <w:name w:val="7F0661E4FDD64E1881F2654363EC3AF3"/>
    <w:rsid w:val="00BF24C7"/>
  </w:style>
  <w:style w:type="paragraph" w:customStyle="1" w:styleId="7B65C05E7B3B4A18B9EE86CA0734EBE5">
    <w:name w:val="7B65C05E7B3B4A18B9EE86CA0734EBE5"/>
    <w:rsid w:val="00BF24C7"/>
  </w:style>
  <w:style w:type="paragraph" w:customStyle="1" w:styleId="986E3249F84742C59F9CEFB2E2981794">
    <w:name w:val="986E3249F84742C59F9CEFB2E2981794"/>
    <w:rsid w:val="00BF24C7"/>
  </w:style>
  <w:style w:type="paragraph" w:customStyle="1" w:styleId="EA73D5958E274378BA8932F767B62EF1">
    <w:name w:val="EA73D5958E274378BA8932F767B62EF1"/>
    <w:rsid w:val="00F6670E"/>
  </w:style>
  <w:style w:type="paragraph" w:customStyle="1" w:styleId="66D659EE019F405A968447C6CD541742">
    <w:name w:val="66D659EE019F405A968447C6CD541742"/>
    <w:rsid w:val="00F6670E"/>
  </w:style>
  <w:style w:type="paragraph" w:customStyle="1" w:styleId="8DDC3B7521B946CD976D1F171BCA1538">
    <w:name w:val="8DDC3B7521B946CD976D1F171BCA1538"/>
    <w:rsid w:val="00F6670E"/>
  </w:style>
  <w:style w:type="paragraph" w:customStyle="1" w:styleId="EB1B59F13EBB4D2898456793B2CE5672">
    <w:name w:val="EB1B59F13EBB4D2898456793B2CE5672"/>
    <w:rsid w:val="00F6670E"/>
  </w:style>
  <w:style w:type="paragraph" w:customStyle="1" w:styleId="B54EDE8428C749C281CC59E980AE8A42">
    <w:name w:val="B54EDE8428C749C281CC59E980AE8A42"/>
    <w:rsid w:val="00F6670E"/>
  </w:style>
  <w:style w:type="paragraph" w:customStyle="1" w:styleId="F7EC2791201C49A8AFE85B156CBB0DE1">
    <w:name w:val="F7EC2791201C49A8AFE85B156CBB0DE1"/>
    <w:rsid w:val="00F6670E"/>
  </w:style>
  <w:style w:type="paragraph" w:customStyle="1" w:styleId="4FE05F88827B4DE6B008516766D769AA">
    <w:name w:val="4FE05F88827B4DE6B008516766D769AA"/>
    <w:rsid w:val="00F6670E"/>
  </w:style>
  <w:style w:type="paragraph" w:customStyle="1" w:styleId="427D6C36FEB2410A89AB62E2727BD042">
    <w:name w:val="427D6C36FEB2410A89AB62E2727BD042"/>
    <w:rsid w:val="00F6670E"/>
  </w:style>
  <w:style w:type="paragraph" w:customStyle="1" w:styleId="CD9D4275EB8D438E982C33DE219792CB">
    <w:name w:val="CD9D4275EB8D438E982C33DE219792CB"/>
    <w:rsid w:val="00F6670E"/>
  </w:style>
  <w:style w:type="paragraph" w:customStyle="1" w:styleId="C0CC4CFB62AB47BB8158C46EFB932AD9">
    <w:name w:val="C0CC4CFB62AB47BB8158C46EFB932AD9"/>
    <w:rsid w:val="00F6670E"/>
  </w:style>
  <w:style w:type="paragraph" w:customStyle="1" w:styleId="A9250A7EF49C4D1BB933847650880E93">
    <w:name w:val="A9250A7EF49C4D1BB933847650880E93"/>
    <w:rsid w:val="00F6670E"/>
  </w:style>
  <w:style w:type="paragraph" w:customStyle="1" w:styleId="F1BD032A017A4C77BAE1AB6BF5E19F1F">
    <w:name w:val="F1BD032A017A4C77BAE1AB6BF5E19F1F"/>
    <w:rsid w:val="00F6670E"/>
  </w:style>
  <w:style w:type="paragraph" w:customStyle="1" w:styleId="7F312ABE3E274BCEB6B082CCE52E317E">
    <w:name w:val="7F312ABE3E274BCEB6B082CCE52E317E"/>
    <w:rsid w:val="00F6670E"/>
  </w:style>
  <w:style w:type="paragraph" w:customStyle="1" w:styleId="471CF8EE39A14618BFC6E37C0FEFB4E8">
    <w:name w:val="471CF8EE39A14618BFC6E37C0FEFB4E8"/>
    <w:rsid w:val="00F6670E"/>
  </w:style>
  <w:style w:type="paragraph" w:customStyle="1" w:styleId="072440D21BD441F1B1F647DA5FF7AE64">
    <w:name w:val="072440D21BD441F1B1F647DA5FF7AE64"/>
    <w:rsid w:val="00F6670E"/>
  </w:style>
  <w:style w:type="paragraph" w:customStyle="1" w:styleId="98C8DCC6A591431AA5010F715400336C">
    <w:name w:val="98C8DCC6A591431AA5010F715400336C"/>
    <w:rsid w:val="00F6670E"/>
  </w:style>
  <w:style w:type="paragraph" w:customStyle="1" w:styleId="75255B8844B64406A376C8E6C135BA84">
    <w:name w:val="75255B8844B64406A376C8E6C135BA84"/>
    <w:rsid w:val="00F6670E"/>
  </w:style>
  <w:style w:type="paragraph" w:customStyle="1" w:styleId="AF7CB934EC6E4FC8BEB9D6D8C4A16FB9">
    <w:name w:val="AF7CB934EC6E4FC8BEB9D6D8C4A16FB9"/>
    <w:rsid w:val="00F6670E"/>
  </w:style>
  <w:style w:type="paragraph" w:customStyle="1" w:styleId="487C111F2CD841D7BD2435D9CAE3ECB6">
    <w:name w:val="487C111F2CD841D7BD2435D9CAE3ECB6"/>
    <w:rsid w:val="00F6670E"/>
  </w:style>
  <w:style w:type="paragraph" w:customStyle="1" w:styleId="09C48F28487B4A208C3AB64BD1275532">
    <w:name w:val="09C48F28487B4A208C3AB64BD1275532"/>
    <w:rsid w:val="00F6670E"/>
  </w:style>
  <w:style w:type="paragraph" w:customStyle="1" w:styleId="5A82E24983BD42C9AA29C1919F3C6B11">
    <w:name w:val="5A82E24983BD42C9AA29C1919F3C6B11"/>
    <w:rsid w:val="00F6670E"/>
  </w:style>
  <w:style w:type="paragraph" w:customStyle="1" w:styleId="A9E26AD9901C433BBE85404C8F03F681">
    <w:name w:val="A9E26AD9901C433BBE85404C8F03F681"/>
    <w:rsid w:val="00F6670E"/>
  </w:style>
  <w:style w:type="paragraph" w:customStyle="1" w:styleId="BEE465E8D66146ABA3F57AA4D6B568AF">
    <w:name w:val="BEE465E8D66146ABA3F57AA4D6B568AF"/>
    <w:rsid w:val="00F6670E"/>
  </w:style>
  <w:style w:type="paragraph" w:customStyle="1" w:styleId="D9507ADBEF9C47EB8734A631598D8988">
    <w:name w:val="D9507ADBEF9C47EB8734A631598D8988"/>
    <w:rsid w:val="00F6670E"/>
  </w:style>
  <w:style w:type="paragraph" w:customStyle="1" w:styleId="89A2CC0B7CCB410487A54D771F175A81">
    <w:name w:val="89A2CC0B7CCB410487A54D771F175A81"/>
    <w:rsid w:val="00F6670E"/>
  </w:style>
  <w:style w:type="paragraph" w:customStyle="1" w:styleId="3056AF2439E2424BAA0B47446724E40B">
    <w:name w:val="3056AF2439E2424BAA0B47446724E40B"/>
    <w:rsid w:val="00F6670E"/>
  </w:style>
  <w:style w:type="paragraph" w:customStyle="1" w:styleId="ECEC054FA7954FDD9BA446E81D1F9C8C">
    <w:name w:val="ECEC054FA7954FDD9BA446E81D1F9C8C"/>
    <w:rsid w:val="00F6670E"/>
  </w:style>
  <w:style w:type="paragraph" w:customStyle="1" w:styleId="69C5BE312F62486E9C1634214AC3B517">
    <w:name w:val="69C5BE312F62486E9C1634214AC3B517"/>
    <w:rsid w:val="00F6670E"/>
  </w:style>
  <w:style w:type="paragraph" w:customStyle="1" w:styleId="72CDE2C8C9CC4C88BD33D71A6C1D9807">
    <w:name w:val="72CDE2C8C9CC4C88BD33D71A6C1D9807"/>
    <w:rsid w:val="00F6670E"/>
  </w:style>
  <w:style w:type="paragraph" w:customStyle="1" w:styleId="0694B0B366844E859A8C07044B552F98">
    <w:name w:val="0694B0B366844E859A8C07044B552F98"/>
    <w:rsid w:val="00F6670E"/>
  </w:style>
  <w:style w:type="paragraph" w:customStyle="1" w:styleId="3402C256C2D643F6B5E743743D6B649C">
    <w:name w:val="3402C256C2D643F6B5E743743D6B649C"/>
    <w:rsid w:val="00F6670E"/>
  </w:style>
  <w:style w:type="paragraph" w:customStyle="1" w:styleId="734AB9F692364AD8A0BD86054A823795">
    <w:name w:val="734AB9F692364AD8A0BD86054A823795"/>
    <w:rsid w:val="00F6670E"/>
  </w:style>
  <w:style w:type="paragraph" w:customStyle="1" w:styleId="9C2F48FA0D9548468699EFC8E3B9642C">
    <w:name w:val="9C2F48FA0D9548468699EFC8E3B9642C"/>
    <w:rsid w:val="00F6670E"/>
  </w:style>
  <w:style w:type="paragraph" w:customStyle="1" w:styleId="D7A2580E32D44DE590F4E57A699A418D">
    <w:name w:val="D7A2580E32D44DE590F4E57A699A418D"/>
    <w:rsid w:val="00F6670E"/>
  </w:style>
  <w:style w:type="paragraph" w:customStyle="1" w:styleId="4D5BC4D107D74B2DB6CF834B34C6EE6C">
    <w:name w:val="4D5BC4D107D74B2DB6CF834B34C6EE6C"/>
    <w:rsid w:val="00F6670E"/>
  </w:style>
  <w:style w:type="paragraph" w:customStyle="1" w:styleId="9E90CDC8BB044350ACF32938EEA09DCA">
    <w:name w:val="9E90CDC8BB044350ACF32938EEA09DCA"/>
    <w:rsid w:val="00F6670E"/>
  </w:style>
  <w:style w:type="paragraph" w:customStyle="1" w:styleId="3AD4F4942FE34775B8C1B3C00CBC29E6">
    <w:name w:val="3AD4F4942FE34775B8C1B3C00CBC29E6"/>
    <w:rsid w:val="00F6670E"/>
  </w:style>
  <w:style w:type="paragraph" w:customStyle="1" w:styleId="D3C46B5460A64063B6652B96BC17DCED">
    <w:name w:val="D3C46B5460A64063B6652B96BC17DCED"/>
    <w:rsid w:val="00F6670E"/>
  </w:style>
  <w:style w:type="paragraph" w:customStyle="1" w:styleId="1700E9B8B1824C6A93FD5A0FBCCD195D">
    <w:name w:val="1700E9B8B1824C6A93FD5A0FBCCD195D"/>
    <w:rsid w:val="00F6670E"/>
  </w:style>
  <w:style w:type="paragraph" w:customStyle="1" w:styleId="1ACF03BCCFAE42A6915803B47BEF19AA">
    <w:name w:val="1ACF03BCCFAE42A6915803B47BEF19AA"/>
    <w:rsid w:val="00F6670E"/>
  </w:style>
  <w:style w:type="paragraph" w:customStyle="1" w:styleId="7851C605CEE94CA6849F57E65071C823">
    <w:name w:val="7851C605CEE94CA6849F57E65071C823"/>
    <w:rsid w:val="00F6670E"/>
  </w:style>
  <w:style w:type="paragraph" w:customStyle="1" w:styleId="7C4679A4422B46D1B4840F122D731121">
    <w:name w:val="7C4679A4422B46D1B4840F122D731121"/>
    <w:rsid w:val="00F6670E"/>
  </w:style>
  <w:style w:type="paragraph" w:customStyle="1" w:styleId="3F405BC38C774C0084D719DB53B5CAD0">
    <w:name w:val="3F405BC38C774C0084D719DB53B5CAD0"/>
    <w:rsid w:val="00F6670E"/>
  </w:style>
  <w:style w:type="paragraph" w:customStyle="1" w:styleId="430489BD37BD4223A7732D27978A27B8">
    <w:name w:val="430489BD37BD4223A7732D27978A27B8"/>
    <w:rsid w:val="00F6670E"/>
  </w:style>
  <w:style w:type="paragraph" w:customStyle="1" w:styleId="0EB18EF8F61A488EB1790BFB531BD386">
    <w:name w:val="0EB18EF8F61A488EB1790BFB531BD386"/>
    <w:rsid w:val="00F6670E"/>
  </w:style>
  <w:style w:type="paragraph" w:customStyle="1" w:styleId="681DD8D6F6DE466A855FE86127F991D8">
    <w:name w:val="681DD8D6F6DE466A855FE86127F991D8"/>
    <w:rsid w:val="00F6670E"/>
  </w:style>
  <w:style w:type="paragraph" w:customStyle="1" w:styleId="0335F1F22D354379AEAB730A119D4F7E">
    <w:name w:val="0335F1F22D354379AEAB730A119D4F7E"/>
    <w:rsid w:val="00F6670E"/>
  </w:style>
  <w:style w:type="paragraph" w:customStyle="1" w:styleId="AF28DD07562F4EB3BD1C969C21E5E006">
    <w:name w:val="AF28DD07562F4EB3BD1C969C21E5E006"/>
    <w:rsid w:val="00F6670E"/>
  </w:style>
  <w:style w:type="paragraph" w:customStyle="1" w:styleId="C9C303953A9A43DD91C7C8B4988CE2E5">
    <w:name w:val="C9C303953A9A43DD91C7C8B4988CE2E5"/>
    <w:rsid w:val="00F6670E"/>
  </w:style>
  <w:style w:type="paragraph" w:customStyle="1" w:styleId="57138B3C835F4E0C9AFA0EB100673E5B">
    <w:name w:val="57138B3C835F4E0C9AFA0EB100673E5B"/>
    <w:rsid w:val="00F6670E"/>
  </w:style>
  <w:style w:type="paragraph" w:customStyle="1" w:styleId="9CE3F8383EEF4C79977EF54EAF7213B5">
    <w:name w:val="9CE3F8383EEF4C79977EF54EAF7213B5"/>
    <w:rsid w:val="00F6670E"/>
  </w:style>
  <w:style w:type="paragraph" w:customStyle="1" w:styleId="E755D942D6CF4018947F9795213AB615">
    <w:name w:val="E755D942D6CF4018947F9795213AB615"/>
    <w:rsid w:val="00F6670E"/>
  </w:style>
  <w:style w:type="paragraph" w:customStyle="1" w:styleId="38DE04DABA6844E1A968E0C8EE6FCB6F">
    <w:name w:val="38DE04DABA6844E1A968E0C8EE6FCB6F"/>
    <w:rsid w:val="00F6670E"/>
  </w:style>
  <w:style w:type="paragraph" w:customStyle="1" w:styleId="089B9DC0301A420A8A3769D73B2D7EC3">
    <w:name w:val="089B9DC0301A420A8A3769D73B2D7EC3"/>
    <w:rsid w:val="00F6670E"/>
  </w:style>
  <w:style w:type="paragraph" w:customStyle="1" w:styleId="946BED5AEE1244F78F6FB7F406F07A2D">
    <w:name w:val="946BED5AEE1244F78F6FB7F406F07A2D"/>
    <w:rsid w:val="00F6670E"/>
  </w:style>
  <w:style w:type="paragraph" w:customStyle="1" w:styleId="182057453DA346C0B696B5E25CDD6B6D">
    <w:name w:val="182057453DA346C0B696B5E25CDD6B6D"/>
    <w:rsid w:val="00F6670E"/>
  </w:style>
  <w:style w:type="paragraph" w:customStyle="1" w:styleId="72AD32274E2D4998AC81CBA6C1ACE20C">
    <w:name w:val="72AD32274E2D4998AC81CBA6C1ACE20C"/>
    <w:rsid w:val="00F6670E"/>
  </w:style>
  <w:style w:type="paragraph" w:customStyle="1" w:styleId="A9FAC873AE61429EA7FD06E17D6A67AB">
    <w:name w:val="A9FAC873AE61429EA7FD06E17D6A67AB"/>
    <w:rsid w:val="00F6670E"/>
  </w:style>
  <w:style w:type="paragraph" w:customStyle="1" w:styleId="EAD81B65EDE247159F8489E2087760F1">
    <w:name w:val="EAD81B65EDE247159F8489E2087760F1"/>
    <w:rsid w:val="00F6670E"/>
  </w:style>
  <w:style w:type="paragraph" w:customStyle="1" w:styleId="560538C7276145708117C1DCAB1C958E">
    <w:name w:val="560538C7276145708117C1DCAB1C958E"/>
    <w:rsid w:val="00F6670E"/>
  </w:style>
  <w:style w:type="paragraph" w:customStyle="1" w:styleId="EC94D2F5534A49B2B114A88F1EA36489">
    <w:name w:val="EC94D2F5534A49B2B114A88F1EA36489"/>
    <w:rsid w:val="00F6670E"/>
  </w:style>
  <w:style w:type="paragraph" w:customStyle="1" w:styleId="AFD866226AE847FF949D9DDC121DEDDB">
    <w:name w:val="AFD866226AE847FF949D9DDC121DEDDB"/>
    <w:rsid w:val="00F6670E"/>
  </w:style>
  <w:style w:type="paragraph" w:customStyle="1" w:styleId="1F61ACB07C0748FEBB490B7D5EEB33C3">
    <w:name w:val="1F61ACB07C0748FEBB490B7D5EEB33C3"/>
    <w:rsid w:val="00F6670E"/>
  </w:style>
  <w:style w:type="paragraph" w:customStyle="1" w:styleId="2A4274C9EF934FC987EADA069C0506C7">
    <w:name w:val="2A4274C9EF934FC987EADA069C0506C7"/>
    <w:rsid w:val="00F6670E"/>
  </w:style>
  <w:style w:type="paragraph" w:customStyle="1" w:styleId="0AA5E072F0AC4FCAB15BA903B6AB6DB6">
    <w:name w:val="0AA5E072F0AC4FCAB15BA903B6AB6DB6"/>
    <w:rsid w:val="00F6670E"/>
  </w:style>
  <w:style w:type="paragraph" w:customStyle="1" w:styleId="8A1F435C1EF143A5BDD4A2D78BF0D835">
    <w:name w:val="8A1F435C1EF143A5BDD4A2D78BF0D835"/>
    <w:rsid w:val="00F6670E"/>
  </w:style>
  <w:style w:type="paragraph" w:customStyle="1" w:styleId="9F88200C0FA0462BBAC95389E95C1FBB">
    <w:name w:val="9F88200C0FA0462BBAC95389E95C1FBB"/>
    <w:rsid w:val="00F6670E"/>
  </w:style>
  <w:style w:type="paragraph" w:customStyle="1" w:styleId="44ED997FA2744F77B791B8D4C73A5307">
    <w:name w:val="44ED997FA2744F77B791B8D4C73A5307"/>
    <w:rsid w:val="00F6670E"/>
  </w:style>
  <w:style w:type="paragraph" w:customStyle="1" w:styleId="04EF089A41F247A3AF6AACC8DB1F6BF7">
    <w:name w:val="04EF089A41F247A3AF6AACC8DB1F6BF7"/>
    <w:rsid w:val="00055DD9"/>
  </w:style>
  <w:style w:type="paragraph" w:customStyle="1" w:styleId="9310C9B84F2C491CB5E084B54D526D3B">
    <w:name w:val="9310C9B84F2C491CB5E084B54D526D3B"/>
    <w:rsid w:val="00055DD9"/>
  </w:style>
  <w:style w:type="paragraph" w:customStyle="1" w:styleId="7CBAA5ACDC164ED7A1C82A4E92BE435B">
    <w:name w:val="7CBAA5ACDC164ED7A1C82A4E92BE435B"/>
    <w:rsid w:val="00055DD9"/>
  </w:style>
  <w:style w:type="paragraph" w:customStyle="1" w:styleId="38F5A6201641404FB88968755BB420FB">
    <w:name w:val="38F5A6201641404FB88968755BB420FB"/>
    <w:rsid w:val="00055DD9"/>
  </w:style>
  <w:style w:type="paragraph" w:customStyle="1" w:styleId="AB564936160447BFAE94B6472E9C64CC">
    <w:name w:val="AB564936160447BFAE94B6472E9C64CC"/>
    <w:rsid w:val="00055DD9"/>
  </w:style>
  <w:style w:type="paragraph" w:customStyle="1" w:styleId="D983390532364B50A9E7943CD0FC5955">
    <w:name w:val="D983390532364B50A9E7943CD0FC5955"/>
    <w:rsid w:val="00055DD9"/>
  </w:style>
  <w:style w:type="paragraph" w:customStyle="1" w:styleId="1D10AF33EBCA4D20B03A49745E988027">
    <w:name w:val="1D10AF33EBCA4D20B03A49745E988027"/>
    <w:rsid w:val="00BE1309"/>
  </w:style>
  <w:style w:type="paragraph" w:customStyle="1" w:styleId="38F97C77BB8946C2A8F39BEF8577AC57">
    <w:name w:val="38F97C77BB8946C2A8F39BEF8577AC57"/>
    <w:rsid w:val="00BE1309"/>
  </w:style>
  <w:style w:type="paragraph" w:customStyle="1" w:styleId="DE18CACEDF914BECA9DBE3F1A5CC63B5">
    <w:name w:val="DE18CACEDF914BECA9DBE3F1A5CC63B5"/>
    <w:rsid w:val="00BE1309"/>
  </w:style>
  <w:style w:type="paragraph" w:customStyle="1" w:styleId="50ACEEB7B04E425887BD644A14E98B9A">
    <w:name w:val="50ACEEB7B04E425887BD644A14E98B9A"/>
    <w:rsid w:val="00BE1309"/>
  </w:style>
  <w:style w:type="paragraph" w:customStyle="1" w:styleId="0488C764F5AC4A13B0037F9C1BB7D4AE">
    <w:name w:val="0488C764F5AC4A13B0037F9C1BB7D4AE"/>
    <w:rsid w:val="00BE1309"/>
  </w:style>
  <w:style w:type="paragraph" w:customStyle="1" w:styleId="E4830DBEBA6240E6BE6C659E8607B661">
    <w:name w:val="E4830DBEBA6240E6BE6C659E8607B661"/>
    <w:rsid w:val="00BE1309"/>
  </w:style>
  <w:style w:type="paragraph" w:customStyle="1" w:styleId="1E3EC5F43D3A4598BB246D48E1AF9401">
    <w:name w:val="1E3EC5F43D3A4598BB246D48E1AF9401"/>
    <w:rsid w:val="00BE1309"/>
  </w:style>
  <w:style w:type="paragraph" w:customStyle="1" w:styleId="EF4307193E51450A9C02B5FF6107E0EF">
    <w:name w:val="EF4307193E51450A9C02B5FF6107E0EF"/>
    <w:rsid w:val="00BE1309"/>
  </w:style>
  <w:style w:type="paragraph" w:customStyle="1" w:styleId="F32C5EEE4A6A4E5D973DD30340D51909">
    <w:name w:val="F32C5EEE4A6A4E5D973DD30340D51909"/>
    <w:rsid w:val="00BE1309"/>
  </w:style>
  <w:style w:type="paragraph" w:customStyle="1" w:styleId="5E6D32B4798D4F5B965E0243F819A7FA">
    <w:name w:val="5E6D32B4798D4F5B965E0243F819A7FA"/>
    <w:rsid w:val="00BE1309"/>
  </w:style>
  <w:style w:type="paragraph" w:customStyle="1" w:styleId="9A1E3CE1DE7F40C4819398EE6CF19B11">
    <w:name w:val="9A1E3CE1DE7F40C4819398EE6CF19B11"/>
    <w:rsid w:val="00BE1309"/>
  </w:style>
  <w:style w:type="paragraph" w:customStyle="1" w:styleId="E8893D9515074C1E9C1FBD9039E40757">
    <w:name w:val="E8893D9515074C1E9C1FBD9039E40757"/>
    <w:rsid w:val="00BE1309"/>
  </w:style>
  <w:style w:type="paragraph" w:customStyle="1" w:styleId="BC40CF2E40544FB3AFCBA6F8E5A6A927">
    <w:name w:val="BC40CF2E40544FB3AFCBA6F8E5A6A927"/>
    <w:rsid w:val="00BE1309"/>
  </w:style>
  <w:style w:type="paragraph" w:customStyle="1" w:styleId="1FE45EBF37584DB18A16DAF46CD19A84">
    <w:name w:val="1FE45EBF37584DB18A16DAF46CD19A84"/>
    <w:rsid w:val="00BE1309"/>
  </w:style>
  <w:style w:type="paragraph" w:customStyle="1" w:styleId="2C85D2CF55FC46DE8B8DC0235FF6875C">
    <w:name w:val="2C85D2CF55FC46DE8B8DC0235FF6875C"/>
    <w:rsid w:val="00BE1309"/>
  </w:style>
  <w:style w:type="paragraph" w:customStyle="1" w:styleId="F87A6E762D6545B4B2754F4FC0530BF1">
    <w:name w:val="F87A6E762D6545B4B2754F4FC0530BF1"/>
    <w:rsid w:val="00BE1309"/>
  </w:style>
  <w:style w:type="paragraph" w:customStyle="1" w:styleId="51787A9FEC824188BC2EA94E45739E0E">
    <w:name w:val="51787A9FEC824188BC2EA94E45739E0E"/>
    <w:rsid w:val="00BE1309"/>
  </w:style>
  <w:style w:type="paragraph" w:customStyle="1" w:styleId="5B20E88A69A3482FB4D02ED1435EF22C">
    <w:name w:val="5B20E88A69A3482FB4D02ED1435EF22C"/>
    <w:rsid w:val="00BE1309"/>
  </w:style>
  <w:style w:type="paragraph" w:customStyle="1" w:styleId="54D5CE08143D4497BD6605B2CEEB204B">
    <w:name w:val="54D5CE08143D4497BD6605B2CEEB204B"/>
    <w:rsid w:val="00BE1309"/>
  </w:style>
  <w:style w:type="paragraph" w:customStyle="1" w:styleId="F156B291357643838C365F3CA8A07E2B">
    <w:name w:val="F156B291357643838C365F3CA8A07E2B"/>
    <w:rsid w:val="00BE1309"/>
  </w:style>
  <w:style w:type="paragraph" w:customStyle="1" w:styleId="86420BE4E1FA4FCEA1C2843D9664575A">
    <w:name w:val="86420BE4E1FA4FCEA1C2843D9664575A"/>
    <w:rsid w:val="00BE1309"/>
  </w:style>
  <w:style w:type="paragraph" w:customStyle="1" w:styleId="BBEB7C99D22D4F938EB9C0D663F83243">
    <w:name w:val="BBEB7C99D22D4F938EB9C0D663F83243"/>
    <w:rsid w:val="00BE1309"/>
  </w:style>
  <w:style w:type="paragraph" w:customStyle="1" w:styleId="E4B585CF610543059C56B218589CD24A">
    <w:name w:val="E4B585CF610543059C56B218589CD24A"/>
    <w:rsid w:val="00BE1309"/>
  </w:style>
  <w:style w:type="paragraph" w:customStyle="1" w:styleId="A1CCA0F0911C45FFB00EE1508F60DF74">
    <w:name w:val="A1CCA0F0911C45FFB00EE1508F60DF74"/>
    <w:rsid w:val="00BE1309"/>
  </w:style>
  <w:style w:type="paragraph" w:customStyle="1" w:styleId="D8FD229E40484091AAFC0081F92946D4">
    <w:name w:val="D8FD229E40484091AAFC0081F92946D4"/>
    <w:rsid w:val="00BE1309"/>
  </w:style>
  <w:style w:type="paragraph" w:customStyle="1" w:styleId="1D06C66687C64A6D9CF5FFE01D3DCA3C">
    <w:name w:val="1D06C66687C64A6D9CF5FFE01D3DCA3C"/>
    <w:rsid w:val="00BE1309"/>
  </w:style>
  <w:style w:type="paragraph" w:customStyle="1" w:styleId="7F9BA8FC1FB5418A8D0A7FF2A27989E7">
    <w:name w:val="7F9BA8FC1FB5418A8D0A7FF2A27989E7"/>
    <w:rsid w:val="00BE1309"/>
  </w:style>
  <w:style w:type="paragraph" w:customStyle="1" w:styleId="E492C0621B0A4343856825D763739F04">
    <w:name w:val="E492C0621B0A4343856825D763739F04"/>
    <w:rsid w:val="00BE1309"/>
  </w:style>
  <w:style w:type="paragraph" w:customStyle="1" w:styleId="96DF3F0FD7E848FBB9DB09EEC56183DC">
    <w:name w:val="96DF3F0FD7E848FBB9DB09EEC56183DC"/>
    <w:rsid w:val="00BE1309"/>
  </w:style>
  <w:style w:type="paragraph" w:customStyle="1" w:styleId="99DE6128E8D149D99787172C422E8AFD">
    <w:name w:val="99DE6128E8D149D99787172C422E8AFD"/>
    <w:rsid w:val="00BE1309"/>
  </w:style>
  <w:style w:type="paragraph" w:customStyle="1" w:styleId="A777FE2A510849DEB25D22FCCBF6CED3">
    <w:name w:val="A777FE2A510849DEB25D22FCCBF6CED3"/>
    <w:rsid w:val="00BE1309"/>
  </w:style>
  <w:style w:type="paragraph" w:customStyle="1" w:styleId="0F1B1E514B314A7B859FD6383CFDE412">
    <w:name w:val="0F1B1E514B314A7B859FD6383CFDE412"/>
    <w:rsid w:val="00BE1309"/>
  </w:style>
  <w:style w:type="paragraph" w:customStyle="1" w:styleId="2EABDBEE4E274A4E8E5D419A12F5DE7A">
    <w:name w:val="2EABDBEE4E274A4E8E5D419A12F5DE7A"/>
    <w:rsid w:val="00BE1309"/>
  </w:style>
  <w:style w:type="paragraph" w:customStyle="1" w:styleId="143445631D494C40A6751273E2F9ED0B">
    <w:name w:val="143445631D494C40A6751273E2F9ED0B"/>
    <w:rsid w:val="00BE1309"/>
  </w:style>
  <w:style w:type="paragraph" w:customStyle="1" w:styleId="918A7389F27D42F9B49611ECEA0DA6F9">
    <w:name w:val="918A7389F27D42F9B49611ECEA0DA6F9"/>
    <w:rsid w:val="00BE1309"/>
  </w:style>
  <w:style w:type="paragraph" w:customStyle="1" w:styleId="A0FC2020152044EC885AA39CC4540346">
    <w:name w:val="A0FC2020152044EC885AA39CC4540346"/>
    <w:rsid w:val="00BE1309"/>
  </w:style>
  <w:style w:type="paragraph" w:customStyle="1" w:styleId="20A685D27E494B1FA187D78828CC1E97">
    <w:name w:val="20A685D27E494B1FA187D78828CC1E97"/>
    <w:rsid w:val="00BE1309"/>
  </w:style>
  <w:style w:type="paragraph" w:customStyle="1" w:styleId="50C8FE54D8344371B4BB639ADE9BD71D">
    <w:name w:val="50C8FE54D8344371B4BB639ADE9BD71D"/>
    <w:rsid w:val="00BE1309"/>
  </w:style>
  <w:style w:type="paragraph" w:customStyle="1" w:styleId="FF979FA959BE49D2893767F4EB6577FF">
    <w:name w:val="FF979FA959BE49D2893767F4EB6577FF"/>
    <w:rsid w:val="00BE1309"/>
  </w:style>
  <w:style w:type="paragraph" w:customStyle="1" w:styleId="0FD22197A8704A0D9ADBC2ED31477A75">
    <w:name w:val="0FD22197A8704A0D9ADBC2ED31477A75"/>
    <w:rsid w:val="00BE1309"/>
  </w:style>
  <w:style w:type="paragraph" w:customStyle="1" w:styleId="0CD052F2180E4FAB8FECC8DAA8C48A02">
    <w:name w:val="0CD052F2180E4FAB8FECC8DAA8C48A02"/>
    <w:rsid w:val="00BE1309"/>
  </w:style>
  <w:style w:type="paragraph" w:customStyle="1" w:styleId="34E8D32DB0FC48918169EB5E37F9D656">
    <w:name w:val="34E8D32DB0FC48918169EB5E37F9D656"/>
    <w:rsid w:val="00BE1309"/>
  </w:style>
  <w:style w:type="paragraph" w:customStyle="1" w:styleId="73AAC5C7B7AA49B79B3B0AF095CC15E3">
    <w:name w:val="73AAC5C7B7AA49B79B3B0AF095CC15E3"/>
    <w:rsid w:val="00BE1309"/>
  </w:style>
  <w:style w:type="paragraph" w:customStyle="1" w:styleId="C95DA5C8CDDB43C681FB5AA2DD2A4EEF">
    <w:name w:val="C95DA5C8CDDB43C681FB5AA2DD2A4EEF"/>
    <w:rsid w:val="00BE1309"/>
  </w:style>
  <w:style w:type="paragraph" w:customStyle="1" w:styleId="00C9BA8298854EC489877BCF319EE9FB">
    <w:name w:val="00C9BA8298854EC489877BCF319EE9FB"/>
    <w:rsid w:val="00BE1309"/>
  </w:style>
  <w:style w:type="paragraph" w:customStyle="1" w:styleId="16C189C486164ECD9EA88A8ED7F5D13A">
    <w:name w:val="16C189C486164ECD9EA88A8ED7F5D13A"/>
    <w:rsid w:val="00BE1309"/>
  </w:style>
  <w:style w:type="paragraph" w:customStyle="1" w:styleId="FDBCE8723BA54B27A0CDD09977E521AB">
    <w:name w:val="FDBCE8723BA54B27A0CDD09977E521AB"/>
    <w:rsid w:val="00BE1309"/>
  </w:style>
  <w:style w:type="paragraph" w:customStyle="1" w:styleId="B874A112B2B74504B037022918593128">
    <w:name w:val="B874A112B2B74504B037022918593128"/>
    <w:rsid w:val="00BE1309"/>
  </w:style>
  <w:style w:type="paragraph" w:customStyle="1" w:styleId="B2454820BCC04A1EB33970D80EC46E56">
    <w:name w:val="B2454820BCC04A1EB33970D80EC46E56"/>
    <w:rsid w:val="00BE1309"/>
  </w:style>
  <w:style w:type="paragraph" w:customStyle="1" w:styleId="97D290D79CAD4E248C632B30238A71A8">
    <w:name w:val="97D290D79CAD4E248C632B30238A71A8"/>
    <w:rsid w:val="00BE1309"/>
  </w:style>
  <w:style w:type="paragraph" w:customStyle="1" w:styleId="87E208DDCA2C4A838704BDC7794B112A">
    <w:name w:val="87E208DDCA2C4A838704BDC7794B112A"/>
    <w:rsid w:val="00BE1309"/>
  </w:style>
  <w:style w:type="paragraph" w:customStyle="1" w:styleId="2C5695D181A344C795B061799E49802F">
    <w:name w:val="2C5695D181A344C795B061799E49802F"/>
    <w:rsid w:val="00BE1309"/>
  </w:style>
  <w:style w:type="paragraph" w:customStyle="1" w:styleId="1D94E423565C4DF8A4419729776109BF">
    <w:name w:val="1D94E423565C4DF8A4419729776109BF"/>
    <w:rsid w:val="00BE1309"/>
  </w:style>
  <w:style w:type="paragraph" w:customStyle="1" w:styleId="06D2FC48BA104B96AF07998B4F7BFCA9">
    <w:name w:val="06D2FC48BA104B96AF07998B4F7BFCA9"/>
    <w:rsid w:val="00BE1309"/>
  </w:style>
  <w:style w:type="paragraph" w:customStyle="1" w:styleId="1F9D53BC358A4561B14080F7B6FD46F0">
    <w:name w:val="1F9D53BC358A4561B14080F7B6FD46F0"/>
    <w:rsid w:val="00BE1309"/>
  </w:style>
  <w:style w:type="paragraph" w:customStyle="1" w:styleId="841B0195344642C383F88DAC511CAAA4">
    <w:name w:val="841B0195344642C383F88DAC511CAAA4"/>
    <w:rsid w:val="00AD0CCA"/>
  </w:style>
  <w:style w:type="paragraph" w:customStyle="1" w:styleId="D24EA9DCE7CE430390B81FEC41CA4C1C">
    <w:name w:val="D24EA9DCE7CE430390B81FEC41CA4C1C"/>
    <w:rsid w:val="00AD0CCA"/>
  </w:style>
  <w:style w:type="paragraph" w:customStyle="1" w:styleId="9064DF26099343D9B276F53312820391">
    <w:name w:val="9064DF26099343D9B276F53312820391"/>
    <w:rsid w:val="00AD0CCA"/>
  </w:style>
  <w:style w:type="paragraph" w:customStyle="1" w:styleId="A9809197482646448F8156636368FA38">
    <w:name w:val="A9809197482646448F8156636368FA38"/>
    <w:rsid w:val="00AD0CCA"/>
  </w:style>
  <w:style w:type="paragraph" w:customStyle="1" w:styleId="B1E30E262EFD4651B5A5628C279E1257">
    <w:name w:val="B1E30E262EFD4651B5A5628C279E1257"/>
    <w:rsid w:val="00AD0CCA"/>
  </w:style>
  <w:style w:type="paragraph" w:customStyle="1" w:styleId="4D8CAAFFF3B0425AA9917CFD34C165E9">
    <w:name w:val="4D8CAAFFF3B0425AA9917CFD34C165E9"/>
    <w:rsid w:val="00AD0CCA"/>
  </w:style>
  <w:style w:type="paragraph" w:customStyle="1" w:styleId="6011373C43524AB8A56BA354833276A0">
    <w:name w:val="6011373C43524AB8A56BA354833276A0"/>
    <w:rsid w:val="00AD0CCA"/>
  </w:style>
  <w:style w:type="paragraph" w:customStyle="1" w:styleId="51D295E6C32947A4B214F10C6B7D22BA">
    <w:name w:val="51D295E6C32947A4B214F10C6B7D22BA"/>
    <w:rsid w:val="00AD0CCA"/>
  </w:style>
  <w:style w:type="paragraph" w:customStyle="1" w:styleId="63392E379E1C4E4BBEBD87BA030065BE">
    <w:name w:val="63392E379E1C4E4BBEBD87BA030065BE"/>
    <w:rsid w:val="00AD0CCA"/>
  </w:style>
  <w:style w:type="paragraph" w:customStyle="1" w:styleId="C4FBC16C5CA64B0BA53B946EE29509F5">
    <w:name w:val="C4FBC16C5CA64B0BA53B946EE29509F5"/>
    <w:rsid w:val="00A7367C"/>
  </w:style>
  <w:style w:type="paragraph" w:customStyle="1" w:styleId="79984FAD8074490F88D072B51B7383F7">
    <w:name w:val="79984FAD8074490F88D072B51B7383F7"/>
    <w:rsid w:val="00A7367C"/>
  </w:style>
  <w:style w:type="paragraph" w:customStyle="1" w:styleId="D52F48E8FF20475CB5972A31697BF46B">
    <w:name w:val="D52F48E8FF20475CB5972A31697BF46B"/>
    <w:rsid w:val="00A7367C"/>
  </w:style>
  <w:style w:type="paragraph" w:customStyle="1" w:styleId="DE444C40B9EE4C1F82C1BE3DB4F529BD">
    <w:name w:val="DE444C40B9EE4C1F82C1BE3DB4F529BD"/>
    <w:rsid w:val="00A7367C"/>
  </w:style>
  <w:style w:type="paragraph" w:customStyle="1" w:styleId="66C5B918A5834D67A964F87C26527776">
    <w:name w:val="66C5B918A5834D67A964F87C26527776"/>
    <w:rsid w:val="00A7367C"/>
  </w:style>
  <w:style w:type="paragraph" w:customStyle="1" w:styleId="A6F1341B50CE465C9C0C0F414437B950">
    <w:name w:val="A6F1341B50CE465C9C0C0F414437B950"/>
    <w:rsid w:val="00A7367C"/>
  </w:style>
  <w:style w:type="paragraph" w:customStyle="1" w:styleId="8C5100E7A5434227AA431C09D7518BC9">
    <w:name w:val="8C5100E7A5434227AA431C09D7518BC9"/>
    <w:rsid w:val="00A7367C"/>
  </w:style>
  <w:style w:type="paragraph" w:customStyle="1" w:styleId="9C129227322747E29EEF9F2928A04248">
    <w:name w:val="9C129227322747E29EEF9F2928A04248"/>
    <w:rsid w:val="00A736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EBD17-414B-46BE-A352-C593B802F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3</TotalTime>
  <Pages>6</Pages>
  <Words>1167</Words>
  <Characters>6422</Characters>
  <Application>Microsoft Office Word</Application>
  <DocSecurity>8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CLI-60467</dc:title>
  <dc:subject/>
  <dc:creator>Dos Santos , Murielle</dc:creator>
  <cp:keywords/>
  <dc:description/>
  <cp:lastModifiedBy>Maude Lefebvre</cp:lastModifiedBy>
  <cp:revision>5</cp:revision>
  <cp:lastPrinted>2022-09-22T19:56:00Z</cp:lastPrinted>
  <dcterms:created xsi:type="dcterms:W3CDTF">2022-09-23T13:07:00Z</dcterms:created>
  <dcterms:modified xsi:type="dcterms:W3CDTF">2022-10-20T12:46:00Z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</Properties>
</file>