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4246FA" w14:paraId="383F23A3" w14:textId="77777777" w:rsidTr="00FF4922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78590D28" w14:textId="77777777" w:rsidR="004246FA" w:rsidRPr="00B34C6D" w:rsidRDefault="004246FA" w:rsidP="007E09E8">
            <w:pPr>
              <w:rPr>
                <w:color w:val="000000" w:themeColor="text1"/>
              </w:rPr>
            </w:pPr>
            <w:r w:rsidRPr="00B34C6D">
              <w:rPr>
                <w:rFonts w:ascii="Chaloult_Cond" w:hAnsi="Chaloult_Cond" w:cs="Arial"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64384" behindDoc="0" locked="0" layoutInCell="1" allowOverlap="1" wp14:anchorId="43D03E33" wp14:editId="26EEFA7A">
                  <wp:simplePos x="0" y="0"/>
                  <wp:positionH relativeFrom="column">
                    <wp:posOffset>-32461</wp:posOffset>
                  </wp:positionH>
                  <wp:positionV relativeFrom="paragraph">
                    <wp:posOffset>27026</wp:posOffset>
                  </wp:positionV>
                  <wp:extent cx="1346200" cy="532130"/>
                  <wp:effectExtent l="0" t="0" r="6350" b="1270"/>
                  <wp:wrapSquare wrapText="bothSides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34C6D">
              <w:rPr>
                <w:color w:val="000000" w:themeColor="text1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3969"/>
            </w:tblGrid>
            <w:tr w:rsidR="00B34C6D" w:rsidRPr="00B34C6D" w14:paraId="7F223F5C" w14:textId="77777777" w:rsidTr="00BF5356">
              <w:tc>
                <w:tcPr>
                  <w:tcW w:w="993" w:type="dxa"/>
                  <w:vAlign w:val="bottom"/>
                </w:tcPr>
                <w:p w14:paraId="0D44F494" w14:textId="77777777" w:rsidR="004246FA" w:rsidRPr="00B34C6D" w:rsidRDefault="004246FA" w:rsidP="007E09E8">
                  <w:pPr>
                    <w:ind w:left="-110"/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</w:pPr>
                  <w:permStart w:id="1020094672" w:edGrp="everyone" w:colFirst="1" w:colLast="1"/>
                  <w:r w:rsidRPr="00B34C6D"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  <w:t xml:space="preserve">Installation : </w:t>
                  </w:r>
                </w:p>
              </w:tc>
              <w:sdt>
                <w:sdtPr>
                  <w:rPr>
                    <w:rFonts w:asciiTheme="minorHAnsi" w:hAnsiTheme="minorHAnsi" w:cstheme="minorHAnsi"/>
                    <w:color w:val="000000" w:themeColor="text1"/>
                    <w:sz w:val="20"/>
                    <w:szCs w:val="20"/>
                  </w:rPr>
                  <w:id w:val="-1972356671"/>
                  <w:placeholder>
                    <w:docPart w:val="DefaultPlaceholder_-1854013439"/>
                  </w:placeholder>
                  <w:dropDownList>
                    <w:listItem w:displayText=" " w:value="."/>
                    <w:listItem w:displayText="Hôpital Anna-Laberge" w:value="Hôpital Anna-Laberge"/>
                    <w:listItem w:displayText="Hôpital Barrie Memorial" w:value="Hôpital Barrie Memorial"/>
                    <w:listItem w:displayText="Hôpital du Suroît" w:value="Hôpital du Suroît"/>
                  </w:dropDownList>
                </w:sdtPr>
                <w:sdtEndPr/>
                <w:sdtContent>
                  <w:tc>
                    <w:tcPr>
                      <w:tcW w:w="3969" w:type="dxa"/>
                      <w:tcBorders>
                        <w:bottom w:val="single" w:sz="4" w:space="0" w:color="auto"/>
                      </w:tcBorders>
                      <w:vAlign w:val="bottom"/>
                    </w:tcPr>
                    <w:p w14:paraId="672A6659" w14:textId="6FB2A77A" w:rsidR="004246FA" w:rsidRPr="00B34C6D" w:rsidRDefault="00D20DBE" w:rsidP="00D62844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</w:tr>
            <w:permEnd w:id="1020094672"/>
          </w:tbl>
          <w:p w14:paraId="0A37501D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5DAB6C7B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02EB378F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B34C6D" w14:paraId="3587E17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3E75E3" w14:textId="77777777" w:rsidR="004246FA" w:rsidRPr="00B34C6D" w:rsidRDefault="00CD6AD7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permStart w:id="465585890" w:edGrp="everyone" w:colFirst="1" w:colLast="1"/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ossier :</w:t>
                  </w:r>
                </w:p>
              </w:tc>
              <w:bookmarkStart w:id="0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4F9AE05" w14:textId="77777777" w:rsidR="004246FA" w:rsidRPr="00B34C6D" w:rsidRDefault="00FD14A6" w:rsidP="007E09E8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bookmarkEnd w:id="0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05A809" w14:textId="77777777" w:rsidR="004246FA" w:rsidRPr="00B34C6D" w:rsidRDefault="004246FA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B34C6D" w14:paraId="72C969F9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006A18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permStart w:id="1100438592" w:edGrp="everyone" w:colFirst="1" w:colLast="1"/>
                  <w:permEnd w:id="465585890"/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894B68E" w14:textId="77777777" w:rsidR="004246FA" w:rsidRPr="00B34C6D" w:rsidRDefault="00FF1654" w:rsidP="007E09E8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bookmarkEnd w:id="1" w:displacedByCustomXml="prev"/>
            </w:tr>
            <w:tr w:rsidR="00B34C6D" w:rsidRPr="00B34C6D" w14:paraId="04A34B62" w14:textId="77777777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9D5417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permStart w:id="3569231" w:edGrp="everyone" w:colFirst="1" w:colLast="1"/>
                  <w:permStart w:id="1494961689" w:edGrp="everyone" w:colFirst="2" w:colLast="2"/>
                  <w:permEnd w:id="1100438592"/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4671ABCD" w14:textId="77777777" w:rsidR="004246FA" w:rsidRPr="00B34C6D" w:rsidRDefault="004246FA" w:rsidP="007E09E8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r w:rsidR="00FA1BA3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2" w:name="DDNais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 w:rsidR="0014311E"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2"/>
                </w:p>
              </w:tc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129E084" w14:textId="77777777" w:rsidR="004246FA" w:rsidRPr="00B34C6D" w:rsidRDefault="00D00550" w:rsidP="007E09E8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MS Gothic" w:eastAsia="MS Gothic" w:hAnsi="MS Gothic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02195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527734">
                    <w:rPr>
                      <w:rFonts w:ascii="MS Gothic" w:eastAsia="MS Gothic" w:hAnsi="MS Gothic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10A9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14311E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permEnd w:id="3569231"/>
            <w:permEnd w:id="1494961689"/>
            <w:tr w:rsidR="00B34C6D" w:rsidRPr="00B34C6D" w14:paraId="0CE0A232" w14:textId="77777777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E7E304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     </w:t>
                  </w: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AAAA-MM-JJ</w:t>
                  </w:r>
                </w:p>
              </w:tc>
            </w:tr>
            <w:tr w:rsidR="00B34C6D" w:rsidRPr="00B34C6D" w14:paraId="0949D050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C045BC5" w14:textId="77777777" w:rsidR="004246FA" w:rsidRPr="00B34C6D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permStart w:id="1472144594" w:edGrp="everyone" w:colFirst="1" w:colLast="1"/>
                  <w:permStart w:id="1198988621" w:edGrp="everyone" w:colFirst="3" w:colLast="3"/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600C3BC" w14:textId="77777777" w:rsidR="004246FA" w:rsidRPr="00B34C6D" w:rsidRDefault="0014311E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bookmarkEnd w:id="3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6954FC" w14:textId="77777777" w:rsidR="004246FA" w:rsidRPr="00B34C6D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Exp</w:t>
                  </w:r>
                  <w:proofErr w:type="spellEnd"/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.</w:t>
                  </w:r>
                </w:p>
              </w:tc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CF9F362" w14:textId="77777777" w:rsidR="004246FA" w:rsidRPr="00B34C6D" w:rsidRDefault="00A33CEF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bookmarkEnd w:id="4" w:displacedByCustomXml="prev"/>
            </w:tr>
            <w:permEnd w:id="1472144594"/>
            <w:permEnd w:id="1198988621"/>
            <w:tr w:rsidR="00B34C6D" w:rsidRPr="00B34C6D" w14:paraId="650C637C" w14:textId="77777777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D6B04F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5A39BBE3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C8F396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4965E09B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</w:t>
                  </w:r>
                </w:p>
              </w:tc>
            </w:tr>
            <w:tr w:rsidR="00B34C6D" w:rsidRPr="00B34C6D" w14:paraId="54CF253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36A6C2C" w14:textId="77777777" w:rsidR="004246FA" w:rsidRPr="00B34C6D" w:rsidRDefault="004246FA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permStart w:id="647366993" w:edGrp="everyone" w:colFirst="1" w:colLast="1"/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06C8F76" w14:textId="77777777" w:rsidR="004246FA" w:rsidRPr="00B34C6D" w:rsidRDefault="00A33CEF" w:rsidP="007E09E8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bookmarkEnd w:id="5" w:displacedByCustomXml="prev"/>
            </w:tr>
            <w:permEnd w:id="647366993"/>
          </w:tbl>
          <w:p w14:paraId="72A3D3EC" w14:textId="77777777" w:rsidR="004246FA" w:rsidRPr="00B34C6D" w:rsidRDefault="004246FA" w:rsidP="007E09E8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</w:p>
        </w:tc>
      </w:tr>
      <w:tr w:rsidR="004246FA" w14:paraId="4E3E1C9A" w14:textId="77777777" w:rsidTr="00FF4922">
        <w:trPr>
          <w:trHeight w:val="818"/>
        </w:trPr>
        <w:tc>
          <w:tcPr>
            <w:tcW w:w="5524" w:type="dxa"/>
            <w:shd w:val="clear" w:color="auto" w:fill="FFFFFF" w:themeFill="background1"/>
            <w:vAlign w:val="center"/>
          </w:tcPr>
          <w:p w14:paraId="65758440" w14:textId="16489EFB" w:rsidR="009D44ED" w:rsidRPr="009D44ED" w:rsidRDefault="00B04C94" w:rsidP="00B74B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04C94">
              <w:rPr>
                <w:rFonts w:asciiTheme="minorHAnsi" w:hAnsiTheme="minorHAnsi" w:cstheme="minorHAnsi"/>
                <w:b/>
              </w:rPr>
              <w:t>ÉVALUATION INSTRUMENTALE DE LA DÉGLUTITION EN ORTHOPHONIE (CINÉ-DÉGLUTITION)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0D0B940D" w14:textId="77777777" w:rsidR="004246FA" w:rsidRPr="001200AF" w:rsidRDefault="004246FA" w:rsidP="007E09E8">
            <w:pPr>
              <w:rPr>
                <w:color w:val="000000" w:themeColor="text1"/>
              </w:rPr>
            </w:pPr>
          </w:p>
        </w:tc>
      </w:tr>
    </w:tbl>
    <w:p w14:paraId="6FBA8BD9" w14:textId="018358BB" w:rsidR="007529DB" w:rsidRDefault="007529DB"/>
    <w:tbl>
      <w:tblPr>
        <w:tblStyle w:val="Grilledutableau"/>
        <w:tblW w:w="106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127"/>
        <w:gridCol w:w="425"/>
        <w:gridCol w:w="850"/>
        <w:gridCol w:w="426"/>
        <w:gridCol w:w="283"/>
        <w:gridCol w:w="2126"/>
        <w:gridCol w:w="3276"/>
      </w:tblGrid>
      <w:tr w:rsidR="009901B8" w:rsidRPr="00A74806" w14:paraId="603F4F0B" w14:textId="77777777" w:rsidTr="00B04C94">
        <w:trPr>
          <w:trHeight w:val="284"/>
        </w:trPr>
        <w:tc>
          <w:tcPr>
            <w:tcW w:w="106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573382F" w14:textId="77777777" w:rsidR="009901B8" w:rsidRPr="00A74806" w:rsidRDefault="009901B8" w:rsidP="00B04C9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4806">
              <w:rPr>
                <w:rFonts w:asciiTheme="minorHAnsi" w:hAnsiTheme="minorHAnsi" w:cstheme="minorHAnsi"/>
                <w:b/>
                <w:sz w:val="20"/>
                <w:szCs w:val="20"/>
              </w:rPr>
              <w:t>MOTIF DE LA RÉFÉRENCE ET HISTOIRE MÉDICALE</w:t>
            </w:r>
          </w:p>
        </w:tc>
      </w:tr>
      <w:tr w:rsidR="009901B8" w:rsidRPr="00A74806" w14:paraId="30FB485E" w14:textId="77777777" w:rsidTr="005545B4">
        <w:trPr>
          <w:trHeight w:val="28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C84F74" w14:textId="77777777" w:rsidR="009901B8" w:rsidRPr="00A74806" w:rsidRDefault="009901B8" w:rsidP="00B04C9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069230350" w:edGrp="everyone" w:colFirst="1" w:colLast="1"/>
            <w:permStart w:id="1711932668" w:edGrp="everyone" w:colFirst="3" w:colLast="3"/>
            <w:r w:rsidRPr="00A74806">
              <w:rPr>
                <w:rFonts w:asciiTheme="minorHAnsi" w:hAnsiTheme="minorHAnsi" w:cstheme="minorHAnsi"/>
                <w:b/>
                <w:sz w:val="20"/>
                <w:szCs w:val="20"/>
              </w:rPr>
              <w:t>Référent :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9D1C03" w14:textId="7248B379" w:rsidR="009901B8" w:rsidRPr="00A74806" w:rsidRDefault="009901B8" w:rsidP="00B04C9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487721" w14:textId="77777777" w:rsidR="009901B8" w:rsidRPr="00A74806" w:rsidRDefault="009901B8" w:rsidP="00B04C9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4806">
              <w:rPr>
                <w:rFonts w:asciiTheme="minorHAnsi" w:hAnsiTheme="minorHAnsi" w:cstheme="minorHAnsi"/>
                <w:b/>
                <w:sz w:val="20"/>
                <w:szCs w:val="20"/>
              </w:rPr>
              <w:t>Date de référence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753149939"/>
            <w:placeholder>
              <w:docPart w:val="64A02E99C1B944C6B0FB2ADE7A535B85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3276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F0F173C" w14:textId="77777777" w:rsidR="009901B8" w:rsidRPr="00A74806" w:rsidRDefault="009901B8" w:rsidP="00B04C9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7480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9901B8" w:rsidRPr="00A74806" w14:paraId="15B6D57B" w14:textId="77777777" w:rsidTr="00B04C94">
        <w:trPr>
          <w:trHeight w:val="284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140375" w14:textId="77777777" w:rsidR="009901B8" w:rsidRPr="00A74806" w:rsidRDefault="009901B8" w:rsidP="00B04C9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50040963" w:edGrp="everyone" w:colFirst="1" w:colLast="1"/>
            <w:permEnd w:id="1069230350"/>
            <w:permEnd w:id="1711932668"/>
            <w:r w:rsidRPr="00A74806">
              <w:rPr>
                <w:rFonts w:asciiTheme="minorHAnsi" w:hAnsiTheme="minorHAnsi" w:cstheme="minorHAnsi"/>
                <w:b/>
                <w:sz w:val="20"/>
                <w:szCs w:val="20"/>
              </w:rPr>
              <w:t>Motif de la référence :</w:t>
            </w:r>
          </w:p>
        </w:tc>
        <w:tc>
          <w:tcPr>
            <w:tcW w:w="73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D57A05" w14:textId="46288254" w:rsidR="009901B8" w:rsidRPr="00A74806" w:rsidRDefault="009901B8" w:rsidP="00B04C9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01B8" w:rsidRPr="00A74806" w14:paraId="761659DC" w14:textId="77777777" w:rsidTr="00B04C94">
        <w:trPr>
          <w:trHeight w:val="284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2883FC" w14:textId="77777777" w:rsidR="009901B8" w:rsidRPr="00A74806" w:rsidRDefault="009901B8" w:rsidP="00B04C9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539518936" w:edGrp="everyone" w:colFirst="1" w:colLast="1"/>
            <w:permEnd w:id="150040963"/>
            <w:r w:rsidRPr="00A74806">
              <w:rPr>
                <w:rFonts w:asciiTheme="minorHAnsi" w:hAnsiTheme="minorHAnsi" w:cstheme="minorHAnsi"/>
                <w:b/>
                <w:sz w:val="20"/>
                <w:szCs w:val="20"/>
              </w:rPr>
              <w:t>Histoire de cas :</w:t>
            </w:r>
          </w:p>
        </w:tc>
        <w:tc>
          <w:tcPr>
            <w:tcW w:w="73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5C2C26" w14:textId="22702419" w:rsidR="009901B8" w:rsidRPr="00A74806" w:rsidRDefault="009901B8" w:rsidP="00B04C9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01B8" w:rsidRPr="00A74806" w14:paraId="68753DCD" w14:textId="77777777" w:rsidTr="00B04C94">
        <w:trPr>
          <w:trHeight w:val="284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8245A1" w14:textId="77777777" w:rsidR="009901B8" w:rsidRPr="00A74806" w:rsidRDefault="009901B8" w:rsidP="00B04C9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791126210" w:edGrp="everyone" w:colFirst="1" w:colLast="1"/>
            <w:permEnd w:id="539518936"/>
            <w:r w:rsidRPr="00A74806">
              <w:rPr>
                <w:rFonts w:asciiTheme="minorHAnsi" w:hAnsiTheme="minorHAnsi" w:cstheme="minorHAnsi"/>
                <w:b/>
                <w:sz w:val="20"/>
                <w:szCs w:val="20"/>
              </w:rPr>
              <w:t>Antécédents / conditions associées :</w:t>
            </w:r>
          </w:p>
        </w:tc>
        <w:tc>
          <w:tcPr>
            <w:tcW w:w="73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B6234D" w14:textId="197A6992" w:rsidR="009901B8" w:rsidRPr="00A74806" w:rsidRDefault="009901B8" w:rsidP="00B04C9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01B8" w:rsidRPr="00A74806" w14:paraId="3B0F905B" w14:textId="77777777" w:rsidTr="00B04C94">
        <w:trPr>
          <w:trHeight w:val="284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D0D2D6" w14:textId="77777777" w:rsidR="009901B8" w:rsidRPr="00A74806" w:rsidRDefault="009901B8" w:rsidP="00B04C9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461784999" w:edGrp="everyone" w:colFirst="1" w:colLast="1"/>
            <w:permEnd w:id="1791126210"/>
            <w:r w:rsidRPr="00A74806">
              <w:rPr>
                <w:rFonts w:asciiTheme="minorHAnsi" w:hAnsiTheme="minorHAnsi" w:cstheme="minorHAnsi"/>
                <w:b/>
                <w:sz w:val="20"/>
                <w:szCs w:val="20"/>
              </w:rPr>
              <w:t>Diète actuelle :</w:t>
            </w:r>
          </w:p>
        </w:tc>
        <w:tc>
          <w:tcPr>
            <w:tcW w:w="73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355521" w14:textId="702D8881" w:rsidR="009901B8" w:rsidRPr="00A74806" w:rsidRDefault="009901B8" w:rsidP="00B04C9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04C94" w:rsidRPr="00A74806" w14:paraId="39F62EB1" w14:textId="77777777" w:rsidTr="00B04C94">
        <w:trPr>
          <w:trHeight w:val="284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21C3D4" w14:textId="77777777" w:rsidR="00B04C94" w:rsidRPr="00A74806" w:rsidRDefault="00B04C94" w:rsidP="00B04C9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421822196" w:edGrp="everyone" w:colFirst="1" w:colLast="1"/>
            <w:permStart w:id="1362511057" w:edGrp="everyone" w:colFirst="3" w:colLast="3"/>
            <w:permEnd w:id="461784999"/>
            <w:r w:rsidRPr="00A7480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L’usager consent à l’évaluation :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681357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365745A8" w14:textId="5134AC0A" w:rsidR="00B04C94" w:rsidRPr="00A74806" w:rsidRDefault="00B04C94" w:rsidP="00B04C9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7480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D18103A" w14:textId="14576094" w:rsidR="00B04C94" w:rsidRPr="00A74806" w:rsidRDefault="00B04C94" w:rsidP="00B04C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74806"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952708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F3364E0" w14:textId="42E1717E" w:rsidR="00B04C94" w:rsidRPr="00A74806" w:rsidRDefault="00B04C94" w:rsidP="00B04C9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7480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94E0" w14:textId="6EBBC722" w:rsidR="00B04C94" w:rsidRPr="00A74806" w:rsidRDefault="00B04C94" w:rsidP="00B04C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74806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  <w:tr w:rsidR="009901B8" w:rsidRPr="00A74806" w14:paraId="341DEE42" w14:textId="77777777" w:rsidTr="00B04C94">
        <w:trPr>
          <w:trHeight w:val="284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6A038F" w14:textId="77777777" w:rsidR="009901B8" w:rsidRPr="00A74806" w:rsidRDefault="009901B8" w:rsidP="00B04C9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603670749" w:edGrp="everyone" w:colFirst="1" w:colLast="1"/>
            <w:permEnd w:id="421822196"/>
            <w:permEnd w:id="1362511057"/>
            <w:r w:rsidRPr="00A74806">
              <w:rPr>
                <w:rFonts w:asciiTheme="minorHAnsi" w:hAnsiTheme="minorHAnsi" w:cstheme="minorHAnsi"/>
                <w:b/>
                <w:sz w:val="20"/>
                <w:szCs w:val="20"/>
              </w:rPr>
              <w:t>Date de l’évaluation : 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045912466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7386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621754D2" w14:textId="2E97F000" w:rsidR="009901B8" w:rsidRPr="00A74806" w:rsidRDefault="00C87FA6" w:rsidP="00C87FA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74806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permEnd w:id="1603670749"/>
    </w:tbl>
    <w:p w14:paraId="15FCB1AB" w14:textId="77777777" w:rsidR="001D5F25" w:rsidRDefault="001D5F25"/>
    <w:tbl>
      <w:tblPr>
        <w:tblStyle w:val="Grilledutableau9"/>
        <w:tblW w:w="10642" w:type="dxa"/>
        <w:tblLook w:val="04A0" w:firstRow="1" w:lastRow="0" w:firstColumn="1" w:lastColumn="0" w:noHBand="0" w:noVBand="1"/>
      </w:tblPr>
      <w:tblGrid>
        <w:gridCol w:w="2830"/>
        <w:gridCol w:w="537"/>
        <w:gridCol w:w="1010"/>
        <w:gridCol w:w="676"/>
        <w:gridCol w:w="629"/>
        <w:gridCol w:w="424"/>
        <w:gridCol w:w="152"/>
        <w:gridCol w:w="416"/>
        <w:gridCol w:w="205"/>
        <w:gridCol w:w="796"/>
        <w:gridCol w:w="532"/>
        <w:gridCol w:w="424"/>
        <w:gridCol w:w="2011"/>
      </w:tblGrid>
      <w:tr w:rsidR="001D5F25" w:rsidRPr="00627651" w14:paraId="67A550B3" w14:textId="77777777" w:rsidTr="00627651">
        <w:trPr>
          <w:trHeight w:val="284"/>
        </w:trPr>
        <w:tc>
          <w:tcPr>
            <w:tcW w:w="106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2740308" w14:textId="77777777" w:rsidR="001D5F25" w:rsidRPr="00627651" w:rsidRDefault="001D5F25" w:rsidP="006276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27651">
              <w:rPr>
                <w:rFonts w:asciiTheme="minorHAnsi" w:hAnsiTheme="minorHAnsi" w:cstheme="minorHAnsi"/>
                <w:b/>
                <w:sz w:val="20"/>
                <w:szCs w:val="20"/>
              </w:rPr>
              <w:t>CONTEXTE DE L’ÉVALUATION ET OBSERVATIONS GÉNÉRALES</w:t>
            </w:r>
          </w:p>
        </w:tc>
      </w:tr>
      <w:tr w:rsidR="00627651" w:rsidRPr="00627651" w14:paraId="7B2D6C4E" w14:textId="77777777" w:rsidTr="005545B4">
        <w:trPr>
          <w:trHeight w:val="284"/>
        </w:trPr>
        <w:tc>
          <w:tcPr>
            <w:tcW w:w="2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C15DA8A" w14:textId="77777777" w:rsidR="00627651" w:rsidRPr="005545B4" w:rsidRDefault="00627651" w:rsidP="0062765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854500957" w:edGrp="everyone" w:colFirst="1" w:colLast="1"/>
            <w:permStart w:id="1928094956" w:edGrp="everyone" w:colFirst="3" w:colLast="3"/>
            <w:r w:rsidRPr="005545B4">
              <w:rPr>
                <w:rFonts w:asciiTheme="minorHAnsi" w:hAnsiTheme="minorHAnsi" w:cstheme="minorHAnsi"/>
                <w:b/>
                <w:sz w:val="20"/>
                <w:szCs w:val="20"/>
              </w:rPr>
              <w:t>Vue(s)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732457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2C2B381F" w14:textId="7DDED7CC" w:rsidR="00627651" w:rsidRPr="003977FE" w:rsidRDefault="003977FE" w:rsidP="00627651">
                <w:pPr>
                  <w:tabs>
                    <w:tab w:val="center" w:pos="1194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977F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6DAF1B" w14:textId="52FCD5B2" w:rsidR="00627651" w:rsidRPr="003977FE" w:rsidRDefault="00627651" w:rsidP="00627651">
            <w:pPr>
              <w:tabs>
                <w:tab w:val="center" w:pos="119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977FE">
              <w:rPr>
                <w:rFonts w:asciiTheme="minorHAnsi" w:hAnsiTheme="minorHAnsi" w:cstheme="minorHAnsi"/>
                <w:sz w:val="20"/>
                <w:szCs w:val="20"/>
              </w:rPr>
              <w:t>Latérale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957553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1AE5A7D3" w14:textId="30F756EA" w:rsidR="00627651" w:rsidRPr="00627651" w:rsidRDefault="00627651" w:rsidP="0062765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536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3E389E1" w14:textId="7C5EB1FF" w:rsidR="00627651" w:rsidRPr="00627651" w:rsidRDefault="00627651" w:rsidP="006276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27651">
              <w:rPr>
                <w:rFonts w:asciiTheme="minorHAnsi" w:hAnsiTheme="minorHAnsi" w:cstheme="minorHAnsi"/>
                <w:sz w:val="20"/>
                <w:szCs w:val="20"/>
              </w:rPr>
              <w:t>Antéro-postérieure</w:t>
            </w:r>
          </w:p>
        </w:tc>
      </w:tr>
      <w:tr w:rsidR="00627651" w:rsidRPr="00627651" w14:paraId="5E743CA0" w14:textId="77777777" w:rsidTr="005545B4">
        <w:trPr>
          <w:trHeight w:val="284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A0D803" w14:textId="77777777" w:rsidR="00627651" w:rsidRPr="005545B4" w:rsidRDefault="00627651" w:rsidP="0062765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929043661" w:edGrp="everyone" w:colFirst="3" w:colLast="3"/>
            <w:permStart w:id="1590775615" w:edGrp="everyone" w:colFirst="1" w:colLast="1"/>
            <w:permEnd w:id="1854500957"/>
            <w:permEnd w:id="1928094956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52840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6D8B9F50" w14:textId="5D9455EC" w:rsidR="00627651" w:rsidRPr="00627651" w:rsidRDefault="00627651" w:rsidP="00627651">
                <w:pPr>
                  <w:tabs>
                    <w:tab w:val="center" w:pos="1194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42BFF6" w14:textId="77777777" w:rsidR="00627651" w:rsidRPr="00627651" w:rsidRDefault="00627651" w:rsidP="00627651">
            <w:pPr>
              <w:tabs>
                <w:tab w:val="center" w:pos="119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27651">
              <w:rPr>
                <w:rFonts w:asciiTheme="minorHAnsi" w:hAnsiTheme="minorHAnsi" w:cstheme="minorHAnsi"/>
                <w:sz w:val="20"/>
                <w:szCs w:val="20"/>
              </w:rPr>
              <w:t>Commentaires :</w:t>
            </w:r>
          </w:p>
        </w:tc>
        <w:tc>
          <w:tcPr>
            <w:tcW w:w="558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6BB10E" w14:textId="5F4F88DF" w:rsidR="00627651" w:rsidRPr="00627651" w:rsidRDefault="00627651" w:rsidP="00627651">
            <w:pPr>
              <w:tabs>
                <w:tab w:val="center" w:pos="119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77FE" w:rsidRPr="00627651" w14:paraId="0B6FD5F4" w14:textId="77777777" w:rsidTr="005545B4">
        <w:trPr>
          <w:trHeight w:val="284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2C46BE76" w14:textId="77777777" w:rsidR="003977FE" w:rsidRPr="005545B4" w:rsidRDefault="003977FE" w:rsidP="003977F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8984173" w:edGrp="everyone" w:colFirst="1" w:colLast="1"/>
            <w:permStart w:id="1487109560" w:edGrp="everyone" w:colFirst="3" w:colLast="3"/>
            <w:permEnd w:id="929043661"/>
            <w:permEnd w:id="1590775615"/>
            <w:r w:rsidRPr="005545B4">
              <w:rPr>
                <w:rFonts w:asciiTheme="minorHAnsi" w:hAnsiTheme="minorHAnsi" w:cstheme="minorHAnsi"/>
                <w:b/>
                <w:sz w:val="20"/>
                <w:szCs w:val="20"/>
              </w:rPr>
              <w:t>Aliment(s) essayé(s)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115042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4A260E74" w14:textId="0346E40C" w:rsidR="003977FE" w:rsidRPr="00627651" w:rsidRDefault="003977FE" w:rsidP="003977FE">
                <w:pPr>
                  <w:tabs>
                    <w:tab w:val="left" w:pos="748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E2BB35" w14:textId="77777777" w:rsidR="003977FE" w:rsidRPr="00627651" w:rsidRDefault="003977FE" w:rsidP="003977FE">
            <w:pPr>
              <w:tabs>
                <w:tab w:val="left" w:pos="74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27651">
              <w:rPr>
                <w:rFonts w:asciiTheme="minorHAnsi" w:hAnsiTheme="minorHAnsi" w:cstheme="minorHAnsi"/>
                <w:sz w:val="20"/>
                <w:szCs w:val="20"/>
              </w:rPr>
              <w:t>Purée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98348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310583C5" w14:textId="2B908277" w:rsidR="003977FE" w:rsidRPr="00627651" w:rsidRDefault="003977FE" w:rsidP="003977FE">
                <w:pPr>
                  <w:tabs>
                    <w:tab w:val="left" w:pos="748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536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B9CDA4F" w14:textId="5CA5FF1F" w:rsidR="003977FE" w:rsidRPr="00627651" w:rsidRDefault="003977FE" w:rsidP="003977FE">
            <w:pPr>
              <w:tabs>
                <w:tab w:val="left" w:pos="79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27651">
              <w:rPr>
                <w:rFonts w:asciiTheme="minorHAnsi" w:hAnsiTheme="minorHAnsi" w:cstheme="minorHAnsi"/>
                <w:sz w:val="20"/>
                <w:szCs w:val="20"/>
              </w:rPr>
              <w:t>Liquide très épais (IDDSI-4)</w:t>
            </w:r>
          </w:p>
        </w:tc>
      </w:tr>
      <w:tr w:rsidR="003977FE" w:rsidRPr="00627651" w14:paraId="2784715F" w14:textId="77777777" w:rsidTr="005545B4">
        <w:trPr>
          <w:trHeight w:val="284"/>
        </w:trPr>
        <w:tc>
          <w:tcPr>
            <w:tcW w:w="2830" w:type="dxa"/>
            <w:vMerge/>
            <w:tcBorders>
              <w:left w:val="single" w:sz="4" w:space="0" w:color="auto"/>
              <w:right w:val="nil"/>
            </w:tcBorders>
          </w:tcPr>
          <w:p w14:paraId="5C6FAF88" w14:textId="77777777" w:rsidR="003977FE" w:rsidRPr="005545B4" w:rsidRDefault="003977FE" w:rsidP="003977F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818193316" w:edGrp="everyone" w:colFirst="1" w:colLast="1"/>
            <w:permStart w:id="1630097188" w:edGrp="everyone" w:colFirst="3" w:colLast="3"/>
            <w:permEnd w:id="8984173"/>
            <w:permEnd w:id="1487109560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943574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DAE2782" w14:textId="79D0BCF9" w:rsidR="003977FE" w:rsidRPr="00627651" w:rsidRDefault="003977FE" w:rsidP="003977FE">
                <w:pPr>
                  <w:tabs>
                    <w:tab w:val="left" w:pos="2631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126CC9" w14:textId="77777777" w:rsidR="003977FE" w:rsidRPr="00627651" w:rsidRDefault="003977FE" w:rsidP="003977FE">
            <w:pPr>
              <w:tabs>
                <w:tab w:val="left" w:pos="26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27651">
              <w:rPr>
                <w:rFonts w:asciiTheme="minorHAnsi" w:hAnsiTheme="minorHAnsi" w:cstheme="minorHAnsi"/>
                <w:sz w:val="20"/>
                <w:szCs w:val="20"/>
              </w:rPr>
              <w:t>Biscuit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733387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3ADCF98" w14:textId="01ED46E1" w:rsidR="003977FE" w:rsidRPr="00627651" w:rsidRDefault="003977FE" w:rsidP="003977FE">
                <w:pPr>
                  <w:tabs>
                    <w:tab w:val="left" w:pos="2631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01D63A" w14:textId="50FFB444" w:rsidR="003977FE" w:rsidRPr="00627651" w:rsidRDefault="003977FE" w:rsidP="003977FE">
            <w:pPr>
              <w:tabs>
                <w:tab w:val="left" w:pos="79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27651">
              <w:rPr>
                <w:rFonts w:asciiTheme="minorHAnsi" w:hAnsiTheme="minorHAnsi" w:cstheme="minorHAnsi"/>
                <w:sz w:val="20"/>
                <w:szCs w:val="20"/>
              </w:rPr>
              <w:t>Liquide modérément épais (IDDSI-3)</w:t>
            </w:r>
          </w:p>
        </w:tc>
      </w:tr>
      <w:tr w:rsidR="003977FE" w:rsidRPr="00627651" w14:paraId="04DC2F63" w14:textId="77777777" w:rsidTr="005545B4">
        <w:trPr>
          <w:trHeight w:val="284"/>
        </w:trPr>
        <w:tc>
          <w:tcPr>
            <w:tcW w:w="2830" w:type="dxa"/>
            <w:vMerge/>
            <w:tcBorders>
              <w:left w:val="single" w:sz="4" w:space="0" w:color="auto"/>
              <w:right w:val="nil"/>
            </w:tcBorders>
          </w:tcPr>
          <w:p w14:paraId="1EFE1E8F" w14:textId="77777777" w:rsidR="003977FE" w:rsidRPr="005545B4" w:rsidRDefault="003977FE" w:rsidP="003977F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982073622" w:edGrp="everyone" w:colFirst="1" w:colLast="1"/>
            <w:permStart w:id="173680181" w:edGrp="everyone" w:colFirst="3" w:colLast="3"/>
            <w:permEnd w:id="1818193316"/>
            <w:permEnd w:id="1630097188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740395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3331E11" w14:textId="5205912C" w:rsidR="003977FE" w:rsidRPr="00627651" w:rsidRDefault="003977FE" w:rsidP="003977FE">
                <w:pPr>
                  <w:tabs>
                    <w:tab w:val="left" w:pos="794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88DF61" w14:textId="77777777" w:rsidR="003977FE" w:rsidRPr="00627651" w:rsidRDefault="003977FE" w:rsidP="003977FE">
            <w:pPr>
              <w:tabs>
                <w:tab w:val="left" w:pos="79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27651">
              <w:rPr>
                <w:rFonts w:asciiTheme="minorHAnsi" w:hAnsiTheme="minorHAnsi" w:cstheme="minorHAnsi"/>
                <w:sz w:val="20"/>
                <w:szCs w:val="20"/>
              </w:rPr>
              <w:t>Fromage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271196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5E70DA6" w14:textId="6E729FCD" w:rsidR="003977FE" w:rsidRPr="00627651" w:rsidRDefault="003977FE" w:rsidP="003977FE">
                <w:pPr>
                  <w:tabs>
                    <w:tab w:val="left" w:pos="794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034789" w14:textId="73A82BAD" w:rsidR="003977FE" w:rsidRPr="00627651" w:rsidRDefault="003977FE" w:rsidP="003977FE">
            <w:pPr>
              <w:tabs>
                <w:tab w:val="left" w:pos="79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27651">
              <w:rPr>
                <w:rFonts w:asciiTheme="minorHAnsi" w:hAnsiTheme="minorHAnsi" w:cstheme="minorHAnsi"/>
                <w:sz w:val="20"/>
                <w:szCs w:val="20"/>
              </w:rPr>
              <w:t>Liquide légèrement épais (IDDSI-2)</w:t>
            </w:r>
          </w:p>
        </w:tc>
      </w:tr>
      <w:tr w:rsidR="003977FE" w:rsidRPr="00627651" w14:paraId="72C65CE8" w14:textId="77777777" w:rsidTr="005545B4">
        <w:trPr>
          <w:trHeight w:val="284"/>
        </w:trPr>
        <w:tc>
          <w:tcPr>
            <w:tcW w:w="28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0E128990" w14:textId="77777777" w:rsidR="003977FE" w:rsidRPr="005545B4" w:rsidRDefault="003977FE" w:rsidP="003977F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143606731" w:edGrp="everyone" w:colFirst="1" w:colLast="1"/>
            <w:permStart w:id="1577602408" w:edGrp="everyone" w:colFirst="3" w:colLast="3"/>
            <w:permStart w:id="860117462" w:edGrp="everyone" w:colFirst="5" w:colLast="5"/>
            <w:permEnd w:id="1982073622"/>
            <w:permEnd w:id="173680181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866027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64FDDEC9" w14:textId="30C9A85A" w:rsidR="003977FE" w:rsidRPr="00627651" w:rsidRDefault="003977FE" w:rsidP="003977FE">
                <w:pPr>
                  <w:tabs>
                    <w:tab w:val="left" w:pos="794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6A558A" w14:textId="77777777" w:rsidR="003977FE" w:rsidRPr="00627651" w:rsidRDefault="003977FE" w:rsidP="003977FE">
            <w:pPr>
              <w:tabs>
                <w:tab w:val="left" w:pos="79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27651">
              <w:rPr>
                <w:rFonts w:asciiTheme="minorHAnsi" w:hAnsiTheme="minorHAnsi" w:cstheme="minorHAnsi"/>
                <w:sz w:val="20"/>
                <w:szCs w:val="20"/>
              </w:rPr>
              <w:t>Liquide clair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431708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78340D4F" w14:textId="66519467" w:rsidR="003977FE" w:rsidRPr="00627651" w:rsidRDefault="003977FE" w:rsidP="003977FE">
                <w:pPr>
                  <w:tabs>
                    <w:tab w:val="left" w:pos="794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EF9225" w14:textId="0FC9D643" w:rsidR="003977FE" w:rsidRPr="00627651" w:rsidRDefault="003977FE" w:rsidP="003977FE">
            <w:pPr>
              <w:tabs>
                <w:tab w:val="left" w:pos="79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27651">
              <w:rPr>
                <w:rFonts w:asciiTheme="minorHAnsi" w:hAnsiTheme="minorHAnsi" w:cstheme="minorHAnsi"/>
                <w:sz w:val="20"/>
                <w:szCs w:val="20"/>
              </w:rPr>
              <w:t>Autre :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C69EC9" w14:textId="6DE456DC" w:rsidR="003977FE" w:rsidRPr="00627651" w:rsidRDefault="003977FE" w:rsidP="003977FE">
            <w:pPr>
              <w:tabs>
                <w:tab w:val="left" w:pos="79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E4962" w:rsidRPr="00627651" w14:paraId="47D08B1C" w14:textId="00B99BC7" w:rsidTr="005545B4">
        <w:trPr>
          <w:trHeight w:val="28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E732F5" w14:textId="77777777" w:rsidR="008E4962" w:rsidRPr="005545B4" w:rsidRDefault="008E4962" w:rsidP="003977F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646028055" w:edGrp="everyone" w:colFirst="1" w:colLast="1"/>
            <w:permStart w:id="1004939547" w:edGrp="everyone" w:colFirst="3" w:colLast="3"/>
            <w:permStart w:id="1746300267" w:edGrp="everyone" w:colFirst="5" w:colLast="5"/>
            <w:permEnd w:id="1143606731"/>
            <w:permEnd w:id="1577602408"/>
            <w:permEnd w:id="860117462"/>
            <w:r w:rsidRPr="005545B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Comportement / collaboration: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36323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69AB273" w14:textId="73160D26" w:rsidR="008E4962" w:rsidRPr="00627651" w:rsidRDefault="008E4962" w:rsidP="008E496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BCD0A0" w14:textId="68E9CB56" w:rsidR="008E4962" w:rsidRPr="00627651" w:rsidRDefault="008E4962" w:rsidP="008E496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27651">
              <w:rPr>
                <w:rFonts w:asciiTheme="minorHAnsi" w:hAnsiTheme="minorHAnsi" w:cstheme="minorHAnsi"/>
                <w:sz w:val="20"/>
                <w:szCs w:val="20"/>
              </w:rPr>
              <w:t>Adéquat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220356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19C64B6" w14:textId="37535F35" w:rsidR="008E4962" w:rsidRPr="00627651" w:rsidRDefault="008E4962" w:rsidP="003977FE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99DEBB" w14:textId="595B40E9" w:rsidR="008E4962" w:rsidRPr="00627651" w:rsidRDefault="008E4962" w:rsidP="003977F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27651">
              <w:rPr>
                <w:rFonts w:asciiTheme="minorHAnsi" w:hAnsiTheme="minorHAnsi" w:cstheme="minorHAnsi"/>
                <w:sz w:val="20"/>
                <w:szCs w:val="20"/>
              </w:rPr>
              <w:t>Autre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02AA0B" w14:textId="77777777" w:rsidR="008E4962" w:rsidRPr="00627651" w:rsidRDefault="008E4962" w:rsidP="003977F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77FE" w:rsidRPr="00627651" w14:paraId="21E2B60B" w14:textId="77777777" w:rsidTr="005545B4">
        <w:trPr>
          <w:trHeight w:val="28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7587B7" w14:textId="77777777" w:rsidR="003977FE" w:rsidRPr="005545B4" w:rsidRDefault="003977FE" w:rsidP="003977F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951023234" w:edGrp="everyone" w:colFirst="1" w:colLast="1"/>
            <w:permEnd w:id="1646028055"/>
            <w:permEnd w:id="1004939547"/>
            <w:permEnd w:id="1746300267"/>
            <w:r w:rsidRPr="005545B4">
              <w:rPr>
                <w:rFonts w:asciiTheme="minorHAnsi" w:hAnsiTheme="minorHAnsi" w:cstheme="minorHAnsi"/>
                <w:b/>
                <w:sz w:val="20"/>
                <w:szCs w:val="20"/>
              </w:rPr>
              <w:t>Positionnement :</w:t>
            </w:r>
          </w:p>
        </w:tc>
        <w:tc>
          <w:tcPr>
            <w:tcW w:w="781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44975" w14:textId="16C5795E" w:rsidR="003977FE" w:rsidRPr="00627651" w:rsidRDefault="003977FE" w:rsidP="003977F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77FE" w:rsidRPr="00627651" w14:paraId="17BA5AE7" w14:textId="77777777" w:rsidTr="005545B4">
        <w:trPr>
          <w:trHeight w:val="28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6E81BD" w14:textId="77777777" w:rsidR="003977FE" w:rsidRPr="005545B4" w:rsidRDefault="003977FE" w:rsidP="003977F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768061792" w:edGrp="everyone" w:colFirst="1" w:colLast="1"/>
            <w:permEnd w:id="951023234"/>
            <w:r w:rsidRPr="005545B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État respiratoire : </w:t>
            </w:r>
          </w:p>
        </w:tc>
        <w:tc>
          <w:tcPr>
            <w:tcW w:w="781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73FCE9" w14:textId="2C5C482E" w:rsidR="003977FE" w:rsidRPr="00627651" w:rsidRDefault="003977FE" w:rsidP="003977F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30F8" w:rsidRPr="00627651" w14:paraId="5514C8B6" w14:textId="77777777" w:rsidTr="005545B4">
        <w:trPr>
          <w:trHeight w:val="28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23C09B" w14:textId="6EF7F98C" w:rsidR="001F30F8" w:rsidRPr="005545B4" w:rsidRDefault="001F30F8" w:rsidP="003977F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118194701" w:edGrp="everyone" w:colFirst="1" w:colLast="1"/>
            <w:permEnd w:id="1768061792"/>
            <w:r w:rsidRPr="005545B4">
              <w:rPr>
                <w:rFonts w:asciiTheme="minorHAnsi" w:hAnsiTheme="minorHAnsi" w:cstheme="minorHAnsi"/>
                <w:b/>
                <w:sz w:val="20"/>
                <w:szCs w:val="20"/>
              </w:rPr>
              <w:t>Communication :</w:t>
            </w:r>
          </w:p>
        </w:tc>
        <w:tc>
          <w:tcPr>
            <w:tcW w:w="781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A0C0E3" w14:textId="77777777" w:rsidR="001F30F8" w:rsidRPr="00627651" w:rsidRDefault="001F30F8" w:rsidP="003977F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77FE" w:rsidRPr="00627651" w14:paraId="4C553A35" w14:textId="77777777" w:rsidTr="005545B4">
        <w:trPr>
          <w:trHeight w:val="28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3E04BE" w14:textId="77777777" w:rsidR="003977FE" w:rsidRPr="005545B4" w:rsidRDefault="003977FE" w:rsidP="003977F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06325862" w:edGrp="everyone" w:colFirst="1" w:colLast="1"/>
            <w:permEnd w:id="1118194701"/>
            <w:r w:rsidRPr="005545B4">
              <w:rPr>
                <w:rFonts w:asciiTheme="minorHAnsi" w:hAnsiTheme="minorHAnsi" w:cstheme="minorHAnsi"/>
                <w:b/>
                <w:sz w:val="20"/>
                <w:szCs w:val="20"/>
              </w:rPr>
              <w:t>Fonction laryngée / voix :</w:t>
            </w:r>
          </w:p>
        </w:tc>
        <w:tc>
          <w:tcPr>
            <w:tcW w:w="781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48C909" w14:textId="6E80E9FE" w:rsidR="003977FE" w:rsidRPr="00627651" w:rsidRDefault="003977FE" w:rsidP="00FB2BE1">
            <w:pPr>
              <w:rPr>
                <w:rStyle w:val="Style6"/>
                <w:rFonts w:cstheme="minorHAnsi"/>
                <w:szCs w:val="20"/>
              </w:rPr>
            </w:pPr>
          </w:p>
        </w:tc>
      </w:tr>
      <w:tr w:rsidR="00113F47" w:rsidRPr="00627651" w14:paraId="35F33233" w14:textId="77777777" w:rsidTr="005545B4">
        <w:trPr>
          <w:trHeight w:val="284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E0FCAE7" w14:textId="77777777" w:rsidR="00113F47" w:rsidRPr="005545B4" w:rsidRDefault="00113F47" w:rsidP="00113F4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94274479" w:edGrp="everyone" w:colFirst="3" w:colLast="3"/>
            <w:permStart w:id="659365610" w:edGrp="everyone" w:colFirst="5" w:colLast="5"/>
            <w:permStart w:id="351628842" w:edGrp="everyone" w:colFirst="1" w:colLast="1"/>
            <w:permEnd w:id="106325862"/>
            <w:r w:rsidRPr="005545B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Dentition :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375086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7CA6D838" w14:textId="74188728" w:rsidR="00113F47" w:rsidRPr="00627651" w:rsidRDefault="00113F47" w:rsidP="00113F4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9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C1DBCC" w14:textId="190C8B36" w:rsidR="00113F47" w:rsidRPr="00627651" w:rsidRDefault="00113F47" w:rsidP="00113F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27651">
              <w:rPr>
                <w:rFonts w:asciiTheme="minorHAnsi" w:hAnsiTheme="minorHAnsi" w:cstheme="minorHAnsi"/>
                <w:sz w:val="20"/>
                <w:szCs w:val="20"/>
              </w:rPr>
              <w:t>Prothèse dentaire complète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0271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5319F9E6" w14:textId="201B9183" w:rsidR="00113F47" w:rsidRPr="00627651" w:rsidRDefault="00113F47" w:rsidP="00113F4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3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DA52EA" w14:textId="2B65951A" w:rsidR="00113F47" w:rsidRPr="00627651" w:rsidRDefault="00113F47" w:rsidP="00113F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27651">
              <w:rPr>
                <w:rFonts w:asciiTheme="minorHAnsi" w:hAnsiTheme="minorHAnsi" w:cstheme="minorHAnsi"/>
                <w:sz w:val="20"/>
                <w:szCs w:val="20"/>
              </w:rPr>
              <w:t>Supérieure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927611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245EF817" w14:textId="64B18E80" w:rsidR="00113F47" w:rsidRPr="00627651" w:rsidRDefault="00113F47" w:rsidP="00113F4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694CFC3" w14:textId="03270C91" w:rsidR="00113F47" w:rsidRPr="00627651" w:rsidRDefault="00113F47" w:rsidP="00113F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27651">
              <w:rPr>
                <w:rFonts w:asciiTheme="minorHAnsi" w:hAnsiTheme="minorHAnsi" w:cstheme="minorHAnsi"/>
                <w:sz w:val="20"/>
                <w:szCs w:val="20"/>
              </w:rPr>
              <w:t>Inférieure</w:t>
            </w:r>
          </w:p>
        </w:tc>
      </w:tr>
      <w:tr w:rsidR="00113F47" w:rsidRPr="00627651" w14:paraId="79274B6A" w14:textId="77777777" w:rsidTr="005545B4">
        <w:trPr>
          <w:trHeight w:val="284"/>
        </w:trPr>
        <w:tc>
          <w:tcPr>
            <w:tcW w:w="2830" w:type="dxa"/>
            <w:vMerge/>
            <w:tcBorders>
              <w:left w:val="single" w:sz="4" w:space="0" w:color="auto"/>
              <w:right w:val="nil"/>
            </w:tcBorders>
          </w:tcPr>
          <w:p w14:paraId="4D26018F" w14:textId="77777777" w:rsidR="00113F47" w:rsidRPr="005545B4" w:rsidRDefault="00113F47" w:rsidP="00113F4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682452429" w:edGrp="everyone" w:colFirst="1" w:colLast="1"/>
            <w:permStart w:id="1949838878" w:edGrp="everyone" w:colFirst="3" w:colLast="3"/>
            <w:permStart w:id="2010404345" w:edGrp="everyone" w:colFirst="5" w:colLast="5"/>
            <w:permEnd w:id="294274479"/>
            <w:permEnd w:id="659365610"/>
            <w:permEnd w:id="351628842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627192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DD99782" w14:textId="7F2070D8" w:rsidR="00113F47" w:rsidRPr="00627651" w:rsidRDefault="00113F47" w:rsidP="00113F4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962CEC" w14:textId="58BF8B05" w:rsidR="00113F47" w:rsidRPr="00627651" w:rsidRDefault="00113F47" w:rsidP="00113F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27651">
              <w:rPr>
                <w:rFonts w:asciiTheme="minorHAnsi" w:hAnsiTheme="minorHAnsi" w:cstheme="minorHAnsi"/>
                <w:sz w:val="20"/>
                <w:szCs w:val="20"/>
              </w:rPr>
              <w:t>Prothèse dentaire partielle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50700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F461348" w14:textId="4ADE7292" w:rsidR="00113F47" w:rsidRPr="00627651" w:rsidRDefault="00113F47" w:rsidP="00113F4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3BE78F" w14:textId="7315C934" w:rsidR="00113F47" w:rsidRPr="00627651" w:rsidRDefault="00113F47" w:rsidP="00113F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27651">
              <w:rPr>
                <w:rFonts w:asciiTheme="minorHAnsi" w:hAnsiTheme="minorHAnsi" w:cstheme="minorHAnsi"/>
                <w:sz w:val="20"/>
                <w:szCs w:val="20"/>
              </w:rPr>
              <w:t>Supérieure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116944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D2F5601" w14:textId="7D1BE978" w:rsidR="00113F47" w:rsidRPr="00627651" w:rsidRDefault="00113F47" w:rsidP="00113F4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5E77D1" w14:textId="7CB276A9" w:rsidR="00113F47" w:rsidRPr="00627651" w:rsidRDefault="00113F47" w:rsidP="00113F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27651">
              <w:rPr>
                <w:rFonts w:asciiTheme="minorHAnsi" w:hAnsiTheme="minorHAnsi" w:cstheme="minorHAnsi"/>
                <w:sz w:val="20"/>
                <w:szCs w:val="20"/>
              </w:rPr>
              <w:t>Inférieure</w:t>
            </w:r>
          </w:p>
        </w:tc>
      </w:tr>
      <w:tr w:rsidR="00113F47" w:rsidRPr="00627651" w14:paraId="4B4B5DB3" w14:textId="77777777" w:rsidTr="005545B4">
        <w:trPr>
          <w:trHeight w:val="284"/>
        </w:trPr>
        <w:tc>
          <w:tcPr>
            <w:tcW w:w="2830" w:type="dxa"/>
            <w:vMerge/>
            <w:tcBorders>
              <w:left w:val="single" w:sz="4" w:space="0" w:color="auto"/>
              <w:right w:val="nil"/>
            </w:tcBorders>
          </w:tcPr>
          <w:p w14:paraId="05F66571" w14:textId="77777777" w:rsidR="00113F47" w:rsidRPr="005545B4" w:rsidRDefault="00113F47" w:rsidP="00113F4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114320947" w:edGrp="everyone" w:colFirst="1" w:colLast="1"/>
            <w:permStart w:id="537616874" w:edGrp="everyone" w:colFirst="3" w:colLast="3"/>
            <w:permStart w:id="898059260" w:edGrp="everyone" w:colFirst="5" w:colLast="5"/>
            <w:permEnd w:id="682452429"/>
            <w:permEnd w:id="1949838878"/>
            <w:permEnd w:id="2010404345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962735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3850E13" w14:textId="1BC1C9BA" w:rsidR="00113F47" w:rsidRPr="00627651" w:rsidRDefault="00113F47" w:rsidP="00113F4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279F6BF" w14:textId="126D2641" w:rsidR="00113F47" w:rsidRPr="00627651" w:rsidRDefault="00113F47" w:rsidP="00113F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27651">
              <w:rPr>
                <w:rFonts w:asciiTheme="minorHAnsi" w:hAnsiTheme="minorHAnsi" w:cstheme="minorHAnsi"/>
                <w:sz w:val="20"/>
                <w:szCs w:val="20"/>
              </w:rPr>
              <w:t>Dents naturelles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100940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BFBE35E" w14:textId="070F29DE" w:rsidR="00113F47" w:rsidRPr="00627651" w:rsidRDefault="00113F47" w:rsidP="00113F4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2D4173" w14:textId="25D4CA07" w:rsidR="00113F47" w:rsidRPr="00627651" w:rsidRDefault="00113F47" w:rsidP="00113F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27651">
              <w:rPr>
                <w:rFonts w:asciiTheme="minorHAnsi" w:hAnsiTheme="minorHAnsi" w:cstheme="minorHAnsi"/>
                <w:sz w:val="20"/>
                <w:szCs w:val="20"/>
              </w:rPr>
              <w:t>Supérieure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774289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0348F8D" w14:textId="2D302B6B" w:rsidR="00113F47" w:rsidRPr="00627651" w:rsidRDefault="00113F47" w:rsidP="00113F4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4E48CA" w14:textId="59074427" w:rsidR="00113F47" w:rsidRPr="00627651" w:rsidRDefault="00113F47" w:rsidP="00113F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27651">
              <w:rPr>
                <w:rFonts w:asciiTheme="minorHAnsi" w:hAnsiTheme="minorHAnsi" w:cstheme="minorHAnsi"/>
                <w:sz w:val="20"/>
                <w:szCs w:val="20"/>
              </w:rPr>
              <w:t>Inférieure</w:t>
            </w:r>
          </w:p>
        </w:tc>
      </w:tr>
      <w:tr w:rsidR="00113F47" w:rsidRPr="00627651" w14:paraId="1A901715" w14:textId="77777777" w:rsidTr="005545B4">
        <w:trPr>
          <w:trHeight w:val="284"/>
        </w:trPr>
        <w:tc>
          <w:tcPr>
            <w:tcW w:w="2830" w:type="dxa"/>
            <w:vMerge/>
            <w:tcBorders>
              <w:left w:val="single" w:sz="4" w:space="0" w:color="auto"/>
              <w:right w:val="nil"/>
            </w:tcBorders>
          </w:tcPr>
          <w:p w14:paraId="5E0FEB24" w14:textId="77777777" w:rsidR="00113F47" w:rsidRPr="005545B4" w:rsidRDefault="00113F47" w:rsidP="00113F4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449941059" w:edGrp="everyone" w:colFirst="1" w:colLast="1"/>
            <w:permStart w:id="1651276867" w:edGrp="everyone" w:colFirst="3" w:colLast="3"/>
            <w:permStart w:id="763313743" w:edGrp="everyone" w:colFirst="5" w:colLast="5"/>
            <w:permEnd w:id="1114320947"/>
            <w:permEnd w:id="537616874"/>
            <w:permEnd w:id="898059260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12635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55680A8" w14:textId="34A23B00" w:rsidR="00113F47" w:rsidRPr="00627651" w:rsidRDefault="00113F47" w:rsidP="00113F4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9284B4" w14:textId="0245AF81" w:rsidR="00113F47" w:rsidRPr="00627651" w:rsidRDefault="00113F47" w:rsidP="00113F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27651">
              <w:rPr>
                <w:rFonts w:asciiTheme="minorHAnsi" w:hAnsiTheme="minorHAnsi" w:cstheme="minorHAnsi"/>
                <w:sz w:val="20"/>
                <w:szCs w:val="20"/>
              </w:rPr>
              <w:t>Dents manquantes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92760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9F98E6F" w14:textId="09051DD3" w:rsidR="00113F47" w:rsidRPr="00627651" w:rsidRDefault="00113F47" w:rsidP="00113F4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23DB25" w14:textId="6F572503" w:rsidR="00113F47" w:rsidRPr="00627651" w:rsidRDefault="00113F47" w:rsidP="00113F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27651">
              <w:rPr>
                <w:rFonts w:asciiTheme="minorHAnsi" w:hAnsiTheme="minorHAnsi" w:cstheme="minorHAnsi"/>
                <w:sz w:val="20"/>
                <w:szCs w:val="20"/>
              </w:rPr>
              <w:t>Supérieure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705321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D9AE7EC" w14:textId="286E576B" w:rsidR="00113F47" w:rsidRPr="00627651" w:rsidRDefault="00113F47" w:rsidP="00113F4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DA1624" w14:textId="143BDE49" w:rsidR="00113F47" w:rsidRPr="00627651" w:rsidRDefault="00113F47" w:rsidP="00113F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27651">
              <w:rPr>
                <w:rFonts w:asciiTheme="minorHAnsi" w:hAnsiTheme="minorHAnsi" w:cstheme="minorHAnsi"/>
                <w:sz w:val="20"/>
                <w:szCs w:val="20"/>
              </w:rPr>
              <w:t>Inférieure</w:t>
            </w:r>
          </w:p>
        </w:tc>
      </w:tr>
      <w:tr w:rsidR="00113F47" w:rsidRPr="00627651" w14:paraId="22A0F2D0" w14:textId="77777777" w:rsidTr="005545B4">
        <w:trPr>
          <w:trHeight w:val="284"/>
        </w:trPr>
        <w:tc>
          <w:tcPr>
            <w:tcW w:w="2830" w:type="dxa"/>
            <w:vMerge/>
            <w:tcBorders>
              <w:left w:val="single" w:sz="4" w:space="0" w:color="auto"/>
              <w:right w:val="nil"/>
            </w:tcBorders>
          </w:tcPr>
          <w:p w14:paraId="436D4713" w14:textId="77777777" w:rsidR="00113F47" w:rsidRPr="005545B4" w:rsidRDefault="00113F47" w:rsidP="00113F4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340212585" w:edGrp="everyone" w:colFirst="1" w:colLast="1"/>
            <w:permStart w:id="296029057" w:edGrp="everyone" w:colFirst="3" w:colLast="3"/>
            <w:permStart w:id="1429868900" w:edGrp="everyone" w:colFirst="5" w:colLast="5"/>
            <w:permEnd w:id="1449941059"/>
            <w:permEnd w:id="1651276867"/>
            <w:permEnd w:id="763313743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873352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nil"/>
                  <w:left w:val="nil"/>
                  <w:right w:val="nil"/>
                </w:tcBorders>
              </w:tcPr>
              <w:p w14:paraId="24D2365B" w14:textId="6AC20242" w:rsidR="00113F47" w:rsidRPr="00627651" w:rsidRDefault="00113F47" w:rsidP="00113F4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91" w:type="dxa"/>
            <w:gridSpan w:val="5"/>
            <w:tcBorders>
              <w:top w:val="nil"/>
              <w:left w:val="nil"/>
              <w:right w:val="nil"/>
            </w:tcBorders>
          </w:tcPr>
          <w:p w14:paraId="2F7BFD9A" w14:textId="2C5A0AFB" w:rsidR="00113F47" w:rsidRPr="00627651" w:rsidRDefault="00113F47" w:rsidP="00113F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27651">
              <w:rPr>
                <w:rFonts w:asciiTheme="minorHAnsi" w:hAnsiTheme="minorHAnsi" w:cstheme="minorHAnsi"/>
                <w:sz w:val="20"/>
                <w:szCs w:val="20"/>
              </w:rPr>
              <w:t>Édenté(e)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074046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nil"/>
                  <w:left w:val="nil"/>
                  <w:right w:val="nil"/>
                </w:tcBorders>
              </w:tcPr>
              <w:p w14:paraId="42BCCDCB" w14:textId="65EF1347" w:rsidR="00113F47" w:rsidRPr="00627651" w:rsidRDefault="00113F47" w:rsidP="00113F4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33" w:type="dxa"/>
            <w:gridSpan w:val="3"/>
            <w:tcBorders>
              <w:top w:val="nil"/>
              <w:left w:val="nil"/>
              <w:right w:val="nil"/>
            </w:tcBorders>
          </w:tcPr>
          <w:p w14:paraId="565422A6" w14:textId="7D33E650" w:rsidR="00113F47" w:rsidRPr="00627651" w:rsidRDefault="00113F47" w:rsidP="00113F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27651">
              <w:rPr>
                <w:rFonts w:asciiTheme="minorHAnsi" w:hAnsiTheme="minorHAnsi" w:cstheme="minorHAnsi"/>
                <w:sz w:val="20"/>
                <w:szCs w:val="20"/>
              </w:rPr>
              <w:t>Supérieure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198670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top w:val="nil"/>
                  <w:left w:val="nil"/>
                  <w:right w:val="nil"/>
                </w:tcBorders>
              </w:tcPr>
              <w:p w14:paraId="74C213FE" w14:textId="036B5221" w:rsidR="00113F47" w:rsidRPr="00627651" w:rsidRDefault="00113F47" w:rsidP="00113F4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11" w:type="dxa"/>
            <w:tcBorders>
              <w:top w:val="nil"/>
              <w:left w:val="nil"/>
              <w:right w:val="single" w:sz="4" w:space="0" w:color="auto"/>
            </w:tcBorders>
          </w:tcPr>
          <w:p w14:paraId="602FBE35" w14:textId="5B5A0B5C" w:rsidR="00113F47" w:rsidRPr="00627651" w:rsidRDefault="00113F47" w:rsidP="00113F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27651">
              <w:rPr>
                <w:rFonts w:asciiTheme="minorHAnsi" w:hAnsiTheme="minorHAnsi" w:cstheme="minorHAnsi"/>
                <w:sz w:val="20"/>
                <w:szCs w:val="20"/>
              </w:rPr>
              <w:t>Inférieure</w:t>
            </w:r>
          </w:p>
        </w:tc>
      </w:tr>
      <w:tr w:rsidR="00113F47" w:rsidRPr="00627651" w14:paraId="4162AF55" w14:textId="77777777" w:rsidTr="005545B4">
        <w:trPr>
          <w:trHeight w:val="28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84B67A" w14:textId="438311F4" w:rsidR="00113F47" w:rsidRPr="005545B4" w:rsidRDefault="00113F47" w:rsidP="00113F4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359768067" w:edGrp="everyone" w:colFirst="1" w:colLast="1"/>
            <w:permEnd w:id="1340212585"/>
            <w:permEnd w:id="296029057"/>
            <w:permEnd w:id="1429868900"/>
            <w:r w:rsidRPr="005545B4">
              <w:rPr>
                <w:rFonts w:asciiTheme="minorHAnsi" w:hAnsiTheme="minorHAnsi" w:cstheme="minorHAnsi"/>
                <w:b/>
                <w:sz w:val="20"/>
                <w:szCs w:val="20"/>
              </w:rPr>
              <w:t>Hygiène buccale :</w:t>
            </w:r>
          </w:p>
        </w:tc>
        <w:tc>
          <w:tcPr>
            <w:tcW w:w="781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FCDACD" w14:textId="77777777" w:rsidR="00113F47" w:rsidRPr="00627651" w:rsidRDefault="00113F47" w:rsidP="00113F4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5238C" w:rsidRPr="00627651" w14:paraId="0999AFB2" w14:textId="77777777" w:rsidTr="005545B4">
        <w:trPr>
          <w:trHeight w:val="284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74C3976" w14:textId="0812981C" w:rsidR="00E5238C" w:rsidRPr="005545B4" w:rsidRDefault="00E5238C" w:rsidP="00113F4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035620638" w:edGrp="everyone" w:colFirst="5" w:colLast="5"/>
            <w:permStart w:id="464869692" w:edGrp="everyone" w:colFirst="1" w:colLast="1"/>
            <w:permStart w:id="368970896" w:edGrp="everyone" w:colFirst="3" w:colLast="3"/>
            <w:permEnd w:id="1359768067"/>
            <w:r w:rsidRPr="005545B4">
              <w:rPr>
                <w:rFonts w:asciiTheme="minorHAnsi" w:hAnsiTheme="minorHAnsi" w:cstheme="minorHAnsi"/>
                <w:b/>
                <w:sz w:val="20"/>
                <w:szCs w:val="20"/>
              </w:rPr>
              <w:t>Autonomie à l’alimentation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180246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7245523C" w14:textId="4E62F25E" w:rsidR="00E5238C" w:rsidRPr="00627651" w:rsidRDefault="00E5238C" w:rsidP="00113F4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9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70B6FD" w14:textId="2E2105B4" w:rsidR="00E5238C" w:rsidRPr="00627651" w:rsidRDefault="00E5238C" w:rsidP="00113F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27651">
              <w:rPr>
                <w:rFonts w:asciiTheme="minorHAnsi" w:hAnsiTheme="minorHAnsi" w:cstheme="minorHAnsi"/>
                <w:sz w:val="20"/>
                <w:szCs w:val="20"/>
              </w:rPr>
              <w:t>S’alimente seul(e)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700937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269983BA" w14:textId="67775354" w:rsidR="00E5238C" w:rsidRPr="00627651" w:rsidRDefault="00E5238C" w:rsidP="00113F4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3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5F3894" w14:textId="768DA090" w:rsidR="00E5238C" w:rsidRPr="00627651" w:rsidRDefault="00E5238C" w:rsidP="00113F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27651">
              <w:rPr>
                <w:rFonts w:asciiTheme="minorHAnsi" w:hAnsiTheme="minorHAnsi" w:cstheme="minorHAnsi"/>
                <w:sz w:val="20"/>
                <w:szCs w:val="20"/>
              </w:rPr>
              <w:t>Aide partielle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242452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620A86F1" w14:textId="342EB2D2" w:rsidR="00E5238C" w:rsidRPr="00627651" w:rsidRDefault="00E5238C" w:rsidP="00113F4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728F707" w14:textId="702A5017" w:rsidR="00E5238C" w:rsidRPr="00627651" w:rsidRDefault="00E5238C" w:rsidP="00113F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27651">
              <w:rPr>
                <w:rFonts w:asciiTheme="minorHAnsi" w:hAnsiTheme="minorHAnsi" w:cstheme="minorHAnsi"/>
                <w:sz w:val="20"/>
                <w:szCs w:val="20"/>
              </w:rPr>
              <w:t>Aide complète</w:t>
            </w:r>
          </w:p>
        </w:tc>
      </w:tr>
      <w:tr w:rsidR="00E5238C" w:rsidRPr="00627651" w14:paraId="4F620A33" w14:textId="77777777" w:rsidTr="005545B4">
        <w:trPr>
          <w:trHeight w:val="284"/>
        </w:trPr>
        <w:tc>
          <w:tcPr>
            <w:tcW w:w="2830" w:type="dxa"/>
            <w:vMerge/>
            <w:tcBorders>
              <w:top w:val="nil"/>
              <w:left w:val="single" w:sz="4" w:space="0" w:color="auto"/>
              <w:right w:val="nil"/>
            </w:tcBorders>
          </w:tcPr>
          <w:p w14:paraId="3592EAA2" w14:textId="77777777" w:rsidR="00E5238C" w:rsidRPr="005545B4" w:rsidRDefault="00E5238C" w:rsidP="00113F4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583029261" w:edGrp="everyone" w:colFirst="3" w:colLast="3"/>
            <w:permStart w:id="39857911" w:edGrp="everyone" w:colFirst="1" w:colLast="1"/>
            <w:permEnd w:id="1035620638"/>
            <w:permEnd w:id="464869692"/>
            <w:permEnd w:id="368970896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328047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0402BFB" w14:textId="6EB83118" w:rsidR="00E5238C" w:rsidRPr="00627651" w:rsidRDefault="00E5238C" w:rsidP="00113F4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18E421F0" w14:textId="0AD8B626" w:rsidR="00E5238C" w:rsidRPr="00627651" w:rsidRDefault="00E5238C" w:rsidP="00113F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27651">
              <w:rPr>
                <w:rFonts w:asciiTheme="minorHAnsi" w:hAnsiTheme="minorHAnsi" w:cstheme="minorHAnsi"/>
                <w:sz w:val="20"/>
                <w:szCs w:val="20"/>
              </w:rPr>
              <w:t>Autre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6265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F6C14B" w14:textId="5D2144C4" w:rsidR="00E5238C" w:rsidRPr="00627651" w:rsidRDefault="00E5238C" w:rsidP="00113F4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3F47" w:rsidRPr="00627651" w14:paraId="24C9F520" w14:textId="77777777" w:rsidTr="005545B4">
        <w:trPr>
          <w:trHeight w:val="28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E19AA5" w14:textId="77777777" w:rsidR="00113F47" w:rsidRPr="005545B4" w:rsidRDefault="00113F47" w:rsidP="00113F4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52280233" w:edGrp="everyone" w:colFirst="1" w:colLast="1"/>
            <w:permEnd w:id="1583029261"/>
            <w:permEnd w:id="39857911"/>
            <w:r w:rsidRPr="005545B4">
              <w:rPr>
                <w:rFonts w:asciiTheme="minorHAnsi" w:hAnsiTheme="minorHAnsi" w:cstheme="minorHAnsi"/>
                <w:b/>
                <w:sz w:val="20"/>
                <w:szCs w:val="20"/>
              </w:rPr>
              <w:t>Mécanisme oral périphérique (MOP) :</w:t>
            </w:r>
          </w:p>
        </w:tc>
        <w:tc>
          <w:tcPr>
            <w:tcW w:w="781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F69BF6" w14:textId="2D6553FA" w:rsidR="00113F47" w:rsidRPr="00627651" w:rsidRDefault="00113F47" w:rsidP="00113F4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A106D" w:rsidRPr="00627651" w14:paraId="692B734B" w14:textId="77777777" w:rsidTr="005545B4">
        <w:trPr>
          <w:trHeight w:val="28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AD1CD4" w14:textId="77777777" w:rsidR="000A106D" w:rsidRPr="005545B4" w:rsidRDefault="000A106D" w:rsidP="00113F4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80655810" w:edGrp="everyone" w:colFirst="1" w:colLast="1"/>
            <w:permStart w:id="1817128108" w:edGrp="everyone" w:colFirst="3" w:colLast="3"/>
            <w:permStart w:id="232133486" w:edGrp="everyone" w:colFirst="5" w:colLast="5"/>
            <w:permEnd w:id="252280233"/>
            <w:r w:rsidRPr="005545B4">
              <w:rPr>
                <w:rFonts w:asciiTheme="minorHAnsi" w:hAnsiTheme="minorHAnsi" w:cstheme="minorHAnsi"/>
                <w:b/>
                <w:sz w:val="20"/>
                <w:szCs w:val="20"/>
              </w:rPr>
              <w:t>Praxies bucco-faciales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637646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2CD8E69" w14:textId="14C8ADA9" w:rsidR="000A106D" w:rsidRPr="00627651" w:rsidRDefault="000A106D" w:rsidP="00113F4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DD3E6A" w14:textId="42FA1CF8" w:rsidR="000A106D" w:rsidRPr="00627651" w:rsidRDefault="000A106D" w:rsidP="00113F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27651">
              <w:rPr>
                <w:rFonts w:asciiTheme="minorHAnsi" w:hAnsiTheme="minorHAnsi" w:cstheme="minorHAnsi"/>
                <w:sz w:val="20"/>
                <w:szCs w:val="20"/>
              </w:rPr>
              <w:t>Préservées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89557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CB0547C" w14:textId="02154D4D" w:rsidR="000A106D" w:rsidRPr="00627651" w:rsidRDefault="000A106D" w:rsidP="00113F4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D33F5A" w14:textId="77777777" w:rsidR="000A106D" w:rsidRPr="00627651" w:rsidRDefault="000A106D" w:rsidP="00113F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27651">
              <w:rPr>
                <w:rFonts w:asciiTheme="minorHAnsi" w:hAnsiTheme="minorHAnsi" w:cstheme="minorHAnsi"/>
                <w:sz w:val="20"/>
                <w:szCs w:val="20"/>
              </w:rPr>
              <w:t>Altérées :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A5C2B5" w14:textId="27519BD0" w:rsidR="000A106D" w:rsidRPr="00627651" w:rsidRDefault="000A106D" w:rsidP="00113F4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69FC" w:rsidRPr="00627651" w14:paraId="418EEEDD" w14:textId="77777777" w:rsidTr="005545B4">
        <w:trPr>
          <w:trHeight w:val="28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41EBC7" w14:textId="2059BE8F" w:rsidR="007E69FC" w:rsidRPr="005545B4" w:rsidRDefault="007E69FC" w:rsidP="00113F4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099462031" w:edGrp="everyone" w:colFirst="1" w:colLast="1"/>
            <w:permEnd w:id="280655810"/>
            <w:permEnd w:id="1817128108"/>
            <w:permEnd w:id="232133486"/>
            <w:r w:rsidRPr="005545B4">
              <w:rPr>
                <w:rFonts w:asciiTheme="minorHAnsi" w:hAnsiTheme="minorHAnsi" w:cstheme="minorHAnsi"/>
                <w:b/>
                <w:sz w:val="20"/>
                <w:szCs w:val="20"/>
              </w:rPr>
              <w:t>Réflexes :</w:t>
            </w:r>
          </w:p>
        </w:tc>
        <w:tc>
          <w:tcPr>
            <w:tcW w:w="781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BE59FC" w14:textId="7CF38CBE" w:rsidR="007E69FC" w:rsidRPr="00627651" w:rsidRDefault="007E69FC" w:rsidP="00113F4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B4A8C8E" w14:textId="0FC400CC" w:rsidR="00B74B3D" w:rsidRDefault="00B74B3D">
      <w:permStart w:id="389023917" w:edGrp="everyone"/>
      <w:permStart w:id="1629243185" w:edGrp="everyone" w:colFirst="1" w:colLast="1"/>
      <w:permEnd w:id="1099462031"/>
      <w:permEnd w:id="389023917"/>
    </w:p>
    <w:permEnd w:id="1629243185"/>
    <w:p w14:paraId="1676D0F5" w14:textId="77777777" w:rsidR="006D0E42" w:rsidRPr="00522699" w:rsidRDefault="006D0E42" w:rsidP="006D0E42">
      <w:pPr>
        <w:rPr>
          <w:rFonts w:asciiTheme="minorHAnsi" w:hAnsiTheme="minorHAnsi" w:cstheme="minorHAnsi"/>
          <w:b/>
          <w:sz w:val="20"/>
          <w:szCs w:val="20"/>
        </w:rPr>
      </w:pPr>
      <w:r w:rsidRPr="00522699">
        <w:rPr>
          <w:rFonts w:asciiTheme="minorHAnsi" w:hAnsiTheme="minorHAnsi" w:cstheme="minorHAnsi"/>
          <w:b/>
          <w:sz w:val="20"/>
          <w:szCs w:val="20"/>
        </w:rPr>
        <w:t>ANALYSES DES IMAGES </w:t>
      </w:r>
    </w:p>
    <w:p w14:paraId="673B142E" w14:textId="77777777" w:rsidR="006D0E42" w:rsidRPr="00522699" w:rsidRDefault="006D0E42" w:rsidP="006D0E42">
      <w:pPr>
        <w:rPr>
          <w:rFonts w:asciiTheme="minorHAnsi" w:hAnsiTheme="minorHAnsi" w:cstheme="minorHAnsi"/>
          <w:i/>
          <w:sz w:val="20"/>
          <w:szCs w:val="20"/>
        </w:rPr>
      </w:pPr>
      <w:r w:rsidRPr="00522699">
        <w:rPr>
          <w:rFonts w:asciiTheme="minorHAnsi" w:hAnsiTheme="minorHAnsi" w:cstheme="minorHAnsi"/>
          <w:i/>
          <w:sz w:val="20"/>
          <w:szCs w:val="20"/>
        </w:rPr>
        <w:lastRenderedPageBreak/>
        <w:t xml:space="preserve">Les images relevées en radiologie pour cet examen ont été analysées selon une adaptation des critères établis par le </w:t>
      </w:r>
      <w:proofErr w:type="spellStart"/>
      <w:r w:rsidRPr="00522699">
        <w:rPr>
          <w:rFonts w:asciiTheme="minorHAnsi" w:hAnsiTheme="minorHAnsi" w:cstheme="minorHAnsi"/>
          <w:i/>
          <w:sz w:val="20"/>
          <w:szCs w:val="20"/>
        </w:rPr>
        <w:t>Modified</w:t>
      </w:r>
      <w:proofErr w:type="spellEnd"/>
      <w:r w:rsidRPr="00522699">
        <w:rPr>
          <w:rFonts w:asciiTheme="minorHAnsi" w:hAnsiTheme="minorHAnsi" w:cstheme="minorHAnsi"/>
          <w:i/>
          <w:sz w:val="20"/>
          <w:szCs w:val="20"/>
        </w:rPr>
        <w:t xml:space="preserve"> Baryum </w:t>
      </w:r>
      <w:proofErr w:type="spellStart"/>
      <w:r w:rsidRPr="00522699">
        <w:rPr>
          <w:rFonts w:asciiTheme="minorHAnsi" w:hAnsiTheme="minorHAnsi" w:cstheme="minorHAnsi"/>
          <w:i/>
          <w:sz w:val="20"/>
          <w:szCs w:val="20"/>
        </w:rPr>
        <w:t>Swallow</w:t>
      </w:r>
      <w:proofErr w:type="spellEnd"/>
      <w:r w:rsidRPr="0052269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522699">
        <w:rPr>
          <w:rFonts w:asciiTheme="minorHAnsi" w:hAnsiTheme="minorHAnsi" w:cstheme="minorHAnsi"/>
          <w:i/>
          <w:sz w:val="20"/>
          <w:szCs w:val="20"/>
        </w:rPr>
        <w:t>Impairment</w:t>
      </w:r>
      <w:proofErr w:type="spellEnd"/>
      <w:r w:rsidRPr="00522699">
        <w:rPr>
          <w:rFonts w:asciiTheme="minorHAnsi" w:hAnsiTheme="minorHAnsi" w:cstheme="minorHAnsi"/>
          <w:i/>
          <w:sz w:val="20"/>
          <w:szCs w:val="20"/>
        </w:rPr>
        <w:t xml:space="preserve"> Profile (</w:t>
      </w:r>
      <w:proofErr w:type="spellStart"/>
      <w:r w:rsidRPr="00522699">
        <w:rPr>
          <w:rFonts w:asciiTheme="minorHAnsi" w:hAnsiTheme="minorHAnsi" w:cstheme="minorHAnsi"/>
          <w:i/>
          <w:sz w:val="20"/>
          <w:szCs w:val="20"/>
        </w:rPr>
        <w:t>MBSImP</w:t>
      </w:r>
      <w:proofErr w:type="spellEnd"/>
      <w:r w:rsidRPr="00522699">
        <w:rPr>
          <w:rFonts w:asciiTheme="minorHAnsi" w:hAnsiTheme="minorHAnsi" w:cstheme="minorHAnsi"/>
          <w:i/>
          <w:sz w:val="20"/>
          <w:szCs w:val="20"/>
        </w:rPr>
        <w:t>)</w:t>
      </w:r>
    </w:p>
    <w:p w14:paraId="72284ECD" w14:textId="5079B7F7" w:rsidR="00A36B19" w:rsidRDefault="00A36B19"/>
    <w:tbl>
      <w:tblPr>
        <w:tblStyle w:val="Grilledutableau"/>
        <w:tblW w:w="10631" w:type="dxa"/>
        <w:tblLook w:val="04A0" w:firstRow="1" w:lastRow="0" w:firstColumn="1" w:lastColumn="0" w:noHBand="0" w:noVBand="1"/>
      </w:tblPr>
      <w:tblGrid>
        <w:gridCol w:w="2316"/>
        <w:gridCol w:w="2074"/>
        <w:gridCol w:w="6241"/>
      </w:tblGrid>
      <w:tr w:rsidR="006D0E42" w:rsidRPr="00522699" w14:paraId="76F7E432" w14:textId="77777777" w:rsidTr="00137F8B">
        <w:trPr>
          <w:trHeight w:val="284"/>
        </w:trPr>
        <w:tc>
          <w:tcPr>
            <w:tcW w:w="10631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019C06E" w14:textId="77777777" w:rsidR="006D0E42" w:rsidRPr="00522699" w:rsidRDefault="006D0E42" w:rsidP="00892DB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22699">
              <w:rPr>
                <w:rFonts w:asciiTheme="minorHAnsi" w:hAnsiTheme="minorHAnsi" w:cstheme="minorHAnsi"/>
                <w:b/>
                <w:sz w:val="20"/>
                <w:szCs w:val="20"/>
              </w:rPr>
              <w:t>PHASE ORALE</w:t>
            </w:r>
          </w:p>
        </w:tc>
      </w:tr>
      <w:tr w:rsidR="006D0E42" w:rsidRPr="00522699" w14:paraId="3CD7E61F" w14:textId="77777777" w:rsidTr="00C5376C">
        <w:trPr>
          <w:trHeight w:val="284"/>
        </w:trPr>
        <w:tc>
          <w:tcPr>
            <w:tcW w:w="4390" w:type="dxa"/>
            <w:gridSpan w:val="2"/>
            <w:tcBorders>
              <w:bottom w:val="single" w:sz="4" w:space="0" w:color="auto"/>
              <w:right w:val="nil"/>
            </w:tcBorders>
          </w:tcPr>
          <w:p w14:paraId="1EFA57C2" w14:textId="77777777" w:rsidR="006D0E42" w:rsidRPr="00522699" w:rsidRDefault="006D0E42" w:rsidP="00892DB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770415019" w:edGrp="everyone" w:colFirst="1" w:colLast="1"/>
            <w:r w:rsidRPr="00522699">
              <w:rPr>
                <w:rFonts w:asciiTheme="minorHAnsi" w:hAnsiTheme="minorHAnsi" w:cstheme="minorHAnsi"/>
                <w:b/>
                <w:sz w:val="20"/>
                <w:szCs w:val="20"/>
              </w:rPr>
              <w:t>1. Sceau labial</w:t>
            </w:r>
          </w:p>
        </w:tc>
        <w:sdt>
          <w:sdtPr>
            <w:rPr>
              <w:rStyle w:val="Style6"/>
              <w:rFonts w:cstheme="minorHAnsi"/>
              <w:szCs w:val="20"/>
            </w:rPr>
            <w:alias w:val="Sceau labial"/>
            <w:tag w:val="Sceau labial"/>
            <w:id w:val="728510380"/>
            <w:placeholder>
              <w:docPart w:val="956E5C3898A44839AF3D52B05FA7190E"/>
            </w:placeholder>
            <w:dropDownList>
              <w:listItem w:displayText=" " w:value="."/>
              <w:listItem w:displayText="0- étanche, aucun écoulement péri-buccal" w:value="0- étanche, aucun écoulement péri-buccal"/>
              <w:listItem w:displayText="1- écoulement interlabial sans progression vers la lèvre antérieure " w:value="1- écoulement interlabial sans progression vers la lèvre antérieure "/>
              <w:listItem w:displayText="2- écoulement depuis l'espace interlabial ou de la jonction latérale sans dépasser le vermillon" w:value="2- écoulement depuis l'espace interlabial ou de la jonction latérale sans dépasser le vermillon"/>
              <w:listItem w:displayText="3- écoulement progressif jusqu'au mi-menton" w:value="3- écoulement progressif jusqu'au mi-menton"/>
              <w:listItem w:displayText="4- écoulement jusqu'au mi-menton" w:value="4- écoulement jusqu'au mi-menton"/>
            </w:dropDownList>
          </w:sdtPr>
          <w:sdtEndPr>
            <w:rPr>
              <w:rStyle w:val="Style6"/>
            </w:rPr>
          </w:sdtEndPr>
          <w:sdtContent>
            <w:tc>
              <w:tcPr>
                <w:tcW w:w="6241" w:type="dxa"/>
                <w:tcBorders>
                  <w:left w:val="nil"/>
                  <w:bottom w:val="single" w:sz="4" w:space="0" w:color="auto"/>
                </w:tcBorders>
              </w:tcPr>
              <w:p w14:paraId="0505714A" w14:textId="77777777" w:rsidR="006D0E42" w:rsidRPr="00522699" w:rsidRDefault="006D0E42" w:rsidP="00892DB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22699">
                  <w:rPr>
                    <w:rStyle w:val="Style6"/>
                    <w:rFonts w:cstheme="minorHAnsi"/>
                    <w:szCs w:val="20"/>
                  </w:rPr>
                  <w:t xml:space="preserve"> </w:t>
                </w:r>
              </w:p>
            </w:tc>
          </w:sdtContent>
        </w:sdt>
      </w:tr>
      <w:tr w:rsidR="006D0E42" w:rsidRPr="00522699" w14:paraId="01320859" w14:textId="77777777" w:rsidTr="00137F8B">
        <w:trPr>
          <w:trHeight w:val="284"/>
        </w:trPr>
        <w:tc>
          <w:tcPr>
            <w:tcW w:w="2316" w:type="dxa"/>
            <w:tcBorders>
              <w:right w:val="nil"/>
            </w:tcBorders>
          </w:tcPr>
          <w:p w14:paraId="41A3FC9E" w14:textId="77777777" w:rsidR="006D0E42" w:rsidRPr="00522699" w:rsidRDefault="006D0E42" w:rsidP="00892DB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permStart w:id="468459822" w:edGrp="everyone" w:colFirst="1" w:colLast="1"/>
            <w:permEnd w:id="1770415019"/>
            <w:r w:rsidRPr="00522699">
              <w:rPr>
                <w:rFonts w:asciiTheme="minorHAnsi" w:hAnsiTheme="minorHAnsi" w:cstheme="minorHAnsi"/>
                <w:sz w:val="20"/>
                <w:szCs w:val="20"/>
              </w:rPr>
              <w:t>Commentaires :</w:t>
            </w:r>
          </w:p>
        </w:tc>
        <w:tc>
          <w:tcPr>
            <w:tcW w:w="8315" w:type="dxa"/>
            <w:gridSpan w:val="2"/>
            <w:tcBorders>
              <w:left w:val="nil"/>
            </w:tcBorders>
          </w:tcPr>
          <w:p w14:paraId="4B1F0C92" w14:textId="7B826181" w:rsidR="006D0E42" w:rsidRPr="00522699" w:rsidRDefault="006D0E42" w:rsidP="00892D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0E42" w:rsidRPr="00522699" w14:paraId="65A5BA45" w14:textId="77777777" w:rsidTr="00C5376C">
        <w:trPr>
          <w:trHeight w:val="284"/>
        </w:trPr>
        <w:tc>
          <w:tcPr>
            <w:tcW w:w="4390" w:type="dxa"/>
            <w:gridSpan w:val="2"/>
            <w:tcBorders>
              <w:bottom w:val="single" w:sz="4" w:space="0" w:color="auto"/>
              <w:right w:val="nil"/>
            </w:tcBorders>
          </w:tcPr>
          <w:p w14:paraId="7776E07F" w14:textId="77777777" w:rsidR="006D0E42" w:rsidRPr="00522699" w:rsidRDefault="006D0E42" w:rsidP="00892DB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240072720" w:edGrp="everyone" w:colFirst="1" w:colLast="1"/>
            <w:permEnd w:id="468459822"/>
            <w:r w:rsidRPr="00522699">
              <w:rPr>
                <w:rFonts w:asciiTheme="minorHAnsi" w:hAnsiTheme="minorHAnsi" w:cstheme="minorHAnsi"/>
                <w:b/>
                <w:sz w:val="20"/>
                <w:szCs w:val="20"/>
              </w:rPr>
              <w:t>2. Contrôle lingual (rétention de bolus)</w:t>
            </w:r>
          </w:p>
        </w:tc>
        <w:sdt>
          <w:sdtPr>
            <w:rPr>
              <w:rStyle w:val="Style6"/>
              <w:rFonts w:cstheme="minorHAnsi"/>
              <w:szCs w:val="20"/>
            </w:rPr>
            <w:alias w:val="Contrôle lingual"/>
            <w:tag w:val="Contrôle lingual"/>
            <w:id w:val="1943031637"/>
            <w:placeholder>
              <w:docPart w:val="82DD8E249B464DF69A81A76C6C7CDA96"/>
            </w:placeholder>
            <w:dropDownList>
              <w:listItem w:displayText=" " w:value="."/>
              <w:listItem w:displayText="0- adéquat, bolus cohésif entre langue et palais" w:value="0- adéquat, bolus cohésif entre langue et palais"/>
              <w:listItem w:displayText="1- diminué, écoulement vers les côtés de la cavité buccale et/ou vers le plancher buccal" w:value="1- diminué, écoulement vers les côtés de la cavité buccale et/ou vers le plancher buccal"/>
              <w:listItem w:displayText="2- diminué, écoulement de moins de la moitié du bolus dans le pharynx" w:value="2- diminué, écoulement de moins de la moitié du bolus dans le pharynx"/>
              <w:listItem w:displayText="3- diminué, écoulement postérieur de plus de la moitié du bolus dans le pharynx" w:value="3- diminué, écoulement postérieur de plus de la moitié du bolus dans le pharynx"/>
              <w:listItem w:displayText="rétention de bolus impossible" w:value="rétention de bolus impossible"/>
              <w:listItem w:displayText="non évalué" w:value="non évalué"/>
            </w:dropDownList>
          </w:sdtPr>
          <w:sdtEndPr>
            <w:rPr>
              <w:rStyle w:val="Style6"/>
            </w:rPr>
          </w:sdtEndPr>
          <w:sdtContent>
            <w:tc>
              <w:tcPr>
                <w:tcW w:w="6241" w:type="dxa"/>
                <w:tcBorders>
                  <w:left w:val="nil"/>
                  <w:bottom w:val="single" w:sz="4" w:space="0" w:color="auto"/>
                </w:tcBorders>
              </w:tcPr>
              <w:p w14:paraId="268F61C0" w14:textId="571FF15B" w:rsidR="006D0E42" w:rsidRPr="00522699" w:rsidRDefault="00A94CD2" w:rsidP="00892DB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Style w:val="Style6"/>
                    <w:rFonts w:cstheme="minorHAnsi"/>
                    <w:szCs w:val="20"/>
                  </w:rPr>
                  <w:t xml:space="preserve"> </w:t>
                </w:r>
              </w:p>
            </w:tc>
          </w:sdtContent>
        </w:sdt>
      </w:tr>
      <w:tr w:rsidR="006D0E42" w:rsidRPr="00522699" w14:paraId="64AE05AE" w14:textId="77777777" w:rsidTr="00137F8B">
        <w:trPr>
          <w:trHeight w:val="284"/>
        </w:trPr>
        <w:tc>
          <w:tcPr>
            <w:tcW w:w="2316" w:type="dxa"/>
            <w:tcBorders>
              <w:right w:val="nil"/>
            </w:tcBorders>
          </w:tcPr>
          <w:p w14:paraId="21E7D9C3" w14:textId="77777777" w:rsidR="006D0E42" w:rsidRPr="00522699" w:rsidRDefault="006D0E42" w:rsidP="00892DB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permStart w:id="140251847" w:edGrp="everyone" w:colFirst="1" w:colLast="1"/>
            <w:permEnd w:id="1240072720"/>
            <w:r w:rsidRPr="00522699">
              <w:rPr>
                <w:rFonts w:asciiTheme="minorHAnsi" w:hAnsiTheme="minorHAnsi" w:cstheme="minorHAnsi"/>
                <w:sz w:val="20"/>
                <w:szCs w:val="20"/>
              </w:rPr>
              <w:t>Commentaires :</w:t>
            </w:r>
          </w:p>
        </w:tc>
        <w:tc>
          <w:tcPr>
            <w:tcW w:w="8315" w:type="dxa"/>
            <w:gridSpan w:val="2"/>
            <w:tcBorders>
              <w:left w:val="nil"/>
            </w:tcBorders>
          </w:tcPr>
          <w:p w14:paraId="5699C882" w14:textId="6162B8FA" w:rsidR="006D0E42" w:rsidRPr="00522699" w:rsidRDefault="006D0E42" w:rsidP="00892D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0E42" w:rsidRPr="00522699" w14:paraId="17937C41" w14:textId="77777777" w:rsidTr="00C5376C">
        <w:trPr>
          <w:trHeight w:val="284"/>
        </w:trPr>
        <w:tc>
          <w:tcPr>
            <w:tcW w:w="4390" w:type="dxa"/>
            <w:gridSpan w:val="2"/>
            <w:tcBorders>
              <w:bottom w:val="single" w:sz="4" w:space="0" w:color="auto"/>
              <w:right w:val="nil"/>
            </w:tcBorders>
          </w:tcPr>
          <w:p w14:paraId="031CD7FB" w14:textId="77777777" w:rsidR="006D0E42" w:rsidRPr="00522699" w:rsidRDefault="006D0E42" w:rsidP="00892DB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6081399" w:edGrp="everyone" w:colFirst="1" w:colLast="1"/>
            <w:permEnd w:id="140251847"/>
            <w:r w:rsidRPr="00522699">
              <w:rPr>
                <w:rFonts w:asciiTheme="minorHAnsi" w:hAnsiTheme="minorHAnsi" w:cstheme="minorHAnsi"/>
                <w:b/>
                <w:sz w:val="20"/>
                <w:szCs w:val="20"/>
              </w:rPr>
              <w:t>3. Préparation / mastication du bolus</w:t>
            </w:r>
          </w:p>
        </w:tc>
        <w:sdt>
          <w:sdtPr>
            <w:rPr>
              <w:rStyle w:val="Style6"/>
              <w:rFonts w:cstheme="minorHAnsi"/>
              <w:szCs w:val="20"/>
            </w:rPr>
            <w:alias w:val="Préparation/mastication du bolus"/>
            <w:tag w:val="Préparation/mastication du bolus"/>
            <w:id w:val="1362472301"/>
            <w:placeholder>
              <w:docPart w:val="A9F832317B6D41FCB4CE6B65BEF46A48"/>
            </w:placeholder>
            <w:dropDownList>
              <w:listItem w:displayText=" " w:value="."/>
              <w:listItem w:displayText="0- préparation/mastication efficace avec collectage complet du bolus" w:value="0- préparation/mastication efficace avec collectage complet du bolus"/>
              <w:listItem w:displayText="1- préparation/mastication ralentie avec collectage complet du bolus" w:value="1- préparation/mastication ralentie avec collectage complet du bolus"/>
              <w:listItem w:displayText="2- préparation/mastication incomplète avec morceaux de bolus non mastiqués" w:value="2- préparation/mastication incomplète avec morceaux de bolus non mastiqués"/>
              <w:listItem w:displayText="3- préparation/mastication minimale avec majorité du bolus non mastiqué" w:value="3- préparation/mastication minimale avec majorité du bolus non mastiqué"/>
              <w:listItem w:displayText="aucun solide tenté" w:value="aucun solide tenté"/>
            </w:dropDownList>
          </w:sdtPr>
          <w:sdtEndPr>
            <w:rPr>
              <w:rStyle w:val="Style6"/>
            </w:rPr>
          </w:sdtEndPr>
          <w:sdtContent>
            <w:tc>
              <w:tcPr>
                <w:tcW w:w="6241" w:type="dxa"/>
                <w:tcBorders>
                  <w:left w:val="nil"/>
                  <w:bottom w:val="single" w:sz="4" w:space="0" w:color="auto"/>
                </w:tcBorders>
              </w:tcPr>
              <w:p w14:paraId="04965DA7" w14:textId="77777777" w:rsidR="006D0E42" w:rsidRPr="00522699" w:rsidRDefault="006D0E42" w:rsidP="00892DB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22699">
                  <w:rPr>
                    <w:rStyle w:val="Style6"/>
                    <w:rFonts w:cstheme="minorHAnsi"/>
                    <w:szCs w:val="20"/>
                  </w:rPr>
                  <w:t xml:space="preserve"> </w:t>
                </w:r>
              </w:p>
            </w:tc>
          </w:sdtContent>
        </w:sdt>
      </w:tr>
      <w:tr w:rsidR="006D0E42" w:rsidRPr="00522699" w14:paraId="5F3E6BD9" w14:textId="77777777" w:rsidTr="00137F8B">
        <w:trPr>
          <w:trHeight w:val="284"/>
        </w:trPr>
        <w:tc>
          <w:tcPr>
            <w:tcW w:w="2316" w:type="dxa"/>
            <w:tcBorders>
              <w:right w:val="nil"/>
            </w:tcBorders>
          </w:tcPr>
          <w:p w14:paraId="10129702" w14:textId="77777777" w:rsidR="006D0E42" w:rsidRPr="00522699" w:rsidRDefault="006D0E42" w:rsidP="00892DB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permStart w:id="1681089788" w:edGrp="everyone" w:colFirst="1" w:colLast="1"/>
            <w:permEnd w:id="16081399"/>
            <w:r w:rsidRPr="00522699">
              <w:rPr>
                <w:rFonts w:asciiTheme="minorHAnsi" w:hAnsiTheme="minorHAnsi" w:cstheme="minorHAnsi"/>
                <w:sz w:val="20"/>
                <w:szCs w:val="20"/>
              </w:rPr>
              <w:t>Commentaires :</w:t>
            </w:r>
          </w:p>
        </w:tc>
        <w:tc>
          <w:tcPr>
            <w:tcW w:w="8315" w:type="dxa"/>
            <w:gridSpan w:val="2"/>
            <w:tcBorders>
              <w:left w:val="nil"/>
            </w:tcBorders>
          </w:tcPr>
          <w:p w14:paraId="3437E44F" w14:textId="0B3DF5ED" w:rsidR="006D0E42" w:rsidRPr="00522699" w:rsidRDefault="006D0E42" w:rsidP="0097632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0E42" w:rsidRPr="00522699" w14:paraId="40F7D76B" w14:textId="77777777" w:rsidTr="00C5376C">
        <w:trPr>
          <w:trHeight w:val="284"/>
        </w:trPr>
        <w:tc>
          <w:tcPr>
            <w:tcW w:w="4390" w:type="dxa"/>
            <w:gridSpan w:val="2"/>
            <w:tcBorders>
              <w:bottom w:val="single" w:sz="4" w:space="0" w:color="auto"/>
              <w:right w:val="nil"/>
            </w:tcBorders>
          </w:tcPr>
          <w:p w14:paraId="78BC4E6A" w14:textId="77777777" w:rsidR="006D0E42" w:rsidRPr="00522699" w:rsidRDefault="006D0E42" w:rsidP="00892DB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27110102" w:edGrp="everyone" w:colFirst="1" w:colLast="1"/>
            <w:permEnd w:id="1681089788"/>
            <w:r w:rsidRPr="00522699">
              <w:rPr>
                <w:rFonts w:asciiTheme="minorHAnsi" w:hAnsiTheme="minorHAnsi" w:cstheme="minorHAnsi"/>
                <w:b/>
                <w:sz w:val="20"/>
                <w:szCs w:val="20"/>
              </w:rPr>
              <w:t>4. Propulsion linguale / transport du bolus</w:t>
            </w:r>
          </w:p>
        </w:tc>
        <w:sdt>
          <w:sdtPr>
            <w:rPr>
              <w:rStyle w:val="Style6"/>
              <w:rFonts w:cstheme="minorHAnsi"/>
              <w:szCs w:val="20"/>
            </w:rPr>
            <w:alias w:val="Propulsion linguale"/>
            <w:tag w:val="Propulsion linguale"/>
            <w:id w:val="-1677720785"/>
            <w:placeholder>
              <w:docPart w:val="12952D143CEA4CF7A894A18B85B117F6"/>
            </w:placeholder>
            <w:dropDownList>
              <w:listItem w:displayText=" " w:value="."/>
              <w:listItem w:displayText="0- motilité linguale adéquate" w:value="0- motilité linguale adéquate"/>
              <w:listItem w:displayText="1- délai d'initiation de la motilité linguale" w:value="1- délai d'initiation de la motilité linguale"/>
              <w:listItem w:displayText="2- motilité linguale ralentie" w:value="2- motilité linguale ralentie"/>
              <w:listItem w:displayText="3- mouvements linguaux répétitifs/désorganisés de la motilité linguale" w:value="3- mouvements linguaux répétitifs/désorganisés de la motilité linguale"/>
              <w:listItem w:displayText="4- motilité linguale minimale ou absente" w:value="4- motilité linguale minimale ou absente"/>
            </w:dropDownList>
          </w:sdtPr>
          <w:sdtEndPr>
            <w:rPr>
              <w:rStyle w:val="Style6"/>
            </w:rPr>
          </w:sdtEndPr>
          <w:sdtContent>
            <w:tc>
              <w:tcPr>
                <w:tcW w:w="6241" w:type="dxa"/>
                <w:tcBorders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6B193449" w14:textId="77777777" w:rsidR="006D0E42" w:rsidRPr="00522699" w:rsidRDefault="006D0E42" w:rsidP="00892DB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22699">
                  <w:rPr>
                    <w:rStyle w:val="Style6"/>
                    <w:rFonts w:cstheme="minorHAnsi"/>
                    <w:szCs w:val="20"/>
                  </w:rPr>
                  <w:t xml:space="preserve"> </w:t>
                </w:r>
              </w:p>
            </w:tc>
          </w:sdtContent>
        </w:sdt>
      </w:tr>
      <w:tr w:rsidR="006D0E42" w:rsidRPr="00522699" w14:paraId="1EB19C8E" w14:textId="77777777" w:rsidTr="00137F8B">
        <w:trPr>
          <w:trHeight w:val="284"/>
        </w:trPr>
        <w:tc>
          <w:tcPr>
            <w:tcW w:w="2316" w:type="dxa"/>
            <w:tcBorders>
              <w:right w:val="nil"/>
            </w:tcBorders>
          </w:tcPr>
          <w:p w14:paraId="7F100A4B" w14:textId="77777777" w:rsidR="006D0E42" w:rsidRPr="00522699" w:rsidRDefault="006D0E42" w:rsidP="00892DB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permStart w:id="805581918" w:edGrp="everyone" w:colFirst="1" w:colLast="1"/>
            <w:permEnd w:id="227110102"/>
            <w:r w:rsidRPr="00522699">
              <w:rPr>
                <w:rFonts w:asciiTheme="minorHAnsi" w:hAnsiTheme="minorHAnsi" w:cstheme="minorHAnsi"/>
                <w:sz w:val="20"/>
                <w:szCs w:val="20"/>
              </w:rPr>
              <w:t>Commentaires :</w:t>
            </w:r>
          </w:p>
        </w:tc>
        <w:tc>
          <w:tcPr>
            <w:tcW w:w="8315" w:type="dxa"/>
            <w:gridSpan w:val="2"/>
            <w:tcBorders>
              <w:left w:val="nil"/>
              <w:right w:val="single" w:sz="4" w:space="0" w:color="auto"/>
            </w:tcBorders>
          </w:tcPr>
          <w:p w14:paraId="2567EB10" w14:textId="5320E45D" w:rsidR="006D0E42" w:rsidRPr="00522699" w:rsidRDefault="006D0E42" w:rsidP="0097632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0E42" w:rsidRPr="00522699" w14:paraId="6EE4072F" w14:textId="77777777" w:rsidTr="00C5376C">
        <w:trPr>
          <w:trHeight w:val="284"/>
        </w:trPr>
        <w:tc>
          <w:tcPr>
            <w:tcW w:w="4390" w:type="dxa"/>
            <w:gridSpan w:val="2"/>
            <w:tcBorders>
              <w:bottom w:val="single" w:sz="4" w:space="0" w:color="auto"/>
              <w:right w:val="nil"/>
            </w:tcBorders>
          </w:tcPr>
          <w:p w14:paraId="1ECFC1F7" w14:textId="77777777" w:rsidR="006D0E42" w:rsidRPr="00522699" w:rsidRDefault="006D0E42" w:rsidP="00892DB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328687312" w:edGrp="everyone" w:colFirst="1" w:colLast="1"/>
            <w:permEnd w:id="805581918"/>
            <w:r w:rsidRPr="00522699">
              <w:rPr>
                <w:rFonts w:asciiTheme="minorHAnsi" w:hAnsiTheme="minorHAnsi" w:cstheme="minorHAnsi"/>
                <w:b/>
                <w:sz w:val="20"/>
                <w:szCs w:val="20"/>
              </w:rPr>
              <w:t>5. Résidus oraux</w:t>
            </w:r>
          </w:p>
        </w:tc>
        <w:sdt>
          <w:sdtPr>
            <w:rPr>
              <w:rStyle w:val="Style6"/>
              <w:rFonts w:cstheme="minorHAnsi"/>
              <w:szCs w:val="20"/>
            </w:rPr>
            <w:alias w:val="Résidus oraux"/>
            <w:tag w:val="Résidus oraux"/>
            <w:id w:val="187650266"/>
            <w:placeholder>
              <w:docPart w:val="63873826C77747F2949BEA8B2316494D"/>
            </w:placeholder>
            <w:dropDownList>
              <w:listItem w:displayText=" " w:value="."/>
              <w:listItem w:displayText="0- vidange orale complète" w:value="0- vidange orale complète"/>
              <w:listItem w:displayText="1- traces de résidus sur les structures orales" w:value="1- traces de résidus sur les structures orales"/>
              <w:listItem w:displayText="2- accumulation de résidus sur les structures orales" w:value="2- accumulation de résidus sur les structures orales"/>
              <w:listItem w:displayText="3- majorité (&gt;½) du bolus sur les structures orales" w:value="3- majorité (&gt;½) du bolus sur les structures orales"/>
              <w:listItem w:displayText="4- vidange minimale à absente" w:value="4- vidange minimale à absente"/>
            </w:dropDownList>
          </w:sdtPr>
          <w:sdtEndPr>
            <w:rPr>
              <w:rStyle w:val="Style6"/>
            </w:rPr>
          </w:sdtEndPr>
          <w:sdtContent>
            <w:tc>
              <w:tcPr>
                <w:tcW w:w="6241" w:type="dxa"/>
                <w:tcBorders>
                  <w:left w:val="nil"/>
                  <w:bottom w:val="single" w:sz="4" w:space="0" w:color="auto"/>
                </w:tcBorders>
              </w:tcPr>
              <w:p w14:paraId="2350D40F" w14:textId="77777777" w:rsidR="006D0E42" w:rsidRPr="00522699" w:rsidRDefault="006D0E42" w:rsidP="00892DB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22699">
                  <w:rPr>
                    <w:rStyle w:val="Style6"/>
                    <w:rFonts w:cstheme="minorHAnsi"/>
                    <w:szCs w:val="20"/>
                  </w:rPr>
                  <w:t xml:space="preserve"> </w:t>
                </w:r>
              </w:p>
            </w:tc>
          </w:sdtContent>
        </w:sdt>
      </w:tr>
      <w:tr w:rsidR="006D0E42" w:rsidRPr="00522699" w14:paraId="0694121B" w14:textId="77777777" w:rsidTr="00137F8B">
        <w:trPr>
          <w:trHeight w:val="284"/>
        </w:trPr>
        <w:tc>
          <w:tcPr>
            <w:tcW w:w="2316" w:type="dxa"/>
            <w:tcBorders>
              <w:right w:val="nil"/>
            </w:tcBorders>
          </w:tcPr>
          <w:p w14:paraId="3CF477B5" w14:textId="77777777" w:rsidR="006D0E42" w:rsidRPr="00522699" w:rsidRDefault="006D0E42" w:rsidP="00892DB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permStart w:id="1462380575" w:edGrp="everyone" w:colFirst="1" w:colLast="1"/>
            <w:permEnd w:id="328687312"/>
            <w:r w:rsidRPr="00522699">
              <w:rPr>
                <w:rFonts w:asciiTheme="minorHAnsi" w:hAnsiTheme="minorHAnsi" w:cstheme="minorHAnsi"/>
                <w:sz w:val="20"/>
                <w:szCs w:val="20"/>
              </w:rPr>
              <w:t>Commentaires :</w:t>
            </w:r>
          </w:p>
        </w:tc>
        <w:tc>
          <w:tcPr>
            <w:tcW w:w="8315" w:type="dxa"/>
            <w:gridSpan w:val="2"/>
            <w:tcBorders>
              <w:left w:val="nil"/>
            </w:tcBorders>
          </w:tcPr>
          <w:p w14:paraId="09A1284F" w14:textId="124FF34A" w:rsidR="006D0E42" w:rsidRPr="00522699" w:rsidRDefault="006D0E42" w:rsidP="0097632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0E42" w:rsidRPr="00522699" w14:paraId="390F6E47" w14:textId="77777777" w:rsidTr="00C5376C">
        <w:trPr>
          <w:trHeight w:val="284"/>
        </w:trPr>
        <w:tc>
          <w:tcPr>
            <w:tcW w:w="4390" w:type="dxa"/>
            <w:gridSpan w:val="2"/>
            <w:tcBorders>
              <w:bottom w:val="single" w:sz="4" w:space="0" w:color="auto"/>
              <w:right w:val="nil"/>
            </w:tcBorders>
          </w:tcPr>
          <w:p w14:paraId="79873A25" w14:textId="77777777" w:rsidR="006D0E42" w:rsidRPr="00522699" w:rsidRDefault="006D0E42" w:rsidP="00892DB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084794018" w:edGrp="everyone" w:colFirst="1" w:colLast="1"/>
            <w:permEnd w:id="1462380575"/>
            <w:r w:rsidRPr="00522699">
              <w:rPr>
                <w:rFonts w:asciiTheme="minorHAnsi" w:hAnsiTheme="minorHAnsi" w:cstheme="minorHAnsi"/>
                <w:b/>
                <w:sz w:val="20"/>
                <w:szCs w:val="20"/>
              </w:rPr>
              <w:t>6. Initiation de la phase pharyngée</w:t>
            </w:r>
          </w:p>
        </w:tc>
        <w:sdt>
          <w:sdtPr>
            <w:rPr>
              <w:rStyle w:val="Style6"/>
              <w:rFonts w:cstheme="minorHAnsi"/>
              <w:szCs w:val="20"/>
            </w:rPr>
            <w:alias w:val="Initiation de la phase pharyngée"/>
            <w:tag w:val="Initiation de la phase pharyngée"/>
            <w:id w:val="-1474519694"/>
            <w:placeholder>
              <w:docPart w:val="5AC56C96B21446F09F2D4DB7940FFE08"/>
            </w:placeholder>
            <w:dropDownList>
              <w:listItem w:displayText=" " w:value="."/>
              <w:listItem w:displayText="0- tête du bolus à l'angle postérieur du ramus et de la base linguale" w:value="0- tête du bolus à l'angle postérieur du ramus et de la base linguale"/>
              <w:listItem w:displayText="1- tête de bolus aux vallécules" w:value="1- tête de bolus aux vallécules"/>
              <w:listItem w:displayText="2- tête de bolus sur la surface postérieure de l'épiglotte" w:value="2- tête de bolus sur la surface postérieure de l'épiglotte"/>
              <w:listItem w:displayText="3- tête de bolus aux sinus piriformes" w:value="3- tête de bolus aux sinus piriformes"/>
              <w:listItem w:displayText="4- aucun emplacement visible de l'initiation" w:value="4- aucun emplacement visible de l'initiation"/>
            </w:dropDownList>
          </w:sdtPr>
          <w:sdtEndPr>
            <w:rPr>
              <w:rStyle w:val="Style6"/>
            </w:rPr>
          </w:sdtEndPr>
          <w:sdtContent>
            <w:tc>
              <w:tcPr>
                <w:tcW w:w="6241" w:type="dxa"/>
                <w:tcBorders>
                  <w:left w:val="nil"/>
                  <w:bottom w:val="single" w:sz="4" w:space="0" w:color="auto"/>
                </w:tcBorders>
              </w:tcPr>
              <w:p w14:paraId="53CEA150" w14:textId="77777777" w:rsidR="006D0E42" w:rsidRPr="00522699" w:rsidRDefault="006D0E42" w:rsidP="00892DB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22699">
                  <w:rPr>
                    <w:rStyle w:val="Style6"/>
                    <w:rFonts w:cstheme="minorHAnsi"/>
                    <w:szCs w:val="20"/>
                  </w:rPr>
                  <w:t xml:space="preserve"> </w:t>
                </w:r>
              </w:p>
            </w:tc>
          </w:sdtContent>
        </w:sdt>
      </w:tr>
      <w:tr w:rsidR="006D0E42" w:rsidRPr="00522699" w14:paraId="71599E7C" w14:textId="77777777" w:rsidTr="00137F8B">
        <w:trPr>
          <w:trHeight w:val="284"/>
        </w:trPr>
        <w:tc>
          <w:tcPr>
            <w:tcW w:w="2316" w:type="dxa"/>
            <w:tcBorders>
              <w:right w:val="nil"/>
            </w:tcBorders>
          </w:tcPr>
          <w:p w14:paraId="20066912" w14:textId="77777777" w:rsidR="006D0E42" w:rsidRPr="00522699" w:rsidRDefault="006D0E42" w:rsidP="00892DB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permStart w:id="322534558" w:edGrp="everyone" w:colFirst="1" w:colLast="1"/>
            <w:permEnd w:id="2084794018"/>
            <w:r w:rsidRPr="00522699">
              <w:rPr>
                <w:rFonts w:asciiTheme="minorHAnsi" w:hAnsiTheme="minorHAnsi" w:cstheme="minorHAnsi"/>
                <w:sz w:val="20"/>
                <w:szCs w:val="20"/>
              </w:rPr>
              <w:t>Commentaires :</w:t>
            </w:r>
          </w:p>
        </w:tc>
        <w:tc>
          <w:tcPr>
            <w:tcW w:w="8315" w:type="dxa"/>
            <w:gridSpan w:val="2"/>
            <w:tcBorders>
              <w:left w:val="nil"/>
            </w:tcBorders>
          </w:tcPr>
          <w:p w14:paraId="30F991C2" w14:textId="1E8A27EE" w:rsidR="006D0E42" w:rsidRPr="00522699" w:rsidRDefault="006D0E42" w:rsidP="0097632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322534558"/>
    </w:tbl>
    <w:p w14:paraId="2AE33B7D" w14:textId="77777777" w:rsidR="00137F8B" w:rsidRDefault="00137F8B"/>
    <w:tbl>
      <w:tblPr>
        <w:tblStyle w:val="Grilledutableau10"/>
        <w:tblW w:w="10642" w:type="dxa"/>
        <w:tblLook w:val="04A0" w:firstRow="1" w:lastRow="0" w:firstColumn="1" w:lastColumn="0" w:noHBand="0" w:noVBand="1"/>
      </w:tblPr>
      <w:tblGrid>
        <w:gridCol w:w="2263"/>
        <w:gridCol w:w="2127"/>
        <w:gridCol w:w="6252"/>
      </w:tblGrid>
      <w:tr w:rsidR="00137F8B" w:rsidRPr="00522699" w14:paraId="6FF9DEC3" w14:textId="77777777" w:rsidTr="00137F8B">
        <w:trPr>
          <w:trHeight w:val="284"/>
        </w:trPr>
        <w:tc>
          <w:tcPr>
            <w:tcW w:w="10642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B69AC0B" w14:textId="77777777" w:rsidR="00137F8B" w:rsidRPr="00522699" w:rsidRDefault="00137F8B" w:rsidP="00892DB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22699">
              <w:rPr>
                <w:rFonts w:asciiTheme="minorHAnsi" w:hAnsiTheme="minorHAnsi" w:cstheme="minorHAnsi"/>
                <w:b/>
                <w:sz w:val="20"/>
                <w:szCs w:val="20"/>
              </w:rPr>
              <w:t>PHASE PHARYNGÉE</w:t>
            </w:r>
          </w:p>
        </w:tc>
      </w:tr>
      <w:tr w:rsidR="00137F8B" w:rsidRPr="00522699" w14:paraId="6C8C87D8" w14:textId="77777777" w:rsidTr="00137F8B">
        <w:trPr>
          <w:trHeight w:val="284"/>
        </w:trPr>
        <w:tc>
          <w:tcPr>
            <w:tcW w:w="4390" w:type="dxa"/>
            <w:gridSpan w:val="2"/>
            <w:tcBorders>
              <w:bottom w:val="single" w:sz="4" w:space="0" w:color="auto"/>
              <w:right w:val="nil"/>
            </w:tcBorders>
          </w:tcPr>
          <w:p w14:paraId="5FE3C497" w14:textId="77777777" w:rsidR="00137F8B" w:rsidRPr="00522699" w:rsidRDefault="00137F8B" w:rsidP="00892DB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244626643" w:edGrp="everyone" w:colFirst="1" w:colLast="1"/>
            <w:r w:rsidRPr="00522699">
              <w:rPr>
                <w:rFonts w:asciiTheme="minorHAnsi" w:hAnsiTheme="minorHAnsi" w:cstheme="minorHAnsi"/>
                <w:b/>
                <w:sz w:val="20"/>
                <w:szCs w:val="20"/>
              </w:rPr>
              <w:t>7. Élévation du voile du palais</w:t>
            </w:r>
          </w:p>
        </w:tc>
        <w:sdt>
          <w:sdtPr>
            <w:rPr>
              <w:rStyle w:val="Style6"/>
              <w:rFonts w:cstheme="minorHAnsi"/>
              <w:szCs w:val="20"/>
            </w:rPr>
            <w:alias w:val="Fermeture vélo-pharyngée"/>
            <w:tag w:val="Fermeture vélo-pharyngée"/>
            <w:id w:val="49970337"/>
            <w:placeholder>
              <w:docPart w:val="996BCAFFD3F64D4998BAEF867E88F9EB"/>
            </w:placeholder>
            <w:dropDownList>
              <w:listItem w:displayText=" " w:value="."/>
              <w:listItem w:displayText="0- aucune trace de bolus entre le palais mou et le mur pharyngé postérieur" w:value="0- aucune trace de bolus entre le palais mou et le mur pharyngé postérieur"/>
              <w:listItem w:displayText="1- trace de contraste ou d'air entre le palais mou et le mur pharyngé postérieur" w:value="1- trace de contraste ou d'air entre le palais mou et le mur pharyngé postérieur"/>
              <w:listItem w:displayText="2- reflux jusqu'au nasopharynx" w:value="2- reflux jusqu'au nasopharynx"/>
              <w:listItem w:displayText="3- reflux jusqu'à la cavité nasale" w:value="3- reflux jusqu'à la cavité nasale"/>
              <w:listItem w:displayText="4- reflux jusqu'à la narine avec ou sans expulsion" w:value="4- reflux jusqu'à la narine avec ou sans expulsion"/>
            </w:dropDownList>
          </w:sdtPr>
          <w:sdtEndPr>
            <w:rPr>
              <w:rStyle w:val="Style6"/>
            </w:rPr>
          </w:sdtEndPr>
          <w:sdtContent>
            <w:tc>
              <w:tcPr>
                <w:tcW w:w="6252" w:type="dxa"/>
                <w:tcBorders>
                  <w:left w:val="nil"/>
                  <w:bottom w:val="single" w:sz="4" w:space="0" w:color="auto"/>
                </w:tcBorders>
              </w:tcPr>
              <w:p w14:paraId="3FF9C878" w14:textId="77777777" w:rsidR="00137F8B" w:rsidRPr="00522699" w:rsidRDefault="00137F8B" w:rsidP="00892DB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22699">
                  <w:rPr>
                    <w:rStyle w:val="Style6"/>
                    <w:rFonts w:cstheme="minorHAnsi"/>
                    <w:szCs w:val="20"/>
                  </w:rPr>
                  <w:t xml:space="preserve"> </w:t>
                </w:r>
              </w:p>
            </w:tc>
          </w:sdtContent>
        </w:sdt>
      </w:tr>
      <w:tr w:rsidR="00137F8B" w:rsidRPr="00522699" w14:paraId="17D9D2D3" w14:textId="77777777" w:rsidTr="00137F8B">
        <w:trPr>
          <w:trHeight w:val="284"/>
        </w:trPr>
        <w:tc>
          <w:tcPr>
            <w:tcW w:w="2263" w:type="dxa"/>
            <w:tcBorders>
              <w:right w:val="nil"/>
            </w:tcBorders>
          </w:tcPr>
          <w:p w14:paraId="66446B05" w14:textId="77777777" w:rsidR="00137F8B" w:rsidRPr="00522699" w:rsidRDefault="00137F8B" w:rsidP="00892DB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permStart w:id="766917346" w:edGrp="everyone" w:colFirst="1" w:colLast="1"/>
            <w:permEnd w:id="1244626643"/>
            <w:r w:rsidRPr="00522699">
              <w:rPr>
                <w:rFonts w:asciiTheme="minorHAnsi" w:hAnsiTheme="minorHAnsi" w:cstheme="minorHAnsi"/>
                <w:sz w:val="20"/>
                <w:szCs w:val="20"/>
              </w:rPr>
              <w:t>Commentaires :</w:t>
            </w:r>
          </w:p>
        </w:tc>
        <w:tc>
          <w:tcPr>
            <w:tcW w:w="8379" w:type="dxa"/>
            <w:gridSpan w:val="2"/>
            <w:tcBorders>
              <w:left w:val="nil"/>
            </w:tcBorders>
          </w:tcPr>
          <w:p w14:paraId="69CA7AE7" w14:textId="75E48A1F" w:rsidR="00137F8B" w:rsidRPr="00522699" w:rsidRDefault="00137F8B" w:rsidP="00137F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7F8B" w:rsidRPr="00522699" w14:paraId="6505A4EC" w14:textId="77777777" w:rsidTr="00137F8B">
        <w:trPr>
          <w:trHeight w:val="284"/>
        </w:trPr>
        <w:tc>
          <w:tcPr>
            <w:tcW w:w="4390" w:type="dxa"/>
            <w:gridSpan w:val="2"/>
            <w:tcBorders>
              <w:bottom w:val="single" w:sz="4" w:space="0" w:color="auto"/>
              <w:right w:val="nil"/>
            </w:tcBorders>
          </w:tcPr>
          <w:p w14:paraId="1A79B981" w14:textId="77777777" w:rsidR="00137F8B" w:rsidRPr="00522699" w:rsidRDefault="00137F8B" w:rsidP="00892DB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291397350" w:edGrp="everyone" w:colFirst="1" w:colLast="1"/>
            <w:permEnd w:id="766917346"/>
            <w:r w:rsidRPr="00522699">
              <w:rPr>
                <w:rFonts w:asciiTheme="minorHAnsi" w:hAnsiTheme="minorHAnsi" w:cstheme="minorHAnsi"/>
                <w:b/>
                <w:sz w:val="20"/>
                <w:szCs w:val="20"/>
              </w:rPr>
              <w:t>8. Élévation laryngée</w:t>
            </w:r>
          </w:p>
        </w:tc>
        <w:sdt>
          <w:sdtPr>
            <w:rPr>
              <w:rStyle w:val="Style6"/>
              <w:rFonts w:cstheme="minorHAnsi"/>
              <w:szCs w:val="20"/>
            </w:rPr>
            <w:alias w:val="Élévation laryngée"/>
            <w:tag w:val="Élévation laryngée"/>
            <w:id w:val="-608974351"/>
            <w:placeholder>
              <w:docPart w:val="11540CFFF0F445608E439EB6AA9ABA39"/>
            </w:placeholder>
            <w:dropDownList>
              <w:listItem w:displayText=" " w:value="."/>
              <w:listItem w:displayText="0- mouvement supérieur complet du cartilage thyroïdien avec approximation complète des aryténoïdes sur l'épiglotte" w:value="0- mouvement supérieur complet du cartilage thyroïdien avec approximation complète des aryténoïdes sur l'épiglotte"/>
              <w:listItem w:displayText="1- mouvement supérieur partiel du cartilage thyroïdien avec approximation partielle des aryténoïdes sur l'épiglotte" w:value="1- mouvement supérieur partiel du cartilage thyroïdien avec approximation partielle des aryténoïdes sur l'épiglotte"/>
              <w:listItem w:displayText="2- mouvement supérieur minimal du cartilage thyroïdien avec approximation minimale des aryténoïdes sur l'épiglotte" w:value="2- mouvement supérieur minimal du cartilage thyroïdien avec approximation minimale des aryténoïdes sur l'épiglotte"/>
              <w:listItem w:displayText="3- pas de mouvement supérieur du cartilage thyroïdien" w:value="3- pas de mouvement supérieur du cartilage thyroïdien"/>
            </w:dropDownList>
          </w:sdtPr>
          <w:sdtEndPr>
            <w:rPr>
              <w:rStyle w:val="Style6"/>
            </w:rPr>
          </w:sdtEndPr>
          <w:sdtContent>
            <w:tc>
              <w:tcPr>
                <w:tcW w:w="6252" w:type="dxa"/>
                <w:tcBorders>
                  <w:left w:val="nil"/>
                  <w:bottom w:val="single" w:sz="4" w:space="0" w:color="auto"/>
                </w:tcBorders>
              </w:tcPr>
              <w:p w14:paraId="4ACE3CF7" w14:textId="77777777" w:rsidR="00137F8B" w:rsidRPr="00522699" w:rsidRDefault="00137F8B" w:rsidP="00892DB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22699">
                  <w:rPr>
                    <w:rStyle w:val="Style6"/>
                    <w:rFonts w:cstheme="minorHAnsi"/>
                    <w:szCs w:val="20"/>
                  </w:rPr>
                  <w:t xml:space="preserve"> </w:t>
                </w:r>
              </w:p>
            </w:tc>
          </w:sdtContent>
        </w:sdt>
      </w:tr>
      <w:tr w:rsidR="00137F8B" w:rsidRPr="00522699" w14:paraId="0A9E2EE2" w14:textId="77777777" w:rsidTr="00137F8B">
        <w:trPr>
          <w:trHeight w:val="284"/>
        </w:trPr>
        <w:tc>
          <w:tcPr>
            <w:tcW w:w="2263" w:type="dxa"/>
            <w:tcBorders>
              <w:right w:val="nil"/>
            </w:tcBorders>
          </w:tcPr>
          <w:p w14:paraId="2494DFBB" w14:textId="77777777" w:rsidR="00137F8B" w:rsidRPr="00522699" w:rsidRDefault="00137F8B" w:rsidP="00892DB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permStart w:id="1177436999" w:edGrp="everyone" w:colFirst="1" w:colLast="1"/>
            <w:permEnd w:id="1291397350"/>
            <w:r w:rsidRPr="00522699">
              <w:rPr>
                <w:rFonts w:asciiTheme="minorHAnsi" w:hAnsiTheme="minorHAnsi" w:cstheme="minorHAnsi"/>
                <w:sz w:val="20"/>
                <w:szCs w:val="20"/>
              </w:rPr>
              <w:t>Commentaires :</w:t>
            </w:r>
          </w:p>
        </w:tc>
        <w:tc>
          <w:tcPr>
            <w:tcW w:w="8379" w:type="dxa"/>
            <w:gridSpan w:val="2"/>
            <w:tcBorders>
              <w:left w:val="nil"/>
            </w:tcBorders>
          </w:tcPr>
          <w:p w14:paraId="7E57D548" w14:textId="0F9536AF" w:rsidR="00137F8B" w:rsidRPr="00522699" w:rsidRDefault="00137F8B" w:rsidP="00137F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7F8B" w:rsidRPr="00522699" w14:paraId="218781DC" w14:textId="77777777" w:rsidTr="00137F8B">
        <w:trPr>
          <w:trHeight w:val="284"/>
        </w:trPr>
        <w:tc>
          <w:tcPr>
            <w:tcW w:w="4390" w:type="dxa"/>
            <w:gridSpan w:val="2"/>
            <w:tcBorders>
              <w:bottom w:val="single" w:sz="4" w:space="0" w:color="auto"/>
              <w:right w:val="nil"/>
            </w:tcBorders>
          </w:tcPr>
          <w:p w14:paraId="7179542A" w14:textId="77777777" w:rsidR="00137F8B" w:rsidRPr="00522699" w:rsidRDefault="00137F8B" w:rsidP="00892DB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747573366" w:edGrp="everyone" w:colFirst="1" w:colLast="1"/>
            <w:permEnd w:id="1177436999"/>
            <w:r w:rsidRPr="00522699">
              <w:rPr>
                <w:rFonts w:asciiTheme="minorHAnsi" w:hAnsiTheme="minorHAnsi" w:cstheme="minorHAnsi"/>
                <w:b/>
                <w:sz w:val="20"/>
                <w:szCs w:val="20"/>
              </w:rPr>
              <w:t>9. Mouvement antérieur de l’os hyoïde</w:t>
            </w:r>
          </w:p>
        </w:tc>
        <w:sdt>
          <w:sdtPr>
            <w:rPr>
              <w:rStyle w:val="Style6"/>
              <w:rFonts w:cstheme="minorHAnsi"/>
              <w:szCs w:val="20"/>
            </w:rPr>
            <w:alias w:val="Mouvement antérieur de l'os hyoïde"/>
            <w:tag w:val="Mouvement antérieur de l'os hyoïde"/>
            <w:id w:val="-1322809380"/>
            <w:placeholder>
              <w:docPart w:val="9A45E1E5F1D34D7C9256021773F02B01"/>
            </w:placeholder>
            <w:dropDownList>
              <w:listItem w:displayText=" " w:value="."/>
              <w:listItem w:displayText="0- mouvement antérieur complet" w:value="0- mouvement antérieur complet"/>
              <w:listItem w:displayText="1- mouvement antérieur partiel" w:value="1- mouvement antérieur partiel"/>
              <w:listItem w:displayText="2- aucun mouvement antérieur" w:value="2- aucun mouvement antérieur"/>
            </w:dropDownList>
          </w:sdtPr>
          <w:sdtEndPr>
            <w:rPr>
              <w:rStyle w:val="Style6"/>
            </w:rPr>
          </w:sdtEndPr>
          <w:sdtContent>
            <w:tc>
              <w:tcPr>
                <w:tcW w:w="6252" w:type="dxa"/>
                <w:tcBorders>
                  <w:left w:val="nil"/>
                  <w:bottom w:val="single" w:sz="4" w:space="0" w:color="auto"/>
                </w:tcBorders>
              </w:tcPr>
              <w:p w14:paraId="569EB4B6" w14:textId="77777777" w:rsidR="00137F8B" w:rsidRPr="00522699" w:rsidRDefault="00137F8B" w:rsidP="00892DB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22699">
                  <w:rPr>
                    <w:rStyle w:val="Style6"/>
                    <w:rFonts w:cstheme="minorHAnsi"/>
                    <w:szCs w:val="20"/>
                  </w:rPr>
                  <w:t xml:space="preserve"> </w:t>
                </w:r>
              </w:p>
            </w:tc>
          </w:sdtContent>
        </w:sdt>
      </w:tr>
      <w:tr w:rsidR="00137F8B" w:rsidRPr="00522699" w14:paraId="3F8071B5" w14:textId="77777777" w:rsidTr="00137F8B">
        <w:trPr>
          <w:trHeight w:val="284"/>
        </w:trPr>
        <w:tc>
          <w:tcPr>
            <w:tcW w:w="2263" w:type="dxa"/>
            <w:tcBorders>
              <w:right w:val="nil"/>
            </w:tcBorders>
          </w:tcPr>
          <w:p w14:paraId="668DA34B" w14:textId="77777777" w:rsidR="00137F8B" w:rsidRPr="00522699" w:rsidRDefault="00137F8B" w:rsidP="00892DB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permStart w:id="404160969" w:edGrp="everyone" w:colFirst="1" w:colLast="1"/>
            <w:permEnd w:id="747573366"/>
            <w:r w:rsidRPr="00522699">
              <w:rPr>
                <w:rFonts w:asciiTheme="minorHAnsi" w:hAnsiTheme="minorHAnsi" w:cstheme="minorHAnsi"/>
                <w:sz w:val="20"/>
                <w:szCs w:val="20"/>
              </w:rPr>
              <w:t>Commentaires :</w:t>
            </w:r>
          </w:p>
        </w:tc>
        <w:tc>
          <w:tcPr>
            <w:tcW w:w="8379" w:type="dxa"/>
            <w:gridSpan w:val="2"/>
            <w:tcBorders>
              <w:left w:val="nil"/>
            </w:tcBorders>
          </w:tcPr>
          <w:p w14:paraId="62BE744C" w14:textId="44137B5E" w:rsidR="00137F8B" w:rsidRPr="00522699" w:rsidRDefault="00137F8B" w:rsidP="00892D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7F8B" w:rsidRPr="00522699" w14:paraId="6149F6D8" w14:textId="77777777" w:rsidTr="00137F8B">
        <w:trPr>
          <w:trHeight w:val="284"/>
        </w:trPr>
        <w:tc>
          <w:tcPr>
            <w:tcW w:w="4390" w:type="dxa"/>
            <w:gridSpan w:val="2"/>
            <w:tcBorders>
              <w:bottom w:val="single" w:sz="4" w:space="0" w:color="auto"/>
              <w:right w:val="nil"/>
            </w:tcBorders>
          </w:tcPr>
          <w:p w14:paraId="3D970E63" w14:textId="77777777" w:rsidR="00137F8B" w:rsidRPr="00522699" w:rsidRDefault="00137F8B" w:rsidP="00892DB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64106824" w:edGrp="everyone" w:colFirst="1" w:colLast="1"/>
            <w:permEnd w:id="404160969"/>
            <w:r w:rsidRPr="00522699">
              <w:rPr>
                <w:rFonts w:asciiTheme="minorHAnsi" w:hAnsiTheme="minorHAnsi" w:cstheme="minorHAnsi"/>
                <w:b/>
                <w:sz w:val="20"/>
                <w:szCs w:val="20"/>
              </w:rPr>
              <w:t>10. Bascule de l’épiglotte</w:t>
            </w:r>
          </w:p>
        </w:tc>
        <w:sdt>
          <w:sdtPr>
            <w:rPr>
              <w:rStyle w:val="Style6"/>
              <w:rFonts w:cstheme="minorHAnsi"/>
              <w:szCs w:val="20"/>
            </w:rPr>
            <w:alias w:val="Bascule de l'épiglotte"/>
            <w:tag w:val="Bascule de l'épiglotte"/>
            <w:id w:val="-1442827761"/>
            <w:placeholder>
              <w:docPart w:val="9F9EA0F429C240A583A77F4B6622D6F3"/>
            </w:placeholder>
            <w:dropDownList>
              <w:listItem w:displayText=" " w:value="."/>
              <w:listItem w:displayText="0- bascule complète" w:value="0- bascule complète"/>
              <w:listItem w:displayText="1- bascule diminuée" w:value="1- bascule diminuée"/>
              <w:listItem w:displayText="2- bascule absente" w:value="2- bascule absente"/>
            </w:dropDownList>
          </w:sdtPr>
          <w:sdtEndPr>
            <w:rPr>
              <w:rStyle w:val="Style6"/>
            </w:rPr>
          </w:sdtEndPr>
          <w:sdtContent>
            <w:tc>
              <w:tcPr>
                <w:tcW w:w="6252" w:type="dxa"/>
                <w:tcBorders>
                  <w:left w:val="nil"/>
                  <w:bottom w:val="single" w:sz="4" w:space="0" w:color="auto"/>
                </w:tcBorders>
              </w:tcPr>
              <w:p w14:paraId="670FB970" w14:textId="77777777" w:rsidR="00137F8B" w:rsidRPr="00522699" w:rsidRDefault="00137F8B" w:rsidP="00892DB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22699">
                  <w:rPr>
                    <w:rStyle w:val="Style6"/>
                    <w:rFonts w:cstheme="minorHAnsi"/>
                    <w:szCs w:val="20"/>
                  </w:rPr>
                  <w:t xml:space="preserve"> </w:t>
                </w:r>
              </w:p>
            </w:tc>
          </w:sdtContent>
        </w:sdt>
      </w:tr>
      <w:tr w:rsidR="00137F8B" w:rsidRPr="00522699" w14:paraId="47DFDE11" w14:textId="77777777" w:rsidTr="00137F8B">
        <w:trPr>
          <w:trHeight w:val="284"/>
        </w:trPr>
        <w:tc>
          <w:tcPr>
            <w:tcW w:w="2263" w:type="dxa"/>
            <w:tcBorders>
              <w:right w:val="nil"/>
            </w:tcBorders>
          </w:tcPr>
          <w:p w14:paraId="6D8FB1A7" w14:textId="77777777" w:rsidR="00137F8B" w:rsidRPr="00522699" w:rsidRDefault="00137F8B" w:rsidP="00892DB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permStart w:id="1071594004" w:edGrp="everyone" w:colFirst="1" w:colLast="1"/>
            <w:permEnd w:id="164106824"/>
            <w:r w:rsidRPr="00522699">
              <w:rPr>
                <w:rFonts w:asciiTheme="minorHAnsi" w:hAnsiTheme="minorHAnsi" w:cstheme="minorHAnsi"/>
                <w:sz w:val="20"/>
                <w:szCs w:val="20"/>
              </w:rPr>
              <w:t>Commentaires :</w:t>
            </w:r>
          </w:p>
        </w:tc>
        <w:tc>
          <w:tcPr>
            <w:tcW w:w="8379" w:type="dxa"/>
            <w:gridSpan w:val="2"/>
            <w:tcBorders>
              <w:left w:val="nil"/>
            </w:tcBorders>
          </w:tcPr>
          <w:p w14:paraId="3C9F572B" w14:textId="7AB0A21D" w:rsidR="00137F8B" w:rsidRPr="00522699" w:rsidRDefault="00137F8B" w:rsidP="00892D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7F8B" w:rsidRPr="00522699" w14:paraId="3377D545" w14:textId="77777777" w:rsidTr="00137F8B">
        <w:trPr>
          <w:trHeight w:val="284"/>
        </w:trPr>
        <w:tc>
          <w:tcPr>
            <w:tcW w:w="4390" w:type="dxa"/>
            <w:gridSpan w:val="2"/>
            <w:tcBorders>
              <w:bottom w:val="single" w:sz="4" w:space="0" w:color="auto"/>
              <w:right w:val="nil"/>
            </w:tcBorders>
          </w:tcPr>
          <w:p w14:paraId="72571D05" w14:textId="77777777" w:rsidR="00137F8B" w:rsidRPr="00522699" w:rsidRDefault="00137F8B" w:rsidP="00892DB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059982207" w:edGrp="everyone" w:colFirst="1" w:colLast="1"/>
            <w:permEnd w:id="1071594004"/>
            <w:r w:rsidRPr="00522699">
              <w:rPr>
                <w:rFonts w:asciiTheme="minorHAnsi" w:hAnsiTheme="minorHAnsi" w:cstheme="minorHAnsi"/>
                <w:b/>
                <w:sz w:val="20"/>
                <w:szCs w:val="20"/>
              </w:rPr>
              <w:t>11. Fermeture du vestibule laryngé</w:t>
            </w:r>
          </w:p>
        </w:tc>
        <w:sdt>
          <w:sdtPr>
            <w:rPr>
              <w:rStyle w:val="Style6"/>
              <w:rFonts w:cstheme="minorHAnsi"/>
              <w:szCs w:val="20"/>
            </w:rPr>
            <w:alias w:val="Fermeture du vestibule laryngé"/>
            <w:tag w:val="Fermeture du vestibule laryngé"/>
            <w:id w:val="-1655453101"/>
            <w:placeholder>
              <w:docPart w:val="9C282EDEB90C4597B8DF1CF14588FFDE"/>
            </w:placeholder>
            <w:dropDownList>
              <w:listItem w:displayText=" " w:value="."/>
              <w:listItem w:displayText="0- complète, absence de contraste ou d'air dans le vestibule laryngé" w:value="0- complète, absence de contraste ou d'air dans le vestibule laryngé"/>
              <w:listItem w:displayText="1- incomplète, étroite colonne de contraste ou d'air dans le vestibule laryngé" w:value="1- incomplète, étroite colonne de contraste ou d'air dans le vestibule laryngé"/>
              <w:listItem w:displayText="2- absente, large colonne d'air ou de contraste dans le vestibule laryngé" w:value="2- absente, large colonne d'air ou de contraste dans le vestibule laryngé"/>
            </w:dropDownList>
          </w:sdtPr>
          <w:sdtEndPr>
            <w:rPr>
              <w:rStyle w:val="Policepardfaut"/>
              <w:rFonts w:ascii="Arial Narrow" w:hAnsi="Arial Narrow"/>
              <w:sz w:val="24"/>
            </w:rPr>
          </w:sdtEndPr>
          <w:sdtContent>
            <w:tc>
              <w:tcPr>
                <w:tcW w:w="6252" w:type="dxa"/>
                <w:tcBorders>
                  <w:left w:val="nil"/>
                  <w:bottom w:val="single" w:sz="4" w:space="0" w:color="auto"/>
                </w:tcBorders>
              </w:tcPr>
              <w:p w14:paraId="130149C5" w14:textId="77777777" w:rsidR="00137F8B" w:rsidRPr="00522699" w:rsidRDefault="00137F8B" w:rsidP="00892DB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22699">
                  <w:rPr>
                    <w:rStyle w:val="Style6"/>
                    <w:rFonts w:cstheme="minorHAnsi"/>
                    <w:szCs w:val="20"/>
                  </w:rPr>
                  <w:t xml:space="preserve"> </w:t>
                </w:r>
              </w:p>
            </w:tc>
          </w:sdtContent>
        </w:sdt>
      </w:tr>
      <w:tr w:rsidR="00137F8B" w:rsidRPr="00522699" w14:paraId="0976A8AD" w14:textId="77777777" w:rsidTr="00137F8B">
        <w:trPr>
          <w:trHeight w:val="284"/>
        </w:trPr>
        <w:tc>
          <w:tcPr>
            <w:tcW w:w="2263" w:type="dxa"/>
            <w:tcBorders>
              <w:right w:val="nil"/>
            </w:tcBorders>
          </w:tcPr>
          <w:p w14:paraId="173D9594" w14:textId="77777777" w:rsidR="00137F8B" w:rsidRPr="00522699" w:rsidRDefault="00137F8B" w:rsidP="00892DB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permStart w:id="292686091" w:edGrp="everyone" w:colFirst="1" w:colLast="1"/>
            <w:permEnd w:id="1059982207"/>
            <w:r w:rsidRPr="00522699">
              <w:rPr>
                <w:rFonts w:asciiTheme="minorHAnsi" w:hAnsiTheme="minorHAnsi" w:cstheme="minorHAnsi"/>
                <w:sz w:val="20"/>
                <w:szCs w:val="20"/>
              </w:rPr>
              <w:t>Commentaires :</w:t>
            </w:r>
          </w:p>
        </w:tc>
        <w:tc>
          <w:tcPr>
            <w:tcW w:w="8379" w:type="dxa"/>
            <w:gridSpan w:val="2"/>
            <w:tcBorders>
              <w:left w:val="nil"/>
            </w:tcBorders>
          </w:tcPr>
          <w:p w14:paraId="30A01C9E" w14:textId="214655FF" w:rsidR="00137F8B" w:rsidRPr="00522699" w:rsidRDefault="00137F8B" w:rsidP="00892D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7F8B" w:rsidRPr="00522699" w14:paraId="07C53735" w14:textId="77777777" w:rsidTr="00137F8B">
        <w:trPr>
          <w:trHeight w:val="284"/>
        </w:trPr>
        <w:tc>
          <w:tcPr>
            <w:tcW w:w="4390" w:type="dxa"/>
            <w:gridSpan w:val="2"/>
            <w:tcBorders>
              <w:bottom w:val="single" w:sz="4" w:space="0" w:color="auto"/>
              <w:right w:val="nil"/>
            </w:tcBorders>
          </w:tcPr>
          <w:p w14:paraId="2831AF12" w14:textId="77777777" w:rsidR="00137F8B" w:rsidRPr="00522699" w:rsidRDefault="00137F8B" w:rsidP="00892DB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20995679" w:edGrp="everyone" w:colFirst="1" w:colLast="1"/>
            <w:permEnd w:id="292686091"/>
            <w:r w:rsidRPr="00522699">
              <w:rPr>
                <w:rFonts w:asciiTheme="minorHAnsi" w:hAnsiTheme="minorHAnsi" w:cstheme="minorHAnsi"/>
                <w:b/>
                <w:sz w:val="20"/>
                <w:szCs w:val="20"/>
              </w:rPr>
              <w:t>12. Vague de progression pharyngée</w:t>
            </w:r>
          </w:p>
        </w:tc>
        <w:sdt>
          <w:sdtPr>
            <w:rPr>
              <w:rStyle w:val="Style6"/>
              <w:rFonts w:cstheme="minorHAnsi"/>
              <w:szCs w:val="20"/>
            </w:rPr>
            <w:alias w:val="Vague de progression pharyngée"/>
            <w:tag w:val="Vague de progression pharyngée"/>
            <w:id w:val="1813290798"/>
            <w:placeholder>
              <w:docPart w:val="7F263A5D9A6C4469961BE4C48E2D2B72"/>
            </w:placeholder>
            <w:dropDownList>
              <w:listItem w:displayText=" " w:value="."/>
              <w:listItem w:displayText="0- présente et complète " w:value="0- présente et complète "/>
              <w:listItem w:displayText="1- présente mais diminuée" w:value="1- présente mais diminuée"/>
              <w:listItem w:displayText="2- absente" w:value="2- absente"/>
            </w:dropDownList>
          </w:sdtPr>
          <w:sdtEndPr>
            <w:rPr>
              <w:rStyle w:val="Style6"/>
            </w:rPr>
          </w:sdtEndPr>
          <w:sdtContent>
            <w:tc>
              <w:tcPr>
                <w:tcW w:w="6252" w:type="dxa"/>
                <w:tcBorders>
                  <w:left w:val="nil"/>
                  <w:bottom w:val="single" w:sz="4" w:space="0" w:color="auto"/>
                </w:tcBorders>
              </w:tcPr>
              <w:p w14:paraId="1515FE30" w14:textId="77777777" w:rsidR="00137F8B" w:rsidRPr="00522699" w:rsidRDefault="00137F8B" w:rsidP="00892DB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22699">
                  <w:rPr>
                    <w:rStyle w:val="Style6"/>
                    <w:rFonts w:cstheme="minorHAnsi"/>
                    <w:szCs w:val="20"/>
                  </w:rPr>
                  <w:t xml:space="preserve"> </w:t>
                </w:r>
              </w:p>
            </w:tc>
          </w:sdtContent>
        </w:sdt>
      </w:tr>
      <w:tr w:rsidR="00137F8B" w:rsidRPr="00522699" w14:paraId="7A4F436C" w14:textId="77777777" w:rsidTr="00137F8B">
        <w:trPr>
          <w:trHeight w:val="284"/>
        </w:trPr>
        <w:tc>
          <w:tcPr>
            <w:tcW w:w="2263" w:type="dxa"/>
            <w:tcBorders>
              <w:right w:val="nil"/>
            </w:tcBorders>
          </w:tcPr>
          <w:p w14:paraId="33E38F79" w14:textId="77777777" w:rsidR="00137F8B" w:rsidRPr="00522699" w:rsidRDefault="00137F8B" w:rsidP="00892DB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permStart w:id="484275538" w:edGrp="everyone" w:colFirst="1" w:colLast="1"/>
            <w:permEnd w:id="220995679"/>
            <w:r w:rsidRPr="00522699">
              <w:rPr>
                <w:rFonts w:asciiTheme="minorHAnsi" w:hAnsiTheme="minorHAnsi" w:cstheme="minorHAnsi"/>
                <w:sz w:val="20"/>
                <w:szCs w:val="20"/>
              </w:rPr>
              <w:t>Commentaires :</w:t>
            </w:r>
          </w:p>
        </w:tc>
        <w:tc>
          <w:tcPr>
            <w:tcW w:w="8379" w:type="dxa"/>
            <w:gridSpan w:val="2"/>
            <w:tcBorders>
              <w:left w:val="nil"/>
            </w:tcBorders>
          </w:tcPr>
          <w:p w14:paraId="3C03D6AB" w14:textId="06605F33" w:rsidR="00137F8B" w:rsidRPr="00522699" w:rsidRDefault="00137F8B" w:rsidP="00892D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7F8B" w:rsidRPr="00522699" w14:paraId="3DD2524D" w14:textId="77777777" w:rsidTr="00137F8B">
        <w:trPr>
          <w:trHeight w:val="284"/>
        </w:trPr>
        <w:tc>
          <w:tcPr>
            <w:tcW w:w="4390" w:type="dxa"/>
            <w:gridSpan w:val="2"/>
            <w:tcBorders>
              <w:bottom w:val="single" w:sz="4" w:space="0" w:color="auto"/>
              <w:right w:val="nil"/>
            </w:tcBorders>
          </w:tcPr>
          <w:p w14:paraId="4DDA7640" w14:textId="77777777" w:rsidR="00137F8B" w:rsidRPr="00522699" w:rsidRDefault="00137F8B" w:rsidP="00892DB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092376696" w:edGrp="everyone" w:colFirst="1" w:colLast="1"/>
            <w:permEnd w:id="484275538"/>
            <w:r w:rsidRPr="0052269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13. Contraction pharyngée (vue A-P) </w:t>
            </w:r>
          </w:p>
        </w:tc>
        <w:sdt>
          <w:sdtPr>
            <w:rPr>
              <w:rStyle w:val="Style6"/>
              <w:rFonts w:cstheme="minorHAnsi"/>
              <w:szCs w:val="20"/>
            </w:rPr>
            <w:alias w:val="Contraction pharyngée"/>
            <w:tag w:val="Contraction pharyngée"/>
            <w:id w:val="-244193869"/>
            <w:placeholder>
              <w:docPart w:val="99CB63FD51344B4D8BE966F12F6DD3F4"/>
            </w:placeholder>
            <w:dropDownList>
              <w:listItem w:displayText=" " w:value="."/>
              <w:listItem w:displayText="0- complète" w:value="0- complète"/>
              <w:listItem w:displayText="1- incomplète (pseudodiverticule)" w:value="1- incomplète (pseudodiverticule)"/>
              <w:listItem w:displayText="2- renflement unilatéral" w:value="2- renflement unilatéral"/>
              <w:listItem w:displayText="3- renflement bilatéral" w:value="3- renflement bilatéral"/>
              <w:listItem w:displayText="Vue antéro-postérieure indisponible" w:value="Vue antéro-postérieure indisponible"/>
            </w:dropDownList>
          </w:sdtPr>
          <w:sdtEndPr>
            <w:rPr>
              <w:rStyle w:val="Style6"/>
            </w:rPr>
          </w:sdtEndPr>
          <w:sdtContent>
            <w:tc>
              <w:tcPr>
                <w:tcW w:w="6252" w:type="dxa"/>
                <w:tcBorders>
                  <w:left w:val="nil"/>
                  <w:bottom w:val="single" w:sz="4" w:space="0" w:color="auto"/>
                </w:tcBorders>
              </w:tcPr>
              <w:p w14:paraId="50F7645E" w14:textId="77777777" w:rsidR="00137F8B" w:rsidRPr="00522699" w:rsidRDefault="00137F8B" w:rsidP="00892DB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22699">
                  <w:rPr>
                    <w:rStyle w:val="Style6"/>
                    <w:rFonts w:cstheme="minorHAnsi"/>
                    <w:szCs w:val="20"/>
                  </w:rPr>
                  <w:t xml:space="preserve"> </w:t>
                </w:r>
              </w:p>
            </w:tc>
          </w:sdtContent>
        </w:sdt>
      </w:tr>
      <w:tr w:rsidR="00137F8B" w:rsidRPr="00522699" w14:paraId="2BDD0E46" w14:textId="77777777" w:rsidTr="00137F8B">
        <w:trPr>
          <w:trHeight w:val="284"/>
        </w:trPr>
        <w:tc>
          <w:tcPr>
            <w:tcW w:w="2263" w:type="dxa"/>
            <w:tcBorders>
              <w:right w:val="nil"/>
            </w:tcBorders>
          </w:tcPr>
          <w:p w14:paraId="48AC19E1" w14:textId="77777777" w:rsidR="00137F8B" w:rsidRPr="00522699" w:rsidRDefault="00137F8B" w:rsidP="00892DB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permStart w:id="1726439676" w:edGrp="everyone" w:colFirst="1" w:colLast="1"/>
            <w:permEnd w:id="1092376696"/>
            <w:r w:rsidRPr="00522699">
              <w:rPr>
                <w:rFonts w:asciiTheme="minorHAnsi" w:hAnsiTheme="minorHAnsi" w:cstheme="minorHAnsi"/>
                <w:sz w:val="20"/>
                <w:szCs w:val="20"/>
              </w:rPr>
              <w:t>Commentaires :</w:t>
            </w:r>
          </w:p>
        </w:tc>
        <w:tc>
          <w:tcPr>
            <w:tcW w:w="8379" w:type="dxa"/>
            <w:gridSpan w:val="2"/>
            <w:tcBorders>
              <w:left w:val="nil"/>
            </w:tcBorders>
          </w:tcPr>
          <w:p w14:paraId="0D69B8A3" w14:textId="7C1EDB25" w:rsidR="00137F8B" w:rsidRPr="00522699" w:rsidRDefault="00137F8B" w:rsidP="00892D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7F8B" w:rsidRPr="00522699" w14:paraId="4F859974" w14:textId="77777777" w:rsidTr="00137F8B">
        <w:trPr>
          <w:trHeight w:val="284"/>
        </w:trPr>
        <w:tc>
          <w:tcPr>
            <w:tcW w:w="4390" w:type="dxa"/>
            <w:gridSpan w:val="2"/>
            <w:tcBorders>
              <w:bottom w:val="single" w:sz="4" w:space="0" w:color="auto"/>
              <w:right w:val="nil"/>
            </w:tcBorders>
          </w:tcPr>
          <w:p w14:paraId="5A794ABA" w14:textId="77777777" w:rsidR="00137F8B" w:rsidRPr="00522699" w:rsidRDefault="00137F8B" w:rsidP="00892DB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782796636" w:edGrp="everyone" w:colFirst="1" w:colLast="1"/>
            <w:permEnd w:id="1726439676"/>
            <w:r w:rsidRPr="00522699">
              <w:rPr>
                <w:rFonts w:asciiTheme="minorHAnsi" w:hAnsiTheme="minorHAnsi" w:cstheme="minorHAnsi"/>
                <w:b/>
                <w:sz w:val="20"/>
                <w:szCs w:val="20"/>
              </w:rPr>
              <w:t>14. Ouverture du sphincter œsophagien supérieur</w:t>
            </w:r>
          </w:p>
        </w:tc>
        <w:sdt>
          <w:sdtPr>
            <w:rPr>
              <w:rStyle w:val="Style6"/>
              <w:rFonts w:cstheme="minorHAnsi"/>
              <w:szCs w:val="20"/>
            </w:rPr>
            <w:alias w:val="Ouverture du SOS"/>
            <w:tag w:val="Ouverture du SOS"/>
            <w:id w:val="1671670120"/>
            <w:placeholder>
              <w:docPart w:val="21E4B976B30746238A8BCE9020269AB9"/>
            </w:placeholder>
            <w:dropDownList>
              <w:listItem w:displayText=" " w:value="."/>
              <w:listItem w:displayText="0- ouverture et durée complète, aucune obstruction du bolus" w:value="0- ouverture et durée complète, aucune obstruction du bolus"/>
              <w:listItem w:displayText="1- durée ou distension partielle, obstruction partielle du passage du bolus" w:value="1- durée ou distension partielle, obstruction partielle du passage du bolus"/>
              <w:listItem w:displayText="2- durée ou distension minimale, obstruction marquée du passage du bolus" w:value="2- durée ou distension minimale, obstruction marquée du passage du bolus"/>
              <w:listItem w:displayText="3- aucune ouverture, obstruction complète du passage du bolus" w:value="3- aucune ouverture, obstruction complète du passage du bolus"/>
            </w:dropDownList>
          </w:sdtPr>
          <w:sdtEndPr>
            <w:rPr>
              <w:rStyle w:val="Style6"/>
            </w:rPr>
          </w:sdtEndPr>
          <w:sdtContent>
            <w:tc>
              <w:tcPr>
                <w:tcW w:w="6252" w:type="dxa"/>
                <w:tcBorders>
                  <w:left w:val="nil"/>
                  <w:bottom w:val="single" w:sz="4" w:space="0" w:color="auto"/>
                </w:tcBorders>
              </w:tcPr>
              <w:p w14:paraId="7A349D5B" w14:textId="77777777" w:rsidR="00137F8B" w:rsidRPr="00522699" w:rsidRDefault="00137F8B" w:rsidP="00892DB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22699">
                  <w:rPr>
                    <w:rStyle w:val="Style6"/>
                    <w:rFonts w:cstheme="minorHAnsi"/>
                    <w:szCs w:val="20"/>
                  </w:rPr>
                  <w:t xml:space="preserve"> </w:t>
                </w:r>
              </w:p>
            </w:tc>
          </w:sdtContent>
        </w:sdt>
      </w:tr>
      <w:tr w:rsidR="00137F8B" w:rsidRPr="00522699" w14:paraId="35C44E04" w14:textId="77777777" w:rsidTr="00137F8B">
        <w:trPr>
          <w:trHeight w:val="284"/>
        </w:trPr>
        <w:tc>
          <w:tcPr>
            <w:tcW w:w="2263" w:type="dxa"/>
            <w:tcBorders>
              <w:right w:val="nil"/>
            </w:tcBorders>
          </w:tcPr>
          <w:p w14:paraId="535CD879" w14:textId="77777777" w:rsidR="00137F8B" w:rsidRPr="00522699" w:rsidRDefault="00137F8B" w:rsidP="00892DB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permStart w:id="1768638040" w:edGrp="everyone" w:colFirst="1" w:colLast="1"/>
            <w:permEnd w:id="1782796636"/>
            <w:r w:rsidRPr="00522699">
              <w:rPr>
                <w:rFonts w:asciiTheme="minorHAnsi" w:hAnsiTheme="minorHAnsi" w:cstheme="minorHAnsi"/>
                <w:sz w:val="20"/>
                <w:szCs w:val="20"/>
              </w:rPr>
              <w:t>Commentaires :</w:t>
            </w:r>
          </w:p>
        </w:tc>
        <w:tc>
          <w:tcPr>
            <w:tcW w:w="8379" w:type="dxa"/>
            <w:gridSpan w:val="2"/>
            <w:tcBorders>
              <w:left w:val="nil"/>
            </w:tcBorders>
          </w:tcPr>
          <w:p w14:paraId="2BE971ED" w14:textId="12B48F95" w:rsidR="00137F8B" w:rsidRPr="00522699" w:rsidRDefault="00137F8B" w:rsidP="00892D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7F8B" w:rsidRPr="00522699" w14:paraId="414DE405" w14:textId="77777777" w:rsidTr="00137F8B">
        <w:trPr>
          <w:trHeight w:val="284"/>
        </w:trPr>
        <w:tc>
          <w:tcPr>
            <w:tcW w:w="4390" w:type="dxa"/>
            <w:gridSpan w:val="2"/>
            <w:tcBorders>
              <w:bottom w:val="single" w:sz="4" w:space="0" w:color="auto"/>
              <w:right w:val="nil"/>
            </w:tcBorders>
          </w:tcPr>
          <w:p w14:paraId="46F1BCC7" w14:textId="77777777" w:rsidR="00137F8B" w:rsidRPr="00522699" w:rsidRDefault="00137F8B" w:rsidP="00892DB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897081708" w:edGrp="everyone" w:colFirst="1" w:colLast="1"/>
            <w:permEnd w:id="1768638040"/>
            <w:r w:rsidRPr="00522699">
              <w:rPr>
                <w:rFonts w:asciiTheme="minorHAnsi" w:hAnsiTheme="minorHAnsi" w:cstheme="minorHAnsi"/>
                <w:b/>
                <w:sz w:val="20"/>
                <w:szCs w:val="20"/>
              </w:rPr>
              <w:t>15. Rétraction linguale </w:t>
            </w:r>
          </w:p>
        </w:tc>
        <w:sdt>
          <w:sdtPr>
            <w:rPr>
              <w:rStyle w:val="Style6"/>
              <w:rFonts w:cstheme="minorHAnsi"/>
              <w:szCs w:val="20"/>
            </w:rPr>
            <w:alias w:val="Rétraction linguale"/>
            <w:tag w:val="Rétraction linguale"/>
            <w:id w:val="1168359468"/>
            <w:placeholder>
              <w:docPart w:val="9419EA73EA0F41A69B661E13E0D98AC7"/>
            </w:placeholder>
            <w:dropDownList>
              <w:listItem w:displayText=" " w:value="."/>
              <w:listItem w:displayText="0- fusion complète entre la base linguale et le mur pharyngé postérieur" w:value="0- fusion complète entre la base linguale et le mur pharyngé postérieur"/>
              <w:listItem w:displayText="1- fine colonne de contraste ou d'air entre la base de la langue et le mur pharyngé postérieur" w:value="1- fine colonne de contraste ou d'air entre la base de la langue et le mur pharyngé postérieur"/>
              <w:listItem w:displayText="2- étroite colonne de contraste ou d'air entre la base linguale et le mur pharyngé postérieur" w:value="2- étroite colonne de contraste ou d'air entre la base linguale et le mur pharyngé postérieur"/>
              <w:listItem w:displayText="3- large colonne de contraste ou d'air entre la base linguale et le mur pharyngé postérieur" w:value="3- large colonne de contraste ou d'air entre la base linguale et le mur pharyngé postérieur"/>
              <w:listItem w:displayText="4- aucun mouvement postérieur visible de la base linguale" w:value="4- aucun mouvement postérieur visible de la base linguale"/>
            </w:dropDownList>
          </w:sdtPr>
          <w:sdtEndPr>
            <w:rPr>
              <w:rStyle w:val="Style6"/>
            </w:rPr>
          </w:sdtEndPr>
          <w:sdtContent>
            <w:tc>
              <w:tcPr>
                <w:tcW w:w="6252" w:type="dxa"/>
                <w:tcBorders>
                  <w:left w:val="nil"/>
                  <w:bottom w:val="single" w:sz="4" w:space="0" w:color="auto"/>
                </w:tcBorders>
              </w:tcPr>
              <w:p w14:paraId="42E40984" w14:textId="77777777" w:rsidR="00137F8B" w:rsidRPr="00522699" w:rsidRDefault="00137F8B" w:rsidP="00892DB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22699">
                  <w:rPr>
                    <w:rStyle w:val="Style6"/>
                    <w:rFonts w:cstheme="minorHAnsi"/>
                    <w:szCs w:val="20"/>
                  </w:rPr>
                  <w:t xml:space="preserve"> </w:t>
                </w:r>
              </w:p>
            </w:tc>
          </w:sdtContent>
        </w:sdt>
      </w:tr>
      <w:tr w:rsidR="00137F8B" w:rsidRPr="00522699" w14:paraId="3C4ABE10" w14:textId="77777777" w:rsidTr="00137F8B">
        <w:trPr>
          <w:trHeight w:val="284"/>
        </w:trPr>
        <w:tc>
          <w:tcPr>
            <w:tcW w:w="2263" w:type="dxa"/>
            <w:tcBorders>
              <w:right w:val="nil"/>
            </w:tcBorders>
          </w:tcPr>
          <w:p w14:paraId="64317033" w14:textId="77777777" w:rsidR="00137F8B" w:rsidRPr="00522699" w:rsidRDefault="00137F8B" w:rsidP="00892DB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permStart w:id="2025341275" w:edGrp="everyone" w:colFirst="1" w:colLast="1"/>
            <w:permEnd w:id="897081708"/>
            <w:r w:rsidRPr="00522699">
              <w:rPr>
                <w:rFonts w:asciiTheme="minorHAnsi" w:hAnsiTheme="minorHAnsi" w:cstheme="minorHAnsi"/>
                <w:sz w:val="20"/>
                <w:szCs w:val="20"/>
              </w:rPr>
              <w:t>Commentaires :</w:t>
            </w:r>
          </w:p>
        </w:tc>
        <w:tc>
          <w:tcPr>
            <w:tcW w:w="8379" w:type="dxa"/>
            <w:gridSpan w:val="2"/>
            <w:tcBorders>
              <w:left w:val="nil"/>
            </w:tcBorders>
          </w:tcPr>
          <w:p w14:paraId="57AA534E" w14:textId="12F6C4AD" w:rsidR="00137F8B" w:rsidRPr="00522699" w:rsidRDefault="00137F8B" w:rsidP="00892D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7F8B" w:rsidRPr="00522699" w14:paraId="396ABC5B" w14:textId="77777777" w:rsidTr="00137F8B">
        <w:trPr>
          <w:trHeight w:val="284"/>
        </w:trPr>
        <w:tc>
          <w:tcPr>
            <w:tcW w:w="4390" w:type="dxa"/>
            <w:gridSpan w:val="2"/>
            <w:tcBorders>
              <w:bottom w:val="single" w:sz="4" w:space="0" w:color="auto"/>
              <w:right w:val="nil"/>
            </w:tcBorders>
          </w:tcPr>
          <w:p w14:paraId="1A6A46C7" w14:textId="77777777" w:rsidR="00137F8B" w:rsidRPr="00522699" w:rsidRDefault="00137F8B" w:rsidP="00892DB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67322515" w:edGrp="everyone" w:colFirst="1" w:colLast="1"/>
            <w:permEnd w:id="2025341275"/>
            <w:r w:rsidRPr="00522699">
              <w:rPr>
                <w:rFonts w:asciiTheme="minorHAnsi" w:hAnsiTheme="minorHAnsi" w:cstheme="minorHAnsi"/>
                <w:b/>
                <w:sz w:val="20"/>
                <w:szCs w:val="20"/>
              </w:rPr>
              <w:t>16. Vidange pharyngée</w:t>
            </w:r>
          </w:p>
        </w:tc>
        <w:sdt>
          <w:sdtPr>
            <w:rPr>
              <w:rStyle w:val="Style6"/>
              <w:rFonts w:cstheme="minorHAnsi"/>
              <w:szCs w:val="20"/>
            </w:rPr>
            <w:alias w:val="Vidange pharyngée"/>
            <w:tag w:val="Vidange pharyngée"/>
            <w:id w:val="-491263693"/>
            <w:placeholder>
              <w:docPart w:val="EE0766E8B81E494D99C086A57619E453"/>
            </w:placeholder>
            <w:dropDownList>
              <w:listItem w:displayText=" " w:value="."/>
              <w:listItem w:displayText="0- vidange pharyngée complète" w:value="0- vidange pharyngée complète"/>
              <w:listItem w:displayText="1- traces de résidus dans ou sur les structures pharyngées" w:value="1- traces de résidus dans ou sur les structures pharyngées"/>
              <w:listItem w:displayText="2- accumulation de résidus dans ou sur les structures pharyngées" w:value="2- accumulation de résidus dans ou sur les structures pharyngées"/>
              <w:listItem w:displayText="3- majorité (&gt;½) du bolus dans ou sur les structures pharyngées  " w:value="3- majorité (&gt;½) du bolus dans ou sur les structures pharyngées  "/>
              <w:listItem w:displayText="4- vidange pharyngée minimale ou absente" w:value="4- vidange pharyngée minimale ou absente"/>
            </w:dropDownList>
          </w:sdtPr>
          <w:sdtEndPr>
            <w:rPr>
              <w:rStyle w:val="Style6"/>
            </w:rPr>
          </w:sdtEndPr>
          <w:sdtContent>
            <w:tc>
              <w:tcPr>
                <w:tcW w:w="6252" w:type="dxa"/>
                <w:tcBorders>
                  <w:left w:val="nil"/>
                  <w:bottom w:val="single" w:sz="4" w:space="0" w:color="auto"/>
                </w:tcBorders>
              </w:tcPr>
              <w:p w14:paraId="7A2A0766" w14:textId="77777777" w:rsidR="00137F8B" w:rsidRPr="00522699" w:rsidRDefault="00137F8B" w:rsidP="00892DB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22699">
                  <w:rPr>
                    <w:rStyle w:val="Style6"/>
                    <w:rFonts w:cstheme="minorHAnsi"/>
                    <w:szCs w:val="20"/>
                  </w:rPr>
                  <w:t xml:space="preserve"> </w:t>
                </w:r>
              </w:p>
            </w:tc>
          </w:sdtContent>
        </w:sdt>
      </w:tr>
      <w:tr w:rsidR="00137F8B" w:rsidRPr="00522699" w14:paraId="59650035" w14:textId="77777777" w:rsidTr="00137F8B">
        <w:trPr>
          <w:trHeight w:val="284"/>
        </w:trPr>
        <w:tc>
          <w:tcPr>
            <w:tcW w:w="2263" w:type="dxa"/>
            <w:tcBorders>
              <w:right w:val="nil"/>
            </w:tcBorders>
          </w:tcPr>
          <w:p w14:paraId="4EC8C2E7" w14:textId="77777777" w:rsidR="00137F8B" w:rsidRPr="00522699" w:rsidRDefault="00137F8B" w:rsidP="00892DB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permStart w:id="967591177" w:edGrp="everyone" w:colFirst="1" w:colLast="1"/>
            <w:permEnd w:id="167322515"/>
            <w:r w:rsidRPr="00522699">
              <w:rPr>
                <w:rFonts w:asciiTheme="minorHAnsi" w:hAnsiTheme="minorHAnsi" w:cstheme="minorHAnsi"/>
                <w:sz w:val="20"/>
                <w:szCs w:val="20"/>
              </w:rPr>
              <w:t>Commentaires :</w:t>
            </w:r>
          </w:p>
        </w:tc>
        <w:tc>
          <w:tcPr>
            <w:tcW w:w="8379" w:type="dxa"/>
            <w:gridSpan w:val="2"/>
            <w:tcBorders>
              <w:left w:val="nil"/>
            </w:tcBorders>
          </w:tcPr>
          <w:p w14:paraId="06E9FB94" w14:textId="478B1818" w:rsidR="00137F8B" w:rsidRPr="00522699" w:rsidRDefault="00137F8B" w:rsidP="00892D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967591177"/>
    </w:tbl>
    <w:p w14:paraId="6B489F77" w14:textId="77777777" w:rsidR="00137F8B" w:rsidRDefault="00137F8B"/>
    <w:tbl>
      <w:tblPr>
        <w:tblStyle w:val="Grilledutableau11"/>
        <w:tblW w:w="10642" w:type="dxa"/>
        <w:tblLook w:val="04A0" w:firstRow="1" w:lastRow="0" w:firstColumn="1" w:lastColumn="0" w:noHBand="0" w:noVBand="1"/>
      </w:tblPr>
      <w:tblGrid>
        <w:gridCol w:w="2263"/>
        <w:gridCol w:w="2127"/>
        <w:gridCol w:w="6252"/>
      </w:tblGrid>
      <w:tr w:rsidR="00137F8B" w:rsidRPr="00522699" w14:paraId="6B702AC5" w14:textId="77777777" w:rsidTr="00A74806">
        <w:trPr>
          <w:trHeight w:val="284"/>
        </w:trPr>
        <w:tc>
          <w:tcPr>
            <w:tcW w:w="10642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16504A7" w14:textId="77777777" w:rsidR="00137F8B" w:rsidRPr="00522699" w:rsidRDefault="00137F8B" w:rsidP="00892DB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699">
              <w:rPr>
                <w:rFonts w:asciiTheme="minorHAnsi" w:hAnsiTheme="minorHAnsi" w:cstheme="minorHAnsi"/>
                <w:b/>
                <w:sz w:val="20"/>
                <w:szCs w:val="20"/>
              </w:rPr>
              <w:t>PHASE OESOPHAGIENNE</w:t>
            </w:r>
          </w:p>
        </w:tc>
      </w:tr>
      <w:tr w:rsidR="00137F8B" w:rsidRPr="00522699" w14:paraId="4382D112" w14:textId="77777777" w:rsidTr="00A74806">
        <w:trPr>
          <w:trHeight w:val="284"/>
        </w:trPr>
        <w:tc>
          <w:tcPr>
            <w:tcW w:w="4390" w:type="dxa"/>
            <w:gridSpan w:val="2"/>
            <w:tcBorders>
              <w:bottom w:val="single" w:sz="4" w:space="0" w:color="auto"/>
              <w:right w:val="nil"/>
            </w:tcBorders>
          </w:tcPr>
          <w:p w14:paraId="4925B8EF" w14:textId="77777777" w:rsidR="00137F8B" w:rsidRPr="00522699" w:rsidRDefault="00137F8B" w:rsidP="00892DB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136926466" w:edGrp="everyone" w:colFirst="1" w:colLast="1"/>
            <w:r w:rsidRPr="00522699">
              <w:rPr>
                <w:rFonts w:asciiTheme="minorHAnsi" w:hAnsiTheme="minorHAnsi" w:cstheme="minorHAnsi"/>
                <w:b/>
                <w:sz w:val="20"/>
                <w:szCs w:val="20"/>
              </w:rPr>
              <w:t>17. Vidange œsophagienne (vue A-P)</w:t>
            </w:r>
          </w:p>
        </w:tc>
        <w:sdt>
          <w:sdtPr>
            <w:rPr>
              <w:rStyle w:val="Style6"/>
              <w:rFonts w:cstheme="minorHAnsi"/>
              <w:szCs w:val="20"/>
            </w:rPr>
            <w:alias w:val="Vidange oesophagienne"/>
            <w:tag w:val="Vidange oesophagienne"/>
            <w:id w:val="1926456646"/>
            <w:placeholder>
              <w:docPart w:val="30F04ACCA0D54BCF89C1248598C04C6D"/>
            </w:placeholder>
            <w:dropDownList>
              <w:listItem w:displayText=" " w:value="."/>
              <w:listItem w:displayText="0- pas de rétention/remontée du bolus" w:value="0- pas de rétention/remontée du bolus"/>
              <w:listItem w:displayText="1- rétention du bolus sans reflux associé" w:value="1- rétention du bolus sans reflux associé"/>
              <w:listItem w:displayText="2- rétention avec remontée du bolus sous le sphincter oesophagien supérieur" w:value="2- rétention avec remontée du bolus sous le sphincter oesophagien supérieur"/>
              <w:listItem w:displayText="3- rétention avec remontée du bolus au-dessus du sphincter oesophagien supérieur" w:value="3- rétention avec remontée du bolus au-dessus du sphincter oesophagien supérieur"/>
              <w:listItem w:displayText="4- vidange minimale à absente, stases oesophagiennes sévères" w:value="4- vidange minimale à absente, stases oesophagiennes sévères"/>
              <w:listItem w:displayText="Vue antéro-postérieure indisponible" w:value="Vue antéro-postérieure indisponible"/>
            </w:dropDownList>
          </w:sdtPr>
          <w:sdtEndPr>
            <w:rPr>
              <w:rStyle w:val="Style6"/>
            </w:rPr>
          </w:sdtEndPr>
          <w:sdtContent>
            <w:tc>
              <w:tcPr>
                <w:tcW w:w="6252" w:type="dxa"/>
                <w:tcBorders>
                  <w:left w:val="nil"/>
                  <w:bottom w:val="single" w:sz="4" w:space="0" w:color="auto"/>
                </w:tcBorders>
              </w:tcPr>
              <w:p w14:paraId="47347BEB" w14:textId="77777777" w:rsidR="00137F8B" w:rsidRPr="00522699" w:rsidRDefault="00137F8B" w:rsidP="00892DB6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22699">
                  <w:rPr>
                    <w:rStyle w:val="Style6"/>
                    <w:rFonts w:cstheme="minorHAnsi"/>
                    <w:szCs w:val="20"/>
                  </w:rPr>
                  <w:t xml:space="preserve"> </w:t>
                </w:r>
              </w:p>
            </w:tc>
          </w:sdtContent>
        </w:sdt>
      </w:tr>
      <w:tr w:rsidR="00137F8B" w:rsidRPr="00522699" w14:paraId="2879AA47" w14:textId="77777777" w:rsidTr="00A74806">
        <w:trPr>
          <w:trHeight w:val="284"/>
        </w:trPr>
        <w:tc>
          <w:tcPr>
            <w:tcW w:w="2263" w:type="dxa"/>
            <w:tcBorders>
              <w:right w:val="nil"/>
            </w:tcBorders>
          </w:tcPr>
          <w:p w14:paraId="0C9B6C32" w14:textId="77777777" w:rsidR="00137F8B" w:rsidRPr="00522699" w:rsidRDefault="00137F8B" w:rsidP="00892DB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permStart w:id="1360879170" w:edGrp="everyone" w:colFirst="1" w:colLast="1"/>
            <w:permEnd w:id="1136926466"/>
            <w:r w:rsidRPr="00522699">
              <w:rPr>
                <w:rFonts w:asciiTheme="minorHAnsi" w:hAnsiTheme="minorHAnsi" w:cstheme="minorHAnsi"/>
                <w:sz w:val="20"/>
                <w:szCs w:val="20"/>
              </w:rPr>
              <w:t>Commentaires :</w:t>
            </w:r>
          </w:p>
        </w:tc>
        <w:tc>
          <w:tcPr>
            <w:tcW w:w="8379" w:type="dxa"/>
            <w:gridSpan w:val="2"/>
            <w:tcBorders>
              <w:left w:val="nil"/>
            </w:tcBorders>
          </w:tcPr>
          <w:p w14:paraId="419266AC" w14:textId="691991B3" w:rsidR="00137F8B" w:rsidRPr="00522699" w:rsidRDefault="00137F8B" w:rsidP="00892D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DD0BD5B" w14:textId="165BAC24" w:rsidR="00B2396C" w:rsidRDefault="00B2396C">
      <w:permStart w:id="455699880" w:edGrp="everyone"/>
      <w:permEnd w:id="1360879170"/>
      <w:permEnd w:id="455699880"/>
    </w:p>
    <w:tbl>
      <w:tblPr>
        <w:tblStyle w:val="Grilledutableau12"/>
        <w:tblW w:w="10642" w:type="dxa"/>
        <w:tblLook w:val="04A0" w:firstRow="1" w:lastRow="0" w:firstColumn="1" w:lastColumn="0" w:noHBand="0" w:noVBand="1"/>
      </w:tblPr>
      <w:tblGrid>
        <w:gridCol w:w="10642"/>
      </w:tblGrid>
      <w:tr w:rsidR="00C5376C" w:rsidRPr="00522699" w14:paraId="273E2BB7" w14:textId="77777777" w:rsidTr="00A74806">
        <w:trPr>
          <w:trHeight w:val="284"/>
        </w:trPr>
        <w:tc>
          <w:tcPr>
            <w:tcW w:w="10642" w:type="dxa"/>
            <w:shd w:val="clear" w:color="auto" w:fill="BFBFBF" w:themeFill="background1" w:themeFillShade="BF"/>
          </w:tcPr>
          <w:p w14:paraId="3E56E93A" w14:textId="77777777" w:rsidR="00C5376C" w:rsidRPr="00522699" w:rsidRDefault="00C5376C" w:rsidP="00892DB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2269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ASPIRATIONS / PÉNÉTRATIONS (Cotées selon le </w:t>
            </w:r>
            <w:proofErr w:type="spellStart"/>
            <w:r w:rsidRPr="00522699">
              <w:rPr>
                <w:rFonts w:asciiTheme="minorHAnsi" w:hAnsiTheme="minorHAnsi" w:cstheme="minorHAnsi"/>
                <w:b/>
                <w:sz w:val="20"/>
                <w:szCs w:val="20"/>
              </w:rPr>
              <w:t>Penetration</w:t>
            </w:r>
            <w:proofErr w:type="spellEnd"/>
            <w:r w:rsidRPr="0052269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-Aspiration </w:t>
            </w:r>
            <w:proofErr w:type="spellStart"/>
            <w:r w:rsidRPr="00522699">
              <w:rPr>
                <w:rFonts w:asciiTheme="minorHAnsi" w:hAnsiTheme="minorHAnsi" w:cstheme="minorHAnsi"/>
                <w:b/>
                <w:sz w:val="20"/>
                <w:szCs w:val="20"/>
              </w:rPr>
              <w:t>Scale</w:t>
            </w:r>
            <w:proofErr w:type="spellEnd"/>
            <w:r w:rsidRPr="00522699"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</w:p>
        </w:tc>
      </w:tr>
      <w:tr w:rsidR="00B2396C" w:rsidRPr="00522699" w14:paraId="3B7705F0" w14:textId="77777777" w:rsidTr="00A74806">
        <w:trPr>
          <w:trHeight w:val="284"/>
        </w:trPr>
        <w:tc>
          <w:tcPr>
            <w:tcW w:w="10642" w:type="dxa"/>
          </w:tcPr>
          <w:p w14:paraId="171FD690" w14:textId="3882E9E4" w:rsidR="00B2396C" w:rsidRPr="00B2396C" w:rsidRDefault="00B2396C" w:rsidP="00892DB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737700240" w:edGrp="everyone" w:colFirst="0" w:colLast="0"/>
          </w:p>
        </w:tc>
      </w:tr>
    </w:tbl>
    <w:p w14:paraId="739BB280" w14:textId="77777777" w:rsidR="00884A22" w:rsidRDefault="00884A22">
      <w:permStart w:id="806289615" w:edGrp="everyone"/>
      <w:permEnd w:id="1737700240"/>
      <w:permEnd w:id="806289615"/>
    </w:p>
    <w:tbl>
      <w:tblPr>
        <w:tblStyle w:val="Grilledutableau13"/>
        <w:tblW w:w="10642" w:type="dxa"/>
        <w:tblLook w:val="04A0" w:firstRow="1" w:lastRow="0" w:firstColumn="1" w:lastColumn="0" w:noHBand="0" w:noVBand="1"/>
      </w:tblPr>
      <w:tblGrid>
        <w:gridCol w:w="10642"/>
      </w:tblGrid>
      <w:tr w:rsidR="00884A22" w:rsidRPr="00522699" w14:paraId="40163646" w14:textId="77777777" w:rsidTr="00884A22">
        <w:trPr>
          <w:trHeight w:val="284"/>
        </w:trPr>
        <w:tc>
          <w:tcPr>
            <w:tcW w:w="10642" w:type="dxa"/>
            <w:shd w:val="clear" w:color="auto" w:fill="BFBFBF" w:themeFill="background1" w:themeFillShade="BF"/>
          </w:tcPr>
          <w:p w14:paraId="3BB594B2" w14:textId="77777777" w:rsidR="00884A22" w:rsidRPr="00522699" w:rsidRDefault="00884A22" w:rsidP="00892DB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2699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MANŒUVRES COMPENSATOIRES TENTÉES</w:t>
            </w:r>
          </w:p>
        </w:tc>
      </w:tr>
      <w:tr w:rsidR="00B2396C" w:rsidRPr="00522699" w14:paraId="69519AAE" w14:textId="77777777" w:rsidTr="00B2396C">
        <w:trPr>
          <w:trHeight w:val="209"/>
        </w:trPr>
        <w:tc>
          <w:tcPr>
            <w:tcW w:w="10642" w:type="dxa"/>
          </w:tcPr>
          <w:p w14:paraId="2F2CEB74" w14:textId="1CA05A0B" w:rsidR="00B2396C" w:rsidRPr="00B2396C" w:rsidRDefault="00B2396C" w:rsidP="00892DB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850485448" w:edGrp="everyone" w:colFirst="0" w:colLast="0"/>
          </w:p>
        </w:tc>
      </w:tr>
    </w:tbl>
    <w:p w14:paraId="1908EE24" w14:textId="77777777" w:rsidR="00884A22" w:rsidRDefault="00884A22">
      <w:permStart w:id="1852456839" w:edGrp="everyone"/>
      <w:permEnd w:id="850485448"/>
      <w:permEnd w:id="1852456839"/>
    </w:p>
    <w:tbl>
      <w:tblPr>
        <w:tblW w:w="10627" w:type="dxa"/>
        <w:tblLayout w:type="fixed"/>
        <w:tblLook w:val="04A0" w:firstRow="1" w:lastRow="0" w:firstColumn="1" w:lastColumn="0" w:noHBand="0" w:noVBand="1"/>
      </w:tblPr>
      <w:tblGrid>
        <w:gridCol w:w="10627"/>
      </w:tblGrid>
      <w:tr w:rsidR="00957633" w:rsidRPr="00D96E43" w14:paraId="0E1383E6" w14:textId="77777777" w:rsidTr="00A74806">
        <w:trPr>
          <w:trHeight w:val="284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183F325" w14:textId="77777777" w:rsidR="00957633" w:rsidRPr="00D96E43" w:rsidRDefault="00957633" w:rsidP="003B5C7B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b/>
                <w:sz w:val="20"/>
                <w:szCs w:val="20"/>
              </w:rPr>
              <w:t>CONCLUSION ORTHOPHONIQUE</w:t>
            </w:r>
          </w:p>
        </w:tc>
      </w:tr>
      <w:tr w:rsidR="00A273C2" w:rsidRPr="00D96E43" w14:paraId="2CEF0657" w14:textId="77777777" w:rsidTr="00A74806">
        <w:trPr>
          <w:trHeight w:val="284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7BD8A" w14:textId="7741F6DF" w:rsidR="00A273C2" w:rsidRPr="00D96E43" w:rsidRDefault="00A273C2" w:rsidP="003B5C7B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1301823503" w:edGrp="everyone" w:colFirst="0" w:colLast="0"/>
          </w:p>
        </w:tc>
      </w:tr>
    </w:tbl>
    <w:p w14:paraId="553D70D1" w14:textId="77777777" w:rsidR="00A273C2" w:rsidRDefault="00A273C2">
      <w:permStart w:id="1721056489" w:edGrp="everyone"/>
      <w:permEnd w:id="1301823503"/>
      <w:permEnd w:id="1721056489"/>
    </w:p>
    <w:tbl>
      <w:tblPr>
        <w:tblW w:w="10627" w:type="dxa"/>
        <w:tblLayout w:type="fixed"/>
        <w:tblLook w:val="04A0" w:firstRow="1" w:lastRow="0" w:firstColumn="1" w:lastColumn="0" w:noHBand="0" w:noVBand="1"/>
      </w:tblPr>
      <w:tblGrid>
        <w:gridCol w:w="10627"/>
      </w:tblGrid>
      <w:tr w:rsidR="00A273C2" w:rsidRPr="00D96E43" w14:paraId="1682AC0C" w14:textId="77777777" w:rsidTr="00A74806">
        <w:trPr>
          <w:trHeight w:val="284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496C14E" w14:textId="7790939E" w:rsidR="00A273C2" w:rsidRPr="00A273C2" w:rsidRDefault="00A273C2" w:rsidP="00892DB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A273C2">
              <w:rPr>
                <w:rFonts w:asciiTheme="minorHAnsi" w:hAnsiTheme="minorHAnsi" w:cs="Arial"/>
                <w:b/>
                <w:sz w:val="20"/>
                <w:szCs w:val="20"/>
              </w:rPr>
              <w:t>PLAN D’INTERVENTION DYSPHAGIE</w:t>
            </w:r>
          </w:p>
        </w:tc>
      </w:tr>
      <w:tr w:rsidR="00A273C2" w:rsidRPr="00D96E43" w14:paraId="1349EB1A" w14:textId="77777777" w:rsidTr="00A74806">
        <w:trPr>
          <w:trHeight w:val="284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F129D" w14:textId="77777777" w:rsidR="00A273C2" w:rsidRPr="00D96E43" w:rsidRDefault="00A273C2" w:rsidP="00892DB6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953483705" w:edGrp="everyone" w:colFirst="0" w:colLast="0"/>
          </w:p>
        </w:tc>
      </w:tr>
    </w:tbl>
    <w:p w14:paraId="1377CCEC" w14:textId="77777777" w:rsidR="00A273C2" w:rsidRDefault="00A273C2">
      <w:permStart w:id="1401827252" w:edGrp="everyone"/>
      <w:permEnd w:id="953483705"/>
      <w:permEnd w:id="1401827252"/>
    </w:p>
    <w:tbl>
      <w:tblPr>
        <w:tblW w:w="10627" w:type="dxa"/>
        <w:tblLayout w:type="fixed"/>
        <w:tblLook w:val="04A0" w:firstRow="1" w:lastRow="0" w:firstColumn="1" w:lastColumn="0" w:noHBand="0" w:noVBand="1"/>
      </w:tblPr>
      <w:tblGrid>
        <w:gridCol w:w="10627"/>
      </w:tblGrid>
      <w:tr w:rsidR="00A273C2" w:rsidRPr="00D96E43" w14:paraId="091964CB" w14:textId="77777777" w:rsidTr="00A273C2">
        <w:trPr>
          <w:trHeight w:val="284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224CEAB" w14:textId="656DA1BC" w:rsidR="00A273C2" w:rsidRPr="00A273C2" w:rsidRDefault="00A273C2" w:rsidP="00892DB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A273C2">
              <w:rPr>
                <w:rFonts w:asciiTheme="minorHAnsi" w:hAnsiTheme="minorHAnsi" w:cs="Arial"/>
                <w:b/>
                <w:sz w:val="20"/>
                <w:szCs w:val="20"/>
              </w:rPr>
              <w:t>RECOMMANDATIONS</w:t>
            </w:r>
          </w:p>
        </w:tc>
      </w:tr>
      <w:tr w:rsidR="00A273C2" w:rsidRPr="00D96E43" w14:paraId="61C0D07F" w14:textId="77777777" w:rsidTr="00B2396C">
        <w:trPr>
          <w:trHeight w:val="209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C7E2A" w14:textId="77777777" w:rsidR="00A273C2" w:rsidRPr="00D96E43" w:rsidRDefault="00A273C2" w:rsidP="00892DB6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1723415715" w:edGrp="everyone" w:colFirst="0" w:colLast="0"/>
          </w:p>
        </w:tc>
      </w:tr>
    </w:tbl>
    <w:p w14:paraId="6B3C217A" w14:textId="47F7E304" w:rsidR="00A5493C" w:rsidRDefault="00A5493C">
      <w:permStart w:id="1080647280" w:edGrp="everyone"/>
      <w:permEnd w:id="1723415715"/>
      <w:permEnd w:id="1080647280"/>
    </w:p>
    <w:tbl>
      <w:tblPr>
        <w:tblStyle w:val="Grilledutableau1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0201"/>
      </w:tblGrid>
      <w:tr w:rsidR="002064E3" w:rsidRPr="00D66ED1" w14:paraId="0CFE707D" w14:textId="77777777" w:rsidTr="00E325CF">
        <w:trPr>
          <w:trHeight w:val="284"/>
        </w:trPr>
        <w:tc>
          <w:tcPr>
            <w:tcW w:w="10627" w:type="dxa"/>
            <w:gridSpan w:val="2"/>
          </w:tcPr>
          <w:p w14:paraId="163F1467" w14:textId="77777777" w:rsidR="002064E3" w:rsidRPr="008037C2" w:rsidRDefault="002064E3" w:rsidP="00766DFC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b/>
                <w:sz w:val="16"/>
                <w:szCs w:val="16"/>
              </w:rPr>
            </w:pPr>
            <w:r w:rsidRPr="008037C2">
              <w:rPr>
                <w:rFonts w:asciiTheme="minorHAnsi" w:hAnsiTheme="minorHAnsi" w:cstheme="minorHAnsi"/>
                <w:b/>
                <w:sz w:val="16"/>
                <w:szCs w:val="16"/>
              </w:rPr>
              <w:t>CONSENTEMENT</w:t>
            </w:r>
          </w:p>
        </w:tc>
      </w:tr>
      <w:tr w:rsidR="002064E3" w:rsidRPr="00D66ED1" w14:paraId="086F4008" w14:textId="77777777" w:rsidTr="00E325CF">
        <w:trPr>
          <w:trHeight w:val="284"/>
        </w:trPr>
        <w:permStart w:id="789340637" w:edGrp="everyone" w:colFirst="0" w:colLast="0" w:displacedByCustomXml="next"/>
        <w:sdt>
          <w:sdtPr>
            <w:rPr>
              <w:rFonts w:asciiTheme="minorHAnsi" w:eastAsia="MS Gothic" w:hAnsiTheme="minorHAnsi" w:cstheme="minorHAnsi"/>
              <w:sz w:val="16"/>
              <w:szCs w:val="16"/>
            </w:rPr>
            <w:id w:val="-1940990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182E2050" w14:textId="679BCFC7" w:rsidR="002064E3" w:rsidRPr="0052091F" w:rsidRDefault="00700AB2" w:rsidP="00766DFC">
                <w:pPr>
                  <w:spacing w:before="20" w:after="20"/>
                  <w:rPr>
                    <w:rFonts w:asciiTheme="minorHAnsi" w:eastAsia="MS Gothic" w:hAnsiTheme="minorHAnsi" w:cstheme="minorHAnsi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201" w:type="dxa"/>
          </w:tcPr>
          <w:p w14:paraId="3C9A59AE" w14:textId="77777777" w:rsidR="002064E3" w:rsidRPr="008037C2" w:rsidRDefault="002064E3" w:rsidP="00766DFC">
            <w:pPr>
              <w:spacing w:before="20" w:after="20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r w:rsidRPr="008037C2">
              <w:rPr>
                <w:rFonts w:asciiTheme="minorHAnsi" w:eastAsia="MS Gothic" w:hAnsiTheme="minorHAnsi" w:cstheme="minorHAnsi"/>
                <w:sz w:val="16"/>
                <w:szCs w:val="16"/>
              </w:rPr>
              <w:t>Les résultats et les recommandations ont été expliqués à l’usager et/ou son représentant légal.</w:t>
            </w:r>
          </w:p>
        </w:tc>
      </w:tr>
      <w:tr w:rsidR="002064E3" w:rsidRPr="00D66ED1" w14:paraId="1F9E3862" w14:textId="77777777" w:rsidTr="00E325CF">
        <w:trPr>
          <w:trHeight w:val="284"/>
        </w:trPr>
        <w:permEnd w:id="789340637" w:displacedByCustomXml="next"/>
        <w:permStart w:id="1139483454" w:edGrp="everyone" w:colFirst="0" w:colLast="0" w:displacedByCustomXml="next"/>
        <w:sdt>
          <w:sdtPr>
            <w:rPr>
              <w:rFonts w:asciiTheme="minorHAnsi" w:eastAsia="MS Gothic" w:hAnsiTheme="minorHAnsi" w:cstheme="minorHAnsi"/>
              <w:sz w:val="16"/>
              <w:szCs w:val="16"/>
            </w:rPr>
            <w:id w:val="-621770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2EF821E3" w14:textId="5B976DF3" w:rsidR="002064E3" w:rsidRPr="0052091F" w:rsidRDefault="00700AB2" w:rsidP="00766DFC">
                <w:pPr>
                  <w:spacing w:before="20" w:after="20"/>
                  <w:rPr>
                    <w:rFonts w:asciiTheme="minorHAnsi" w:eastAsia="MS Gothic" w:hAnsiTheme="minorHAnsi" w:cstheme="minorHAnsi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201" w:type="dxa"/>
          </w:tcPr>
          <w:p w14:paraId="0038D70A" w14:textId="77777777" w:rsidR="002064E3" w:rsidRPr="008037C2" w:rsidRDefault="002064E3" w:rsidP="00766DFC">
            <w:pPr>
              <w:spacing w:before="20" w:after="20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r w:rsidRPr="008037C2">
              <w:rPr>
                <w:rFonts w:asciiTheme="minorHAnsi" w:eastAsia="MS Gothic" w:hAnsiTheme="minorHAnsi" w:cstheme="minorHAnsi"/>
                <w:sz w:val="16"/>
                <w:szCs w:val="16"/>
              </w:rPr>
              <w:t>Le plan d’intervention (PI) a été discuté avec l’usager et/ou son représentant légal.</w:t>
            </w:r>
          </w:p>
        </w:tc>
      </w:tr>
      <w:tr w:rsidR="002064E3" w:rsidRPr="00D66ED1" w14:paraId="1813AE84" w14:textId="77777777" w:rsidTr="00E325CF">
        <w:trPr>
          <w:trHeight w:val="284"/>
        </w:trPr>
        <w:permEnd w:id="1139483454" w:displacedByCustomXml="next"/>
        <w:permStart w:id="1980517250" w:edGrp="everyone" w:colFirst="0" w:colLast="0" w:displacedByCustomXml="next"/>
        <w:sdt>
          <w:sdtPr>
            <w:rPr>
              <w:rFonts w:asciiTheme="minorHAnsi" w:eastAsia="MS Gothic" w:hAnsiTheme="minorHAnsi" w:cstheme="minorHAnsi"/>
              <w:sz w:val="16"/>
              <w:szCs w:val="16"/>
            </w:rPr>
            <w:id w:val="-1858498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13E5BF5A" w14:textId="4F0A3822" w:rsidR="002064E3" w:rsidRPr="0052091F" w:rsidRDefault="00700AB2" w:rsidP="00766DFC">
                <w:pPr>
                  <w:spacing w:before="20" w:after="20"/>
                  <w:rPr>
                    <w:rFonts w:asciiTheme="minorHAnsi" w:eastAsia="MS Gothic" w:hAnsiTheme="minorHAnsi" w:cstheme="minorHAnsi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201" w:type="dxa"/>
          </w:tcPr>
          <w:p w14:paraId="6FEAA6F3" w14:textId="77777777" w:rsidR="002064E3" w:rsidRPr="008037C2" w:rsidRDefault="002064E3" w:rsidP="00766DFC">
            <w:pPr>
              <w:spacing w:before="20" w:after="20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r w:rsidRPr="008037C2">
              <w:rPr>
                <w:rFonts w:asciiTheme="minorHAnsi" w:eastAsia="MS Gothic" w:hAnsiTheme="minorHAnsi" w:cstheme="minorHAnsi"/>
                <w:sz w:val="16"/>
                <w:szCs w:val="16"/>
              </w:rPr>
              <w:t xml:space="preserve">Consentement </w:t>
            </w:r>
            <w:r w:rsidRPr="008037C2">
              <w:rPr>
                <w:rFonts w:asciiTheme="minorHAnsi" w:eastAsia="MS Gothic" w:hAnsiTheme="minorHAnsi" w:cstheme="minorHAnsi"/>
                <w:b/>
                <w:sz w:val="16"/>
                <w:szCs w:val="16"/>
              </w:rPr>
              <w:t>obtenu</w:t>
            </w:r>
            <w:r w:rsidRPr="008037C2">
              <w:rPr>
                <w:rFonts w:asciiTheme="minorHAnsi" w:eastAsia="MS Gothic" w:hAnsiTheme="minorHAnsi" w:cstheme="minorHAnsi"/>
                <w:sz w:val="16"/>
                <w:szCs w:val="16"/>
              </w:rPr>
              <w:t xml:space="preserve"> de l’usager et/ou son représentant légal.</w:t>
            </w:r>
          </w:p>
        </w:tc>
      </w:tr>
      <w:tr w:rsidR="002064E3" w:rsidRPr="00D66ED1" w14:paraId="2DF816D1" w14:textId="77777777" w:rsidTr="00E325CF">
        <w:trPr>
          <w:trHeight w:val="284"/>
        </w:trPr>
        <w:permEnd w:id="1980517250" w:displacedByCustomXml="next"/>
        <w:permStart w:id="1174538164" w:edGrp="everyone" w:colFirst="0" w:colLast="0" w:displacedByCustomXml="next"/>
        <w:sdt>
          <w:sdtPr>
            <w:rPr>
              <w:rFonts w:asciiTheme="minorHAnsi" w:eastAsia="MS Gothic" w:hAnsiTheme="minorHAnsi" w:cstheme="minorHAnsi"/>
              <w:sz w:val="16"/>
              <w:szCs w:val="16"/>
            </w:rPr>
            <w:id w:val="-1647891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61AC9B5" w14:textId="3A8AB476" w:rsidR="002064E3" w:rsidRPr="0052091F" w:rsidRDefault="00700AB2" w:rsidP="00766DFC">
                <w:pPr>
                  <w:spacing w:before="20" w:after="20"/>
                  <w:rPr>
                    <w:rFonts w:asciiTheme="minorHAnsi" w:eastAsia="MS Gothic" w:hAnsiTheme="minorHAnsi" w:cstheme="minorHAnsi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201" w:type="dxa"/>
          </w:tcPr>
          <w:p w14:paraId="0CB8F0BC" w14:textId="77777777" w:rsidR="002064E3" w:rsidRPr="008037C2" w:rsidRDefault="002064E3" w:rsidP="00766DFC">
            <w:pPr>
              <w:spacing w:before="20" w:after="20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r w:rsidRPr="008037C2">
              <w:rPr>
                <w:rFonts w:asciiTheme="minorHAnsi" w:eastAsia="MS Gothic" w:hAnsiTheme="minorHAnsi" w:cstheme="minorHAnsi"/>
                <w:sz w:val="16"/>
                <w:szCs w:val="16"/>
              </w:rPr>
              <w:t>L’usager présente une difficulté à consentir de façon éclairée mais n’affiche pas d’opposition franche au plan d’intervention mentionné ci-haut</w:t>
            </w:r>
            <w:r>
              <w:rPr>
                <w:rFonts w:asciiTheme="minorHAnsi" w:eastAsia="MS Gothic" w:hAnsiTheme="minorHAnsi" w:cstheme="minorHAnsi"/>
                <w:sz w:val="16"/>
                <w:szCs w:val="16"/>
              </w:rPr>
              <w:t>.</w:t>
            </w:r>
          </w:p>
        </w:tc>
      </w:tr>
      <w:tr w:rsidR="002064E3" w:rsidRPr="00D66ED1" w14:paraId="068FAD88" w14:textId="77777777" w:rsidTr="00E325CF">
        <w:trPr>
          <w:trHeight w:val="284"/>
        </w:trPr>
        <w:permEnd w:id="1174538164" w:displacedByCustomXml="next"/>
        <w:permStart w:id="639765234" w:edGrp="everyone" w:colFirst="0" w:colLast="0" w:displacedByCustomXml="next"/>
        <w:sdt>
          <w:sdtPr>
            <w:rPr>
              <w:rFonts w:asciiTheme="minorHAnsi" w:eastAsia="MS Gothic" w:hAnsiTheme="minorHAnsi" w:cstheme="minorHAnsi"/>
              <w:sz w:val="16"/>
              <w:szCs w:val="16"/>
            </w:rPr>
            <w:id w:val="-1044451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21902472" w14:textId="42BE2A60" w:rsidR="002064E3" w:rsidRPr="0052091F" w:rsidRDefault="00700AB2" w:rsidP="00766DFC">
                <w:pPr>
                  <w:spacing w:before="20" w:after="20"/>
                  <w:rPr>
                    <w:rFonts w:asciiTheme="minorHAnsi" w:eastAsia="MS Gothic" w:hAnsiTheme="minorHAnsi" w:cstheme="minorHAnsi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201" w:type="dxa"/>
          </w:tcPr>
          <w:p w14:paraId="31D2FF0F" w14:textId="77777777" w:rsidR="002064E3" w:rsidRPr="008037C2" w:rsidRDefault="002064E3" w:rsidP="00766DFC">
            <w:pPr>
              <w:spacing w:before="20" w:after="20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r w:rsidRPr="008037C2">
              <w:rPr>
                <w:rFonts w:asciiTheme="minorHAnsi" w:eastAsia="MS Gothic" w:hAnsiTheme="minorHAnsi" w:cstheme="minorHAnsi"/>
                <w:sz w:val="16"/>
                <w:szCs w:val="16"/>
              </w:rPr>
              <w:t xml:space="preserve">Consentement </w:t>
            </w:r>
            <w:r w:rsidRPr="008037C2">
              <w:rPr>
                <w:rFonts w:asciiTheme="minorHAnsi" w:eastAsia="MS Gothic" w:hAnsiTheme="minorHAnsi" w:cstheme="minorHAnsi"/>
                <w:b/>
                <w:sz w:val="16"/>
                <w:szCs w:val="16"/>
              </w:rPr>
              <w:t>non-obtenu</w:t>
            </w:r>
            <w:r w:rsidRPr="008037C2">
              <w:rPr>
                <w:rFonts w:asciiTheme="minorHAnsi" w:eastAsia="MS Gothic" w:hAnsiTheme="minorHAnsi" w:cstheme="minorHAnsi"/>
                <w:sz w:val="16"/>
                <w:szCs w:val="16"/>
              </w:rPr>
              <w:t xml:space="preserve"> pour le plan d’intervention ci-haut de la part de l’usager et/ou son représentant légal.</w:t>
            </w:r>
          </w:p>
        </w:tc>
      </w:tr>
    </w:tbl>
    <w:p w14:paraId="3EA16643" w14:textId="77777777" w:rsidR="004F18B3" w:rsidRDefault="004F18B3">
      <w:permStart w:id="813067015" w:edGrp="everyone"/>
      <w:permEnd w:id="639765234"/>
      <w:permEnd w:id="813067015"/>
    </w:p>
    <w:tbl>
      <w:tblPr>
        <w:tblStyle w:val="Grilledutableau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694"/>
        <w:gridCol w:w="2126"/>
        <w:gridCol w:w="850"/>
        <w:gridCol w:w="851"/>
        <w:gridCol w:w="1276"/>
      </w:tblGrid>
      <w:tr w:rsidR="00275407" w:rsidRPr="00D172DE" w14:paraId="21A14C81" w14:textId="77777777" w:rsidTr="00B2396C">
        <w:trPr>
          <w:trHeight w:val="567"/>
        </w:trPr>
        <w:tc>
          <w:tcPr>
            <w:tcW w:w="2835" w:type="dxa"/>
            <w:vAlign w:val="bottom"/>
          </w:tcPr>
          <w:p w14:paraId="1A12FDFB" w14:textId="171C9DA4" w:rsidR="00275407" w:rsidRPr="00D172DE" w:rsidRDefault="005545B4" w:rsidP="00B2396C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1346778310" w:edGrp="everyone" w:colFirst="3" w:colLast="3"/>
            <w:permStart w:id="794449729" w:edGrp="everyone" w:colFirst="1" w:colLast="1"/>
            <w:permStart w:id="979326285" w:edGrp="everyone" w:colFirst="5" w:colLast="5"/>
            <w:r w:rsidRPr="00D172DE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7C0F3E" w:rsidRPr="00D172DE">
              <w:rPr>
                <w:rFonts w:asciiTheme="minorHAnsi" w:hAnsiTheme="minorHAnsi" w:cstheme="minorHAnsi"/>
                <w:b/>
                <w:sz w:val="16"/>
                <w:szCs w:val="16"/>
              </w:rPr>
              <w:t>Signature de l’orthophoniste :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bottom"/>
          </w:tcPr>
          <w:p w14:paraId="65A63DA1" w14:textId="77777777" w:rsidR="00275407" w:rsidRPr="00D172DE" w:rsidRDefault="00275407" w:rsidP="00275407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6" w:type="dxa"/>
            <w:vAlign w:val="bottom"/>
          </w:tcPr>
          <w:p w14:paraId="35973337" w14:textId="51496E82" w:rsidR="00275407" w:rsidRPr="00D172DE" w:rsidRDefault="00B2396C" w:rsidP="00B2396C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172DE">
              <w:rPr>
                <w:rFonts w:asciiTheme="minorHAnsi" w:hAnsiTheme="minorHAnsi" w:cstheme="minorHAnsi"/>
                <w:b/>
                <w:sz w:val="16"/>
                <w:szCs w:val="16"/>
              </w:rPr>
              <w:t>No. de permis OOAQ :</w:t>
            </w:r>
            <w:r w:rsidR="00275407" w:rsidRPr="00D172DE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049483C6" w14:textId="3DB96797" w:rsidR="00275407" w:rsidRPr="00D172DE" w:rsidRDefault="00275407" w:rsidP="00275407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14:paraId="508FFEA6" w14:textId="77777777" w:rsidR="00275407" w:rsidRPr="00D172DE" w:rsidRDefault="00275407" w:rsidP="00275407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172DE">
              <w:rPr>
                <w:rFonts w:asciiTheme="minorHAnsi" w:hAnsiTheme="minorHAnsi" w:cstheme="minorHAnsi"/>
                <w:b/>
                <w:sz w:val="16"/>
                <w:szCs w:val="16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868682457"/>
            <w:placeholder>
              <w:docPart w:val="C9C303953A9A43DD91C7C8B4988CE2E5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76" w:type="dxa"/>
                <w:tcBorders>
                  <w:bottom w:val="single" w:sz="4" w:space="0" w:color="auto"/>
                </w:tcBorders>
                <w:vAlign w:val="bottom"/>
              </w:tcPr>
              <w:p w14:paraId="3F28F73A" w14:textId="127C0BBF" w:rsidR="00275407" w:rsidRPr="00D172DE" w:rsidRDefault="005545B4" w:rsidP="005545B4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172DE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permEnd w:id="1346778310"/>
      <w:permEnd w:id="794449729"/>
      <w:permEnd w:id="979326285"/>
      <w:tr w:rsidR="00A273C2" w:rsidRPr="00D172DE" w14:paraId="24EAB494" w14:textId="77777777" w:rsidTr="00B2396C">
        <w:trPr>
          <w:trHeight w:val="283"/>
        </w:trPr>
        <w:tc>
          <w:tcPr>
            <w:tcW w:w="2835" w:type="dxa"/>
            <w:vAlign w:val="bottom"/>
          </w:tcPr>
          <w:p w14:paraId="2D59901A" w14:textId="77777777" w:rsidR="00A273C2" w:rsidRPr="00D172DE" w:rsidRDefault="00A273C2" w:rsidP="00275407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vAlign w:val="bottom"/>
          </w:tcPr>
          <w:p w14:paraId="5FFA0D42" w14:textId="17E842FA" w:rsidR="00A273C2" w:rsidRPr="00D172DE" w:rsidRDefault="008E0E84" w:rsidP="00275407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proofErr w:type="spellStart"/>
            <w:r w:rsidRPr="00D172DE">
              <w:rPr>
                <w:rFonts w:asciiTheme="minorHAnsi" w:hAnsiTheme="minorHAnsi" w:cstheme="minorHAnsi"/>
                <w:i/>
                <w:sz w:val="16"/>
                <w:szCs w:val="16"/>
              </w:rPr>
              <w:t>Registered</w:t>
            </w:r>
            <w:proofErr w:type="spellEnd"/>
            <w:r w:rsidRPr="00D172DE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="00765E1F" w:rsidRPr="00D172DE">
              <w:rPr>
                <w:rFonts w:asciiTheme="minorHAnsi" w:hAnsiTheme="minorHAnsi" w:cstheme="minorHAnsi"/>
                <w:i/>
                <w:sz w:val="16"/>
                <w:szCs w:val="16"/>
              </w:rPr>
              <w:t>MBSImP</w:t>
            </w:r>
            <w:proofErr w:type="spellEnd"/>
            <w:r w:rsidR="00C66FB3" w:rsidRPr="00D172DE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="00C66FB3" w:rsidRPr="00D172DE">
              <w:rPr>
                <w:rFonts w:asciiTheme="minorHAnsi" w:hAnsiTheme="minorHAnsi" w:cstheme="minorHAnsi"/>
                <w:i/>
                <w:sz w:val="16"/>
                <w:szCs w:val="16"/>
              </w:rPr>
              <w:t>C</w:t>
            </w:r>
            <w:r w:rsidRPr="00D172DE">
              <w:rPr>
                <w:rFonts w:asciiTheme="minorHAnsi" w:hAnsiTheme="minorHAnsi" w:cstheme="minorHAnsi"/>
                <w:i/>
                <w:sz w:val="16"/>
                <w:szCs w:val="16"/>
              </w:rPr>
              <w:t>linician</w:t>
            </w:r>
            <w:proofErr w:type="spellEnd"/>
          </w:p>
        </w:tc>
        <w:tc>
          <w:tcPr>
            <w:tcW w:w="2126" w:type="dxa"/>
            <w:vAlign w:val="bottom"/>
          </w:tcPr>
          <w:p w14:paraId="16DB98B0" w14:textId="77777777" w:rsidR="00A273C2" w:rsidRPr="00D172DE" w:rsidRDefault="00A273C2" w:rsidP="00275407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14:paraId="017D4725" w14:textId="77777777" w:rsidR="00A273C2" w:rsidRPr="00D172DE" w:rsidRDefault="00A273C2" w:rsidP="00275407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14:paraId="3E1F1A8D" w14:textId="77777777" w:rsidR="00A273C2" w:rsidRPr="00D172DE" w:rsidRDefault="00A273C2" w:rsidP="00275407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4A4A7155" w14:textId="77777777" w:rsidR="00A273C2" w:rsidRPr="00D172DE" w:rsidRDefault="00A273C2" w:rsidP="00275407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18CD56EF" w14:textId="2B8F30FC" w:rsidR="0039226F" w:rsidRPr="00E91B30" w:rsidRDefault="0039226F" w:rsidP="00780A89">
      <w:pPr>
        <w:keepNext/>
        <w:tabs>
          <w:tab w:val="left" w:pos="770"/>
        </w:tabs>
        <w:rPr>
          <w:rFonts w:asciiTheme="minorHAnsi" w:hAnsiTheme="minorHAnsi" w:cstheme="minorHAnsi"/>
          <w:sz w:val="20"/>
          <w:szCs w:val="20"/>
        </w:rPr>
      </w:pPr>
      <w:bookmarkStart w:id="6" w:name="_GoBack"/>
      <w:bookmarkEnd w:id="6"/>
    </w:p>
    <w:sectPr w:rsidR="0039226F" w:rsidRPr="00E91B30" w:rsidSect="003A48FF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2240" w:h="15840"/>
      <w:pgMar w:top="994" w:right="1022" w:bottom="994" w:left="1022" w:header="706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E6CBD1" w14:textId="77777777" w:rsidR="00D00550" w:rsidRDefault="00D00550" w:rsidP="0081257E">
      <w:r>
        <w:separator/>
      </w:r>
    </w:p>
  </w:endnote>
  <w:endnote w:type="continuationSeparator" w:id="0">
    <w:p w14:paraId="3F5DE854" w14:textId="77777777" w:rsidR="00D00550" w:rsidRDefault="00D00550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B247" w14:textId="77777777" w:rsidR="003B5C7B" w:rsidRDefault="003B5C7B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20A7B0E1" w14:textId="77777777" w:rsidR="003B5C7B" w:rsidRDefault="003B5C7B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14FF5265" w14:textId="2D9D4359" w:rsidR="003B5C7B" w:rsidRPr="009241CF" w:rsidRDefault="003B5C7B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A74806" w:rsidRPr="00A74806">
      <w:rPr>
        <w:b/>
        <w:bCs/>
        <w:noProof/>
        <w:sz w:val="15"/>
        <w:szCs w:val="15"/>
        <w:lang w:val="fr-FR"/>
      </w:rPr>
      <w:t>3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6CC34" w14:textId="2356A38D" w:rsidR="003B5C7B" w:rsidRPr="002C0510" w:rsidRDefault="00D172DE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CLI-60466</w:t>
    </w:r>
    <w:r w:rsidRPr="00D172DE">
      <w:rPr>
        <w:rFonts w:asciiTheme="minorHAnsi" w:hAnsiTheme="minorHAnsi" w:cstheme="minorHAnsi"/>
        <w:sz w:val="15"/>
        <w:szCs w:val="15"/>
      </w:rPr>
      <w:t xml:space="preserve"> (</w:t>
    </w:r>
    <w:proofErr w:type="spellStart"/>
    <w:r w:rsidRPr="00D172DE">
      <w:rPr>
        <w:rFonts w:asciiTheme="minorHAnsi" w:hAnsiTheme="minorHAnsi" w:cstheme="minorHAnsi"/>
        <w:sz w:val="15"/>
        <w:szCs w:val="15"/>
      </w:rPr>
      <w:t>Rév</w:t>
    </w:r>
    <w:proofErr w:type="spellEnd"/>
    <w:r w:rsidRPr="00D172DE">
      <w:rPr>
        <w:rFonts w:asciiTheme="minorHAnsi" w:hAnsiTheme="minorHAnsi" w:cstheme="minorHAnsi"/>
        <w:sz w:val="15"/>
        <w:szCs w:val="15"/>
      </w:rPr>
      <w:t>. 2022-09)</w:t>
    </w:r>
    <w:r w:rsidR="003B5C7B" w:rsidRPr="002C0510">
      <w:rPr>
        <w:rFonts w:asciiTheme="minorHAnsi" w:hAnsiTheme="minorHAnsi" w:cstheme="minorHAnsi"/>
        <w:sz w:val="20"/>
        <w:szCs w:val="20"/>
      </w:rPr>
      <w:tab/>
    </w:r>
    <w:r w:rsidR="004D06E0" w:rsidRPr="00B335F6">
      <w:rPr>
        <w:rFonts w:asciiTheme="minorHAnsi" w:hAnsiTheme="minorHAnsi" w:cstheme="minorHAnsi"/>
        <w:b/>
        <w:sz w:val="20"/>
        <w:szCs w:val="20"/>
      </w:rPr>
      <w:t>ÉVALUATION INSTRUMENTALE DE LA DÉGLUTITION</w:t>
    </w:r>
    <w:r w:rsidR="003B5C7B" w:rsidRPr="002C0510">
      <w:rPr>
        <w:rFonts w:asciiTheme="minorHAnsi" w:hAnsiTheme="minorHAnsi" w:cstheme="minorHAnsi"/>
        <w:sz w:val="20"/>
        <w:szCs w:val="20"/>
      </w:rPr>
      <w:tab/>
    </w:r>
    <w:r w:rsidR="003B5C7B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3B5C7B">
      <w:rPr>
        <w:rFonts w:asciiTheme="minorHAnsi" w:hAnsiTheme="minorHAnsi" w:cstheme="minorHAnsi"/>
        <w:sz w:val="15"/>
        <w:szCs w:val="15"/>
      </w:rPr>
      <w:t>de l’usager</w:t>
    </w:r>
  </w:p>
  <w:p w14:paraId="796B1284" w14:textId="54A36166" w:rsidR="003B5C7B" w:rsidRPr="009241CF" w:rsidRDefault="003B5C7B" w:rsidP="0077098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="004D06E0" w:rsidRPr="00B335F6">
      <w:rPr>
        <w:rFonts w:asciiTheme="minorHAnsi" w:hAnsiTheme="minorHAnsi" w:cstheme="minorHAnsi"/>
        <w:b/>
        <w:sz w:val="20"/>
        <w:szCs w:val="20"/>
      </w:rPr>
      <w:t>EN ORTHOPHONIE (CINÉ-DÉGLUTITION)</w:t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7409BE">
      <w:rPr>
        <w:b/>
        <w:bCs/>
        <w:noProof/>
        <w:sz w:val="15"/>
        <w:szCs w:val="15"/>
      </w:rPr>
      <w:t>3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7409BE" w:rsidRPr="007409BE">
      <w:rPr>
        <w:b/>
        <w:bCs/>
        <w:noProof/>
        <w:sz w:val="15"/>
        <w:szCs w:val="15"/>
        <w:lang w:val="fr-FR"/>
      </w:rPr>
      <w:t>3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E7881" w14:textId="3FE346F9" w:rsidR="003B5C7B" w:rsidRPr="002C0510" w:rsidRDefault="00990ECE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CLI-60466</w:t>
    </w:r>
    <w:r w:rsidR="003B5C7B" w:rsidRPr="00D172DE">
      <w:rPr>
        <w:rFonts w:asciiTheme="minorHAnsi" w:hAnsiTheme="minorHAnsi" w:cstheme="minorHAnsi"/>
        <w:sz w:val="15"/>
        <w:szCs w:val="15"/>
      </w:rPr>
      <w:t xml:space="preserve"> (</w:t>
    </w:r>
    <w:proofErr w:type="spellStart"/>
    <w:r w:rsidR="00D172DE" w:rsidRPr="00D172DE">
      <w:rPr>
        <w:rFonts w:asciiTheme="minorHAnsi" w:hAnsiTheme="minorHAnsi" w:cstheme="minorHAnsi"/>
        <w:sz w:val="15"/>
        <w:szCs w:val="15"/>
      </w:rPr>
      <w:t>Rév</w:t>
    </w:r>
    <w:proofErr w:type="spellEnd"/>
    <w:r w:rsidR="00D172DE" w:rsidRPr="00D172DE">
      <w:rPr>
        <w:rFonts w:asciiTheme="minorHAnsi" w:hAnsiTheme="minorHAnsi" w:cstheme="minorHAnsi"/>
        <w:sz w:val="15"/>
        <w:szCs w:val="15"/>
      </w:rPr>
      <w:t>. 2022-09</w:t>
    </w:r>
    <w:r w:rsidR="003B5C7B" w:rsidRPr="00D172DE">
      <w:rPr>
        <w:rFonts w:asciiTheme="minorHAnsi" w:hAnsiTheme="minorHAnsi" w:cstheme="minorHAnsi"/>
        <w:sz w:val="15"/>
        <w:szCs w:val="15"/>
      </w:rPr>
      <w:t>)</w:t>
    </w:r>
    <w:r w:rsidR="003B5C7B" w:rsidRPr="002C0510">
      <w:rPr>
        <w:rFonts w:asciiTheme="minorHAnsi" w:hAnsiTheme="minorHAnsi" w:cstheme="minorHAnsi"/>
        <w:sz w:val="20"/>
        <w:szCs w:val="20"/>
      </w:rPr>
      <w:tab/>
    </w:r>
    <w:r w:rsidR="00B335F6" w:rsidRPr="00B335F6">
      <w:rPr>
        <w:rFonts w:asciiTheme="minorHAnsi" w:hAnsiTheme="minorHAnsi" w:cstheme="minorHAnsi"/>
        <w:b/>
        <w:sz w:val="20"/>
        <w:szCs w:val="20"/>
      </w:rPr>
      <w:t>ÉVALUATION INSTRUMENTALE DE LA DÉGLUTITION</w:t>
    </w:r>
    <w:r w:rsidR="003B5C7B" w:rsidRPr="002C0510">
      <w:rPr>
        <w:rFonts w:asciiTheme="minorHAnsi" w:hAnsiTheme="minorHAnsi" w:cstheme="minorHAnsi"/>
        <w:sz w:val="20"/>
        <w:szCs w:val="20"/>
      </w:rPr>
      <w:tab/>
    </w:r>
    <w:r w:rsidR="003B5C7B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3B5C7B">
      <w:rPr>
        <w:rFonts w:asciiTheme="minorHAnsi" w:hAnsiTheme="minorHAnsi" w:cstheme="minorHAnsi"/>
        <w:sz w:val="15"/>
        <w:szCs w:val="15"/>
      </w:rPr>
      <w:t>de l’usager</w:t>
    </w:r>
  </w:p>
  <w:p w14:paraId="42E6FC38" w14:textId="21C538D5" w:rsidR="003B5C7B" w:rsidRPr="002C0510" w:rsidRDefault="003B5C7B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="00B335F6" w:rsidRPr="00B335F6">
      <w:rPr>
        <w:rFonts w:asciiTheme="minorHAnsi" w:hAnsiTheme="minorHAnsi" w:cstheme="minorHAnsi"/>
        <w:b/>
        <w:sz w:val="20"/>
        <w:szCs w:val="20"/>
      </w:rPr>
      <w:t>EN ORTHOPHONIE (CINÉ-DÉGLUTITION)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7409BE" w:rsidRPr="007409BE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7409BE" w:rsidRPr="007409BE">
      <w:rPr>
        <w:rFonts w:asciiTheme="minorHAnsi" w:hAnsiTheme="minorHAnsi" w:cstheme="minorHAnsi"/>
        <w:b/>
        <w:bCs/>
        <w:noProof/>
        <w:sz w:val="15"/>
        <w:szCs w:val="15"/>
        <w:lang w:val="fr-FR"/>
      </w:rPr>
      <w:t>3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AAE361" w14:textId="77777777" w:rsidR="00D00550" w:rsidRDefault="00D00550" w:rsidP="0081257E">
      <w:r>
        <w:separator/>
      </w:r>
    </w:p>
  </w:footnote>
  <w:footnote w:type="continuationSeparator" w:id="0">
    <w:p w14:paraId="1A575F74" w14:textId="77777777" w:rsidR="00D00550" w:rsidRDefault="00D00550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923AB" w14:textId="171B21F0" w:rsidR="003B5C7B" w:rsidRPr="00F130E4" w:rsidRDefault="003B5C7B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55438424"/>
        <w:lock w:val="sdtLocked"/>
        <w:placeholder>
          <w:docPart w:val="B67E9F98C4F64DB38CE0BDEC64C87B7E"/>
        </w:placeholder>
        <w:showingPlcHdr/>
      </w:sdtPr>
      <w:sdtEndPr/>
      <w:sdtContent>
        <w:r w:rsidR="00A74806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-329212501"/>
        <w:lock w:val="sdtLocked"/>
        <w:placeholder>
          <w:docPart w:val="089B860A1AE4433CB993A6D23619D9C7"/>
        </w:placeholder>
      </w:sdtPr>
      <w:sdtEndPr/>
      <w:sdtContent>
        <w:r w:rsidR="00A74806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C127B" w14:textId="21CAC437" w:rsidR="003B5C7B" w:rsidRPr="00F130E4" w:rsidRDefault="003B5C7B" w:rsidP="00CD6AD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permStart w:id="155799693" w:edGrp="everyone"/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1348828150"/>
        <w:lock w:val="sdtLocked"/>
        <w:placeholder>
          <w:docPart w:val="5AA1B1B2C96344FEA12BD9ACE631E99F"/>
        </w:placeholder>
        <w:showingPlcHdr/>
      </w:sdtPr>
      <w:sdtEndPr/>
      <w:sdtContent>
        <w:r w:rsidR="00A74806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permEnd w:id="155799693"/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permStart w:id="447557475" w:edGrp="everyone"/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-1434280365"/>
        <w:lock w:val="sdtLocked"/>
        <w:placeholder>
          <w:docPart w:val="300D70CBC0DD4D70A193B66A42C58C69"/>
        </w:placeholder>
      </w:sdtPr>
      <w:sdtEndPr/>
      <w:sdtContent>
        <w:r w:rsidR="00A74806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permEnd w:id="447557475"/>
  </w:p>
  <w:p w14:paraId="30D7AA69" w14:textId="77777777" w:rsidR="003B5C7B" w:rsidRDefault="003B5C7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1E0BFF"/>
    <w:multiLevelType w:val="hybridMultilevel"/>
    <w:tmpl w:val="156C4EBA"/>
    <w:lvl w:ilvl="0" w:tplc="DA90758C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fr-CA" w:vendorID="64" w:dllVersion="131078" w:nlCheck="1" w:checkStyle="0"/>
  <w:activeWritingStyle w:appName="MSWord" w:lang="en-CA" w:vendorID="64" w:dllVersion="131078" w:nlCheck="1" w:checkStyle="1"/>
  <w:activeWritingStyle w:appName="MSWord" w:lang="fr-FR" w:vendorID="64" w:dllVersion="131078" w:nlCheck="1" w:checkStyle="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WTu67Rnt+mcG3aetL+Pt9KpU7yG4jXfsW5OBoCc+lJnPiqX1hy/QZbtiUMemXuz4TV1Tuk8k9ztq5x6BmZxx7g==" w:salt="n1vmx/EuczOFOFv2AY0pp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EA0"/>
    <w:rsid w:val="000116E2"/>
    <w:rsid w:val="0002124A"/>
    <w:rsid w:val="0002254C"/>
    <w:rsid w:val="00023033"/>
    <w:rsid w:val="000235F9"/>
    <w:rsid w:val="000303C6"/>
    <w:rsid w:val="0004612D"/>
    <w:rsid w:val="00046845"/>
    <w:rsid w:val="00056477"/>
    <w:rsid w:val="00061115"/>
    <w:rsid w:val="000632D7"/>
    <w:rsid w:val="000653C6"/>
    <w:rsid w:val="000674F5"/>
    <w:rsid w:val="00070058"/>
    <w:rsid w:val="00070BD8"/>
    <w:rsid w:val="000723AE"/>
    <w:rsid w:val="00072BDD"/>
    <w:rsid w:val="00077019"/>
    <w:rsid w:val="00081719"/>
    <w:rsid w:val="00081E4F"/>
    <w:rsid w:val="00090FFA"/>
    <w:rsid w:val="0009149E"/>
    <w:rsid w:val="00094D01"/>
    <w:rsid w:val="000A106D"/>
    <w:rsid w:val="000A15FC"/>
    <w:rsid w:val="000A1BAF"/>
    <w:rsid w:val="000A48D0"/>
    <w:rsid w:val="000A5A8D"/>
    <w:rsid w:val="000A5E6D"/>
    <w:rsid w:val="000A5E86"/>
    <w:rsid w:val="000B236B"/>
    <w:rsid w:val="000B34AA"/>
    <w:rsid w:val="000B3E0C"/>
    <w:rsid w:val="000B3F83"/>
    <w:rsid w:val="000B7F78"/>
    <w:rsid w:val="000C0DB8"/>
    <w:rsid w:val="000D28C0"/>
    <w:rsid w:val="000D420A"/>
    <w:rsid w:val="000D5FE5"/>
    <w:rsid w:val="000E0B04"/>
    <w:rsid w:val="000E53E1"/>
    <w:rsid w:val="000F0434"/>
    <w:rsid w:val="000F0ECA"/>
    <w:rsid w:val="000F1557"/>
    <w:rsid w:val="000F1F59"/>
    <w:rsid w:val="000F1FB9"/>
    <w:rsid w:val="000F2D98"/>
    <w:rsid w:val="000F7530"/>
    <w:rsid w:val="00100A12"/>
    <w:rsid w:val="001013EB"/>
    <w:rsid w:val="00105175"/>
    <w:rsid w:val="00106182"/>
    <w:rsid w:val="00106F97"/>
    <w:rsid w:val="0010712C"/>
    <w:rsid w:val="00113F47"/>
    <w:rsid w:val="001146CE"/>
    <w:rsid w:val="001166F7"/>
    <w:rsid w:val="001200AF"/>
    <w:rsid w:val="00121C81"/>
    <w:rsid w:val="00127AE3"/>
    <w:rsid w:val="00131A3C"/>
    <w:rsid w:val="0013480E"/>
    <w:rsid w:val="00134CC1"/>
    <w:rsid w:val="001368BB"/>
    <w:rsid w:val="00137F8B"/>
    <w:rsid w:val="0014043F"/>
    <w:rsid w:val="0014311E"/>
    <w:rsid w:val="00144BC2"/>
    <w:rsid w:val="0014554B"/>
    <w:rsid w:val="00145798"/>
    <w:rsid w:val="001504CB"/>
    <w:rsid w:val="00153703"/>
    <w:rsid w:val="00153E63"/>
    <w:rsid w:val="001549C3"/>
    <w:rsid w:val="0016144C"/>
    <w:rsid w:val="001625A7"/>
    <w:rsid w:val="00162FFB"/>
    <w:rsid w:val="00163910"/>
    <w:rsid w:val="00163926"/>
    <w:rsid w:val="00170CBA"/>
    <w:rsid w:val="00173F3A"/>
    <w:rsid w:val="00174903"/>
    <w:rsid w:val="00176BF6"/>
    <w:rsid w:val="00184D0C"/>
    <w:rsid w:val="00187FCF"/>
    <w:rsid w:val="00193617"/>
    <w:rsid w:val="001A2DBA"/>
    <w:rsid w:val="001B1671"/>
    <w:rsid w:val="001B27AC"/>
    <w:rsid w:val="001B6ADB"/>
    <w:rsid w:val="001B77B8"/>
    <w:rsid w:val="001C169D"/>
    <w:rsid w:val="001C3C30"/>
    <w:rsid w:val="001C71FF"/>
    <w:rsid w:val="001D0077"/>
    <w:rsid w:val="001D5F25"/>
    <w:rsid w:val="001E1259"/>
    <w:rsid w:val="001F0006"/>
    <w:rsid w:val="001F086F"/>
    <w:rsid w:val="001F30F8"/>
    <w:rsid w:val="001F3F7A"/>
    <w:rsid w:val="001F55DA"/>
    <w:rsid w:val="00200D5E"/>
    <w:rsid w:val="00205E89"/>
    <w:rsid w:val="002064E3"/>
    <w:rsid w:val="0021081C"/>
    <w:rsid w:val="00213A55"/>
    <w:rsid w:val="00214A11"/>
    <w:rsid w:val="00214C76"/>
    <w:rsid w:val="00223C7D"/>
    <w:rsid w:val="00224B70"/>
    <w:rsid w:val="00227DD7"/>
    <w:rsid w:val="00230283"/>
    <w:rsid w:val="00230A4A"/>
    <w:rsid w:val="00233C49"/>
    <w:rsid w:val="00235735"/>
    <w:rsid w:val="00236C64"/>
    <w:rsid w:val="00237BBA"/>
    <w:rsid w:val="002408C6"/>
    <w:rsid w:val="00240B84"/>
    <w:rsid w:val="002454D8"/>
    <w:rsid w:val="00250CBA"/>
    <w:rsid w:val="00256308"/>
    <w:rsid w:val="00262338"/>
    <w:rsid w:val="00263F52"/>
    <w:rsid w:val="00264E77"/>
    <w:rsid w:val="00265501"/>
    <w:rsid w:val="00266912"/>
    <w:rsid w:val="002672EE"/>
    <w:rsid w:val="0027056E"/>
    <w:rsid w:val="00275407"/>
    <w:rsid w:val="00285AAB"/>
    <w:rsid w:val="00290783"/>
    <w:rsid w:val="00295818"/>
    <w:rsid w:val="00295F2F"/>
    <w:rsid w:val="00296C8B"/>
    <w:rsid w:val="002A451A"/>
    <w:rsid w:val="002A5536"/>
    <w:rsid w:val="002B7EF0"/>
    <w:rsid w:val="002C0510"/>
    <w:rsid w:val="002C10F4"/>
    <w:rsid w:val="002C2CF7"/>
    <w:rsid w:val="002C34E2"/>
    <w:rsid w:val="002C5CEB"/>
    <w:rsid w:val="002D0124"/>
    <w:rsid w:val="002D207C"/>
    <w:rsid w:val="002D4BDA"/>
    <w:rsid w:val="002E1FC1"/>
    <w:rsid w:val="002E3D54"/>
    <w:rsid w:val="00300573"/>
    <w:rsid w:val="003019B9"/>
    <w:rsid w:val="00301BAB"/>
    <w:rsid w:val="00304899"/>
    <w:rsid w:val="00304F2B"/>
    <w:rsid w:val="00312ECE"/>
    <w:rsid w:val="003132A9"/>
    <w:rsid w:val="00325751"/>
    <w:rsid w:val="003267C7"/>
    <w:rsid w:val="003323DE"/>
    <w:rsid w:val="00336BCB"/>
    <w:rsid w:val="00340A2F"/>
    <w:rsid w:val="00340F4B"/>
    <w:rsid w:val="00341B62"/>
    <w:rsid w:val="0035045E"/>
    <w:rsid w:val="0035589A"/>
    <w:rsid w:val="00362951"/>
    <w:rsid w:val="00362A13"/>
    <w:rsid w:val="00366A13"/>
    <w:rsid w:val="00367527"/>
    <w:rsid w:val="00367C4C"/>
    <w:rsid w:val="00371FBF"/>
    <w:rsid w:val="0037212A"/>
    <w:rsid w:val="003724A3"/>
    <w:rsid w:val="00372EA0"/>
    <w:rsid w:val="003751A8"/>
    <w:rsid w:val="00380AEA"/>
    <w:rsid w:val="00381109"/>
    <w:rsid w:val="003873F8"/>
    <w:rsid w:val="00391C50"/>
    <w:rsid w:val="0039226F"/>
    <w:rsid w:val="00393389"/>
    <w:rsid w:val="00397190"/>
    <w:rsid w:val="003977FE"/>
    <w:rsid w:val="003A48FF"/>
    <w:rsid w:val="003A49C4"/>
    <w:rsid w:val="003A6F43"/>
    <w:rsid w:val="003A76BA"/>
    <w:rsid w:val="003B0B81"/>
    <w:rsid w:val="003B5C7B"/>
    <w:rsid w:val="003B7668"/>
    <w:rsid w:val="003C63AC"/>
    <w:rsid w:val="003E3AE5"/>
    <w:rsid w:val="003E4942"/>
    <w:rsid w:val="003F0EC6"/>
    <w:rsid w:val="003F27A5"/>
    <w:rsid w:val="003F3BBB"/>
    <w:rsid w:val="003F5BFB"/>
    <w:rsid w:val="0041141D"/>
    <w:rsid w:val="00413A5E"/>
    <w:rsid w:val="004165C3"/>
    <w:rsid w:val="004226C1"/>
    <w:rsid w:val="004246FA"/>
    <w:rsid w:val="004331D4"/>
    <w:rsid w:val="00433DF6"/>
    <w:rsid w:val="00445AEE"/>
    <w:rsid w:val="00446730"/>
    <w:rsid w:val="00447EDD"/>
    <w:rsid w:val="00447F5D"/>
    <w:rsid w:val="0045258B"/>
    <w:rsid w:val="00460096"/>
    <w:rsid w:val="00461054"/>
    <w:rsid w:val="00461E34"/>
    <w:rsid w:val="00464294"/>
    <w:rsid w:val="00465EBD"/>
    <w:rsid w:val="00466CA4"/>
    <w:rsid w:val="00475947"/>
    <w:rsid w:val="00483FC2"/>
    <w:rsid w:val="0048448B"/>
    <w:rsid w:val="00484DCA"/>
    <w:rsid w:val="00486DB0"/>
    <w:rsid w:val="00487374"/>
    <w:rsid w:val="004904E1"/>
    <w:rsid w:val="00491DA7"/>
    <w:rsid w:val="004A634E"/>
    <w:rsid w:val="004A7727"/>
    <w:rsid w:val="004B0CD3"/>
    <w:rsid w:val="004B12A4"/>
    <w:rsid w:val="004B2D7F"/>
    <w:rsid w:val="004B30A5"/>
    <w:rsid w:val="004B315B"/>
    <w:rsid w:val="004B362F"/>
    <w:rsid w:val="004B4810"/>
    <w:rsid w:val="004D06E0"/>
    <w:rsid w:val="004D5723"/>
    <w:rsid w:val="004D5EEC"/>
    <w:rsid w:val="004E096B"/>
    <w:rsid w:val="004E48BD"/>
    <w:rsid w:val="004F01AE"/>
    <w:rsid w:val="004F18B3"/>
    <w:rsid w:val="004F1D07"/>
    <w:rsid w:val="004F3CE1"/>
    <w:rsid w:val="004F7BC1"/>
    <w:rsid w:val="00512627"/>
    <w:rsid w:val="00512C58"/>
    <w:rsid w:val="0051383B"/>
    <w:rsid w:val="00515F0B"/>
    <w:rsid w:val="00520288"/>
    <w:rsid w:val="00521AB2"/>
    <w:rsid w:val="005222EB"/>
    <w:rsid w:val="00523283"/>
    <w:rsid w:val="00527734"/>
    <w:rsid w:val="00535196"/>
    <w:rsid w:val="00542A25"/>
    <w:rsid w:val="005431AC"/>
    <w:rsid w:val="005450BB"/>
    <w:rsid w:val="005545B4"/>
    <w:rsid w:val="0055608A"/>
    <w:rsid w:val="00562D85"/>
    <w:rsid w:val="00572797"/>
    <w:rsid w:val="00580910"/>
    <w:rsid w:val="00581F41"/>
    <w:rsid w:val="00582FEC"/>
    <w:rsid w:val="005846D0"/>
    <w:rsid w:val="00584B67"/>
    <w:rsid w:val="00586763"/>
    <w:rsid w:val="00587069"/>
    <w:rsid w:val="0058795B"/>
    <w:rsid w:val="005965A1"/>
    <w:rsid w:val="005A0C13"/>
    <w:rsid w:val="005B0165"/>
    <w:rsid w:val="005C1EC4"/>
    <w:rsid w:val="005D3B87"/>
    <w:rsid w:val="005E0D1F"/>
    <w:rsid w:val="005E35E6"/>
    <w:rsid w:val="005F161E"/>
    <w:rsid w:val="005F3D56"/>
    <w:rsid w:val="005F5E7B"/>
    <w:rsid w:val="00605F48"/>
    <w:rsid w:val="006115CC"/>
    <w:rsid w:val="006150CF"/>
    <w:rsid w:val="006203E9"/>
    <w:rsid w:val="0062168F"/>
    <w:rsid w:val="00622BCB"/>
    <w:rsid w:val="00627651"/>
    <w:rsid w:val="0063019A"/>
    <w:rsid w:val="00631CAF"/>
    <w:rsid w:val="0063533F"/>
    <w:rsid w:val="006436A9"/>
    <w:rsid w:val="00644EF4"/>
    <w:rsid w:val="006474AC"/>
    <w:rsid w:val="006505B5"/>
    <w:rsid w:val="00652BD9"/>
    <w:rsid w:val="00652EA1"/>
    <w:rsid w:val="00655239"/>
    <w:rsid w:val="00655462"/>
    <w:rsid w:val="00661EAC"/>
    <w:rsid w:val="00664F57"/>
    <w:rsid w:val="00670347"/>
    <w:rsid w:val="00676308"/>
    <w:rsid w:val="0067793A"/>
    <w:rsid w:val="0068530A"/>
    <w:rsid w:val="006859C3"/>
    <w:rsid w:val="006874BF"/>
    <w:rsid w:val="006A09BC"/>
    <w:rsid w:val="006A2AF9"/>
    <w:rsid w:val="006A5339"/>
    <w:rsid w:val="006B47A1"/>
    <w:rsid w:val="006B68DF"/>
    <w:rsid w:val="006B6EB3"/>
    <w:rsid w:val="006C0367"/>
    <w:rsid w:val="006C1EF6"/>
    <w:rsid w:val="006C2C2E"/>
    <w:rsid w:val="006C3A24"/>
    <w:rsid w:val="006C647A"/>
    <w:rsid w:val="006D0E42"/>
    <w:rsid w:val="006D5EF3"/>
    <w:rsid w:val="006E7954"/>
    <w:rsid w:val="006F3573"/>
    <w:rsid w:val="006F383A"/>
    <w:rsid w:val="006F759C"/>
    <w:rsid w:val="00700AB2"/>
    <w:rsid w:val="00702750"/>
    <w:rsid w:val="0070575F"/>
    <w:rsid w:val="0070733E"/>
    <w:rsid w:val="00711015"/>
    <w:rsid w:val="00711069"/>
    <w:rsid w:val="0071163C"/>
    <w:rsid w:val="00711EA2"/>
    <w:rsid w:val="00722B50"/>
    <w:rsid w:val="007237FD"/>
    <w:rsid w:val="00732BF4"/>
    <w:rsid w:val="007372B2"/>
    <w:rsid w:val="007409BE"/>
    <w:rsid w:val="00740B44"/>
    <w:rsid w:val="00742CE5"/>
    <w:rsid w:val="00743434"/>
    <w:rsid w:val="007477D5"/>
    <w:rsid w:val="007501EF"/>
    <w:rsid w:val="00752457"/>
    <w:rsid w:val="007529DB"/>
    <w:rsid w:val="0075392E"/>
    <w:rsid w:val="00757FBB"/>
    <w:rsid w:val="007621E7"/>
    <w:rsid w:val="00765E1F"/>
    <w:rsid w:val="00766DFC"/>
    <w:rsid w:val="00766E12"/>
    <w:rsid w:val="00770980"/>
    <w:rsid w:val="00774F41"/>
    <w:rsid w:val="00775336"/>
    <w:rsid w:val="00775EF5"/>
    <w:rsid w:val="00780A89"/>
    <w:rsid w:val="007824FE"/>
    <w:rsid w:val="00794F54"/>
    <w:rsid w:val="00796F7D"/>
    <w:rsid w:val="007A0A4C"/>
    <w:rsid w:val="007A726F"/>
    <w:rsid w:val="007A7BE7"/>
    <w:rsid w:val="007B10A9"/>
    <w:rsid w:val="007B10B7"/>
    <w:rsid w:val="007C0435"/>
    <w:rsid w:val="007C0A74"/>
    <w:rsid w:val="007C0F3E"/>
    <w:rsid w:val="007C4940"/>
    <w:rsid w:val="007C4953"/>
    <w:rsid w:val="007C7D21"/>
    <w:rsid w:val="007D5698"/>
    <w:rsid w:val="007D7A46"/>
    <w:rsid w:val="007E09E8"/>
    <w:rsid w:val="007E5A80"/>
    <w:rsid w:val="007E69FC"/>
    <w:rsid w:val="007F3548"/>
    <w:rsid w:val="007F3976"/>
    <w:rsid w:val="007F3B26"/>
    <w:rsid w:val="00800604"/>
    <w:rsid w:val="0080585F"/>
    <w:rsid w:val="00807DFA"/>
    <w:rsid w:val="00811515"/>
    <w:rsid w:val="0081257E"/>
    <w:rsid w:val="00812626"/>
    <w:rsid w:val="00813571"/>
    <w:rsid w:val="00815A91"/>
    <w:rsid w:val="00824BCC"/>
    <w:rsid w:val="008262E3"/>
    <w:rsid w:val="008273AD"/>
    <w:rsid w:val="00830E97"/>
    <w:rsid w:val="00835D55"/>
    <w:rsid w:val="00840968"/>
    <w:rsid w:val="008536F8"/>
    <w:rsid w:val="00853C58"/>
    <w:rsid w:val="00854761"/>
    <w:rsid w:val="00854C5B"/>
    <w:rsid w:val="0085656E"/>
    <w:rsid w:val="00872471"/>
    <w:rsid w:val="00880E67"/>
    <w:rsid w:val="00884A22"/>
    <w:rsid w:val="0088545A"/>
    <w:rsid w:val="00886D83"/>
    <w:rsid w:val="008944F8"/>
    <w:rsid w:val="008A6FA1"/>
    <w:rsid w:val="008C1B87"/>
    <w:rsid w:val="008C5D0B"/>
    <w:rsid w:val="008D0DDB"/>
    <w:rsid w:val="008E0A35"/>
    <w:rsid w:val="008E0E84"/>
    <w:rsid w:val="008E222C"/>
    <w:rsid w:val="008E25E1"/>
    <w:rsid w:val="008E48BB"/>
    <w:rsid w:val="008E4962"/>
    <w:rsid w:val="008E7F6D"/>
    <w:rsid w:val="008F61BF"/>
    <w:rsid w:val="00912469"/>
    <w:rsid w:val="0091415C"/>
    <w:rsid w:val="00914CBF"/>
    <w:rsid w:val="0092007B"/>
    <w:rsid w:val="009210E9"/>
    <w:rsid w:val="009241CF"/>
    <w:rsid w:val="009274E7"/>
    <w:rsid w:val="00932CCC"/>
    <w:rsid w:val="009330B7"/>
    <w:rsid w:val="0093368C"/>
    <w:rsid w:val="00933CF8"/>
    <w:rsid w:val="00941AB3"/>
    <w:rsid w:val="00942D0E"/>
    <w:rsid w:val="00943EBC"/>
    <w:rsid w:val="009446FA"/>
    <w:rsid w:val="00946320"/>
    <w:rsid w:val="00954EBA"/>
    <w:rsid w:val="009558B8"/>
    <w:rsid w:val="00955D0F"/>
    <w:rsid w:val="00957446"/>
    <w:rsid w:val="00957633"/>
    <w:rsid w:val="0096002E"/>
    <w:rsid w:val="009677D6"/>
    <w:rsid w:val="0097632C"/>
    <w:rsid w:val="00977FB5"/>
    <w:rsid w:val="00981D80"/>
    <w:rsid w:val="0098667E"/>
    <w:rsid w:val="009901B8"/>
    <w:rsid w:val="00990ECE"/>
    <w:rsid w:val="009917D6"/>
    <w:rsid w:val="00995DFE"/>
    <w:rsid w:val="009A0732"/>
    <w:rsid w:val="009A0C6D"/>
    <w:rsid w:val="009A4E25"/>
    <w:rsid w:val="009A7F04"/>
    <w:rsid w:val="009B3DF2"/>
    <w:rsid w:val="009B7034"/>
    <w:rsid w:val="009C708F"/>
    <w:rsid w:val="009D0830"/>
    <w:rsid w:val="009D3618"/>
    <w:rsid w:val="009D44ED"/>
    <w:rsid w:val="009E08F7"/>
    <w:rsid w:val="009E7A98"/>
    <w:rsid w:val="009F4BB5"/>
    <w:rsid w:val="00A01390"/>
    <w:rsid w:val="00A01458"/>
    <w:rsid w:val="00A0249F"/>
    <w:rsid w:val="00A02B8A"/>
    <w:rsid w:val="00A073D7"/>
    <w:rsid w:val="00A13CE8"/>
    <w:rsid w:val="00A2317C"/>
    <w:rsid w:val="00A26CBF"/>
    <w:rsid w:val="00A273C2"/>
    <w:rsid w:val="00A27D9B"/>
    <w:rsid w:val="00A321F8"/>
    <w:rsid w:val="00A3325A"/>
    <w:rsid w:val="00A339ED"/>
    <w:rsid w:val="00A33CEF"/>
    <w:rsid w:val="00A3424F"/>
    <w:rsid w:val="00A36142"/>
    <w:rsid w:val="00A36620"/>
    <w:rsid w:val="00A36B19"/>
    <w:rsid w:val="00A402F3"/>
    <w:rsid w:val="00A40373"/>
    <w:rsid w:val="00A41B74"/>
    <w:rsid w:val="00A47252"/>
    <w:rsid w:val="00A513DB"/>
    <w:rsid w:val="00A530F1"/>
    <w:rsid w:val="00A53841"/>
    <w:rsid w:val="00A53923"/>
    <w:rsid w:val="00A5493C"/>
    <w:rsid w:val="00A554E4"/>
    <w:rsid w:val="00A5593D"/>
    <w:rsid w:val="00A7179E"/>
    <w:rsid w:val="00A718A2"/>
    <w:rsid w:val="00A729F1"/>
    <w:rsid w:val="00A74806"/>
    <w:rsid w:val="00A77D58"/>
    <w:rsid w:val="00A77FD9"/>
    <w:rsid w:val="00A84AD2"/>
    <w:rsid w:val="00A85D6B"/>
    <w:rsid w:val="00A906EC"/>
    <w:rsid w:val="00A90CAF"/>
    <w:rsid w:val="00A91B46"/>
    <w:rsid w:val="00A94CD2"/>
    <w:rsid w:val="00A96713"/>
    <w:rsid w:val="00A96E54"/>
    <w:rsid w:val="00AA33A0"/>
    <w:rsid w:val="00AA4D4A"/>
    <w:rsid w:val="00AB1AE0"/>
    <w:rsid w:val="00AB4B18"/>
    <w:rsid w:val="00AB6C5B"/>
    <w:rsid w:val="00AB7427"/>
    <w:rsid w:val="00AC14C3"/>
    <w:rsid w:val="00AC1E58"/>
    <w:rsid w:val="00AC7CEE"/>
    <w:rsid w:val="00AD5DB0"/>
    <w:rsid w:val="00AD7BF4"/>
    <w:rsid w:val="00AD7EA0"/>
    <w:rsid w:val="00AE2107"/>
    <w:rsid w:val="00AE5772"/>
    <w:rsid w:val="00AE7B95"/>
    <w:rsid w:val="00AF052E"/>
    <w:rsid w:val="00AF56C3"/>
    <w:rsid w:val="00B04C94"/>
    <w:rsid w:val="00B06CF8"/>
    <w:rsid w:val="00B076CC"/>
    <w:rsid w:val="00B11A7E"/>
    <w:rsid w:val="00B15105"/>
    <w:rsid w:val="00B21AF2"/>
    <w:rsid w:val="00B21AF3"/>
    <w:rsid w:val="00B2396C"/>
    <w:rsid w:val="00B24210"/>
    <w:rsid w:val="00B24B58"/>
    <w:rsid w:val="00B31BE9"/>
    <w:rsid w:val="00B335F6"/>
    <w:rsid w:val="00B34C6D"/>
    <w:rsid w:val="00B4065B"/>
    <w:rsid w:val="00B44F24"/>
    <w:rsid w:val="00B46AA3"/>
    <w:rsid w:val="00B46D29"/>
    <w:rsid w:val="00B53DAE"/>
    <w:rsid w:val="00B63C0E"/>
    <w:rsid w:val="00B700E0"/>
    <w:rsid w:val="00B728A7"/>
    <w:rsid w:val="00B74B3D"/>
    <w:rsid w:val="00B90138"/>
    <w:rsid w:val="00B91E06"/>
    <w:rsid w:val="00B92C14"/>
    <w:rsid w:val="00B94163"/>
    <w:rsid w:val="00B96E3C"/>
    <w:rsid w:val="00BA47EC"/>
    <w:rsid w:val="00BA5ED2"/>
    <w:rsid w:val="00BA6522"/>
    <w:rsid w:val="00BB19D5"/>
    <w:rsid w:val="00BB33F6"/>
    <w:rsid w:val="00BB3AB8"/>
    <w:rsid w:val="00BB4CD7"/>
    <w:rsid w:val="00BC0CA8"/>
    <w:rsid w:val="00BC3D4E"/>
    <w:rsid w:val="00BD08CA"/>
    <w:rsid w:val="00BD2987"/>
    <w:rsid w:val="00BD2EE7"/>
    <w:rsid w:val="00BD5DFA"/>
    <w:rsid w:val="00BD5E67"/>
    <w:rsid w:val="00BD6E60"/>
    <w:rsid w:val="00BE47BA"/>
    <w:rsid w:val="00BF5356"/>
    <w:rsid w:val="00BF6BB8"/>
    <w:rsid w:val="00C00059"/>
    <w:rsid w:val="00C016E9"/>
    <w:rsid w:val="00C02195"/>
    <w:rsid w:val="00C05779"/>
    <w:rsid w:val="00C072DD"/>
    <w:rsid w:val="00C13812"/>
    <w:rsid w:val="00C14B17"/>
    <w:rsid w:val="00C26E5E"/>
    <w:rsid w:val="00C278D1"/>
    <w:rsid w:val="00C30FDB"/>
    <w:rsid w:val="00C34636"/>
    <w:rsid w:val="00C36E48"/>
    <w:rsid w:val="00C409F5"/>
    <w:rsid w:val="00C41836"/>
    <w:rsid w:val="00C52627"/>
    <w:rsid w:val="00C528CC"/>
    <w:rsid w:val="00C5376C"/>
    <w:rsid w:val="00C56334"/>
    <w:rsid w:val="00C61A72"/>
    <w:rsid w:val="00C64904"/>
    <w:rsid w:val="00C66FB3"/>
    <w:rsid w:val="00C73295"/>
    <w:rsid w:val="00C745CD"/>
    <w:rsid w:val="00C7614B"/>
    <w:rsid w:val="00C819E7"/>
    <w:rsid w:val="00C83E84"/>
    <w:rsid w:val="00C85E4D"/>
    <w:rsid w:val="00C87FA6"/>
    <w:rsid w:val="00C91D74"/>
    <w:rsid w:val="00C9260F"/>
    <w:rsid w:val="00C92AF5"/>
    <w:rsid w:val="00C93C91"/>
    <w:rsid w:val="00C977FD"/>
    <w:rsid w:val="00CA35C1"/>
    <w:rsid w:val="00CA5268"/>
    <w:rsid w:val="00CB5931"/>
    <w:rsid w:val="00CB76D6"/>
    <w:rsid w:val="00CC0874"/>
    <w:rsid w:val="00CC2533"/>
    <w:rsid w:val="00CC6470"/>
    <w:rsid w:val="00CC7EFA"/>
    <w:rsid w:val="00CD1214"/>
    <w:rsid w:val="00CD6AD7"/>
    <w:rsid w:val="00CD7540"/>
    <w:rsid w:val="00CE02A6"/>
    <w:rsid w:val="00CE1F62"/>
    <w:rsid w:val="00CE5C80"/>
    <w:rsid w:val="00CE653C"/>
    <w:rsid w:val="00CE6B3F"/>
    <w:rsid w:val="00CF10E0"/>
    <w:rsid w:val="00CF3DA6"/>
    <w:rsid w:val="00CF6600"/>
    <w:rsid w:val="00D00550"/>
    <w:rsid w:val="00D02293"/>
    <w:rsid w:val="00D05770"/>
    <w:rsid w:val="00D05D0F"/>
    <w:rsid w:val="00D16A65"/>
    <w:rsid w:val="00D172DE"/>
    <w:rsid w:val="00D20198"/>
    <w:rsid w:val="00D20DBE"/>
    <w:rsid w:val="00D25D2A"/>
    <w:rsid w:val="00D303B8"/>
    <w:rsid w:val="00D3516B"/>
    <w:rsid w:val="00D36424"/>
    <w:rsid w:val="00D36864"/>
    <w:rsid w:val="00D37C8D"/>
    <w:rsid w:val="00D4156D"/>
    <w:rsid w:val="00D45066"/>
    <w:rsid w:val="00D45CD7"/>
    <w:rsid w:val="00D533ED"/>
    <w:rsid w:val="00D55694"/>
    <w:rsid w:val="00D57130"/>
    <w:rsid w:val="00D57C03"/>
    <w:rsid w:val="00D62844"/>
    <w:rsid w:val="00D62FA3"/>
    <w:rsid w:val="00D631BA"/>
    <w:rsid w:val="00D6524F"/>
    <w:rsid w:val="00D65817"/>
    <w:rsid w:val="00D658C1"/>
    <w:rsid w:val="00D66ED1"/>
    <w:rsid w:val="00D71990"/>
    <w:rsid w:val="00D73854"/>
    <w:rsid w:val="00D747F8"/>
    <w:rsid w:val="00D75A74"/>
    <w:rsid w:val="00D75DB5"/>
    <w:rsid w:val="00D7684D"/>
    <w:rsid w:val="00D80AF1"/>
    <w:rsid w:val="00D83EA9"/>
    <w:rsid w:val="00D846E4"/>
    <w:rsid w:val="00D93F7E"/>
    <w:rsid w:val="00D94066"/>
    <w:rsid w:val="00D94839"/>
    <w:rsid w:val="00D9545F"/>
    <w:rsid w:val="00D97471"/>
    <w:rsid w:val="00D97D18"/>
    <w:rsid w:val="00DA05CB"/>
    <w:rsid w:val="00DA3089"/>
    <w:rsid w:val="00DA404A"/>
    <w:rsid w:val="00DA41EC"/>
    <w:rsid w:val="00DA5E88"/>
    <w:rsid w:val="00DB3D72"/>
    <w:rsid w:val="00DB5D4F"/>
    <w:rsid w:val="00DB5E8C"/>
    <w:rsid w:val="00DC34CA"/>
    <w:rsid w:val="00DC4A4C"/>
    <w:rsid w:val="00DC636E"/>
    <w:rsid w:val="00DD133D"/>
    <w:rsid w:val="00DD4283"/>
    <w:rsid w:val="00DD6AC7"/>
    <w:rsid w:val="00DE0EC9"/>
    <w:rsid w:val="00DF248B"/>
    <w:rsid w:val="00DF487E"/>
    <w:rsid w:val="00E01A31"/>
    <w:rsid w:val="00E10066"/>
    <w:rsid w:val="00E16883"/>
    <w:rsid w:val="00E20FE7"/>
    <w:rsid w:val="00E220FB"/>
    <w:rsid w:val="00E24ABE"/>
    <w:rsid w:val="00E30FAC"/>
    <w:rsid w:val="00E325CF"/>
    <w:rsid w:val="00E340CD"/>
    <w:rsid w:val="00E36555"/>
    <w:rsid w:val="00E3667F"/>
    <w:rsid w:val="00E37A0D"/>
    <w:rsid w:val="00E37BB0"/>
    <w:rsid w:val="00E40E9A"/>
    <w:rsid w:val="00E41872"/>
    <w:rsid w:val="00E46605"/>
    <w:rsid w:val="00E5238C"/>
    <w:rsid w:val="00E530A5"/>
    <w:rsid w:val="00E55FF4"/>
    <w:rsid w:val="00E7305C"/>
    <w:rsid w:val="00E73AF0"/>
    <w:rsid w:val="00E75674"/>
    <w:rsid w:val="00E77338"/>
    <w:rsid w:val="00E84264"/>
    <w:rsid w:val="00E86621"/>
    <w:rsid w:val="00E91939"/>
    <w:rsid w:val="00E91B30"/>
    <w:rsid w:val="00E93B4B"/>
    <w:rsid w:val="00E93DD3"/>
    <w:rsid w:val="00EA2FBB"/>
    <w:rsid w:val="00EA3D5C"/>
    <w:rsid w:val="00EA3E20"/>
    <w:rsid w:val="00EA7032"/>
    <w:rsid w:val="00EB186F"/>
    <w:rsid w:val="00EB1A97"/>
    <w:rsid w:val="00EB67A8"/>
    <w:rsid w:val="00EC1D23"/>
    <w:rsid w:val="00EC202C"/>
    <w:rsid w:val="00EC257C"/>
    <w:rsid w:val="00ED174A"/>
    <w:rsid w:val="00ED4E56"/>
    <w:rsid w:val="00ED67E3"/>
    <w:rsid w:val="00EE00A3"/>
    <w:rsid w:val="00EE041B"/>
    <w:rsid w:val="00EE05DC"/>
    <w:rsid w:val="00EE1ABA"/>
    <w:rsid w:val="00EE35C6"/>
    <w:rsid w:val="00EE35D1"/>
    <w:rsid w:val="00EE71AF"/>
    <w:rsid w:val="00EF111A"/>
    <w:rsid w:val="00EF62FA"/>
    <w:rsid w:val="00F038C6"/>
    <w:rsid w:val="00F1001D"/>
    <w:rsid w:val="00F130E4"/>
    <w:rsid w:val="00F15FDF"/>
    <w:rsid w:val="00F1774D"/>
    <w:rsid w:val="00F20FF1"/>
    <w:rsid w:val="00F22B3A"/>
    <w:rsid w:val="00F23B8B"/>
    <w:rsid w:val="00F3342B"/>
    <w:rsid w:val="00F33764"/>
    <w:rsid w:val="00F33B37"/>
    <w:rsid w:val="00F3585A"/>
    <w:rsid w:val="00F41733"/>
    <w:rsid w:val="00F46FA5"/>
    <w:rsid w:val="00F47B4E"/>
    <w:rsid w:val="00F501D0"/>
    <w:rsid w:val="00F51B5F"/>
    <w:rsid w:val="00F52944"/>
    <w:rsid w:val="00F5550C"/>
    <w:rsid w:val="00F6025A"/>
    <w:rsid w:val="00F72CF4"/>
    <w:rsid w:val="00F7382F"/>
    <w:rsid w:val="00F90251"/>
    <w:rsid w:val="00F9071C"/>
    <w:rsid w:val="00F92D88"/>
    <w:rsid w:val="00F95C14"/>
    <w:rsid w:val="00F95ECE"/>
    <w:rsid w:val="00FA1BA3"/>
    <w:rsid w:val="00FA32EC"/>
    <w:rsid w:val="00FA3A2B"/>
    <w:rsid w:val="00FA5573"/>
    <w:rsid w:val="00FA6FE2"/>
    <w:rsid w:val="00FB2BE1"/>
    <w:rsid w:val="00FB2C20"/>
    <w:rsid w:val="00FB6B13"/>
    <w:rsid w:val="00FB7D4A"/>
    <w:rsid w:val="00FC6B41"/>
    <w:rsid w:val="00FD14A6"/>
    <w:rsid w:val="00FD21F0"/>
    <w:rsid w:val="00FD5D0A"/>
    <w:rsid w:val="00FE5D19"/>
    <w:rsid w:val="00FE5DEF"/>
    <w:rsid w:val="00FE7523"/>
    <w:rsid w:val="00FF1654"/>
    <w:rsid w:val="00FF28FF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8D0C37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uiPriority w:val="39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1013E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13EB"/>
    <w:rPr>
      <w:rFonts w:ascii="Segoe UI" w:eastAsia="Times New Roman" w:hAnsi="Segoe UI" w:cs="Segoe UI"/>
      <w:sz w:val="18"/>
      <w:szCs w:val="18"/>
      <w:lang w:eastAsia="fr-CA"/>
    </w:rPr>
  </w:style>
  <w:style w:type="table" w:customStyle="1" w:styleId="Grilledutableau1">
    <w:name w:val="Grille du tableau1"/>
    <w:basedOn w:val="TableauNormal"/>
    <w:next w:val="Grilledutableau"/>
    <w:rsid w:val="00206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locked/>
    <w:rsid w:val="00BA4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2">
    <w:name w:val="Style2"/>
    <w:basedOn w:val="Policepardfaut"/>
    <w:uiPriority w:val="1"/>
    <w:rsid w:val="001146CE"/>
    <w:rPr>
      <w:rFonts w:asciiTheme="minorHAnsi" w:hAnsiTheme="minorHAnsi"/>
      <w:sz w:val="20"/>
    </w:rPr>
  </w:style>
  <w:style w:type="table" w:customStyle="1" w:styleId="Grilledutableau5">
    <w:name w:val="Grille du tableau5"/>
    <w:basedOn w:val="TableauNormal"/>
    <w:next w:val="Grilledutableau"/>
    <w:uiPriority w:val="39"/>
    <w:rsid w:val="003B0B8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aire">
    <w:name w:val="annotation text"/>
    <w:basedOn w:val="Normal"/>
    <w:link w:val="CommentaireCar"/>
    <w:locked/>
    <w:rsid w:val="00214C76"/>
    <w:rPr>
      <w:rFonts w:ascii="Times New Roman" w:hAnsi="Times New Roman"/>
      <w:sz w:val="20"/>
      <w:szCs w:val="20"/>
      <w:lang w:val="fr-FR" w:eastAsia="fr-FR"/>
    </w:rPr>
  </w:style>
  <w:style w:type="character" w:customStyle="1" w:styleId="CommentaireCar">
    <w:name w:val="Commentaire Car"/>
    <w:basedOn w:val="Policepardfaut"/>
    <w:link w:val="Commentaire"/>
    <w:rsid w:val="00214C76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locked/>
    <w:rsid w:val="00214C76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214C76"/>
    <w:rPr>
      <w:rFonts w:ascii="Arial Narrow" w:hAnsi="Arial Narrow"/>
      <w:b/>
      <w:bCs/>
      <w:lang w:val="fr-CA" w:eastAsia="fr-C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14C76"/>
    <w:rPr>
      <w:rFonts w:ascii="Arial Narrow" w:eastAsia="Times New Roman" w:hAnsi="Arial Narrow" w:cs="Times New Roman"/>
      <w:b/>
      <w:bCs/>
      <w:sz w:val="20"/>
      <w:szCs w:val="20"/>
      <w:lang w:val="fr-FR" w:eastAsia="fr-CA"/>
    </w:rPr>
  </w:style>
  <w:style w:type="table" w:customStyle="1" w:styleId="Grilledutableau3">
    <w:name w:val="Grille du tableau3"/>
    <w:basedOn w:val="TableauNormal"/>
    <w:next w:val="Grilledutableau"/>
    <w:uiPriority w:val="39"/>
    <w:locked/>
    <w:rsid w:val="00A01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4">
    <w:name w:val="Grille du tableau4"/>
    <w:basedOn w:val="TableauNormal"/>
    <w:next w:val="Grilledutableau"/>
    <w:uiPriority w:val="39"/>
    <w:locked/>
    <w:rsid w:val="006E7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6">
    <w:name w:val="Grille du tableau6"/>
    <w:basedOn w:val="TableauNormal"/>
    <w:next w:val="Grilledutableau"/>
    <w:uiPriority w:val="39"/>
    <w:locked/>
    <w:rsid w:val="004B4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7">
    <w:name w:val="Grille du tableau7"/>
    <w:basedOn w:val="TableauNormal"/>
    <w:next w:val="Grilledutableau"/>
    <w:uiPriority w:val="39"/>
    <w:locked/>
    <w:rsid w:val="00200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8">
    <w:name w:val="Grille du tableau8"/>
    <w:basedOn w:val="TableauNormal"/>
    <w:next w:val="Grilledutableau"/>
    <w:locked/>
    <w:rsid w:val="00A91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9">
    <w:name w:val="Grille du tableau9"/>
    <w:basedOn w:val="TableauNormal"/>
    <w:next w:val="Grilledutableau"/>
    <w:uiPriority w:val="39"/>
    <w:locked/>
    <w:rsid w:val="001D5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6">
    <w:name w:val="Style6"/>
    <w:basedOn w:val="Policepardfaut"/>
    <w:uiPriority w:val="1"/>
    <w:rsid w:val="001D5F25"/>
    <w:rPr>
      <w:rFonts w:asciiTheme="minorHAnsi" w:hAnsiTheme="minorHAnsi"/>
      <w:sz w:val="20"/>
    </w:rPr>
  </w:style>
  <w:style w:type="table" w:customStyle="1" w:styleId="Grilledutableau10">
    <w:name w:val="Grille du tableau10"/>
    <w:basedOn w:val="TableauNormal"/>
    <w:next w:val="Grilledutableau"/>
    <w:uiPriority w:val="39"/>
    <w:locked/>
    <w:rsid w:val="00137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1">
    <w:name w:val="Grille du tableau11"/>
    <w:basedOn w:val="TableauNormal"/>
    <w:next w:val="Grilledutableau"/>
    <w:uiPriority w:val="39"/>
    <w:locked/>
    <w:rsid w:val="00137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2">
    <w:name w:val="Grille du tableau12"/>
    <w:basedOn w:val="TableauNormal"/>
    <w:next w:val="Grilledutableau"/>
    <w:uiPriority w:val="39"/>
    <w:locked/>
    <w:rsid w:val="00C53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3">
    <w:name w:val="Grille du tableau13"/>
    <w:basedOn w:val="TableauNormal"/>
    <w:next w:val="Grilledutableau"/>
    <w:uiPriority w:val="39"/>
    <w:locked/>
    <w:rsid w:val="00884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DF487E" w:rsidP="00DF487E"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DefaultPlaceholder_-18540134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B67F37-1507-447D-9D06-D5FE306A3B40}"/>
      </w:docPartPr>
      <w:docPartBody>
        <w:p w:rsidR="0053239D" w:rsidRDefault="00AE2EA1"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C9C303953A9A43DD91C7C8B4988CE2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3E89B3-DB0F-48DF-A02D-11DFD5DA7DEA}"/>
      </w:docPartPr>
      <w:docPartBody>
        <w:p w:rsidR="0014580B" w:rsidRDefault="00F6670E" w:rsidP="00F6670E">
          <w:pPr>
            <w:pStyle w:val="C9C303953A9A43DD91C7C8B4988CE2E5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64A02E99C1B944C6B0FB2ADE7A535B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0A1536-25D9-4F71-992D-DDC81F51ACBF}"/>
      </w:docPartPr>
      <w:docPartBody>
        <w:p w:rsidR="006C4B40" w:rsidRDefault="0014580B" w:rsidP="0014580B">
          <w:pPr>
            <w:pStyle w:val="64A02E99C1B944C6B0FB2ADE7A535B85"/>
          </w:pPr>
          <w:r w:rsidRPr="00C94C75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56E5C3898A44839AF3D52B05FA719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40112B-259B-4CF8-816F-2BA6CD786300}"/>
      </w:docPartPr>
      <w:docPartBody>
        <w:p w:rsidR="006C4B40" w:rsidRDefault="0014580B" w:rsidP="0014580B">
          <w:pPr>
            <w:pStyle w:val="956E5C3898A44839AF3D52B05FA7190E"/>
          </w:pPr>
          <w:r w:rsidRPr="00831C9F">
            <w:rPr>
              <w:rStyle w:val="Textedelespacerserv"/>
            </w:rPr>
            <w:t>Choisissez un élément.</w:t>
          </w:r>
        </w:p>
      </w:docPartBody>
    </w:docPart>
    <w:docPart>
      <w:docPartPr>
        <w:name w:val="82DD8E249B464DF69A81A76C6C7CDA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11B881-21EC-4DDC-B2A7-5D91D5DF44E4}"/>
      </w:docPartPr>
      <w:docPartBody>
        <w:p w:rsidR="006C4B40" w:rsidRDefault="0014580B" w:rsidP="0014580B">
          <w:pPr>
            <w:pStyle w:val="82DD8E249B464DF69A81A76C6C7CDA96"/>
          </w:pPr>
          <w:r w:rsidRPr="00831C9F">
            <w:rPr>
              <w:rStyle w:val="Textedelespacerserv"/>
            </w:rPr>
            <w:t>Choisissez un élément.</w:t>
          </w:r>
        </w:p>
      </w:docPartBody>
    </w:docPart>
    <w:docPart>
      <w:docPartPr>
        <w:name w:val="A9F832317B6D41FCB4CE6B65BEF46A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14DB8D-6E0D-45A8-A319-DB67B0A1477B}"/>
      </w:docPartPr>
      <w:docPartBody>
        <w:p w:rsidR="006C4B40" w:rsidRDefault="0014580B" w:rsidP="0014580B">
          <w:pPr>
            <w:pStyle w:val="A9F832317B6D41FCB4CE6B65BEF46A48"/>
          </w:pPr>
          <w:r w:rsidRPr="00720FE5">
            <w:rPr>
              <w:rStyle w:val="Textedelespacerserv"/>
              <w:rFonts w:cstheme="minorHAnsi"/>
              <w:sz w:val="20"/>
              <w:szCs w:val="20"/>
            </w:rPr>
            <w:t>Choisissez un élément.</w:t>
          </w:r>
        </w:p>
      </w:docPartBody>
    </w:docPart>
    <w:docPart>
      <w:docPartPr>
        <w:name w:val="12952D143CEA4CF7A894A18B85B117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4D8AAE-4A09-426B-B2B9-862F12CC0F19}"/>
      </w:docPartPr>
      <w:docPartBody>
        <w:p w:rsidR="006C4B40" w:rsidRDefault="0014580B" w:rsidP="0014580B">
          <w:pPr>
            <w:pStyle w:val="12952D143CEA4CF7A894A18B85B117F6"/>
          </w:pPr>
          <w:r w:rsidRPr="00831C9F">
            <w:rPr>
              <w:rStyle w:val="Textedelespacerserv"/>
            </w:rPr>
            <w:t>Choisissez un élément.</w:t>
          </w:r>
        </w:p>
      </w:docPartBody>
    </w:docPart>
    <w:docPart>
      <w:docPartPr>
        <w:name w:val="63873826C77747F2949BEA8B231649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B2531B-D5D6-4986-84C8-AFD2FEEB1348}"/>
      </w:docPartPr>
      <w:docPartBody>
        <w:p w:rsidR="006C4B40" w:rsidRDefault="0014580B" w:rsidP="0014580B">
          <w:pPr>
            <w:pStyle w:val="63873826C77747F2949BEA8B2316494D"/>
          </w:pPr>
          <w:r>
            <w:rPr>
              <w:rFonts w:cstheme="minorHAnsi"/>
              <w:sz w:val="20"/>
              <w:szCs w:val="20"/>
            </w:rPr>
            <w:t xml:space="preserve">     </w:t>
          </w:r>
        </w:p>
      </w:docPartBody>
    </w:docPart>
    <w:docPart>
      <w:docPartPr>
        <w:name w:val="5AC56C96B21446F09F2D4DB7940FFE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60DB98-EA4A-41AA-8BAC-B04C43B0AA22}"/>
      </w:docPartPr>
      <w:docPartBody>
        <w:p w:rsidR="006C4B40" w:rsidRDefault="0014580B" w:rsidP="0014580B">
          <w:pPr>
            <w:pStyle w:val="5AC56C96B21446F09F2D4DB7940FFE08"/>
          </w:pPr>
          <w:r w:rsidRPr="00720FE5">
            <w:rPr>
              <w:rFonts w:cstheme="minorHAnsi"/>
              <w:sz w:val="20"/>
              <w:szCs w:val="20"/>
            </w:rPr>
            <w:t xml:space="preserve">     </w:t>
          </w:r>
        </w:p>
      </w:docPartBody>
    </w:docPart>
    <w:docPart>
      <w:docPartPr>
        <w:name w:val="996BCAFFD3F64D4998BAEF867E88F9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0CD865-3C18-44E1-83E5-41D7A9C1B715}"/>
      </w:docPartPr>
      <w:docPartBody>
        <w:p w:rsidR="006C4B40" w:rsidRDefault="0014580B" w:rsidP="0014580B">
          <w:pPr>
            <w:pStyle w:val="996BCAFFD3F64D4998BAEF867E88F9EB"/>
          </w:pPr>
          <w:r w:rsidRPr="00886028">
            <w:rPr>
              <w:rStyle w:val="Textedelespacerserv"/>
              <w:rFonts w:cstheme="minorHAnsi"/>
              <w:sz w:val="20"/>
              <w:szCs w:val="20"/>
            </w:rPr>
            <w:t>Choisissez un élément.</w:t>
          </w:r>
        </w:p>
      </w:docPartBody>
    </w:docPart>
    <w:docPart>
      <w:docPartPr>
        <w:name w:val="11540CFFF0F445608E439EB6AA9ABA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225C8A-0BA7-46C1-B072-438B1013DF51}"/>
      </w:docPartPr>
      <w:docPartBody>
        <w:p w:rsidR="006C4B40" w:rsidRDefault="0014580B" w:rsidP="0014580B">
          <w:pPr>
            <w:pStyle w:val="11540CFFF0F445608E439EB6AA9ABA39"/>
          </w:pPr>
          <w:r>
            <w:rPr>
              <w:rFonts w:cstheme="minorHAnsi"/>
              <w:sz w:val="20"/>
              <w:szCs w:val="20"/>
            </w:rPr>
            <w:t xml:space="preserve">     </w:t>
          </w:r>
        </w:p>
      </w:docPartBody>
    </w:docPart>
    <w:docPart>
      <w:docPartPr>
        <w:name w:val="9A45E1E5F1D34D7C9256021773F02B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18F217-53F6-4C32-9B60-149299C65985}"/>
      </w:docPartPr>
      <w:docPartBody>
        <w:p w:rsidR="006C4B40" w:rsidRDefault="0014580B" w:rsidP="0014580B">
          <w:pPr>
            <w:pStyle w:val="9A45E1E5F1D34D7C9256021773F02B01"/>
          </w:pPr>
          <w:r w:rsidRPr="00886028">
            <w:rPr>
              <w:rFonts w:cstheme="minorHAnsi"/>
              <w:sz w:val="20"/>
              <w:szCs w:val="20"/>
            </w:rPr>
            <w:t xml:space="preserve">     </w:t>
          </w:r>
        </w:p>
      </w:docPartBody>
    </w:docPart>
    <w:docPart>
      <w:docPartPr>
        <w:name w:val="9F9EA0F429C240A583A77F4B6622D6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A91813-87B6-4B56-9EF4-897022709920}"/>
      </w:docPartPr>
      <w:docPartBody>
        <w:p w:rsidR="006C4B40" w:rsidRDefault="0014580B" w:rsidP="0014580B">
          <w:pPr>
            <w:pStyle w:val="9F9EA0F429C240A583A77F4B6622D6F3"/>
          </w:pPr>
          <w:r w:rsidRPr="00886028">
            <w:rPr>
              <w:rFonts w:cstheme="minorHAnsi"/>
              <w:sz w:val="20"/>
              <w:szCs w:val="20"/>
            </w:rPr>
            <w:t xml:space="preserve">     </w:t>
          </w:r>
        </w:p>
      </w:docPartBody>
    </w:docPart>
    <w:docPart>
      <w:docPartPr>
        <w:name w:val="9C282EDEB90C4597B8DF1CF14588FF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D4A69B-5377-4E1F-963C-31E67AE1C106}"/>
      </w:docPartPr>
      <w:docPartBody>
        <w:p w:rsidR="006C4B40" w:rsidRDefault="0014580B" w:rsidP="0014580B">
          <w:pPr>
            <w:pStyle w:val="9C282EDEB90C4597B8DF1CF14588FFDE"/>
          </w:pPr>
          <w:r>
            <w:rPr>
              <w:rFonts w:cstheme="minorHAnsi"/>
              <w:sz w:val="20"/>
              <w:szCs w:val="20"/>
            </w:rPr>
            <w:t xml:space="preserve">     </w:t>
          </w:r>
        </w:p>
      </w:docPartBody>
    </w:docPart>
    <w:docPart>
      <w:docPartPr>
        <w:name w:val="7F263A5D9A6C4469961BE4C48E2D2B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90364E-3CF7-443B-B8A1-A3DCB43EC35E}"/>
      </w:docPartPr>
      <w:docPartBody>
        <w:p w:rsidR="006C4B40" w:rsidRDefault="0014580B" w:rsidP="0014580B">
          <w:pPr>
            <w:pStyle w:val="7F263A5D9A6C4469961BE4C48E2D2B72"/>
          </w:pPr>
          <w:r w:rsidRPr="00886028">
            <w:rPr>
              <w:rFonts w:cstheme="minorHAnsi"/>
              <w:sz w:val="20"/>
              <w:szCs w:val="20"/>
            </w:rPr>
            <w:t xml:space="preserve">     </w:t>
          </w:r>
        </w:p>
      </w:docPartBody>
    </w:docPart>
    <w:docPart>
      <w:docPartPr>
        <w:name w:val="99CB63FD51344B4D8BE966F12F6DD3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332CB1-F998-4C3B-95E0-55D00F5010E1}"/>
      </w:docPartPr>
      <w:docPartBody>
        <w:p w:rsidR="006C4B40" w:rsidRDefault="0014580B" w:rsidP="0014580B">
          <w:pPr>
            <w:pStyle w:val="99CB63FD51344B4D8BE966F12F6DD3F4"/>
          </w:pPr>
          <w:r w:rsidRPr="00886028">
            <w:rPr>
              <w:rFonts w:cstheme="minorHAnsi"/>
              <w:sz w:val="20"/>
              <w:szCs w:val="20"/>
            </w:rPr>
            <w:t xml:space="preserve">     </w:t>
          </w:r>
        </w:p>
      </w:docPartBody>
    </w:docPart>
    <w:docPart>
      <w:docPartPr>
        <w:name w:val="21E4B976B30746238A8BCE9020269A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509CD0-BD08-469C-8E21-5836FF67B749}"/>
      </w:docPartPr>
      <w:docPartBody>
        <w:p w:rsidR="006C4B40" w:rsidRDefault="0014580B" w:rsidP="0014580B">
          <w:pPr>
            <w:pStyle w:val="21E4B976B30746238A8BCE9020269AB9"/>
          </w:pPr>
          <w:r w:rsidRPr="00886028">
            <w:rPr>
              <w:rFonts w:cstheme="minorHAnsi"/>
              <w:sz w:val="20"/>
              <w:szCs w:val="20"/>
            </w:rPr>
            <w:t xml:space="preserve">     </w:t>
          </w:r>
        </w:p>
      </w:docPartBody>
    </w:docPart>
    <w:docPart>
      <w:docPartPr>
        <w:name w:val="9419EA73EA0F41A69B661E13E0D98A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095073-1162-4531-A81F-2195183B97CC}"/>
      </w:docPartPr>
      <w:docPartBody>
        <w:p w:rsidR="006C4B40" w:rsidRDefault="0014580B" w:rsidP="0014580B">
          <w:pPr>
            <w:pStyle w:val="9419EA73EA0F41A69B661E13E0D98AC7"/>
          </w:pPr>
          <w:r w:rsidRPr="00886028">
            <w:rPr>
              <w:rFonts w:cstheme="minorHAnsi"/>
              <w:sz w:val="20"/>
              <w:szCs w:val="20"/>
            </w:rPr>
            <w:t xml:space="preserve">     </w:t>
          </w:r>
        </w:p>
      </w:docPartBody>
    </w:docPart>
    <w:docPart>
      <w:docPartPr>
        <w:name w:val="EE0766E8B81E494D99C086A57619E4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356FBA-36F8-478F-86B1-257CCE855189}"/>
      </w:docPartPr>
      <w:docPartBody>
        <w:p w:rsidR="006C4B40" w:rsidRDefault="0014580B" w:rsidP="0014580B">
          <w:pPr>
            <w:pStyle w:val="EE0766E8B81E494D99C086A57619E453"/>
          </w:pPr>
          <w:r w:rsidRPr="00886028">
            <w:rPr>
              <w:rFonts w:cstheme="minorHAnsi"/>
              <w:sz w:val="20"/>
              <w:szCs w:val="20"/>
            </w:rPr>
            <w:t xml:space="preserve">     </w:t>
          </w:r>
        </w:p>
      </w:docPartBody>
    </w:docPart>
    <w:docPart>
      <w:docPartPr>
        <w:name w:val="30F04ACCA0D54BCF89C1248598C04C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0D14FE-1C12-43B7-8818-08A7920D6E04}"/>
      </w:docPartPr>
      <w:docPartBody>
        <w:p w:rsidR="006C4B40" w:rsidRDefault="0014580B" w:rsidP="0014580B">
          <w:pPr>
            <w:pStyle w:val="30F04ACCA0D54BCF89C1248598C04C6D"/>
          </w:pPr>
          <w:r w:rsidRPr="00886028">
            <w:rPr>
              <w:rFonts w:cstheme="minorHAnsi"/>
              <w:sz w:val="20"/>
              <w:szCs w:val="20"/>
            </w:rPr>
            <w:t xml:space="preserve">     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EB7EB8-A9E9-4B65-B6FB-4480F8A758E8}"/>
      </w:docPartPr>
      <w:docPartBody>
        <w:p w:rsidR="00354CD3" w:rsidRDefault="006C4B40">
          <w:r w:rsidRPr="00FD1507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B67E9F98C4F64DB38CE0BDEC64C87B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9D55A3-C17D-48C1-ABB8-E0395A542421}"/>
      </w:docPartPr>
      <w:docPartBody>
        <w:p w:rsidR="00354CD3" w:rsidRDefault="006C4B40" w:rsidP="006C4B40">
          <w:pPr>
            <w:pStyle w:val="B67E9F98C4F64DB38CE0BDEC64C87B7E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089B860A1AE4433CB993A6D23619D9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F21A6A-17C8-4B35-A370-CB7801D52D93}"/>
      </w:docPartPr>
      <w:docPartBody>
        <w:p w:rsidR="00354CD3" w:rsidRDefault="006C4B40" w:rsidP="006C4B40">
          <w:pPr>
            <w:pStyle w:val="089B860A1AE4433CB993A6D23619D9C7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AA1B1B2C96344FEA12BD9ACE631E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00B492-E39A-4EBE-818A-16375C4A7FD3}"/>
      </w:docPartPr>
      <w:docPartBody>
        <w:p w:rsidR="00354CD3" w:rsidRDefault="006C4B40" w:rsidP="006C4B40">
          <w:pPr>
            <w:pStyle w:val="5AA1B1B2C96344FEA12BD9ACE631E99F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300D70CBC0DD4D70A193B66A42C58C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847802-4800-473A-A5CF-F749306E6CEC}"/>
      </w:docPartPr>
      <w:docPartBody>
        <w:p w:rsidR="00354CD3" w:rsidRDefault="006C4B40" w:rsidP="006C4B40">
          <w:pPr>
            <w:pStyle w:val="300D70CBC0DD4D70A193B66A42C58C69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40A5D"/>
    <w:rsid w:val="00112490"/>
    <w:rsid w:val="0014580B"/>
    <w:rsid w:val="00155FE5"/>
    <w:rsid w:val="00191452"/>
    <w:rsid w:val="00210DB3"/>
    <w:rsid w:val="002162C5"/>
    <w:rsid w:val="00217013"/>
    <w:rsid w:val="002B2C3E"/>
    <w:rsid w:val="002E35EB"/>
    <w:rsid w:val="0034005E"/>
    <w:rsid w:val="003421FF"/>
    <w:rsid w:val="00354CD3"/>
    <w:rsid w:val="00362A21"/>
    <w:rsid w:val="00384737"/>
    <w:rsid w:val="003B161F"/>
    <w:rsid w:val="003C30C8"/>
    <w:rsid w:val="003C4590"/>
    <w:rsid w:val="00434EC1"/>
    <w:rsid w:val="004514F6"/>
    <w:rsid w:val="004627D0"/>
    <w:rsid w:val="00484F98"/>
    <w:rsid w:val="0053239D"/>
    <w:rsid w:val="00577109"/>
    <w:rsid w:val="00586DD0"/>
    <w:rsid w:val="005B140A"/>
    <w:rsid w:val="005C721C"/>
    <w:rsid w:val="00673743"/>
    <w:rsid w:val="006C149F"/>
    <w:rsid w:val="006C4A9D"/>
    <w:rsid w:val="006C4B40"/>
    <w:rsid w:val="00726C6F"/>
    <w:rsid w:val="008D0BEC"/>
    <w:rsid w:val="008E280D"/>
    <w:rsid w:val="00900FCC"/>
    <w:rsid w:val="009226D5"/>
    <w:rsid w:val="009468F7"/>
    <w:rsid w:val="009558B8"/>
    <w:rsid w:val="00992FC7"/>
    <w:rsid w:val="009C00EC"/>
    <w:rsid w:val="009C3366"/>
    <w:rsid w:val="00A1476C"/>
    <w:rsid w:val="00A46FD2"/>
    <w:rsid w:val="00A664F2"/>
    <w:rsid w:val="00A949A4"/>
    <w:rsid w:val="00A969B4"/>
    <w:rsid w:val="00AA373E"/>
    <w:rsid w:val="00AB2A4A"/>
    <w:rsid w:val="00AE2EA1"/>
    <w:rsid w:val="00B1116B"/>
    <w:rsid w:val="00B46D29"/>
    <w:rsid w:val="00B72A90"/>
    <w:rsid w:val="00B747B7"/>
    <w:rsid w:val="00BA28E3"/>
    <w:rsid w:val="00BF24C7"/>
    <w:rsid w:val="00C7075C"/>
    <w:rsid w:val="00C72970"/>
    <w:rsid w:val="00C74B42"/>
    <w:rsid w:val="00D467F0"/>
    <w:rsid w:val="00DF487E"/>
    <w:rsid w:val="00E11B02"/>
    <w:rsid w:val="00E35253"/>
    <w:rsid w:val="00E64ABA"/>
    <w:rsid w:val="00EC5E50"/>
    <w:rsid w:val="00F6670E"/>
    <w:rsid w:val="00FA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C4B40"/>
    <w:rPr>
      <w:color w:val="808080"/>
    </w:rPr>
  </w:style>
  <w:style w:type="paragraph" w:customStyle="1" w:styleId="4FEE43CB450D4200867DA4A9D5C1D95B">
    <w:name w:val="4FEE43CB450D4200867DA4A9D5C1D95B"/>
    <w:rsid w:val="00AE2EA1"/>
  </w:style>
  <w:style w:type="paragraph" w:customStyle="1" w:styleId="F75B645870014DB6B87B8E6583128011">
    <w:name w:val="F75B645870014DB6B87B8E6583128011"/>
    <w:rsid w:val="00AE2EA1"/>
  </w:style>
  <w:style w:type="paragraph" w:customStyle="1" w:styleId="093B1781F6D74E2C88AE80F290FE0314">
    <w:name w:val="093B1781F6D74E2C88AE80F290FE0314"/>
    <w:rsid w:val="00AE2EA1"/>
  </w:style>
  <w:style w:type="paragraph" w:customStyle="1" w:styleId="31EF28EBE0A347B7AB14ACD2C1BBF3CC">
    <w:name w:val="31EF28EBE0A347B7AB14ACD2C1BBF3CC"/>
    <w:rsid w:val="00AE2EA1"/>
  </w:style>
  <w:style w:type="paragraph" w:customStyle="1" w:styleId="C50082B5231142AE8EA7CD9874F7B94D">
    <w:name w:val="C50082B5231142AE8EA7CD9874F7B94D"/>
    <w:rsid w:val="00AE2EA1"/>
  </w:style>
  <w:style w:type="paragraph" w:customStyle="1" w:styleId="F5FDE07E96BD4EA1850CDC8D0E7AA0DB">
    <w:name w:val="F5FDE07E96BD4EA1850CDC8D0E7AA0DB"/>
    <w:rsid w:val="00AE2EA1"/>
  </w:style>
  <w:style w:type="paragraph" w:customStyle="1" w:styleId="145500A24C1949969CE0473BF204C84A">
    <w:name w:val="145500A24C1949969CE0473BF204C84A"/>
    <w:rsid w:val="00AE2EA1"/>
  </w:style>
  <w:style w:type="paragraph" w:customStyle="1" w:styleId="7ABD9BF77BA241CC9C4996904F7CF76C">
    <w:name w:val="7ABD9BF77BA241CC9C4996904F7CF76C"/>
    <w:rsid w:val="00AE2EA1"/>
  </w:style>
  <w:style w:type="paragraph" w:customStyle="1" w:styleId="382FCC08FDAB452080E828AC83C8FA8D">
    <w:name w:val="382FCC08FDAB452080E828AC83C8FA8D"/>
    <w:rsid w:val="00AE2EA1"/>
  </w:style>
  <w:style w:type="paragraph" w:customStyle="1" w:styleId="EF3F9C6454C2432695A62A00497CDA4A">
    <w:name w:val="EF3F9C6454C2432695A62A00497CDA4A"/>
    <w:rsid w:val="00AE2EA1"/>
  </w:style>
  <w:style w:type="paragraph" w:customStyle="1" w:styleId="97E95825B734442085D67C10F66A15B2">
    <w:name w:val="97E95825B734442085D67C10F66A15B2"/>
    <w:rsid w:val="00AE2EA1"/>
  </w:style>
  <w:style w:type="paragraph" w:customStyle="1" w:styleId="6C1A098F150445518DFC21E29F2BD088">
    <w:name w:val="6C1A098F150445518DFC21E29F2BD088"/>
    <w:rsid w:val="00AE2EA1"/>
  </w:style>
  <w:style w:type="paragraph" w:customStyle="1" w:styleId="159157EAB49D4C0C9BF7D329D62510DF">
    <w:name w:val="159157EAB49D4C0C9BF7D329D62510DF"/>
    <w:rsid w:val="00AE2EA1"/>
  </w:style>
  <w:style w:type="paragraph" w:customStyle="1" w:styleId="365F8343944D4C2CAA1D195469625236">
    <w:name w:val="365F8343944D4C2CAA1D195469625236"/>
    <w:rsid w:val="00AE2EA1"/>
  </w:style>
  <w:style w:type="paragraph" w:customStyle="1" w:styleId="430D9A207B2C4885A4B6081F9D1D82A2">
    <w:name w:val="430D9A207B2C4885A4B6081F9D1D82A2"/>
    <w:rsid w:val="00AE2EA1"/>
  </w:style>
  <w:style w:type="paragraph" w:customStyle="1" w:styleId="BD7CD90CE5624A4888AAADA5D10F28F3">
    <w:name w:val="BD7CD90CE5624A4888AAADA5D10F28F3"/>
    <w:rsid w:val="00AE2EA1"/>
  </w:style>
  <w:style w:type="paragraph" w:customStyle="1" w:styleId="F2221DDAC1BB4207A5B989A0412F99B6">
    <w:name w:val="F2221DDAC1BB4207A5B989A0412F99B6"/>
    <w:rsid w:val="00AE2EA1"/>
  </w:style>
  <w:style w:type="paragraph" w:customStyle="1" w:styleId="C16BA9EA6ECA4D268D59ADC0AEA4D0C4">
    <w:name w:val="C16BA9EA6ECA4D268D59ADC0AEA4D0C4"/>
    <w:rsid w:val="00AE2EA1"/>
  </w:style>
  <w:style w:type="paragraph" w:customStyle="1" w:styleId="93D1D68B33684F4483BD4A8EBF434759">
    <w:name w:val="93D1D68B33684F4483BD4A8EBF434759"/>
    <w:rsid w:val="00AE2EA1"/>
  </w:style>
  <w:style w:type="paragraph" w:customStyle="1" w:styleId="8BA690E7786F4E808270D7EBC1C6E99F">
    <w:name w:val="8BA690E7786F4E808270D7EBC1C6E99F"/>
    <w:rsid w:val="00AE2EA1"/>
  </w:style>
  <w:style w:type="paragraph" w:customStyle="1" w:styleId="1B6F809930654BAE9D47665B8E351D39">
    <w:name w:val="1B6F809930654BAE9D47665B8E351D39"/>
    <w:rsid w:val="00AE2EA1"/>
  </w:style>
  <w:style w:type="paragraph" w:customStyle="1" w:styleId="9D29ECA2967A496FA109167586BF620C">
    <w:name w:val="9D29ECA2967A496FA109167586BF620C"/>
    <w:rsid w:val="00AE2EA1"/>
  </w:style>
  <w:style w:type="paragraph" w:customStyle="1" w:styleId="D44401BEC820416AA034A9077D6A120B">
    <w:name w:val="D44401BEC820416AA034A9077D6A120B"/>
    <w:rsid w:val="00AE2EA1"/>
  </w:style>
  <w:style w:type="paragraph" w:customStyle="1" w:styleId="561A18FD01D7416E961D7371189BDEED">
    <w:name w:val="561A18FD01D7416E961D7371189BDEED"/>
    <w:rsid w:val="00AE2EA1"/>
  </w:style>
  <w:style w:type="paragraph" w:customStyle="1" w:styleId="8F0199959B7747EDA1FE61E868CF660E">
    <w:name w:val="8F0199959B7747EDA1FE61E868CF660E"/>
    <w:rsid w:val="00AE2EA1"/>
  </w:style>
  <w:style w:type="paragraph" w:customStyle="1" w:styleId="B0E0C082118742E4916039DF07246D9C">
    <w:name w:val="B0E0C082118742E4916039DF07246D9C"/>
    <w:rsid w:val="00AE2EA1"/>
  </w:style>
  <w:style w:type="paragraph" w:customStyle="1" w:styleId="4F49804D10554F18B9932D2B3A71DDF9">
    <w:name w:val="4F49804D10554F18B9932D2B3A71DDF9"/>
    <w:rsid w:val="00AE2EA1"/>
  </w:style>
  <w:style w:type="paragraph" w:customStyle="1" w:styleId="3705BC66331D4EFABA4B5ACE4AE43BF6">
    <w:name w:val="3705BC66331D4EFABA4B5ACE4AE43BF6"/>
    <w:rsid w:val="00AE2EA1"/>
  </w:style>
  <w:style w:type="paragraph" w:customStyle="1" w:styleId="AA7F23E9F9694F949FF659AFBD8348CC">
    <w:name w:val="AA7F23E9F9694F949FF659AFBD8348CC"/>
    <w:rsid w:val="00AE2EA1"/>
  </w:style>
  <w:style w:type="paragraph" w:customStyle="1" w:styleId="F27A9213FE48435F9358699877732C8C">
    <w:name w:val="F27A9213FE48435F9358699877732C8C"/>
    <w:rsid w:val="00AE2EA1"/>
  </w:style>
  <w:style w:type="paragraph" w:customStyle="1" w:styleId="D599AADD73264F9CB7D4056E7246CF7C">
    <w:name w:val="D599AADD73264F9CB7D4056E7246CF7C"/>
    <w:rsid w:val="00AE2EA1"/>
  </w:style>
  <w:style w:type="paragraph" w:customStyle="1" w:styleId="DA827E2084B54F71A2224F804A61E9A7">
    <w:name w:val="DA827E2084B54F71A2224F804A61E9A7"/>
    <w:rsid w:val="00AE2EA1"/>
  </w:style>
  <w:style w:type="paragraph" w:customStyle="1" w:styleId="3CB80F2270B742A190BB403781CC6127">
    <w:name w:val="3CB80F2270B742A190BB403781CC6127"/>
    <w:rsid w:val="00AE2EA1"/>
  </w:style>
  <w:style w:type="paragraph" w:customStyle="1" w:styleId="5C8A7FBB446944268E006759C2645F7E">
    <w:name w:val="5C8A7FBB446944268E006759C2645F7E"/>
    <w:rsid w:val="00AE2EA1"/>
  </w:style>
  <w:style w:type="paragraph" w:customStyle="1" w:styleId="2BC5B20D03284313ABE5AD26CDAD4176">
    <w:name w:val="2BC5B20D03284313ABE5AD26CDAD4176"/>
    <w:rsid w:val="00AE2EA1"/>
  </w:style>
  <w:style w:type="paragraph" w:customStyle="1" w:styleId="31FA6DD1F9204E0CA0C7425390EF2B31">
    <w:name w:val="31FA6DD1F9204E0CA0C7425390EF2B31"/>
    <w:rsid w:val="00AE2EA1"/>
  </w:style>
  <w:style w:type="paragraph" w:customStyle="1" w:styleId="E178CE65DE064F95A28C406608E9A04B">
    <w:name w:val="E178CE65DE064F95A28C406608E9A04B"/>
    <w:rsid w:val="00AE2EA1"/>
  </w:style>
  <w:style w:type="paragraph" w:customStyle="1" w:styleId="76E8047EA70C45E1A801F25741DDC7C0">
    <w:name w:val="76E8047EA70C45E1A801F25741DDC7C0"/>
    <w:rsid w:val="00AE2EA1"/>
  </w:style>
  <w:style w:type="paragraph" w:customStyle="1" w:styleId="03E82020A2F9417EBF54D46AFBEA7E61">
    <w:name w:val="03E82020A2F9417EBF54D46AFBEA7E61"/>
    <w:rsid w:val="00AE2EA1"/>
  </w:style>
  <w:style w:type="paragraph" w:customStyle="1" w:styleId="3DB3EF3E6FFF45039B3A5F711849545F">
    <w:name w:val="3DB3EF3E6FFF45039B3A5F711849545F"/>
    <w:rsid w:val="00AE2EA1"/>
  </w:style>
  <w:style w:type="paragraph" w:customStyle="1" w:styleId="064CC3375E8C4ABEA5FCBA31439A5A48">
    <w:name w:val="064CC3375E8C4ABEA5FCBA31439A5A48"/>
    <w:rsid w:val="00AE2EA1"/>
  </w:style>
  <w:style w:type="paragraph" w:customStyle="1" w:styleId="81B30A3CF84D42D0B1183F9172197BCE">
    <w:name w:val="81B30A3CF84D42D0B1183F9172197BCE"/>
    <w:rsid w:val="00AE2EA1"/>
  </w:style>
  <w:style w:type="paragraph" w:customStyle="1" w:styleId="77BF199B51824AAC92CB1FC87EA5E702">
    <w:name w:val="77BF199B51824AAC92CB1FC87EA5E702"/>
    <w:rsid w:val="00AE2EA1"/>
  </w:style>
  <w:style w:type="paragraph" w:customStyle="1" w:styleId="26F38290900F4CECB41E1FC60C40B6FF">
    <w:name w:val="26F38290900F4CECB41E1FC60C40B6FF"/>
    <w:rsid w:val="00AE2EA1"/>
  </w:style>
  <w:style w:type="paragraph" w:customStyle="1" w:styleId="3E01AA51431149569559A7EE6215810C">
    <w:name w:val="3E01AA51431149569559A7EE6215810C"/>
    <w:rsid w:val="00AE2EA1"/>
  </w:style>
  <w:style w:type="paragraph" w:customStyle="1" w:styleId="8BCF89BA90BC4A89BF50BA4156CC462B">
    <w:name w:val="8BCF89BA90BC4A89BF50BA4156CC462B"/>
    <w:rsid w:val="00AE2EA1"/>
  </w:style>
  <w:style w:type="paragraph" w:customStyle="1" w:styleId="8C9C7028FB21418AB233952B9E656852">
    <w:name w:val="8C9C7028FB21418AB233952B9E656852"/>
    <w:rsid w:val="00AE2EA1"/>
  </w:style>
  <w:style w:type="paragraph" w:customStyle="1" w:styleId="BC698CA12A91494684A9127358B19735">
    <w:name w:val="BC698CA12A91494684A9127358B19735"/>
    <w:rsid w:val="0053239D"/>
  </w:style>
  <w:style w:type="paragraph" w:customStyle="1" w:styleId="1828D98ED48249FB85DC120DA2838A99">
    <w:name w:val="1828D98ED48249FB85DC120DA2838A99"/>
    <w:rsid w:val="0053239D"/>
  </w:style>
  <w:style w:type="paragraph" w:customStyle="1" w:styleId="20093F2922924384B74D32F0EAC4A5C6">
    <w:name w:val="20093F2922924384B74D32F0EAC4A5C6"/>
    <w:rsid w:val="0053239D"/>
  </w:style>
  <w:style w:type="paragraph" w:customStyle="1" w:styleId="B9801E03698E4088A7E276638C916CF7">
    <w:name w:val="B9801E03698E4088A7E276638C916CF7"/>
    <w:rsid w:val="0053239D"/>
  </w:style>
  <w:style w:type="paragraph" w:customStyle="1" w:styleId="79841394AB924422BEFBDF6826381718">
    <w:name w:val="79841394AB924422BEFBDF6826381718"/>
    <w:rsid w:val="0053239D"/>
  </w:style>
  <w:style w:type="paragraph" w:customStyle="1" w:styleId="1DE92D223CB84F9BBF7AE6C81C8F57B6">
    <w:name w:val="1DE92D223CB84F9BBF7AE6C81C8F57B6"/>
    <w:rsid w:val="0053239D"/>
  </w:style>
  <w:style w:type="paragraph" w:customStyle="1" w:styleId="39B73FC7ED6B474085441F7AD540AC04">
    <w:name w:val="39B73FC7ED6B474085441F7AD540AC04"/>
    <w:rsid w:val="0053239D"/>
  </w:style>
  <w:style w:type="paragraph" w:customStyle="1" w:styleId="5D0159BC4F65449796D30E0EEC0D1549">
    <w:name w:val="5D0159BC4F65449796D30E0EEC0D1549"/>
    <w:rsid w:val="0053239D"/>
  </w:style>
  <w:style w:type="paragraph" w:customStyle="1" w:styleId="B6BC08D98EB84C24BE7AFC4931680703">
    <w:name w:val="B6BC08D98EB84C24BE7AFC4931680703"/>
    <w:rsid w:val="0053239D"/>
  </w:style>
  <w:style w:type="paragraph" w:customStyle="1" w:styleId="564E4A55C23146E38C981E6A3183303C">
    <w:name w:val="564E4A55C23146E38C981E6A3183303C"/>
    <w:rsid w:val="0053239D"/>
  </w:style>
  <w:style w:type="paragraph" w:customStyle="1" w:styleId="66906F2159824C56AFEAA2F26A0660C4">
    <w:name w:val="66906F2159824C56AFEAA2F26A0660C4"/>
    <w:rsid w:val="0053239D"/>
  </w:style>
  <w:style w:type="paragraph" w:customStyle="1" w:styleId="F07F146BD7714FA7AB8985D139686EF4">
    <w:name w:val="F07F146BD7714FA7AB8985D139686EF4"/>
    <w:rsid w:val="0053239D"/>
  </w:style>
  <w:style w:type="paragraph" w:customStyle="1" w:styleId="9887FD77DBC34B229E34657CE63ED442">
    <w:name w:val="9887FD77DBC34B229E34657CE63ED442"/>
    <w:rsid w:val="0053239D"/>
  </w:style>
  <w:style w:type="paragraph" w:customStyle="1" w:styleId="470E1126B3D448FA8802D5172CAF8970">
    <w:name w:val="470E1126B3D448FA8802D5172CAF8970"/>
    <w:rsid w:val="0053239D"/>
  </w:style>
  <w:style w:type="paragraph" w:customStyle="1" w:styleId="9EA28D523B494BAF8DCB4368C8F87BCF">
    <w:name w:val="9EA28D523B494BAF8DCB4368C8F87BCF"/>
    <w:rsid w:val="0053239D"/>
  </w:style>
  <w:style w:type="paragraph" w:customStyle="1" w:styleId="3B6F195917744F1980AABD24F3E289C9">
    <w:name w:val="3B6F195917744F1980AABD24F3E289C9"/>
    <w:rsid w:val="0053239D"/>
  </w:style>
  <w:style w:type="paragraph" w:customStyle="1" w:styleId="BE9BE99A439442CD9ADC40E50FE569E9">
    <w:name w:val="BE9BE99A439442CD9ADC40E50FE569E9"/>
    <w:rsid w:val="0053239D"/>
  </w:style>
  <w:style w:type="paragraph" w:customStyle="1" w:styleId="F081966E403945DDADD6B0AC6EA5973F">
    <w:name w:val="F081966E403945DDADD6B0AC6EA5973F"/>
    <w:rsid w:val="0053239D"/>
  </w:style>
  <w:style w:type="paragraph" w:customStyle="1" w:styleId="02F63302AFF94FD99CC33F1B26BC8800">
    <w:name w:val="02F63302AFF94FD99CC33F1B26BC8800"/>
    <w:rsid w:val="0053239D"/>
  </w:style>
  <w:style w:type="paragraph" w:customStyle="1" w:styleId="0AD9A0B16D104A62B794D20F802BD295">
    <w:name w:val="0AD9A0B16D104A62B794D20F802BD295"/>
    <w:rsid w:val="0053239D"/>
  </w:style>
  <w:style w:type="paragraph" w:customStyle="1" w:styleId="AF759FE386D94664A4A5B2E79F397DB2">
    <w:name w:val="AF759FE386D94664A4A5B2E79F397DB2"/>
    <w:rsid w:val="0053239D"/>
  </w:style>
  <w:style w:type="paragraph" w:customStyle="1" w:styleId="E089A0A20D4E477293E233AD107E18B9">
    <w:name w:val="E089A0A20D4E477293E233AD107E18B9"/>
    <w:rsid w:val="0053239D"/>
  </w:style>
  <w:style w:type="paragraph" w:customStyle="1" w:styleId="BFCECF7038704A478497F88F514AC836">
    <w:name w:val="BFCECF7038704A478497F88F514AC836"/>
    <w:rsid w:val="0053239D"/>
  </w:style>
  <w:style w:type="paragraph" w:customStyle="1" w:styleId="1D2C118F8C5C4A3FA3B8DBA96DE571A0">
    <w:name w:val="1D2C118F8C5C4A3FA3B8DBA96DE571A0"/>
    <w:rsid w:val="0053239D"/>
  </w:style>
  <w:style w:type="paragraph" w:customStyle="1" w:styleId="44E04D058D56417C8BE9BF4C3A398249">
    <w:name w:val="44E04D058D56417C8BE9BF4C3A398249"/>
    <w:rsid w:val="0053239D"/>
  </w:style>
  <w:style w:type="paragraph" w:customStyle="1" w:styleId="138DD180C5D34DD4BE08BD9E47DBE986">
    <w:name w:val="138DD180C5D34DD4BE08BD9E47DBE986"/>
    <w:rsid w:val="0053239D"/>
  </w:style>
  <w:style w:type="paragraph" w:customStyle="1" w:styleId="3B4DE26B6EBF4EF9B8BD1C89754D6B7E">
    <w:name w:val="3B4DE26B6EBF4EF9B8BD1C89754D6B7E"/>
    <w:rsid w:val="0053239D"/>
  </w:style>
  <w:style w:type="paragraph" w:customStyle="1" w:styleId="347F6DB43AB9420EABC441E2CA3EA50C">
    <w:name w:val="347F6DB43AB9420EABC441E2CA3EA50C"/>
    <w:rsid w:val="0053239D"/>
  </w:style>
  <w:style w:type="paragraph" w:customStyle="1" w:styleId="49451FB39F234754A733760EA304F460">
    <w:name w:val="49451FB39F234754A733760EA304F460"/>
    <w:rsid w:val="009C3366"/>
  </w:style>
  <w:style w:type="paragraph" w:customStyle="1" w:styleId="EC17A36D5EDE493EA97070EE9F3D4013">
    <w:name w:val="EC17A36D5EDE493EA97070EE9F3D4013"/>
    <w:rsid w:val="009C3366"/>
  </w:style>
  <w:style w:type="paragraph" w:customStyle="1" w:styleId="DE7F0F3449AD415F86A9A2E94CF30972">
    <w:name w:val="DE7F0F3449AD415F86A9A2E94CF30972"/>
    <w:rsid w:val="009C3366"/>
  </w:style>
  <w:style w:type="paragraph" w:customStyle="1" w:styleId="8524A6BE5EBA41ECA720286AD70F9FDB">
    <w:name w:val="8524A6BE5EBA41ECA720286AD70F9FDB"/>
    <w:rsid w:val="009C3366"/>
  </w:style>
  <w:style w:type="paragraph" w:customStyle="1" w:styleId="428A030636454711BC4A0BA981849561">
    <w:name w:val="428A030636454711BC4A0BA981849561"/>
    <w:rsid w:val="005C721C"/>
  </w:style>
  <w:style w:type="paragraph" w:customStyle="1" w:styleId="CE8F280CAC454E0E931ADDE5FD433826">
    <w:name w:val="CE8F280CAC454E0E931ADDE5FD433826"/>
    <w:rsid w:val="005C721C"/>
  </w:style>
  <w:style w:type="paragraph" w:customStyle="1" w:styleId="B177B9A6E08C42C1B1CA5490DCAD2799">
    <w:name w:val="B177B9A6E08C42C1B1CA5490DCAD2799"/>
    <w:rsid w:val="005C721C"/>
  </w:style>
  <w:style w:type="paragraph" w:customStyle="1" w:styleId="2181C85FA81C45A981F6E59A49C68602">
    <w:name w:val="2181C85FA81C45A981F6E59A49C68602"/>
    <w:rsid w:val="005C721C"/>
  </w:style>
  <w:style w:type="paragraph" w:customStyle="1" w:styleId="F2D7573B61E64AE49997B3CE16930E42">
    <w:name w:val="F2D7573B61E64AE49997B3CE16930E42"/>
    <w:rsid w:val="005C721C"/>
  </w:style>
  <w:style w:type="paragraph" w:customStyle="1" w:styleId="4B13599E74944B5683814B98A83C6FFE">
    <w:name w:val="4B13599E74944B5683814B98A83C6FFE"/>
    <w:rsid w:val="005C721C"/>
  </w:style>
  <w:style w:type="paragraph" w:customStyle="1" w:styleId="1A65002D6376450F8077B028B07B3570">
    <w:name w:val="1A65002D6376450F8077B028B07B3570"/>
    <w:rsid w:val="005C721C"/>
  </w:style>
  <w:style w:type="paragraph" w:customStyle="1" w:styleId="06CE23F77C3A461FB3EDD12DDB148651">
    <w:name w:val="06CE23F77C3A461FB3EDD12DDB148651"/>
    <w:rsid w:val="005C721C"/>
  </w:style>
  <w:style w:type="paragraph" w:customStyle="1" w:styleId="A39A37A0C84B413F82CA785ED2354866">
    <w:name w:val="A39A37A0C84B413F82CA785ED2354866"/>
    <w:rsid w:val="005C721C"/>
  </w:style>
  <w:style w:type="paragraph" w:customStyle="1" w:styleId="5BBA3969A447407F83BE18B044B992E8">
    <w:name w:val="5BBA3969A447407F83BE18B044B992E8"/>
    <w:rsid w:val="005C721C"/>
  </w:style>
  <w:style w:type="paragraph" w:customStyle="1" w:styleId="FF5E0D7AF4874361AB6DEFDC2E2958B1">
    <w:name w:val="FF5E0D7AF4874361AB6DEFDC2E2958B1"/>
    <w:rsid w:val="005C721C"/>
  </w:style>
  <w:style w:type="paragraph" w:customStyle="1" w:styleId="D1B6B3250B4342048DE08C8C8BC75BE2">
    <w:name w:val="D1B6B3250B4342048DE08C8C8BC75BE2"/>
    <w:rsid w:val="005C721C"/>
  </w:style>
  <w:style w:type="paragraph" w:customStyle="1" w:styleId="28AA7B380D004B818224FDE546F4D0EC">
    <w:name w:val="28AA7B380D004B818224FDE546F4D0EC"/>
    <w:rsid w:val="005C721C"/>
  </w:style>
  <w:style w:type="paragraph" w:customStyle="1" w:styleId="5C321475FBD34D9DA919A560C59659ED">
    <w:name w:val="5C321475FBD34D9DA919A560C59659ED"/>
    <w:rsid w:val="005C721C"/>
  </w:style>
  <w:style w:type="paragraph" w:customStyle="1" w:styleId="0EEFE154429E4C16B6D524FA59D37BB2">
    <w:name w:val="0EEFE154429E4C16B6D524FA59D37BB2"/>
    <w:rsid w:val="005C721C"/>
  </w:style>
  <w:style w:type="paragraph" w:customStyle="1" w:styleId="92C7376DEF7C421696825CBFE212D9D8">
    <w:name w:val="92C7376DEF7C421696825CBFE212D9D8"/>
    <w:rsid w:val="005C721C"/>
  </w:style>
  <w:style w:type="paragraph" w:customStyle="1" w:styleId="D7ABAB49A326402FADD98B0BA991B138">
    <w:name w:val="D7ABAB49A326402FADD98B0BA991B138"/>
    <w:rsid w:val="005C721C"/>
  </w:style>
  <w:style w:type="paragraph" w:customStyle="1" w:styleId="960DEB72300B457CB5751D1BB2CAC377">
    <w:name w:val="960DEB72300B457CB5751D1BB2CAC377"/>
    <w:rsid w:val="005C721C"/>
  </w:style>
  <w:style w:type="paragraph" w:customStyle="1" w:styleId="6822D2FFEDFA4FA38E610FA7D63FA487">
    <w:name w:val="6822D2FFEDFA4FA38E610FA7D63FA487"/>
    <w:rsid w:val="005C721C"/>
  </w:style>
  <w:style w:type="paragraph" w:customStyle="1" w:styleId="75FCB68C8E33460F80FBC996B01FEC84">
    <w:name w:val="75FCB68C8E33460F80FBC996B01FEC84"/>
    <w:rsid w:val="005C721C"/>
  </w:style>
  <w:style w:type="paragraph" w:customStyle="1" w:styleId="47DF73121753478CB8470A50069C4910">
    <w:name w:val="47DF73121753478CB8470A50069C4910"/>
    <w:rsid w:val="005C721C"/>
  </w:style>
  <w:style w:type="paragraph" w:customStyle="1" w:styleId="31751F196E2B4CB59AA4586509A9941C">
    <w:name w:val="31751F196E2B4CB59AA4586509A9941C"/>
    <w:rsid w:val="005C721C"/>
  </w:style>
  <w:style w:type="paragraph" w:customStyle="1" w:styleId="999773600C4249C683C3EB3EBC02514D">
    <w:name w:val="999773600C4249C683C3EB3EBC02514D"/>
    <w:rsid w:val="005C721C"/>
  </w:style>
  <w:style w:type="paragraph" w:customStyle="1" w:styleId="EAC2B4F60FA34AF2B109CAF56A85B36A">
    <w:name w:val="EAC2B4F60FA34AF2B109CAF56A85B36A"/>
    <w:rsid w:val="005C721C"/>
  </w:style>
  <w:style w:type="paragraph" w:customStyle="1" w:styleId="AAAB553F8119403D808D0311139E4336">
    <w:name w:val="AAAB553F8119403D808D0311139E4336"/>
    <w:rsid w:val="005C721C"/>
  </w:style>
  <w:style w:type="paragraph" w:customStyle="1" w:styleId="D4601ECE032B41EA844B51CFE6826843">
    <w:name w:val="D4601ECE032B41EA844B51CFE6826843"/>
    <w:rsid w:val="005C721C"/>
  </w:style>
  <w:style w:type="paragraph" w:customStyle="1" w:styleId="1CE88703263F43B4AE734AD408CB2D8A">
    <w:name w:val="1CE88703263F43B4AE734AD408CB2D8A"/>
    <w:rsid w:val="005C721C"/>
  </w:style>
  <w:style w:type="paragraph" w:customStyle="1" w:styleId="B4C00CDDBB494824A891EBED01F3A47F">
    <w:name w:val="B4C00CDDBB494824A891EBED01F3A47F"/>
    <w:rsid w:val="005C721C"/>
  </w:style>
  <w:style w:type="paragraph" w:customStyle="1" w:styleId="767B9848072B474684A7EC296360DFC6">
    <w:name w:val="767B9848072B474684A7EC296360DFC6"/>
    <w:rsid w:val="005C721C"/>
  </w:style>
  <w:style w:type="paragraph" w:customStyle="1" w:styleId="0ABC4F39417B4EBEA7FA3EA3E14CF491">
    <w:name w:val="0ABC4F39417B4EBEA7FA3EA3E14CF491"/>
    <w:rsid w:val="005C721C"/>
  </w:style>
  <w:style w:type="paragraph" w:customStyle="1" w:styleId="0C497573148B4E80B20B78D28EB88370">
    <w:name w:val="0C497573148B4E80B20B78D28EB88370"/>
    <w:rsid w:val="005C721C"/>
  </w:style>
  <w:style w:type="paragraph" w:customStyle="1" w:styleId="9BA6602858D645A09AD682AAA4E429C2">
    <w:name w:val="9BA6602858D645A09AD682AAA4E429C2"/>
    <w:rsid w:val="005C721C"/>
  </w:style>
  <w:style w:type="paragraph" w:customStyle="1" w:styleId="5F840E612D8A4BD6BE45AFE6FD0BCEB5">
    <w:name w:val="5F840E612D8A4BD6BE45AFE6FD0BCEB5"/>
    <w:rsid w:val="005C721C"/>
  </w:style>
  <w:style w:type="paragraph" w:customStyle="1" w:styleId="2298DEF66BED4A2E94E1F6AEF4E9CA70">
    <w:name w:val="2298DEF66BED4A2E94E1F6AEF4E9CA70"/>
    <w:rsid w:val="005C721C"/>
  </w:style>
  <w:style w:type="paragraph" w:customStyle="1" w:styleId="356F58147AC94EFF9151B02BD0104D60">
    <w:name w:val="356F58147AC94EFF9151B02BD0104D60"/>
    <w:rsid w:val="005C721C"/>
  </w:style>
  <w:style w:type="paragraph" w:customStyle="1" w:styleId="3931D17C5B0E41AA98B2E81FF3BF10D0">
    <w:name w:val="3931D17C5B0E41AA98B2E81FF3BF10D0"/>
    <w:rsid w:val="005C721C"/>
  </w:style>
  <w:style w:type="paragraph" w:customStyle="1" w:styleId="AE0B9C1349754C7BB3E5D685F7038542">
    <w:name w:val="AE0B9C1349754C7BB3E5D685F7038542"/>
    <w:rsid w:val="005C721C"/>
  </w:style>
  <w:style w:type="paragraph" w:customStyle="1" w:styleId="7CA83806C6B24FC6A971F671394D492B">
    <w:name w:val="7CA83806C6B24FC6A971F671394D492B"/>
    <w:rsid w:val="005C721C"/>
  </w:style>
  <w:style w:type="paragraph" w:customStyle="1" w:styleId="B87413674FC74B0BAD197D8285841A97">
    <w:name w:val="B87413674FC74B0BAD197D8285841A97"/>
    <w:rsid w:val="005C721C"/>
  </w:style>
  <w:style w:type="paragraph" w:customStyle="1" w:styleId="63DD54B3E22141EB9B0926151F09BA75">
    <w:name w:val="63DD54B3E22141EB9B0926151F09BA75"/>
    <w:rsid w:val="005C721C"/>
  </w:style>
  <w:style w:type="paragraph" w:customStyle="1" w:styleId="6D7FFB5B326B44939D9C46BD32464E2C">
    <w:name w:val="6D7FFB5B326B44939D9C46BD32464E2C"/>
    <w:rsid w:val="005C721C"/>
  </w:style>
  <w:style w:type="paragraph" w:customStyle="1" w:styleId="461078DF856146AAA48E6625EB20E5F5">
    <w:name w:val="461078DF856146AAA48E6625EB20E5F5"/>
    <w:rsid w:val="005C721C"/>
  </w:style>
  <w:style w:type="paragraph" w:customStyle="1" w:styleId="78FEFD2398674FE6BBEA0117FD21DC9A">
    <w:name w:val="78FEFD2398674FE6BBEA0117FD21DC9A"/>
    <w:rsid w:val="005C721C"/>
  </w:style>
  <w:style w:type="paragraph" w:customStyle="1" w:styleId="77519B891B9C437AB2FB5950614468A9">
    <w:name w:val="77519B891B9C437AB2FB5950614468A9"/>
    <w:rsid w:val="005C721C"/>
  </w:style>
  <w:style w:type="paragraph" w:customStyle="1" w:styleId="30D0F4202ACC4143AE79BFD8CC3CBE8A">
    <w:name w:val="30D0F4202ACC4143AE79BFD8CC3CBE8A"/>
    <w:rsid w:val="005C721C"/>
  </w:style>
  <w:style w:type="paragraph" w:customStyle="1" w:styleId="97CCE504FB4C4FBF8DAD573906298734">
    <w:name w:val="97CCE504FB4C4FBF8DAD573906298734"/>
    <w:rsid w:val="005C721C"/>
  </w:style>
  <w:style w:type="paragraph" w:customStyle="1" w:styleId="3D7CB2FD61B0462693E2D5CFE90B1B44">
    <w:name w:val="3D7CB2FD61B0462693E2D5CFE90B1B44"/>
    <w:rsid w:val="005C721C"/>
  </w:style>
  <w:style w:type="paragraph" w:customStyle="1" w:styleId="1CAB2D9FD49E44809E0C40FDCF3BA849">
    <w:name w:val="1CAB2D9FD49E44809E0C40FDCF3BA849"/>
    <w:rsid w:val="005C721C"/>
  </w:style>
  <w:style w:type="paragraph" w:customStyle="1" w:styleId="DBFE9EA1CAF445E4A78E45B8EB8FB14E">
    <w:name w:val="DBFE9EA1CAF445E4A78E45B8EB8FB14E"/>
    <w:rsid w:val="005C721C"/>
  </w:style>
  <w:style w:type="paragraph" w:customStyle="1" w:styleId="BCD7C3BBDC8C4094AA000D3A20608E7B">
    <w:name w:val="BCD7C3BBDC8C4094AA000D3A20608E7B"/>
    <w:rsid w:val="003C30C8"/>
  </w:style>
  <w:style w:type="paragraph" w:customStyle="1" w:styleId="0CB70EF84C8549028CE3CEEC1EA6E367">
    <w:name w:val="0CB70EF84C8549028CE3CEEC1EA6E367"/>
    <w:rsid w:val="003C30C8"/>
  </w:style>
  <w:style w:type="paragraph" w:customStyle="1" w:styleId="21590D28786C470C9A4F8F9249F7E94D">
    <w:name w:val="21590D28786C470C9A4F8F9249F7E94D"/>
    <w:rsid w:val="003C30C8"/>
  </w:style>
  <w:style w:type="paragraph" w:customStyle="1" w:styleId="06EEBB8B144E4B3FB82C5377CE72D3CF">
    <w:name w:val="06EEBB8B144E4B3FB82C5377CE72D3CF"/>
    <w:rsid w:val="003C30C8"/>
  </w:style>
  <w:style w:type="paragraph" w:customStyle="1" w:styleId="8B76548EE750400387F427B6F3040C8C">
    <w:name w:val="8B76548EE750400387F427B6F3040C8C"/>
    <w:rsid w:val="003C30C8"/>
  </w:style>
  <w:style w:type="paragraph" w:customStyle="1" w:styleId="9144D2C7137140F58F7D7363BB6E95AE">
    <w:name w:val="9144D2C7137140F58F7D7363BB6E95AE"/>
    <w:rsid w:val="003C30C8"/>
  </w:style>
  <w:style w:type="paragraph" w:customStyle="1" w:styleId="E2CED52166614139965B316C4EB05645">
    <w:name w:val="E2CED52166614139965B316C4EB05645"/>
    <w:rsid w:val="003C30C8"/>
  </w:style>
  <w:style w:type="paragraph" w:customStyle="1" w:styleId="54CE3C4CAB544C3EB3EB2C460792E96C">
    <w:name w:val="54CE3C4CAB544C3EB3EB2C460792E96C"/>
    <w:rsid w:val="003C30C8"/>
  </w:style>
  <w:style w:type="paragraph" w:customStyle="1" w:styleId="A69BE230F08645E5A8BA434137761D73">
    <w:name w:val="A69BE230F08645E5A8BA434137761D73"/>
    <w:rsid w:val="003C30C8"/>
  </w:style>
  <w:style w:type="paragraph" w:customStyle="1" w:styleId="05E5EA339C754EE291A02C6BAB0EA811">
    <w:name w:val="05E5EA339C754EE291A02C6BAB0EA811"/>
    <w:rsid w:val="003C30C8"/>
  </w:style>
  <w:style w:type="paragraph" w:customStyle="1" w:styleId="31F8CDC071134F7DA981E1A91EE6AB3D">
    <w:name w:val="31F8CDC071134F7DA981E1A91EE6AB3D"/>
    <w:rsid w:val="003C30C8"/>
  </w:style>
  <w:style w:type="paragraph" w:customStyle="1" w:styleId="067FDAA89F474A73AE84A613334BCF66">
    <w:name w:val="067FDAA89F474A73AE84A613334BCF66"/>
    <w:rsid w:val="003C30C8"/>
  </w:style>
  <w:style w:type="paragraph" w:customStyle="1" w:styleId="FD25A1BA090643E2813ACC16FC919EDF">
    <w:name w:val="FD25A1BA090643E2813ACC16FC919EDF"/>
    <w:rsid w:val="003C30C8"/>
  </w:style>
  <w:style w:type="paragraph" w:customStyle="1" w:styleId="6024F7B8057C4DE4BCCC96F94E468912">
    <w:name w:val="6024F7B8057C4DE4BCCC96F94E468912"/>
    <w:rsid w:val="003C30C8"/>
  </w:style>
  <w:style w:type="paragraph" w:customStyle="1" w:styleId="988BA15B15CA4FDB95B7B8997AB5810C">
    <w:name w:val="988BA15B15CA4FDB95B7B8997AB5810C"/>
    <w:rsid w:val="003C30C8"/>
  </w:style>
  <w:style w:type="paragraph" w:customStyle="1" w:styleId="42F0493DBA754E0EAA7953E7E3C74A4D">
    <w:name w:val="42F0493DBA754E0EAA7953E7E3C74A4D"/>
    <w:rsid w:val="003C30C8"/>
  </w:style>
  <w:style w:type="paragraph" w:customStyle="1" w:styleId="7306405B71234675B55E69B2DEBD4A63">
    <w:name w:val="7306405B71234675B55E69B2DEBD4A63"/>
    <w:rsid w:val="003C30C8"/>
  </w:style>
  <w:style w:type="paragraph" w:customStyle="1" w:styleId="85FB600B1E1F4071B596C9424A37F732">
    <w:name w:val="85FB600B1E1F4071B596C9424A37F732"/>
    <w:rsid w:val="003C30C8"/>
  </w:style>
  <w:style w:type="paragraph" w:customStyle="1" w:styleId="FC9CADAE0B56412099A534E72EACB7BB">
    <w:name w:val="FC9CADAE0B56412099A534E72EACB7BB"/>
    <w:rsid w:val="003C30C8"/>
  </w:style>
  <w:style w:type="paragraph" w:customStyle="1" w:styleId="35FCAEC28B2C49369F4BE96F28C4F1F6">
    <w:name w:val="35FCAEC28B2C49369F4BE96F28C4F1F6"/>
    <w:rsid w:val="003C30C8"/>
  </w:style>
  <w:style w:type="paragraph" w:customStyle="1" w:styleId="A4C9CDC9E3FD4FA6AC5DF5680E99B5D5">
    <w:name w:val="A4C9CDC9E3FD4FA6AC5DF5680E99B5D5"/>
    <w:rsid w:val="003C30C8"/>
  </w:style>
  <w:style w:type="paragraph" w:customStyle="1" w:styleId="E3CCCF725EF24BB79F2C4F1A88D9C33C">
    <w:name w:val="E3CCCF725EF24BB79F2C4F1A88D9C33C"/>
    <w:rsid w:val="003C30C8"/>
  </w:style>
  <w:style w:type="paragraph" w:customStyle="1" w:styleId="D83107E3FF944E3FA6D0BB8AA337873C">
    <w:name w:val="D83107E3FF944E3FA6D0BB8AA337873C"/>
    <w:rsid w:val="00673743"/>
  </w:style>
  <w:style w:type="paragraph" w:customStyle="1" w:styleId="44FAC716FD244617A79E505870ED2E4D">
    <w:name w:val="44FAC716FD244617A79E505870ED2E4D"/>
    <w:rsid w:val="00040A5D"/>
  </w:style>
  <w:style w:type="paragraph" w:customStyle="1" w:styleId="83CB8B4532E44A33AEC530E83D03D633">
    <w:name w:val="83CB8B4532E44A33AEC530E83D03D633"/>
    <w:rsid w:val="00040A5D"/>
  </w:style>
  <w:style w:type="paragraph" w:customStyle="1" w:styleId="7927C1259A484062AECCFEBA74C823E6">
    <w:name w:val="7927C1259A484062AECCFEBA74C823E6"/>
    <w:rsid w:val="00040A5D"/>
  </w:style>
  <w:style w:type="paragraph" w:customStyle="1" w:styleId="5DA88344E82C48C0865D8BA871D271F1">
    <w:name w:val="5DA88344E82C48C0865D8BA871D271F1"/>
    <w:rsid w:val="00040A5D"/>
  </w:style>
  <w:style w:type="paragraph" w:customStyle="1" w:styleId="E89C5DD54A3A48E89EC4543BF001FE63">
    <w:name w:val="E89C5DD54A3A48E89EC4543BF001FE63"/>
    <w:rsid w:val="00040A5D"/>
  </w:style>
  <w:style w:type="paragraph" w:customStyle="1" w:styleId="6962F0388013491A9C75B6FD8963396E">
    <w:name w:val="6962F0388013491A9C75B6FD8963396E"/>
    <w:rsid w:val="00040A5D"/>
  </w:style>
  <w:style w:type="paragraph" w:customStyle="1" w:styleId="0BC9213243FD4DB6B91E12F96FF21C6D">
    <w:name w:val="0BC9213243FD4DB6B91E12F96FF21C6D"/>
    <w:rsid w:val="00040A5D"/>
  </w:style>
  <w:style w:type="paragraph" w:customStyle="1" w:styleId="66B49FD643F4470C9F48CF1F40E51C5C">
    <w:name w:val="66B49FD643F4470C9F48CF1F40E51C5C"/>
    <w:rsid w:val="00040A5D"/>
  </w:style>
  <w:style w:type="paragraph" w:customStyle="1" w:styleId="F08BD6315FD74567B21236474B89CEB4">
    <w:name w:val="F08BD6315FD74567B21236474B89CEB4"/>
    <w:rsid w:val="00217013"/>
  </w:style>
  <w:style w:type="paragraph" w:customStyle="1" w:styleId="7707C29B74B44C159DB09417E25A6EC8">
    <w:name w:val="7707C29B74B44C159DB09417E25A6EC8"/>
    <w:rsid w:val="00217013"/>
  </w:style>
  <w:style w:type="paragraph" w:customStyle="1" w:styleId="FF5119331D9344B18F0219B3E7806FFA">
    <w:name w:val="FF5119331D9344B18F0219B3E7806FFA"/>
    <w:rsid w:val="00217013"/>
  </w:style>
  <w:style w:type="paragraph" w:customStyle="1" w:styleId="E5A9D81EE9E04AF58D64690361C9706E">
    <w:name w:val="E5A9D81EE9E04AF58D64690361C9706E"/>
    <w:rsid w:val="00217013"/>
  </w:style>
  <w:style w:type="paragraph" w:customStyle="1" w:styleId="F24E0E7F92E049FFBC071566ECEC3EFB">
    <w:name w:val="F24E0E7F92E049FFBC071566ECEC3EFB"/>
    <w:rsid w:val="00217013"/>
  </w:style>
  <w:style w:type="paragraph" w:customStyle="1" w:styleId="2648AE5923374E92A0B022CE924FDEF2">
    <w:name w:val="2648AE5923374E92A0B022CE924FDEF2"/>
    <w:rsid w:val="00217013"/>
  </w:style>
  <w:style w:type="paragraph" w:customStyle="1" w:styleId="BF46503160DD4F11847047DE313DA159">
    <w:name w:val="BF46503160DD4F11847047DE313DA159"/>
    <w:rsid w:val="00217013"/>
  </w:style>
  <w:style w:type="paragraph" w:customStyle="1" w:styleId="7095ACB3C8724A5DB66689EF9D89284D">
    <w:name w:val="7095ACB3C8724A5DB66689EF9D89284D"/>
    <w:rsid w:val="00217013"/>
  </w:style>
  <w:style w:type="paragraph" w:customStyle="1" w:styleId="4B26FEC3765C4CD9BC5275E94E89E0C5">
    <w:name w:val="4B26FEC3765C4CD9BC5275E94E89E0C5"/>
    <w:rsid w:val="00217013"/>
  </w:style>
  <w:style w:type="paragraph" w:customStyle="1" w:styleId="573AAB40C7804CDFA53AE86D2E4C513A">
    <w:name w:val="573AAB40C7804CDFA53AE86D2E4C513A"/>
    <w:rsid w:val="00217013"/>
  </w:style>
  <w:style w:type="paragraph" w:customStyle="1" w:styleId="DC04B0A511A44DAA885778EFBD3C56E8">
    <w:name w:val="DC04B0A511A44DAA885778EFBD3C56E8"/>
    <w:rsid w:val="00217013"/>
  </w:style>
  <w:style w:type="paragraph" w:customStyle="1" w:styleId="CD4DC1F9DEEE49DE9D6B01F4FD4EC44D">
    <w:name w:val="CD4DC1F9DEEE49DE9D6B01F4FD4EC44D"/>
    <w:rsid w:val="00217013"/>
  </w:style>
  <w:style w:type="paragraph" w:customStyle="1" w:styleId="4B80FB04C709479392932B00FC65FD54">
    <w:name w:val="4B80FB04C709479392932B00FC65FD54"/>
    <w:rsid w:val="00217013"/>
  </w:style>
  <w:style w:type="paragraph" w:customStyle="1" w:styleId="A3BBA2105EF84E8AB69721AE613A070B">
    <w:name w:val="A3BBA2105EF84E8AB69721AE613A070B"/>
    <w:rsid w:val="00217013"/>
  </w:style>
  <w:style w:type="paragraph" w:customStyle="1" w:styleId="D331C00217BD43AFA2EB5F9F0C39CCAD">
    <w:name w:val="D331C00217BD43AFA2EB5F9F0C39CCAD"/>
    <w:rsid w:val="00217013"/>
  </w:style>
  <w:style w:type="paragraph" w:customStyle="1" w:styleId="4FF5A02575A64F7DA82EC612971748C7">
    <w:name w:val="4FF5A02575A64F7DA82EC612971748C7"/>
    <w:rsid w:val="00217013"/>
  </w:style>
  <w:style w:type="paragraph" w:customStyle="1" w:styleId="85ED378676004EB4A8D2AFA53EEA1815">
    <w:name w:val="85ED378676004EB4A8D2AFA53EEA1815"/>
    <w:rsid w:val="00217013"/>
  </w:style>
  <w:style w:type="paragraph" w:customStyle="1" w:styleId="EC2B1923E4C743C09A03F39E5633CB40">
    <w:name w:val="EC2B1923E4C743C09A03F39E5633CB40"/>
    <w:rsid w:val="00217013"/>
  </w:style>
  <w:style w:type="paragraph" w:customStyle="1" w:styleId="4A1DE071AAC8457FB0A9566112494D15">
    <w:name w:val="4A1DE071AAC8457FB0A9566112494D15"/>
    <w:rsid w:val="00217013"/>
  </w:style>
  <w:style w:type="paragraph" w:customStyle="1" w:styleId="4934D82CEA604093B9C0867EDE64B895">
    <w:name w:val="4934D82CEA604093B9C0867EDE64B895"/>
    <w:rsid w:val="00217013"/>
  </w:style>
  <w:style w:type="paragraph" w:customStyle="1" w:styleId="C94A17930FDB48AEA163468866BA89FD">
    <w:name w:val="C94A17930FDB48AEA163468866BA89FD"/>
    <w:rsid w:val="00217013"/>
  </w:style>
  <w:style w:type="paragraph" w:customStyle="1" w:styleId="D423EFEDA1274B869B1BC03340817A59">
    <w:name w:val="D423EFEDA1274B869B1BC03340817A59"/>
    <w:rsid w:val="00217013"/>
  </w:style>
  <w:style w:type="paragraph" w:customStyle="1" w:styleId="528EA35ECBEF4E4A8C1CFB5905204804">
    <w:name w:val="528EA35ECBEF4E4A8C1CFB5905204804"/>
    <w:rsid w:val="00217013"/>
  </w:style>
  <w:style w:type="paragraph" w:customStyle="1" w:styleId="56BC39B1A7ED4F59AC509AD5DA8F3B00">
    <w:name w:val="56BC39B1A7ED4F59AC509AD5DA8F3B00"/>
    <w:rsid w:val="00217013"/>
  </w:style>
  <w:style w:type="paragraph" w:customStyle="1" w:styleId="575BA66E2569404B9DEC903210F3E813">
    <w:name w:val="575BA66E2569404B9DEC903210F3E813"/>
    <w:rsid w:val="00217013"/>
  </w:style>
  <w:style w:type="paragraph" w:customStyle="1" w:styleId="7603D198499C4FB68BEA1091792293EA">
    <w:name w:val="7603D198499C4FB68BEA1091792293EA"/>
    <w:rsid w:val="00217013"/>
  </w:style>
  <w:style w:type="paragraph" w:customStyle="1" w:styleId="865A9E187220405BA6321D138AA984A8">
    <w:name w:val="865A9E187220405BA6321D138AA984A8"/>
    <w:rsid w:val="00217013"/>
  </w:style>
  <w:style w:type="paragraph" w:customStyle="1" w:styleId="3BB5970D5AF04234B7BF3BAD52B64C30">
    <w:name w:val="3BB5970D5AF04234B7BF3BAD52B64C30"/>
    <w:rsid w:val="00217013"/>
  </w:style>
  <w:style w:type="paragraph" w:customStyle="1" w:styleId="151F3835D02142EF8C85F43659FBFDEA">
    <w:name w:val="151F3835D02142EF8C85F43659FBFDEA"/>
    <w:rsid w:val="00217013"/>
  </w:style>
  <w:style w:type="paragraph" w:customStyle="1" w:styleId="ABAD7A800A55483EA3FFF59F2CBCFADB">
    <w:name w:val="ABAD7A800A55483EA3FFF59F2CBCFADB"/>
    <w:rsid w:val="00217013"/>
  </w:style>
  <w:style w:type="paragraph" w:customStyle="1" w:styleId="3C29F8554726437090E9651997BDF26F">
    <w:name w:val="3C29F8554726437090E9651997BDF26F"/>
    <w:rsid w:val="00217013"/>
  </w:style>
  <w:style w:type="paragraph" w:customStyle="1" w:styleId="397E89FE9DE64AD3930780AFD9840540">
    <w:name w:val="397E89FE9DE64AD3930780AFD9840540"/>
    <w:rsid w:val="00217013"/>
  </w:style>
  <w:style w:type="paragraph" w:customStyle="1" w:styleId="8EA1BE6D28504AD6AE4FB2A68DBC774F">
    <w:name w:val="8EA1BE6D28504AD6AE4FB2A68DBC774F"/>
    <w:rsid w:val="00217013"/>
  </w:style>
  <w:style w:type="paragraph" w:customStyle="1" w:styleId="0A3DB8B09CFE49539BF99C2015137A4F">
    <w:name w:val="0A3DB8B09CFE49539BF99C2015137A4F"/>
    <w:rsid w:val="00217013"/>
  </w:style>
  <w:style w:type="paragraph" w:customStyle="1" w:styleId="DF802F60DBA0491BBFEA31BC8F992562">
    <w:name w:val="DF802F60DBA0491BBFEA31BC8F992562"/>
    <w:rsid w:val="00217013"/>
  </w:style>
  <w:style w:type="paragraph" w:customStyle="1" w:styleId="253FB5A7F22D47BEA44CE46B4F12BD5C">
    <w:name w:val="253FB5A7F22D47BEA44CE46B4F12BD5C"/>
    <w:rsid w:val="00217013"/>
  </w:style>
  <w:style w:type="paragraph" w:customStyle="1" w:styleId="1719CC2D65D8483BBF086A3FD6C22873">
    <w:name w:val="1719CC2D65D8483BBF086A3FD6C22873"/>
    <w:rsid w:val="00217013"/>
  </w:style>
  <w:style w:type="paragraph" w:customStyle="1" w:styleId="D69D0124C1D74B24A06A1D98F217F1A8">
    <w:name w:val="D69D0124C1D74B24A06A1D98F217F1A8"/>
    <w:rsid w:val="00217013"/>
  </w:style>
  <w:style w:type="paragraph" w:customStyle="1" w:styleId="99831FC790DB416189C9ABCDB81D7479">
    <w:name w:val="99831FC790DB416189C9ABCDB81D7479"/>
    <w:rsid w:val="00217013"/>
  </w:style>
  <w:style w:type="paragraph" w:customStyle="1" w:styleId="9ADBAD7E563E4012B038619CE557C01C">
    <w:name w:val="9ADBAD7E563E4012B038619CE557C01C"/>
    <w:rsid w:val="00217013"/>
  </w:style>
  <w:style w:type="paragraph" w:customStyle="1" w:styleId="B7A3B1FB10094F5187A93400744E3A0D">
    <w:name w:val="B7A3B1FB10094F5187A93400744E3A0D"/>
    <w:rsid w:val="00217013"/>
  </w:style>
  <w:style w:type="paragraph" w:customStyle="1" w:styleId="5559BB7781284F53BC354E006D76E1EF">
    <w:name w:val="5559BB7781284F53BC354E006D76E1EF"/>
    <w:rsid w:val="00217013"/>
  </w:style>
  <w:style w:type="paragraph" w:customStyle="1" w:styleId="4EB2872C1B9142DE9F539FDACE76D632">
    <w:name w:val="4EB2872C1B9142DE9F539FDACE76D632"/>
    <w:rsid w:val="00217013"/>
  </w:style>
  <w:style w:type="paragraph" w:customStyle="1" w:styleId="111ED789D5A849C091FBE7430AB6942A">
    <w:name w:val="111ED789D5A849C091FBE7430AB6942A"/>
    <w:rsid w:val="00217013"/>
  </w:style>
  <w:style w:type="paragraph" w:customStyle="1" w:styleId="8F2C4915117A4084AA07C61AD70293D6">
    <w:name w:val="8F2C4915117A4084AA07C61AD70293D6"/>
    <w:rsid w:val="00217013"/>
  </w:style>
  <w:style w:type="paragraph" w:customStyle="1" w:styleId="3927279AFBAF41729F47CD5C7B3FE93C">
    <w:name w:val="3927279AFBAF41729F47CD5C7B3FE93C"/>
    <w:rsid w:val="00217013"/>
  </w:style>
  <w:style w:type="paragraph" w:customStyle="1" w:styleId="5637CE75C6FE4B73B2D0CF3E61C48F44">
    <w:name w:val="5637CE75C6FE4B73B2D0CF3E61C48F44"/>
    <w:rsid w:val="00217013"/>
  </w:style>
  <w:style w:type="paragraph" w:customStyle="1" w:styleId="90301D0018B34865BCDB3E860700BEBD">
    <w:name w:val="90301D0018B34865BCDB3E860700BEBD"/>
    <w:rsid w:val="00217013"/>
  </w:style>
  <w:style w:type="paragraph" w:customStyle="1" w:styleId="7105201236A24EB0AA270691BE47CBC7">
    <w:name w:val="7105201236A24EB0AA270691BE47CBC7"/>
    <w:rsid w:val="002E35EB"/>
  </w:style>
  <w:style w:type="paragraph" w:customStyle="1" w:styleId="881CEEBDD4384920B96EA9FFECB1E76B">
    <w:name w:val="881CEEBDD4384920B96EA9FFECB1E76B"/>
    <w:rsid w:val="002E35EB"/>
  </w:style>
  <w:style w:type="paragraph" w:customStyle="1" w:styleId="8BF59543DE91419F8D97C26FCFE7E2E1">
    <w:name w:val="8BF59543DE91419F8D97C26FCFE7E2E1"/>
    <w:rsid w:val="002E35EB"/>
  </w:style>
  <w:style w:type="paragraph" w:customStyle="1" w:styleId="14146FA1F87A412FAB25C4193C71AF0B">
    <w:name w:val="14146FA1F87A412FAB25C4193C71AF0B"/>
    <w:rsid w:val="002E35EB"/>
  </w:style>
  <w:style w:type="paragraph" w:customStyle="1" w:styleId="FDAF02B38D7E42398E868FE969543B80">
    <w:name w:val="FDAF02B38D7E42398E868FE969543B80"/>
    <w:rsid w:val="002E35EB"/>
  </w:style>
  <w:style w:type="paragraph" w:customStyle="1" w:styleId="5F75BCC3DBCE458C88F9298DC3155FB5">
    <w:name w:val="5F75BCC3DBCE458C88F9298DC3155FB5"/>
    <w:rsid w:val="002E35EB"/>
  </w:style>
  <w:style w:type="paragraph" w:customStyle="1" w:styleId="DF90A1971FFB40BC95E4D0E533C69C60">
    <w:name w:val="DF90A1971FFB40BC95E4D0E533C69C60"/>
    <w:rsid w:val="002E35EB"/>
  </w:style>
  <w:style w:type="paragraph" w:customStyle="1" w:styleId="0556D23276E8464BA364CFEA42094ED9">
    <w:name w:val="0556D23276E8464BA364CFEA42094ED9"/>
    <w:rsid w:val="002E35EB"/>
  </w:style>
  <w:style w:type="paragraph" w:customStyle="1" w:styleId="C6B0C1B54B0E4576BA72D4D9E3C21F33">
    <w:name w:val="C6B0C1B54B0E4576BA72D4D9E3C21F33"/>
    <w:rsid w:val="002E35EB"/>
  </w:style>
  <w:style w:type="paragraph" w:customStyle="1" w:styleId="A5CA2A848AEE4430B5832C1BABF8087B">
    <w:name w:val="A5CA2A848AEE4430B5832C1BABF8087B"/>
    <w:rsid w:val="002E35EB"/>
  </w:style>
  <w:style w:type="paragraph" w:customStyle="1" w:styleId="7744D11BA6B44F40A8586326FE718962">
    <w:name w:val="7744D11BA6B44F40A8586326FE718962"/>
    <w:rsid w:val="002E35EB"/>
  </w:style>
  <w:style w:type="paragraph" w:customStyle="1" w:styleId="AD4E4A87D18D498DB72185C36EC695EB">
    <w:name w:val="AD4E4A87D18D498DB72185C36EC695EB"/>
    <w:rsid w:val="002E35EB"/>
  </w:style>
  <w:style w:type="paragraph" w:customStyle="1" w:styleId="DF82DA58E4B047FEBE379FFA16CF63E1">
    <w:name w:val="DF82DA58E4B047FEBE379FFA16CF63E1"/>
    <w:rsid w:val="002E35EB"/>
  </w:style>
  <w:style w:type="paragraph" w:customStyle="1" w:styleId="A0945DAD395F4E3DB871DD32CA233338">
    <w:name w:val="A0945DAD395F4E3DB871DD32CA233338"/>
    <w:rsid w:val="002E35EB"/>
  </w:style>
  <w:style w:type="paragraph" w:customStyle="1" w:styleId="DFE63995580D410BA514C7223BFCC842">
    <w:name w:val="DFE63995580D410BA514C7223BFCC842"/>
    <w:rsid w:val="002E35EB"/>
  </w:style>
  <w:style w:type="paragraph" w:customStyle="1" w:styleId="78A8ED4146B04E57A602BD323AECEF45">
    <w:name w:val="78A8ED4146B04E57A602BD323AECEF45"/>
    <w:rsid w:val="002E35EB"/>
  </w:style>
  <w:style w:type="paragraph" w:customStyle="1" w:styleId="0D4FCF71AA5C4CA88AC2B6C0FFA83500">
    <w:name w:val="0D4FCF71AA5C4CA88AC2B6C0FFA83500"/>
    <w:rsid w:val="002E35EB"/>
  </w:style>
  <w:style w:type="paragraph" w:customStyle="1" w:styleId="8AB2896B81974446982737D0098F04F8">
    <w:name w:val="8AB2896B81974446982737D0098F04F8"/>
    <w:rsid w:val="002E35EB"/>
  </w:style>
  <w:style w:type="paragraph" w:customStyle="1" w:styleId="84FF210D3C7649599D10BAB03EDCFBED">
    <w:name w:val="84FF210D3C7649599D10BAB03EDCFBED"/>
    <w:rsid w:val="002E35EB"/>
  </w:style>
  <w:style w:type="paragraph" w:customStyle="1" w:styleId="19E6373CBF7D45DDBC24D5DFD24226BC">
    <w:name w:val="19E6373CBF7D45DDBC24D5DFD24226BC"/>
    <w:rsid w:val="002E35EB"/>
  </w:style>
  <w:style w:type="paragraph" w:customStyle="1" w:styleId="CF1CF1BB91294F26A3D3C39DB6602DF5">
    <w:name w:val="CF1CF1BB91294F26A3D3C39DB6602DF5"/>
    <w:rsid w:val="002E35EB"/>
  </w:style>
  <w:style w:type="paragraph" w:customStyle="1" w:styleId="021BF84CC11F4ABB968B3747C51F74B9">
    <w:name w:val="021BF84CC11F4ABB968B3747C51F74B9"/>
    <w:rsid w:val="002E35EB"/>
  </w:style>
  <w:style w:type="paragraph" w:customStyle="1" w:styleId="68396D635DB24503A9F89ADA58B50447">
    <w:name w:val="68396D635DB24503A9F89ADA58B50447"/>
    <w:rsid w:val="002E35EB"/>
  </w:style>
  <w:style w:type="paragraph" w:customStyle="1" w:styleId="C4B664E18BB84169AF3412542253BBC5">
    <w:name w:val="C4B664E18BB84169AF3412542253BBC5"/>
    <w:rsid w:val="002E35EB"/>
  </w:style>
  <w:style w:type="paragraph" w:customStyle="1" w:styleId="7F030914249E469D90C8D61550546CF9">
    <w:name w:val="7F030914249E469D90C8D61550546CF9"/>
    <w:rsid w:val="002E35EB"/>
  </w:style>
  <w:style w:type="paragraph" w:customStyle="1" w:styleId="838DF3169EF342869F57E3550B05969E">
    <w:name w:val="838DF3169EF342869F57E3550B05969E"/>
    <w:rsid w:val="002E35EB"/>
  </w:style>
  <w:style w:type="paragraph" w:customStyle="1" w:styleId="5162768013A243A0B6D268E21533EAB5">
    <w:name w:val="5162768013A243A0B6D268E21533EAB5"/>
    <w:rsid w:val="002E35EB"/>
  </w:style>
  <w:style w:type="paragraph" w:customStyle="1" w:styleId="DDF4E8966E274E0BACB823DAAD222868">
    <w:name w:val="DDF4E8966E274E0BACB823DAAD222868"/>
    <w:rsid w:val="002E35EB"/>
  </w:style>
  <w:style w:type="paragraph" w:customStyle="1" w:styleId="F3E57A71C62140F1B9341468EA001AD2">
    <w:name w:val="F3E57A71C62140F1B9341468EA001AD2"/>
    <w:rsid w:val="002E35EB"/>
  </w:style>
  <w:style w:type="paragraph" w:customStyle="1" w:styleId="565BE38E91594ABA889930AFDF8ACA1D">
    <w:name w:val="565BE38E91594ABA889930AFDF8ACA1D"/>
    <w:rsid w:val="002E35EB"/>
  </w:style>
  <w:style w:type="paragraph" w:customStyle="1" w:styleId="E7CF104BBEC74A47B84E291C790FEAAC">
    <w:name w:val="E7CF104BBEC74A47B84E291C790FEAAC"/>
    <w:rsid w:val="002E35EB"/>
  </w:style>
  <w:style w:type="paragraph" w:customStyle="1" w:styleId="2083235B3B724222A38C25EDBD64DF61">
    <w:name w:val="2083235B3B724222A38C25EDBD64DF61"/>
    <w:rsid w:val="002E35EB"/>
  </w:style>
  <w:style w:type="paragraph" w:customStyle="1" w:styleId="093AF507552645B98BDB165CC69E87D5">
    <w:name w:val="093AF507552645B98BDB165CC69E87D5"/>
    <w:rsid w:val="002E35EB"/>
  </w:style>
  <w:style w:type="paragraph" w:customStyle="1" w:styleId="59E10A756465444584F9D4BB037CAAFF">
    <w:name w:val="59E10A756465444584F9D4BB037CAAFF"/>
    <w:rsid w:val="002E35EB"/>
  </w:style>
  <w:style w:type="paragraph" w:customStyle="1" w:styleId="A2D43367100647DE88CE5A16AEF59D5D">
    <w:name w:val="A2D43367100647DE88CE5A16AEF59D5D"/>
    <w:rsid w:val="002E35EB"/>
  </w:style>
  <w:style w:type="paragraph" w:customStyle="1" w:styleId="2E3D10A598D1425395F75BEC1EF35284">
    <w:name w:val="2E3D10A598D1425395F75BEC1EF35284"/>
    <w:rsid w:val="002E35EB"/>
  </w:style>
  <w:style w:type="paragraph" w:customStyle="1" w:styleId="4A5C25A989A04C168A2CF4CE25D83B71">
    <w:name w:val="4A5C25A989A04C168A2CF4CE25D83B71"/>
    <w:rsid w:val="002E35EB"/>
  </w:style>
  <w:style w:type="paragraph" w:customStyle="1" w:styleId="0D3B64B15DBC476FBF50E17C22B19CFE">
    <w:name w:val="0D3B64B15DBC476FBF50E17C22B19CFE"/>
    <w:rsid w:val="002E35EB"/>
  </w:style>
  <w:style w:type="paragraph" w:customStyle="1" w:styleId="D3DC6F234DC64B719BB52944561FF3D0">
    <w:name w:val="D3DC6F234DC64B719BB52944561FF3D0"/>
    <w:rsid w:val="002E35EB"/>
  </w:style>
  <w:style w:type="paragraph" w:customStyle="1" w:styleId="B38CC70056244730A7AE980720BDD02F">
    <w:name w:val="B38CC70056244730A7AE980720BDD02F"/>
    <w:rsid w:val="002E35EB"/>
  </w:style>
  <w:style w:type="paragraph" w:customStyle="1" w:styleId="CE5DA5C873A7479B8D3CFE50F8C74605">
    <w:name w:val="CE5DA5C873A7479B8D3CFE50F8C74605"/>
    <w:rsid w:val="002E35EB"/>
  </w:style>
  <w:style w:type="paragraph" w:customStyle="1" w:styleId="F0472C41CE014104BE29A9A1EC4DCA1F">
    <w:name w:val="F0472C41CE014104BE29A9A1EC4DCA1F"/>
    <w:rsid w:val="002E35EB"/>
  </w:style>
  <w:style w:type="paragraph" w:customStyle="1" w:styleId="E3458C880BBC431FA2E469BEAEF41332">
    <w:name w:val="E3458C880BBC431FA2E469BEAEF41332"/>
    <w:rsid w:val="002E35EB"/>
  </w:style>
  <w:style w:type="paragraph" w:customStyle="1" w:styleId="EB4440E900FE47AAB3E584E594A036ED">
    <w:name w:val="EB4440E900FE47AAB3E584E594A036ED"/>
    <w:rsid w:val="002E35EB"/>
  </w:style>
  <w:style w:type="paragraph" w:customStyle="1" w:styleId="4B14BA9B0A95498A9061753A26738A81">
    <w:name w:val="4B14BA9B0A95498A9061753A26738A81"/>
    <w:rsid w:val="002E35EB"/>
  </w:style>
  <w:style w:type="paragraph" w:customStyle="1" w:styleId="645AB045DF0F4272AAD2DC76389485ED">
    <w:name w:val="645AB045DF0F4272AAD2DC76389485ED"/>
    <w:rsid w:val="002E35EB"/>
  </w:style>
  <w:style w:type="paragraph" w:customStyle="1" w:styleId="C2C0F073332746528736BC5BBCF0E6D6">
    <w:name w:val="C2C0F073332746528736BC5BBCF0E6D6"/>
    <w:rsid w:val="002E35EB"/>
  </w:style>
  <w:style w:type="paragraph" w:customStyle="1" w:styleId="7FBFDEC80BA3443FA7329EBE3E547658">
    <w:name w:val="7FBFDEC80BA3443FA7329EBE3E547658"/>
    <w:rsid w:val="002E35EB"/>
  </w:style>
  <w:style w:type="paragraph" w:customStyle="1" w:styleId="EE8539B7E2994370A2C60D7C4B1AAD92">
    <w:name w:val="EE8539B7E2994370A2C60D7C4B1AAD92"/>
    <w:rsid w:val="002E35EB"/>
  </w:style>
  <w:style w:type="paragraph" w:customStyle="1" w:styleId="A4DF298EC2AC497D9E2F17280AF7088F">
    <w:name w:val="A4DF298EC2AC497D9E2F17280AF7088F"/>
    <w:rsid w:val="002E35EB"/>
  </w:style>
  <w:style w:type="paragraph" w:customStyle="1" w:styleId="A88F9A210535476DBB33C25B28CCC0D6">
    <w:name w:val="A88F9A210535476DBB33C25B28CCC0D6"/>
    <w:rsid w:val="002E35EB"/>
  </w:style>
  <w:style w:type="paragraph" w:customStyle="1" w:styleId="F25D9C6AFE48467C951124DF113CF9CE">
    <w:name w:val="F25D9C6AFE48467C951124DF113CF9CE"/>
    <w:rsid w:val="002E35EB"/>
  </w:style>
  <w:style w:type="paragraph" w:customStyle="1" w:styleId="0265204994CD464F892C0F66DDCC03C9">
    <w:name w:val="0265204994CD464F892C0F66DDCC03C9"/>
    <w:rsid w:val="002E35EB"/>
  </w:style>
  <w:style w:type="paragraph" w:customStyle="1" w:styleId="4C84568CF36B4C59BB284F6A08B389CF">
    <w:name w:val="4C84568CF36B4C59BB284F6A08B389CF"/>
    <w:rsid w:val="002E35EB"/>
  </w:style>
  <w:style w:type="paragraph" w:customStyle="1" w:styleId="A511A463E2D24D929FD0592F74D02871">
    <w:name w:val="A511A463E2D24D929FD0592F74D02871"/>
    <w:rsid w:val="002E35EB"/>
  </w:style>
  <w:style w:type="paragraph" w:customStyle="1" w:styleId="9A52794CC52E446595D5F32CDC52B20A">
    <w:name w:val="9A52794CC52E446595D5F32CDC52B20A"/>
    <w:rsid w:val="002E35EB"/>
  </w:style>
  <w:style w:type="paragraph" w:customStyle="1" w:styleId="2840F86C41C946D592D3EEF378CB5F17">
    <w:name w:val="2840F86C41C946D592D3EEF378CB5F17"/>
    <w:rsid w:val="002E35EB"/>
  </w:style>
  <w:style w:type="paragraph" w:customStyle="1" w:styleId="9A1AC54221B74469B2AD095A579D3D7E">
    <w:name w:val="9A1AC54221B74469B2AD095A579D3D7E"/>
    <w:rsid w:val="002E35EB"/>
  </w:style>
  <w:style w:type="paragraph" w:customStyle="1" w:styleId="F3FE16FB082941999EC4CEAC1F61503C">
    <w:name w:val="F3FE16FB082941999EC4CEAC1F61503C"/>
    <w:rsid w:val="002E35EB"/>
  </w:style>
  <w:style w:type="paragraph" w:customStyle="1" w:styleId="C6F7BA343273449E8E58FF76DCF9F720">
    <w:name w:val="C6F7BA343273449E8E58FF76DCF9F720"/>
    <w:rsid w:val="002E35EB"/>
  </w:style>
  <w:style w:type="paragraph" w:customStyle="1" w:styleId="409E6B9EF6764367ADA7F5444FA71D33">
    <w:name w:val="409E6B9EF6764367ADA7F5444FA71D33"/>
    <w:rsid w:val="002E35EB"/>
  </w:style>
  <w:style w:type="paragraph" w:customStyle="1" w:styleId="CD54DB9EA4DD4EC98F777C7710904B6E">
    <w:name w:val="CD54DB9EA4DD4EC98F777C7710904B6E"/>
    <w:rsid w:val="002E35EB"/>
  </w:style>
  <w:style w:type="paragraph" w:customStyle="1" w:styleId="AD97290EAE75493E96400F4BE917BAF5">
    <w:name w:val="AD97290EAE75493E96400F4BE917BAF5"/>
    <w:rsid w:val="002E35EB"/>
  </w:style>
  <w:style w:type="paragraph" w:customStyle="1" w:styleId="79AE7E587B054081AB3B45ABA7EA3116">
    <w:name w:val="79AE7E587B054081AB3B45ABA7EA3116"/>
    <w:rsid w:val="002E35EB"/>
  </w:style>
  <w:style w:type="paragraph" w:customStyle="1" w:styleId="89A43CD34E93429E81DCB9761555CC19">
    <w:name w:val="89A43CD34E93429E81DCB9761555CC19"/>
    <w:rsid w:val="002E35EB"/>
  </w:style>
  <w:style w:type="paragraph" w:customStyle="1" w:styleId="ED3448C926A044DB94E295B21FF9E94D">
    <w:name w:val="ED3448C926A044DB94E295B21FF9E94D"/>
    <w:rsid w:val="002E35EB"/>
  </w:style>
  <w:style w:type="paragraph" w:customStyle="1" w:styleId="2820631B6A6741C6BE134DE19E3032BD">
    <w:name w:val="2820631B6A6741C6BE134DE19E3032BD"/>
    <w:rsid w:val="002E35EB"/>
  </w:style>
  <w:style w:type="paragraph" w:customStyle="1" w:styleId="FC12BBAF821744A38BF1D114FE53810F">
    <w:name w:val="FC12BBAF821744A38BF1D114FE53810F"/>
    <w:rsid w:val="002E35EB"/>
  </w:style>
  <w:style w:type="paragraph" w:customStyle="1" w:styleId="918AF9C49DD84522B7739FAFD5684F71">
    <w:name w:val="918AF9C49DD84522B7739FAFD5684F71"/>
    <w:rsid w:val="002E35EB"/>
  </w:style>
  <w:style w:type="paragraph" w:customStyle="1" w:styleId="AB5048A0F3954951A25C7FF26D7E4BCC">
    <w:name w:val="AB5048A0F3954951A25C7FF26D7E4BCC"/>
    <w:rsid w:val="002E35EB"/>
  </w:style>
  <w:style w:type="paragraph" w:customStyle="1" w:styleId="10A4384B1870489DA2856FD2007E8A1D">
    <w:name w:val="10A4384B1870489DA2856FD2007E8A1D"/>
    <w:rsid w:val="002E35EB"/>
  </w:style>
  <w:style w:type="paragraph" w:customStyle="1" w:styleId="87EBDECAB90440F4B2A06FF515BF6D92">
    <w:name w:val="87EBDECAB90440F4B2A06FF515BF6D92"/>
    <w:rsid w:val="002E35EB"/>
  </w:style>
  <w:style w:type="paragraph" w:customStyle="1" w:styleId="A5D3C70967CC429495CAD0B5A6523697">
    <w:name w:val="A5D3C70967CC429495CAD0B5A6523697"/>
    <w:rsid w:val="002E35EB"/>
  </w:style>
  <w:style w:type="paragraph" w:customStyle="1" w:styleId="2ABF0CC6C6FD414CA32B6209519A9A02">
    <w:name w:val="2ABF0CC6C6FD414CA32B6209519A9A02"/>
    <w:rsid w:val="002E35EB"/>
  </w:style>
  <w:style w:type="paragraph" w:customStyle="1" w:styleId="0E3076A7DE5D4BCE87A76339A74098F4">
    <w:name w:val="0E3076A7DE5D4BCE87A76339A74098F4"/>
    <w:rsid w:val="002E35EB"/>
  </w:style>
  <w:style w:type="paragraph" w:customStyle="1" w:styleId="1FFD1E09A9DF44DC9954F54612D5FF1F">
    <w:name w:val="1FFD1E09A9DF44DC9954F54612D5FF1F"/>
    <w:rsid w:val="002E35EB"/>
  </w:style>
  <w:style w:type="paragraph" w:customStyle="1" w:styleId="3A8DD7E1AB02438895046E10BF1EB3AD">
    <w:name w:val="3A8DD7E1AB02438895046E10BF1EB3AD"/>
    <w:rsid w:val="002E35EB"/>
  </w:style>
  <w:style w:type="paragraph" w:customStyle="1" w:styleId="0D11080002544B2B98580155EC7ED1B0">
    <w:name w:val="0D11080002544B2B98580155EC7ED1B0"/>
    <w:rsid w:val="002E35EB"/>
  </w:style>
  <w:style w:type="paragraph" w:customStyle="1" w:styleId="D306255BBF6E48C7A25D911CF6AA68E3">
    <w:name w:val="D306255BBF6E48C7A25D911CF6AA68E3"/>
    <w:rsid w:val="002E35EB"/>
  </w:style>
  <w:style w:type="paragraph" w:customStyle="1" w:styleId="5BF4DFC6F3A74FF5ABB6C8D365724138">
    <w:name w:val="5BF4DFC6F3A74FF5ABB6C8D365724138"/>
    <w:rsid w:val="002E35EB"/>
  </w:style>
  <w:style w:type="paragraph" w:customStyle="1" w:styleId="15F5A3AD41094C26A27DA958C72D7FAB">
    <w:name w:val="15F5A3AD41094C26A27DA958C72D7FAB"/>
    <w:rsid w:val="002E35EB"/>
  </w:style>
  <w:style w:type="paragraph" w:customStyle="1" w:styleId="655A3238CB8E4204910C21D42DB38017">
    <w:name w:val="655A3238CB8E4204910C21D42DB38017"/>
    <w:rsid w:val="002E35EB"/>
  </w:style>
  <w:style w:type="paragraph" w:customStyle="1" w:styleId="9CEA412C96704612A73BA66A1F04D6E5">
    <w:name w:val="9CEA412C96704612A73BA66A1F04D6E5"/>
    <w:rsid w:val="002E35EB"/>
  </w:style>
  <w:style w:type="paragraph" w:customStyle="1" w:styleId="F9C39D549AC84F9EB5B06308BC0F2528">
    <w:name w:val="F9C39D549AC84F9EB5B06308BC0F2528"/>
    <w:rsid w:val="002E35EB"/>
  </w:style>
  <w:style w:type="paragraph" w:customStyle="1" w:styleId="55C3272E25534665BADAB9FB3AE2F653">
    <w:name w:val="55C3272E25534665BADAB9FB3AE2F653"/>
    <w:rsid w:val="002E35EB"/>
  </w:style>
  <w:style w:type="paragraph" w:customStyle="1" w:styleId="BA34166EC91847BCA7CB8E284DCB26D4">
    <w:name w:val="BA34166EC91847BCA7CB8E284DCB26D4"/>
    <w:rsid w:val="002E35EB"/>
  </w:style>
  <w:style w:type="paragraph" w:customStyle="1" w:styleId="001C03A04D314276B5066BC6B839E5EB">
    <w:name w:val="001C03A04D314276B5066BC6B839E5EB"/>
    <w:rsid w:val="002E35EB"/>
  </w:style>
  <w:style w:type="paragraph" w:customStyle="1" w:styleId="07F3555C10F94C6F95E2B06510A60278">
    <w:name w:val="07F3555C10F94C6F95E2B06510A60278"/>
    <w:rsid w:val="002E35EB"/>
  </w:style>
  <w:style w:type="paragraph" w:customStyle="1" w:styleId="D8D454915A764B29B3A44039857B7238">
    <w:name w:val="D8D454915A764B29B3A44039857B7238"/>
    <w:rsid w:val="002E35EB"/>
  </w:style>
  <w:style w:type="paragraph" w:customStyle="1" w:styleId="E358955668544CD28D79E3D5F9AAB082">
    <w:name w:val="E358955668544CD28D79E3D5F9AAB082"/>
    <w:rsid w:val="002E35EB"/>
  </w:style>
  <w:style w:type="paragraph" w:customStyle="1" w:styleId="CE6D746432764F638A4E714FC9AFC144">
    <w:name w:val="CE6D746432764F638A4E714FC9AFC144"/>
    <w:rsid w:val="002E35EB"/>
  </w:style>
  <w:style w:type="paragraph" w:customStyle="1" w:styleId="AA81FC3529D54E87983E3193354F3BA4">
    <w:name w:val="AA81FC3529D54E87983E3193354F3BA4"/>
    <w:rsid w:val="002E35EB"/>
  </w:style>
  <w:style w:type="paragraph" w:customStyle="1" w:styleId="4CBCB9E065ED40B4A0C12BF83E4737C1">
    <w:name w:val="4CBCB9E065ED40B4A0C12BF83E4737C1"/>
    <w:rsid w:val="002E35EB"/>
  </w:style>
  <w:style w:type="paragraph" w:customStyle="1" w:styleId="1E40E318A2A54C97B32B08FCD640D215">
    <w:name w:val="1E40E318A2A54C97B32B08FCD640D215"/>
    <w:rsid w:val="002E35EB"/>
  </w:style>
  <w:style w:type="paragraph" w:customStyle="1" w:styleId="123B1648689A4831910FB95CD0B72B22">
    <w:name w:val="123B1648689A4831910FB95CD0B72B22"/>
    <w:rsid w:val="002E35EB"/>
  </w:style>
  <w:style w:type="paragraph" w:customStyle="1" w:styleId="49B6A7EBD1DE423D8FEAFB89B02847E7">
    <w:name w:val="49B6A7EBD1DE423D8FEAFB89B02847E7"/>
    <w:rsid w:val="002E35EB"/>
  </w:style>
  <w:style w:type="paragraph" w:customStyle="1" w:styleId="FFD16BE36A5A4D869F9D9E255EA41B95">
    <w:name w:val="FFD16BE36A5A4D869F9D9E255EA41B95"/>
    <w:rsid w:val="002E35EB"/>
  </w:style>
  <w:style w:type="paragraph" w:customStyle="1" w:styleId="90FE7564509E4E8ABA7CEF1383BB2321">
    <w:name w:val="90FE7564509E4E8ABA7CEF1383BB2321"/>
    <w:rsid w:val="002E35EB"/>
  </w:style>
  <w:style w:type="paragraph" w:customStyle="1" w:styleId="77F7BDF7A0FB41BD8A4A0F26E6EFAFB8">
    <w:name w:val="77F7BDF7A0FB41BD8A4A0F26E6EFAFB8"/>
    <w:rsid w:val="002E35EB"/>
  </w:style>
  <w:style w:type="paragraph" w:customStyle="1" w:styleId="B8DA5AEF65C449EBA031AEECE05F9F06">
    <w:name w:val="B8DA5AEF65C449EBA031AEECE05F9F06"/>
    <w:rsid w:val="002E35EB"/>
  </w:style>
  <w:style w:type="paragraph" w:customStyle="1" w:styleId="7007E5A25F4347A49B8CF9DB83EE1F09">
    <w:name w:val="7007E5A25F4347A49B8CF9DB83EE1F09"/>
    <w:rsid w:val="002E35EB"/>
  </w:style>
  <w:style w:type="paragraph" w:customStyle="1" w:styleId="BA3B86CD3D564E0E8CD2CF042A3BFD20">
    <w:name w:val="BA3B86CD3D564E0E8CD2CF042A3BFD20"/>
    <w:rsid w:val="002E35EB"/>
  </w:style>
  <w:style w:type="paragraph" w:customStyle="1" w:styleId="65A401BB91894725A168238C700477F9">
    <w:name w:val="65A401BB91894725A168238C700477F9"/>
    <w:rsid w:val="002E35EB"/>
  </w:style>
  <w:style w:type="paragraph" w:customStyle="1" w:styleId="1DEAC14E6669437B880AC5FAA137B561">
    <w:name w:val="1DEAC14E6669437B880AC5FAA137B561"/>
    <w:rsid w:val="002E35EB"/>
  </w:style>
  <w:style w:type="paragraph" w:customStyle="1" w:styleId="EF88F9D867F34D739029A92E03EB41C0">
    <w:name w:val="EF88F9D867F34D739029A92E03EB41C0"/>
    <w:rsid w:val="002E35EB"/>
  </w:style>
  <w:style w:type="paragraph" w:customStyle="1" w:styleId="F93AB347B5A846E980B1706D2BA0423F">
    <w:name w:val="F93AB347B5A846E980B1706D2BA0423F"/>
    <w:rsid w:val="002E35EB"/>
  </w:style>
  <w:style w:type="paragraph" w:customStyle="1" w:styleId="ED8ECADCF3834076942A34A8401C4294">
    <w:name w:val="ED8ECADCF3834076942A34A8401C4294"/>
    <w:rsid w:val="002E35EB"/>
  </w:style>
  <w:style w:type="paragraph" w:customStyle="1" w:styleId="060A5F38863049738AB3D1A7D1AAAD2D">
    <w:name w:val="060A5F38863049738AB3D1A7D1AAAD2D"/>
    <w:rsid w:val="002E35EB"/>
  </w:style>
  <w:style w:type="paragraph" w:customStyle="1" w:styleId="FFEC9588AF424402BB0119B88B83226E">
    <w:name w:val="FFEC9588AF424402BB0119B88B83226E"/>
    <w:rsid w:val="002E35EB"/>
  </w:style>
  <w:style w:type="paragraph" w:customStyle="1" w:styleId="846C2E6B671F406580C3EDE122664DDA">
    <w:name w:val="846C2E6B671F406580C3EDE122664DDA"/>
    <w:rsid w:val="002E35EB"/>
  </w:style>
  <w:style w:type="paragraph" w:customStyle="1" w:styleId="5C245102C4034823840718B4577092AB">
    <w:name w:val="5C245102C4034823840718B4577092AB"/>
    <w:rsid w:val="002E35EB"/>
  </w:style>
  <w:style w:type="paragraph" w:customStyle="1" w:styleId="C41E5C38093D451B931BAF69A6CB1096">
    <w:name w:val="C41E5C38093D451B931BAF69A6CB1096"/>
    <w:rsid w:val="002E35EB"/>
  </w:style>
  <w:style w:type="paragraph" w:customStyle="1" w:styleId="7CE2BA50480A4F9097C774C0DCC308B3">
    <w:name w:val="7CE2BA50480A4F9097C774C0DCC308B3"/>
    <w:rsid w:val="002E35EB"/>
  </w:style>
  <w:style w:type="paragraph" w:customStyle="1" w:styleId="8DFAF5E527AD41E8A89021BCF5C2294E">
    <w:name w:val="8DFAF5E527AD41E8A89021BCF5C2294E"/>
    <w:rsid w:val="002E35EB"/>
  </w:style>
  <w:style w:type="paragraph" w:customStyle="1" w:styleId="5756E3F4173F4CF08996AE756AA36973">
    <w:name w:val="5756E3F4173F4CF08996AE756AA36973"/>
    <w:rsid w:val="002E35EB"/>
  </w:style>
  <w:style w:type="paragraph" w:customStyle="1" w:styleId="BF162B3970E744158DD918E9FDF27CBA">
    <w:name w:val="BF162B3970E744158DD918E9FDF27CBA"/>
    <w:rsid w:val="002E35EB"/>
  </w:style>
  <w:style w:type="paragraph" w:customStyle="1" w:styleId="0823C5BEB41B4CB0AA3C5F33FBAFE42F">
    <w:name w:val="0823C5BEB41B4CB0AA3C5F33FBAFE42F"/>
    <w:rsid w:val="002E35EB"/>
  </w:style>
  <w:style w:type="paragraph" w:customStyle="1" w:styleId="185F7103A6024570ACE2EDDEEDA992D6">
    <w:name w:val="185F7103A6024570ACE2EDDEEDA992D6"/>
    <w:rsid w:val="002E35EB"/>
  </w:style>
  <w:style w:type="paragraph" w:customStyle="1" w:styleId="EB9174290DDE4B9088CA1E4795407CFF">
    <w:name w:val="EB9174290DDE4B9088CA1E4795407CFF"/>
    <w:rsid w:val="002E35EB"/>
  </w:style>
  <w:style w:type="paragraph" w:customStyle="1" w:styleId="D66E69ECE5A5455DBE38FC63CE870513">
    <w:name w:val="D66E69ECE5A5455DBE38FC63CE870513"/>
    <w:rsid w:val="002E35EB"/>
  </w:style>
  <w:style w:type="paragraph" w:customStyle="1" w:styleId="26E94978E84F4480AA3112001D884A36">
    <w:name w:val="26E94978E84F4480AA3112001D884A36"/>
    <w:rsid w:val="002E35EB"/>
  </w:style>
  <w:style w:type="paragraph" w:customStyle="1" w:styleId="1A0F815369F04EA584A50F6879298122">
    <w:name w:val="1A0F815369F04EA584A50F6879298122"/>
    <w:rsid w:val="002E35EB"/>
  </w:style>
  <w:style w:type="paragraph" w:customStyle="1" w:styleId="6B6BF56572874618A6C62013653D4F77">
    <w:name w:val="6B6BF56572874618A6C62013653D4F77"/>
    <w:rsid w:val="002E35EB"/>
  </w:style>
  <w:style w:type="paragraph" w:customStyle="1" w:styleId="22E82FAC7AAC4CE4BE10A49AE05E2CEF">
    <w:name w:val="22E82FAC7AAC4CE4BE10A49AE05E2CEF"/>
    <w:rsid w:val="002E35EB"/>
  </w:style>
  <w:style w:type="paragraph" w:customStyle="1" w:styleId="91F5621FEF1F48D7AB836E648769C31C">
    <w:name w:val="91F5621FEF1F48D7AB836E648769C31C"/>
    <w:rsid w:val="002E35EB"/>
  </w:style>
  <w:style w:type="paragraph" w:customStyle="1" w:styleId="A693EE4A40C34201BE664D7344AC26A0">
    <w:name w:val="A693EE4A40C34201BE664D7344AC26A0"/>
    <w:rsid w:val="002E35EB"/>
  </w:style>
  <w:style w:type="paragraph" w:customStyle="1" w:styleId="92D84AF6D579438292E8130EF06E3B53">
    <w:name w:val="92D84AF6D579438292E8130EF06E3B53"/>
    <w:rsid w:val="002E35EB"/>
  </w:style>
  <w:style w:type="paragraph" w:customStyle="1" w:styleId="02DB42AAC58646EAB709F42923AE7D6E">
    <w:name w:val="02DB42AAC58646EAB709F42923AE7D6E"/>
    <w:rsid w:val="002E35EB"/>
  </w:style>
  <w:style w:type="paragraph" w:customStyle="1" w:styleId="C50818C144CE460184AAE37B1E3CB1E7">
    <w:name w:val="C50818C144CE460184AAE37B1E3CB1E7"/>
    <w:rsid w:val="002E35EB"/>
  </w:style>
  <w:style w:type="paragraph" w:customStyle="1" w:styleId="9573D8DD19D840EAB04076896D799D48">
    <w:name w:val="9573D8DD19D840EAB04076896D799D48"/>
    <w:rsid w:val="002E35EB"/>
  </w:style>
  <w:style w:type="paragraph" w:customStyle="1" w:styleId="1439E972499A48ED9C22F68402279782">
    <w:name w:val="1439E972499A48ED9C22F68402279782"/>
    <w:rsid w:val="002E35EB"/>
  </w:style>
  <w:style w:type="paragraph" w:customStyle="1" w:styleId="3A838D3ABAA840C0A467EFA427D45E0B">
    <w:name w:val="3A838D3ABAA840C0A467EFA427D45E0B"/>
    <w:rsid w:val="002E35EB"/>
  </w:style>
  <w:style w:type="paragraph" w:customStyle="1" w:styleId="11C41BB2BCCA4001AC47A7AC9D14F7BF">
    <w:name w:val="11C41BB2BCCA4001AC47A7AC9D14F7BF"/>
    <w:rsid w:val="002E35EB"/>
  </w:style>
  <w:style w:type="paragraph" w:customStyle="1" w:styleId="4ACD910003D84C918EF7C59B516372E9">
    <w:name w:val="4ACD910003D84C918EF7C59B516372E9"/>
    <w:rsid w:val="002E35EB"/>
  </w:style>
  <w:style w:type="paragraph" w:customStyle="1" w:styleId="E67944DB209F451CA6E68647ED5E5EFD">
    <w:name w:val="E67944DB209F451CA6E68647ED5E5EFD"/>
    <w:rsid w:val="002E35EB"/>
  </w:style>
  <w:style w:type="paragraph" w:customStyle="1" w:styleId="93C35F8B905046618F1E87CF64D82086">
    <w:name w:val="93C35F8B905046618F1E87CF64D82086"/>
    <w:rsid w:val="002E35EB"/>
  </w:style>
  <w:style w:type="paragraph" w:customStyle="1" w:styleId="15C20DEBCB59490E8B743288961E28A1">
    <w:name w:val="15C20DEBCB59490E8B743288961E28A1"/>
    <w:rsid w:val="002E35EB"/>
  </w:style>
  <w:style w:type="paragraph" w:customStyle="1" w:styleId="BC9DAAFC21314317AA2FEDD592A28F30">
    <w:name w:val="BC9DAAFC21314317AA2FEDD592A28F30"/>
    <w:rsid w:val="002E35EB"/>
  </w:style>
  <w:style w:type="paragraph" w:customStyle="1" w:styleId="D6EB6153E5AD43879A651DA0F470CE7C">
    <w:name w:val="D6EB6153E5AD43879A651DA0F470CE7C"/>
    <w:rsid w:val="002E35EB"/>
  </w:style>
  <w:style w:type="paragraph" w:customStyle="1" w:styleId="746C6575EA044E9D95A8D4A063FBF853">
    <w:name w:val="746C6575EA044E9D95A8D4A063FBF853"/>
    <w:rsid w:val="002E35EB"/>
  </w:style>
  <w:style w:type="paragraph" w:customStyle="1" w:styleId="CE7593E49E8D4F8DA5350E1219FD5F14">
    <w:name w:val="CE7593E49E8D4F8DA5350E1219FD5F14"/>
    <w:rsid w:val="002E35EB"/>
  </w:style>
  <w:style w:type="paragraph" w:customStyle="1" w:styleId="A5E9BE8FCD6A4CEE87434C4F3990F4FB">
    <w:name w:val="A5E9BE8FCD6A4CEE87434C4F3990F4FB"/>
    <w:rsid w:val="002E35EB"/>
  </w:style>
  <w:style w:type="paragraph" w:customStyle="1" w:styleId="DBC18FB28EDE42B38B1C5C16F65B7C6A">
    <w:name w:val="DBC18FB28EDE42B38B1C5C16F65B7C6A"/>
    <w:rsid w:val="002E35EB"/>
  </w:style>
  <w:style w:type="paragraph" w:customStyle="1" w:styleId="5E6E3AF2429B4230854BB180A7089C99">
    <w:name w:val="5E6E3AF2429B4230854BB180A7089C99"/>
    <w:rsid w:val="002E35EB"/>
  </w:style>
  <w:style w:type="paragraph" w:customStyle="1" w:styleId="A69020CF3875439FA56C6AA8AA0F5BB4">
    <w:name w:val="A69020CF3875439FA56C6AA8AA0F5BB4"/>
    <w:rsid w:val="002E35EB"/>
  </w:style>
  <w:style w:type="paragraph" w:customStyle="1" w:styleId="A24EB84619C144A18573132BBB56B631">
    <w:name w:val="A24EB84619C144A18573132BBB56B631"/>
    <w:rsid w:val="002E35EB"/>
  </w:style>
  <w:style w:type="paragraph" w:customStyle="1" w:styleId="E88D214B1DA942C2A74215EB269F43E4">
    <w:name w:val="E88D214B1DA942C2A74215EB269F43E4"/>
    <w:rsid w:val="002E35EB"/>
  </w:style>
  <w:style w:type="paragraph" w:customStyle="1" w:styleId="1E8CA5C46F41481487CB89DF4FCA0CA2">
    <w:name w:val="1E8CA5C46F41481487CB89DF4FCA0CA2"/>
    <w:rsid w:val="002E35EB"/>
  </w:style>
  <w:style w:type="paragraph" w:customStyle="1" w:styleId="52C077FC68D34092A2A2E45BB57C125D">
    <w:name w:val="52C077FC68D34092A2A2E45BB57C125D"/>
    <w:rsid w:val="002E35EB"/>
  </w:style>
  <w:style w:type="paragraph" w:customStyle="1" w:styleId="D02F36E68E1540258D7344E7F87EE7FE">
    <w:name w:val="D02F36E68E1540258D7344E7F87EE7FE"/>
    <w:rsid w:val="002E35EB"/>
  </w:style>
  <w:style w:type="paragraph" w:customStyle="1" w:styleId="160A8C2E390C4318A94B211763759DFE">
    <w:name w:val="160A8C2E390C4318A94B211763759DFE"/>
    <w:rsid w:val="002E35EB"/>
  </w:style>
  <w:style w:type="paragraph" w:customStyle="1" w:styleId="C85572623106438DB26F3B98E5A621C5">
    <w:name w:val="C85572623106438DB26F3B98E5A621C5"/>
    <w:rsid w:val="002E35EB"/>
  </w:style>
  <w:style w:type="paragraph" w:customStyle="1" w:styleId="186E8775D0364D2DA03ABB7465FDA363">
    <w:name w:val="186E8775D0364D2DA03ABB7465FDA363"/>
    <w:rsid w:val="002E35EB"/>
  </w:style>
  <w:style w:type="paragraph" w:customStyle="1" w:styleId="42451E129291403F8CFEE197C2BD8FBD">
    <w:name w:val="42451E129291403F8CFEE197C2BD8FBD"/>
    <w:rsid w:val="002E35EB"/>
  </w:style>
  <w:style w:type="paragraph" w:customStyle="1" w:styleId="AC04867A6A634C7BA58D3F3BC4CBF55F">
    <w:name w:val="AC04867A6A634C7BA58D3F3BC4CBF55F"/>
    <w:rsid w:val="002E35EB"/>
  </w:style>
  <w:style w:type="paragraph" w:customStyle="1" w:styleId="7D5D322BB60E4474846193EA9D082F0F">
    <w:name w:val="7D5D322BB60E4474846193EA9D082F0F"/>
    <w:rsid w:val="002E35EB"/>
  </w:style>
  <w:style w:type="paragraph" w:customStyle="1" w:styleId="E825176A8CE74E07BC0FF8C32E68A0CC">
    <w:name w:val="E825176A8CE74E07BC0FF8C32E68A0CC"/>
    <w:rsid w:val="002E35EB"/>
  </w:style>
  <w:style w:type="paragraph" w:customStyle="1" w:styleId="8BC47BC791484FDE9FAE604811F6BC20">
    <w:name w:val="8BC47BC791484FDE9FAE604811F6BC20"/>
    <w:rsid w:val="002E35EB"/>
  </w:style>
  <w:style w:type="paragraph" w:customStyle="1" w:styleId="17F4E70546114E46A6D873C1158F5A85">
    <w:name w:val="17F4E70546114E46A6D873C1158F5A85"/>
    <w:rsid w:val="002E35EB"/>
  </w:style>
  <w:style w:type="paragraph" w:customStyle="1" w:styleId="A9997C3256E34301B84AC78E92526E71">
    <w:name w:val="A9997C3256E34301B84AC78E92526E71"/>
    <w:rsid w:val="002E35EB"/>
  </w:style>
  <w:style w:type="paragraph" w:customStyle="1" w:styleId="E5C535D02BE048A091F08330935C0BC1">
    <w:name w:val="E5C535D02BE048A091F08330935C0BC1"/>
    <w:rsid w:val="002E35EB"/>
  </w:style>
  <w:style w:type="paragraph" w:customStyle="1" w:styleId="32D479B432CF49B4AE5DFC162A06BB96">
    <w:name w:val="32D479B432CF49B4AE5DFC162A06BB96"/>
    <w:rsid w:val="002E35EB"/>
  </w:style>
  <w:style w:type="paragraph" w:customStyle="1" w:styleId="0AA05552F3CA465CB1F7573A09DFBB54">
    <w:name w:val="0AA05552F3CA465CB1F7573A09DFBB54"/>
    <w:rsid w:val="002E35EB"/>
  </w:style>
  <w:style w:type="paragraph" w:customStyle="1" w:styleId="C24D6D0A28DF414CAD7E1D1E9BA4014F">
    <w:name w:val="C24D6D0A28DF414CAD7E1D1E9BA4014F"/>
    <w:rsid w:val="002E35EB"/>
  </w:style>
  <w:style w:type="paragraph" w:customStyle="1" w:styleId="FAB060BABC4F49FC893ADB2486537B08">
    <w:name w:val="FAB060BABC4F49FC893ADB2486537B08"/>
    <w:rsid w:val="002E35EB"/>
  </w:style>
  <w:style w:type="paragraph" w:customStyle="1" w:styleId="0889243A3D8440D9A42B190739E2B28A">
    <w:name w:val="0889243A3D8440D9A42B190739E2B28A"/>
    <w:rsid w:val="002E35EB"/>
  </w:style>
  <w:style w:type="paragraph" w:customStyle="1" w:styleId="4A4537CF844540188C8E53D8DED8D9A8">
    <w:name w:val="4A4537CF844540188C8E53D8DED8D9A8"/>
    <w:rsid w:val="002E35EB"/>
  </w:style>
  <w:style w:type="paragraph" w:customStyle="1" w:styleId="C272B8BAE5174ACA8D73760692098CE6">
    <w:name w:val="C272B8BAE5174ACA8D73760692098CE6"/>
    <w:rsid w:val="002E35EB"/>
  </w:style>
  <w:style w:type="paragraph" w:customStyle="1" w:styleId="142B5F0CC1174EF4B52A2208796F517D">
    <w:name w:val="142B5F0CC1174EF4B52A2208796F517D"/>
    <w:rsid w:val="002E35EB"/>
  </w:style>
  <w:style w:type="paragraph" w:customStyle="1" w:styleId="89BB15D9185044FDAFAA9D5035C05EE3">
    <w:name w:val="89BB15D9185044FDAFAA9D5035C05EE3"/>
    <w:rsid w:val="002E35EB"/>
  </w:style>
  <w:style w:type="paragraph" w:customStyle="1" w:styleId="8DCF93CC29C04297BFC6E725ABF9505A">
    <w:name w:val="8DCF93CC29C04297BFC6E725ABF9505A"/>
    <w:rsid w:val="002E35EB"/>
  </w:style>
  <w:style w:type="paragraph" w:customStyle="1" w:styleId="F344D54C9D6B47FAB5ECB6A92DA0768D">
    <w:name w:val="F344D54C9D6B47FAB5ECB6A92DA0768D"/>
    <w:rsid w:val="002E35EB"/>
  </w:style>
  <w:style w:type="paragraph" w:customStyle="1" w:styleId="E5194D2D0F1E405B8ED3070DE9D10A78">
    <w:name w:val="E5194D2D0F1E405B8ED3070DE9D10A78"/>
    <w:rsid w:val="002E35EB"/>
  </w:style>
  <w:style w:type="paragraph" w:customStyle="1" w:styleId="479ED405F3CB413F8C57D8C4314BE9BE">
    <w:name w:val="479ED405F3CB413F8C57D8C4314BE9BE"/>
    <w:rsid w:val="002E35EB"/>
  </w:style>
  <w:style w:type="paragraph" w:customStyle="1" w:styleId="1FE691CE7D7F41EC9BA27AA24A39B075">
    <w:name w:val="1FE691CE7D7F41EC9BA27AA24A39B075"/>
    <w:rsid w:val="002E35EB"/>
  </w:style>
  <w:style w:type="paragraph" w:customStyle="1" w:styleId="2B436E50531D40E48B0B1D87873E4757">
    <w:name w:val="2B436E50531D40E48B0B1D87873E4757"/>
    <w:rsid w:val="002E35EB"/>
  </w:style>
  <w:style w:type="paragraph" w:customStyle="1" w:styleId="2A7AB7C8FAF4440FA387A94233D0119D">
    <w:name w:val="2A7AB7C8FAF4440FA387A94233D0119D"/>
    <w:rsid w:val="002E35EB"/>
  </w:style>
  <w:style w:type="paragraph" w:customStyle="1" w:styleId="F3E204D0795742EE9FF1144A95510395">
    <w:name w:val="F3E204D0795742EE9FF1144A95510395"/>
    <w:rsid w:val="002E35EB"/>
  </w:style>
  <w:style w:type="paragraph" w:customStyle="1" w:styleId="46BF6E4D4BC54C63B375850A2A15BEAA">
    <w:name w:val="46BF6E4D4BC54C63B375850A2A15BEAA"/>
    <w:rsid w:val="002E35EB"/>
  </w:style>
  <w:style w:type="paragraph" w:customStyle="1" w:styleId="857BBB7FB5034D539E8AAC0DD567B1EC">
    <w:name w:val="857BBB7FB5034D539E8AAC0DD567B1EC"/>
    <w:rsid w:val="002E35EB"/>
  </w:style>
  <w:style w:type="paragraph" w:customStyle="1" w:styleId="1EE1CFAC2D0C4625AF745B71D8CF7A06">
    <w:name w:val="1EE1CFAC2D0C4625AF745B71D8CF7A06"/>
    <w:rsid w:val="002E35EB"/>
  </w:style>
  <w:style w:type="paragraph" w:customStyle="1" w:styleId="D02EC9F79FEE48608B2666AE1142663D">
    <w:name w:val="D02EC9F79FEE48608B2666AE1142663D"/>
    <w:rsid w:val="002E35EB"/>
  </w:style>
  <w:style w:type="paragraph" w:customStyle="1" w:styleId="9C0F2831312B41888CCFF7DB6D44642E">
    <w:name w:val="9C0F2831312B41888CCFF7DB6D44642E"/>
    <w:rsid w:val="002E35EB"/>
  </w:style>
  <w:style w:type="paragraph" w:customStyle="1" w:styleId="3D52D802BFC64169B5A71885C791853A">
    <w:name w:val="3D52D802BFC64169B5A71885C791853A"/>
    <w:rsid w:val="002E35EB"/>
  </w:style>
  <w:style w:type="paragraph" w:customStyle="1" w:styleId="F6BB13FC57134126BC7FD89121966BEA">
    <w:name w:val="F6BB13FC57134126BC7FD89121966BEA"/>
    <w:rsid w:val="002E35EB"/>
  </w:style>
  <w:style w:type="paragraph" w:customStyle="1" w:styleId="4E16011835A04DD392C1504294B043FB">
    <w:name w:val="4E16011835A04DD392C1504294B043FB"/>
    <w:rsid w:val="002E35EB"/>
  </w:style>
  <w:style w:type="paragraph" w:customStyle="1" w:styleId="C7B91D72A47E41F1934161112DD41B95">
    <w:name w:val="C7B91D72A47E41F1934161112DD41B95"/>
    <w:rsid w:val="002E35EB"/>
  </w:style>
  <w:style w:type="paragraph" w:customStyle="1" w:styleId="175CFF4E18394C62BC813DB0E03846E0">
    <w:name w:val="175CFF4E18394C62BC813DB0E03846E0"/>
    <w:rsid w:val="002E35EB"/>
  </w:style>
  <w:style w:type="paragraph" w:customStyle="1" w:styleId="C8690F4BBC8C4CED85B1E6460A1132DB">
    <w:name w:val="C8690F4BBC8C4CED85B1E6460A1132DB"/>
    <w:rsid w:val="002E35EB"/>
  </w:style>
  <w:style w:type="paragraph" w:customStyle="1" w:styleId="0533E24418F0481D8C65FFE909687B21">
    <w:name w:val="0533E24418F0481D8C65FFE909687B21"/>
    <w:rsid w:val="002E35EB"/>
  </w:style>
  <w:style w:type="paragraph" w:customStyle="1" w:styleId="0CF98C9827534CB39E2C88958B934F61">
    <w:name w:val="0CF98C9827534CB39E2C88958B934F61"/>
    <w:rsid w:val="002E35EB"/>
  </w:style>
  <w:style w:type="paragraph" w:customStyle="1" w:styleId="E8B133D0CAFB47378431967D9D26EDF2">
    <w:name w:val="E8B133D0CAFB47378431967D9D26EDF2"/>
    <w:rsid w:val="002E35EB"/>
  </w:style>
  <w:style w:type="paragraph" w:customStyle="1" w:styleId="B4BC807CF6A9492D976ABAB93771AD21">
    <w:name w:val="B4BC807CF6A9492D976ABAB93771AD21"/>
    <w:rsid w:val="002E35EB"/>
  </w:style>
  <w:style w:type="paragraph" w:customStyle="1" w:styleId="84B6C78481B44714B3D5F5956DD1FF94">
    <w:name w:val="84B6C78481B44714B3D5F5956DD1FF94"/>
    <w:rsid w:val="002E35EB"/>
  </w:style>
  <w:style w:type="paragraph" w:customStyle="1" w:styleId="5704FAB5E92C4692B9A282A87478DF93">
    <w:name w:val="5704FAB5E92C4692B9A282A87478DF93"/>
    <w:rsid w:val="002E35EB"/>
  </w:style>
  <w:style w:type="paragraph" w:customStyle="1" w:styleId="9FA4C1D7B7E6468CB3C2DBCD316A7F20">
    <w:name w:val="9FA4C1D7B7E6468CB3C2DBCD316A7F20"/>
    <w:rsid w:val="002E35EB"/>
  </w:style>
  <w:style w:type="paragraph" w:customStyle="1" w:styleId="B451B1732BD84D1F9D1D91518E9DED47">
    <w:name w:val="B451B1732BD84D1F9D1D91518E9DED47"/>
    <w:rsid w:val="002E35EB"/>
  </w:style>
  <w:style w:type="paragraph" w:customStyle="1" w:styleId="6D8EA8CC2463402E986F78161C19D902">
    <w:name w:val="6D8EA8CC2463402E986F78161C19D902"/>
    <w:rsid w:val="002E35EB"/>
  </w:style>
  <w:style w:type="paragraph" w:customStyle="1" w:styleId="F153302FD49F4BA6BBB28B618D01A470">
    <w:name w:val="F153302FD49F4BA6BBB28B618D01A470"/>
    <w:rsid w:val="002E35EB"/>
  </w:style>
  <w:style w:type="paragraph" w:customStyle="1" w:styleId="15C569143B614D709D9DBBD88A402E0A">
    <w:name w:val="15C569143B614D709D9DBBD88A402E0A"/>
    <w:rsid w:val="002E35EB"/>
  </w:style>
  <w:style w:type="paragraph" w:customStyle="1" w:styleId="AF4B81EB4B8A46F681FF6D945B3C033A">
    <w:name w:val="AF4B81EB4B8A46F681FF6D945B3C033A"/>
    <w:rsid w:val="002E35EB"/>
  </w:style>
  <w:style w:type="paragraph" w:customStyle="1" w:styleId="23D26297230B491F879669440BF4AEBB">
    <w:name w:val="23D26297230B491F879669440BF4AEBB"/>
    <w:rsid w:val="002E35EB"/>
  </w:style>
  <w:style w:type="paragraph" w:customStyle="1" w:styleId="74D71C94E0CE41DB87547FC10E401F05">
    <w:name w:val="74D71C94E0CE41DB87547FC10E401F05"/>
    <w:rsid w:val="002E35EB"/>
  </w:style>
  <w:style w:type="paragraph" w:customStyle="1" w:styleId="72A77B6847024D089A062C92242C8043">
    <w:name w:val="72A77B6847024D089A062C92242C8043"/>
    <w:rsid w:val="002E35EB"/>
  </w:style>
  <w:style w:type="paragraph" w:customStyle="1" w:styleId="EC90CD4ED1E74CD0A7343FFFC0248962">
    <w:name w:val="EC90CD4ED1E74CD0A7343FFFC0248962"/>
    <w:rsid w:val="002E35EB"/>
  </w:style>
  <w:style w:type="paragraph" w:customStyle="1" w:styleId="F91A87A63A94467E91C744A76F23ADD9">
    <w:name w:val="F91A87A63A94467E91C744A76F23ADD9"/>
    <w:rsid w:val="002E35EB"/>
  </w:style>
  <w:style w:type="paragraph" w:customStyle="1" w:styleId="4A5AA853384743CD93C7341293D30174">
    <w:name w:val="4A5AA853384743CD93C7341293D30174"/>
    <w:rsid w:val="002E35EB"/>
  </w:style>
  <w:style w:type="paragraph" w:customStyle="1" w:styleId="221922A3D6934FD2894C7E05683E4823">
    <w:name w:val="221922A3D6934FD2894C7E05683E4823"/>
    <w:rsid w:val="002E35EB"/>
  </w:style>
  <w:style w:type="paragraph" w:customStyle="1" w:styleId="FC156A69EE2E4FC0A2314898256731EA">
    <w:name w:val="FC156A69EE2E4FC0A2314898256731EA"/>
    <w:rsid w:val="002E35EB"/>
  </w:style>
  <w:style w:type="paragraph" w:customStyle="1" w:styleId="C0EDF610AAEA4EEEA5DB4938613DA0D3">
    <w:name w:val="C0EDF610AAEA4EEEA5DB4938613DA0D3"/>
    <w:rsid w:val="002E35EB"/>
  </w:style>
  <w:style w:type="paragraph" w:customStyle="1" w:styleId="ED9D1B3D304A4DBC818F6D641B123177">
    <w:name w:val="ED9D1B3D304A4DBC818F6D641B123177"/>
    <w:rsid w:val="002E35EB"/>
  </w:style>
  <w:style w:type="paragraph" w:customStyle="1" w:styleId="0C11256BD66B403A915057AC8F0EA482">
    <w:name w:val="0C11256BD66B403A915057AC8F0EA482"/>
    <w:rsid w:val="002E35EB"/>
  </w:style>
  <w:style w:type="paragraph" w:customStyle="1" w:styleId="522CF408D9CC40C58A98181F9ECA5D94">
    <w:name w:val="522CF408D9CC40C58A98181F9ECA5D94"/>
    <w:rsid w:val="002E35EB"/>
  </w:style>
  <w:style w:type="paragraph" w:customStyle="1" w:styleId="C8F2C3FCBF0749159D4D9AE16959D498">
    <w:name w:val="C8F2C3FCBF0749159D4D9AE16959D498"/>
    <w:rsid w:val="002E35EB"/>
  </w:style>
  <w:style w:type="paragraph" w:customStyle="1" w:styleId="D04E5B1DBF1F4FBD873C9E8708DBBA08">
    <w:name w:val="D04E5B1DBF1F4FBD873C9E8708DBBA08"/>
    <w:rsid w:val="002E35EB"/>
  </w:style>
  <w:style w:type="paragraph" w:customStyle="1" w:styleId="5FA9B5DCB3874263A451316383342345">
    <w:name w:val="5FA9B5DCB3874263A451316383342345"/>
    <w:rsid w:val="002E35EB"/>
  </w:style>
  <w:style w:type="paragraph" w:customStyle="1" w:styleId="92A39847A3704E9E8DEC35B0685B34E2">
    <w:name w:val="92A39847A3704E9E8DEC35B0685B34E2"/>
    <w:rsid w:val="002E35EB"/>
  </w:style>
  <w:style w:type="paragraph" w:customStyle="1" w:styleId="90529F49B3D24C8285328EC541AF69D1">
    <w:name w:val="90529F49B3D24C8285328EC541AF69D1"/>
    <w:rsid w:val="002E35EB"/>
  </w:style>
  <w:style w:type="paragraph" w:customStyle="1" w:styleId="ABF3CF54D2374E3B81ECF069524FDE90">
    <w:name w:val="ABF3CF54D2374E3B81ECF069524FDE90"/>
    <w:rsid w:val="002E35EB"/>
  </w:style>
  <w:style w:type="paragraph" w:customStyle="1" w:styleId="1F12E786AD744EFCB306AF36BD732C95">
    <w:name w:val="1F12E786AD744EFCB306AF36BD732C95"/>
    <w:rsid w:val="002E35EB"/>
  </w:style>
  <w:style w:type="paragraph" w:customStyle="1" w:styleId="CB1D4EE0755E4DEC9FC0A3EE63F1A442">
    <w:name w:val="CB1D4EE0755E4DEC9FC0A3EE63F1A442"/>
    <w:rsid w:val="002E35EB"/>
  </w:style>
  <w:style w:type="paragraph" w:customStyle="1" w:styleId="3ABFC8F2EB154791951B285C019F4D00">
    <w:name w:val="3ABFC8F2EB154791951B285C019F4D00"/>
    <w:rsid w:val="002E35EB"/>
  </w:style>
  <w:style w:type="paragraph" w:customStyle="1" w:styleId="F13B8E48A5834583812AF10E8A2572C0">
    <w:name w:val="F13B8E48A5834583812AF10E8A2572C0"/>
    <w:rsid w:val="002E35EB"/>
  </w:style>
  <w:style w:type="paragraph" w:customStyle="1" w:styleId="66BC5C42F87B441187B7FE934070A563">
    <w:name w:val="66BC5C42F87B441187B7FE934070A563"/>
    <w:rsid w:val="002E35EB"/>
  </w:style>
  <w:style w:type="paragraph" w:customStyle="1" w:styleId="4FCBD95DE4654D6DB6CAE601F2F7421E">
    <w:name w:val="4FCBD95DE4654D6DB6CAE601F2F7421E"/>
    <w:rsid w:val="002E35EB"/>
  </w:style>
  <w:style w:type="paragraph" w:customStyle="1" w:styleId="7EC575285FF745C78FD83188A27D3501">
    <w:name w:val="7EC575285FF745C78FD83188A27D3501"/>
    <w:rsid w:val="002E35EB"/>
  </w:style>
  <w:style w:type="paragraph" w:customStyle="1" w:styleId="B926102B4763483A82C9BBCE8E8F51F4">
    <w:name w:val="B926102B4763483A82C9BBCE8E8F51F4"/>
    <w:rsid w:val="002E35EB"/>
  </w:style>
  <w:style w:type="paragraph" w:customStyle="1" w:styleId="D0506C4AEBE04F12AE29A83D5A8CB2DE">
    <w:name w:val="D0506C4AEBE04F12AE29A83D5A8CB2DE"/>
    <w:rsid w:val="002E35EB"/>
  </w:style>
  <w:style w:type="paragraph" w:customStyle="1" w:styleId="9B802C4AFEA847E7BABACD8CCB51FEC2">
    <w:name w:val="9B802C4AFEA847E7BABACD8CCB51FEC2"/>
    <w:rsid w:val="002E35EB"/>
  </w:style>
  <w:style w:type="paragraph" w:customStyle="1" w:styleId="45D867286E6B44549FEC2F342B284569">
    <w:name w:val="45D867286E6B44549FEC2F342B284569"/>
    <w:rsid w:val="002E35EB"/>
  </w:style>
  <w:style w:type="paragraph" w:customStyle="1" w:styleId="235E1BCC8F8142D69761C8C061E629BA">
    <w:name w:val="235E1BCC8F8142D69761C8C061E629BA"/>
    <w:rsid w:val="002E35EB"/>
  </w:style>
  <w:style w:type="paragraph" w:customStyle="1" w:styleId="69916F0F84144AEFBFF304C6A8FE4BA2">
    <w:name w:val="69916F0F84144AEFBFF304C6A8FE4BA2"/>
    <w:rsid w:val="002E35EB"/>
  </w:style>
  <w:style w:type="paragraph" w:customStyle="1" w:styleId="9A22C48C88544E63B9DFC7FEC3687C90">
    <w:name w:val="9A22C48C88544E63B9DFC7FEC3687C90"/>
    <w:rsid w:val="002E35EB"/>
  </w:style>
  <w:style w:type="paragraph" w:customStyle="1" w:styleId="2CE5FD8AA6A647C8A68A679FA7C18EAC">
    <w:name w:val="2CE5FD8AA6A647C8A68A679FA7C18EAC"/>
    <w:rsid w:val="002E35EB"/>
  </w:style>
  <w:style w:type="paragraph" w:customStyle="1" w:styleId="A5D7E81AFF8D4C29B76D27CF2B175A89">
    <w:name w:val="A5D7E81AFF8D4C29B76D27CF2B175A89"/>
    <w:rsid w:val="002E35EB"/>
  </w:style>
  <w:style w:type="paragraph" w:customStyle="1" w:styleId="9FD141E4F587404FBA2D15AABE0DD1C6">
    <w:name w:val="9FD141E4F587404FBA2D15AABE0DD1C6"/>
    <w:rsid w:val="002E35EB"/>
  </w:style>
  <w:style w:type="paragraph" w:customStyle="1" w:styleId="C7C27BAA924E451784DE2B08DE145F6B">
    <w:name w:val="C7C27BAA924E451784DE2B08DE145F6B"/>
    <w:rsid w:val="002E35EB"/>
  </w:style>
  <w:style w:type="paragraph" w:customStyle="1" w:styleId="6632EB9B0F4245BAA3A792078C512948">
    <w:name w:val="6632EB9B0F4245BAA3A792078C512948"/>
    <w:rsid w:val="002E35EB"/>
  </w:style>
  <w:style w:type="paragraph" w:customStyle="1" w:styleId="D59AAA51A0F34B548CF45F438347C546">
    <w:name w:val="D59AAA51A0F34B548CF45F438347C546"/>
    <w:rsid w:val="002E35EB"/>
  </w:style>
  <w:style w:type="paragraph" w:customStyle="1" w:styleId="E1ED3AFD2F3E4C49BC5196E978DDFDB0">
    <w:name w:val="E1ED3AFD2F3E4C49BC5196E978DDFDB0"/>
    <w:rsid w:val="002E35EB"/>
  </w:style>
  <w:style w:type="paragraph" w:customStyle="1" w:styleId="1A6C74A141854C4C81AA2E7A21FBBC63">
    <w:name w:val="1A6C74A141854C4C81AA2E7A21FBBC63"/>
    <w:rsid w:val="002E35EB"/>
  </w:style>
  <w:style w:type="paragraph" w:customStyle="1" w:styleId="47BDAA5EDB8A4332981CCA41C3DA91AF">
    <w:name w:val="47BDAA5EDB8A4332981CCA41C3DA91AF"/>
    <w:rsid w:val="002E35EB"/>
  </w:style>
  <w:style w:type="paragraph" w:customStyle="1" w:styleId="DEDC739F6F0E452699C01F9F713C315D">
    <w:name w:val="DEDC739F6F0E452699C01F9F713C315D"/>
    <w:rsid w:val="002E35EB"/>
  </w:style>
  <w:style w:type="paragraph" w:customStyle="1" w:styleId="BE0E60A123C24774B6BDED0BE4520578">
    <w:name w:val="BE0E60A123C24774B6BDED0BE4520578"/>
    <w:rsid w:val="002E35EB"/>
  </w:style>
  <w:style w:type="paragraph" w:customStyle="1" w:styleId="A54A9CF4BC9D4063AE425041E7A658F2">
    <w:name w:val="A54A9CF4BC9D4063AE425041E7A658F2"/>
    <w:rsid w:val="002E35EB"/>
  </w:style>
  <w:style w:type="paragraph" w:customStyle="1" w:styleId="723A02C2C88E47FF9E0C1B000A4951A0">
    <w:name w:val="723A02C2C88E47FF9E0C1B000A4951A0"/>
    <w:rsid w:val="002E35EB"/>
  </w:style>
  <w:style w:type="paragraph" w:customStyle="1" w:styleId="130B25AED5AF493DA7C60DCDB318CBB0">
    <w:name w:val="130B25AED5AF493DA7C60DCDB318CBB0"/>
    <w:rsid w:val="002E35EB"/>
  </w:style>
  <w:style w:type="paragraph" w:customStyle="1" w:styleId="F5A512985D4C48AB9C98ADEFA8B2CF6D">
    <w:name w:val="F5A512985D4C48AB9C98ADEFA8B2CF6D"/>
    <w:rsid w:val="002E35EB"/>
  </w:style>
  <w:style w:type="paragraph" w:customStyle="1" w:styleId="C11C636158B046CBB4AD1DE4B4D00AF0">
    <w:name w:val="C11C636158B046CBB4AD1DE4B4D00AF0"/>
    <w:rsid w:val="002E35EB"/>
  </w:style>
  <w:style w:type="paragraph" w:customStyle="1" w:styleId="0D748072B7104AAE92B9C8BA8A0CA106">
    <w:name w:val="0D748072B7104AAE92B9C8BA8A0CA106"/>
    <w:rsid w:val="002E35EB"/>
  </w:style>
  <w:style w:type="paragraph" w:customStyle="1" w:styleId="E2A20988C97B4EFBAE906716335928F6">
    <w:name w:val="E2A20988C97B4EFBAE906716335928F6"/>
    <w:rsid w:val="002E35EB"/>
  </w:style>
  <w:style w:type="paragraph" w:customStyle="1" w:styleId="706E7BE4CF16409EA0986A0B9933FB59">
    <w:name w:val="706E7BE4CF16409EA0986A0B9933FB59"/>
    <w:rsid w:val="002E35EB"/>
  </w:style>
  <w:style w:type="paragraph" w:customStyle="1" w:styleId="8BE406F4DF86400D88223B15CA8A1C06">
    <w:name w:val="8BE406F4DF86400D88223B15CA8A1C06"/>
    <w:rsid w:val="002E35EB"/>
  </w:style>
  <w:style w:type="paragraph" w:customStyle="1" w:styleId="74F2F3E57320498E88DDFCDBCD12C213">
    <w:name w:val="74F2F3E57320498E88DDFCDBCD12C213"/>
    <w:rsid w:val="002E35EB"/>
  </w:style>
  <w:style w:type="paragraph" w:customStyle="1" w:styleId="23D514E6206C43268F02F58A3A2281F7">
    <w:name w:val="23D514E6206C43268F02F58A3A2281F7"/>
    <w:rsid w:val="002E35EB"/>
  </w:style>
  <w:style w:type="paragraph" w:customStyle="1" w:styleId="4EC383BBE4AD4BE8BA2264FBDA5CF253">
    <w:name w:val="4EC383BBE4AD4BE8BA2264FBDA5CF253"/>
    <w:rsid w:val="002E35EB"/>
  </w:style>
  <w:style w:type="paragraph" w:customStyle="1" w:styleId="95BB04DD35C04846B3ADB41C78A25751">
    <w:name w:val="95BB04DD35C04846B3ADB41C78A25751"/>
    <w:rsid w:val="002E35EB"/>
  </w:style>
  <w:style w:type="paragraph" w:customStyle="1" w:styleId="0CC94DEA80D0474C853A9835DDACE203">
    <w:name w:val="0CC94DEA80D0474C853A9835DDACE203"/>
    <w:rsid w:val="002E35EB"/>
  </w:style>
  <w:style w:type="paragraph" w:customStyle="1" w:styleId="59242E369525415D84192191E5417FEE">
    <w:name w:val="59242E369525415D84192191E5417FEE"/>
    <w:rsid w:val="002E35EB"/>
  </w:style>
  <w:style w:type="paragraph" w:customStyle="1" w:styleId="90A8E8505539462589FF0332022CAF46">
    <w:name w:val="90A8E8505539462589FF0332022CAF46"/>
    <w:rsid w:val="002E35EB"/>
  </w:style>
  <w:style w:type="paragraph" w:customStyle="1" w:styleId="613FACC122C14CC08D53C4A62B6FC009">
    <w:name w:val="613FACC122C14CC08D53C4A62B6FC009"/>
    <w:rsid w:val="002E35EB"/>
  </w:style>
  <w:style w:type="paragraph" w:customStyle="1" w:styleId="1CC34FCBA90D4ED685D68D14E0ECEF14">
    <w:name w:val="1CC34FCBA90D4ED685D68D14E0ECEF14"/>
    <w:rsid w:val="002E35EB"/>
  </w:style>
  <w:style w:type="paragraph" w:customStyle="1" w:styleId="775D8DF9C65549E883004DBDB9B1E9B4">
    <w:name w:val="775D8DF9C65549E883004DBDB9B1E9B4"/>
    <w:rsid w:val="002E35EB"/>
  </w:style>
  <w:style w:type="paragraph" w:customStyle="1" w:styleId="2385544E892B4069AD1132B291F2176E">
    <w:name w:val="2385544E892B4069AD1132B291F2176E"/>
    <w:rsid w:val="002E35EB"/>
  </w:style>
  <w:style w:type="paragraph" w:customStyle="1" w:styleId="5BF62E383527408DB0848F9472680E04">
    <w:name w:val="5BF62E383527408DB0848F9472680E04"/>
    <w:rsid w:val="002E35EB"/>
  </w:style>
  <w:style w:type="paragraph" w:customStyle="1" w:styleId="141A6E5506BF4B40AA626D9B28E263B2">
    <w:name w:val="141A6E5506BF4B40AA626D9B28E263B2"/>
    <w:rsid w:val="002E35EB"/>
  </w:style>
  <w:style w:type="paragraph" w:customStyle="1" w:styleId="FB203DEFEB6B4485BD8744A23BBAE9D1">
    <w:name w:val="FB203DEFEB6B4485BD8744A23BBAE9D1"/>
    <w:rsid w:val="002E35EB"/>
  </w:style>
  <w:style w:type="paragraph" w:customStyle="1" w:styleId="512D84A536084F989E01EFC806E35144">
    <w:name w:val="512D84A536084F989E01EFC806E35144"/>
    <w:rsid w:val="002E35EB"/>
  </w:style>
  <w:style w:type="paragraph" w:customStyle="1" w:styleId="A83A4FEECE484A448C6A56E8FA2FEB9F">
    <w:name w:val="A83A4FEECE484A448C6A56E8FA2FEB9F"/>
    <w:rsid w:val="002E35EB"/>
  </w:style>
  <w:style w:type="paragraph" w:customStyle="1" w:styleId="0A5FDCE6CCEE40E097C4EE099C798E3E">
    <w:name w:val="0A5FDCE6CCEE40E097C4EE099C798E3E"/>
    <w:rsid w:val="002E35EB"/>
  </w:style>
  <w:style w:type="paragraph" w:customStyle="1" w:styleId="84F0203EC33E4A778DBB9CFA919FD07E">
    <w:name w:val="84F0203EC33E4A778DBB9CFA919FD07E"/>
    <w:rsid w:val="002E35EB"/>
  </w:style>
  <w:style w:type="paragraph" w:customStyle="1" w:styleId="1F4BE3FC1545475DBA58D6D99143EDD6">
    <w:name w:val="1F4BE3FC1545475DBA58D6D99143EDD6"/>
    <w:rsid w:val="002E35EB"/>
  </w:style>
  <w:style w:type="paragraph" w:customStyle="1" w:styleId="D084B952972A4D84AEEE5820877A608A">
    <w:name w:val="D084B952972A4D84AEEE5820877A608A"/>
    <w:rsid w:val="002E35EB"/>
  </w:style>
  <w:style w:type="paragraph" w:customStyle="1" w:styleId="4C2B28B4B34040D189A18E6A2713C246">
    <w:name w:val="4C2B28B4B34040D189A18E6A2713C246"/>
    <w:rsid w:val="002E35EB"/>
  </w:style>
  <w:style w:type="paragraph" w:customStyle="1" w:styleId="1558855D85614346B017D270D4E842A9">
    <w:name w:val="1558855D85614346B017D270D4E842A9"/>
    <w:rsid w:val="002E35EB"/>
  </w:style>
  <w:style w:type="paragraph" w:customStyle="1" w:styleId="2C056743AD9F480CA938F3A4BAB374BA">
    <w:name w:val="2C056743AD9F480CA938F3A4BAB374BA"/>
    <w:rsid w:val="002E35EB"/>
  </w:style>
  <w:style w:type="paragraph" w:customStyle="1" w:styleId="5D8973FEE72142D49653FD587D80D5C5">
    <w:name w:val="5D8973FEE72142D49653FD587D80D5C5"/>
    <w:rsid w:val="002E35EB"/>
  </w:style>
  <w:style w:type="paragraph" w:customStyle="1" w:styleId="DA4B2DE7F8B9485AB90225D7AE2BEB70">
    <w:name w:val="DA4B2DE7F8B9485AB90225D7AE2BEB70"/>
    <w:rsid w:val="002E35EB"/>
  </w:style>
  <w:style w:type="paragraph" w:customStyle="1" w:styleId="FB5F78FECCD14B57AE7C38FC26F45B9F">
    <w:name w:val="FB5F78FECCD14B57AE7C38FC26F45B9F"/>
    <w:rsid w:val="002E35EB"/>
  </w:style>
  <w:style w:type="paragraph" w:customStyle="1" w:styleId="1827C9FF6C30435FB5D9549882F4F652">
    <w:name w:val="1827C9FF6C30435FB5D9549882F4F652"/>
    <w:rsid w:val="002E35EB"/>
  </w:style>
  <w:style w:type="paragraph" w:customStyle="1" w:styleId="3981F7CC35E844689530A0AE53E315E2">
    <w:name w:val="3981F7CC35E844689530A0AE53E315E2"/>
    <w:rsid w:val="002E35EB"/>
  </w:style>
  <w:style w:type="paragraph" w:customStyle="1" w:styleId="E41D0C0F627E4C289DBC7DB0EF7351D9">
    <w:name w:val="E41D0C0F627E4C289DBC7DB0EF7351D9"/>
    <w:rsid w:val="002E35EB"/>
  </w:style>
  <w:style w:type="paragraph" w:customStyle="1" w:styleId="B1C06DF26A084A68899D8947438C4769">
    <w:name w:val="B1C06DF26A084A68899D8947438C4769"/>
    <w:rsid w:val="002E35EB"/>
  </w:style>
  <w:style w:type="paragraph" w:customStyle="1" w:styleId="9B45BE00ACCF4E838F7249D13001AFFF">
    <w:name w:val="9B45BE00ACCF4E838F7249D13001AFFF"/>
    <w:rsid w:val="002E35EB"/>
  </w:style>
  <w:style w:type="paragraph" w:customStyle="1" w:styleId="1908F0DBCBF24069B8C20293EF9A5DB1">
    <w:name w:val="1908F0DBCBF24069B8C20293EF9A5DB1"/>
    <w:rsid w:val="002E35EB"/>
  </w:style>
  <w:style w:type="paragraph" w:customStyle="1" w:styleId="937E95B895204F688D40F4D713C0626B">
    <w:name w:val="937E95B895204F688D40F4D713C0626B"/>
    <w:rsid w:val="002E35EB"/>
  </w:style>
  <w:style w:type="paragraph" w:customStyle="1" w:styleId="541DB4E473F14144BB21409E75520CFC">
    <w:name w:val="541DB4E473F14144BB21409E75520CFC"/>
    <w:rsid w:val="002E35EB"/>
  </w:style>
  <w:style w:type="paragraph" w:customStyle="1" w:styleId="1507AC6EAB314E0B9EE14CC508B2D813">
    <w:name w:val="1507AC6EAB314E0B9EE14CC508B2D813"/>
    <w:rsid w:val="002E35EB"/>
  </w:style>
  <w:style w:type="paragraph" w:customStyle="1" w:styleId="3A617F2D2DD44144902851CC7EC747DD">
    <w:name w:val="3A617F2D2DD44144902851CC7EC747DD"/>
    <w:rsid w:val="002E35EB"/>
  </w:style>
  <w:style w:type="paragraph" w:customStyle="1" w:styleId="4317C90401CA43CBAA5BDB817822DC60">
    <w:name w:val="4317C90401CA43CBAA5BDB817822DC60"/>
    <w:rsid w:val="002E35EB"/>
  </w:style>
  <w:style w:type="paragraph" w:customStyle="1" w:styleId="7F46B9C66D874ADC904189E5DFA379E3">
    <w:name w:val="7F46B9C66D874ADC904189E5DFA379E3"/>
    <w:rsid w:val="002E35EB"/>
  </w:style>
  <w:style w:type="paragraph" w:customStyle="1" w:styleId="4724C16EC81C4E18B7AE091EA3D5578F">
    <w:name w:val="4724C16EC81C4E18B7AE091EA3D5578F"/>
    <w:rsid w:val="002E35EB"/>
  </w:style>
  <w:style w:type="paragraph" w:customStyle="1" w:styleId="CC59B78DA89D4220A544F29FC24764DE">
    <w:name w:val="CC59B78DA89D4220A544F29FC24764DE"/>
    <w:rsid w:val="002E35EB"/>
  </w:style>
  <w:style w:type="paragraph" w:customStyle="1" w:styleId="0EDC251B978F483BA38B56B4F505CD65">
    <w:name w:val="0EDC251B978F483BA38B56B4F505CD65"/>
    <w:rsid w:val="002E35EB"/>
  </w:style>
  <w:style w:type="paragraph" w:customStyle="1" w:styleId="B433E847926A4E768D07F9D61AA2C410">
    <w:name w:val="B433E847926A4E768D07F9D61AA2C410"/>
    <w:rsid w:val="002E35EB"/>
  </w:style>
  <w:style w:type="paragraph" w:customStyle="1" w:styleId="466605ED72F44E08B93EC839C6B5E647">
    <w:name w:val="466605ED72F44E08B93EC839C6B5E647"/>
    <w:rsid w:val="002E35EB"/>
  </w:style>
  <w:style w:type="paragraph" w:customStyle="1" w:styleId="264D93EA013049C7848CB055F86F0E13">
    <w:name w:val="264D93EA013049C7848CB055F86F0E13"/>
    <w:rsid w:val="002E35EB"/>
  </w:style>
  <w:style w:type="paragraph" w:customStyle="1" w:styleId="C22551F8CEBC4388907847B9E1BFA840">
    <w:name w:val="C22551F8CEBC4388907847B9E1BFA840"/>
    <w:rsid w:val="002E35EB"/>
  </w:style>
  <w:style w:type="paragraph" w:customStyle="1" w:styleId="BC6D769ECAB74AD7888F64ACF0D69F53">
    <w:name w:val="BC6D769ECAB74AD7888F64ACF0D69F53"/>
    <w:rsid w:val="002E35EB"/>
  </w:style>
  <w:style w:type="paragraph" w:customStyle="1" w:styleId="3E56834AF21A4EA9BE913194D2F7D199">
    <w:name w:val="3E56834AF21A4EA9BE913194D2F7D199"/>
    <w:rsid w:val="002E35EB"/>
  </w:style>
  <w:style w:type="paragraph" w:customStyle="1" w:styleId="A40F2B8F318B456CB7B90B3070E29DAD">
    <w:name w:val="A40F2B8F318B456CB7B90B3070E29DAD"/>
    <w:rsid w:val="002E35EB"/>
  </w:style>
  <w:style w:type="paragraph" w:customStyle="1" w:styleId="EB5342B8D0934CF2B53AE16D0F0E7EC3">
    <w:name w:val="EB5342B8D0934CF2B53AE16D0F0E7EC3"/>
    <w:rsid w:val="002E35EB"/>
  </w:style>
  <w:style w:type="paragraph" w:customStyle="1" w:styleId="F5B000BAB12A4F02BF6952E010CD185A">
    <w:name w:val="F5B000BAB12A4F02BF6952E010CD185A"/>
    <w:rsid w:val="002E35EB"/>
  </w:style>
  <w:style w:type="paragraph" w:customStyle="1" w:styleId="007B4DFD1BAC4BA9B6BCC0487C0BCB78">
    <w:name w:val="007B4DFD1BAC4BA9B6BCC0487C0BCB78"/>
    <w:rsid w:val="002E35EB"/>
  </w:style>
  <w:style w:type="paragraph" w:customStyle="1" w:styleId="B24EBC2F6ACC4437972E4DB7BF7E2623">
    <w:name w:val="B24EBC2F6ACC4437972E4DB7BF7E2623"/>
    <w:rsid w:val="002E35EB"/>
  </w:style>
  <w:style w:type="paragraph" w:customStyle="1" w:styleId="AA00B6ECAA8549D591F516244D749CDA">
    <w:name w:val="AA00B6ECAA8549D591F516244D749CDA"/>
    <w:rsid w:val="002E35EB"/>
  </w:style>
  <w:style w:type="paragraph" w:customStyle="1" w:styleId="463877F186804925999FC7C6C4A16C29">
    <w:name w:val="463877F186804925999FC7C6C4A16C29"/>
    <w:rsid w:val="002E35EB"/>
  </w:style>
  <w:style w:type="paragraph" w:customStyle="1" w:styleId="1E586B127FC44354922B7DA687854105">
    <w:name w:val="1E586B127FC44354922B7DA687854105"/>
    <w:rsid w:val="002E35EB"/>
  </w:style>
  <w:style w:type="paragraph" w:customStyle="1" w:styleId="3D1EBED6EA464FA4B59120C59ABB4157">
    <w:name w:val="3D1EBED6EA464FA4B59120C59ABB4157"/>
    <w:rsid w:val="002E35EB"/>
  </w:style>
  <w:style w:type="paragraph" w:customStyle="1" w:styleId="8AB546BB21DD4B72B7550DBA703682B9">
    <w:name w:val="8AB546BB21DD4B72B7550DBA703682B9"/>
    <w:rsid w:val="002E35EB"/>
  </w:style>
  <w:style w:type="paragraph" w:customStyle="1" w:styleId="D56E05DF3F024F54AD64BF50173E8BDD">
    <w:name w:val="D56E05DF3F024F54AD64BF50173E8BDD"/>
    <w:rsid w:val="002E35EB"/>
  </w:style>
  <w:style w:type="paragraph" w:customStyle="1" w:styleId="B4B319C7E68B45E9B8D5D41838ADB5FA">
    <w:name w:val="B4B319C7E68B45E9B8D5D41838ADB5FA"/>
    <w:rsid w:val="002E35EB"/>
  </w:style>
  <w:style w:type="paragraph" w:customStyle="1" w:styleId="B7FDC482D4834C6EAF81BC3195CD7F9E">
    <w:name w:val="B7FDC482D4834C6EAF81BC3195CD7F9E"/>
    <w:rsid w:val="002E35EB"/>
  </w:style>
  <w:style w:type="paragraph" w:customStyle="1" w:styleId="D71293BCBBDA4DA9A90A0CF79C6ED65C">
    <w:name w:val="D71293BCBBDA4DA9A90A0CF79C6ED65C"/>
    <w:rsid w:val="002E35EB"/>
  </w:style>
  <w:style w:type="paragraph" w:customStyle="1" w:styleId="7617348A060D411082C9105F509CCCFE">
    <w:name w:val="7617348A060D411082C9105F509CCCFE"/>
    <w:rsid w:val="002E35EB"/>
  </w:style>
  <w:style w:type="paragraph" w:customStyle="1" w:styleId="E34F74A6970144408DD92F5AE7511508">
    <w:name w:val="E34F74A6970144408DD92F5AE7511508"/>
    <w:rsid w:val="002E35EB"/>
  </w:style>
  <w:style w:type="paragraph" w:customStyle="1" w:styleId="EA4B5CEC962D4972B08F1824836D8EAA">
    <w:name w:val="EA4B5CEC962D4972B08F1824836D8EAA"/>
    <w:rsid w:val="002E35EB"/>
  </w:style>
  <w:style w:type="paragraph" w:customStyle="1" w:styleId="4948C13EED4D41D18B59F4203FDF1362">
    <w:name w:val="4948C13EED4D41D18B59F4203FDF1362"/>
    <w:rsid w:val="002E35EB"/>
  </w:style>
  <w:style w:type="paragraph" w:customStyle="1" w:styleId="3C9D0132C0394735843B71EC22749EE3">
    <w:name w:val="3C9D0132C0394735843B71EC22749EE3"/>
    <w:rsid w:val="002E35EB"/>
  </w:style>
  <w:style w:type="paragraph" w:customStyle="1" w:styleId="99E749EF18524AB9A41955EB8A7CEF39">
    <w:name w:val="99E749EF18524AB9A41955EB8A7CEF39"/>
    <w:rsid w:val="002E35EB"/>
  </w:style>
  <w:style w:type="paragraph" w:customStyle="1" w:styleId="B2554E2551CA4C1ABE4BFD43B6CD0CEB">
    <w:name w:val="B2554E2551CA4C1ABE4BFD43B6CD0CEB"/>
    <w:rsid w:val="002E35EB"/>
  </w:style>
  <w:style w:type="paragraph" w:customStyle="1" w:styleId="107354E8CDA442CBAF4DAE1C0F373EBD">
    <w:name w:val="107354E8CDA442CBAF4DAE1C0F373EBD"/>
    <w:rsid w:val="002E35EB"/>
  </w:style>
  <w:style w:type="paragraph" w:customStyle="1" w:styleId="AA52EBC9DF7D45E3A0637D2EE3B713F8">
    <w:name w:val="AA52EBC9DF7D45E3A0637D2EE3B713F8"/>
    <w:rsid w:val="002E35EB"/>
  </w:style>
  <w:style w:type="paragraph" w:customStyle="1" w:styleId="7B16EA1B5FE048AE90629971F783A58F">
    <w:name w:val="7B16EA1B5FE048AE90629971F783A58F"/>
    <w:rsid w:val="002E35EB"/>
  </w:style>
  <w:style w:type="paragraph" w:customStyle="1" w:styleId="1958F5A0E5A14E5A892AFD011DF27E1D">
    <w:name w:val="1958F5A0E5A14E5A892AFD011DF27E1D"/>
    <w:rsid w:val="002E35EB"/>
  </w:style>
  <w:style w:type="paragraph" w:customStyle="1" w:styleId="E5E26903B9854A63BB22AF453FEB9889">
    <w:name w:val="E5E26903B9854A63BB22AF453FEB9889"/>
    <w:rsid w:val="002E35EB"/>
  </w:style>
  <w:style w:type="paragraph" w:customStyle="1" w:styleId="D5EA9016D97A44DDBD32469F5CA99E8C">
    <w:name w:val="D5EA9016D97A44DDBD32469F5CA99E8C"/>
    <w:rsid w:val="002E35EB"/>
  </w:style>
  <w:style w:type="paragraph" w:customStyle="1" w:styleId="F5313B3542DA414AB25D69B58C682CC1">
    <w:name w:val="F5313B3542DA414AB25D69B58C682CC1"/>
    <w:rsid w:val="002E35EB"/>
  </w:style>
  <w:style w:type="paragraph" w:customStyle="1" w:styleId="FFD1118E7F034487BF992DADDAE4A436">
    <w:name w:val="FFD1118E7F034487BF992DADDAE4A436"/>
    <w:rsid w:val="002E35EB"/>
  </w:style>
  <w:style w:type="paragraph" w:customStyle="1" w:styleId="660AE690EFC046E498047BF9E0CD76A0">
    <w:name w:val="660AE690EFC046E498047BF9E0CD76A0"/>
    <w:rsid w:val="002E35EB"/>
  </w:style>
  <w:style w:type="paragraph" w:customStyle="1" w:styleId="8C32E002E8C748088364B592A6C1B096">
    <w:name w:val="8C32E002E8C748088364B592A6C1B096"/>
    <w:rsid w:val="002E35EB"/>
  </w:style>
  <w:style w:type="paragraph" w:customStyle="1" w:styleId="17714A60F8504BB9B7C7EFF86E211B96">
    <w:name w:val="17714A60F8504BB9B7C7EFF86E211B96"/>
    <w:rsid w:val="002E35EB"/>
  </w:style>
  <w:style w:type="paragraph" w:customStyle="1" w:styleId="8B8CCDAEFE9C491CA6CDCA300C19C155">
    <w:name w:val="8B8CCDAEFE9C491CA6CDCA300C19C155"/>
    <w:rsid w:val="002E35EB"/>
  </w:style>
  <w:style w:type="paragraph" w:customStyle="1" w:styleId="B7DCA250034B4C35979EFE47DFA2DAE7">
    <w:name w:val="B7DCA250034B4C35979EFE47DFA2DAE7"/>
    <w:rsid w:val="002E35EB"/>
  </w:style>
  <w:style w:type="paragraph" w:customStyle="1" w:styleId="BFA0B8F6ED824C678AE5CCD8816ADF3C">
    <w:name w:val="BFA0B8F6ED824C678AE5CCD8816ADF3C"/>
    <w:rsid w:val="002E35EB"/>
  </w:style>
  <w:style w:type="paragraph" w:customStyle="1" w:styleId="B76860288F9D4E49B5981324DE9E0009">
    <w:name w:val="B76860288F9D4E49B5981324DE9E0009"/>
    <w:rsid w:val="002E35EB"/>
  </w:style>
  <w:style w:type="paragraph" w:customStyle="1" w:styleId="9C8411E43225457D92469F9E6571B48E">
    <w:name w:val="9C8411E43225457D92469F9E6571B48E"/>
    <w:rsid w:val="002E35EB"/>
  </w:style>
  <w:style w:type="paragraph" w:customStyle="1" w:styleId="BE41242BBCAB4B748A6C21EF5D9C4C5A">
    <w:name w:val="BE41242BBCAB4B748A6C21EF5D9C4C5A"/>
    <w:rsid w:val="002E35EB"/>
  </w:style>
  <w:style w:type="paragraph" w:customStyle="1" w:styleId="8BF8B3E9B6854C5986BF213F460238F5">
    <w:name w:val="8BF8B3E9B6854C5986BF213F460238F5"/>
    <w:rsid w:val="009226D5"/>
  </w:style>
  <w:style w:type="paragraph" w:customStyle="1" w:styleId="8683E20D4F0C44069505675BF6878EBB">
    <w:name w:val="8683E20D4F0C44069505675BF6878EBB"/>
    <w:rsid w:val="009226D5"/>
  </w:style>
  <w:style w:type="paragraph" w:customStyle="1" w:styleId="A8549E12019340359DBC60EA9D512866">
    <w:name w:val="A8549E12019340359DBC60EA9D512866"/>
    <w:rsid w:val="009226D5"/>
  </w:style>
  <w:style w:type="paragraph" w:customStyle="1" w:styleId="EFC850A49B334054AACBD30613438AB9">
    <w:name w:val="EFC850A49B334054AACBD30613438AB9"/>
    <w:rsid w:val="009226D5"/>
  </w:style>
  <w:style w:type="paragraph" w:customStyle="1" w:styleId="250F6226B23E4DB6B4846E5B58BC9802">
    <w:name w:val="250F6226B23E4DB6B4846E5B58BC9802"/>
    <w:rsid w:val="00B747B7"/>
  </w:style>
  <w:style w:type="paragraph" w:customStyle="1" w:styleId="EEC959885E7549E491A8BE54EDF58A85">
    <w:name w:val="EEC959885E7549E491A8BE54EDF58A85"/>
    <w:rsid w:val="00B747B7"/>
  </w:style>
  <w:style w:type="paragraph" w:customStyle="1" w:styleId="E9DDC1527E574A8FA587746ECCF084B1">
    <w:name w:val="E9DDC1527E574A8FA587746ECCF084B1"/>
    <w:rsid w:val="00B747B7"/>
  </w:style>
  <w:style w:type="paragraph" w:customStyle="1" w:styleId="5F9EC047520F414797575D78A32E6454">
    <w:name w:val="5F9EC047520F414797575D78A32E6454"/>
    <w:rsid w:val="00B747B7"/>
  </w:style>
  <w:style w:type="paragraph" w:customStyle="1" w:styleId="E090A6E143EE4D6593FF9DF7810B71A3">
    <w:name w:val="E090A6E143EE4D6593FF9DF7810B71A3"/>
    <w:rsid w:val="00BF24C7"/>
  </w:style>
  <w:style w:type="paragraph" w:customStyle="1" w:styleId="7F0661E4FDD64E1881F2654363EC3AF3">
    <w:name w:val="7F0661E4FDD64E1881F2654363EC3AF3"/>
    <w:rsid w:val="00BF24C7"/>
  </w:style>
  <w:style w:type="paragraph" w:customStyle="1" w:styleId="7B65C05E7B3B4A18B9EE86CA0734EBE5">
    <w:name w:val="7B65C05E7B3B4A18B9EE86CA0734EBE5"/>
    <w:rsid w:val="00BF24C7"/>
  </w:style>
  <w:style w:type="paragraph" w:customStyle="1" w:styleId="986E3249F84742C59F9CEFB2E2981794">
    <w:name w:val="986E3249F84742C59F9CEFB2E2981794"/>
    <w:rsid w:val="00BF24C7"/>
  </w:style>
  <w:style w:type="paragraph" w:customStyle="1" w:styleId="EA73D5958E274378BA8932F767B62EF1">
    <w:name w:val="EA73D5958E274378BA8932F767B62EF1"/>
    <w:rsid w:val="00F6670E"/>
  </w:style>
  <w:style w:type="paragraph" w:customStyle="1" w:styleId="66D659EE019F405A968447C6CD541742">
    <w:name w:val="66D659EE019F405A968447C6CD541742"/>
    <w:rsid w:val="00F6670E"/>
  </w:style>
  <w:style w:type="paragraph" w:customStyle="1" w:styleId="8DDC3B7521B946CD976D1F171BCA1538">
    <w:name w:val="8DDC3B7521B946CD976D1F171BCA1538"/>
    <w:rsid w:val="00F6670E"/>
  </w:style>
  <w:style w:type="paragraph" w:customStyle="1" w:styleId="EB1B59F13EBB4D2898456793B2CE5672">
    <w:name w:val="EB1B59F13EBB4D2898456793B2CE5672"/>
    <w:rsid w:val="00F6670E"/>
  </w:style>
  <w:style w:type="paragraph" w:customStyle="1" w:styleId="B54EDE8428C749C281CC59E980AE8A42">
    <w:name w:val="B54EDE8428C749C281CC59E980AE8A42"/>
    <w:rsid w:val="00F6670E"/>
  </w:style>
  <w:style w:type="paragraph" w:customStyle="1" w:styleId="F7EC2791201C49A8AFE85B156CBB0DE1">
    <w:name w:val="F7EC2791201C49A8AFE85B156CBB0DE1"/>
    <w:rsid w:val="00F6670E"/>
  </w:style>
  <w:style w:type="paragraph" w:customStyle="1" w:styleId="4FE05F88827B4DE6B008516766D769AA">
    <w:name w:val="4FE05F88827B4DE6B008516766D769AA"/>
    <w:rsid w:val="00F6670E"/>
  </w:style>
  <w:style w:type="paragraph" w:customStyle="1" w:styleId="427D6C36FEB2410A89AB62E2727BD042">
    <w:name w:val="427D6C36FEB2410A89AB62E2727BD042"/>
    <w:rsid w:val="00F6670E"/>
  </w:style>
  <w:style w:type="paragraph" w:customStyle="1" w:styleId="CD9D4275EB8D438E982C33DE219792CB">
    <w:name w:val="CD9D4275EB8D438E982C33DE219792CB"/>
    <w:rsid w:val="00F6670E"/>
  </w:style>
  <w:style w:type="paragraph" w:customStyle="1" w:styleId="C0CC4CFB62AB47BB8158C46EFB932AD9">
    <w:name w:val="C0CC4CFB62AB47BB8158C46EFB932AD9"/>
    <w:rsid w:val="00F6670E"/>
  </w:style>
  <w:style w:type="paragraph" w:customStyle="1" w:styleId="A9250A7EF49C4D1BB933847650880E93">
    <w:name w:val="A9250A7EF49C4D1BB933847650880E93"/>
    <w:rsid w:val="00F6670E"/>
  </w:style>
  <w:style w:type="paragraph" w:customStyle="1" w:styleId="F1BD032A017A4C77BAE1AB6BF5E19F1F">
    <w:name w:val="F1BD032A017A4C77BAE1AB6BF5E19F1F"/>
    <w:rsid w:val="00F6670E"/>
  </w:style>
  <w:style w:type="paragraph" w:customStyle="1" w:styleId="7F312ABE3E274BCEB6B082CCE52E317E">
    <w:name w:val="7F312ABE3E274BCEB6B082CCE52E317E"/>
    <w:rsid w:val="00F6670E"/>
  </w:style>
  <w:style w:type="paragraph" w:customStyle="1" w:styleId="471CF8EE39A14618BFC6E37C0FEFB4E8">
    <w:name w:val="471CF8EE39A14618BFC6E37C0FEFB4E8"/>
    <w:rsid w:val="00F6670E"/>
  </w:style>
  <w:style w:type="paragraph" w:customStyle="1" w:styleId="072440D21BD441F1B1F647DA5FF7AE64">
    <w:name w:val="072440D21BD441F1B1F647DA5FF7AE64"/>
    <w:rsid w:val="00F6670E"/>
  </w:style>
  <w:style w:type="paragraph" w:customStyle="1" w:styleId="98C8DCC6A591431AA5010F715400336C">
    <w:name w:val="98C8DCC6A591431AA5010F715400336C"/>
    <w:rsid w:val="00F6670E"/>
  </w:style>
  <w:style w:type="paragraph" w:customStyle="1" w:styleId="75255B8844B64406A376C8E6C135BA84">
    <w:name w:val="75255B8844B64406A376C8E6C135BA84"/>
    <w:rsid w:val="00F6670E"/>
  </w:style>
  <w:style w:type="paragraph" w:customStyle="1" w:styleId="AF7CB934EC6E4FC8BEB9D6D8C4A16FB9">
    <w:name w:val="AF7CB934EC6E4FC8BEB9D6D8C4A16FB9"/>
    <w:rsid w:val="00F6670E"/>
  </w:style>
  <w:style w:type="paragraph" w:customStyle="1" w:styleId="487C111F2CD841D7BD2435D9CAE3ECB6">
    <w:name w:val="487C111F2CD841D7BD2435D9CAE3ECB6"/>
    <w:rsid w:val="00F6670E"/>
  </w:style>
  <w:style w:type="paragraph" w:customStyle="1" w:styleId="09C48F28487B4A208C3AB64BD1275532">
    <w:name w:val="09C48F28487B4A208C3AB64BD1275532"/>
    <w:rsid w:val="00F6670E"/>
  </w:style>
  <w:style w:type="paragraph" w:customStyle="1" w:styleId="5A82E24983BD42C9AA29C1919F3C6B11">
    <w:name w:val="5A82E24983BD42C9AA29C1919F3C6B11"/>
    <w:rsid w:val="00F6670E"/>
  </w:style>
  <w:style w:type="paragraph" w:customStyle="1" w:styleId="A9E26AD9901C433BBE85404C8F03F681">
    <w:name w:val="A9E26AD9901C433BBE85404C8F03F681"/>
    <w:rsid w:val="00F6670E"/>
  </w:style>
  <w:style w:type="paragraph" w:customStyle="1" w:styleId="BEE465E8D66146ABA3F57AA4D6B568AF">
    <w:name w:val="BEE465E8D66146ABA3F57AA4D6B568AF"/>
    <w:rsid w:val="00F6670E"/>
  </w:style>
  <w:style w:type="paragraph" w:customStyle="1" w:styleId="D9507ADBEF9C47EB8734A631598D8988">
    <w:name w:val="D9507ADBEF9C47EB8734A631598D8988"/>
    <w:rsid w:val="00F6670E"/>
  </w:style>
  <w:style w:type="paragraph" w:customStyle="1" w:styleId="89A2CC0B7CCB410487A54D771F175A81">
    <w:name w:val="89A2CC0B7CCB410487A54D771F175A81"/>
    <w:rsid w:val="00F6670E"/>
  </w:style>
  <w:style w:type="paragraph" w:customStyle="1" w:styleId="3056AF2439E2424BAA0B47446724E40B">
    <w:name w:val="3056AF2439E2424BAA0B47446724E40B"/>
    <w:rsid w:val="00F6670E"/>
  </w:style>
  <w:style w:type="paragraph" w:customStyle="1" w:styleId="ECEC054FA7954FDD9BA446E81D1F9C8C">
    <w:name w:val="ECEC054FA7954FDD9BA446E81D1F9C8C"/>
    <w:rsid w:val="00F6670E"/>
  </w:style>
  <w:style w:type="paragraph" w:customStyle="1" w:styleId="69C5BE312F62486E9C1634214AC3B517">
    <w:name w:val="69C5BE312F62486E9C1634214AC3B517"/>
    <w:rsid w:val="00F6670E"/>
  </w:style>
  <w:style w:type="paragraph" w:customStyle="1" w:styleId="72CDE2C8C9CC4C88BD33D71A6C1D9807">
    <w:name w:val="72CDE2C8C9CC4C88BD33D71A6C1D9807"/>
    <w:rsid w:val="00F6670E"/>
  </w:style>
  <w:style w:type="paragraph" w:customStyle="1" w:styleId="0694B0B366844E859A8C07044B552F98">
    <w:name w:val="0694B0B366844E859A8C07044B552F98"/>
    <w:rsid w:val="00F6670E"/>
  </w:style>
  <w:style w:type="paragraph" w:customStyle="1" w:styleId="3402C256C2D643F6B5E743743D6B649C">
    <w:name w:val="3402C256C2D643F6B5E743743D6B649C"/>
    <w:rsid w:val="00F6670E"/>
  </w:style>
  <w:style w:type="paragraph" w:customStyle="1" w:styleId="734AB9F692364AD8A0BD86054A823795">
    <w:name w:val="734AB9F692364AD8A0BD86054A823795"/>
    <w:rsid w:val="00F6670E"/>
  </w:style>
  <w:style w:type="paragraph" w:customStyle="1" w:styleId="9C2F48FA0D9548468699EFC8E3B9642C">
    <w:name w:val="9C2F48FA0D9548468699EFC8E3B9642C"/>
    <w:rsid w:val="00F6670E"/>
  </w:style>
  <w:style w:type="paragraph" w:customStyle="1" w:styleId="D7A2580E32D44DE590F4E57A699A418D">
    <w:name w:val="D7A2580E32D44DE590F4E57A699A418D"/>
    <w:rsid w:val="00F6670E"/>
  </w:style>
  <w:style w:type="paragraph" w:customStyle="1" w:styleId="4D5BC4D107D74B2DB6CF834B34C6EE6C">
    <w:name w:val="4D5BC4D107D74B2DB6CF834B34C6EE6C"/>
    <w:rsid w:val="00F6670E"/>
  </w:style>
  <w:style w:type="paragraph" w:customStyle="1" w:styleId="9E90CDC8BB044350ACF32938EEA09DCA">
    <w:name w:val="9E90CDC8BB044350ACF32938EEA09DCA"/>
    <w:rsid w:val="00F6670E"/>
  </w:style>
  <w:style w:type="paragraph" w:customStyle="1" w:styleId="3AD4F4942FE34775B8C1B3C00CBC29E6">
    <w:name w:val="3AD4F4942FE34775B8C1B3C00CBC29E6"/>
    <w:rsid w:val="00F6670E"/>
  </w:style>
  <w:style w:type="paragraph" w:customStyle="1" w:styleId="D3C46B5460A64063B6652B96BC17DCED">
    <w:name w:val="D3C46B5460A64063B6652B96BC17DCED"/>
    <w:rsid w:val="00F6670E"/>
  </w:style>
  <w:style w:type="paragraph" w:customStyle="1" w:styleId="1700E9B8B1824C6A93FD5A0FBCCD195D">
    <w:name w:val="1700E9B8B1824C6A93FD5A0FBCCD195D"/>
    <w:rsid w:val="00F6670E"/>
  </w:style>
  <w:style w:type="paragraph" w:customStyle="1" w:styleId="1ACF03BCCFAE42A6915803B47BEF19AA">
    <w:name w:val="1ACF03BCCFAE42A6915803B47BEF19AA"/>
    <w:rsid w:val="00F6670E"/>
  </w:style>
  <w:style w:type="paragraph" w:customStyle="1" w:styleId="7851C605CEE94CA6849F57E65071C823">
    <w:name w:val="7851C605CEE94CA6849F57E65071C823"/>
    <w:rsid w:val="00F6670E"/>
  </w:style>
  <w:style w:type="paragraph" w:customStyle="1" w:styleId="7C4679A4422B46D1B4840F122D731121">
    <w:name w:val="7C4679A4422B46D1B4840F122D731121"/>
    <w:rsid w:val="00F6670E"/>
  </w:style>
  <w:style w:type="paragraph" w:customStyle="1" w:styleId="3F405BC38C774C0084D719DB53B5CAD0">
    <w:name w:val="3F405BC38C774C0084D719DB53B5CAD0"/>
    <w:rsid w:val="00F6670E"/>
  </w:style>
  <w:style w:type="paragraph" w:customStyle="1" w:styleId="430489BD37BD4223A7732D27978A27B8">
    <w:name w:val="430489BD37BD4223A7732D27978A27B8"/>
    <w:rsid w:val="00F6670E"/>
  </w:style>
  <w:style w:type="paragraph" w:customStyle="1" w:styleId="0EB18EF8F61A488EB1790BFB531BD386">
    <w:name w:val="0EB18EF8F61A488EB1790BFB531BD386"/>
    <w:rsid w:val="00F6670E"/>
  </w:style>
  <w:style w:type="paragraph" w:customStyle="1" w:styleId="681DD8D6F6DE466A855FE86127F991D8">
    <w:name w:val="681DD8D6F6DE466A855FE86127F991D8"/>
    <w:rsid w:val="00F6670E"/>
  </w:style>
  <w:style w:type="paragraph" w:customStyle="1" w:styleId="0335F1F22D354379AEAB730A119D4F7E">
    <w:name w:val="0335F1F22D354379AEAB730A119D4F7E"/>
    <w:rsid w:val="00F6670E"/>
  </w:style>
  <w:style w:type="paragraph" w:customStyle="1" w:styleId="AF28DD07562F4EB3BD1C969C21E5E006">
    <w:name w:val="AF28DD07562F4EB3BD1C969C21E5E006"/>
    <w:rsid w:val="00F6670E"/>
  </w:style>
  <w:style w:type="paragraph" w:customStyle="1" w:styleId="C9C303953A9A43DD91C7C8B4988CE2E5">
    <w:name w:val="C9C303953A9A43DD91C7C8B4988CE2E5"/>
    <w:rsid w:val="00F6670E"/>
  </w:style>
  <w:style w:type="paragraph" w:customStyle="1" w:styleId="57138B3C835F4E0C9AFA0EB100673E5B">
    <w:name w:val="57138B3C835F4E0C9AFA0EB100673E5B"/>
    <w:rsid w:val="00F6670E"/>
  </w:style>
  <w:style w:type="paragraph" w:customStyle="1" w:styleId="9CE3F8383EEF4C79977EF54EAF7213B5">
    <w:name w:val="9CE3F8383EEF4C79977EF54EAF7213B5"/>
    <w:rsid w:val="00F6670E"/>
  </w:style>
  <w:style w:type="paragraph" w:customStyle="1" w:styleId="E755D942D6CF4018947F9795213AB615">
    <w:name w:val="E755D942D6CF4018947F9795213AB615"/>
    <w:rsid w:val="00F6670E"/>
  </w:style>
  <w:style w:type="paragraph" w:customStyle="1" w:styleId="38DE04DABA6844E1A968E0C8EE6FCB6F">
    <w:name w:val="38DE04DABA6844E1A968E0C8EE6FCB6F"/>
    <w:rsid w:val="00F6670E"/>
  </w:style>
  <w:style w:type="paragraph" w:customStyle="1" w:styleId="089B9DC0301A420A8A3769D73B2D7EC3">
    <w:name w:val="089B9DC0301A420A8A3769D73B2D7EC3"/>
    <w:rsid w:val="00F6670E"/>
  </w:style>
  <w:style w:type="paragraph" w:customStyle="1" w:styleId="946BED5AEE1244F78F6FB7F406F07A2D">
    <w:name w:val="946BED5AEE1244F78F6FB7F406F07A2D"/>
    <w:rsid w:val="00F6670E"/>
  </w:style>
  <w:style w:type="paragraph" w:customStyle="1" w:styleId="182057453DA346C0B696B5E25CDD6B6D">
    <w:name w:val="182057453DA346C0B696B5E25CDD6B6D"/>
    <w:rsid w:val="00F6670E"/>
  </w:style>
  <w:style w:type="paragraph" w:customStyle="1" w:styleId="72AD32274E2D4998AC81CBA6C1ACE20C">
    <w:name w:val="72AD32274E2D4998AC81CBA6C1ACE20C"/>
    <w:rsid w:val="00F6670E"/>
  </w:style>
  <w:style w:type="paragraph" w:customStyle="1" w:styleId="A9FAC873AE61429EA7FD06E17D6A67AB">
    <w:name w:val="A9FAC873AE61429EA7FD06E17D6A67AB"/>
    <w:rsid w:val="00F6670E"/>
  </w:style>
  <w:style w:type="paragraph" w:customStyle="1" w:styleId="EAD81B65EDE247159F8489E2087760F1">
    <w:name w:val="EAD81B65EDE247159F8489E2087760F1"/>
    <w:rsid w:val="00F6670E"/>
  </w:style>
  <w:style w:type="paragraph" w:customStyle="1" w:styleId="560538C7276145708117C1DCAB1C958E">
    <w:name w:val="560538C7276145708117C1DCAB1C958E"/>
    <w:rsid w:val="00F6670E"/>
  </w:style>
  <w:style w:type="paragraph" w:customStyle="1" w:styleId="EC94D2F5534A49B2B114A88F1EA36489">
    <w:name w:val="EC94D2F5534A49B2B114A88F1EA36489"/>
    <w:rsid w:val="00F6670E"/>
  </w:style>
  <w:style w:type="paragraph" w:customStyle="1" w:styleId="AFD866226AE847FF949D9DDC121DEDDB">
    <w:name w:val="AFD866226AE847FF949D9DDC121DEDDB"/>
    <w:rsid w:val="00F6670E"/>
  </w:style>
  <w:style w:type="paragraph" w:customStyle="1" w:styleId="1F61ACB07C0748FEBB490B7D5EEB33C3">
    <w:name w:val="1F61ACB07C0748FEBB490B7D5EEB33C3"/>
    <w:rsid w:val="00F6670E"/>
  </w:style>
  <w:style w:type="paragraph" w:customStyle="1" w:styleId="2A4274C9EF934FC987EADA069C0506C7">
    <w:name w:val="2A4274C9EF934FC987EADA069C0506C7"/>
    <w:rsid w:val="00F6670E"/>
  </w:style>
  <w:style w:type="paragraph" w:customStyle="1" w:styleId="0AA5E072F0AC4FCAB15BA903B6AB6DB6">
    <w:name w:val="0AA5E072F0AC4FCAB15BA903B6AB6DB6"/>
    <w:rsid w:val="00F6670E"/>
  </w:style>
  <w:style w:type="paragraph" w:customStyle="1" w:styleId="8A1F435C1EF143A5BDD4A2D78BF0D835">
    <w:name w:val="8A1F435C1EF143A5BDD4A2D78BF0D835"/>
    <w:rsid w:val="00F6670E"/>
  </w:style>
  <w:style w:type="paragraph" w:customStyle="1" w:styleId="9F88200C0FA0462BBAC95389E95C1FBB">
    <w:name w:val="9F88200C0FA0462BBAC95389E95C1FBB"/>
    <w:rsid w:val="00F6670E"/>
  </w:style>
  <w:style w:type="paragraph" w:customStyle="1" w:styleId="44ED997FA2744F77B791B8D4C73A5307">
    <w:name w:val="44ED997FA2744F77B791B8D4C73A5307"/>
    <w:rsid w:val="00F6670E"/>
  </w:style>
  <w:style w:type="paragraph" w:customStyle="1" w:styleId="1305A87CBC394906834827C7C6DD89F1">
    <w:name w:val="1305A87CBC394906834827C7C6DD89F1"/>
    <w:rsid w:val="0014580B"/>
  </w:style>
  <w:style w:type="paragraph" w:customStyle="1" w:styleId="2F360238606D453F878ED51AC4B80210">
    <w:name w:val="2F360238606D453F878ED51AC4B80210"/>
    <w:rsid w:val="0014580B"/>
  </w:style>
  <w:style w:type="paragraph" w:customStyle="1" w:styleId="02803FFAD87C4CD9A1CAD253A9573558">
    <w:name w:val="02803FFAD87C4CD9A1CAD253A9573558"/>
    <w:rsid w:val="0014580B"/>
  </w:style>
  <w:style w:type="paragraph" w:customStyle="1" w:styleId="348A1292994C415AA06813A99AB622A8">
    <w:name w:val="348A1292994C415AA06813A99AB622A8"/>
    <w:rsid w:val="0014580B"/>
  </w:style>
  <w:style w:type="paragraph" w:customStyle="1" w:styleId="3FC89D87D92449228F14FE17029E1EF0">
    <w:name w:val="3FC89D87D92449228F14FE17029E1EF0"/>
    <w:rsid w:val="0014580B"/>
  </w:style>
  <w:style w:type="paragraph" w:customStyle="1" w:styleId="64A02E99C1B944C6B0FB2ADE7A535B85">
    <w:name w:val="64A02E99C1B944C6B0FB2ADE7A535B85"/>
    <w:rsid w:val="0014580B"/>
  </w:style>
  <w:style w:type="paragraph" w:customStyle="1" w:styleId="D9D3ECA078484CDDB753165B69E81674">
    <w:name w:val="D9D3ECA078484CDDB753165B69E81674"/>
    <w:rsid w:val="0014580B"/>
  </w:style>
  <w:style w:type="paragraph" w:customStyle="1" w:styleId="0C31DB66ED994BE294F4B82127E70610">
    <w:name w:val="0C31DB66ED994BE294F4B82127E70610"/>
    <w:rsid w:val="0014580B"/>
  </w:style>
  <w:style w:type="paragraph" w:customStyle="1" w:styleId="8EDC4E61904246809AEC2DBE6A794164">
    <w:name w:val="8EDC4E61904246809AEC2DBE6A794164"/>
    <w:rsid w:val="0014580B"/>
  </w:style>
  <w:style w:type="paragraph" w:customStyle="1" w:styleId="AE830216AC1A4003B0BE4CB48A345CFA">
    <w:name w:val="AE830216AC1A4003B0BE4CB48A345CFA"/>
    <w:rsid w:val="0014580B"/>
  </w:style>
  <w:style w:type="paragraph" w:customStyle="1" w:styleId="FA21DBAC16984245B491767C0CC6F01C">
    <w:name w:val="FA21DBAC16984245B491767C0CC6F01C"/>
    <w:rsid w:val="0014580B"/>
  </w:style>
  <w:style w:type="paragraph" w:customStyle="1" w:styleId="A5F1176B1C394C2D94175784B826118E">
    <w:name w:val="A5F1176B1C394C2D94175784B826118E"/>
    <w:rsid w:val="0014580B"/>
  </w:style>
  <w:style w:type="paragraph" w:customStyle="1" w:styleId="358F039DEB194D83BF2463D745041FF5">
    <w:name w:val="358F039DEB194D83BF2463D745041FF5"/>
    <w:rsid w:val="0014580B"/>
  </w:style>
  <w:style w:type="paragraph" w:customStyle="1" w:styleId="755615EC353B43999F995CBB7C150A13">
    <w:name w:val="755615EC353B43999F995CBB7C150A13"/>
    <w:rsid w:val="0014580B"/>
  </w:style>
  <w:style w:type="paragraph" w:customStyle="1" w:styleId="D8BB74A0F3EE4C749CF616E869EDA749">
    <w:name w:val="D8BB74A0F3EE4C749CF616E869EDA749"/>
    <w:rsid w:val="0014580B"/>
  </w:style>
  <w:style w:type="paragraph" w:customStyle="1" w:styleId="E012B450F5EC47AA8627A157F6B2087D">
    <w:name w:val="E012B450F5EC47AA8627A157F6B2087D"/>
    <w:rsid w:val="0014580B"/>
  </w:style>
  <w:style w:type="paragraph" w:customStyle="1" w:styleId="411138DFFD134359A8F390627236EB0C">
    <w:name w:val="411138DFFD134359A8F390627236EB0C"/>
    <w:rsid w:val="0014580B"/>
  </w:style>
  <w:style w:type="paragraph" w:customStyle="1" w:styleId="36B0291D67BA48B1882B4F3BBB6D0C8D">
    <w:name w:val="36B0291D67BA48B1882B4F3BBB6D0C8D"/>
    <w:rsid w:val="0014580B"/>
  </w:style>
  <w:style w:type="paragraph" w:customStyle="1" w:styleId="72F2F8CC1728467CA322EA0CEBDAB503">
    <w:name w:val="72F2F8CC1728467CA322EA0CEBDAB503"/>
    <w:rsid w:val="0014580B"/>
  </w:style>
  <w:style w:type="paragraph" w:customStyle="1" w:styleId="607BDBC359BC405BAFB48F30672B5005">
    <w:name w:val="607BDBC359BC405BAFB48F30672B5005"/>
    <w:rsid w:val="0014580B"/>
  </w:style>
  <w:style w:type="paragraph" w:customStyle="1" w:styleId="B8812BECC20949D48B75C1EA30918A15">
    <w:name w:val="B8812BECC20949D48B75C1EA30918A15"/>
    <w:rsid w:val="0014580B"/>
  </w:style>
  <w:style w:type="paragraph" w:customStyle="1" w:styleId="B4228E569DB24FBF9DDD3BAFD651EF63">
    <w:name w:val="B4228E569DB24FBF9DDD3BAFD651EF63"/>
    <w:rsid w:val="0014580B"/>
  </w:style>
  <w:style w:type="paragraph" w:customStyle="1" w:styleId="FD7002E337AF403EB3EF11C06B1C7793">
    <w:name w:val="FD7002E337AF403EB3EF11C06B1C7793"/>
    <w:rsid w:val="0014580B"/>
  </w:style>
  <w:style w:type="paragraph" w:customStyle="1" w:styleId="AA50327BE17841F7A6D70A0DF07FB84F">
    <w:name w:val="AA50327BE17841F7A6D70A0DF07FB84F"/>
    <w:rsid w:val="0014580B"/>
  </w:style>
  <w:style w:type="paragraph" w:customStyle="1" w:styleId="8C4244D68D3D4568900705A5F357F5BE">
    <w:name w:val="8C4244D68D3D4568900705A5F357F5BE"/>
    <w:rsid w:val="0014580B"/>
  </w:style>
  <w:style w:type="paragraph" w:customStyle="1" w:styleId="4945FBF4D73747638B1684D600F9AEE9">
    <w:name w:val="4945FBF4D73747638B1684D600F9AEE9"/>
    <w:rsid w:val="0014580B"/>
  </w:style>
  <w:style w:type="paragraph" w:customStyle="1" w:styleId="7DE5C98F21AC43DE9573C3CED2DDE927">
    <w:name w:val="7DE5C98F21AC43DE9573C3CED2DDE927"/>
    <w:rsid w:val="0014580B"/>
  </w:style>
  <w:style w:type="paragraph" w:customStyle="1" w:styleId="9312B405036B49258FFA354778EF3681">
    <w:name w:val="9312B405036B49258FFA354778EF3681"/>
    <w:rsid w:val="0014580B"/>
  </w:style>
  <w:style w:type="paragraph" w:customStyle="1" w:styleId="53DD0E2EBF5148CB8E4351AB0BB234C8">
    <w:name w:val="53DD0E2EBF5148CB8E4351AB0BB234C8"/>
    <w:rsid w:val="0014580B"/>
  </w:style>
  <w:style w:type="paragraph" w:customStyle="1" w:styleId="CAD19366DC7D40CB9BFC917EEE4F6E23">
    <w:name w:val="CAD19366DC7D40CB9BFC917EEE4F6E23"/>
    <w:rsid w:val="0014580B"/>
  </w:style>
  <w:style w:type="paragraph" w:customStyle="1" w:styleId="2B5D7E0D2E8E4E0690684C74E34CB955">
    <w:name w:val="2B5D7E0D2E8E4E0690684C74E34CB955"/>
    <w:rsid w:val="0014580B"/>
  </w:style>
  <w:style w:type="paragraph" w:customStyle="1" w:styleId="020CAC290B4348C0BE6398B895A3D619">
    <w:name w:val="020CAC290B4348C0BE6398B895A3D619"/>
    <w:rsid w:val="0014580B"/>
  </w:style>
  <w:style w:type="paragraph" w:customStyle="1" w:styleId="925C73D8961C43ECAABC11E3A8B03B6A">
    <w:name w:val="925C73D8961C43ECAABC11E3A8B03B6A"/>
    <w:rsid w:val="0014580B"/>
  </w:style>
  <w:style w:type="paragraph" w:customStyle="1" w:styleId="D89233B36D7D4BE199E40AF787606DCB">
    <w:name w:val="D89233B36D7D4BE199E40AF787606DCB"/>
    <w:rsid w:val="0014580B"/>
  </w:style>
  <w:style w:type="paragraph" w:customStyle="1" w:styleId="315B451F00734DE5A97F35B6DAD070E2">
    <w:name w:val="315B451F00734DE5A97F35B6DAD070E2"/>
    <w:rsid w:val="0014580B"/>
  </w:style>
  <w:style w:type="paragraph" w:customStyle="1" w:styleId="5F8A2717AAFA4F4FABFD0E2DC4AF9499">
    <w:name w:val="5F8A2717AAFA4F4FABFD0E2DC4AF9499"/>
    <w:rsid w:val="0014580B"/>
  </w:style>
  <w:style w:type="paragraph" w:customStyle="1" w:styleId="37E4A5ACA9E0418F89E798F377E64109">
    <w:name w:val="37E4A5ACA9E0418F89E798F377E64109"/>
    <w:rsid w:val="0014580B"/>
  </w:style>
  <w:style w:type="paragraph" w:customStyle="1" w:styleId="29DE2498287E4E97BDE754AF0E9BC915">
    <w:name w:val="29DE2498287E4E97BDE754AF0E9BC915"/>
    <w:rsid w:val="0014580B"/>
  </w:style>
  <w:style w:type="paragraph" w:customStyle="1" w:styleId="86D3DCE4002E491691DBDF64E46CCE4F">
    <w:name w:val="86D3DCE4002E491691DBDF64E46CCE4F"/>
    <w:rsid w:val="0014580B"/>
  </w:style>
  <w:style w:type="paragraph" w:customStyle="1" w:styleId="F00684C97DF442EE84AEE74D3A589331">
    <w:name w:val="F00684C97DF442EE84AEE74D3A589331"/>
    <w:rsid w:val="0014580B"/>
  </w:style>
  <w:style w:type="paragraph" w:customStyle="1" w:styleId="C2E0D6DDEAF643B6A19B9F2F74519A35">
    <w:name w:val="C2E0D6DDEAF643B6A19B9F2F74519A35"/>
    <w:rsid w:val="0014580B"/>
  </w:style>
  <w:style w:type="paragraph" w:customStyle="1" w:styleId="D79EC3173D2C40469A6A9575952E9E1D">
    <w:name w:val="D79EC3173D2C40469A6A9575952E9E1D"/>
    <w:rsid w:val="0014580B"/>
  </w:style>
  <w:style w:type="paragraph" w:customStyle="1" w:styleId="0368D8F30F6B4B66A76070277DB0820B">
    <w:name w:val="0368D8F30F6B4B66A76070277DB0820B"/>
    <w:rsid w:val="0014580B"/>
  </w:style>
  <w:style w:type="paragraph" w:customStyle="1" w:styleId="B8019E6C508740AA998B1CA11F570495">
    <w:name w:val="B8019E6C508740AA998B1CA11F570495"/>
    <w:rsid w:val="0014580B"/>
  </w:style>
  <w:style w:type="paragraph" w:customStyle="1" w:styleId="49495507022B4964B30B51D12A3EA324">
    <w:name w:val="49495507022B4964B30B51D12A3EA324"/>
    <w:rsid w:val="0014580B"/>
  </w:style>
  <w:style w:type="paragraph" w:customStyle="1" w:styleId="524DD34DCB824A4AABE143A0963B8DA8">
    <w:name w:val="524DD34DCB824A4AABE143A0963B8DA8"/>
    <w:rsid w:val="0014580B"/>
  </w:style>
  <w:style w:type="paragraph" w:customStyle="1" w:styleId="548003A6455144C28F45851A0C92B8EC">
    <w:name w:val="548003A6455144C28F45851A0C92B8EC"/>
    <w:rsid w:val="0014580B"/>
  </w:style>
  <w:style w:type="paragraph" w:customStyle="1" w:styleId="813986A4D9B74FDEA4BF7A11FF816FDE">
    <w:name w:val="813986A4D9B74FDEA4BF7A11FF816FDE"/>
    <w:rsid w:val="0014580B"/>
  </w:style>
  <w:style w:type="paragraph" w:customStyle="1" w:styleId="668770C3A8DA4DE998E509C42ADAFE16">
    <w:name w:val="668770C3A8DA4DE998E509C42ADAFE16"/>
    <w:rsid w:val="0014580B"/>
  </w:style>
  <w:style w:type="paragraph" w:customStyle="1" w:styleId="7CEDD61DFFD04CAAB1EE5086F8B9B1C8">
    <w:name w:val="7CEDD61DFFD04CAAB1EE5086F8B9B1C8"/>
    <w:rsid w:val="0014580B"/>
  </w:style>
  <w:style w:type="paragraph" w:customStyle="1" w:styleId="1E0F6A126C18477E83358645BB10AC0F">
    <w:name w:val="1E0F6A126C18477E83358645BB10AC0F"/>
    <w:rsid w:val="0014580B"/>
  </w:style>
  <w:style w:type="paragraph" w:customStyle="1" w:styleId="1E3789A201904240AFBC0F77929D225A">
    <w:name w:val="1E3789A201904240AFBC0F77929D225A"/>
    <w:rsid w:val="0014580B"/>
  </w:style>
  <w:style w:type="paragraph" w:customStyle="1" w:styleId="D637DAE4129749C1824ADC72EC4A07CE">
    <w:name w:val="D637DAE4129749C1824ADC72EC4A07CE"/>
    <w:rsid w:val="0014580B"/>
  </w:style>
  <w:style w:type="paragraph" w:customStyle="1" w:styleId="8E6171AC3D604F1BBD81CFA924A5A529">
    <w:name w:val="8E6171AC3D604F1BBD81CFA924A5A529"/>
    <w:rsid w:val="0014580B"/>
  </w:style>
  <w:style w:type="paragraph" w:customStyle="1" w:styleId="4DD32BE26B3945489EBE9AB3871A4754">
    <w:name w:val="4DD32BE26B3945489EBE9AB3871A4754"/>
    <w:rsid w:val="0014580B"/>
  </w:style>
  <w:style w:type="paragraph" w:customStyle="1" w:styleId="42E458CD528E4CF9BEC494CEFC8980CB">
    <w:name w:val="42E458CD528E4CF9BEC494CEFC8980CB"/>
    <w:rsid w:val="0014580B"/>
  </w:style>
  <w:style w:type="paragraph" w:customStyle="1" w:styleId="6BC42D407CB44D649CA8791A13CEA6DB">
    <w:name w:val="6BC42D407CB44D649CA8791A13CEA6DB"/>
    <w:rsid w:val="0014580B"/>
  </w:style>
  <w:style w:type="paragraph" w:customStyle="1" w:styleId="D6527B5B92174C9D9EE01591B7755235">
    <w:name w:val="D6527B5B92174C9D9EE01591B7755235"/>
    <w:rsid w:val="0014580B"/>
  </w:style>
  <w:style w:type="paragraph" w:customStyle="1" w:styleId="E5882A2FD8664E4491DC2BAC8E2C73D9">
    <w:name w:val="E5882A2FD8664E4491DC2BAC8E2C73D9"/>
    <w:rsid w:val="0014580B"/>
  </w:style>
  <w:style w:type="paragraph" w:customStyle="1" w:styleId="1843D1E63DA44097A658CD5458DC6C02">
    <w:name w:val="1843D1E63DA44097A658CD5458DC6C02"/>
    <w:rsid w:val="0014580B"/>
  </w:style>
  <w:style w:type="paragraph" w:customStyle="1" w:styleId="3AC95E3BA8F94BE29D4DF623BC80C9D2">
    <w:name w:val="3AC95E3BA8F94BE29D4DF623BC80C9D2"/>
    <w:rsid w:val="0014580B"/>
  </w:style>
  <w:style w:type="paragraph" w:customStyle="1" w:styleId="B2D3530505AF4C7EAD33EBF2D7C74561">
    <w:name w:val="B2D3530505AF4C7EAD33EBF2D7C74561"/>
    <w:rsid w:val="0014580B"/>
  </w:style>
  <w:style w:type="paragraph" w:customStyle="1" w:styleId="36104C3964B148A793249F0932C3A883">
    <w:name w:val="36104C3964B148A793249F0932C3A883"/>
    <w:rsid w:val="0014580B"/>
  </w:style>
  <w:style w:type="paragraph" w:customStyle="1" w:styleId="4FFAB1347ABD4F46BEE72DF458DEA3FD">
    <w:name w:val="4FFAB1347ABD4F46BEE72DF458DEA3FD"/>
    <w:rsid w:val="0014580B"/>
  </w:style>
  <w:style w:type="paragraph" w:customStyle="1" w:styleId="53D503C6D4024A779F9C05E990B0E0D3">
    <w:name w:val="53D503C6D4024A779F9C05E990B0E0D3"/>
    <w:rsid w:val="0014580B"/>
  </w:style>
  <w:style w:type="paragraph" w:customStyle="1" w:styleId="0BBC4029375242FC8C0EB21D5DD9FC61">
    <w:name w:val="0BBC4029375242FC8C0EB21D5DD9FC61"/>
    <w:rsid w:val="0014580B"/>
  </w:style>
  <w:style w:type="paragraph" w:customStyle="1" w:styleId="86F03B3FB2A14B1289C61D21E866AA16">
    <w:name w:val="86F03B3FB2A14B1289C61D21E866AA16"/>
    <w:rsid w:val="0014580B"/>
  </w:style>
  <w:style w:type="paragraph" w:customStyle="1" w:styleId="1AFDDAC4F60D480F9FB855099268696F">
    <w:name w:val="1AFDDAC4F60D480F9FB855099268696F"/>
    <w:rsid w:val="0014580B"/>
  </w:style>
  <w:style w:type="paragraph" w:customStyle="1" w:styleId="047E59B0C13B43A99302CC660632C003">
    <w:name w:val="047E59B0C13B43A99302CC660632C003"/>
    <w:rsid w:val="0014580B"/>
  </w:style>
  <w:style w:type="paragraph" w:customStyle="1" w:styleId="E7E2943E1D2B4F1F812928C7F9B9AF27">
    <w:name w:val="E7E2943E1D2B4F1F812928C7F9B9AF27"/>
    <w:rsid w:val="0014580B"/>
  </w:style>
  <w:style w:type="paragraph" w:customStyle="1" w:styleId="B757C95962154BCBA246F628481F3A46">
    <w:name w:val="B757C95962154BCBA246F628481F3A46"/>
    <w:rsid w:val="0014580B"/>
  </w:style>
  <w:style w:type="paragraph" w:customStyle="1" w:styleId="4E075A0258E340D7882992B2FF63B19E">
    <w:name w:val="4E075A0258E340D7882992B2FF63B19E"/>
    <w:rsid w:val="0014580B"/>
  </w:style>
  <w:style w:type="paragraph" w:customStyle="1" w:styleId="A72CBC571162417B882E11418B52A0CD">
    <w:name w:val="A72CBC571162417B882E11418B52A0CD"/>
    <w:rsid w:val="0014580B"/>
  </w:style>
  <w:style w:type="paragraph" w:customStyle="1" w:styleId="7A57E1A3BB704F298977FB0D8BF87E50">
    <w:name w:val="7A57E1A3BB704F298977FB0D8BF87E50"/>
    <w:rsid w:val="0014580B"/>
  </w:style>
  <w:style w:type="paragraph" w:customStyle="1" w:styleId="80542F44FBE247B5B23625F749157143">
    <w:name w:val="80542F44FBE247B5B23625F749157143"/>
    <w:rsid w:val="0014580B"/>
  </w:style>
  <w:style w:type="paragraph" w:customStyle="1" w:styleId="B67F0BE4EACE4ECABA4755D428819A2A">
    <w:name w:val="B67F0BE4EACE4ECABA4755D428819A2A"/>
    <w:rsid w:val="0014580B"/>
  </w:style>
  <w:style w:type="paragraph" w:customStyle="1" w:styleId="0D604EDFECE7467CBD83C8A9EB923A0B">
    <w:name w:val="0D604EDFECE7467CBD83C8A9EB923A0B"/>
    <w:rsid w:val="0014580B"/>
  </w:style>
  <w:style w:type="paragraph" w:customStyle="1" w:styleId="0ECAA8D7D20942DBB082BBC701E0DEB4">
    <w:name w:val="0ECAA8D7D20942DBB082BBC701E0DEB4"/>
    <w:rsid w:val="0014580B"/>
  </w:style>
  <w:style w:type="paragraph" w:customStyle="1" w:styleId="F545FF053AC84BDA9B3C320C45D593F8">
    <w:name w:val="F545FF053AC84BDA9B3C320C45D593F8"/>
    <w:rsid w:val="0014580B"/>
  </w:style>
  <w:style w:type="paragraph" w:customStyle="1" w:styleId="D04A8CA4D1F341FB813E85E4A2D78FD8">
    <w:name w:val="D04A8CA4D1F341FB813E85E4A2D78FD8"/>
    <w:rsid w:val="0014580B"/>
  </w:style>
  <w:style w:type="paragraph" w:customStyle="1" w:styleId="E525284A958B46B3A073242C986427F4">
    <w:name w:val="E525284A958B46B3A073242C986427F4"/>
    <w:rsid w:val="0014580B"/>
  </w:style>
  <w:style w:type="paragraph" w:customStyle="1" w:styleId="757C5897362144EAAFE2CAA7484FE86A">
    <w:name w:val="757C5897362144EAAFE2CAA7484FE86A"/>
    <w:rsid w:val="0014580B"/>
  </w:style>
  <w:style w:type="paragraph" w:customStyle="1" w:styleId="7ECA70CF2F154E2EA252750F5D7AA357">
    <w:name w:val="7ECA70CF2F154E2EA252750F5D7AA357"/>
    <w:rsid w:val="0014580B"/>
  </w:style>
  <w:style w:type="paragraph" w:customStyle="1" w:styleId="88F5FB21B5654D298BDF2E6DC4A3E78E">
    <w:name w:val="88F5FB21B5654D298BDF2E6DC4A3E78E"/>
    <w:rsid w:val="0014580B"/>
  </w:style>
  <w:style w:type="paragraph" w:customStyle="1" w:styleId="3AE2DB5B4D0C4214A038E9ACA7B7966E">
    <w:name w:val="3AE2DB5B4D0C4214A038E9ACA7B7966E"/>
    <w:rsid w:val="0014580B"/>
  </w:style>
  <w:style w:type="paragraph" w:customStyle="1" w:styleId="7DCB7A03078647FF9008A42E7650A6A7">
    <w:name w:val="7DCB7A03078647FF9008A42E7650A6A7"/>
    <w:rsid w:val="0014580B"/>
  </w:style>
  <w:style w:type="paragraph" w:customStyle="1" w:styleId="B51C93FED8B0406B93283862392BE0CD">
    <w:name w:val="B51C93FED8B0406B93283862392BE0CD"/>
    <w:rsid w:val="0014580B"/>
  </w:style>
  <w:style w:type="paragraph" w:customStyle="1" w:styleId="3588CFD231C643AD8B89C0D4344047B6">
    <w:name w:val="3588CFD231C643AD8B89C0D4344047B6"/>
    <w:rsid w:val="0014580B"/>
  </w:style>
  <w:style w:type="paragraph" w:customStyle="1" w:styleId="68530FEE812E467F9E94ECFEF01B20D6">
    <w:name w:val="68530FEE812E467F9E94ECFEF01B20D6"/>
    <w:rsid w:val="0014580B"/>
  </w:style>
  <w:style w:type="paragraph" w:customStyle="1" w:styleId="F421DE404F0C4925811E811B10DD029D">
    <w:name w:val="F421DE404F0C4925811E811B10DD029D"/>
    <w:rsid w:val="0014580B"/>
  </w:style>
  <w:style w:type="paragraph" w:customStyle="1" w:styleId="E3B2924F441B4E159465DBA525432A65">
    <w:name w:val="E3B2924F441B4E159465DBA525432A65"/>
    <w:rsid w:val="0014580B"/>
  </w:style>
  <w:style w:type="paragraph" w:customStyle="1" w:styleId="30886A22354C4DAB8DC9895D7BD33B2D">
    <w:name w:val="30886A22354C4DAB8DC9895D7BD33B2D"/>
    <w:rsid w:val="0014580B"/>
  </w:style>
  <w:style w:type="paragraph" w:customStyle="1" w:styleId="6F72DA3F99CC47BFA8899CB47ECF56C2">
    <w:name w:val="6F72DA3F99CC47BFA8899CB47ECF56C2"/>
    <w:rsid w:val="0014580B"/>
  </w:style>
  <w:style w:type="paragraph" w:customStyle="1" w:styleId="8BBD2658139F4691827C3B7F563F22E3">
    <w:name w:val="8BBD2658139F4691827C3B7F563F22E3"/>
    <w:rsid w:val="0014580B"/>
  </w:style>
  <w:style w:type="paragraph" w:customStyle="1" w:styleId="F36F17EBE6674958BFDDA1E93891A946">
    <w:name w:val="F36F17EBE6674958BFDDA1E93891A946"/>
    <w:rsid w:val="0014580B"/>
  </w:style>
  <w:style w:type="paragraph" w:customStyle="1" w:styleId="B7D9A4D9FCD14C258CBFDB650B9B1829">
    <w:name w:val="B7D9A4D9FCD14C258CBFDB650B9B1829"/>
    <w:rsid w:val="0014580B"/>
  </w:style>
  <w:style w:type="paragraph" w:customStyle="1" w:styleId="FB1E68268CD74332BD7A216039E8C191">
    <w:name w:val="FB1E68268CD74332BD7A216039E8C191"/>
    <w:rsid w:val="0014580B"/>
  </w:style>
  <w:style w:type="paragraph" w:customStyle="1" w:styleId="977C1CF9FEF34A0FA52CAF80C32A035E">
    <w:name w:val="977C1CF9FEF34A0FA52CAF80C32A035E"/>
    <w:rsid w:val="0014580B"/>
  </w:style>
  <w:style w:type="paragraph" w:customStyle="1" w:styleId="E98533BC709445C7B9A46F6532DCBB88">
    <w:name w:val="E98533BC709445C7B9A46F6532DCBB88"/>
    <w:rsid w:val="0014580B"/>
  </w:style>
  <w:style w:type="paragraph" w:customStyle="1" w:styleId="39BDCFB2A99D4F8B8F29419148552679">
    <w:name w:val="39BDCFB2A99D4F8B8F29419148552679"/>
    <w:rsid w:val="0014580B"/>
  </w:style>
  <w:style w:type="paragraph" w:customStyle="1" w:styleId="5F5BAE83BA9F4C8AB03BB0C4B3707500">
    <w:name w:val="5F5BAE83BA9F4C8AB03BB0C4B3707500"/>
    <w:rsid w:val="0014580B"/>
  </w:style>
  <w:style w:type="paragraph" w:customStyle="1" w:styleId="196A1E26CAED40CC99F2EF228801EC78">
    <w:name w:val="196A1E26CAED40CC99F2EF228801EC78"/>
    <w:rsid w:val="0014580B"/>
  </w:style>
  <w:style w:type="paragraph" w:customStyle="1" w:styleId="006D6A3219EC41999A1503A8A6099641">
    <w:name w:val="006D6A3219EC41999A1503A8A6099641"/>
    <w:rsid w:val="0014580B"/>
  </w:style>
  <w:style w:type="paragraph" w:customStyle="1" w:styleId="5CDF66F03BC8466B9D453C64E8DB62B5">
    <w:name w:val="5CDF66F03BC8466B9D453C64E8DB62B5"/>
    <w:rsid w:val="0014580B"/>
  </w:style>
  <w:style w:type="paragraph" w:customStyle="1" w:styleId="65C0E88F80DD472D94FF3B35FC3B6AEF">
    <w:name w:val="65C0E88F80DD472D94FF3B35FC3B6AEF"/>
    <w:rsid w:val="0014580B"/>
  </w:style>
  <w:style w:type="paragraph" w:customStyle="1" w:styleId="D516496A06D14C36BFCA9C1C11D97154">
    <w:name w:val="D516496A06D14C36BFCA9C1C11D97154"/>
    <w:rsid w:val="0014580B"/>
  </w:style>
  <w:style w:type="paragraph" w:customStyle="1" w:styleId="2BDE771A24AB47868E06E2569685DD3D">
    <w:name w:val="2BDE771A24AB47868E06E2569685DD3D"/>
    <w:rsid w:val="0014580B"/>
  </w:style>
  <w:style w:type="paragraph" w:customStyle="1" w:styleId="C6192D2344E04BE293B59E016B99CF3B">
    <w:name w:val="C6192D2344E04BE293B59E016B99CF3B"/>
    <w:rsid w:val="0014580B"/>
  </w:style>
  <w:style w:type="paragraph" w:customStyle="1" w:styleId="DF401FF60E2F49CC9328B7DCF3A81DC8">
    <w:name w:val="DF401FF60E2F49CC9328B7DCF3A81DC8"/>
    <w:rsid w:val="0014580B"/>
  </w:style>
  <w:style w:type="paragraph" w:customStyle="1" w:styleId="2A9B3FB154B246318298B009F365874A">
    <w:name w:val="2A9B3FB154B246318298B009F365874A"/>
    <w:rsid w:val="0014580B"/>
  </w:style>
  <w:style w:type="paragraph" w:customStyle="1" w:styleId="3879E8D316344628B75358F47A6ACB32">
    <w:name w:val="3879E8D316344628B75358F47A6ACB32"/>
    <w:rsid w:val="0014580B"/>
  </w:style>
  <w:style w:type="paragraph" w:customStyle="1" w:styleId="8EDCD69E136043C484DF3B4D073476FF">
    <w:name w:val="8EDCD69E136043C484DF3B4D073476FF"/>
    <w:rsid w:val="0014580B"/>
  </w:style>
  <w:style w:type="paragraph" w:customStyle="1" w:styleId="13C3E5633BF94C65BF05DA3C4530F462">
    <w:name w:val="13C3E5633BF94C65BF05DA3C4530F462"/>
    <w:rsid w:val="0014580B"/>
  </w:style>
  <w:style w:type="paragraph" w:customStyle="1" w:styleId="EF6DC3103C1C4E7A9887C5AE8CC25666">
    <w:name w:val="EF6DC3103C1C4E7A9887C5AE8CC25666"/>
    <w:rsid w:val="0014580B"/>
  </w:style>
  <w:style w:type="paragraph" w:customStyle="1" w:styleId="2AC02DEA17954834A7B919A1D975869C">
    <w:name w:val="2AC02DEA17954834A7B919A1D975869C"/>
    <w:rsid w:val="0014580B"/>
  </w:style>
  <w:style w:type="paragraph" w:customStyle="1" w:styleId="484ED07628E14B4FA50E26988997653E">
    <w:name w:val="484ED07628E14B4FA50E26988997653E"/>
    <w:rsid w:val="0014580B"/>
  </w:style>
  <w:style w:type="paragraph" w:customStyle="1" w:styleId="3F6CEE673F7B407C9AABA52D72B369B5">
    <w:name w:val="3F6CEE673F7B407C9AABA52D72B369B5"/>
    <w:rsid w:val="0014580B"/>
  </w:style>
  <w:style w:type="paragraph" w:customStyle="1" w:styleId="F3919A547CF641B1A3E7B6FE7F5BEB8E">
    <w:name w:val="F3919A547CF641B1A3E7B6FE7F5BEB8E"/>
    <w:rsid w:val="0014580B"/>
  </w:style>
  <w:style w:type="paragraph" w:customStyle="1" w:styleId="23CCC7819716468BBB8F82078784B15E">
    <w:name w:val="23CCC7819716468BBB8F82078784B15E"/>
    <w:rsid w:val="0014580B"/>
  </w:style>
  <w:style w:type="paragraph" w:customStyle="1" w:styleId="A4A0378B0559460186F134D3E7C00D2B">
    <w:name w:val="A4A0378B0559460186F134D3E7C00D2B"/>
    <w:rsid w:val="0014580B"/>
  </w:style>
  <w:style w:type="paragraph" w:customStyle="1" w:styleId="9398C6F8437C490D886C4EABE20860B7">
    <w:name w:val="9398C6F8437C490D886C4EABE20860B7"/>
    <w:rsid w:val="0014580B"/>
  </w:style>
  <w:style w:type="paragraph" w:customStyle="1" w:styleId="6AA855C2A1734CD1A995F87C381F0657">
    <w:name w:val="6AA855C2A1734CD1A995F87C381F0657"/>
    <w:rsid w:val="0014580B"/>
  </w:style>
  <w:style w:type="paragraph" w:customStyle="1" w:styleId="6196897BD4D4409FB1F617C132B2DC56">
    <w:name w:val="6196897BD4D4409FB1F617C132B2DC56"/>
    <w:rsid w:val="0014580B"/>
  </w:style>
  <w:style w:type="paragraph" w:customStyle="1" w:styleId="956E5C3898A44839AF3D52B05FA7190E">
    <w:name w:val="956E5C3898A44839AF3D52B05FA7190E"/>
    <w:rsid w:val="0014580B"/>
  </w:style>
  <w:style w:type="paragraph" w:customStyle="1" w:styleId="15A12B9134434FF9AAB5F0892375676D">
    <w:name w:val="15A12B9134434FF9AAB5F0892375676D"/>
    <w:rsid w:val="0014580B"/>
  </w:style>
  <w:style w:type="paragraph" w:customStyle="1" w:styleId="82DD8E249B464DF69A81A76C6C7CDA96">
    <w:name w:val="82DD8E249B464DF69A81A76C6C7CDA96"/>
    <w:rsid w:val="0014580B"/>
  </w:style>
  <w:style w:type="paragraph" w:customStyle="1" w:styleId="3D530D2F8BD74137AAEDA000AEFDD53D">
    <w:name w:val="3D530D2F8BD74137AAEDA000AEFDD53D"/>
    <w:rsid w:val="0014580B"/>
  </w:style>
  <w:style w:type="paragraph" w:customStyle="1" w:styleId="A9F832317B6D41FCB4CE6B65BEF46A48">
    <w:name w:val="A9F832317B6D41FCB4CE6B65BEF46A48"/>
    <w:rsid w:val="0014580B"/>
  </w:style>
  <w:style w:type="paragraph" w:customStyle="1" w:styleId="992DBBFDDC944CBDBE2D0B86BF9E86C6">
    <w:name w:val="992DBBFDDC944CBDBE2D0B86BF9E86C6"/>
    <w:rsid w:val="0014580B"/>
  </w:style>
  <w:style w:type="paragraph" w:customStyle="1" w:styleId="31B351F1F63F46099868CA5E82FC9B26">
    <w:name w:val="31B351F1F63F46099868CA5E82FC9B26"/>
    <w:rsid w:val="0014580B"/>
  </w:style>
  <w:style w:type="paragraph" w:customStyle="1" w:styleId="12952D143CEA4CF7A894A18B85B117F6">
    <w:name w:val="12952D143CEA4CF7A894A18B85B117F6"/>
    <w:rsid w:val="0014580B"/>
  </w:style>
  <w:style w:type="paragraph" w:customStyle="1" w:styleId="E18E3614AB444F32BB555458B14C4673">
    <w:name w:val="E18E3614AB444F32BB555458B14C4673"/>
    <w:rsid w:val="0014580B"/>
  </w:style>
  <w:style w:type="paragraph" w:customStyle="1" w:styleId="63873826C77747F2949BEA8B2316494D">
    <w:name w:val="63873826C77747F2949BEA8B2316494D"/>
    <w:rsid w:val="0014580B"/>
  </w:style>
  <w:style w:type="paragraph" w:customStyle="1" w:styleId="B0A8D6BC78D6495499719BBC029DCE8A">
    <w:name w:val="B0A8D6BC78D6495499719BBC029DCE8A"/>
    <w:rsid w:val="0014580B"/>
  </w:style>
  <w:style w:type="paragraph" w:customStyle="1" w:styleId="5AC56C96B21446F09F2D4DB7940FFE08">
    <w:name w:val="5AC56C96B21446F09F2D4DB7940FFE08"/>
    <w:rsid w:val="0014580B"/>
  </w:style>
  <w:style w:type="paragraph" w:customStyle="1" w:styleId="2AB4806D0026477EAC11EEB932B8FCBA">
    <w:name w:val="2AB4806D0026477EAC11EEB932B8FCBA"/>
    <w:rsid w:val="0014580B"/>
  </w:style>
  <w:style w:type="paragraph" w:customStyle="1" w:styleId="C528F9110EAE4BCFB88F4795A4A4416A">
    <w:name w:val="C528F9110EAE4BCFB88F4795A4A4416A"/>
    <w:rsid w:val="0014580B"/>
  </w:style>
  <w:style w:type="paragraph" w:customStyle="1" w:styleId="4046D8379DF14CB5B8D5921E013ABA84">
    <w:name w:val="4046D8379DF14CB5B8D5921E013ABA84"/>
    <w:rsid w:val="0014580B"/>
  </w:style>
  <w:style w:type="paragraph" w:customStyle="1" w:styleId="F9A3F16C6ADA4FCEAC2ECFDE7C921C00">
    <w:name w:val="F9A3F16C6ADA4FCEAC2ECFDE7C921C00"/>
    <w:rsid w:val="0014580B"/>
  </w:style>
  <w:style w:type="paragraph" w:customStyle="1" w:styleId="FF09E7FDA2994C72B4931D20FB705299">
    <w:name w:val="FF09E7FDA2994C72B4931D20FB705299"/>
    <w:rsid w:val="0014580B"/>
  </w:style>
  <w:style w:type="paragraph" w:customStyle="1" w:styleId="6DA15E8CCA9445B187D1C73D82D9CD1E">
    <w:name w:val="6DA15E8CCA9445B187D1C73D82D9CD1E"/>
    <w:rsid w:val="0014580B"/>
  </w:style>
  <w:style w:type="paragraph" w:customStyle="1" w:styleId="5FAF262069E049B9B3A2D389AD65280E">
    <w:name w:val="5FAF262069E049B9B3A2D389AD65280E"/>
    <w:rsid w:val="0014580B"/>
  </w:style>
  <w:style w:type="paragraph" w:customStyle="1" w:styleId="6750581E867A4102927C2971BB0A0551">
    <w:name w:val="6750581E867A4102927C2971BB0A0551"/>
    <w:rsid w:val="0014580B"/>
  </w:style>
  <w:style w:type="paragraph" w:customStyle="1" w:styleId="6251DF09DE47487A89FE65AB10765C61">
    <w:name w:val="6251DF09DE47487A89FE65AB10765C61"/>
    <w:rsid w:val="0014580B"/>
  </w:style>
  <w:style w:type="paragraph" w:customStyle="1" w:styleId="1EE55F7229C44BB895091B18D34A4971">
    <w:name w:val="1EE55F7229C44BB895091B18D34A4971"/>
    <w:rsid w:val="0014580B"/>
  </w:style>
  <w:style w:type="paragraph" w:customStyle="1" w:styleId="2E21BCF87E8046F4BC65F1D785AB21B3">
    <w:name w:val="2E21BCF87E8046F4BC65F1D785AB21B3"/>
    <w:rsid w:val="0014580B"/>
  </w:style>
  <w:style w:type="paragraph" w:customStyle="1" w:styleId="41E5558B71ED4041995FE152F16FD495">
    <w:name w:val="41E5558B71ED4041995FE152F16FD495"/>
    <w:rsid w:val="0014580B"/>
  </w:style>
  <w:style w:type="paragraph" w:customStyle="1" w:styleId="F2791A20D43344ABBC578766714F25E5">
    <w:name w:val="F2791A20D43344ABBC578766714F25E5"/>
    <w:rsid w:val="0014580B"/>
  </w:style>
  <w:style w:type="paragraph" w:customStyle="1" w:styleId="B5F70286582A4FEEB7816E87D4E575E2">
    <w:name w:val="B5F70286582A4FEEB7816E87D4E575E2"/>
    <w:rsid w:val="0014580B"/>
  </w:style>
  <w:style w:type="paragraph" w:customStyle="1" w:styleId="996BCAFFD3F64D4998BAEF867E88F9EB">
    <w:name w:val="996BCAFFD3F64D4998BAEF867E88F9EB"/>
    <w:rsid w:val="0014580B"/>
  </w:style>
  <w:style w:type="paragraph" w:customStyle="1" w:styleId="EB463525603B4AE3B4949DDE423F5B84">
    <w:name w:val="EB463525603B4AE3B4949DDE423F5B84"/>
    <w:rsid w:val="0014580B"/>
  </w:style>
  <w:style w:type="paragraph" w:customStyle="1" w:styleId="FB1F6797360F478C9D3BC762D12A41A0">
    <w:name w:val="FB1F6797360F478C9D3BC762D12A41A0"/>
    <w:rsid w:val="0014580B"/>
  </w:style>
  <w:style w:type="paragraph" w:customStyle="1" w:styleId="11540CFFF0F445608E439EB6AA9ABA39">
    <w:name w:val="11540CFFF0F445608E439EB6AA9ABA39"/>
    <w:rsid w:val="0014580B"/>
  </w:style>
  <w:style w:type="paragraph" w:customStyle="1" w:styleId="38CCDBFBDC6D4F9F9368BC6A21ED7DF2">
    <w:name w:val="38CCDBFBDC6D4F9F9368BC6A21ED7DF2"/>
    <w:rsid w:val="0014580B"/>
  </w:style>
  <w:style w:type="paragraph" w:customStyle="1" w:styleId="9A45E1E5F1D34D7C9256021773F02B01">
    <w:name w:val="9A45E1E5F1D34D7C9256021773F02B01"/>
    <w:rsid w:val="0014580B"/>
  </w:style>
  <w:style w:type="paragraph" w:customStyle="1" w:styleId="9F9EA0F429C240A583A77F4B6622D6F3">
    <w:name w:val="9F9EA0F429C240A583A77F4B6622D6F3"/>
    <w:rsid w:val="0014580B"/>
  </w:style>
  <w:style w:type="paragraph" w:customStyle="1" w:styleId="9C282EDEB90C4597B8DF1CF14588FFDE">
    <w:name w:val="9C282EDEB90C4597B8DF1CF14588FFDE"/>
    <w:rsid w:val="0014580B"/>
  </w:style>
  <w:style w:type="paragraph" w:customStyle="1" w:styleId="7F263A5D9A6C4469961BE4C48E2D2B72">
    <w:name w:val="7F263A5D9A6C4469961BE4C48E2D2B72"/>
    <w:rsid w:val="0014580B"/>
  </w:style>
  <w:style w:type="paragraph" w:customStyle="1" w:styleId="99CB63FD51344B4D8BE966F12F6DD3F4">
    <w:name w:val="99CB63FD51344B4D8BE966F12F6DD3F4"/>
    <w:rsid w:val="0014580B"/>
  </w:style>
  <w:style w:type="paragraph" w:customStyle="1" w:styleId="21E4B976B30746238A8BCE9020269AB9">
    <w:name w:val="21E4B976B30746238A8BCE9020269AB9"/>
    <w:rsid w:val="0014580B"/>
  </w:style>
  <w:style w:type="paragraph" w:customStyle="1" w:styleId="9419EA73EA0F41A69B661E13E0D98AC7">
    <w:name w:val="9419EA73EA0F41A69B661E13E0D98AC7"/>
    <w:rsid w:val="0014580B"/>
  </w:style>
  <w:style w:type="paragraph" w:customStyle="1" w:styleId="EE0766E8B81E494D99C086A57619E453">
    <w:name w:val="EE0766E8B81E494D99C086A57619E453"/>
    <w:rsid w:val="0014580B"/>
  </w:style>
  <w:style w:type="paragraph" w:customStyle="1" w:styleId="30F04ACCA0D54BCF89C1248598C04C6D">
    <w:name w:val="30F04ACCA0D54BCF89C1248598C04C6D"/>
    <w:rsid w:val="0014580B"/>
  </w:style>
  <w:style w:type="paragraph" w:customStyle="1" w:styleId="38607BA4CE5846929BC4E54C31066555">
    <w:name w:val="38607BA4CE5846929BC4E54C31066555"/>
    <w:rsid w:val="0014580B"/>
  </w:style>
  <w:style w:type="paragraph" w:customStyle="1" w:styleId="1EAB187DFFD34F268428171A687939CF">
    <w:name w:val="1EAB187DFFD34F268428171A687939CF"/>
    <w:rsid w:val="0014580B"/>
  </w:style>
  <w:style w:type="paragraph" w:customStyle="1" w:styleId="4C7F5832EAD243ECB5744F0AF79E5369">
    <w:name w:val="4C7F5832EAD243ECB5744F0AF79E5369"/>
    <w:rsid w:val="0014580B"/>
  </w:style>
  <w:style w:type="paragraph" w:customStyle="1" w:styleId="8577DD3EC64747C6B96A0E57DDE64BD1">
    <w:name w:val="8577DD3EC64747C6B96A0E57DDE64BD1"/>
    <w:rsid w:val="0014580B"/>
  </w:style>
  <w:style w:type="paragraph" w:customStyle="1" w:styleId="FB0B385F8EE84CB9955329C399ED6097">
    <w:name w:val="FB0B385F8EE84CB9955329C399ED6097"/>
    <w:rsid w:val="0014580B"/>
  </w:style>
  <w:style w:type="paragraph" w:customStyle="1" w:styleId="87D9EF170D5C4BFCBE899E862E8132FA">
    <w:name w:val="87D9EF170D5C4BFCBE899E862E8132FA"/>
    <w:rsid w:val="0014580B"/>
  </w:style>
  <w:style w:type="paragraph" w:customStyle="1" w:styleId="3D61A9626BEB433994ACE81164ACB617">
    <w:name w:val="3D61A9626BEB433994ACE81164ACB617"/>
    <w:rsid w:val="0014580B"/>
  </w:style>
  <w:style w:type="paragraph" w:customStyle="1" w:styleId="FAF0E40D4F5149E39007C9CDFF05E67F">
    <w:name w:val="FAF0E40D4F5149E39007C9CDFF05E67F"/>
    <w:rsid w:val="0014580B"/>
  </w:style>
  <w:style w:type="paragraph" w:customStyle="1" w:styleId="0BF8D175F6A8434E8D10F9FB912D896D">
    <w:name w:val="0BF8D175F6A8434E8D10F9FB912D896D"/>
    <w:rsid w:val="0014580B"/>
  </w:style>
  <w:style w:type="paragraph" w:customStyle="1" w:styleId="6FF8EF07750A45C8ABCC424D4F806C88">
    <w:name w:val="6FF8EF07750A45C8ABCC424D4F806C88"/>
    <w:rsid w:val="0014580B"/>
  </w:style>
  <w:style w:type="paragraph" w:customStyle="1" w:styleId="F1CE16AFB0B04A7EA8424074F5605138">
    <w:name w:val="F1CE16AFB0B04A7EA8424074F5605138"/>
    <w:rsid w:val="0014580B"/>
  </w:style>
  <w:style w:type="paragraph" w:customStyle="1" w:styleId="95270452BFEF481790091C8B1C27774C">
    <w:name w:val="95270452BFEF481790091C8B1C27774C"/>
    <w:rsid w:val="0014580B"/>
  </w:style>
  <w:style w:type="paragraph" w:customStyle="1" w:styleId="B3F46CA5CF8344C8880244B79E01F7C6">
    <w:name w:val="B3F46CA5CF8344C8880244B79E01F7C6"/>
    <w:rsid w:val="0014580B"/>
  </w:style>
  <w:style w:type="paragraph" w:customStyle="1" w:styleId="AF801C936D4D4BA88978E4420D2F4224">
    <w:name w:val="AF801C936D4D4BA88978E4420D2F4224"/>
    <w:rsid w:val="006C4B40"/>
  </w:style>
  <w:style w:type="paragraph" w:customStyle="1" w:styleId="5DE36C8399CF430193092B6128694365">
    <w:name w:val="5DE36C8399CF430193092B6128694365"/>
    <w:rsid w:val="006C4B40"/>
  </w:style>
  <w:style w:type="paragraph" w:customStyle="1" w:styleId="41C4D9360C5A429ABB85CDA813F500AF">
    <w:name w:val="41C4D9360C5A429ABB85CDA813F500AF"/>
    <w:rsid w:val="006C4B40"/>
  </w:style>
  <w:style w:type="paragraph" w:customStyle="1" w:styleId="6B959FC0940A4ACB98D61E39B87F1379">
    <w:name w:val="6B959FC0940A4ACB98D61E39B87F1379"/>
    <w:rsid w:val="006C4B40"/>
  </w:style>
  <w:style w:type="paragraph" w:customStyle="1" w:styleId="B67E9F98C4F64DB38CE0BDEC64C87B7E">
    <w:name w:val="B67E9F98C4F64DB38CE0BDEC64C87B7E"/>
    <w:rsid w:val="006C4B40"/>
  </w:style>
  <w:style w:type="paragraph" w:customStyle="1" w:styleId="089B860A1AE4433CB993A6D23619D9C7">
    <w:name w:val="089B860A1AE4433CB993A6D23619D9C7"/>
    <w:rsid w:val="006C4B40"/>
  </w:style>
  <w:style w:type="paragraph" w:customStyle="1" w:styleId="5AA1B1B2C96344FEA12BD9ACE631E99F">
    <w:name w:val="5AA1B1B2C96344FEA12BD9ACE631E99F"/>
    <w:rsid w:val="006C4B40"/>
  </w:style>
  <w:style w:type="paragraph" w:customStyle="1" w:styleId="300D70CBC0DD4D70A193B66A42C58C69">
    <w:name w:val="300D70CBC0DD4D70A193B66A42C58C69"/>
    <w:rsid w:val="006C4B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845B4-58AA-4A24-972C-970BF1219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1</TotalTime>
  <Pages>3</Pages>
  <Words>546</Words>
  <Characters>3006</Characters>
  <Application>Microsoft Office Word</Application>
  <DocSecurity>8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CLI-60466</dc:title>
  <dc:subject/>
  <dc:creator>Dos Santos , Murielle</dc:creator>
  <cp:keywords/>
  <dc:description/>
  <cp:lastModifiedBy>Maude Lefebvre</cp:lastModifiedBy>
  <cp:revision>3</cp:revision>
  <cp:lastPrinted>2022-09-22T17:59:00Z</cp:lastPrinted>
  <dcterms:created xsi:type="dcterms:W3CDTF">2022-09-23T13:02:00Z</dcterms:created>
  <dcterms:modified xsi:type="dcterms:W3CDTF">2022-09-23T13:03:00Z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2022-04-01T18:26:32Z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5592730a-960b-4b64-af7d-82d9b8f5a7b2</vt:lpwstr>
  </property>
  <property fmtid="{D5CDD505-2E9C-101B-9397-08002B2CF9AE}" pid="8" name="MSIP_Label_6a7d8d5d-78e2-4a62-9fcd-016eb5e4c57c_ContentBits">
    <vt:lpwstr>0</vt:lpwstr>
  </property>
</Properties>
</file>