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6D7E9" w14:textId="20415F1A" w:rsidR="00FF4922" w:rsidRPr="003D1E79" w:rsidRDefault="0069679D">
      <w:pPr>
        <w:rPr>
          <w:rFonts w:asciiTheme="minorHAnsi" w:hAnsiTheme="minorHAnsi" w:cstheme="minorHAnsi"/>
          <w:sz w:val="8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7C8F627E" wp14:editId="59D080E1">
            <wp:simplePos x="0" y="0"/>
            <wp:positionH relativeFrom="column">
              <wp:posOffset>-635</wp:posOffset>
            </wp:positionH>
            <wp:positionV relativeFrom="paragraph">
              <wp:posOffset>-276225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14:paraId="55BE4602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1C35FC8F" w14:textId="14AF32ED" w:rsidR="00062CCC" w:rsidRDefault="00062CCC" w:rsidP="00062CCC">
            <w: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472AC0" w14:paraId="6AF77195" w14:textId="77777777" w:rsidTr="008F6360">
              <w:trPr>
                <w:trHeight w:val="510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5E26B79D" w14:textId="77777777" w:rsidR="00062CCC" w:rsidRPr="00173F3A" w:rsidRDefault="00062CCC" w:rsidP="003A748C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34D72">
                    <w:rPr>
                      <w:rFonts w:asciiTheme="minorHAnsi" w:hAnsiTheme="minorHAnsi" w:cstheme="minorHAnsi"/>
                      <w:sz w:val="18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20"/>
                    <w:szCs w:val="20"/>
                  </w:rPr>
                  <w:alias w:val="Nom de l'installation"/>
                  <w:tag w:val="Nom de l'installation"/>
                  <w:id w:val="-621143267"/>
                  <w:placeholder>
                    <w:docPart w:val="7E3D17CD11CC4449A9234E6514226699"/>
                  </w:placeholder>
                </w:sdtPr>
                <w:sdtEndPr/>
                <w:sdtContent>
                  <w:tc>
                    <w:tcPr>
                      <w:tcW w:w="382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0E5EEEAF" w14:textId="77777777" w:rsidR="00062CCC" w:rsidRPr="00173F3A" w:rsidRDefault="00062CCC" w:rsidP="00062CCC">
                      <w:pPr>
                        <w:spacing w:before="120"/>
                        <w:ind w:left="-103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73F3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14:paraId="31CD624E" w14:textId="77777777" w:rsidR="00062CCC" w:rsidRDefault="00062CCC" w:rsidP="00062CCC"/>
          <w:p w14:paraId="2F4129DF" w14:textId="77777777" w:rsidR="00062CCC" w:rsidRDefault="00062CCC" w:rsidP="00062CCC"/>
          <w:p w14:paraId="71F01A30" w14:textId="77777777" w:rsidR="00062CCC" w:rsidRPr="00924670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472AC0" w14:paraId="6373C571" w14:textId="77777777" w:rsidTr="00C03FDB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299CE6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E74E7F8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5F3C25A" w14:textId="77777777" w:rsidR="00062CCC" w:rsidRPr="00472AC0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14:paraId="2727F858" w14:textId="77777777" w:rsidTr="00C03FDB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6A7C94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F3A359F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14:paraId="1A27BE99" w14:textId="77777777" w:rsidTr="00C03FDB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6F0AE1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16013B73" w14:textId="77777777" w:rsidR="00062CCC" w:rsidRPr="00472AC0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5258DC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MS Gothic" w:eastAsia="MS Gothic" w:hAnsi="MS Gothic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2162B"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MS Gothic" w:eastAsia="MS Gothic" w:hAnsi="MS Gothic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6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M</w:t>
                  </w:r>
                </w:p>
              </w:tc>
            </w:tr>
            <w:tr w:rsidR="00062CCC" w:rsidRPr="00472AC0" w14:paraId="67884C45" w14:textId="77777777" w:rsidTr="00C03FDB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1C7C2C9" w14:textId="77777777" w:rsidR="00062CCC" w:rsidRPr="00E16883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19187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14:paraId="15A1F101" w14:textId="77777777" w:rsidTr="00C03FDB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2E2D632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34038EC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D479D8" w14:textId="77777777" w:rsidR="00062CCC" w:rsidRPr="00472AC0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F533194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14:paraId="49C7E631" w14:textId="77777777" w:rsidTr="00C03FDB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0A77EF8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4BEAE23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2B377B" w14:textId="77777777" w:rsidR="00062CCC" w:rsidRPr="00472AC0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EFC2298" w14:textId="77777777" w:rsidR="00062CCC" w:rsidRPr="00E16883" w:rsidRDefault="0019187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aaaa-mm</w:t>
                  </w:r>
                </w:p>
              </w:tc>
            </w:tr>
          </w:tbl>
          <w:p w14:paraId="14D6B424" w14:textId="77777777" w:rsidR="00A05A37" w:rsidRPr="00A05A37" w:rsidRDefault="00A05A37">
            <w:pPr>
              <w:rPr>
                <w:sz w:val="2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472AC0" w14:paraId="36DDCDBC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0BC98C11" w14:textId="77777777" w:rsidR="00062CCC" w:rsidRPr="00472AC0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472AC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E0F2A7D" w14:textId="77777777" w:rsidR="00062CCC" w:rsidRPr="00472AC0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14:paraId="762A7458" w14:textId="77777777"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14:paraId="11F41A1B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F90A63F" w14:textId="77777777" w:rsidR="009A1D69" w:rsidRDefault="009A1D69" w:rsidP="009A1D69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PROGRAMME RÉGIONAL D’ÉLIMINATION</w:t>
            </w:r>
            <w:r w:rsidRPr="004813E8">
              <w:rPr>
                <w:rFonts w:asciiTheme="minorHAnsi" w:hAnsiTheme="minorHAnsi" w:cs="Arial"/>
                <w:b/>
              </w:rPr>
              <w:t xml:space="preserve"> </w:t>
            </w:r>
            <w:r w:rsidRPr="00946463">
              <w:rPr>
                <w:rFonts w:ascii="Calibri" w:hAnsi="Calibri" w:cs="Arial"/>
                <w:b/>
              </w:rPr>
              <w:t>–</w:t>
            </w:r>
          </w:p>
          <w:p w14:paraId="6B46B1D3" w14:textId="77777777" w:rsidR="00062CCC" w:rsidRPr="009A1D69" w:rsidRDefault="009A1D69" w:rsidP="009A1D69">
            <w:pPr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Calibri" w:hAnsi="Calibri" w:cs="Arial"/>
                <w:b/>
              </w:rPr>
              <w:t>DEMANDE DE TRANSFERT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1220DE12" w14:textId="77777777" w:rsidR="00062CCC" w:rsidRDefault="00062CCC" w:rsidP="00062CCC"/>
        </w:tc>
      </w:tr>
    </w:tbl>
    <w:p w14:paraId="5C9A2ECF" w14:textId="77777777" w:rsidR="00C57C99" w:rsidRDefault="00C57C99">
      <w:pPr>
        <w:rPr>
          <w:rFonts w:asciiTheme="minorHAnsi" w:hAnsiTheme="minorHAnsi" w:cstheme="minorHAnsi"/>
          <w:sz w:val="20"/>
        </w:rPr>
      </w:pPr>
    </w:p>
    <w:p w14:paraId="2202B376" w14:textId="77777777" w:rsidR="00C57C99" w:rsidRPr="00AC1B79" w:rsidRDefault="00C57C99" w:rsidP="00C57C99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À remplir dans le cas d’un déménagement d’un usager recevant des aides matérielles en élimination</w:t>
      </w:r>
      <w:r w:rsidRPr="00C57C99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vers un autre CISSS ou CIUSSS.</w:t>
      </w:r>
    </w:p>
    <w:p w14:paraId="5CAB7DCC" w14:textId="77777777" w:rsidR="00C57C99" w:rsidRDefault="00C57C99">
      <w:pPr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10675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567"/>
        <w:gridCol w:w="2552"/>
        <w:gridCol w:w="709"/>
        <w:gridCol w:w="567"/>
        <w:gridCol w:w="2653"/>
        <w:gridCol w:w="1364"/>
      </w:tblGrid>
      <w:tr w:rsidR="00C57C99" w:rsidRPr="000020F4" w14:paraId="0EEF271F" w14:textId="77777777" w:rsidTr="00C03FDB">
        <w:trPr>
          <w:trHeight w:val="278"/>
          <w:jc w:val="center"/>
        </w:trPr>
        <w:tc>
          <w:tcPr>
            <w:tcW w:w="10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5E356" w14:textId="77777777" w:rsidR="00C57C99" w:rsidRPr="000020F4" w:rsidRDefault="00C57C99" w:rsidP="00C03FDB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COORDONNÉES </w:t>
            </w: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>DE L’USAGER</w:t>
            </w:r>
          </w:p>
        </w:tc>
      </w:tr>
      <w:tr w:rsidR="00C57C99" w:rsidRPr="000020F4" w14:paraId="55F1F29B" w14:textId="77777777" w:rsidTr="00C57C99">
        <w:trPr>
          <w:trHeight w:val="266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BC91AE" w14:textId="77777777" w:rsidR="00C57C99" w:rsidRPr="000020F4" w:rsidRDefault="00C57C99" w:rsidP="00C57C9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Ancienne adresse :</w:t>
            </w:r>
          </w:p>
          <w:p w14:paraId="682D6346" w14:textId="77777777" w:rsidR="00C57C99" w:rsidRPr="000020F4" w:rsidRDefault="00C57C99" w:rsidP="00C03F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799354784"/>
            <w:placeholder>
              <w:docPart w:val="13C02DB826A24055B6D93DFC62555B45"/>
            </w:placeholder>
          </w:sdtPr>
          <w:sdtEndPr/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304674EF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1971398311"/>
            <w:placeholder>
              <w:docPart w:val="51E2FD10D9674FF983D67BE49A86A158"/>
            </w:placeholder>
          </w:sdtPr>
          <w:sdtEndPr/>
          <w:sdtContent>
            <w:tc>
              <w:tcPr>
                <w:tcW w:w="3261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A00BC02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300762990"/>
            <w:placeholder>
              <w:docPart w:val="B5294663BEF54B0484533BAE2F442EA5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293961A2" w14:textId="77777777" w:rsidR="00C57C99" w:rsidRPr="000020F4" w:rsidRDefault="00C57C99" w:rsidP="00C57C99">
                <w:pPr>
                  <w:spacing w:before="20" w:after="20"/>
                  <w:ind w:right="-109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464426121"/>
            <w:placeholder>
              <w:docPart w:val="3F7EE407BF1F47A88F3FEC829CE3E41F"/>
            </w:placeholder>
          </w:sdtPr>
          <w:sdtEndPr/>
          <w:sdtContent>
            <w:tc>
              <w:tcPr>
                <w:tcW w:w="2653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9635394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96923968"/>
            <w:placeholder>
              <w:docPart w:val="DD0BCF0A218D4E809C529D0A6BB47A93"/>
            </w:placeholder>
          </w:sdtPr>
          <w:sdtEndPr/>
          <w:sdtContent>
            <w:tc>
              <w:tcPr>
                <w:tcW w:w="1364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128A126F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57C99" w:rsidRPr="000020F4" w14:paraId="6202A81F" w14:textId="77777777" w:rsidTr="00C57C99">
        <w:trPr>
          <w:trHeight w:val="265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50CAF" w14:textId="77777777" w:rsidR="00C57C99" w:rsidRPr="000020F4" w:rsidRDefault="00C57C99" w:rsidP="00C03F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47062" w14:textId="77777777" w:rsidR="00C57C99" w:rsidRPr="000020F4" w:rsidRDefault="00C57C99" w:rsidP="00C03FDB">
            <w:pPr>
              <w:spacing w:before="20" w:after="20"/>
              <w:ind w:left="-250" w:right="-254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No civique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86580" w14:textId="77777777" w:rsidR="00C57C99" w:rsidRPr="000020F4" w:rsidRDefault="00C57C99" w:rsidP="00C03FDB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A9C1" w14:textId="77777777" w:rsidR="00C57C99" w:rsidRPr="000020F4" w:rsidRDefault="00C57C99" w:rsidP="00C03FDB">
            <w:pPr>
              <w:spacing w:before="20" w:after="20"/>
              <w:ind w:left="-248" w:right="-109" w:hanging="2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App.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F2B2E" w14:textId="77777777" w:rsidR="00C57C99" w:rsidRPr="000020F4" w:rsidRDefault="00C57C99" w:rsidP="00C03FDB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Ville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843EC" w14:textId="77777777" w:rsidR="00C57C99" w:rsidRPr="000020F4" w:rsidRDefault="00C57C99" w:rsidP="00C03FDB">
            <w:pPr>
              <w:spacing w:before="20" w:after="20"/>
              <w:ind w:left="-250" w:right="-108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Code postal</w:t>
            </w:r>
          </w:p>
        </w:tc>
      </w:tr>
      <w:tr w:rsidR="00C57C99" w:rsidRPr="000020F4" w14:paraId="7E86933D" w14:textId="77777777" w:rsidTr="00C57C99">
        <w:trPr>
          <w:trHeight w:val="26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F8A2FA" w14:textId="77777777" w:rsidR="00C57C99" w:rsidRPr="000020F4" w:rsidRDefault="00C57C99" w:rsidP="00C57C9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Nouvelle adresse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99727514"/>
            <w:placeholder>
              <w:docPart w:val="63F98A400AE540369923718B89658C29"/>
            </w:placeholder>
          </w:sdtPr>
          <w:sdtEndPr/>
          <w:sdtContent>
            <w:tc>
              <w:tcPr>
                <w:tcW w:w="9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F911202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1500780424"/>
            <w:placeholder>
              <w:docPart w:val="1573783FD635451790A3A6CE7E8B0CC8"/>
            </w:placeholder>
          </w:sdtPr>
          <w:sdtEndPr/>
          <w:sdtContent>
            <w:tc>
              <w:tcPr>
                <w:tcW w:w="326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B6CB19E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6935053"/>
            <w:placeholder>
              <w:docPart w:val="CEC8CBE823764D7BBAB8513488ECF49E"/>
            </w:placeholder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3E6BA89" w14:textId="77777777" w:rsidR="00C57C99" w:rsidRPr="000020F4" w:rsidRDefault="00C57C99" w:rsidP="00C57C99">
                <w:pPr>
                  <w:spacing w:before="20" w:after="20"/>
                  <w:ind w:right="-109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1898861507"/>
            <w:placeholder>
              <w:docPart w:val="23E03B76E6DE4A53A46D55943A3F773E"/>
            </w:placeholder>
          </w:sdtPr>
          <w:sdtEndPr/>
          <w:sdtContent>
            <w:tc>
              <w:tcPr>
                <w:tcW w:w="2653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58F0631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Inscrire le texte"/>
            <w:id w:val="-1410066414"/>
            <w:placeholder>
              <w:docPart w:val="0E4D7C0BCE53423FBFC3A17355B0BCEC"/>
            </w:placeholder>
          </w:sdtPr>
          <w:sdtEndPr/>
          <w:sdtContent>
            <w:tc>
              <w:tcPr>
                <w:tcW w:w="136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7AED5945" w14:textId="77777777" w:rsidR="00C57C99" w:rsidRPr="000020F4" w:rsidRDefault="00C57C99" w:rsidP="00C57C99">
                <w:pPr>
                  <w:spacing w:before="20" w:after="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C57C99" w:rsidRPr="000020F4" w14:paraId="4EAD00CF" w14:textId="77777777" w:rsidTr="00C57C99">
        <w:trPr>
          <w:trHeight w:val="265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CB9003" w14:textId="77777777" w:rsidR="00C57C99" w:rsidRPr="000020F4" w:rsidRDefault="00C57C99" w:rsidP="00C57C9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07884" w14:textId="77777777" w:rsidR="00C57C99" w:rsidRPr="000020F4" w:rsidRDefault="00C57C99" w:rsidP="00C57C99">
            <w:pPr>
              <w:spacing w:before="20" w:after="20"/>
              <w:ind w:left="-250" w:right="-254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No civique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C26FC" w14:textId="77777777" w:rsidR="00C57C99" w:rsidRPr="000020F4" w:rsidRDefault="00C57C99" w:rsidP="00C57C99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Rue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072E2" w14:textId="77777777" w:rsidR="00C57C99" w:rsidRPr="000020F4" w:rsidRDefault="00C57C99" w:rsidP="00C57C99">
            <w:pPr>
              <w:spacing w:before="20" w:after="20"/>
              <w:ind w:left="-248" w:right="-109" w:hanging="2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App.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3F9B5" w14:textId="77777777" w:rsidR="00C57C99" w:rsidRPr="000020F4" w:rsidRDefault="00C57C99" w:rsidP="00C57C99">
            <w:pPr>
              <w:spacing w:before="20" w:after="20"/>
              <w:ind w:left="-250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Ville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F51AC" w14:textId="77777777" w:rsidR="00C57C99" w:rsidRPr="000020F4" w:rsidRDefault="00C57C99" w:rsidP="00C57C99">
            <w:pPr>
              <w:spacing w:before="20" w:after="20"/>
              <w:ind w:left="-250" w:right="-108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Code postal</w:t>
            </w:r>
          </w:p>
        </w:tc>
      </w:tr>
      <w:tr w:rsidR="00041F50" w:rsidRPr="000020F4" w14:paraId="44EC15EA" w14:textId="77777777" w:rsidTr="004A6EE8">
        <w:trPr>
          <w:trHeight w:val="265"/>
          <w:jc w:val="center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04F06C" w14:textId="77777777" w:rsidR="00041F50" w:rsidRPr="000020F4" w:rsidRDefault="00041F50" w:rsidP="00C57C99">
            <w:pPr>
              <w:spacing w:before="20" w:after="20"/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Ancien t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3717976"/>
                <w:placeholder>
                  <w:docPart w:val="D096878594D34463A15625CE39F7801D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5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045C" w14:textId="42E5F716" w:rsidR="00041F50" w:rsidRPr="000020F4" w:rsidRDefault="00041F50" w:rsidP="00C57C99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Nouveau téléphone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47019677"/>
                <w:placeholder>
                  <w:docPart w:val="0869093D5CEA4A2FAFDB0A801B25DBB1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3B41F7" w:rsidRPr="002260AD" w14:paraId="2968D573" w14:textId="77777777" w:rsidTr="003B41F7">
        <w:trPr>
          <w:trHeight w:val="265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51003" w14:textId="777D5375" w:rsidR="003B41F7" w:rsidRPr="002260AD" w:rsidRDefault="003B41F7" w:rsidP="003B41F7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Date du déménagement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17957" w14:textId="46489225" w:rsidR="003B41F7" w:rsidRPr="002260AD" w:rsidRDefault="00BB7DBA" w:rsidP="0099128C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0595521"/>
                <w:placeholder>
                  <w:docPart w:val="373F88BC67884390978AE1D5158D37D0"/>
                </w:placeholder>
                <w:showingPlcHdr/>
                <w:date w:fullDate="2021-12-18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3B41F7">
                  <w:rPr>
                    <w:rStyle w:val="Textedelespacerserv"/>
                  </w:rPr>
                  <w:t xml:space="preserve">  </w:t>
                </w:r>
              </w:sdtContent>
            </w:sdt>
          </w:p>
        </w:tc>
      </w:tr>
    </w:tbl>
    <w:p w14:paraId="35D16443" w14:textId="77777777" w:rsidR="00C57C99" w:rsidRPr="00700265" w:rsidRDefault="00C57C99" w:rsidP="00C57C99">
      <w:pPr>
        <w:rPr>
          <w:sz w:val="10"/>
          <w:szCs w:val="10"/>
        </w:rPr>
      </w:pPr>
    </w:p>
    <w:tbl>
      <w:tblPr>
        <w:tblStyle w:val="Grilledutableau"/>
        <w:tblW w:w="10674" w:type="dxa"/>
        <w:jc w:val="center"/>
        <w:tblLayout w:type="fixed"/>
        <w:tblLook w:val="04A0" w:firstRow="1" w:lastRow="0" w:firstColumn="1" w:lastColumn="0" w:noHBand="0" w:noVBand="1"/>
      </w:tblPr>
      <w:tblGrid>
        <w:gridCol w:w="2252"/>
        <w:gridCol w:w="2321"/>
        <w:gridCol w:w="4747"/>
        <w:gridCol w:w="1354"/>
      </w:tblGrid>
      <w:tr w:rsidR="00C57C99" w:rsidRPr="000020F4" w14:paraId="0C213B03" w14:textId="77777777" w:rsidTr="00C03FDB">
        <w:trPr>
          <w:trHeight w:val="275"/>
          <w:jc w:val="center"/>
        </w:trPr>
        <w:tc>
          <w:tcPr>
            <w:tcW w:w="9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D001CC1" w14:textId="77777777" w:rsidR="00C57C99" w:rsidRPr="000020F4" w:rsidRDefault="00C57C99" w:rsidP="00C03FDB">
            <w:pPr>
              <w:tabs>
                <w:tab w:val="left" w:pos="2552"/>
                <w:tab w:val="center" w:pos="4849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IDENTIFICATION DU REPRÉSENTANT LÉGAL (si applicable)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BFDB7" w14:textId="2A21C841" w:rsidR="00C57C99" w:rsidRPr="000020F4" w:rsidRDefault="00BB7DBA" w:rsidP="00C03FDB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51530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D0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57C99" w:rsidRPr="007F382E">
              <w:rPr>
                <w:rFonts w:asciiTheme="minorHAnsi" w:hAnsiTheme="minorHAnsi" w:cstheme="minorHAnsi"/>
                <w:b/>
                <w:sz w:val="20"/>
                <w:szCs w:val="20"/>
              </w:rPr>
              <w:t>N/A</w:t>
            </w:r>
          </w:p>
        </w:tc>
      </w:tr>
      <w:tr w:rsidR="00C57C99" w:rsidRPr="000020F4" w14:paraId="76E8C532" w14:textId="77777777" w:rsidTr="00C03FDB">
        <w:trPr>
          <w:trHeight w:val="275"/>
          <w:jc w:val="center"/>
        </w:trPr>
        <w:tc>
          <w:tcPr>
            <w:tcW w:w="10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9A49" w14:textId="77777777" w:rsidR="00C57C99" w:rsidRPr="000020F4" w:rsidRDefault="00C57C99" w:rsidP="00C03FDB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Nom du représentant légal 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43383369"/>
                <w:placeholder>
                  <w:docPart w:val="E09EC9AD8D4D4EEF8819842CE9D22272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57C99" w:rsidRPr="000020F4" w14:paraId="7F2B0B15" w14:textId="77777777" w:rsidTr="00C03FDB">
        <w:trPr>
          <w:trHeight w:val="275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E217E8" w14:textId="77777777" w:rsidR="00C57C99" w:rsidRPr="000020F4" w:rsidRDefault="00C57C99" w:rsidP="00C03FDB">
            <w:pPr>
              <w:spacing w:before="20" w:after="20"/>
              <w:ind w:left="29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60543971"/>
                <w:placeholder>
                  <w:docPart w:val="72461F7975AB4BF6B3AEEFD506FA7461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6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C0C27" w14:textId="77777777" w:rsidR="00C57C99" w:rsidRPr="000020F4" w:rsidRDefault="00C57C99" w:rsidP="00C03FDB">
            <w:pPr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Adresse courriel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68244989"/>
                <w:placeholder>
                  <w:docPart w:val="6ADA6693D5EE48F2BF3A3278E2B2262F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57C99" w:rsidRPr="000020F4" w14:paraId="17FEB99B" w14:textId="77777777" w:rsidTr="00C03FDB">
        <w:trPr>
          <w:trHeight w:val="2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51971" w14:textId="77777777" w:rsidR="00C57C99" w:rsidRPr="000020F4" w:rsidRDefault="00C57C99" w:rsidP="00C03FDB">
            <w:pPr>
              <w:spacing w:before="20" w:after="20"/>
              <w:ind w:left="29" w:right="-25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Lien avec l’usager :</w:t>
            </w:r>
          </w:p>
        </w:tc>
        <w:tc>
          <w:tcPr>
            <w:tcW w:w="8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DE4C9" w14:textId="77777777" w:rsidR="00C57C99" w:rsidRPr="000020F4" w:rsidRDefault="00C57C99" w:rsidP="00C03FDB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752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Mère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451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Père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329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Fille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983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Fils 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760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43876424"/>
                <w:placeholder>
                  <w:docPart w:val="080622E6A488441AA71A147408667B7F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222326D5" w14:textId="77777777" w:rsidR="00C03FDB" w:rsidRPr="0099128C" w:rsidRDefault="00C03FDB" w:rsidP="0099128C">
      <w:pPr>
        <w:spacing w:line="259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Style w:val="Grilledutableau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2833"/>
        <w:gridCol w:w="1982"/>
        <w:gridCol w:w="1984"/>
        <w:gridCol w:w="709"/>
        <w:gridCol w:w="3119"/>
      </w:tblGrid>
      <w:tr w:rsidR="00C03FDB" w:rsidRPr="0099128C" w14:paraId="37EA97C9" w14:textId="77777777" w:rsidTr="0099128C">
        <w:trPr>
          <w:trHeight w:val="262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583B5" w14:textId="77777777" w:rsidR="00C03FDB" w:rsidRPr="0099128C" w:rsidRDefault="00C03FDB" w:rsidP="00C03FDB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b/>
                <w:sz w:val="20"/>
                <w:szCs w:val="20"/>
              </w:rPr>
              <w:t>PROVENANCE</w:t>
            </w:r>
          </w:p>
        </w:tc>
      </w:tr>
      <w:tr w:rsidR="00C03FDB" w:rsidRPr="0099128C" w14:paraId="389EE209" w14:textId="77777777" w:rsidTr="00D55998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C7A" w14:textId="77777777" w:rsidR="00C03FDB" w:rsidRPr="0099128C" w:rsidRDefault="00C03FDB" w:rsidP="00C03FDB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CISSS ou CIUSSS de provenance 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01B9" w14:textId="77777777" w:rsidR="00C03FDB" w:rsidRPr="0099128C" w:rsidRDefault="00BB7DBA" w:rsidP="00C03FD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09528145"/>
                <w:placeholder>
                  <w:docPart w:val="E4A63C4AC4B642E1AE5BAA94200D8DEC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03FDB" w:rsidRPr="0099128C" w14:paraId="1DF6B5EB" w14:textId="77777777" w:rsidTr="00D55998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637" w14:textId="77777777" w:rsidR="00C03FDB" w:rsidRPr="0099128C" w:rsidRDefault="00C03FDB" w:rsidP="00C03FDB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Installation 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88BD" w14:textId="77777777" w:rsidR="00C03FDB" w:rsidRPr="0099128C" w:rsidRDefault="00BB7DBA" w:rsidP="00C03FDB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71402970"/>
                <w:placeholder>
                  <w:docPart w:val="1D2D3A153C9444EE8FF2D924D5354285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03FDB" w:rsidRPr="0099128C" w14:paraId="3475DC89" w14:textId="77777777" w:rsidTr="00D55998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CA7F" w14:textId="77777777" w:rsidR="00C03FDB" w:rsidRPr="0099128C" w:rsidRDefault="00C03FDB" w:rsidP="00C03FDB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Intervenant responsable 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209C" w14:textId="77777777" w:rsidR="00C03FDB" w:rsidRPr="0099128C" w:rsidRDefault="00BB7DBA" w:rsidP="00C03FDB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02080795"/>
                <w:placeholder>
                  <w:docPart w:val="045DC35035F24E2EB161DA314240779C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03FDB" w:rsidRPr="0099128C" w14:paraId="65C282C1" w14:textId="77777777" w:rsidTr="00D55998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41C6" w14:textId="77777777" w:rsidR="00C03FDB" w:rsidRPr="0099128C" w:rsidRDefault="00C03FDB" w:rsidP="00C03FDB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Numéro de téléphone :</w:t>
            </w:r>
          </w:p>
        </w:tc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D9FFC7" w14:textId="77777777" w:rsidR="00C03FDB" w:rsidRPr="0099128C" w:rsidRDefault="00BB7DBA" w:rsidP="00C03FDB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11301154"/>
                <w:placeholder>
                  <w:docPart w:val="2C89612AAB2B400C8F14DCA289E477B2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64DA3" w14:textId="77777777" w:rsidR="00C03FDB" w:rsidRPr="0099128C" w:rsidRDefault="00C03FDB" w:rsidP="00C03FDB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right="-108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Poste 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D1F9C" w14:textId="77777777" w:rsidR="00C03FDB" w:rsidRPr="0099128C" w:rsidRDefault="00BB7DBA" w:rsidP="00C03FDB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326787102"/>
                <w:placeholder>
                  <w:docPart w:val="84CEE1764D1746838044AB203744B55E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B20213" w:rsidRPr="0099128C" w14:paraId="24D7C9D8" w14:textId="77777777" w:rsidTr="00D55998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E9A0" w14:textId="00E0E2BE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Courriel 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27E" w14:textId="32B13867" w:rsidR="00B20213" w:rsidRDefault="00BB7DBA" w:rsidP="00B20213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04249068"/>
                <w:placeholder>
                  <w:docPart w:val="D5ECFBC885034EF798049EA78759C36B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B20213" w:rsidRPr="0099128C" w14:paraId="2D33A3F3" w14:textId="77777777" w:rsidTr="0099128C">
        <w:trPr>
          <w:trHeight w:val="138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F1348" w14:textId="77777777" w:rsidR="00B20213" w:rsidRPr="0099128C" w:rsidRDefault="00B20213" w:rsidP="00B20213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 w:hanging="34"/>
              <w:rPr>
                <w:rFonts w:asciiTheme="minorHAnsi" w:hAnsiTheme="minorHAnsi" w:cs="Arial"/>
                <w:sz w:val="10"/>
                <w:szCs w:val="20"/>
              </w:rPr>
            </w:pPr>
          </w:p>
        </w:tc>
      </w:tr>
      <w:tr w:rsidR="00B20213" w:rsidRPr="0099128C" w14:paraId="01C3AFAF" w14:textId="77777777" w:rsidTr="0099128C">
        <w:trPr>
          <w:trHeight w:val="262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55F3F" w14:textId="77777777" w:rsidR="00B20213" w:rsidRPr="0099128C" w:rsidRDefault="00B20213" w:rsidP="00B20213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b/>
                <w:sz w:val="20"/>
                <w:szCs w:val="20"/>
              </w:rPr>
              <w:t>DESTINATION</w:t>
            </w:r>
          </w:p>
        </w:tc>
      </w:tr>
      <w:tr w:rsidR="00B20213" w:rsidRPr="0099128C" w14:paraId="757E05EC" w14:textId="77777777" w:rsidTr="0099128C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77E1A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CISSS ou CIUSSS receveur 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D87C3" w14:textId="77777777" w:rsidR="00B20213" w:rsidRPr="0099128C" w:rsidRDefault="00BB7DBA" w:rsidP="00B20213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864493957"/>
                <w:placeholder>
                  <w:docPart w:val="54E4D42D393F489E96418FD906103F14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B20213" w:rsidRPr="0099128C" w14:paraId="31C14FAB" w14:textId="77777777" w:rsidTr="0099128C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636E0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Installation :</w:t>
            </w:r>
          </w:p>
        </w:tc>
        <w:tc>
          <w:tcPr>
            <w:tcW w:w="7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4313A" w14:textId="77777777" w:rsidR="00B20213" w:rsidRPr="0099128C" w:rsidRDefault="00BB7DBA" w:rsidP="00B20213">
            <w:pPr>
              <w:tabs>
                <w:tab w:val="left" w:pos="0"/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977608768"/>
                <w:placeholder>
                  <w:docPart w:val="239CD15033674C3EB30C892D10392B2D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B20213" w:rsidRPr="0099128C" w14:paraId="661F17D7" w14:textId="77777777" w:rsidTr="0099128C">
        <w:trPr>
          <w:trHeight w:val="7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A258A" w14:textId="77777777" w:rsidR="00B20213" w:rsidRPr="0099128C" w:rsidRDefault="00B20213" w:rsidP="00B20213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ind w:left="-108" w:right="-108"/>
              <w:rPr>
                <w:rFonts w:asciiTheme="minorHAnsi" w:hAnsiTheme="minorHAnsi" w:cs="Arial"/>
                <w:sz w:val="9"/>
                <w:szCs w:val="9"/>
              </w:rPr>
            </w:pPr>
          </w:p>
        </w:tc>
      </w:tr>
      <w:tr w:rsidR="00B20213" w:rsidRPr="0099128C" w14:paraId="7A0F4854" w14:textId="77777777" w:rsidTr="0099128C">
        <w:trPr>
          <w:trHeight w:val="262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E284D9" w14:textId="77777777" w:rsidR="00B20213" w:rsidRPr="0099128C" w:rsidRDefault="00B20213" w:rsidP="00B20213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b/>
                <w:sz w:val="20"/>
                <w:szCs w:val="20"/>
              </w:rPr>
              <w:t>FINANCEMENT</w:t>
            </w:r>
          </w:p>
        </w:tc>
      </w:tr>
      <w:tr w:rsidR="00B20213" w:rsidRPr="0099128C" w14:paraId="7409BD26" w14:textId="77777777" w:rsidTr="00F56DD0">
        <w:trPr>
          <w:trHeight w:val="262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B401" w14:textId="77777777" w:rsidR="00B20213" w:rsidRPr="0099128C" w:rsidRDefault="00B20213" w:rsidP="00DF36AF">
            <w:pPr>
              <w:tabs>
                <w:tab w:val="left" w:pos="308"/>
              </w:tabs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État des versements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5D03" w14:textId="77777777" w:rsidR="00B20213" w:rsidRPr="0099128C" w:rsidRDefault="00B20213" w:rsidP="00B20213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Montant</w:t>
            </w:r>
            <w:r>
              <w:rPr>
                <w:rFonts w:asciiTheme="minorHAnsi" w:hAnsiTheme="minorHAnsi" w:cs="Arial"/>
                <w:sz w:val="20"/>
                <w:szCs w:val="20"/>
              </w:rPr>
              <w:t>s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0FCFB" w14:textId="77777777" w:rsidR="00B20213" w:rsidRPr="0099128C" w:rsidRDefault="00B20213" w:rsidP="00B20213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Date</w:t>
            </w:r>
            <w:r>
              <w:rPr>
                <w:rFonts w:asciiTheme="minorHAnsi" w:hAnsiTheme="minorHAnsi" w:cs="Arial"/>
                <w:sz w:val="20"/>
                <w:szCs w:val="20"/>
              </w:rPr>
              <w:t>s</w:t>
            </w:r>
          </w:p>
          <w:p w14:paraId="29E5E833" w14:textId="1AD324A5" w:rsidR="00B20213" w:rsidRPr="0099128C" w:rsidRDefault="00CA57A9" w:rsidP="00B20213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14"/>
                <w:szCs w:val="20"/>
              </w:rPr>
              <w:t>(ex :</w:t>
            </w:r>
            <w:r>
              <w:rPr>
                <w:rFonts w:asciiTheme="minorHAnsi" w:hAnsiTheme="minorHAnsi" w:cs="Arial"/>
                <w:sz w:val="14"/>
                <w:szCs w:val="20"/>
              </w:rPr>
              <w:t xml:space="preserve"> 2015-04-01</w:t>
            </w:r>
            <w:r w:rsidRPr="0099128C">
              <w:rPr>
                <w:rFonts w:asciiTheme="minorHAnsi" w:hAnsiTheme="minorHAnsi" w:cs="Arial"/>
                <w:sz w:val="14"/>
                <w:szCs w:val="20"/>
              </w:rPr>
              <w:t xml:space="preserve"> au </w:t>
            </w:r>
            <w:r>
              <w:rPr>
                <w:rFonts w:asciiTheme="minorHAnsi" w:hAnsiTheme="minorHAnsi" w:cs="Arial"/>
                <w:sz w:val="14"/>
                <w:szCs w:val="20"/>
              </w:rPr>
              <w:t>2016-03-31</w:t>
            </w:r>
            <w:r w:rsidRPr="0099128C">
              <w:rPr>
                <w:rFonts w:asciiTheme="minorHAnsi" w:hAnsiTheme="minorHAnsi" w:cs="Arial"/>
                <w:sz w:val="14"/>
                <w:szCs w:val="20"/>
              </w:rPr>
              <w:t>)</w:t>
            </w:r>
          </w:p>
        </w:tc>
      </w:tr>
      <w:tr w:rsidR="00B20213" w:rsidRPr="0099128C" w14:paraId="6423E3BD" w14:textId="77777777" w:rsidTr="00F56DD0">
        <w:trPr>
          <w:trHeight w:val="262"/>
          <w:jc w:val="center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A45BA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A – Subvention accordée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1D235" w14:textId="77777777" w:rsidR="00B20213" w:rsidRPr="0099128C" w:rsidRDefault="00BB7DBA" w:rsidP="00F56DD0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2087533370"/>
                <w:placeholder>
                  <w:docPart w:val="30FE48282C1C41BC92B16F5FA5067748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45181116"/>
            <w:placeholder>
              <w:docPart w:val="9701FB1F43824E19B3C58FBF2378F125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F29E25F" w14:textId="77777777" w:rsidR="00B20213" w:rsidRPr="0099128C" w:rsidRDefault="00B20213" w:rsidP="00B20213">
                <w:pPr>
                  <w:spacing w:before="20" w:after="20"/>
                  <w:ind w:left="-250" w:right="-254"/>
                  <w:jc w:val="center"/>
                  <w:rPr>
                    <w:rFonts w:asciiTheme="minorHAnsi" w:hAnsiTheme="minorHAnsi" w:cs="Arial"/>
                    <w:noProof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16051404"/>
            <w:placeholder>
              <w:docPart w:val="C83F2ED80E5D4477952A777AB3B41E90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54DE02F2" w14:textId="77777777" w:rsidR="00B20213" w:rsidRPr="0099128C" w:rsidRDefault="00B20213" w:rsidP="00B20213">
                <w:pPr>
                  <w:tabs>
                    <w:tab w:val="left" w:pos="176"/>
                    <w:tab w:val="left" w:pos="1167"/>
                    <w:tab w:val="left" w:pos="2443"/>
                    <w:tab w:val="left" w:pos="3719"/>
                    <w:tab w:val="left" w:pos="5136"/>
                  </w:tabs>
                  <w:spacing w:before="20" w:after="20"/>
                  <w:ind w:left="34" w:right="-108" w:hanging="34"/>
                  <w:jc w:val="center"/>
                  <w:rPr>
                    <w:rFonts w:asciiTheme="minorHAnsi" w:hAnsiTheme="minorHAnsi" w:cs="Arial"/>
                    <w:noProof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B20213" w:rsidRPr="0099128C" w14:paraId="4B143FB6" w14:textId="77777777" w:rsidTr="00F56DD0">
        <w:trPr>
          <w:trHeight w:val="70"/>
          <w:jc w:val="center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C418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9EEB" w14:textId="77777777" w:rsidR="00B20213" w:rsidRPr="0099128C" w:rsidRDefault="00B20213" w:rsidP="00F56DD0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sz w:val="10"/>
                <w:szCs w:val="1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5AD0" w14:textId="0CD4CD13" w:rsidR="00B20213" w:rsidRPr="0099128C" w:rsidRDefault="00B20213" w:rsidP="00B20213">
            <w:pPr>
              <w:ind w:left="-249" w:right="-255"/>
              <w:jc w:val="center"/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</w:pP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="00DF36AF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/MM/JJ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B54D" w14:textId="1062E542" w:rsidR="00B20213" w:rsidRPr="0099128C" w:rsidRDefault="00B20213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ind w:left="34" w:right="-108" w:hanging="34"/>
              <w:jc w:val="center"/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</w:pP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</w:t>
            </w:r>
            <w:r w:rsidR="00DF36AF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A/MM/JJ</w:t>
            </w:r>
          </w:p>
        </w:tc>
      </w:tr>
      <w:tr w:rsidR="00B20213" w:rsidRPr="0099128C" w14:paraId="06D29CFC" w14:textId="77777777" w:rsidTr="00F56DD0">
        <w:trPr>
          <w:trHeight w:val="262"/>
          <w:jc w:val="center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D02CE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B – Montant déjà remboursé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182EF" w14:textId="77777777" w:rsidR="00B20213" w:rsidRPr="0099128C" w:rsidRDefault="00BB7DBA" w:rsidP="00F56DD0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568155414"/>
                <w:placeholder>
                  <w:docPart w:val="3C96101C29E844B08AF977D9408F395F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20314790"/>
            <w:placeholder>
              <w:docPart w:val="A084294D4AE1457F872AA95874A0C455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41C8EC75" w14:textId="77777777" w:rsidR="00B20213" w:rsidRPr="0099128C" w:rsidRDefault="00B20213" w:rsidP="00B20213">
                <w:pPr>
                  <w:tabs>
                    <w:tab w:val="left" w:pos="176"/>
                    <w:tab w:val="left" w:pos="1167"/>
                    <w:tab w:val="left" w:pos="2443"/>
                    <w:tab w:val="left" w:pos="3719"/>
                    <w:tab w:val="left" w:pos="5136"/>
                  </w:tabs>
                  <w:spacing w:before="20" w:after="20"/>
                  <w:ind w:left="34" w:right="-108" w:hanging="34"/>
                  <w:jc w:val="center"/>
                  <w:rPr>
                    <w:rFonts w:asciiTheme="minorHAnsi" w:hAnsiTheme="minorHAnsi" w:cs="Arial"/>
                    <w:noProof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89615593"/>
            <w:placeholder>
              <w:docPart w:val="A7C40FBDCAD04CD9B7E099CC482E5431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542411FB" w14:textId="77777777" w:rsidR="00B20213" w:rsidRPr="0099128C" w:rsidRDefault="00B20213" w:rsidP="00B20213">
                <w:pPr>
                  <w:tabs>
                    <w:tab w:val="left" w:pos="176"/>
                    <w:tab w:val="left" w:pos="1167"/>
                    <w:tab w:val="left" w:pos="2443"/>
                    <w:tab w:val="left" w:pos="3719"/>
                    <w:tab w:val="left" w:pos="5136"/>
                  </w:tabs>
                  <w:spacing w:before="20" w:after="20"/>
                  <w:ind w:left="34" w:right="-108" w:hanging="34"/>
                  <w:jc w:val="center"/>
                  <w:rPr>
                    <w:rFonts w:asciiTheme="minorHAnsi" w:hAnsiTheme="minorHAnsi" w:cs="Arial"/>
                    <w:noProof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B20213" w:rsidRPr="0099128C" w14:paraId="4B59A55B" w14:textId="77777777" w:rsidTr="00F56DD0">
        <w:trPr>
          <w:trHeight w:val="70"/>
          <w:jc w:val="center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1802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E1DD" w14:textId="77777777" w:rsidR="00B20213" w:rsidRPr="0099128C" w:rsidRDefault="00B20213" w:rsidP="00F56DD0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BACA8" w14:textId="3166D41B" w:rsidR="00B20213" w:rsidRPr="0099128C" w:rsidRDefault="00B20213" w:rsidP="00B20213">
            <w:pPr>
              <w:ind w:left="-249" w:right="-255"/>
              <w:jc w:val="center"/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</w:pP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="00DF36AF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/MM/JJ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B8CEA" w14:textId="14DE0585" w:rsidR="00B20213" w:rsidRPr="0099128C" w:rsidRDefault="00B20213" w:rsidP="00B20213">
            <w:pPr>
              <w:ind w:left="-249" w:right="-255"/>
              <w:jc w:val="center"/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</w:pP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="00DF36AF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/MM/JJ</w:t>
            </w:r>
          </w:p>
        </w:tc>
      </w:tr>
      <w:tr w:rsidR="00B20213" w:rsidRPr="0099128C" w14:paraId="636F94B8" w14:textId="77777777" w:rsidTr="00F56DD0">
        <w:trPr>
          <w:trHeight w:val="262"/>
          <w:jc w:val="center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95E50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C – Subvention transférée (A-B)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3FD20" w14:textId="77777777" w:rsidR="00B20213" w:rsidRPr="0099128C" w:rsidRDefault="00BB7DBA" w:rsidP="00F56DD0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78603508"/>
                <w:placeholder>
                  <w:docPart w:val="F5B665C06FBB4F578F1943B26F16C37B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17647371"/>
            <w:placeholder>
              <w:docPart w:val="476EC8B885F1462BAA8670A78B8391D4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40E29B34" w14:textId="77777777" w:rsidR="00B20213" w:rsidRPr="0099128C" w:rsidRDefault="00B20213" w:rsidP="00B20213">
                <w:pPr>
                  <w:tabs>
                    <w:tab w:val="left" w:pos="176"/>
                    <w:tab w:val="left" w:pos="1167"/>
                    <w:tab w:val="left" w:pos="2443"/>
                    <w:tab w:val="left" w:pos="3719"/>
                    <w:tab w:val="left" w:pos="5136"/>
                  </w:tabs>
                  <w:spacing w:before="20" w:after="20"/>
                  <w:ind w:left="34" w:right="-108" w:hanging="34"/>
                  <w:jc w:val="center"/>
                  <w:rPr>
                    <w:rFonts w:asciiTheme="minorHAnsi" w:hAnsiTheme="minorHAnsi" w:cs="Arial"/>
                    <w:noProof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9656018"/>
            <w:placeholder>
              <w:docPart w:val="639B21435BBA401FA895273AB92B2E1E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119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5068E6EB" w14:textId="77777777" w:rsidR="00B20213" w:rsidRPr="0099128C" w:rsidRDefault="00B20213" w:rsidP="00B20213">
                <w:pPr>
                  <w:tabs>
                    <w:tab w:val="left" w:pos="176"/>
                    <w:tab w:val="left" w:pos="1167"/>
                    <w:tab w:val="left" w:pos="2443"/>
                    <w:tab w:val="left" w:pos="3719"/>
                    <w:tab w:val="left" w:pos="5136"/>
                  </w:tabs>
                  <w:spacing w:before="20" w:after="20"/>
                  <w:ind w:left="34" w:right="-108" w:hanging="34"/>
                  <w:jc w:val="center"/>
                  <w:rPr>
                    <w:rFonts w:asciiTheme="minorHAnsi" w:hAnsiTheme="minorHAnsi" w:cs="Arial"/>
                    <w:noProof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B20213" w:rsidRPr="0099128C" w14:paraId="39656B2C" w14:textId="77777777" w:rsidTr="00F56DD0">
        <w:trPr>
          <w:trHeight w:val="82"/>
          <w:jc w:val="center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3E65" w14:textId="77777777" w:rsidR="00B20213" w:rsidRPr="0099128C" w:rsidRDefault="00B20213" w:rsidP="00B20213">
            <w:pPr>
              <w:spacing w:before="20" w:after="20"/>
              <w:ind w:left="29" w:right="-25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8394" w14:textId="77777777" w:rsidR="00B20213" w:rsidRPr="0099128C" w:rsidRDefault="00B20213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3AB44" w14:textId="3685E361" w:rsidR="00B20213" w:rsidRPr="0099128C" w:rsidRDefault="00B20213" w:rsidP="00B20213">
            <w:pPr>
              <w:ind w:left="-249" w:right="-255"/>
              <w:jc w:val="center"/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</w:pP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="00DF36AF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/MM/JJ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E3C20" w14:textId="0F362162" w:rsidR="00B20213" w:rsidRPr="0099128C" w:rsidRDefault="00B20213" w:rsidP="00B20213">
            <w:pPr>
              <w:ind w:left="-249" w:right="-255"/>
              <w:jc w:val="center"/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</w:pP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</w:t>
            </w:r>
            <w:r w:rsidR="00DF36AF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AA</w:t>
            </w:r>
            <w:r w:rsidRPr="0099128C">
              <w:rPr>
                <w:rFonts w:asciiTheme="minorHAnsi" w:hAnsiTheme="minorHAnsi" w:cs="Arial"/>
                <w:color w:val="BFBFBF" w:themeColor="background1" w:themeShade="BF"/>
                <w:sz w:val="14"/>
                <w:szCs w:val="10"/>
              </w:rPr>
              <w:t>A/MM/JJ</w:t>
            </w:r>
          </w:p>
        </w:tc>
      </w:tr>
    </w:tbl>
    <w:p w14:paraId="47CA411A" w14:textId="77777777" w:rsidR="00F76C6E" w:rsidRDefault="00F76C6E">
      <w:r>
        <w:br w:type="page"/>
      </w:r>
    </w:p>
    <w:tbl>
      <w:tblPr>
        <w:tblStyle w:val="Grilledutableau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8080"/>
        <w:gridCol w:w="2547"/>
      </w:tblGrid>
      <w:tr w:rsidR="00B20213" w:rsidRPr="0099128C" w14:paraId="32663DDC" w14:textId="77777777" w:rsidTr="00EF4B5E">
        <w:trPr>
          <w:trHeight w:val="262"/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819E5" w14:textId="77777777" w:rsidR="00B20213" w:rsidRPr="0099128C" w:rsidRDefault="00B20213" w:rsidP="00B20213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FOURNITURES – LISTE DE MATÉRIEL À L’ANNEXE 2</w:t>
            </w:r>
          </w:p>
        </w:tc>
      </w:tr>
      <w:tr w:rsidR="00B20213" w:rsidRPr="0099128C" w14:paraId="7B25A5DF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855" w14:textId="77777777" w:rsidR="00B20213" w:rsidRPr="0099128C" w:rsidRDefault="00B20213" w:rsidP="00B20213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Détail des fournitures autorisées (joindre tableau en annexe si requis)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C53" w14:textId="77777777" w:rsidR="00B20213" w:rsidRPr="0099128C" w:rsidRDefault="00B20213" w:rsidP="00B20213">
            <w:pPr>
              <w:tabs>
                <w:tab w:val="left" w:pos="0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-108" w:right="-108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20"/>
                <w:szCs w:val="20"/>
              </w:rPr>
              <w:t>$ Annuel</w:t>
            </w:r>
          </w:p>
        </w:tc>
      </w:tr>
      <w:tr w:rsidR="00B20213" w:rsidRPr="0099128C" w14:paraId="5EA9C45D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787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082876887"/>
                <w:placeholder>
                  <w:docPart w:val="1D930B4A66DB4CE9939C0179B0392C4C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8845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638421274"/>
                <w:placeholder>
                  <w:docPart w:val="9B9A31885076487B8A08B676227A6AE3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  <w:tr w:rsidR="00B20213" w:rsidRPr="0099128C" w14:paraId="7D5697A0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0305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304079075"/>
                <w:placeholder>
                  <w:docPart w:val="20EAF7C4C85449A6B27F0F3B8000ABEE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AB7C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761179115"/>
                <w:placeholder>
                  <w:docPart w:val="28FEC9B625034D48A3415DB29ED6D56E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  <w:tr w:rsidR="00B20213" w:rsidRPr="0099128C" w14:paraId="2A911378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E52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2730415"/>
                <w:placeholder>
                  <w:docPart w:val="7EA427467EA44A3C9BC750FACF20569C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50E3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6109859"/>
                <w:placeholder>
                  <w:docPart w:val="F0D9AD5E498642199806E9E288B8CFC5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  <w:tr w:rsidR="00B20213" w:rsidRPr="0099128C" w14:paraId="499AA196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B7F1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50805846"/>
                <w:placeholder>
                  <w:docPart w:val="7875B5BE78A749FE9A99AD98CA272F8F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47C2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701366209"/>
                <w:placeholder>
                  <w:docPart w:val="B57594FEE0D14EB29DB49F19714C5F59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  <w:tr w:rsidR="00B20213" w:rsidRPr="0099128C" w14:paraId="4CBA3D61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D59A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10736268"/>
                <w:placeholder>
                  <w:docPart w:val="B2028874D6C1427787E3CDF2C640AC9A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542E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369989548"/>
                <w:placeholder>
                  <w:docPart w:val="05A204FA7EC44175B24DC0E10E40E7F7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  <w:tr w:rsidR="00B20213" w:rsidRPr="0099128C" w14:paraId="6C74125C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95D2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182972261"/>
                <w:placeholder>
                  <w:docPart w:val="3A7B194087F1491789029B58653C84A5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5C20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52108749"/>
                <w:placeholder>
                  <w:docPart w:val="0BA124EB67C4413F94381008D74643A4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  <w:tr w:rsidR="00B20213" w:rsidRPr="0099128C" w14:paraId="42C50D19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525A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490369020"/>
                <w:placeholder>
                  <w:docPart w:val="A069B93EF10D48C2945DCCEC1565DAD8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1525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14532475"/>
                <w:placeholder>
                  <w:docPart w:val="AE56A22EBF3C49B7A0E41B35A829C540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  <w:tr w:rsidR="00B20213" w:rsidRPr="0099128C" w14:paraId="4A671D75" w14:textId="77777777" w:rsidTr="00EF4B5E">
        <w:trPr>
          <w:trHeight w:val="262"/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5E10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648256188"/>
                <w:placeholder>
                  <w:docPart w:val="C7EFB61CF08549D5B2E918380D923165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4776" w14:textId="77777777" w:rsidR="00B20213" w:rsidRPr="0099128C" w:rsidRDefault="00BB7DBA" w:rsidP="00B20213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855926887"/>
                <w:placeholder>
                  <w:docPart w:val="2A2C52146A2F4F5AA26BE8ABFFD35B24"/>
                </w:placeholder>
              </w:sdtPr>
              <w:sdtEndPr/>
              <w:sdtContent>
                <w:r w:rsidR="00B2021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B20213" w:rsidRPr="0099128C">
              <w:rPr>
                <w:rFonts w:asciiTheme="minorHAnsi" w:hAnsiTheme="minorHAnsi" w:cs="Arial"/>
                <w:sz w:val="20"/>
                <w:szCs w:val="20"/>
              </w:rPr>
              <w:t xml:space="preserve"> $</w:t>
            </w:r>
          </w:p>
        </w:tc>
      </w:tr>
    </w:tbl>
    <w:p w14:paraId="70E1F60F" w14:textId="77777777" w:rsidR="0099128C" w:rsidRPr="0099128C" w:rsidRDefault="0099128C">
      <w:pPr>
        <w:rPr>
          <w:sz w:val="10"/>
          <w:szCs w:val="10"/>
        </w:rPr>
      </w:pPr>
    </w:p>
    <w:tbl>
      <w:tblPr>
        <w:tblStyle w:val="Grilledutableau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0627"/>
      </w:tblGrid>
      <w:tr w:rsidR="00C03FDB" w:rsidRPr="0099128C" w14:paraId="2D65EBA1" w14:textId="77777777" w:rsidTr="0099128C">
        <w:trPr>
          <w:trHeight w:val="262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A98527" w14:textId="77777777" w:rsidR="00C03FDB" w:rsidRPr="0099128C" w:rsidRDefault="00C03FDB" w:rsidP="00C03FDB">
            <w:pPr>
              <w:tabs>
                <w:tab w:val="left" w:pos="2552"/>
                <w:tab w:val="left" w:pos="5812"/>
                <w:tab w:val="left" w:pos="7230"/>
                <w:tab w:val="left" w:pos="8931"/>
              </w:tabs>
              <w:spacing w:before="20" w:after="20"/>
              <w:ind w:right="-97"/>
              <w:jc w:val="center"/>
              <w:rPr>
                <w:rFonts w:asciiTheme="minorHAnsi" w:hAnsiTheme="minorHAnsi" w:cs="Arial"/>
                <w:noProof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b/>
                <w:sz w:val="20"/>
                <w:szCs w:val="20"/>
              </w:rPr>
              <w:t>REMARQUES</w:t>
            </w:r>
          </w:p>
        </w:tc>
      </w:tr>
      <w:tr w:rsidR="00C03FDB" w:rsidRPr="0099128C" w14:paraId="5467B474" w14:textId="77777777" w:rsidTr="0099128C">
        <w:trPr>
          <w:trHeight w:val="623"/>
          <w:jc w:val="center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5DC0" w14:textId="77777777" w:rsidR="00C03FDB" w:rsidRPr="0099128C" w:rsidRDefault="00BB7DBA" w:rsidP="00C03FD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909753804"/>
                <w:placeholder>
                  <w:docPart w:val="204E5D1A8A854D13A3A1FA092677FD16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="0099128C" w:rsidRPr="0099128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2DD2558F" w14:textId="77777777" w:rsidR="00C03FDB" w:rsidRPr="0099128C" w:rsidRDefault="00C03FDB" w:rsidP="00C03FD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9291B5F" w14:textId="77777777" w:rsidR="00C03FDB" w:rsidRPr="0099128C" w:rsidRDefault="00C03FDB" w:rsidP="00C03FD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90C1634" w14:textId="77777777" w:rsidR="00C03FDB" w:rsidRPr="0099128C" w:rsidRDefault="00C03FDB" w:rsidP="00C03FD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FBCAB20" w14:textId="77777777" w:rsidR="00C03FDB" w:rsidRPr="0099128C" w:rsidRDefault="00C03FDB" w:rsidP="00C03FD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left="34" w:right="-108" w:hanging="34"/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  <w:p w14:paraId="23FDA31F" w14:textId="77777777" w:rsidR="00C03FDB" w:rsidRPr="0099128C" w:rsidRDefault="00C03FDB" w:rsidP="00C03FDB">
            <w:pPr>
              <w:tabs>
                <w:tab w:val="left" w:pos="176"/>
                <w:tab w:val="left" w:pos="1167"/>
                <w:tab w:val="left" w:pos="2443"/>
                <w:tab w:val="left" w:pos="3719"/>
                <w:tab w:val="left" w:pos="5136"/>
              </w:tabs>
              <w:spacing w:before="20" w:after="20"/>
              <w:ind w:right="-108"/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</w:tr>
    </w:tbl>
    <w:p w14:paraId="298297F7" w14:textId="058FB329" w:rsidR="00C03FDB" w:rsidRDefault="00C03FDB" w:rsidP="00C03FDB">
      <w:pPr>
        <w:rPr>
          <w:rFonts w:asciiTheme="minorHAnsi" w:hAnsiTheme="minorHAnsi" w:cs="Arial"/>
          <w:sz w:val="10"/>
          <w:szCs w:val="10"/>
        </w:rPr>
      </w:pPr>
    </w:p>
    <w:tbl>
      <w:tblPr>
        <w:tblStyle w:val="Grilledutableau1"/>
        <w:tblW w:w="10664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4393"/>
        <w:gridCol w:w="827"/>
        <w:gridCol w:w="2895"/>
      </w:tblGrid>
      <w:tr w:rsidR="00C436AD" w:rsidRPr="000020F4" w14:paraId="778D211E" w14:textId="77777777" w:rsidTr="00294C68">
        <w:trPr>
          <w:trHeight w:val="288"/>
          <w:jc w:val="center"/>
        </w:trPr>
        <w:tc>
          <w:tcPr>
            <w:tcW w:w="10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0E241" w14:textId="77777777" w:rsidR="00C436AD" w:rsidRDefault="00C436AD" w:rsidP="00294C68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COMPLÉTÉ PAR </w:t>
            </w:r>
          </w:p>
          <w:p w14:paraId="5221D8F5" w14:textId="3D30B641" w:rsidR="00C436AD" w:rsidRPr="00CA57A9" w:rsidRDefault="001D2FCD" w:rsidP="001D2FC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A57A9">
              <w:rPr>
                <w:rFonts w:asciiTheme="minorHAnsi" w:hAnsiTheme="minorHAnsi" w:cstheme="minorHAnsi"/>
                <w:i/>
                <w:sz w:val="20"/>
                <w:szCs w:val="20"/>
              </w:rPr>
              <w:t>Section à compléter</w:t>
            </w:r>
            <w:r w:rsidR="00C436AD" w:rsidRPr="00CA57A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par le programme </w:t>
            </w:r>
            <w:r w:rsidRPr="00CA57A9">
              <w:rPr>
                <w:rFonts w:asciiTheme="minorHAnsi" w:hAnsiTheme="minorHAnsi" w:cstheme="minorHAnsi"/>
                <w:i/>
                <w:sz w:val="20"/>
                <w:szCs w:val="20"/>
              </w:rPr>
              <w:t>d’aides matérielles pour les fonctions d’élimination</w:t>
            </w:r>
          </w:p>
        </w:tc>
      </w:tr>
      <w:tr w:rsidR="00C436AD" w:rsidRPr="000020F4" w14:paraId="0027B641" w14:textId="77777777" w:rsidTr="00294C68">
        <w:trPr>
          <w:trHeight w:val="29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6E3C" w14:textId="77777777" w:rsidR="00C436AD" w:rsidRPr="000020F4" w:rsidRDefault="00C436AD" w:rsidP="00294C68">
            <w:pPr>
              <w:spacing w:before="20" w:after="20"/>
              <w:ind w:right="-17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Nom, Prénom :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DFB31" w14:textId="77777777" w:rsidR="00C436AD" w:rsidRPr="000020F4" w:rsidRDefault="00BB7DBA" w:rsidP="00294C6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53932229"/>
                <w:placeholder>
                  <w:docPart w:val="8B70CC2867BE4B59941E781625EB4BC9"/>
                </w:placeholder>
              </w:sdtPr>
              <w:sdtEndPr/>
              <w:sdtContent>
                <w:r w:rsidR="00C436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A6954" w14:textId="77777777" w:rsidR="00C436AD" w:rsidRPr="000020F4" w:rsidRDefault="00C436AD" w:rsidP="00294C68">
            <w:pPr>
              <w:spacing w:before="20" w:after="20"/>
              <w:ind w:left="-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97974361"/>
                <w:placeholder>
                  <w:docPart w:val="2D890461BCFE46B7B4A75D7B27772C74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436AD" w:rsidRPr="000020F4" w14:paraId="260DA98B" w14:textId="77777777" w:rsidTr="00294C68">
        <w:trPr>
          <w:trHeight w:val="288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7D1C" w14:textId="77777777" w:rsidR="00C436AD" w:rsidRPr="000020F4" w:rsidRDefault="00C436AD" w:rsidP="00294C6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Établissement :</w:t>
            </w:r>
          </w:p>
        </w:tc>
        <w:tc>
          <w:tcPr>
            <w:tcW w:w="8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610" w14:textId="77777777" w:rsidR="00C436AD" w:rsidRPr="000020F4" w:rsidRDefault="00BB7DBA" w:rsidP="00294C6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707870260"/>
                <w:placeholder>
                  <w:docPart w:val="A535D16FD294420F8D6DAA9D036B82B2"/>
                </w:placeholder>
              </w:sdtPr>
              <w:sdtEndPr/>
              <w:sdtContent>
                <w:r w:rsidR="00C436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436AD" w:rsidRPr="000020F4" w14:paraId="7845C746" w14:textId="77777777" w:rsidTr="00294C68">
        <w:trPr>
          <w:trHeight w:val="29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FD9A" w14:textId="77777777" w:rsidR="00C436AD" w:rsidRPr="000020F4" w:rsidRDefault="00C436AD" w:rsidP="00294C6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7016C" w14:textId="77777777" w:rsidR="00C436AD" w:rsidRPr="000020F4" w:rsidRDefault="00BB7DBA" w:rsidP="00294C68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050993968"/>
                <w:placeholder>
                  <w:docPart w:val="E50AB611802941FEB8AA4AE25706B86D"/>
                </w:placeholder>
              </w:sdtPr>
              <w:sdtEndPr/>
              <w:sdtContent>
                <w:r w:rsidR="00C436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  <w:bookmarkStart w:id="6" w:name="_GoBack"/>
                <w:bookmarkEnd w:id="6"/>
              </w:sdtContent>
            </w:sdt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E451C" w14:textId="77777777" w:rsidR="00C436AD" w:rsidRPr="000020F4" w:rsidRDefault="00C436AD" w:rsidP="00294C68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Poste :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DF17A" w14:textId="77777777" w:rsidR="00C436AD" w:rsidRPr="000020F4" w:rsidRDefault="00BB7DBA" w:rsidP="00294C68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443158237"/>
                <w:placeholder>
                  <w:docPart w:val="F74901C455844CA2A7004BA4C9F1D2B3"/>
                </w:placeholder>
              </w:sdtPr>
              <w:sdtEndPr/>
              <w:sdtContent>
                <w:r w:rsidR="00C436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C436AD" w:rsidRPr="000020F4" w14:paraId="17659EF6" w14:textId="77777777" w:rsidTr="00294C68">
        <w:trPr>
          <w:trHeight w:val="288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3EA" w14:textId="77777777" w:rsidR="00C436AD" w:rsidRPr="000020F4" w:rsidRDefault="00C436AD" w:rsidP="00294C6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Courriel :</w:t>
            </w:r>
          </w:p>
        </w:tc>
        <w:tc>
          <w:tcPr>
            <w:tcW w:w="8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A8AB" w14:textId="77777777" w:rsidR="00C436AD" w:rsidRPr="000020F4" w:rsidRDefault="00BB7DBA" w:rsidP="00294C6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259563177"/>
                <w:placeholder>
                  <w:docPart w:val="ED7AEF27D1734EE0AFB30AEFA5F7F4CF"/>
                </w:placeholder>
              </w:sdtPr>
              <w:sdtEndPr/>
              <w:sdtContent>
                <w:r w:rsidR="00C436AD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74D8DDDE" w14:textId="6B98DD05" w:rsidR="00C436AD" w:rsidRDefault="00C436AD" w:rsidP="00C03FDB">
      <w:pPr>
        <w:rPr>
          <w:rFonts w:asciiTheme="minorHAnsi" w:hAnsiTheme="minorHAnsi" w:cs="Arial"/>
          <w:sz w:val="10"/>
          <w:szCs w:val="10"/>
        </w:rPr>
      </w:pPr>
    </w:p>
    <w:p w14:paraId="62640BF0" w14:textId="77777777" w:rsidR="00C436AD" w:rsidRPr="0099128C" w:rsidRDefault="00C436AD" w:rsidP="00C03FDB">
      <w:pPr>
        <w:rPr>
          <w:rFonts w:asciiTheme="minorHAnsi" w:hAnsiTheme="minorHAnsi" w:cs="Arial"/>
          <w:sz w:val="10"/>
          <w:szCs w:val="10"/>
        </w:rPr>
      </w:pPr>
    </w:p>
    <w:tbl>
      <w:tblPr>
        <w:tblStyle w:val="Grilledutableau1"/>
        <w:tblW w:w="10664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4393"/>
        <w:gridCol w:w="827"/>
        <w:gridCol w:w="23"/>
        <w:gridCol w:w="2872"/>
      </w:tblGrid>
      <w:tr w:rsidR="0099128C" w:rsidRPr="000020F4" w14:paraId="095735A7" w14:textId="77777777" w:rsidTr="00782D4A">
        <w:trPr>
          <w:trHeight w:val="288"/>
          <w:jc w:val="center"/>
        </w:trPr>
        <w:tc>
          <w:tcPr>
            <w:tcW w:w="10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8D0A21" w14:textId="77777777" w:rsidR="0099128C" w:rsidRDefault="0099128C" w:rsidP="00782D4A">
            <w:pPr>
              <w:spacing w:before="20" w:after="20"/>
              <w:jc w:val="center"/>
              <w:rPr>
                <w:rFonts w:asciiTheme="minorHAnsi" w:hAnsiTheme="minorHAnsi" w:cs="Arial"/>
                <w:b/>
                <w:sz w:val="20"/>
                <w:szCs w:val="18"/>
              </w:rPr>
            </w:pPr>
            <w:r w:rsidRPr="00F2339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IDENTIFICATION </w:t>
            </w:r>
            <w:r w:rsidRPr="0099128C">
              <w:rPr>
                <w:rFonts w:asciiTheme="minorHAnsi" w:hAnsiTheme="minorHAnsi" w:cs="Arial"/>
                <w:b/>
                <w:sz w:val="20"/>
                <w:szCs w:val="18"/>
              </w:rPr>
              <w:t>DU RÉFÉRENT DU CISSSMO</w:t>
            </w:r>
          </w:p>
          <w:p w14:paraId="120C9FB2" w14:textId="33BA5B5C" w:rsidR="00C436AD" w:rsidRPr="00CA57A9" w:rsidRDefault="001D2FCD" w:rsidP="001D2FC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A57A9">
              <w:rPr>
                <w:rFonts w:asciiTheme="minorHAnsi" w:hAnsiTheme="minorHAnsi" w:cs="Arial"/>
                <w:i/>
                <w:sz w:val="20"/>
                <w:szCs w:val="18"/>
              </w:rPr>
              <w:t>Section à compléter par le responsable qui assurera le transf</w:t>
            </w:r>
            <w:r w:rsidR="00CA57A9" w:rsidRPr="00CA57A9">
              <w:rPr>
                <w:rFonts w:asciiTheme="minorHAnsi" w:hAnsiTheme="minorHAnsi" w:cs="Arial"/>
                <w:i/>
                <w:sz w:val="20"/>
                <w:szCs w:val="18"/>
              </w:rPr>
              <w:t>ert au CISSS ou CIUSSS receveur</w:t>
            </w:r>
          </w:p>
        </w:tc>
      </w:tr>
      <w:tr w:rsidR="0099128C" w:rsidRPr="000020F4" w14:paraId="0B4B473C" w14:textId="77777777" w:rsidTr="0068105B">
        <w:trPr>
          <w:trHeight w:val="29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EDCE" w14:textId="0683F82D" w:rsidR="0099128C" w:rsidRPr="000020F4" w:rsidRDefault="0099128C" w:rsidP="0099128C">
            <w:pPr>
              <w:spacing w:before="20" w:after="20"/>
              <w:ind w:right="-17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du référent CISSSMO</w:t>
            </w:r>
            <w:r w:rsidR="0068105B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FCE322" w14:textId="77777777" w:rsidR="0099128C" w:rsidRPr="000020F4" w:rsidRDefault="00BB7DBA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1194495055"/>
                <w:placeholder>
                  <w:docPart w:val="707F062C7F6F4F10BBF642E72BBF687D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3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26D62" w14:textId="77777777" w:rsidR="0099128C" w:rsidRPr="000020F4" w:rsidRDefault="0099128C" w:rsidP="00782D4A">
            <w:pPr>
              <w:spacing w:before="20" w:after="20"/>
              <w:ind w:left="-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</w:t>
            </w: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536726914"/>
                <w:placeholder>
                  <w:docPart w:val="3F784A9EA11C429FA6792E2448E675CD"/>
                </w:placeholder>
              </w:sdtPr>
              <w:sdtEndPr/>
              <w:sdtContent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99128C" w:rsidRPr="000020F4" w14:paraId="209AD726" w14:textId="77777777" w:rsidTr="0068105B">
        <w:trPr>
          <w:trHeight w:val="288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B5F" w14:textId="77777777" w:rsidR="0099128C" w:rsidRPr="000020F4" w:rsidRDefault="0099128C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Établissement :</w:t>
            </w:r>
          </w:p>
        </w:tc>
        <w:tc>
          <w:tcPr>
            <w:tcW w:w="8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DCA8" w14:textId="77777777" w:rsidR="0099128C" w:rsidRPr="000020F4" w:rsidRDefault="00BB7DBA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1293664492"/>
                <w:placeholder>
                  <w:docPart w:val="17D9D9F5B39F4EA0B4A434E5ABAF5E24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68105B" w:rsidRPr="000020F4" w14:paraId="54365EF7" w14:textId="56D3D34E" w:rsidTr="0068105B">
        <w:trPr>
          <w:trHeight w:val="29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688" w14:textId="77777777" w:rsidR="0068105B" w:rsidRPr="000020F4" w:rsidRDefault="0068105B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Téléphone 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734701" w14:textId="6A2D520B" w:rsidR="0068105B" w:rsidRPr="000020F4" w:rsidRDefault="00BB7DBA" w:rsidP="00782D4A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300969980"/>
                <w:placeholder>
                  <w:docPart w:val="EF3EFF56F0644783BA82403F6954910B"/>
                </w:placeholder>
              </w:sdtPr>
              <w:sdtEndPr/>
              <w:sdtContent>
                <w:r w:rsidR="0068105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7E91A" w14:textId="35553910" w:rsidR="0068105B" w:rsidRPr="000020F4" w:rsidRDefault="0068105B" w:rsidP="00782D4A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Poste :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E2ACF" w14:textId="2F9CC5D5" w:rsidR="0068105B" w:rsidRPr="000020F4" w:rsidRDefault="00BB7DBA" w:rsidP="0068105B">
            <w:pPr>
              <w:tabs>
                <w:tab w:val="left" w:pos="4087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2095517491"/>
                <w:placeholder>
                  <w:docPart w:val="876C345B473745ED9DB1668AC78B5403"/>
                </w:placeholder>
              </w:sdtPr>
              <w:sdtEndPr/>
              <w:sdtContent>
                <w:r w:rsidR="0068105B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99128C" w:rsidRPr="000020F4" w14:paraId="2396FAA2" w14:textId="77777777" w:rsidTr="0068105B">
        <w:trPr>
          <w:trHeight w:val="288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FF60" w14:textId="77777777" w:rsidR="0099128C" w:rsidRPr="000020F4" w:rsidRDefault="0099128C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0020F4">
              <w:rPr>
                <w:rFonts w:asciiTheme="minorHAnsi" w:hAnsiTheme="minorHAnsi" w:cstheme="minorHAnsi"/>
                <w:sz w:val="20"/>
                <w:szCs w:val="20"/>
              </w:rPr>
              <w:t>Courriel :</w:t>
            </w:r>
          </w:p>
        </w:tc>
        <w:tc>
          <w:tcPr>
            <w:tcW w:w="8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D0F4" w14:textId="77777777" w:rsidR="0099128C" w:rsidRPr="000020F4" w:rsidRDefault="00BB7DBA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574744221"/>
                <w:placeholder>
                  <w:docPart w:val="811997996F724EE2B76D6B066B62A4F5"/>
                </w:placeholder>
              </w:sdtPr>
              <w:sdtEndPr/>
              <w:sdtContent>
                <w:r w:rsidR="009912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  <w:tr w:rsidR="0099128C" w14:paraId="29C11C95" w14:textId="77777777" w:rsidTr="00CA57A9">
        <w:trPr>
          <w:trHeight w:val="515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219D218" w14:textId="77777777" w:rsidR="0099128C" w:rsidRDefault="0099128C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9DDA3A" w14:textId="77777777" w:rsidR="0099128C" w:rsidRDefault="00BB7DBA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-290600699"/>
                <w:placeholder>
                  <w:docPart w:val="E425228BD87F4512A7A939141886A258"/>
                </w:placeholder>
                <w:showingPlcHdr/>
              </w:sdtPr>
              <w:sdtEndPr/>
              <w:sdtContent>
                <w:r w:rsidR="0099128C"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C9D87C" w14:textId="77777777" w:rsidR="0099128C" w:rsidRDefault="0099128C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4543196"/>
            <w:placeholder>
              <w:docPart w:val="2A53ED275C0F4A50B53CE7E92BE9FBAC"/>
            </w:placeholder>
            <w:showingPlcHdr/>
            <w:date w:fullDate="2021-12-18T00:00:00Z"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87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0F82D8BA" w14:textId="77777777" w:rsidR="0099128C" w:rsidRDefault="0099128C" w:rsidP="00782D4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 xml:space="preserve">  </w:t>
                </w:r>
              </w:p>
            </w:tc>
          </w:sdtContent>
        </w:sdt>
      </w:tr>
      <w:tr w:rsidR="0099128C" w:rsidRPr="00FA2786" w14:paraId="7317911C" w14:textId="77777777" w:rsidTr="00CA57A9">
        <w:trPr>
          <w:trHeight w:val="49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23EC4" w14:textId="77777777" w:rsidR="0099128C" w:rsidRDefault="0099128C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EDFB5" w14:textId="77777777" w:rsidR="0099128C" w:rsidRDefault="0099128C" w:rsidP="00782D4A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1719">
              <w:rPr>
                <w:rFonts w:asciiTheme="minorHAnsi" w:hAnsiTheme="minorHAnsi" w:cstheme="minorHAnsi"/>
                <w:i/>
                <w:sz w:val="18"/>
                <w:szCs w:val="18"/>
              </w:rPr>
              <w:t>Signature et titre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9225C" w14:textId="77777777" w:rsidR="0099128C" w:rsidRDefault="0099128C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E7E3B5" w14:textId="77777777" w:rsidR="0099128C" w:rsidRPr="00FA2786" w:rsidRDefault="0099128C" w:rsidP="00782D4A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A2786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aaaa-mm-jj</w:t>
            </w:r>
          </w:p>
        </w:tc>
      </w:tr>
      <w:tr w:rsidR="00CA57A9" w:rsidRPr="00FA2786" w14:paraId="075966B2" w14:textId="77777777" w:rsidTr="008B79B6">
        <w:trPr>
          <w:trHeight w:val="49"/>
          <w:jc w:val="center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26D0D6" w14:textId="77777777" w:rsidR="00CA57A9" w:rsidRDefault="00CA57A9" w:rsidP="00782D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99128C">
              <w:rPr>
                <w:rFonts w:asciiTheme="minorHAnsi" w:hAnsiTheme="minorHAnsi" w:cs="Arial"/>
                <w:sz w:val="18"/>
                <w:szCs w:val="18"/>
              </w:rPr>
              <w:t>Demande formulée par :</w:t>
            </w:r>
          </w:p>
        </w:tc>
        <w:tc>
          <w:tcPr>
            <w:tcW w:w="81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43B07" w14:textId="096CB6EC" w:rsidR="00CA57A9" w:rsidRPr="00FA2786" w:rsidRDefault="00BB7DBA" w:rsidP="00782D4A">
            <w:pPr>
              <w:spacing w:before="20" w:after="20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crire le texte"/>
                <w:tag w:val="Inscrire le texte"/>
                <w:id w:val="-487701833"/>
                <w:placeholder>
                  <w:docPart w:val="7A07DC670A4C4B0CAE7A981AE9213BC2"/>
                </w:placeholder>
              </w:sdtPr>
              <w:sdtEndPr/>
              <w:sdtContent>
                <w:r w:rsidR="00CA57A9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</w:p>
        </w:tc>
      </w:tr>
    </w:tbl>
    <w:p w14:paraId="0BC56467" w14:textId="77777777" w:rsidR="0099128C" w:rsidRDefault="0099128C" w:rsidP="0099128C">
      <w:pPr>
        <w:rPr>
          <w:sz w:val="10"/>
          <w:szCs w:val="10"/>
        </w:rPr>
      </w:pPr>
    </w:p>
    <w:p w14:paraId="3F98C6B9" w14:textId="77777777" w:rsidR="00CA57A9" w:rsidRDefault="00CA57A9" w:rsidP="00CA57A9">
      <w:pPr>
        <w:spacing w:before="120"/>
        <w:ind w:right="-210"/>
        <w:jc w:val="center"/>
        <w:rPr>
          <w:rFonts w:asciiTheme="minorHAnsi" w:hAnsiTheme="minorHAnsi" w:cstheme="minorHAnsi"/>
          <w:sz w:val="16"/>
          <w:szCs w:val="16"/>
        </w:rPr>
      </w:pPr>
    </w:p>
    <w:p w14:paraId="32970434" w14:textId="77777777" w:rsidR="00CA57A9" w:rsidRDefault="00CA57A9" w:rsidP="00CA57A9">
      <w:pPr>
        <w:spacing w:before="120"/>
        <w:ind w:right="-210"/>
        <w:jc w:val="center"/>
        <w:rPr>
          <w:rFonts w:asciiTheme="minorHAnsi" w:hAnsiTheme="minorHAnsi" w:cstheme="minorHAnsi"/>
          <w:sz w:val="16"/>
          <w:szCs w:val="16"/>
        </w:rPr>
      </w:pPr>
    </w:p>
    <w:p w14:paraId="0264C850" w14:textId="77777777" w:rsidR="00CA57A9" w:rsidRDefault="00CA57A9" w:rsidP="00CA57A9">
      <w:pPr>
        <w:spacing w:before="120"/>
        <w:ind w:right="-210"/>
        <w:jc w:val="center"/>
        <w:rPr>
          <w:rFonts w:asciiTheme="minorHAnsi" w:hAnsiTheme="minorHAnsi" w:cstheme="minorHAnsi"/>
          <w:sz w:val="16"/>
          <w:szCs w:val="16"/>
        </w:rPr>
      </w:pPr>
    </w:p>
    <w:p w14:paraId="24FEA373" w14:textId="1E0A0B6B" w:rsidR="00CA57A9" w:rsidRPr="00847F6F" w:rsidRDefault="00CA57A9" w:rsidP="00CA57A9">
      <w:pPr>
        <w:spacing w:before="120"/>
        <w:ind w:right="-21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Référence : </w:t>
      </w:r>
      <w:r w:rsidRPr="00544A65">
        <w:rPr>
          <w:rFonts w:asciiTheme="minorHAnsi" w:hAnsiTheme="minorHAnsi" w:cstheme="minorHAnsi"/>
          <w:sz w:val="16"/>
          <w:szCs w:val="16"/>
        </w:rPr>
        <w:t xml:space="preserve">Ce formulaire provient </w:t>
      </w:r>
      <w:r>
        <w:rPr>
          <w:rFonts w:asciiTheme="minorHAnsi" w:hAnsiTheme="minorHAnsi" w:cstheme="minorHAnsi"/>
          <w:sz w:val="16"/>
          <w:szCs w:val="16"/>
        </w:rPr>
        <w:t>de l’annexe 9</w:t>
      </w:r>
      <w:r w:rsidRPr="00544A65">
        <w:rPr>
          <w:rFonts w:asciiTheme="minorHAnsi" w:hAnsiTheme="minorHAnsi" w:cstheme="minorHAnsi"/>
          <w:sz w:val="16"/>
          <w:szCs w:val="16"/>
        </w:rPr>
        <w:t xml:space="preserve"> du </w:t>
      </w:r>
      <w:r>
        <w:rPr>
          <w:rFonts w:asciiTheme="minorHAnsi" w:hAnsiTheme="minorHAnsi" w:cstheme="minorHAnsi"/>
          <w:sz w:val="16"/>
          <w:szCs w:val="16"/>
        </w:rPr>
        <w:t>G</w:t>
      </w:r>
      <w:r w:rsidRPr="00544A65">
        <w:rPr>
          <w:rFonts w:asciiTheme="minorHAnsi" w:hAnsiTheme="minorHAnsi" w:cstheme="minorHAnsi"/>
          <w:sz w:val="16"/>
          <w:szCs w:val="16"/>
        </w:rPr>
        <w:t xml:space="preserve">uide de </w:t>
      </w:r>
      <w:r>
        <w:rPr>
          <w:rFonts w:asciiTheme="minorHAnsi" w:hAnsiTheme="minorHAnsi" w:cstheme="minorHAnsi"/>
          <w:sz w:val="16"/>
          <w:szCs w:val="16"/>
        </w:rPr>
        <w:t>g</w:t>
      </w:r>
      <w:r w:rsidRPr="00544A65">
        <w:rPr>
          <w:rFonts w:asciiTheme="minorHAnsi" w:hAnsiTheme="minorHAnsi" w:cstheme="minorHAnsi"/>
          <w:sz w:val="16"/>
          <w:szCs w:val="16"/>
        </w:rPr>
        <w:t>estion du programme d’aides matérielles pour les fonctions d’élimination</w:t>
      </w:r>
      <w:r>
        <w:rPr>
          <w:rFonts w:asciiTheme="minorHAnsi" w:hAnsiTheme="minorHAnsi" w:cstheme="minorHAnsi"/>
          <w:sz w:val="16"/>
          <w:szCs w:val="16"/>
        </w:rPr>
        <w:t xml:space="preserve"> (2019).</w:t>
      </w:r>
    </w:p>
    <w:p w14:paraId="04A6581F" w14:textId="2D529F79" w:rsidR="00C57C99" w:rsidRPr="00847F6F" w:rsidRDefault="00C57C99" w:rsidP="00847F6F">
      <w:pPr>
        <w:spacing w:before="120"/>
        <w:ind w:right="-210"/>
        <w:jc w:val="center"/>
        <w:rPr>
          <w:rFonts w:asciiTheme="minorHAnsi" w:hAnsiTheme="minorHAnsi" w:cstheme="minorHAnsi"/>
          <w:sz w:val="16"/>
          <w:szCs w:val="16"/>
        </w:rPr>
      </w:pPr>
    </w:p>
    <w:sectPr w:rsidR="00C57C99" w:rsidRPr="00847F6F" w:rsidSect="00F61A37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15EDC" w14:textId="77777777" w:rsidR="00BB7DBA" w:rsidRDefault="00BB7DBA" w:rsidP="0081257E">
      <w:r>
        <w:separator/>
      </w:r>
    </w:p>
  </w:endnote>
  <w:endnote w:type="continuationSeparator" w:id="0">
    <w:p w14:paraId="49B7CFDC" w14:textId="77777777" w:rsidR="00BB7DBA" w:rsidRDefault="00BB7DBA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E327B" w14:textId="77777777" w:rsidR="00C03FDB" w:rsidRDefault="00C03FD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4543961D" w14:textId="77777777" w:rsidR="00C03FDB" w:rsidRDefault="00C03FD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4CE2B312" w14:textId="77777777" w:rsidR="00C03FDB" w:rsidRPr="009241CF" w:rsidRDefault="00C03FD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9D48C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ECC51" w14:textId="77777777" w:rsidR="00C03FDB" w:rsidRPr="002C0510" w:rsidRDefault="00C03FD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6AB1D7" wp14:editId="18352CBF">
              <wp:simplePos x="0" y="0"/>
              <wp:positionH relativeFrom="column">
                <wp:posOffset>1762125</wp:posOffset>
              </wp:positionH>
              <wp:positionV relativeFrom="page">
                <wp:posOffset>9397794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7B6739" w14:textId="77777777" w:rsidR="00F76C6E" w:rsidRPr="00F76C6E" w:rsidRDefault="00F76C6E" w:rsidP="00F76C6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F76C6E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PROGRAMME RÉGIONAL D’ÉLIMINATION –</w:t>
                          </w:r>
                        </w:p>
                        <w:p w14:paraId="5B33B159" w14:textId="77777777" w:rsidR="00F76C6E" w:rsidRPr="00783D34" w:rsidRDefault="00F76C6E" w:rsidP="00F76C6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F76C6E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DEMANDE DE TRANSFERT</w:t>
                          </w:r>
                        </w:p>
                        <w:p w14:paraId="2AA07532" w14:textId="5BD23656" w:rsidR="00C03FDB" w:rsidRPr="00783D34" w:rsidRDefault="00C03FDB" w:rsidP="003D1E7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6AB1D7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138.75pt;margin-top:740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" filled="f" stroked="f" strokeweight=".5pt">
              <v:textbox>
                <w:txbxContent>
                  <w:p w14:paraId="2A7B6739" w14:textId="77777777" w:rsidR="00F76C6E" w:rsidRPr="00F76C6E" w:rsidRDefault="00F76C6E" w:rsidP="00F76C6E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F76C6E">
                      <w:rPr>
                        <w:rFonts w:asciiTheme="minorHAnsi" w:hAnsiTheme="minorHAnsi" w:cstheme="minorHAnsi"/>
                        <w:b/>
                        <w:sz w:val="20"/>
                      </w:rPr>
                      <w:t>PROGRAMME RÉGIONAL D’ÉLIMINATION –</w:t>
                    </w:r>
                  </w:p>
                  <w:p w14:paraId="5B33B159" w14:textId="77777777" w:rsidR="00F76C6E" w:rsidRPr="00783D34" w:rsidRDefault="00F76C6E" w:rsidP="00F76C6E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F76C6E">
                      <w:rPr>
                        <w:rFonts w:asciiTheme="minorHAnsi" w:hAnsiTheme="minorHAnsi" w:cstheme="minorHAnsi"/>
                        <w:b/>
                        <w:sz w:val="20"/>
                      </w:rPr>
                      <w:t>DEMANDE DE TRANSFERT</w:t>
                    </w:r>
                  </w:p>
                  <w:p w14:paraId="2AA07532" w14:textId="5BD23656" w:rsidR="00C03FDB" w:rsidRPr="00783D34" w:rsidRDefault="00C03FDB" w:rsidP="003D1E7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4640F4C6" w14:textId="16A28275" w:rsidR="00C03FDB" w:rsidRPr="003D1E79" w:rsidRDefault="0069679D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60462 (2022-01</w:t>
    </w:r>
    <w:r w:rsidRPr="002C0510">
      <w:rPr>
        <w:rFonts w:asciiTheme="minorHAnsi" w:hAnsiTheme="minorHAnsi" w:cstheme="minorHAnsi"/>
        <w:sz w:val="20"/>
        <w:szCs w:val="20"/>
      </w:rPr>
      <w:t>)</w:t>
    </w:r>
    <w:r w:rsidR="00C03FDB">
      <w:rPr>
        <w:rFonts w:asciiTheme="minorHAnsi" w:hAnsiTheme="minorHAnsi" w:cstheme="minorHAnsi"/>
        <w:sz w:val="20"/>
        <w:szCs w:val="20"/>
      </w:rPr>
      <w:tab/>
    </w:r>
    <w:r w:rsidR="00C03FDB" w:rsidRPr="002C0510">
      <w:rPr>
        <w:rFonts w:asciiTheme="minorHAnsi" w:hAnsiTheme="minorHAnsi" w:cstheme="minorHAnsi"/>
        <w:sz w:val="15"/>
        <w:szCs w:val="15"/>
      </w:rPr>
      <w:tab/>
    </w:r>
    <w:r w:rsidR="00C03FDB"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C03FDB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C03FDB"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C03FDB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CC57A2" w:rsidRPr="00CC57A2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C03FDB"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="00C03FDB"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C03FDB"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="00C03FDB"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C03FDB"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CC57A2" w:rsidRPr="00CC57A2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C03FDB"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9697" w14:textId="77777777" w:rsidR="00C03FDB" w:rsidRPr="002C0510" w:rsidRDefault="00C03FD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19ABA4" wp14:editId="7ADA7AA8">
              <wp:simplePos x="0" y="0"/>
              <wp:positionH relativeFrom="column">
                <wp:posOffset>1762125</wp:posOffset>
              </wp:positionH>
              <wp:positionV relativeFrom="paragraph">
                <wp:posOffset>-28369</wp:posOffset>
              </wp:positionV>
              <wp:extent cx="3240000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0000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C433CC" w14:textId="77777777" w:rsidR="00F76C6E" w:rsidRPr="00F76C6E" w:rsidRDefault="00F76C6E" w:rsidP="00F76C6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F76C6E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PROGRAMME RÉGIONAL D’ÉLIMINATION –</w:t>
                          </w:r>
                        </w:p>
                        <w:p w14:paraId="2CB33182" w14:textId="0B3E1F83" w:rsidR="00C03FDB" w:rsidRPr="00783D34" w:rsidRDefault="00F76C6E" w:rsidP="00F76C6E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F76C6E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DEMANDE DE TRANSFERT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19ABA4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38.75pt;margin-top:-2.25pt;width:255.1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" filled="f" stroked="f" strokeweight=".5pt">
              <v:textbox>
                <w:txbxContent>
                  <w:p w14:paraId="54C433CC" w14:textId="77777777" w:rsidR="00F76C6E" w:rsidRPr="00F76C6E" w:rsidRDefault="00F76C6E" w:rsidP="00F76C6E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F76C6E">
                      <w:rPr>
                        <w:rFonts w:asciiTheme="minorHAnsi" w:hAnsiTheme="minorHAnsi" w:cstheme="minorHAnsi"/>
                        <w:b/>
                        <w:sz w:val="20"/>
                      </w:rPr>
                      <w:t>PROGRAMME RÉGIONAL D’ÉLIMINATION –</w:t>
                    </w:r>
                  </w:p>
                  <w:p w14:paraId="2CB33182" w14:textId="0B3E1F83" w:rsidR="00C03FDB" w:rsidRPr="00783D34" w:rsidRDefault="00F76C6E" w:rsidP="00F76C6E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F76C6E">
                      <w:rPr>
                        <w:rFonts w:asciiTheme="minorHAnsi" w:hAnsiTheme="minorHAnsi" w:cstheme="minorHAnsi"/>
                        <w:b/>
                        <w:sz w:val="20"/>
                      </w:rPr>
                      <w:t>DEMANDE DE TRANSFERT</w:t>
                    </w: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6BDFE164" w14:textId="70CB3EC4" w:rsidR="00C03FDB" w:rsidRPr="002C0510" w:rsidRDefault="00C03FD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69679D">
      <w:rPr>
        <w:rFonts w:asciiTheme="minorHAnsi" w:hAnsiTheme="minorHAnsi" w:cstheme="minorHAnsi"/>
        <w:sz w:val="20"/>
        <w:szCs w:val="20"/>
      </w:rPr>
      <w:t>60462 (2022-01</w:t>
    </w:r>
    <w:r w:rsidRPr="002C0510">
      <w:rPr>
        <w:rFonts w:asciiTheme="minorHAnsi" w:hAnsiTheme="minorHAnsi" w:cstheme="minorHAnsi"/>
        <w:sz w:val="20"/>
        <w:szCs w:val="20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CC57A2" w:rsidRPr="00CC57A2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CC57A2" w:rsidRPr="00CC57A2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520C2" w14:textId="77777777" w:rsidR="00BB7DBA" w:rsidRDefault="00BB7DBA" w:rsidP="0081257E">
      <w:r>
        <w:separator/>
      </w:r>
    </w:p>
  </w:footnote>
  <w:footnote w:type="continuationSeparator" w:id="0">
    <w:p w14:paraId="190EE6D4" w14:textId="77777777" w:rsidR="00BB7DBA" w:rsidRDefault="00BB7DBA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D27F1" w14:textId="41F4E8A6" w:rsidR="00C03FDB" w:rsidRPr="00F130E4" w:rsidRDefault="00C03FDB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1730880601"/>
        <w:placeholder>
          <w:docPart w:val="42AF32D33C454B4ABDFEF4E4D5D12024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949742316"/>
        <w:placeholder>
          <w:docPart w:val="92F0364D5B2B48989B3BE54748928934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64B3B" w14:textId="6B8DFB8C" w:rsidR="00C03FDB" w:rsidRPr="00F130E4" w:rsidRDefault="00C03FDB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Nom, Prénom"/>
        <w:tag w:val="Nom, Prénom"/>
        <w:id w:val="-1201467832"/>
        <w:placeholder>
          <w:docPart w:val="5873D9945EAE49029B9B8A5295FD90EC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478909109"/>
        <w:placeholder>
          <w:docPart w:val="B86ED2CAC70B4448988A20EE781788D9"/>
        </w:placeholder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1Q7nx9XB4hD9haK1jefd545NLjsf1hypjxhrjozGfKbCV5QFUnkLJcdcuuByFSZ55Ptph2zEml04mXehSJqEeQ==" w:salt="2xBiMDh5/TrJOtrfA14MV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235F9"/>
    <w:rsid w:val="0003089E"/>
    <w:rsid w:val="00036644"/>
    <w:rsid w:val="00041F50"/>
    <w:rsid w:val="00044260"/>
    <w:rsid w:val="00056477"/>
    <w:rsid w:val="00061115"/>
    <w:rsid w:val="00062CCC"/>
    <w:rsid w:val="000653C6"/>
    <w:rsid w:val="00065CB5"/>
    <w:rsid w:val="00076B9A"/>
    <w:rsid w:val="00081719"/>
    <w:rsid w:val="00081E4F"/>
    <w:rsid w:val="00094D01"/>
    <w:rsid w:val="000A11AC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6182"/>
    <w:rsid w:val="00121C81"/>
    <w:rsid w:val="0013480E"/>
    <w:rsid w:val="00134CC1"/>
    <w:rsid w:val="0014043F"/>
    <w:rsid w:val="0014311E"/>
    <w:rsid w:val="00153E63"/>
    <w:rsid w:val="00156F9B"/>
    <w:rsid w:val="00162FFB"/>
    <w:rsid w:val="00163926"/>
    <w:rsid w:val="00165615"/>
    <w:rsid w:val="0019187A"/>
    <w:rsid w:val="00193617"/>
    <w:rsid w:val="00194790"/>
    <w:rsid w:val="001B672E"/>
    <w:rsid w:val="001B6ADB"/>
    <w:rsid w:val="001D2FCD"/>
    <w:rsid w:val="001E4106"/>
    <w:rsid w:val="001E567C"/>
    <w:rsid w:val="001F086F"/>
    <w:rsid w:val="001F1ED6"/>
    <w:rsid w:val="00220964"/>
    <w:rsid w:val="00230283"/>
    <w:rsid w:val="00233C49"/>
    <w:rsid w:val="00240B84"/>
    <w:rsid w:val="002454D8"/>
    <w:rsid w:val="00263F52"/>
    <w:rsid w:val="00293EC9"/>
    <w:rsid w:val="00295818"/>
    <w:rsid w:val="00295F2F"/>
    <w:rsid w:val="002A3185"/>
    <w:rsid w:val="002C0510"/>
    <w:rsid w:val="002C5CEB"/>
    <w:rsid w:val="002D207C"/>
    <w:rsid w:val="002D4BDA"/>
    <w:rsid w:val="002E3D54"/>
    <w:rsid w:val="00301BAB"/>
    <w:rsid w:val="00306F42"/>
    <w:rsid w:val="00336BCB"/>
    <w:rsid w:val="0035045E"/>
    <w:rsid w:val="00366A5E"/>
    <w:rsid w:val="00367527"/>
    <w:rsid w:val="00367C4C"/>
    <w:rsid w:val="003724A3"/>
    <w:rsid w:val="003A3F6A"/>
    <w:rsid w:val="003A6F43"/>
    <w:rsid w:val="003A748C"/>
    <w:rsid w:val="003B414D"/>
    <w:rsid w:val="003B41F7"/>
    <w:rsid w:val="003C32DB"/>
    <w:rsid w:val="003D1E79"/>
    <w:rsid w:val="003F3BBB"/>
    <w:rsid w:val="004038DA"/>
    <w:rsid w:val="0040693B"/>
    <w:rsid w:val="004246FA"/>
    <w:rsid w:val="00444C4B"/>
    <w:rsid w:val="00447D3C"/>
    <w:rsid w:val="0045258B"/>
    <w:rsid w:val="00454637"/>
    <w:rsid w:val="00460096"/>
    <w:rsid w:val="00465EBD"/>
    <w:rsid w:val="00466CA4"/>
    <w:rsid w:val="00475947"/>
    <w:rsid w:val="00486DB0"/>
    <w:rsid w:val="00487374"/>
    <w:rsid w:val="004924EE"/>
    <w:rsid w:val="004A634E"/>
    <w:rsid w:val="004A7727"/>
    <w:rsid w:val="004B2D7F"/>
    <w:rsid w:val="004D5723"/>
    <w:rsid w:val="00500F6E"/>
    <w:rsid w:val="00516F7E"/>
    <w:rsid w:val="005210A1"/>
    <w:rsid w:val="005222EB"/>
    <w:rsid w:val="0055248C"/>
    <w:rsid w:val="00556819"/>
    <w:rsid w:val="00562D85"/>
    <w:rsid w:val="0057158C"/>
    <w:rsid w:val="005846D0"/>
    <w:rsid w:val="005A0C13"/>
    <w:rsid w:val="005C2336"/>
    <w:rsid w:val="005D6700"/>
    <w:rsid w:val="005E6FC0"/>
    <w:rsid w:val="005F5E7B"/>
    <w:rsid w:val="00605F48"/>
    <w:rsid w:val="006203E9"/>
    <w:rsid w:val="00621FCD"/>
    <w:rsid w:val="006348ED"/>
    <w:rsid w:val="00644EF4"/>
    <w:rsid w:val="006474AC"/>
    <w:rsid w:val="006505B5"/>
    <w:rsid w:val="00652BD9"/>
    <w:rsid w:val="00652EA1"/>
    <w:rsid w:val="00670347"/>
    <w:rsid w:val="00672AD8"/>
    <w:rsid w:val="0068105B"/>
    <w:rsid w:val="006859C3"/>
    <w:rsid w:val="0069679D"/>
    <w:rsid w:val="006B00A8"/>
    <w:rsid w:val="006B1AF7"/>
    <w:rsid w:val="006B68DF"/>
    <w:rsid w:val="006C1432"/>
    <w:rsid w:val="006C1EF6"/>
    <w:rsid w:val="006C3A24"/>
    <w:rsid w:val="006C647A"/>
    <w:rsid w:val="006D4D5E"/>
    <w:rsid w:val="006E19EE"/>
    <w:rsid w:val="0070575F"/>
    <w:rsid w:val="00705B3D"/>
    <w:rsid w:val="00711015"/>
    <w:rsid w:val="00732BA2"/>
    <w:rsid w:val="00736508"/>
    <w:rsid w:val="00775EF5"/>
    <w:rsid w:val="007824FE"/>
    <w:rsid w:val="00783D34"/>
    <w:rsid w:val="00794F54"/>
    <w:rsid w:val="00796F7D"/>
    <w:rsid w:val="0079796A"/>
    <w:rsid w:val="007C0A74"/>
    <w:rsid w:val="007C4940"/>
    <w:rsid w:val="007E5242"/>
    <w:rsid w:val="007E7941"/>
    <w:rsid w:val="0081257E"/>
    <w:rsid w:val="00815A91"/>
    <w:rsid w:val="008273AD"/>
    <w:rsid w:val="008302AE"/>
    <w:rsid w:val="00835D55"/>
    <w:rsid w:val="00840968"/>
    <w:rsid w:val="0084540F"/>
    <w:rsid w:val="00847F6F"/>
    <w:rsid w:val="008534DE"/>
    <w:rsid w:val="00854761"/>
    <w:rsid w:val="00854C5B"/>
    <w:rsid w:val="00861A99"/>
    <w:rsid w:val="00870797"/>
    <w:rsid w:val="0088001D"/>
    <w:rsid w:val="0088545A"/>
    <w:rsid w:val="008D228D"/>
    <w:rsid w:val="008E7BC4"/>
    <w:rsid w:val="008F6360"/>
    <w:rsid w:val="00901D24"/>
    <w:rsid w:val="00901E58"/>
    <w:rsid w:val="00912469"/>
    <w:rsid w:val="009210E9"/>
    <w:rsid w:val="00922C0E"/>
    <w:rsid w:val="009241CF"/>
    <w:rsid w:val="00924670"/>
    <w:rsid w:val="0092520D"/>
    <w:rsid w:val="0093368C"/>
    <w:rsid w:val="00933CF8"/>
    <w:rsid w:val="00942D0E"/>
    <w:rsid w:val="00957446"/>
    <w:rsid w:val="0099128C"/>
    <w:rsid w:val="009917D6"/>
    <w:rsid w:val="009A1D69"/>
    <w:rsid w:val="009B7034"/>
    <w:rsid w:val="009D48C7"/>
    <w:rsid w:val="009E58DF"/>
    <w:rsid w:val="009E74ED"/>
    <w:rsid w:val="009F1CB4"/>
    <w:rsid w:val="009F6529"/>
    <w:rsid w:val="00A05A37"/>
    <w:rsid w:val="00A073D7"/>
    <w:rsid w:val="00A24AFD"/>
    <w:rsid w:val="00A314B0"/>
    <w:rsid w:val="00A33CEF"/>
    <w:rsid w:val="00A36142"/>
    <w:rsid w:val="00A36F00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B1AE0"/>
    <w:rsid w:val="00AC1E58"/>
    <w:rsid w:val="00AC7CEE"/>
    <w:rsid w:val="00AD43E6"/>
    <w:rsid w:val="00AD5DB0"/>
    <w:rsid w:val="00AD7EA0"/>
    <w:rsid w:val="00AE5772"/>
    <w:rsid w:val="00B04317"/>
    <w:rsid w:val="00B06CF8"/>
    <w:rsid w:val="00B14297"/>
    <w:rsid w:val="00B170A6"/>
    <w:rsid w:val="00B20213"/>
    <w:rsid w:val="00B21AF3"/>
    <w:rsid w:val="00B44F24"/>
    <w:rsid w:val="00B700E0"/>
    <w:rsid w:val="00B728A7"/>
    <w:rsid w:val="00B77F7F"/>
    <w:rsid w:val="00B90138"/>
    <w:rsid w:val="00BA5ED2"/>
    <w:rsid w:val="00BB7DBA"/>
    <w:rsid w:val="00BD08CA"/>
    <w:rsid w:val="00BD5E67"/>
    <w:rsid w:val="00BE2B15"/>
    <w:rsid w:val="00BF6BB8"/>
    <w:rsid w:val="00C00059"/>
    <w:rsid w:val="00C01269"/>
    <w:rsid w:val="00C03FDB"/>
    <w:rsid w:val="00C33713"/>
    <w:rsid w:val="00C34636"/>
    <w:rsid w:val="00C409F5"/>
    <w:rsid w:val="00C436AD"/>
    <w:rsid w:val="00C4574E"/>
    <w:rsid w:val="00C509E3"/>
    <w:rsid w:val="00C57C99"/>
    <w:rsid w:val="00C6209F"/>
    <w:rsid w:val="00C83E84"/>
    <w:rsid w:val="00C844CD"/>
    <w:rsid w:val="00C977FD"/>
    <w:rsid w:val="00CA35C1"/>
    <w:rsid w:val="00CA5268"/>
    <w:rsid w:val="00CA57A9"/>
    <w:rsid w:val="00CA6890"/>
    <w:rsid w:val="00CB09C3"/>
    <w:rsid w:val="00CB76D6"/>
    <w:rsid w:val="00CC0874"/>
    <w:rsid w:val="00CC2533"/>
    <w:rsid w:val="00CC57A2"/>
    <w:rsid w:val="00CC5F5D"/>
    <w:rsid w:val="00CC7EFA"/>
    <w:rsid w:val="00CD7540"/>
    <w:rsid w:val="00CE02A6"/>
    <w:rsid w:val="00D126AB"/>
    <w:rsid w:val="00D16A65"/>
    <w:rsid w:val="00D2162B"/>
    <w:rsid w:val="00D30664"/>
    <w:rsid w:val="00D45066"/>
    <w:rsid w:val="00D55998"/>
    <w:rsid w:val="00D62FA3"/>
    <w:rsid w:val="00D631BA"/>
    <w:rsid w:val="00D6524F"/>
    <w:rsid w:val="00D65817"/>
    <w:rsid w:val="00D658C1"/>
    <w:rsid w:val="00D712B3"/>
    <w:rsid w:val="00D94066"/>
    <w:rsid w:val="00DB5E8C"/>
    <w:rsid w:val="00DC40B8"/>
    <w:rsid w:val="00DD133D"/>
    <w:rsid w:val="00DE0EC9"/>
    <w:rsid w:val="00DF095A"/>
    <w:rsid w:val="00DF36AF"/>
    <w:rsid w:val="00E10066"/>
    <w:rsid w:val="00E16883"/>
    <w:rsid w:val="00E31171"/>
    <w:rsid w:val="00E34D72"/>
    <w:rsid w:val="00E3667F"/>
    <w:rsid w:val="00E37A0D"/>
    <w:rsid w:val="00E428E0"/>
    <w:rsid w:val="00E53834"/>
    <w:rsid w:val="00E610B4"/>
    <w:rsid w:val="00E62292"/>
    <w:rsid w:val="00E70EB7"/>
    <w:rsid w:val="00E77021"/>
    <w:rsid w:val="00E84264"/>
    <w:rsid w:val="00EA2FBB"/>
    <w:rsid w:val="00EA7032"/>
    <w:rsid w:val="00EB67A8"/>
    <w:rsid w:val="00EC1D23"/>
    <w:rsid w:val="00EC41A7"/>
    <w:rsid w:val="00EC6BE2"/>
    <w:rsid w:val="00EC79FE"/>
    <w:rsid w:val="00ED1325"/>
    <w:rsid w:val="00ED2CCD"/>
    <w:rsid w:val="00EE71AF"/>
    <w:rsid w:val="00EF4B5E"/>
    <w:rsid w:val="00EF62FA"/>
    <w:rsid w:val="00F038C6"/>
    <w:rsid w:val="00F130E4"/>
    <w:rsid w:val="00F1774D"/>
    <w:rsid w:val="00F20FF1"/>
    <w:rsid w:val="00F33764"/>
    <w:rsid w:val="00F41733"/>
    <w:rsid w:val="00F47B4E"/>
    <w:rsid w:val="00F52944"/>
    <w:rsid w:val="00F56DD0"/>
    <w:rsid w:val="00F61A37"/>
    <w:rsid w:val="00F72CF4"/>
    <w:rsid w:val="00F7382F"/>
    <w:rsid w:val="00F76C6E"/>
    <w:rsid w:val="00FA1BA3"/>
    <w:rsid w:val="00FB0BA9"/>
    <w:rsid w:val="00FE5D19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C79BD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9A1D69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9A1D69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9A1D69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99128C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128C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99128C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locked/>
    <w:rsid w:val="009912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D17CD11CC4449A9234E6514226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3F6A9-13E4-4238-A04A-D8552077D533}"/>
      </w:docPartPr>
      <w:docPartBody>
        <w:p w:rsidR="001A1EA5" w:rsidRDefault="00652381" w:rsidP="00652381">
          <w:pPr>
            <w:pStyle w:val="7E3D17CD11CC4449A9234E6514226699"/>
          </w:pPr>
          <w:r w:rsidRPr="00AE5772"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652381" w:rsidP="00652381">
          <w:pPr>
            <w:pStyle w:val="ED8A77C8848E42DC82581E55789A7D722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42AF32D33C454B4ABDFEF4E4D5D12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30CF4-2A30-4906-A1D1-B9FD35F1D538}"/>
      </w:docPartPr>
      <w:docPartBody>
        <w:p w:rsidR="00B75FAD" w:rsidRDefault="00863AA2" w:rsidP="00863AA2">
          <w:pPr>
            <w:pStyle w:val="42AF32D33C454B4ABDFEF4E4D5D12024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92F0364D5B2B48989B3BE54748928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5C3AF-DA0D-464F-9763-BD8E16B8B5F7}"/>
      </w:docPartPr>
      <w:docPartBody>
        <w:p w:rsidR="00B75FAD" w:rsidRDefault="00863AA2" w:rsidP="00863AA2">
          <w:pPr>
            <w:pStyle w:val="92F0364D5B2B48989B3BE54748928934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3D9945EAE49029B9B8A5295FD9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1AC1D0-3D34-49C4-A2A4-351513F7F816}"/>
      </w:docPartPr>
      <w:docPartBody>
        <w:p w:rsidR="00B75FAD" w:rsidRDefault="00863AA2" w:rsidP="00863AA2">
          <w:pPr>
            <w:pStyle w:val="5873D9945EAE49029B9B8A5295FD90EC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B86ED2CAC70B4448988A20EE78178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FEBFE1-9869-4329-8955-00ACE0EDE4C9}"/>
      </w:docPartPr>
      <w:docPartBody>
        <w:p w:rsidR="00B75FAD" w:rsidRDefault="00863AA2" w:rsidP="00863AA2">
          <w:pPr>
            <w:pStyle w:val="B86ED2CAC70B4448988A20EE781788D9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C02DB826A24055B6D93DFC62555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F2863-92D7-4019-8887-ADB97C232C18}"/>
      </w:docPartPr>
      <w:docPartBody>
        <w:p w:rsidR="006744C0" w:rsidRDefault="006744C0" w:rsidP="006744C0">
          <w:pPr>
            <w:pStyle w:val="13C02DB826A24055B6D93DFC62555B4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1E2FD10D9674FF983D67BE49A86A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6402B0-7EA9-40AB-881D-D0708541D5FC}"/>
      </w:docPartPr>
      <w:docPartBody>
        <w:p w:rsidR="006744C0" w:rsidRDefault="006744C0" w:rsidP="006744C0">
          <w:pPr>
            <w:pStyle w:val="51E2FD10D9674FF983D67BE49A86A15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5294663BEF54B0484533BAE2F442E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7A987-4D5A-47C6-9D9F-625F6FA0D9CF}"/>
      </w:docPartPr>
      <w:docPartBody>
        <w:p w:rsidR="006744C0" w:rsidRDefault="006744C0" w:rsidP="006744C0">
          <w:pPr>
            <w:pStyle w:val="B5294663BEF54B0484533BAE2F442EA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F7EE407BF1F47A88F3FEC829CE3E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E6FDB-6619-4793-9AC7-E27E7C0B0B11}"/>
      </w:docPartPr>
      <w:docPartBody>
        <w:p w:rsidR="006744C0" w:rsidRDefault="006744C0" w:rsidP="006744C0">
          <w:pPr>
            <w:pStyle w:val="3F7EE407BF1F47A88F3FEC829CE3E41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D0BCF0A218D4E809C529D0A6BB47A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73E764-E3AE-4D2B-8483-AAAF2C97B554}"/>
      </w:docPartPr>
      <w:docPartBody>
        <w:p w:rsidR="006744C0" w:rsidRDefault="006744C0" w:rsidP="006744C0">
          <w:pPr>
            <w:pStyle w:val="DD0BCF0A218D4E809C529D0A6BB47A9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09EC9AD8D4D4EEF8819842CE9D222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33FE83-5AAA-4AF3-BE20-3F676CF90203}"/>
      </w:docPartPr>
      <w:docPartBody>
        <w:p w:rsidR="006744C0" w:rsidRDefault="006744C0" w:rsidP="006744C0">
          <w:pPr>
            <w:pStyle w:val="E09EC9AD8D4D4EEF8819842CE9D2227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2461F7975AB4BF6B3AEEFD506FA74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A5BD48-3D5A-4557-AEE4-CB316D3096BE}"/>
      </w:docPartPr>
      <w:docPartBody>
        <w:p w:rsidR="006744C0" w:rsidRDefault="006744C0" w:rsidP="006744C0">
          <w:pPr>
            <w:pStyle w:val="72461F7975AB4BF6B3AEEFD506FA746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ADA6693D5EE48F2BF3A3278E2B226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01609-F420-4FBD-83BA-37A066D42D78}"/>
      </w:docPartPr>
      <w:docPartBody>
        <w:p w:rsidR="006744C0" w:rsidRDefault="006744C0" w:rsidP="006744C0">
          <w:pPr>
            <w:pStyle w:val="6ADA6693D5EE48F2BF3A3278E2B2262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80622E6A488441AA71A14740866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95837-529A-4F54-9EBA-4720772ABEB3}"/>
      </w:docPartPr>
      <w:docPartBody>
        <w:p w:rsidR="006744C0" w:rsidRDefault="006744C0" w:rsidP="006744C0">
          <w:pPr>
            <w:pStyle w:val="080622E6A488441AA71A147408667B7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3F98A400AE540369923718B89658C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D147CD-3697-4EBA-A3AA-AECC537A57D9}"/>
      </w:docPartPr>
      <w:docPartBody>
        <w:p w:rsidR="006744C0" w:rsidRDefault="006744C0" w:rsidP="006744C0">
          <w:pPr>
            <w:pStyle w:val="63F98A400AE540369923718B89658C2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573783FD635451790A3A6CE7E8B0C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1AD27-BD2C-416F-B293-45F311E8BB07}"/>
      </w:docPartPr>
      <w:docPartBody>
        <w:p w:rsidR="006744C0" w:rsidRDefault="006744C0" w:rsidP="006744C0">
          <w:pPr>
            <w:pStyle w:val="1573783FD635451790A3A6CE7E8B0CC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EC8CBE823764D7BBAB8513488ECF4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FF7684-4347-4B91-9DE3-CE08EC078072}"/>
      </w:docPartPr>
      <w:docPartBody>
        <w:p w:rsidR="006744C0" w:rsidRDefault="006744C0" w:rsidP="006744C0">
          <w:pPr>
            <w:pStyle w:val="CEC8CBE823764D7BBAB8513488ECF49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3E03B76E6DE4A53A46D55943A3F77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27815-9BF5-4A48-8761-7CD19689344C}"/>
      </w:docPartPr>
      <w:docPartBody>
        <w:p w:rsidR="006744C0" w:rsidRDefault="006744C0" w:rsidP="006744C0">
          <w:pPr>
            <w:pStyle w:val="23E03B76E6DE4A53A46D55943A3F773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E4D7C0BCE53423FBFC3A17355B0B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D980BD-64F6-42EB-9929-98FA67F599A4}"/>
      </w:docPartPr>
      <w:docPartBody>
        <w:p w:rsidR="006744C0" w:rsidRDefault="006744C0" w:rsidP="006744C0">
          <w:pPr>
            <w:pStyle w:val="0E4D7C0BCE53423FBFC3A17355B0BCE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07F062C7F6F4F10BBF642E72BBF68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2B765-9007-46CD-910A-7CD07EE1546B}"/>
      </w:docPartPr>
      <w:docPartBody>
        <w:p w:rsidR="00D83A5A" w:rsidRDefault="006744C0" w:rsidP="006744C0">
          <w:pPr>
            <w:pStyle w:val="707F062C7F6F4F10BBF642E72BBF687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F784A9EA11C429FA6792E2448E675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4CC611-D447-4BBB-8F6E-22616F5F7022}"/>
      </w:docPartPr>
      <w:docPartBody>
        <w:p w:rsidR="00D83A5A" w:rsidRDefault="006744C0" w:rsidP="006744C0">
          <w:pPr>
            <w:pStyle w:val="3F784A9EA11C429FA6792E2448E675C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7D9D9F5B39F4EA0B4A434E5ABAF5E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BE1EAE-8214-41A0-8377-0B3D7701397E}"/>
      </w:docPartPr>
      <w:docPartBody>
        <w:p w:rsidR="00D83A5A" w:rsidRDefault="006744C0" w:rsidP="006744C0">
          <w:pPr>
            <w:pStyle w:val="17D9D9F5B39F4EA0B4A434E5ABAF5E2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11997996F724EE2B76D6B066B62A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CBD6E2-5008-4300-8C0D-62496AEACBFD}"/>
      </w:docPartPr>
      <w:docPartBody>
        <w:p w:rsidR="00D83A5A" w:rsidRDefault="006744C0" w:rsidP="006744C0">
          <w:pPr>
            <w:pStyle w:val="811997996F724EE2B76D6B066B62A4F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425228BD87F4512A7A939141886A2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625CC-20BF-4A9E-8E91-C028960BA2CD}"/>
      </w:docPartPr>
      <w:docPartBody>
        <w:p w:rsidR="00D83A5A" w:rsidRDefault="006744C0" w:rsidP="006744C0">
          <w:pPr>
            <w:pStyle w:val="E425228BD87F4512A7A939141886A25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A53ED275C0F4A50B53CE7E92BE9FB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F5ABE6-B0C7-403B-85B5-CB12FAEC5B34}"/>
      </w:docPartPr>
      <w:docPartBody>
        <w:p w:rsidR="00D83A5A" w:rsidRDefault="006744C0" w:rsidP="006744C0">
          <w:pPr>
            <w:pStyle w:val="2A53ED275C0F4A50B53CE7E92BE9FBAC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E4A63C4AC4B642E1AE5BAA94200D8D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E52920-6196-48F2-9824-4BE26C56859D}"/>
      </w:docPartPr>
      <w:docPartBody>
        <w:p w:rsidR="00D83A5A" w:rsidRDefault="006744C0" w:rsidP="006744C0">
          <w:pPr>
            <w:pStyle w:val="E4A63C4AC4B642E1AE5BAA94200D8DE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C89612AAB2B400C8F14DCA289E47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D506D8-2DD4-43E1-A76E-F713035431B2}"/>
      </w:docPartPr>
      <w:docPartBody>
        <w:p w:rsidR="00D83A5A" w:rsidRDefault="006744C0" w:rsidP="006744C0">
          <w:pPr>
            <w:pStyle w:val="2C89612AAB2B400C8F14DCA289E477B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45DC35035F24E2EB161DA31424077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3D9E0D-F370-498E-8BE5-27254AE66ED3}"/>
      </w:docPartPr>
      <w:docPartBody>
        <w:p w:rsidR="00D83A5A" w:rsidRDefault="006744C0" w:rsidP="006744C0">
          <w:pPr>
            <w:pStyle w:val="045DC35035F24E2EB161DA314240779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1D2D3A153C9444EE8FF2D924D53542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10C35-7C29-4EBD-80F6-C62D4A4BD676}"/>
      </w:docPartPr>
      <w:docPartBody>
        <w:p w:rsidR="00D83A5A" w:rsidRDefault="006744C0" w:rsidP="006744C0">
          <w:pPr>
            <w:pStyle w:val="1D2D3A153C9444EE8FF2D924D535428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4CEE1764D1746838044AB203744B5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8EF000-902D-4D9A-BCF9-38196DC8A2FF}"/>
      </w:docPartPr>
      <w:docPartBody>
        <w:p w:rsidR="00D83A5A" w:rsidRDefault="006744C0" w:rsidP="006744C0">
          <w:pPr>
            <w:pStyle w:val="84CEE1764D1746838044AB203744B55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04E5D1A8A854D13A3A1FA092677F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364A3B-473B-41DA-8D7A-69014F015225}"/>
      </w:docPartPr>
      <w:docPartBody>
        <w:p w:rsidR="00D83A5A" w:rsidRDefault="006744C0" w:rsidP="006744C0">
          <w:pPr>
            <w:pStyle w:val="204E5D1A8A854D13A3A1FA092677FD16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096878594D34463A15625CE39F780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3F6C72-4EE9-414F-A911-2E0159540356}"/>
      </w:docPartPr>
      <w:docPartBody>
        <w:p w:rsidR="00D83A5A" w:rsidRDefault="006744C0" w:rsidP="006744C0">
          <w:pPr>
            <w:pStyle w:val="D096878594D34463A15625CE39F7801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869093D5CEA4A2FAFDB0A801B25D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D8CD3-DC82-461C-B70C-7907C74511DC}"/>
      </w:docPartPr>
      <w:docPartBody>
        <w:p w:rsidR="00D83A5A" w:rsidRDefault="006744C0" w:rsidP="006744C0">
          <w:pPr>
            <w:pStyle w:val="0869093D5CEA4A2FAFDB0A801B25DBB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54E4D42D393F489E96418FD906103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8B19AC-F972-43F7-97FD-9D1A9566A50B}"/>
      </w:docPartPr>
      <w:docPartBody>
        <w:p w:rsidR="00D83A5A" w:rsidRDefault="006744C0" w:rsidP="006744C0">
          <w:pPr>
            <w:pStyle w:val="54E4D42D393F489E96418FD906103F1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39CD15033674C3EB30C892D10392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959633-2BEF-4D16-AF07-87BB7BB69239}"/>
      </w:docPartPr>
      <w:docPartBody>
        <w:p w:rsidR="00D83A5A" w:rsidRDefault="006744C0" w:rsidP="006744C0">
          <w:pPr>
            <w:pStyle w:val="239CD15033674C3EB30C892D10392B2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0FE48282C1C41BC92B16F5FA50677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B48870-C6A9-44DC-A1B3-A4F73DE588F9}"/>
      </w:docPartPr>
      <w:docPartBody>
        <w:p w:rsidR="00D83A5A" w:rsidRDefault="006744C0" w:rsidP="006744C0">
          <w:pPr>
            <w:pStyle w:val="30FE48282C1C41BC92B16F5FA506774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701FB1F43824E19B3C58FBF2378F1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2DDEA-5850-4A99-8487-228DF3FEF203}"/>
      </w:docPartPr>
      <w:docPartBody>
        <w:p w:rsidR="00D83A5A" w:rsidRDefault="006744C0" w:rsidP="006744C0">
          <w:pPr>
            <w:pStyle w:val="9701FB1F43824E19B3C58FBF2378F125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C83F2ED80E5D4477952A777AB3B41E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E4B20-A366-4789-8696-0A6212F867FD}"/>
      </w:docPartPr>
      <w:docPartBody>
        <w:p w:rsidR="00D83A5A" w:rsidRDefault="006744C0" w:rsidP="006744C0">
          <w:pPr>
            <w:pStyle w:val="C83F2ED80E5D4477952A777AB3B41E90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3C96101C29E844B08AF977D9408F39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34E833-1065-403E-9DCD-096926DC67E4}"/>
      </w:docPartPr>
      <w:docPartBody>
        <w:p w:rsidR="00D83A5A" w:rsidRDefault="006744C0" w:rsidP="006744C0">
          <w:pPr>
            <w:pStyle w:val="3C96101C29E844B08AF977D9408F395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084294D4AE1457F872AA95874A0C4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8F2BA2-6E47-4D0E-89B2-444AD3FF588E}"/>
      </w:docPartPr>
      <w:docPartBody>
        <w:p w:rsidR="00D83A5A" w:rsidRDefault="006744C0" w:rsidP="006744C0">
          <w:pPr>
            <w:pStyle w:val="A084294D4AE1457F872AA95874A0C455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A7C40FBDCAD04CD9B7E099CC482E54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6A9C8B-0A6B-4195-8612-9A949C8A04A1}"/>
      </w:docPartPr>
      <w:docPartBody>
        <w:p w:rsidR="00D83A5A" w:rsidRDefault="006744C0" w:rsidP="006744C0">
          <w:pPr>
            <w:pStyle w:val="A7C40FBDCAD04CD9B7E099CC482E5431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F5B665C06FBB4F578F1943B26F16C3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06CA6F-FAE6-4FA3-9544-395B62FCF048}"/>
      </w:docPartPr>
      <w:docPartBody>
        <w:p w:rsidR="00D83A5A" w:rsidRDefault="006744C0" w:rsidP="006744C0">
          <w:pPr>
            <w:pStyle w:val="F5B665C06FBB4F578F1943B26F16C37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76EC8B885F1462BAA8670A78B8391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C990D1-291F-4132-9438-27CB815EEE9D}"/>
      </w:docPartPr>
      <w:docPartBody>
        <w:p w:rsidR="00D83A5A" w:rsidRDefault="006744C0" w:rsidP="006744C0">
          <w:pPr>
            <w:pStyle w:val="476EC8B885F1462BAA8670A78B8391D4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639B21435BBA401FA895273AB92B2E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2081F5-7742-4D15-9377-18DC1868BECE}"/>
      </w:docPartPr>
      <w:docPartBody>
        <w:p w:rsidR="00D83A5A" w:rsidRDefault="006744C0" w:rsidP="006744C0">
          <w:pPr>
            <w:pStyle w:val="639B21435BBA401FA895273AB92B2E1E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1D930B4A66DB4CE9939C0179B0392C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513123-36B3-45B5-A8E8-4317ABF98CD6}"/>
      </w:docPartPr>
      <w:docPartBody>
        <w:p w:rsidR="00D83A5A" w:rsidRDefault="006744C0" w:rsidP="006744C0">
          <w:pPr>
            <w:pStyle w:val="1D930B4A66DB4CE9939C0179B0392C4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9B9A31885076487B8A08B676227A6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019F9-CDAE-4105-8012-4816D6CA43D8}"/>
      </w:docPartPr>
      <w:docPartBody>
        <w:p w:rsidR="00D83A5A" w:rsidRDefault="006744C0" w:rsidP="006744C0">
          <w:pPr>
            <w:pStyle w:val="9B9A31885076487B8A08B676227A6AE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0EAF7C4C85449A6B27F0F3B8000AB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31ADD3-0459-407A-BA03-69D75BB23CDD}"/>
      </w:docPartPr>
      <w:docPartBody>
        <w:p w:rsidR="00D83A5A" w:rsidRDefault="006744C0" w:rsidP="006744C0">
          <w:pPr>
            <w:pStyle w:val="20EAF7C4C85449A6B27F0F3B8000ABE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8FEC9B625034D48A3415DB29ED6D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82E3F-8AC0-4169-9D27-4C898401D8F3}"/>
      </w:docPartPr>
      <w:docPartBody>
        <w:p w:rsidR="00D83A5A" w:rsidRDefault="006744C0" w:rsidP="006744C0">
          <w:pPr>
            <w:pStyle w:val="28FEC9B625034D48A3415DB29ED6D56E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EA427467EA44A3C9BC750FACF2056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EC8E1D-653A-44F7-A478-84D52F8ADC21}"/>
      </w:docPartPr>
      <w:docPartBody>
        <w:p w:rsidR="00D83A5A" w:rsidRDefault="006744C0" w:rsidP="006744C0">
          <w:pPr>
            <w:pStyle w:val="7EA427467EA44A3C9BC750FACF20569C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0D9AD5E498642199806E9E288B8C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D33C86-4B8B-4853-A57B-9390EB0889E2}"/>
      </w:docPartPr>
      <w:docPartBody>
        <w:p w:rsidR="00D83A5A" w:rsidRDefault="006744C0" w:rsidP="006744C0">
          <w:pPr>
            <w:pStyle w:val="F0D9AD5E498642199806E9E288B8CFC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875B5BE78A749FE9A99AD98CA272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A8B0E6-EAA5-4692-98BD-604A92D1D759}"/>
      </w:docPartPr>
      <w:docPartBody>
        <w:p w:rsidR="00D83A5A" w:rsidRDefault="006744C0" w:rsidP="006744C0">
          <w:pPr>
            <w:pStyle w:val="7875B5BE78A749FE9A99AD98CA272F8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57594FEE0D14EB29DB49F19714C5F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D4434C-E102-41B8-820A-51DBB050EC50}"/>
      </w:docPartPr>
      <w:docPartBody>
        <w:p w:rsidR="00D83A5A" w:rsidRDefault="006744C0" w:rsidP="006744C0">
          <w:pPr>
            <w:pStyle w:val="B57594FEE0D14EB29DB49F19714C5F5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B2028874D6C1427787E3CDF2C640AC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1B576D-0D3F-4CDA-BB9B-C988D4E386CF}"/>
      </w:docPartPr>
      <w:docPartBody>
        <w:p w:rsidR="00D83A5A" w:rsidRDefault="006744C0" w:rsidP="006744C0">
          <w:pPr>
            <w:pStyle w:val="B2028874D6C1427787E3CDF2C640AC9A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5A204FA7EC44175B24DC0E10E40E7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5115CB-9215-45F5-A738-F432B58BFA7E}"/>
      </w:docPartPr>
      <w:docPartBody>
        <w:p w:rsidR="00D83A5A" w:rsidRDefault="006744C0" w:rsidP="006744C0">
          <w:pPr>
            <w:pStyle w:val="05A204FA7EC44175B24DC0E10E40E7F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A7B194087F1491789029B58653C84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860C19-641B-4C9E-8E06-584733514673}"/>
      </w:docPartPr>
      <w:docPartBody>
        <w:p w:rsidR="00D83A5A" w:rsidRDefault="006744C0" w:rsidP="006744C0">
          <w:pPr>
            <w:pStyle w:val="3A7B194087F1491789029B58653C84A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0BA124EB67C4413F94381008D7464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661AF3-E44C-4892-B746-2C9917559BEA}"/>
      </w:docPartPr>
      <w:docPartBody>
        <w:p w:rsidR="00D83A5A" w:rsidRDefault="006744C0" w:rsidP="006744C0">
          <w:pPr>
            <w:pStyle w:val="0BA124EB67C4413F94381008D74643A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069B93EF10D48C2945DCCEC1565DA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24F4C5-983B-4D5A-9167-27B09F2D156E}"/>
      </w:docPartPr>
      <w:docPartBody>
        <w:p w:rsidR="00D83A5A" w:rsidRDefault="006744C0" w:rsidP="006744C0">
          <w:pPr>
            <w:pStyle w:val="A069B93EF10D48C2945DCCEC1565DAD8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E56A22EBF3C49B7A0E41B35A829C5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6D6D5C-4756-4A67-B219-6633FAFBF474}"/>
      </w:docPartPr>
      <w:docPartBody>
        <w:p w:rsidR="00D83A5A" w:rsidRDefault="006744C0" w:rsidP="006744C0">
          <w:pPr>
            <w:pStyle w:val="AE56A22EBF3C49B7A0E41B35A829C540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C7EFB61CF08549D5B2E918380D9231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1D512F-3ECA-47F0-8927-4BA9464230C8}"/>
      </w:docPartPr>
      <w:docPartBody>
        <w:p w:rsidR="00D83A5A" w:rsidRDefault="006744C0" w:rsidP="006744C0">
          <w:pPr>
            <w:pStyle w:val="C7EFB61CF08549D5B2E918380D923165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A2C52146A2F4F5AA26BE8ABFFD35B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2D8C8F-6363-418A-BCB0-CC33906949A0}"/>
      </w:docPartPr>
      <w:docPartBody>
        <w:p w:rsidR="00D83A5A" w:rsidRDefault="006744C0" w:rsidP="006744C0">
          <w:pPr>
            <w:pStyle w:val="2A2C52146A2F4F5AA26BE8ABFFD35B2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D5ECFBC885034EF798049EA78759C3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B8A4AC-C988-4A71-B7C2-67F95AE5CCA2}"/>
      </w:docPartPr>
      <w:docPartBody>
        <w:p w:rsidR="00D83A5A" w:rsidRDefault="006744C0" w:rsidP="006744C0">
          <w:pPr>
            <w:pStyle w:val="D5ECFBC885034EF798049EA78759C36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373F88BC67884390978AE1D5158D37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6DB985-5431-47CA-8D07-34FEDB3AF66C}"/>
      </w:docPartPr>
      <w:docPartBody>
        <w:p w:rsidR="00D83A5A" w:rsidRDefault="006744C0" w:rsidP="006744C0">
          <w:pPr>
            <w:pStyle w:val="373F88BC67884390978AE1D5158D37D0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EF3EFF56F0644783BA82403F69549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F7090C-ED46-4591-9AF3-5977B23735EB}"/>
      </w:docPartPr>
      <w:docPartBody>
        <w:p w:rsidR="00D83A5A" w:rsidRDefault="006744C0" w:rsidP="006744C0">
          <w:pPr>
            <w:pStyle w:val="EF3EFF56F0644783BA82403F6954910B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76C345B473745ED9DB1668AC78B54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8B8332-91DA-495D-BE86-217D237B3B0E}"/>
      </w:docPartPr>
      <w:docPartBody>
        <w:p w:rsidR="00D83A5A" w:rsidRDefault="006744C0" w:rsidP="006744C0">
          <w:pPr>
            <w:pStyle w:val="876C345B473745ED9DB1668AC78B540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8B70CC2867BE4B59941E781625EB4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5BE7B7-DF03-47AA-B932-54827A107230}"/>
      </w:docPartPr>
      <w:docPartBody>
        <w:p w:rsidR="00FA107D" w:rsidRDefault="00D83A5A" w:rsidP="00D83A5A">
          <w:pPr>
            <w:pStyle w:val="8B70CC2867BE4B59941E781625EB4BC9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2D890461BCFE46B7B4A75D7B27772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BE5052-B0EF-4485-9324-2D406DFDD97B}"/>
      </w:docPartPr>
      <w:docPartBody>
        <w:p w:rsidR="00FA107D" w:rsidRDefault="00D83A5A" w:rsidP="00D83A5A">
          <w:pPr>
            <w:pStyle w:val="2D890461BCFE46B7B4A75D7B27772C74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535D16FD294420F8D6DAA9D036B8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9B717-3F51-44C8-BB11-E7820B0754CC}"/>
      </w:docPartPr>
      <w:docPartBody>
        <w:p w:rsidR="00FA107D" w:rsidRDefault="00D83A5A" w:rsidP="00D83A5A">
          <w:pPr>
            <w:pStyle w:val="A535D16FD294420F8D6DAA9D036B82B2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50AB611802941FEB8AA4AE25706B8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B9C8E6-BC50-4FD5-B309-38F2C1B48B37}"/>
      </w:docPartPr>
      <w:docPartBody>
        <w:p w:rsidR="00FA107D" w:rsidRDefault="00D83A5A" w:rsidP="00D83A5A">
          <w:pPr>
            <w:pStyle w:val="E50AB611802941FEB8AA4AE25706B86D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F74901C455844CA2A7004BA4C9F1D2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9DF4DA-78EA-4564-BCDB-55ACC847B47A}"/>
      </w:docPartPr>
      <w:docPartBody>
        <w:p w:rsidR="00FA107D" w:rsidRDefault="00D83A5A" w:rsidP="00D83A5A">
          <w:pPr>
            <w:pStyle w:val="F74901C455844CA2A7004BA4C9F1D2B3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ED7AEF27D1734EE0AFB30AEFA5F7F4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D7659-AA27-46D1-82DE-BF0CB45B340A}"/>
      </w:docPartPr>
      <w:docPartBody>
        <w:p w:rsidR="00FA107D" w:rsidRDefault="00D83A5A" w:rsidP="00D83A5A">
          <w:pPr>
            <w:pStyle w:val="ED7AEF27D1734EE0AFB30AEFA5F7F4CF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7A07DC670A4C4B0CAE7A981AE9213B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42CA28-AF04-43FB-9C83-B5645E4A54D5}"/>
      </w:docPartPr>
      <w:docPartBody>
        <w:p w:rsidR="00416A70" w:rsidRDefault="00FA107D" w:rsidP="00FA107D">
          <w:pPr>
            <w:pStyle w:val="7A07DC670A4C4B0CAE7A981AE9213BC2"/>
          </w:pPr>
          <w:r>
            <w:rPr>
              <w:rStyle w:val="Textedelespacerserv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1046B1"/>
    <w:rsid w:val="00125FCD"/>
    <w:rsid w:val="001267FD"/>
    <w:rsid w:val="00155FE5"/>
    <w:rsid w:val="0017575D"/>
    <w:rsid w:val="00180C64"/>
    <w:rsid w:val="001A1EA5"/>
    <w:rsid w:val="002059DB"/>
    <w:rsid w:val="0032380C"/>
    <w:rsid w:val="00331F5D"/>
    <w:rsid w:val="0034005E"/>
    <w:rsid w:val="003421FF"/>
    <w:rsid w:val="00390341"/>
    <w:rsid w:val="003B161F"/>
    <w:rsid w:val="00416A70"/>
    <w:rsid w:val="004627D0"/>
    <w:rsid w:val="00484F98"/>
    <w:rsid w:val="004E0DD6"/>
    <w:rsid w:val="00552C63"/>
    <w:rsid w:val="005E668E"/>
    <w:rsid w:val="0061202C"/>
    <w:rsid w:val="00652381"/>
    <w:rsid w:val="006744C0"/>
    <w:rsid w:val="006979E7"/>
    <w:rsid w:val="006A0B0F"/>
    <w:rsid w:val="006C0C0E"/>
    <w:rsid w:val="007246C7"/>
    <w:rsid w:val="00772253"/>
    <w:rsid w:val="007753C0"/>
    <w:rsid w:val="007E7250"/>
    <w:rsid w:val="008243CE"/>
    <w:rsid w:val="00863AA2"/>
    <w:rsid w:val="00882EC9"/>
    <w:rsid w:val="00885A72"/>
    <w:rsid w:val="00894261"/>
    <w:rsid w:val="008E1391"/>
    <w:rsid w:val="008E280D"/>
    <w:rsid w:val="0091489A"/>
    <w:rsid w:val="009468F7"/>
    <w:rsid w:val="009558B8"/>
    <w:rsid w:val="00974ED7"/>
    <w:rsid w:val="00A629A2"/>
    <w:rsid w:val="00AF5B15"/>
    <w:rsid w:val="00B054DE"/>
    <w:rsid w:val="00B75FAD"/>
    <w:rsid w:val="00BA28E3"/>
    <w:rsid w:val="00D66051"/>
    <w:rsid w:val="00D83A5A"/>
    <w:rsid w:val="00DC1FB0"/>
    <w:rsid w:val="00E64ABA"/>
    <w:rsid w:val="00E8237A"/>
    <w:rsid w:val="00FA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FA107D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9DC864137E594C9485B442B3683896C7">
    <w:name w:val="9DC864137E594C9485B442B3683896C7"/>
    <w:rsid w:val="006979E7"/>
  </w:style>
  <w:style w:type="paragraph" w:customStyle="1" w:styleId="9B517B1EC243464CA7B2E2BB4DC09EC2">
    <w:name w:val="9B517B1EC243464CA7B2E2BB4DC09EC2"/>
    <w:rsid w:val="006979E7"/>
  </w:style>
  <w:style w:type="paragraph" w:customStyle="1" w:styleId="F9B807738D394D2284C4A9AF70A12AB8">
    <w:name w:val="F9B807738D394D2284C4A9AF70A12AB8"/>
    <w:rsid w:val="006979E7"/>
  </w:style>
  <w:style w:type="paragraph" w:customStyle="1" w:styleId="FA6D5B8409EC44849DBF81DBBACA8F3C">
    <w:name w:val="FA6D5B8409EC44849DBF81DBBACA8F3C"/>
    <w:rsid w:val="006979E7"/>
  </w:style>
  <w:style w:type="paragraph" w:customStyle="1" w:styleId="736EF2AB903B412487787E9B80145D9D">
    <w:name w:val="736EF2AB903B412487787E9B80145D9D"/>
    <w:rsid w:val="006979E7"/>
  </w:style>
  <w:style w:type="paragraph" w:customStyle="1" w:styleId="45D4FF6E6D8B4DEEB884D89EAB74BC4B">
    <w:name w:val="45D4FF6E6D8B4DEEB884D89EAB74BC4B"/>
    <w:rsid w:val="006979E7"/>
  </w:style>
  <w:style w:type="paragraph" w:customStyle="1" w:styleId="69055CA815314767B5760229AC5C37BA">
    <w:name w:val="69055CA815314767B5760229AC5C37BA"/>
    <w:rsid w:val="006979E7"/>
  </w:style>
  <w:style w:type="paragraph" w:customStyle="1" w:styleId="54F73E1BB9C0428DA3E98AF29CF7213D">
    <w:name w:val="54F73E1BB9C0428DA3E98AF29CF7213D"/>
    <w:rsid w:val="00125FCD"/>
  </w:style>
  <w:style w:type="paragraph" w:customStyle="1" w:styleId="C38205FBFAEB4DBDA4657815A7D4565D">
    <w:name w:val="C38205FBFAEB4DBDA4657815A7D4565D"/>
    <w:rsid w:val="00125FCD"/>
  </w:style>
  <w:style w:type="paragraph" w:customStyle="1" w:styleId="0C81860C29414480B213C0E6E3624AEC">
    <w:name w:val="0C81860C29414480B213C0E6E3624AEC"/>
    <w:rsid w:val="00125FCD"/>
  </w:style>
  <w:style w:type="paragraph" w:customStyle="1" w:styleId="0815855F294C482FA9BF6CC404405F98">
    <w:name w:val="0815855F294C482FA9BF6CC404405F98"/>
    <w:rsid w:val="00125FCD"/>
  </w:style>
  <w:style w:type="paragraph" w:customStyle="1" w:styleId="5C42D8CDE7284030A023C042E00192F2">
    <w:name w:val="5C42D8CDE7284030A023C042E00192F2"/>
    <w:rsid w:val="00125FCD"/>
  </w:style>
  <w:style w:type="paragraph" w:customStyle="1" w:styleId="3DA0C872AF6248909216263BF1662F10">
    <w:name w:val="3DA0C872AF6248909216263BF1662F10"/>
    <w:rsid w:val="007246C7"/>
  </w:style>
  <w:style w:type="paragraph" w:customStyle="1" w:styleId="0CEBED29CD4245528BAF8A90855B9578">
    <w:name w:val="0CEBED29CD4245528BAF8A90855B9578"/>
    <w:rsid w:val="007246C7"/>
  </w:style>
  <w:style w:type="paragraph" w:customStyle="1" w:styleId="39E51CC46C2A4E4DBC943F2E6D000B8B">
    <w:name w:val="39E51CC46C2A4E4DBC943F2E6D000B8B"/>
    <w:rsid w:val="007246C7"/>
  </w:style>
  <w:style w:type="paragraph" w:customStyle="1" w:styleId="1C0B50A2B04249D8ADFE3AB23A289C21">
    <w:name w:val="1C0B50A2B04249D8ADFE3AB23A289C21"/>
    <w:rsid w:val="007246C7"/>
  </w:style>
  <w:style w:type="paragraph" w:customStyle="1" w:styleId="80FBAFE4753F452B94D71BDAC32D2BF4">
    <w:name w:val="80FBAFE4753F452B94D71BDAC32D2BF4"/>
    <w:rsid w:val="007E7250"/>
  </w:style>
  <w:style w:type="paragraph" w:customStyle="1" w:styleId="F471407CA7EB4541A0FC79295EC7C418">
    <w:name w:val="F471407CA7EB4541A0FC79295EC7C418"/>
    <w:rsid w:val="007E7250"/>
  </w:style>
  <w:style w:type="paragraph" w:customStyle="1" w:styleId="F76B0343749D46F592FA1DD828659285">
    <w:name w:val="F76B0343749D46F592FA1DD828659285"/>
    <w:rsid w:val="007E7250"/>
  </w:style>
  <w:style w:type="paragraph" w:customStyle="1" w:styleId="3F6EAD74141042E8B76A101313D50380">
    <w:name w:val="3F6EAD74141042E8B76A101313D50380"/>
    <w:rsid w:val="007E7250"/>
  </w:style>
  <w:style w:type="paragraph" w:customStyle="1" w:styleId="B38618F546044AFFA6805C10CBE4564E">
    <w:name w:val="B38618F546044AFFA6805C10CBE4564E"/>
    <w:rsid w:val="007E7250"/>
  </w:style>
  <w:style w:type="paragraph" w:customStyle="1" w:styleId="A1D25F7AC980456CA1BA7D749DB847F5">
    <w:name w:val="A1D25F7AC980456CA1BA7D749DB847F5"/>
    <w:rsid w:val="007E7250"/>
  </w:style>
  <w:style w:type="paragraph" w:customStyle="1" w:styleId="37DE4DB55C8441D6A29166F8C83D3F22">
    <w:name w:val="37DE4DB55C8441D6A29166F8C83D3F22"/>
    <w:rsid w:val="007E7250"/>
  </w:style>
  <w:style w:type="paragraph" w:customStyle="1" w:styleId="ADC57F2355374D27B44487C324989BDF">
    <w:name w:val="ADC57F2355374D27B44487C324989BDF"/>
    <w:rsid w:val="007E7250"/>
  </w:style>
  <w:style w:type="paragraph" w:customStyle="1" w:styleId="CEA86C1977374D90A3F3EF4EA17A2E8C">
    <w:name w:val="CEA86C1977374D90A3F3EF4EA17A2E8C"/>
    <w:rsid w:val="007E7250"/>
  </w:style>
  <w:style w:type="paragraph" w:customStyle="1" w:styleId="17CF71CAA54344DFAA741ACE26874F37">
    <w:name w:val="17CF71CAA54344DFAA741ACE26874F37"/>
    <w:rsid w:val="007E7250"/>
  </w:style>
  <w:style w:type="paragraph" w:customStyle="1" w:styleId="8F59EA085E874F1CAD0E96F791D31657">
    <w:name w:val="8F59EA085E874F1CAD0E96F791D31657"/>
    <w:rsid w:val="007E7250"/>
  </w:style>
  <w:style w:type="paragraph" w:customStyle="1" w:styleId="EDC9F9060FF24052A3C6C0A2B6B56F58">
    <w:name w:val="EDC9F9060FF24052A3C6C0A2B6B56F58"/>
    <w:rsid w:val="007E7250"/>
  </w:style>
  <w:style w:type="paragraph" w:customStyle="1" w:styleId="A6E654DDCB33487FA4470B68072329D1">
    <w:name w:val="A6E654DDCB33487FA4470B68072329D1"/>
    <w:rsid w:val="007E7250"/>
  </w:style>
  <w:style w:type="paragraph" w:customStyle="1" w:styleId="294F6E372EE249C2B3BDD80B156130B4">
    <w:name w:val="294F6E372EE249C2B3BDD80B156130B4"/>
    <w:rsid w:val="007E7250"/>
  </w:style>
  <w:style w:type="paragraph" w:customStyle="1" w:styleId="8B63792262DE4109A435F1AD04DFEAF2">
    <w:name w:val="8B63792262DE4109A435F1AD04DFEAF2"/>
    <w:rsid w:val="007E7250"/>
  </w:style>
  <w:style w:type="paragraph" w:customStyle="1" w:styleId="EB79594460824A7BA699016EF559E4F7">
    <w:name w:val="EB79594460824A7BA699016EF559E4F7"/>
    <w:rsid w:val="007E7250"/>
  </w:style>
  <w:style w:type="paragraph" w:customStyle="1" w:styleId="06E5180E68B2464A85235EDE0DA7A4E2">
    <w:name w:val="06E5180E68B2464A85235EDE0DA7A4E2"/>
    <w:rsid w:val="001046B1"/>
  </w:style>
  <w:style w:type="paragraph" w:customStyle="1" w:styleId="E6E12CE30D47467FAA5EA7144958C2B1">
    <w:name w:val="E6E12CE30D47467FAA5EA7144958C2B1"/>
    <w:rsid w:val="001046B1"/>
  </w:style>
  <w:style w:type="paragraph" w:customStyle="1" w:styleId="8E4C12764E0F44818D0734E2058540A7">
    <w:name w:val="8E4C12764E0F44818D0734E2058540A7"/>
    <w:rsid w:val="001046B1"/>
  </w:style>
  <w:style w:type="paragraph" w:customStyle="1" w:styleId="3018771525014F0B8FBF3FC9FA53EC72">
    <w:name w:val="3018771525014F0B8FBF3FC9FA53EC72"/>
    <w:rsid w:val="001046B1"/>
  </w:style>
  <w:style w:type="paragraph" w:customStyle="1" w:styleId="68019A83103742F6955705ECD8FE031F">
    <w:name w:val="68019A83103742F6955705ECD8FE031F"/>
    <w:rsid w:val="001046B1"/>
  </w:style>
  <w:style w:type="paragraph" w:customStyle="1" w:styleId="2795EE54E6D64D10924DD51EDEB93322">
    <w:name w:val="2795EE54E6D64D10924DD51EDEB93322"/>
    <w:rsid w:val="001046B1"/>
  </w:style>
  <w:style w:type="paragraph" w:customStyle="1" w:styleId="7BEE794FA20C480BB488A24463B84A92">
    <w:name w:val="7BEE794FA20C480BB488A24463B84A92"/>
    <w:rsid w:val="001046B1"/>
  </w:style>
  <w:style w:type="paragraph" w:customStyle="1" w:styleId="B8B0AABB6D984935A386DE4717536C88">
    <w:name w:val="B8B0AABB6D984935A386DE4717536C88"/>
    <w:rsid w:val="001046B1"/>
  </w:style>
  <w:style w:type="paragraph" w:customStyle="1" w:styleId="AE11788B9E2A4E79B4846B1A65A364A0">
    <w:name w:val="AE11788B9E2A4E79B4846B1A65A364A0"/>
    <w:rsid w:val="001046B1"/>
  </w:style>
  <w:style w:type="paragraph" w:customStyle="1" w:styleId="F5CF7431D12A4670ADC164722C402758">
    <w:name w:val="F5CF7431D12A4670ADC164722C402758"/>
    <w:rsid w:val="001046B1"/>
  </w:style>
  <w:style w:type="paragraph" w:customStyle="1" w:styleId="3697EC3812574C3981EF17C840030228">
    <w:name w:val="3697EC3812574C3981EF17C840030228"/>
    <w:rsid w:val="001046B1"/>
  </w:style>
  <w:style w:type="paragraph" w:customStyle="1" w:styleId="83B8A2B1304D4C1CB6D27A4C02A26B9E">
    <w:name w:val="83B8A2B1304D4C1CB6D27A4C02A26B9E"/>
    <w:rsid w:val="001046B1"/>
  </w:style>
  <w:style w:type="paragraph" w:customStyle="1" w:styleId="D8049509CF4847E8B628C29824272F77">
    <w:name w:val="D8049509CF4847E8B628C29824272F77"/>
    <w:rsid w:val="001046B1"/>
  </w:style>
  <w:style w:type="paragraph" w:customStyle="1" w:styleId="30D2A5611B50447B93BE93EF341B302B">
    <w:name w:val="30D2A5611B50447B93BE93EF341B302B"/>
    <w:rsid w:val="001046B1"/>
  </w:style>
  <w:style w:type="paragraph" w:customStyle="1" w:styleId="D45EA36854F04D4EB20A8D166018687D">
    <w:name w:val="D45EA36854F04D4EB20A8D166018687D"/>
    <w:rsid w:val="001046B1"/>
  </w:style>
  <w:style w:type="paragraph" w:customStyle="1" w:styleId="9E13F7C29D07488F8F63EC941FC0C7A8">
    <w:name w:val="9E13F7C29D07488F8F63EC941FC0C7A8"/>
    <w:rsid w:val="001046B1"/>
  </w:style>
  <w:style w:type="paragraph" w:customStyle="1" w:styleId="76E0B421DBC74A7C86019E0F19EEF7F1">
    <w:name w:val="76E0B421DBC74A7C86019E0F19EEF7F1"/>
    <w:rsid w:val="001046B1"/>
  </w:style>
  <w:style w:type="paragraph" w:customStyle="1" w:styleId="EF51E8D91727433DA46BF43178BDF2DA">
    <w:name w:val="EF51E8D91727433DA46BF43178BDF2DA"/>
    <w:rsid w:val="001046B1"/>
  </w:style>
  <w:style w:type="paragraph" w:customStyle="1" w:styleId="B17BD567C2A64E8DB94DDB82D4A0DCB8">
    <w:name w:val="B17BD567C2A64E8DB94DDB82D4A0DCB8"/>
    <w:rsid w:val="001046B1"/>
  </w:style>
  <w:style w:type="paragraph" w:customStyle="1" w:styleId="8FDDA28C040741CEB1390A9D5F5DE53A">
    <w:name w:val="8FDDA28C040741CEB1390A9D5F5DE53A"/>
    <w:rsid w:val="001046B1"/>
  </w:style>
  <w:style w:type="paragraph" w:customStyle="1" w:styleId="E8D51A4AEFEF4359BC91AE77C545DD2F">
    <w:name w:val="E8D51A4AEFEF4359BC91AE77C545DD2F"/>
    <w:rsid w:val="001046B1"/>
  </w:style>
  <w:style w:type="paragraph" w:customStyle="1" w:styleId="A9E233ECC9DF4E0590CB6D1A9EBD37FA">
    <w:name w:val="A9E233ECC9DF4E0590CB6D1A9EBD37FA"/>
    <w:rsid w:val="001046B1"/>
  </w:style>
  <w:style w:type="paragraph" w:customStyle="1" w:styleId="FC1FE63CA0804764A341745A4CC88112">
    <w:name w:val="FC1FE63CA0804764A341745A4CC88112"/>
    <w:rsid w:val="001046B1"/>
  </w:style>
  <w:style w:type="paragraph" w:customStyle="1" w:styleId="EE3107DD76BC4643879884DD3F382259">
    <w:name w:val="EE3107DD76BC4643879884DD3F382259"/>
    <w:rsid w:val="001046B1"/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18B41C1B27794810947163F3F23D52CA">
    <w:name w:val="18B41C1B27794810947163F3F23D52CA"/>
    <w:rsid w:val="00B75FAD"/>
  </w:style>
  <w:style w:type="paragraph" w:customStyle="1" w:styleId="925ACDA9AC0D4CB6B4B011584EA65081">
    <w:name w:val="925ACDA9AC0D4CB6B4B011584EA65081"/>
    <w:rsid w:val="00B75FAD"/>
  </w:style>
  <w:style w:type="paragraph" w:customStyle="1" w:styleId="13C02DB826A24055B6D93DFC62555B45">
    <w:name w:val="13C02DB826A24055B6D93DFC62555B45"/>
    <w:rsid w:val="006744C0"/>
  </w:style>
  <w:style w:type="paragraph" w:customStyle="1" w:styleId="51E2FD10D9674FF983D67BE49A86A158">
    <w:name w:val="51E2FD10D9674FF983D67BE49A86A158"/>
    <w:rsid w:val="006744C0"/>
  </w:style>
  <w:style w:type="paragraph" w:customStyle="1" w:styleId="B5294663BEF54B0484533BAE2F442EA5">
    <w:name w:val="B5294663BEF54B0484533BAE2F442EA5"/>
    <w:rsid w:val="006744C0"/>
  </w:style>
  <w:style w:type="paragraph" w:customStyle="1" w:styleId="3F7EE407BF1F47A88F3FEC829CE3E41F">
    <w:name w:val="3F7EE407BF1F47A88F3FEC829CE3E41F"/>
    <w:rsid w:val="006744C0"/>
  </w:style>
  <w:style w:type="paragraph" w:customStyle="1" w:styleId="DD0BCF0A218D4E809C529D0A6BB47A93">
    <w:name w:val="DD0BCF0A218D4E809C529D0A6BB47A93"/>
    <w:rsid w:val="006744C0"/>
  </w:style>
  <w:style w:type="paragraph" w:customStyle="1" w:styleId="950BFF3A11814592A3B8E9B9529B5F1B">
    <w:name w:val="950BFF3A11814592A3B8E9B9529B5F1B"/>
    <w:rsid w:val="006744C0"/>
  </w:style>
  <w:style w:type="paragraph" w:customStyle="1" w:styleId="06664B290ACD48AD85578848DE366D6B">
    <w:name w:val="06664B290ACD48AD85578848DE366D6B"/>
    <w:rsid w:val="006744C0"/>
  </w:style>
  <w:style w:type="paragraph" w:customStyle="1" w:styleId="E09EC9AD8D4D4EEF8819842CE9D22272">
    <w:name w:val="E09EC9AD8D4D4EEF8819842CE9D22272"/>
    <w:rsid w:val="006744C0"/>
  </w:style>
  <w:style w:type="paragraph" w:customStyle="1" w:styleId="72461F7975AB4BF6B3AEEFD506FA7461">
    <w:name w:val="72461F7975AB4BF6B3AEEFD506FA7461"/>
    <w:rsid w:val="006744C0"/>
  </w:style>
  <w:style w:type="paragraph" w:customStyle="1" w:styleId="6ADA6693D5EE48F2BF3A3278E2B2262F">
    <w:name w:val="6ADA6693D5EE48F2BF3A3278E2B2262F"/>
    <w:rsid w:val="006744C0"/>
  </w:style>
  <w:style w:type="paragraph" w:customStyle="1" w:styleId="080622E6A488441AA71A147408667B7F">
    <w:name w:val="080622E6A488441AA71A147408667B7F"/>
    <w:rsid w:val="006744C0"/>
  </w:style>
  <w:style w:type="paragraph" w:customStyle="1" w:styleId="63F98A400AE540369923718B89658C29">
    <w:name w:val="63F98A400AE540369923718B89658C29"/>
    <w:rsid w:val="006744C0"/>
  </w:style>
  <w:style w:type="paragraph" w:customStyle="1" w:styleId="1573783FD635451790A3A6CE7E8B0CC8">
    <w:name w:val="1573783FD635451790A3A6CE7E8B0CC8"/>
    <w:rsid w:val="006744C0"/>
  </w:style>
  <w:style w:type="paragraph" w:customStyle="1" w:styleId="CEC8CBE823764D7BBAB8513488ECF49E">
    <w:name w:val="CEC8CBE823764D7BBAB8513488ECF49E"/>
    <w:rsid w:val="006744C0"/>
  </w:style>
  <w:style w:type="paragraph" w:customStyle="1" w:styleId="23E03B76E6DE4A53A46D55943A3F773E">
    <w:name w:val="23E03B76E6DE4A53A46D55943A3F773E"/>
    <w:rsid w:val="006744C0"/>
  </w:style>
  <w:style w:type="paragraph" w:customStyle="1" w:styleId="0E4D7C0BCE53423FBFC3A17355B0BCEC">
    <w:name w:val="0E4D7C0BCE53423FBFC3A17355B0BCEC"/>
    <w:rsid w:val="006744C0"/>
  </w:style>
  <w:style w:type="paragraph" w:customStyle="1" w:styleId="90D29EDA58E54AB6A9A2245BF0B10EE8">
    <w:name w:val="90D29EDA58E54AB6A9A2245BF0B10EE8"/>
    <w:rsid w:val="006744C0"/>
  </w:style>
  <w:style w:type="paragraph" w:customStyle="1" w:styleId="B7B5974A014C4F2C8216A22A1DA37593">
    <w:name w:val="B7B5974A014C4F2C8216A22A1DA37593"/>
    <w:rsid w:val="006744C0"/>
  </w:style>
  <w:style w:type="paragraph" w:customStyle="1" w:styleId="5A3312D98FEF453F84278399A6093213">
    <w:name w:val="5A3312D98FEF453F84278399A6093213"/>
    <w:rsid w:val="006744C0"/>
  </w:style>
  <w:style w:type="paragraph" w:customStyle="1" w:styleId="99BF11C15C9D4F5DB1EE944CBFC73304">
    <w:name w:val="99BF11C15C9D4F5DB1EE944CBFC73304"/>
    <w:rsid w:val="006744C0"/>
  </w:style>
  <w:style w:type="paragraph" w:customStyle="1" w:styleId="707F062C7F6F4F10BBF642E72BBF687D">
    <w:name w:val="707F062C7F6F4F10BBF642E72BBF687D"/>
    <w:rsid w:val="006744C0"/>
  </w:style>
  <w:style w:type="paragraph" w:customStyle="1" w:styleId="3F784A9EA11C429FA6792E2448E675CD">
    <w:name w:val="3F784A9EA11C429FA6792E2448E675CD"/>
    <w:rsid w:val="006744C0"/>
  </w:style>
  <w:style w:type="paragraph" w:customStyle="1" w:styleId="17D9D9F5B39F4EA0B4A434E5ABAF5E24">
    <w:name w:val="17D9D9F5B39F4EA0B4A434E5ABAF5E24"/>
    <w:rsid w:val="006744C0"/>
  </w:style>
  <w:style w:type="paragraph" w:customStyle="1" w:styleId="04C9FC39B8C544DF90E18714079F4038">
    <w:name w:val="04C9FC39B8C544DF90E18714079F4038"/>
    <w:rsid w:val="006744C0"/>
  </w:style>
  <w:style w:type="paragraph" w:customStyle="1" w:styleId="17E90865476546FD9EA2F6910EEEA034">
    <w:name w:val="17E90865476546FD9EA2F6910EEEA034"/>
    <w:rsid w:val="006744C0"/>
  </w:style>
  <w:style w:type="paragraph" w:customStyle="1" w:styleId="811997996F724EE2B76D6B066B62A4F5">
    <w:name w:val="811997996F724EE2B76D6B066B62A4F5"/>
    <w:rsid w:val="006744C0"/>
  </w:style>
  <w:style w:type="paragraph" w:customStyle="1" w:styleId="E425228BD87F4512A7A939141886A258">
    <w:name w:val="E425228BD87F4512A7A939141886A258"/>
    <w:rsid w:val="006744C0"/>
  </w:style>
  <w:style w:type="paragraph" w:customStyle="1" w:styleId="2A53ED275C0F4A50B53CE7E92BE9FBAC">
    <w:name w:val="2A53ED275C0F4A50B53CE7E92BE9FBAC"/>
    <w:rsid w:val="006744C0"/>
  </w:style>
  <w:style w:type="paragraph" w:customStyle="1" w:styleId="E4A63C4AC4B642E1AE5BAA94200D8DEC">
    <w:name w:val="E4A63C4AC4B642E1AE5BAA94200D8DEC"/>
    <w:rsid w:val="006744C0"/>
  </w:style>
  <w:style w:type="paragraph" w:customStyle="1" w:styleId="2C89612AAB2B400C8F14DCA289E477B2">
    <w:name w:val="2C89612AAB2B400C8F14DCA289E477B2"/>
    <w:rsid w:val="006744C0"/>
  </w:style>
  <w:style w:type="paragraph" w:customStyle="1" w:styleId="045DC35035F24E2EB161DA314240779C">
    <w:name w:val="045DC35035F24E2EB161DA314240779C"/>
    <w:rsid w:val="006744C0"/>
  </w:style>
  <w:style w:type="paragraph" w:customStyle="1" w:styleId="1D2D3A153C9444EE8FF2D924D5354285">
    <w:name w:val="1D2D3A153C9444EE8FF2D924D5354285"/>
    <w:rsid w:val="006744C0"/>
  </w:style>
  <w:style w:type="paragraph" w:customStyle="1" w:styleId="84CEE1764D1746838044AB203744B55E">
    <w:name w:val="84CEE1764D1746838044AB203744B55E"/>
    <w:rsid w:val="006744C0"/>
  </w:style>
  <w:style w:type="paragraph" w:customStyle="1" w:styleId="A5382A43B3A44ABA858D863B516DC74F">
    <w:name w:val="A5382A43B3A44ABA858D863B516DC74F"/>
    <w:rsid w:val="006744C0"/>
  </w:style>
  <w:style w:type="paragraph" w:customStyle="1" w:styleId="6573F52DC6084E76A47EE1E50A218CB5">
    <w:name w:val="6573F52DC6084E76A47EE1E50A218CB5"/>
    <w:rsid w:val="006744C0"/>
  </w:style>
  <w:style w:type="paragraph" w:customStyle="1" w:styleId="41F0EBE0434D4CCB9F7BB9C6A158DB94">
    <w:name w:val="41F0EBE0434D4CCB9F7BB9C6A158DB94"/>
    <w:rsid w:val="006744C0"/>
  </w:style>
  <w:style w:type="paragraph" w:customStyle="1" w:styleId="7BF4535E3E4A404E9D52C65CAA3BA27B">
    <w:name w:val="7BF4535E3E4A404E9D52C65CAA3BA27B"/>
    <w:rsid w:val="006744C0"/>
  </w:style>
  <w:style w:type="paragraph" w:customStyle="1" w:styleId="F24DE0CC894F4F4A88E638C476333F69">
    <w:name w:val="F24DE0CC894F4F4A88E638C476333F69"/>
    <w:rsid w:val="006744C0"/>
  </w:style>
  <w:style w:type="paragraph" w:customStyle="1" w:styleId="B97E53A6964346818B053D96B8E7CEB8">
    <w:name w:val="B97E53A6964346818B053D96B8E7CEB8"/>
    <w:rsid w:val="006744C0"/>
  </w:style>
  <w:style w:type="paragraph" w:customStyle="1" w:styleId="2B7BEDFF6EBE44F5A3B0706154FD3F30">
    <w:name w:val="2B7BEDFF6EBE44F5A3B0706154FD3F30"/>
    <w:rsid w:val="006744C0"/>
  </w:style>
  <w:style w:type="paragraph" w:customStyle="1" w:styleId="BBFD1792C79D4519BFDC874A5769ACAC">
    <w:name w:val="BBFD1792C79D4519BFDC874A5769ACAC"/>
    <w:rsid w:val="006744C0"/>
  </w:style>
  <w:style w:type="paragraph" w:customStyle="1" w:styleId="18564238D0A947629444EE593388F4D4">
    <w:name w:val="18564238D0A947629444EE593388F4D4"/>
    <w:rsid w:val="006744C0"/>
  </w:style>
  <w:style w:type="paragraph" w:customStyle="1" w:styleId="F165E136B948447A8E342DF18C8AC2E4">
    <w:name w:val="F165E136B948447A8E342DF18C8AC2E4"/>
    <w:rsid w:val="006744C0"/>
  </w:style>
  <w:style w:type="paragraph" w:customStyle="1" w:styleId="317CBC7353D64055986D25CF9216C567">
    <w:name w:val="317CBC7353D64055986D25CF9216C567"/>
    <w:rsid w:val="006744C0"/>
  </w:style>
  <w:style w:type="paragraph" w:customStyle="1" w:styleId="8123850075534D06B346DFA820C5EB2F">
    <w:name w:val="8123850075534D06B346DFA820C5EB2F"/>
    <w:rsid w:val="006744C0"/>
  </w:style>
  <w:style w:type="paragraph" w:customStyle="1" w:styleId="E8D6617925E54A70B66DAD4F1369938F">
    <w:name w:val="E8D6617925E54A70B66DAD4F1369938F"/>
    <w:rsid w:val="006744C0"/>
  </w:style>
  <w:style w:type="paragraph" w:customStyle="1" w:styleId="9D01F5357A72477E9689460822BDE7EB">
    <w:name w:val="9D01F5357A72477E9689460822BDE7EB"/>
    <w:rsid w:val="006744C0"/>
  </w:style>
  <w:style w:type="paragraph" w:customStyle="1" w:styleId="889639A3C58D4B02828E76923B911F17">
    <w:name w:val="889639A3C58D4B02828E76923B911F17"/>
    <w:rsid w:val="006744C0"/>
  </w:style>
  <w:style w:type="paragraph" w:customStyle="1" w:styleId="3F7EA6107CB44E9C8100AA5F352EAF39">
    <w:name w:val="3F7EA6107CB44E9C8100AA5F352EAF39"/>
    <w:rsid w:val="006744C0"/>
  </w:style>
  <w:style w:type="paragraph" w:customStyle="1" w:styleId="79070A7FAB2D465E88B727C8AAAB2625">
    <w:name w:val="79070A7FAB2D465E88B727C8AAAB2625"/>
    <w:rsid w:val="006744C0"/>
  </w:style>
  <w:style w:type="paragraph" w:customStyle="1" w:styleId="3737A29A9D92424D82C1D735F489142C">
    <w:name w:val="3737A29A9D92424D82C1D735F489142C"/>
    <w:rsid w:val="006744C0"/>
  </w:style>
  <w:style w:type="paragraph" w:customStyle="1" w:styleId="137EF4E7E3354D93819B3D0D4201438E">
    <w:name w:val="137EF4E7E3354D93819B3D0D4201438E"/>
    <w:rsid w:val="006744C0"/>
  </w:style>
  <w:style w:type="paragraph" w:customStyle="1" w:styleId="C37209237FA146D982208908CF12DB2B">
    <w:name w:val="C37209237FA146D982208908CF12DB2B"/>
    <w:rsid w:val="006744C0"/>
  </w:style>
  <w:style w:type="paragraph" w:customStyle="1" w:styleId="B020012CF65547C2A43C3926433B3A34">
    <w:name w:val="B020012CF65547C2A43C3926433B3A34"/>
    <w:rsid w:val="006744C0"/>
  </w:style>
  <w:style w:type="paragraph" w:customStyle="1" w:styleId="DA0A301FBF9A4036A374690AEE47866D">
    <w:name w:val="DA0A301FBF9A4036A374690AEE47866D"/>
    <w:rsid w:val="006744C0"/>
  </w:style>
  <w:style w:type="paragraph" w:customStyle="1" w:styleId="641F8BA1AAEC4FA0B97B9B3CCDC4F81F">
    <w:name w:val="641F8BA1AAEC4FA0B97B9B3CCDC4F81F"/>
    <w:rsid w:val="006744C0"/>
  </w:style>
  <w:style w:type="paragraph" w:customStyle="1" w:styleId="C186ACBA175F46B698341779C3A7C56E">
    <w:name w:val="C186ACBA175F46B698341779C3A7C56E"/>
    <w:rsid w:val="006744C0"/>
  </w:style>
  <w:style w:type="paragraph" w:customStyle="1" w:styleId="9780806E077A45B3A9E4847E1B3BF9A5">
    <w:name w:val="9780806E077A45B3A9E4847E1B3BF9A5"/>
    <w:rsid w:val="006744C0"/>
  </w:style>
  <w:style w:type="paragraph" w:customStyle="1" w:styleId="204E5D1A8A854D13A3A1FA092677FD16">
    <w:name w:val="204E5D1A8A854D13A3A1FA092677FD16"/>
    <w:rsid w:val="006744C0"/>
  </w:style>
  <w:style w:type="paragraph" w:customStyle="1" w:styleId="ABFA57BFA64C43CC858B03F28228765E">
    <w:name w:val="ABFA57BFA64C43CC858B03F28228765E"/>
    <w:rsid w:val="006744C0"/>
  </w:style>
  <w:style w:type="paragraph" w:customStyle="1" w:styleId="D99D3220F3994C6486C179B737BBB349">
    <w:name w:val="D99D3220F3994C6486C179B737BBB349"/>
    <w:rsid w:val="006744C0"/>
  </w:style>
  <w:style w:type="paragraph" w:customStyle="1" w:styleId="143EFF60657640BAA5AE18830DECCEB8">
    <w:name w:val="143EFF60657640BAA5AE18830DECCEB8"/>
    <w:rsid w:val="006744C0"/>
  </w:style>
  <w:style w:type="paragraph" w:customStyle="1" w:styleId="D7DDB11B77DD45F1AD20AFF0463F0F06">
    <w:name w:val="D7DDB11B77DD45F1AD20AFF0463F0F06"/>
    <w:rsid w:val="006744C0"/>
  </w:style>
  <w:style w:type="paragraph" w:customStyle="1" w:styleId="943A63E046C04861B8E00115AE62B259">
    <w:name w:val="943A63E046C04861B8E00115AE62B259"/>
    <w:rsid w:val="006744C0"/>
  </w:style>
  <w:style w:type="paragraph" w:customStyle="1" w:styleId="E7C6FA8E83614B30A71C3E05C47E7318">
    <w:name w:val="E7C6FA8E83614B30A71C3E05C47E7318"/>
    <w:rsid w:val="006744C0"/>
  </w:style>
  <w:style w:type="paragraph" w:customStyle="1" w:styleId="D096878594D34463A15625CE39F7801D">
    <w:name w:val="D096878594D34463A15625CE39F7801D"/>
    <w:rsid w:val="006744C0"/>
  </w:style>
  <w:style w:type="paragraph" w:customStyle="1" w:styleId="0869093D5CEA4A2FAFDB0A801B25DBB1">
    <w:name w:val="0869093D5CEA4A2FAFDB0A801B25DBB1"/>
    <w:rsid w:val="006744C0"/>
  </w:style>
  <w:style w:type="paragraph" w:customStyle="1" w:styleId="A516D606E79D42D7BF1FDCB6DEC77D23">
    <w:name w:val="A516D606E79D42D7BF1FDCB6DEC77D23"/>
    <w:rsid w:val="006744C0"/>
  </w:style>
  <w:style w:type="paragraph" w:customStyle="1" w:styleId="54E4D42D393F489E96418FD906103F14">
    <w:name w:val="54E4D42D393F489E96418FD906103F14"/>
    <w:rsid w:val="006744C0"/>
  </w:style>
  <w:style w:type="paragraph" w:customStyle="1" w:styleId="239CD15033674C3EB30C892D10392B2D">
    <w:name w:val="239CD15033674C3EB30C892D10392B2D"/>
    <w:rsid w:val="006744C0"/>
  </w:style>
  <w:style w:type="paragraph" w:customStyle="1" w:styleId="30FE48282C1C41BC92B16F5FA5067748">
    <w:name w:val="30FE48282C1C41BC92B16F5FA5067748"/>
    <w:rsid w:val="006744C0"/>
  </w:style>
  <w:style w:type="paragraph" w:customStyle="1" w:styleId="9701FB1F43824E19B3C58FBF2378F125">
    <w:name w:val="9701FB1F43824E19B3C58FBF2378F125"/>
    <w:rsid w:val="006744C0"/>
  </w:style>
  <w:style w:type="paragraph" w:customStyle="1" w:styleId="C83F2ED80E5D4477952A777AB3B41E90">
    <w:name w:val="C83F2ED80E5D4477952A777AB3B41E90"/>
    <w:rsid w:val="006744C0"/>
  </w:style>
  <w:style w:type="paragraph" w:customStyle="1" w:styleId="3C96101C29E844B08AF977D9408F395F">
    <w:name w:val="3C96101C29E844B08AF977D9408F395F"/>
    <w:rsid w:val="006744C0"/>
  </w:style>
  <w:style w:type="paragraph" w:customStyle="1" w:styleId="A084294D4AE1457F872AA95874A0C455">
    <w:name w:val="A084294D4AE1457F872AA95874A0C455"/>
    <w:rsid w:val="006744C0"/>
  </w:style>
  <w:style w:type="paragraph" w:customStyle="1" w:styleId="A7C40FBDCAD04CD9B7E099CC482E5431">
    <w:name w:val="A7C40FBDCAD04CD9B7E099CC482E5431"/>
    <w:rsid w:val="006744C0"/>
  </w:style>
  <w:style w:type="paragraph" w:customStyle="1" w:styleId="F5B665C06FBB4F578F1943B26F16C37B">
    <w:name w:val="F5B665C06FBB4F578F1943B26F16C37B"/>
    <w:rsid w:val="006744C0"/>
  </w:style>
  <w:style w:type="paragraph" w:customStyle="1" w:styleId="476EC8B885F1462BAA8670A78B8391D4">
    <w:name w:val="476EC8B885F1462BAA8670A78B8391D4"/>
    <w:rsid w:val="006744C0"/>
  </w:style>
  <w:style w:type="paragraph" w:customStyle="1" w:styleId="639B21435BBA401FA895273AB92B2E1E">
    <w:name w:val="639B21435BBA401FA895273AB92B2E1E"/>
    <w:rsid w:val="006744C0"/>
  </w:style>
  <w:style w:type="paragraph" w:customStyle="1" w:styleId="1D930B4A66DB4CE9939C0179B0392C4C">
    <w:name w:val="1D930B4A66DB4CE9939C0179B0392C4C"/>
    <w:rsid w:val="006744C0"/>
  </w:style>
  <w:style w:type="paragraph" w:customStyle="1" w:styleId="9B9A31885076487B8A08B676227A6AE3">
    <w:name w:val="9B9A31885076487B8A08B676227A6AE3"/>
    <w:rsid w:val="006744C0"/>
  </w:style>
  <w:style w:type="paragraph" w:customStyle="1" w:styleId="20EAF7C4C85449A6B27F0F3B8000ABEE">
    <w:name w:val="20EAF7C4C85449A6B27F0F3B8000ABEE"/>
    <w:rsid w:val="006744C0"/>
  </w:style>
  <w:style w:type="paragraph" w:customStyle="1" w:styleId="28FEC9B625034D48A3415DB29ED6D56E">
    <w:name w:val="28FEC9B625034D48A3415DB29ED6D56E"/>
    <w:rsid w:val="006744C0"/>
  </w:style>
  <w:style w:type="paragraph" w:customStyle="1" w:styleId="7EA427467EA44A3C9BC750FACF20569C">
    <w:name w:val="7EA427467EA44A3C9BC750FACF20569C"/>
    <w:rsid w:val="006744C0"/>
  </w:style>
  <w:style w:type="paragraph" w:customStyle="1" w:styleId="F0D9AD5E498642199806E9E288B8CFC5">
    <w:name w:val="F0D9AD5E498642199806E9E288B8CFC5"/>
    <w:rsid w:val="006744C0"/>
  </w:style>
  <w:style w:type="paragraph" w:customStyle="1" w:styleId="7875B5BE78A749FE9A99AD98CA272F8F">
    <w:name w:val="7875B5BE78A749FE9A99AD98CA272F8F"/>
    <w:rsid w:val="006744C0"/>
  </w:style>
  <w:style w:type="paragraph" w:customStyle="1" w:styleId="B57594FEE0D14EB29DB49F19714C5F59">
    <w:name w:val="B57594FEE0D14EB29DB49F19714C5F59"/>
    <w:rsid w:val="006744C0"/>
  </w:style>
  <w:style w:type="paragraph" w:customStyle="1" w:styleId="B2028874D6C1427787E3CDF2C640AC9A">
    <w:name w:val="B2028874D6C1427787E3CDF2C640AC9A"/>
    <w:rsid w:val="006744C0"/>
  </w:style>
  <w:style w:type="paragraph" w:customStyle="1" w:styleId="05A204FA7EC44175B24DC0E10E40E7F7">
    <w:name w:val="05A204FA7EC44175B24DC0E10E40E7F7"/>
    <w:rsid w:val="006744C0"/>
  </w:style>
  <w:style w:type="paragraph" w:customStyle="1" w:styleId="3A7B194087F1491789029B58653C84A5">
    <w:name w:val="3A7B194087F1491789029B58653C84A5"/>
    <w:rsid w:val="006744C0"/>
  </w:style>
  <w:style w:type="paragraph" w:customStyle="1" w:styleId="0BA124EB67C4413F94381008D74643A4">
    <w:name w:val="0BA124EB67C4413F94381008D74643A4"/>
    <w:rsid w:val="006744C0"/>
  </w:style>
  <w:style w:type="paragraph" w:customStyle="1" w:styleId="A069B93EF10D48C2945DCCEC1565DAD8">
    <w:name w:val="A069B93EF10D48C2945DCCEC1565DAD8"/>
    <w:rsid w:val="006744C0"/>
  </w:style>
  <w:style w:type="paragraph" w:customStyle="1" w:styleId="AE56A22EBF3C49B7A0E41B35A829C540">
    <w:name w:val="AE56A22EBF3C49B7A0E41B35A829C540"/>
    <w:rsid w:val="006744C0"/>
  </w:style>
  <w:style w:type="paragraph" w:customStyle="1" w:styleId="C7EFB61CF08549D5B2E918380D923165">
    <w:name w:val="C7EFB61CF08549D5B2E918380D923165"/>
    <w:rsid w:val="006744C0"/>
  </w:style>
  <w:style w:type="paragraph" w:customStyle="1" w:styleId="2A2C52146A2F4F5AA26BE8ABFFD35B24">
    <w:name w:val="2A2C52146A2F4F5AA26BE8ABFFD35B24"/>
    <w:rsid w:val="006744C0"/>
  </w:style>
  <w:style w:type="paragraph" w:customStyle="1" w:styleId="D5ECFBC885034EF798049EA78759C36B">
    <w:name w:val="D5ECFBC885034EF798049EA78759C36B"/>
    <w:rsid w:val="006744C0"/>
  </w:style>
  <w:style w:type="paragraph" w:customStyle="1" w:styleId="676D28C2B4C04027B4F5430C3AB6F050">
    <w:name w:val="676D28C2B4C04027B4F5430C3AB6F050"/>
    <w:rsid w:val="006744C0"/>
  </w:style>
  <w:style w:type="paragraph" w:customStyle="1" w:styleId="373F88BC67884390978AE1D5158D37D0">
    <w:name w:val="373F88BC67884390978AE1D5158D37D0"/>
    <w:rsid w:val="006744C0"/>
  </w:style>
  <w:style w:type="paragraph" w:customStyle="1" w:styleId="CC51352F05F344B7A4F96BD96D158DF4">
    <w:name w:val="CC51352F05F344B7A4F96BD96D158DF4"/>
    <w:rsid w:val="006744C0"/>
  </w:style>
  <w:style w:type="paragraph" w:customStyle="1" w:styleId="DA598317B12B4ED0A053557AF9252D29">
    <w:name w:val="DA598317B12B4ED0A053557AF9252D29"/>
    <w:rsid w:val="006744C0"/>
  </w:style>
  <w:style w:type="paragraph" w:customStyle="1" w:styleId="AC0D969BAFC849BD88266FE62BB9E14D">
    <w:name w:val="AC0D969BAFC849BD88266FE62BB9E14D"/>
    <w:rsid w:val="006744C0"/>
  </w:style>
  <w:style w:type="paragraph" w:customStyle="1" w:styleId="EF3EFF56F0644783BA82403F6954910B">
    <w:name w:val="EF3EFF56F0644783BA82403F6954910B"/>
    <w:rsid w:val="006744C0"/>
  </w:style>
  <w:style w:type="paragraph" w:customStyle="1" w:styleId="876C345B473745ED9DB1668AC78B5403">
    <w:name w:val="876C345B473745ED9DB1668AC78B5403"/>
    <w:rsid w:val="006744C0"/>
  </w:style>
  <w:style w:type="paragraph" w:customStyle="1" w:styleId="B654A95C00E5400F9BDA2918D846B70A">
    <w:name w:val="B654A95C00E5400F9BDA2918D846B70A"/>
    <w:rsid w:val="00D83A5A"/>
  </w:style>
  <w:style w:type="paragraph" w:customStyle="1" w:styleId="5B950A9A51064B6CB81C5259D3EF7EF4">
    <w:name w:val="5B950A9A51064B6CB81C5259D3EF7EF4"/>
    <w:rsid w:val="00D83A5A"/>
  </w:style>
  <w:style w:type="paragraph" w:customStyle="1" w:styleId="CC10CB4E60E845B5A02420DD357CDBD4">
    <w:name w:val="CC10CB4E60E845B5A02420DD357CDBD4"/>
    <w:rsid w:val="00D83A5A"/>
  </w:style>
  <w:style w:type="paragraph" w:customStyle="1" w:styleId="852C3BEF5FF840EF8A0CF1DE6A4DC121">
    <w:name w:val="852C3BEF5FF840EF8A0CF1DE6A4DC121"/>
    <w:rsid w:val="00D83A5A"/>
  </w:style>
  <w:style w:type="paragraph" w:customStyle="1" w:styleId="B48E3CCBD4544081A144056B6EF13F96">
    <w:name w:val="B48E3CCBD4544081A144056B6EF13F96"/>
    <w:rsid w:val="00D83A5A"/>
  </w:style>
  <w:style w:type="paragraph" w:customStyle="1" w:styleId="35D616304A554B32A10AD082FD478E31">
    <w:name w:val="35D616304A554B32A10AD082FD478E31"/>
    <w:rsid w:val="00D83A5A"/>
  </w:style>
  <w:style w:type="paragraph" w:customStyle="1" w:styleId="24CEBE40A03F457EBC8C9296956D7788">
    <w:name w:val="24CEBE40A03F457EBC8C9296956D7788"/>
    <w:rsid w:val="00D83A5A"/>
  </w:style>
  <w:style w:type="paragraph" w:customStyle="1" w:styleId="E17CD1125CA8473189D768AF1104FFA0">
    <w:name w:val="E17CD1125CA8473189D768AF1104FFA0"/>
    <w:rsid w:val="00D83A5A"/>
  </w:style>
  <w:style w:type="paragraph" w:customStyle="1" w:styleId="09B223C5C2A64CA99EEA2397F512DD9E">
    <w:name w:val="09B223C5C2A64CA99EEA2397F512DD9E"/>
    <w:rsid w:val="00D83A5A"/>
  </w:style>
  <w:style w:type="paragraph" w:customStyle="1" w:styleId="CCD37EC3C4D3434098750B9856691E7A">
    <w:name w:val="CCD37EC3C4D3434098750B9856691E7A"/>
    <w:rsid w:val="00D83A5A"/>
  </w:style>
  <w:style w:type="paragraph" w:customStyle="1" w:styleId="C37C3201953048689055AC30066CE2AD">
    <w:name w:val="C37C3201953048689055AC30066CE2AD"/>
    <w:rsid w:val="00D83A5A"/>
  </w:style>
  <w:style w:type="paragraph" w:customStyle="1" w:styleId="59F42FD855EA4D09A120A3DD609EA73C">
    <w:name w:val="59F42FD855EA4D09A120A3DD609EA73C"/>
    <w:rsid w:val="00D83A5A"/>
  </w:style>
  <w:style w:type="paragraph" w:customStyle="1" w:styleId="4D016A5A2C414151B2FC00946B67E6BA">
    <w:name w:val="4D016A5A2C414151B2FC00946B67E6BA"/>
    <w:rsid w:val="00D83A5A"/>
  </w:style>
  <w:style w:type="paragraph" w:customStyle="1" w:styleId="0B35955385A74F079C79DC7472922CE5">
    <w:name w:val="0B35955385A74F079C79DC7472922CE5"/>
    <w:rsid w:val="00D83A5A"/>
  </w:style>
  <w:style w:type="paragraph" w:customStyle="1" w:styleId="8B70CC2867BE4B59941E781625EB4BC9">
    <w:name w:val="8B70CC2867BE4B59941E781625EB4BC9"/>
    <w:rsid w:val="00D83A5A"/>
  </w:style>
  <w:style w:type="paragraph" w:customStyle="1" w:styleId="2D890461BCFE46B7B4A75D7B27772C74">
    <w:name w:val="2D890461BCFE46B7B4A75D7B27772C74"/>
    <w:rsid w:val="00D83A5A"/>
  </w:style>
  <w:style w:type="paragraph" w:customStyle="1" w:styleId="A535D16FD294420F8D6DAA9D036B82B2">
    <w:name w:val="A535D16FD294420F8D6DAA9D036B82B2"/>
    <w:rsid w:val="00D83A5A"/>
  </w:style>
  <w:style w:type="paragraph" w:customStyle="1" w:styleId="E50AB611802941FEB8AA4AE25706B86D">
    <w:name w:val="E50AB611802941FEB8AA4AE25706B86D"/>
    <w:rsid w:val="00D83A5A"/>
  </w:style>
  <w:style w:type="paragraph" w:customStyle="1" w:styleId="F74901C455844CA2A7004BA4C9F1D2B3">
    <w:name w:val="F74901C455844CA2A7004BA4C9F1D2B3"/>
    <w:rsid w:val="00D83A5A"/>
  </w:style>
  <w:style w:type="paragraph" w:customStyle="1" w:styleId="ED7AEF27D1734EE0AFB30AEFA5F7F4CF">
    <w:name w:val="ED7AEF27D1734EE0AFB30AEFA5F7F4CF"/>
    <w:rsid w:val="00D83A5A"/>
  </w:style>
  <w:style w:type="paragraph" w:customStyle="1" w:styleId="DD51F40091ED43E091234408D7DB6674">
    <w:name w:val="DD51F40091ED43E091234408D7DB6674"/>
    <w:rsid w:val="00D83A5A"/>
  </w:style>
  <w:style w:type="paragraph" w:customStyle="1" w:styleId="C94F7E18AAE6417E8DB2F2C95635B390">
    <w:name w:val="C94F7E18AAE6417E8DB2F2C95635B390"/>
    <w:rsid w:val="00D83A5A"/>
  </w:style>
  <w:style w:type="paragraph" w:customStyle="1" w:styleId="325AC84744AE41CCB0E71FB1B7414D94">
    <w:name w:val="325AC84744AE41CCB0E71FB1B7414D94"/>
    <w:rsid w:val="00D83A5A"/>
  </w:style>
  <w:style w:type="paragraph" w:customStyle="1" w:styleId="80861175B85549E89D6D4BEE858ABE81">
    <w:name w:val="80861175B85549E89D6D4BEE858ABE81"/>
    <w:rsid w:val="00D83A5A"/>
  </w:style>
  <w:style w:type="paragraph" w:customStyle="1" w:styleId="8B7194C98A3E4196B90ABC7022CD1C39">
    <w:name w:val="8B7194C98A3E4196B90ABC7022CD1C39"/>
    <w:rsid w:val="00D83A5A"/>
  </w:style>
  <w:style w:type="paragraph" w:customStyle="1" w:styleId="FFD95B41A1164307A0CD53C1DA888726">
    <w:name w:val="FFD95B41A1164307A0CD53C1DA888726"/>
    <w:rsid w:val="00D83A5A"/>
  </w:style>
  <w:style w:type="paragraph" w:customStyle="1" w:styleId="6C810988FCA14909BB3A2F543C4159CA">
    <w:name w:val="6C810988FCA14909BB3A2F543C4159CA"/>
    <w:rsid w:val="00D83A5A"/>
  </w:style>
  <w:style w:type="paragraph" w:customStyle="1" w:styleId="6D5ABAEA1AE648DF8B365F2D5E19C62E">
    <w:name w:val="6D5ABAEA1AE648DF8B365F2D5E19C62E"/>
    <w:rsid w:val="00D83A5A"/>
  </w:style>
  <w:style w:type="paragraph" w:customStyle="1" w:styleId="C599B4B8A16F48FA9C1DFBBEA0AE445D">
    <w:name w:val="C599B4B8A16F48FA9C1DFBBEA0AE445D"/>
    <w:rsid w:val="00D83A5A"/>
  </w:style>
  <w:style w:type="paragraph" w:customStyle="1" w:styleId="D5BA595E52F845B2AF47590906B5447D">
    <w:name w:val="D5BA595E52F845B2AF47590906B5447D"/>
    <w:rsid w:val="00D83A5A"/>
  </w:style>
  <w:style w:type="paragraph" w:customStyle="1" w:styleId="74AA689A4C164E46A42B0ADD441C901B">
    <w:name w:val="74AA689A4C164E46A42B0ADD441C901B"/>
    <w:rsid w:val="00D83A5A"/>
  </w:style>
  <w:style w:type="paragraph" w:customStyle="1" w:styleId="3167008C5FED4B208933756CB63013BB">
    <w:name w:val="3167008C5FED4B208933756CB63013BB"/>
    <w:rsid w:val="00D83A5A"/>
  </w:style>
  <w:style w:type="paragraph" w:customStyle="1" w:styleId="FB54697E701847BEAF40B2CB8D9FF281">
    <w:name w:val="FB54697E701847BEAF40B2CB8D9FF281"/>
    <w:rsid w:val="00D83A5A"/>
  </w:style>
  <w:style w:type="paragraph" w:customStyle="1" w:styleId="E412AAD83A4C4888A2E4746D99984452">
    <w:name w:val="E412AAD83A4C4888A2E4746D99984452"/>
    <w:rsid w:val="00D83A5A"/>
  </w:style>
  <w:style w:type="paragraph" w:customStyle="1" w:styleId="5D5E1222A77B4CAFA956328E1224B225">
    <w:name w:val="5D5E1222A77B4CAFA956328E1224B225"/>
    <w:rsid w:val="00D83A5A"/>
  </w:style>
  <w:style w:type="paragraph" w:customStyle="1" w:styleId="170DF1BCDC874C0AB112F27EF1E4A64A">
    <w:name w:val="170DF1BCDC874C0AB112F27EF1E4A64A"/>
    <w:rsid w:val="00D83A5A"/>
  </w:style>
  <w:style w:type="paragraph" w:customStyle="1" w:styleId="6EA483EB31C94D68B28DF3B4838266B0">
    <w:name w:val="6EA483EB31C94D68B28DF3B4838266B0"/>
    <w:rsid w:val="00FA107D"/>
  </w:style>
  <w:style w:type="paragraph" w:customStyle="1" w:styleId="7A07DC670A4C4B0CAE7A981AE9213BC2">
    <w:name w:val="7A07DC670A4C4B0CAE7A981AE9213BC2"/>
    <w:rsid w:val="00FA10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1" ma:contentTypeDescription="Crée un document." ma:contentTypeScope="" ma:versionID="71c9509b0fd6365f8a0c3f73a0984d6d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a1a6cec0370cba7716557fdc6e73eb6c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80FF-BF7A-4652-934C-B2BB14E04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B6A73-F00E-4244-8139-470819FD4817}">
  <ds:schemaRefs>
    <ds:schemaRef ds:uri="http://schemas.microsoft.com/office/2006/metadata/properties"/>
    <ds:schemaRef ds:uri="http://schemas.microsoft.com/office/infopath/2007/PartnerControls"/>
    <ds:schemaRef ds:uri="1578c302-6e4d-41cc-8087-845ef57534c3"/>
  </ds:schemaRefs>
</ds:datastoreItem>
</file>

<file path=customXml/itemProps3.xml><?xml version="1.0" encoding="utf-8"?>
<ds:datastoreItem xmlns:ds="http://schemas.openxmlformats.org/officeDocument/2006/customXml" ds:itemID="{F2A9AF4B-2386-45E3-A684-2E6B993617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1ED417-E7E1-474F-8685-D221721C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2</TotalTime>
  <Pages>1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Maude Lefebvre</cp:lastModifiedBy>
  <cp:revision>7</cp:revision>
  <cp:lastPrinted>2020-10-13T16:11:00Z</cp:lastPrinted>
  <dcterms:created xsi:type="dcterms:W3CDTF">2022-01-19T20:09:00Z</dcterms:created>
  <dcterms:modified xsi:type="dcterms:W3CDTF">2022-01-19T20:20:00Z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</Properties>
</file>