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3FD24" w14:textId="04B30BB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361F76" w14:paraId="70DAA7C8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143309C" w14:textId="63D52240" w:rsidR="00062CCC" w:rsidRDefault="00361F76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6CC2AE9E" wp14:editId="7717982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-299720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2CCC"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4B385C9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29ACA51E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5F473E92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4C45598F" w14:textId="77777777" w:rsidR="00062CCC" w:rsidRDefault="00062CCC" w:rsidP="00062CCC"/>
          <w:p w14:paraId="1B89A615" w14:textId="77777777" w:rsidR="00062CCC" w:rsidRDefault="00062CCC" w:rsidP="00062CCC"/>
          <w:p w14:paraId="0AB53306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433"/>
              <w:gridCol w:w="1263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361F76" w14:paraId="57BADC69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7313EA" w14:textId="77777777" w:rsidR="00062CCC" w:rsidRPr="00361F76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gridSpan w:val="2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DCFF4B1" w14:textId="77777777" w:rsidR="00062CCC" w:rsidRPr="00361F76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AE75F" w14:textId="77777777" w:rsidR="00062CCC" w:rsidRPr="00361F76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361F76" w14:paraId="211A1E65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A68B20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8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E342271" w14:textId="77777777" w:rsidR="00062CCC" w:rsidRPr="00361F76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361F76" w14:paraId="4B8223B4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0CDE43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5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2B77473" w14:textId="77777777" w:rsidR="00062CCC" w:rsidRPr="00361F76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FB3DE5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Arial" w:eastAsia="MS Gothic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 w:rsidRPr="00361F76">
                        <w:rPr>
                          <w:rFonts w:ascii="Segoe UI Symbol" w:eastAsia="MS Gothic" w:hAnsi="Segoe UI Symbol" w:cs="Segoe UI Symbo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361F76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361F76">
                        <w:rPr>
                          <w:rFonts w:ascii="Segoe UI Symbol" w:eastAsia="MS Gothic" w:hAnsi="Segoe UI Symbol" w:cs="Segoe UI Symbo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361F76" w14:paraId="59C1A3AD" w14:textId="77777777" w:rsidTr="00D65504">
              <w:trPr>
                <w:trHeight w:val="227"/>
              </w:trPr>
              <w:tc>
                <w:tcPr>
                  <w:tcW w:w="505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A07BFE" w14:textId="77777777" w:rsidR="00062CCC" w:rsidRPr="00361F76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361F76" w14:paraId="4D9DAE71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B10CF8" w14:textId="77777777" w:rsidR="00062CCC" w:rsidRPr="00361F76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4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74B803A" w14:textId="77777777" w:rsidR="00062CCC" w:rsidRPr="00361F76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830DE8" w14:textId="77777777" w:rsidR="00062CCC" w:rsidRPr="00361F76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B95924" w14:textId="77777777" w:rsidR="00062CCC" w:rsidRPr="00361F76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361F76" w14:paraId="4300FE85" w14:textId="77777777" w:rsidTr="00D65504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3A0243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3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D759CAF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089EF7" w14:textId="77777777" w:rsidR="00062CCC" w:rsidRPr="00361F76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C76F2E" w14:textId="60BF302E" w:rsidR="00062CCC" w:rsidRPr="00361F76" w:rsidRDefault="00361F76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</w:t>
                  </w:r>
                  <w:r w:rsidR="0019187A"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361F76" w14:paraId="5ECDAE16" w14:textId="77777777" w:rsidTr="00A05A37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2AF65D5B" w14:textId="77777777" w:rsidR="00062CCC" w:rsidRPr="00361F76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361F76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86827DA" w14:textId="77777777" w:rsidR="00062CCC" w:rsidRPr="00361F76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361F7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139C5E4F" w14:textId="77777777" w:rsidR="00062CCC" w:rsidRPr="00361F76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0A0ED90B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F638E82" w14:textId="77777777" w:rsidR="001C73ED" w:rsidRDefault="001C73ED" w:rsidP="001C73ED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PROGRAMME RÉGIONAL D’ÉLIMINATION</w:t>
            </w:r>
            <w:r w:rsidRPr="004813E8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–</w:t>
            </w:r>
          </w:p>
          <w:p w14:paraId="795EC599" w14:textId="77777777" w:rsidR="00062CCC" w:rsidRPr="001C73ED" w:rsidRDefault="001C73ED" w:rsidP="001C73ED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Calibri" w:hAnsi="Calibri" w:cs="Arial"/>
                <w:b/>
              </w:rPr>
              <w:t>ATTESTATION MÉDICALE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43CF7D83" w14:textId="77777777" w:rsidR="00062CCC" w:rsidRDefault="00062CCC" w:rsidP="00062CCC"/>
        </w:tc>
      </w:tr>
    </w:tbl>
    <w:p w14:paraId="76A9354A" w14:textId="77777777" w:rsidR="001C73ED" w:rsidRDefault="001C73ED">
      <w:pPr>
        <w:rPr>
          <w:rFonts w:asciiTheme="minorHAnsi" w:hAnsiTheme="minorHAnsi" w:cstheme="minorHAnsi"/>
          <w:sz w:val="20"/>
        </w:rPr>
      </w:pPr>
    </w:p>
    <w:p w14:paraId="546E3DDC" w14:textId="77777777" w:rsidR="001C73ED" w:rsidRDefault="001C73ED" w:rsidP="001C73ED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Le médecin ou l’infirmière praticienne spécialisée (IPS) doit établir le lien entre le diagnostic et l’incontinence avec ce formulaire.</w:t>
      </w:r>
    </w:p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</w:tblGrid>
      <w:tr w:rsidR="00884E0D" w:rsidRPr="000020F4" w14:paraId="0FFBE75C" w14:textId="77777777" w:rsidTr="00515F4D">
        <w:trPr>
          <w:trHeight w:val="339"/>
        </w:trPr>
        <w:tc>
          <w:tcPr>
            <w:tcW w:w="567" w:type="dxa"/>
            <w:vAlign w:val="center"/>
          </w:tcPr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1126150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80301" w14:textId="77777777" w:rsidR="001C73ED" w:rsidRPr="000020F4" w:rsidRDefault="001C73ED" w:rsidP="00782D4A">
                <w:pPr>
                  <w:ind w:right="-21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962" w:type="dxa"/>
            <w:vAlign w:val="center"/>
          </w:tcPr>
          <w:p w14:paraId="79A80E48" w14:textId="77777777" w:rsidR="001C73ED" w:rsidRPr="000020F4" w:rsidRDefault="001C73ED" w:rsidP="00782D4A">
            <w:pPr>
              <w:ind w:right="-2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Admissibilité initiale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151306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38E6F4" w14:textId="0A74E1D0" w:rsidR="001C73ED" w:rsidRPr="000020F4" w:rsidRDefault="00884E0D" w:rsidP="00782D4A">
                <w:pPr>
                  <w:ind w:right="-21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7" w:type="dxa"/>
            <w:vAlign w:val="center"/>
          </w:tcPr>
          <w:p w14:paraId="0500EFCB" w14:textId="77777777" w:rsidR="001C73ED" w:rsidRPr="000020F4" w:rsidRDefault="001C73ED" w:rsidP="00782D4A">
            <w:pPr>
              <w:ind w:right="-2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Renouvellement</w:t>
            </w:r>
          </w:p>
        </w:tc>
      </w:tr>
      <w:tr w:rsidR="001C73ED" w:rsidRPr="00C05EEE" w14:paraId="6E17114F" w14:textId="77777777" w:rsidTr="00515F4D">
        <w:trPr>
          <w:trHeight w:val="115"/>
        </w:trPr>
        <w:tc>
          <w:tcPr>
            <w:tcW w:w="5529" w:type="dxa"/>
            <w:gridSpan w:val="2"/>
          </w:tcPr>
          <w:p w14:paraId="4DE77921" w14:textId="11830CA7" w:rsidR="001C73ED" w:rsidRPr="00C05EEE" w:rsidRDefault="001C73ED" w:rsidP="00361F76">
            <w:pPr>
              <w:spacing w:before="20" w:after="20"/>
              <w:ind w:right="3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5EE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(Lorsque l’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usager est inconnu du programme; transmettre l’attestation </w:t>
            </w:r>
            <w:r w:rsidRPr="001C73ED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médicale avec le formulaire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de demande d’admission</w:t>
            </w:r>
            <w:r w:rsidR="0069334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ou renouvellement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361F76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CLI-</w:t>
            </w:r>
            <w:r w:rsidR="00361F76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60476</w:t>
            </w:r>
            <w:r w:rsidRPr="001C73ED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C73ED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en un seul envoi)</w:t>
            </w:r>
          </w:p>
        </w:tc>
        <w:tc>
          <w:tcPr>
            <w:tcW w:w="5244" w:type="dxa"/>
            <w:gridSpan w:val="2"/>
          </w:tcPr>
          <w:p w14:paraId="441ED67B" w14:textId="77777777" w:rsidR="001C73ED" w:rsidRPr="00C05EEE" w:rsidRDefault="001C73ED" w:rsidP="00782D4A">
            <w:pPr>
              <w:ind w:right="-2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05EE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(Lors de la réévaluation annuelle ou biannuelle)</w:t>
            </w:r>
          </w:p>
        </w:tc>
      </w:tr>
    </w:tbl>
    <w:p w14:paraId="060001BC" w14:textId="77777777" w:rsidR="001C73ED" w:rsidRPr="00CC7BE5" w:rsidRDefault="001C73ED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739"/>
      </w:tblGrid>
      <w:tr w:rsidR="002122B9" w:rsidRPr="002122B9" w14:paraId="20E2860F" w14:textId="77777777" w:rsidTr="002122B9">
        <w:trPr>
          <w:trHeight w:val="262"/>
          <w:jc w:val="center"/>
        </w:trPr>
        <w:tc>
          <w:tcPr>
            <w:tcW w:w="1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DB3AA" w14:textId="77777777" w:rsidR="002122B9" w:rsidRPr="002122B9" w:rsidRDefault="002122B9" w:rsidP="002122B9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ind w:right="-96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2122B9">
              <w:rPr>
                <w:rFonts w:asciiTheme="minorHAnsi" w:hAnsiTheme="minorHAnsi" w:cs="Arial"/>
                <w:b/>
                <w:sz w:val="22"/>
                <w:szCs w:val="20"/>
              </w:rPr>
              <w:t>ATTESTATION</w:t>
            </w:r>
          </w:p>
        </w:tc>
      </w:tr>
      <w:tr w:rsidR="002122B9" w:rsidRPr="002122B9" w14:paraId="0AE816D5" w14:textId="77777777" w:rsidTr="00E46137">
        <w:trPr>
          <w:trHeight w:val="5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A652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0"/>
                <w:szCs w:val="20"/>
              </w:rPr>
            </w:pPr>
            <w:r w:rsidRPr="002122B9">
              <w:rPr>
                <w:rFonts w:asciiTheme="minorHAnsi" w:hAnsiTheme="minorHAnsi" w:cs="Arial"/>
                <w:sz w:val="20"/>
                <w:szCs w:val="20"/>
              </w:rPr>
              <w:t>Diagnostic :</w:t>
            </w:r>
          </w:p>
        </w:tc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A816" w14:textId="78AD0037" w:rsidR="002122B9" w:rsidRPr="00E46137" w:rsidRDefault="001C2C77" w:rsidP="00E4613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89770731"/>
                <w:placeholder>
                  <w:docPart w:val="2679B42AE75646ADABEF8F09EBC3E32F"/>
                </w:placeholder>
              </w:sdtPr>
              <w:sdtEndPr/>
              <w:sdtContent>
                <w:r w:rsidR="0054029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122B9" w:rsidRPr="002122B9" w14:paraId="1C902663" w14:textId="77777777" w:rsidTr="00E46137">
        <w:trPr>
          <w:trHeight w:val="5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9DC2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0"/>
                <w:szCs w:val="20"/>
              </w:rPr>
            </w:pPr>
            <w:r w:rsidRPr="002122B9">
              <w:rPr>
                <w:rFonts w:asciiTheme="minorHAnsi" w:hAnsiTheme="minorHAnsi" w:cs="Arial"/>
                <w:sz w:val="20"/>
                <w:szCs w:val="20"/>
              </w:rPr>
              <w:t>Déficience :</w:t>
            </w:r>
          </w:p>
        </w:tc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5A83" w14:textId="3A38431B" w:rsidR="002122B9" w:rsidRPr="00E46137" w:rsidRDefault="001C2C77" w:rsidP="00E4613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07127647"/>
                <w:placeholder>
                  <w:docPart w:val="2F207564392B49B6B9E0882BD3673BE6"/>
                </w:placeholder>
              </w:sdtPr>
              <w:sdtEndPr/>
              <w:sdtContent>
                <w:r w:rsidR="0054029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122B9" w:rsidRPr="002122B9" w14:paraId="41C98C85" w14:textId="77777777" w:rsidTr="00782D4A">
        <w:trPr>
          <w:trHeight w:val="70"/>
          <w:jc w:val="center"/>
        </w:trPr>
        <w:tc>
          <w:tcPr>
            <w:tcW w:w="1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D72CA" w14:textId="77777777" w:rsidR="002122B9" w:rsidRPr="002122B9" w:rsidRDefault="002122B9" w:rsidP="00782D4A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="Arial"/>
                <w:sz w:val="8"/>
                <w:szCs w:val="12"/>
              </w:rPr>
            </w:pPr>
          </w:p>
        </w:tc>
      </w:tr>
      <w:tr w:rsidR="002122B9" w:rsidRPr="002122B9" w14:paraId="696A3AB5" w14:textId="77777777" w:rsidTr="0054029C">
        <w:trPr>
          <w:trHeight w:val="262"/>
          <w:jc w:val="center"/>
        </w:trPr>
        <w:tc>
          <w:tcPr>
            <w:tcW w:w="1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09BB0" w14:textId="77777777" w:rsidR="002122B9" w:rsidRPr="002122B9" w:rsidRDefault="002122B9" w:rsidP="002122B9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ind w:right="-96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2122B9">
              <w:rPr>
                <w:rFonts w:asciiTheme="minorHAnsi" w:hAnsiTheme="minorHAnsi" w:cs="Arial"/>
                <w:b/>
                <w:sz w:val="22"/>
                <w:szCs w:val="20"/>
              </w:rPr>
              <w:t>JUSTIFICATION</w:t>
            </w:r>
          </w:p>
          <w:p w14:paraId="3A0192D1" w14:textId="77777777" w:rsidR="002122B9" w:rsidRPr="002122B9" w:rsidRDefault="002122B9" w:rsidP="002122B9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ind w:right="-96"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122B9">
              <w:rPr>
                <w:rFonts w:asciiTheme="minorHAnsi" w:hAnsiTheme="minorHAnsi" w:cs="Arial"/>
                <w:sz w:val="22"/>
                <w:szCs w:val="20"/>
              </w:rPr>
              <w:t>(Obligatoire)</w:t>
            </w:r>
          </w:p>
        </w:tc>
      </w:tr>
      <w:tr w:rsidR="002122B9" w:rsidRPr="002122B9" w14:paraId="634DC48C" w14:textId="77777777" w:rsidTr="0054029C">
        <w:trPr>
          <w:trHeight w:val="262"/>
          <w:jc w:val="center"/>
        </w:trPr>
        <w:tc>
          <w:tcPr>
            <w:tcW w:w="11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5B2957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2122B9">
              <w:rPr>
                <w:rFonts w:asciiTheme="minorHAnsi" w:hAnsiTheme="minorHAnsi" w:cs="Arial"/>
                <w:i/>
                <w:sz w:val="20"/>
                <w:szCs w:val="20"/>
              </w:rPr>
              <w:t>Veuillez préciser le lien entre l’incontinence et le diagnostic.</w:t>
            </w:r>
          </w:p>
        </w:tc>
      </w:tr>
      <w:tr w:rsidR="002122B9" w:rsidRPr="002122B9" w14:paraId="06EF0FA8" w14:textId="77777777" w:rsidTr="0054029C">
        <w:trPr>
          <w:trHeight w:val="1330"/>
          <w:jc w:val="center"/>
        </w:trPr>
        <w:tc>
          <w:tcPr>
            <w:tcW w:w="11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3BB2" w14:textId="77777777" w:rsidR="0054029C" w:rsidRPr="00E00825" w:rsidRDefault="001C2C77" w:rsidP="0054029C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15229290"/>
                <w:placeholder>
                  <w:docPart w:val="410D2D9C5EDA440DB5A764B8C7B83F7B"/>
                </w:placeholder>
              </w:sdtPr>
              <w:sdtEndPr/>
              <w:sdtContent>
                <w:r w:rsidR="0054029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 w14:paraId="1BA39612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6DC0EB48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1D0F1295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6648A77B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0C4E1339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2A4416A6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1125A6D7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4076E62F" w14:textId="43261E86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2C695DA3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  <w:p w14:paraId="6139F168" w14:textId="77777777" w:rsidR="002122B9" w:rsidRPr="002122B9" w:rsidRDefault="002122B9" w:rsidP="00782D4A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="Arial"/>
                <w:sz w:val="22"/>
                <w:szCs w:val="20"/>
              </w:rPr>
            </w:pPr>
          </w:p>
        </w:tc>
      </w:tr>
    </w:tbl>
    <w:p w14:paraId="1CA76FAC" w14:textId="5D9DDD84" w:rsidR="00194D60" w:rsidRPr="00194D60" w:rsidRDefault="00194D60">
      <w:pPr>
        <w:rPr>
          <w:sz w:val="10"/>
          <w:szCs w:val="10"/>
        </w:rPr>
      </w:pPr>
    </w:p>
    <w:tbl>
      <w:tblPr>
        <w:tblStyle w:val="Grilledutableau1"/>
        <w:tblW w:w="11021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4234"/>
        <w:gridCol w:w="795"/>
        <w:gridCol w:w="52"/>
        <w:gridCol w:w="3251"/>
      </w:tblGrid>
      <w:tr w:rsidR="00194D60" w:rsidRPr="000020F4" w14:paraId="4EC1CF48" w14:textId="77777777" w:rsidTr="00194D60">
        <w:trPr>
          <w:trHeight w:val="278"/>
          <w:jc w:val="center"/>
        </w:trPr>
        <w:tc>
          <w:tcPr>
            <w:tcW w:w="11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5E93F" w14:textId="3059BB0F" w:rsidR="00194D60" w:rsidRPr="000020F4" w:rsidRDefault="00194D60" w:rsidP="00194D6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3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IDENTIFICATION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DU MÉDECIN OU DE L’IPS</w:t>
            </w:r>
          </w:p>
        </w:tc>
      </w:tr>
      <w:tr w:rsidR="00194D60" w:rsidRPr="000020F4" w14:paraId="025094C7" w14:textId="77777777" w:rsidTr="0014763C">
        <w:trPr>
          <w:trHeight w:val="2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C3D" w14:textId="1262AB93" w:rsidR="00194D60" w:rsidRPr="000020F4" w:rsidRDefault="00194D60" w:rsidP="00194D60">
            <w:pPr>
              <w:spacing w:before="20" w:after="20"/>
              <w:ind w:right="-17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du médecin ou de l’IPS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2FD41" w14:textId="77777777" w:rsidR="00194D60" w:rsidRPr="000020F4" w:rsidRDefault="001C2C77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4495055"/>
                <w:placeholder>
                  <w:docPart w:val="224D2E6D2E69493EBB99D81E6B3FA62C"/>
                </w:placeholder>
              </w:sdtPr>
              <w:sdtEndPr/>
              <w:sdtContent>
                <w:r w:rsidR="00194D6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A9270" w14:textId="664AF40C" w:rsidR="00194D60" w:rsidRPr="000020F4" w:rsidRDefault="00194D60" w:rsidP="00782D4A">
            <w:pPr>
              <w:spacing w:before="20" w:after="20"/>
              <w:ind w:left="-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Spécialité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6726914"/>
                <w:placeholder>
                  <w:docPart w:val="50AFDB1A0AAF4A9AB046C64CADFA1E6A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4D60" w:rsidRPr="000020F4" w14:paraId="5A4FD8F6" w14:textId="77777777" w:rsidTr="0014763C">
        <w:trPr>
          <w:trHeight w:val="2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51B5" w14:textId="31646617" w:rsidR="00194D60" w:rsidRPr="000020F4" w:rsidRDefault="00194D60" w:rsidP="00667E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Établissement </w:t>
            </w:r>
            <w:r w:rsidR="00667E2E">
              <w:rPr>
                <w:rFonts w:asciiTheme="minorHAnsi" w:hAnsiTheme="minorHAnsi" w:cstheme="minorHAnsi"/>
                <w:sz w:val="20"/>
                <w:szCs w:val="20"/>
              </w:rPr>
              <w:t>et adresse :</w:t>
            </w:r>
          </w:p>
        </w:tc>
        <w:tc>
          <w:tcPr>
            <w:tcW w:w="8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E89" w14:textId="77777777" w:rsidR="00194D60" w:rsidRPr="000020F4" w:rsidRDefault="001C2C77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93664492"/>
                <w:placeholder>
                  <w:docPart w:val="5ABFBDDE71FB412390923923665372D3"/>
                </w:placeholder>
              </w:sdtPr>
              <w:sdtEndPr/>
              <w:sdtContent>
                <w:r w:rsidR="00194D6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  <w:bookmarkStart w:id="6" w:name="_GoBack"/>
                <w:bookmarkEnd w:id="6"/>
              </w:sdtContent>
            </w:sdt>
          </w:p>
        </w:tc>
      </w:tr>
      <w:tr w:rsidR="003A3A28" w:rsidRPr="000020F4" w14:paraId="6FE1DBB1" w14:textId="13E4CF0B" w:rsidTr="0047082C">
        <w:trPr>
          <w:trHeight w:val="2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23D" w14:textId="77777777" w:rsidR="003A3A28" w:rsidRPr="000020F4" w:rsidRDefault="003A3A28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6CEB7" w14:textId="1587894C" w:rsidR="003A3A28" w:rsidRPr="000020F4" w:rsidRDefault="001C2C77" w:rsidP="00782D4A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00969980"/>
                <w:placeholder>
                  <w:docPart w:val="F8F0F5B15D8B4B9F8FC5AB3C0E90637D"/>
                </w:placeholder>
              </w:sdtPr>
              <w:sdtEndPr/>
              <w:sdtContent>
                <w:r w:rsidR="003A3A2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52323" w14:textId="72970DFF" w:rsidR="003A3A28" w:rsidRPr="000020F4" w:rsidRDefault="003A3A28" w:rsidP="00782D4A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Poste :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7A25A" w14:textId="47E6AE01" w:rsidR="003A3A28" w:rsidRPr="000020F4" w:rsidRDefault="001C2C77" w:rsidP="003A3A28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95517491"/>
                <w:placeholder>
                  <w:docPart w:val="496148D143024644A48AE26458A526CE"/>
                </w:placeholder>
              </w:sdtPr>
              <w:sdtEndPr/>
              <w:sdtContent>
                <w:r w:rsidR="003A3A2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4D60" w:rsidRPr="000020F4" w14:paraId="4011FA39" w14:textId="77777777" w:rsidTr="0014763C">
        <w:trPr>
          <w:trHeight w:val="2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74F" w14:textId="1AA3ED7E" w:rsidR="00194D60" w:rsidRPr="000020F4" w:rsidRDefault="00194D60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</w:t>
            </w:r>
            <w:r w:rsidR="00667E2E">
              <w:rPr>
                <w:rFonts w:asciiTheme="minorHAnsi" w:hAnsiTheme="minorHAnsi" w:cstheme="minorHAnsi"/>
                <w:sz w:val="20"/>
                <w:szCs w:val="20"/>
              </w:rPr>
              <w:t>(si désiré)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8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BA7" w14:textId="77777777" w:rsidR="00194D60" w:rsidRPr="000020F4" w:rsidRDefault="001C2C77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74744221"/>
                <w:placeholder>
                  <w:docPart w:val="12A0734291CC489D9A5EE1E3F4B99AEA"/>
                </w:placeholder>
              </w:sdtPr>
              <w:sdtEndPr/>
              <w:sdtContent>
                <w:r w:rsidR="00194D6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4D60" w14:paraId="17558821" w14:textId="77777777" w:rsidTr="006E2FD5">
        <w:trPr>
          <w:trHeight w:val="4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CB92D69" w14:textId="18CF15BD" w:rsidR="00194D60" w:rsidRPr="00361F76" w:rsidRDefault="00194D60" w:rsidP="006E2FD5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61F7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Signature </w:t>
            </w:r>
            <w:r w:rsidR="006E2FD5" w:rsidRPr="00361F76">
              <w:rPr>
                <w:rFonts w:asciiTheme="minorHAnsi" w:hAnsiTheme="minorHAnsi" w:cstheme="minorHAnsi"/>
                <w:b/>
                <w:sz w:val="16"/>
                <w:szCs w:val="16"/>
              </w:rPr>
              <w:t>du médecin ou IPS</w:t>
            </w:r>
            <w:r w:rsidRPr="00361F76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0FBA4F" w14:textId="77777777" w:rsidR="00194D60" w:rsidRPr="00361F76" w:rsidRDefault="001C2C77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290600699"/>
                <w:placeholder>
                  <w:docPart w:val="E9DA68831C244AFB8C5B5236880F7307"/>
                </w:placeholder>
                <w:showingPlcHdr/>
              </w:sdtPr>
              <w:sdtEndPr/>
              <w:sdtContent>
                <w:r w:rsidR="00194D60" w:rsidRPr="00361F76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6B4622" w14:textId="77777777" w:rsidR="00194D60" w:rsidRPr="00361F76" w:rsidRDefault="00194D60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61F76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440595521"/>
            <w:placeholder>
              <w:docPart w:val="40760039DAE04EAFBC5E2BF7249024AD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2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B6E7399" w14:textId="77777777" w:rsidR="00194D60" w:rsidRPr="00361F76" w:rsidRDefault="00194D60" w:rsidP="00782D4A">
                <w:pPr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61F76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194D60" w:rsidRPr="00FA2786" w14:paraId="44023659" w14:textId="77777777" w:rsidTr="006E2FD5">
        <w:trPr>
          <w:trHeight w:val="47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5421C5" w14:textId="77777777" w:rsidR="00194D60" w:rsidRPr="00361F76" w:rsidRDefault="00194D60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05CDC" w14:textId="75BB3C7F" w:rsidR="00194D60" w:rsidRPr="00361F76" w:rsidRDefault="00194D60" w:rsidP="006E2FD5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61F7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Signature et </w:t>
            </w:r>
            <w:r w:rsidR="006E2FD5" w:rsidRPr="00361F76">
              <w:rPr>
                <w:rFonts w:asciiTheme="minorHAnsi" w:hAnsiTheme="minorHAnsi" w:cstheme="minorHAnsi"/>
                <w:i/>
                <w:sz w:val="16"/>
                <w:szCs w:val="16"/>
              </w:rPr>
              <w:t>numéro de pratique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712AE" w14:textId="77777777" w:rsidR="00194D60" w:rsidRPr="00361F76" w:rsidRDefault="00194D60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45DE1" w14:textId="77777777" w:rsidR="00194D60" w:rsidRPr="00361F76" w:rsidRDefault="00194D60" w:rsidP="00782D4A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61F76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</w:tbl>
    <w:p w14:paraId="29C43B74" w14:textId="77777777" w:rsidR="0044432C" w:rsidRPr="00662B72" w:rsidRDefault="0044432C" w:rsidP="0044432C">
      <w:pPr>
        <w:spacing w:line="259" w:lineRule="auto"/>
        <w:jc w:val="center"/>
        <w:rPr>
          <w:rFonts w:asciiTheme="minorHAnsi" w:hAnsiTheme="minorHAnsi" w:cs="Arial"/>
          <w:b/>
          <w:sz w:val="10"/>
          <w:szCs w:val="10"/>
        </w:rPr>
      </w:pPr>
    </w:p>
    <w:p w14:paraId="6864594C" w14:textId="4C057EFC" w:rsidR="002A3185" w:rsidRDefault="00667E2E" w:rsidP="00667E2E">
      <w:pPr>
        <w:spacing w:after="160" w:line="259" w:lineRule="auto"/>
        <w:jc w:val="center"/>
        <w:rPr>
          <w:rStyle w:val="Lienhypertexte"/>
          <w:rFonts w:asciiTheme="minorHAnsi" w:hAnsiTheme="minorHAnsi" w:cs="Arial"/>
          <w:b/>
          <w:sz w:val="20"/>
          <w:szCs w:val="20"/>
        </w:rPr>
      </w:pPr>
      <w:r w:rsidRPr="002122B9">
        <w:rPr>
          <w:rFonts w:asciiTheme="minorHAnsi" w:hAnsiTheme="minorHAnsi" w:cs="Arial"/>
          <w:b/>
          <w:sz w:val="20"/>
          <w:szCs w:val="20"/>
        </w:rPr>
        <w:t>Veuillez retourner le formulaire complété à l’adresse courriel suivante :</w:t>
      </w:r>
      <w:r w:rsidRPr="002122B9">
        <w:rPr>
          <w:rFonts w:asciiTheme="minorHAnsi" w:hAnsiTheme="minorHAnsi" w:cs="Arial"/>
          <w:b/>
          <w:sz w:val="20"/>
          <w:szCs w:val="20"/>
        </w:rPr>
        <w:br/>
      </w:r>
      <w:hyperlink r:id="rId12" w:history="1">
        <w:r w:rsidRPr="002122B9">
          <w:rPr>
            <w:rStyle w:val="Lienhypertexte"/>
            <w:rFonts w:asciiTheme="minorHAnsi" w:hAnsiTheme="minorHAnsi" w:cs="Arial"/>
            <w:b/>
            <w:sz w:val="20"/>
            <w:szCs w:val="20"/>
          </w:rPr>
          <w:t>programme.aideelimination.cisssmo16@ssss.gouv.qc.ca</w:t>
        </w:r>
      </w:hyperlink>
    </w:p>
    <w:p w14:paraId="09E559F3" w14:textId="2954225F" w:rsidR="00662B72" w:rsidRPr="00667E2E" w:rsidRDefault="00662B72" w:rsidP="00662B72">
      <w:pPr>
        <w:spacing w:before="120"/>
        <w:ind w:right="-210"/>
        <w:jc w:val="center"/>
      </w:pPr>
      <w:r>
        <w:rPr>
          <w:rFonts w:asciiTheme="minorHAnsi" w:hAnsiTheme="minorHAnsi" w:cstheme="minorHAnsi"/>
          <w:sz w:val="16"/>
          <w:szCs w:val="16"/>
        </w:rPr>
        <w:t xml:space="preserve">Référence : </w:t>
      </w:r>
      <w:r w:rsidRPr="00544A65">
        <w:rPr>
          <w:rFonts w:asciiTheme="minorHAnsi" w:hAnsiTheme="minorHAnsi" w:cstheme="minorHAnsi"/>
          <w:sz w:val="16"/>
          <w:szCs w:val="16"/>
        </w:rPr>
        <w:t xml:space="preserve">Ce formulaire provient </w:t>
      </w:r>
      <w:r>
        <w:rPr>
          <w:rFonts w:asciiTheme="minorHAnsi" w:hAnsiTheme="minorHAnsi" w:cstheme="minorHAnsi"/>
          <w:sz w:val="16"/>
          <w:szCs w:val="16"/>
        </w:rPr>
        <w:t>de l’annexe 9</w:t>
      </w:r>
      <w:r w:rsidRPr="00544A65">
        <w:rPr>
          <w:rFonts w:asciiTheme="minorHAnsi" w:hAnsiTheme="minorHAnsi" w:cstheme="minorHAnsi"/>
          <w:sz w:val="16"/>
          <w:szCs w:val="16"/>
        </w:rPr>
        <w:t xml:space="preserve"> du </w:t>
      </w:r>
      <w:r>
        <w:rPr>
          <w:rFonts w:asciiTheme="minorHAnsi" w:hAnsiTheme="minorHAnsi" w:cstheme="minorHAnsi"/>
          <w:sz w:val="16"/>
          <w:szCs w:val="16"/>
        </w:rPr>
        <w:t>G</w:t>
      </w:r>
      <w:r w:rsidRPr="00544A65">
        <w:rPr>
          <w:rFonts w:asciiTheme="minorHAnsi" w:hAnsiTheme="minorHAnsi" w:cstheme="minorHAnsi"/>
          <w:sz w:val="16"/>
          <w:szCs w:val="16"/>
        </w:rPr>
        <w:t xml:space="preserve">uide de </w:t>
      </w:r>
      <w:r>
        <w:rPr>
          <w:rFonts w:asciiTheme="minorHAnsi" w:hAnsiTheme="minorHAnsi" w:cstheme="minorHAnsi"/>
          <w:sz w:val="16"/>
          <w:szCs w:val="16"/>
        </w:rPr>
        <w:t>g</w:t>
      </w:r>
      <w:r w:rsidRPr="00544A65">
        <w:rPr>
          <w:rFonts w:asciiTheme="minorHAnsi" w:hAnsiTheme="minorHAnsi" w:cstheme="minorHAnsi"/>
          <w:sz w:val="16"/>
          <w:szCs w:val="16"/>
        </w:rPr>
        <w:t>estion du programme d’aides matérielles pour les fonctions d’élimination</w:t>
      </w:r>
      <w:r>
        <w:rPr>
          <w:rFonts w:asciiTheme="minorHAnsi" w:hAnsiTheme="minorHAnsi" w:cstheme="minorHAnsi"/>
          <w:sz w:val="16"/>
          <w:szCs w:val="16"/>
        </w:rPr>
        <w:t xml:space="preserve"> (2019).</w:t>
      </w:r>
    </w:p>
    <w:sectPr w:rsidR="00662B72" w:rsidRPr="00667E2E" w:rsidSect="00F61A3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003F7" w14:textId="77777777" w:rsidR="001C2C77" w:rsidRDefault="001C2C77" w:rsidP="0081257E">
      <w:r>
        <w:separator/>
      </w:r>
    </w:p>
  </w:endnote>
  <w:endnote w:type="continuationSeparator" w:id="0">
    <w:p w14:paraId="6D9CE08A" w14:textId="77777777" w:rsidR="001C2C77" w:rsidRDefault="001C2C77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A63E2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766CD9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DE9D05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48C7"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A113C" w14:textId="77777777" w:rsidR="00EE71AF" w:rsidRPr="002C0510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AEEC58" wp14:editId="5EADECB2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D6569B" w14:textId="77777777" w:rsidR="003D1E79" w:rsidRPr="00783D34" w:rsidRDefault="003D1E79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EEC58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56D6569B" w14:textId="77777777" w:rsidR="003D1E79" w:rsidRPr="00783D34" w:rsidRDefault="003D1E79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01242E60" w14:textId="0BDEB139" w:rsidR="00EE71AF" w:rsidRPr="003D1E79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CLI-XXXXX (XXXX-XX)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361F76" w:rsidRPr="00361F76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361F76" w:rsidRPr="00361F76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61184" w14:textId="77777777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61C66" wp14:editId="3BFC3DA9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EEACE3" w14:textId="77777777" w:rsidR="0054029C" w:rsidRPr="0054029C" w:rsidRDefault="0054029C" w:rsidP="005402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54029C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PROGRAMME RÉGIONAL D’ÉLIMINATION –</w:t>
                          </w:r>
                        </w:p>
                        <w:p w14:paraId="6BEC9F6F" w14:textId="796B70EE" w:rsidR="00783D34" w:rsidRPr="00783D34" w:rsidRDefault="0054029C" w:rsidP="005402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54029C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ATTESTATION MÉDICALE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61C66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62EEACE3" w14:textId="77777777" w:rsidR="0054029C" w:rsidRPr="0054029C" w:rsidRDefault="0054029C" w:rsidP="005402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54029C">
                      <w:rPr>
                        <w:rFonts w:asciiTheme="minorHAnsi" w:hAnsiTheme="minorHAnsi" w:cstheme="minorHAnsi"/>
                        <w:b/>
                        <w:sz w:val="20"/>
                      </w:rPr>
                      <w:t>PROGRAMME RÉGIONAL D’ÉLIMINATION –</w:t>
                    </w:r>
                  </w:p>
                  <w:p w14:paraId="6BEC9F6F" w14:textId="796B70EE" w:rsidR="00783D34" w:rsidRPr="00783D34" w:rsidRDefault="0054029C" w:rsidP="005402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54029C">
                      <w:rPr>
                        <w:rFonts w:asciiTheme="minorHAnsi" w:hAnsiTheme="minorHAnsi" w:cstheme="minorHAnsi"/>
                        <w:b/>
                        <w:sz w:val="20"/>
                      </w:rPr>
                      <w:t>ATTESTATION MÉDICALE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577AD011" w14:textId="257431EC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361F76">
      <w:rPr>
        <w:rFonts w:asciiTheme="minorHAnsi" w:hAnsiTheme="minorHAnsi" w:cstheme="minorHAnsi"/>
        <w:sz w:val="20"/>
        <w:szCs w:val="20"/>
      </w:rPr>
      <w:t>60461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361F76">
      <w:rPr>
        <w:rFonts w:asciiTheme="minorHAnsi" w:hAnsiTheme="minorHAnsi" w:cstheme="minorHAnsi"/>
        <w:sz w:val="20"/>
        <w:szCs w:val="20"/>
      </w:rPr>
      <w:t>2022-01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D87E3D" w:rsidRPr="00D87E3D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D87E3D" w:rsidRPr="00D87E3D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CE9B8" w14:textId="77777777" w:rsidR="001C2C77" w:rsidRDefault="001C2C77" w:rsidP="0081257E">
      <w:r>
        <w:separator/>
      </w:r>
    </w:p>
  </w:footnote>
  <w:footnote w:type="continuationSeparator" w:id="0">
    <w:p w14:paraId="014C7EC6" w14:textId="77777777" w:rsidR="001C2C77" w:rsidRDefault="001C2C77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7C630" w14:textId="1A5420A2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0206F" w14:textId="2874A9C4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AMJ6ofTlqW1md+fJZTDVpiNsVD1XoJiBO9WVGnN0Q7W7/JjlrlaMyclJT6MUU/BccSsrZ7TCfZHN2pQo3X8pw==" w:salt="FOz55orCnn61nqt8Zz2z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5715"/>
    <w:rsid w:val="00106182"/>
    <w:rsid w:val="00121C81"/>
    <w:rsid w:val="0013480E"/>
    <w:rsid w:val="00134CC1"/>
    <w:rsid w:val="0014043F"/>
    <w:rsid w:val="0014311E"/>
    <w:rsid w:val="0014763C"/>
    <w:rsid w:val="00153E63"/>
    <w:rsid w:val="00156F9B"/>
    <w:rsid w:val="00162FFB"/>
    <w:rsid w:val="00163926"/>
    <w:rsid w:val="00165615"/>
    <w:rsid w:val="0019187A"/>
    <w:rsid w:val="00193617"/>
    <w:rsid w:val="00194790"/>
    <w:rsid w:val="00194D60"/>
    <w:rsid w:val="001B672E"/>
    <w:rsid w:val="001B6ADB"/>
    <w:rsid w:val="001C2C77"/>
    <w:rsid w:val="001C73ED"/>
    <w:rsid w:val="001E4106"/>
    <w:rsid w:val="001E4775"/>
    <w:rsid w:val="001E567C"/>
    <w:rsid w:val="001F086F"/>
    <w:rsid w:val="001F1ED6"/>
    <w:rsid w:val="002122B9"/>
    <w:rsid w:val="00230283"/>
    <w:rsid w:val="00233C49"/>
    <w:rsid w:val="00240B84"/>
    <w:rsid w:val="002454D8"/>
    <w:rsid w:val="00263F52"/>
    <w:rsid w:val="00293EC9"/>
    <w:rsid w:val="00295818"/>
    <w:rsid w:val="00295F2F"/>
    <w:rsid w:val="002A3185"/>
    <w:rsid w:val="002C0510"/>
    <w:rsid w:val="002C5CEB"/>
    <w:rsid w:val="002D207C"/>
    <w:rsid w:val="002D4BDA"/>
    <w:rsid w:val="002E3D54"/>
    <w:rsid w:val="00301BAB"/>
    <w:rsid w:val="00306F42"/>
    <w:rsid w:val="00336BCB"/>
    <w:rsid w:val="0035045E"/>
    <w:rsid w:val="00361F76"/>
    <w:rsid w:val="00366A5E"/>
    <w:rsid w:val="00367527"/>
    <w:rsid w:val="00367C4C"/>
    <w:rsid w:val="003724A3"/>
    <w:rsid w:val="003A3A28"/>
    <w:rsid w:val="003A3F6A"/>
    <w:rsid w:val="003A6F43"/>
    <w:rsid w:val="003A748C"/>
    <w:rsid w:val="003B414D"/>
    <w:rsid w:val="003C32DB"/>
    <w:rsid w:val="003D1E79"/>
    <w:rsid w:val="003F3BBB"/>
    <w:rsid w:val="0040693B"/>
    <w:rsid w:val="004246FA"/>
    <w:rsid w:val="0044432C"/>
    <w:rsid w:val="00444C4B"/>
    <w:rsid w:val="00447D3C"/>
    <w:rsid w:val="0045258B"/>
    <w:rsid w:val="00454637"/>
    <w:rsid w:val="00460096"/>
    <w:rsid w:val="00465EBD"/>
    <w:rsid w:val="00466CA4"/>
    <w:rsid w:val="0046705E"/>
    <w:rsid w:val="0047082C"/>
    <w:rsid w:val="00475947"/>
    <w:rsid w:val="00486DB0"/>
    <w:rsid w:val="00487374"/>
    <w:rsid w:val="004924EE"/>
    <w:rsid w:val="004A634E"/>
    <w:rsid w:val="004A7727"/>
    <w:rsid w:val="004B2D7F"/>
    <w:rsid w:val="004D5723"/>
    <w:rsid w:val="00515F4D"/>
    <w:rsid w:val="00516F7E"/>
    <w:rsid w:val="005210A1"/>
    <w:rsid w:val="005222EB"/>
    <w:rsid w:val="0054029C"/>
    <w:rsid w:val="0055248C"/>
    <w:rsid w:val="00556819"/>
    <w:rsid w:val="00562D85"/>
    <w:rsid w:val="0057158C"/>
    <w:rsid w:val="005846D0"/>
    <w:rsid w:val="005A0C13"/>
    <w:rsid w:val="005D6700"/>
    <w:rsid w:val="005E6FC0"/>
    <w:rsid w:val="005F5E7B"/>
    <w:rsid w:val="00605F48"/>
    <w:rsid w:val="006203E9"/>
    <w:rsid w:val="00621FCD"/>
    <w:rsid w:val="00626E60"/>
    <w:rsid w:val="006348ED"/>
    <w:rsid w:val="00644EF4"/>
    <w:rsid w:val="006474AC"/>
    <w:rsid w:val="006505B5"/>
    <w:rsid w:val="00652BD9"/>
    <w:rsid w:val="00652EA1"/>
    <w:rsid w:val="00662B72"/>
    <w:rsid w:val="00667E2E"/>
    <w:rsid w:val="00670347"/>
    <w:rsid w:val="00672AD8"/>
    <w:rsid w:val="006859C3"/>
    <w:rsid w:val="00693348"/>
    <w:rsid w:val="006B00A8"/>
    <w:rsid w:val="006B1AF7"/>
    <w:rsid w:val="006B68DF"/>
    <w:rsid w:val="006C1432"/>
    <w:rsid w:val="006C1EF6"/>
    <w:rsid w:val="006C3A24"/>
    <w:rsid w:val="006C647A"/>
    <w:rsid w:val="006D4D5E"/>
    <w:rsid w:val="006E19EE"/>
    <w:rsid w:val="006E2FD5"/>
    <w:rsid w:val="0070575F"/>
    <w:rsid w:val="00705B3D"/>
    <w:rsid w:val="00711015"/>
    <w:rsid w:val="00732BA2"/>
    <w:rsid w:val="00736508"/>
    <w:rsid w:val="00775EF5"/>
    <w:rsid w:val="007824FE"/>
    <w:rsid w:val="00783D34"/>
    <w:rsid w:val="00794F54"/>
    <w:rsid w:val="00796F7D"/>
    <w:rsid w:val="0079796A"/>
    <w:rsid w:val="007C0A74"/>
    <w:rsid w:val="007C4940"/>
    <w:rsid w:val="007E5242"/>
    <w:rsid w:val="007E7941"/>
    <w:rsid w:val="00806817"/>
    <w:rsid w:val="0081257E"/>
    <w:rsid w:val="00815A91"/>
    <w:rsid w:val="008273AD"/>
    <w:rsid w:val="008302AE"/>
    <w:rsid w:val="00835D55"/>
    <w:rsid w:val="00840968"/>
    <w:rsid w:val="0084540F"/>
    <w:rsid w:val="008534DE"/>
    <w:rsid w:val="00854761"/>
    <w:rsid w:val="00854C5B"/>
    <w:rsid w:val="00861A99"/>
    <w:rsid w:val="00870797"/>
    <w:rsid w:val="0088001D"/>
    <w:rsid w:val="00884E0D"/>
    <w:rsid w:val="0088545A"/>
    <w:rsid w:val="008E7BC4"/>
    <w:rsid w:val="008F6360"/>
    <w:rsid w:val="00901D24"/>
    <w:rsid w:val="00901E58"/>
    <w:rsid w:val="00912469"/>
    <w:rsid w:val="009210E9"/>
    <w:rsid w:val="00922C0E"/>
    <w:rsid w:val="009241CF"/>
    <w:rsid w:val="00924670"/>
    <w:rsid w:val="0092520D"/>
    <w:rsid w:val="0093368C"/>
    <w:rsid w:val="00933CF8"/>
    <w:rsid w:val="009360AF"/>
    <w:rsid w:val="00942D0E"/>
    <w:rsid w:val="00957446"/>
    <w:rsid w:val="009917D6"/>
    <w:rsid w:val="009B7034"/>
    <w:rsid w:val="009D48C7"/>
    <w:rsid w:val="009E58DF"/>
    <w:rsid w:val="009F1CB4"/>
    <w:rsid w:val="009F6529"/>
    <w:rsid w:val="00A05A37"/>
    <w:rsid w:val="00A073D7"/>
    <w:rsid w:val="00A24AFD"/>
    <w:rsid w:val="00A314B0"/>
    <w:rsid w:val="00A33CEF"/>
    <w:rsid w:val="00A36142"/>
    <w:rsid w:val="00A36F00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C1E58"/>
    <w:rsid w:val="00AC7CEE"/>
    <w:rsid w:val="00AD43E6"/>
    <w:rsid w:val="00AD5DB0"/>
    <w:rsid w:val="00AD7EA0"/>
    <w:rsid w:val="00AE5772"/>
    <w:rsid w:val="00AE6E23"/>
    <w:rsid w:val="00B04317"/>
    <w:rsid w:val="00B04FD5"/>
    <w:rsid w:val="00B06CF8"/>
    <w:rsid w:val="00B14297"/>
    <w:rsid w:val="00B170A6"/>
    <w:rsid w:val="00B21AF3"/>
    <w:rsid w:val="00B44F24"/>
    <w:rsid w:val="00B700E0"/>
    <w:rsid w:val="00B728A7"/>
    <w:rsid w:val="00B77F7F"/>
    <w:rsid w:val="00B90138"/>
    <w:rsid w:val="00BA5ED2"/>
    <w:rsid w:val="00BC1AC5"/>
    <w:rsid w:val="00BD08CA"/>
    <w:rsid w:val="00BD5E67"/>
    <w:rsid w:val="00BE2B15"/>
    <w:rsid w:val="00BF6BB8"/>
    <w:rsid w:val="00C00059"/>
    <w:rsid w:val="00C01269"/>
    <w:rsid w:val="00C33713"/>
    <w:rsid w:val="00C34636"/>
    <w:rsid w:val="00C409F5"/>
    <w:rsid w:val="00C4574E"/>
    <w:rsid w:val="00C509E3"/>
    <w:rsid w:val="00C6209F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5F5D"/>
    <w:rsid w:val="00CC7BE5"/>
    <w:rsid w:val="00CC7EFA"/>
    <w:rsid w:val="00CD7540"/>
    <w:rsid w:val="00CE02A6"/>
    <w:rsid w:val="00D126AB"/>
    <w:rsid w:val="00D16A65"/>
    <w:rsid w:val="00D2162B"/>
    <w:rsid w:val="00D30664"/>
    <w:rsid w:val="00D45066"/>
    <w:rsid w:val="00D62FA3"/>
    <w:rsid w:val="00D631BA"/>
    <w:rsid w:val="00D6524F"/>
    <w:rsid w:val="00D65817"/>
    <w:rsid w:val="00D658C1"/>
    <w:rsid w:val="00D712B3"/>
    <w:rsid w:val="00D87E3D"/>
    <w:rsid w:val="00D94066"/>
    <w:rsid w:val="00DB5E8C"/>
    <w:rsid w:val="00DC40B8"/>
    <w:rsid w:val="00DD133D"/>
    <w:rsid w:val="00DE0EC9"/>
    <w:rsid w:val="00DF095A"/>
    <w:rsid w:val="00E10066"/>
    <w:rsid w:val="00E16883"/>
    <w:rsid w:val="00E31171"/>
    <w:rsid w:val="00E34D72"/>
    <w:rsid w:val="00E3667F"/>
    <w:rsid w:val="00E37A0D"/>
    <w:rsid w:val="00E428E0"/>
    <w:rsid w:val="00E46137"/>
    <w:rsid w:val="00E53834"/>
    <w:rsid w:val="00E610B4"/>
    <w:rsid w:val="00E62292"/>
    <w:rsid w:val="00E70EB7"/>
    <w:rsid w:val="00E77021"/>
    <w:rsid w:val="00E84264"/>
    <w:rsid w:val="00EA2FBB"/>
    <w:rsid w:val="00EA4780"/>
    <w:rsid w:val="00EA7032"/>
    <w:rsid w:val="00EB67A8"/>
    <w:rsid w:val="00EC1D23"/>
    <w:rsid w:val="00EC41A7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33764"/>
    <w:rsid w:val="00F41733"/>
    <w:rsid w:val="00F47B4E"/>
    <w:rsid w:val="00F52944"/>
    <w:rsid w:val="00F61A37"/>
    <w:rsid w:val="00F72CF4"/>
    <w:rsid w:val="00F7382F"/>
    <w:rsid w:val="00FA1BA3"/>
    <w:rsid w:val="00FB0BA9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2B763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1C73ED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1C73ED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C73ED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locked/>
    <w:rsid w:val="002122B9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194D6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ilt:programme.aideelimination.cisssmo16@ssss.gouv.qc.ca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DB75CD" w:rsidP="00DB75CD">
          <w:pPr>
            <w:pStyle w:val="ED8A77C8848E42DC82581E55789A7D72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B75FAD" w:rsidRDefault="00DB75CD" w:rsidP="00DB75CD">
          <w:pPr>
            <w:pStyle w:val="42AF32D33C454B4ABDFEF4E4D5D12024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B75FAD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B75FAD" w:rsidRDefault="00DB75CD" w:rsidP="00DB75CD">
          <w:pPr>
            <w:pStyle w:val="5873D9945EAE49029B9B8A5295FD90EC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B75FAD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4D2E6D2E69493EBB99D81E6B3FA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F90C9-5847-47E9-933E-FFCE5849A584}"/>
      </w:docPartPr>
      <w:docPartBody>
        <w:p w:rsidR="003079DF" w:rsidRDefault="00DB75CD" w:rsidP="00DB75CD">
          <w:pPr>
            <w:pStyle w:val="224D2E6D2E69493EBB99D81E6B3FA62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0AFDB1A0AAF4A9AB046C64CADFA1E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E8F91-D3D2-45C4-B0B2-87CB099DD470}"/>
      </w:docPartPr>
      <w:docPartBody>
        <w:p w:rsidR="003079DF" w:rsidRDefault="00DB75CD" w:rsidP="00DB75CD">
          <w:pPr>
            <w:pStyle w:val="50AFDB1A0AAF4A9AB046C64CADFA1E6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ABFBDDE71FB41239092392366537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40972D-74FC-4C2A-BB1D-E1C87EF923F6}"/>
      </w:docPartPr>
      <w:docPartBody>
        <w:p w:rsidR="003079DF" w:rsidRDefault="00DB75CD" w:rsidP="00DB75CD">
          <w:pPr>
            <w:pStyle w:val="5ABFBDDE71FB412390923923665372D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2A0734291CC489D9A5EE1E3F4B99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A2A9C-63F0-4190-B020-832A75898625}"/>
      </w:docPartPr>
      <w:docPartBody>
        <w:p w:rsidR="003079DF" w:rsidRDefault="00DB75CD" w:rsidP="00DB75CD">
          <w:pPr>
            <w:pStyle w:val="12A0734291CC489D9A5EE1E3F4B99AE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9DA68831C244AFB8C5B5236880F73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D0A810-49B6-4195-B930-11DCBA65EDC9}"/>
      </w:docPartPr>
      <w:docPartBody>
        <w:p w:rsidR="003079DF" w:rsidRDefault="00DB75CD" w:rsidP="00DB75CD">
          <w:pPr>
            <w:pStyle w:val="E9DA68831C244AFB8C5B5236880F7307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0760039DAE04EAFBC5E2BF7249024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D34819-48F8-48BF-81C7-4D0B70172F00}"/>
      </w:docPartPr>
      <w:docPartBody>
        <w:p w:rsidR="003079DF" w:rsidRDefault="00DB75CD" w:rsidP="00DB75CD">
          <w:pPr>
            <w:pStyle w:val="40760039DAE04EAFBC5E2BF7249024AD2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2679B42AE75646ADABEF8F09EBC3E3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F3319-CDF4-4B38-A3BE-4344C09B30E3}"/>
      </w:docPartPr>
      <w:docPartBody>
        <w:p w:rsidR="003079DF" w:rsidRDefault="00DB75CD" w:rsidP="00DB75CD">
          <w:pPr>
            <w:pStyle w:val="2679B42AE75646ADABEF8F09EBC3E32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F207564392B49B6B9E0882BD3673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344C9-D85C-41FA-9181-715021717203}"/>
      </w:docPartPr>
      <w:docPartBody>
        <w:p w:rsidR="003079DF" w:rsidRDefault="00DB75CD" w:rsidP="00DB75CD">
          <w:pPr>
            <w:pStyle w:val="2F207564392B49B6B9E0882BD3673BE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10D2D9C5EDA440DB5A764B8C7B83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E5D70-52C8-4D3A-AC9D-BFFE55506E40}"/>
      </w:docPartPr>
      <w:docPartBody>
        <w:p w:rsidR="003079DF" w:rsidRDefault="00DB75CD" w:rsidP="00DB75CD">
          <w:pPr>
            <w:pStyle w:val="410D2D9C5EDA440DB5A764B8C7B83F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8F0F5B15D8B4B9F8FC5AB3C0E906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8CD4E-B519-4D98-85A9-9DB901749C6E}"/>
      </w:docPartPr>
      <w:docPartBody>
        <w:p w:rsidR="003079DF" w:rsidRDefault="00DB75CD" w:rsidP="00DB75CD">
          <w:pPr>
            <w:pStyle w:val="F8F0F5B15D8B4B9F8FC5AB3C0E90637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96148D143024644A48AE26458A52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39512-CA2B-4DED-AB09-187DFD589861}"/>
      </w:docPartPr>
      <w:docPartBody>
        <w:p w:rsidR="003079DF" w:rsidRDefault="00DB75CD" w:rsidP="00DB75CD">
          <w:pPr>
            <w:pStyle w:val="496148D143024644A48AE26458A526CE"/>
          </w:pPr>
          <w:r>
            <w:rPr>
              <w:rStyle w:val="Textedelespacerserv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046B1"/>
    <w:rsid w:val="00125FCD"/>
    <w:rsid w:val="001267FD"/>
    <w:rsid w:val="00155FE5"/>
    <w:rsid w:val="0017575D"/>
    <w:rsid w:val="00180C64"/>
    <w:rsid w:val="001A1EA5"/>
    <w:rsid w:val="002059DB"/>
    <w:rsid w:val="002D7787"/>
    <w:rsid w:val="003079DF"/>
    <w:rsid w:val="0032380C"/>
    <w:rsid w:val="00331F5D"/>
    <w:rsid w:val="0034005E"/>
    <w:rsid w:val="003421FF"/>
    <w:rsid w:val="00390341"/>
    <w:rsid w:val="003B161F"/>
    <w:rsid w:val="004627D0"/>
    <w:rsid w:val="00484F98"/>
    <w:rsid w:val="00552C63"/>
    <w:rsid w:val="005E668E"/>
    <w:rsid w:val="0061202C"/>
    <w:rsid w:val="00652381"/>
    <w:rsid w:val="006979E7"/>
    <w:rsid w:val="006A0B0F"/>
    <w:rsid w:val="006C0C0E"/>
    <w:rsid w:val="007246C7"/>
    <w:rsid w:val="007376CC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468F7"/>
    <w:rsid w:val="009558B8"/>
    <w:rsid w:val="00974ED7"/>
    <w:rsid w:val="00A629A2"/>
    <w:rsid w:val="00AF5B15"/>
    <w:rsid w:val="00B054DE"/>
    <w:rsid w:val="00B75FAD"/>
    <w:rsid w:val="00BA28E3"/>
    <w:rsid w:val="00D66051"/>
    <w:rsid w:val="00DB75CD"/>
    <w:rsid w:val="00DB7D65"/>
    <w:rsid w:val="00DC1FB0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DB75C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18B41C1B27794810947163F3F23D52CA">
    <w:name w:val="18B41C1B27794810947163F3F23D52CA"/>
    <w:rsid w:val="00B75FAD"/>
  </w:style>
  <w:style w:type="paragraph" w:customStyle="1" w:styleId="925ACDA9AC0D4CB6B4B011584EA65081">
    <w:name w:val="925ACDA9AC0D4CB6B4B011584EA65081"/>
    <w:rsid w:val="00B75FAD"/>
  </w:style>
  <w:style w:type="paragraph" w:customStyle="1" w:styleId="224D2E6D2E69493EBB99D81E6B3FA62C">
    <w:name w:val="224D2E6D2E69493EBB99D81E6B3FA62C"/>
    <w:rsid w:val="00DB75CD"/>
  </w:style>
  <w:style w:type="paragraph" w:customStyle="1" w:styleId="50AFDB1A0AAF4A9AB046C64CADFA1E6A">
    <w:name w:val="50AFDB1A0AAF4A9AB046C64CADFA1E6A"/>
    <w:rsid w:val="00DB75CD"/>
  </w:style>
  <w:style w:type="paragraph" w:customStyle="1" w:styleId="5ABFBDDE71FB412390923923665372D3">
    <w:name w:val="5ABFBDDE71FB412390923923665372D3"/>
    <w:rsid w:val="00DB75CD"/>
  </w:style>
  <w:style w:type="paragraph" w:customStyle="1" w:styleId="12636CB0AC144E8EA710150BD7EFC54E">
    <w:name w:val="12636CB0AC144E8EA710150BD7EFC54E"/>
    <w:rsid w:val="00DB75CD"/>
  </w:style>
  <w:style w:type="paragraph" w:customStyle="1" w:styleId="312628E0D4434BC4B4BD9BB67AE34651">
    <w:name w:val="312628E0D4434BC4B4BD9BB67AE34651"/>
    <w:rsid w:val="00DB75CD"/>
  </w:style>
  <w:style w:type="paragraph" w:customStyle="1" w:styleId="12A0734291CC489D9A5EE1E3F4B99AEA">
    <w:name w:val="12A0734291CC489D9A5EE1E3F4B99AEA"/>
    <w:rsid w:val="00DB75CD"/>
  </w:style>
  <w:style w:type="paragraph" w:customStyle="1" w:styleId="E9DA68831C244AFB8C5B5236880F7307">
    <w:name w:val="E9DA68831C244AFB8C5B5236880F7307"/>
    <w:rsid w:val="00DB75CD"/>
  </w:style>
  <w:style w:type="paragraph" w:customStyle="1" w:styleId="40760039DAE04EAFBC5E2BF7249024AD">
    <w:name w:val="40760039DAE04EAFBC5E2BF7249024AD"/>
    <w:rsid w:val="00DB75CD"/>
  </w:style>
  <w:style w:type="paragraph" w:customStyle="1" w:styleId="2679B42AE75646ADABEF8F09EBC3E32F">
    <w:name w:val="2679B42AE75646ADABEF8F09EBC3E32F"/>
    <w:rsid w:val="00DB75CD"/>
  </w:style>
  <w:style w:type="paragraph" w:customStyle="1" w:styleId="2F207564392B49B6B9E0882BD3673BE6">
    <w:name w:val="2F207564392B49B6B9E0882BD3673BE6"/>
    <w:rsid w:val="00DB75CD"/>
  </w:style>
  <w:style w:type="paragraph" w:customStyle="1" w:styleId="410D2D9C5EDA440DB5A764B8C7B83F7B">
    <w:name w:val="410D2D9C5EDA440DB5A764B8C7B83F7B"/>
    <w:rsid w:val="00DB75CD"/>
  </w:style>
  <w:style w:type="paragraph" w:customStyle="1" w:styleId="ED8A77C8848E42DC82581E55789A7D723">
    <w:name w:val="ED8A77C8848E42DC82581E55789A7D723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9DA68831C244AFB8C5B5236880F73071">
    <w:name w:val="E9DA68831C244AFB8C5B5236880F73071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760039DAE04EAFBC5E2BF7249024AD1">
    <w:name w:val="40760039DAE04EAFBC5E2BF7249024AD1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DB75C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DB75C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D1206DC65846CEA6A23FA29D413C57">
    <w:name w:val="54D1206DC65846CEA6A23FA29D413C57"/>
    <w:rsid w:val="00DB75CD"/>
  </w:style>
  <w:style w:type="paragraph" w:customStyle="1" w:styleId="4AAB72800EDA409D8C0D917294E0D818">
    <w:name w:val="4AAB72800EDA409D8C0D917294E0D818"/>
    <w:rsid w:val="00DB75CD"/>
  </w:style>
  <w:style w:type="paragraph" w:customStyle="1" w:styleId="19D61F25AE2C4F37B40E0BA5D4967E0C">
    <w:name w:val="19D61F25AE2C4F37B40E0BA5D4967E0C"/>
    <w:rsid w:val="00DB75CD"/>
  </w:style>
  <w:style w:type="paragraph" w:customStyle="1" w:styleId="84142635385943B3AEA5539448B7D19F">
    <w:name w:val="84142635385943B3AEA5539448B7D19F"/>
    <w:rsid w:val="00DB75CD"/>
  </w:style>
  <w:style w:type="paragraph" w:customStyle="1" w:styleId="2A387349289D444E9F3B20D81AAAA869">
    <w:name w:val="2A387349289D444E9F3B20D81AAAA869"/>
    <w:rsid w:val="00DB75CD"/>
  </w:style>
  <w:style w:type="paragraph" w:customStyle="1" w:styleId="F8F0F5B15D8B4B9F8FC5AB3C0E90637D">
    <w:name w:val="F8F0F5B15D8B4B9F8FC5AB3C0E90637D"/>
    <w:rsid w:val="00DB75CD"/>
  </w:style>
  <w:style w:type="paragraph" w:customStyle="1" w:styleId="496148D143024644A48AE26458A526CE">
    <w:name w:val="496148D143024644A48AE26458A526CE"/>
    <w:rsid w:val="00DB75CD"/>
  </w:style>
  <w:style w:type="paragraph" w:customStyle="1" w:styleId="ED8A77C8848E42DC82581E55789A7D724">
    <w:name w:val="ED8A77C8848E42DC82581E55789A7D724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9DA68831C244AFB8C5B5236880F73072">
    <w:name w:val="E9DA68831C244AFB8C5B5236880F73072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760039DAE04EAFBC5E2BF7249024AD2">
    <w:name w:val="40760039DAE04EAFBC5E2BF7249024AD2"/>
    <w:rsid w:val="00DB75C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DB75C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DB75C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1" ma:contentTypeDescription="Crée un document." ma:contentTypeScope="" ma:versionID="71c9509b0fd6365f8a0c3f73a0984d6d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a1a6cec0370cba7716557fdc6e73eb6c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AF4B-2386-45E3-A684-2E6B993617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5380FF-BF7A-4652-934C-B2BB14E04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B6A73-F00E-4244-8139-470819FD4817}">
  <ds:schemaRefs>
    <ds:schemaRef ds:uri="http://schemas.microsoft.com/office/2006/metadata/properties"/>
    <ds:schemaRef ds:uri="http://schemas.microsoft.com/office/infopath/2007/PartnerControls"/>
    <ds:schemaRef ds:uri="1578c302-6e4d-41cc-8087-845ef57534c3"/>
  </ds:schemaRefs>
</ds:datastoreItem>
</file>

<file path=customXml/itemProps4.xml><?xml version="1.0" encoding="utf-8"?>
<ds:datastoreItem xmlns:ds="http://schemas.openxmlformats.org/officeDocument/2006/customXml" ds:itemID="{5D58E8D0-2855-48A9-B8B5-7209DFE3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9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7</cp:revision>
  <cp:lastPrinted>2020-10-13T16:11:00Z</cp:lastPrinted>
  <dcterms:created xsi:type="dcterms:W3CDTF">2022-01-19T20:07:00Z</dcterms:created>
  <dcterms:modified xsi:type="dcterms:W3CDTF">2022-01-20T14:24:00Z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</Properties>
</file>