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06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4"/>
        <w:gridCol w:w="407"/>
        <w:gridCol w:w="408"/>
        <w:gridCol w:w="407"/>
        <w:gridCol w:w="408"/>
        <w:gridCol w:w="408"/>
        <w:gridCol w:w="407"/>
        <w:gridCol w:w="408"/>
        <w:gridCol w:w="408"/>
        <w:gridCol w:w="567"/>
        <w:gridCol w:w="562"/>
        <w:gridCol w:w="4115"/>
        <w:gridCol w:w="976"/>
        <w:gridCol w:w="27"/>
      </w:tblGrid>
      <w:tr w:rsidR="004246FA" w14:paraId="383F23A3" w14:textId="77777777" w:rsidTr="00751C1F">
        <w:trPr>
          <w:trHeight w:val="2267"/>
        </w:trPr>
        <w:tc>
          <w:tcPr>
            <w:tcW w:w="5524" w:type="dxa"/>
            <w:gridSpan w:val="11"/>
            <w:tcBorders>
              <w:right w:val="single" w:sz="8" w:space="0" w:color="AEAAAA" w:themeColor="background2" w:themeShade="BF"/>
            </w:tcBorders>
            <w:shd w:val="clear" w:color="auto" w:fill="FFFFFF" w:themeFill="background1"/>
          </w:tcPr>
          <w:p w14:paraId="78590D28" w14:textId="77777777" w:rsidR="004246FA" w:rsidRPr="00B34C6D" w:rsidRDefault="004246FA" w:rsidP="007E09E8">
            <w:pPr>
              <w:rPr>
                <w:color w:val="000000" w:themeColor="text1"/>
              </w:rPr>
            </w:pPr>
            <w:bookmarkStart w:id="0" w:name="_GoBack"/>
            <w:bookmarkEnd w:id="0"/>
            <w:r w:rsidRPr="00B34C6D">
              <w:rPr>
                <w:rFonts w:ascii="Chaloult_Cond" w:hAnsi="Chaloult_Cond" w:cs="Arial"/>
                <w:noProof/>
                <w:color w:val="000000" w:themeColor="text1"/>
                <w:sz w:val="16"/>
                <w:szCs w:val="16"/>
              </w:rPr>
              <w:drawing>
                <wp:anchor distT="0" distB="0" distL="114300" distR="114300" simplePos="0" relativeHeight="251664384" behindDoc="0" locked="0" layoutInCell="1" allowOverlap="1" wp14:anchorId="43D03E33" wp14:editId="26EEFA7A">
                  <wp:simplePos x="0" y="0"/>
                  <wp:positionH relativeFrom="column">
                    <wp:posOffset>-32461</wp:posOffset>
                  </wp:positionH>
                  <wp:positionV relativeFrom="paragraph">
                    <wp:posOffset>27026</wp:posOffset>
                  </wp:positionV>
                  <wp:extent cx="1346200" cy="532130"/>
                  <wp:effectExtent l="0" t="0" r="6350" b="1270"/>
                  <wp:wrapSquare wrapText="bothSides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CISSS_Monteregie-Ouest_nb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34C6D">
              <w:rPr>
                <w:color w:val="000000" w:themeColor="text1"/>
              </w:rPr>
              <w:br/>
            </w:r>
          </w:p>
          <w:tbl>
            <w:tblPr>
              <w:tblStyle w:val="Grilledutableau"/>
              <w:tblpPr w:leftFromText="141" w:rightFromText="141" w:vertAnchor="text" w:horzAnchor="margin" w:tblpY="56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3"/>
              <w:gridCol w:w="3969"/>
            </w:tblGrid>
            <w:tr w:rsidR="00B34C6D" w:rsidRPr="00B34C6D" w14:paraId="7F223F5C" w14:textId="77777777" w:rsidTr="00BF5356">
              <w:tc>
                <w:tcPr>
                  <w:tcW w:w="993" w:type="dxa"/>
                  <w:vAlign w:val="bottom"/>
                </w:tcPr>
                <w:p w14:paraId="0D44F494" w14:textId="77777777" w:rsidR="004246FA" w:rsidRPr="00B34C6D" w:rsidRDefault="004246FA" w:rsidP="007E09E8">
                  <w:pPr>
                    <w:ind w:left="-110"/>
                    <w:rPr>
                      <w:rFonts w:asciiTheme="minorHAnsi" w:hAnsiTheme="minorHAnsi" w:cstheme="minorHAnsi"/>
                      <w:color w:val="000000" w:themeColor="text1"/>
                      <w:sz w:val="16"/>
                      <w:szCs w:val="16"/>
                    </w:rPr>
                  </w:pPr>
                  <w:permStart w:id="2094671293" w:edGrp="everyone" w:colFirst="1" w:colLast="1"/>
                  <w:r w:rsidRPr="00B34C6D">
                    <w:rPr>
                      <w:rFonts w:asciiTheme="minorHAnsi" w:hAnsiTheme="minorHAnsi" w:cstheme="minorHAnsi"/>
                      <w:color w:val="000000" w:themeColor="text1"/>
                      <w:sz w:val="16"/>
                      <w:szCs w:val="16"/>
                    </w:rPr>
                    <w:t xml:space="preserve">Installation : </w:t>
                  </w:r>
                </w:p>
              </w:tc>
              <w:tc>
                <w:tcPr>
                  <w:tcW w:w="3969" w:type="dxa"/>
                  <w:tcBorders>
                    <w:bottom w:val="single" w:sz="4" w:space="0" w:color="auto"/>
                  </w:tcBorders>
                  <w:vAlign w:val="bottom"/>
                </w:tcPr>
                <w:p w14:paraId="672A6659" w14:textId="77777777" w:rsidR="004246FA" w:rsidRPr="00B34C6D" w:rsidRDefault="004246FA" w:rsidP="007E09E8">
                  <w:pPr>
                    <w:ind w:left="-63"/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permEnd w:id="2094671293"/>
          </w:tbl>
          <w:p w14:paraId="0A37501D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  <w:p w14:paraId="5DAB6C7B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  <w:p w14:paraId="02EB378F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</w:tc>
        <w:tc>
          <w:tcPr>
            <w:tcW w:w="5118" w:type="dxa"/>
            <w:gridSpan w:val="3"/>
            <w:tcBorders>
              <w:left w:val="single" w:sz="8" w:space="0" w:color="AEAAAA" w:themeColor="background2" w:themeShade="BF"/>
              <w:bottom w:val="single" w:sz="8" w:space="0" w:color="AEAAAA" w:themeColor="background2" w:themeShade="BF"/>
            </w:tcBorders>
            <w:shd w:val="clear" w:color="auto" w:fill="FFFFFF" w:themeFill="background1"/>
          </w:tcPr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552"/>
              <w:gridCol w:w="1696"/>
              <w:gridCol w:w="140"/>
              <w:gridCol w:w="181"/>
              <w:gridCol w:w="400"/>
              <w:gridCol w:w="24"/>
              <w:gridCol w:w="43"/>
              <w:gridCol w:w="1015"/>
            </w:tblGrid>
            <w:tr w:rsidR="00B34C6D" w:rsidRPr="00B34C6D" w14:paraId="3587E17A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53E75E3" w14:textId="77777777" w:rsidR="004246FA" w:rsidRPr="00B34C6D" w:rsidRDefault="00CD6AD7" w:rsidP="007E09E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D</w:t>
                  </w:r>
                  <w:r w:rsidR="004246FA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ossier :</w:t>
                  </w:r>
                </w:p>
              </w:tc>
              <w:permStart w:id="456345902" w:edGrp="everyone" w:displacedByCustomXml="next"/>
              <w:bookmarkStart w:id="1" w:name="NoDossier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Dossier"/>
                  <w:tag w:val="No dossier"/>
                  <w:id w:val="453681247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1696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54F9AE05" w14:textId="77777777" w:rsidR="004246FA" w:rsidRPr="00B34C6D" w:rsidRDefault="00FD14A6" w:rsidP="007E09E8">
                      <w:pPr>
                        <w:tabs>
                          <w:tab w:val="left" w:pos="1730"/>
                          <w:tab w:val="left" w:pos="3112"/>
                          <w:tab w:val="left" w:pos="3828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456345902" w:displacedByCustomXml="prev"/>
              <w:bookmarkEnd w:id="1" w:displacedByCustomXml="prev"/>
              <w:tc>
                <w:tcPr>
                  <w:tcW w:w="180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A05A809" w14:textId="77777777" w:rsidR="004246FA" w:rsidRPr="00B34C6D" w:rsidRDefault="004246FA" w:rsidP="007E09E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B34C6D" w:rsidRPr="00B34C6D" w14:paraId="72C969F9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7006A18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Nom, Prénom :</w:t>
                  </w:r>
                </w:p>
              </w:tc>
              <w:permStart w:id="738022039" w:edGrp="everyone" w:displacedByCustomXml="next"/>
              <w:bookmarkStart w:id="2" w:name="Nom_Prenom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, Prénom"/>
                  <w:tag w:val="Nom, Prénom"/>
                  <w:id w:val="-374619967"/>
                  <w:lock w:val="sdtLocked"/>
                  <w:placeholder>
                    <w:docPart w:val="A53CF9E5941B4A139B707AC095ACE2AB"/>
                  </w:placeholder>
                  <w:showingPlcHdr/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2894B68E" w14:textId="77777777" w:rsidR="004246FA" w:rsidRPr="00B34C6D" w:rsidRDefault="00FF1654" w:rsidP="007E09E8">
                      <w:pPr>
                        <w:tabs>
                          <w:tab w:val="left" w:pos="1730"/>
                          <w:tab w:val="left" w:pos="3828"/>
                          <w:tab w:val="left" w:pos="471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738022039" w:displacedByCustomXml="prev"/>
              <w:bookmarkEnd w:id="2" w:displacedByCustomXml="prev"/>
            </w:tr>
            <w:tr w:rsidR="00B34C6D" w:rsidRPr="00B34C6D" w14:paraId="04A34B62" w14:textId="77777777" w:rsidTr="00A530F1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89D5417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ind w:right="-110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Date de naissance :</w:t>
                  </w:r>
                </w:p>
              </w:tc>
              <w:tc>
                <w:tcPr>
                  <w:tcW w:w="2417" w:type="dxa"/>
                  <w:gridSpan w:val="4"/>
                  <w:tcBorders>
                    <w:top w:val="nil"/>
                    <w:left w:val="nil"/>
                    <w:bottom w:val="single" w:sz="4" w:space="0" w:color="808080"/>
                    <w:right w:val="nil"/>
                  </w:tcBorders>
                  <w:vAlign w:val="bottom"/>
                </w:tcPr>
                <w:p w14:paraId="4671ABCD" w14:textId="77777777" w:rsidR="004246FA" w:rsidRPr="00B34C6D" w:rsidRDefault="004246FA" w:rsidP="007E09E8">
                  <w:pPr>
                    <w:tabs>
                      <w:tab w:val="left" w:pos="204"/>
                      <w:tab w:val="center" w:pos="1233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</w:r>
                  <w:r w:rsidR="00FA1BA3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</w:r>
                  <w:bookmarkStart w:id="3" w:name="DDNais"/>
                  <w:permStart w:id="2108561445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alias w:val="AAAA-MM-JJ"/>
                      <w:tag w:val="AAAA-MM-JJ"/>
                      <w:id w:val="476642453"/>
                      <w:lock w:val="sdtLocked"/>
                      <w:placeholder>
                        <w:docPart w:val="D9125FFA66CC4D75A4213D021F889891"/>
                      </w:placeholder>
                    </w:sdtPr>
                    <w:sdtEndPr/>
                    <w:sdtContent>
                      <w:r w:rsidR="0014311E"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sdtContent>
                  </w:sdt>
                  <w:bookmarkEnd w:id="3"/>
                  <w:permEnd w:id="2108561445"/>
                </w:p>
              </w:tc>
              <w:permStart w:id="14307529" w:edGrp="everyone"/>
              <w:tc>
                <w:tcPr>
                  <w:tcW w:w="108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129E084" w14:textId="77777777" w:rsidR="004246FA" w:rsidRPr="00B34C6D" w:rsidRDefault="00B439AE" w:rsidP="007E09E8">
                  <w:pPr>
                    <w:tabs>
                      <w:tab w:val="left" w:pos="1730"/>
                      <w:tab w:val="left" w:pos="3828"/>
                    </w:tabs>
                    <w:ind w:left="-68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sdt>
                    <w:sdtPr>
                      <w:rPr>
                        <w:rFonts w:ascii="MS Gothic" w:eastAsia="MS Gothic" w:hAnsi="MS Gothic" w:cs="Arial"/>
                        <w:color w:val="000000" w:themeColor="text1"/>
                        <w:sz w:val="16"/>
                        <w:szCs w:val="16"/>
                      </w:rPr>
                      <w:id w:val="-14385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02195">
                        <w:rPr>
                          <w:rFonts w:ascii="MS Gothic" w:eastAsia="MS Gothic" w:hAnsi="MS Gothic" w:cs="Arial" w:hint="eastAsia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permEnd w:id="14307529"/>
                  <w:r w:rsidR="00527734">
                    <w:rPr>
                      <w:rFonts w:ascii="MS Gothic" w:eastAsia="MS Gothic" w:hAnsi="MS Gothic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A530F1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F  </w:t>
                  </w:r>
                  <w:permStart w:id="338582027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id w:val="12143119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B10A9">
                        <w:rPr>
                          <w:rFonts w:ascii="MS Gothic" w:eastAsia="MS Gothic" w:hAnsi="MS Gothic" w:cs="Arial" w:hint="eastAsia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permEnd w:id="338582027"/>
                  <w:r w:rsidR="0014311E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4246FA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M</w:t>
                  </w:r>
                </w:p>
              </w:tc>
            </w:tr>
            <w:tr w:rsidR="00B34C6D" w:rsidRPr="00B34C6D" w14:paraId="0CE0A232" w14:textId="77777777" w:rsidTr="0014043F">
              <w:trPr>
                <w:trHeight w:val="227"/>
              </w:trPr>
              <w:tc>
                <w:tcPr>
                  <w:tcW w:w="505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AE7E304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  <w:t xml:space="preserve">             </w:t>
                  </w:r>
                  <w:r w:rsidRPr="00B34C6D"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  <w:t>AAAA-MM-JJ</w:t>
                  </w:r>
                </w:p>
              </w:tc>
            </w:tr>
            <w:tr w:rsidR="00B34C6D" w:rsidRPr="00B34C6D" w14:paraId="0949D050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C045BC5" w14:textId="77777777" w:rsidR="004246FA" w:rsidRPr="00B34C6D" w:rsidRDefault="004246FA" w:rsidP="007E09E8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NAM :</w:t>
                  </w:r>
                </w:p>
              </w:tc>
              <w:permStart w:id="1233065276" w:edGrp="everyone" w:displacedByCustomXml="next"/>
              <w:bookmarkStart w:id="4" w:name="NAM_No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XXXX XXXX XXXX"/>
                  <w:tag w:val="XXXX XXXX XXXX"/>
                  <w:id w:val="378664170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2017" w:type="dxa"/>
                      <w:gridSpan w:val="3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3600C3BC" w14:textId="77777777" w:rsidR="004246FA" w:rsidRPr="00B34C6D" w:rsidRDefault="0014311E" w:rsidP="007E09E8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1233065276" w:displacedByCustomXml="prev"/>
              <w:bookmarkEnd w:id="4" w:displacedByCustomXml="prev"/>
              <w:tc>
                <w:tcPr>
                  <w:tcW w:w="4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E6954FC" w14:textId="77777777" w:rsidR="004246FA" w:rsidRPr="00B34C6D" w:rsidRDefault="004246FA" w:rsidP="007E09E8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ind w:left="-70" w:right="-111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Exp.</w:t>
                  </w:r>
                </w:p>
              </w:tc>
              <w:permStart w:id="1623486473" w:edGrp="everyone" w:displacedByCustomXml="next"/>
              <w:bookmarkStart w:id="5" w:name="NAM_Exp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AAAA-MM"/>
                  <w:tag w:val="AAAA-MM"/>
                  <w:id w:val="-1147434141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1015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5CF9F362" w14:textId="77777777" w:rsidR="004246FA" w:rsidRPr="00B34C6D" w:rsidRDefault="00A33CEF" w:rsidP="007E09E8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1623486473" w:displacedByCustomXml="prev"/>
              <w:bookmarkEnd w:id="5" w:displacedByCustomXml="prev"/>
            </w:tr>
            <w:tr w:rsidR="00B34C6D" w:rsidRPr="00B34C6D" w14:paraId="650C637C" w14:textId="77777777" w:rsidTr="0014043F">
              <w:trPr>
                <w:trHeight w:val="218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9D6B04F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836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5A39BBE3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0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1C8F396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058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4965E09B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  <w:t>AAAA-MM</w:t>
                  </w:r>
                </w:p>
              </w:tc>
            </w:tr>
            <w:tr w:rsidR="00B34C6D" w:rsidRPr="00B34C6D" w14:paraId="54CF253A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36A6C2C" w14:textId="77777777" w:rsidR="004246FA" w:rsidRPr="00B34C6D" w:rsidRDefault="004246FA" w:rsidP="007E09E8">
                  <w:pPr>
                    <w:tabs>
                      <w:tab w:val="left" w:pos="1730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 de la mère :</w:t>
                  </w:r>
                </w:p>
              </w:tc>
              <w:permStart w:id="2039559961" w:edGrp="everyone" w:displacedByCustomXml="next"/>
              <w:bookmarkStart w:id="6" w:name="Nom_Mere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 de la mère"/>
                  <w:tag w:val="Nom de la mère"/>
                  <w:id w:val="-1284723761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006C8F76" w14:textId="77777777" w:rsidR="004246FA" w:rsidRPr="00B34C6D" w:rsidRDefault="00A33CEF" w:rsidP="007E09E8">
                      <w:pPr>
                        <w:tabs>
                          <w:tab w:val="left" w:pos="1730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2039559961" w:displacedByCustomXml="prev"/>
              <w:bookmarkEnd w:id="6" w:displacedByCustomXml="prev"/>
            </w:tr>
          </w:tbl>
          <w:p w14:paraId="72A3D3EC" w14:textId="77777777" w:rsidR="004246FA" w:rsidRPr="00B34C6D" w:rsidRDefault="004246FA" w:rsidP="007E09E8">
            <w:pPr>
              <w:rPr>
                <w:rFonts w:ascii="Calibri" w:hAnsi="Calibri"/>
                <w:color w:val="000000" w:themeColor="text1"/>
                <w:sz w:val="16"/>
                <w:szCs w:val="16"/>
              </w:rPr>
            </w:pPr>
          </w:p>
        </w:tc>
      </w:tr>
      <w:tr w:rsidR="004246FA" w14:paraId="4E3E1C9A" w14:textId="77777777" w:rsidTr="00751C1F">
        <w:trPr>
          <w:trHeight w:val="680"/>
        </w:trPr>
        <w:tc>
          <w:tcPr>
            <w:tcW w:w="5524" w:type="dxa"/>
            <w:gridSpan w:val="11"/>
            <w:shd w:val="clear" w:color="auto" w:fill="FFFFFF" w:themeFill="background1"/>
            <w:vAlign w:val="center"/>
          </w:tcPr>
          <w:p w14:paraId="65758440" w14:textId="15995749" w:rsidR="004246FA" w:rsidRPr="005D2EEA" w:rsidRDefault="005D2EEA" w:rsidP="00475CA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D2EEA">
              <w:rPr>
                <w:rFonts w:asciiTheme="minorHAnsi" w:hAnsiTheme="minorHAnsi" w:cstheme="minorHAnsi"/>
                <w:b/>
              </w:rPr>
              <w:t>PROGRAMME PHYSIFUN</w:t>
            </w:r>
            <w:r w:rsidR="00EB3CB0">
              <w:rPr>
                <w:rFonts w:asciiTheme="minorHAnsi" w:hAnsiTheme="minorHAnsi" w:cstheme="minorHAnsi"/>
                <w:b/>
              </w:rPr>
              <w:t xml:space="preserve"> </w:t>
            </w:r>
            <w:r w:rsidR="00475CA0">
              <w:rPr>
                <w:rFonts w:asciiTheme="minorHAnsi" w:hAnsiTheme="minorHAnsi" w:cstheme="minorHAnsi"/>
                <w:b/>
              </w:rPr>
              <w:t>POUR AINÉS</w:t>
            </w:r>
            <w:r w:rsidRPr="005D2EEA">
              <w:rPr>
                <w:rFonts w:asciiTheme="minorHAnsi" w:hAnsiTheme="minorHAnsi" w:cstheme="minorHAnsi"/>
                <w:b/>
              </w:rPr>
              <w:br/>
              <w:t>OBSERVATION</w:t>
            </w:r>
            <w:r w:rsidR="00EB3CB0">
              <w:rPr>
                <w:rFonts w:asciiTheme="minorHAnsi" w:hAnsiTheme="minorHAnsi" w:cstheme="minorHAnsi"/>
                <w:b/>
              </w:rPr>
              <w:t>S</w:t>
            </w:r>
            <w:r w:rsidRPr="005D2EEA">
              <w:rPr>
                <w:rFonts w:asciiTheme="minorHAnsi" w:hAnsiTheme="minorHAnsi" w:cstheme="minorHAnsi"/>
                <w:b/>
              </w:rPr>
              <w:t xml:space="preserve"> </w:t>
            </w:r>
            <w:r w:rsidR="00475CA0">
              <w:rPr>
                <w:rFonts w:asciiTheme="minorHAnsi" w:hAnsiTheme="minorHAnsi" w:cstheme="minorHAnsi"/>
                <w:b/>
              </w:rPr>
              <w:t>DU PROFESSIONNEL</w:t>
            </w:r>
          </w:p>
        </w:tc>
        <w:tc>
          <w:tcPr>
            <w:tcW w:w="5118" w:type="dxa"/>
            <w:gridSpan w:val="3"/>
            <w:tcBorders>
              <w:top w:val="single" w:sz="8" w:space="0" w:color="AEAAAA" w:themeColor="background2" w:themeShade="BF"/>
            </w:tcBorders>
            <w:shd w:val="clear" w:color="auto" w:fill="FFFFFF" w:themeFill="background1"/>
          </w:tcPr>
          <w:p w14:paraId="0D0B940D" w14:textId="77777777" w:rsidR="004246FA" w:rsidRPr="001200AF" w:rsidRDefault="004246FA" w:rsidP="007E09E8">
            <w:pPr>
              <w:rPr>
                <w:color w:val="000000" w:themeColor="text1"/>
              </w:rPr>
            </w:pPr>
          </w:p>
        </w:tc>
      </w:tr>
      <w:tr w:rsidR="00D667EB" w:rsidRPr="005C1578" w14:paraId="31B2C1C4" w14:textId="77777777" w:rsidTr="00691A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trHeight w:val="576"/>
        </w:trPr>
        <w:tc>
          <w:tcPr>
            <w:tcW w:w="1134" w:type="dxa"/>
            <w:vMerge w:val="restart"/>
            <w:vAlign w:val="center"/>
          </w:tcPr>
          <w:p w14:paraId="14A34CAC" w14:textId="0448E2D9" w:rsidR="00D667EB" w:rsidRPr="005C1578" w:rsidRDefault="00D667EB" w:rsidP="00A12F6C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C1578">
              <w:rPr>
                <w:rFonts w:asciiTheme="minorHAnsi" w:hAnsiTheme="minorHAnsi" w:cstheme="minorHAnsi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gridSpan w:val="8"/>
            <w:vAlign w:val="center"/>
          </w:tcPr>
          <w:p w14:paraId="57C10D31" w14:textId="1A9030F8" w:rsidR="00D667EB" w:rsidRPr="005C1578" w:rsidRDefault="00D667EB" w:rsidP="00657CE8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C1578">
              <w:rPr>
                <w:rFonts w:asciiTheme="minorHAnsi" w:hAnsiTheme="minorHAnsi" w:cstheme="minorHAnsi"/>
                <w:b/>
                <w:sz w:val="20"/>
                <w:szCs w:val="20"/>
              </w:rPr>
              <w:t>NUMÉRO DE L’EXERCICE</w:t>
            </w:r>
            <w:r w:rsidRPr="005C1578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  <w:t>PHYSIFUN</w:t>
            </w:r>
            <w:r w:rsidRPr="005C1578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</w:r>
            <w:r w:rsidRPr="005C1578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  <w:t>MODALITÉS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162C9105" w14:textId="3BABFFDD" w:rsidR="00D667EB" w:rsidRPr="005C1578" w:rsidRDefault="00D667EB" w:rsidP="00D667EB">
            <w:pPr>
              <w:spacing w:before="20" w:after="20"/>
              <w:ind w:left="113" w:right="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TEMPS / DURÉE</w:t>
            </w:r>
            <w:r w:rsidR="00691AA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(minutes)</w:t>
            </w:r>
          </w:p>
        </w:tc>
        <w:tc>
          <w:tcPr>
            <w:tcW w:w="4677" w:type="dxa"/>
            <w:gridSpan w:val="2"/>
            <w:vMerge w:val="restart"/>
            <w:vAlign w:val="center"/>
          </w:tcPr>
          <w:p w14:paraId="2423FF2C" w14:textId="0A713956" w:rsidR="00D667EB" w:rsidRPr="005C1578" w:rsidRDefault="00D667EB" w:rsidP="00A12F6C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C1578">
              <w:rPr>
                <w:rFonts w:asciiTheme="minorHAnsi" w:hAnsiTheme="minorHAnsi" w:cstheme="minorHAnsi"/>
                <w:b/>
                <w:sz w:val="20"/>
                <w:szCs w:val="20"/>
              </w:rPr>
              <w:t>COMMENTAIRES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/ OBSERVATIONS</w:t>
            </w:r>
          </w:p>
        </w:tc>
        <w:tc>
          <w:tcPr>
            <w:tcW w:w="976" w:type="dxa"/>
            <w:vMerge w:val="restart"/>
            <w:vAlign w:val="center"/>
          </w:tcPr>
          <w:p w14:paraId="4101652C" w14:textId="2B5DE99D" w:rsidR="00D667EB" w:rsidRPr="005C1578" w:rsidRDefault="00D667EB" w:rsidP="00A12F6C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C1578">
              <w:rPr>
                <w:rFonts w:asciiTheme="minorHAnsi" w:hAnsiTheme="minorHAnsi" w:cstheme="minorHAnsi"/>
                <w:b/>
                <w:sz w:val="20"/>
                <w:szCs w:val="20"/>
              </w:rPr>
              <w:t>INITIALES</w:t>
            </w:r>
          </w:p>
        </w:tc>
      </w:tr>
      <w:tr w:rsidR="00D667EB" w:rsidRPr="005C1578" w14:paraId="625F6784" w14:textId="77777777" w:rsidTr="00691A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cantSplit/>
          <w:trHeight w:val="2268"/>
        </w:trPr>
        <w:tc>
          <w:tcPr>
            <w:tcW w:w="1134" w:type="dxa"/>
            <w:vMerge/>
            <w:vAlign w:val="center"/>
          </w:tcPr>
          <w:p w14:paraId="5EEA7C54" w14:textId="77777777" w:rsidR="00D667EB" w:rsidRPr="005C1578" w:rsidRDefault="00D667EB" w:rsidP="00A12F6C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95315973" w:edGrp="everyone" w:colFirst="1" w:colLast="1"/>
            <w:permStart w:id="152781154" w:edGrp="everyone" w:colFirst="2" w:colLast="2"/>
            <w:permStart w:id="1634695845" w:edGrp="everyone" w:colFirst="3" w:colLast="3"/>
            <w:permStart w:id="1343372340" w:edGrp="everyone" w:colFirst="4" w:colLast="4"/>
            <w:permStart w:id="2051278147" w:edGrp="everyone" w:colFirst="5" w:colLast="5"/>
            <w:permStart w:id="729173231" w:edGrp="everyone" w:colFirst="6" w:colLast="6"/>
            <w:permStart w:id="965482134" w:edGrp="everyone" w:colFirst="7" w:colLast="7"/>
            <w:permStart w:id="1590523817" w:edGrp="everyone" w:colFirst="8" w:colLast="8"/>
          </w:p>
        </w:tc>
        <w:tc>
          <w:tcPr>
            <w:tcW w:w="407" w:type="dxa"/>
            <w:shd w:val="clear" w:color="auto" w:fill="FFFFFF" w:themeFill="background1"/>
            <w:textDirection w:val="btLr"/>
            <w:vAlign w:val="center"/>
          </w:tcPr>
          <w:p w14:paraId="40150649" w14:textId="77777777" w:rsidR="00D667EB" w:rsidRPr="005C1578" w:rsidRDefault="00D667EB" w:rsidP="00327BE4">
            <w:pPr>
              <w:spacing w:before="20" w:after="20"/>
              <w:ind w:left="113" w:right="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08" w:type="dxa"/>
            <w:shd w:val="clear" w:color="auto" w:fill="FFFFFF" w:themeFill="background1"/>
            <w:textDirection w:val="btLr"/>
            <w:vAlign w:val="center"/>
          </w:tcPr>
          <w:p w14:paraId="019EF9DC" w14:textId="77777777" w:rsidR="00D667EB" w:rsidRPr="005C1578" w:rsidRDefault="00D667EB" w:rsidP="00327BE4">
            <w:pPr>
              <w:spacing w:before="20" w:after="20"/>
              <w:ind w:left="113" w:right="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07" w:type="dxa"/>
            <w:shd w:val="clear" w:color="auto" w:fill="FFFFFF" w:themeFill="background1"/>
            <w:textDirection w:val="btLr"/>
            <w:vAlign w:val="center"/>
          </w:tcPr>
          <w:p w14:paraId="4AE43082" w14:textId="77777777" w:rsidR="00D667EB" w:rsidRPr="005C1578" w:rsidRDefault="00D667EB" w:rsidP="00327BE4">
            <w:pPr>
              <w:spacing w:before="20" w:after="20"/>
              <w:ind w:left="113" w:right="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08" w:type="dxa"/>
            <w:shd w:val="clear" w:color="auto" w:fill="FFFFFF" w:themeFill="background1"/>
            <w:textDirection w:val="btLr"/>
            <w:vAlign w:val="center"/>
          </w:tcPr>
          <w:p w14:paraId="2F25BEED" w14:textId="77777777" w:rsidR="00D667EB" w:rsidRPr="005C1578" w:rsidRDefault="00D667EB" w:rsidP="00327BE4">
            <w:pPr>
              <w:spacing w:before="20" w:after="20"/>
              <w:ind w:left="113" w:right="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08" w:type="dxa"/>
            <w:shd w:val="clear" w:color="auto" w:fill="FFFFFF" w:themeFill="background1"/>
            <w:textDirection w:val="btLr"/>
            <w:vAlign w:val="center"/>
          </w:tcPr>
          <w:p w14:paraId="561A44EA" w14:textId="77777777" w:rsidR="00D667EB" w:rsidRPr="005C1578" w:rsidRDefault="00D667EB" w:rsidP="00327BE4">
            <w:pPr>
              <w:spacing w:before="20" w:after="20"/>
              <w:ind w:left="113" w:right="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07" w:type="dxa"/>
            <w:shd w:val="clear" w:color="auto" w:fill="FFFFFF" w:themeFill="background1"/>
            <w:textDirection w:val="btLr"/>
            <w:vAlign w:val="center"/>
          </w:tcPr>
          <w:p w14:paraId="48D2B566" w14:textId="77777777" w:rsidR="00D667EB" w:rsidRPr="005C1578" w:rsidRDefault="00D667EB" w:rsidP="00327BE4">
            <w:pPr>
              <w:spacing w:before="20" w:after="20"/>
              <w:ind w:left="113" w:right="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08" w:type="dxa"/>
            <w:shd w:val="clear" w:color="auto" w:fill="FFFFFF" w:themeFill="background1"/>
            <w:textDirection w:val="btLr"/>
            <w:vAlign w:val="center"/>
          </w:tcPr>
          <w:p w14:paraId="5685F593" w14:textId="77777777" w:rsidR="00D667EB" w:rsidRPr="005C1578" w:rsidRDefault="00D667EB" w:rsidP="00327BE4">
            <w:pPr>
              <w:spacing w:before="20" w:after="20"/>
              <w:ind w:left="113" w:right="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08" w:type="dxa"/>
            <w:shd w:val="clear" w:color="auto" w:fill="FFFFFF" w:themeFill="background1"/>
            <w:textDirection w:val="btLr"/>
            <w:vAlign w:val="center"/>
          </w:tcPr>
          <w:p w14:paraId="64B0905C" w14:textId="773179A7" w:rsidR="00D667EB" w:rsidRPr="005C1578" w:rsidRDefault="00D667EB" w:rsidP="00327BE4">
            <w:pPr>
              <w:spacing w:before="20" w:after="20"/>
              <w:ind w:left="113" w:right="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14:paraId="3E9302CD" w14:textId="77777777" w:rsidR="00D667EB" w:rsidRPr="005C1578" w:rsidRDefault="00D667EB" w:rsidP="00A12F6C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677" w:type="dxa"/>
            <w:gridSpan w:val="2"/>
            <w:vMerge/>
            <w:vAlign w:val="center"/>
          </w:tcPr>
          <w:p w14:paraId="649EFE33" w14:textId="635492DD" w:rsidR="00D667EB" w:rsidRPr="005C1578" w:rsidRDefault="00D667EB" w:rsidP="00A12F6C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76" w:type="dxa"/>
            <w:vMerge/>
            <w:vAlign w:val="center"/>
          </w:tcPr>
          <w:p w14:paraId="428AD021" w14:textId="77777777" w:rsidR="00D667EB" w:rsidRPr="005C1578" w:rsidRDefault="00D667EB" w:rsidP="00A12F6C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permStart w:id="1398555504" w:edGrp="everyone" w:colFirst="10" w:colLast="10"/>
      <w:permStart w:id="1802598870" w:edGrp="everyone" w:colFirst="9" w:colLast="9"/>
      <w:permStart w:id="1739129247" w:edGrp="everyone" w:colFirst="11" w:colLast="11"/>
      <w:permStart w:id="1554056400" w:edGrp="everyone" w:colFirst="0" w:colLast="0"/>
      <w:permStart w:id="116532929" w:edGrp="everyone" w:colFirst="1" w:colLast="1"/>
      <w:permStart w:id="607006209" w:edGrp="everyone" w:colFirst="2" w:colLast="2"/>
      <w:permStart w:id="356196954" w:edGrp="everyone" w:colFirst="3" w:colLast="3"/>
      <w:permStart w:id="1623073726" w:edGrp="everyone" w:colFirst="4" w:colLast="4"/>
      <w:permStart w:id="863244950" w:edGrp="everyone" w:colFirst="5" w:colLast="5"/>
      <w:permStart w:id="527963681" w:edGrp="everyone" w:colFirst="6" w:colLast="6"/>
      <w:permStart w:id="376964773" w:edGrp="everyone" w:colFirst="7" w:colLast="7"/>
      <w:permStart w:id="1117789957" w:edGrp="everyone" w:colFirst="8" w:colLast="8"/>
      <w:permEnd w:id="195315973"/>
      <w:permEnd w:id="152781154"/>
      <w:permEnd w:id="1634695845"/>
      <w:permEnd w:id="1343372340"/>
      <w:permEnd w:id="2051278147"/>
      <w:permEnd w:id="729173231"/>
      <w:permEnd w:id="965482134"/>
      <w:permEnd w:id="1590523817"/>
      <w:tr w:rsidR="00D667EB" w:rsidRPr="005C1578" w14:paraId="2D3E12EA" w14:textId="77777777" w:rsidTr="00691A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trHeight w:val="283"/>
        </w:trPr>
        <w:tc>
          <w:tcPr>
            <w:tcW w:w="1134" w:type="dxa"/>
          </w:tcPr>
          <w:p w14:paraId="05848541" w14:textId="1444DBD5" w:rsidR="00D667EB" w:rsidRPr="005C1578" w:rsidRDefault="00B439AE" w:rsidP="00A12F6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647515551"/>
                <w:placeholder>
                  <w:docPart w:val="8779128D2BED4E4B951F3CE4782608A9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D667EB" w:rsidRPr="005C1578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8876297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48670223" w14:textId="223C790C" w:rsidR="00D667EB" w:rsidRPr="005C1578" w:rsidRDefault="00D667EB" w:rsidP="00A12F6C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3653349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32C9D34E" w14:textId="5F10AEDD" w:rsidR="00D667EB" w:rsidRPr="005C1578" w:rsidRDefault="00D667EB" w:rsidP="00A12F6C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875369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03BC21F8" w14:textId="6E9830E5" w:rsidR="00D667EB" w:rsidRPr="005C1578" w:rsidRDefault="00D667EB" w:rsidP="00A12F6C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8140105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636FD745" w14:textId="56654F93" w:rsidR="00D667EB" w:rsidRPr="005C1578" w:rsidRDefault="00D667EB" w:rsidP="00A12F6C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25209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54A26A66" w14:textId="440B1CF4" w:rsidR="00D667EB" w:rsidRPr="005C1578" w:rsidRDefault="00D667EB" w:rsidP="00A12F6C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652299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75D8C051" w14:textId="3D4CBEA0" w:rsidR="00D667EB" w:rsidRPr="005C1578" w:rsidRDefault="00D667EB" w:rsidP="00A12F6C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308636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1756C788" w14:textId="22FE2DF5" w:rsidR="00D667EB" w:rsidRPr="005C1578" w:rsidRDefault="00D667EB" w:rsidP="00A12F6C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129622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47F8CD67" w14:textId="32DCD83F" w:rsidR="00D667EB" w:rsidRPr="005C1578" w:rsidRDefault="00D667EB" w:rsidP="00A12F6C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14:paraId="40150EAF" w14:textId="77777777" w:rsidR="00D667EB" w:rsidRPr="005C1578" w:rsidRDefault="00D667EB" w:rsidP="00A12F6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2EECCA80" w14:textId="5A9FD0AB" w:rsidR="00D667EB" w:rsidRPr="005C1578" w:rsidRDefault="00D667EB" w:rsidP="00A12F6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6" w:type="dxa"/>
          </w:tcPr>
          <w:p w14:paraId="65A605EC" w14:textId="1C626334" w:rsidR="00D667EB" w:rsidRPr="005C1578" w:rsidRDefault="00D667EB" w:rsidP="00A12F6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667EB" w:rsidRPr="005C1578" w14:paraId="5E7FE434" w14:textId="77777777" w:rsidTr="00691A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trHeight w:val="283"/>
        </w:trPr>
        <w:permEnd w:id="1117789957" w:displacedByCustomXml="next"/>
        <w:permEnd w:id="376964773" w:displacedByCustomXml="next"/>
        <w:permEnd w:id="527963681" w:displacedByCustomXml="next"/>
        <w:permEnd w:id="863244950" w:displacedByCustomXml="next"/>
        <w:permEnd w:id="1623073726" w:displacedByCustomXml="next"/>
        <w:permEnd w:id="356196954" w:displacedByCustomXml="next"/>
        <w:permEnd w:id="607006209" w:displacedByCustomXml="next"/>
        <w:permEnd w:id="116532929" w:displacedByCustomXml="next"/>
        <w:permEnd w:id="1554056400" w:displacedByCustomXml="next"/>
        <w:permEnd w:id="1739129247" w:displacedByCustomXml="next"/>
        <w:permEnd w:id="1802598870" w:displacedByCustomXml="next"/>
        <w:permEnd w:id="1398555504" w:displacedByCustomXml="next"/>
        <w:permStart w:id="1090281876" w:edGrp="everyone" w:colFirst="8" w:colLast="8" w:displacedByCustomXml="next"/>
        <w:permStart w:id="1488917637" w:edGrp="everyone" w:colFirst="7" w:colLast="7" w:displacedByCustomXml="next"/>
        <w:permStart w:id="1692600078" w:edGrp="everyone" w:colFirst="6" w:colLast="6" w:displacedByCustomXml="next"/>
        <w:permStart w:id="351076742" w:edGrp="everyone" w:colFirst="5" w:colLast="5" w:displacedByCustomXml="next"/>
        <w:permStart w:id="1321957215" w:edGrp="everyone" w:colFirst="4" w:colLast="4" w:displacedByCustomXml="next"/>
        <w:permStart w:id="1194658220" w:edGrp="everyone" w:colFirst="3" w:colLast="3" w:displacedByCustomXml="next"/>
        <w:permStart w:id="1509782487" w:edGrp="everyone" w:colFirst="2" w:colLast="2" w:displacedByCustomXml="next"/>
        <w:permStart w:id="1549289315" w:edGrp="everyone" w:colFirst="1" w:colLast="1" w:displacedByCustomXml="next"/>
        <w:permStart w:id="582305079" w:edGrp="everyone" w:colFirst="0" w:colLast="0" w:displacedByCustomXml="next"/>
        <w:permStart w:id="1740791539" w:edGrp="everyone" w:colFirst="11" w:colLast="11" w:displacedByCustomXml="next"/>
        <w:permStart w:id="1857694057" w:edGrp="everyone" w:colFirst="9" w:colLast="9" w:displacedByCustomXml="next"/>
        <w:permStart w:id="1899762825" w:edGrp="everyone" w:colFirst="10" w:colLast="1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438868971"/>
            <w:placeholder>
              <w:docPart w:val="627FAB614F784BADA0A8F055C2449279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</w:tcPr>
              <w:p w14:paraId="65FDF59E" w14:textId="188B1828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8198130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319A3590" w14:textId="7807C33F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600555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04059C20" w14:textId="5CDA4085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30641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66431DB0" w14:textId="3BEA193D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039234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37D6CD44" w14:textId="1ED71AB8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3269411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468D8BDC" w14:textId="106C1CE4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8826337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3F3B4ED0" w14:textId="610E129C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5688370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614B5DDF" w14:textId="73ECDF7B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5583796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5AC49DBB" w14:textId="614678B4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14:paraId="033D1D75" w14:textId="77777777" w:rsidR="00D667EB" w:rsidRPr="005C1578" w:rsidRDefault="00D667EB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43E3FCB4" w14:textId="77CCB4B3" w:rsidR="00D667EB" w:rsidRPr="005C1578" w:rsidRDefault="00D667EB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6" w:type="dxa"/>
          </w:tcPr>
          <w:p w14:paraId="41686F3A" w14:textId="06362389" w:rsidR="00D667EB" w:rsidRPr="005C1578" w:rsidRDefault="00D667EB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667EB" w:rsidRPr="005C1578" w14:paraId="3C008CA2" w14:textId="77777777" w:rsidTr="00691A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trHeight w:val="283"/>
        </w:trPr>
        <w:permEnd w:id="1090281876" w:displacedByCustomXml="next"/>
        <w:permEnd w:id="1488917637" w:displacedByCustomXml="next"/>
        <w:permEnd w:id="1692600078" w:displacedByCustomXml="next"/>
        <w:permEnd w:id="351076742" w:displacedByCustomXml="next"/>
        <w:permEnd w:id="1321957215" w:displacedByCustomXml="next"/>
        <w:permEnd w:id="1194658220" w:displacedByCustomXml="next"/>
        <w:permEnd w:id="1509782487" w:displacedByCustomXml="next"/>
        <w:permEnd w:id="1549289315" w:displacedByCustomXml="next"/>
        <w:permEnd w:id="582305079" w:displacedByCustomXml="next"/>
        <w:permEnd w:id="1740791539" w:displacedByCustomXml="next"/>
        <w:permEnd w:id="1857694057" w:displacedByCustomXml="next"/>
        <w:permEnd w:id="1899762825" w:displacedByCustomXml="next"/>
        <w:permStart w:id="903968183" w:edGrp="everyone" w:colFirst="8" w:colLast="8" w:displacedByCustomXml="next"/>
        <w:permStart w:id="1509962426" w:edGrp="everyone" w:colFirst="7" w:colLast="7" w:displacedByCustomXml="next"/>
        <w:permStart w:id="1767863463" w:edGrp="everyone" w:colFirst="6" w:colLast="6" w:displacedByCustomXml="next"/>
        <w:permStart w:id="88476869" w:edGrp="everyone" w:colFirst="5" w:colLast="5" w:displacedByCustomXml="next"/>
        <w:permStart w:id="1119906731" w:edGrp="everyone" w:colFirst="4" w:colLast="4" w:displacedByCustomXml="next"/>
        <w:permStart w:id="490547473" w:edGrp="everyone" w:colFirst="3" w:colLast="3" w:displacedByCustomXml="next"/>
        <w:permStart w:id="1764098460" w:edGrp="everyone" w:colFirst="2" w:colLast="2" w:displacedByCustomXml="next"/>
        <w:permStart w:id="1306212127" w:edGrp="everyone" w:colFirst="1" w:colLast="1" w:displacedByCustomXml="next"/>
        <w:permStart w:id="365440009" w:edGrp="everyone" w:colFirst="0" w:colLast="0" w:displacedByCustomXml="next"/>
        <w:permStart w:id="1293967257" w:edGrp="everyone" w:colFirst="11" w:colLast="11" w:displacedByCustomXml="next"/>
        <w:permStart w:id="825911233" w:edGrp="everyone" w:colFirst="9" w:colLast="9" w:displacedByCustomXml="next"/>
        <w:permStart w:id="1462844405" w:edGrp="everyone" w:colFirst="10" w:colLast="1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79399525"/>
            <w:placeholder>
              <w:docPart w:val="6F607DADB2F24B11B1F5B478CA0E51C3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</w:tcPr>
              <w:p w14:paraId="51DDDFA5" w14:textId="69564118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6062593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707B5066" w14:textId="6F6B948F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9582134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45C855F6" w14:textId="0D2F2292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358862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3196906A" w14:textId="644DEED0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6666363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782F085F" w14:textId="1CCF8F1C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85307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3F612ADC" w14:textId="1E4CBC9F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20647849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0DB607A0" w14:textId="020744FE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3048535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1B4F4677" w14:textId="6BEE81F0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6287114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47D999C7" w14:textId="37FBC0D6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14:paraId="7C202231" w14:textId="77777777" w:rsidR="00D667EB" w:rsidRPr="005C1578" w:rsidRDefault="00D667EB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01ED4329" w14:textId="6D7D5483" w:rsidR="00D667EB" w:rsidRPr="005C1578" w:rsidRDefault="00D667EB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6" w:type="dxa"/>
          </w:tcPr>
          <w:p w14:paraId="6B627A73" w14:textId="7D30BD5F" w:rsidR="00D667EB" w:rsidRPr="005C1578" w:rsidRDefault="00D667EB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667EB" w:rsidRPr="005C1578" w14:paraId="23265A6F" w14:textId="77777777" w:rsidTr="00691A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trHeight w:val="283"/>
        </w:trPr>
        <w:permEnd w:id="903968183" w:displacedByCustomXml="next"/>
        <w:permEnd w:id="1509962426" w:displacedByCustomXml="next"/>
        <w:permEnd w:id="1767863463" w:displacedByCustomXml="next"/>
        <w:permEnd w:id="88476869" w:displacedByCustomXml="next"/>
        <w:permEnd w:id="1119906731" w:displacedByCustomXml="next"/>
        <w:permEnd w:id="490547473" w:displacedByCustomXml="next"/>
        <w:permEnd w:id="1764098460" w:displacedByCustomXml="next"/>
        <w:permEnd w:id="1306212127" w:displacedByCustomXml="next"/>
        <w:permEnd w:id="365440009" w:displacedByCustomXml="next"/>
        <w:permEnd w:id="1293967257" w:displacedByCustomXml="next"/>
        <w:permEnd w:id="825911233" w:displacedByCustomXml="next"/>
        <w:permEnd w:id="1462844405" w:displacedByCustomXml="next"/>
        <w:permStart w:id="1401249603" w:edGrp="everyone" w:colFirst="8" w:colLast="8" w:displacedByCustomXml="next"/>
        <w:permStart w:id="506475483" w:edGrp="everyone" w:colFirst="7" w:colLast="7" w:displacedByCustomXml="next"/>
        <w:permStart w:id="649204414" w:edGrp="everyone" w:colFirst="6" w:colLast="6" w:displacedByCustomXml="next"/>
        <w:permStart w:id="1242851520" w:edGrp="everyone" w:colFirst="5" w:colLast="5" w:displacedByCustomXml="next"/>
        <w:permStart w:id="381249833" w:edGrp="everyone" w:colFirst="4" w:colLast="4" w:displacedByCustomXml="next"/>
        <w:permStart w:id="225802985" w:edGrp="everyone" w:colFirst="3" w:colLast="3" w:displacedByCustomXml="next"/>
        <w:permStart w:id="931428781" w:edGrp="everyone" w:colFirst="2" w:colLast="2" w:displacedByCustomXml="next"/>
        <w:permStart w:id="1591296576" w:edGrp="everyone" w:colFirst="1" w:colLast="1" w:displacedByCustomXml="next"/>
        <w:permStart w:id="1242252627" w:edGrp="everyone" w:colFirst="0" w:colLast="0" w:displacedByCustomXml="next"/>
        <w:permStart w:id="1501570432" w:edGrp="everyone" w:colFirst="11" w:colLast="11" w:displacedByCustomXml="next"/>
        <w:permStart w:id="1327770915" w:edGrp="everyone" w:colFirst="9" w:colLast="9" w:displacedByCustomXml="next"/>
        <w:permStart w:id="538337720" w:edGrp="everyone" w:colFirst="10" w:colLast="1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198589334"/>
            <w:placeholder>
              <w:docPart w:val="6F6810DB74AE4CB8B21B816ADADC89A9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</w:tcPr>
              <w:p w14:paraId="13302591" w14:textId="46E691F5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850344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391DEEE3" w14:textId="63AE4D3C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801369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4C6251AE" w14:textId="30D5D29F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683421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72E46A88" w14:textId="15FDFB6D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6071891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3FD7D9F1" w14:textId="4BA33A05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5779474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56D0DA2D" w14:textId="4FF5BF36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365866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254ED235" w14:textId="21B55BF4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7421458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5BE2F745" w14:textId="4595513E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4455078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2D34FEDD" w14:textId="0C5A9ACF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14:paraId="49982983" w14:textId="77777777" w:rsidR="00D667EB" w:rsidRPr="005C1578" w:rsidRDefault="00D667EB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6522343B" w14:textId="3B15ACEF" w:rsidR="00D667EB" w:rsidRPr="005C1578" w:rsidRDefault="00D667EB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6" w:type="dxa"/>
          </w:tcPr>
          <w:p w14:paraId="6C3AB45E" w14:textId="77777777" w:rsidR="00D667EB" w:rsidRPr="005C1578" w:rsidRDefault="00D667EB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667EB" w:rsidRPr="005C1578" w14:paraId="03E68F9C" w14:textId="77777777" w:rsidTr="00691A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trHeight w:val="283"/>
        </w:trPr>
        <w:permEnd w:id="1401249603" w:displacedByCustomXml="next"/>
        <w:permEnd w:id="506475483" w:displacedByCustomXml="next"/>
        <w:permEnd w:id="649204414" w:displacedByCustomXml="next"/>
        <w:permEnd w:id="1242851520" w:displacedByCustomXml="next"/>
        <w:permEnd w:id="381249833" w:displacedByCustomXml="next"/>
        <w:permEnd w:id="225802985" w:displacedByCustomXml="next"/>
        <w:permEnd w:id="931428781" w:displacedByCustomXml="next"/>
        <w:permEnd w:id="1591296576" w:displacedByCustomXml="next"/>
        <w:permEnd w:id="1242252627" w:displacedByCustomXml="next"/>
        <w:permEnd w:id="1501570432" w:displacedByCustomXml="next"/>
        <w:permEnd w:id="1327770915" w:displacedByCustomXml="next"/>
        <w:permEnd w:id="538337720" w:displacedByCustomXml="next"/>
        <w:permStart w:id="96100031" w:edGrp="everyone" w:colFirst="8" w:colLast="8" w:displacedByCustomXml="next"/>
        <w:permStart w:id="935070815" w:edGrp="everyone" w:colFirst="7" w:colLast="7" w:displacedByCustomXml="next"/>
        <w:permStart w:id="1407207040" w:edGrp="everyone" w:colFirst="6" w:colLast="6" w:displacedByCustomXml="next"/>
        <w:permStart w:id="2068527794" w:edGrp="everyone" w:colFirst="5" w:colLast="5" w:displacedByCustomXml="next"/>
        <w:permStart w:id="1595830785" w:edGrp="everyone" w:colFirst="4" w:colLast="4" w:displacedByCustomXml="next"/>
        <w:permStart w:id="218580282" w:edGrp="everyone" w:colFirst="3" w:colLast="3" w:displacedByCustomXml="next"/>
        <w:permStart w:id="270105711" w:edGrp="everyone" w:colFirst="2" w:colLast="2" w:displacedByCustomXml="next"/>
        <w:permStart w:id="1791582917" w:edGrp="everyone" w:colFirst="1" w:colLast="1" w:displacedByCustomXml="next"/>
        <w:permStart w:id="668943922" w:edGrp="everyone" w:colFirst="0" w:colLast="0" w:displacedByCustomXml="next"/>
        <w:permStart w:id="1870752507" w:edGrp="everyone" w:colFirst="11" w:colLast="11" w:displacedByCustomXml="next"/>
        <w:permStart w:id="1632573013" w:edGrp="everyone" w:colFirst="9" w:colLast="9" w:displacedByCustomXml="next"/>
        <w:permStart w:id="956458395" w:edGrp="everyone" w:colFirst="10" w:colLast="1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14911956"/>
            <w:placeholder>
              <w:docPart w:val="62C92A94A643446382F9107EF02B94AC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</w:tcPr>
              <w:p w14:paraId="1168178A" w14:textId="12556A37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3672567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615BB9FC" w14:textId="20B933F8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32794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16FAE2DF" w14:textId="08DB31B9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2060172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31DE5530" w14:textId="33F95135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444554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3976D38D" w14:textId="160C056E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8649835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1E9E9C25" w14:textId="064ABB3C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345722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45D8FBB3" w14:textId="51D17D0C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6471328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303CEE13" w14:textId="39DA0CE9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946439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2C8625E5" w14:textId="696A4EB1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14:paraId="47DB1732" w14:textId="77777777" w:rsidR="00D667EB" w:rsidRPr="005C1578" w:rsidRDefault="00D667EB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3168979C" w14:textId="32E9A13B" w:rsidR="00D667EB" w:rsidRPr="005C1578" w:rsidRDefault="00D667EB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6" w:type="dxa"/>
          </w:tcPr>
          <w:p w14:paraId="148D1836" w14:textId="77777777" w:rsidR="00D667EB" w:rsidRPr="005C1578" w:rsidRDefault="00D667EB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667EB" w:rsidRPr="005C1578" w14:paraId="19467F84" w14:textId="77777777" w:rsidTr="00691A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trHeight w:val="283"/>
        </w:trPr>
        <w:permEnd w:id="96100031" w:displacedByCustomXml="next"/>
        <w:permEnd w:id="935070815" w:displacedByCustomXml="next"/>
        <w:permEnd w:id="1407207040" w:displacedByCustomXml="next"/>
        <w:permEnd w:id="2068527794" w:displacedByCustomXml="next"/>
        <w:permEnd w:id="1595830785" w:displacedByCustomXml="next"/>
        <w:permEnd w:id="218580282" w:displacedByCustomXml="next"/>
        <w:permEnd w:id="270105711" w:displacedByCustomXml="next"/>
        <w:permEnd w:id="1791582917" w:displacedByCustomXml="next"/>
        <w:permEnd w:id="668943922" w:displacedByCustomXml="next"/>
        <w:permEnd w:id="1870752507" w:displacedByCustomXml="next"/>
        <w:permEnd w:id="1632573013" w:displacedByCustomXml="next"/>
        <w:permEnd w:id="956458395" w:displacedByCustomXml="next"/>
        <w:permStart w:id="73335287" w:edGrp="everyone" w:colFirst="8" w:colLast="8" w:displacedByCustomXml="next"/>
        <w:permStart w:id="289410509" w:edGrp="everyone" w:colFirst="7" w:colLast="7" w:displacedByCustomXml="next"/>
        <w:permStart w:id="1789865362" w:edGrp="everyone" w:colFirst="6" w:colLast="6" w:displacedByCustomXml="next"/>
        <w:permStart w:id="11798928" w:edGrp="everyone" w:colFirst="5" w:colLast="5" w:displacedByCustomXml="next"/>
        <w:permStart w:id="1801851904" w:edGrp="everyone" w:colFirst="4" w:colLast="4" w:displacedByCustomXml="next"/>
        <w:permStart w:id="796087816" w:edGrp="everyone" w:colFirst="3" w:colLast="3" w:displacedByCustomXml="next"/>
        <w:permStart w:id="1749769721" w:edGrp="everyone" w:colFirst="2" w:colLast="2" w:displacedByCustomXml="next"/>
        <w:permStart w:id="958685605" w:edGrp="everyone" w:colFirst="1" w:colLast="1" w:displacedByCustomXml="next"/>
        <w:permStart w:id="299326643" w:edGrp="everyone" w:colFirst="0" w:colLast="0" w:displacedByCustomXml="next"/>
        <w:permStart w:id="793207475" w:edGrp="everyone" w:colFirst="11" w:colLast="11" w:displacedByCustomXml="next"/>
        <w:permStart w:id="84753338" w:edGrp="everyone" w:colFirst="9" w:colLast="9" w:displacedByCustomXml="next"/>
        <w:permStart w:id="199719257" w:edGrp="everyone" w:colFirst="10" w:colLast="1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27761948"/>
            <w:placeholder>
              <w:docPart w:val="E59933E488CB473CB42F42D572C7D0B5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</w:tcPr>
              <w:p w14:paraId="3F200BCB" w14:textId="4FDB7488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555271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4B714675" w14:textId="44D2FDC8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6251597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53A8DCEE" w14:textId="1B938EC1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2296630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10307BEB" w14:textId="690B0E9B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7974528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2F0E979A" w14:textId="3E0E5589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9142227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5DDAAF62" w14:textId="6DEE2843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921259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29872489" w14:textId="24748C3C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2819229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40915EC1" w14:textId="32FAF140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0729713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23ECFACA" w14:textId="4CCF4EEA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14:paraId="43B5DCEF" w14:textId="77777777" w:rsidR="00D667EB" w:rsidRPr="005C1578" w:rsidRDefault="00D667EB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555DE7B4" w14:textId="2878F759" w:rsidR="00D667EB" w:rsidRPr="005C1578" w:rsidRDefault="00D667EB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6" w:type="dxa"/>
          </w:tcPr>
          <w:p w14:paraId="0E8ED9CE" w14:textId="77777777" w:rsidR="00D667EB" w:rsidRPr="005C1578" w:rsidRDefault="00D667EB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667EB" w:rsidRPr="005C1578" w14:paraId="1046E7B4" w14:textId="77777777" w:rsidTr="00691A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trHeight w:val="283"/>
        </w:trPr>
        <w:permEnd w:id="73335287" w:displacedByCustomXml="next"/>
        <w:permEnd w:id="289410509" w:displacedByCustomXml="next"/>
        <w:permEnd w:id="1789865362" w:displacedByCustomXml="next"/>
        <w:permEnd w:id="11798928" w:displacedByCustomXml="next"/>
        <w:permEnd w:id="1801851904" w:displacedByCustomXml="next"/>
        <w:permEnd w:id="796087816" w:displacedByCustomXml="next"/>
        <w:permEnd w:id="1749769721" w:displacedByCustomXml="next"/>
        <w:permEnd w:id="958685605" w:displacedByCustomXml="next"/>
        <w:permEnd w:id="299326643" w:displacedByCustomXml="next"/>
        <w:permEnd w:id="793207475" w:displacedByCustomXml="next"/>
        <w:permEnd w:id="84753338" w:displacedByCustomXml="next"/>
        <w:permEnd w:id="199719257" w:displacedByCustomXml="next"/>
        <w:permStart w:id="618997159" w:edGrp="everyone" w:colFirst="8" w:colLast="8" w:displacedByCustomXml="next"/>
        <w:permStart w:id="1492547517" w:edGrp="everyone" w:colFirst="7" w:colLast="7" w:displacedByCustomXml="next"/>
        <w:permStart w:id="338385989" w:edGrp="everyone" w:colFirst="6" w:colLast="6" w:displacedByCustomXml="next"/>
        <w:permStart w:id="1826314505" w:edGrp="everyone" w:colFirst="5" w:colLast="5" w:displacedByCustomXml="next"/>
        <w:permStart w:id="1842903467" w:edGrp="everyone" w:colFirst="4" w:colLast="4" w:displacedByCustomXml="next"/>
        <w:permStart w:id="468714863" w:edGrp="everyone" w:colFirst="3" w:colLast="3" w:displacedByCustomXml="next"/>
        <w:permStart w:id="1419256859" w:edGrp="everyone" w:colFirst="2" w:colLast="2" w:displacedByCustomXml="next"/>
        <w:permStart w:id="1443585665" w:edGrp="everyone" w:colFirst="1" w:colLast="1" w:displacedByCustomXml="next"/>
        <w:permStart w:id="1509165605" w:edGrp="everyone" w:colFirst="0" w:colLast="0" w:displacedByCustomXml="next"/>
        <w:permStart w:id="1358125660" w:edGrp="everyone" w:colFirst="11" w:colLast="11" w:displacedByCustomXml="next"/>
        <w:permStart w:id="1629240306" w:edGrp="everyone" w:colFirst="9" w:colLast="9" w:displacedByCustomXml="next"/>
        <w:permStart w:id="1137918307" w:edGrp="everyone" w:colFirst="10" w:colLast="1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160155634"/>
            <w:placeholder>
              <w:docPart w:val="9A81D0E74D2D4AA48A5777AC17BEB026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</w:tcPr>
              <w:p w14:paraId="7A084430" w14:textId="31A5341E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876536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2A2CE724" w14:textId="288ABA24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6350219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17AC13BE" w14:textId="23EDE4C9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2539789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3F7E1453" w14:textId="07D3061A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9590921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62DE85BF" w14:textId="5D51E90F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4227553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0DBDE92D" w14:textId="7DBFF661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867050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49A70F55" w14:textId="13513154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5054762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2903FB42" w14:textId="73704335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7719694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18CAE27A" w14:textId="728222F5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14:paraId="7FC44ADD" w14:textId="77777777" w:rsidR="00D667EB" w:rsidRPr="005C1578" w:rsidRDefault="00D667EB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3A5F3172" w14:textId="6FFE09A1" w:rsidR="00D667EB" w:rsidRPr="005C1578" w:rsidRDefault="00D667EB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6" w:type="dxa"/>
          </w:tcPr>
          <w:p w14:paraId="70F8B50F" w14:textId="77777777" w:rsidR="00D667EB" w:rsidRPr="005C1578" w:rsidRDefault="00D667EB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667EB" w:rsidRPr="005C1578" w14:paraId="5A78FE49" w14:textId="77777777" w:rsidTr="00691A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trHeight w:val="283"/>
        </w:trPr>
        <w:permEnd w:id="618997159" w:displacedByCustomXml="next"/>
        <w:permEnd w:id="1492547517" w:displacedByCustomXml="next"/>
        <w:permEnd w:id="338385989" w:displacedByCustomXml="next"/>
        <w:permEnd w:id="1826314505" w:displacedByCustomXml="next"/>
        <w:permEnd w:id="1842903467" w:displacedByCustomXml="next"/>
        <w:permEnd w:id="468714863" w:displacedByCustomXml="next"/>
        <w:permEnd w:id="1419256859" w:displacedByCustomXml="next"/>
        <w:permEnd w:id="1443585665" w:displacedByCustomXml="next"/>
        <w:permEnd w:id="1509165605" w:displacedByCustomXml="next"/>
        <w:permEnd w:id="1358125660" w:displacedByCustomXml="next"/>
        <w:permEnd w:id="1629240306" w:displacedByCustomXml="next"/>
        <w:permEnd w:id="1137918307" w:displacedByCustomXml="next"/>
        <w:permStart w:id="679240944" w:edGrp="everyone" w:colFirst="8" w:colLast="8" w:displacedByCustomXml="next"/>
        <w:permStart w:id="292884183" w:edGrp="everyone" w:colFirst="7" w:colLast="7" w:displacedByCustomXml="next"/>
        <w:permStart w:id="494347033" w:edGrp="everyone" w:colFirst="6" w:colLast="6" w:displacedByCustomXml="next"/>
        <w:permStart w:id="1609706724" w:edGrp="everyone" w:colFirst="5" w:colLast="5" w:displacedByCustomXml="next"/>
        <w:permStart w:id="1465858203" w:edGrp="everyone" w:colFirst="4" w:colLast="4" w:displacedByCustomXml="next"/>
        <w:permStart w:id="1147099733" w:edGrp="everyone" w:colFirst="3" w:colLast="3" w:displacedByCustomXml="next"/>
        <w:permStart w:id="1279878082" w:edGrp="everyone" w:colFirst="2" w:colLast="2" w:displacedByCustomXml="next"/>
        <w:permStart w:id="826813834" w:edGrp="everyone" w:colFirst="1" w:colLast="1" w:displacedByCustomXml="next"/>
        <w:permStart w:id="27605142" w:edGrp="everyone" w:colFirst="0" w:colLast="0" w:displacedByCustomXml="next"/>
        <w:permStart w:id="1520635566" w:edGrp="everyone" w:colFirst="11" w:colLast="11" w:displacedByCustomXml="next"/>
        <w:permStart w:id="1235172914" w:edGrp="everyone" w:colFirst="9" w:colLast="9" w:displacedByCustomXml="next"/>
        <w:permStart w:id="2043157168" w:edGrp="everyone" w:colFirst="10" w:colLast="1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738167102"/>
            <w:placeholder>
              <w:docPart w:val="66080082B02C45FE8201F75CC7B2C5D5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</w:tcPr>
              <w:p w14:paraId="0B33A38F" w14:textId="1F049525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5633033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57165D25" w14:textId="2936A23F" w:rsidR="00D667EB" w:rsidRPr="005C1578" w:rsidRDefault="00751C1F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545252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10003720" w14:textId="225CB097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3211686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734F8291" w14:textId="58EF600E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5336402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4C50DA81" w14:textId="7244D2B3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216635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54DB5B02" w14:textId="55540028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1700594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7E3F34E3" w14:textId="1296E45D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9785939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59DCEE83" w14:textId="41C3717E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682322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0BB6EFC9" w14:textId="01E5C0F9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14:paraId="7C8AB2E6" w14:textId="77777777" w:rsidR="00D667EB" w:rsidRPr="005C1578" w:rsidRDefault="00D667EB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04199D7B" w14:textId="26FE157A" w:rsidR="00D667EB" w:rsidRPr="005C1578" w:rsidRDefault="00D667EB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6" w:type="dxa"/>
          </w:tcPr>
          <w:p w14:paraId="65BB38A5" w14:textId="77777777" w:rsidR="00D667EB" w:rsidRPr="005C1578" w:rsidRDefault="00D667EB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667EB" w:rsidRPr="005C1578" w14:paraId="08993677" w14:textId="77777777" w:rsidTr="00691A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trHeight w:val="283"/>
        </w:trPr>
        <w:permEnd w:id="679240944" w:displacedByCustomXml="next"/>
        <w:permEnd w:id="292884183" w:displacedByCustomXml="next"/>
        <w:permEnd w:id="494347033" w:displacedByCustomXml="next"/>
        <w:permEnd w:id="1609706724" w:displacedByCustomXml="next"/>
        <w:permEnd w:id="1465858203" w:displacedByCustomXml="next"/>
        <w:permEnd w:id="1147099733" w:displacedByCustomXml="next"/>
        <w:permEnd w:id="1279878082" w:displacedByCustomXml="next"/>
        <w:permEnd w:id="826813834" w:displacedByCustomXml="next"/>
        <w:permEnd w:id="27605142" w:displacedByCustomXml="next"/>
        <w:permEnd w:id="1520635566" w:displacedByCustomXml="next"/>
        <w:permEnd w:id="1235172914" w:displacedByCustomXml="next"/>
        <w:permEnd w:id="2043157168" w:displacedByCustomXml="next"/>
        <w:permStart w:id="1824092003" w:edGrp="everyone" w:colFirst="8" w:colLast="8" w:displacedByCustomXml="next"/>
        <w:permStart w:id="717978192" w:edGrp="everyone" w:colFirst="7" w:colLast="7" w:displacedByCustomXml="next"/>
        <w:permStart w:id="32518453" w:edGrp="everyone" w:colFirst="6" w:colLast="6" w:displacedByCustomXml="next"/>
        <w:permStart w:id="1147551075" w:edGrp="everyone" w:colFirst="5" w:colLast="5" w:displacedByCustomXml="next"/>
        <w:permStart w:id="155925197" w:edGrp="everyone" w:colFirst="4" w:colLast="4" w:displacedByCustomXml="next"/>
        <w:permStart w:id="1745769303" w:edGrp="everyone" w:colFirst="3" w:colLast="3" w:displacedByCustomXml="next"/>
        <w:permStart w:id="888673025" w:edGrp="everyone" w:colFirst="2" w:colLast="2" w:displacedByCustomXml="next"/>
        <w:permStart w:id="1205424281" w:edGrp="everyone" w:colFirst="1" w:colLast="1" w:displacedByCustomXml="next"/>
        <w:permStart w:id="1301690710" w:edGrp="everyone" w:colFirst="0" w:colLast="0" w:displacedByCustomXml="next"/>
        <w:permStart w:id="1108353998" w:edGrp="everyone" w:colFirst="11" w:colLast="11" w:displacedByCustomXml="next"/>
        <w:permStart w:id="1955812046" w:edGrp="everyone" w:colFirst="9" w:colLast="9" w:displacedByCustomXml="next"/>
        <w:permStart w:id="1418791487" w:edGrp="everyone" w:colFirst="10" w:colLast="1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871181423"/>
            <w:placeholder>
              <w:docPart w:val="9FE0994C82E8445BAB32693FB982801A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</w:tcPr>
              <w:p w14:paraId="6EC02962" w14:textId="3D177B59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867136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5D007FE6" w14:textId="4963F0FD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8767384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77377896" w14:textId="4E13CE12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7773388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261A111F" w14:textId="40C94C0B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834058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510FAB33" w14:textId="04582CDC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9549276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6127B4AB" w14:textId="36DE47AC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2831628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4B4AE899" w14:textId="117C7F98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5296444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13CA25AE" w14:textId="713BB079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8700364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4D142D7F" w14:textId="182EA1D8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14:paraId="1BEB252E" w14:textId="77777777" w:rsidR="00D667EB" w:rsidRPr="005C1578" w:rsidRDefault="00D667EB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1A223E33" w14:textId="54174627" w:rsidR="00D667EB" w:rsidRPr="005C1578" w:rsidRDefault="00D667EB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6" w:type="dxa"/>
          </w:tcPr>
          <w:p w14:paraId="2EB8F4EF" w14:textId="77777777" w:rsidR="00D667EB" w:rsidRPr="005C1578" w:rsidRDefault="00D667EB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667EB" w:rsidRPr="005C1578" w14:paraId="3D063CAF" w14:textId="77777777" w:rsidTr="00691A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trHeight w:val="283"/>
        </w:trPr>
        <w:permEnd w:id="1824092003" w:displacedByCustomXml="next"/>
        <w:permEnd w:id="717978192" w:displacedByCustomXml="next"/>
        <w:permEnd w:id="32518453" w:displacedByCustomXml="next"/>
        <w:permEnd w:id="1147551075" w:displacedByCustomXml="next"/>
        <w:permEnd w:id="155925197" w:displacedByCustomXml="next"/>
        <w:permEnd w:id="1745769303" w:displacedByCustomXml="next"/>
        <w:permEnd w:id="888673025" w:displacedByCustomXml="next"/>
        <w:permEnd w:id="1205424281" w:displacedByCustomXml="next"/>
        <w:permEnd w:id="1301690710" w:displacedByCustomXml="next"/>
        <w:permEnd w:id="1108353998" w:displacedByCustomXml="next"/>
        <w:permEnd w:id="1955812046" w:displacedByCustomXml="next"/>
        <w:permEnd w:id="1418791487" w:displacedByCustomXml="next"/>
        <w:permStart w:id="157225424" w:edGrp="everyone" w:colFirst="8" w:colLast="8" w:displacedByCustomXml="next"/>
        <w:permStart w:id="1282358107" w:edGrp="everyone" w:colFirst="7" w:colLast="7" w:displacedByCustomXml="next"/>
        <w:permStart w:id="2028483296" w:edGrp="everyone" w:colFirst="6" w:colLast="6" w:displacedByCustomXml="next"/>
        <w:permStart w:id="1440312272" w:edGrp="everyone" w:colFirst="5" w:colLast="5" w:displacedByCustomXml="next"/>
        <w:permStart w:id="974224420" w:edGrp="everyone" w:colFirst="4" w:colLast="4" w:displacedByCustomXml="next"/>
        <w:permStart w:id="1439967099" w:edGrp="everyone" w:colFirst="3" w:colLast="3" w:displacedByCustomXml="next"/>
        <w:permStart w:id="1429370819" w:edGrp="everyone" w:colFirst="2" w:colLast="2" w:displacedByCustomXml="next"/>
        <w:permStart w:id="1260930781" w:edGrp="everyone" w:colFirst="1" w:colLast="1" w:displacedByCustomXml="next"/>
        <w:permStart w:id="2029991718" w:edGrp="everyone" w:colFirst="0" w:colLast="0" w:displacedByCustomXml="next"/>
        <w:permStart w:id="2119580158" w:edGrp="everyone" w:colFirst="11" w:colLast="11" w:displacedByCustomXml="next"/>
        <w:permStart w:id="1124140023" w:edGrp="everyone" w:colFirst="9" w:colLast="9" w:displacedByCustomXml="next"/>
        <w:permStart w:id="698306622" w:edGrp="everyone" w:colFirst="10" w:colLast="1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509256037"/>
            <w:placeholder>
              <w:docPart w:val="EBC8C6207D3647A9B381F035184F460F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</w:tcPr>
              <w:p w14:paraId="5CD172B1" w14:textId="2F465B17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6101912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6A29E38A" w14:textId="252DFC1D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530953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640B0CE8" w14:textId="17241F5F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0795202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16FB1014" w14:textId="07B79E89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4189069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38A4830B" w14:textId="413E9560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8374298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1A44042E" w14:textId="5E83EEA8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2148660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3E61219E" w14:textId="240EF078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6653308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2F537A20" w14:textId="6FC96A8B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974263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3080DB4B" w14:textId="456F3B3A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14:paraId="2BF43EBB" w14:textId="77777777" w:rsidR="00D667EB" w:rsidRPr="005C1578" w:rsidRDefault="00D667EB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5A699287" w14:textId="09A8CE05" w:rsidR="00D667EB" w:rsidRPr="005C1578" w:rsidRDefault="00D667EB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6" w:type="dxa"/>
          </w:tcPr>
          <w:p w14:paraId="1F272D6C" w14:textId="77777777" w:rsidR="00D667EB" w:rsidRPr="005C1578" w:rsidRDefault="00D667EB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667EB" w:rsidRPr="005C1578" w14:paraId="2F419991" w14:textId="77777777" w:rsidTr="00691A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trHeight w:val="283"/>
        </w:trPr>
        <w:permEnd w:id="157225424" w:displacedByCustomXml="next"/>
        <w:permEnd w:id="1282358107" w:displacedByCustomXml="next"/>
        <w:permEnd w:id="2028483296" w:displacedByCustomXml="next"/>
        <w:permEnd w:id="1440312272" w:displacedByCustomXml="next"/>
        <w:permEnd w:id="974224420" w:displacedByCustomXml="next"/>
        <w:permEnd w:id="1439967099" w:displacedByCustomXml="next"/>
        <w:permEnd w:id="1429370819" w:displacedByCustomXml="next"/>
        <w:permEnd w:id="1260930781" w:displacedByCustomXml="next"/>
        <w:permEnd w:id="2029991718" w:displacedByCustomXml="next"/>
        <w:permEnd w:id="2119580158" w:displacedByCustomXml="next"/>
        <w:permEnd w:id="1124140023" w:displacedByCustomXml="next"/>
        <w:permEnd w:id="698306622" w:displacedByCustomXml="next"/>
        <w:permStart w:id="548301901" w:edGrp="everyone" w:colFirst="8" w:colLast="8" w:displacedByCustomXml="next"/>
        <w:permStart w:id="229245988" w:edGrp="everyone" w:colFirst="7" w:colLast="7" w:displacedByCustomXml="next"/>
        <w:permStart w:id="279407086" w:edGrp="everyone" w:colFirst="6" w:colLast="6" w:displacedByCustomXml="next"/>
        <w:permStart w:id="1237469170" w:edGrp="everyone" w:colFirst="5" w:colLast="5" w:displacedByCustomXml="next"/>
        <w:permStart w:id="1519467375" w:edGrp="everyone" w:colFirst="4" w:colLast="4" w:displacedByCustomXml="next"/>
        <w:permStart w:id="1699225474" w:edGrp="everyone" w:colFirst="3" w:colLast="3" w:displacedByCustomXml="next"/>
        <w:permStart w:id="302188430" w:edGrp="everyone" w:colFirst="2" w:colLast="2" w:displacedByCustomXml="next"/>
        <w:permStart w:id="2069113130" w:edGrp="everyone" w:colFirst="1" w:colLast="1" w:displacedByCustomXml="next"/>
        <w:permStart w:id="818753266" w:edGrp="everyone" w:colFirst="0" w:colLast="0" w:displacedByCustomXml="next"/>
        <w:permStart w:id="1958023211" w:edGrp="everyone" w:colFirst="11" w:colLast="11" w:displacedByCustomXml="next"/>
        <w:permStart w:id="723414904" w:edGrp="everyone" w:colFirst="9" w:colLast="9" w:displacedByCustomXml="next"/>
        <w:permStart w:id="816731529" w:edGrp="everyone" w:colFirst="10" w:colLast="1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534256749"/>
            <w:placeholder>
              <w:docPart w:val="58EAAD37E1144344B5E281E85C36F3FD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</w:tcPr>
              <w:p w14:paraId="512A1624" w14:textId="35AD695F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3673699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56A03187" w14:textId="6D26D577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961260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5A98E8B3" w14:textId="588AE200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9714369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37240101" w14:textId="44FF60D9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677781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7B47655E" w14:textId="27334AAA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3434726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7D08B776" w14:textId="4C01A9C7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3068660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527334DC" w14:textId="02D0C29A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9990763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28BFB3AA" w14:textId="5530E417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6217584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5D5C4F22" w14:textId="171BE472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14:paraId="4A5A6A32" w14:textId="77777777" w:rsidR="00D667EB" w:rsidRPr="005C1578" w:rsidRDefault="00D667EB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3954A50B" w14:textId="1A79B67C" w:rsidR="00D667EB" w:rsidRPr="005C1578" w:rsidRDefault="00D667EB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6" w:type="dxa"/>
          </w:tcPr>
          <w:p w14:paraId="7F4C5ABA" w14:textId="77777777" w:rsidR="00D667EB" w:rsidRPr="005C1578" w:rsidRDefault="00D667EB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667EB" w:rsidRPr="005C1578" w14:paraId="0F2F5728" w14:textId="77777777" w:rsidTr="00691A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trHeight w:val="283"/>
        </w:trPr>
        <w:permEnd w:id="548301901" w:displacedByCustomXml="next"/>
        <w:permEnd w:id="229245988" w:displacedByCustomXml="next"/>
        <w:permEnd w:id="279407086" w:displacedByCustomXml="next"/>
        <w:permEnd w:id="1237469170" w:displacedByCustomXml="next"/>
        <w:permEnd w:id="1519467375" w:displacedByCustomXml="next"/>
        <w:permEnd w:id="1699225474" w:displacedByCustomXml="next"/>
        <w:permEnd w:id="302188430" w:displacedByCustomXml="next"/>
        <w:permEnd w:id="2069113130" w:displacedByCustomXml="next"/>
        <w:permEnd w:id="818753266" w:displacedByCustomXml="next"/>
        <w:permEnd w:id="1958023211" w:displacedByCustomXml="next"/>
        <w:permEnd w:id="723414904" w:displacedByCustomXml="next"/>
        <w:permEnd w:id="816731529" w:displacedByCustomXml="next"/>
        <w:permStart w:id="1747782588" w:edGrp="everyone" w:colFirst="8" w:colLast="8" w:displacedByCustomXml="next"/>
        <w:permStart w:id="1184850481" w:edGrp="everyone" w:colFirst="7" w:colLast="7" w:displacedByCustomXml="next"/>
        <w:permStart w:id="901395597" w:edGrp="everyone" w:colFirst="6" w:colLast="6" w:displacedByCustomXml="next"/>
        <w:permStart w:id="11600975" w:edGrp="everyone" w:colFirst="5" w:colLast="5" w:displacedByCustomXml="next"/>
        <w:permStart w:id="1962825826" w:edGrp="everyone" w:colFirst="4" w:colLast="4" w:displacedByCustomXml="next"/>
        <w:permStart w:id="1660554012" w:edGrp="everyone" w:colFirst="3" w:colLast="3" w:displacedByCustomXml="next"/>
        <w:permStart w:id="1361538097" w:edGrp="everyone" w:colFirst="2" w:colLast="2" w:displacedByCustomXml="next"/>
        <w:permStart w:id="1545560476" w:edGrp="everyone" w:colFirst="1" w:colLast="1" w:displacedByCustomXml="next"/>
        <w:permStart w:id="945190620" w:edGrp="everyone" w:colFirst="0" w:colLast="0" w:displacedByCustomXml="next"/>
        <w:permStart w:id="675876648" w:edGrp="everyone" w:colFirst="11" w:colLast="11" w:displacedByCustomXml="next"/>
        <w:permStart w:id="1465922011" w:edGrp="everyone" w:colFirst="9" w:colLast="9" w:displacedByCustomXml="next"/>
        <w:permStart w:id="2014594619" w:edGrp="everyone" w:colFirst="10" w:colLast="1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50291738"/>
            <w:placeholder>
              <w:docPart w:val="1C05D8DB7EE940FA84D9E313FB550532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</w:tcPr>
              <w:p w14:paraId="3352E51C" w14:textId="3B4F80D2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2110695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0E2C2D5B" w14:textId="076A5A56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7413740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4FD4A8CA" w14:textId="36F00C7B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681315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2C5C3815" w14:textId="01881EC0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1387921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68E04A47" w14:textId="55DC0500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378481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7F8E7F06" w14:textId="0E1C01F7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9557937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18AC0557" w14:textId="313494BF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8377609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1A558D56" w14:textId="0195F29D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5189333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5F1BCE98" w14:textId="0E9CC707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14:paraId="39AF7073" w14:textId="77777777" w:rsidR="00D667EB" w:rsidRPr="005C1578" w:rsidRDefault="00D667EB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48D17975" w14:textId="5A7E487B" w:rsidR="00D667EB" w:rsidRPr="005C1578" w:rsidRDefault="00D667EB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6" w:type="dxa"/>
          </w:tcPr>
          <w:p w14:paraId="272D47FC" w14:textId="77777777" w:rsidR="00D667EB" w:rsidRPr="005C1578" w:rsidRDefault="00D667EB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667EB" w:rsidRPr="005C1578" w14:paraId="4736709A" w14:textId="77777777" w:rsidTr="00691A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trHeight w:val="283"/>
        </w:trPr>
        <w:permEnd w:id="1747782588" w:displacedByCustomXml="next"/>
        <w:permEnd w:id="1184850481" w:displacedByCustomXml="next"/>
        <w:permEnd w:id="901395597" w:displacedByCustomXml="next"/>
        <w:permEnd w:id="11600975" w:displacedByCustomXml="next"/>
        <w:permEnd w:id="1962825826" w:displacedByCustomXml="next"/>
        <w:permEnd w:id="1660554012" w:displacedByCustomXml="next"/>
        <w:permEnd w:id="1361538097" w:displacedByCustomXml="next"/>
        <w:permEnd w:id="1545560476" w:displacedByCustomXml="next"/>
        <w:permEnd w:id="945190620" w:displacedByCustomXml="next"/>
        <w:permEnd w:id="675876648" w:displacedByCustomXml="next"/>
        <w:permEnd w:id="1465922011" w:displacedByCustomXml="next"/>
        <w:permEnd w:id="2014594619" w:displacedByCustomXml="next"/>
        <w:permStart w:id="2079739855" w:edGrp="everyone" w:colFirst="8" w:colLast="8" w:displacedByCustomXml="next"/>
        <w:permStart w:id="30896218" w:edGrp="everyone" w:colFirst="7" w:colLast="7" w:displacedByCustomXml="next"/>
        <w:permStart w:id="820322190" w:edGrp="everyone" w:colFirst="6" w:colLast="6" w:displacedByCustomXml="next"/>
        <w:permStart w:id="1382578015" w:edGrp="everyone" w:colFirst="5" w:colLast="5" w:displacedByCustomXml="next"/>
        <w:permStart w:id="1983608719" w:edGrp="everyone" w:colFirst="4" w:colLast="4" w:displacedByCustomXml="next"/>
        <w:permStart w:id="1130593006" w:edGrp="everyone" w:colFirst="3" w:colLast="3" w:displacedByCustomXml="next"/>
        <w:permStart w:id="41513614" w:edGrp="everyone" w:colFirst="2" w:colLast="2" w:displacedByCustomXml="next"/>
        <w:permStart w:id="536502792" w:edGrp="everyone" w:colFirst="1" w:colLast="1" w:displacedByCustomXml="next"/>
        <w:permStart w:id="1281850501" w:edGrp="everyone" w:colFirst="0" w:colLast="0" w:displacedByCustomXml="next"/>
        <w:permStart w:id="212161428" w:edGrp="everyone" w:colFirst="11" w:colLast="11" w:displacedByCustomXml="next"/>
        <w:permStart w:id="1212576720" w:edGrp="everyone" w:colFirst="9" w:colLast="9" w:displacedByCustomXml="next"/>
        <w:permStart w:id="412053224" w:edGrp="everyone" w:colFirst="10" w:colLast="1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164597024"/>
            <w:placeholder>
              <w:docPart w:val="3DF46A79CB124D43A83B5F3943843058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</w:tcPr>
              <w:p w14:paraId="262F4D62" w14:textId="638D42CA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5953657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7FB876C0" w14:textId="1963350B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468555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62B08EE5" w14:textId="43FDD704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281717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2A66DDCE" w14:textId="5E5D8C69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950310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4757EFEB" w14:textId="5DDBC069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5286413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139BDA2C" w14:textId="7D07820E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210760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5D0D8E9E" w14:textId="73BE1E7C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0858334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6C252BEC" w14:textId="2041D183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8072890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6912E57B" w14:textId="3049E1DD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14:paraId="63E81BC5" w14:textId="77777777" w:rsidR="00D667EB" w:rsidRPr="005C1578" w:rsidRDefault="00D667EB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14FA9D7E" w14:textId="63CDA963" w:rsidR="00D667EB" w:rsidRPr="005C1578" w:rsidRDefault="00D667EB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6" w:type="dxa"/>
          </w:tcPr>
          <w:p w14:paraId="6D789D46" w14:textId="77777777" w:rsidR="00D667EB" w:rsidRPr="005C1578" w:rsidRDefault="00D667EB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667EB" w:rsidRPr="005C1578" w14:paraId="2FB63194" w14:textId="77777777" w:rsidTr="00691A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trHeight w:val="283"/>
        </w:trPr>
        <w:permEnd w:id="2079739855" w:displacedByCustomXml="next"/>
        <w:permEnd w:id="30896218" w:displacedByCustomXml="next"/>
        <w:permEnd w:id="820322190" w:displacedByCustomXml="next"/>
        <w:permEnd w:id="1382578015" w:displacedByCustomXml="next"/>
        <w:permEnd w:id="1983608719" w:displacedByCustomXml="next"/>
        <w:permEnd w:id="1130593006" w:displacedByCustomXml="next"/>
        <w:permEnd w:id="41513614" w:displacedByCustomXml="next"/>
        <w:permEnd w:id="536502792" w:displacedByCustomXml="next"/>
        <w:permEnd w:id="1281850501" w:displacedByCustomXml="next"/>
        <w:permEnd w:id="212161428" w:displacedByCustomXml="next"/>
        <w:permEnd w:id="1212576720" w:displacedByCustomXml="next"/>
        <w:permEnd w:id="412053224" w:displacedByCustomXml="next"/>
        <w:permStart w:id="1562443994" w:edGrp="everyone" w:colFirst="8" w:colLast="8" w:displacedByCustomXml="next"/>
        <w:permStart w:id="1526819702" w:edGrp="everyone" w:colFirst="7" w:colLast="7" w:displacedByCustomXml="next"/>
        <w:permStart w:id="1258039446" w:edGrp="everyone" w:colFirst="6" w:colLast="6" w:displacedByCustomXml="next"/>
        <w:permStart w:id="1005612677" w:edGrp="everyone" w:colFirst="5" w:colLast="5" w:displacedByCustomXml="next"/>
        <w:permStart w:id="1328239890" w:edGrp="everyone" w:colFirst="4" w:colLast="4" w:displacedByCustomXml="next"/>
        <w:permStart w:id="809794686" w:edGrp="everyone" w:colFirst="3" w:colLast="3" w:displacedByCustomXml="next"/>
        <w:permStart w:id="286986587" w:edGrp="everyone" w:colFirst="2" w:colLast="2" w:displacedByCustomXml="next"/>
        <w:permStart w:id="2031308634" w:edGrp="everyone" w:colFirst="1" w:colLast="1" w:displacedByCustomXml="next"/>
        <w:permStart w:id="669533446" w:edGrp="everyone" w:colFirst="0" w:colLast="0" w:displacedByCustomXml="next"/>
        <w:permStart w:id="100480186" w:edGrp="everyone" w:colFirst="11" w:colLast="11" w:displacedByCustomXml="next"/>
        <w:permStart w:id="1533963390" w:edGrp="everyone" w:colFirst="9" w:colLast="9" w:displacedByCustomXml="next"/>
        <w:permStart w:id="1177508044" w:edGrp="everyone" w:colFirst="10" w:colLast="1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768076862"/>
            <w:placeholder>
              <w:docPart w:val="3D426934AD4440EE9AADF5923389690D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</w:tcPr>
              <w:p w14:paraId="4B8DD18D" w14:textId="1D404D5C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986987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1AACE092" w14:textId="605CB10F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1071200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75300C6A" w14:textId="38EDD056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750546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4F59345F" w14:textId="74DBED05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749145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2C3AEFB6" w14:textId="7F7D7DFC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414059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6C0AF2BB" w14:textId="371166CD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6652870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7B0ED30F" w14:textId="6821A338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620845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02C3F2A5" w14:textId="05A1EA7B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5996845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324051B9" w14:textId="4C6EBBE4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14:paraId="20D6998E" w14:textId="77777777" w:rsidR="00D667EB" w:rsidRPr="005C1578" w:rsidRDefault="00D667EB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688BFF5F" w14:textId="1BC64876" w:rsidR="00D667EB" w:rsidRPr="005C1578" w:rsidRDefault="00D667EB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6" w:type="dxa"/>
          </w:tcPr>
          <w:p w14:paraId="5DD0D632" w14:textId="77777777" w:rsidR="00D667EB" w:rsidRPr="005C1578" w:rsidRDefault="00D667EB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667EB" w:rsidRPr="005C1578" w14:paraId="688A3F72" w14:textId="77777777" w:rsidTr="00691A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trHeight w:val="283"/>
        </w:trPr>
        <w:permEnd w:id="1562443994" w:displacedByCustomXml="next"/>
        <w:permEnd w:id="1526819702" w:displacedByCustomXml="next"/>
        <w:permEnd w:id="1258039446" w:displacedByCustomXml="next"/>
        <w:permEnd w:id="1005612677" w:displacedByCustomXml="next"/>
        <w:permEnd w:id="1328239890" w:displacedByCustomXml="next"/>
        <w:permEnd w:id="809794686" w:displacedByCustomXml="next"/>
        <w:permEnd w:id="286986587" w:displacedByCustomXml="next"/>
        <w:permEnd w:id="2031308634" w:displacedByCustomXml="next"/>
        <w:permEnd w:id="669533446" w:displacedByCustomXml="next"/>
        <w:permEnd w:id="100480186" w:displacedByCustomXml="next"/>
        <w:permEnd w:id="1533963390" w:displacedByCustomXml="next"/>
        <w:permEnd w:id="1177508044" w:displacedByCustomXml="next"/>
        <w:permStart w:id="357507207" w:edGrp="everyone" w:colFirst="8" w:colLast="8" w:displacedByCustomXml="next"/>
        <w:permStart w:id="1871011521" w:edGrp="everyone" w:colFirst="7" w:colLast="7" w:displacedByCustomXml="next"/>
        <w:permStart w:id="209789063" w:edGrp="everyone" w:colFirst="6" w:colLast="6" w:displacedByCustomXml="next"/>
        <w:permStart w:id="1173763727" w:edGrp="everyone" w:colFirst="5" w:colLast="5" w:displacedByCustomXml="next"/>
        <w:permStart w:id="1371670843" w:edGrp="everyone" w:colFirst="4" w:colLast="4" w:displacedByCustomXml="next"/>
        <w:permStart w:id="1368287510" w:edGrp="everyone" w:colFirst="3" w:colLast="3" w:displacedByCustomXml="next"/>
        <w:permStart w:id="1427715190" w:edGrp="everyone" w:colFirst="2" w:colLast="2" w:displacedByCustomXml="next"/>
        <w:permStart w:id="559089064" w:edGrp="everyone" w:colFirst="1" w:colLast="1" w:displacedByCustomXml="next"/>
        <w:permStart w:id="967912688" w:edGrp="everyone" w:colFirst="0" w:colLast="0" w:displacedByCustomXml="next"/>
        <w:permStart w:id="572344482" w:edGrp="everyone" w:colFirst="11" w:colLast="11" w:displacedByCustomXml="next"/>
        <w:permStart w:id="129387571" w:edGrp="everyone" w:colFirst="9" w:colLast="9" w:displacedByCustomXml="next"/>
        <w:permStart w:id="1058408339" w:edGrp="everyone" w:colFirst="10" w:colLast="1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89664390"/>
            <w:placeholder>
              <w:docPart w:val="32143B55C18946CAA37D2EFE3D3BB218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</w:tcPr>
              <w:p w14:paraId="7B98C671" w14:textId="63CED83F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6385639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2F01C86D" w14:textId="3E17653D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160128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7272BC4F" w14:textId="34FEAF49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3955478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36AF242D" w14:textId="3324AA2C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0948954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780BA763" w14:textId="05F65BD0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3698409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72218762" w14:textId="530E6C01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693920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0B53B5B6" w14:textId="57DA3F1C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7146596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256ECB61" w14:textId="15BADE18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20434799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267D0DEC" w14:textId="4B46B762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14:paraId="13F0E678" w14:textId="77777777" w:rsidR="00D667EB" w:rsidRPr="005C1578" w:rsidRDefault="00D667EB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268BEDBA" w14:textId="6388D8C5" w:rsidR="00D667EB" w:rsidRPr="005C1578" w:rsidRDefault="00D667EB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6" w:type="dxa"/>
          </w:tcPr>
          <w:p w14:paraId="612BCDFD" w14:textId="77777777" w:rsidR="00D667EB" w:rsidRPr="005C1578" w:rsidRDefault="00D667EB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667EB" w:rsidRPr="005C1578" w14:paraId="0F65460B" w14:textId="77777777" w:rsidTr="00691A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trHeight w:val="283"/>
        </w:trPr>
        <w:permEnd w:id="357507207" w:displacedByCustomXml="next"/>
        <w:permEnd w:id="1871011521" w:displacedByCustomXml="next"/>
        <w:permEnd w:id="209789063" w:displacedByCustomXml="next"/>
        <w:permEnd w:id="1173763727" w:displacedByCustomXml="next"/>
        <w:permEnd w:id="1371670843" w:displacedByCustomXml="next"/>
        <w:permEnd w:id="1368287510" w:displacedByCustomXml="next"/>
        <w:permEnd w:id="1427715190" w:displacedByCustomXml="next"/>
        <w:permEnd w:id="559089064" w:displacedByCustomXml="next"/>
        <w:permEnd w:id="967912688" w:displacedByCustomXml="next"/>
        <w:permEnd w:id="572344482" w:displacedByCustomXml="next"/>
        <w:permEnd w:id="129387571" w:displacedByCustomXml="next"/>
        <w:permEnd w:id="1058408339" w:displacedByCustomXml="next"/>
        <w:permStart w:id="1762073013" w:edGrp="everyone" w:colFirst="8" w:colLast="8" w:displacedByCustomXml="next"/>
        <w:permStart w:id="105146751" w:edGrp="everyone" w:colFirst="7" w:colLast="7" w:displacedByCustomXml="next"/>
        <w:permStart w:id="1913356259" w:edGrp="everyone" w:colFirst="6" w:colLast="6" w:displacedByCustomXml="next"/>
        <w:permStart w:id="2100569970" w:edGrp="everyone" w:colFirst="5" w:colLast="5" w:displacedByCustomXml="next"/>
        <w:permStart w:id="430128435" w:edGrp="everyone" w:colFirst="4" w:colLast="4" w:displacedByCustomXml="next"/>
        <w:permStart w:id="1380411931" w:edGrp="everyone" w:colFirst="3" w:colLast="3" w:displacedByCustomXml="next"/>
        <w:permStart w:id="95234056" w:edGrp="everyone" w:colFirst="2" w:colLast="2" w:displacedByCustomXml="next"/>
        <w:permStart w:id="289287491" w:edGrp="everyone" w:colFirst="1" w:colLast="1" w:displacedByCustomXml="next"/>
        <w:permStart w:id="763917727" w:edGrp="everyone" w:colFirst="0" w:colLast="0" w:displacedByCustomXml="next"/>
        <w:permStart w:id="1664187519" w:edGrp="everyone" w:colFirst="11" w:colLast="11" w:displacedByCustomXml="next"/>
        <w:permStart w:id="1281254985" w:edGrp="everyone" w:colFirst="9" w:colLast="9" w:displacedByCustomXml="next"/>
        <w:permStart w:id="1138451817" w:edGrp="everyone" w:colFirst="10" w:colLast="1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613204536"/>
            <w:placeholder>
              <w:docPart w:val="62CA6FF98CDC4E86B62A6741B855845D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</w:tcPr>
              <w:p w14:paraId="1AB0DEC5" w14:textId="10EDED41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4375317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0E5EE3B1" w14:textId="48F7CDE2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884787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6951B2A6" w14:textId="795965E5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3472571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7E3F70BA" w14:textId="54CB740F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9458165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62D49B62" w14:textId="297DD176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2465750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1159FCB6" w14:textId="59F585A8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9824961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44407A21" w14:textId="440CAB98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7825300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789A1DAD" w14:textId="1853FABD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7793287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4B715FF2" w14:textId="2318FDB5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14:paraId="37B6312A" w14:textId="77777777" w:rsidR="00D667EB" w:rsidRPr="005C1578" w:rsidRDefault="00D667EB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577AA88B" w14:textId="52E1B3A9" w:rsidR="00D667EB" w:rsidRPr="005C1578" w:rsidRDefault="00D667EB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6" w:type="dxa"/>
          </w:tcPr>
          <w:p w14:paraId="17A0D057" w14:textId="77777777" w:rsidR="00D667EB" w:rsidRPr="005C1578" w:rsidRDefault="00D667EB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667EB" w:rsidRPr="005C1578" w14:paraId="338C3E47" w14:textId="77777777" w:rsidTr="00691A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trHeight w:val="283"/>
        </w:trPr>
        <w:permEnd w:id="1762073013" w:displacedByCustomXml="next"/>
        <w:permEnd w:id="105146751" w:displacedByCustomXml="next"/>
        <w:permEnd w:id="1913356259" w:displacedByCustomXml="next"/>
        <w:permEnd w:id="2100569970" w:displacedByCustomXml="next"/>
        <w:permEnd w:id="430128435" w:displacedByCustomXml="next"/>
        <w:permEnd w:id="1380411931" w:displacedByCustomXml="next"/>
        <w:permEnd w:id="95234056" w:displacedByCustomXml="next"/>
        <w:permEnd w:id="289287491" w:displacedByCustomXml="next"/>
        <w:permEnd w:id="763917727" w:displacedByCustomXml="next"/>
        <w:permEnd w:id="1664187519" w:displacedByCustomXml="next"/>
        <w:permEnd w:id="1281254985" w:displacedByCustomXml="next"/>
        <w:permEnd w:id="1138451817" w:displacedByCustomXml="next"/>
        <w:permStart w:id="273809557" w:edGrp="everyone" w:colFirst="8" w:colLast="8" w:displacedByCustomXml="next"/>
        <w:permStart w:id="1109792326" w:edGrp="everyone" w:colFirst="7" w:colLast="7" w:displacedByCustomXml="next"/>
        <w:permStart w:id="1350178295" w:edGrp="everyone" w:colFirst="6" w:colLast="6" w:displacedByCustomXml="next"/>
        <w:permStart w:id="2118742877" w:edGrp="everyone" w:colFirst="5" w:colLast="5" w:displacedByCustomXml="next"/>
        <w:permStart w:id="1877301790" w:edGrp="everyone" w:colFirst="4" w:colLast="4" w:displacedByCustomXml="next"/>
        <w:permStart w:id="1470109465" w:edGrp="everyone" w:colFirst="3" w:colLast="3" w:displacedByCustomXml="next"/>
        <w:permStart w:id="1293569974" w:edGrp="everyone" w:colFirst="2" w:colLast="2" w:displacedByCustomXml="next"/>
        <w:permStart w:id="1925514406" w:edGrp="everyone" w:colFirst="1" w:colLast="1" w:displacedByCustomXml="next"/>
        <w:permStart w:id="987263481" w:edGrp="everyone" w:colFirst="0" w:colLast="0" w:displacedByCustomXml="next"/>
        <w:permStart w:id="1137254807" w:edGrp="everyone" w:colFirst="11" w:colLast="11" w:displacedByCustomXml="next"/>
        <w:permStart w:id="2030858754" w:edGrp="everyone" w:colFirst="9" w:colLast="9" w:displacedByCustomXml="next"/>
        <w:permStart w:id="24447833" w:edGrp="everyone" w:colFirst="10" w:colLast="1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741448933"/>
            <w:placeholder>
              <w:docPart w:val="E5E1E81899744F21B5DC8BA91A6234E1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</w:tcPr>
              <w:p w14:paraId="6A350187" w14:textId="3134C888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4266596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0E88939A" w14:textId="1AA06209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6355565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28934294" w14:textId="15DDBECD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2132771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346DF41E" w14:textId="76ED758B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2640033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793B0042" w14:textId="0EC342BF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2991201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6785CA40" w14:textId="73E44691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851722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12ACF735" w14:textId="177416D3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980341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10946CB2" w14:textId="5B9C50BA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20076594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291AA43C" w14:textId="16D1D2A1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14:paraId="0D74BF75" w14:textId="77777777" w:rsidR="00D667EB" w:rsidRPr="005C1578" w:rsidRDefault="00D667EB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7E1B54C8" w14:textId="46B79FA8" w:rsidR="00D667EB" w:rsidRPr="005C1578" w:rsidRDefault="00D667EB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6" w:type="dxa"/>
          </w:tcPr>
          <w:p w14:paraId="79906554" w14:textId="77777777" w:rsidR="00D667EB" w:rsidRPr="005C1578" w:rsidRDefault="00D667EB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667EB" w:rsidRPr="005C1578" w14:paraId="5DF489E9" w14:textId="77777777" w:rsidTr="00691A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trHeight w:val="283"/>
        </w:trPr>
        <w:permEnd w:id="273809557" w:displacedByCustomXml="next"/>
        <w:permEnd w:id="1109792326" w:displacedByCustomXml="next"/>
        <w:permEnd w:id="1350178295" w:displacedByCustomXml="next"/>
        <w:permEnd w:id="2118742877" w:displacedByCustomXml="next"/>
        <w:permEnd w:id="1877301790" w:displacedByCustomXml="next"/>
        <w:permEnd w:id="1470109465" w:displacedByCustomXml="next"/>
        <w:permEnd w:id="1293569974" w:displacedByCustomXml="next"/>
        <w:permEnd w:id="1925514406" w:displacedByCustomXml="next"/>
        <w:permEnd w:id="987263481" w:displacedByCustomXml="next"/>
        <w:permEnd w:id="1137254807" w:displacedByCustomXml="next"/>
        <w:permEnd w:id="2030858754" w:displacedByCustomXml="next"/>
        <w:permEnd w:id="24447833" w:displacedByCustomXml="next"/>
        <w:permStart w:id="1686068118" w:edGrp="everyone" w:colFirst="8" w:colLast="8" w:displacedByCustomXml="next"/>
        <w:permStart w:id="1515393090" w:edGrp="everyone" w:colFirst="7" w:colLast="7" w:displacedByCustomXml="next"/>
        <w:permStart w:id="2059485451" w:edGrp="everyone" w:colFirst="6" w:colLast="6" w:displacedByCustomXml="next"/>
        <w:permStart w:id="587813180" w:edGrp="everyone" w:colFirst="5" w:colLast="5" w:displacedByCustomXml="next"/>
        <w:permStart w:id="459018040" w:edGrp="everyone" w:colFirst="4" w:colLast="4" w:displacedByCustomXml="next"/>
        <w:permStart w:id="1621960228" w:edGrp="everyone" w:colFirst="3" w:colLast="3" w:displacedByCustomXml="next"/>
        <w:permStart w:id="565839802" w:edGrp="everyone" w:colFirst="2" w:colLast="2" w:displacedByCustomXml="next"/>
        <w:permStart w:id="1289179429" w:edGrp="everyone" w:colFirst="1" w:colLast="1" w:displacedByCustomXml="next"/>
        <w:permStart w:id="1298934938" w:edGrp="everyone" w:colFirst="0" w:colLast="0" w:displacedByCustomXml="next"/>
        <w:permStart w:id="668614380" w:edGrp="everyone" w:colFirst="11" w:colLast="11" w:displacedByCustomXml="next"/>
        <w:permStart w:id="1800085164" w:edGrp="everyone" w:colFirst="9" w:colLast="9" w:displacedByCustomXml="next"/>
        <w:permStart w:id="1987601797" w:edGrp="everyone" w:colFirst="10" w:colLast="1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446618452"/>
            <w:placeholder>
              <w:docPart w:val="9216F53A062044BBBE85D557EA6D07E4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</w:tcPr>
              <w:p w14:paraId="5673B31C" w14:textId="0F2AD97F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3536898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2FAB28D1" w14:textId="30D5BB98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622119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5449A620" w14:textId="3AC0C064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524452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28770F6A" w14:textId="7C688653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5784285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7A971DA9" w14:textId="6D0849A8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469983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1259D987" w14:textId="1574CF3C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20550377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1BFAD0B5" w14:textId="10B22333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3091440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0025803B" w14:textId="4A72A975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471631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39B50E0F" w14:textId="377CCFFB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14:paraId="37FB8204" w14:textId="77777777" w:rsidR="00D667EB" w:rsidRPr="005C1578" w:rsidRDefault="00D667EB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71E918E2" w14:textId="740326FC" w:rsidR="00D667EB" w:rsidRPr="005C1578" w:rsidRDefault="00D667EB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6" w:type="dxa"/>
          </w:tcPr>
          <w:p w14:paraId="166C909D" w14:textId="77777777" w:rsidR="00D667EB" w:rsidRPr="005C1578" w:rsidRDefault="00D667EB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667EB" w:rsidRPr="005C1578" w14:paraId="4C3C3E7E" w14:textId="77777777" w:rsidTr="00691A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trHeight w:val="283"/>
        </w:trPr>
        <w:permEnd w:id="1686068118" w:displacedByCustomXml="next"/>
        <w:permEnd w:id="1515393090" w:displacedByCustomXml="next"/>
        <w:permEnd w:id="2059485451" w:displacedByCustomXml="next"/>
        <w:permEnd w:id="587813180" w:displacedByCustomXml="next"/>
        <w:permEnd w:id="459018040" w:displacedByCustomXml="next"/>
        <w:permEnd w:id="1621960228" w:displacedByCustomXml="next"/>
        <w:permEnd w:id="565839802" w:displacedByCustomXml="next"/>
        <w:permEnd w:id="1289179429" w:displacedByCustomXml="next"/>
        <w:permEnd w:id="1298934938" w:displacedByCustomXml="next"/>
        <w:permEnd w:id="668614380" w:displacedByCustomXml="next"/>
        <w:permEnd w:id="1800085164" w:displacedByCustomXml="next"/>
        <w:permEnd w:id="1987601797" w:displacedByCustomXml="next"/>
        <w:permStart w:id="1993948139" w:edGrp="everyone" w:colFirst="8" w:colLast="8" w:displacedByCustomXml="next"/>
        <w:permStart w:id="914240169" w:edGrp="everyone" w:colFirst="7" w:colLast="7" w:displacedByCustomXml="next"/>
        <w:permStart w:id="197019152" w:edGrp="everyone" w:colFirst="6" w:colLast="6" w:displacedByCustomXml="next"/>
        <w:permStart w:id="1725903513" w:edGrp="everyone" w:colFirst="5" w:colLast="5" w:displacedByCustomXml="next"/>
        <w:permStart w:id="1116275346" w:edGrp="everyone" w:colFirst="4" w:colLast="4" w:displacedByCustomXml="next"/>
        <w:permStart w:id="381295414" w:edGrp="everyone" w:colFirst="3" w:colLast="3" w:displacedByCustomXml="next"/>
        <w:permStart w:id="787830356" w:edGrp="everyone" w:colFirst="2" w:colLast="2" w:displacedByCustomXml="next"/>
        <w:permStart w:id="1367552862" w:edGrp="everyone" w:colFirst="1" w:colLast="1" w:displacedByCustomXml="next"/>
        <w:permStart w:id="1357278680" w:edGrp="everyone" w:colFirst="0" w:colLast="0" w:displacedByCustomXml="next"/>
        <w:permStart w:id="1899371227" w:edGrp="everyone" w:colFirst="11" w:colLast="11" w:displacedByCustomXml="next"/>
        <w:permStart w:id="1641758025" w:edGrp="everyone" w:colFirst="9" w:colLast="9" w:displacedByCustomXml="next"/>
        <w:permStart w:id="947676845" w:edGrp="everyone" w:colFirst="10" w:colLast="1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923221111"/>
            <w:placeholder>
              <w:docPart w:val="AEF8295F969A48A8808AF070CA334FB7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</w:tcPr>
              <w:p w14:paraId="6A292022" w14:textId="25280DC7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803142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46C29689" w14:textId="0C7F079C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0963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3215EBF9" w14:textId="15DE90D5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7516352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0E0A8002" w14:textId="1E958953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7463479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43DD8A51" w14:textId="19218CBF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849828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25102B1B" w14:textId="61D60A9F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691768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785270F0" w14:textId="2BBBBFED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1830413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0DC3A7FE" w14:textId="6DFA7953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20485576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2610780B" w14:textId="54CF5335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14:paraId="052B9516" w14:textId="77777777" w:rsidR="00D667EB" w:rsidRPr="005C1578" w:rsidRDefault="00D667EB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60D9FD62" w14:textId="2EA82F4E" w:rsidR="00D667EB" w:rsidRPr="005C1578" w:rsidRDefault="00D667EB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6" w:type="dxa"/>
          </w:tcPr>
          <w:p w14:paraId="25DA8C11" w14:textId="77777777" w:rsidR="00D667EB" w:rsidRPr="005C1578" w:rsidRDefault="00D667EB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667EB" w:rsidRPr="005C1578" w14:paraId="14E066B9" w14:textId="77777777" w:rsidTr="00691A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trHeight w:val="283"/>
        </w:trPr>
        <w:permEnd w:id="1993948139" w:displacedByCustomXml="next"/>
        <w:permEnd w:id="914240169" w:displacedByCustomXml="next"/>
        <w:permEnd w:id="197019152" w:displacedByCustomXml="next"/>
        <w:permEnd w:id="1725903513" w:displacedByCustomXml="next"/>
        <w:permEnd w:id="1116275346" w:displacedByCustomXml="next"/>
        <w:permEnd w:id="381295414" w:displacedByCustomXml="next"/>
        <w:permEnd w:id="787830356" w:displacedByCustomXml="next"/>
        <w:permEnd w:id="1367552862" w:displacedByCustomXml="next"/>
        <w:permEnd w:id="1357278680" w:displacedByCustomXml="next"/>
        <w:permEnd w:id="1899371227" w:displacedByCustomXml="next"/>
        <w:permEnd w:id="1641758025" w:displacedByCustomXml="next"/>
        <w:permEnd w:id="947676845" w:displacedByCustomXml="next"/>
        <w:permStart w:id="25832080" w:edGrp="everyone" w:colFirst="8" w:colLast="8" w:displacedByCustomXml="next"/>
        <w:permStart w:id="633888975" w:edGrp="everyone" w:colFirst="7" w:colLast="7" w:displacedByCustomXml="next"/>
        <w:permStart w:id="1032608188" w:edGrp="everyone" w:colFirst="6" w:colLast="6" w:displacedByCustomXml="next"/>
        <w:permStart w:id="642936262" w:edGrp="everyone" w:colFirst="5" w:colLast="5" w:displacedByCustomXml="next"/>
        <w:permStart w:id="366164832" w:edGrp="everyone" w:colFirst="4" w:colLast="4" w:displacedByCustomXml="next"/>
        <w:permStart w:id="1430472720" w:edGrp="everyone" w:colFirst="3" w:colLast="3" w:displacedByCustomXml="next"/>
        <w:permStart w:id="1794599318" w:edGrp="everyone" w:colFirst="2" w:colLast="2" w:displacedByCustomXml="next"/>
        <w:permStart w:id="1733374150" w:edGrp="everyone" w:colFirst="1" w:colLast="1" w:displacedByCustomXml="next"/>
        <w:permStart w:id="925259239" w:edGrp="everyone" w:colFirst="0" w:colLast="0" w:displacedByCustomXml="next"/>
        <w:permStart w:id="1107376930" w:edGrp="everyone" w:colFirst="11" w:colLast="11" w:displacedByCustomXml="next"/>
        <w:permStart w:id="2066621141" w:edGrp="everyone" w:colFirst="9" w:colLast="9" w:displacedByCustomXml="next"/>
        <w:permStart w:id="1574071058" w:edGrp="everyone" w:colFirst="10" w:colLast="1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915436262"/>
            <w:placeholder>
              <w:docPart w:val="63C898F353FB49DBB73C59942E1C3B92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</w:tcPr>
              <w:p w14:paraId="48E70456" w14:textId="19BD7388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6346798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619E3520" w14:textId="22E813DA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20235087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0D68FD52" w14:textId="41A4FA83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4977269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0FCAED76" w14:textId="60E9CD15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486321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770483F5" w14:textId="23B0A046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811781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034741C6" w14:textId="6769EFDC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8678266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5FB2EE78" w14:textId="18A08C01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0015003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6E734B82" w14:textId="5B10F803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7793633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5824A9DE" w14:textId="1EDE2BA6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14:paraId="323176D2" w14:textId="77777777" w:rsidR="00D667EB" w:rsidRPr="005C1578" w:rsidRDefault="00D667EB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11959C5E" w14:textId="113826B4" w:rsidR="00D667EB" w:rsidRPr="005C1578" w:rsidRDefault="00D667EB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6" w:type="dxa"/>
          </w:tcPr>
          <w:p w14:paraId="339C7926" w14:textId="77777777" w:rsidR="00D667EB" w:rsidRPr="005C1578" w:rsidRDefault="00D667EB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667EB" w:rsidRPr="005C1578" w14:paraId="434C8109" w14:textId="77777777" w:rsidTr="00691A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trHeight w:val="283"/>
        </w:trPr>
        <w:permEnd w:id="25832080" w:displacedByCustomXml="next"/>
        <w:permEnd w:id="633888975" w:displacedByCustomXml="next"/>
        <w:permEnd w:id="1032608188" w:displacedByCustomXml="next"/>
        <w:permEnd w:id="642936262" w:displacedByCustomXml="next"/>
        <w:permEnd w:id="366164832" w:displacedByCustomXml="next"/>
        <w:permEnd w:id="1430472720" w:displacedByCustomXml="next"/>
        <w:permEnd w:id="1794599318" w:displacedByCustomXml="next"/>
        <w:permEnd w:id="1733374150" w:displacedByCustomXml="next"/>
        <w:permEnd w:id="925259239" w:displacedByCustomXml="next"/>
        <w:permEnd w:id="1107376930" w:displacedByCustomXml="next"/>
        <w:permEnd w:id="2066621141" w:displacedByCustomXml="next"/>
        <w:permEnd w:id="1574071058" w:displacedByCustomXml="next"/>
        <w:permStart w:id="976452020" w:edGrp="everyone" w:colFirst="8" w:colLast="8" w:displacedByCustomXml="next"/>
        <w:permStart w:id="268662541" w:edGrp="everyone" w:colFirst="7" w:colLast="7" w:displacedByCustomXml="next"/>
        <w:permStart w:id="504590634" w:edGrp="everyone" w:colFirst="6" w:colLast="6" w:displacedByCustomXml="next"/>
        <w:permStart w:id="816134378" w:edGrp="everyone" w:colFirst="5" w:colLast="5" w:displacedByCustomXml="next"/>
        <w:permStart w:id="889996817" w:edGrp="everyone" w:colFirst="4" w:colLast="4" w:displacedByCustomXml="next"/>
        <w:permStart w:id="334585191" w:edGrp="everyone" w:colFirst="3" w:colLast="3" w:displacedByCustomXml="next"/>
        <w:permStart w:id="2114076085" w:edGrp="everyone" w:colFirst="2" w:colLast="2" w:displacedByCustomXml="next"/>
        <w:permStart w:id="842936404" w:edGrp="everyone" w:colFirst="1" w:colLast="1" w:displacedByCustomXml="next"/>
        <w:permStart w:id="2113887274" w:edGrp="everyone" w:colFirst="0" w:colLast="0" w:displacedByCustomXml="next"/>
        <w:permStart w:id="1550532887" w:edGrp="everyone" w:colFirst="11" w:colLast="11" w:displacedByCustomXml="next"/>
        <w:permStart w:id="2019627351" w:edGrp="everyone" w:colFirst="9" w:colLast="9" w:displacedByCustomXml="next"/>
        <w:permStart w:id="1062893660" w:edGrp="everyone" w:colFirst="10" w:colLast="1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809358251"/>
            <w:placeholder>
              <w:docPart w:val="F40366445440454AACDB18670A46DD35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</w:tcPr>
              <w:p w14:paraId="3A8EF5E9" w14:textId="5D2C63B8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7368495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197CBB85" w14:textId="13CB7A49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40970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6132A8EB" w14:textId="1265D7EF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8020002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6F8723C6" w14:textId="77A6DD6B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3578025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2E744C0E" w14:textId="73DD63F4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5138164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3E9688EE" w14:textId="3BC00D6C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5499065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300FF61E" w14:textId="0E4AF038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6734876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6F61A6B3" w14:textId="47B5E6FC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356160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10451E03" w14:textId="20C85415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14:paraId="437746EC" w14:textId="77777777" w:rsidR="00D667EB" w:rsidRPr="005C1578" w:rsidRDefault="00D667EB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469D0BAB" w14:textId="370E87AA" w:rsidR="00D667EB" w:rsidRPr="005C1578" w:rsidRDefault="00D667EB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6" w:type="dxa"/>
          </w:tcPr>
          <w:p w14:paraId="11D569E7" w14:textId="77777777" w:rsidR="00D667EB" w:rsidRPr="005C1578" w:rsidRDefault="00D667EB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667EB" w:rsidRPr="005C1578" w14:paraId="42D78962" w14:textId="77777777" w:rsidTr="00691A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trHeight w:val="283"/>
        </w:trPr>
        <w:permEnd w:id="976452020" w:displacedByCustomXml="next"/>
        <w:permEnd w:id="268662541" w:displacedByCustomXml="next"/>
        <w:permEnd w:id="504590634" w:displacedByCustomXml="next"/>
        <w:permEnd w:id="816134378" w:displacedByCustomXml="next"/>
        <w:permEnd w:id="889996817" w:displacedByCustomXml="next"/>
        <w:permEnd w:id="334585191" w:displacedByCustomXml="next"/>
        <w:permEnd w:id="2114076085" w:displacedByCustomXml="next"/>
        <w:permEnd w:id="842936404" w:displacedByCustomXml="next"/>
        <w:permEnd w:id="2113887274" w:displacedByCustomXml="next"/>
        <w:permEnd w:id="1550532887" w:displacedByCustomXml="next"/>
        <w:permEnd w:id="2019627351" w:displacedByCustomXml="next"/>
        <w:permEnd w:id="1062893660" w:displacedByCustomXml="next"/>
        <w:permStart w:id="1298270543" w:edGrp="everyone" w:colFirst="8" w:colLast="8" w:displacedByCustomXml="next"/>
        <w:permStart w:id="1738477604" w:edGrp="everyone" w:colFirst="7" w:colLast="7" w:displacedByCustomXml="next"/>
        <w:permStart w:id="791299294" w:edGrp="everyone" w:colFirst="6" w:colLast="6" w:displacedByCustomXml="next"/>
        <w:permStart w:id="1939282871" w:edGrp="everyone" w:colFirst="5" w:colLast="5" w:displacedByCustomXml="next"/>
        <w:permStart w:id="1472601702" w:edGrp="everyone" w:colFirst="4" w:colLast="4" w:displacedByCustomXml="next"/>
        <w:permStart w:id="1831016298" w:edGrp="everyone" w:colFirst="3" w:colLast="3" w:displacedByCustomXml="next"/>
        <w:permStart w:id="484522745" w:edGrp="everyone" w:colFirst="2" w:colLast="2" w:displacedByCustomXml="next"/>
        <w:permStart w:id="1878290462" w:edGrp="everyone" w:colFirst="1" w:colLast="1" w:displacedByCustomXml="next"/>
        <w:permStart w:id="308544869" w:edGrp="everyone" w:colFirst="0" w:colLast="0" w:displacedByCustomXml="next"/>
        <w:permStart w:id="449395469" w:edGrp="everyone" w:colFirst="11" w:colLast="11" w:displacedByCustomXml="next"/>
        <w:permStart w:id="2142249225" w:edGrp="everyone" w:colFirst="9" w:colLast="9" w:displacedByCustomXml="next"/>
        <w:permStart w:id="441735147" w:edGrp="everyone" w:colFirst="10" w:colLast="1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11641006"/>
            <w:placeholder>
              <w:docPart w:val="4DDF673224164D5A804F495922AFDA25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</w:tcPr>
              <w:p w14:paraId="71955391" w14:textId="1DB49C34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21372458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08B3E448" w14:textId="6765E381" w:rsidR="00D667EB" w:rsidRPr="005C1578" w:rsidRDefault="005A2F7F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8754259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78494258" w14:textId="2BEA6ECB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2194258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2D831FE8" w14:textId="0C33D285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9838836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1A6BDD87" w14:textId="206ABB99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9350204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371E3A24" w14:textId="4D8BB941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445562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1DA95677" w14:textId="1739FEE2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3070458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0466CF7A" w14:textId="4F9591A7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8792045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7732304B" w14:textId="43470A9C" w:rsidR="00D667EB" w:rsidRPr="005C1578" w:rsidRDefault="00D667EB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14:paraId="0133B0B4" w14:textId="77777777" w:rsidR="00D667EB" w:rsidRPr="005C1578" w:rsidRDefault="00D667EB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5B739732" w14:textId="0F81CA1F" w:rsidR="00D667EB" w:rsidRPr="005C1578" w:rsidRDefault="00D667EB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6" w:type="dxa"/>
          </w:tcPr>
          <w:p w14:paraId="7C7C2D01" w14:textId="77777777" w:rsidR="00D667EB" w:rsidRPr="005C1578" w:rsidRDefault="00D667EB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441735147"/>
      <w:permEnd w:id="2142249225"/>
      <w:permEnd w:id="449395469"/>
      <w:permEnd w:id="308544869"/>
      <w:permEnd w:id="1878290462"/>
      <w:permEnd w:id="484522745"/>
      <w:permEnd w:id="1831016298"/>
      <w:permEnd w:id="1472601702"/>
      <w:permEnd w:id="1939282871"/>
      <w:permEnd w:id="791299294"/>
      <w:permEnd w:id="1738477604"/>
      <w:permEnd w:id="1298270543"/>
      <w:tr w:rsidR="000D480C" w:rsidRPr="005C1578" w14:paraId="6B61EDAD" w14:textId="77777777" w:rsidTr="00691A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trHeight w:val="576"/>
        </w:trPr>
        <w:tc>
          <w:tcPr>
            <w:tcW w:w="1134" w:type="dxa"/>
            <w:vMerge w:val="restart"/>
            <w:vAlign w:val="center"/>
          </w:tcPr>
          <w:p w14:paraId="48FDF3DE" w14:textId="77777777" w:rsidR="000D480C" w:rsidRPr="005C1578" w:rsidRDefault="000D480C" w:rsidP="006A57B2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C1578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DATE</w:t>
            </w:r>
          </w:p>
        </w:tc>
        <w:tc>
          <w:tcPr>
            <w:tcW w:w="3261" w:type="dxa"/>
            <w:gridSpan w:val="8"/>
            <w:shd w:val="clear" w:color="auto" w:fill="FFFFFF" w:themeFill="background1"/>
            <w:vAlign w:val="center"/>
          </w:tcPr>
          <w:p w14:paraId="51815F0B" w14:textId="77777777" w:rsidR="000D480C" w:rsidRPr="005C1578" w:rsidRDefault="000D480C" w:rsidP="006A57B2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C1578">
              <w:rPr>
                <w:rFonts w:asciiTheme="minorHAnsi" w:hAnsiTheme="minorHAnsi" w:cstheme="minorHAnsi"/>
                <w:b/>
                <w:sz w:val="20"/>
                <w:szCs w:val="20"/>
              </w:rPr>
              <w:t>NUMÉRO DE L’EXERCICE</w:t>
            </w:r>
            <w:r w:rsidRPr="005C1578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  <w:t>PHYSIFUN</w:t>
            </w:r>
            <w:r w:rsidRPr="005C1578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</w:r>
            <w:r w:rsidRPr="005C1578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  <w:t>MODALITÉS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3B4BE853" w14:textId="5D2CA15A" w:rsidR="000D480C" w:rsidRPr="005C1578" w:rsidRDefault="000D480C" w:rsidP="000D480C">
            <w:pPr>
              <w:spacing w:before="20" w:after="20"/>
              <w:ind w:left="113" w:right="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TEMPS / DURÉE</w:t>
            </w:r>
          </w:p>
        </w:tc>
        <w:tc>
          <w:tcPr>
            <w:tcW w:w="4677" w:type="dxa"/>
            <w:gridSpan w:val="2"/>
            <w:vMerge w:val="restart"/>
            <w:vAlign w:val="center"/>
          </w:tcPr>
          <w:p w14:paraId="6B280934" w14:textId="119CB800" w:rsidR="000D480C" w:rsidRPr="005C1578" w:rsidRDefault="000D480C" w:rsidP="006A57B2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C1578">
              <w:rPr>
                <w:rFonts w:asciiTheme="minorHAnsi" w:hAnsiTheme="minorHAnsi" w:cstheme="minorHAnsi"/>
                <w:b/>
                <w:sz w:val="20"/>
                <w:szCs w:val="20"/>
              </w:rPr>
              <w:t>COMMENTAIRES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/ OBSERVATIONS</w:t>
            </w:r>
          </w:p>
        </w:tc>
        <w:tc>
          <w:tcPr>
            <w:tcW w:w="976" w:type="dxa"/>
            <w:vMerge w:val="restart"/>
            <w:vAlign w:val="center"/>
          </w:tcPr>
          <w:p w14:paraId="79F5F26B" w14:textId="77777777" w:rsidR="000D480C" w:rsidRPr="005C1578" w:rsidRDefault="000D480C" w:rsidP="006A57B2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C1578">
              <w:rPr>
                <w:rFonts w:asciiTheme="minorHAnsi" w:hAnsiTheme="minorHAnsi" w:cstheme="minorHAnsi"/>
                <w:b/>
                <w:sz w:val="20"/>
                <w:szCs w:val="20"/>
              </w:rPr>
              <w:t>INITIALES</w:t>
            </w:r>
          </w:p>
        </w:tc>
      </w:tr>
      <w:tr w:rsidR="000D480C" w:rsidRPr="005C1578" w14:paraId="79A17330" w14:textId="77777777" w:rsidTr="00691A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cantSplit/>
          <w:trHeight w:val="2268"/>
        </w:trPr>
        <w:tc>
          <w:tcPr>
            <w:tcW w:w="1134" w:type="dxa"/>
            <w:vMerge/>
            <w:vAlign w:val="center"/>
          </w:tcPr>
          <w:p w14:paraId="26E7FAF6" w14:textId="77777777" w:rsidR="000D480C" w:rsidRPr="005C1578" w:rsidRDefault="000D480C" w:rsidP="006A57B2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262817656" w:edGrp="everyone" w:colFirst="1" w:colLast="1"/>
            <w:permStart w:id="1133388710" w:edGrp="everyone" w:colFirst="2" w:colLast="2"/>
            <w:permStart w:id="382169589" w:edGrp="everyone" w:colFirst="3" w:colLast="3"/>
            <w:permStart w:id="752944742" w:edGrp="everyone" w:colFirst="4" w:colLast="4"/>
            <w:permStart w:id="1800300616" w:edGrp="everyone" w:colFirst="5" w:colLast="5"/>
            <w:permStart w:id="1117542737" w:edGrp="everyone" w:colFirst="6" w:colLast="6"/>
            <w:permStart w:id="910633687" w:edGrp="everyone" w:colFirst="7" w:colLast="7"/>
            <w:permStart w:id="1628113272" w:edGrp="everyone" w:colFirst="8" w:colLast="8"/>
          </w:p>
        </w:tc>
        <w:tc>
          <w:tcPr>
            <w:tcW w:w="407" w:type="dxa"/>
            <w:shd w:val="clear" w:color="auto" w:fill="FFFFFF" w:themeFill="background1"/>
            <w:textDirection w:val="btLr"/>
            <w:vAlign w:val="center"/>
          </w:tcPr>
          <w:p w14:paraId="2C93859C" w14:textId="77777777" w:rsidR="000D480C" w:rsidRPr="005C1578" w:rsidRDefault="000D480C" w:rsidP="00327BE4">
            <w:pPr>
              <w:spacing w:before="20" w:after="20"/>
              <w:ind w:left="113" w:right="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08" w:type="dxa"/>
            <w:shd w:val="clear" w:color="auto" w:fill="FFFFFF" w:themeFill="background1"/>
            <w:textDirection w:val="btLr"/>
            <w:vAlign w:val="center"/>
          </w:tcPr>
          <w:p w14:paraId="32798E22" w14:textId="77777777" w:rsidR="000D480C" w:rsidRPr="005C1578" w:rsidRDefault="000D480C" w:rsidP="00327BE4">
            <w:pPr>
              <w:spacing w:before="20" w:after="20"/>
              <w:ind w:left="113" w:right="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07" w:type="dxa"/>
            <w:shd w:val="clear" w:color="auto" w:fill="FFFFFF" w:themeFill="background1"/>
            <w:textDirection w:val="btLr"/>
            <w:vAlign w:val="center"/>
          </w:tcPr>
          <w:p w14:paraId="7C4E8DBB" w14:textId="77777777" w:rsidR="000D480C" w:rsidRPr="005C1578" w:rsidRDefault="000D480C" w:rsidP="00327BE4">
            <w:pPr>
              <w:spacing w:before="20" w:after="20"/>
              <w:ind w:left="113" w:right="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08" w:type="dxa"/>
            <w:shd w:val="clear" w:color="auto" w:fill="FFFFFF" w:themeFill="background1"/>
            <w:textDirection w:val="btLr"/>
            <w:vAlign w:val="center"/>
          </w:tcPr>
          <w:p w14:paraId="6CA047E6" w14:textId="77777777" w:rsidR="000D480C" w:rsidRPr="005C1578" w:rsidRDefault="000D480C" w:rsidP="00327BE4">
            <w:pPr>
              <w:spacing w:before="20" w:after="20"/>
              <w:ind w:left="113" w:right="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08" w:type="dxa"/>
            <w:shd w:val="clear" w:color="auto" w:fill="FFFFFF" w:themeFill="background1"/>
            <w:textDirection w:val="btLr"/>
            <w:vAlign w:val="center"/>
          </w:tcPr>
          <w:p w14:paraId="5BF34441" w14:textId="77777777" w:rsidR="000D480C" w:rsidRPr="005C1578" w:rsidRDefault="000D480C" w:rsidP="00327BE4">
            <w:pPr>
              <w:spacing w:before="20" w:after="20"/>
              <w:ind w:left="113" w:right="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07" w:type="dxa"/>
            <w:shd w:val="clear" w:color="auto" w:fill="FFFFFF" w:themeFill="background1"/>
            <w:textDirection w:val="btLr"/>
            <w:vAlign w:val="center"/>
          </w:tcPr>
          <w:p w14:paraId="1E8E5BA4" w14:textId="77777777" w:rsidR="000D480C" w:rsidRPr="005C1578" w:rsidRDefault="000D480C" w:rsidP="00327BE4">
            <w:pPr>
              <w:spacing w:before="20" w:after="20"/>
              <w:ind w:left="113" w:right="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08" w:type="dxa"/>
            <w:shd w:val="clear" w:color="auto" w:fill="FFFFFF" w:themeFill="background1"/>
            <w:textDirection w:val="btLr"/>
            <w:vAlign w:val="center"/>
          </w:tcPr>
          <w:p w14:paraId="565E56E1" w14:textId="77777777" w:rsidR="000D480C" w:rsidRPr="005C1578" w:rsidRDefault="000D480C" w:rsidP="00327BE4">
            <w:pPr>
              <w:spacing w:before="20" w:after="20"/>
              <w:ind w:left="113" w:right="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08" w:type="dxa"/>
            <w:shd w:val="clear" w:color="auto" w:fill="FFFFFF" w:themeFill="background1"/>
            <w:textDirection w:val="btLr"/>
            <w:vAlign w:val="center"/>
          </w:tcPr>
          <w:p w14:paraId="7C37C755" w14:textId="77777777" w:rsidR="000D480C" w:rsidRPr="005C1578" w:rsidRDefault="000D480C" w:rsidP="00327BE4">
            <w:pPr>
              <w:spacing w:before="20" w:after="20"/>
              <w:ind w:left="113" w:right="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14:paraId="25032B13" w14:textId="77777777" w:rsidR="000D480C" w:rsidRPr="005C1578" w:rsidRDefault="000D480C" w:rsidP="006A57B2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677" w:type="dxa"/>
            <w:gridSpan w:val="2"/>
            <w:vMerge/>
            <w:vAlign w:val="center"/>
          </w:tcPr>
          <w:p w14:paraId="02E700AB" w14:textId="59DA412C" w:rsidR="000D480C" w:rsidRPr="005C1578" w:rsidRDefault="000D480C" w:rsidP="006A57B2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76" w:type="dxa"/>
            <w:vMerge/>
            <w:vAlign w:val="center"/>
          </w:tcPr>
          <w:p w14:paraId="73114C1A" w14:textId="77777777" w:rsidR="000D480C" w:rsidRPr="005C1578" w:rsidRDefault="000D480C" w:rsidP="006A57B2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0D480C" w:rsidRPr="005C1578" w14:paraId="3A3FE58E" w14:textId="77777777" w:rsidTr="00691A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trHeight w:val="283"/>
        </w:trPr>
        <w:permEnd w:id="1628113272" w:displacedByCustomXml="next"/>
        <w:permEnd w:id="910633687" w:displacedByCustomXml="next"/>
        <w:permEnd w:id="1117542737" w:displacedByCustomXml="next"/>
        <w:permEnd w:id="1800300616" w:displacedByCustomXml="next"/>
        <w:permEnd w:id="752944742" w:displacedByCustomXml="next"/>
        <w:permEnd w:id="382169589" w:displacedByCustomXml="next"/>
        <w:permEnd w:id="1133388710" w:displacedByCustomXml="next"/>
        <w:permEnd w:id="262817656" w:displacedByCustomXml="next"/>
        <w:permStart w:id="1224744619" w:edGrp="everyone" w:colFirst="8" w:colLast="8" w:displacedByCustomXml="next"/>
        <w:permStart w:id="358179016" w:edGrp="everyone" w:colFirst="7" w:colLast="7" w:displacedByCustomXml="next"/>
        <w:permStart w:id="1044588854" w:edGrp="everyone" w:colFirst="6" w:colLast="6" w:displacedByCustomXml="next"/>
        <w:permStart w:id="318133790" w:edGrp="everyone" w:colFirst="5" w:colLast="5" w:displacedByCustomXml="next"/>
        <w:permStart w:id="436739707" w:edGrp="everyone" w:colFirst="4" w:colLast="4" w:displacedByCustomXml="next"/>
        <w:permStart w:id="517759820" w:edGrp="everyone" w:colFirst="3" w:colLast="3" w:displacedByCustomXml="next"/>
        <w:permStart w:id="1608734260" w:edGrp="everyone" w:colFirst="2" w:colLast="2" w:displacedByCustomXml="next"/>
        <w:permStart w:id="1118309758" w:edGrp="everyone" w:colFirst="1" w:colLast="1" w:displacedByCustomXml="next"/>
        <w:permStart w:id="1043087545" w:edGrp="everyone" w:colFirst="0" w:colLast="0" w:displacedByCustomXml="next"/>
        <w:permStart w:id="317028316" w:edGrp="everyone" w:colFirst="11" w:colLast="11" w:displacedByCustomXml="next"/>
        <w:permStart w:id="1761374668" w:edGrp="everyone" w:colFirst="9" w:colLast="9" w:displacedByCustomXml="next"/>
        <w:permStart w:id="1015108581" w:edGrp="everyone" w:colFirst="10" w:colLast="1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268744418"/>
            <w:placeholder>
              <w:docPart w:val="29E4C02D5FAA4E209584FC4BF074EFA6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</w:tcPr>
              <w:p w14:paraId="41CCDF04" w14:textId="7673FC7B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3635693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6B94698D" w14:textId="51573EFC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892575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37A242E7" w14:textId="1B181E85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2591029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66ED7B59" w14:textId="0757870C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6032273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3FA1E098" w14:textId="43E489B6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309319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40320A33" w14:textId="3183E75B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125426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5ABE1E58" w14:textId="2C4F588A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4909087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4A9EEB50" w14:textId="7B046EBC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084318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4DB631A1" w14:textId="741922DF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14:paraId="02FFE6DB" w14:textId="77777777" w:rsidR="000D480C" w:rsidRPr="005C1578" w:rsidRDefault="000D480C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619AD7F6" w14:textId="1FC92793" w:rsidR="000D480C" w:rsidRPr="005C1578" w:rsidRDefault="000D480C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6" w:type="dxa"/>
          </w:tcPr>
          <w:p w14:paraId="0C5BD67B" w14:textId="77777777" w:rsidR="000D480C" w:rsidRPr="005C1578" w:rsidRDefault="000D480C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D480C" w:rsidRPr="005C1578" w14:paraId="4172D235" w14:textId="77777777" w:rsidTr="00691A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trHeight w:val="283"/>
        </w:trPr>
        <w:permEnd w:id="1224744619" w:displacedByCustomXml="next"/>
        <w:permEnd w:id="358179016" w:displacedByCustomXml="next"/>
        <w:permEnd w:id="1044588854" w:displacedByCustomXml="next"/>
        <w:permEnd w:id="318133790" w:displacedByCustomXml="next"/>
        <w:permEnd w:id="436739707" w:displacedByCustomXml="next"/>
        <w:permEnd w:id="517759820" w:displacedByCustomXml="next"/>
        <w:permEnd w:id="1608734260" w:displacedByCustomXml="next"/>
        <w:permEnd w:id="1118309758" w:displacedByCustomXml="next"/>
        <w:permEnd w:id="1043087545" w:displacedByCustomXml="next"/>
        <w:permEnd w:id="317028316" w:displacedByCustomXml="next"/>
        <w:permEnd w:id="1761374668" w:displacedByCustomXml="next"/>
        <w:permEnd w:id="1015108581" w:displacedByCustomXml="next"/>
        <w:permStart w:id="1428362710" w:edGrp="everyone" w:colFirst="8" w:colLast="8" w:displacedByCustomXml="next"/>
        <w:permStart w:id="116266465" w:edGrp="everyone" w:colFirst="7" w:colLast="7" w:displacedByCustomXml="next"/>
        <w:permStart w:id="633214957" w:edGrp="everyone" w:colFirst="6" w:colLast="6" w:displacedByCustomXml="next"/>
        <w:permStart w:id="1072704632" w:edGrp="everyone" w:colFirst="5" w:colLast="5" w:displacedByCustomXml="next"/>
        <w:permStart w:id="2134707930" w:edGrp="everyone" w:colFirst="4" w:colLast="4" w:displacedByCustomXml="next"/>
        <w:permStart w:id="1047096248" w:edGrp="everyone" w:colFirst="3" w:colLast="3" w:displacedByCustomXml="next"/>
        <w:permStart w:id="694093017" w:edGrp="everyone" w:colFirst="2" w:colLast="2" w:displacedByCustomXml="next"/>
        <w:permStart w:id="779245391" w:edGrp="everyone" w:colFirst="1" w:colLast="1" w:displacedByCustomXml="next"/>
        <w:permStart w:id="1331390389" w:edGrp="everyone" w:colFirst="0" w:colLast="0" w:displacedByCustomXml="next"/>
        <w:permStart w:id="1468341264" w:edGrp="everyone" w:colFirst="11" w:colLast="11" w:displacedByCustomXml="next"/>
        <w:permStart w:id="204497502" w:edGrp="everyone" w:colFirst="9" w:colLast="9" w:displacedByCustomXml="next"/>
        <w:permStart w:id="1061629168" w:edGrp="everyone" w:colFirst="10" w:colLast="1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758431479"/>
            <w:placeholder>
              <w:docPart w:val="368A23BB328E4427A96172F10069672A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</w:tcPr>
              <w:p w14:paraId="40564D41" w14:textId="78EBC643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12714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49DE9A31" w14:textId="3D9F58FC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246387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7BCE32FF" w14:textId="2564D2AC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340428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308761BD" w14:textId="35875E4A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2489327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54BD684D" w14:textId="5A349068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529446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0157273F" w14:textId="2EA80315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489270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07894421" w14:textId="748C38FC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2065324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380747DC" w14:textId="33489FB8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389987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0A5C85CD" w14:textId="055B120E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14:paraId="4BA8A4DA" w14:textId="77777777" w:rsidR="000D480C" w:rsidRPr="005C1578" w:rsidRDefault="000D480C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1A85AE31" w14:textId="08A20BBA" w:rsidR="000D480C" w:rsidRPr="005C1578" w:rsidRDefault="000D480C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6" w:type="dxa"/>
          </w:tcPr>
          <w:p w14:paraId="1578416E" w14:textId="77777777" w:rsidR="000D480C" w:rsidRPr="005C1578" w:rsidRDefault="000D480C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D480C" w:rsidRPr="005C1578" w14:paraId="0750F26B" w14:textId="77777777" w:rsidTr="00691A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trHeight w:val="283"/>
        </w:trPr>
        <w:permEnd w:id="1428362710" w:displacedByCustomXml="next"/>
        <w:permEnd w:id="116266465" w:displacedByCustomXml="next"/>
        <w:permEnd w:id="633214957" w:displacedByCustomXml="next"/>
        <w:permEnd w:id="1072704632" w:displacedByCustomXml="next"/>
        <w:permEnd w:id="2134707930" w:displacedByCustomXml="next"/>
        <w:permEnd w:id="1047096248" w:displacedByCustomXml="next"/>
        <w:permEnd w:id="694093017" w:displacedByCustomXml="next"/>
        <w:permEnd w:id="779245391" w:displacedByCustomXml="next"/>
        <w:permEnd w:id="1331390389" w:displacedByCustomXml="next"/>
        <w:permEnd w:id="1468341264" w:displacedByCustomXml="next"/>
        <w:permEnd w:id="204497502" w:displacedByCustomXml="next"/>
        <w:permEnd w:id="1061629168" w:displacedByCustomXml="next"/>
        <w:permStart w:id="2073257423" w:edGrp="everyone" w:colFirst="8" w:colLast="8" w:displacedByCustomXml="next"/>
        <w:permStart w:id="1183469828" w:edGrp="everyone" w:colFirst="7" w:colLast="7" w:displacedByCustomXml="next"/>
        <w:permStart w:id="468854152" w:edGrp="everyone" w:colFirst="6" w:colLast="6" w:displacedByCustomXml="next"/>
        <w:permStart w:id="2141917101" w:edGrp="everyone" w:colFirst="5" w:colLast="5" w:displacedByCustomXml="next"/>
        <w:permStart w:id="1110716397" w:edGrp="everyone" w:colFirst="4" w:colLast="4" w:displacedByCustomXml="next"/>
        <w:permStart w:id="1959621692" w:edGrp="everyone" w:colFirst="3" w:colLast="3" w:displacedByCustomXml="next"/>
        <w:permStart w:id="1828343982" w:edGrp="everyone" w:colFirst="2" w:colLast="2" w:displacedByCustomXml="next"/>
        <w:permStart w:id="149841009" w:edGrp="everyone" w:colFirst="1" w:colLast="1" w:displacedByCustomXml="next"/>
        <w:permStart w:id="1040255758" w:edGrp="everyone" w:colFirst="0" w:colLast="0" w:displacedByCustomXml="next"/>
        <w:permStart w:id="115827204" w:edGrp="everyone" w:colFirst="11" w:colLast="11" w:displacedByCustomXml="next"/>
        <w:permStart w:id="833640064" w:edGrp="everyone" w:colFirst="9" w:colLast="9" w:displacedByCustomXml="next"/>
        <w:permStart w:id="1406102393" w:edGrp="everyone" w:colFirst="10" w:colLast="1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213918452"/>
            <w:placeholder>
              <w:docPart w:val="17D092068D714D39BB984C3275B9659D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</w:tcPr>
              <w:p w14:paraId="6CF70C66" w14:textId="63887CE1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597689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5CA39A64" w14:textId="69C419B1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177853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0B66D98E" w14:textId="23FF0A29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342592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03B4CD4B" w14:textId="3D246ABF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9167461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4A346C45" w14:textId="273FA1B4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6385599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582A6B7B" w14:textId="0898788C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196843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6E6A3468" w14:textId="1F141F27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0072774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7B697B1B" w14:textId="2F95C622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069384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18A4A86E" w14:textId="6255A6CE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14:paraId="3C75A75A" w14:textId="77777777" w:rsidR="000D480C" w:rsidRPr="005C1578" w:rsidRDefault="000D480C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7FDE53E8" w14:textId="6CA97836" w:rsidR="000D480C" w:rsidRPr="005C1578" w:rsidRDefault="000D480C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6" w:type="dxa"/>
          </w:tcPr>
          <w:p w14:paraId="0F45E438" w14:textId="77777777" w:rsidR="000D480C" w:rsidRPr="005C1578" w:rsidRDefault="000D480C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D480C" w:rsidRPr="005C1578" w14:paraId="25F6BB5F" w14:textId="77777777" w:rsidTr="00691A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trHeight w:val="283"/>
        </w:trPr>
        <w:permEnd w:id="2073257423" w:displacedByCustomXml="next"/>
        <w:permEnd w:id="1183469828" w:displacedByCustomXml="next"/>
        <w:permEnd w:id="468854152" w:displacedByCustomXml="next"/>
        <w:permEnd w:id="2141917101" w:displacedByCustomXml="next"/>
        <w:permEnd w:id="1110716397" w:displacedByCustomXml="next"/>
        <w:permEnd w:id="1959621692" w:displacedByCustomXml="next"/>
        <w:permEnd w:id="1828343982" w:displacedByCustomXml="next"/>
        <w:permEnd w:id="149841009" w:displacedByCustomXml="next"/>
        <w:permEnd w:id="1040255758" w:displacedByCustomXml="next"/>
        <w:permEnd w:id="115827204" w:displacedByCustomXml="next"/>
        <w:permEnd w:id="833640064" w:displacedByCustomXml="next"/>
        <w:permEnd w:id="1406102393" w:displacedByCustomXml="next"/>
        <w:permStart w:id="615460520" w:edGrp="everyone" w:colFirst="8" w:colLast="8" w:displacedByCustomXml="next"/>
        <w:permStart w:id="856044788" w:edGrp="everyone" w:colFirst="7" w:colLast="7" w:displacedByCustomXml="next"/>
        <w:permStart w:id="1707290549" w:edGrp="everyone" w:colFirst="6" w:colLast="6" w:displacedByCustomXml="next"/>
        <w:permStart w:id="847723524" w:edGrp="everyone" w:colFirst="5" w:colLast="5" w:displacedByCustomXml="next"/>
        <w:permStart w:id="1957633168" w:edGrp="everyone" w:colFirst="4" w:colLast="4" w:displacedByCustomXml="next"/>
        <w:permStart w:id="186075067" w:edGrp="everyone" w:colFirst="3" w:colLast="3" w:displacedByCustomXml="next"/>
        <w:permStart w:id="1194357422" w:edGrp="everyone" w:colFirst="2" w:colLast="2" w:displacedByCustomXml="next"/>
        <w:permStart w:id="361762550" w:edGrp="everyone" w:colFirst="1" w:colLast="1" w:displacedByCustomXml="next"/>
        <w:permStart w:id="659254116" w:edGrp="everyone" w:colFirst="0" w:colLast="0" w:displacedByCustomXml="next"/>
        <w:permStart w:id="1983478725" w:edGrp="everyone" w:colFirst="11" w:colLast="11" w:displacedByCustomXml="next"/>
        <w:permStart w:id="297140777" w:edGrp="everyone" w:colFirst="9" w:colLast="9" w:displacedByCustomXml="next"/>
        <w:permStart w:id="129510699" w:edGrp="everyone" w:colFirst="10" w:colLast="1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982780293"/>
            <w:placeholder>
              <w:docPart w:val="BAE4555A0CB045BAB1879BF7C9009119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</w:tcPr>
              <w:p w14:paraId="47709D95" w14:textId="212FC067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3666432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465A2523" w14:textId="6CF83F02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3552353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0B4F788C" w14:textId="5E99C009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764676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02D05B9E" w14:textId="5C914605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2993720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0E577E30" w14:textId="14F745BE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6298565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4D90BD59" w14:textId="75841D75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7912914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44BCDBDE" w14:textId="2726DA96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8257876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1C4BBA01" w14:textId="0F64E2A9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4879028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202B707D" w14:textId="5D8C563B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14:paraId="1554AE25" w14:textId="77777777" w:rsidR="000D480C" w:rsidRPr="005C1578" w:rsidRDefault="000D480C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3D8720C2" w14:textId="7898B495" w:rsidR="000D480C" w:rsidRPr="005C1578" w:rsidRDefault="000D480C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6" w:type="dxa"/>
          </w:tcPr>
          <w:p w14:paraId="040098E8" w14:textId="77777777" w:rsidR="000D480C" w:rsidRPr="005C1578" w:rsidRDefault="000D480C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D480C" w:rsidRPr="005C1578" w14:paraId="3DD970F4" w14:textId="77777777" w:rsidTr="00691A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trHeight w:val="283"/>
        </w:trPr>
        <w:permEnd w:id="615460520" w:displacedByCustomXml="next"/>
        <w:permEnd w:id="856044788" w:displacedByCustomXml="next"/>
        <w:permEnd w:id="1707290549" w:displacedByCustomXml="next"/>
        <w:permEnd w:id="847723524" w:displacedByCustomXml="next"/>
        <w:permEnd w:id="1957633168" w:displacedByCustomXml="next"/>
        <w:permEnd w:id="186075067" w:displacedByCustomXml="next"/>
        <w:permEnd w:id="1194357422" w:displacedByCustomXml="next"/>
        <w:permEnd w:id="361762550" w:displacedByCustomXml="next"/>
        <w:permEnd w:id="659254116" w:displacedByCustomXml="next"/>
        <w:permEnd w:id="1983478725" w:displacedByCustomXml="next"/>
        <w:permEnd w:id="297140777" w:displacedByCustomXml="next"/>
        <w:permEnd w:id="129510699" w:displacedByCustomXml="next"/>
        <w:permStart w:id="639717285" w:edGrp="everyone" w:colFirst="8" w:colLast="8" w:displacedByCustomXml="next"/>
        <w:permStart w:id="1141267853" w:edGrp="everyone" w:colFirst="7" w:colLast="7" w:displacedByCustomXml="next"/>
        <w:permStart w:id="249781254" w:edGrp="everyone" w:colFirst="6" w:colLast="6" w:displacedByCustomXml="next"/>
        <w:permStart w:id="1753679160" w:edGrp="everyone" w:colFirst="5" w:colLast="5" w:displacedByCustomXml="next"/>
        <w:permStart w:id="1090611178" w:edGrp="everyone" w:colFirst="4" w:colLast="4" w:displacedByCustomXml="next"/>
        <w:permStart w:id="1314480656" w:edGrp="everyone" w:colFirst="3" w:colLast="3" w:displacedByCustomXml="next"/>
        <w:permStart w:id="142682384" w:edGrp="everyone" w:colFirst="2" w:colLast="2" w:displacedByCustomXml="next"/>
        <w:permStart w:id="553648381" w:edGrp="everyone" w:colFirst="1" w:colLast="1" w:displacedByCustomXml="next"/>
        <w:permStart w:id="1794382615" w:edGrp="everyone" w:colFirst="0" w:colLast="0" w:displacedByCustomXml="next"/>
        <w:permStart w:id="487803338" w:edGrp="everyone" w:colFirst="11" w:colLast="11" w:displacedByCustomXml="next"/>
        <w:permStart w:id="1882867989" w:edGrp="everyone" w:colFirst="9" w:colLast="9" w:displacedByCustomXml="next"/>
        <w:permStart w:id="523256096" w:edGrp="everyone" w:colFirst="10" w:colLast="1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4524169"/>
            <w:placeholder>
              <w:docPart w:val="A2C5B6D998D947FE81B8BEB6720BEE7D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</w:tcPr>
              <w:p w14:paraId="057F031B" w14:textId="0514867C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6767397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74A6E33E" w14:textId="2BA4B01E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804694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4168C9D1" w14:textId="7CCD099D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0414380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6C134059" w14:textId="374E4162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6044866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399885FA" w14:textId="57F1DE19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373074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2B58942D" w14:textId="31649EB6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287944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00393959" w14:textId="568CC65C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4820800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2E59CB3F" w14:textId="35C84393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1129720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45D70768" w14:textId="5A890867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14:paraId="75CDF0B8" w14:textId="77777777" w:rsidR="000D480C" w:rsidRPr="005C1578" w:rsidRDefault="000D480C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6543E8A3" w14:textId="646AF1DF" w:rsidR="000D480C" w:rsidRPr="005C1578" w:rsidRDefault="000D480C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6" w:type="dxa"/>
          </w:tcPr>
          <w:p w14:paraId="79409678" w14:textId="77777777" w:rsidR="000D480C" w:rsidRPr="005C1578" w:rsidRDefault="000D480C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D480C" w:rsidRPr="005C1578" w14:paraId="477D00D5" w14:textId="77777777" w:rsidTr="00691A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trHeight w:val="283"/>
        </w:trPr>
        <w:permEnd w:id="639717285" w:displacedByCustomXml="next"/>
        <w:permEnd w:id="1141267853" w:displacedByCustomXml="next"/>
        <w:permEnd w:id="249781254" w:displacedByCustomXml="next"/>
        <w:permEnd w:id="1753679160" w:displacedByCustomXml="next"/>
        <w:permEnd w:id="1090611178" w:displacedByCustomXml="next"/>
        <w:permEnd w:id="1314480656" w:displacedByCustomXml="next"/>
        <w:permEnd w:id="142682384" w:displacedByCustomXml="next"/>
        <w:permEnd w:id="553648381" w:displacedByCustomXml="next"/>
        <w:permEnd w:id="1794382615" w:displacedByCustomXml="next"/>
        <w:permEnd w:id="487803338" w:displacedByCustomXml="next"/>
        <w:permEnd w:id="1882867989" w:displacedByCustomXml="next"/>
        <w:permEnd w:id="523256096" w:displacedByCustomXml="next"/>
        <w:permStart w:id="1370447363" w:edGrp="everyone" w:colFirst="8" w:colLast="8" w:displacedByCustomXml="next"/>
        <w:permStart w:id="455113609" w:edGrp="everyone" w:colFirst="7" w:colLast="7" w:displacedByCustomXml="next"/>
        <w:permStart w:id="1344235238" w:edGrp="everyone" w:colFirst="6" w:colLast="6" w:displacedByCustomXml="next"/>
        <w:permStart w:id="1898276793" w:edGrp="everyone" w:colFirst="5" w:colLast="5" w:displacedByCustomXml="next"/>
        <w:permStart w:id="472845980" w:edGrp="everyone" w:colFirst="4" w:colLast="4" w:displacedByCustomXml="next"/>
        <w:permStart w:id="929456502" w:edGrp="everyone" w:colFirst="3" w:colLast="3" w:displacedByCustomXml="next"/>
        <w:permStart w:id="199296994" w:edGrp="everyone" w:colFirst="2" w:colLast="2" w:displacedByCustomXml="next"/>
        <w:permStart w:id="1368288348" w:edGrp="everyone" w:colFirst="1" w:colLast="1" w:displacedByCustomXml="next"/>
        <w:permStart w:id="33774234" w:edGrp="everyone" w:colFirst="0" w:colLast="0" w:displacedByCustomXml="next"/>
        <w:permStart w:id="1879319039" w:edGrp="everyone" w:colFirst="11" w:colLast="11" w:displacedByCustomXml="next"/>
        <w:permStart w:id="1449146236" w:edGrp="everyone" w:colFirst="9" w:colLast="9" w:displacedByCustomXml="next"/>
        <w:permStart w:id="1849585340" w:edGrp="everyone" w:colFirst="10" w:colLast="1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847936780"/>
            <w:placeholder>
              <w:docPart w:val="A848E10947724062B31A70FB22F4807D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</w:tcPr>
              <w:p w14:paraId="59CF281E" w14:textId="636F069E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4066793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7B42DAD1" w14:textId="1AB5EEF6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590073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4ED16E8C" w14:textId="254DD7AC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8233898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538ADCFB" w14:textId="322D0B01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69307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114C6726" w14:textId="1BAC727F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20907604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3B1DC7BD" w14:textId="51EC1A14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7485749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00847A93" w14:textId="054FAAB9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196844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755F15DE" w14:textId="5FB49370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5278417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5BD6D5E4" w14:textId="3787AA9F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14:paraId="392F3E04" w14:textId="77777777" w:rsidR="000D480C" w:rsidRPr="005C1578" w:rsidRDefault="000D480C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5BD874F3" w14:textId="09952168" w:rsidR="000D480C" w:rsidRPr="005C1578" w:rsidRDefault="000D480C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6" w:type="dxa"/>
          </w:tcPr>
          <w:p w14:paraId="1A0B886A" w14:textId="77777777" w:rsidR="000D480C" w:rsidRPr="005C1578" w:rsidRDefault="000D480C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D480C" w:rsidRPr="005C1578" w14:paraId="5EC2BAFF" w14:textId="77777777" w:rsidTr="00691A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trHeight w:val="283"/>
        </w:trPr>
        <w:permEnd w:id="1370447363" w:displacedByCustomXml="next"/>
        <w:permEnd w:id="455113609" w:displacedByCustomXml="next"/>
        <w:permEnd w:id="1344235238" w:displacedByCustomXml="next"/>
        <w:permEnd w:id="1898276793" w:displacedByCustomXml="next"/>
        <w:permEnd w:id="472845980" w:displacedByCustomXml="next"/>
        <w:permEnd w:id="929456502" w:displacedByCustomXml="next"/>
        <w:permEnd w:id="199296994" w:displacedByCustomXml="next"/>
        <w:permEnd w:id="1368288348" w:displacedByCustomXml="next"/>
        <w:permEnd w:id="33774234" w:displacedByCustomXml="next"/>
        <w:permEnd w:id="1879319039" w:displacedByCustomXml="next"/>
        <w:permEnd w:id="1449146236" w:displacedByCustomXml="next"/>
        <w:permEnd w:id="1849585340" w:displacedByCustomXml="next"/>
        <w:permStart w:id="764824054" w:edGrp="everyone" w:colFirst="8" w:colLast="8" w:displacedByCustomXml="next"/>
        <w:permStart w:id="1843993016" w:edGrp="everyone" w:colFirst="7" w:colLast="7" w:displacedByCustomXml="next"/>
        <w:permStart w:id="289685371" w:edGrp="everyone" w:colFirst="6" w:colLast="6" w:displacedByCustomXml="next"/>
        <w:permStart w:id="1169433690" w:edGrp="everyone" w:colFirst="5" w:colLast="5" w:displacedByCustomXml="next"/>
        <w:permStart w:id="1650406929" w:edGrp="everyone" w:colFirst="4" w:colLast="4" w:displacedByCustomXml="next"/>
        <w:permStart w:id="1091320710" w:edGrp="everyone" w:colFirst="3" w:colLast="3" w:displacedByCustomXml="next"/>
        <w:permStart w:id="2131233098" w:edGrp="everyone" w:colFirst="2" w:colLast="2" w:displacedByCustomXml="next"/>
        <w:permStart w:id="1605332471" w:edGrp="everyone" w:colFirst="1" w:colLast="1" w:displacedByCustomXml="next"/>
        <w:permStart w:id="1534154222" w:edGrp="everyone" w:colFirst="0" w:colLast="0" w:displacedByCustomXml="next"/>
        <w:permStart w:id="1999245222" w:edGrp="everyone" w:colFirst="11" w:colLast="11" w:displacedByCustomXml="next"/>
        <w:permStart w:id="344460332" w:edGrp="everyone" w:colFirst="9" w:colLast="9" w:displacedByCustomXml="next"/>
        <w:permStart w:id="195059081" w:edGrp="everyone" w:colFirst="10" w:colLast="1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985628464"/>
            <w:placeholder>
              <w:docPart w:val="76411E000C164204AC6D624BC21E6354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</w:tcPr>
              <w:p w14:paraId="2195B94E" w14:textId="7DF9A7FF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7161117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07F2BB95" w14:textId="0D65F0B6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8997099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0612F93B" w14:textId="10BBD450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5636888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20F00575" w14:textId="66F7AA83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9349727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330E15BF" w14:textId="6987819E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487068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3E651BBA" w14:textId="33199D86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2437922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47E57228" w14:textId="52BCD313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643388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48593C3A" w14:textId="2F7998A5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842859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226852CA" w14:textId="351AA123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14:paraId="6099DBE1" w14:textId="77777777" w:rsidR="000D480C" w:rsidRPr="005C1578" w:rsidRDefault="000D480C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173CE16F" w14:textId="4F288597" w:rsidR="000D480C" w:rsidRPr="005C1578" w:rsidRDefault="000D480C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6" w:type="dxa"/>
          </w:tcPr>
          <w:p w14:paraId="15A10ED5" w14:textId="77777777" w:rsidR="000D480C" w:rsidRPr="005C1578" w:rsidRDefault="000D480C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D480C" w:rsidRPr="005C1578" w14:paraId="1774A530" w14:textId="77777777" w:rsidTr="00691A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trHeight w:val="283"/>
        </w:trPr>
        <w:permEnd w:id="764824054" w:displacedByCustomXml="next"/>
        <w:permEnd w:id="1843993016" w:displacedByCustomXml="next"/>
        <w:permEnd w:id="289685371" w:displacedByCustomXml="next"/>
        <w:permEnd w:id="1169433690" w:displacedByCustomXml="next"/>
        <w:permEnd w:id="1650406929" w:displacedByCustomXml="next"/>
        <w:permEnd w:id="1091320710" w:displacedByCustomXml="next"/>
        <w:permEnd w:id="2131233098" w:displacedByCustomXml="next"/>
        <w:permEnd w:id="1605332471" w:displacedByCustomXml="next"/>
        <w:permEnd w:id="1534154222" w:displacedByCustomXml="next"/>
        <w:permEnd w:id="1999245222" w:displacedByCustomXml="next"/>
        <w:permEnd w:id="344460332" w:displacedByCustomXml="next"/>
        <w:permEnd w:id="195059081" w:displacedByCustomXml="next"/>
        <w:permStart w:id="1632190176" w:edGrp="everyone" w:colFirst="8" w:colLast="8" w:displacedByCustomXml="next"/>
        <w:permStart w:id="290221570" w:edGrp="everyone" w:colFirst="7" w:colLast="7" w:displacedByCustomXml="next"/>
        <w:permStart w:id="789652229" w:edGrp="everyone" w:colFirst="6" w:colLast="6" w:displacedByCustomXml="next"/>
        <w:permStart w:id="144075539" w:edGrp="everyone" w:colFirst="5" w:colLast="5" w:displacedByCustomXml="next"/>
        <w:permStart w:id="634213825" w:edGrp="everyone" w:colFirst="4" w:colLast="4" w:displacedByCustomXml="next"/>
        <w:permStart w:id="115288860" w:edGrp="everyone" w:colFirst="3" w:colLast="3" w:displacedByCustomXml="next"/>
        <w:permStart w:id="194185689" w:edGrp="everyone" w:colFirst="2" w:colLast="2" w:displacedByCustomXml="next"/>
        <w:permStart w:id="1100422257" w:edGrp="everyone" w:colFirst="1" w:colLast="1" w:displacedByCustomXml="next"/>
        <w:permStart w:id="1225348660" w:edGrp="everyone" w:colFirst="0" w:colLast="0" w:displacedByCustomXml="next"/>
        <w:permStart w:id="682247843" w:edGrp="everyone" w:colFirst="11" w:colLast="11" w:displacedByCustomXml="next"/>
        <w:permStart w:id="778053445" w:edGrp="everyone" w:colFirst="9" w:colLast="9" w:displacedByCustomXml="next"/>
        <w:permStart w:id="377768161" w:edGrp="everyone" w:colFirst="10" w:colLast="1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235365966"/>
            <w:placeholder>
              <w:docPart w:val="EA7907584D5542D79D41CED147863DDE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</w:tcPr>
              <w:p w14:paraId="6F8CBCA0" w14:textId="37B0F8B8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287113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052D26DD" w14:textId="1937977F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588172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30388C95" w14:textId="49D582BB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0407935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0475EEA0" w14:textId="373B442C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2785690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3B500FF8" w14:textId="1111F9CC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212815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09817E81" w14:textId="093F1D5D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4315814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47DED36F" w14:textId="7B488476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3441218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4A62287C" w14:textId="4D2962C2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887640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32B7EAC0" w14:textId="117658D0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14:paraId="19BEFE25" w14:textId="77777777" w:rsidR="000D480C" w:rsidRPr="005C1578" w:rsidRDefault="000D480C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54B58916" w14:textId="1DD544D9" w:rsidR="000D480C" w:rsidRPr="005C1578" w:rsidRDefault="000D480C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6" w:type="dxa"/>
          </w:tcPr>
          <w:p w14:paraId="5358F9D1" w14:textId="77777777" w:rsidR="000D480C" w:rsidRPr="005C1578" w:rsidRDefault="000D480C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D480C" w:rsidRPr="005C1578" w14:paraId="37F0F007" w14:textId="77777777" w:rsidTr="00691A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trHeight w:val="283"/>
        </w:trPr>
        <w:permEnd w:id="1632190176" w:displacedByCustomXml="next"/>
        <w:permEnd w:id="290221570" w:displacedByCustomXml="next"/>
        <w:permEnd w:id="789652229" w:displacedByCustomXml="next"/>
        <w:permEnd w:id="144075539" w:displacedByCustomXml="next"/>
        <w:permEnd w:id="634213825" w:displacedByCustomXml="next"/>
        <w:permEnd w:id="115288860" w:displacedByCustomXml="next"/>
        <w:permEnd w:id="194185689" w:displacedByCustomXml="next"/>
        <w:permEnd w:id="1100422257" w:displacedByCustomXml="next"/>
        <w:permEnd w:id="1225348660" w:displacedByCustomXml="next"/>
        <w:permEnd w:id="682247843" w:displacedByCustomXml="next"/>
        <w:permEnd w:id="778053445" w:displacedByCustomXml="next"/>
        <w:permEnd w:id="377768161" w:displacedByCustomXml="next"/>
        <w:permStart w:id="638809259" w:edGrp="everyone" w:colFirst="8" w:colLast="8" w:displacedByCustomXml="next"/>
        <w:permStart w:id="1097553213" w:edGrp="everyone" w:colFirst="7" w:colLast="7" w:displacedByCustomXml="next"/>
        <w:permStart w:id="784158829" w:edGrp="everyone" w:colFirst="6" w:colLast="6" w:displacedByCustomXml="next"/>
        <w:permStart w:id="1048520233" w:edGrp="everyone" w:colFirst="5" w:colLast="5" w:displacedByCustomXml="next"/>
        <w:permStart w:id="639982038" w:edGrp="everyone" w:colFirst="4" w:colLast="4" w:displacedByCustomXml="next"/>
        <w:permStart w:id="1976715805" w:edGrp="everyone" w:colFirst="3" w:colLast="3" w:displacedByCustomXml="next"/>
        <w:permStart w:id="1462439421" w:edGrp="everyone" w:colFirst="2" w:colLast="2" w:displacedByCustomXml="next"/>
        <w:permStart w:id="1742432395" w:edGrp="everyone" w:colFirst="1" w:colLast="1" w:displacedByCustomXml="next"/>
        <w:permStart w:id="547893244" w:edGrp="everyone" w:colFirst="0" w:colLast="0" w:displacedByCustomXml="next"/>
        <w:permStart w:id="1879326152" w:edGrp="everyone" w:colFirst="11" w:colLast="11" w:displacedByCustomXml="next"/>
        <w:permStart w:id="801335974" w:edGrp="everyone" w:colFirst="9" w:colLast="9" w:displacedByCustomXml="next"/>
        <w:permStart w:id="1087505199" w:edGrp="everyone" w:colFirst="10" w:colLast="1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016043877"/>
            <w:placeholder>
              <w:docPart w:val="C4A22D6A42034952A60DFB78CCBAE4B9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</w:tcPr>
              <w:p w14:paraId="70F1E93E" w14:textId="0A3486E9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417855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0B8DE251" w14:textId="7CFA514B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4111102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5D2FFB64" w14:textId="7B7B54EF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9641922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14CC0D7D" w14:textId="1AB1B506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559514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732E25EF" w14:textId="21F873A8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4940893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4C724480" w14:textId="42332B49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21453458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56BAB3F2" w14:textId="00B425EA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8765089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539635C3" w14:textId="2E3E1E0E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0763222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4499546E" w14:textId="0D8B2606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14:paraId="36E8D8E3" w14:textId="77777777" w:rsidR="000D480C" w:rsidRPr="005C1578" w:rsidRDefault="000D480C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4948CA97" w14:textId="19F3BEBB" w:rsidR="000D480C" w:rsidRPr="005C1578" w:rsidRDefault="000D480C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6" w:type="dxa"/>
          </w:tcPr>
          <w:p w14:paraId="0890D967" w14:textId="77777777" w:rsidR="000D480C" w:rsidRPr="005C1578" w:rsidRDefault="000D480C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D480C" w:rsidRPr="005C1578" w14:paraId="5C48F538" w14:textId="77777777" w:rsidTr="00691A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trHeight w:val="283"/>
        </w:trPr>
        <w:permEnd w:id="638809259" w:displacedByCustomXml="next"/>
        <w:permEnd w:id="1097553213" w:displacedByCustomXml="next"/>
        <w:permEnd w:id="784158829" w:displacedByCustomXml="next"/>
        <w:permEnd w:id="1048520233" w:displacedByCustomXml="next"/>
        <w:permEnd w:id="639982038" w:displacedByCustomXml="next"/>
        <w:permEnd w:id="1976715805" w:displacedByCustomXml="next"/>
        <w:permEnd w:id="1462439421" w:displacedByCustomXml="next"/>
        <w:permEnd w:id="1742432395" w:displacedByCustomXml="next"/>
        <w:permEnd w:id="547893244" w:displacedByCustomXml="next"/>
        <w:permEnd w:id="1879326152" w:displacedByCustomXml="next"/>
        <w:permEnd w:id="801335974" w:displacedByCustomXml="next"/>
        <w:permEnd w:id="1087505199" w:displacedByCustomXml="next"/>
        <w:permStart w:id="1959268939" w:edGrp="everyone" w:colFirst="8" w:colLast="8" w:displacedByCustomXml="next"/>
        <w:permStart w:id="767240775" w:edGrp="everyone" w:colFirst="7" w:colLast="7" w:displacedByCustomXml="next"/>
        <w:permStart w:id="234635304" w:edGrp="everyone" w:colFirst="6" w:colLast="6" w:displacedByCustomXml="next"/>
        <w:permStart w:id="1396579504" w:edGrp="everyone" w:colFirst="5" w:colLast="5" w:displacedByCustomXml="next"/>
        <w:permStart w:id="1272981778" w:edGrp="everyone" w:colFirst="4" w:colLast="4" w:displacedByCustomXml="next"/>
        <w:permStart w:id="1127840057" w:edGrp="everyone" w:colFirst="3" w:colLast="3" w:displacedByCustomXml="next"/>
        <w:permStart w:id="1306401495" w:edGrp="everyone" w:colFirst="2" w:colLast="2" w:displacedByCustomXml="next"/>
        <w:permStart w:id="705128899" w:edGrp="everyone" w:colFirst="1" w:colLast="1" w:displacedByCustomXml="next"/>
        <w:permStart w:id="434509018" w:edGrp="everyone" w:colFirst="0" w:colLast="0" w:displacedByCustomXml="next"/>
        <w:permStart w:id="1594894760" w:edGrp="everyone" w:colFirst="11" w:colLast="11" w:displacedByCustomXml="next"/>
        <w:permStart w:id="149843381" w:edGrp="everyone" w:colFirst="9" w:colLast="9" w:displacedByCustomXml="next"/>
        <w:permStart w:id="856045035" w:edGrp="everyone" w:colFirst="10" w:colLast="1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266507433"/>
            <w:placeholder>
              <w:docPart w:val="CACE91871BCF410D93CB8CCA5337FA01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</w:tcPr>
              <w:p w14:paraId="31350B72" w14:textId="61857807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5516517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5B04D227" w14:textId="4824811E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9957500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62FF15C8" w14:textId="1CB568F4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3177361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6EF37DE8" w14:textId="6FE231E5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488861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0E322ED6" w14:textId="318DE613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467944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363B7D77" w14:textId="29C502E3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2029874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23492123" w14:textId="0C61B94A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9413439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47890C90" w14:textId="564CA8EE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4101543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6FB3C9C6" w14:textId="7F105557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14:paraId="37A39765" w14:textId="77777777" w:rsidR="000D480C" w:rsidRPr="005C1578" w:rsidRDefault="000D480C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5F50AC7C" w14:textId="23560FA9" w:rsidR="000D480C" w:rsidRPr="005C1578" w:rsidRDefault="000D480C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6" w:type="dxa"/>
          </w:tcPr>
          <w:p w14:paraId="34F5FF1E" w14:textId="77777777" w:rsidR="000D480C" w:rsidRPr="005C1578" w:rsidRDefault="000D480C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D480C" w:rsidRPr="005C1578" w14:paraId="71FE908E" w14:textId="77777777" w:rsidTr="00691A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trHeight w:val="283"/>
        </w:trPr>
        <w:permEnd w:id="1959268939" w:displacedByCustomXml="next"/>
        <w:permEnd w:id="767240775" w:displacedByCustomXml="next"/>
        <w:permEnd w:id="234635304" w:displacedByCustomXml="next"/>
        <w:permEnd w:id="1396579504" w:displacedByCustomXml="next"/>
        <w:permEnd w:id="1272981778" w:displacedByCustomXml="next"/>
        <w:permEnd w:id="1127840057" w:displacedByCustomXml="next"/>
        <w:permEnd w:id="1306401495" w:displacedByCustomXml="next"/>
        <w:permEnd w:id="705128899" w:displacedByCustomXml="next"/>
        <w:permEnd w:id="434509018" w:displacedByCustomXml="next"/>
        <w:permEnd w:id="1594894760" w:displacedByCustomXml="next"/>
        <w:permEnd w:id="149843381" w:displacedByCustomXml="next"/>
        <w:permEnd w:id="856045035" w:displacedByCustomXml="next"/>
        <w:permStart w:id="1998393747" w:edGrp="everyone" w:colFirst="8" w:colLast="8" w:displacedByCustomXml="next"/>
        <w:permStart w:id="1855654100" w:edGrp="everyone" w:colFirst="7" w:colLast="7" w:displacedByCustomXml="next"/>
        <w:permStart w:id="1996317995" w:edGrp="everyone" w:colFirst="6" w:colLast="6" w:displacedByCustomXml="next"/>
        <w:permStart w:id="1144814221" w:edGrp="everyone" w:colFirst="5" w:colLast="5" w:displacedByCustomXml="next"/>
        <w:permStart w:id="263206014" w:edGrp="everyone" w:colFirst="4" w:colLast="4" w:displacedByCustomXml="next"/>
        <w:permStart w:id="1678671389" w:edGrp="everyone" w:colFirst="3" w:colLast="3" w:displacedByCustomXml="next"/>
        <w:permStart w:id="817894298" w:edGrp="everyone" w:colFirst="2" w:colLast="2" w:displacedByCustomXml="next"/>
        <w:permStart w:id="234188257" w:edGrp="everyone" w:colFirst="1" w:colLast="1" w:displacedByCustomXml="next"/>
        <w:permStart w:id="716517940" w:edGrp="everyone" w:colFirst="0" w:colLast="0" w:displacedByCustomXml="next"/>
        <w:permStart w:id="1530936129" w:edGrp="everyone" w:colFirst="11" w:colLast="11" w:displacedByCustomXml="next"/>
        <w:permStart w:id="1838164173" w:edGrp="everyone" w:colFirst="9" w:colLast="9" w:displacedByCustomXml="next"/>
        <w:permStart w:id="1911912058" w:edGrp="everyone" w:colFirst="10" w:colLast="1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216202194"/>
            <w:placeholder>
              <w:docPart w:val="E7BDF2B3516346298CDE7F3F9E6D01E1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</w:tcPr>
              <w:p w14:paraId="75F43E95" w14:textId="4FE55D39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6324423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3611C0C8" w14:textId="7A3B2A4A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7844120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621D8CCD" w14:textId="5B96DE26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9518431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22AF6DA4" w14:textId="3B6CF904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1206885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3F0DE5E6" w14:textId="568F1CB0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768383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133980AC" w14:textId="792181AF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7204852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200A1157" w14:textId="1D4017E0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21097744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3D47FBB1" w14:textId="32D2B8D5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307395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0D8F7AEA" w14:textId="7FEF77AF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14:paraId="489F5393" w14:textId="77777777" w:rsidR="000D480C" w:rsidRPr="005C1578" w:rsidRDefault="000D480C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546B0CAB" w14:textId="14958F18" w:rsidR="000D480C" w:rsidRPr="005C1578" w:rsidRDefault="000D480C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6" w:type="dxa"/>
          </w:tcPr>
          <w:p w14:paraId="29D1D5A9" w14:textId="77777777" w:rsidR="000D480C" w:rsidRPr="005C1578" w:rsidRDefault="000D480C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D480C" w:rsidRPr="005C1578" w14:paraId="4E805201" w14:textId="77777777" w:rsidTr="00691A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trHeight w:val="283"/>
        </w:trPr>
        <w:permEnd w:id="1998393747" w:displacedByCustomXml="next"/>
        <w:permEnd w:id="1855654100" w:displacedByCustomXml="next"/>
        <w:permEnd w:id="1996317995" w:displacedByCustomXml="next"/>
        <w:permEnd w:id="1144814221" w:displacedByCustomXml="next"/>
        <w:permEnd w:id="263206014" w:displacedByCustomXml="next"/>
        <w:permEnd w:id="1678671389" w:displacedByCustomXml="next"/>
        <w:permEnd w:id="817894298" w:displacedByCustomXml="next"/>
        <w:permEnd w:id="234188257" w:displacedByCustomXml="next"/>
        <w:permEnd w:id="716517940" w:displacedByCustomXml="next"/>
        <w:permEnd w:id="1530936129" w:displacedByCustomXml="next"/>
        <w:permEnd w:id="1838164173" w:displacedByCustomXml="next"/>
        <w:permEnd w:id="1911912058" w:displacedByCustomXml="next"/>
        <w:permStart w:id="1567756307" w:edGrp="everyone" w:colFirst="8" w:colLast="8" w:displacedByCustomXml="next"/>
        <w:permStart w:id="1162742448" w:edGrp="everyone" w:colFirst="7" w:colLast="7" w:displacedByCustomXml="next"/>
        <w:permStart w:id="316163904" w:edGrp="everyone" w:colFirst="6" w:colLast="6" w:displacedByCustomXml="next"/>
        <w:permStart w:id="671962618" w:edGrp="everyone" w:colFirst="5" w:colLast="5" w:displacedByCustomXml="next"/>
        <w:permStart w:id="1625558649" w:edGrp="everyone" w:colFirst="4" w:colLast="4" w:displacedByCustomXml="next"/>
        <w:permStart w:id="956792491" w:edGrp="everyone" w:colFirst="3" w:colLast="3" w:displacedByCustomXml="next"/>
        <w:permStart w:id="1866617153" w:edGrp="everyone" w:colFirst="2" w:colLast="2" w:displacedByCustomXml="next"/>
        <w:permStart w:id="725766797" w:edGrp="everyone" w:colFirst="1" w:colLast="1" w:displacedByCustomXml="next"/>
        <w:permStart w:id="1734611267" w:edGrp="everyone" w:colFirst="0" w:colLast="0" w:displacedByCustomXml="next"/>
        <w:permStart w:id="2120184058" w:edGrp="everyone" w:colFirst="11" w:colLast="11" w:displacedByCustomXml="next"/>
        <w:permStart w:id="1199839898" w:edGrp="everyone" w:colFirst="9" w:colLast="9" w:displacedByCustomXml="next"/>
        <w:permStart w:id="96100391" w:edGrp="everyone" w:colFirst="10" w:colLast="1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720085409"/>
            <w:placeholder>
              <w:docPart w:val="F213183D81A446FBA6F2DE96FE7DA174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</w:tcPr>
              <w:p w14:paraId="4DFC8176" w14:textId="33C5468A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1009149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6AFF58AB" w14:textId="069BB43D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0189716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60F978ED" w14:textId="5752C715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9956836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5DA11003" w14:textId="6FA54124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669440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06F01CDC" w14:textId="2E79AE75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441201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448FC843" w14:textId="119960DE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20082869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5B028FD9" w14:textId="3383537D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6055695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0C556C0D" w14:textId="792E0180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369612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441ED7A2" w14:textId="086785DD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14:paraId="70A5680C" w14:textId="77777777" w:rsidR="000D480C" w:rsidRPr="005C1578" w:rsidRDefault="000D480C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6E43426E" w14:textId="0F20994A" w:rsidR="000D480C" w:rsidRPr="005C1578" w:rsidRDefault="000D480C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6" w:type="dxa"/>
          </w:tcPr>
          <w:p w14:paraId="25587B56" w14:textId="77777777" w:rsidR="000D480C" w:rsidRPr="005C1578" w:rsidRDefault="000D480C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D480C" w:rsidRPr="005C1578" w14:paraId="2D5F1D76" w14:textId="77777777" w:rsidTr="00691A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trHeight w:val="283"/>
        </w:trPr>
        <w:permEnd w:id="1567756307" w:displacedByCustomXml="next"/>
        <w:permEnd w:id="1162742448" w:displacedByCustomXml="next"/>
        <w:permEnd w:id="316163904" w:displacedByCustomXml="next"/>
        <w:permEnd w:id="671962618" w:displacedByCustomXml="next"/>
        <w:permEnd w:id="1625558649" w:displacedByCustomXml="next"/>
        <w:permEnd w:id="956792491" w:displacedByCustomXml="next"/>
        <w:permEnd w:id="1866617153" w:displacedByCustomXml="next"/>
        <w:permEnd w:id="725766797" w:displacedByCustomXml="next"/>
        <w:permEnd w:id="1734611267" w:displacedByCustomXml="next"/>
        <w:permEnd w:id="2120184058" w:displacedByCustomXml="next"/>
        <w:permEnd w:id="1199839898" w:displacedByCustomXml="next"/>
        <w:permEnd w:id="96100391" w:displacedByCustomXml="next"/>
        <w:permStart w:id="863452952" w:edGrp="everyone" w:colFirst="8" w:colLast="8" w:displacedByCustomXml="next"/>
        <w:permStart w:id="2061324743" w:edGrp="everyone" w:colFirst="7" w:colLast="7" w:displacedByCustomXml="next"/>
        <w:permStart w:id="1372813929" w:edGrp="everyone" w:colFirst="6" w:colLast="6" w:displacedByCustomXml="next"/>
        <w:permStart w:id="704185111" w:edGrp="everyone" w:colFirst="5" w:colLast="5" w:displacedByCustomXml="next"/>
        <w:permStart w:id="150160134" w:edGrp="everyone" w:colFirst="4" w:colLast="4" w:displacedByCustomXml="next"/>
        <w:permStart w:id="467550292" w:edGrp="everyone" w:colFirst="3" w:colLast="3" w:displacedByCustomXml="next"/>
        <w:permStart w:id="746346465" w:edGrp="everyone" w:colFirst="2" w:colLast="2" w:displacedByCustomXml="next"/>
        <w:permStart w:id="1368405677" w:edGrp="everyone" w:colFirst="1" w:colLast="1" w:displacedByCustomXml="next"/>
        <w:permStart w:id="220540350" w:edGrp="everyone" w:colFirst="0" w:colLast="0" w:displacedByCustomXml="next"/>
        <w:permStart w:id="317997991" w:edGrp="everyone" w:colFirst="11" w:colLast="11" w:displacedByCustomXml="next"/>
        <w:permStart w:id="1942840339" w:edGrp="everyone" w:colFirst="9" w:colLast="9" w:displacedByCustomXml="next"/>
        <w:permStart w:id="912804810" w:edGrp="everyone" w:colFirst="10" w:colLast="1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982961900"/>
            <w:placeholder>
              <w:docPart w:val="25591F4BA1FD43B38ED5C0A25861DD5D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</w:tcPr>
              <w:p w14:paraId="2BD6E04F" w14:textId="78165F58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219024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6D67F869" w14:textId="69BF915C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3618163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48B1B973" w14:textId="38740F65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359044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65243A6E" w14:textId="083AFC26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2782535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39E27D01" w14:textId="7EFF8CC8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502698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40E2708C" w14:textId="185E346E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5015107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4A0474E3" w14:textId="267540EB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58386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280513FD" w14:textId="160E7EC1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9753618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65DC9D7C" w14:textId="26CCA055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14:paraId="7DE68245" w14:textId="77777777" w:rsidR="000D480C" w:rsidRPr="005C1578" w:rsidRDefault="000D480C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5B929050" w14:textId="32A84EDF" w:rsidR="000D480C" w:rsidRPr="005C1578" w:rsidRDefault="000D480C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6" w:type="dxa"/>
          </w:tcPr>
          <w:p w14:paraId="20B726FB" w14:textId="77777777" w:rsidR="000D480C" w:rsidRPr="005C1578" w:rsidRDefault="000D480C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D480C" w:rsidRPr="005C1578" w14:paraId="2B4EE3CF" w14:textId="77777777" w:rsidTr="00691A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trHeight w:val="283"/>
        </w:trPr>
        <w:permEnd w:id="863452952" w:displacedByCustomXml="next"/>
        <w:permEnd w:id="2061324743" w:displacedByCustomXml="next"/>
        <w:permEnd w:id="1372813929" w:displacedByCustomXml="next"/>
        <w:permEnd w:id="704185111" w:displacedByCustomXml="next"/>
        <w:permEnd w:id="150160134" w:displacedByCustomXml="next"/>
        <w:permEnd w:id="467550292" w:displacedByCustomXml="next"/>
        <w:permEnd w:id="746346465" w:displacedByCustomXml="next"/>
        <w:permEnd w:id="1368405677" w:displacedByCustomXml="next"/>
        <w:permEnd w:id="220540350" w:displacedByCustomXml="next"/>
        <w:permEnd w:id="317997991" w:displacedByCustomXml="next"/>
        <w:permEnd w:id="1942840339" w:displacedByCustomXml="next"/>
        <w:permEnd w:id="912804810" w:displacedByCustomXml="next"/>
        <w:permStart w:id="1591099628" w:edGrp="everyone" w:colFirst="8" w:colLast="8" w:displacedByCustomXml="next"/>
        <w:permStart w:id="73078358" w:edGrp="everyone" w:colFirst="7" w:colLast="7" w:displacedByCustomXml="next"/>
        <w:permStart w:id="227620210" w:edGrp="everyone" w:colFirst="6" w:colLast="6" w:displacedByCustomXml="next"/>
        <w:permStart w:id="1967481358" w:edGrp="everyone" w:colFirst="5" w:colLast="5" w:displacedByCustomXml="next"/>
        <w:permStart w:id="352612653" w:edGrp="everyone" w:colFirst="4" w:colLast="4" w:displacedByCustomXml="next"/>
        <w:permStart w:id="2098161276" w:edGrp="everyone" w:colFirst="3" w:colLast="3" w:displacedByCustomXml="next"/>
        <w:permStart w:id="1178019483" w:edGrp="everyone" w:colFirst="2" w:colLast="2" w:displacedByCustomXml="next"/>
        <w:permStart w:id="2085760095" w:edGrp="everyone" w:colFirst="1" w:colLast="1" w:displacedByCustomXml="next"/>
        <w:permStart w:id="1571120407" w:edGrp="everyone" w:colFirst="0" w:colLast="0" w:displacedByCustomXml="next"/>
        <w:permStart w:id="1089753741" w:edGrp="everyone" w:colFirst="11" w:colLast="11" w:displacedByCustomXml="next"/>
        <w:permStart w:id="1986879530" w:edGrp="everyone" w:colFirst="9" w:colLast="9" w:displacedByCustomXml="next"/>
        <w:permStart w:id="1488262377" w:edGrp="everyone" w:colFirst="10" w:colLast="1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780376939"/>
            <w:placeholder>
              <w:docPart w:val="D19AC01CC9E94D8EB94FF1F3FAA581A3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</w:tcPr>
              <w:p w14:paraId="34FA0D23" w14:textId="051EC556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643779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77D6C650" w14:textId="5C9C56BD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3784840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0582D9A9" w14:textId="0E4B4F73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946207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07E4DFC5" w14:textId="34D425B0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821574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726944F5" w14:textId="0D9DFA69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204500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4B875447" w14:textId="047DCE28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759914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21B90994" w14:textId="1E02852F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0156066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52B127D0" w14:textId="54811933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278882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7151477A" w14:textId="63CC2ED3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14:paraId="2AF5CC38" w14:textId="77777777" w:rsidR="000D480C" w:rsidRPr="005C1578" w:rsidRDefault="000D480C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56300942" w14:textId="088D2CA1" w:rsidR="000D480C" w:rsidRPr="005C1578" w:rsidRDefault="000D480C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6" w:type="dxa"/>
          </w:tcPr>
          <w:p w14:paraId="0BDFFF39" w14:textId="77777777" w:rsidR="000D480C" w:rsidRPr="005C1578" w:rsidRDefault="000D480C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D480C" w:rsidRPr="005C1578" w14:paraId="4DC4BFD5" w14:textId="77777777" w:rsidTr="00691A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trHeight w:val="283"/>
        </w:trPr>
        <w:permEnd w:id="1591099628" w:displacedByCustomXml="next"/>
        <w:permEnd w:id="73078358" w:displacedByCustomXml="next"/>
        <w:permEnd w:id="227620210" w:displacedByCustomXml="next"/>
        <w:permEnd w:id="1967481358" w:displacedByCustomXml="next"/>
        <w:permEnd w:id="352612653" w:displacedByCustomXml="next"/>
        <w:permEnd w:id="2098161276" w:displacedByCustomXml="next"/>
        <w:permEnd w:id="1178019483" w:displacedByCustomXml="next"/>
        <w:permEnd w:id="2085760095" w:displacedByCustomXml="next"/>
        <w:permEnd w:id="1571120407" w:displacedByCustomXml="next"/>
        <w:permEnd w:id="1089753741" w:displacedByCustomXml="next"/>
        <w:permEnd w:id="1986879530" w:displacedByCustomXml="next"/>
        <w:permEnd w:id="1488262377" w:displacedByCustomXml="next"/>
        <w:permStart w:id="193464443" w:edGrp="everyone" w:colFirst="8" w:colLast="8" w:displacedByCustomXml="next"/>
        <w:permStart w:id="1090150427" w:edGrp="everyone" w:colFirst="7" w:colLast="7" w:displacedByCustomXml="next"/>
        <w:permStart w:id="1594498208" w:edGrp="everyone" w:colFirst="6" w:colLast="6" w:displacedByCustomXml="next"/>
        <w:permStart w:id="1311048725" w:edGrp="everyone" w:colFirst="5" w:colLast="5" w:displacedByCustomXml="next"/>
        <w:permStart w:id="816579598" w:edGrp="everyone" w:colFirst="4" w:colLast="4" w:displacedByCustomXml="next"/>
        <w:permStart w:id="1322806320" w:edGrp="everyone" w:colFirst="3" w:colLast="3" w:displacedByCustomXml="next"/>
        <w:permStart w:id="474179164" w:edGrp="everyone" w:colFirst="2" w:colLast="2" w:displacedByCustomXml="next"/>
        <w:permStart w:id="1732999969" w:edGrp="everyone" w:colFirst="1" w:colLast="1" w:displacedByCustomXml="next"/>
        <w:permStart w:id="192954068" w:edGrp="everyone" w:colFirst="0" w:colLast="0" w:displacedByCustomXml="next"/>
        <w:permStart w:id="1056116714" w:edGrp="everyone" w:colFirst="11" w:colLast="11" w:displacedByCustomXml="next"/>
        <w:permStart w:id="1998672594" w:edGrp="everyone" w:colFirst="9" w:colLast="9" w:displacedByCustomXml="next"/>
        <w:permStart w:id="583891626" w:edGrp="everyone" w:colFirst="10" w:colLast="1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623780804"/>
            <w:placeholder>
              <w:docPart w:val="E1E6BB800DF54044A74F079AD4F0CAF5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</w:tcPr>
              <w:p w14:paraId="0C863539" w14:textId="313278DF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4487397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13B487F4" w14:textId="4CF9516C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661284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0FD0509E" w14:textId="307F4816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0062531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45B180FC" w14:textId="6EFF46AC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5972140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45AE173E" w14:textId="34F7FAB5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3539190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42BE7B3E" w14:textId="6F7C85AD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776133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208ACB92" w14:textId="32AB911B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70645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07B075E9" w14:textId="2421569D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5440288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17A82544" w14:textId="6599299A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14:paraId="1B9A4671" w14:textId="77777777" w:rsidR="000D480C" w:rsidRPr="005C1578" w:rsidRDefault="000D480C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28AA6F55" w14:textId="26DD873F" w:rsidR="000D480C" w:rsidRPr="005C1578" w:rsidRDefault="000D480C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6" w:type="dxa"/>
          </w:tcPr>
          <w:p w14:paraId="2D7DCA40" w14:textId="77777777" w:rsidR="000D480C" w:rsidRPr="005C1578" w:rsidRDefault="000D480C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D480C" w:rsidRPr="005C1578" w14:paraId="4602D860" w14:textId="77777777" w:rsidTr="00691A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trHeight w:val="283"/>
        </w:trPr>
        <w:permEnd w:id="193464443" w:displacedByCustomXml="next"/>
        <w:permEnd w:id="1090150427" w:displacedByCustomXml="next"/>
        <w:permEnd w:id="1594498208" w:displacedByCustomXml="next"/>
        <w:permEnd w:id="1311048725" w:displacedByCustomXml="next"/>
        <w:permEnd w:id="816579598" w:displacedByCustomXml="next"/>
        <w:permEnd w:id="1322806320" w:displacedByCustomXml="next"/>
        <w:permEnd w:id="474179164" w:displacedByCustomXml="next"/>
        <w:permEnd w:id="1732999969" w:displacedByCustomXml="next"/>
        <w:permEnd w:id="192954068" w:displacedByCustomXml="next"/>
        <w:permEnd w:id="1056116714" w:displacedByCustomXml="next"/>
        <w:permEnd w:id="1998672594" w:displacedByCustomXml="next"/>
        <w:permEnd w:id="583891626" w:displacedByCustomXml="next"/>
        <w:permStart w:id="2011453221" w:edGrp="everyone" w:colFirst="8" w:colLast="8" w:displacedByCustomXml="next"/>
        <w:permStart w:id="883888166" w:edGrp="everyone" w:colFirst="7" w:colLast="7" w:displacedByCustomXml="next"/>
        <w:permStart w:id="301484253" w:edGrp="everyone" w:colFirst="6" w:colLast="6" w:displacedByCustomXml="next"/>
        <w:permStart w:id="1799169545" w:edGrp="everyone" w:colFirst="5" w:colLast="5" w:displacedByCustomXml="next"/>
        <w:permStart w:id="1103956423" w:edGrp="everyone" w:colFirst="4" w:colLast="4" w:displacedByCustomXml="next"/>
        <w:permStart w:id="522075747" w:edGrp="everyone" w:colFirst="3" w:colLast="3" w:displacedByCustomXml="next"/>
        <w:permStart w:id="700856871" w:edGrp="everyone" w:colFirst="2" w:colLast="2" w:displacedByCustomXml="next"/>
        <w:permStart w:id="1533223746" w:edGrp="everyone" w:colFirst="1" w:colLast="1" w:displacedByCustomXml="next"/>
        <w:permStart w:id="446000499" w:edGrp="everyone" w:colFirst="0" w:colLast="0" w:displacedByCustomXml="next"/>
        <w:permStart w:id="519848184" w:edGrp="everyone" w:colFirst="11" w:colLast="11" w:displacedByCustomXml="next"/>
        <w:permStart w:id="1793740707" w:edGrp="everyone" w:colFirst="9" w:colLast="9" w:displacedByCustomXml="next"/>
        <w:permStart w:id="1507086012" w:edGrp="everyone" w:colFirst="10" w:colLast="1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327859231"/>
            <w:placeholder>
              <w:docPart w:val="62C79C50E96D455F8E5E6E0CA497DD20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</w:tcPr>
              <w:p w14:paraId="10002C44" w14:textId="61D73B43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21429950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71AEF707" w14:textId="51EC2B2C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6626232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6047CEF0" w14:textId="619BB121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5067036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3DDAAFB8" w14:textId="6605C842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2308093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0993FA37" w14:textId="390C3A8E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2476893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0CF2D7B1" w14:textId="2752F91C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7840688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5B494E42" w14:textId="2F619774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6782658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264C1338" w14:textId="7762CB10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5567007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4F8A0BA2" w14:textId="144C80E5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14:paraId="5ED83105" w14:textId="77777777" w:rsidR="000D480C" w:rsidRPr="005C1578" w:rsidRDefault="000D480C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7DED19D8" w14:textId="031F3245" w:rsidR="000D480C" w:rsidRPr="005C1578" w:rsidRDefault="000D480C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6" w:type="dxa"/>
          </w:tcPr>
          <w:p w14:paraId="0C056510" w14:textId="77777777" w:rsidR="000D480C" w:rsidRPr="005C1578" w:rsidRDefault="000D480C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D480C" w:rsidRPr="005C1578" w14:paraId="3CDDCB33" w14:textId="77777777" w:rsidTr="00691A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trHeight w:val="283"/>
        </w:trPr>
        <w:permEnd w:id="2011453221" w:displacedByCustomXml="next"/>
        <w:permEnd w:id="883888166" w:displacedByCustomXml="next"/>
        <w:permEnd w:id="301484253" w:displacedByCustomXml="next"/>
        <w:permEnd w:id="1799169545" w:displacedByCustomXml="next"/>
        <w:permEnd w:id="1103956423" w:displacedByCustomXml="next"/>
        <w:permEnd w:id="522075747" w:displacedByCustomXml="next"/>
        <w:permEnd w:id="700856871" w:displacedByCustomXml="next"/>
        <w:permEnd w:id="1533223746" w:displacedByCustomXml="next"/>
        <w:permEnd w:id="446000499" w:displacedByCustomXml="next"/>
        <w:permEnd w:id="519848184" w:displacedByCustomXml="next"/>
        <w:permEnd w:id="1793740707" w:displacedByCustomXml="next"/>
        <w:permEnd w:id="1507086012" w:displacedByCustomXml="next"/>
        <w:permStart w:id="74335486" w:edGrp="everyone" w:colFirst="8" w:colLast="8" w:displacedByCustomXml="next"/>
        <w:permStart w:id="855471706" w:edGrp="everyone" w:colFirst="7" w:colLast="7" w:displacedByCustomXml="next"/>
        <w:permStart w:id="1785680583" w:edGrp="everyone" w:colFirst="6" w:colLast="6" w:displacedByCustomXml="next"/>
        <w:permStart w:id="853293187" w:edGrp="everyone" w:colFirst="5" w:colLast="5" w:displacedByCustomXml="next"/>
        <w:permStart w:id="1856835380" w:edGrp="everyone" w:colFirst="4" w:colLast="4" w:displacedByCustomXml="next"/>
        <w:permStart w:id="737482050" w:edGrp="everyone" w:colFirst="3" w:colLast="3" w:displacedByCustomXml="next"/>
        <w:permStart w:id="842018292" w:edGrp="everyone" w:colFirst="2" w:colLast="2" w:displacedByCustomXml="next"/>
        <w:permStart w:id="971256893" w:edGrp="everyone" w:colFirst="1" w:colLast="1" w:displacedByCustomXml="next"/>
        <w:permStart w:id="711684598" w:edGrp="everyone" w:colFirst="0" w:colLast="0" w:displacedByCustomXml="next"/>
        <w:permStart w:id="1219523306" w:edGrp="everyone" w:colFirst="11" w:colLast="11" w:displacedByCustomXml="next"/>
        <w:permStart w:id="1664443073" w:edGrp="everyone" w:colFirst="9" w:colLast="9" w:displacedByCustomXml="next"/>
        <w:permStart w:id="1280385291" w:edGrp="everyone" w:colFirst="10" w:colLast="1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082986636"/>
            <w:placeholder>
              <w:docPart w:val="54C323341C3C46918ABE4B956DF450EF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</w:tcPr>
              <w:p w14:paraId="7633B23D" w14:textId="544802AA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4101535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3849C66C" w14:textId="63F3A128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6871062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014DE53F" w14:textId="08BD2980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2104114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2460445B" w14:textId="66117645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9143117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1C2B1FD1" w14:textId="6C91C587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5880339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3D706237" w14:textId="1014C88E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2808490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1B74AC8A" w14:textId="42C6B823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1887514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660BF01D" w14:textId="66376FC1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275948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73077B66" w14:textId="442ED65E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14:paraId="02DA1333" w14:textId="77777777" w:rsidR="000D480C" w:rsidRPr="005C1578" w:rsidRDefault="000D480C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0115E35B" w14:textId="0AE80A26" w:rsidR="000D480C" w:rsidRPr="005C1578" w:rsidRDefault="000D480C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6" w:type="dxa"/>
          </w:tcPr>
          <w:p w14:paraId="3FBFD1BB" w14:textId="77777777" w:rsidR="000D480C" w:rsidRPr="005C1578" w:rsidRDefault="000D480C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D480C" w:rsidRPr="005C1578" w14:paraId="2341DF10" w14:textId="77777777" w:rsidTr="00691A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trHeight w:val="283"/>
        </w:trPr>
        <w:permEnd w:id="74335486" w:displacedByCustomXml="next"/>
        <w:permEnd w:id="855471706" w:displacedByCustomXml="next"/>
        <w:permEnd w:id="1785680583" w:displacedByCustomXml="next"/>
        <w:permEnd w:id="853293187" w:displacedByCustomXml="next"/>
        <w:permEnd w:id="1856835380" w:displacedByCustomXml="next"/>
        <w:permEnd w:id="737482050" w:displacedByCustomXml="next"/>
        <w:permEnd w:id="842018292" w:displacedByCustomXml="next"/>
        <w:permEnd w:id="971256893" w:displacedByCustomXml="next"/>
        <w:permEnd w:id="711684598" w:displacedByCustomXml="next"/>
        <w:permEnd w:id="1219523306" w:displacedByCustomXml="next"/>
        <w:permEnd w:id="1664443073" w:displacedByCustomXml="next"/>
        <w:permEnd w:id="1280385291" w:displacedByCustomXml="next"/>
        <w:permStart w:id="232456918" w:edGrp="everyone" w:colFirst="8" w:colLast="8" w:displacedByCustomXml="next"/>
        <w:permStart w:id="45423390" w:edGrp="everyone" w:colFirst="7" w:colLast="7" w:displacedByCustomXml="next"/>
        <w:permStart w:id="1850687464" w:edGrp="everyone" w:colFirst="6" w:colLast="6" w:displacedByCustomXml="next"/>
        <w:permStart w:id="1694657979" w:edGrp="everyone" w:colFirst="5" w:colLast="5" w:displacedByCustomXml="next"/>
        <w:permStart w:id="65732614" w:edGrp="everyone" w:colFirst="4" w:colLast="4" w:displacedByCustomXml="next"/>
        <w:permStart w:id="210054043" w:edGrp="everyone" w:colFirst="3" w:colLast="3" w:displacedByCustomXml="next"/>
        <w:permStart w:id="63645131" w:edGrp="everyone" w:colFirst="2" w:colLast="2" w:displacedByCustomXml="next"/>
        <w:permStart w:id="10950570" w:edGrp="everyone" w:colFirst="1" w:colLast="1" w:displacedByCustomXml="next"/>
        <w:permStart w:id="502271757" w:edGrp="everyone" w:colFirst="0" w:colLast="0" w:displacedByCustomXml="next"/>
        <w:permStart w:id="1556827276" w:edGrp="everyone" w:colFirst="11" w:colLast="11" w:displacedByCustomXml="next"/>
        <w:permStart w:id="990119019" w:edGrp="everyone" w:colFirst="9" w:colLast="9" w:displacedByCustomXml="next"/>
        <w:permStart w:id="2132952555" w:edGrp="everyone" w:colFirst="10" w:colLast="1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476218959"/>
            <w:placeholder>
              <w:docPart w:val="B7E15C332ADD487899EDD7C46CC5EF2E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</w:tcPr>
              <w:p w14:paraId="23C947C9" w14:textId="71A3148F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4802983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7BD39ED7" w14:textId="018A0A00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331481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0081A07C" w14:textId="3170B48B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7518076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07F66AA0" w14:textId="6E6E40C6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7622680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13652ABC" w14:textId="32143A55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709405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2B252C87" w14:textId="5961A0D7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583572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4C29F80B" w14:textId="501CEA57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13562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011D9AA6" w14:textId="26F9669E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8493999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67C2899A" w14:textId="07A09ECE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14:paraId="53EECAD4" w14:textId="77777777" w:rsidR="000D480C" w:rsidRPr="005C1578" w:rsidRDefault="000D480C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2D25B4BC" w14:textId="53CF54A3" w:rsidR="000D480C" w:rsidRPr="005C1578" w:rsidRDefault="000D480C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6" w:type="dxa"/>
          </w:tcPr>
          <w:p w14:paraId="1A9362CC" w14:textId="77777777" w:rsidR="000D480C" w:rsidRPr="005C1578" w:rsidRDefault="000D480C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D480C" w:rsidRPr="005C1578" w14:paraId="608600FC" w14:textId="77777777" w:rsidTr="00691A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trHeight w:val="283"/>
        </w:trPr>
        <w:permEnd w:id="232456918" w:displacedByCustomXml="next"/>
        <w:permEnd w:id="45423390" w:displacedByCustomXml="next"/>
        <w:permEnd w:id="1850687464" w:displacedByCustomXml="next"/>
        <w:permEnd w:id="1694657979" w:displacedByCustomXml="next"/>
        <w:permEnd w:id="65732614" w:displacedByCustomXml="next"/>
        <w:permEnd w:id="210054043" w:displacedByCustomXml="next"/>
        <w:permEnd w:id="63645131" w:displacedByCustomXml="next"/>
        <w:permEnd w:id="10950570" w:displacedByCustomXml="next"/>
        <w:permEnd w:id="502271757" w:displacedByCustomXml="next"/>
        <w:permEnd w:id="1556827276" w:displacedByCustomXml="next"/>
        <w:permEnd w:id="990119019" w:displacedByCustomXml="next"/>
        <w:permEnd w:id="2132952555" w:displacedByCustomXml="next"/>
        <w:permStart w:id="665928595" w:edGrp="everyone" w:colFirst="8" w:colLast="8" w:displacedByCustomXml="next"/>
        <w:permStart w:id="1350728417" w:edGrp="everyone" w:colFirst="7" w:colLast="7" w:displacedByCustomXml="next"/>
        <w:permStart w:id="164120310" w:edGrp="everyone" w:colFirst="6" w:colLast="6" w:displacedByCustomXml="next"/>
        <w:permStart w:id="1934310316" w:edGrp="everyone" w:colFirst="5" w:colLast="5" w:displacedByCustomXml="next"/>
        <w:permStart w:id="1984125170" w:edGrp="everyone" w:colFirst="4" w:colLast="4" w:displacedByCustomXml="next"/>
        <w:permStart w:id="1242706381" w:edGrp="everyone" w:colFirst="3" w:colLast="3" w:displacedByCustomXml="next"/>
        <w:permStart w:id="474295092" w:edGrp="everyone" w:colFirst="2" w:colLast="2" w:displacedByCustomXml="next"/>
        <w:permStart w:id="405621311" w:edGrp="everyone" w:colFirst="1" w:colLast="1" w:displacedByCustomXml="next"/>
        <w:permStart w:id="2133408197" w:edGrp="everyone" w:colFirst="0" w:colLast="0" w:displacedByCustomXml="next"/>
        <w:permStart w:id="235742567" w:edGrp="everyone" w:colFirst="11" w:colLast="11" w:displacedByCustomXml="next"/>
        <w:permStart w:id="718807566" w:edGrp="everyone" w:colFirst="9" w:colLast="9" w:displacedByCustomXml="next"/>
        <w:permStart w:id="905726144" w:edGrp="everyone" w:colFirst="10" w:colLast="1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720478764"/>
            <w:placeholder>
              <w:docPart w:val="95E2B4DF8DA44B929C21EEDDF091BC4B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</w:tcPr>
              <w:p w14:paraId="31173012" w14:textId="1E474486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878115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619BF269" w14:textId="1902E2DE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0326114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36AF981D" w14:textId="26E52EE7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21049400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096B4E94" w14:textId="0A04219A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2235169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74B24686" w14:textId="21834FA8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9604062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76487CCF" w14:textId="106508D2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505476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55E91466" w14:textId="2878E51B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2114738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69C068FD" w14:textId="5427DE94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8245504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1588AD3F" w14:textId="4ECDA66A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14:paraId="56CB642F" w14:textId="77777777" w:rsidR="000D480C" w:rsidRPr="005C1578" w:rsidRDefault="000D480C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376AFC9D" w14:textId="159A2D5F" w:rsidR="000D480C" w:rsidRPr="005C1578" w:rsidRDefault="000D480C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6" w:type="dxa"/>
          </w:tcPr>
          <w:p w14:paraId="1E69EBC1" w14:textId="77777777" w:rsidR="000D480C" w:rsidRPr="005C1578" w:rsidRDefault="000D480C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D480C" w:rsidRPr="005C1578" w14:paraId="320C7F50" w14:textId="77777777" w:rsidTr="00691A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trHeight w:val="283"/>
        </w:trPr>
        <w:permEnd w:id="665928595" w:displacedByCustomXml="next"/>
        <w:permEnd w:id="1350728417" w:displacedByCustomXml="next"/>
        <w:permEnd w:id="164120310" w:displacedByCustomXml="next"/>
        <w:permEnd w:id="1934310316" w:displacedByCustomXml="next"/>
        <w:permEnd w:id="1984125170" w:displacedByCustomXml="next"/>
        <w:permEnd w:id="1242706381" w:displacedByCustomXml="next"/>
        <w:permEnd w:id="474295092" w:displacedByCustomXml="next"/>
        <w:permEnd w:id="405621311" w:displacedByCustomXml="next"/>
        <w:permEnd w:id="2133408197" w:displacedByCustomXml="next"/>
        <w:permEnd w:id="235742567" w:displacedByCustomXml="next"/>
        <w:permEnd w:id="718807566" w:displacedByCustomXml="next"/>
        <w:permEnd w:id="905726144" w:displacedByCustomXml="next"/>
        <w:permStart w:id="182655207" w:edGrp="everyone" w:colFirst="8" w:colLast="8" w:displacedByCustomXml="next"/>
        <w:permStart w:id="2098213210" w:edGrp="everyone" w:colFirst="7" w:colLast="7" w:displacedByCustomXml="next"/>
        <w:permStart w:id="2117494136" w:edGrp="everyone" w:colFirst="6" w:colLast="6" w:displacedByCustomXml="next"/>
        <w:permStart w:id="1961459329" w:edGrp="everyone" w:colFirst="5" w:colLast="5" w:displacedByCustomXml="next"/>
        <w:permStart w:id="1047948456" w:edGrp="everyone" w:colFirst="4" w:colLast="4" w:displacedByCustomXml="next"/>
        <w:permStart w:id="390231541" w:edGrp="everyone" w:colFirst="3" w:colLast="3" w:displacedByCustomXml="next"/>
        <w:permStart w:id="396102319" w:edGrp="everyone" w:colFirst="2" w:colLast="2" w:displacedByCustomXml="next"/>
        <w:permStart w:id="986077321" w:edGrp="everyone" w:colFirst="1" w:colLast="1" w:displacedByCustomXml="next"/>
        <w:permStart w:id="472260830" w:edGrp="everyone" w:colFirst="0" w:colLast="0" w:displacedByCustomXml="next"/>
        <w:permStart w:id="937574612" w:edGrp="everyone" w:colFirst="11" w:colLast="11" w:displacedByCustomXml="next"/>
        <w:permStart w:id="91897012" w:edGrp="everyone" w:colFirst="9" w:colLast="9" w:displacedByCustomXml="next"/>
        <w:permStart w:id="1213351138" w:edGrp="everyone" w:colFirst="10" w:colLast="1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96301593"/>
            <w:placeholder>
              <w:docPart w:val="A5285069F3AF4AFFA5D3258EF9845445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</w:tcPr>
              <w:p w14:paraId="0FE0B464" w14:textId="42F7A40B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20649379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3A7528EF" w14:textId="6267B7D9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2146882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3BB0330A" w14:textId="7B4D0258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4638133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71A2D4C8" w14:textId="568EB759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20170295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0EC9E7CF" w14:textId="1E75AF80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2029868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72CE9A15" w14:textId="43B7C76F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20305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7AFA0612" w14:textId="23FB1B20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4262684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64C7D6D9" w14:textId="365729BC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848553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618A3BD7" w14:textId="7B947EEB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14:paraId="4E57B3D1" w14:textId="77777777" w:rsidR="000D480C" w:rsidRPr="005C1578" w:rsidRDefault="000D480C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0F268E5C" w14:textId="6C9940CC" w:rsidR="000D480C" w:rsidRPr="005C1578" w:rsidRDefault="000D480C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6" w:type="dxa"/>
          </w:tcPr>
          <w:p w14:paraId="55301E70" w14:textId="77777777" w:rsidR="000D480C" w:rsidRPr="005C1578" w:rsidRDefault="000D480C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D480C" w:rsidRPr="005C1578" w14:paraId="034970A3" w14:textId="77777777" w:rsidTr="00691A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trHeight w:val="283"/>
        </w:trPr>
        <w:permEnd w:id="182655207" w:displacedByCustomXml="next"/>
        <w:permEnd w:id="2098213210" w:displacedByCustomXml="next"/>
        <w:permEnd w:id="2117494136" w:displacedByCustomXml="next"/>
        <w:permEnd w:id="1961459329" w:displacedByCustomXml="next"/>
        <w:permEnd w:id="1047948456" w:displacedByCustomXml="next"/>
        <w:permEnd w:id="390231541" w:displacedByCustomXml="next"/>
        <w:permEnd w:id="396102319" w:displacedByCustomXml="next"/>
        <w:permEnd w:id="986077321" w:displacedByCustomXml="next"/>
        <w:permEnd w:id="472260830" w:displacedByCustomXml="next"/>
        <w:permEnd w:id="937574612" w:displacedByCustomXml="next"/>
        <w:permEnd w:id="91897012" w:displacedByCustomXml="next"/>
        <w:permEnd w:id="1213351138" w:displacedByCustomXml="next"/>
        <w:permStart w:id="1337854744" w:edGrp="everyone" w:colFirst="8" w:colLast="8" w:displacedByCustomXml="next"/>
        <w:permStart w:id="1210870182" w:edGrp="everyone" w:colFirst="7" w:colLast="7" w:displacedByCustomXml="next"/>
        <w:permStart w:id="222503464" w:edGrp="everyone" w:colFirst="6" w:colLast="6" w:displacedByCustomXml="next"/>
        <w:permStart w:id="59928373" w:edGrp="everyone" w:colFirst="5" w:colLast="5" w:displacedByCustomXml="next"/>
        <w:permStart w:id="662637549" w:edGrp="everyone" w:colFirst="4" w:colLast="4" w:displacedByCustomXml="next"/>
        <w:permStart w:id="1386706953" w:edGrp="everyone" w:colFirst="3" w:colLast="3" w:displacedByCustomXml="next"/>
        <w:permStart w:id="1322611945" w:edGrp="everyone" w:colFirst="2" w:colLast="2" w:displacedByCustomXml="next"/>
        <w:permStart w:id="1361462978" w:edGrp="everyone" w:colFirst="1" w:colLast="1" w:displacedByCustomXml="next"/>
        <w:permStart w:id="1481906603" w:edGrp="everyone" w:colFirst="0" w:colLast="0" w:displacedByCustomXml="next"/>
        <w:permStart w:id="586943158" w:edGrp="everyone" w:colFirst="11" w:colLast="11" w:displacedByCustomXml="next"/>
        <w:permStart w:id="376454181" w:edGrp="everyone" w:colFirst="9" w:colLast="9" w:displacedByCustomXml="next"/>
        <w:permStart w:id="414152575" w:edGrp="everyone" w:colFirst="10" w:colLast="1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149177412"/>
            <w:placeholder>
              <w:docPart w:val="7CDFACB55E3B4805ACB31BAE0D176C99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</w:tcPr>
              <w:p w14:paraId="247CE4A0" w14:textId="49074268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2699234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665B8951" w14:textId="23311E99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699698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60AFD54B" w14:textId="2E6FA1E2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9421371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54969B86" w14:textId="0BA22DD3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1578754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30D9587F" w14:textId="67C4BF82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865661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1D24BA6F" w14:textId="01F3BF7D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968418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2510F3F1" w14:textId="7F05C90A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294774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166B2032" w14:textId="1BFE9267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78778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26BEE81F" w14:textId="10433716" w:rsidR="000D480C" w:rsidRPr="005C1578" w:rsidRDefault="000D480C" w:rsidP="00327BE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14:paraId="11A4713F" w14:textId="77777777" w:rsidR="000D480C" w:rsidRPr="005C1578" w:rsidRDefault="000D480C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04DBAB75" w14:textId="17EA46A2" w:rsidR="000D480C" w:rsidRPr="005C1578" w:rsidRDefault="000D480C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6" w:type="dxa"/>
          </w:tcPr>
          <w:p w14:paraId="7A4D51D6" w14:textId="77777777" w:rsidR="000D480C" w:rsidRPr="005C1578" w:rsidRDefault="000D480C" w:rsidP="00327BE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D480C" w:rsidRPr="005C1578" w14:paraId="3E3EAA14" w14:textId="77777777" w:rsidTr="00691A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trHeight w:val="283"/>
        </w:trPr>
        <w:permEnd w:id="1337854744" w:displacedByCustomXml="next"/>
        <w:permEnd w:id="1210870182" w:displacedByCustomXml="next"/>
        <w:permEnd w:id="222503464" w:displacedByCustomXml="next"/>
        <w:permEnd w:id="59928373" w:displacedByCustomXml="next"/>
        <w:permEnd w:id="662637549" w:displacedByCustomXml="next"/>
        <w:permEnd w:id="1386706953" w:displacedByCustomXml="next"/>
        <w:permEnd w:id="1322611945" w:displacedByCustomXml="next"/>
        <w:permEnd w:id="1361462978" w:displacedByCustomXml="next"/>
        <w:permEnd w:id="1481906603" w:displacedByCustomXml="next"/>
        <w:permEnd w:id="586943158" w:displacedByCustomXml="next"/>
        <w:permEnd w:id="376454181" w:displacedByCustomXml="next"/>
        <w:permEnd w:id="414152575" w:displacedByCustomXml="next"/>
        <w:permStart w:id="1158423769" w:edGrp="everyone" w:colFirst="8" w:colLast="8" w:displacedByCustomXml="next"/>
        <w:permStart w:id="2062384489" w:edGrp="everyone" w:colFirst="7" w:colLast="7" w:displacedByCustomXml="next"/>
        <w:permStart w:id="940381666" w:edGrp="everyone" w:colFirst="6" w:colLast="6" w:displacedByCustomXml="next"/>
        <w:permStart w:id="583802942" w:edGrp="everyone" w:colFirst="5" w:colLast="5" w:displacedByCustomXml="next"/>
        <w:permStart w:id="65360507" w:edGrp="everyone" w:colFirst="4" w:colLast="4" w:displacedByCustomXml="next"/>
        <w:permStart w:id="438919711" w:edGrp="everyone" w:colFirst="3" w:colLast="3" w:displacedByCustomXml="next"/>
        <w:permStart w:id="567936113" w:edGrp="everyone" w:colFirst="2" w:colLast="2" w:displacedByCustomXml="next"/>
        <w:permStart w:id="546376875" w:edGrp="everyone" w:colFirst="1" w:colLast="1" w:displacedByCustomXml="next"/>
        <w:permStart w:id="1964389658" w:edGrp="everyone" w:colFirst="0" w:colLast="0" w:displacedByCustomXml="next"/>
        <w:permStart w:id="1244089974" w:edGrp="everyone" w:colFirst="12" w:colLast="12" w:displacedByCustomXml="next"/>
        <w:permStart w:id="363950368" w:edGrp="everyone" w:colFirst="11" w:colLast="11" w:displacedByCustomXml="next"/>
        <w:permStart w:id="1434785945" w:edGrp="everyone" w:colFirst="9" w:colLast="9" w:displacedByCustomXml="next"/>
        <w:permStart w:id="1862474295" w:edGrp="everyone" w:colFirst="10" w:colLast="1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865126363"/>
            <w:placeholder>
              <w:docPart w:val="64F6D65C4A864D3E8418E159FF50BECE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</w:tcPr>
              <w:p w14:paraId="511314E5" w14:textId="1FC4B4B1" w:rsidR="000D480C" w:rsidRPr="005C1578" w:rsidRDefault="000D480C" w:rsidP="00FD43C8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5328907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641564FD" w14:textId="716BAA8B" w:rsidR="000D480C" w:rsidRPr="005C1578" w:rsidRDefault="000D480C" w:rsidP="00FD43C8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3086313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23D028E9" w14:textId="4A7A859D" w:rsidR="000D480C" w:rsidRPr="005C1578" w:rsidRDefault="000D480C" w:rsidP="00FD43C8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21236516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03BE34CF" w14:textId="5964C042" w:rsidR="000D480C" w:rsidRPr="005C1578" w:rsidRDefault="000D480C" w:rsidP="00FD43C8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063604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32FCAB96" w14:textId="09309738" w:rsidR="000D480C" w:rsidRPr="005C1578" w:rsidRDefault="000D480C" w:rsidP="00FD43C8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3705288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224F70C9" w14:textId="282600C2" w:rsidR="000D480C" w:rsidRPr="005C1578" w:rsidRDefault="000D480C" w:rsidP="00FD43C8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4168313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5CA699F2" w14:textId="54F7DBE8" w:rsidR="000D480C" w:rsidRPr="005C1578" w:rsidRDefault="000D480C" w:rsidP="00FD43C8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6265448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7E6CCB53" w14:textId="43BC2D6C" w:rsidR="000D480C" w:rsidRPr="005C1578" w:rsidRDefault="000D480C" w:rsidP="00FD43C8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840621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</w:tcPr>
              <w:p w14:paraId="2EC13D5E" w14:textId="25274F6B" w:rsidR="000D480C" w:rsidRPr="005C1578" w:rsidRDefault="000D480C" w:rsidP="00FD43C8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C157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</w:tcPr>
          <w:p w14:paraId="686C2592" w14:textId="77777777" w:rsidR="000D480C" w:rsidRPr="005C1578" w:rsidRDefault="000D480C" w:rsidP="00FD43C8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7" w:type="dxa"/>
            <w:gridSpan w:val="2"/>
          </w:tcPr>
          <w:p w14:paraId="465C0FB2" w14:textId="03477BFC" w:rsidR="000D480C" w:rsidRPr="005C1578" w:rsidRDefault="000D480C" w:rsidP="00FD43C8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6" w:type="dxa"/>
          </w:tcPr>
          <w:p w14:paraId="54D3039E" w14:textId="77777777" w:rsidR="000D480C" w:rsidRPr="005C1578" w:rsidRDefault="000D480C" w:rsidP="00FD43C8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1862474295"/>
      <w:permEnd w:id="1434785945"/>
      <w:permEnd w:id="363950368"/>
      <w:permEnd w:id="1244089974"/>
      <w:permEnd w:id="1964389658"/>
      <w:permEnd w:id="546376875"/>
      <w:permEnd w:id="567936113"/>
      <w:permEnd w:id="438919711"/>
      <w:permEnd w:id="65360507"/>
      <w:permEnd w:id="583802942"/>
      <w:permEnd w:id="940381666"/>
      <w:permEnd w:id="2062384489"/>
      <w:permEnd w:id="1158423769"/>
    </w:tbl>
    <w:p w14:paraId="71D40A2A" w14:textId="589452FC" w:rsidR="00657CE8" w:rsidRPr="00FD43C8" w:rsidRDefault="00657CE8" w:rsidP="007E09E8">
      <w:pPr>
        <w:keepNext/>
        <w:tabs>
          <w:tab w:val="left" w:pos="770"/>
        </w:tabs>
        <w:rPr>
          <w:rFonts w:asciiTheme="minorHAnsi" w:hAnsiTheme="minorHAnsi" w:cstheme="minorHAnsi"/>
          <w:sz w:val="16"/>
          <w:szCs w:val="16"/>
        </w:rPr>
      </w:pPr>
    </w:p>
    <w:tbl>
      <w:tblPr>
        <w:tblStyle w:val="Grilledutableau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5589"/>
        <w:gridCol w:w="900"/>
        <w:gridCol w:w="2442"/>
      </w:tblGrid>
      <w:tr w:rsidR="00DA05CB" w:rsidRPr="001625A7" w14:paraId="78B72F42" w14:textId="77777777" w:rsidTr="00AD78FD">
        <w:trPr>
          <w:trHeight w:val="864"/>
        </w:trPr>
        <w:tc>
          <w:tcPr>
            <w:tcW w:w="1701" w:type="dxa"/>
            <w:vAlign w:val="bottom"/>
          </w:tcPr>
          <w:p w14:paraId="1FEA8CE6" w14:textId="589452FC" w:rsidR="00DA05CB" w:rsidRPr="0068429C" w:rsidRDefault="00AF3724" w:rsidP="007E09E8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ermStart w:id="1208908996" w:edGrp="everyone" w:colFirst="1" w:colLast="1"/>
            <w:permStart w:id="834895407" w:edGrp="everyone" w:colFirst="3" w:colLast="3"/>
            <w:r w:rsidRPr="0068429C">
              <w:rPr>
                <w:rFonts w:asciiTheme="minorHAnsi" w:hAnsiTheme="minorHAnsi" w:cstheme="minorHAnsi"/>
                <w:b/>
                <w:sz w:val="16"/>
                <w:szCs w:val="16"/>
              </w:rPr>
              <w:t>Complété par</w:t>
            </w:r>
            <w:r w:rsidR="00DA05CB" w:rsidRPr="0068429C">
              <w:rPr>
                <w:rFonts w:asciiTheme="minorHAnsi" w:hAnsiTheme="minorHAnsi" w:cstheme="minorHAnsi"/>
                <w:b/>
                <w:sz w:val="16"/>
                <w:szCs w:val="16"/>
              </w:rPr>
              <w:t> :</w:t>
            </w:r>
          </w:p>
        </w:tc>
        <w:tc>
          <w:tcPr>
            <w:tcW w:w="5589" w:type="dxa"/>
            <w:tcBorders>
              <w:bottom w:val="single" w:sz="4" w:space="0" w:color="auto"/>
            </w:tcBorders>
            <w:vAlign w:val="bottom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id w:val="226821240"/>
              <w:showingPlcHdr/>
              <w:picture/>
            </w:sdtPr>
            <w:sdtEndPr/>
            <w:sdtContent>
              <w:p w14:paraId="296FEF7D" w14:textId="77777777" w:rsidR="00DA05CB" w:rsidRPr="0068429C" w:rsidRDefault="007E09E8" w:rsidP="007E09E8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68429C">
                  <w:rPr>
                    <w:rFonts w:asciiTheme="minorHAnsi" w:hAnsiTheme="minorHAnsi" w:cstheme="minorHAnsi"/>
                    <w:noProof/>
                    <w:sz w:val="16"/>
                    <w:szCs w:val="16"/>
                  </w:rPr>
                  <w:drawing>
                    <wp:inline distT="0" distB="0" distL="0" distR="0" wp14:anchorId="3F0D4D9B" wp14:editId="72B0D4C3">
                      <wp:extent cx="438785" cy="438785"/>
                      <wp:effectExtent l="0" t="0" r="0" b="0"/>
                      <wp:docPr id="2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51037" cy="45103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14:paraId="7194DBDC" w14:textId="77777777" w:rsidR="007E09E8" w:rsidRPr="0068429C" w:rsidRDefault="007E09E8" w:rsidP="007E09E8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14:paraId="745EA83F" w14:textId="77777777" w:rsidR="00DA05CB" w:rsidRPr="0068429C" w:rsidRDefault="00DA05CB" w:rsidP="007E09E8">
            <w:pPr>
              <w:keepNext/>
              <w:tabs>
                <w:tab w:val="left" w:pos="770"/>
              </w:tabs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68429C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Date : 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</w:rPr>
            <w:id w:val="856617414"/>
            <w:placeholder>
              <w:docPart w:val="DefaultPlaceholder_-1854013438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2442" w:type="dxa"/>
                <w:tcBorders>
                  <w:bottom w:val="single" w:sz="4" w:space="0" w:color="auto"/>
                </w:tcBorders>
                <w:vAlign w:val="bottom"/>
              </w:tcPr>
              <w:p w14:paraId="75F80603" w14:textId="77777777" w:rsidR="00DA05CB" w:rsidRPr="0068429C" w:rsidRDefault="000303C6" w:rsidP="007E09E8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68429C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 </w:t>
                </w:r>
              </w:p>
            </w:tc>
          </w:sdtContent>
        </w:sdt>
      </w:tr>
      <w:permEnd w:id="1208908996"/>
      <w:permEnd w:id="834895407"/>
      <w:tr w:rsidR="00DC0DE9" w:rsidRPr="00210F95" w14:paraId="429D47CC" w14:textId="77777777" w:rsidTr="00AD78FD">
        <w:trPr>
          <w:trHeight w:val="227"/>
        </w:trPr>
        <w:tc>
          <w:tcPr>
            <w:tcW w:w="1701" w:type="dxa"/>
            <w:vAlign w:val="bottom"/>
          </w:tcPr>
          <w:p w14:paraId="234C508C" w14:textId="77777777" w:rsidR="00DC0DE9" w:rsidRPr="0068429C" w:rsidRDefault="00DC0DE9" w:rsidP="007E09E8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5589" w:type="dxa"/>
            <w:tcBorders>
              <w:top w:val="single" w:sz="4" w:space="0" w:color="auto"/>
            </w:tcBorders>
            <w:vAlign w:val="center"/>
          </w:tcPr>
          <w:p w14:paraId="41BAD1BE" w14:textId="7590001D" w:rsidR="00DC0DE9" w:rsidRPr="0068429C" w:rsidRDefault="00AD78FD" w:rsidP="00AD78FD">
            <w:pPr>
              <w:keepNext/>
              <w:tabs>
                <w:tab w:val="left" w:pos="1031"/>
                <w:tab w:val="left" w:pos="2874"/>
              </w:tabs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68429C">
              <w:rPr>
                <w:rFonts w:asciiTheme="minorHAnsi" w:hAnsiTheme="minorHAnsi" w:cstheme="minorHAnsi"/>
                <w:i/>
                <w:sz w:val="16"/>
                <w:szCs w:val="16"/>
              </w:rPr>
              <w:tab/>
              <w:t xml:space="preserve">Nom, prénom </w:t>
            </w:r>
            <w:r w:rsidRPr="0068429C">
              <w:rPr>
                <w:rFonts w:asciiTheme="minorHAnsi" w:hAnsiTheme="minorHAnsi" w:cstheme="minorHAnsi"/>
                <w:i/>
                <w:sz w:val="16"/>
                <w:szCs w:val="16"/>
              </w:rPr>
              <w:tab/>
            </w:r>
            <w:r w:rsidR="005C1578" w:rsidRPr="0068429C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Signature </w:t>
            </w:r>
            <w:r w:rsidR="00DC0DE9" w:rsidRPr="0068429C">
              <w:rPr>
                <w:rFonts w:asciiTheme="minorHAnsi" w:hAnsiTheme="minorHAnsi" w:cstheme="minorHAnsi"/>
                <w:i/>
                <w:sz w:val="16"/>
                <w:szCs w:val="16"/>
              </w:rPr>
              <w:t>e</w:t>
            </w:r>
            <w:r w:rsidR="005C1578" w:rsidRPr="0068429C">
              <w:rPr>
                <w:rFonts w:asciiTheme="minorHAnsi" w:hAnsiTheme="minorHAnsi" w:cstheme="minorHAnsi"/>
                <w:i/>
                <w:sz w:val="16"/>
                <w:szCs w:val="16"/>
              </w:rPr>
              <w:t>t</w:t>
            </w:r>
            <w:r w:rsidR="00DC0DE9" w:rsidRPr="0068429C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titre</w:t>
            </w:r>
          </w:p>
        </w:tc>
        <w:tc>
          <w:tcPr>
            <w:tcW w:w="900" w:type="dxa"/>
            <w:vAlign w:val="bottom"/>
          </w:tcPr>
          <w:p w14:paraId="370D396B" w14:textId="77777777" w:rsidR="00DC0DE9" w:rsidRPr="0068429C" w:rsidRDefault="00DC0DE9" w:rsidP="007E09E8">
            <w:pPr>
              <w:keepNext/>
              <w:tabs>
                <w:tab w:val="left" w:pos="770"/>
              </w:tabs>
              <w:jc w:val="right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2442" w:type="dxa"/>
            <w:tcBorders>
              <w:top w:val="single" w:sz="4" w:space="0" w:color="auto"/>
            </w:tcBorders>
            <w:vAlign w:val="center"/>
          </w:tcPr>
          <w:p w14:paraId="11609E15" w14:textId="27984229" w:rsidR="00DC0DE9" w:rsidRPr="0068429C" w:rsidRDefault="00DC0DE9" w:rsidP="00DC0DE9">
            <w:pPr>
              <w:keepNext/>
              <w:tabs>
                <w:tab w:val="left" w:pos="770"/>
              </w:tabs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68429C">
              <w:rPr>
                <w:rFonts w:asciiTheme="minorHAnsi" w:hAnsiTheme="minorHAnsi" w:cstheme="minorHAnsi"/>
                <w:i/>
                <w:sz w:val="16"/>
                <w:szCs w:val="16"/>
              </w:rPr>
              <w:t>aaaa/mm/jj</w:t>
            </w:r>
          </w:p>
        </w:tc>
      </w:tr>
      <w:tr w:rsidR="00AF3724" w:rsidRPr="001625A7" w14:paraId="78AE692C" w14:textId="77777777" w:rsidTr="00AD78FD">
        <w:trPr>
          <w:trHeight w:val="864"/>
        </w:trPr>
        <w:tc>
          <w:tcPr>
            <w:tcW w:w="1701" w:type="dxa"/>
            <w:vAlign w:val="bottom"/>
          </w:tcPr>
          <w:p w14:paraId="07B9CA68" w14:textId="38A52383" w:rsidR="00AF3724" w:rsidRPr="0068429C" w:rsidRDefault="00AF3724" w:rsidP="006A57B2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ermStart w:id="2068457834" w:edGrp="everyone" w:colFirst="1" w:colLast="1"/>
            <w:permStart w:id="1284317994" w:edGrp="everyone" w:colFirst="3" w:colLast="3"/>
          </w:p>
        </w:tc>
        <w:tc>
          <w:tcPr>
            <w:tcW w:w="5589" w:type="dxa"/>
            <w:tcBorders>
              <w:bottom w:val="single" w:sz="4" w:space="0" w:color="auto"/>
            </w:tcBorders>
            <w:vAlign w:val="bottom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id w:val="-144897642"/>
              <w:showingPlcHdr/>
              <w:picture/>
            </w:sdtPr>
            <w:sdtEndPr/>
            <w:sdtContent>
              <w:p w14:paraId="7D96B54B" w14:textId="77777777" w:rsidR="00AF3724" w:rsidRPr="0068429C" w:rsidRDefault="00AF3724" w:rsidP="006A57B2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68429C">
                  <w:rPr>
                    <w:rFonts w:asciiTheme="minorHAnsi" w:hAnsiTheme="minorHAnsi" w:cstheme="minorHAnsi"/>
                    <w:noProof/>
                    <w:sz w:val="16"/>
                    <w:szCs w:val="16"/>
                  </w:rPr>
                  <w:drawing>
                    <wp:inline distT="0" distB="0" distL="0" distR="0" wp14:anchorId="5605BE62" wp14:editId="4E7B8ABF">
                      <wp:extent cx="457835" cy="457835"/>
                      <wp:effectExtent l="0" t="0" r="0" b="0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70620" cy="470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14:paraId="19B60352" w14:textId="77777777" w:rsidR="00AF3724" w:rsidRPr="0068429C" w:rsidRDefault="00AF3724" w:rsidP="006A57B2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14:paraId="76AA2B0A" w14:textId="77777777" w:rsidR="00AF3724" w:rsidRPr="0068429C" w:rsidRDefault="00AF3724" w:rsidP="006A57B2">
            <w:pPr>
              <w:keepNext/>
              <w:tabs>
                <w:tab w:val="left" w:pos="770"/>
              </w:tabs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68429C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Date : 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</w:rPr>
            <w:id w:val="342368492"/>
            <w:placeholder>
              <w:docPart w:val="193E9DF3A2F34B4790E3572BF6D82164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2442" w:type="dxa"/>
                <w:tcBorders>
                  <w:bottom w:val="single" w:sz="4" w:space="0" w:color="auto"/>
                </w:tcBorders>
                <w:vAlign w:val="bottom"/>
              </w:tcPr>
              <w:p w14:paraId="79421F0F" w14:textId="77777777" w:rsidR="00AF3724" w:rsidRPr="0068429C" w:rsidRDefault="00AF3724" w:rsidP="006A57B2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68429C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 </w:t>
                </w:r>
              </w:p>
            </w:tc>
          </w:sdtContent>
        </w:sdt>
      </w:tr>
      <w:permEnd w:id="2068457834"/>
      <w:permEnd w:id="1284317994"/>
      <w:tr w:rsidR="00DC0DE9" w:rsidRPr="00210F95" w14:paraId="0F069C5E" w14:textId="77777777" w:rsidTr="00AD78FD">
        <w:trPr>
          <w:trHeight w:val="227"/>
        </w:trPr>
        <w:tc>
          <w:tcPr>
            <w:tcW w:w="1701" w:type="dxa"/>
            <w:vAlign w:val="bottom"/>
          </w:tcPr>
          <w:p w14:paraId="7E9BF8F2" w14:textId="77777777" w:rsidR="00DC0DE9" w:rsidRPr="0068429C" w:rsidRDefault="00DC0DE9" w:rsidP="006A57B2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5589" w:type="dxa"/>
            <w:tcBorders>
              <w:top w:val="single" w:sz="4" w:space="0" w:color="auto"/>
            </w:tcBorders>
            <w:vAlign w:val="center"/>
          </w:tcPr>
          <w:p w14:paraId="40AA4E2E" w14:textId="0EC4101E" w:rsidR="00DC0DE9" w:rsidRPr="0068429C" w:rsidRDefault="00AD78FD" w:rsidP="00AD78FD">
            <w:pPr>
              <w:keepNext/>
              <w:tabs>
                <w:tab w:val="left" w:pos="1031"/>
                <w:tab w:val="left" w:pos="2853"/>
              </w:tabs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68429C">
              <w:rPr>
                <w:rFonts w:asciiTheme="minorHAnsi" w:hAnsiTheme="minorHAnsi" w:cstheme="minorHAnsi"/>
                <w:i/>
                <w:sz w:val="16"/>
                <w:szCs w:val="16"/>
              </w:rPr>
              <w:tab/>
              <w:t xml:space="preserve">Nom, prénom </w:t>
            </w:r>
            <w:r w:rsidRPr="0068429C">
              <w:rPr>
                <w:rFonts w:asciiTheme="minorHAnsi" w:hAnsiTheme="minorHAnsi" w:cstheme="minorHAnsi"/>
                <w:i/>
                <w:sz w:val="16"/>
                <w:szCs w:val="16"/>
              </w:rPr>
              <w:tab/>
            </w:r>
            <w:r w:rsidR="00DC0DE9" w:rsidRPr="0068429C">
              <w:rPr>
                <w:rFonts w:asciiTheme="minorHAnsi" w:hAnsiTheme="minorHAnsi" w:cstheme="minorHAnsi"/>
                <w:i/>
                <w:sz w:val="16"/>
                <w:szCs w:val="16"/>
              </w:rPr>
              <w:t>Signature et titre</w:t>
            </w:r>
          </w:p>
        </w:tc>
        <w:tc>
          <w:tcPr>
            <w:tcW w:w="900" w:type="dxa"/>
            <w:vAlign w:val="bottom"/>
          </w:tcPr>
          <w:p w14:paraId="608614B3" w14:textId="77777777" w:rsidR="00DC0DE9" w:rsidRPr="0068429C" w:rsidRDefault="00DC0DE9" w:rsidP="006A57B2">
            <w:pPr>
              <w:keepNext/>
              <w:tabs>
                <w:tab w:val="left" w:pos="770"/>
              </w:tabs>
              <w:jc w:val="right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2442" w:type="dxa"/>
            <w:tcBorders>
              <w:top w:val="single" w:sz="4" w:space="0" w:color="auto"/>
            </w:tcBorders>
            <w:vAlign w:val="center"/>
          </w:tcPr>
          <w:p w14:paraId="12D4F6A4" w14:textId="445ED638" w:rsidR="00DC0DE9" w:rsidRPr="0068429C" w:rsidRDefault="00DC0DE9" w:rsidP="00DC0DE9">
            <w:pPr>
              <w:keepNext/>
              <w:tabs>
                <w:tab w:val="left" w:pos="770"/>
              </w:tabs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68429C">
              <w:rPr>
                <w:rFonts w:asciiTheme="minorHAnsi" w:hAnsiTheme="minorHAnsi" w:cstheme="minorHAnsi"/>
                <w:i/>
                <w:sz w:val="16"/>
                <w:szCs w:val="16"/>
              </w:rPr>
              <w:t>aaaa/mm/jj</w:t>
            </w:r>
          </w:p>
        </w:tc>
      </w:tr>
    </w:tbl>
    <w:p w14:paraId="18CD56EF" w14:textId="39FAA228" w:rsidR="0039226F" w:rsidRPr="00210F95" w:rsidRDefault="0039226F" w:rsidP="00210F95">
      <w:pPr>
        <w:keepNext/>
        <w:tabs>
          <w:tab w:val="left" w:pos="770"/>
        </w:tabs>
        <w:rPr>
          <w:rFonts w:asciiTheme="minorHAnsi" w:hAnsiTheme="minorHAnsi" w:cstheme="minorHAnsi"/>
          <w:sz w:val="16"/>
          <w:szCs w:val="16"/>
        </w:rPr>
      </w:pPr>
    </w:p>
    <w:sectPr w:rsidR="0039226F" w:rsidRPr="00210F95" w:rsidSect="003A48F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994" w:right="1022" w:bottom="994" w:left="1022" w:header="706" w:footer="5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511347" w14:textId="77777777" w:rsidR="00E94C64" w:rsidRDefault="00E94C64" w:rsidP="0081257E">
      <w:r>
        <w:separator/>
      </w:r>
    </w:p>
  </w:endnote>
  <w:endnote w:type="continuationSeparator" w:id="0">
    <w:p w14:paraId="3EBA93C8" w14:textId="77777777" w:rsidR="00E94C64" w:rsidRDefault="00E94C64" w:rsidP="00812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CBB247" w14:textId="77777777" w:rsidR="006A57B2" w:rsidRDefault="006A57B2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20"/>
        <w:szCs w:val="20"/>
      </w:rPr>
      <w:t>XXX-XXXXX (XXXX-XX)</w:t>
    </w:r>
    <w:r>
      <w:rPr>
        <w:sz w:val="20"/>
        <w:szCs w:val="20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DISCIPLINAIRE</w:t>
    </w:r>
    <w:r>
      <w:rPr>
        <w:rFonts w:asciiTheme="minorHAnsi" w:hAnsiTheme="minorHAnsi" w:cstheme="minorHAnsi"/>
        <w:b/>
        <w:sz w:val="20"/>
        <w:szCs w:val="20"/>
      </w:rPr>
      <w:t xml:space="preserve"> /</w:t>
    </w:r>
    <w:r>
      <w:rPr>
        <w:sz w:val="20"/>
        <w:szCs w:val="20"/>
      </w:rPr>
      <w:tab/>
    </w:r>
    <w:r>
      <w:rPr>
        <w:sz w:val="15"/>
        <w:szCs w:val="15"/>
      </w:rPr>
      <w:t>Dossier médical</w:t>
    </w:r>
  </w:p>
  <w:p w14:paraId="20A7B0E1" w14:textId="77777777" w:rsidR="006A57B2" w:rsidRDefault="006A57B2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INTERDISCIPLINAIRE – DI-TSA-DP</w:t>
    </w:r>
    <w:r>
      <w:rPr>
        <w:sz w:val="15"/>
        <w:szCs w:val="15"/>
      </w:rPr>
      <w:tab/>
      <w:t>D.I.C. : 3-4-4</w:t>
    </w:r>
  </w:p>
  <w:p w14:paraId="14FF5265" w14:textId="549AF7EF" w:rsidR="006A57B2" w:rsidRPr="009241CF" w:rsidRDefault="006A57B2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>
      <w:rPr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Pr="00DD133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015B59" w:rsidRPr="00015B59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6CC34" w14:textId="3CAD671D" w:rsidR="006A57B2" w:rsidRPr="002C0510" w:rsidRDefault="005A2F7F" w:rsidP="005D2EEA">
    <w:pPr>
      <w:pStyle w:val="Pieddepage"/>
      <w:tabs>
        <w:tab w:val="clear" w:pos="4320"/>
        <w:tab w:val="clear" w:pos="8640"/>
        <w:tab w:val="center" w:pos="5245"/>
        <w:tab w:val="right" w:pos="10632"/>
      </w:tabs>
      <w:ind w:right="-436"/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sz w:val="20"/>
        <w:szCs w:val="20"/>
      </w:rPr>
      <w:t>CLI</w:t>
    </w:r>
    <w:r w:rsidRPr="002C0510">
      <w:rPr>
        <w:rFonts w:asciiTheme="minorHAnsi" w:hAnsiTheme="minorHAnsi" w:cstheme="minorHAnsi"/>
        <w:sz w:val="20"/>
        <w:szCs w:val="20"/>
      </w:rPr>
      <w:t>-</w:t>
    </w:r>
    <w:r>
      <w:rPr>
        <w:rFonts w:asciiTheme="minorHAnsi" w:hAnsiTheme="minorHAnsi" w:cstheme="minorHAnsi"/>
        <w:sz w:val="20"/>
        <w:szCs w:val="20"/>
      </w:rPr>
      <w:t>60459</w:t>
    </w:r>
    <w:r w:rsidRPr="002C0510">
      <w:rPr>
        <w:rFonts w:asciiTheme="minorHAnsi" w:hAnsiTheme="minorHAnsi" w:cstheme="minorHAnsi"/>
        <w:sz w:val="20"/>
        <w:szCs w:val="20"/>
      </w:rPr>
      <w:t xml:space="preserve"> </w:t>
    </w:r>
    <w:r w:rsidRPr="005A2F7F">
      <w:rPr>
        <w:rFonts w:asciiTheme="minorHAnsi" w:hAnsiTheme="minorHAnsi" w:cstheme="minorHAnsi"/>
        <w:sz w:val="15"/>
        <w:szCs w:val="15"/>
      </w:rPr>
      <w:t>(Rév. 2022-08)</w:t>
    </w:r>
    <w:r w:rsidR="006A57B2" w:rsidRPr="002C0510">
      <w:rPr>
        <w:rFonts w:asciiTheme="minorHAnsi" w:hAnsiTheme="minorHAnsi" w:cstheme="minorHAnsi"/>
        <w:sz w:val="20"/>
        <w:szCs w:val="20"/>
      </w:rPr>
      <w:tab/>
    </w:r>
    <w:r w:rsidR="006A57B2">
      <w:rPr>
        <w:rFonts w:asciiTheme="minorHAnsi" w:hAnsiTheme="minorHAnsi" w:cstheme="minorHAnsi"/>
        <w:b/>
        <w:sz w:val="20"/>
        <w:szCs w:val="20"/>
      </w:rPr>
      <w:t>PROGRAMME PHYSIFUN</w:t>
    </w:r>
    <w:r w:rsidR="00475CA0">
      <w:rPr>
        <w:rFonts w:asciiTheme="minorHAnsi" w:hAnsiTheme="minorHAnsi" w:cstheme="minorHAnsi"/>
        <w:b/>
        <w:sz w:val="20"/>
        <w:szCs w:val="20"/>
      </w:rPr>
      <w:t xml:space="preserve"> POUR AINÉS</w:t>
    </w:r>
    <w:r w:rsidR="006A57B2" w:rsidRPr="002C0510">
      <w:rPr>
        <w:rFonts w:asciiTheme="minorHAnsi" w:hAnsiTheme="minorHAnsi" w:cstheme="minorHAnsi"/>
        <w:sz w:val="20"/>
        <w:szCs w:val="20"/>
      </w:rPr>
      <w:tab/>
    </w:r>
    <w:r w:rsidR="006A57B2" w:rsidRPr="002C0510">
      <w:rPr>
        <w:rFonts w:asciiTheme="minorHAnsi" w:hAnsiTheme="minorHAnsi" w:cstheme="minorHAnsi"/>
        <w:sz w:val="15"/>
        <w:szCs w:val="15"/>
      </w:rPr>
      <w:t xml:space="preserve">Dossier </w:t>
    </w:r>
    <w:r w:rsidR="006A57B2">
      <w:rPr>
        <w:rFonts w:asciiTheme="minorHAnsi" w:hAnsiTheme="minorHAnsi" w:cstheme="minorHAnsi"/>
        <w:sz w:val="15"/>
        <w:szCs w:val="15"/>
      </w:rPr>
      <w:t>de l’usager</w:t>
    </w:r>
  </w:p>
  <w:p w14:paraId="796B1284" w14:textId="6069D7C0" w:rsidR="006A57B2" w:rsidRPr="009241CF" w:rsidRDefault="006A57B2" w:rsidP="005D2EEA">
    <w:pPr>
      <w:pStyle w:val="Pieddepage"/>
      <w:tabs>
        <w:tab w:val="clear" w:pos="4320"/>
        <w:tab w:val="clear" w:pos="8640"/>
        <w:tab w:val="center" w:pos="5245"/>
        <w:tab w:val="right" w:pos="10632"/>
      </w:tabs>
      <w:ind w:right="-436"/>
      <w:rPr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>
      <w:rPr>
        <w:rFonts w:asciiTheme="minorHAnsi" w:hAnsiTheme="minorHAnsi" w:cstheme="minorHAnsi"/>
        <w:b/>
        <w:sz w:val="20"/>
        <w:szCs w:val="20"/>
      </w:rPr>
      <w:t xml:space="preserve">OBSERVATIONS </w:t>
    </w:r>
    <w:r w:rsidR="00475CA0">
      <w:rPr>
        <w:rFonts w:asciiTheme="minorHAnsi" w:hAnsiTheme="minorHAnsi" w:cstheme="minorHAnsi"/>
        <w:b/>
        <w:sz w:val="20"/>
        <w:szCs w:val="20"/>
      </w:rPr>
      <w:t>DU PROFESSIONNEL</w:t>
    </w:r>
    <w:r w:rsidRPr="002C0510">
      <w:rPr>
        <w:rFonts w:asciiTheme="minorHAnsi" w:hAnsiTheme="minorHAnsi" w:cstheme="minorHAnsi"/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="00B439AE">
      <w:rPr>
        <w:b/>
        <w:bCs/>
        <w:noProof/>
        <w:sz w:val="15"/>
        <w:szCs w:val="15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B439AE" w:rsidRPr="00B439AE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DE7881" w14:textId="2EBD277A" w:rsidR="006A57B2" w:rsidRPr="002C0510" w:rsidRDefault="006A57B2" w:rsidP="005D2EEA">
    <w:pPr>
      <w:pStyle w:val="Pieddepage"/>
      <w:tabs>
        <w:tab w:val="clear" w:pos="4320"/>
        <w:tab w:val="clear" w:pos="8640"/>
        <w:tab w:val="center" w:pos="5245"/>
        <w:tab w:val="right" w:pos="10632"/>
      </w:tabs>
      <w:ind w:right="-436"/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sz w:val="20"/>
        <w:szCs w:val="20"/>
      </w:rPr>
      <w:t>CLI</w:t>
    </w:r>
    <w:r w:rsidRPr="002C0510">
      <w:rPr>
        <w:rFonts w:asciiTheme="minorHAnsi" w:hAnsiTheme="minorHAnsi" w:cstheme="minorHAnsi"/>
        <w:sz w:val="20"/>
        <w:szCs w:val="20"/>
      </w:rPr>
      <w:t>-</w:t>
    </w:r>
    <w:r>
      <w:rPr>
        <w:rFonts w:asciiTheme="minorHAnsi" w:hAnsiTheme="minorHAnsi" w:cstheme="minorHAnsi"/>
        <w:sz w:val="20"/>
        <w:szCs w:val="20"/>
      </w:rPr>
      <w:t>60459</w:t>
    </w:r>
    <w:r w:rsidRPr="002C0510">
      <w:rPr>
        <w:rFonts w:asciiTheme="minorHAnsi" w:hAnsiTheme="minorHAnsi" w:cstheme="minorHAnsi"/>
        <w:sz w:val="20"/>
        <w:szCs w:val="20"/>
      </w:rPr>
      <w:t xml:space="preserve"> </w:t>
    </w:r>
    <w:r w:rsidRPr="005A2F7F">
      <w:rPr>
        <w:rFonts w:asciiTheme="minorHAnsi" w:hAnsiTheme="minorHAnsi" w:cstheme="minorHAnsi"/>
        <w:sz w:val="15"/>
        <w:szCs w:val="15"/>
      </w:rPr>
      <w:t>(</w:t>
    </w:r>
    <w:r w:rsidR="005A2F7F" w:rsidRPr="005A2F7F">
      <w:rPr>
        <w:rFonts w:asciiTheme="minorHAnsi" w:hAnsiTheme="minorHAnsi" w:cstheme="minorHAnsi"/>
        <w:sz w:val="15"/>
        <w:szCs w:val="15"/>
      </w:rPr>
      <w:t xml:space="preserve">Rév. </w:t>
    </w:r>
    <w:r w:rsidR="003622B5" w:rsidRPr="005A2F7F">
      <w:rPr>
        <w:rFonts w:asciiTheme="minorHAnsi" w:hAnsiTheme="minorHAnsi" w:cstheme="minorHAnsi"/>
        <w:sz w:val="15"/>
        <w:szCs w:val="15"/>
      </w:rPr>
      <w:t>2022-08</w:t>
    </w:r>
    <w:r w:rsidRPr="005A2F7F">
      <w:rPr>
        <w:rFonts w:asciiTheme="minorHAnsi" w:hAnsiTheme="minorHAnsi" w:cstheme="minorHAnsi"/>
        <w:sz w:val="15"/>
        <w:szCs w:val="15"/>
      </w:rPr>
      <w:t>)</w:t>
    </w:r>
    <w:r w:rsidRPr="002C0510"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b/>
        <w:sz w:val="20"/>
        <w:szCs w:val="20"/>
      </w:rPr>
      <w:t>PROGRAMME PHYSIFUN</w:t>
    </w:r>
    <w:r w:rsidR="00475CA0">
      <w:rPr>
        <w:rFonts w:asciiTheme="minorHAnsi" w:hAnsiTheme="minorHAnsi" w:cstheme="minorHAnsi"/>
        <w:b/>
        <w:sz w:val="20"/>
        <w:szCs w:val="20"/>
      </w:rPr>
      <w:t xml:space="preserve"> POUR AINÉS</w:t>
    </w:r>
    <w:r w:rsidRPr="002C0510">
      <w:rPr>
        <w:rFonts w:asciiTheme="minorHAnsi" w:hAnsiTheme="minorHAnsi" w:cstheme="minorHAnsi"/>
        <w:sz w:val="20"/>
        <w:szCs w:val="20"/>
      </w:rPr>
      <w:tab/>
    </w:r>
    <w:r w:rsidRPr="002C0510">
      <w:rPr>
        <w:rFonts w:asciiTheme="minorHAnsi" w:hAnsiTheme="minorHAnsi" w:cstheme="minorHAnsi"/>
        <w:sz w:val="15"/>
        <w:szCs w:val="15"/>
      </w:rPr>
      <w:t xml:space="preserve">Dossier </w:t>
    </w:r>
    <w:r>
      <w:rPr>
        <w:rFonts w:asciiTheme="minorHAnsi" w:hAnsiTheme="minorHAnsi" w:cstheme="minorHAnsi"/>
        <w:sz w:val="15"/>
        <w:szCs w:val="15"/>
      </w:rPr>
      <w:t>de l’usager</w:t>
    </w:r>
  </w:p>
  <w:p w14:paraId="42E6FC38" w14:textId="3383D9EA" w:rsidR="006A57B2" w:rsidRPr="002C0510" w:rsidRDefault="006A57B2" w:rsidP="005D2EEA">
    <w:pPr>
      <w:pStyle w:val="Pieddepage"/>
      <w:tabs>
        <w:tab w:val="clear" w:pos="4320"/>
        <w:tab w:val="clear" w:pos="8640"/>
        <w:tab w:val="center" w:pos="5245"/>
        <w:tab w:val="right" w:pos="10632"/>
      </w:tabs>
      <w:ind w:right="-436"/>
      <w:rPr>
        <w:rFonts w:asciiTheme="minorHAnsi" w:hAnsiTheme="minorHAnsi" w:cstheme="minorHAnsi"/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 w:rsidR="005A2F7F">
      <w:rPr>
        <w:rFonts w:asciiTheme="minorHAnsi" w:hAnsiTheme="minorHAnsi" w:cstheme="minorHAnsi"/>
        <w:b/>
        <w:sz w:val="20"/>
        <w:szCs w:val="20"/>
      </w:rPr>
      <w:t xml:space="preserve">OBSERVATIONS </w:t>
    </w:r>
    <w:r w:rsidR="00475CA0">
      <w:rPr>
        <w:rFonts w:asciiTheme="minorHAnsi" w:hAnsiTheme="minorHAnsi" w:cstheme="minorHAnsi"/>
        <w:b/>
        <w:sz w:val="20"/>
        <w:szCs w:val="20"/>
      </w:rPr>
      <w:t>DU PROFESSIONNEL</w:t>
    </w: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PAGE  \* Arabic  \* MERGEFORMAT</w:instrTex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B439AE" w:rsidRPr="00B439AE">
      <w:rPr>
        <w:rFonts w:asciiTheme="minorHAnsi" w:hAnsiTheme="minorHAnsi" w:cstheme="minorHAnsi"/>
        <w:b/>
        <w:bCs/>
        <w:noProof/>
        <w:sz w:val="15"/>
        <w:szCs w:val="15"/>
        <w:lang w:val="fr-FR"/>
      </w:rPr>
      <w:t>1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NUMPAGES  \* Arabic  \* MERGEFORMAT</w:instrTex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B439AE" w:rsidRPr="00B439AE">
      <w:rPr>
        <w:rFonts w:asciiTheme="minorHAnsi" w:hAnsiTheme="minorHAnsi" w:cstheme="minorHAnsi"/>
        <w:b/>
        <w:bCs/>
        <w:noProof/>
        <w:sz w:val="15"/>
        <w:szCs w:val="15"/>
        <w:lang w:val="fr-FR"/>
      </w:rPr>
      <w:t>2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971549" w14:textId="77777777" w:rsidR="00E94C64" w:rsidRDefault="00E94C64" w:rsidP="0081257E">
      <w:r>
        <w:separator/>
      </w:r>
    </w:p>
  </w:footnote>
  <w:footnote w:type="continuationSeparator" w:id="0">
    <w:p w14:paraId="0C39A7CA" w14:textId="77777777" w:rsidR="00E94C64" w:rsidRDefault="00E94C64" w:rsidP="00812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9923AB" w14:textId="29F70ED3" w:rsidR="006A57B2" w:rsidRPr="00F130E4" w:rsidRDefault="006A57B2" w:rsidP="00A073D7">
    <w:pPr>
      <w:pStyle w:val="En-tte"/>
      <w:tabs>
        <w:tab w:val="clear" w:pos="8640"/>
        <w:tab w:val="right" w:pos="7513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1923180223" w:edGrp="everyone"/>
    <w:permStart w:id="1550597099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-2110416314"/>
        <w:lock w:val="sdtLocked"/>
        <w:placeholder>
          <w:docPart w:val="733EF3C7C65D40F8ADB70192AC2DF8B2"/>
        </w:placeholder>
        <w:showingPlcHdr/>
      </w:sdtPr>
      <w:sdtEndPr/>
      <w:sdtContent>
        <w:r w:rsidR="00015B59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1923180223"/>
    <w:permEnd w:id="1550597099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Pr="00F130E4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ab/>
      <w:t># 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2062316638" w:edGrp="everyone"/>
    <w:permStart w:id="2074825352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-820575104"/>
        <w:lock w:val="sdtLocked"/>
        <w:placeholder>
          <w:docPart w:val="9FA7885910E04AF99B0706BAD7321D2A"/>
        </w:placeholder>
      </w:sdtPr>
      <w:sdtEndPr/>
      <w:sdtContent>
        <w:r w:rsidR="00015B59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2062316638"/>
    <w:permEnd w:id="2074825352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6C127B" w14:textId="0CCB94B1" w:rsidR="006A57B2" w:rsidRPr="00F130E4" w:rsidRDefault="006A57B2" w:rsidP="00CD6AD7">
    <w:pPr>
      <w:pStyle w:val="En-tte"/>
      <w:tabs>
        <w:tab w:val="clear" w:pos="8640"/>
        <w:tab w:val="right" w:pos="8789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637541958" w:edGrp="everyone"/>
    <w:permStart w:id="465776406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-337693329"/>
        <w:lock w:val="sdtLocked"/>
        <w:placeholder>
          <w:docPart w:val="E6A9792D14D0497296EB1B2DB2E61018"/>
        </w:placeholder>
        <w:showingPlcHdr/>
      </w:sdtPr>
      <w:sdtEndPr/>
      <w:sdtContent>
        <w:r w:rsidR="00015B59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637541958"/>
    <w:permEnd w:id="465776406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>
      <w:rPr>
        <w:rFonts w:asciiTheme="minorHAnsi" w:hAnsiTheme="minorHAnsi" w:cstheme="minorHAnsi"/>
        <w:color w:val="808080"/>
        <w:sz w:val="20"/>
        <w:szCs w:val="20"/>
      </w:rPr>
      <w:tab/>
    </w:r>
    <w:r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>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1867062573" w:edGrp="everyone"/>
    <w:permStart w:id="1334725778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788783094"/>
        <w:lock w:val="sdtLocked"/>
        <w:placeholder>
          <w:docPart w:val="2D99175B789D4720B93215B255D82542"/>
        </w:placeholder>
      </w:sdtPr>
      <w:sdtEndPr/>
      <w:sdtContent>
        <w:r w:rsidR="00015B59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1867062573"/>
    <w:permEnd w:id="1334725778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  <w:p w14:paraId="30D7AA69" w14:textId="77777777" w:rsidR="006A57B2" w:rsidRPr="00657CE8" w:rsidRDefault="006A57B2">
    <w:pPr>
      <w:pStyle w:val="En-tte"/>
      <w:rPr>
        <w:rFonts w:asciiTheme="minorHAnsi" w:hAnsiTheme="minorHAnsi" w:cstheme="minorHAnsi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08A940" w14:textId="77777777" w:rsidR="00475CA0" w:rsidRDefault="00475CA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D34E1"/>
    <w:multiLevelType w:val="hybridMultilevel"/>
    <w:tmpl w:val="08A4EFB2"/>
    <w:lvl w:ilvl="0" w:tplc="4052E5F2"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65832F5"/>
    <w:multiLevelType w:val="hybridMultilevel"/>
    <w:tmpl w:val="2FBEDEBC"/>
    <w:lvl w:ilvl="0" w:tplc="43E4F5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BA3E95"/>
    <w:multiLevelType w:val="hybridMultilevel"/>
    <w:tmpl w:val="117E546C"/>
    <w:lvl w:ilvl="0" w:tplc="59F8E5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5A465A"/>
    <w:multiLevelType w:val="hybridMultilevel"/>
    <w:tmpl w:val="894CC0FA"/>
    <w:lvl w:ilvl="0" w:tplc="0CB4C6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B4184F"/>
    <w:multiLevelType w:val="hybridMultilevel"/>
    <w:tmpl w:val="941A2780"/>
    <w:lvl w:ilvl="0" w:tplc="F9586C8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6" w:nlCheck="1" w:checkStyle="0"/>
  <w:activeWritingStyle w:appName="MSWord" w:lang="fr-CA" w:vendorID="64" w:dllVersion="131078" w:nlCheck="1" w:checkStyle="0"/>
  <w:activeWritingStyle w:appName="MSWord" w:lang="fr-FR" w:vendorID="64" w:dllVersion="131078" w:nlCheck="1" w:checkStyle="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cBI4z1AEStLvgPD/m6Ic3Ore1a+dkCZteKmRaM5ZEhM1k+T8OzUO1qg9rnnoz9Z43GMs2xkTcKRSpLhxjIttNg==" w:salt="o6dUABLayaEA4ZII9ezqPA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44"/>
    <w:rsid w:val="00001EA0"/>
    <w:rsid w:val="00015B59"/>
    <w:rsid w:val="000234FC"/>
    <w:rsid w:val="000235F9"/>
    <w:rsid w:val="000303C6"/>
    <w:rsid w:val="0004612D"/>
    <w:rsid w:val="00056477"/>
    <w:rsid w:val="00061115"/>
    <w:rsid w:val="00063446"/>
    <w:rsid w:val="000653C6"/>
    <w:rsid w:val="00067759"/>
    <w:rsid w:val="00070BD8"/>
    <w:rsid w:val="00072BDD"/>
    <w:rsid w:val="00081719"/>
    <w:rsid w:val="00081E4F"/>
    <w:rsid w:val="00094D01"/>
    <w:rsid w:val="000A1BAF"/>
    <w:rsid w:val="000A48D0"/>
    <w:rsid w:val="000A5A8D"/>
    <w:rsid w:val="000A5E6D"/>
    <w:rsid w:val="000A5E86"/>
    <w:rsid w:val="000B1BF4"/>
    <w:rsid w:val="000B236B"/>
    <w:rsid w:val="000B34AA"/>
    <w:rsid w:val="000B7F78"/>
    <w:rsid w:val="000D480C"/>
    <w:rsid w:val="000E53E1"/>
    <w:rsid w:val="000F0434"/>
    <w:rsid w:val="000F0ECA"/>
    <w:rsid w:val="000F1FB9"/>
    <w:rsid w:val="000F4626"/>
    <w:rsid w:val="000F7530"/>
    <w:rsid w:val="00105175"/>
    <w:rsid w:val="00106182"/>
    <w:rsid w:val="00106F97"/>
    <w:rsid w:val="0010712C"/>
    <w:rsid w:val="001200AF"/>
    <w:rsid w:val="00121C81"/>
    <w:rsid w:val="0013480E"/>
    <w:rsid w:val="00134CC1"/>
    <w:rsid w:val="0014043F"/>
    <w:rsid w:val="0014311E"/>
    <w:rsid w:val="00144BC2"/>
    <w:rsid w:val="00153E63"/>
    <w:rsid w:val="001549C3"/>
    <w:rsid w:val="001625A7"/>
    <w:rsid w:val="00162FFB"/>
    <w:rsid w:val="00163910"/>
    <w:rsid w:val="00163926"/>
    <w:rsid w:val="00170CBA"/>
    <w:rsid w:val="00173F3A"/>
    <w:rsid w:val="00184D0C"/>
    <w:rsid w:val="00186BBE"/>
    <w:rsid w:val="00187B0D"/>
    <w:rsid w:val="00187FCF"/>
    <w:rsid w:val="00193617"/>
    <w:rsid w:val="001A2DBA"/>
    <w:rsid w:val="001B6ADB"/>
    <w:rsid w:val="001C3C30"/>
    <w:rsid w:val="001D38F7"/>
    <w:rsid w:val="001F086F"/>
    <w:rsid w:val="00205E89"/>
    <w:rsid w:val="0021081C"/>
    <w:rsid w:val="00210F95"/>
    <w:rsid w:val="00217031"/>
    <w:rsid w:val="00224B70"/>
    <w:rsid w:val="00227DD7"/>
    <w:rsid w:val="00230283"/>
    <w:rsid w:val="00230A4A"/>
    <w:rsid w:val="00233C49"/>
    <w:rsid w:val="00237BBA"/>
    <w:rsid w:val="002408C6"/>
    <w:rsid w:val="00240B84"/>
    <w:rsid w:val="002454D8"/>
    <w:rsid w:val="002618B1"/>
    <w:rsid w:val="00263F52"/>
    <w:rsid w:val="00285AAB"/>
    <w:rsid w:val="00295818"/>
    <w:rsid w:val="00295F2F"/>
    <w:rsid w:val="002A0ABA"/>
    <w:rsid w:val="002A451A"/>
    <w:rsid w:val="002C0510"/>
    <w:rsid w:val="002C10F4"/>
    <w:rsid w:val="002C5CEB"/>
    <w:rsid w:val="002D207C"/>
    <w:rsid w:val="002D4BDA"/>
    <w:rsid w:val="002E3D54"/>
    <w:rsid w:val="00300573"/>
    <w:rsid w:val="00301BAB"/>
    <w:rsid w:val="00306AE9"/>
    <w:rsid w:val="00324AC3"/>
    <w:rsid w:val="00327BE4"/>
    <w:rsid w:val="00336BCB"/>
    <w:rsid w:val="00341B62"/>
    <w:rsid w:val="0035045E"/>
    <w:rsid w:val="0035589A"/>
    <w:rsid w:val="003622B5"/>
    <w:rsid w:val="00366A13"/>
    <w:rsid w:val="00367527"/>
    <w:rsid w:val="00367C4C"/>
    <w:rsid w:val="00371FBF"/>
    <w:rsid w:val="003724A3"/>
    <w:rsid w:val="003751A8"/>
    <w:rsid w:val="00380AEA"/>
    <w:rsid w:val="0039226F"/>
    <w:rsid w:val="003A48FF"/>
    <w:rsid w:val="003A6F43"/>
    <w:rsid w:val="003B1F76"/>
    <w:rsid w:val="003E3AE5"/>
    <w:rsid w:val="003F27A5"/>
    <w:rsid w:val="003F3BBB"/>
    <w:rsid w:val="003F5BFB"/>
    <w:rsid w:val="00413A5E"/>
    <w:rsid w:val="004246FA"/>
    <w:rsid w:val="004331D4"/>
    <w:rsid w:val="0045258B"/>
    <w:rsid w:val="00460096"/>
    <w:rsid w:val="00463FC1"/>
    <w:rsid w:val="00465EBD"/>
    <w:rsid w:val="00466CA4"/>
    <w:rsid w:val="004679A1"/>
    <w:rsid w:val="0047195E"/>
    <w:rsid w:val="00475947"/>
    <w:rsid w:val="00475CA0"/>
    <w:rsid w:val="00486DB0"/>
    <w:rsid w:val="00487374"/>
    <w:rsid w:val="004A634E"/>
    <w:rsid w:val="004A7727"/>
    <w:rsid w:val="004B2D7F"/>
    <w:rsid w:val="004B315B"/>
    <w:rsid w:val="004D5723"/>
    <w:rsid w:val="004F3CE1"/>
    <w:rsid w:val="004F7BC1"/>
    <w:rsid w:val="00500B68"/>
    <w:rsid w:val="005222EB"/>
    <w:rsid w:val="00527734"/>
    <w:rsid w:val="005450BB"/>
    <w:rsid w:val="005537C8"/>
    <w:rsid w:val="00562D85"/>
    <w:rsid w:val="00572797"/>
    <w:rsid w:val="005812C4"/>
    <w:rsid w:val="005846D0"/>
    <w:rsid w:val="00586763"/>
    <w:rsid w:val="005A0C13"/>
    <w:rsid w:val="005A2F7F"/>
    <w:rsid w:val="005B0165"/>
    <w:rsid w:val="005C1578"/>
    <w:rsid w:val="005C1EC4"/>
    <w:rsid w:val="005D2EEA"/>
    <w:rsid w:val="005F5E7B"/>
    <w:rsid w:val="00605F48"/>
    <w:rsid w:val="006203E9"/>
    <w:rsid w:val="0063019A"/>
    <w:rsid w:val="00631CAF"/>
    <w:rsid w:val="0063533F"/>
    <w:rsid w:val="00644EF4"/>
    <w:rsid w:val="006474AC"/>
    <w:rsid w:val="006505B5"/>
    <w:rsid w:val="00652BD9"/>
    <w:rsid w:val="00652EA1"/>
    <w:rsid w:val="00655239"/>
    <w:rsid w:val="00657CE8"/>
    <w:rsid w:val="00670347"/>
    <w:rsid w:val="0067793A"/>
    <w:rsid w:val="0068429C"/>
    <w:rsid w:val="006859C3"/>
    <w:rsid w:val="006874BF"/>
    <w:rsid w:val="00691AA5"/>
    <w:rsid w:val="006A57B2"/>
    <w:rsid w:val="006B67BF"/>
    <w:rsid w:val="006B68DF"/>
    <w:rsid w:val="006C0367"/>
    <w:rsid w:val="006C1EF6"/>
    <w:rsid w:val="006C3A24"/>
    <w:rsid w:val="006C647A"/>
    <w:rsid w:val="006F14F5"/>
    <w:rsid w:val="00702750"/>
    <w:rsid w:val="0070575F"/>
    <w:rsid w:val="0070733E"/>
    <w:rsid w:val="00711015"/>
    <w:rsid w:val="00711069"/>
    <w:rsid w:val="00721CFC"/>
    <w:rsid w:val="00731BBC"/>
    <w:rsid w:val="00734924"/>
    <w:rsid w:val="007372B2"/>
    <w:rsid w:val="00742CE5"/>
    <w:rsid w:val="00743434"/>
    <w:rsid w:val="00751C1F"/>
    <w:rsid w:val="00770980"/>
    <w:rsid w:val="00774F41"/>
    <w:rsid w:val="00775336"/>
    <w:rsid w:val="00775EF5"/>
    <w:rsid w:val="007824FE"/>
    <w:rsid w:val="00794F54"/>
    <w:rsid w:val="00796F7D"/>
    <w:rsid w:val="007A7BE7"/>
    <w:rsid w:val="007B10A9"/>
    <w:rsid w:val="007B10B7"/>
    <w:rsid w:val="007C0A74"/>
    <w:rsid w:val="007C4940"/>
    <w:rsid w:val="007C4953"/>
    <w:rsid w:val="007E09E8"/>
    <w:rsid w:val="007E5A80"/>
    <w:rsid w:val="007E6A21"/>
    <w:rsid w:val="007F3548"/>
    <w:rsid w:val="0080585F"/>
    <w:rsid w:val="0081257E"/>
    <w:rsid w:val="00813571"/>
    <w:rsid w:val="00815A91"/>
    <w:rsid w:val="008273AD"/>
    <w:rsid w:val="00835D55"/>
    <w:rsid w:val="00840968"/>
    <w:rsid w:val="00854761"/>
    <w:rsid w:val="00854C5B"/>
    <w:rsid w:val="008765D8"/>
    <w:rsid w:val="0088545A"/>
    <w:rsid w:val="008A2FC0"/>
    <w:rsid w:val="008B2992"/>
    <w:rsid w:val="008C1B87"/>
    <w:rsid w:val="008F61BF"/>
    <w:rsid w:val="00903B18"/>
    <w:rsid w:val="00910FC3"/>
    <w:rsid w:val="00912469"/>
    <w:rsid w:val="00914CBF"/>
    <w:rsid w:val="009210E9"/>
    <w:rsid w:val="009241CF"/>
    <w:rsid w:val="00926236"/>
    <w:rsid w:val="00932CCC"/>
    <w:rsid w:val="0093368C"/>
    <w:rsid w:val="00933CF8"/>
    <w:rsid w:val="00942D0E"/>
    <w:rsid w:val="0094555F"/>
    <w:rsid w:val="00954EBA"/>
    <w:rsid w:val="009558B8"/>
    <w:rsid w:val="00957446"/>
    <w:rsid w:val="009613FA"/>
    <w:rsid w:val="00984C4C"/>
    <w:rsid w:val="009917D6"/>
    <w:rsid w:val="009A745D"/>
    <w:rsid w:val="009B3DF2"/>
    <w:rsid w:val="009B7034"/>
    <w:rsid w:val="009C708F"/>
    <w:rsid w:val="009E7A98"/>
    <w:rsid w:val="009F080A"/>
    <w:rsid w:val="009F73C3"/>
    <w:rsid w:val="00A0249F"/>
    <w:rsid w:val="00A073D7"/>
    <w:rsid w:val="00A12F6C"/>
    <w:rsid w:val="00A3325A"/>
    <w:rsid w:val="00A33CEF"/>
    <w:rsid w:val="00A3424F"/>
    <w:rsid w:val="00A36142"/>
    <w:rsid w:val="00A513DB"/>
    <w:rsid w:val="00A530F1"/>
    <w:rsid w:val="00A5593D"/>
    <w:rsid w:val="00A729F1"/>
    <w:rsid w:val="00A75659"/>
    <w:rsid w:val="00A77D58"/>
    <w:rsid w:val="00A77FD9"/>
    <w:rsid w:val="00A84AD2"/>
    <w:rsid w:val="00A85D6B"/>
    <w:rsid w:val="00A90CAF"/>
    <w:rsid w:val="00A96E54"/>
    <w:rsid w:val="00AA08A3"/>
    <w:rsid w:val="00AB1AE0"/>
    <w:rsid w:val="00AB6C5B"/>
    <w:rsid w:val="00AC1E58"/>
    <w:rsid w:val="00AC7CEE"/>
    <w:rsid w:val="00AD5DB0"/>
    <w:rsid w:val="00AD78FD"/>
    <w:rsid w:val="00AD7EA0"/>
    <w:rsid w:val="00AE5772"/>
    <w:rsid w:val="00AE5FF8"/>
    <w:rsid w:val="00AE7B95"/>
    <w:rsid w:val="00AF052E"/>
    <w:rsid w:val="00AF3724"/>
    <w:rsid w:val="00B06CF8"/>
    <w:rsid w:val="00B11A7E"/>
    <w:rsid w:val="00B21AF3"/>
    <w:rsid w:val="00B24B58"/>
    <w:rsid w:val="00B31BE9"/>
    <w:rsid w:val="00B34C6D"/>
    <w:rsid w:val="00B439AE"/>
    <w:rsid w:val="00B44F24"/>
    <w:rsid w:val="00B46D29"/>
    <w:rsid w:val="00B700E0"/>
    <w:rsid w:val="00B728A7"/>
    <w:rsid w:val="00B90138"/>
    <w:rsid w:val="00B94163"/>
    <w:rsid w:val="00BA5ED2"/>
    <w:rsid w:val="00BA76EF"/>
    <w:rsid w:val="00BB3AB8"/>
    <w:rsid w:val="00BC0CA8"/>
    <w:rsid w:val="00BD08CA"/>
    <w:rsid w:val="00BD5DFA"/>
    <w:rsid w:val="00BD5E67"/>
    <w:rsid w:val="00BF46D3"/>
    <w:rsid w:val="00BF5356"/>
    <w:rsid w:val="00BF6BB8"/>
    <w:rsid w:val="00C00059"/>
    <w:rsid w:val="00C02195"/>
    <w:rsid w:val="00C34636"/>
    <w:rsid w:val="00C409F5"/>
    <w:rsid w:val="00C41836"/>
    <w:rsid w:val="00C56334"/>
    <w:rsid w:val="00C73BC3"/>
    <w:rsid w:val="00C819E7"/>
    <w:rsid w:val="00C83E84"/>
    <w:rsid w:val="00C977FD"/>
    <w:rsid w:val="00CA35C1"/>
    <w:rsid w:val="00CA5268"/>
    <w:rsid w:val="00CB1F63"/>
    <w:rsid w:val="00CB76D6"/>
    <w:rsid w:val="00CC0874"/>
    <w:rsid w:val="00CC2533"/>
    <w:rsid w:val="00CC5561"/>
    <w:rsid w:val="00CC7EFA"/>
    <w:rsid w:val="00CD6AD7"/>
    <w:rsid w:val="00CD7540"/>
    <w:rsid w:val="00CE02A6"/>
    <w:rsid w:val="00CE1F62"/>
    <w:rsid w:val="00CE5C80"/>
    <w:rsid w:val="00CF3DA6"/>
    <w:rsid w:val="00D05770"/>
    <w:rsid w:val="00D05D0F"/>
    <w:rsid w:val="00D16A65"/>
    <w:rsid w:val="00D20198"/>
    <w:rsid w:val="00D25D2A"/>
    <w:rsid w:val="00D303B8"/>
    <w:rsid w:val="00D3516B"/>
    <w:rsid w:val="00D36424"/>
    <w:rsid w:val="00D37C8D"/>
    <w:rsid w:val="00D4156D"/>
    <w:rsid w:val="00D45066"/>
    <w:rsid w:val="00D62FA3"/>
    <w:rsid w:val="00D631BA"/>
    <w:rsid w:val="00D6524F"/>
    <w:rsid w:val="00D65817"/>
    <w:rsid w:val="00D658C1"/>
    <w:rsid w:val="00D667EB"/>
    <w:rsid w:val="00D66ED1"/>
    <w:rsid w:val="00D75DB5"/>
    <w:rsid w:val="00D90813"/>
    <w:rsid w:val="00D94066"/>
    <w:rsid w:val="00D97471"/>
    <w:rsid w:val="00DA05CB"/>
    <w:rsid w:val="00DA3089"/>
    <w:rsid w:val="00DA41EC"/>
    <w:rsid w:val="00DB5E8C"/>
    <w:rsid w:val="00DC0DE9"/>
    <w:rsid w:val="00DD133D"/>
    <w:rsid w:val="00DD6AC7"/>
    <w:rsid w:val="00DE0EC9"/>
    <w:rsid w:val="00DF0096"/>
    <w:rsid w:val="00DF248B"/>
    <w:rsid w:val="00DF487E"/>
    <w:rsid w:val="00E10066"/>
    <w:rsid w:val="00E115A0"/>
    <w:rsid w:val="00E16883"/>
    <w:rsid w:val="00E24ABE"/>
    <w:rsid w:val="00E30FAC"/>
    <w:rsid w:val="00E3667F"/>
    <w:rsid w:val="00E37A0D"/>
    <w:rsid w:val="00E55FF4"/>
    <w:rsid w:val="00E84264"/>
    <w:rsid w:val="00E94C64"/>
    <w:rsid w:val="00EA2FBB"/>
    <w:rsid w:val="00EA3D5C"/>
    <w:rsid w:val="00EA7032"/>
    <w:rsid w:val="00EB3CB0"/>
    <w:rsid w:val="00EB572C"/>
    <w:rsid w:val="00EB67A8"/>
    <w:rsid w:val="00EC1D23"/>
    <w:rsid w:val="00EC202C"/>
    <w:rsid w:val="00ED174A"/>
    <w:rsid w:val="00EE00A3"/>
    <w:rsid w:val="00EE71AF"/>
    <w:rsid w:val="00EF62FA"/>
    <w:rsid w:val="00F026B1"/>
    <w:rsid w:val="00F038C6"/>
    <w:rsid w:val="00F130E4"/>
    <w:rsid w:val="00F15FDF"/>
    <w:rsid w:val="00F1774D"/>
    <w:rsid w:val="00F20FF1"/>
    <w:rsid w:val="00F33764"/>
    <w:rsid w:val="00F41733"/>
    <w:rsid w:val="00F47B4E"/>
    <w:rsid w:val="00F52944"/>
    <w:rsid w:val="00F72CF4"/>
    <w:rsid w:val="00F7382F"/>
    <w:rsid w:val="00F95C14"/>
    <w:rsid w:val="00F95ECE"/>
    <w:rsid w:val="00FA1BA3"/>
    <w:rsid w:val="00FA3A2B"/>
    <w:rsid w:val="00FC6B41"/>
    <w:rsid w:val="00FD14A6"/>
    <w:rsid w:val="00FD43C8"/>
    <w:rsid w:val="00FE5D19"/>
    <w:rsid w:val="00FE7523"/>
    <w:rsid w:val="00FF1654"/>
    <w:rsid w:val="00FF28FF"/>
    <w:rsid w:val="00FF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28D0C37"/>
  <w15:chartTrackingRefBased/>
  <w15:docId w15:val="{F04B9A90-7AE7-489E-81C3-1158D026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0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locked="0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33D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4-Accentuation1">
    <w:name w:val="Grid Table 4 Accent 1"/>
    <w:basedOn w:val="TableauNormal"/>
    <w:uiPriority w:val="49"/>
    <w:locked/>
    <w:rsid w:val="00AD7EA0"/>
    <w:pPr>
      <w:spacing w:after="0" w:line="240" w:lineRule="auto"/>
    </w:pPr>
    <w:tblPr>
      <w:tblStyleRowBandSize w:val="1"/>
      <w:tblStyleColBandSize w:val="1"/>
      <w:tblBorders>
        <w:top w:val="single" w:sz="4" w:space="0" w:color="6ABAB6"/>
        <w:left w:val="single" w:sz="4" w:space="0" w:color="6ABAB6"/>
        <w:bottom w:val="single" w:sz="4" w:space="0" w:color="6ABAB6"/>
        <w:right w:val="single" w:sz="4" w:space="0" w:color="6ABAB6"/>
        <w:insideH w:val="single" w:sz="4" w:space="0" w:color="6ABAB6"/>
        <w:insideV w:val="single" w:sz="4" w:space="0" w:color="6ABAB6"/>
      </w:tblBorders>
    </w:tblPr>
    <w:tcPr>
      <w:shd w:val="clear" w:color="auto" w:fill="D6E9E7"/>
    </w:tcPr>
    <w:tblStylePr w:type="firstRow">
      <w:rPr>
        <w:b/>
        <w:bCs/>
        <w:color w:val="FFFFFF" w:themeColor="background1"/>
      </w:rPr>
      <w:tblPr/>
      <w:tcPr>
        <w:shd w:val="clear" w:color="auto" w:fill="009086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AB6"/>
      </w:tcPr>
    </w:tblStylePr>
    <w:tblStylePr w:type="band1Horz">
      <w:tblPr/>
      <w:tcPr>
        <w:shd w:val="clear" w:color="auto" w:fill="D6E9E7"/>
      </w:tcPr>
    </w:tblStylePr>
    <w:tblStylePr w:type="band2Horz">
      <w:tblPr/>
      <w:tcPr>
        <w:shd w:val="clear" w:color="auto" w:fill="D6E9E7"/>
      </w:tcPr>
    </w:tblStylePr>
  </w:style>
  <w:style w:type="paragraph" w:styleId="En-tte">
    <w:name w:val="header"/>
    <w:basedOn w:val="Normal"/>
    <w:link w:val="En-tt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1257E"/>
  </w:style>
  <w:style w:type="paragraph" w:styleId="Pieddepage">
    <w:name w:val="footer"/>
    <w:basedOn w:val="Normal"/>
    <w:link w:val="Pieddepag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257E"/>
  </w:style>
  <w:style w:type="table" w:styleId="Grilledutableau">
    <w:name w:val="Table Grid"/>
    <w:basedOn w:val="TableauNormal"/>
    <w:locked/>
    <w:rsid w:val="0081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locked/>
    <w:rsid w:val="00C83E84"/>
    <w:rPr>
      <w:color w:val="808080"/>
    </w:rPr>
  </w:style>
  <w:style w:type="paragraph" w:styleId="Paragraphedeliste">
    <w:name w:val="List Paragraph"/>
    <w:basedOn w:val="Normal"/>
    <w:uiPriority w:val="34"/>
    <w:qFormat/>
    <w:locked/>
    <w:rsid w:val="006B68DF"/>
    <w:pPr>
      <w:ind w:left="720"/>
      <w:contextualSpacing/>
    </w:pPr>
  </w:style>
  <w:style w:type="table" w:styleId="TableauGrille1Clair-Accentuation5">
    <w:name w:val="Grid Table 1 Light Accent 5"/>
    <w:basedOn w:val="TableauNormal"/>
    <w:uiPriority w:val="46"/>
    <w:locked/>
    <w:rsid w:val="000F753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mur01\Desktop\Formulaires\Nouveau%20formulaire%20PII-PID%20-%20TEST%20VF4_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9125FFA66CC4D75A4213D021F8898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7DEEC9-CB9E-45A1-A92E-FB111A9763CA}"/>
      </w:docPartPr>
      <w:docPartBody>
        <w:p w:rsidR="00155FE5" w:rsidRDefault="009558B8"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53CF9E5941B4A139B707AC095ACE2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B85024-D1DA-4BE1-915E-6AE9DC8F5400}"/>
      </w:docPartPr>
      <w:docPartBody>
        <w:p w:rsidR="00155FE5" w:rsidRDefault="00DF487E" w:rsidP="00DF487E"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B8CC14-976E-4948-ABF4-5F6FB3CC0076}"/>
      </w:docPartPr>
      <w:docPartBody>
        <w:p w:rsidR="009C00EC" w:rsidRDefault="00B46D29"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193E9DF3A2F34B4790E3572BF6D821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25C18B-49BC-4F87-A4D7-DAF4699550B4}"/>
      </w:docPartPr>
      <w:docPartBody>
        <w:p w:rsidR="005E2ABA" w:rsidRDefault="00D945D4" w:rsidP="00D945D4">
          <w:pPr>
            <w:pStyle w:val="193E9DF3A2F34B4790E3572BF6D82164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8779128D2BED4E4B951F3CE4782608A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2815367-952C-49F9-A02F-D5082E30F53A}"/>
      </w:docPartPr>
      <w:docPartBody>
        <w:p w:rsidR="008874FC" w:rsidRDefault="009F1203" w:rsidP="009F1203">
          <w:pPr>
            <w:pStyle w:val="8779128D2BED4E4B951F3CE4782608A9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627FAB614F784BADA0A8F055C244927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116A14-DE4E-4D9C-8236-E0C6A1EF3EEB}"/>
      </w:docPartPr>
      <w:docPartBody>
        <w:p w:rsidR="008874FC" w:rsidRDefault="009F1203" w:rsidP="009F1203">
          <w:pPr>
            <w:pStyle w:val="627FAB614F784BADA0A8F055C2449279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6F607DADB2F24B11B1F5B478CA0E51C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04E7D9-858E-4CAC-9131-91F0851D1E81}"/>
      </w:docPartPr>
      <w:docPartBody>
        <w:p w:rsidR="008874FC" w:rsidRDefault="009F1203" w:rsidP="009F1203">
          <w:pPr>
            <w:pStyle w:val="6F607DADB2F24B11B1F5B478CA0E51C3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6F6810DB74AE4CB8B21B816ADADC89A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90EDD8-EEFD-4B90-B08F-43C00225BA99}"/>
      </w:docPartPr>
      <w:docPartBody>
        <w:p w:rsidR="008874FC" w:rsidRDefault="009F1203" w:rsidP="009F1203">
          <w:pPr>
            <w:pStyle w:val="6F6810DB74AE4CB8B21B816ADADC89A9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62C92A94A643446382F9107EF02B94A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4EE21D5-1D99-40F3-BA99-20A17B3793D8}"/>
      </w:docPartPr>
      <w:docPartBody>
        <w:p w:rsidR="008874FC" w:rsidRDefault="009F1203" w:rsidP="009F1203">
          <w:pPr>
            <w:pStyle w:val="62C92A94A643446382F9107EF02B94AC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E59933E488CB473CB42F42D572C7D0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90B5325-E4B6-4D77-A416-0660864DCA48}"/>
      </w:docPartPr>
      <w:docPartBody>
        <w:p w:rsidR="008874FC" w:rsidRDefault="009F1203" w:rsidP="009F1203">
          <w:pPr>
            <w:pStyle w:val="E59933E488CB473CB42F42D572C7D0B5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9A81D0E74D2D4AA48A5777AC17BEB02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1319668-0181-4054-BA3D-D7AC5D6AA87E}"/>
      </w:docPartPr>
      <w:docPartBody>
        <w:p w:rsidR="008874FC" w:rsidRDefault="009F1203" w:rsidP="009F1203">
          <w:pPr>
            <w:pStyle w:val="9A81D0E74D2D4AA48A5777AC17BEB026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66080082B02C45FE8201F75CC7B2C5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A6A64C2-9CC5-4609-9A48-2F6AD8F935DA}"/>
      </w:docPartPr>
      <w:docPartBody>
        <w:p w:rsidR="008874FC" w:rsidRDefault="009F1203" w:rsidP="009F1203">
          <w:pPr>
            <w:pStyle w:val="66080082B02C45FE8201F75CC7B2C5D5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9FE0994C82E8445BAB32693FB982801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6C92DB0-495A-4B71-87C9-00A67DC78074}"/>
      </w:docPartPr>
      <w:docPartBody>
        <w:p w:rsidR="008874FC" w:rsidRDefault="009F1203" w:rsidP="009F1203">
          <w:pPr>
            <w:pStyle w:val="9FE0994C82E8445BAB32693FB982801A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EBC8C6207D3647A9B381F035184F46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4CBC38-5E72-4705-9CA8-8423979F6C76}"/>
      </w:docPartPr>
      <w:docPartBody>
        <w:p w:rsidR="008874FC" w:rsidRDefault="009F1203" w:rsidP="009F1203">
          <w:pPr>
            <w:pStyle w:val="EBC8C6207D3647A9B381F035184F460F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58EAAD37E1144344B5E281E85C36F3F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30DF96-7573-42D5-848F-06F013705C5C}"/>
      </w:docPartPr>
      <w:docPartBody>
        <w:p w:rsidR="008874FC" w:rsidRDefault="009F1203" w:rsidP="009F1203">
          <w:pPr>
            <w:pStyle w:val="58EAAD37E1144344B5E281E85C36F3FD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1C05D8DB7EE940FA84D9E313FB55053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B0A44A-8412-4354-B48D-7798FA7739C8}"/>
      </w:docPartPr>
      <w:docPartBody>
        <w:p w:rsidR="008874FC" w:rsidRDefault="009F1203" w:rsidP="009F1203">
          <w:pPr>
            <w:pStyle w:val="1C05D8DB7EE940FA84D9E313FB550532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3DF46A79CB124D43A83B5F394384305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42D497-C37A-4237-BAC6-CE8A96E1F610}"/>
      </w:docPartPr>
      <w:docPartBody>
        <w:p w:rsidR="008874FC" w:rsidRDefault="009F1203" w:rsidP="009F1203">
          <w:pPr>
            <w:pStyle w:val="3DF46A79CB124D43A83B5F3943843058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3D426934AD4440EE9AADF5923389690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F52A61-9E99-460C-BEF4-39DC390B65AD}"/>
      </w:docPartPr>
      <w:docPartBody>
        <w:p w:rsidR="008874FC" w:rsidRDefault="009F1203" w:rsidP="009F1203">
          <w:pPr>
            <w:pStyle w:val="3D426934AD4440EE9AADF5923389690D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32143B55C18946CAA37D2EFE3D3BB21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74E4D7-D1DF-4322-B442-1D6EBDEA5CC9}"/>
      </w:docPartPr>
      <w:docPartBody>
        <w:p w:rsidR="008874FC" w:rsidRDefault="009F1203" w:rsidP="009F1203">
          <w:pPr>
            <w:pStyle w:val="32143B55C18946CAA37D2EFE3D3BB218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62CA6FF98CDC4E86B62A6741B85584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BB9E1C-C03B-484A-BA49-6C79787820C6}"/>
      </w:docPartPr>
      <w:docPartBody>
        <w:p w:rsidR="008874FC" w:rsidRDefault="009F1203" w:rsidP="009F1203">
          <w:pPr>
            <w:pStyle w:val="62CA6FF98CDC4E86B62A6741B855845D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E5E1E81899744F21B5DC8BA91A6234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D538CBA-DE73-434D-8AB6-53DAFBCFB78D}"/>
      </w:docPartPr>
      <w:docPartBody>
        <w:p w:rsidR="008874FC" w:rsidRDefault="009F1203" w:rsidP="009F1203">
          <w:pPr>
            <w:pStyle w:val="E5E1E81899744F21B5DC8BA91A6234E1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9216F53A062044BBBE85D557EA6D07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5E4DC0-9572-4144-AD12-AA45CAEADEF9}"/>
      </w:docPartPr>
      <w:docPartBody>
        <w:p w:rsidR="008874FC" w:rsidRDefault="009F1203" w:rsidP="009F1203">
          <w:pPr>
            <w:pStyle w:val="9216F53A062044BBBE85D557EA6D07E4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AEF8295F969A48A8808AF070CA334F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7FC52C-FB7F-49B4-9C48-240C005A3056}"/>
      </w:docPartPr>
      <w:docPartBody>
        <w:p w:rsidR="008874FC" w:rsidRDefault="009F1203" w:rsidP="009F1203">
          <w:pPr>
            <w:pStyle w:val="AEF8295F969A48A8808AF070CA334FB7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63C898F353FB49DBB73C59942E1C3B9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B1C70E-8DEC-40D8-8CF4-61D88DDDE494}"/>
      </w:docPartPr>
      <w:docPartBody>
        <w:p w:rsidR="008874FC" w:rsidRDefault="009F1203" w:rsidP="009F1203">
          <w:pPr>
            <w:pStyle w:val="63C898F353FB49DBB73C59942E1C3B92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F40366445440454AACDB18670A46DD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04F9A57-6B0D-4135-8EB6-DB59A43E8CD4}"/>
      </w:docPartPr>
      <w:docPartBody>
        <w:p w:rsidR="008874FC" w:rsidRDefault="009F1203" w:rsidP="009F1203">
          <w:pPr>
            <w:pStyle w:val="F40366445440454AACDB18670A46DD35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4DDF673224164D5A804F495922AFDA2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2F070E-FBC6-45A2-961A-55E1C78D4D6B}"/>
      </w:docPartPr>
      <w:docPartBody>
        <w:p w:rsidR="008874FC" w:rsidRDefault="009F1203" w:rsidP="009F1203">
          <w:pPr>
            <w:pStyle w:val="4DDF673224164D5A804F495922AFDA25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9E4C02D5FAA4E209584FC4BF074EFA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BE3E7A0-3FC5-467E-8942-41A5C1F430CE}"/>
      </w:docPartPr>
      <w:docPartBody>
        <w:p w:rsidR="008874FC" w:rsidRDefault="009F1203" w:rsidP="009F1203">
          <w:pPr>
            <w:pStyle w:val="29E4C02D5FAA4E209584FC4BF074EFA6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368A23BB328E4427A96172F1006967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06481FE-22C6-474A-8565-2A1617330BC7}"/>
      </w:docPartPr>
      <w:docPartBody>
        <w:p w:rsidR="008874FC" w:rsidRDefault="009F1203" w:rsidP="009F1203">
          <w:pPr>
            <w:pStyle w:val="368A23BB328E4427A96172F10069672A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17D092068D714D39BB984C3275B965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6B40905-7F60-4093-831F-8791C69326A1}"/>
      </w:docPartPr>
      <w:docPartBody>
        <w:p w:rsidR="008874FC" w:rsidRDefault="009F1203" w:rsidP="009F1203">
          <w:pPr>
            <w:pStyle w:val="17D092068D714D39BB984C3275B9659D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BAE4555A0CB045BAB1879BF7C900911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FF9C710-BE76-40DD-9648-35C8B6CFAF29}"/>
      </w:docPartPr>
      <w:docPartBody>
        <w:p w:rsidR="008874FC" w:rsidRDefault="009F1203" w:rsidP="009F1203">
          <w:pPr>
            <w:pStyle w:val="BAE4555A0CB045BAB1879BF7C9009119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A2C5B6D998D947FE81B8BEB6720BEE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E947E9A-5338-4061-A48A-2200C4E787A0}"/>
      </w:docPartPr>
      <w:docPartBody>
        <w:p w:rsidR="008874FC" w:rsidRDefault="009F1203" w:rsidP="009F1203">
          <w:pPr>
            <w:pStyle w:val="A2C5B6D998D947FE81B8BEB6720BEE7D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A848E10947724062B31A70FB22F480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3FF971-F877-45FE-A978-E938154078D5}"/>
      </w:docPartPr>
      <w:docPartBody>
        <w:p w:rsidR="008874FC" w:rsidRDefault="009F1203" w:rsidP="009F1203">
          <w:pPr>
            <w:pStyle w:val="A848E10947724062B31A70FB22F4807D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76411E000C164204AC6D624BC21E63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689B0B-E2E2-468B-8129-BE16BBF0FFA1}"/>
      </w:docPartPr>
      <w:docPartBody>
        <w:p w:rsidR="008874FC" w:rsidRDefault="009F1203" w:rsidP="009F1203">
          <w:pPr>
            <w:pStyle w:val="76411E000C164204AC6D624BC21E6354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EA7907584D5542D79D41CED147863DD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27EE4A-89E5-4F1F-B5B7-31C4A90522C7}"/>
      </w:docPartPr>
      <w:docPartBody>
        <w:p w:rsidR="008874FC" w:rsidRDefault="009F1203" w:rsidP="009F1203">
          <w:pPr>
            <w:pStyle w:val="EA7907584D5542D79D41CED147863DDE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C4A22D6A42034952A60DFB78CCBAE4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921DB2-22C1-4CDE-8539-64453AD246B8}"/>
      </w:docPartPr>
      <w:docPartBody>
        <w:p w:rsidR="008874FC" w:rsidRDefault="009F1203" w:rsidP="009F1203">
          <w:pPr>
            <w:pStyle w:val="C4A22D6A42034952A60DFB78CCBAE4B9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CACE91871BCF410D93CB8CCA5337FA0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339AAD8-83E0-4517-AD7A-46380CF98636}"/>
      </w:docPartPr>
      <w:docPartBody>
        <w:p w:rsidR="008874FC" w:rsidRDefault="009F1203" w:rsidP="009F1203">
          <w:pPr>
            <w:pStyle w:val="CACE91871BCF410D93CB8CCA5337FA01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E7BDF2B3516346298CDE7F3F9E6D01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4D1240-04FC-4118-94EF-560F31E97532}"/>
      </w:docPartPr>
      <w:docPartBody>
        <w:p w:rsidR="008874FC" w:rsidRDefault="009F1203" w:rsidP="009F1203">
          <w:pPr>
            <w:pStyle w:val="E7BDF2B3516346298CDE7F3F9E6D01E1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F213183D81A446FBA6F2DE96FE7DA1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228273D-8FA1-4EA3-B87B-9998550ED415}"/>
      </w:docPartPr>
      <w:docPartBody>
        <w:p w:rsidR="008874FC" w:rsidRDefault="009F1203" w:rsidP="009F1203">
          <w:pPr>
            <w:pStyle w:val="F213183D81A446FBA6F2DE96FE7DA174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5591F4BA1FD43B38ED5C0A25861DD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6B0D4C-3524-4683-9A58-52F0FD3FD78A}"/>
      </w:docPartPr>
      <w:docPartBody>
        <w:p w:rsidR="008874FC" w:rsidRDefault="009F1203" w:rsidP="009F1203">
          <w:pPr>
            <w:pStyle w:val="25591F4BA1FD43B38ED5C0A25861DD5D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D19AC01CC9E94D8EB94FF1F3FAA581A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1D400E0-3355-4022-9E72-05F18DC18235}"/>
      </w:docPartPr>
      <w:docPartBody>
        <w:p w:rsidR="008874FC" w:rsidRDefault="009F1203" w:rsidP="009F1203">
          <w:pPr>
            <w:pStyle w:val="D19AC01CC9E94D8EB94FF1F3FAA581A3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E1E6BB800DF54044A74F079AD4F0CAF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41890BA-6C35-4E9C-8B71-6421B8664D0E}"/>
      </w:docPartPr>
      <w:docPartBody>
        <w:p w:rsidR="008874FC" w:rsidRDefault="009F1203" w:rsidP="009F1203">
          <w:pPr>
            <w:pStyle w:val="E1E6BB800DF54044A74F079AD4F0CAF5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62C79C50E96D455F8E5E6E0CA497DD2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D61A769-4D99-42E1-A1B6-6529C6599EA0}"/>
      </w:docPartPr>
      <w:docPartBody>
        <w:p w:rsidR="008874FC" w:rsidRDefault="009F1203" w:rsidP="009F1203">
          <w:pPr>
            <w:pStyle w:val="62C79C50E96D455F8E5E6E0CA497DD20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54C323341C3C46918ABE4B956DF450E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F80554-40E7-468B-815C-ABC82ACA1408}"/>
      </w:docPartPr>
      <w:docPartBody>
        <w:p w:rsidR="008874FC" w:rsidRDefault="009F1203" w:rsidP="009F1203">
          <w:pPr>
            <w:pStyle w:val="54C323341C3C46918ABE4B956DF450EF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B7E15C332ADD487899EDD7C46CC5EF2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95F2F2-2E98-4585-9386-99CB25A6EFFC}"/>
      </w:docPartPr>
      <w:docPartBody>
        <w:p w:rsidR="008874FC" w:rsidRDefault="009F1203" w:rsidP="009F1203">
          <w:pPr>
            <w:pStyle w:val="B7E15C332ADD487899EDD7C46CC5EF2E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95E2B4DF8DA44B929C21EEDDF091BC4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0A0C7F9-A2B0-4884-BE91-AF4DC1544113}"/>
      </w:docPartPr>
      <w:docPartBody>
        <w:p w:rsidR="008874FC" w:rsidRDefault="009F1203" w:rsidP="009F1203">
          <w:pPr>
            <w:pStyle w:val="95E2B4DF8DA44B929C21EEDDF091BC4B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A5285069F3AF4AFFA5D3258EF984544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2F6539A-F5F6-4242-AE75-1D0569CF871A}"/>
      </w:docPartPr>
      <w:docPartBody>
        <w:p w:rsidR="008874FC" w:rsidRDefault="009F1203" w:rsidP="009F1203">
          <w:pPr>
            <w:pStyle w:val="A5285069F3AF4AFFA5D3258EF9845445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7CDFACB55E3B4805ACB31BAE0D176C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C94CAE-9ABC-4619-8A3F-6FC076B53FB7}"/>
      </w:docPartPr>
      <w:docPartBody>
        <w:p w:rsidR="008874FC" w:rsidRDefault="009F1203" w:rsidP="009F1203">
          <w:pPr>
            <w:pStyle w:val="7CDFACB55E3B4805ACB31BAE0D176C99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64F6D65C4A864D3E8418E159FF50BEC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9ECD87C-D5C7-452B-80BC-06DE9F3A961C}"/>
      </w:docPartPr>
      <w:docPartBody>
        <w:p w:rsidR="008874FC" w:rsidRDefault="009F1203" w:rsidP="009F1203">
          <w:pPr>
            <w:pStyle w:val="64F6D65C4A864D3E8418E159FF50BECE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733EF3C7C65D40F8ADB70192AC2DF8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D371040-3A51-4CCA-A0C8-EB92F42CFA37}"/>
      </w:docPartPr>
      <w:docPartBody>
        <w:p w:rsidR="008874FC" w:rsidRDefault="009F1203" w:rsidP="009F1203">
          <w:pPr>
            <w:pStyle w:val="733EF3C7C65D40F8ADB70192AC2DF8B2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9FA7885910E04AF99B0706BAD7321D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325BB3-0B3E-4425-9A0C-7D5A2ED7F159}"/>
      </w:docPartPr>
      <w:docPartBody>
        <w:p w:rsidR="008874FC" w:rsidRDefault="009F1203" w:rsidP="009F1203">
          <w:pPr>
            <w:pStyle w:val="9FA7885910E04AF99B0706BAD7321D2A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6A9792D14D0497296EB1B2DB2E6101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329E782-2A48-49FC-9157-F80D5667D047}"/>
      </w:docPartPr>
      <w:docPartBody>
        <w:p w:rsidR="008874FC" w:rsidRDefault="009F1203" w:rsidP="009F1203">
          <w:pPr>
            <w:pStyle w:val="E6A9792D14D0497296EB1B2DB2E61018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2D99175B789D4720B93215B255D8254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F0BC86E-F57F-401E-AC13-39228C1B7A26}"/>
      </w:docPartPr>
      <w:docPartBody>
        <w:p w:rsidR="008874FC" w:rsidRDefault="009F1203" w:rsidP="009F1203">
          <w:pPr>
            <w:pStyle w:val="2D99175B789D4720B93215B255D82542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1F"/>
    <w:rsid w:val="00112490"/>
    <w:rsid w:val="001549EC"/>
    <w:rsid w:val="00155FE5"/>
    <w:rsid w:val="00191452"/>
    <w:rsid w:val="00210DB3"/>
    <w:rsid w:val="002162C5"/>
    <w:rsid w:val="002B2C3E"/>
    <w:rsid w:val="0034005E"/>
    <w:rsid w:val="003421FF"/>
    <w:rsid w:val="00362A21"/>
    <w:rsid w:val="00384737"/>
    <w:rsid w:val="003B161F"/>
    <w:rsid w:val="003C4590"/>
    <w:rsid w:val="00434EC1"/>
    <w:rsid w:val="004514F6"/>
    <w:rsid w:val="004627D0"/>
    <w:rsid w:val="00484F98"/>
    <w:rsid w:val="00577109"/>
    <w:rsid w:val="00586DD0"/>
    <w:rsid w:val="005B140A"/>
    <w:rsid w:val="005E2ABA"/>
    <w:rsid w:val="00697248"/>
    <w:rsid w:val="006C149F"/>
    <w:rsid w:val="006C4A9D"/>
    <w:rsid w:val="00726C6F"/>
    <w:rsid w:val="008874FC"/>
    <w:rsid w:val="008D0BEC"/>
    <w:rsid w:val="008E280D"/>
    <w:rsid w:val="00900FCC"/>
    <w:rsid w:val="009468F7"/>
    <w:rsid w:val="009558B8"/>
    <w:rsid w:val="00992FC7"/>
    <w:rsid w:val="009C00EC"/>
    <w:rsid w:val="009F1203"/>
    <w:rsid w:val="00A1476C"/>
    <w:rsid w:val="00A46FD2"/>
    <w:rsid w:val="00A62386"/>
    <w:rsid w:val="00A949A4"/>
    <w:rsid w:val="00A969B4"/>
    <w:rsid w:val="00AA373E"/>
    <w:rsid w:val="00AB2A4A"/>
    <w:rsid w:val="00AF6A01"/>
    <w:rsid w:val="00B1116B"/>
    <w:rsid w:val="00B46D29"/>
    <w:rsid w:val="00B72A90"/>
    <w:rsid w:val="00BA28E3"/>
    <w:rsid w:val="00C401E4"/>
    <w:rsid w:val="00C7075C"/>
    <w:rsid w:val="00C72970"/>
    <w:rsid w:val="00C74B42"/>
    <w:rsid w:val="00D467F0"/>
    <w:rsid w:val="00D945D4"/>
    <w:rsid w:val="00DF487E"/>
    <w:rsid w:val="00E11B02"/>
    <w:rsid w:val="00E2086B"/>
    <w:rsid w:val="00E35253"/>
    <w:rsid w:val="00E64ABA"/>
    <w:rsid w:val="00EC5E50"/>
    <w:rsid w:val="00FA0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9F1203"/>
    <w:rPr>
      <w:color w:val="808080"/>
    </w:rPr>
  </w:style>
  <w:style w:type="paragraph" w:customStyle="1" w:styleId="193E9DF3A2F34B4790E3572BF6D82164">
    <w:name w:val="193E9DF3A2F34B4790E3572BF6D82164"/>
    <w:rsid w:val="00D945D4"/>
  </w:style>
  <w:style w:type="paragraph" w:customStyle="1" w:styleId="69FBE43730654CA989D803D5F2091367">
    <w:name w:val="69FBE43730654CA989D803D5F2091367"/>
    <w:rsid w:val="00D945D4"/>
  </w:style>
  <w:style w:type="paragraph" w:customStyle="1" w:styleId="28CC5BE08E5D4CB78DE6A5431A5E0A8E">
    <w:name w:val="28CC5BE08E5D4CB78DE6A5431A5E0A8E"/>
    <w:rsid w:val="00D945D4"/>
  </w:style>
  <w:style w:type="paragraph" w:customStyle="1" w:styleId="F911C51A283847E0905F1FA55F1801DF">
    <w:name w:val="F911C51A283847E0905F1FA55F1801DF"/>
    <w:rsid w:val="00D945D4"/>
  </w:style>
  <w:style w:type="paragraph" w:customStyle="1" w:styleId="EFC417D0F15C4525969AF86F9817D243">
    <w:name w:val="EFC417D0F15C4525969AF86F9817D243"/>
    <w:rsid w:val="00D945D4"/>
  </w:style>
  <w:style w:type="paragraph" w:customStyle="1" w:styleId="0EB416B09D5B422690A89A37B5040454">
    <w:name w:val="0EB416B09D5B422690A89A37B5040454"/>
    <w:rsid w:val="00D945D4"/>
  </w:style>
  <w:style w:type="paragraph" w:customStyle="1" w:styleId="452285B741A2467C8270213FED1C219C">
    <w:name w:val="452285B741A2467C8270213FED1C219C"/>
    <w:rsid w:val="00D945D4"/>
  </w:style>
  <w:style w:type="paragraph" w:customStyle="1" w:styleId="E32047BBCA1A482CA0300A5E88B50FB6">
    <w:name w:val="E32047BBCA1A482CA0300A5E88B50FB6"/>
    <w:rsid w:val="00D945D4"/>
  </w:style>
  <w:style w:type="paragraph" w:customStyle="1" w:styleId="3EB58F654FC84DACA8E4935ECF91B70E">
    <w:name w:val="3EB58F654FC84DACA8E4935ECF91B70E"/>
    <w:rsid w:val="00D945D4"/>
  </w:style>
  <w:style w:type="paragraph" w:customStyle="1" w:styleId="77102A16E16F42B6AF75994461BAF918">
    <w:name w:val="77102A16E16F42B6AF75994461BAF918"/>
    <w:rsid w:val="00D945D4"/>
  </w:style>
  <w:style w:type="paragraph" w:customStyle="1" w:styleId="0A37D9416F254139A028DECAFC9ABF59">
    <w:name w:val="0A37D9416F254139A028DECAFC9ABF59"/>
    <w:rsid w:val="00D945D4"/>
  </w:style>
  <w:style w:type="paragraph" w:customStyle="1" w:styleId="0527AF3107D44DD48507F07825C98B55">
    <w:name w:val="0527AF3107D44DD48507F07825C98B55"/>
    <w:rsid w:val="00D945D4"/>
  </w:style>
  <w:style w:type="paragraph" w:customStyle="1" w:styleId="8BBC12A941004E0DBA67027A0EEB0BED">
    <w:name w:val="8BBC12A941004E0DBA67027A0EEB0BED"/>
    <w:rsid w:val="00D945D4"/>
  </w:style>
  <w:style w:type="paragraph" w:customStyle="1" w:styleId="4F8C4137E18C4013BBAFDB78A6DF4369">
    <w:name w:val="4F8C4137E18C4013BBAFDB78A6DF4369"/>
    <w:rsid w:val="00D945D4"/>
  </w:style>
  <w:style w:type="paragraph" w:customStyle="1" w:styleId="485BA8727DF44436AA6641B5D9142A3B">
    <w:name w:val="485BA8727DF44436AA6641B5D9142A3B"/>
    <w:rsid w:val="00D945D4"/>
  </w:style>
  <w:style w:type="paragraph" w:customStyle="1" w:styleId="0829C47B1A6445CF9A1AB3EAA3FA6A65">
    <w:name w:val="0829C47B1A6445CF9A1AB3EAA3FA6A65"/>
    <w:rsid w:val="00D945D4"/>
  </w:style>
  <w:style w:type="paragraph" w:customStyle="1" w:styleId="971CF6DB004045C78250902753106C8D">
    <w:name w:val="971CF6DB004045C78250902753106C8D"/>
    <w:rsid w:val="00D945D4"/>
  </w:style>
  <w:style w:type="paragraph" w:customStyle="1" w:styleId="6A9B6B6DE38C415F95F143A00D0A7049">
    <w:name w:val="6A9B6B6DE38C415F95F143A00D0A7049"/>
    <w:rsid w:val="00D945D4"/>
  </w:style>
  <w:style w:type="paragraph" w:customStyle="1" w:styleId="B0B711585BAA40C3A65611EA087A48A4">
    <w:name w:val="B0B711585BAA40C3A65611EA087A48A4"/>
    <w:rsid w:val="00D945D4"/>
  </w:style>
  <w:style w:type="paragraph" w:customStyle="1" w:styleId="D8566123434540A5B2AC9898FEA192C5">
    <w:name w:val="D8566123434540A5B2AC9898FEA192C5"/>
    <w:rsid w:val="00D945D4"/>
  </w:style>
  <w:style w:type="paragraph" w:customStyle="1" w:styleId="9AEE760B12484591B54438C480A26E33">
    <w:name w:val="9AEE760B12484591B54438C480A26E33"/>
    <w:rsid w:val="00D945D4"/>
  </w:style>
  <w:style w:type="paragraph" w:customStyle="1" w:styleId="F16B00C27EF6456CB91D87BCA1BA2074">
    <w:name w:val="F16B00C27EF6456CB91D87BCA1BA2074"/>
    <w:rsid w:val="00D945D4"/>
  </w:style>
  <w:style w:type="paragraph" w:customStyle="1" w:styleId="B63816E930BF48C7AE6C6D7F4E117C1F">
    <w:name w:val="B63816E930BF48C7AE6C6D7F4E117C1F"/>
    <w:rsid w:val="00D945D4"/>
  </w:style>
  <w:style w:type="paragraph" w:customStyle="1" w:styleId="D0C3E2E0FFFE492D945774CE307FC45B">
    <w:name w:val="D0C3E2E0FFFE492D945774CE307FC45B"/>
    <w:rsid w:val="00D945D4"/>
  </w:style>
  <w:style w:type="paragraph" w:customStyle="1" w:styleId="5621514CBB97451D85A044D9B3C57BEA">
    <w:name w:val="5621514CBB97451D85A044D9B3C57BEA"/>
    <w:rsid w:val="00D945D4"/>
  </w:style>
  <w:style w:type="paragraph" w:customStyle="1" w:styleId="838B95E4332A45CCB826C5C7A9531C52">
    <w:name w:val="838B95E4332A45CCB826C5C7A9531C52"/>
    <w:rsid w:val="00D945D4"/>
  </w:style>
  <w:style w:type="paragraph" w:customStyle="1" w:styleId="4599DD845E214E14A89A41054CB869E2">
    <w:name w:val="4599DD845E214E14A89A41054CB869E2"/>
    <w:rsid w:val="00D945D4"/>
  </w:style>
  <w:style w:type="paragraph" w:customStyle="1" w:styleId="E0979435F1164ACBACE7A433204BCBED">
    <w:name w:val="E0979435F1164ACBACE7A433204BCBED"/>
    <w:rsid w:val="00D945D4"/>
  </w:style>
  <w:style w:type="paragraph" w:customStyle="1" w:styleId="7D3E89D99A9F4CBEA5DA221A08D402DE">
    <w:name w:val="7D3E89D99A9F4CBEA5DA221A08D402DE"/>
    <w:rsid w:val="00D945D4"/>
  </w:style>
  <w:style w:type="paragraph" w:customStyle="1" w:styleId="14BE6C7E337D456BB5DBC8BE0D7E294F">
    <w:name w:val="14BE6C7E337D456BB5DBC8BE0D7E294F"/>
    <w:rsid w:val="00D945D4"/>
  </w:style>
  <w:style w:type="paragraph" w:customStyle="1" w:styleId="3E1DAE14C4F94BA18141D25B95C47D63">
    <w:name w:val="3E1DAE14C4F94BA18141D25B95C47D63"/>
    <w:rsid w:val="00D945D4"/>
  </w:style>
  <w:style w:type="paragraph" w:customStyle="1" w:styleId="972F10BC76DF4E099BFA7D7CD86BAB03">
    <w:name w:val="972F10BC76DF4E099BFA7D7CD86BAB03"/>
    <w:rsid w:val="00D945D4"/>
  </w:style>
  <w:style w:type="paragraph" w:customStyle="1" w:styleId="FFC839A08EEB4107BD24A731C72F4D87">
    <w:name w:val="FFC839A08EEB4107BD24A731C72F4D87"/>
    <w:rsid w:val="00D945D4"/>
  </w:style>
  <w:style w:type="paragraph" w:customStyle="1" w:styleId="80E65EC0081640C489F88BD84F8279D8">
    <w:name w:val="80E65EC0081640C489F88BD84F8279D8"/>
    <w:rsid w:val="00D945D4"/>
  </w:style>
  <w:style w:type="paragraph" w:customStyle="1" w:styleId="E3CCFF488B1A4F2BA5AFED8D861EF8D2">
    <w:name w:val="E3CCFF488B1A4F2BA5AFED8D861EF8D2"/>
    <w:rsid w:val="00D945D4"/>
  </w:style>
  <w:style w:type="paragraph" w:customStyle="1" w:styleId="E3C097888F344EC6B04EDB49C5F63968">
    <w:name w:val="E3C097888F344EC6B04EDB49C5F63968"/>
    <w:rsid w:val="00D945D4"/>
  </w:style>
  <w:style w:type="paragraph" w:customStyle="1" w:styleId="3B41922930AE4CC88B51A2803AC1C61B">
    <w:name w:val="3B41922930AE4CC88B51A2803AC1C61B"/>
    <w:rsid w:val="00D945D4"/>
  </w:style>
  <w:style w:type="paragraph" w:customStyle="1" w:styleId="9B8147017BB34B68AA26052E73552ED0">
    <w:name w:val="9B8147017BB34B68AA26052E73552ED0"/>
    <w:rsid w:val="00D945D4"/>
  </w:style>
  <w:style w:type="paragraph" w:customStyle="1" w:styleId="6296E307D179406F90BD01B2E344102C">
    <w:name w:val="6296E307D179406F90BD01B2E344102C"/>
    <w:rsid w:val="00D945D4"/>
  </w:style>
  <w:style w:type="paragraph" w:customStyle="1" w:styleId="0BCD4C721D7C41A1B6125371FC5CDEE6">
    <w:name w:val="0BCD4C721D7C41A1B6125371FC5CDEE6"/>
    <w:rsid w:val="00D945D4"/>
  </w:style>
  <w:style w:type="paragraph" w:customStyle="1" w:styleId="10D0FD8DEFA64FD49657AB4A58C3FFBD">
    <w:name w:val="10D0FD8DEFA64FD49657AB4A58C3FFBD"/>
    <w:rsid w:val="00D945D4"/>
  </w:style>
  <w:style w:type="paragraph" w:customStyle="1" w:styleId="EDF91E3072494AA2847AAC3C41D300CF">
    <w:name w:val="EDF91E3072494AA2847AAC3C41D300CF"/>
    <w:rsid w:val="00D945D4"/>
  </w:style>
  <w:style w:type="paragraph" w:customStyle="1" w:styleId="F6558A31B2B74A09BB3CBD0C015B1970">
    <w:name w:val="F6558A31B2B74A09BB3CBD0C015B1970"/>
    <w:rsid w:val="00D945D4"/>
  </w:style>
  <w:style w:type="paragraph" w:customStyle="1" w:styleId="9DA3ABC4EB424E1CA531A1C32AF13361">
    <w:name w:val="9DA3ABC4EB424E1CA531A1C32AF13361"/>
    <w:rsid w:val="00D945D4"/>
  </w:style>
  <w:style w:type="paragraph" w:customStyle="1" w:styleId="424DFA6777A2499685A216BFA3E7E765">
    <w:name w:val="424DFA6777A2499685A216BFA3E7E765"/>
    <w:rsid w:val="00D945D4"/>
  </w:style>
  <w:style w:type="paragraph" w:customStyle="1" w:styleId="4A65D84294C94936B42E0A7E9DB78B74">
    <w:name w:val="4A65D84294C94936B42E0A7E9DB78B74"/>
    <w:rsid w:val="00D945D4"/>
  </w:style>
  <w:style w:type="paragraph" w:customStyle="1" w:styleId="74DCED993A44482A97378FB5D019E83A">
    <w:name w:val="74DCED993A44482A97378FB5D019E83A"/>
    <w:rsid w:val="00D945D4"/>
  </w:style>
  <w:style w:type="paragraph" w:customStyle="1" w:styleId="2A90A2C48DE4496E8C91381F8A8EAE1E">
    <w:name w:val="2A90A2C48DE4496E8C91381F8A8EAE1E"/>
    <w:rsid w:val="00D945D4"/>
  </w:style>
  <w:style w:type="paragraph" w:customStyle="1" w:styleId="1119B6A450DA4F1DB9C5CA81072BB87D">
    <w:name w:val="1119B6A450DA4F1DB9C5CA81072BB87D"/>
    <w:rsid w:val="00D945D4"/>
  </w:style>
  <w:style w:type="paragraph" w:customStyle="1" w:styleId="A05214C0601D4AB7B752012AE5F9045E">
    <w:name w:val="A05214C0601D4AB7B752012AE5F9045E"/>
    <w:rsid w:val="00D945D4"/>
  </w:style>
  <w:style w:type="paragraph" w:customStyle="1" w:styleId="733D882686D3487189236CA57B5450A6">
    <w:name w:val="733D882686D3487189236CA57B5450A6"/>
    <w:rsid w:val="00D945D4"/>
  </w:style>
  <w:style w:type="paragraph" w:customStyle="1" w:styleId="B65DEF65C90346B486B3469D31B8FD83">
    <w:name w:val="B65DEF65C90346B486B3469D31B8FD83"/>
    <w:rsid w:val="00D945D4"/>
  </w:style>
  <w:style w:type="paragraph" w:customStyle="1" w:styleId="CC4DAD4C5D814625AA7BE6F68A8C48F7">
    <w:name w:val="CC4DAD4C5D814625AA7BE6F68A8C48F7"/>
    <w:rsid w:val="00D945D4"/>
  </w:style>
  <w:style w:type="paragraph" w:customStyle="1" w:styleId="C687B475F0E649278C2ECDD47FB29F0F">
    <w:name w:val="C687B475F0E649278C2ECDD47FB29F0F"/>
    <w:rsid w:val="00AF6A01"/>
  </w:style>
  <w:style w:type="paragraph" w:customStyle="1" w:styleId="FF349FE529114AABB6B66E2C5FDE9439">
    <w:name w:val="FF349FE529114AABB6B66E2C5FDE9439"/>
    <w:rsid w:val="00AF6A01"/>
  </w:style>
  <w:style w:type="paragraph" w:customStyle="1" w:styleId="A5E96C6CA25847C8A74D479C285A7C7B">
    <w:name w:val="A5E96C6CA25847C8A74D479C285A7C7B"/>
    <w:rsid w:val="00AF6A01"/>
  </w:style>
  <w:style w:type="paragraph" w:customStyle="1" w:styleId="B2292356E7504991BD7CC1FC30CD2869">
    <w:name w:val="B2292356E7504991BD7CC1FC30CD2869"/>
    <w:rsid w:val="00AF6A01"/>
  </w:style>
  <w:style w:type="paragraph" w:customStyle="1" w:styleId="B7A7688A6D7D4296BFEEA98596931DFD">
    <w:name w:val="B7A7688A6D7D4296BFEEA98596931DFD"/>
    <w:rsid w:val="00AF6A01"/>
  </w:style>
  <w:style w:type="paragraph" w:customStyle="1" w:styleId="7BEE0A86675D44289885AD4C2C5C093B">
    <w:name w:val="7BEE0A86675D44289885AD4C2C5C093B"/>
    <w:rsid w:val="00AF6A01"/>
  </w:style>
  <w:style w:type="paragraph" w:customStyle="1" w:styleId="5BA10DC1E9BB40A7B111ECBEB8DF399C">
    <w:name w:val="5BA10DC1E9BB40A7B111ECBEB8DF399C"/>
    <w:rsid w:val="00AF6A01"/>
  </w:style>
  <w:style w:type="paragraph" w:customStyle="1" w:styleId="F79E576EF29C4149905F3CC4047D2DE3">
    <w:name w:val="F79E576EF29C4149905F3CC4047D2DE3"/>
    <w:rsid w:val="00AF6A01"/>
  </w:style>
  <w:style w:type="paragraph" w:customStyle="1" w:styleId="EB64E35F18964D618F4DB46D29027955">
    <w:name w:val="EB64E35F18964D618F4DB46D29027955"/>
    <w:rsid w:val="00AF6A01"/>
  </w:style>
  <w:style w:type="paragraph" w:customStyle="1" w:styleId="8DEBFF2CF783469CB7E96A71F22646F2">
    <w:name w:val="8DEBFF2CF783469CB7E96A71F22646F2"/>
    <w:rsid w:val="00AF6A01"/>
  </w:style>
  <w:style w:type="paragraph" w:customStyle="1" w:styleId="40E46AE812F344799703AC70345D3CD1">
    <w:name w:val="40E46AE812F344799703AC70345D3CD1"/>
    <w:rsid w:val="00AF6A01"/>
  </w:style>
  <w:style w:type="paragraph" w:customStyle="1" w:styleId="7EF5AD0F02EA4E03B9C88E0BF8FAAED7">
    <w:name w:val="7EF5AD0F02EA4E03B9C88E0BF8FAAED7"/>
    <w:rsid w:val="00AF6A01"/>
  </w:style>
  <w:style w:type="paragraph" w:customStyle="1" w:styleId="70955A779F1E40C6B7A4FFCCE544F21C">
    <w:name w:val="70955A779F1E40C6B7A4FFCCE544F21C"/>
    <w:rsid w:val="00AF6A01"/>
  </w:style>
  <w:style w:type="paragraph" w:customStyle="1" w:styleId="7E1F149E7DE545979C4B5A0105E68A2C">
    <w:name w:val="7E1F149E7DE545979C4B5A0105E68A2C"/>
    <w:rsid w:val="00AF6A01"/>
  </w:style>
  <w:style w:type="paragraph" w:customStyle="1" w:styleId="76203B4FE68A47E4B311C74FE2FCAF4E">
    <w:name w:val="76203B4FE68A47E4B311C74FE2FCAF4E"/>
    <w:rsid w:val="00AF6A01"/>
  </w:style>
  <w:style w:type="paragraph" w:customStyle="1" w:styleId="791518E7C3D64565A56991A0B1A95B5D">
    <w:name w:val="791518E7C3D64565A56991A0B1A95B5D"/>
    <w:rsid w:val="00AF6A01"/>
  </w:style>
  <w:style w:type="paragraph" w:customStyle="1" w:styleId="CB0C10CE64AD46598062C63F0CE079AA">
    <w:name w:val="CB0C10CE64AD46598062C63F0CE079AA"/>
    <w:rsid w:val="00AF6A01"/>
  </w:style>
  <w:style w:type="paragraph" w:customStyle="1" w:styleId="9CD8C49013CB47179745F13812970B24">
    <w:name w:val="9CD8C49013CB47179745F13812970B24"/>
    <w:rsid w:val="00AF6A01"/>
  </w:style>
  <w:style w:type="paragraph" w:customStyle="1" w:styleId="8A03563F577444118D9DBC1344D551AA">
    <w:name w:val="8A03563F577444118D9DBC1344D551AA"/>
    <w:rsid w:val="00AF6A01"/>
  </w:style>
  <w:style w:type="paragraph" w:customStyle="1" w:styleId="06E04312562644A4B6954436DC8B7280">
    <w:name w:val="06E04312562644A4B6954436DC8B7280"/>
    <w:rsid w:val="00AF6A01"/>
  </w:style>
  <w:style w:type="paragraph" w:customStyle="1" w:styleId="302B0BF835464D8FBCABD59B7DDDC775">
    <w:name w:val="302B0BF835464D8FBCABD59B7DDDC775"/>
    <w:rsid w:val="00AF6A01"/>
  </w:style>
  <w:style w:type="paragraph" w:customStyle="1" w:styleId="F72759A61A134BADB6D46141BECDFC43">
    <w:name w:val="F72759A61A134BADB6D46141BECDFC43"/>
    <w:rsid w:val="00AF6A01"/>
  </w:style>
  <w:style w:type="paragraph" w:customStyle="1" w:styleId="E05C38EA9BA247F98F982D841B723FA3">
    <w:name w:val="E05C38EA9BA247F98F982D841B723FA3"/>
    <w:rsid w:val="00AF6A01"/>
  </w:style>
  <w:style w:type="paragraph" w:customStyle="1" w:styleId="18CE816F6566461CA7DC50D10909692E">
    <w:name w:val="18CE816F6566461CA7DC50D10909692E"/>
    <w:rsid w:val="00AF6A01"/>
  </w:style>
  <w:style w:type="paragraph" w:customStyle="1" w:styleId="0E3355348EEF4FBC9BB5E9485B05F229">
    <w:name w:val="0E3355348EEF4FBC9BB5E9485B05F229"/>
    <w:rsid w:val="00AF6A01"/>
  </w:style>
  <w:style w:type="paragraph" w:customStyle="1" w:styleId="5296146F6B504E6AB6643688829FA8C9">
    <w:name w:val="5296146F6B504E6AB6643688829FA8C9"/>
    <w:rsid w:val="00AF6A01"/>
  </w:style>
  <w:style w:type="paragraph" w:customStyle="1" w:styleId="2B855D6982BA4D11A446436222D05476">
    <w:name w:val="2B855D6982BA4D11A446436222D05476"/>
    <w:rsid w:val="00AF6A01"/>
  </w:style>
  <w:style w:type="paragraph" w:customStyle="1" w:styleId="A3E49F9B58E64BC9900F7BEED543C6B8">
    <w:name w:val="A3E49F9B58E64BC9900F7BEED543C6B8"/>
    <w:rsid w:val="00AF6A01"/>
  </w:style>
  <w:style w:type="paragraph" w:customStyle="1" w:styleId="E5F1D877218F45FC91A63599F0D64C9F">
    <w:name w:val="E5F1D877218F45FC91A63599F0D64C9F"/>
    <w:rsid w:val="00AF6A01"/>
  </w:style>
  <w:style w:type="paragraph" w:customStyle="1" w:styleId="297BE1473FE84AFE85363C79B4682BD8">
    <w:name w:val="297BE1473FE84AFE85363C79B4682BD8"/>
    <w:rsid w:val="00AF6A01"/>
  </w:style>
  <w:style w:type="paragraph" w:customStyle="1" w:styleId="0EFD48AF27024DC4912A32A05DE8DEA8">
    <w:name w:val="0EFD48AF27024DC4912A32A05DE8DEA8"/>
    <w:rsid w:val="00AF6A01"/>
  </w:style>
  <w:style w:type="paragraph" w:customStyle="1" w:styleId="CEB8AEE843C34A798506CD4FC121D2DA">
    <w:name w:val="CEB8AEE843C34A798506CD4FC121D2DA"/>
    <w:rsid w:val="00AF6A01"/>
  </w:style>
  <w:style w:type="paragraph" w:customStyle="1" w:styleId="3B92FDC07E5648F9817E54C3CC37BF0B">
    <w:name w:val="3B92FDC07E5648F9817E54C3CC37BF0B"/>
    <w:rsid w:val="00AF6A01"/>
  </w:style>
  <w:style w:type="paragraph" w:customStyle="1" w:styleId="59F50F7B68B94399AF3691BCEFF7FEDC">
    <w:name w:val="59F50F7B68B94399AF3691BCEFF7FEDC"/>
    <w:rsid w:val="00AF6A01"/>
  </w:style>
  <w:style w:type="paragraph" w:customStyle="1" w:styleId="4D504A7700354B2A8D42933BE6CBB7F4">
    <w:name w:val="4D504A7700354B2A8D42933BE6CBB7F4"/>
    <w:rsid w:val="00AF6A01"/>
  </w:style>
  <w:style w:type="paragraph" w:customStyle="1" w:styleId="FF544A8960534EFCBFE2DD96AC5DFE1B">
    <w:name w:val="FF544A8960534EFCBFE2DD96AC5DFE1B"/>
    <w:rsid w:val="00AF6A01"/>
  </w:style>
  <w:style w:type="paragraph" w:customStyle="1" w:styleId="FA4E851AF8E44FCE8C6F56F7F41B84B9">
    <w:name w:val="FA4E851AF8E44FCE8C6F56F7F41B84B9"/>
    <w:rsid w:val="00AF6A01"/>
  </w:style>
  <w:style w:type="paragraph" w:customStyle="1" w:styleId="8FF76B5276C84CABB3F350B2353A50F3">
    <w:name w:val="8FF76B5276C84CABB3F350B2353A50F3"/>
    <w:rsid w:val="00AF6A01"/>
  </w:style>
  <w:style w:type="paragraph" w:customStyle="1" w:styleId="39066A784BD642FBBD330E44C7241FAB">
    <w:name w:val="39066A784BD642FBBD330E44C7241FAB"/>
    <w:rsid w:val="00AF6A01"/>
  </w:style>
  <w:style w:type="paragraph" w:customStyle="1" w:styleId="5C424ED7ECA44616AE075251A95B5206">
    <w:name w:val="5C424ED7ECA44616AE075251A95B5206"/>
    <w:rsid w:val="00AF6A01"/>
  </w:style>
  <w:style w:type="paragraph" w:customStyle="1" w:styleId="427B3371981F4559B4B9156063746E5B">
    <w:name w:val="427B3371981F4559B4B9156063746E5B"/>
    <w:rsid w:val="00AF6A01"/>
  </w:style>
  <w:style w:type="paragraph" w:customStyle="1" w:styleId="120485BE8949407284519A478D823A4C">
    <w:name w:val="120485BE8949407284519A478D823A4C"/>
    <w:rsid w:val="00AF6A01"/>
  </w:style>
  <w:style w:type="paragraph" w:customStyle="1" w:styleId="1CFF37800CB542179EF7080C152DECC2">
    <w:name w:val="1CFF37800CB542179EF7080C152DECC2"/>
    <w:rsid w:val="00AF6A01"/>
  </w:style>
  <w:style w:type="paragraph" w:customStyle="1" w:styleId="32CCBABCAC004CB28252C1217E743F2A">
    <w:name w:val="32CCBABCAC004CB28252C1217E743F2A"/>
    <w:rsid w:val="00AF6A01"/>
  </w:style>
  <w:style w:type="paragraph" w:customStyle="1" w:styleId="33820E2B5A4743A08499C865282E8061">
    <w:name w:val="33820E2B5A4743A08499C865282E8061"/>
    <w:rsid w:val="00AF6A01"/>
  </w:style>
  <w:style w:type="paragraph" w:customStyle="1" w:styleId="84A1CD0BF0F8450EAD89C7D37F30DCF7">
    <w:name w:val="84A1CD0BF0F8450EAD89C7D37F30DCF7"/>
    <w:rsid w:val="00AF6A01"/>
  </w:style>
  <w:style w:type="paragraph" w:customStyle="1" w:styleId="480C4752886742228EE8B0346FD077F5">
    <w:name w:val="480C4752886742228EE8B0346FD077F5"/>
    <w:rsid w:val="00AF6A01"/>
  </w:style>
  <w:style w:type="paragraph" w:customStyle="1" w:styleId="87F50C46A415419D84EB96D480754D31">
    <w:name w:val="87F50C46A415419D84EB96D480754D31"/>
    <w:rsid w:val="00AF6A01"/>
  </w:style>
  <w:style w:type="paragraph" w:customStyle="1" w:styleId="0C4F7403D3494481AF66BCF79999DF07">
    <w:name w:val="0C4F7403D3494481AF66BCF79999DF07"/>
    <w:rsid w:val="00AF6A01"/>
  </w:style>
  <w:style w:type="paragraph" w:customStyle="1" w:styleId="3BC25A260BCC40F0B7A0F94409666F51">
    <w:name w:val="3BC25A260BCC40F0B7A0F94409666F51"/>
    <w:rsid w:val="00AF6A01"/>
  </w:style>
  <w:style w:type="paragraph" w:customStyle="1" w:styleId="51595621707A4F58967BA53DF086A0D5">
    <w:name w:val="51595621707A4F58967BA53DF086A0D5"/>
    <w:rsid w:val="009F1203"/>
  </w:style>
  <w:style w:type="paragraph" w:customStyle="1" w:styleId="06C83A7F3BAD490B8E2AD7EBD689C923">
    <w:name w:val="06C83A7F3BAD490B8E2AD7EBD689C923"/>
    <w:rsid w:val="009F1203"/>
  </w:style>
  <w:style w:type="paragraph" w:customStyle="1" w:styleId="95BECF06FF364CE09CDC634CA3615FC1">
    <w:name w:val="95BECF06FF364CE09CDC634CA3615FC1"/>
    <w:rsid w:val="009F1203"/>
  </w:style>
  <w:style w:type="paragraph" w:customStyle="1" w:styleId="6803E8E2F41D4EA4B5673E9FEFC5C9D9">
    <w:name w:val="6803E8E2F41D4EA4B5673E9FEFC5C9D9"/>
    <w:rsid w:val="009F1203"/>
  </w:style>
  <w:style w:type="paragraph" w:customStyle="1" w:styleId="05014E6FE0F748E3AE3EA663FCE95C27">
    <w:name w:val="05014E6FE0F748E3AE3EA663FCE95C27"/>
    <w:rsid w:val="009F1203"/>
  </w:style>
  <w:style w:type="paragraph" w:customStyle="1" w:styleId="35AE270A9AD04D8984396C0A78880764">
    <w:name w:val="35AE270A9AD04D8984396C0A78880764"/>
    <w:rsid w:val="009F1203"/>
  </w:style>
  <w:style w:type="paragraph" w:customStyle="1" w:styleId="341B0E079AD6425D80110A49BAD6A381">
    <w:name w:val="341B0E079AD6425D80110A49BAD6A381"/>
    <w:rsid w:val="009F1203"/>
  </w:style>
  <w:style w:type="paragraph" w:customStyle="1" w:styleId="282075FC777840B09C462EBD7C5EF949">
    <w:name w:val="282075FC777840B09C462EBD7C5EF949"/>
    <w:rsid w:val="009F1203"/>
  </w:style>
  <w:style w:type="paragraph" w:customStyle="1" w:styleId="B35D1E862CE7491994900C856D45B217">
    <w:name w:val="B35D1E862CE7491994900C856D45B217"/>
    <w:rsid w:val="009F1203"/>
  </w:style>
  <w:style w:type="paragraph" w:customStyle="1" w:styleId="DF3C8FF161D04A8B81D999A310F8EDCF">
    <w:name w:val="DF3C8FF161D04A8B81D999A310F8EDCF"/>
    <w:rsid w:val="009F1203"/>
  </w:style>
  <w:style w:type="paragraph" w:customStyle="1" w:styleId="D086B0893B4748F0A1F096577315BF24">
    <w:name w:val="D086B0893B4748F0A1F096577315BF24"/>
    <w:rsid w:val="009F1203"/>
  </w:style>
  <w:style w:type="paragraph" w:customStyle="1" w:styleId="61CB416C4A704D51B44AE418E21413A2">
    <w:name w:val="61CB416C4A704D51B44AE418E21413A2"/>
    <w:rsid w:val="009F1203"/>
  </w:style>
  <w:style w:type="paragraph" w:customStyle="1" w:styleId="7CCEFF781B524541B2376E4C7FB6A71B">
    <w:name w:val="7CCEFF781B524541B2376E4C7FB6A71B"/>
    <w:rsid w:val="009F1203"/>
  </w:style>
  <w:style w:type="paragraph" w:customStyle="1" w:styleId="C09301F840564855AE7EECB774E41811">
    <w:name w:val="C09301F840564855AE7EECB774E41811"/>
    <w:rsid w:val="009F1203"/>
  </w:style>
  <w:style w:type="paragraph" w:customStyle="1" w:styleId="8CF23FE4A22042C5AA7E520FD920A3BE">
    <w:name w:val="8CF23FE4A22042C5AA7E520FD920A3BE"/>
    <w:rsid w:val="009F1203"/>
  </w:style>
  <w:style w:type="paragraph" w:customStyle="1" w:styleId="B431009D23464FA6829E5C1081D98F59">
    <w:name w:val="B431009D23464FA6829E5C1081D98F59"/>
    <w:rsid w:val="009F1203"/>
  </w:style>
  <w:style w:type="paragraph" w:customStyle="1" w:styleId="44F5AA69822F4C8D9261B7A6208A3DC7">
    <w:name w:val="44F5AA69822F4C8D9261B7A6208A3DC7"/>
    <w:rsid w:val="009F1203"/>
  </w:style>
  <w:style w:type="paragraph" w:customStyle="1" w:styleId="05A8795AE59B4879BAB58E0B26A2CD6C">
    <w:name w:val="05A8795AE59B4879BAB58E0B26A2CD6C"/>
    <w:rsid w:val="009F1203"/>
  </w:style>
  <w:style w:type="paragraph" w:customStyle="1" w:styleId="020966A5A1BF4D16B7CC874A48F69691">
    <w:name w:val="020966A5A1BF4D16B7CC874A48F69691"/>
    <w:rsid w:val="009F1203"/>
  </w:style>
  <w:style w:type="paragraph" w:customStyle="1" w:styleId="9E656279C2A540D69E7F41A0732E7D1F">
    <w:name w:val="9E656279C2A540D69E7F41A0732E7D1F"/>
    <w:rsid w:val="009F1203"/>
  </w:style>
  <w:style w:type="paragraph" w:customStyle="1" w:styleId="4977C721C24148F19958B091E568048C">
    <w:name w:val="4977C721C24148F19958B091E568048C"/>
    <w:rsid w:val="009F1203"/>
  </w:style>
  <w:style w:type="paragraph" w:customStyle="1" w:styleId="8D6898C5471849DFAE627BEFC324D5FD">
    <w:name w:val="8D6898C5471849DFAE627BEFC324D5FD"/>
    <w:rsid w:val="009F1203"/>
  </w:style>
  <w:style w:type="paragraph" w:customStyle="1" w:styleId="8D7E99740E444F1EB4E3D20798B35867">
    <w:name w:val="8D7E99740E444F1EB4E3D20798B35867"/>
    <w:rsid w:val="009F1203"/>
  </w:style>
  <w:style w:type="paragraph" w:customStyle="1" w:styleId="7C9B4AFC450A48EF973F189728859DFA">
    <w:name w:val="7C9B4AFC450A48EF973F189728859DFA"/>
    <w:rsid w:val="009F1203"/>
  </w:style>
  <w:style w:type="paragraph" w:customStyle="1" w:styleId="2E4E9F62B4AA4C35BC2CB286FA478954">
    <w:name w:val="2E4E9F62B4AA4C35BC2CB286FA478954"/>
    <w:rsid w:val="009F1203"/>
  </w:style>
  <w:style w:type="paragraph" w:customStyle="1" w:styleId="947CAF752A274B5EB8DC6F7809597B4D">
    <w:name w:val="947CAF752A274B5EB8DC6F7809597B4D"/>
    <w:rsid w:val="009F1203"/>
  </w:style>
  <w:style w:type="paragraph" w:customStyle="1" w:styleId="2E44D75CB5A4471995B6D2E65191D5BF">
    <w:name w:val="2E44D75CB5A4471995B6D2E65191D5BF"/>
    <w:rsid w:val="009F1203"/>
  </w:style>
  <w:style w:type="paragraph" w:customStyle="1" w:styleId="645F65DC108F463D9DB57E2570251C61">
    <w:name w:val="645F65DC108F463D9DB57E2570251C61"/>
    <w:rsid w:val="009F1203"/>
  </w:style>
  <w:style w:type="paragraph" w:customStyle="1" w:styleId="501FDCBEE63348F9B02B43A9B504A0A3">
    <w:name w:val="501FDCBEE63348F9B02B43A9B504A0A3"/>
    <w:rsid w:val="009F1203"/>
  </w:style>
  <w:style w:type="paragraph" w:customStyle="1" w:styleId="CFD6C30EE2FB4FEB92416A013CA3E474">
    <w:name w:val="CFD6C30EE2FB4FEB92416A013CA3E474"/>
    <w:rsid w:val="009F1203"/>
  </w:style>
  <w:style w:type="paragraph" w:customStyle="1" w:styleId="E572B99CEB8D40AC8250CF8DB5995E35">
    <w:name w:val="E572B99CEB8D40AC8250CF8DB5995E35"/>
    <w:rsid w:val="009F1203"/>
  </w:style>
  <w:style w:type="paragraph" w:customStyle="1" w:styleId="E152747683274E4D8DA522FC15CB1BBA">
    <w:name w:val="E152747683274E4D8DA522FC15CB1BBA"/>
    <w:rsid w:val="009F1203"/>
  </w:style>
  <w:style w:type="paragraph" w:customStyle="1" w:styleId="11D4486F424A4AE5884C95C0A9A87225">
    <w:name w:val="11D4486F424A4AE5884C95C0A9A87225"/>
    <w:rsid w:val="009F1203"/>
  </w:style>
  <w:style w:type="paragraph" w:customStyle="1" w:styleId="E537B15238D44980B694F4045F0CD1DE">
    <w:name w:val="E537B15238D44980B694F4045F0CD1DE"/>
    <w:rsid w:val="009F1203"/>
  </w:style>
  <w:style w:type="paragraph" w:customStyle="1" w:styleId="184FB83A13E249ECBB6C472D9E5A5F3B">
    <w:name w:val="184FB83A13E249ECBB6C472D9E5A5F3B"/>
    <w:rsid w:val="009F1203"/>
  </w:style>
  <w:style w:type="paragraph" w:customStyle="1" w:styleId="6F9AD053AF7C4D2294EB0D25C55BAB1F">
    <w:name w:val="6F9AD053AF7C4D2294EB0D25C55BAB1F"/>
    <w:rsid w:val="009F1203"/>
  </w:style>
  <w:style w:type="paragraph" w:customStyle="1" w:styleId="C5B30CE852014613BA994DF4082A8B2A">
    <w:name w:val="C5B30CE852014613BA994DF4082A8B2A"/>
    <w:rsid w:val="009F1203"/>
  </w:style>
  <w:style w:type="paragraph" w:customStyle="1" w:styleId="754CE30A6957437889BE2E553A61C2E7">
    <w:name w:val="754CE30A6957437889BE2E553A61C2E7"/>
    <w:rsid w:val="009F1203"/>
  </w:style>
  <w:style w:type="paragraph" w:customStyle="1" w:styleId="91474D353D604E9E92B1F66B6559D566">
    <w:name w:val="91474D353D604E9E92B1F66B6559D566"/>
    <w:rsid w:val="009F1203"/>
  </w:style>
  <w:style w:type="paragraph" w:customStyle="1" w:styleId="3057B39DF2314F2197EEAF8B71F834FA">
    <w:name w:val="3057B39DF2314F2197EEAF8B71F834FA"/>
    <w:rsid w:val="009F1203"/>
  </w:style>
  <w:style w:type="paragraph" w:customStyle="1" w:styleId="8779128D2BED4E4B951F3CE4782608A9">
    <w:name w:val="8779128D2BED4E4B951F3CE4782608A9"/>
    <w:rsid w:val="009F1203"/>
  </w:style>
  <w:style w:type="paragraph" w:customStyle="1" w:styleId="627FAB614F784BADA0A8F055C2449279">
    <w:name w:val="627FAB614F784BADA0A8F055C2449279"/>
    <w:rsid w:val="009F1203"/>
  </w:style>
  <w:style w:type="paragraph" w:customStyle="1" w:styleId="6F607DADB2F24B11B1F5B478CA0E51C3">
    <w:name w:val="6F607DADB2F24B11B1F5B478CA0E51C3"/>
    <w:rsid w:val="009F1203"/>
  </w:style>
  <w:style w:type="paragraph" w:customStyle="1" w:styleId="6F6810DB74AE4CB8B21B816ADADC89A9">
    <w:name w:val="6F6810DB74AE4CB8B21B816ADADC89A9"/>
    <w:rsid w:val="009F1203"/>
  </w:style>
  <w:style w:type="paragraph" w:customStyle="1" w:styleId="62C92A94A643446382F9107EF02B94AC">
    <w:name w:val="62C92A94A643446382F9107EF02B94AC"/>
    <w:rsid w:val="009F1203"/>
  </w:style>
  <w:style w:type="paragraph" w:customStyle="1" w:styleId="E59933E488CB473CB42F42D572C7D0B5">
    <w:name w:val="E59933E488CB473CB42F42D572C7D0B5"/>
    <w:rsid w:val="009F1203"/>
  </w:style>
  <w:style w:type="paragraph" w:customStyle="1" w:styleId="9A81D0E74D2D4AA48A5777AC17BEB026">
    <w:name w:val="9A81D0E74D2D4AA48A5777AC17BEB026"/>
    <w:rsid w:val="009F1203"/>
  </w:style>
  <w:style w:type="paragraph" w:customStyle="1" w:styleId="66080082B02C45FE8201F75CC7B2C5D5">
    <w:name w:val="66080082B02C45FE8201F75CC7B2C5D5"/>
    <w:rsid w:val="009F1203"/>
  </w:style>
  <w:style w:type="paragraph" w:customStyle="1" w:styleId="9FE0994C82E8445BAB32693FB982801A">
    <w:name w:val="9FE0994C82E8445BAB32693FB982801A"/>
    <w:rsid w:val="009F1203"/>
  </w:style>
  <w:style w:type="paragraph" w:customStyle="1" w:styleId="EBC8C6207D3647A9B381F035184F460F">
    <w:name w:val="EBC8C6207D3647A9B381F035184F460F"/>
    <w:rsid w:val="009F1203"/>
  </w:style>
  <w:style w:type="paragraph" w:customStyle="1" w:styleId="58EAAD37E1144344B5E281E85C36F3FD">
    <w:name w:val="58EAAD37E1144344B5E281E85C36F3FD"/>
    <w:rsid w:val="009F1203"/>
  </w:style>
  <w:style w:type="paragraph" w:customStyle="1" w:styleId="1C05D8DB7EE940FA84D9E313FB550532">
    <w:name w:val="1C05D8DB7EE940FA84D9E313FB550532"/>
    <w:rsid w:val="009F1203"/>
  </w:style>
  <w:style w:type="paragraph" w:customStyle="1" w:styleId="3DF46A79CB124D43A83B5F3943843058">
    <w:name w:val="3DF46A79CB124D43A83B5F3943843058"/>
    <w:rsid w:val="009F1203"/>
  </w:style>
  <w:style w:type="paragraph" w:customStyle="1" w:styleId="3D426934AD4440EE9AADF5923389690D">
    <w:name w:val="3D426934AD4440EE9AADF5923389690D"/>
    <w:rsid w:val="009F1203"/>
  </w:style>
  <w:style w:type="paragraph" w:customStyle="1" w:styleId="32143B55C18946CAA37D2EFE3D3BB218">
    <w:name w:val="32143B55C18946CAA37D2EFE3D3BB218"/>
    <w:rsid w:val="009F1203"/>
  </w:style>
  <w:style w:type="paragraph" w:customStyle="1" w:styleId="62CA6FF98CDC4E86B62A6741B855845D">
    <w:name w:val="62CA6FF98CDC4E86B62A6741B855845D"/>
    <w:rsid w:val="009F1203"/>
  </w:style>
  <w:style w:type="paragraph" w:customStyle="1" w:styleId="E5E1E81899744F21B5DC8BA91A6234E1">
    <w:name w:val="E5E1E81899744F21B5DC8BA91A6234E1"/>
    <w:rsid w:val="009F1203"/>
  </w:style>
  <w:style w:type="paragraph" w:customStyle="1" w:styleId="9216F53A062044BBBE85D557EA6D07E4">
    <w:name w:val="9216F53A062044BBBE85D557EA6D07E4"/>
    <w:rsid w:val="009F1203"/>
  </w:style>
  <w:style w:type="paragraph" w:customStyle="1" w:styleId="AEF8295F969A48A8808AF070CA334FB7">
    <w:name w:val="AEF8295F969A48A8808AF070CA334FB7"/>
    <w:rsid w:val="009F1203"/>
  </w:style>
  <w:style w:type="paragraph" w:customStyle="1" w:styleId="63C898F353FB49DBB73C59942E1C3B92">
    <w:name w:val="63C898F353FB49DBB73C59942E1C3B92"/>
    <w:rsid w:val="009F1203"/>
  </w:style>
  <w:style w:type="paragraph" w:customStyle="1" w:styleId="F987CF650C65449C8A7E62A3AFE7F9C8">
    <w:name w:val="F987CF650C65449C8A7E62A3AFE7F9C8"/>
    <w:rsid w:val="009F1203"/>
  </w:style>
  <w:style w:type="paragraph" w:customStyle="1" w:styleId="1263E510B21445D1BC0B8067E585A9C9">
    <w:name w:val="1263E510B21445D1BC0B8067E585A9C9"/>
    <w:rsid w:val="009F1203"/>
  </w:style>
  <w:style w:type="paragraph" w:customStyle="1" w:styleId="AF3AA66917F141058B4688F43BEF0F88">
    <w:name w:val="AF3AA66917F141058B4688F43BEF0F88"/>
    <w:rsid w:val="009F1203"/>
  </w:style>
  <w:style w:type="paragraph" w:customStyle="1" w:styleId="4286C573B3C44344BDFB1A22AC6EFD1A">
    <w:name w:val="4286C573B3C44344BDFB1A22AC6EFD1A"/>
    <w:rsid w:val="009F1203"/>
  </w:style>
  <w:style w:type="paragraph" w:customStyle="1" w:styleId="7A0CF7642F7D440CBD02668B0C530A1E">
    <w:name w:val="7A0CF7642F7D440CBD02668B0C530A1E"/>
    <w:rsid w:val="009F1203"/>
  </w:style>
  <w:style w:type="paragraph" w:customStyle="1" w:styleId="FA1F68AF96A94AE9991030929DC853BF">
    <w:name w:val="FA1F68AF96A94AE9991030929DC853BF"/>
    <w:rsid w:val="009F1203"/>
  </w:style>
  <w:style w:type="paragraph" w:customStyle="1" w:styleId="F40366445440454AACDB18670A46DD35">
    <w:name w:val="F40366445440454AACDB18670A46DD35"/>
    <w:rsid w:val="009F1203"/>
  </w:style>
  <w:style w:type="paragraph" w:customStyle="1" w:styleId="4DDF673224164D5A804F495922AFDA25">
    <w:name w:val="4DDF673224164D5A804F495922AFDA25"/>
    <w:rsid w:val="009F1203"/>
  </w:style>
  <w:style w:type="paragraph" w:customStyle="1" w:styleId="D58B6A9E71D14011B87B514EFF313F4A">
    <w:name w:val="D58B6A9E71D14011B87B514EFF313F4A"/>
    <w:rsid w:val="009F1203"/>
  </w:style>
  <w:style w:type="paragraph" w:customStyle="1" w:styleId="4D0C3638FEB44020ABB2ABA0802CB60D">
    <w:name w:val="4D0C3638FEB44020ABB2ABA0802CB60D"/>
    <w:rsid w:val="009F1203"/>
  </w:style>
  <w:style w:type="paragraph" w:customStyle="1" w:styleId="2EA1AAF0D74949E5AB82A158D38E66B3">
    <w:name w:val="2EA1AAF0D74949E5AB82A158D38E66B3"/>
    <w:rsid w:val="009F1203"/>
  </w:style>
  <w:style w:type="paragraph" w:customStyle="1" w:styleId="13E1E7B19DF240F99A43F33313D67F39">
    <w:name w:val="13E1E7B19DF240F99A43F33313D67F39"/>
    <w:rsid w:val="009F1203"/>
  </w:style>
  <w:style w:type="paragraph" w:customStyle="1" w:styleId="EB0A2F51CA6E4A50AF0D638C14906728">
    <w:name w:val="EB0A2F51CA6E4A50AF0D638C14906728"/>
    <w:rsid w:val="009F1203"/>
  </w:style>
  <w:style w:type="paragraph" w:customStyle="1" w:styleId="18A55768D4AB487E936BE2E56561C4B8">
    <w:name w:val="18A55768D4AB487E936BE2E56561C4B8"/>
    <w:rsid w:val="009F1203"/>
  </w:style>
  <w:style w:type="paragraph" w:customStyle="1" w:styleId="F38901997EE049438CB393177047DF02">
    <w:name w:val="F38901997EE049438CB393177047DF02"/>
    <w:rsid w:val="009F1203"/>
  </w:style>
  <w:style w:type="paragraph" w:customStyle="1" w:styleId="AB882502BF30411F855C5AA4EF745B2B">
    <w:name w:val="AB882502BF30411F855C5AA4EF745B2B"/>
    <w:rsid w:val="009F1203"/>
  </w:style>
  <w:style w:type="paragraph" w:customStyle="1" w:styleId="404FC7ACBBF6479FBA69E42515C87D83">
    <w:name w:val="404FC7ACBBF6479FBA69E42515C87D83"/>
    <w:rsid w:val="009F1203"/>
  </w:style>
  <w:style w:type="paragraph" w:customStyle="1" w:styleId="A7316583F3E64FE884A867FD800FB162">
    <w:name w:val="A7316583F3E64FE884A867FD800FB162"/>
    <w:rsid w:val="009F1203"/>
  </w:style>
  <w:style w:type="paragraph" w:customStyle="1" w:styleId="6FD6B59FFA5D4B3AB6ADC8551D085A89">
    <w:name w:val="6FD6B59FFA5D4B3AB6ADC8551D085A89"/>
    <w:rsid w:val="009F1203"/>
  </w:style>
  <w:style w:type="paragraph" w:customStyle="1" w:styleId="87F0939A11C54F079374661FE83C1915">
    <w:name w:val="87F0939A11C54F079374661FE83C1915"/>
    <w:rsid w:val="009F1203"/>
  </w:style>
  <w:style w:type="paragraph" w:customStyle="1" w:styleId="3353C24F6AB64249BF505AD920B7DF20">
    <w:name w:val="3353C24F6AB64249BF505AD920B7DF20"/>
    <w:rsid w:val="009F1203"/>
  </w:style>
  <w:style w:type="paragraph" w:customStyle="1" w:styleId="20EB78DB2B2443F98E147884860C387F">
    <w:name w:val="20EB78DB2B2443F98E147884860C387F"/>
    <w:rsid w:val="009F1203"/>
  </w:style>
  <w:style w:type="paragraph" w:customStyle="1" w:styleId="03344B04E27B4A6484FFCF2B6F981F0E">
    <w:name w:val="03344B04E27B4A6484FFCF2B6F981F0E"/>
    <w:rsid w:val="009F1203"/>
  </w:style>
  <w:style w:type="paragraph" w:customStyle="1" w:styleId="24A261C74B794C6FBCE5CDEE4DDBD0F7">
    <w:name w:val="24A261C74B794C6FBCE5CDEE4DDBD0F7"/>
    <w:rsid w:val="009F1203"/>
  </w:style>
  <w:style w:type="paragraph" w:customStyle="1" w:styleId="97DD5C1FDDDD46A0AFFBB9BBAC9249B2">
    <w:name w:val="97DD5C1FDDDD46A0AFFBB9BBAC9249B2"/>
    <w:rsid w:val="009F1203"/>
  </w:style>
  <w:style w:type="paragraph" w:customStyle="1" w:styleId="B301268641EA486A9716603BF88ED173">
    <w:name w:val="B301268641EA486A9716603BF88ED173"/>
    <w:rsid w:val="009F1203"/>
  </w:style>
  <w:style w:type="paragraph" w:customStyle="1" w:styleId="873C609FEDC3474DA8124505878D2868">
    <w:name w:val="873C609FEDC3474DA8124505878D2868"/>
    <w:rsid w:val="009F1203"/>
  </w:style>
  <w:style w:type="paragraph" w:customStyle="1" w:styleId="48F017F5A2284814BDC9028E0B3A5A25">
    <w:name w:val="48F017F5A2284814BDC9028E0B3A5A25"/>
    <w:rsid w:val="009F1203"/>
  </w:style>
  <w:style w:type="paragraph" w:customStyle="1" w:styleId="EC4C1C306CD64ED7BB46A3FA50B57226">
    <w:name w:val="EC4C1C306CD64ED7BB46A3FA50B57226"/>
    <w:rsid w:val="009F1203"/>
  </w:style>
  <w:style w:type="paragraph" w:customStyle="1" w:styleId="E5D40F0F8F6E4A48A33D49963D401A26">
    <w:name w:val="E5D40F0F8F6E4A48A33D49963D401A26"/>
    <w:rsid w:val="009F1203"/>
  </w:style>
  <w:style w:type="paragraph" w:customStyle="1" w:styleId="307615162FBA4F458D7372E5C03D0C3A">
    <w:name w:val="307615162FBA4F458D7372E5C03D0C3A"/>
    <w:rsid w:val="009F1203"/>
  </w:style>
  <w:style w:type="paragraph" w:customStyle="1" w:styleId="43CF80AC9EF4400C97B0441BF2B62C5C">
    <w:name w:val="43CF80AC9EF4400C97B0441BF2B62C5C"/>
    <w:rsid w:val="009F1203"/>
  </w:style>
  <w:style w:type="paragraph" w:customStyle="1" w:styleId="0BD18A60182A4CE9AE42BE7EFB2FD5C4">
    <w:name w:val="0BD18A60182A4CE9AE42BE7EFB2FD5C4"/>
    <w:rsid w:val="009F1203"/>
  </w:style>
  <w:style w:type="paragraph" w:customStyle="1" w:styleId="00579C9705D44C2487275507214F2C03">
    <w:name w:val="00579C9705D44C2487275507214F2C03"/>
    <w:rsid w:val="009F1203"/>
  </w:style>
  <w:style w:type="paragraph" w:customStyle="1" w:styleId="B23667769D6A49B48985433BC5514C2A">
    <w:name w:val="B23667769D6A49B48985433BC5514C2A"/>
    <w:rsid w:val="009F1203"/>
  </w:style>
  <w:style w:type="paragraph" w:customStyle="1" w:styleId="A22B2DA4525C449D81485298E5A923D1">
    <w:name w:val="A22B2DA4525C449D81485298E5A923D1"/>
    <w:rsid w:val="009F1203"/>
  </w:style>
  <w:style w:type="paragraph" w:customStyle="1" w:styleId="36DCBAC16BFC40708EF33DA1D0FD56BF">
    <w:name w:val="36DCBAC16BFC40708EF33DA1D0FD56BF"/>
    <w:rsid w:val="009F1203"/>
  </w:style>
  <w:style w:type="paragraph" w:customStyle="1" w:styleId="1C76610183B74784A7367BA465A2FB33">
    <w:name w:val="1C76610183B74784A7367BA465A2FB33"/>
    <w:rsid w:val="009F1203"/>
  </w:style>
  <w:style w:type="paragraph" w:customStyle="1" w:styleId="6C027B71BC7E4CBFAB26AAE9F3AD61ED">
    <w:name w:val="6C027B71BC7E4CBFAB26AAE9F3AD61ED"/>
    <w:rsid w:val="009F1203"/>
  </w:style>
  <w:style w:type="paragraph" w:customStyle="1" w:styleId="713970A3E1AE4F4FB92DC82F1E8DE9C3">
    <w:name w:val="713970A3E1AE4F4FB92DC82F1E8DE9C3"/>
    <w:rsid w:val="009F1203"/>
  </w:style>
  <w:style w:type="paragraph" w:customStyle="1" w:styleId="68A9133FBCF34989BBE13F733877BE32">
    <w:name w:val="68A9133FBCF34989BBE13F733877BE32"/>
    <w:rsid w:val="009F1203"/>
  </w:style>
  <w:style w:type="paragraph" w:customStyle="1" w:styleId="0D291B32A3F64E7185D2ECDFED0DA242">
    <w:name w:val="0D291B32A3F64E7185D2ECDFED0DA242"/>
    <w:rsid w:val="009F1203"/>
  </w:style>
  <w:style w:type="paragraph" w:customStyle="1" w:styleId="C67F7706EB9C4071BA53576DA92086F4">
    <w:name w:val="C67F7706EB9C4071BA53576DA92086F4"/>
    <w:rsid w:val="009F1203"/>
  </w:style>
  <w:style w:type="paragraph" w:customStyle="1" w:styleId="9D6D40759C1E4108ADB606B117798D54">
    <w:name w:val="9D6D40759C1E4108ADB606B117798D54"/>
    <w:rsid w:val="009F1203"/>
  </w:style>
  <w:style w:type="paragraph" w:customStyle="1" w:styleId="4A34C6D886294D59A8E8F4C26CCBB0E8">
    <w:name w:val="4A34C6D886294D59A8E8F4C26CCBB0E8"/>
    <w:rsid w:val="009F1203"/>
  </w:style>
  <w:style w:type="paragraph" w:customStyle="1" w:styleId="CCD9D2426A4741CFA756B0D2E667A24D">
    <w:name w:val="CCD9D2426A4741CFA756B0D2E667A24D"/>
    <w:rsid w:val="009F1203"/>
  </w:style>
  <w:style w:type="paragraph" w:customStyle="1" w:styleId="EC4F08AA94C845108BA0841E421BC408">
    <w:name w:val="EC4F08AA94C845108BA0841E421BC408"/>
    <w:rsid w:val="009F1203"/>
  </w:style>
  <w:style w:type="paragraph" w:customStyle="1" w:styleId="A06B861E2BD0419BAA5AAAD12AC4D21A">
    <w:name w:val="A06B861E2BD0419BAA5AAAD12AC4D21A"/>
    <w:rsid w:val="009F1203"/>
  </w:style>
  <w:style w:type="paragraph" w:customStyle="1" w:styleId="3F2E0D8BB0B84ED9B71760E036CD2FE5">
    <w:name w:val="3F2E0D8BB0B84ED9B71760E036CD2FE5"/>
    <w:rsid w:val="009F1203"/>
  </w:style>
  <w:style w:type="paragraph" w:customStyle="1" w:styleId="5B84082C6F4D4C859F527E15C7C39EA4">
    <w:name w:val="5B84082C6F4D4C859F527E15C7C39EA4"/>
    <w:rsid w:val="009F1203"/>
  </w:style>
  <w:style w:type="paragraph" w:customStyle="1" w:styleId="BC2187A6BD844065818EA1F542C2335E">
    <w:name w:val="BC2187A6BD844065818EA1F542C2335E"/>
    <w:rsid w:val="009F1203"/>
  </w:style>
  <w:style w:type="paragraph" w:customStyle="1" w:styleId="898B882A39D245DFBE0461A445B88F4B">
    <w:name w:val="898B882A39D245DFBE0461A445B88F4B"/>
    <w:rsid w:val="009F1203"/>
  </w:style>
  <w:style w:type="paragraph" w:customStyle="1" w:styleId="F213241E495840E098C9FD3758926817">
    <w:name w:val="F213241E495840E098C9FD3758926817"/>
    <w:rsid w:val="009F1203"/>
  </w:style>
  <w:style w:type="paragraph" w:customStyle="1" w:styleId="EEFB26CC14D7432A8BFCB2FED12B19A0">
    <w:name w:val="EEFB26CC14D7432A8BFCB2FED12B19A0"/>
    <w:rsid w:val="009F1203"/>
  </w:style>
  <w:style w:type="paragraph" w:customStyle="1" w:styleId="31B0297E8605461F84837F9B8866672E">
    <w:name w:val="31B0297E8605461F84837F9B8866672E"/>
    <w:rsid w:val="009F1203"/>
  </w:style>
  <w:style w:type="paragraph" w:customStyle="1" w:styleId="29E4C02D5FAA4E209584FC4BF074EFA6">
    <w:name w:val="29E4C02D5FAA4E209584FC4BF074EFA6"/>
    <w:rsid w:val="009F1203"/>
  </w:style>
  <w:style w:type="paragraph" w:customStyle="1" w:styleId="368A23BB328E4427A96172F10069672A">
    <w:name w:val="368A23BB328E4427A96172F10069672A"/>
    <w:rsid w:val="009F1203"/>
  </w:style>
  <w:style w:type="paragraph" w:customStyle="1" w:styleId="17D092068D714D39BB984C3275B9659D">
    <w:name w:val="17D092068D714D39BB984C3275B9659D"/>
    <w:rsid w:val="009F1203"/>
  </w:style>
  <w:style w:type="paragraph" w:customStyle="1" w:styleId="BAE4555A0CB045BAB1879BF7C9009119">
    <w:name w:val="BAE4555A0CB045BAB1879BF7C9009119"/>
    <w:rsid w:val="009F1203"/>
  </w:style>
  <w:style w:type="paragraph" w:customStyle="1" w:styleId="A2C5B6D998D947FE81B8BEB6720BEE7D">
    <w:name w:val="A2C5B6D998D947FE81B8BEB6720BEE7D"/>
    <w:rsid w:val="009F1203"/>
  </w:style>
  <w:style w:type="paragraph" w:customStyle="1" w:styleId="A848E10947724062B31A70FB22F4807D">
    <w:name w:val="A848E10947724062B31A70FB22F4807D"/>
    <w:rsid w:val="009F1203"/>
  </w:style>
  <w:style w:type="paragraph" w:customStyle="1" w:styleId="76411E000C164204AC6D624BC21E6354">
    <w:name w:val="76411E000C164204AC6D624BC21E6354"/>
    <w:rsid w:val="009F1203"/>
  </w:style>
  <w:style w:type="paragraph" w:customStyle="1" w:styleId="EA7907584D5542D79D41CED147863DDE">
    <w:name w:val="EA7907584D5542D79D41CED147863DDE"/>
    <w:rsid w:val="009F1203"/>
  </w:style>
  <w:style w:type="paragraph" w:customStyle="1" w:styleId="C4A22D6A42034952A60DFB78CCBAE4B9">
    <w:name w:val="C4A22D6A42034952A60DFB78CCBAE4B9"/>
    <w:rsid w:val="009F1203"/>
  </w:style>
  <w:style w:type="paragraph" w:customStyle="1" w:styleId="CACE91871BCF410D93CB8CCA5337FA01">
    <w:name w:val="CACE91871BCF410D93CB8CCA5337FA01"/>
    <w:rsid w:val="009F1203"/>
  </w:style>
  <w:style w:type="paragraph" w:customStyle="1" w:styleId="E7BDF2B3516346298CDE7F3F9E6D01E1">
    <w:name w:val="E7BDF2B3516346298CDE7F3F9E6D01E1"/>
    <w:rsid w:val="009F1203"/>
  </w:style>
  <w:style w:type="paragraph" w:customStyle="1" w:styleId="F213183D81A446FBA6F2DE96FE7DA174">
    <w:name w:val="F213183D81A446FBA6F2DE96FE7DA174"/>
    <w:rsid w:val="009F1203"/>
  </w:style>
  <w:style w:type="paragraph" w:customStyle="1" w:styleId="25591F4BA1FD43B38ED5C0A25861DD5D">
    <w:name w:val="25591F4BA1FD43B38ED5C0A25861DD5D"/>
    <w:rsid w:val="009F1203"/>
  </w:style>
  <w:style w:type="paragraph" w:customStyle="1" w:styleId="D19AC01CC9E94D8EB94FF1F3FAA581A3">
    <w:name w:val="D19AC01CC9E94D8EB94FF1F3FAA581A3"/>
    <w:rsid w:val="009F1203"/>
  </w:style>
  <w:style w:type="paragraph" w:customStyle="1" w:styleId="E1E6BB800DF54044A74F079AD4F0CAF5">
    <w:name w:val="E1E6BB800DF54044A74F079AD4F0CAF5"/>
    <w:rsid w:val="009F1203"/>
  </w:style>
  <w:style w:type="paragraph" w:customStyle="1" w:styleId="62C79C50E96D455F8E5E6E0CA497DD20">
    <w:name w:val="62C79C50E96D455F8E5E6E0CA497DD20"/>
    <w:rsid w:val="009F1203"/>
  </w:style>
  <w:style w:type="paragraph" w:customStyle="1" w:styleId="54C323341C3C46918ABE4B956DF450EF">
    <w:name w:val="54C323341C3C46918ABE4B956DF450EF"/>
    <w:rsid w:val="009F1203"/>
  </w:style>
  <w:style w:type="paragraph" w:customStyle="1" w:styleId="B7E15C332ADD487899EDD7C46CC5EF2E">
    <w:name w:val="B7E15C332ADD487899EDD7C46CC5EF2E"/>
    <w:rsid w:val="009F1203"/>
  </w:style>
  <w:style w:type="paragraph" w:customStyle="1" w:styleId="95E2B4DF8DA44B929C21EEDDF091BC4B">
    <w:name w:val="95E2B4DF8DA44B929C21EEDDF091BC4B"/>
    <w:rsid w:val="009F1203"/>
  </w:style>
  <w:style w:type="paragraph" w:customStyle="1" w:styleId="A5285069F3AF4AFFA5D3258EF9845445">
    <w:name w:val="A5285069F3AF4AFFA5D3258EF9845445"/>
    <w:rsid w:val="009F1203"/>
  </w:style>
  <w:style w:type="paragraph" w:customStyle="1" w:styleId="7CDFACB55E3B4805ACB31BAE0D176C99">
    <w:name w:val="7CDFACB55E3B4805ACB31BAE0D176C99"/>
    <w:rsid w:val="009F1203"/>
  </w:style>
  <w:style w:type="paragraph" w:customStyle="1" w:styleId="64F6D65C4A864D3E8418E159FF50BECE">
    <w:name w:val="64F6D65C4A864D3E8418E159FF50BECE"/>
    <w:rsid w:val="009F1203"/>
  </w:style>
  <w:style w:type="paragraph" w:customStyle="1" w:styleId="0E1C18DE83504216964E2D8AD387DC96">
    <w:name w:val="0E1C18DE83504216964E2D8AD387DC96"/>
    <w:rsid w:val="009F1203"/>
  </w:style>
  <w:style w:type="paragraph" w:customStyle="1" w:styleId="733EF3C7C65D40F8ADB70192AC2DF8B2">
    <w:name w:val="733EF3C7C65D40F8ADB70192AC2DF8B2"/>
    <w:rsid w:val="009F1203"/>
  </w:style>
  <w:style w:type="paragraph" w:customStyle="1" w:styleId="9FA7885910E04AF99B0706BAD7321D2A">
    <w:name w:val="9FA7885910E04AF99B0706BAD7321D2A"/>
    <w:rsid w:val="009F1203"/>
  </w:style>
  <w:style w:type="paragraph" w:customStyle="1" w:styleId="E6A9792D14D0497296EB1B2DB2E61018">
    <w:name w:val="E6A9792D14D0497296EB1B2DB2E61018"/>
    <w:rsid w:val="009F1203"/>
  </w:style>
  <w:style w:type="paragraph" w:customStyle="1" w:styleId="2D99175B789D4720B93215B255D82542">
    <w:name w:val="2D99175B789D4720B93215B255D82542"/>
    <w:rsid w:val="009F12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29B6E-D325-4678-87FF-BE3E7ECB5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Nouveau formulaire PII-PID - TEST VF4_form</Template>
  <TotalTime>0</TotalTime>
  <Pages>2</Pages>
  <Words>376</Words>
  <Characters>2069</Characters>
  <Application>Microsoft Office Word</Application>
  <DocSecurity>8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CISSS de la Montérégie</Company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 Santos , Murielle</dc:creator>
  <cp:keywords/>
  <dc:description/>
  <cp:lastModifiedBy>Nathalie Beaupré  (CISSSMO16)</cp:lastModifiedBy>
  <cp:revision>2</cp:revision>
  <cp:lastPrinted>2020-03-02T14:51:00Z</cp:lastPrinted>
  <dcterms:created xsi:type="dcterms:W3CDTF">2022-08-12T14:44:00Z</dcterms:created>
  <dcterms:modified xsi:type="dcterms:W3CDTF">2022-08-12T14:44:00Z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2022-04-01T18:26:32Z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5592730a-960b-4b64-af7d-82d9b8f5a7b2</vt:lpwstr>
  </property>
  <property fmtid="{D5CDD505-2E9C-101B-9397-08002B2CF9AE}" pid="8" name="MSIP_Label_6a7d8d5d-78e2-4a62-9fcd-016eb5e4c57c_ContentBits">
    <vt:lpwstr>0</vt:lpwstr>
  </property>
</Properties>
</file>