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062CCC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:rsidR="00062CCC" w:rsidRDefault="00062CCC" w:rsidP="00062CCC">
            <w:r w:rsidRPr="00472AC0">
              <w:rPr>
                <w:rFonts w:ascii="Chaloult_Cond" w:hAnsi="Chaloult_Cond" w:cs="Arial"/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0" locked="0" layoutInCell="1" allowOverlap="1" wp14:anchorId="26F720FD" wp14:editId="71B94BD8">
                  <wp:simplePos x="0" y="0"/>
                  <wp:positionH relativeFrom="column">
                    <wp:posOffset>-32461</wp:posOffset>
                  </wp:positionH>
                  <wp:positionV relativeFrom="paragraph">
                    <wp:posOffset>27026</wp:posOffset>
                  </wp:positionV>
                  <wp:extent cx="1346200" cy="532130"/>
                  <wp:effectExtent l="0" t="0" r="6350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br/>
            </w:r>
          </w:p>
          <w:tbl>
            <w:tblPr>
              <w:tblStyle w:val="Grilledutableau"/>
              <w:tblpPr w:leftFromText="142" w:rightFromText="142" w:vertAnchor="text" w:horzAnchor="margin" w:tblpY="51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3832"/>
            </w:tblGrid>
            <w:tr w:rsidR="00062CCC" w:rsidRPr="00472AC0" w:rsidTr="00D83339">
              <w:trPr>
                <w:cantSplit/>
                <w:trHeight w:hRule="exact" w:val="567"/>
              </w:trPr>
              <w:tc>
                <w:tcPr>
                  <w:tcW w:w="9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:rsidR="00062CCC" w:rsidRPr="00222808" w:rsidRDefault="00062CCC" w:rsidP="00D83339">
                  <w:pPr>
                    <w:spacing w:before="120"/>
                    <w:ind w:left="38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222808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Installation : 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18"/>
                    <w:szCs w:val="20"/>
                  </w:rPr>
                  <w:alias w:val="Nom de votre installation"/>
                  <w:tag w:val="Nom de votre installation"/>
                  <w:id w:val="-1960481313"/>
                  <w:placeholder>
                    <w:docPart w:val="25205ABEDF2F44C3B0EF1E2F95BECEAE"/>
                  </w:placeholder>
                  <w:showingPlcHdr/>
                </w:sdtPr>
                <w:sdtEndPr/>
                <w:sdtContent>
                  <w:tc>
                    <w:tcPr>
                      <w:tcW w:w="3832" w:type="dxa"/>
                      <w:tcBorders>
                        <w:top w:val="nil"/>
                        <w:left w:val="nil"/>
                        <w:right w:val="nil"/>
                      </w:tcBorders>
                      <w:vAlign w:val="bottom"/>
                    </w:tcPr>
                    <w:p w:rsidR="00062CCC" w:rsidRPr="00173F3A" w:rsidRDefault="00542331" w:rsidP="00542331">
                      <w:pPr>
                        <w:spacing w:before="12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9389E">
                        <w:rPr>
                          <w:rStyle w:val="Textedelespacerserv"/>
                          <w:rFonts w:eastAsiaTheme="minorHAnsi"/>
                          <w:sz w:val="22"/>
                        </w:rPr>
                        <w:t xml:space="preserve">  </w:t>
                      </w:r>
                    </w:p>
                  </w:tc>
                </w:sdtContent>
              </w:sdt>
            </w:tr>
          </w:tbl>
          <w:p w:rsidR="00062CCC" w:rsidRDefault="00062CCC" w:rsidP="00062CCC"/>
          <w:p w:rsidR="00062CCC" w:rsidRDefault="00062CCC" w:rsidP="00062CCC"/>
          <w:p w:rsidR="00062CCC" w:rsidRDefault="00062CCC" w:rsidP="00062CCC"/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567"/>
              <w:gridCol w:w="1403"/>
              <w:gridCol w:w="14"/>
              <w:gridCol w:w="167"/>
              <w:gridCol w:w="400"/>
              <w:gridCol w:w="67"/>
              <w:gridCol w:w="1015"/>
            </w:tblGrid>
            <w:tr w:rsidR="00635CE6" w:rsidRPr="00472AC0" w:rsidTr="00635CE6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:rsidR="00635CE6" w:rsidRPr="00222808" w:rsidRDefault="00635CE6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Dossier :</w:t>
                  </w:r>
                </w:p>
              </w:tc>
              <w:bookmarkStart w:id="0" w:name="NoDossier" w:displacedByCustomXml="next"/>
              <w:sdt>
                <w:sdtPr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Dossier"/>
                  <w:tag w:val="No dossier"/>
                  <w:id w:val="453681247"/>
                  <w:placeholder>
                    <w:docPart w:val="E4563C84E3E446BA80CF6D33B450BFAF"/>
                  </w:placeholder>
                </w:sdtPr>
                <w:sdtEndPr/>
                <w:sdtContent>
                  <w:tc>
                    <w:tcPr>
                      <w:tcW w:w="1984" w:type="dxa"/>
                      <w:gridSpan w:val="3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:rsidR="00635CE6" w:rsidRPr="00222808" w:rsidRDefault="00347582" w:rsidP="001D31CD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 w:rsidR="00635CE6" w:rsidRPr="00222808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</w:tc>
                </w:sdtContent>
              </w:sdt>
              <w:bookmarkEnd w:id="0" w:displacedByCustomXml="prev"/>
              <w:tc>
                <w:tcPr>
                  <w:tcW w:w="16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635CE6" w:rsidRPr="00222808" w:rsidRDefault="00635CE6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</w:tr>
            <w:tr w:rsidR="00062CCC" w:rsidRPr="00472AC0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Nom, Prénom :</w:t>
                  </w:r>
                </w:p>
              </w:tc>
              <w:bookmarkStart w:id="1" w:name="Nom_Prenom" w:displacedByCustomXml="next"/>
              <w:sdt>
                <w:sdtPr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Nom, Prénom"/>
                  <w:tag w:val="Nom, Prénom"/>
                  <w:id w:val="-374619967"/>
                  <w:placeholder>
                    <w:docPart w:val="ED8A77C8848E42DC82581E55789A7D72"/>
                  </w:placeholder>
                  <w:showingPlcHdr/>
                </w:sdtPr>
                <w:sdtEndPr/>
                <w:sdtContent>
                  <w:tc>
                    <w:tcPr>
                      <w:tcW w:w="3633" w:type="dxa"/>
                      <w:gridSpan w:val="7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:rsidR="00062CCC" w:rsidRPr="00222808" w:rsidRDefault="001D31CD" w:rsidP="001D31CD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1" w:displacedByCustomXml="prev"/>
            </w:tr>
            <w:tr w:rsidR="00062CCC" w:rsidRPr="00472AC0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Date de naissance :</w:t>
                  </w:r>
                </w:p>
              </w:tc>
              <w:tc>
                <w:tcPr>
                  <w:tcW w:w="2551" w:type="dxa"/>
                  <w:gridSpan w:val="5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bookmarkStart w:id="2" w:name="DDNais"/>
                  <w:sdt>
                    <w:sdt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alias w:val="AAAA-MM-JJ"/>
                      <w:tag w:val="AAAA-MM-JJ"/>
                      <w:id w:val="476642453"/>
                      <w:placeholder>
                        <w:docPart w:val="C19605675EBF46DEBFA0BDA3F21B593F"/>
                      </w:placeholder>
                    </w:sdtPr>
                    <w:sdtEndPr/>
                    <w:sdtContent>
                      <w:r w:rsidRPr="00222808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sdtContent>
                  </w:sdt>
                  <w:bookmarkEnd w:id="2"/>
                </w:p>
              </w:tc>
              <w:tc>
                <w:tcPr>
                  <w:tcW w:w="1082" w:type="dxa"/>
                  <w:gridSpan w:val="2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BB3A7F" w:rsidP="00C73F37">
                  <w:pPr>
                    <w:tabs>
                      <w:tab w:val="left" w:pos="1730"/>
                      <w:tab w:val="left" w:pos="3828"/>
                    </w:tabs>
                    <w:ind w:left="-68"/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sdt>
                    <w:sdtPr>
                      <w:rPr>
                        <w:rFonts w:asciiTheme="minorHAnsi" w:eastAsia="MS Gothic" w:hAnsiTheme="minorHAnsi" w:cstheme="minorHAnsi"/>
                        <w:color w:val="000000" w:themeColor="text1"/>
                        <w:sz w:val="18"/>
                        <w:szCs w:val="18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3339" w:rsidRPr="00222808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>☐</w:t>
                      </w:r>
                    </w:sdtContent>
                  </w:sdt>
                  <w:r w:rsidR="00062CCC" w:rsidRPr="00222808">
                    <w:rPr>
                      <w:rFonts w:asciiTheme="minorHAnsi" w:eastAsia="MS Gothic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r w:rsidR="00062CCC"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F  </w:t>
                  </w:r>
                  <w:sdt>
                    <w:sdt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3339" w:rsidRPr="00222808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>☐</w:t>
                      </w:r>
                    </w:sdtContent>
                  </w:sdt>
                  <w:r w:rsidR="00062CCC"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M</w:t>
                  </w:r>
                </w:p>
              </w:tc>
            </w:tr>
            <w:tr w:rsidR="00062CCC" w:rsidRPr="00472AC0" w:rsidTr="00222808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222808">
                  <w:pPr>
                    <w:tabs>
                      <w:tab w:val="left" w:pos="1730"/>
                      <w:tab w:val="left" w:pos="3828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  <w:t xml:space="preserve">             </w:t>
                  </w:r>
                  <w:r w:rsid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aaaa-mm-jj</w:t>
                  </w:r>
                </w:p>
              </w:tc>
            </w:tr>
            <w:tr w:rsidR="00062CCC" w:rsidRPr="00472AC0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NAM :</w:t>
                  </w:r>
                </w:p>
              </w:tc>
              <w:bookmarkStart w:id="3" w:name="NAM_No" w:displacedByCustomXml="next"/>
              <w:sdt>
                <w:sdtPr>
                  <w:rPr>
                    <w:rFonts w:asciiTheme="minorHAnsi" w:hAnsiTheme="minorHAnsi" w:cstheme="minorHAnsi"/>
                    <w:color w:val="000000"/>
                    <w:sz w:val="18"/>
                    <w:szCs w:val="18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XXXX XXXX XXXX"/>
                  <w:tag w:val="XXXX XXXX XXXX"/>
                  <w:id w:val="378664170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2151" w:type="dxa"/>
                      <w:gridSpan w:val="4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:rsidR="00062CCC" w:rsidRPr="00222808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222808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3" w:displacedByCustomXml="prev"/>
              <w:tc>
                <w:tcPr>
                  <w:tcW w:w="4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E</w:t>
                  </w:r>
                  <w:r w:rsidRPr="00C73F37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xp</w:t>
                  </w: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.</w:t>
                  </w:r>
                </w:p>
              </w:tc>
              <w:bookmarkStart w:id="4" w:name="NAM_Exp" w:displacedByCustomXml="next"/>
              <w:sdt>
                <w:sdtPr>
                  <w:rPr>
                    <w:rFonts w:asciiTheme="minorHAnsi" w:hAnsiTheme="minorHAnsi" w:cstheme="minorHAnsi"/>
                    <w:color w:val="000000"/>
                    <w:sz w:val="18"/>
                    <w:szCs w:val="18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AAAA-MM"/>
                  <w:tag w:val="AAAA-MM"/>
                  <w:id w:val="-114743414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bottom"/>
                    </w:tcPr>
                    <w:p w:rsidR="00062CCC" w:rsidRPr="00222808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222808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4" w:displacedByCustomXml="prev"/>
            </w:tr>
            <w:tr w:rsidR="00062CCC" w:rsidRPr="00472AC0" w:rsidTr="00E31139">
              <w:trPr>
                <w:trHeight w:val="218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828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</w:p>
              </w:tc>
              <w:tc>
                <w:tcPr>
                  <w:tcW w:w="19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C73F37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1082" w:type="dxa"/>
                  <w:gridSpan w:val="2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222808" w:rsidP="00E31139">
                  <w:pPr>
                    <w:tabs>
                      <w:tab w:val="left" w:pos="1730"/>
                      <w:tab w:val="left" w:pos="3828"/>
                    </w:tabs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</w:t>
                  </w:r>
                </w:p>
              </w:tc>
            </w:tr>
            <w:tr w:rsidR="00062CCC" w:rsidRPr="00472AC0" w:rsidTr="00E31139">
              <w:trPr>
                <w:trHeight w:val="340"/>
              </w:trPr>
              <w:tc>
                <w:tcPr>
                  <w:tcW w:w="198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4707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</w:t>
                  </w:r>
                  <w:r w:rsid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, Prénom</w:t>
                  </w: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de la mère :</w:t>
                  </w:r>
                </w:p>
              </w:tc>
              <w:bookmarkStart w:id="5" w:name="Nom_Mere" w:displacedByCustomXml="next"/>
              <w:sdt>
                <w:sdtPr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Nom de la mère"/>
                  <w:tag w:val="Nom de la mère"/>
                  <w:id w:val="-128472376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3066" w:type="dxa"/>
                      <w:gridSpan w:val="6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:rsidR="00062CCC" w:rsidRPr="00222808" w:rsidRDefault="00062CCC" w:rsidP="00062CCC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222808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5" w:displacedByCustomXml="prev"/>
            </w:tr>
          </w:tbl>
          <w:p w:rsidR="00062CCC" w:rsidRPr="00472AC0" w:rsidRDefault="00062CCC" w:rsidP="00062CC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062CCC" w:rsidTr="00AD1294">
        <w:trPr>
          <w:trHeight w:val="555"/>
        </w:trPr>
        <w:tc>
          <w:tcPr>
            <w:tcW w:w="5524" w:type="dxa"/>
            <w:shd w:val="clear" w:color="auto" w:fill="FFFFFF" w:themeFill="background1"/>
            <w:vAlign w:val="center"/>
          </w:tcPr>
          <w:p w:rsidR="00FD0205" w:rsidRDefault="00FD0205" w:rsidP="00FD0205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STROKE APHASIC DEPRESSION QUESTIONNAIRE </w:t>
            </w:r>
          </w:p>
          <w:p w:rsidR="00062CCC" w:rsidRPr="00770980" w:rsidRDefault="00FD0205" w:rsidP="00FD020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</w:rPr>
              <w:t>VERSION HÔPITAL (SADQH-10)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:rsidR="00062CCC" w:rsidRDefault="00062CCC" w:rsidP="00062CCC"/>
        </w:tc>
      </w:tr>
    </w:tbl>
    <w:p w:rsidR="00F67939" w:rsidRPr="00F67939" w:rsidRDefault="00F67939">
      <w:pPr>
        <w:rPr>
          <w:rFonts w:asciiTheme="minorHAnsi" w:hAnsiTheme="minorHAnsi" w:cstheme="minorHAnsi"/>
          <w:sz w:val="4"/>
          <w:szCs w:val="20"/>
        </w:rPr>
      </w:pPr>
    </w:p>
    <w:p w:rsidR="00F67939" w:rsidRDefault="00F67939" w:rsidP="005D6700">
      <w:pPr>
        <w:tabs>
          <w:tab w:val="left" w:pos="2520"/>
        </w:tabs>
        <w:rPr>
          <w:rFonts w:asciiTheme="minorHAnsi" w:hAnsiTheme="minorHAnsi" w:cstheme="minorHAnsi"/>
          <w:sz w:val="20"/>
        </w:rPr>
      </w:pPr>
    </w:p>
    <w:p w:rsidR="00FD0205" w:rsidRDefault="00FD0205" w:rsidP="00FD0205">
      <w:pPr>
        <w:spacing w:after="240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Outil de dépistage de la dépression chez les usagers aphasiques qui ont subi un AVC</w:t>
      </w:r>
      <w:r w:rsidR="001B1067">
        <w:rPr>
          <w:rFonts w:asciiTheme="minorHAnsi" w:hAnsiTheme="minorHAnsi" w:cs="Arial"/>
          <w:sz w:val="20"/>
          <w:szCs w:val="20"/>
        </w:rPr>
        <w:t>.</w:t>
      </w:r>
    </w:p>
    <w:p w:rsidR="001B1067" w:rsidRDefault="001B1067" w:rsidP="00FD0205">
      <w:pPr>
        <w:spacing w:after="240"/>
        <w:rPr>
          <w:rFonts w:asciiTheme="minorHAnsi" w:hAnsiTheme="minorHAnsi" w:cs="Arial"/>
          <w:b/>
          <w:sz w:val="20"/>
          <w:szCs w:val="20"/>
        </w:rPr>
      </w:pPr>
    </w:p>
    <w:p w:rsidR="00FD0205" w:rsidRPr="001B1067" w:rsidRDefault="00FD0205" w:rsidP="00FD0205">
      <w:pPr>
        <w:spacing w:after="240"/>
        <w:rPr>
          <w:rFonts w:asciiTheme="minorHAnsi" w:hAnsiTheme="minorHAnsi" w:cs="Arial"/>
          <w:b/>
          <w:sz w:val="20"/>
          <w:szCs w:val="20"/>
        </w:rPr>
      </w:pPr>
      <w:r w:rsidRPr="001B1067">
        <w:rPr>
          <w:rFonts w:asciiTheme="minorHAnsi" w:hAnsiTheme="minorHAnsi" w:cs="Arial"/>
          <w:b/>
          <w:sz w:val="20"/>
          <w:szCs w:val="20"/>
        </w:rPr>
        <w:t>Merci d'indiquer le nombre de fois que vous avez observé le comportement cité, durant les 7 derniers jours.</w:t>
      </w:r>
    </w:p>
    <w:tbl>
      <w:tblPr>
        <w:tblW w:w="0" w:type="dxa"/>
        <w:tblInd w:w="-41" w:type="dxa"/>
        <w:tblLayout w:type="fixed"/>
        <w:tblCellMar>
          <w:top w:w="45" w:type="dxa"/>
          <w:left w:w="34" w:type="dxa"/>
          <w:bottom w:w="16" w:type="dxa"/>
          <w:right w:w="38" w:type="dxa"/>
        </w:tblCellMar>
        <w:tblLook w:val="04A0" w:firstRow="1" w:lastRow="0" w:firstColumn="1" w:lastColumn="0" w:noHBand="0" w:noVBand="1"/>
      </w:tblPr>
      <w:tblGrid>
        <w:gridCol w:w="608"/>
        <w:gridCol w:w="5245"/>
        <w:gridCol w:w="1418"/>
        <w:gridCol w:w="1134"/>
        <w:gridCol w:w="1134"/>
        <w:gridCol w:w="1133"/>
      </w:tblGrid>
      <w:tr w:rsidR="00FD0205" w:rsidTr="006E470C">
        <w:trPr>
          <w:trHeight w:val="247"/>
        </w:trPr>
        <w:tc>
          <w:tcPr>
            <w:tcW w:w="585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FD0205" w:rsidRDefault="00FD020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48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  <w:t>FRÉQUENCE (JOURS PAR SEMAINE)</w:t>
            </w:r>
          </w:p>
        </w:tc>
      </w:tr>
      <w:tr w:rsidR="00FD0205" w:rsidTr="006E470C">
        <w:trPr>
          <w:trHeight w:val="247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</w:tcPr>
          <w:p w:rsidR="00FD0205" w:rsidRDefault="00FD020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FD0205" w:rsidRDefault="00FD0205">
            <w:pPr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  <w:t>COMPORTEMENT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45" w:type="dxa"/>
              <w:left w:w="0" w:type="dxa"/>
              <w:bottom w:w="16" w:type="dxa"/>
              <w:right w:w="0" w:type="dxa"/>
            </w:tcMar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  <w:t>TOUS LES JOURS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  <w:t>4 À 6 JOURS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  <w:t>1 À 4 JOURS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  <w:t>JAMAIS</w:t>
            </w:r>
          </w:p>
        </w:tc>
      </w:tr>
      <w:tr w:rsidR="00FD0205" w:rsidTr="00FD0205">
        <w:trPr>
          <w:trHeight w:val="227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 xml:space="preserve">A-t-il/elle des petites crises de larmes ?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0</w:t>
            </w:r>
          </w:p>
        </w:tc>
      </w:tr>
      <w:tr w:rsidR="00FD0205" w:rsidTr="00FD0205">
        <w:trPr>
          <w:trHeight w:val="227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 xml:space="preserve">A-t-il/elle des nuits agitées ?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0</w:t>
            </w:r>
          </w:p>
        </w:tc>
      </w:tr>
      <w:tr w:rsidR="00FD0205" w:rsidTr="00FD0205">
        <w:trPr>
          <w:trHeight w:val="340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 xml:space="preserve">Est-ce qu'il/elle évite le contact oculaire quand on s'adresse à lui/elle ?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0</w:t>
            </w:r>
          </w:p>
        </w:tc>
      </w:tr>
      <w:tr w:rsidR="00FD0205" w:rsidTr="00FD0205">
        <w:trPr>
          <w:trHeight w:val="227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 xml:space="preserve">Est-ce qu'il/elle éclate en sanglots ?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0</w:t>
            </w:r>
          </w:p>
        </w:tc>
      </w:tr>
      <w:tr w:rsidR="00FD0205" w:rsidTr="00FD0205">
        <w:trPr>
          <w:trHeight w:val="227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 xml:space="preserve">Est-ce qu'il/elle dit souffrir de douleurs, de maux ?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0</w:t>
            </w:r>
          </w:p>
        </w:tc>
      </w:tr>
      <w:tr w:rsidR="00FD0205" w:rsidTr="00FD0205">
        <w:trPr>
          <w:trHeight w:val="227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 xml:space="preserve">Est-ce qu'il/elle se met en colère ?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0</w:t>
            </w:r>
          </w:p>
        </w:tc>
      </w:tr>
      <w:tr w:rsidR="00FD0205" w:rsidTr="00FD0205">
        <w:trPr>
          <w:trHeight w:val="227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 xml:space="preserve">Est-ce qu'il/elle refuse de participer aux activités sociales ?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0</w:t>
            </w:r>
          </w:p>
        </w:tc>
      </w:tr>
      <w:tr w:rsidR="00FD0205" w:rsidTr="00FD0205">
        <w:trPr>
          <w:trHeight w:val="227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 xml:space="preserve">Est-ce qu'il/elle est agité(e), est-ce qu'il/elle remue ?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0</w:t>
            </w:r>
          </w:p>
        </w:tc>
      </w:tr>
      <w:tr w:rsidR="00FD0205" w:rsidTr="00FD0205">
        <w:trPr>
          <w:trHeight w:val="227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 xml:space="preserve">Est-ce qu'il/elle s'assoit sans rien faire ?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0</w:t>
            </w:r>
          </w:p>
        </w:tc>
      </w:tr>
      <w:tr w:rsidR="00FD0205" w:rsidTr="00FD0205">
        <w:trPr>
          <w:trHeight w:val="227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 xml:space="preserve">Est-ce qu'il/elle reste occupé(e) toute la journée ?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FD0205" w:rsidRDefault="00FD020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3</w:t>
            </w:r>
          </w:p>
        </w:tc>
      </w:tr>
    </w:tbl>
    <w:tbl>
      <w:tblPr>
        <w:tblStyle w:val="Grilledutableau"/>
        <w:tblW w:w="10627" w:type="dxa"/>
        <w:tblInd w:w="5" w:type="dxa"/>
        <w:tblLook w:val="04A0" w:firstRow="1" w:lastRow="0" w:firstColumn="1" w:lastColumn="0" w:noHBand="0" w:noVBand="1"/>
      </w:tblPr>
      <w:tblGrid>
        <w:gridCol w:w="9077"/>
        <w:gridCol w:w="1550"/>
      </w:tblGrid>
      <w:tr w:rsidR="00FD0205" w:rsidTr="00C56F88">
        <w:trPr>
          <w:trHeight w:val="281"/>
        </w:trPr>
        <w:tc>
          <w:tcPr>
            <w:tcW w:w="106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0205" w:rsidRDefault="00FD0205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eastAsia="en-US"/>
              </w:rPr>
            </w:pPr>
          </w:p>
        </w:tc>
      </w:tr>
      <w:tr w:rsidR="00FD0205" w:rsidTr="006E470C">
        <w:trPr>
          <w:trHeight w:val="281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D0205" w:rsidRDefault="00FD0205">
            <w:pPr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  <w:t xml:space="preserve">Score total : </w:t>
            </w: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somme des scores obtenus à chaque question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1441063174"/>
            <w:placeholder>
              <w:docPart w:val="5D8CBC434C1D42EB8EC7FD1BEA53DFCC"/>
            </w:placeholder>
            <w:showingPlcHdr/>
            <w:text w:multiLine="1"/>
          </w:sdtPr>
          <w:sdtContent>
            <w:tc>
              <w:tcPr>
                <w:tcW w:w="155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D9D9D9" w:themeFill="background1" w:themeFillShade="D9"/>
                <w:vAlign w:val="center"/>
                <w:hideMark/>
              </w:tcPr>
              <w:p w:rsidR="00FD0205" w:rsidRDefault="002B2177" w:rsidP="002B2177">
                <w:pPr>
                  <w:jc w:val="center"/>
                  <w:rPr>
                    <w:rFonts w:asciiTheme="minorHAnsi" w:hAnsiTheme="minorHAnsi" w:cs="Arial"/>
                    <w:sz w:val="20"/>
                    <w:szCs w:val="20"/>
                    <w:lang w:eastAsia="en-US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</w:tbl>
    <w:p w:rsidR="00C56F88" w:rsidRDefault="00C56F88" w:rsidP="00FD0205">
      <w:pPr>
        <w:tabs>
          <w:tab w:val="right" w:pos="10632"/>
        </w:tabs>
        <w:rPr>
          <w:rFonts w:asciiTheme="minorHAnsi" w:hAnsiTheme="minorHAnsi" w:cs="Arial"/>
          <w:sz w:val="20"/>
          <w:szCs w:val="20"/>
        </w:rPr>
      </w:pPr>
    </w:p>
    <w:p w:rsidR="00C56F88" w:rsidRDefault="00C56F88" w:rsidP="00FD0205">
      <w:pPr>
        <w:tabs>
          <w:tab w:val="right" w:pos="10632"/>
        </w:tabs>
        <w:rPr>
          <w:rFonts w:asciiTheme="minorHAnsi" w:hAnsiTheme="minorHAnsi" w:cs="Arial"/>
          <w:sz w:val="20"/>
          <w:szCs w:val="20"/>
        </w:rPr>
      </w:pPr>
    </w:p>
    <w:p w:rsidR="00C56F88" w:rsidRDefault="00C56F88" w:rsidP="00FD0205">
      <w:pPr>
        <w:tabs>
          <w:tab w:val="right" w:pos="10632"/>
        </w:tabs>
        <w:rPr>
          <w:rFonts w:asciiTheme="minorHAnsi" w:hAnsiTheme="minorHAnsi" w:cs="Arial"/>
          <w:sz w:val="20"/>
          <w:szCs w:val="20"/>
        </w:rPr>
      </w:pPr>
    </w:p>
    <w:p w:rsidR="00C56F88" w:rsidRDefault="00C56F88" w:rsidP="00FD0205">
      <w:pPr>
        <w:tabs>
          <w:tab w:val="right" w:pos="10632"/>
        </w:tabs>
        <w:rPr>
          <w:rFonts w:asciiTheme="minorHAnsi" w:hAnsiTheme="minorHAnsi" w:cs="Arial"/>
          <w:sz w:val="20"/>
          <w:szCs w:val="20"/>
        </w:rPr>
      </w:pPr>
      <w:bookmarkStart w:id="6" w:name="_GoBack"/>
      <w:bookmarkEnd w:id="6"/>
    </w:p>
    <w:p w:rsidR="00FD0205" w:rsidRDefault="00FD0205" w:rsidP="00FD0205">
      <w:pPr>
        <w:tabs>
          <w:tab w:val="right" w:pos="10632"/>
        </w:tabs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35"/>
        <w:gridCol w:w="2503"/>
        <w:gridCol w:w="1913"/>
        <w:gridCol w:w="626"/>
        <w:gridCol w:w="2558"/>
      </w:tblGrid>
      <w:tr w:rsidR="00FD0205" w:rsidTr="006E470C">
        <w:trPr>
          <w:trHeight w:val="191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FD0205" w:rsidRDefault="00FD0205">
            <w:pPr>
              <w:tabs>
                <w:tab w:val="right" w:pos="10632"/>
              </w:tabs>
              <w:ind w:left="1"/>
              <w:rPr>
                <w:rFonts w:asciiTheme="minorHAnsi" w:hAnsi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  <w:t xml:space="preserve">ÉVALUÉ PAR : </w:t>
            </w:r>
          </w:p>
        </w:tc>
        <w:tc>
          <w:tcPr>
            <w:tcW w:w="2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FD0205" w:rsidRDefault="00BB3A7F">
            <w:pPr>
              <w:tabs>
                <w:tab w:val="right" w:pos="10632"/>
              </w:tabs>
              <w:ind w:left="1"/>
              <w:rPr>
                <w:rFonts w:asciiTheme="minorHAnsi" w:hAnsiTheme="minorHAnsi"/>
                <w:b/>
                <w:sz w:val="20"/>
                <w:szCs w:val="20"/>
                <w:lang w:eastAsia="en-US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  <w:lang w:eastAsia="en-US"/>
                </w:rPr>
                <w:id w:val="-1761362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5A61">
                  <w:rPr>
                    <w:rFonts w:ascii="MS Gothic" w:eastAsia="MS Gothic" w:hAnsi="MS Gothic" w:cs="Arial" w:hint="eastAsia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FD0205">
              <w:rPr>
                <w:rFonts w:asciiTheme="minorHAnsi" w:hAnsiTheme="minorHAnsi" w:cs="Arial"/>
                <w:sz w:val="20"/>
                <w:szCs w:val="20"/>
                <w:lang w:eastAsia="en-US"/>
              </w:rPr>
              <w:t xml:space="preserve"> Usager</w:t>
            </w:r>
          </w:p>
        </w:tc>
        <w:tc>
          <w:tcPr>
            <w:tcW w:w="2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FD0205" w:rsidRDefault="00BB3A7F">
            <w:pPr>
              <w:tabs>
                <w:tab w:val="right" w:pos="10632"/>
              </w:tabs>
              <w:ind w:left="1"/>
              <w:rPr>
                <w:rFonts w:asciiTheme="minorHAnsi" w:hAnsiTheme="minorHAnsi"/>
                <w:b/>
                <w:sz w:val="20"/>
                <w:szCs w:val="20"/>
                <w:lang w:eastAsia="en-US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  <w:lang w:eastAsia="en-US"/>
                </w:rPr>
                <w:id w:val="1298271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5A61">
                  <w:rPr>
                    <w:rFonts w:ascii="MS Gothic" w:eastAsia="MS Gothic" w:hAnsi="MS Gothic" w:cs="Arial" w:hint="eastAsia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FD0205">
              <w:rPr>
                <w:rFonts w:asciiTheme="minorHAnsi" w:hAnsiTheme="minorHAnsi" w:cs="Arial"/>
                <w:sz w:val="20"/>
                <w:szCs w:val="20"/>
                <w:lang w:eastAsia="en-US"/>
              </w:rPr>
              <w:t xml:space="preserve"> Proche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FD0205" w:rsidRDefault="00BB3A7F">
            <w:pPr>
              <w:tabs>
                <w:tab w:val="right" w:pos="10632"/>
              </w:tabs>
              <w:ind w:left="1"/>
              <w:rPr>
                <w:rFonts w:asciiTheme="minorHAnsi" w:hAnsiTheme="minorHAnsi"/>
                <w:b/>
                <w:sz w:val="20"/>
                <w:szCs w:val="20"/>
                <w:lang w:eastAsia="en-US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  <w:lang w:eastAsia="en-US"/>
                </w:rPr>
                <w:id w:val="1718930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5A61">
                  <w:rPr>
                    <w:rFonts w:ascii="MS Gothic" w:eastAsia="MS Gothic" w:hAnsi="MS Gothic" w:cs="Arial" w:hint="eastAsia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FD0205">
              <w:rPr>
                <w:rFonts w:asciiTheme="minorHAnsi" w:hAnsiTheme="minorHAnsi" w:cs="Arial"/>
                <w:sz w:val="20"/>
                <w:szCs w:val="20"/>
                <w:lang w:eastAsia="en-US"/>
              </w:rPr>
              <w:t xml:space="preserve"> Évaluateur du CISSSMO</w:t>
            </w:r>
          </w:p>
        </w:tc>
      </w:tr>
      <w:tr w:rsidR="006E470C" w:rsidTr="006E470C">
        <w:trPr>
          <w:trHeight w:val="493"/>
        </w:trPr>
        <w:tc>
          <w:tcPr>
            <w:tcW w:w="26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E470C" w:rsidRDefault="006E470C" w:rsidP="00AE78DD">
            <w:pPr>
              <w:tabs>
                <w:tab w:val="right" w:pos="10632"/>
              </w:tabs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Nom et titre de l’évaluateur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214591913"/>
            <w:placeholder>
              <w:docPart w:val="703134F8959F479687639240845CFB49"/>
            </w:placeholder>
            <w:showingPlcHdr/>
            <w:text w:multiLine="1"/>
          </w:sdtPr>
          <w:sdtContent>
            <w:tc>
              <w:tcPr>
                <w:tcW w:w="7600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  <w:hideMark/>
              </w:tcPr>
              <w:p w:rsidR="006E470C" w:rsidRDefault="006E470C" w:rsidP="00AE78DD">
                <w:pPr>
                  <w:tabs>
                    <w:tab w:val="right" w:pos="10632"/>
                  </w:tabs>
                  <w:ind w:left="1"/>
                  <w:rPr>
                    <w:rFonts w:asciiTheme="minorHAnsi" w:hAnsiTheme="minorHAnsi" w:cs="Arial"/>
                    <w:sz w:val="20"/>
                    <w:szCs w:val="20"/>
                    <w:lang w:eastAsia="en-US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FD0205" w:rsidTr="006E470C">
        <w:trPr>
          <w:trHeight w:val="561"/>
        </w:trPr>
        <w:tc>
          <w:tcPr>
            <w:tcW w:w="26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D0205" w:rsidRDefault="00FD0205" w:rsidP="00AE78DD">
            <w:pPr>
              <w:tabs>
                <w:tab w:val="right" w:pos="10632"/>
              </w:tabs>
              <w:ind w:left="1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Signature :</w:t>
            </w:r>
          </w:p>
        </w:tc>
        <w:tc>
          <w:tcPr>
            <w:tcW w:w="4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D0205" w:rsidRDefault="00FD0205" w:rsidP="00AE78DD">
            <w:pPr>
              <w:tabs>
                <w:tab w:val="right" w:pos="10632"/>
              </w:tabs>
              <w:ind w:left="1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D0205" w:rsidRDefault="00FD0205" w:rsidP="00AE78DD">
            <w:pPr>
              <w:tabs>
                <w:tab w:val="right" w:pos="10632"/>
              </w:tabs>
              <w:ind w:left="1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Date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787710423"/>
            <w:placeholder>
              <w:docPart w:val="85556824E0114E7BB1E4256EED2C3123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Content>
            <w:tc>
              <w:tcPr>
                <w:tcW w:w="255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  <w:hideMark/>
              </w:tcPr>
              <w:p w:rsidR="00FD0205" w:rsidRDefault="006E470C" w:rsidP="00485A61">
                <w:pPr>
                  <w:tabs>
                    <w:tab w:val="right" w:pos="10632"/>
                  </w:tabs>
                  <w:ind w:left="1"/>
                  <w:jc w:val="center"/>
                  <w:rPr>
                    <w:rFonts w:asciiTheme="minorHAnsi" w:hAnsiTheme="minorHAnsi" w:cs="Arial"/>
                    <w:sz w:val="16"/>
                    <w:szCs w:val="16"/>
                    <w:lang w:eastAsia="en-US"/>
                  </w:rPr>
                </w:pPr>
                <w:r>
                  <w:rPr>
                    <w:rStyle w:val="Textedelespacerserv"/>
                  </w:rPr>
                  <w:t xml:space="preserve">  </w:t>
                </w:r>
              </w:p>
            </w:tc>
          </w:sdtContent>
        </w:sdt>
      </w:tr>
      <w:tr w:rsidR="00FD0205" w:rsidTr="006E470C">
        <w:trPr>
          <w:trHeight w:val="290"/>
        </w:trPr>
        <w:tc>
          <w:tcPr>
            <w:tcW w:w="26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0205" w:rsidRDefault="00FD0205">
            <w:pPr>
              <w:tabs>
                <w:tab w:val="right" w:pos="10632"/>
              </w:tabs>
              <w:ind w:left="1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4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0205" w:rsidRDefault="00FD0205">
            <w:pPr>
              <w:tabs>
                <w:tab w:val="right" w:pos="10632"/>
              </w:tabs>
              <w:ind w:left="1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FD0205" w:rsidRDefault="00FD0205">
            <w:pPr>
              <w:tabs>
                <w:tab w:val="right" w:pos="10632"/>
              </w:tabs>
              <w:ind w:left="1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D0205" w:rsidRDefault="00FD0205">
            <w:pPr>
              <w:tabs>
                <w:tab w:val="right" w:pos="10632"/>
              </w:tabs>
              <w:ind w:left="1"/>
              <w:jc w:val="center"/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  <w:lang w:eastAsia="en-US"/>
              </w:rPr>
              <w:t>aaaa-mm-jj</w:t>
            </w:r>
          </w:p>
        </w:tc>
      </w:tr>
    </w:tbl>
    <w:p w:rsidR="00C56F88" w:rsidRDefault="00C56F88" w:rsidP="00FD0205">
      <w:pPr>
        <w:tabs>
          <w:tab w:val="right" w:pos="10632"/>
        </w:tabs>
        <w:rPr>
          <w:rFonts w:asciiTheme="minorHAnsi" w:hAnsiTheme="minorHAnsi" w:cs="Arial"/>
          <w:sz w:val="18"/>
          <w:szCs w:val="18"/>
          <w:lang w:val="en-CA"/>
        </w:rPr>
      </w:pPr>
    </w:p>
    <w:p w:rsidR="00C56F88" w:rsidRDefault="00C56F88" w:rsidP="00FD0205">
      <w:pPr>
        <w:tabs>
          <w:tab w:val="right" w:pos="10632"/>
        </w:tabs>
        <w:rPr>
          <w:rFonts w:asciiTheme="minorHAnsi" w:hAnsiTheme="minorHAnsi" w:cs="Arial"/>
          <w:sz w:val="18"/>
          <w:szCs w:val="18"/>
          <w:lang w:val="en-CA"/>
        </w:rPr>
      </w:pPr>
    </w:p>
    <w:p w:rsidR="00C56F88" w:rsidRPr="00347582" w:rsidRDefault="00347582" w:rsidP="00FD0205">
      <w:pPr>
        <w:tabs>
          <w:tab w:val="right" w:pos="10632"/>
        </w:tabs>
        <w:rPr>
          <w:rFonts w:asciiTheme="minorHAnsi" w:hAnsiTheme="minorHAnsi" w:cs="Arial"/>
          <w:b/>
          <w:sz w:val="18"/>
          <w:szCs w:val="18"/>
        </w:rPr>
      </w:pPr>
      <w:r w:rsidRPr="00347582">
        <w:rPr>
          <w:rFonts w:asciiTheme="minorHAnsi" w:hAnsiTheme="minorHAnsi" w:cs="Arial"/>
          <w:b/>
          <w:sz w:val="18"/>
          <w:szCs w:val="18"/>
        </w:rPr>
        <w:t>Permission d’utilisation avec citation de la r</w:t>
      </w:r>
      <w:r w:rsidR="00FD0205" w:rsidRPr="00347582">
        <w:rPr>
          <w:rFonts w:asciiTheme="minorHAnsi" w:hAnsiTheme="minorHAnsi" w:cs="Arial"/>
          <w:b/>
          <w:sz w:val="18"/>
          <w:szCs w:val="18"/>
        </w:rPr>
        <w:t xml:space="preserve">éférence : </w:t>
      </w:r>
    </w:p>
    <w:p w:rsidR="00FD0205" w:rsidRPr="00C56F88" w:rsidRDefault="00FD0205" w:rsidP="00FD0205">
      <w:pPr>
        <w:tabs>
          <w:tab w:val="right" w:pos="10632"/>
        </w:tabs>
        <w:rPr>
          <w:rFonts w:asciiTheme="minorHAnsi" w:hAnsiTheme="minorHAnsi" w:cs="Arial"/>
          <w:sz w:val="18"/>
          <w:szCs w:val="18"/>
          <w:lang w:val="en-CA"/>
        </w:rPr>
      </w:pPr>
      <w:r w:rsidRPr="00C56F88">
        <w:rPr>
          <w:rFonts w:asciiTheme="minorHAnsi" w:hAnsiTheme="minorHAnsi" w:cs="Arial"/>
          <w:sz w:val="18"/>
          <w:szCs w:val="18"/>
          <w:lang w:val="en-CA"/>
        </w:rPr>
        <w:t>Lincoln NB, Sutcliffe LM, Unsworth G. Validation of the Stroke Aphasic Depression Questionnaire (SADQ) for use with patients in hospital. Clinical Neuropsychological Assessment 2000; 1: 88-96.</w:t>
      </w:r>
    </w:p>
    <w:p w:rsidR="00C56F88" w:rsidRPr="00C56F88" w:rsidRDefault="00C56F88" w:rsidP="00C56F88">
      <w:pPr>
        <w:tabs>
          <w:tab w:val="right" w:pos="10632"/>
        </w:tabs>
        <w:rPr>
          <w:rFonts w:asciiTheme="minorHAnsi" w:hAnsiTheme="minorHAnsi" w:cs="Arial"/>
          <w:sz w:val="18"/>
          <w:szCs w:val="18"/>
        </w:rPr>
      </w:pPr>
      <w:r w:rsidRPr="00C56F88">
        <w:rPr>
          <w:rFonts w:asciiTheme="minorHAnsi" w:hAnsiTheme="minorHAnsi" w:cs="Arial"/>
          <w:sz w:val="18"/>
          <w:szCs w:val="18"/>
        </w:rPr>
        <w:t>Traduction française par C. Amossé</w:t>
      </w:r>
    </w:p>
    <w:p w:rsidR="00FD0205" w:rsidRPr="00C56F88" w:rsidRDefault="00FD0205" w:rsidP="005D6700">
      <w:pPr>
        <w:tabs>
          <w:tab w:val="left" w:pos="2520"/>
        </w:tabs>
        <w:rPr>
          <w:rFonts w:asciiTheme="minorHAnsi" w:hAnsiTheme="minorHAnsi" w:cstheme="minorHAnsi"/>
          <w:sz w:val="20"/>
          <w:lang w:val="en-CA"/>
        </w:rPr>
      </w:pPr>
    </w:p>
    <w:sectPr w:rsidR="00FD0205" w:rsidRPr="00C56F88" w:rsidSect="00EF71A9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994" w:right="1022" w:bottom="994" w:left="1022" w:header="706" w:footer="5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569" w:rsidRDefault="00157569" w:rsidP="0081257E">
      <w:r>
        <w:separator/>
      </w:r>
    </w:p>
  </w:endnote>
  <w:endnote w:type="continuationSeparator" w:id="0">
    <w:p w:rsidR="00157569" w:rsidRDefault="00157569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1D31CD" w:rsidRPr="001D31C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9F0AF9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7289CC" wp14:editId="7C1D0D94">
              <wp:simplePos x="0" y="0"/>
              <wp:positionH relativeFrom="column">
                <wp:posOffset>1828800</wp:posOffset>
              </wp:positionH>
              <wp:positionV relativeFrom="page">
                <wp:posOffset>9429750</wp:posOffset>
              </wp:positionV>
              <wp:extent cx="3239770" cy="391795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F0AF9" w:rsidRPr="00783D34" w:rsidRDefault="009F0AF9" w:rsidP="009F0AF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TITRE DU DOCUMENT EN MAJUSCULE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7289CC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6" type="#_x0000_t202" style="position:absolute;margin-left:2in;margin-top:742.5pt;width:255.1pt;height:3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" filled="f" stroked="f" strokeweight=".5pt">
              <v:textbox>
                <w:txbxContent>
                  <w:p w:rsidR="009F0AF9" w:rsidRPr="00783D34" w:rsidRDefault="009F0AF9" w:rsidP="009F0AF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TITRE DU DOCUMENT EN MAJUSCULE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DF095A">
      <w:rPr>
        <w:rFonts w:asciiTheme="minorHAnsi" w:hAnsiTheme="minorHAnsi" w:cstheme="minorHAnsi"/>
        <w:sz w:val="15"/>
        <w:szCs w:val="15"/>
      </w:rPr>
      <w:t>Dossier de l’usager</w:t>
    </w:r>
  </w:p>
  <w:p w:rsidR="00EE71AF" w:rsidRPr="009241CF" w:rsidRDefault="00483754" w:rsidP="00DF095A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 xml:space="preserve">CLI-XXXXX </w:t>
    </w:r>
    <w:r w:rsidRPr="007D0D5B">
      <w:rPr>
        <w:rFonts w:asciiTheme="minorHAnsi" w:hAnsiTheme="minorHAnsi" w:cstheme="minorHAnsi"/>
        <w:sz w:val="15"/>
        <w:szCs w:val="15"/>
      </w:rPr>
      <w:t>(XXXX-XX)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1B1067" w:rsidRPr="001B1067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1B1067" w:rsidRPr="001B1067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9F0AF9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7289CC" wp14:editId="7C1D0D94">
              <wp:simplePos x="0" y="0"/>
              <wp:positionH relativeFrom="column">
                <wp:posOffset>1828800</wp:posOffset>
              </wp:positionH>
              <wp:positionV relativeFrom="page">
                <wp:posOffset>9408160</wp:posOffset>
              </wp:positionV>
              <wp:extent cx="3239770" cy="391795"/>
              <wp:effectExtent l="0" t="0" r="0" b="0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6E470C" w:rsidRPr="00E11F65" w:rsidRDefault="006E470C" w:rsidP="006E470C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 w:rsidRPr="00E11F65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 xml:space="preserve">STROKE APHASIC DEPRESSION QUESTIONNAIRE </w:t>
                          </w:r>
                        </w:p>
                        <w:p w:rsidR="006E470C" w:rsidRPr="00783D34" w:rsidRDefault="006E470C" w:rsidP="006E470C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 w:rsidRPr="00E11F65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VERSION HÔPITAL (SADQH-10)</w:t>
                          </w:r>
                        </w:p>
                        <w:p w:rsidR="009F0AF9" w:rsidRPr="00783D34" w:rsidRDefault="009F0AF9" w:rsidP="009F0AF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7289CC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7" type="#_x0000_t202" style="position:absolute;margin-left:2in;margin-top:740.8pt;width:255.1pt;height:3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" filled="f" stroked="f" strokeweight=".5pt">
              <v:textbox>
                <w:txbxContent>
                  <w:p w:rsidR="006E470C" w:rsidRPr="00E11F65" w:rsidRDefault="006E470C" w:rsidP="006E470C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 w:rsidRPr="00E11F65">
                      <w:rPr>
                        <w:rFonts w:asciiTheme="minorHAnsi" w:hAnsiTheme="minorHAnsi" w:cstheme="minorHAnsi"/>
                        <w:b/>
                        <w:sz w:val="20"/>
                      </w:rPr>
                      <w:t xml:space="preserve">STROKE APHASIC DEPRESSION QUESTIONNAIRE </w:t>
                    </w:r>
                  </w:p>
                  <w:p w:rsidR="006E470C" w:rsidRPr="00783D34" w:rsidRDefault="006E470C" w:rsidP="006E470C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 w:rsidRPr="00E11F65">
                      <w:rPr>
                        <w:rFonts w:asciiTheme="minorHAnsi" w:hAnsiTheme="minorHAnsi" w:cstheme="minorHAnsi"/>
                        <w:b/>
                        <w:sz w:val="20"/>
                      </w:rPr>
                      <w:t>VERSION HÔPITAL (SADQH-10)</w:t>
                    </w:r>
                  </w:p>
                  <w:p w:rsidR="009F0AF9" w:rsidRPr="00783D34" w:rsidRDefault="009F0AF9" w:rsidP="009F0AF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84540F">
      <w:rPr>
        <w:rFonts w:asciiTheme="minorHAnsi" w:hAnsiTheme="minorHAnsi" w:cstheme="minorHAnsi"/>
        <w:sz w:val="15"/>
        <w:szCs w:val="15"/>
      </w:rPr>
      <w:t>de l’usager</w:t>
    </w:r>
  </w:p>
  <w:p w:rsidR="00EE71AF" w:rsidRPr="002C0510" w:rsidRDefault="00483754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 w:rsidR="00FD0205">
      <w:rPr>
        <w:rFonts w:asciiTheme="minorHAnsi" w:hAnsiTheme="minorHAnsi" w:cstheme="minorHAnsi"/>
        <w:sz w:val="20"/>
        <w:szCs w:val="20"/>
      </w:rPr>
      <w:t>60457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015646">
      <w:rPr>
        <w:rFonts w:asciiTheme="minorHAnsi" w:hAnsiTheme="minorHAnsi" w:cstheme="minorHAnsi"/>
        <w:sz w:val="15"/>
        <w:szCs w:val="15"/>
      </w:rPr>
      <w:t>(</w:t>
    </w:r>
    <w:r w:rsidR="00FD0205">
      <w:rPr>
        <w:rFonts w:asciiTheme="minorHAnsi" w:hAnsiTheme="minorHAnsi" w:cstheme="minorHAnsi"/>
        <w:sz w:val="15"/>
        <w:szCs w:val="15"/>
      </w:rPr>
      <w:t>2022-01</w:t>
    </w:r>
    <w:r w:rsidRPr="00015646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BB3A7F" w:rsidRPr="00BB3A7F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BB3A7F" w:rsidRPr="00BB3A7F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569" w:rsidRDefault="00157569" w:rsidP="0081257E">
      <w:r>
        <w:separator/>
      </w:r>
    </w:p>
  </w:footnote>
  <w:footnote w:type="continuationSeparator" w:id="0">
    <w:p w:rsidR="00157569" w:rsidRDefault="00157569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Theme="minorHAnsi" w:hAnsiTheme="minorHAnsi" w:cstheme="minorHAnsi"/>
          <w:color w:val="000000" w:themeColor="text1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349459160"/>
        <w:placeholder>
          <w:docPart w:val="262CC7DB9AF24AC188B7B1582CEFBD35"/>
        </w:placeholder>
      </w:sdtPr>
      <w:sdtEndPr/>
      <w:sdtContent/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Theme="minorHAnsi" w:hAnsiTheme="minorHAnsi" w:cstheme="minorHAnsi"/>
          <w:color w:val="000000" w:themeColor="text1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  <w:alias w:val="Dossier"/>
        <w:tag w:val="No dossier"/>
        <w:id w:val="-1745257081"/>
        <w:placeholder>
          <w:docPart w:val="F91E4F6A6D2A4687847DA231E72666FA"/>
        </w:placeholder>
      </w:sdtPr>
      <w:sdtEndPr/>
      <w:sdtContent>
        <w:r w:rsidR="001D31CD" w:rsidRPr="00222808">
          <w:rPr>
            <w:rFonts w:asciiTheme="minorHAnsi" w:hAnsiTheme="minorHAnsi" w:cstheme="minorHAnsi"/>
            <w:color w:val="000000" w:themeColor="text1"/>
            <w:sz w:val="18"/>
            <w:szCs w:val="18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CCC" w:rsidRPr="00483754" w:rsidRDefault="00062CCC" w:rsidP="00E31139">
    <w:pPr>
      <w:pStyle w:val="En-tte"/>
      <w:tabs>
        <w:tab w:val="clear" w:pos="8640"/>
        <w:tab w:val="right" w:pos="10065"/>
      </w:tabs>
      <w:spacing w:before="240"/>
      <w:rPr>
        <w:rFonts w:asciiTheme="minorHAnsi" w:hAnsiTheme="minorHAnsi" w:cstheme="minorHAnsi"/>
        <w:color w:val="000000" w:themeColor="text1"/>
        <w:sz w:val="20"/>
        <w:szCs w:val="20"/>
      </w:rPr>
    </w:pPr>
    <w:r w:rsidRPr="00483754">
      <w:rPr>
        <w:rFonts w:asciiTheme="minorHAnsi" w:hAnsiTheme="minorHAnsi" w:cstheme="minorHAnsi"/>
        <w:color w:val="000000" w:themeColor="text1"/>
        <w:sz w:val="20"/>
        <w:szCs w:val="20"/>
      </w:rPr>
      <w:t xml:space="preserve">Nom, Prénom : </w: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instrText xml:space="preserve"> REF Nom_Prenom \h </w:instrText>
    </w:r>
    <w:r w:rsidR="0059389E" w:rsidRPr="0059389E">
      <w:rPr>
        <w:rFonts w:asciiTheme="minorHAnsi" w:hAnsiTheme="minorHAnsi" w:cstheme="minorHAnsi"/>
        <w:color w:val="000000" w:themeColor="text1"/>
        <w:sz w:val="20"/>
        <w:szCs w:val="20"/>
      </w:rPr>
      <w:instrText xml:space="preserve"> \* MERGEFORMAT </w:instrTex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658899491"/>
        <w:placeholder>
          <w:docPart w:val="6FFF610D593A4ADABC313AB6CA5F39CA"/>
        </w:placeholder>
      </w:sdtPr>
      <w:sdtEndPr/>
      <w:sdtContent/>
    </w:sdt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Pr="00483754">
      <w:rPr>
        <w:rFonts w:asciiTheme="minorHAnsi" w:hAnsiTheme="minorHAnsi" w:cstheme="minorHAnsi"/>
        <w:color w:val="000000" w:themeColor="text1"/>
        <w:sz w:val="20"/>
        <w:szCs w:val="20"/>
      </w:rPr>
      <w:t>Dossier </w: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t>:</w:t>
    </w:r>
    <w:r w:rsidR="0059389E">
      <w:rPr>
        <w:rFonts w:asciiTheme="minorHAnsi" w:hAnsiTheme="minorHAnsi" w:cstheme="minorHAnsi"/>
        <w:color w:val="000000" w:themeColor="text1"/>
        <w:sz w:val="20"/>
        <w:szCs w:val="20"/>
      </w:rPr>
      <w:t xml:space="preserve">  </w:t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instrText xml:space="preserve"> REF NoDossier \h </w:instrText>
    </w:r>
    <w:r w:rsidR="0059389E" w:rsidRPr="00F67939">
      <w:rPr>
        <w:rFonts w:asciiTheme="minorHAnsi" w:hAnsiTheme="minorHAnsi" w:cstheme="minorHAnsi"/>
        <w:color w:val="000000" w:themeColor="text1"/>
        <w:sz w:val="20"/>
        <w:szCs w:val="20"/>
      </w:rPr>
      <w:instrText xml:space="preserve"> \* MERGEFORMAT </w:instrText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20"/>
          <w:szCs w:val="20"/>
        </w:rPr>
        <w:alias w:val="Dossier"/>
        <w:tag w:val="No dossier"/>
        <w:id w:val="566307204"/>
        <w:placeholder>
          <w:docPart w:val="70EC4F540F7F40058245F90CCE2D4371"/>
        </w:placeholder>
      </w:sdtPr>
      <w:sdtEndPr>
        <w:rPr>
          <w:rFonts w:asciiTheme="minorHAnsi" w:hAnsiTheme="minorHAnsi" w:cstheme="minorHAnsi"/>
        </w:rPr>
      </w:sdtEndPr>
      <w:sdtContent>
        <w:r w:rsidR="001D31CD" w:rsidRPr="001D31CD">
          <w:rPr>
            <w:rFonts w:asciiTheme="minorHAnsi" w:hAnsiTheme="minorHAnsi" w:cstheme="minorHAnsi"/>
            <w:color w:val="000000" w:themeColor="text1"/>
            <w:sz w:val="20"/>
            <w:szCs w:val="20"/>
          </w:rPr>
          <w:t xml:space="preserve">    </w:t>
        </w:r>
      </w:sdtContent>
    </w:sdt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</w:p>
  <w:p w:rsidR="00DD133D" w:rsidRPr="00F67939" w:rsidRDefault="00DD133D">
    <w:pPr>
      <w:pStyle w:val="En-tte"/>
      <w:rPr>
        <w:rFonts w:asciiTheme="minorHAnsi" w:hAnsiTheme="minorHAnsi" w:cstheme="minorHAnsi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fr-CA" w:vendorID="64" w:dllVersion="131078" w:nlCheck="1" w:checkStyle="0"/>
  <w:activeWritingStyle w:appName="MSWord" w:lang="fr-FR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co1htnDsWNI1ZCD6I1QCD1zlPsbb+0rXiD6VLpv72Cg05BIS0y5DhLfXwRCi0WyNji9yWFeqBm0iLkpb0RRRFQ==" w:salt="8tioXfik1+BHjJnEukYp+g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0728"/>
    <w:rsid w:val="00001EA0"/>
    <w:rsid w:val="00015646"/>
    <w:rsid w:val="000235F9"/>
    <w:rsid w:val="0003089E"/>
    <w:rsid w:val="00036644"/>
    <w:rsid w:val="00044260"/>
    <w:rsid w:val="00056477"/>
    <w:rsid w:val="00061115"/>
    <w:rsid w:val="00062CCC"/>
    <w:rsid w:val="00063FE1"/>
    <w:rsid w:val="000653C6"/>
    <w:rsid w:val="00065CB5"/>
    <w:rsid w:val="00067E90"/>
    <w:rsid w:val="00081719"/>
    <w:rsid w:val="00081E4F"/>
    <w:rsid w:val="00091A62"/>
    <w:rsid w:val="000949A4"/>
    <w:rsid w:val="00094D01"/>
    <w:rsid w:val="000A1BAF"/>
    <w:rsid w:val="000A5A8D"/>
    <w:rsid w:val="000A5E86"/>
    <w:rsid w:val="000B34AA"/>
    <w:rsid w:val="000B7F78"/>
    <w:rsid w:val="000C575E"/>
    <w:rsid w:val="000E53E1"/>
    <w:rsid w:val="000F0ECA"/>
    <w:rsid w:val="000F1FB9"/>
    <w:rsid w:val="00106182"/>
    <w:rsid w:val="00121C81"/>
    <w:rsid w:val="0013480E"/>
    <w:rsid w:val="00134CC1"/>
    <w:rsid w:val="0014043F"/>
    <w:rsid w:val="0014311E"/>
    <w:rsid w:val="00153E63"/>
    <w:rsid w:val="00156F9B"/>
    <w:rsid w:val="00157569"/>
    <w:rsid w:val="00162FFB"/>
    <w:rsid w:val="00163926"/>
    <w:rsid w:val="00165615"/>
    <w:rsid w:val="0017585B"/>
    <w:rsid w:val="00193617"/>
    <w:rsid w:val="00194790"/>
    <w:rsid w:val="001B1067"/>
    <w:rsid w:val="001B6ADB"/>
    <w:rsid w:val="001D31CD"/>
    <w:rsid w:val="001E4106"/>
    <w:rsid w:val="001E567C"/>
    <w:rsid w:val="001F086F"/>
    <w:rsid w:val="001F1ED6"/>
    <w:rsid w:val="001F7ED1"/>
    <w:rsid w:val="00222808"/>
    <w:rsid w:val="00230283"/>
    <w:rsid w:val="00233C49"/>
    <w:rsid w:val="00240B84"/>
    <w:rsid w:val="002454D8"/>
    <w:rsid w:val="00263F52"/>
    <w:rsid w:val="00293EC9"/>
    <w:rsid w:val="00295818"/>
    <w:rsid w:val="00295F2F"/>
    <w:rsid w:val="002964F0"/>
    <w:rsid w:val="00297260"/>
    <w:rsid w:val="002B2177"/>
    <w:rsid w:val="002C0510"/>
    <w:rsid w:val="002C5CEB"/>
    <w:rsid w:val="002D207C"/>
    <w:rsid w:val="002D35EB"/>
    <w:rsid w:val="002D4BDA"/>
    <w:rsid w:val="002E3D54"/>
    <w:rsid w:val="00301BAB"/>
    <w:rsid w:val="00336BCB"/>
    <w:rsid w:val="00347582"/>
    <w:rsid w:val="0035045E"/>
    <w:rsid w:val="00366A5E"/>
    <w:rsid w:val="00367527"/>
    <w:rsid w:val="00367C4C"/>
    <w:rsid w:val="003724A3"/>
    <w:rsid w:val="00373D89"/>
    <w:rsid w:val="003A3F6A"/>
    <w:rsid w:val="003A6F43"/>
    <w:rsid w:val="003B414D"/>
    <w:rsid w:val="003C32DB"/>
    <w:rsid w:val="003F3BBB"/>
    <w:rsid w:val="0040693B"/>
    <w:rsid w:val="004246FA"/>
    <w:rsid w:val="0045258B"/>
    <w:rsid w:val="00454637"/>
    <w:rsid w:val="00460096"/>
    <w:rsid w:val="00465EBD"/>
    <w:rsid w:val="00466CA4"/>
    <w:rsid w:val="00475947"/>
    <w:rsid w:val="00483754"/>
    <w:rsid w:val="00485A61"/>
    <w:rsid w:val="00486DB0"/>
    <w:rsid w:val="00487374"/>
    <w:rsid w:val="004A634E"/>
    <w:rsid w:val="004A7727"/>
    <w:rsid w:val="004B2D7F"/>
    <w:rsid w:val="004D5723"/>
    <w:rsid w:val="00516F7E"/>
    <w:rsid w:val="005222EB"/>
    <w:rsid w:val="00542331"/>
    <w:rsid w:val="0055248C"/>
    <w:rsid w:val="00562D85"/>
    <w:rsid w:val="0057158C"/>
    <w:rsid w:val="005846D0"/>
    <w:rsid w:val="0059389E"/>
    <w:rsid w:val="005A0C13"/>
    <w:rsid w:val="005D5D6A"/>
    <w:rsid w:val="005D6700"/>
    <w:rsid w:val="005F5E7B"/>
    <w:rsid w:val="00605F48"/>
    <w:rsid w:val="006203E9"/>
    <w:rsid w:val="00621FCD"/>
    <w:rsid w:val="00635CE6"/>
    <w:rsid w:val="00644EF4"/>
    <w:rsid w:val="006474AC"/>
    <w:rsid w:val="006505B5"/>
    <w:rsid w:val="00652BD9"/>
    <w:rsid w:val="00652EA1"/>
    <w:rsid w:val="0066417B"/>
    <w:rsid w:val="00670347"/>
    <w:rsid w:val="00672AD8"/>
    <w:rsid w:val="006859C3"/>
    <w:rsid w:val="00693D7A"/>
    <w:rsid w:val="006B00A8"/>
    <w:rsid w:val="006B68DF"/>
    <w:rsid w:val="006C0398"/>
    <w:rsid w:val="006C1432"/>
    <w:rsid w:val="006C1EF6"/>
    <w:rsid w:val="006C3A24"/>
    <w:rsid w:val="006C647A"/>
    <w:rsid w:val="006D33A8"/>
    <w:rsid w:val="006D4D5E"/>
    <w:rsid w:val="006E470C"/>
    <w:rsid w:val="006E4899"/>
    <w:rsid w:val="0070575F"/>
    <w:rsid w:val="00711015"/>
    <w:rsid w:val="00716CB5"/>
    <w:rsid w:val="00736508"/>
    <w:rsid w:val="0075376B"/>
    <w:rsid w:val="00775EF5"/>
    <w:rsid w:val="007824FE"/>
    <w:rsid w:val="00787995"/>
    <w:rsid w:val="00794F54"/>
    <w:rsid w:val="00796F7D"/>
    <w:rsid w:val="0079796A"/>
    <w:rsid w:val="007C0A74"/>
    <w:rsid w:val="007C3370"/>
    <w:rsid w:val="007C4940"/>
    <w:rsid w:val="007D0D5B"/>
    <w:rsid w:val="007E7941"/>
    <w:rsid w:val="0081257E"/>
    <w:rsid w:val="00815A91"/>
    <w:rsid w:val="008273AD"/>
    <w:rsid w:val="00835D55"/>
    <w:rsid w:val="00840968"/>
    <w:rsid w:val="0084540F"/>
    <w:rsid w:val="008534DE"/>
    <w:rsid w:val="00854761"/>
    <w:rsid w:val="00854C5B"/>
    <w:rsid w:val="00861A99"/>
    <w:rsid w:val="00866906"/>
    <w:rsid w:val="00870797"/>
    <w:rsid w:val="0088001D"/>
    <w:rsid w:val="0088545A"/>
    <w:rsid w:val="008A3E0C"/>
    <w:rsid w:val="008E7BC4"/>
    <w:rsid w:val="00901236"/>
    <w:rsid w:val="00901E58"/>
    <w:rsid w:val="00912469"/>
    <w:rsid w:val="009210E9"/>
    <w:rsid w:val="00921A22"/>
    <w:rsid w:val="00922C0E"/>
    <w:rsid w:val="00923D1E"/>
    <w:rsid w:val="009241CF"/>
    <w:rsid w:val="0092520D"/>
    <w:rsid w:val="0093368C"/>
    <w:rsid w:val="00933CF8"/>
    <w:rsid w:val="00942D0E"/>
    <w:rsid w:val="00957446"/>
    <w:rsid w:val="009917D6"/>
    <w:rsid w:val="009A62B7"/>
    <w:rsid w:val="009B7034"/>
    <w:rsid w:val="009C6461"/>
    <w:rsid w:val="009E58DF"/>
    <w:rsid w:val="009F0AF9"/>
    <w:rsid w:val="009F1CB4"/>
    <w:rsid w:val="00A073D7"/>
    <w:rsid w:val="00A24AFD"/>
    <w:rsid w:val="00A26C39"/>
    <w:rsid w:val="00A314B0"/>
    <w:rsid w:val="00A33CEF"/>
    <w:rsid w:val="00A36142"/>
    <w:rsid w:val="00A530F1"/>
    <w:rsid w:val="00A729F1"/>
    <w:rsid w:val="00A77D58"/>
    <w:rsid w:val="00A77FD9"/>
    <w:rsid w:val="00A80A76"/>
    <w:rsid w:val="00A90CAF"/>
    <w:rsid w:val="00A94F33"/>
    <w:rsid w:val="00A96E54"/>
    <w:rsid w:val="00AA09CD"/>
    <w:rsid w:val="00AB1AE0"/>
    <w:rsid w:val="00AC1E58"/>
    <w:rsid w:val="00AC7CEE"/>
    <w:rsid w:val="00AD1294"/>
    <w:rsid w:val="00AD43E6"/>
    <w:rsid w:val="00AD5DB0"/>
    <w:rsid w:val="00AD7EA0"/>
    <w:rsid w:val="00AE5772"/>
    <w:rsid w:val="00AE78DD"/>
    <w:rsid w:val="00B04317"/>
    <w:rsid w:val="00B06CF8"/>
    <w:rsid w:val="00B12B24"/>
    <w:rsid w:val="00B14297"/>
    <w:rsid w:val="00B21AF3"/>
    <w:rsid w:val="00B31D8E"/>
    <w:rsid w:val="00B349D4"/>
    <w:rsid w:val="00B44F24"/>
    <w:rsid w:val="00B700E0"/>
    <w:rsid w:val="00B728A7"/>
    <w:rsid w:val="00B77F7F"/>
    <w:rsid w:val="00B90138"/>
    <w:rsid w:val="00BA5ED2"/>
    <w:rsid w:val="00BB3A7F"/>
    <w:rsid w:val="00BD08CA"/>
    <w:rsid w:val="00BD5E67"/>
    <w:rsid w:val="00BF6BB8"/>
    <w:rsid w:val="00C00059"/>
    <w:rsid w:val="00C33713"/>
    <w:rsid w:val="00C34636"/>
    <w:rsid w:val="00C409F5"/>
    <w:rsid w:val="00C4574E"/>
    <w:rsid w:val="00C509E3"/>
    <w:rsid w:val="00C56F88"/>
    <w:rsid w:val="00C57CA3"/>
    <w:rsid w:val="00C73F37"/>
    <w:rsid w:val="00C74744"/>
    <w:rsid w:val="00C83E84"/>
    <w:rsid w:val="00C844CD"/>
    <w:rsid w:val="00C977FD"/>
    <w:rsid w:val="00CA35C1"/>
    <w:rsid w:val="00CA5268"/>
    <w:rsid w:val="00CA6890"/>
    <w:rsid w:val="00CB09C3"/>
    <w:rsid w:val="00CB76D6"/>
    <w:rsid w:val="00CC0874"/>
    <w:rsid w:val="00CC2533"/>
    <w:rsid w:val="00CC7EFA"/>
    <w:rsid w:val="00CD0F39"/>
    <w:rsid w:val="00CD7540"/>
    <w:rsid w:val="00CE02A6"/>
    <w:rsid w:val="00CF3BC1"/>
    <w:rsid w:val="00D16A65"/>
    <w:rsid w:val="00D2162B"/>
    <w:rsid w:val="00D30664"/>
    <w:rsid w:val="00D44678"/>
    <w:rsid w:val="00D45066"/>
    <w:rsid w:val="00D62FA3"/>
    <w:rsid w:val="00D631BA"/>
    <w:rsid w:val="00D6524F"/>
    <w:rsid w:val="00D65817"/>
    <w:rsid w:val="00D658C1"/>
    <w:rsid w:val="00D83339"/>
    <w:rsid w:val="00D94066"/>
    <w:rsid w:val="00DA6155"/>
    <w:rsid w:val="00DB5E8C"/>
    <w:rsid w:val="00DC40B8"/>
    <w:rsid w:val="00DD133D"/>
    <w:rsid w:val="00DE0EC9"/>
    <w:rsid w:val="00DF095A"/>
    <w:rsid w:val="00E10066"/>
    <w:rsid w:val="00E16883"/>
    <w:rsid w:val="00E31139"/>
    <w:rsid w:val="00E31171"/>
    <w:rsid w:val="00E3667F"/>
    <w:rsid w:val="00E37A0D"/>
    <w:rsid w:val="00E53834"/>
    <w:rsid w:val="00E610B4"/>
    <w:rsid w:val="00E77021"/>
    <w:rsid w:val="00E84264"/>
    <w:rsid w:val="00EA2FBB"/>
    <w:rsid w:val="00EA7032"/>
    <w:rsid w:val="00EB10B5"/>
    <w:rsid w:val="00EB67A8"/>
    <w:rsid w:val="00EC1D23"/>
    <w:rsid w:val="00EC6BE2"/>
    <w:rsid w:val="00EC79FE"/>
    <w:rsid w:val="00ED1325"/>
    <w:rsid w:val="00ED2CCD"/>
    <w:rsid w:val="00EE71AF"/>
    <w:rsid w:val="00EF62FA"/>
    <w:rsid w:val="00EF71A9"/>
    <w:rsid w:val="00F038C6"/>
    <w:rsid w:val="00F130E4"/>
    <w:rsid w:val="00F1774D"/>
    <w:rsid w:val="00F20FF1"/>
    <w:rsid w:val="00F256C2"/>
    <w:rsid w:val="00F3308D"/>
    <w:rsid w:val="00F33764"/>
    <w:rsid w:val="00F41733"/>
    <w:rsid w:val="00F47B4E"/>
    <w:rsid w:val="00F52944"/>
    <w:rsid w:val="00F614F9"/>
    <w:rsid w:val="00F67939"/>
    <w:rsid w:val="00F72CF4"/>
    <w:rsid w:val="00F7382F"/>
    <w:rsid w:val="00F834EB"/>
    <w:rsid w:val="00F90CC8"/>
    <w:rsid w:val="00FA1BA3"/>
    <w:rsid w:val="00FB0BA9"/>
    <w:rsid w:val="00FD0205"/>
    <w:rsid w:val="00FE5D19"/>
    <w:rsid w:val="00FE7523"/>
    <w:rsid w:val="00FF1654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110880E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F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uiPriority w:val="39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7D0D5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0D5B"/>
    <w:rPr>
      <w:rFonts w:ascii="Segoe UI" w:eastAsia="Times New Roman" w:hAnsi="Segoe UI" w:cs="Segoe UI"/>
      <w:sz w:val="18"/>
      <w:szCs w:val="18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3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19605675EBF46DEBFA0BDA3F21B59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B4D7F8-E74D-4F72-B451-DDBAEDB38F93}"/>
      </w:docPartPr>
      <w:docPartBody>
        <w:p w:rsidR="001A1EA5" w:rsidRDefault="00652381" w:rsidP="00652381">
          <w:pPr>
            <w:pStyle w:val="C19605675EBF46DEBFA0BDA3F21B593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A77C8848E42DC82581E55789A7D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D72B5F-BC8D-4BF6-A835-D40BBD51470C}"/>
      </w:docPartPr>
      <w:docPartBody>
        <w:p w:rsidR="001A1EA5" w:rsidRDefault="001F62A8" w:rsidP="001F62A8">
          <w:pPr>
            <w:pStyle w:val="ED8A77C8848E42DC82581E55789A7D728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25205ABEDF2F44C3B0EF1E2F95BECE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A422EC-AA48-4C9D-AE17-90889B72A035}"/>
      </w:docPartPr>
      <w:docPartBody>
        <w:p w:rsidR="001E6ACB" w:rsidRDefault="001F62A8" w:rsidP="001F62A8">
          <w:pPr>
            <w:pStyle w:val="25205ABEDF2F44C3B0EF1E2F95BECEAE2"/>
          </w:pPr>
          <w:r w:rsidRPr="0059389E">
            <w:rPr>
              <w:rStyle w:val="Textedelespacerserv"/>
              <w:rFonts w:eastAsiaTheme="minorHAnsi"/>
              <w:sz w:val="22"/>
            </w:rPr>
            <w:t xml:space="preserve">  </w:t>
          </w:r>
        </w:p>
      </w:docPartBody>
    </w:docPart>
    <w:docPart>
      <w:docPartPr>
        <w:name w:val="E4563C84E3E446BA80CF6D33B450B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947D86-D0EB-4577-9F71-E7A0C91740C3}"/>
      </w:docPartPr>
      <w:docPartBody>
        <w:p w:rsidR="00990DB0" w:rsidRDefault="006D63C9" w:rsidP="006D63C9">
          <w:pPr>
            <w:pStyle w:val="E4563C84E3E446BA80CF6D33B450BFA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2CC7DB9AF24AC188B7B1582CEFBD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AB9527-2937-4525-B9BB-5B65DA05ABBF}"/>
      </w:docPartPr>
      <w:docPartBody>
        <w:p w:rsidR="00974F6B" w:rsidRDefault="00990DB0" w:rsidP="00990DB0">
          <w:pPr>
            <w:pStyle w:val="262CC7DB9AF24AC188B7B1582CEFBD35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F91E4F6A6D2A4687847DA231E72666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48FB2A-459F-46C2-B661-27E1FE15C835}"/>
      </w:docPartPr>
      <w:docPartBody>
        <w:p w:rsidR="00974F6B" w:rsidRDefault="00990DB0" w:rsidP="00990DB0">
          <w:pPr>
            <w:pStyle w:val="F91E4F6A6D2A4687847DA231E72666FA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FFF610D593A4ADABC313AB6CA5F39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3FBA73-37BB-49DA-9806-6232480CB3F1}"/>
      </w:docPartPr>
      <w:docPartBody>
        <w:p w:rsidR="00974F6B" w:rsidRDefault="00990DB0" w:rsidP="00990DB0">
          <w:pPr>
            <w:pStyle w:val="6FFF610D593A4ADABC313AB6CA5F39CA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70EC4F540F7F40058245F90CCE2D43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335A4E-A1D8-4168-A819-40AE947B5DEF}"/>
      </w:docPartPr>
      <w:docPartBody>
        <w:p w:rsidR="00974F6B" w:rsidRDefault="00990DB0" w:rsidP="00990DB0">
          <w:pPr>
            <w:pStyle w:val="70EC4F540F7F40058245F90CCE2D437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5556824E0114E7BB1E4256EED2C31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5C61D0-A6A4-45D0-8FFF-DAF397603CC3}"/>
      </w:docPartPr>
      <w:docPartBody>
        <w:p w:rsidR="00000000" w:rsidRDefault="004C346D" w:rsidP="004C346D">
          <w:pPr>
            <w:pStyle w:val="85556824E0114E7BB1E4256EED2C3123"/>
          </w:pPr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703134F8959F479687639240845CFB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D60188-0342-4AAC-A07E-F4E8974CEE50}"/>
      </w:docPartPr>
      <w:docPartBody>
        <w:p w:rsidR="00000000" w:rsidRDefault="004C346D" w:rsidP="004C346D">
          <w:pPr>
            <w:pStyle w:val="703134F8959F479687639240845CFB49"/>
          </w:pPr>
          <w:r>
            <w:rPr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5D8CBC434C1D42EB8EC7FD1BEA53DF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713C19-5130-4BB7-957C-A7013E4815A1}"/>
      </w:docPartPr>
      <w:docPartBody>
        <w:p w:rsidR="00000000" w:rsidRDefault="004C346D" w:rsidP="004C346D">
          <w:pPr>
            <w:pStyle w:val="5D8CBC434C1D42EB8EC7FD1BEA53DFCC"/>
          </w:pPr>
          <w:r>
            <w:rPr>
              <w:rFonts w:cstheme="minorHAnsi"/>
              <w:sz w:val="20"/>
              <w:szCs w:val="20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43F2B"/>
    <w:rsid w:val="000F2688"/>
    <w:rsid w:val="00155FE5"/>
    <w:rsid w:val="00180C64"/>
    <w:rsid w:val="001A1EA5"/>
    <w:rsid w:val="001E6ACB"/>
    <w:rsid w:val="001F62A8"/>
    <w:rsid w:val="00262F32"/>
    <w:rsid w:val="0032380C"/>
    <w:rsid w:val="00331F5D"/>
    <w:rsid w:val="0034005E"/>
    <w:rsid w:val="003421FF"/>
    <w:rsid w:val="00390341"/>
    <w:rsid w:val="003B161F"/>
    <w:rsid w:val="003D0B41"/>
    <w:rsid w:val="004627D0"/>
    <w:rsid w:val="00484F98"/>
    <w:rsid w:val="004C346D"/>
    <w:rsid w:val="00652381"/>
    <w:rsid w:val="006A0B0F"/>
    <w:rsid w:val="006C0C0E"/>
    <w:rsid w:val="006D63C9"/>
    <w:rsid w:val="00772253"/>
    <w:rsid w:val="008243CE"/>
    <w:rsid w:val="00845138"/>
    <w:rsid w:val="00885577"/>
    <w:rsid w:val="00885A72"/>
    <w:rsid w:val="00894261"/>
    <w:rsid w:val="008B54D0"/>
    <w:rsid w:val="008E1391"/>
    <w:rsid w:val="008E280D"/>
    <w:rsid w:val="009468F7"/>
    <w:rsid w:val="009558B8"/>
    <w:rsid w:val="00974ED7"/>
    <w:rsid w:val="00974F6B"/>
    <w:rsid w:val="00990DB0"/>
    <w:rsid w:val="009F1C9E"/>
    <w:rsid w:val="00A629A2"/>
    <w:rsid w:val="00AE0111"/>
    <w:rsid w:val="00B17360"/>
    <w:rsid w:val="00BA28E3"/>
    <w:rsid w:val="00DB03D3"/>
    <w:rsid w:val="00DC1FB0"/>
    <w:rsid w:val="00E64ABA"/>
    <w:rsid w:val="00E8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4C346D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C26883F75FDC40CDB20D196E4430A5C6">
    <w:name w:val="C26883F75FDC40CDB20D196E4430A5C6"/>
    <w:rsid w:val="00974ED7"/>
  </w:style>
  <w:style w:type="paragraph" w:customStyle="1" w:styleId="DFA7D597C83449A09F1D82E1B78D8C284">
    <w:name w:val="DFA7D597C83449A09F1D82E1B78D8C28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9">
    <w:name w:val="EDE220D6F96D44729E412C7AC4330D8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956957219949788A24691C5ACD3759">
    <w:name w:val="A9956957219949788A24691C5ACD3759"/>
    <w:rsid w:val="00974ED7"/>
  </w:style>
  <w:style w:type="paragraph" w:customStyle="1" w:styleId="E3199C11B8D84E359F34152BC826E3DF">
    <w:name w:val="E3199C11B8D84E359F34152BC826E3DF"/>
    <w:rsid w:val="00974ED7"/>
  </w:style>
  <w:style w:type="paragraph" w:customStyle="1" w:styleId="3B1BAE7667984D9B9F6161062AAF79D8">
    <w:name w:val="3B1BAE7667984D9B9F6161062AAF79D8"/>
    <w:rsid w:val="00974ED7"/>
  </w:style>
  <w:style w:type="paragraph" w:customStyle="1" w:styleId="0116FA1CC994407B9B7372DF3F6319CA">
    <w:name w:val="0116FA1CC994407B9B7372DF3F6319CA"/>
    <w:rsid w:val="00974ED7"/>
  </w:style>
  <w:style w:type="paragraph" w:customStyle="1" w:styleId="705990CDAB604B288418D6BC6B27F25220">
    <w:name w:val="705990CDAB604B288418D6BC6B27F25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0">
    <w:name w:val="EDE220D6F96D44729E412C7AC4330D8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BDEF51B9414A85A6C1A2F6964F7A39">
    <w:name w:val="40BDEF51B9414A85A6C1A2F6964F7A39"/>
    <w:rsid w:val="00974ED7"/>
  </w:style>
  <w:style w:type="paragraph" w:customStyle="1" w:styleId="E1C2513AADFA48CFB9EB19D1111CEFAC">
    <w:name w:val="E1C2513AADFA48CFB9EB19D1111CEFAC"/>
    <w:rsid w:val="00974ED7"/>
  </w:style>
  <w:style w:type="paragraph" w:customStyle="1" w:styleId="56538C77C9F94E449497DF9A8DF2017218">
    <w:name w:val="56538C77C9F94E449497DF9A8DF2017218"/>
    <w:rsid w:val="00043F2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8243C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3D17CD11CC4449A9234E6514226699">
    <w:name w:val="7E3D17CD11CC4449A9234E6514226699"/>
    <w:rsid w:val="00652381"/>
  </w:style>
  <w:style w:type="paragraph" w:customStyle="1" w:styleId="C19605675EBF46DEBFA0BDA3F21B593F">
    <w:name w:val="C19605675EBF46DEBFA0BDA3F21B593F"/>
    <w:rsid w:val="00652381"/>
  </w:style>
  <w:style w:type="paragraph" w:customStyle="1" w:styleId="ED8A77C8848E42DC82581E55789A7D72">
    <w:name w:val="ED8A77C8848E42DC82581E55789A7D72"/>
    <w:rsid w:val="00652381"/>
  </w:style>
  <w:style w:type="paragraph" w:customStyle="1" w:styleId="67597665D6BC42B784658D5430A53736">
    <w:name w:val="67597665D6BC42B784658D5430A53736"/>
    <w:rsid w:val="00652381"/>
  </w:style>
  <w:style w:type="paragraph" w:customStyle="1" w:styleId="24443BFDAB524E6786CBA7D19F80BE2E">
    <w:name w:val="24443BFDAB524E6786CBA7D19F80BE2E"/>
    <w:rsid w:val="00652381"/>
  </w:style>
  <w:style w:type="paragraph" w:customStyle="1" w:styleId="5B270E3F613D4A0DAF04F3926B90854D">
    <w:name w:val="5B270E3F613D4A0DAF04F3926B90854D"/>
    <w:rsid w:val="00652381"/>
  </w:style>
  <w:style w:type="paragraph" w:customStyle="1" w:styleId="DEB4B009ED074E93B939D0E9C46A49F8">
    <w:name w:val="DEB4B009ED074E93B939D0E9C46A49F8"/>
    <w:rsid w:val="00652381"/>
  </w:style>
  <w:style w:type="paragraph" w:customStyle="1" w:styleId="AB84D2B39C7243AEAA4E557E8C8A72CE">
    <w:name w:val="AB84D2B39C7243AEAA4E557E8C8A72CE"/>
    <w:rsid w:val="00652381"/>
  </w:style>
  <w:style w:type="paragraph" w:customStyle="1" w:styleId="402DCC81FF4940EFA6C7766D42D3F410">
    <w:name w:val="402DCC81FF4940EFA6C7766D42D3F410"/>
    <w:rsid w:val="00652381"/>
  </w:style>
  <w:style w:type="paragraph" w:customStyle="1" w:styleId="F926A9BEBFCC4247A47AB13911C9E4B0">
    <w:name w:val="F926A9BEBFCC4247A47AB13911C9E4B0"/>
    <w:rsid w:val="00652381"/>
  </w:style>
  <w:style w:type="paragraph" w:customStyle="1" w:styleId="F828DB95558B4DD382F43C744A3DE566">
    <w:name w:val="F828DB95558B4DD382F43C744A3DE566"/>
    <w:rsid w:val="00652381"/>
  </w:style>
  <w:style w:type="paragraph" w:customStyle="1" w:styleId="D55770E0E9C44B7087341A0484055A10">
    <w:name w:val="D55770E0E9C44B7087341A0484055A10"/>
    <w:rsid w:val="00652381"/>
  </w:style>
  <w:style w:type="paragraph" w:customStyle="1" w:styleId="B3D3D1AF635E424E99F84CD85E1201EE">
    <w:name w:val="B3D3D1AF635E424E99F84CD85E1201EE"/>
    <w:rsid w:val="00652381"/>
  </w:style>
  <w:style w:type="paragraph" w:customStyle="1" w:styleId="5646FB57690849BAB11B8790A555D70D">
    <w:name w:val="5646FB57690849BAB11B8790A555D70D"/>
    <w:rsid w:val="00652381"/>
  </w:style>
  <w:style w:type="paragraph" w:customStyle="1" w:styleId="D137F943D4674DE28A27870D0C3A7654">
    <w:name w:val="D137F943D4674DE28A27870D0C3A7654"/>
    <w:rsid w:val="00652381"/>
  </w:style>
  <w:style w:type="paragraph" w:customStyle="1" w:styleId="0C6F180BBC23442E9FDAC6E0F1FF5DFB">
    <w:name w:val="0C6F180BBC23442E9FDAC6E0F1FF5DFB"/>
    <w:rsid w:val="00652381"/>
  </w:style>
  <w:style w:type="paragraph" w:customStyle="1" w:styleId="1DB3227FF1BD4342BEABC39A22E09999">
    <w:name w:val="1DB3227FF1BD4342BEABC39A22E09999"/>
    <w:rsid w:val="00652381"/>
  </w:style>
  <w:style w:type="paragraph" w:customStyle="1" w:styleId="F5A3FBB351804567B79DC0ACDE0A6C5C">
    <w:name w:val="F5A3FBB351804567B79DC0ACDE0A6C5C"/>
    <w:rsid w:val="00652381"/>
  </w:style>
  <w:style w:type="paragraph" w:customStyle="1" w:styleId="3C1FE03AE7D249F388554729226FCD70">
    <w:name w:val="3C1FE03AE7D249F388554729226FCD70"/>
    <w:rsid w:val="00652381"/>
  </w:style>
  <w:style w:type="paragraph" w:customStyle="1" w:styleId="BB19A59CD5C3439B976FA60D49507BE7">
    <w:name w:val="BB19A59CD5C3439B976FA60D49507BE7"/>
    <w:rsid w:val="00652381"/>
  </w:style>
  <w:style w:type="paragraph" w:customStyle="1" w:styleId="348D803BE5D04328BB38880257EEA8F6">
    <w:name w:val="348D803BE5D04328BB38880257EEA8F6"/>
    <w:rsid w:val="00652381"/>
  </w:style>
  <w:style w:type="paragraph" w:customStyle="1" w:styleId="8ADEB2259E0E4A0F8E363D6881619926">
    <w:name w:val="8ADEB2259E0E4A0F8E363D6881619926"/>
    <w:rsid w:val="00652381"/>
  </w:style>
  <w:style w:type="paragraph" w:customStyle="1" w:styleId="112F7E2003804B40BA7832118D699DE8">
    <w:name w:val="112F7E2003804B40BA7832118D699DE8"/>
    <w:rsid w:val="00652381"/>
  </w:style>
  <w:style w:type="paragraph" w:customStyle="1" w:styleId="21439522CE6642059B93181051B7BE7D">
    <w:name w:val="21439522CE6642059B93181051B7BE7D"/>
    <w:rsid w:val="00652381"/>
  </w:style>
  <w:style w:type="paragraph" w:customStyle="1" w:styleId="950CE068A545440982B843B80B87A2F3">
    <w:name w:val="950CE068A545440982B843B80B87A2F3"/>
    <w:rsid w:val="00652381"/>
  </w:style>
  <w:style w:type="paragraph" w:customStyle="1" w:styleId="87216D5DE9944848AF0D81CB3D83B05C">
    <w:name w:val="87216D5DE9944848AF0D81CB3D83B05C"/>
    <w:rsid w:val="00652381"/>
  </w:style>
  <w:style w:type="paragraph" w:customStyle="1" w:styleId="4008E33624D547CCA7044D7064B6FAC1">
    <w:name w:val="4008E33624D547CCA7044D7064B6FAC1"/>
    <w:rsid w:val="00652381"/>
  </w:style>
  <w:style w:type="paragraph" w:customStyle="1" w:styleId="AF79FD9D06454BC9846849D432CF0EF9">
    <w:name w:val="AF79FD9D06454BC9846849D432CF0EF9"/>
    <w:rsid w:val="00652381"/>
  </w:style>
  <w:style w:type="paragraph" w:customStyle="1" w:styleId="3FA14361F5F64DE49DC6DEF28A23E402">
    <w:name w:val="3FA14361F5F64DE49DC6DEF28A23E402"/>
    <w:rsid w:val="00652381"/>
  </w:style>
  <w:style w:type="paragraph" w:customStyle="1" w:styleId="4924E2559C5449F98C7971163FDAE451">
    <w:name w:val="4924E2559C5449F98C7971163FDAE451"/>
    <w:rsid w:val="00652381"/>
  </w:style>
  <w:style w:type="paragraph" w:customStyle="1" w:styleId="E87B2685311A4F5E87E01235AF1640F7">
    <w:name w:val="E87B2685311A4F5E87E01235AF1640F7"/>
    <w:rsid w:val="00652381"/>
  </w:style>
  <w:style w:type="paragraph" w:customStyle="1" w:styleId="16F02B720DCE4645BA661A52920B6D6E">
    <w:name w:val="16F02B720DCE4645BA661A52920B6D6E"/>
    <w:rsid w:val="00652381"/>
  </w:style>
  <w:style w:type="paragraph" w:customStyle="1" w:styleId="34DA5ABE43A9408BAA0241C4E4ABD920">
    <w:name w:val="34DA5ABE43A9408BAA0241C4E4ABD920"/>
    <w:rsid w:val="00652381"/>
  </w:style>
  <w:style w:type="paragraph" w:customStyle="1" w:styleId="AE1AF0825D2344C48946C9780E8610AD">
    <w:name w:val="AE1AF0825D2344C48946C9780E8610AD"/>
    <w:rsid w:val="00652381"/>
  </w:style>
  <w:style w:type="paragraph" w:customStyle="1" w:styleId="28ED1D4C569E4B2991172C3715CE1CE3">
    <w:name w:val="28ED1D4C569E4B2991172C3715CE1CE3"/>
    <w:rsid w:val="00652381"/>
  </w:style>
  <w:style w:type="paragraph" w:customStyle="1" w:styleId="3F79EC56E09A4699A6853DA91EC5A9F2">
    <w:name w:val="3F79EC56E09A4699A6853DA91EC5A9F2"/>
    <w:rsid w:val="00652381"/>
  </w:style>
  <w:style w:type="paragraph" w:customStyle="1" w:styleId="D7D7196A89A745EC984989F57C8C2342">
    <w:name w:val="D7D7196A89A745EC984989F57C8C2342"/>
    <w:rsid w:val="00652381"/>
  </w:style>
  <w:style w:type="paragraph" w:customStyle="1" w:styleId="352F48123347481D9D752825B8A12237">
    <w:name w:val="352F48123347481D9D752825B8A12237"/>
    <w:rsid w:val="00652381"/>
  </w:style>
  <w:style w:type="paragraph" w:customStyle="1" w:styleId="9D8F97D4B1EA427DB0505343C824DF9F">
    <w:name w:val="9D8F97D4B1EA427DB0505343C824DF9F"/>
    <w:rsid w:val="00652381"/>
  </w:style>
  <w:style w:type="paragraph" w:customStyle="1" w:styleId="0EEA152DE60445058BB03C114780ADB2">
    <w:name w:val="0EEA152DE60445058BB03C114780ADB2"/>
    <w:rsid w:val="00652381"/>
  </w:style>
  <w:style w:type="paragraph" w:customStyle="1" w:styleId="D38F7D485FD9469E9F088416D0F37EFC">
    <w:name w:val="D38F7D485FD9469E9F088416D0F37EFC"/>
    <w:rsid w:val="00652381"/>
  </w:style>
  <w:style w:type="paragraph" w:customStyle="1" w:styleId="26C48C31AEFD457481BCF7A7EEBC3E30">
    <w:name w:val="26C48C31AEFD457481BCF7A7EEBC3E30"/>
    <w:rsid w:val="00652381"/>
  </w:style>
  <w:style w:type="paragraph" w:customStyle="1" w:styleId="FDC3E498F56D47EAB4268C3A275B445D">
    <w:name w:val="FDC3E498F56D47EAB4268C3A275B445D"/>
    <w:rsid w:val="00652381"/>
  </w:style>
  <w:style w:type="paragraph" w:customStyle="1" w:styleId="7012864717534DDE9FEEF911621B86DF">
    <w:name w:val="7012864717534DDE9FEEF911621B86DF"/>
    <w:rsid w:val="00652381"/>
  </w:style>
  <w:style w:type="paragraph" w:customStyle="1" w:styleId="1976CE7BD72F44708C2EE52C9F204EB5">
    <w:name w:val="1976CE7BD72F44708C2EE52C9F204EB5"/>
    <w:rsid w:val="00652381"/>
  </w:style>
  <w:style w:type="paragraph" w:customStyle="1" w:styleId="9B75CB4A83E844C69B1279BF6609EF9E">
    <w:name w:val="9B75CB4A83E844C69B1279BF6609EF9E"/>
    <w:rsid w:val="00652381"/>
  </w:style>
  <w:style w:type="paragraph" w:customStyle="1" w:styleId="5BC431FAE78C433A8C3A0E2A52B1133A">
    <w:name w:val="5BC431FAE78C433A8C3A0E2A52B1133A"/>
    <w:rsid w:val="00652381"/>
  </w:style>
  <w:style w:type="paragraph" w:customStyle="1" w:styleId="9A525F61D7F74221A843EC136FBE8EC9">
    <w:name w:val="9A525F61D7F74221A843EC136FBE8EC9"/>
    <w:rsid w:val="00652381"/>
  </w:style>
  <w:style w:type="paragraph" w:customStyle="1" w:styleId="E210285D0F04414F992C9A14022E6348">
    <w:name w:val="E210285D0F04414F992C9A14022E6348"/>
    <w:rsid w:val="00652381"/>
  </w:style>
  <w:style w:type="paragraph" w:customStyle="1" w:styleId="5EDB24F049A142D580BC2F665F841F6B">
    <w:name w:val="5EDB24F049A142D580BC2F665F841F6B"/>
    <w:rsid w:val="00652381"/>
  </w:style>
  <w:style w:type="paragraph" w:customStyle="1" w:styleId="5FA06D811AF44C059EEE796C62EBFE98">
    <w:name w:val="5FA06D811AF44C059EEE796C62EBFE98"/>
    <w:rsid w:val="00652381"/>
  </w:style>
  <w:style w:type="paragraph" w:customStyle="1" w:styleId="3FA21762BFCB4C51AD92298E66D1FF78">
    <w:name w:val="3FA21762BFCB4C51AD92298E66D1FF78"/>
    <w:rsid w:val="00652381"/>
  </w:style>
  <w:style w:type="paragraph" w:customStyle="1" w:styleId="6BF5043128844905B89B106CDE3CC0EF">
    <w:name w:val="6BF5043128844905B89B106CDE3CC0EF"/>
    <w:rsid w:val="00652381"/>
  </w:style>
  <w:style w:type="paragraph" w:customStyle="1" w:styleId="846E98A9ED0F44C6ADF4DA0104CE3821">
    <w:name w:val="846E98A9ED0F44C6ADF4DA0104CE3821"/>
    <w:rsid w:val="00652381"/>
  </w:style>
  <w:style w:type="paragraph" w:customStyle="1" w:styleId="D464B28801EB484CBBA2C62E1137CB65">
    <w:name w:val="D464B28801EB484CBBA2C62E1137CB65"/>
    <w:rsid w:val="00652381"/>
  </w:style>
  <w:style w:type="paragraph" w:customStyle="1" w:styleId="8D32782BD2074ACABFB0A06C8C5E2CCD">
    <w:name w:val="8D32782BD2074ACABFB0A06C8C5E2CCD"/>
    <w:rsid w:val="00652381"/>
  </w:style>
  <w:style w:type="paragraph" w:customStyle="1" w:styleId="1AC3AA1434C2400B91C82B2AB0DE9256">
    <w:name w:val="1AC3AA1434C2400B91C82B2AB0DE9256"/>
    <w:rsid w:val="00652381"/>
  </w:style>
  <w:style w:type="paragraph" w:customStyle="1" w:styleId="3679F7366F184F6F8291F70A7CF1C731">
    <w:name w:val="3679F7366F184F6F8291F70A7CF1C731"/>
    <w:rsid w:val="00652381"/>
  </w:style>
  <w:style w:type="paragraph" w:customStyle="1" w:styleId="7434A7BD5C7A4085A57997E59971C371">
    <w:name w:val="7434A7BD5C7A4085A57997E59971C371"/>
    <w:rsid w:val="00652381"/>
  </w:style>
  <w:style w:type="paragraph" w:customStyle="1" w:styleId="631874B2AA9042DD891654D556767E63">
    <w:name w:val="631874B2AA9042DD891654D556767E63"/>
    <w:rsid w:val="00652381"/>
  </w:style>
  <w:style w:type="paragraph" w:customStyle="1" w:styleId="7BCFBBC11C9848A2A80F0AC43FF373E6">
    <w:name w:val="7BCFBBC11C9848A2A80F0AC43FF373E6"/>
    <w:rsid w:val="00652381"/>
  </w:style>
  <w:style w:type="paragraph" w:customStyle="1" w:styleId="CA969A7A0197408F9BDEBCC8100A2668">
    <w:name w:val="CA969A7A0197408F9BDEBCC8100A2668"/>
    <w:rsid w:val="00652381"/>
  </w:style>
  <w:style w:type="paragraph" w:customStyle="1" w:styleId="7D241259ECBE4954833D3294529ACE20">
    <w:name w:val="7D241259ECBE4954833D3294529ACE20"/>
    <w:rsid w:val="00652381"/>
  </w:style>
  <w:style w:type="paragraph" w:customStyle="1" w:styleId="E13561DF50B5407EA1EA89C989F0C911">
    <w:name w:val="E13561DF50B5407EA1EA89C989F0C911"/>
    <w:rsid w:val="00652381"/>
  </w:style>
  <w:style w:type="paragraph" w:customStyle="1" w:styleId="C6CD31CE29CE42CC961C85B59211E7DA">
    <w:name w:val="C6CD31CE29CE42CC961C85B59211E7DA"/>
    <w:rsid w:val="00652381"/>
  </w:style>
  <w:style w:type="paragraph" w:customStyle="1" w:styleId="D8A74E51B4234E78A3805379AEBB01E5">
    <w:name w:val="D8A74E51B4234E78A3805379AEBB01E5"/>
    <w:rsid w:val="00652381"/>
  </w:style>
  <w:style w:type="paragraph" w:customStyle="1" w:styleId="363A38F51BAE4862A69EAA22FA50CEE5">
    <w:name w:val="363A38F51BAE4862A69EAA22FA50CEE5"/>
    <w:rsid w:val="00652381"/>
  </w:style>
  <w:style w:type="paragraph" w:customStyle="1" w:styleId="8D86058312BB4F3B8F3CFC24D043AA23">
    <w:name w:val="8D86058312BB4F3B8F3CFC24D043AA23"/>
    <w:rsid w:val="00652381"/>
  </w:style>
  <w:style w:type="paragraph" w:customStyle="1" w:styleId="458484F6F7C646768E283A176D5DD071">
    <w:name w:val="458484F6F7C646768E283A176D5DD071"/>
    <w:rsid w:val="00652381"/>
  </w:style>
  <w:style w:type="paragraph" w:customStyle="1" w:styleId="92BE6B10489C49388764956E9754D4F4">
    <w:name w:val="92BE6B10489C49388764956E9754D4F4"/>
    <w:rsid w:val="00652381"/>
  </w:style>
  <w:style w:type="paragraph" w:customStyle="1" w:styleId="0AE3EBA89CE644BA8DB0BA1FCA24DDDE">
    <w:name w:val="0AE3EBA89CE644BA8DB0BA1FCA24DDDE"/>
    <w:rsid w:val="00652381"/>
  </w:style>
  <w:style w:type="paragraph" w:customStyle="1" w:styleId="70C1FF59EA134836BBB3438E9AEFC158">
    <w:name w:val="70C1FF59EA134836BBB3438E9AEFC158"/>
    <w:rsid w:val="00652381"/>
  </w:style>
  <w:style w:type="paragraph" w:customStyle="1" w:styleId="81515E8B00CD43E6B29F585B9D354DF4">
    <w:name w:val="81515E8B00CD43E6B29F585B9D354DF4"/>
    <w:rsid w:val="00652381"/>
  </w:style>
  <w:style w:type="paragraph" w:customStyle="1" w:styleId="CCEDAB72891745D788EAA64D668F3BCD">
    <w:name w:val="CCEDAB72891745D788EAA64D668F3BCD"/>
    <w:rsid w:val="00652381"/>
  </w:style>
  <w:style w:type="paragraph" w:customStyle="1" w:styleId="5051B21EF6E44456886E09C83E914E73">
    <w:name w:val="5051B21EF6E44456886E09C83E914E73"/>
    <w:rsid w:val="00652381"/>
  </w:style>
  <w:style w:type="paragraph" w:customStyle="1" w:styleId="003D3173CC1D4908B71C548605853BBC">
    <w:name w:val="003D3173CC1D4908B71C548605853BBC"/>
    <w:rsid w:val="00652381"/>
  </w:style>
  <w:style w:type="paragraph" w:customStyle="1" w:styleId="1A35AC6FF86C48ECAB62EB5673550C5F">
    <w:name w:val="1A35AC6FF86C48ECAB62EB5673550C5F"/>
    <w:rsid w:val="00652381"/>
  </w:style>
  <w:style w:type="paragraph" w:customStyle="1" w:styleId="648C6E1246D84755B32C69FBEB5DEE43">
    <w:name w:val="648C6E1246D84755B32C69FBEB5DEE43"/>
    <w:rsid w:val="00652381"/>
  </w:style>
  <w:style w:type="paragraph" w:customStyle="1" w:styleId="C7182BB1871A4DE5B44476C1669C9C10">
    <w:name w:val="C7182BB1871A4DE5B44476C1669C9C10"/>
    <w:rsid w:val="00652381"/>
  </w:style>
  <w:style w:type="paragraph" w:customStyle="1" w:styleId="77CDE1449B954E1CAC923D82220039B2">
    <w:name w:val="77CDE1449B954E1CAC923D82220039B2"/>
    <w:rsid w:val="00652381"/>
  </w:style>
  <w:style w:type="paragraph" w:customStyle="1" w:styleId="ED8A77C8848E42DC82581E55789A7D721">
    <w:name w:val="ED8A77C8848E42DC82581E55789A7D7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">
    <w:name w:val="1A35AC6FF86C48ECAB62EB5673550C5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">
    <w:name w:val="648C6E1246D84755B32C69FBEB5DEE4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1">
    <w:name w:val="C7182BB1871A4DE5B44476C1669C9C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1">
    <w:name w:val="77CDE1449B954E1CAC923D82220039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1">
    <w:name w:val="24443BFDAB524E6786CBA7D19F80BE2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1">
    <w:name w:val="5B270E3F613D4A0DAF04F3926B90854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1">
    <w:name w:val="DEB4B009ED074E93B939D0E9C46A49F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1">
    <w:name w:val="AB84D2B39C7243AEAA4E557E8C8A72C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1">
    <w:name w:val="402DCC81FF4940EFA6C7766D42D3F4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1">
    <w:name w:val="AF79FD9D06454BC9846849D432CF0EF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1">
    <w:name w:val="352F48123347481D9D752825B8A12237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1">
    <w:name w:val="9D8F97D4B1EA427DB0505343C824DF9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1">
    <w:name w:val="0EEA152DE60445058BB03C114780AD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1">
    <w:name w:val="D38F7D485FD9469E9F088416D0F37EFC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1">
    <w:name w:val="26C48C31AEFD457481BCF7A7EEBC3E3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1">
    <w:name w:val="FDC3E498F56D47EAB4268C3A275B445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12864717534DDE9FEEF911621B86DF1">
    <w:name w:val="7012864717534DDE9FEEF911621B86D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976CE7BD72F44708C2EE52C9F204EB51">
    <w:name w:val="1976CE7BD72F44708C2EE52C9F204EB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C431FAE78C433A8C3A0E2A52B1133A1">
    <w:name w:val="5BC431FAE78C433A8C3A0E2A52B1133A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525F61D7F74221A843EC136FBE8EC91">
    <w:name w:val="9A525F61D7F74221A843EC136FBE8EC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210285D0F04414F992C9A14022E63481">
    <w:name w:val="E210285D0F04414F992C9A14022E634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1">
    <w:name w:val="6BF5043128844905B89B106CDE3CC0E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1">
    <w:name w:val="846E98A9ED0F44C6ADF4DA0104CE382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1">
    <w:name w:val="D464B28801EB484CBBA2C62E1137CB6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1">
    <w:name w:val="8D86058312BB4F3B8F3CFC24D043AA2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1">
    <w:name w:val="458484F6F7C646768E283A176D5DD0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1">
    <w:name w:val="92BE6B10489C49388764956E9754D4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1">
    <w:name w:val="0AE3EBA89CE644BA8DB0BA1FCA24DDD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1">
    <w:name w:val="70C1FF59EA134836BBB3438E9AEFC15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1">
    <w:name w:val="81515E8B00CD43E6B29F585B9D354D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1">
    <w:name w:val="3679F7366F184F6F8291F70A7CF1C73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1">
    <w:name w:val="7434A7BD5C7A4085A57997E59971C3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1">
    <w:name w:val="631874B2AA9042DD891654D556767E6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1">
    <w:name w:val="7BCFBBC11C9848A2A80F0AC43FF373E6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1">
    <w:name w:val="7D241259ECBE4954833D3294529ACE2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1">
    <w:name w:val="E13561DF50B5407EA1EA89C989F0C91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1">
    <w:name w:val="950CE068A545440982B843B80B87A2F3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2">
    <w:name w:val="ED8A77C8848E42DC82581E55789A7D7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">
    <w:name w:val="1A35AC6FF86C48ECAB62EB5673550C5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">
    <w:name w:val="648C6E1246D84755B32C69FBEB5DEE4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2">
    <w:name w:val="C7182BB1871A4DE5B44476C1669C9C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2">
    <w:name w:val="77CDE1449B954E1CAC923D82220039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2">
    <w:name w:val="24443BFDAB524E6786CBA7D19F80BE2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2">
    <w:name w:val="5B270E3F613D4A0DAF04F3926B90854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2">
    <w:name w:val="DEB4B009ED074E93B939D0E9C46A49F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2">
    <w:name w:val="AB84D2B39C7243AEAA4E557E8C8A72C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2">
    <w:name w:val="402DCC81FF4940EFA6C7766D42D3F4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2">
    <w:name w:val="AF79FD9D06454BC9846849D432CF0EF9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2">
    <w:name w:val="352F48123347481D9D752825B8A12237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2">
    <w:name w:val="9D8F97D4B1EA427DB0505343C824DF9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2">
    <w:name w:val="0EEA152DE60445058BB03C114780AD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2">
    <w:name w:val="D38F7D485FD9469E9F088416D0F37EFC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2">
    <w:name w:val="26C48C31AEFD457481BCF7A7EEBC3E3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2">
    <w:name w:val="FDC3E498F56D47EAB4268C3A275B445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2">
    <w:name w:val="6BF5043128844905B89B106CDE3CC0E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2">
    <w:name w:val="846E98A9ED0F44C6ADF4DA0104CE382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2">
    <w:name w:val="D464B28801EB484CBBA2C62E1137CB65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2">
    <w:name w:val="8D86058312BB4F3B8F3CFC24D043AA2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2">
    <w:name w:val="458484F6F7C646768E283A176D5DD0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2">
    <w:name w:val="92BE6B10489C49388764956E9754D4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2">
    <w:name w:val="0AE3EBA89CE644BA8DB0BA1FCA24DDD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2">
    <w:name w:val="70C1FF59EA134836BBB3438E9AEFC15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2">
    <w:name w:val="81515E8B00CD43E6B29F585B9D354D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2">
    <w:name w:val="3679F7366F184F6F8291F70A7CF1C73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2">
    <w:name w:val="7434A7BD5C7A4085A57997E59971C3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2">
    <w:name w:val="631874B2AA9042DD891654D556767E6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2">
    <w:name w:val="7BCFBBC11C9848A2A80F0AC43FF373E6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2">
    <w:name w:val="7D241259ECBE4954833D3294529ACE2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2">
    <w:name w:val="E13561DF50B5407EA1EA89C989F0C91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2">
    <w:name w:val="950CE068A545440982B843B80B87A2F32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FDCBBA2FC64906936DE149C49252D3">
    <w:name w:val="84FDCBBA2FC64906936DE149C49252D3"/>
    <w:rsid w:val="00652381"/>
  </w:style>
  <w:style w:type="paragraph" w:customStyle="1" w:styleId="B319D60320AD411497BB71E79F213AFA">
    <w:name w:val="B319D60320AD411497BB71E79F213AFA"/>
    <w:rsid w:val="00652381"/>
  </w:style>
  <w:style w:type="paragraph" w:customStyle="1" w:styleId="B964F046A6124A4E92899A8AC04CF65E">
    <w:name w:val="B964F046A6124A4E92899A8AC04CF65E"/>
    <w:rsid w:val="00652381"/>
  </w:style>
  <w:style w:type="paragraph" w:customStyle="1" w:styleId="247E3728DE6B425E87C988DEAFD73A66">
    <w:name w:val="247E3728DE6B425E87C988DEAFD73A66"/>
    <w:rsid w:val="00652381"/>
  </w:style>
  <w:style w:type="paragraph" w:customStyle="1" w:styleId="444F2A70AE254D3AB420C09F9F830488">
    <w:name w:val="444F2A70AE254D3AB420C09F9F830488"/>
    <w:rsid w:val="00652381"/>
  </w:style>
  <w:style w:type="paragraph" w:customStyle="1" w:styleId="C6629FD8E8024703B7974C135802DF42">
    <w:name w:val="C6629FD8E8024703B7974C135802DF42"/>
    <w:rsid w:val="00652381"/>
  </w:style>
  <w:style w:type="paragraph" w:customStyle="1" w:styleId="721A26738D1145A69061B8FC86A22A87">
    <w:name w:val="721A26738D1145A69061B8FC86A22A87"/>
    <w:rsid w:val="00652381"/>
  </w:style>
  <w:style w:type="paragraph" w:customStyle="1" w:styleId="0096CEDD97A5471E8AA16B2106B60012">
    <w:name w:val="0096CEDD97A5471E8AA16B2106B60012"/>
    <w:rsid w:val="001A1EA5"/>
  </w:style>
  <w:style w:type="paragraph" w:customStyle="1" w:styleId="AC737D55AB7E4132895FA52566D1D5AE">
    <w:name w:val="AC737D55AB7E4132895FA52566D1D5AE"/>
    <w:rsid w:val="001A1EA5"/>
  </w:style>
  <w:style w:type="paragraph" w:customStyle="1" w:styleId="BBD3EB6C8C6E427E8060CDE2EEE0E1DE">
    <w:name w:val="BBD3EB6C8C6E427E8060CDE2EEE0E1DE"/>
    <w:rsid w:val="001A1EA5"/>
  </w:style>
  <w:style w:type="paragraph" w:customStyle="1" w:styleId="816AEC283E4B4C07A3492F87431D994B">
    <w:name w:val="816AEC283E4B4C07A3492F87431D994B"/>
    <w:rsid w:val="001A1EA5"/>
  </w:style>
  <w:style w:type="paragraph" w:customStyle="1" w:styleId="ED8A77C8848E42DC82581E55789A7D723">
    <w:name w:val="ED8A77C8848E42DC82581E55789A7D7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3">
    <w:name w:val="1A35AC6FF86C48ECAB62EB5673550C5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3">
    <w:name w:val="648C6E1246D84755B32C69FBEB5DEE4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3">
    <w:name w:val="C7182BB1871A4DE5B44476C1669C9C1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3">
    <w:name w:val="77CDE1449B954E1CAC923D82220039B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3">
    <w:name w:val="24443BFDAB524E6786CBA7D19F80BE2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3">
    <w:name w:val="5B270E3F613D4A0DAF04F3926B90854D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3">
    <w:name w:val="DEB4B009ED074E93B939D0E9C46A49F8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3">
    <w:name w:val="AB84D2B39C7243AEAA4E557E8C8A72C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3">
    <w:name w:val="402DCC81FF4940EFA6C7766D42D3F41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3">
    <w:name w:val="AF79FD9D06454BC9846849D432CF0EF9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3">
    <w:name w:val="352F48123347481D9D752825B8A12237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3">
    <w:name w:val="9D8F97D4B1EA427DB0505343C824DF9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3">
    <w:name w:val="0EEA152DE60445058BB03C114780ADB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3">
    <w:name w:val="D38F7D485FD9469E9F088416D0F37EFC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3">
    <w:name w:val="26C48C31AEFD457481BCF7A7EEBC3E3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3">
    <w:name w:val="FDC3E498F56D47EAB4268C3A275B445D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3">
    <w:name w:val="6BF5043128844905B89B106CDE3CC0E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3">
    <w:name w:val="846E98A9ED0F44C6ADF4DA0104CE382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3">
    <w:name w:val="D464B28801EB484CBBA2C62E1137CB65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3">
    <w:name w:val="8D86058312BB4F3B8F3CFC24D043AA2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3">
    <w:name w:val="458484F6F7C646768E283A176D5DD07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3">
    <w:name w:val="92BE6B10489C49388764956E9754D4F4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3">
    <w:name w:val="0AE3EBA89CE644BA8DB0BA1FCA24DDD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3">
    <w:name w:val="70C1FF59EA134836BBB3438E9AEFC158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3">
    <w:name w:val="81515E8B00CD43E6B29F585B9D354DF4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3">
    <w:name w:val="3679F7366F184F6F8291F70A7CF1C73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3">
    <w:name w:val="7434A7BD5C7A4085A57997E59971C37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3">
    <w:name w:val="631874B2AA9042DD891654D556767E6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3">
    <w:name w:val="7BCFBBC11C9848A2A80F0AC43FF373E6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3">
    <w:name w:val="7D241259ECBE4954833D3294529ACE2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3">
    <w:name w:val="E13561DF50B5407EA1EA89C989F0C91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1">
    <w:name w:val="0096CEDD97A5471E8AA16B2106B600121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1">
    <w:name w:val="BBD3EB6C8C6E427E8060CDE2EEE0E1DE1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4">
    <w:name w:val="ED8A77C8848E42DC82581E55789A7D7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4">
    <w:name w:val="1A35AC6FF86C48ECAB62EB5673550C5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4">
    <w:name w:val="648C6E1246D84755B32C69FBEB5DEE4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4">
    <w:name w:val="C7182BB1871A4DE5B44476C1669C9C1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4">
    <w:name w:val="77CDE1449B954E1CAC923D82220039B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4">
    <w:name w:val="24443BFDAB524E6786CBA7D19F80BE2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4">
    <w:name w:val="5B270E3F613D4A0DAF04F3926B90854D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4">
    <w:name w:val="DEB4B009ED074E93B939D0E9C46A49F8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4">
    <w:name w:val="AB84D2B39C7243AEAA4E557E8C8A72C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4">
    <w:name w:val="402DCC81FF4940EFA6C7766D42D3F41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4">
    <w:name w:val="AF79FD9D06454BC9846849D432CF0EF9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4">
    <w:name w:val="352F48123347481D9D752825B8A12237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4">
    <w:name w:val="9D8F97D4B1EA427DB0505343C824DF9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4">
    <w:name w:val="0EEA152DE60445058BB03C114780ADB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4">
    <w:name w:val="D38F7D485FD9469E9F088416D0F37EFC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4">
    <w:name w:val="26C48C31AEFD457481BCF7A7EEBC3E3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4">
    <w:name w:val="FDC3E498F56D47EAB4268C3A275B445D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4">
    <w:name w:val="6BF5043128844905B89B106CDE3CC0E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4">
    <w:name w:val="846E98A9ED0F44C6ADF4DA0104CE382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4">
    <w:name w:val="D464B28801EB484CBBA2C62E1137CB65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4">
    <w:name w:val="8D86058312BB4F3B8F3CFC24D043AA2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4">
    <w:name w:val="458484F6F7C646768E283A176D5DD07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4">
    <w:name w:val="92BE6B10489C49388764956E9754D4F4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4">
    <w:name w:val="0AE3EBA89CE644BA8DB0BA1FCA24DDD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4">
    <w:name w:val="70C1FF59EA134836BBB3438E9AEFC158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4">
    <w:name w:val="81515E8B00CD43E6B29F585B9D354DF4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4">
    <w:name w:val="3679F7366F184F6F8291F70A7CF1C73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4">
    <w:name w:val="7434A7BD5C7A4085A57997E59971C37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4">
    <w:name w:val="631874B2AA9042DD891654D556767E6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4">
    <w:name w:val="7BCFBBC11C9848A2A80F0AC43FF373E6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4">
    <w:name w:val="7D241259ECBE4954833D3294529ACE2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4">
    <w:name w:val="E13561DF50B5407EA1EA89C989F0C91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2">
    <w:name w:val="0096CEDD97A5471E8AA16B2106B600122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2">
    <w:name w:val="BBD3EB6C8C6E427E8060CDE2EEE0E1DE2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5">
    <w:name w:val="ED8A77C8848E42DC82581E55789A7D7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5">
    <w:name w:val="1A35AC6FF86C48ECAB62EB5673550C5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5">
    <w:name w:val="648C6E1246D84755B32C69FBEB5DEE4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5">
    <w:name w:val="C7182BB1871A4DE5B44476C1669C9C1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5">
    <w:name w:val="77CDE1449B954E1CAC923D82220039B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5">
    <w:name w:val="24443BFDAB524E6786CBA7D19F80BE2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5">
    <w:name w:val="5B270E3F613D4A0DAF04F3926B90854D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5">
    <w:name w:val="DEB4B009ED074E93B939D0E9C46A49F8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5">
    <w:name w:val="AB84D2B39C7243AEAA4E557E8C8A72C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5">
    <w:name w:val="402DCC81FF4940EFA6C7766D42D3F41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5">
    <w:name w:val="AF79FD9D06454BC9846849D432CF0EF9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5">
    <w:name w:val="352F48123347481D9D752825B8A12237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5">
    <w:name w:val="9D8F97D4B1EA427DB0505343C824DF9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5">
    <w:name w:val="0EEA152DE60445058BB03C114780ADB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5">
    <w:name w:val="D38F7D485FD9469E9F088416D0F37EFC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5">
    <w:name w:val="26C48C31AEFD457481BCF7A7EEBC3E3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5">
    <w:name w:val="FDC3E498F56D47EAB4268C3A275B445D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5">
    <w:name w:val="6BF5043128844905B89B106CDE3CC0E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5">
    <w:name w:val="846E98A9ED0F44C6ADF4DA0104CE382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5">
    <w:name w:val="D464B28801EB484CBBA2C62E1137CB65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5">
    <w:name w:val="8D86058312BB4F3B8F3CFC24D043AA2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5">
    <w:name w:val="458484F6F7C646768E283A176D5DD07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5">
    <w:name w:val="92BE6B10489C49388764956E9754D4F4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5">
    <w:name w:val="0AE3EBA89CE644BA8DB0BA1FCA24DDD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5">
    <w:name w:val="70C1FF59EA134836BBB3438E9AEFC158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5">
    <w:name w:val="81515E8B00CD43E6B29F585B9D354DF4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5">
    <w:name w:val="3679F7366F184F6F8291F70A7CF1C73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5">
    <w:name w:val="7434A7BD5C7A4085A57997E59971C37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5">
    <w:name w:val="631874B2AA9042DD891654D556767E6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5">
    <w:name w:val="7BCFBBC11C9848A2A80F0AC43FF373E6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5">
    <w:name w:val="7D241259ECBE4954833D3294529ACE2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5">
    <w:name w:val="E13561DF50B5407EA1EA89C989F0C91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3">
    <w:name w:val="0096CEDD97A5471E8AA16B2106B600123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3">
    <w:name w:val="BBD3EB6C8C6E427E8060CDE2EEE0E1DE3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97C4F6ECB40F9902ED65A74C756A9">
    <w:name w:val="7BC97C4F6ECB40F9902ED65A74C756A9"/>
    <w:rsid w:val="00845138"/>
  </w:style>
  <w:style w:type="paragraph" w:customStyle="1" w:styleId="25205ABEDF2F44C3B0EF1E2F95BECEAE">
    <w:name w:val="25205ABEDF2F44C3B0EF1E2F95BECEAE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6">
    <w:name w:val="ED8A77C8848E42DC82581E55789A7D7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6">
    <w:name w:val="1A35AC6FF86C48ECAB62EB5673550C5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6">
    <w:name w:val="648C6E1246D84755B32C69FBEB5DEE4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6">
    <w:name w:val="C7182BB1871A4DE5B44476C1669C9C1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6">
    <w:name w:val="77CDE1449B954E1CAC923D82220039B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6">
    <w:name w:val="24443BFDAB524E6786CBA7D19F80BE2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6">
    <w:name w:val="5B270E3F613D4A0DAF04F3926B90854D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6">
    <w:name w:val="DEB4B009ED074E93B939D0E9C46A49F8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6">
    <w:name w:val="AB84D2B39C7243AEAA4E557E8C8A72C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6">
    <w:name w:val="402DCC81FF4940EFA6C7766D42D3F41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6">
    <w:name w:val="AF79FD9D06454BC9846849D432CF0EF9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6">
    <w:name w:val="352F48123347481D9D752825B8A12237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6">
    <w:name w:val="9D8F97D4B1EA427DB0505343C824DF9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6">
    <w:name w:val="0EEA152DE60445058BB03C114780ADB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6">
    <w:name w:val="D38F7D485FD9469E9F088416D0F37EFC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6">
    <w:name w:val="26C48C31AEFD457481BCF7A7EEBC3E3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6">
    <w:name w:val="FDC3E498F56D47EAB4268C3A275B445D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6">
    <w:name w:val="6BF5043128844905B89B106CDE3CC0E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6">
    <w:name w:val="846E98A9ED0F44C6ADF4DA0104CE382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6">
    <w:name w:val="D464B28801EB484CBBA2C62E1137CB65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6">
    <w:name w:val="8D86058312BB4F3B8F3CFC24D043AA2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6">
    <w:name w:val="458484F6F7C646768E283A176D5DD07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6">
    <w:name w:val="92BE6B10489C49388764956E9754D4F4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6">
    <w:name w:val="0AE3EBA89CE644BA8DB0BA1FCA24DDD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6">
    <w:name w:val="70C1FF59EA134836BBB3438E9AEFC158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6">
    <w:name w:val="81515E8B00CD43E6B29F585B9D354DF4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6">
    <w:name w:val="3679F7366F184F6F8291F70A7CF1C73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6">
    <w:name w:val="7434A7BD5C7A4085A57997E59971C37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6">
    <w:name w:val="631874B2AA9042DD891654D556767E6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6">
    <w:name w:val="7BCFBBC11C9848A2A80F0AC43FF373E6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6">
    <w:name w:val="7D241259ECBE4954833D3294529ACE2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6">
    <w:name w:val="E13561DF50B5407EA1EA89C989F0C91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4">
    <w:name w:val="0096CEDD97A5471E8AA16B2106B600124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4">
    <w:name w:val="BBD3EB6C8C6E427E8060CDE2EEE0E1DE4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205ABEDF2F44C3B0EF1E2F95BECEAE1">
    <w:name w:val="25205ABEDF2F44C3B0EF1E2F95BECEAE1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7">
    <w:name w:val="ED8A77C8848E42DC82581E55789A7D7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7">
    <w:name w:val="1A35AC6FF86C48ECAB62EB5673550C5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7">
    <w:name w:val="648C6E1246D84755B32C69FBEB5DEE4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7">
    <w:name w:val="C7182BB1871A4DE5B44476C1669C9C1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7">
    <w:name w:val="77CDE1449B954E1CAC923D82220039B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7">
    <w:name w:val="24443BFDAB524E6786CBA7D19F80BE2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7">
    <w:name w:val="5B270E3F613D4A0DAF04F3926B90854D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7">
    <w:name w:val="DEB4B009ED074E93B939D0E9C46A49F8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7">
    <w:name w:val="AB84D2B39C7243AEAA4E557E8C8A72C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7">
    <w:name w:val="402DCC81FF4940EFA6C7766D42D3F41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7">
    <w:name w:val="AF79FD9D06454BC9846849D432CF0EF9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7">
    <w:name w:val="352F48123347481D9D752825B8A12237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7">
    <w:name w:val="9D8F97D4B1EA427DB0505343C824DF9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7">
    <w:name w:val="0EEA152DE60445058BB03C114780ADB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7">
    <w:name w:val="D38F7D485FD9469E9F088416D0F37EFC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7">
    <w:name w:val="26C48C31AEFD457481BCF7A7EEBC3E3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7">
    <w:name w:val="FDC3E498F56D47EAB4268C3A275B445D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7">
    <w:name w:val="6BF5043128844905B89B106CDE3CC0E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7">
    <w:name w:val="846E98A9ED0F44C6ADF4DA0104CE382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7">
    <w:name w:val="D464B28801EB484CBBA2C62E1137CB65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7">
    <w:name w:val="8D86058312BB4F3B8F3CFC24D043AA2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7">
    <w:name w:val="458484F6F7C646768E283A176D5DD07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7">
    <w:name w:val="92BE6B10489C49388764956E9754D4F4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7">
    <w:name w:val="0AE3EBA89CE644BA8DB0BA1FCA24DDD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7">
    <w:name w:val="70C1FF59EA134836BBB3438E9AEFC158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7">
    <w:name w:val="81515E8B00CD43E6B29F585B9D354DF4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7">
    <w:name w:val="3679F7366F184F6F8291F70A7CF1C73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7">
    <w:name w:val="7434A7BD5C7A4085A57997E59971C37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7">
    <w:name w:val="631874B2AA9042DD891654D556767E6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7">
    <w:name w:val="7BCFBBC11C9848A2A80F0AC43FF373E6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7">
    <w:name w:val="7D241259ECBE4954833D3294529ACE2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7">
    <w:name w:val="E13561DF50B5407EA1EA89C989F0C91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5">
    <w:name w:val="0096CEDD97A5471E8AA16B2106B600125"/>
    <w:rsid w:val="001E6AC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5">
    <w:name w:val="BBD3EB6C8C6E427E8060CDE2EEE0E1DE5"/>
    <w:rsid w:val="001E6AC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FC07B5529E3483DBD0F29CE0F312431">
    <w:name w:val="0FC07B5529E3483DBD0F29CE0F312431"/>
    <w:rsid w:val="001E6ACB"/>
  </w:style>
  <w:style w:type="paragraph" w:customStyle="1" w:styleId="40D7B1C7D09C4FE0A67A32E7BF3A94D1">
    <w:name w:val="40D7B1C7D09C4FE0A67A32E7BF3A94D1"/>
    <w:rsid w:val="001E6ACB"/>
  </w:style>
  <w:style w:type="paragraph" w:customStyle="1" w:styleId="0CA4780C4328431A87C3A10496D79C45">
    <w:name w:val="0CA4780C4328431A87C3A10496D79C45"/>
    <w:rsid w:val="001E6ACB"/>
  </w:style>
  <w:style w:type="paragraph" w:customStyle="1" w:styleId="5E739FE6814041C5A357CB81A52D0BA1">
    <w:name w:val="5E739FE6814041C5A357CB81A52D0BA1"/>
    <w:rsid w:val="001E6ACB"/>
  </w:style>
  <w:style w:type="paragraph" w:customStyle="1" w:styleId="B34A4CD598EE42A5B10A3632415193AF">
    <w:name w:val="B34A4CD598EE42A5B10A3632415193AF"/>
    <w:rsid w:val="001E6ACB"/>
  </w:style>
  <w:style w:type="paragraph" w:customStyle="1" w:styleId="3D85A741049C4D8E886538B81B82A1F9">
    <w:name w:val="3D85A741049C4D8E886538B81B82A1F9"/>
    <w:rsid w:val="001E6ACB"/>
  </w:style>
  <w:style w:type="paragraph" w:customStyle="1" w:styleId="045345BFDC284D56AAFF89AA1D4A8E89">
    <w:name w:val="045345BFDC284D56AAFF89AA1D4A8E89"/>
    <w:rsid w:val="001E6ACB"/>
  </w:style>
  <w:style w:type="paragraph" w:customStyle="1" w:styleId="7733B48BE3F14F6CA1FD3EADB77C2503">
    <w:name w:val="7733B48BE3F14F6CA1FD3EADB77C2503"/>
    <w:rsid w:val="001E6ACB"/>
  </w:style>
  <w:style w:type="paragraph" w:customStyle="1" w:styleId="2D5686E4D787498BA974ED93587A140E">
    <w:name w:val="2D5686E4D787498BA974ED93587A140E"/>
    <w:rsid w:val="00885577"/>
  </w:style>
  <w:style w:type="paragraph" w:customStyle="1" w:styleId="232EE41C908C40E49F7BF876B73EFAAF">
    <w:name w:val="232EE41C908C40E49F7BF876B73EFAAF"/>
    <w:rsid w:val="00885577"/>
  </w:style>
  <w:style w:type="paragraph" w:customStyle="1" w:styleId="78A3C28BB57F4E3C9A84CB650B670613">
    <w:name w:val="78A3C28BB57F4E3C9A84CB650B670613"/>
    <w:rsid w:val="00885577"/>
  </w:style>
  <w:style w:type="paragraph" w:customStyle="1" w:styleId="0A9E889BCD094ADAACEE2E8CF0C4899A">
    <w:name w:val="0A9E889BCD094ADAACEE2E8CF0C4899A"/>
    <w:rsid w:val="00885577"/>
  </w:style>
  <w:style w:type="paragraph" w:customStyle="1" w:styleId="B05776EA0574498EB2534A23DC5D81A5">
    <w:name w:val="B05776EA0574498EB2534A23DC5D81A5"/>
    <w:rsid w:val="006D63C9"/>
  </w:style>
  <w:style w:type="paragraph" w:customStyle="1" w:styleId="7BB2124D5CC349C7A4C87296D5B54D9A">
    <w:name w:val="7BB2124D5CC349C7A4C87296D5B54D9A"/>
    <w:rsid w:val="006D63C9"/>
  </w:style>
  <w:style w:type="paragraph" w:customStyle="1" w:styleId="D03DAB33EC474590B11D47FD199ED87D">
    <w:name w:val="D03DAB33EC474590B11D47FD199ED87D"/>
    <w:rsid w:val="006D63C9"/>
  </w:style>
  <w:style w:type="paragraph" w:customStyle="1" w:styleId="7B759330630945CA8C35891957165521">
    <w:name w:val="7B759330630945CA8C35891957165521"/>
    <w:rsid w:val="006D63C9"/>
  </w:style>
  <w:style w:type="paragraph" w:customStyle="1" w:styleId="4EF2CF3F72DF4BBD80F85F7D9C02AFF4">
    <w:name w:val="4EF2CF3F72DF4BBD80F85F7D9C02AFF4"/>
    <w:rsid w:val="006D63C9"/>
  </w:style>
  <w:style w:type="paragraph" w:customStyle="1" w:styleId="12BC52812FF54141A805EC4C6B903FC3">
    <w:name w:val="12BC52812FF54141A805EC4C6B903FC3"/>
    <w:rsid w:val="006D63C9"/>
  </w:style>
  <w:style w:type="paragraph" w:customStyle="1" w:styleId="9437DBEFB5214A05BB92AE4C86E5ADFB">
    <w:name w:val="9437DBEFB5214A05BB92AE4C86E5ADFB"/>
    <w:rsid w:val="006D63C9"/>
  </w:style>
  <w:style w:type="paragraph" w:customStyle="1" w:styleId="F5D2E332EC5744339E0B92E6FE2612BB">
    <w:name w:val="F5D2E332EC5744339E0B92E6FE2612BB"/>
    <w:rsid w:val="006D63C9"/>
  </w:style>
  <w:style w:type="paragraph" w:customStyle="1" w:styleId="5BC64C1833E84FD3AEED42A7CAAEC39A">
    <w:name w:val="5BC64C1833E84FD3AEED42A7CAAEC39A"/>
    <w:rsid w:val="006D63C9"/>
  </w:style>
  <w:style w:type="paragraph" w:customStyle="1" w:styleId="5C022016BB3D404C89BE6BA4A21A4E0E">
    <w:name w:val="5C022016BB3D404C89BE6BA4A21A4E0E"/>
    <w:rsid w:val="006D63C9"/>
  </w:style>
  <w:style w:type="paragraph" w:customStyle="1" w:styleId="3033F762406E47EF9811D7DE267E1127">
    <w:name w:val="3033F762406E47EF9811D7DE267E1127"/>
    <w:rsid w:val="006D63C9"/>
  </w:style>
  <w:style w:type="paragraph" w:customStyle="1" w:styleId="715582BF9F8144C985B142E565479183">
    <w:name w:val="715582BF9F8144C985B142E565479183"/>
    <w:rsid w:val="006D63C9"/>
  </w:style>
  <w:style w:type="paragraph" w:customStyle="1" w:styleId="B66B80B468524B8FB04468E37B10D391">
    <w:name w:val="B66B80B468524B8FB04468E37B10D391"/>
    <w:rsid w:val="006D63C9"/>
  </w:style>
  <w:style w:type="paragraph" w:customStyle="1" w:styleId="0126DCE7A29E424490D154BB446C992B">
    <w:name w:val="0126DCE7A29E424490D154BB446C992B"/>
    <w:rsid w:val="006D63C9"/>
  </w:style>
  <w:style w:type="paragraph" w:customStyle="1" w:styleId="7CC55ADBB02F445C9C91E75153024EA4">
    <w:name w:val="7CC55ADBB02F445C9C91E75153024EA4"/>
    <w:rsid w:val="006D63C9"/>
  </w:style>
  <w:style w:type="paragraph" w:customStyle="1" w:styleId="82C9AEEAF14A40CE88B4120B144F12A1">
    <w:name w:val="82C9AEEAF14A40CE88B4120B144F12A1"/>
    <w:rsid w:val="006D63C9"/>
  </w:style>
  <w:style w:type="paragraph" w:customStyle="1" w:styleId="ED31742B847B4598836D6119F9A35D1A">
    <w:name w:val="ED31742B847B4598836D6119F9A35D1A"/>
    <w:rsid w:val="006D63C9"/>
  </w:style>
  <w:style w:type="paragraph" w:customStyle="1" w:styleId="0D6169E26E45484AA53B1754D5C5AFDE">
    <w:name w:val="0D6169E26E45484AA53B1754D5C5AFDE"/>
    <w:rsid w:val="006D63C9"/>
  </w:style>
  <w:style w:type="paragraph" w:customStyle="1" w:styleId="7AF35E2D70C44F80A756D30B895C4E77">
    <w:name w:val="7AF35E2D70C44F80A756D30B895C4E77"/>
    <w:rsid w:val="006D63C9"/>
  </w:style>
  <w:style w:type="paragraph" w:customStyle="1" w:styleId="EE2B720E73F848AFB6E31825FD3B6FC3">
    <w:name w:val="EE2B720E73F848AFB6E31825FD3B6FC3"/>
    <w:rsid w:val="006D63C9"/>
  </w:style>
  <w:style w:type="paragraph" w:customStyle="1" w:styleId="CC98A5F3C43F43B0983844CD09F65848">
    <w:name w:val="CC98A5F3C43F43B0983844CD09F65848"/>
    <w:rsid w:val="006D63C9"/>
  </w:style>
  <w:style w:type="paragraph" w:customStyle="1" w:styleId="1BAACAB0D1D24E5F98B852DE59DB3616">
    <w:name w:val="1BAACAB0D1D24E5F98B852DE59DB3616"/>
    <w:rsid w:val="006D63C9"/>
  </w:style>
  <w:style w:type="paragraph" w:customStyle="1" w:styleId="33FE87D3BBB5413D82BB9B8341F78498">
    <w:name w:val="33FE87D3BBB5413D82BB9B8341F78498"/>
    <w:rsid w:val="006D63C9"/>
  </w:style>
  <w:style w:type="paragraph" w:customStyle="1" w:styleId="BFA54C4C94D844978FFB2A337A845EFE">
    <w:name w:val="BFA54C4C94D844978FFB2A337A845EFE"/>
    <w:rsid w:val="006D63C9"/>
  </w:style>
  <w:style w:type="paragraph" w:customStyle="1" w:styleId="5B032E9D11834485BDB31E759002A723">
    <w:name w:val="5B032E9D11834485BDB31E759002A723"/>
    <w:rsid w:val="006D63C9"/>
  </w:style>
  <w:style w:type="paragraph" w:customStyle="1" w:styleId="DF1AE4BFCA5945AE877F5D54EB76E827">
    <w:name w:val="DF1AE4BFCA5945AE877F5D54EB76E827"/>
    <w:rsid w:val="006D63C9"/>
  </w:style>
  <w:style w:type="paragraph" w:customStyle="1" w:styleId="3F7BDC9BD2EA4F62A1A863ACDA873D13">
    <w:name w:val="3F7BDC9BD2EA4F62A1A863ACDA873D13"/>
    <w:rsid w:val="006D63C9"/>
  </w:style>
  <w:style w:type="paragraph" w:customStyle="1" w:styleId="FE9621B0F8A9414581ADBC528420CAD8">
    <w:name w:val="FE9621B0F8A9414581ADBC528420CAD8"/>
    <w:rsid w:val="006D63C9"/>
  </w:style>
  <w:style w:type="paragraph" w:customStyle="1" w:styleId="4F512491BBA34A12B16E943AABE8E808">
    <w:name w:val="4F512491BBA34A12B16E943AABE8E808"/>
    <w:rsid w:val="006D63C9"/>
  </w:style>
  <w:style w:type="paragraph" w:customStyle="1" w:styleId="8F594146ADCB43FCA171F5A37833413E">
    <w:name w:val="8F594146ADCB43FCA171F5A37833413E"/>
    <w:rsid w:val="006D63C9"/>
  </w:style>
  <w:style w:type="paragraph" w:customStyle="1" w:styleId="DB9993BC12BD41239D7F7AED779BB8AC">
    <w:name w:val="DB9993BC12BD41239D7F7AED779BB8AC"/>
    <w:rsid w:val="006D63C9"/>
  </w:style>
  <w:style w:type="paragraph" w:customStyle="1" w:styleId="40BB7DC36AEC44909B340617D578586C">
    <w:name w:val="40BB7DC36AEC44909B340617D578586C"/>
    <w:rsid w:val="006D63C9"/>
  </w:style>
  <w:style w:type="paragraph" w:customStyle="1" w:styleId="76EC02FBB0354773BDD9323BC4C2AB8E">
    <w:name w:val="76EC02FBB0354773BDD9323BC4C2AB8E"/>
    <w:rsid w:val="006D63C9"/>
  </w:style>
  <w:style w:type="paragraph" w:customStyle="1" w:styleId="D54BC063AFF34D9A8C2AE3CFCA5FC62F">
    <w:name w:val="D54BC063AFF34D9A8C2AE3CFCA5FC62F"/>
    <w:rsid w:val="006D63C9"/>
  </w:style>
  <w:style w:type="paragraph" w:customStyle="1" w:styleId="13104D52CF1F44E9812DC04E8F7709B8">
    <w:name w:val="13104D52CF1F44E9812DC04E8F7709B8"/>
    <w:rsid w:val="006D63C9"/>
  </w:style>
  <w:style w:type="paragraph" w:customStyle="1" w:styleId="E8204511E5C44901A46FB9B9395E43C6">
    <w:name w:val="E8204511E5C44901A46FB9B9395E43C6"/>
    <w:rsid w:val="006D63C9"/>
  </w:style>
  <w:style w:type="paragraph" w:customStyle="1" w:styleId="C31461958FA045DBA70B9C5560F401D0">
    <w:name w:val="C31461958FA045DBA70B9C5560F401D0"/>
    <w:rsid w:val="006D63C9"/>
  </w:style>
  <w:style w:type="paragraph" w:customStyle="1" w:styleId="344830487B1C4335B64EB6FE6A0B1E1F">
    <w:name w:val="344830487B1C4335B64EB6FE6A0B1E1F"/>
    <w:rsid w:val="006D63C9"/>
  </w:style>
  <w:style w:type="paragraph" w:customStyle="1" w:styleId="39310AD30E9F42F286DCFBA7415B0D6D">
    <w:name w:val="39310AD30E9F42F286DCFBA7415B0D6D"/>
    <w:rsid w:val="006D63C9"/>
  </w:style>
  <w:style w:type="paragraph" w:customStyle="1" w:styleId="FD609A0D5FB6418CB5A29468ECF59B30">
    <w:name w:val="FD609A0D5FB6418CB5A29468ECF59B30"/>
    <w:rsid w:val="006D63C9"/>
  </w:style>
  <w:style w:type="paragraph" w:customStyle="1" w:styleId="914C1BCAEB5648A9A6366ED017A8D442">
    <w:name w:val="914C1BCAEB5648A9A6366ED017A8D442"/>
    <w:rsid w:val="006D63C9"/>
  </w:style>
  <w:style w:type="paragraph" w:customStyle="1" w:styleId="743AB3700D3E425B8277C0141316F8E6">
    <w:name w:val="743AB3700D3E425B8277C0141316F8E6"/>
    <w:rsid w:val="006D63C9"/>
  </w:style>
  <w:style w:type="paragraph" w:customStyle="1" w:styleId="8BC76F3C33644398BFBEBB8BA55543DF">
    <w:name w:val="8BC76F3C33644398BFBEBB8BA55543DF"/>
    <w:rsid w:val="006D63C9"/>
  </w:style>
  <w:style w:type="paragraph" w:customStyle="1" w:styleId="F00A2CD7F85C490D8D9E18D7634DBB20">
    <w:name w:val="F00A2CD7F85C490D8D9E18D7634DBB20"/>
    <w:rsid w:val="006D63C9"/>
  </w:style>
  <w:style w:type="paragraph" w:customStyle="1" w:styleId="9416F01E41DC482EA72A18812639BBA2">
    <w:name w:val="9416F01E41DC482EA72A18812639BBA2"/>
    <w:rsid w:val="006D63C9"/>
  </w:style>
  <w:style w:type="paragraph" w:customStyle="1" w:styleId="222BD63565DD40FDBF72A03949520D05">
    <w:name w:val="222BD63565DD40FDBF72A03949520D05"/>
    <w:rsid w:val="006D63C9"/>
  </w:style>
  <w:style w:type="paragraph" w:customStyle="1" w:styleId="623F582E470145AF9B00E9C726D70AC3">
    <w:name w:val="623F582E470145AF9B00E9C726D70AC3"/>
    <w:rsid w:val="006D63C9"/>
  </w:style>
  <w:style w:type="paragraph" w:customStyle="1" w:styleId="9BBEA9D3A531446090DA2E10233E46D0">
    <w:name w:val="9BBEA9D3A531446090DA2E10233E46D0"/>
    <w:rsid w:val="006D63C9"/>
  </w:style>
  <w:style w:type="paragraph" w:customStyle="1" w:styleId="1516F9D42F3F49BCACABC50173493EDF">
    <w:name w:val="1516F9D42F3F49BCACABC50173493EDF"/>
    <w:rsid w:val="006D63C9"/>
  </w:style>
  <w:style w:type="paragraph" w:customStyle="1" w:styleId="C2DB1BA3102C45E7B7003890E53C63D7">
    <w:name w:val="C2DB1BA3102C45E7B7003890E53C63D7"/>
    <w:rsid w:val="006D63C9"/>
  </w:style>
  <w:style w:type="paragraph" w:customStyle="1" w:styleId="8A75D5EE583644FB980F94F4317C0209">
    <w:name w:val="8A75D5EE583644FB980F94F4317C0209"/>
    <w:rsid w:val="006D63C9"/>
  </w:style>
  <w:style w:type="paragraph" w:customStyle="1" w:styleId="4C85E5A67A7F4B218ACB610A66A0D025">
    <w:name w:val="4C85E5A67A7F4B218ACB610A66A0D025"/>
    <w:rsid w:val="006D63C9"/>
  </w:style>
  <w:style w:type="paragraph" w:customStyle="1" w:styleId="4B154EC1AAC944FB918580408A36D54D">
    <w:name w:val="4B154EC1AAC944FB918580408A36D54D"/>
    <w:rsid w:val="006D63C9"/>
  </w:style>
  <w:style w:type="paragraph" w:customStyle="1" w:styleId="AD644EDACE074A6698BE14096BC12C9E">
    <w:name w:val="AD644EDACE074A6698BE14096BC12C9E"/>
    <w:rsid w:val="006D63C9"/>
  </w:style>
  <w:style w:type="paragraph" w:customStyle="1" w:styleId="9D4719A91A2249C9ACD5EC97574F791C">
    <w:name w:val="9D4719A91A2249C9ACD5EC97574F791C"/>
    <w:rsid w:val="006D63C9"/>
  </w:style>
  <w:style w:type="paragraph" w:customStyle="1" w:styleId="F5F4E143865B48F3A6F67A37FAA3216D">
    <w:name w:val="F5F4E143865B48F3A6F67A37FAA3216D"/>
    <w:rsid w:val="006D63C9"/>
  </w:style>
  <w:style w:type="paragraph" w:customStyle="1" w:styleId="3B40FA712E4F4FF7B64DA79BC9320836">
    <w:name w:val="3B40FA712E4F4FF7B64DA79BC9320836"/>
    <w:rsid w:val="006D63C9"/>
  </w:style>
  <w:style w:type="paragraph" w:customStyle="1" w:styleId="81A89A63097D4124BA66596DF1424C85">
    <w:name w:val="81A89A63097D4124BA66596DF1424C85"/>
    <w:rsid w:val="006D63C9"/>
  </w:style>
  <w:style w:type="paragraph" w:customStyle="1" w:styleId="B0B654D69D2D4B81A1938C52BC6FBB77">
    <w:name w:val="B0B654D69D2D4B81A1938C52BC6FBB77"/>
    <w:rsid w:val="006D63C9"/>
  </w:style>
  <w:style w:type="paragraph" w:customStyle="1" w:styleId="65FE344263074A7394356B43168FCEC2">
    <w:name w:val="65FE344263074A7394356B43168FCEC2"/>
    <w:rsid w:val="006D63C9"/>
  </w:style>
  <w:style w:type="paragraph" w:customStyle="1" w:styleId="77DE8B581D754A2FB59B5D8C37012D98">
    <w:name w:val="77DE8B581D754A2FB59B5D8C37012D98"/>
    <w:rsid w:val="006D63C9"/>
  </w:style>
  <w:style w:type="paragraph" w:customStyle="1" w:styleId="E04EF4839D17438D8C009A0D5634B60B">
    <w:name w:val="E04EF4839D17438D8C009A0D5634B60B"/>
    <w:rsid w:val="006D63C9"/>
  </w:style>
  <w:style w:type="paragraph" w:customStyle="1" w:styleId="90A77357D147465CB554F9E9EB049FE4">
    <w:name w:val="90A77357D147465CB554F9E9EB049FE4"/>
    <w:rsid w:val="006D63C9"/>
  </w:style>
  <w:style w:type="paragraph" w:customStyle="1" w:styleId="8AC1B42B7366493D9BBFF65DFC399809">
    <w:name w:val="8AC1B42B7366493D9BBFF65DFC399809"/>
    <w:rsid w:val="006D63C9"/>
  </w:style>
  <w:style w:type="paragraph" w:customStyle="1" w:styleId="9402DF17A43E4C92B5F45C16FFBE39E0">
    <w:name w:val="9402DF17A43E4C92B5F45C16FFBE39E0"/>
    <w:rsid w:val="006D63C9"/>
  </w:style>
  <w:style w:type="paragraph" w:customStyle="1" w:styleId="B28C4955B8EF406B94B2C6B7F02EF2F3">
    <w:name w:val="B28C4955B8EF406B94B2C6B7F02EF2F3"/>
    <w:rsid w:val="006D63C9"/>
  </w:style>
  <w:style w:type="paragraph" w:customStyle="1" w:styleId="5539C8B1A3E74932A4DCF52ABE015464">
    <w:name w:val="5539C8B1A3E74932A4DCF52ABE015464"/>
    <w:rsid w:val="006D63C9"/>
  </w:style>
  <w:style w:type="paragraph" w:customStyle="1" w:styleId="64DEE910FC3F46F79FCD0DB7BD90AA0B">
    <w:name w:val="64DEE910FC3F46F79FCD0DB7BD90AA0B"/>
    <w:rsid w:val="006D63C9"/>
  </w:style>
  <w:style w:type="paragraph" w:customStyle="1" w:styleId="6CECB0B48B7C4BF6BC067F14EC271A83">
    <w:name w:val="6CECB0B48B7C4BF6BC067F14EC271A83"/>
    <w:rsid w:val="006D63C9"/>
  </w:style>
  <w:style w:type="paragraph" w:customStyle="1" w:styleId="C5706CDE52CA42068502D965EB0A923B">
    <w:name w:val="C5706CDE52CA42068502D965EB0A923B"/>
    <w:rsid w:val="006D63C9"/>
  </w:style>
  <w:style w:type="paragraph" w:customStyle="1" w:styleId="5B39CC8E75A94FEF882390675BF7BE94">
    <w:name w:val="5B39CC8E75A94FEF882390675BF7BE94"/>
    <w:rsid w:val="006D63C9"/>
  </w:style>
  <w:style w:type="paragraph" w:customStyle="1" w:styleId="AE47ACE5EC914AF6B3BA5A4364AE56FA">
    <w:name w:val="AE47ACE5EC914AF6B3BA5A4364AE56FA"/>
    <w:rsid w:val="006D63C9"/>
  </w:style>
  <w:style w:type="paragraph" w:customStyle="1" w:styleId="1866A82BC38C4DFEBE00B3F93E1B7064">
    <w:name w:val="1866A82BC38C4DFEBE00B3F93E1B7064"/>
    <w:rsid w:val="006D63C9"/>
  </w:style>
  <w:style w:type="paragraph" w:customStyle="1" w:styleId="FD6357C5A53F4806801D09A3371EB396">
    <w:name w:val="FD6357C5A53F4806801D09A3371EB396"/>
    <w:rsid w:val="006D63C9"/>
  </w:style>
  <w:style w:type="paragraph" w:customStyle="1" w:styleId="97EE499E0E2A4E5691DC46137A70A257">
    <w:name w:val="97EE499E0E2A4E5691DC46137A70A257"/>
    <w:rsid w:val="006D63C9"/>
  </w:style>
  <w:style w:type="paragraph" w:customStyle="1" w:styleId="8B7878C592934AC99A0D3D43F8E2647C">
    <w:name w:val="8B7878C592934AC99A0D3D43F8E2647C"/>
    <w:rsid w:val="006D63C9"/>
  </w:style>
  <w:style w:type="paragraph" w:customStyle="1" w:styleId="4FA1547C40314DF89BB35FB6A1296C33">
    <w:name w:val="4FA1547C40314DF89BB35FB6A1296C33"/>
    <w:rsid w:val="006D63C9"/>
  </w:style>
  <w:style w:type="paragraph" w:customStyle="1" w:styleId="12A21909F500498395D6D195F465A5C0">
    <w:name w:val="12A21909F500498395D6D195F465A5C0"/>
    <w:rsid w:val="006D63C9"/>
  </w:style>
  <w:style w:type="paragraph" w:customStyle="1" w:styleId="16622DED4094428BACE359E9FFC32118">
    <w:name w:val="16622DED4094428BACE359E9FFC32118"/>
    <w:rsid w:val="006D63C9"/>
  </w:style>
  <w:style w:type="paragraph" w:customStyle="1" w:styleId="F7DE361586404AA293ABCB300E86CCB7">
    <w:name w:val="F7DE361586404AA293ABCB300E86CCB7"/>
    <w:rsid w:val="006D63C9"/>
  </w:style>
  <w:style w:type="paragraph" w:customStyle="1" w:styleId="B314E7C10F314673B2E9C6B8F3D39B0D">
    <w:name w:val="B314E7C10F314673B2E9C6B8F3D39B0D"/>
    <w:rsid w:val="006D63C9"/>
  </w:style>
  <w:style w:type="paragraph" w:customStyle="1" w:styleId="CA2BB76BE87A4872B13790A2280C5E7C">
    <w:name w:val="CA2BB76BE87A4872B13790A2280C5E7C"/>
    <w:rsid w:val="006D63C9"/>
  </w:style>
  <w:style w:type="paragraph" w:customStyle="1" w:styleId="4F579A13B4C94D4D98907EF80AC4734B">
    <w:name w:val="4F579A13B4C94D4D98907EF80AC4734B"/>
    <w:rsid w:val="006D63C9"/>
  </w:style>
  <w:style w:type="paragraph" w:customStyle="1" w:styleId="A0F3BAD405E3494AA7C86A3F209778AD">
    <w:name w:val="A0F3BAD405E3494AA7C86A3F209778AD"/>
    <w:rsid w:val="006D63C9"/>
  </w:style>
  <w:style w:type="paragraph" w:customStyle="1" w:styleId="E9F222781C7E4131A6161372E7B80076">
    <w:name w:val="E9F222781C7E4131A6161372E7B80076"/>
    <w:rsid w:val="006D63C9"/>
  </w:style>
  <w:style w:type="paragraph" w:customStyle="1" w:styleId="A7A5F12D3DC04B8FB19E7907DC47BFD7">
    <w:name w:val="A7A5F12D3DC04B8FB19E7907DC47BFD7"/>
    <w:rsid w:val="006D63C9"/>
  </w:style>
  <w:style w:type="paragraph" w:customStyle="1" w:styleId="9786EB65CBE24E5F8FA5DF104305C2E5">
    <w:name w:val="9786EB65CBE24E5F8FA5DF104305C2E5"/>
    <w:rsid w:val="006D63C9"/>
  </w:style>
  <w:style w:type="paragraph" w:customStyle="1" w:styleId="BBFD88FD00EB461297293C6868268AF3">
    <w:name w:val="BBFD88FD00EB461297293C6868268AF3"/>
    <w:rsid w:val="006D63C9"/>
  </w:style>
  <w:style w:type="paragraph" w:customStyle="1" w:styleId="3201D657BEFC45F8827299CA1E951C88">
    <w:name w:val="3201D657BEFC45F8827299CA1E951C88"/>
    <w:rsid w:val="006D63C9"/>
  </w:style>
  <w:style w:type="paragraph" w:customStyle="1" w:styleId="071E3A28ED444FEC8E2DCBE1F7298CB1">
    <w:name w:val="071E3A28ED444FEC8E2DCBE1F7298CB1"/>
    <w:rsid w:val="006D63C9"/>
  </w:style>
  <w:style w:type="paragraph" w:customStyle="1" w:styleId="252C52F3354D42BBBB06A8DD0AD9C673">
    <w:name w:val="252C52F3354D42BBBB06A8DD0AD9C673"/>
    <w:rsid w:val="006D63C9"/>
  </w:style>
  <w:style w:type="paragraph" w:customStyle="1" w:styleId="E43E7ABAB00C450CB279B0B456F52387">
    <w:name w:val="E43E7ABAB00C450CB279B0B456F52387"/>
    <w:rsid w:val="006D63C9"/>
  </w:style>
  <w:style w:type="paragraph" w:customStyle="1" w:styleId="599BEF1BAB624BCA8E164E8AAD181E01">
    <w:name w:val="599BEF1BAB624BCA8E164E8AAD181E01"/>
    <w:rsid w:val="006D63C9"/>
  </w:style>
  <w:style w:type="paragraph" w:customStyle="1" w:styleId="7E3EE241B2434057ABEE49B5C9F86579">
    <w:name w:val="7E3EE241B2434057ABEE49B5C9F86579"/>
    <w:rsid w:val="006D63C9"/>
  </w:style>
  <w:style w:type="paragraph" w:customStyle="1" w:styleId="E80B6B5299A74CDB808358B918E99995">
    <w:name w:val="E80B6B5299A74CDB808358B918E99995"/>
    <w:rsid w:val="006D63C9"/>
  </w:style>
  <w:style w:type="paragraph" w:customStyle="1" w:styleId="5D07E3D415404EF99D4A52F9B6A10791">
    <w:name w:val="5D07E3D415404EF99D4A52F9B6A10791"/>
    <w:rsid w:val="006D63C9"/>
  </w:style>
  <w:style w:type="paragraph" w:customStyle="1" w:styleId="D06A68D70AD24D42AD4681430E06A14D">
    <w:name w:val="D06A68D70AD24D42AD4681430E06A14D"/>
    <w:rsid w:val="006D63C9"/>
  </w:style>
  <w:style w:type="paragraph" w:customStyle="1" w:styleId="23C2EDD7BDAC4D94A0075436E01F9D85">
    <w:name w:val="23C2EDD7BDAC4D94A0075436E01F9D85"/>
    <w:rsid w:val="006D63C9"/>
  </w:style>
  <w:style w:type="paragraph" w:customStyle="1" w:styleId="2863160EC21F4F9AB523B2C28DC86B8D">
    <w:name w:val="2863160EC21F4F9AB523B2C28DC86B8D"/>
    <w:rsid w:val="006D63C9"/>
  </w:style>
  <w:style w:type="paragraph" w:customStyle="1" w:styleId="28B123A0BD1A47ADA3EBAB4C6C29DC21">
    <w:name w:val="28B123A0BD1A47ADA3EBAB4C6C29DC21"/>
    <w:rsid w:val="006D63C9"/>
  </w:style>
  <w:style w:type="paragraph" w:customStyle="1" w:styleId="4EC4036578DA4E7DA8D99A3ACB458295">
    <w:name w:val="4EC4036578DA4E7DA8D99A3ACB458295"/>
    <w:rsid w:val="006D63C9"/>
  </w:style>
  <w:style w:type="paragraph" w:customStyle="1" w:styleId="1DCA1E6AC9D449378DF77CFE31B705B6">
    <w:name w:val="1DCA1E6AC9D449378DF77CFE31B705B6"/>
    <w:rsid w:val="006D63C9"/>
  </w:style>
  <w:style w:type="paragraph" w:customStyle="1" w:styleId="00A0FF0309B74F0DAB49C210287E11EE">
    <w:name w:val="00A0FF0309B74F0DAB49C210287E11EE"/>
    <w:rsid w:val="006D63C9"/>
  </w:style>
  <w:style w:type="paragraph" w:customStyle="1" w:styleId="082207B1244F486EA93FAAAC3C6BBB04">
    <w:name w:val="082207B1244F486EA93FAAAC3C6BBB04"/>
    <w:rsid w:val="006D63C9"/>
  </w:style>
  <w:style w:type="paragraph" w:customStyle="1" w:styleId="6AACB2886F994907BD95AA1320FE03FC">
    <w:name w:val="6AACB2886F994907BD95AA1320FE03FC"/>
    <w:rsid w:val="006D63C9"/>
  </w:style>
  <w:style w:type="paragraph" w:customStyle="1" w:styleId="081D743B09C34A93A735878A449CD719">
    <w:name w:val="081D743B09C34A93A735878A449CD719"/>
    <w:rsid w:val="006D63C9"/>
  </w:style>
  <w:style w:type="paragraph" w:customStyle="1" w:styleId="6FE6BD55830B4C279BFF5BCD0A99A578">
    <w:name w:val="6FE6BD55830B4C279BFF5BCD0A99A578"/>
    <w:rsid w:val="006D63C9"/>
  </w:style>
  <w:style w:type="paragraph" w:customStyle="1" w:styleId="137C79AB8F1E4092B639092AD12698F7">
    <w:name w:val="137C79AB8F1E4092B639092AD12698F7"/>
    <w:rsid w:val="006D63C9"/>
  </w:style>
  <w:style w:type="paragraph" w:customStyle="1" w:styleId="422D74C8D0D544C995CCEF608B6DF694">
    <w:name w:val="422D74C8D0D544C995CCEF608B6DF694"/>
    <w:rsid w:val="006D63C9"/>
  </w:style>
  <w:style w:type="paragraph" w:customStyle="1" w:styleId="F110C446C05446A298630E8CCF796FCD">
    <w:name w:val="F110C446C05446A298630E8CCF796FCD"/>
    <w:rsid w:val="006D63C9"/>
  </w:style>
  <w:style w:type="paragraph" w:customStyle="1" w:styleId="6BA0DF45326B4472AE761A6A2FAED1C5">
    <w:name w:val="6BA0DF45326B4472AE761A6A2FAED1C5"/>
    <w:rsid w:val="006D63C9"/>
  </w:style>
  <w:style w:type="paragraph" w:customStyle="1" w:styleId="66DC2D3BBFE84318B4FC968A3B39AEF4">
    <w:name w:val="66DC2D3BBFE84318B4FC968A3B39AEF4"/>
    <w:rsid w:val="006D63C9"/>
  </w:style>
  <w:style w:type="paragraph" w:customStyle="1" w:styleId="A18FFC84B8804AFAAF1979375CBBD2D3">
    <w:name w:val="A18FFC84B8804AFAAF1979375CBBD2D3"/>
    <w:rsid w:val="006D63C9"/>
  </w:style>
  <w:style w:type="paragraph" w:customStyle="1" w:styleId="C49AAF2C77F4427EAAB4813D301A88B3">
    <w:name w:val="C49AAF2C77F4427EAAB4813D301A88B3"/>
    <w:rsid w:val="006D63C9"/>
  </w:style>
  <w:style w:type="paragraph" w:customStyle="1" w:styleId="C38E9D7A91E0490C9E0C8316DB6392CD">
    <w:name w:val="C38E9D7A91E0490C9E0C8316DB6392CD"/>
    <w:rsid w:val="006D63C9"/>
  </w:style>
  <w:style w:type="paragraph" w:customStyle="1" w:styleId="AF19E0C8020A4D03A4A706151E149C44">
    <w:name w:val="AF19E0C8020A4D03A4A706151E149C44"/>
    <w:rsid w:val="006D63C9"/>
  </w:style>
  <w:style w:type="paragraph" w:customStyle="1" w:styleId="8283118A4A9E409ABC45DE7F3C2F4D58">
    <w:name w:val="8283118A4A9E409ABC45DE7F3C2F4D58"/>
    <w:rsid w:val="006D63C9"/>
  </w:style>
  <w:style w:type="paragraph" w:customStyle="1" w:styleId="7C3FCB42C03344BA835997A753A5513C">
    <w:name w:val="7C3FCB42C03344BA835997A753A5513C"/>
    <w:rsid w:val="006D63C9"/>
  </w:style>
  <w:style w:type="paragraph" w:customStyle="1" w:styleId="35D2C887C9824639A052D19F06963124">
    <w:name w:val="35D2C887C9824639A052D19F06963124"/>
    <w:rsid w:val="006D63C9"/>
  </w:style>
  <w:style w:type="paragraph" w:customStyle="1" w:styleId="531B580DD1A0412E83600BD0B6C49737">
    <w:name w:val="531B580DD1A0412E83600BD0B6C49737"/>
    <w:rsid w:val="006D63C9"/>
  </w:style>
  <w:style w:type="paragraph" w:customStyle="1" w:styleId="9E39867F3B4043CEB0A003A98D609581">
    <w:name w:val="9E39867F3B4043CEB0A003A98D609581"/>
    <w:rsid w:val="006D63C9"/>
  </w:style>
  <w:style w:type="paragraph" w:customStyle="1" w:styleId="980B9B68AE0247B8A6C830B79C8913BF">
    <w:name w:val="980B9B68AE0247B8A6C830B79C8913BF"/>
    <w:rsid w:val="006D63C9"/>
  </w:style>
  <w:style w:type="paragraph" w:customStyle="1" w:styleId="A5C6F0F83AFB48AB8E628C9267A004B4">
    <w:name w:val="A5C6F0F83AFB48AB8E628C9267A004B4"/>
    <w:rsid w:val="006D63C9"/>
  </w:style>
  <w:style w:type="paragraph" w:customStyle="1" w:styleId="AC1BE04E92B14E28A18D9AA892D03B05">
    <w:name w:val="AC1BE04E92B14E28A18D9AA892D03B05"/>
    <w:rsid w:val="006D63C9"/>
  </w:style>
  <w:style w:type="paragraph" w:customStyle="1" w:styleId="E8F8CD5644284E36B781E3DABCEE77AC">
    <w:name w:val="E8F8CD5644284E36B781E3DABCEE77AC"/>
    <w:rsid w:val="006D63C9"/>
  </w:style>
  <w:style w:type="paragraph" w:customStyle="1" w:styleId="DFBC045949384AC98C047DE9D7FDACCD">
    <w:name w:val="DFBC045949384AC98C047DE9D7FDACCD"/>
    <w:rsid w:val="006D63C9"/>
  </w:style>
  <w:style w:type="paragraph" w:customStyle="1" w:styleId="4F33E5FC70894395AA54A64415313ABD">
    <w:name w:val="4F33E5FC70894395AA54A64415313ABD"/>
    <w:rsid w:val="006D63C9"/>
  </w:style>
  <w:style w:type="paragraph" w:customStyle="1" w:styleId="62A50B68F9FF44EF844A68DC893E25E7">
    <w:name w:val="62A50B68F9FF44EF844A68DC893E25E7"/>
    <w:rsid w:val="006D63C9"/>
  </w:style>
  <w:style w:type="paragraph" w:customStyle="1" w:styleId="2419393ACA5643559F7955CDD38EB200">
    <w:name w:val="2419393ACA5643559F7955CDD38EB200"/>
    <w:rsid w:val="006D63C9"/>
  </w:style>
  <w:style w:type="paragraph" w:customStyle="1" w:styleId="E0BAA5A8E1784093A823FD79A7CBA1B1">
    <w:name w:val="E0BAA5A8E1784093A823FD79A7CBA1B1"/>
    <w:rsid w:val="006D63C9"/>
  </w:style>
  <w:style w:type="paragraph" w:customStyle="1" w:styleId="BB5D84B091E0439D964FCBAE657D6830">
    <w:name w:val="BB5D84B091E0439D964FCBAE657D6830"/>
    <w:rsid w:val="006D63C9"/>
  </w:style>
  <w:style w:type="paragraph" w:customStyle="1" w:styleId="217EF741BE6C486E91291B7C8FFE54EB">
    <w:name w:val="217EF741BE6C486E91291B7C8FFE54EB"/>
    <w:rsid w:val="006D63C9"/>
  </w:style>
  <w:style w:type="paragraph" w:customStyle="1" w:styleId="6FE036DFD1754B1AB82C81CD6AD77123">
    <w:name w:val="6FE036DFD1754B1AB82C81CD6AD77123"/>
    <w:rsid w:val="006D63C9"/>
  </w:style>
  <w:style w:type="paragraph" w:customStyle="1" w:styleId="50587C68E1634BFAA5994C0B2CD7D67F">
    <w:name w:val="50587C68E1634BFAA5994C0B2CD7D67F"/>
    <w:rsid w:val="006D63C9"/>
  </w:style>
  <w:style w:type="paragraph" w:customStyle="1" w:styleId="888F84AC5A554CF5A8EC7BDE2CD905B5">
    <w:name w:val="888F84AC5A554CF5A8EC7BDE2CD905B5"/>
    <w:rsid w:val="006D63C9"/>
  </w:style>
  <w:style w:type="paragraph" w:customStyle="1" w:styleId="6C11718A70044D46A9E1654868DD950D">
    <w:name w:val="6C11718A70044D46A9E1654868DD950D"/>
    <w:rsid w:val="006D63C9"/>
  </w:style>
  <w:style w:type="paragraph" w:customStyle="1" w:styleId="0125AFE3432947889758000FCE5A9FE9">
    <w:name w:val="0125AFE3432947889758000FCE5A9FE9"/>
    <w:rsid w:val="006D63C9"/>
  </w:style>
  <w:style w:type="paragraph" w:customStyle="1" w:styleId="55EA3F226F234428AF3FB1B869FD3E9E">
    <w:name w:val="55EA3F226F234428AF3FB1B869FD3E9E"/>
    <w:rsid w:val="006D63C9"/>
  </w:style>
  <w:style w:type="paragraph" w:customStyle="1" w:styleId="E939943165164013A401710B9FBD5663">
    <w:name w:val="E939943165164013A401710B9FBD5663"/>
    <w:rsid w:val="006D63C9"/>
  </w:style>
  <w:style w:type="paragraph" w:customStyle="1" w:styleId="AFC4E37E645A4C8F8C72FB36F9E03375">
    <w:name w:val="AFC4E37E645A4C8F8C72FB36F9E03375"/>
    <w:rsid w:val="006D63C9"/>
  </w:style>
  <w:style w:type="paragraph" w:customStyle="1" w:styleId="B6F063C8671C4ABEB04C4EA70931827B">
    <w:name w:val="B6F063C8671C4ABEB04C4EA70931827B"/>
    <w:rsid w:val="006D63C9"/>
  </w:style>
  <w:style w:type="paragraph" w:customStyle="1" w:styleId="6375CDFC4EDD40ECBE3A7221A6C629F0">
    <w:name w:val="6375CDFC4EDD40ECBE3A7221A6C629F0"/>
    <w:rsid w:val="006D63C9"/>
  </w:style>
  <w:style w:type="paragraph" w:customStyle="1" w:styleId="EDEE1FB2D517449887A7EFAA148C1B80">
    <w:name w:val="EDEE1FB2D517449887A7EFAA148C1B80"/>
    <w:rsid w:val="006D63C9"/>
  </w:style>
  <w:style w:type="paragraph" w:customStyle="1" w:styleId="6EF4E12439174381940696000396143B">
    <w:name w:val="6EF4E12439174381940696000396143B"/>
    <w:rsid w:val="006D63C9"/>
  </w:style>
  <w:style w:type="paragraph" w:customStyle="1" w:styleId="AB3E83108E694E0D95F38453AF56465A">
    <w:name w:val="AB3E83108E694E0D95F38453AF56465A"/>
    <w:rsid w:val="006D63C9"/>
  </w:style>
  <w:style w:type="paragraph" w:customStyle="1" w:styleId="6210C8EAD9B040C2ACACE179E79C5DA2">
    <w:name w:val="6210C8EAD9B040C2ACACE179E79C5DA2"/>
    <w:rsid w:val="006D63C9"/>
  </w:style>
  <w:style w:type="paragraph" w:customStyle="1" w:styleId="DB9D052667F84E46AA7115F874769E4E">
    <w:name w:val="DB9D052667F84E46AA7115F874769E4E"/>
    <w:rsid w:val="006D63C9"/>
  </w:style>
  <w:style w:type="paragraph" w:customStyle="1" w:styleId="F33A6CA6BF404DC285689ADBBB664A19">
    <w:name w:val="F33A6CA6BF404DC285689ADBBB664A19"/>
    <w:rsid w:val="006D63C9"/>
  </w:style>
  <w:style w:type="paragraph" w:customStyle="1" w:styleId="AE06686ACE6C46719B0200DC32BD72D7">
    <w:name w:val="AE06686ACE6C46719B0200DC32BD72D7"/>
    <w:rsid w:val="006D63C9"/>
  </w:style>
  <w:style w:type="paragraph" w:customStyle="1" w:styleId="446AA24C57D84493B69B72BDE9DB78FF">
    <w:name w:val="446AA24C57D84493B69B72BDE9DB78FF"/>
    <w:rsid w:val="006D63C9"/>
  </w:style>
  <w:style w:type="paragraph" w:customStyle="1" w:styleId="CFE2FEB997B943FB8E72DBF52C230A01">
    <w:name w:val="CFE2FEB997B943FB8E72DBF52C230A01"/>
    <w:rsid w:val="006D63C9"/>
  </w:style>
  <w:style w:type="paragraph" w:customStyle="1" w:styleId="550DCBF37FD44877B98874C046E37535">
    <w:name w:val="550DCBF37FD44877B98874C046E37535"/>
    <w:rsid w:val="006D63C9"/>
  </w:style>
  <w:style w:type="paragraph" w:customStyle="1" w:styleId="C8428067271845D3907CA0B115226393">
    <w:name w:val="C8428067271845D3907CA0B115226393"/>
    <w:rsid w:val="006D63C9"/>
  </w:style>
  <w:style w:type="paragraph" w:customStyle="1" w:styleId="B80B99F8458244BCAAB51534931C83B9">
    <w:name w:val="B80B99F8458244BCAAB51534931C83B9"/>
    <w:rsid w:val="006D63C9"/>
  </w:style>
  <w:style w:type="paragraph" w:customStyle="1" w:styleId="D5DC4510ACB2427CB3D24B6368FCEA55">
    <w:name w:val="D5DC4510ACB2427CB3D24B6368FCEA55"/>
    <w:rsid w:val="006D63C9"/>
  </w:style>
  <w:style w:type="paragraph" w:customStyle="1" w:styleId="96736D4E98E341138ABDDB45FCE0F7D1">
    <w:name w:val="96736D4E98E341138ABDDB45FCE0F7D1"/>
    <w:rsid w:val="006D63C9"/>
  </w:style>
  <w:style w:type="paragraph" w:customStyle="1" w:styleId="3F39C34AD7DD416CA31B245ECE0531D8">
    <w:name w:val="3F39C34AD7DD416CA31B245ECE0531D8"/>
    <w:rsid w:val="006D63C9"/>
  </w:style>
  <w:style w:type="paragraph" w:customStyle="1" w:styleId="94FE9C421E0948F39C2938C1ECB448C6">
    <w:name w:val="94FE9C421E0948F39C2938C1ECB448C6"/>
    <w:rsid w:val="006D63C9"/>
  </w:style>
  <w:style w:type="paragraph" w:customStyle="1" w:styleId="77AB26E5023045689AFE378CEFA1CF5D">
    <w:name w:val="77AB26E5023045689AFE378CEFA1CF5D"/>
    <w:rsid w:val="006D63C9"/>
  </w:style>
  <w:style w:type="paragraph" w:customStyle="1" w:styleId="BB39E8B9FC0A4DD3B53758DD3737992F">
    <w:name w:val="BB39E8B9FC0A4DD3B53758DD3737992F"/>
    <w:rsid w:val="006D63C9"/>
  </w:style>
  <w:style w:type="paragraph" w:customStyle="1" w:styleId="E4563C84E3E446BA80CF6D33B450BFAF">
    <w:name w:val="E4563C84E3E446BA80CF6D33B450BFAF"/>
    <w:rsid w:val="006D63C9"/>
  </w:style>
  <w:style w:type="paragraph" w:customStyle="1" w:styleId="9D9491A6726A4F21AC222C76B141F338">
    <w:name w:val="9D9491A6726A4F21AC222C76B141F338"/>
    <w:rsid w:val="00990DB0"/>
  </w:style>
  <w:style w:type="paragraph" w:customStyle="1" w:styleId="9CC274A02AB04DCBB1CB1D4A631B8C26">
    <w:name w:val="9CC274A02AB04DCBB1CB1D4A631B8C26"/>
    <w:rsid w:val="00990DB0"/>
  </w:style>
  <w:style w:type="paragraph" w:customStyle="1" w:styleId="5C0E5B532744433CA56C4E2412E72CE3">
    <w:name w:val="5C0E5B532744433CA56C4E2412E72CE3"/>
    <w:rsid w:val="00990DB0"/>
  </w:style>
  <w:style w:type="paragraph" w:customStyle="1" w:styleId="C9C0B52735F54929955776CC63C4F104">
    <w:name w:val="C9C0B52735F54929955776CC63C4F104"/>
    <w:rsid w:val="00990DB0"/>
  </w:style>
  <w:style w:type="paragraph" w:customStyle="1" w:styleId="AC220613AC5C458CBD14F418688F7649">
    <w:name w:val="AC220613AC5C458CBD14F418688F7649"/>
    <w:rsid w:val="00990DB0"/>
  </w:style>
  <w:style w:type="paragraph" w:customStyle="1" w:styleId="170688F4F1C249B38FAEB5ED293613CD">
    <w:name w:val="170688F4F1C249B38FAEB5ED293613CD"/>
    <w:rsid w:val="00990DB0"/>
  </w:style>
  <w:style w:type="paragraph" w:customStyle="1" w:styleId="D0F4CA91520B417ABB2C66C7AE0C6DE1">
    <w:name w:val="D0F4CA91520B417ABB2C66C7AE0C6DE1"/>
    <w:rsid w:val="00990DB0"/>
  </w:style>
  <w:style w:type="paragraph" w:customStyle="1" w:styleId="C9946D9F89FD43928847632A90694B29">
    <w:name w:val="C9946D9F89FD43928847632A90694B29"/>
    <w:rsid w:val="00990DB0"/>
  </w:style>
  <w:style w:type="paragraph" w:customStyle="1" w:styleId="262CC7DB9AF24AC188B7B1582CEFBD35">
    <w:name w:val="262CC7DB9AF24AC188B7B1582CEFBD35"/>
    <w:rsid w:val="00990DB0"/>
  </w:style>
  <w:style w:type="paragraph" w:customStyle="1" w:styleId="F91E4F6A6D2A4687847DA231E72666FA">
    <w:name w:val="F91E4F6A6D2A4687847DA231E72666FA"/>
    <w:rsid w:val="00990DB0"/>
  </w:style>
  <w:style w:type="paragraph" w:customStyle="1" w:styleId="6FFF610D593A4ADABC313AB6CA5F39CA">
    <w:name w:val="6FFF610D593A4ADABC313AB6CA5F39CA"/>
    <w:rsid w:val="00990DB0"/>
  </w:style>
  <w:style w:type="paragraph" w:customStyle="1" w:styleId="70EC4F540F7F40058245F90CCE2D4371">
    <w:name w:val="70EC4F540F7F40058245F90CCE2D4371"/>
    <w:rsid w:val="00990DB0"/>
  </w:style>
  <w:style w:type="paragraph" w:customStyle="1" w:styleId="25205ABEDF2F44C3B0EF1E2F95BECEAE2">
    <w:name w:val="25205ABEDF2F44C3B0EF1E2F95BECEAE2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8">
    <w:name w:val="ED8A77C8848E42DC82581E55789A7D72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8">
    <w:name w:val="1A35AC6FF86C48ECAB62EB5673550C5F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8">
    <w:name w:val="648C6E1246D84755B32C69FBEB5DEE43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8">
    <w:name w:val="C7182BB1871A4DE5B44476C1669C9C10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8">
    <w:name w:val="77CDE1449B954E1CAC923D82220039B2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8">
    <w:name w:val="24443BFDAB524E6786CBA7D19F80BE2E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8">
    <w:name w:val="5B270E3F613D4A0DAF04F3926B90854D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8">
    <w:name w:val="DEB4B009ED074E93B939D0E9C46A49F8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8">
    <w:name w:val="AB84D2B39C7243AEAA4E557E8C8A72CE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8">
    <w:name w:val="402DCC81FF4940EFA6C7766D42D3F410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8">
    <w:name w:val="AF79FD9D06454BC9846849D432CF0EF9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8">
    <w:name w:val="352F48123347481D9D752825B8A12237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8">
    <w:name w:val="9D8F97D4B1EA427DB0505343C824DF9F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8">
    <w:name w:val="0EEA152DE60445058BB03C114780ADB2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8">
    <w:name w:val="D38F7D485FD9469E9F088416D0F37EFC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39C8B1A3E74932A4DCF52ABE0154641">
    <w:name w:val="5539C8B1A3E74932A4DCF52ABE0154641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DEE910FC3F46F79FCD0DB7BD90AA0B1">
    <w:name w:val="64DEE910FC3F46F79FCD0DB7BD90AA0B1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8">
    <w:name w:val="6BF5043128844905B89B106CDE3CC0EF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8">
    <w:name w:val="846E98A9ED0F44C6ADF4DA0104CE3821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8">
    <w:name w:val="D464B28801EB484CBBA2C62E1137CB65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8">
    <w:name w:val="8D86058312BB4F3B8F3CFC24D043AA23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8">
    <w:name w:val="458484F6F7C646768E283A176D5DD071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8">
    <w:name w:val="92BE6B10489C49388764956E9754D4F4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8">
    <w:name w:val="0AE3EBA89CE644BA8DB0BA1FCA24DDDE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8">
    <w:name w:val="70C1FF59EA134836BBB3438E9AEFC158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8">
    <w:name w:val="81515E8B00CD43E6B29F585B9D354DF4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8">
    <w:name w:val="3679F7366F184F6F8291F70A7CF1C731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8">
    <w:name w:val="7434A7BD5C7A4085A57997E59971C371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8">
    <w:name w:val="631874B2AA9042DD891654D556767E63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8">
    <w:name w:val="7BCFBBC11C9848A2A80F0AC43FF373E6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8">
    <w:name w:val="7D241259ECBE4954833D3294529ACE20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8">
    <w:name w:val="E13561DF50B5407EA1EA89C989F0C9118"/>
    <w:rsid w:val="001F62A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5BAE2AA16484481B6C6FEEF3338B2D2">
    <w:name w:val="15BAE2AA16484481B6C6FEEF3338B2D2"/>
    <w:rsid w:val="004C346D"/>
  </w:style>
  <w:style w:type="paragraph" w:customStyle="1" w:styleId="85556824E0114E7BB1E4256EED2C3123">
    <w:name w:val="85556824E0114E7BB1E4256EED2C3123"/>
    <w:rsid w:val="004C346D"/>
  </w:style>
  <w:style w:type="paragraph" w:customStyle="1" w:styleId="703134F8959F479687639240845CFB49">
    <w:name w:val="703134F8959F479687639240845CFB49"/>
    <w:rsid w:val="004C346D"/>
  </w:style>
  <w:style w:type="paragraph" w:customStyle="1" w:styleId="5D8CBC434C1D42EB8EC7FD1BEA53DFCC">
    <w:name w:val="5D8CBC434C1D42EB8EC7FD1BEA53DFCC"/>
    <w:rsid w:val="004C34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5F7EC-C959-42E9-A1C6-CFE3BA7F6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39</TotalTime>
  <Pages>1</Pages>
  <Words>260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Gabarit de formulaire CISSSMO</vt:lpstr>
    </vt:vector>
  </TitlesOfParts>
  <Company>CISSS de la Montérégie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de formulaire CISSSMO</dc:title>
  <dc:subject/>
  <dc:creator>Dos Santos , Murielle</dc:creator>
  <cp:keywords/>
  <dc:description/>
  <cp:lastModifiedBy>Valérie Emond  (CISSSMO16 APPR)</cp:lastModifiedBy>
  <cp:revision>23</cp:revision>
  <cp:lastPrinted>2020-12-07T14:26:00Z</cp:lastPrinted>
  <dcterms:created xsi:type="dcterms:W3CDTF">2020-12-07T14:32:00Z</dcterms:created>
  <dcterms:modified xsi:type="dcterms:W3CDTF">2022-01-11T03:15:00Z</dcterms:modified>
</cp:coreProperties>
</file>