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922" w:rsidRPr="003D1E79" w:rsidRDefault="00FF4922">
      <w:pPr>
        <w:rPr>
          <w:rFonts w:asciiTheme="minorHAnsi" w:hAnsiTheme="minorHAnsi" w:cstheme="minorHAnsi"/>
          <w:sz w:val="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062CCC" w:rsidTr="003A748C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  <w:tcMar>
              <w:left w:w="0" w:type="dxa"/>
            </w:tcMar>
          </w:tcPr>
          <w:p w:rsidR="00062CCC" w:rsidRDefault="00062CCC" w:rsidP="00062CCC">
            <w:r w:rsidRPr="00472AC0">
              <w:rPr>
                <w:rFonts w:ascii="Chaloult_Cond" w:hAnsi="Chaloult_Cond" w:cs="Arial"/>
                <w:noProof/>
                <w:sz w:val="16"/>
                <w:szCs w:val="16"/>
              </w:rPr>
              <w:drawing>
                <wp:anchor distT="0" distB="0" distL="114300" distR="114300" simplePos="0" relativeHeight="251672576" behindDoc="0" locked="0" layoutInCell="1" allowOverlap="1" wp14:anchorId="26F720FD" wp14:editId="71B94BD8">
                  <wp:simplePos x="0" y="0"/>
                  <wp:positionH relativeFrom="column">
                    <wp:posOffset>2066</wp:posOffset>
                  </wp:positionH>
                  <wp:positionV relativeFrom="paragraph">
                    <wp:posOffset>52070</wp:posOffset>
                  </wp:positionV>
                  <wp:extent cx="1346200" cy="532130"/>
                  <wp:effectExtent l="0" t="0" r="6350" b="127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062CCC" w:rsidRPr="00472AC0" w:rsidTr="008F6360">
              <w:trPr>
                <w:trHeight w:val="510"/>
              </w:trPr>
              <w:tc>
                <w:tcPr>
                  <w:tcW w:w="1134" w:type="dxa"/>
                  <w:tcMar>
                    <w:left w:w="0" w:type="dxa"/>
                  </w:tcMar>
                  <w:vAlign w:val="bottom"/>
                </w:tcPr>
                <w:p w:rsidR="00062CCC" w:rsidRPr="00173F3A" w:rsidRDefault="00062CCC" w:rsidP="003A748C">
                  <w:pPr>
                    <w:spacing w:before="120"/>
                    <w:ind w:left="38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E34D72">
                    <w:rPr>
                      <w:rFonts w:asciiTheme="minorHAnsi" w:hAnsiTheme="minorHAnsi" w:cstheme="minorHAnsi"/>
                      <w:sz w:val="18"/>
                      <w:szCs w:val="16"/>
                    </w:rPr>
                    <w:t xml:space="preserve">Installation : 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alias w:val="Nom de l'installation"/>
                  <w:tag w:val="Nom de l'installation"/>
                  <w:id w:val="-621143267"/>
                  <w:placeholder>
                    <w:docPart w:val="7E3D17CD11CC4449A9234E6514226699"/>
                  </w:placeholder>
                </w:sdtPr>
                <w:sdtEndPr/>
                <w:sdtContent>
                  <w:bookmarkStart w:id="0" w:name="_GoBack" w:displacedByCustomXml="prev"/>
                  <w:tc>
                    <w:tcPr>
                      <w:tcW w:w="3828" w:type="dxa"/>
                      <w:tcBorders>
                        <w:bottom w:val="single" w:sz="4" w:space="0" w:color="auto"/>
                      </w:tcBorders>
                      <w:vAlign w:val="bottom"/>
                    </w:tcPr>
                    <w:p w:rsidR="00062CCC" w:rsidRPr="00173F3A" w:rsidRDefault="00062CCC" w:rsidP="00062CCC">
                      <w:pPr>
                        <w:spacing w:before="120"/>
                        <w:ind w:left="-103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173F3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 </w:t>
                      </w:r>
                    </w:p>
                  </w:tc>
                  <w:bookmarkEnd w:id="0" w:displacedByCustomXml="next"/>
                </w:sdtContent>
              </w:sdt>
            </w:tr>
          </w:tbl>
          <w:p w:rsidR="00062CCC" w:rsidRDefault="00062CCC" w:rsidP="00062CCC"/>
          <w:p w:rsidR="00062CCC" w:rsidRDefault="00062CCC" w:rsidP="00062CCC"/>
          <w:p w:rsidR="00062CCC" w:rsidRPr="00924670" w:rsidRDefault="00062CCC" w:rsidP="00062CCC"/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062CCC" w:rsidRPr="00472AC0" w:rsidTr="00D65504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ossier :</w:t>
                  </w:r>
                </w:p>
              </w:tc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Dossier"/>
                  <w:tag w:val="No dossier"/>
                  <w:id w:val="453681247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</w:p>
                  </w:tc>
                </w:sdtContent>
              </w:sdt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</w:tr>
            <w:tr w:rsidR="00062CCC" w:rsidRPr="00472AC0" w:rsidTr="00D65504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Nom, Prénom :</w:t>
                  </w:r>
                </w:p>
              </w:tc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Nom, Prénom"/>
                  <w:tag w:val="Nom, Prénom"/>
                  <w:id w:val="-374619967"/>
                  <w:placeholder>
                    <w:docPart w:val="ED8A77C8848E42DC82581E55789A7D72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4E6627" w:rsidP="004E6627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2" w:displacedByCustomXml="prev"/>
            </w:tr>
            <w:tr w:rsidR="00062CCC" w:rsidRPr="00472AC0" w:rsidTr="00D65504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bookmarkStart w:id="3" w:name="DDNais"/>
                  <w:sdt>
                    <w:sdtPr>
                      <w:rPr>
                        <w:rFonts w:ascii="Arial" w:hAnsi="Arial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alias w:val="AAAA-MM-JJ"/>
                      <w:tag w:val="AAAA-MM-JJ"/>
                      <w:id w:val="476642453"/>
                      <w:placeholder>
                        <w:docPart w:val="C19605675EBF46DEBFA0BDA3F21B593F"/>
                      </w:placeholder>
                    </w:sdtPr>
                    <w:sdtEndPr/>
                    <w:sdtContent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sdtContent>
                  </w:sdt>
                  <w:bookmarkEnd w:id="3"/>
                </w:p>
              </w:tc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MS Gothic" w:eastAsia="MS Gothic" w:hAnsi="MS Gothic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sdt>
                    <w:sdtPr>
                      <w:rPr>
                        <w:rFonts w:ascii="MS Gothic" w:eastAsia="MS Gothic" w:hAnsi="MS Gothic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D46C5">
                        <w:rPr>
                          <w:rFonts w:ascii="MS Gothic" w:eastAsia="MS Gothic" w:hAnsi="MS Gothic" w:cs="Arial" w:hint="eastAsia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>☐</w:t>
                      </w:r>
                    </w:sdtContent>
                  </w:sdt>
                  <w:r>
                    <w:rPr>
                      <w:rFonts w:ascii="MS Gothic" w:eastAsia="MS Gothic" w:hAnsi="MS Gothic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F  </w:t>
                  </w:r>
                  <w:sdt>
                    <w:sdtPr>
                      <w:rPr>
                        <w:rFonts w:ascii="Arial" w:hAnsi="Arial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E6627">
                        <w:rPr>
                          <w:rFonts w:ascii="MS Gothic" w:eastAsia="MS Gothic" w:hAnsi="MS Gothic" w:cs="Arial" w:hint="eastAsia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M</w:t>
                  </w:r>
                </w:p>
              </w:tc>
            </w:tr>
            <w:tr w:rsidR="00062CCC" w:rsidRPr="00472AC0" w:rsidTr="00D65504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E16883" w:rsidRDefault="00062CCC" w:rsidP="0019187A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  <w:t xml:space="preserve">             </w:t>
                  </w:r>
                  <w:r w:rsidR="0019187A"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aaaa-mm-jj</w:t>
                  </w:r>
                </w:p>
              </w:tc>
            </w:tr>
            <w:tr w:rsidR="00062CCC" w:rsidRPr="00472AC0" w:rsidTr="00D65504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NAM :</w:t>
                  </w:r>
                </w:p>
              </w:tc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XXXX XXXX XXXX"/>
                  <w:tag w:val="XXXX XXXX XXXX"/>
                  <w:id w:val="378664170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Exp.</w:t>
                  </w:r>
                </w:p>
              </w:tc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AAAA-MM"/>
                  <w:tag w:val="AAAA-MM"/>
                  <w:id w:val="-114743414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5" w:displacedByCustomXml="prev"/>
            </w:tr>
            <w:tr w:rsidR="00062CCC" w:rsidRPr="00472AC0" w:rsidTr="00D65504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E16883" w:rsidRDefault="0019187A" w:rsidP="0019187A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   aaaa-mm</w:t>
                  </w:r>
                </w:p>
              </w:tc>
            </w:tr>
          </w:tbl>
          <w:p w:rsidR="00A05A37" w:rsidRPr="00A05A37" w:rsidRDefault="00A05A37">
            <w:pPr>
              <w:rPr>
                <w:sz w:val="2"/>
              </w:rPr>
            </w:pPr>
          </w:p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985"/>
              <w:gridCol w:w="3066"/>
            </w:tblGrid>
            <w:tr w:rsidR="00062CCC" w:rsidRPr="00472AC0" w:rsidTr="00A05A37">
              <w:trPr>
                <w:trHeight w:val="340"/>
              </w:trPr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0" w:type="dxa"/>
                  </w:tcMar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</w:t>
                  </w:r>
                  <w:r w:rsidR="00A05A3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, prénom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de la mère :</w:t>
                  </w:r>
                </w:p>
              </w:tc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Nom de la mère"/>
                  <w:tag w:val="Nom de la mère"/>
                  <w:id w:val="-128472376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306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6" w:displacedByCustomXml="prev"/>
            </w:tr>
          </w:tbl>
          <w:p w:rsidR="00062CCC" w:rsidRPr="00472AC0" w:rsidRDefault="00062CCC" w:rsidP="00062CC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062CCC" w:rsidTr="002A3185">
        <w:trPr>
          <w:trHeight w:val="680"/>
        </w:trPr>
        <w:tc>
          <w:tcPr>
            <w:tcW w:w="5524" w:type="dxa"/>
            <w:shd w:val="clear" w:color="auto" w:fill="FFFFFF" w:themeFill="background1"/>
            <w:vAlign w:val="center"/>
          </w:tcPr>
          <w:p w:rsidR="00062CCC" w:rsidRPr="00770980" w:rsidRDefault="009D2F40" w:rsidP="00062CCC">
            <w:pPr>
              <w:jc w:val="center"/>
              <w:rPr>
                <w:rFonts w:ascii="Arial" w:hAnsi="Arial" w:cs="Arial"/>
                <w:b/>
              </w:rPr>
            </w:pPr>
            <w:r w:rsidRPr="00041FA8">
              <w:rPr>
                <w:rFonts w:ascii="Calibri" w:hAnsi="Calibri" w:cs="Arial"/>
                <w:b/>
              </w:rPr>
              <w:t>ERASMUS VERSION MODIFIÉE DU NOTTINGHAM</w:t>
            </w:r>
            <w:r>
              <w:rPr>
                <w:rFonts w:ascii="Calibri" w:hAnsi="Calibri" w:cs="Arial"/>
                <w:b/>
              </w:rPr>
              <w:t xml:space="preserve"> SENSORY ASSESSMENT (EmNSA)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:rsidR="00062CCC" w:rsidRDefault="00062CCC" w:rsidP="00062CCC"/>
        </w:tc>
      </w:tr>
    </w:tbl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38"/>
      </w:tblGrid>
      <w:tr w:rsidR="009D2F40" w:rsidTr="000E4677">
        <w:trPr>
          <w:trHeight w:val="188"/>
        </w:trPr>
        <w:tc>
          <w:tcPr>
            <w:tcW w:w="10638" w:type="dxa"/>
          </w:tcPr>
          <w:p w:rsidR="009D2F40" w:rsidRPr="00041FA8" w:rsidRDefault="009D2F40" w:rsidP="000E467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1FA8">
              <w:rPr>
                <w:rFonts w:asciiTheme="minorHAnsi" w:hAnsiTheme="minorHAnsi" w:cstheme="minorHAnsi"/>
                <w:sz w:val="20"/>
                <w:szCs w:val="20"/>
              </w:rPr>
              <w:t xml:space="preserve">Évaluation des déficits somatosensoriels primaires chez des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usagers</w:t>
            </w:r>
            <w:r w:rsidRPr="00041FA8">
              <w:rPr>
                <w:rFonts w:asciiTheme="minorHAnsi" w:hAnsiTheme="minorHAnsi" w:cstheme="minorHAnsi"/>
                <w:sz w:val="20"/>
                <w:szCs w:val="20"/>
              </w:rPr>
              <w:t xml:space="preserve"> ayant un problème neurolo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gique avec atteintes cérébrales.</w:t>
            </w:r>
          </w:p>
        </w:tc>
      </w:tr>
    </w:tbl>
    <w:tbl>
      <w:tblPr>
        <w:tblStyle w:val="Grilledutableau"/>
        <w:tblW w:w="10647" w:type="dxa"/>
        <w:tblLook w:val="04A0" w:firstRow="1" w:lastRow="0" w:firstColumn="1" w:lastColumn="0" w:noHBand="0" w:noVBand="1"/>
      </w:tblPr>
      <w:tblGrid>
        <w:gridCol w:w="1431"/>
        <w:gridCol w:w="1489"/>
        <w:gridCol w:w="1457"/>
        <w:gridCol w:w="2825"/>
        <w:gridCol w:w="570"/>
        <w:gridCol w:w="567"/>
        <w:gridCol w:w="579"/>
        <w:gridCol w:w="570"/>
        <w:gridCol w:w="570"/>
        <w:gridCol w:w="589"/>
      </w:tblGrid>
      <w:tr w:rsidR="00B134D2" w:rsidTr="00C60191">
        <w:tc>
          <w:tcPr>
            <w:tcW w:w="1064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134D2" w:rsidRPr="00204A36" w:rsidRDefault="00B134D2" w:rsidP="008E4C4A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Voir </w:t>
            </w:r>
            <w:r w:rsidRPr="008E4C4A">
              <w:rPr>
                <w:rFonts w:asciiTheme="minorHAnsi" w:hAnsiTheme="minorHAnsi" w:cs="Arial"/>
                <w:sz w:val="20"/>
                <w:szCs w:val="20"/>
              </w:rPr>
              <w:t>GUI-</w:t>
            </w:r>
            <w:r w:rsidR="008E4C4A">
              <w:rPr>
                <w:rFonts w:asciiTheme="minorHAnsi" w:hAnsiTheme="minorHAnsi" w:cs="Arial"/>
                <w:sz w:val="20"/>
                <w:szCs w:val="20"/>
              </w:rPr>
              <w:t>DPD-10275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- </w:t>
            </w:r>
            <w:r w:rsidRPr="00412ACA">
              <w:rPr>
                <w:rFonts w:asciiTheme="minorHAnsi" w:hAnsiTheme="minorHAnsi" w:cs="Arial"/>
                <w:sz w:val="20"/>
                <w:szCs w:val="20"/>
              </w:rPr>
              <w:t xml:space="preserve">Guide de passation de l’échelle </w:t>
            </w:r>
            <w:r>
              <w:rPr>
                <w:rFonts w:asciiTheme="minorHAnsi" w:hAnsiTheme="minorHAnsi" w:cs="Arial"/>
                <w:sz w:val="20"/>
                <w:szCs w:val="20"/>
              </w:rPr>
              <w:t>EmNSA pour plus de détails</w:t>
            </w:r>
          </w:p>
        </w:tc>
      </w:tr>
      <w:tr w:rsidR="00B134D2" w:rsidTr="009729C3">
        <w:tc>
          <w:tcPr>
            <w:tcW w:w="720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134D2" w:rsidRDefault="00B134D2" w:rsidP="000E467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D2" w:rsidRPr="00204A36" w:rsidRDefault="00B134D2" w:rsidP="000E467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DROITE</w:t>
            </w:r>
          </w:p>
        </w:tc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D2" w:rsidRPr="00204A36" w:rsidRDefault="00B134D2" w:rsidP="000E467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GAUCHE</w:t>
            </w:r>
          </w:p>
        </w:tc>
      </w:tr>
      <w:tr w:rsidR="00B134D2" w:rsidTr="009729C3">
        <w:tc>
          <w:tcPr>
            <w:tcW w:w="4377" w:type="dxa"/>
            <w:gridSpan w:val="3"/>
            <w:tcBorders>
              <w:top w:val="nil"/>
              <w:left w:val="nil"/>
              <w:right w:val="nil"/>
            </w:tcBorders>
          </w:tcPr>
          <w:p w:rsidR="00B134D2" w:rsidRDefault="00B134D2" w:rsidP="000E467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34D2" w:rsidRDefault="00B134D2" w:rsidP="000E467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34D2" w:rsidRPr="009729C3" w:rsidRDefault="00B134D2" w:rsidP="000E4677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729C3">
              <w:rPr>
                <w:rFonts w:asciiTheme="minorHAnsi" w:hAnsiTheme="minorHAnsi" w:cs="Arial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34D2" w:rsidRPr="009729C3" w:rsidRDefault="00B134D2" w:rsidP="000E4677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729C3">
              <w:rPr>
                <w:rFonts w:asciiTheme="minorHAnsi" w:hAnsiTheme="minorHAnsi" w:cs="Arial"/>
                <w:sz w:val="18"/>
                <w:szCs w:val="18"/>
              </w:rPr>
              <w:t>1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34D2" w:rsidRPr="009729C3" w:rsidRDefault="00B134D2" w:rsidP="000E4677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729C3">
              <w:rPr>
                <w:rFonts w:asciiTheme="minorHAnsi" w:hAnsiTheme="minorHAnsi" w:cs="Arial"/>
                <w:sz w:val="18"/>
                <w:szCs w:val="18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134D2" w:rsidRPr="009729C3" w:rsidRDefault="00B134D2" w:rsidP="000E4677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729C3">
              <w:rPr>
                <w:rFonts w:asciiTheme="minorHAnsi" w:hAnsiTheme="minorHAnsi" w:cs="Arial"/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34D2" w:rsidRPr="009729C3" w:rsidRDefault="00B134D2" w:rsidP="000E4677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729C3">
              <w:rPr>
                <w:rFonts w:asciiTheme="minorHAnsi" w:hAnsiTheme="minorHAnsi" w:cs="Arial"/>
                <w:sz w:val="18"/>
                <w:szCs w:val="18"/>
              </w:rPr>
              <w:t>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34D2" w:rsidRPr="009729C3" w:rsidRDefault="00B134D2" w:rsidP="000E4677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729C3">
              <w:rPr>
                <w:rFonts w:asciiTheme="minorHAnsi" w:hAnsiTheme="minorHAnsi" w:cs="Arial"/>
                <w:sz w:val="18"/>
                <w:szCs w:val="18"/>
              </w:rPr>
              <w:t>2</w:t>
            </w:r>
          </w:p>
        </w:tc>
      </w:tr>
      <w:tr w:rsidR="00B134D2" w:rsidTr="009729C3">
        <w:trPr>
          <w:trHeight w:hRule="exact" w:val="284"/>
        </w:trPr>
        <w:tc>
          <w:tcPr>
            <w:tcW w:w="1431" w:type="dxa"/>
            <w:vMerge w:val="restart"/>
            <w:tcBorders>
              <w:right w:val="single" w:sz="4" w:space="0" w:color="auto"/>
            </w:tcBorders>
            <w:vAlign w:val="center"/>
          </w:tcPr>
          <w:p w:rsidR="009D2F40" w:rsidRDefault="009D2F40" w:rsidP="000E467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SENSIBILITÉ SUPERFICIELLE </w:t>
            </w:r>
          </w:p>
          <w:p w:rsidR="009D2F40" w:rsidRDefault="009D2F40" w:rsidP="000E467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9D2F40" w:rsidRPr="00204A36" w:rsidRDefault="009D2F40" w:rsidP="000E467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TOUCHER LÉGER</w:t>
            </w:r>
          </w:p>
        </w:tc>
        <w:tc>
          <w:tcPr>
            <w:tcW w:w="1489" w:type="dxa"/>
            <w:vMerge w:val="restart"/>
            <w:tcBorders>
              <w:right w:val="single" w:sz="4" w:space="0" w:color="auto"/>
            </w:tcBorders>
            <w:vAlign w:val="center"/>
          </w:tcPr>
          <w:p w:rsidR="009D2F40" w:rsidRPr="0010276E" w:rsidRDefault="009D2F40" w:rsidP="000E467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276E">
              <w:rPr>
                <w:rFonts w:ascii="Calibri" w:hAnsi="Calibri" w:cs="Calibri"/>
                <w:sz w:val="20"/>
                <w:szCs w:val="20"/>
              </w:rPr>
              <w:t>Membre supérieur droit</w:t>
            </w:r>
          </w:p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19D031EA" wp14:editId="63178DBC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111760</wp:posOffset>
                  </wp:positionV>
                  <wp:extent cx="438785" cy="1271905"/>
                  <wp:effectExtent l="0" t="0" r="0" b="4445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85" cy="127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57" w:type="dxa"/>
            <w:vMerge w:val="restart"/>
            <w:tcBorders>
              <w:right w:val="single" w:sz="4" w:space="0" w:color="auto"/>
            </w:tcBorders>
            <w:vAlign w:val="center"/>
          </w:tcPr>
          <w:p w:rsidR="009D2F40" w:rsidRPr="0010276E" w:rsidRDefault="009D2F40" w:rsidP="000E467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276E">
              <w:rPr>
                <w:rFonts w:ascii="Calibri" w:hAnsi="Calibri" w:cs="Calibri"/>
                <w:sz w:val="20"/>
                <w:szCs w:val="20"/>
              </w:rPr>
              <w:t>Membre inférieur droit</w:t>
            </w:r>
          </w:p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19A55A30" wp14:editId="7781A4B2">
                  <wp:simplePos x="0" y="0"/>
                  <wp:positionH relativeFrom="column">
                    <wp:posOffset>224790</wp:posOffset>
                  </wp:positionH>
                  <wp:positionV relativeFrom="paragraph">
                    <wp:posOffset>104775</wp:posOffset>
                  </wp:positionV>
                  <wp:extent cx="321310" cy="1278890"/>
                  <wp:effectExtent l="0" t="0" r="254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0" cy="127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25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Bras</w:t>
            </w:r>
          </w:p>
        </w:tc>
        <w:tc>
          <w:tcPr>
            <w:tcW w:w="570" w:type="dxa"/>
            <w:tcBorders>
              <w:left w:val="single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598100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68219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left w:val="nil"/>
              <w:bottom w:val="dotted" w:sz="4" w:space="0" w:color="auto"/>
              <w:right w:val="single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036383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left w:val="single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010361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52092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860170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134D2" w:rsidTr="009729C3">
        <w:trPr>
          <w:trHeight w:hRule="exact" w:val="284"/>
        </w:trPr>
        <w:tc>
          <w:tcPr>
            <w:tcW w:w="1431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57" w:type="dxa"/>
            <w:vMerge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Avant-bras</w:t>
            </w:r>
          </w:p>
        </w:tc>
        <w:tc>
          <w:tcPr>
            <w:tcW w:w="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395942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824619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902022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422928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01237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32903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134D2" w:rsidTr="009729C3">
        <w:trPr>
          <w:trHeight w:hRule="exact" w:val="284"/>
        </w:trPr>
        <w:tc>
          <w:tcPr>
            <w:tcW w:w="1431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57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Main</w:t>
            </w:r>
          </w:p>
        </w:tc>
        <w:tc>
          <w:tcPr>
            <w:tcW w:w="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35294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694582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27293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50247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55326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080981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134D2" w:rsidTr="009729C3">
        <w:trPr>
          <w:trHeight w:hRule="exact" w:val="284"/>
        </w:trPr>
        <w:tc>
          <w:tcPr>
            <w:tcW w:w="1431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57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Doigts</w:t>
            </w:r>
          </w:p>
        </w:tc>
        <w:tc>
          <w:tcPr>
            <w:tcW w:w="570" w:type="dxa"/>
            <w:tcBorders>
              <w:top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328977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088188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681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091905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nil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558173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dotted" w:sz="4" w:space="0" w:color="auto"/>
              <w:lef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388489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436DD" w:rsidTr="009729C3">
        <w:trPr>
          <w:trHeight w:hRule="exact" w:val="284"/>
        </w:trPr>
        <w:tc>
          <w:tcPr>
            <w:tcW w:w="1431" w:type="dxa"/>
            <w:vMerge/>
            <w:tcBorders>
              <w:right w:val="single" w:sz="4" w:space="0" w:color="auto"/>
            </w:tcBorders>
            <w:vAlign w:val="center"/>
          </w:tcPr>
          <w:p w:rsidR="00C436DD" w:rsidRPr="00204A36" w:rsidRDefault="00C436DD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right w:val="single" w:sz="4" w:space="0" w:color="auto"/>
            </w:tcBorders>
            <w:vAlign w:val="center"/>
          </w:tcPr>
          <w:p w:rsidR="00C436DD" w:rsidRPr="00204A36" w:rsidRDefault="00C436DD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57" w:type="dxa"/>
            <w:vMerge/>
            <w:tcBorders>
              <w:right w:val="single" w:sz="4" w:space="0" w:color="auto"/>
            </w:tcBorders>
            <w:vAlign w:val="center"/>
          </w:tcPr>
          <w:p w:rsidR="00C436DD" w:rsidRPr="00204A36" w:rsidRDefault="00C436DD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left w:val="single" w:sz="4" w:space="0" w:color="auto"/>
              <w:bottom w:val="single" w:sz="4" w:space="0" w:color="auto"/>
            </w:tcBorders>
          </w:tcPr>
          <w:p w:rsidR="00C436DD" w:rsidRPr="00204A36" w:rsidRDefault="00C436DD" w:rsidP="000E4677">
            <w:pPr>
              <w:jc w:val="right"/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 xml:space="preserve">Score Total </w:t>
            </w:r>
            <w:r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 xml:space="preserve">Membre </w:t>
            </w: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S</w:t>
            </w:r>
            <w:r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upérieur</w:t>
            </w:r>
          </w:p>
        </w:tc>
        <w:tc>
          <w:tcPr>
            <w:tcW w:w="1716" w:type="dxa"/>
            <w:gridSpan w:val="3"/>
            <w:tcBorders>
              <w:bottom w:val="single" w:sz="4" w:space="0" w:color="auto"/>
            </w:tcBorders>
          </w:tcPr>
          <w:p w:rsidR="00C436DD" w:rsidRPr="00C45568" w:rsidRDefault="00307CD2" w:rsidP="000E467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1928920548"/>
                <w:placeholder>
                  <w:docPart w:val="DE67F10FB4A04D4AACEB886A23EB3305"/>
                </w:placeholder>
                <w:showingPlcHdr/>
              </w:sdtPr>
              <w:sdtEndPr/>
              <w:sdtContent>
                <w:r w:rsidR="00C436DD">
                  <w:rPr>
                    <w:rStyle w:val="Textedelespacerserv"/>
                  </w:rPr>
                  <w:t xml:space="preserve">   </w:t>
                </w:r>
              </w:sdtContent>
            </w:sdt>
            <w:r w:rsidR="00C436DD" w:rsidRPr="00C45568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436DD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436DD" w:rsidRPr="00C45568">
              <w:rPr>
                <w:rFonts w:asciiTheme="minorHAnsi" w:hAnsiTheme="minorHAnsi" w:cs="Arial"/>
                <w:b/>
                <w:sz w:val="20"/>
                <w:szCs w:val="20"/>
              </w:rPr>
              <w:t>/8</w:t>
            </w:r>
          </w:p>
        </w:tc>
        <w:tc>
          <w:tcPr>
            <w:tcW w:w="1729" w:type="dxa"/>
            <w:gridSpan w:val="3"/>
            <w:tcBorders>
              <w:bottom w:val="single" w:sz="4" w:space="0" w:color="auto"/>
            </w:tcBorders>
          </w:tcPr>
          <w:p w:rsidR="00C436DD" w:rsidRPr="00C45568" w:rsidRDefault="00307CD2" w:rsidP="000E467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891344859"/>
                <w:placeholder>
                  <w:docPart w:val="1AF1A8AEF757438E8583DB378F49B0B9"/>
                </w:placeholder>
                <w:showingPlcHdr/>
              </w:sdtPr>
              <w:sdtEndPr/>
              <w:sdtContent>
                <w:r w:rsidR="00C436DD">
                  <w:rPr>
                    <w:rStyle w:val="Textedelespacerserv"/>
                  </w:rPr>
                  <w:t xml:space="preserve">   </w:t>
                </w:r>
              </w:sdtContent>
            </w:sdt>
            <w:r w:rsidR="00C436DD" w:rsidRPr="00C45568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436DD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436DD" w:rsidRPr="00C45568">
              <w:rPr>
                <w:rFonts w:asciiTheme="minorHAnsi" w:hAnsiTheme="minorHAnsi" w:cs="Arial"/>
                <w:b/>
                <w:sz w:val="20"/>
                <w:szCs w:val="20"/>
              </w:rPr>
              <w:t>/8</w:t>
            </w:r>
          </w:p>
        </w:tc>
      </w:tr>
      <w:tr w:rsidR="00B134D2" w:rsidTr="009729C3">
        <w:trPr>
          <w:trHeight w:hRule="exact" w:val="284"/>
        </w:trPr>
        <w:tc>
          <w:tcPr>
            <w:tcW w:w="1431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57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left w:val="single" w:sz="4" w:space="0" w:color="auto"/>
              <w:bottom w:val="dotted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Cuisse</w:t>
            </w:r>
          </w:p>
        </w:tc>
        <w:tc>
          <w:tcPr>
            <w:tcW w:w="570" w:type="dxa"/>
            <w:tcBorders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998643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75416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12100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334298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386027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2379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134D2" w:rsidTr="009729C3">
        <w:trPr>
          <w:trHeight w:hRule="exact" w:val="284"/>
        </w:trPr>
        <w:tc>
          <w:tcPr>
            <w:tcW w:w="1431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57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Jambe</w:t>
            </w:r>
          </w:p>
        </w:tc>
        <w:tc>
          <w:tcPr>
            <w:tcW w:w="57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948817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107304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594023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550441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06214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792779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134D2" w:rsidTr="009729C3">
        <w:trPr>
          <w:trHeight w:hRule="exact" w:val="284"/>
        </w:trPr>
        <w:tc>
          <w:tcPr>
            <w:tcW w:w="1431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57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Pied</w:t>
            </w:r>
          </w:p>
        </w:tc>
        <w:tc>
          <w:tcPr>
            <w:tcW w:w="57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720327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116204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17951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32371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79928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99275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134D2" w:rsidTr="009729C3">
        <w:trPr>
          <w:trHeight w:hRule="exact" w:val="284"/>
        </w:trPr>
        <w:tc>
          <w:tcPr>
            <w:tcW w:w="1431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57" w:type="dxa"/>
            <w:vMerge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dotted" w:sz="4" w:space="0" w:color="auto"/>
              <w:lef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Orteils</w:t>
            </w:r>
          </w:p>
        </w:tc>
        <w:tc>
          <w:tcPr>
            <w:tcW w:w="570" w:type="dxa"/>
            <w:tcBorders>
              <w:top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919598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222598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61989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22105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nil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836804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dotted" w:sz="4" w:space="0" w:color="auto"/>
              <w:lef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315308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436DD" w:rsidTr="009729C3">
        <w:trPr>
          <w:trHeight w:hRule="exact" w:val="284"/>
        </w:trPr>
        <w:tc>
          <w:tcPr>
            <w:tcW w:w="1431" w:type="dxa"/>
            <w:vMerge/>
            <w:tcBorders>
              <w:right w:val="single" w:sz="4" w:space="0" w:color="auto"/>
            </w:tcBorders>
            <w:vAlign w:val="center"/>
          </w:tcPr>
          <w:p w:rsidR="00C436DD" w:rsidRPr="00204A36" w:rsidRDefault="00C436DD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right w:val="single" w:sz="4" w:space="0" w:color="auto"/>
            </w:tcBorders>
            <w:vAlign w:val="center"/>
          </w:tcPr>
          <w:p w:rsidR="00C436DD" w:rsidRPr="00204A36" w:rsidRDefault="00C436DD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457" w:type="dxa"/>
            <w:vMerge/>
            <w:tcBorders>
              <w:right w:val="single" w:sz="4" w:space="0" w:color="auto"/>
            </w:tcBorders>
            <w:vAlign w:val="center"/>
          </w:tcPr>
          <w:p w:rsidR="00C436DD" w:rsidRPr="00204A36" w:rsidRDefault="00C436DD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left w:val="single" w:sz="4" w:space="0" w:color="auto"/>
              <w:bottom w:val="single" w:sz="4" w:space="0" w:color="auto"/>
            </w:tcBorders>
          </w:tcPr>
          <w:p w:rsidR="00C436DD" w:rsidRPr="00204A36" w:rsidRDefault="00C436DD" w:rsidP="000E4677">
            <w:pPr>
              <w:jc w:val="right"/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 xml:space="preserve">Score Total </w:t>
            </w:r>
            <w:r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 xml:space="preserve">Membre </w:t>
            </w: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I</w:t>
            </w:r>
            <w:r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nférieur</w:t>
            </w:r>
          </w:p>
        </w:tc>
        <w:tc>
          <w:tcPr>
            <w:tcW w:w="1716" w:type="dxa"/>
            <w:gridSpan w:val="3"/>
            <w:tcBorders>
              <w:bottom w:val="single" w:sz="4" w:space="0" w:color="auto"/>
            </w:tcBorders>
          </w:tcPr>
          <w:p w:rsidR="00C436DD" w:rsidRPr="00C45568" w:rsidRDefault="00307CD2" w:rsidP="000E467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1460491175"/>
                <w:placeholder>
                  <w:docPart w:val="94BD134ECC1846E7AC80679C4812CD69"/>
                </w:placeholder>
                <w:showingPlcHdr/>
              </w:sdtPr>
              <w:sdtEndPr/>
              <w:sdtContent>
                <w:r w:rsidR="00C436DD">
                  <w:rPr>
                    <w:rStyle w:val="Textedelespacerserv"/>
                  </w:rPr>
                  <w:t xml:space="preserve">   </w:t>
                </w:r>
              </w:sdtContent>
            </w:sdt>
            <w:r w:rsidR="00C436DD" w:rsidRPr="00C45568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436DD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436DD" w:rsidRPr="00C45568">
              <w:rPr>
                <w:rFonts w:asciiTheme="minorHAnsi" w:hAnsiTheme="minorHAnsi" w:cs="Arial"/>
                <w:b/>
                <w:sz w:val="20"/>
                <w:szCs w:val="20"/>
              </w:rPr>
              <w:t>/8</w:t>
            </w:r>
          </w:p>
        </w:tc>
        <w:tc>
          <w:tcPr>
            <w:tcW w:w="1729" w:type="dxa"/>
            <w:gridSpan w:val="3"/>
            <w:tcBorders>
              <w:bottom w:val="single" w:sz="4" w:space="0" w:color="auto"/>
            </w:tcBorders>
          </w:tcPr>
          <w:p w:rsidR="00C436DD" w:rsidRPr="00C45568" w:rsidRDefault="00307CD2" w:rsidP="000E467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1753932227"/>
                <w:placeholder>
                  <w:docPart w:val="96642B764EAB4F7489A691E1D5928D3B"/>
                </w:placeholder>
                <w:showingPlcHdr/>
              </w:sdtPr>
              <w:sdtEndPr/>
              <w:sdtContent>
                <w:r w:rsidR="00C436DD">
                  <w:rPr>
                    <w:rStyle w:val="Textedelespacerserv"/>
                  </w:rPr>
                  <w:t xml:space="preserve">   </w:t>
                </w:r>
              </w:sdtContent>
            </w:sdt>
            <w:r w:rsidR="00C436DD" w:rsidRPr="00C45568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436DD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436DD" w:rsidRPr="00C45568">
              <w:rPr>
                <w:rFonts w:asciiTheme="minorHAnsi" w:hAnsiTheme="minorHAnsi" w:cs="Arial"/>
                <w:b/>
                <w:sz w:val="20"/>
                <w:szCs w:val="20"/>
              </w:rPr>
              <w:t>/8</w:t>
            </w:r>
          </w:p>
        </w:tc>
      </w:tr>
      <w:tr w:rsidR="00B134D2" w:rsidTr="009729C3">
        <w:trPr>
          <w:trHeight w:hRule="exact" w:val="284"/>
        </w:trPr>
        <w:tc>
          <w:tcPr>
            <w:tcW w:w="4377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9D2F40" w:rsidRPr="00204A36" w:rsidRDefault="009D2F40" w:rsidP="000E467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z w:val="20"/>
                <w:szCs w:val="20"/>
              </w:rPr>
              <w:t>PROPRIOCEPTION</w:t>
            </w:r>
          </w:p>
        </w:tc>
        <w:tc>
          <w:tcPr>
            <w:tcW w:w="2825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Épaule</w:t>
            </w:r>
          </w:p>
        </w:tc>
        <w:tc>
          <w:tcPr>
            <w:tcW w:w="570" w:type="dxa"/>
            <w:tcBorders>
              <w:left w:val="single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36977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206254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left w:val="nil"/>
              <w:bottom w:val="dotted" w:sz="4" w:space="0" w:color="auto"/>
              <w:right w:val="single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408894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left w:val="single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71754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174232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17373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134D2" w:rsidTr="009729C3">
        <w:trPr>
          <w:trHeight w:hRule="exact" w:val="284"/>
        </w:trPr>
        <w:tc>
          <w:tcPr>
            <w:tcW w:w="4377" w:type="dxa"/>
            <w:gridSpan w:val="3"/>
            <w:vMerge/>
            <w:tcBorders>
              <w:righ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Coude</w:t>
            </w:r>
          </w:p>
        </w:tc>
        <w:tc>
          <w:tcPr>
            <w:tcW w:w="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441680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870918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329729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44463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56345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835953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134D2" w:rsidTr="009729C3">
        <w:trPr>
          <w:trHeight w:hRule="exact" w:val="284"/>
        </w:trPr>
        <w:tc>
          <w:tcPr>
            <w:tcW w:w="4377" w:type="dxa"/>
            <w:gridSpan w:val="3"/>
            <w:vMerge/>
            <w:tcBorders>
              <w:righ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Poignet</w:t>
            </w:r>
          </w:p>
        </w:tc>
        <w:tc>
          <w:tcPr>
            <w:tcW w:w="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841069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936409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393228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15171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868500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847088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9729C3" w:rsidTr="009729C3">
        <w:trPr>
          <w:trHeight w:hRule="exact" w:val="284"/>
        </w:trPr>
        <w:tc>
          <w:tcPr>
            <w:tcW w:w="4377" w:type="dxa"/>
            <w:gridSpan w:val="3"/>
            <w:vMerge/>
            <w:tcBorders>
              <w:righ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dotted" w:sz="4" w:space="0" w:color="auto"/>
              <w:lef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Doigts</w:t>
            </w:r>
          </w:p>
        </w:tc>
        <w:tc>
          <w:tcPr>
            <w:tcW w:w="570" w:type="dxa"/>
            <w:tcBorders>
              <w:top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5826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762443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19248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74916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nil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737539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dotted" w:sz="4" w:space="0" w:color="auto"/>
              <w:lef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99260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436DD" w:rsidTr="009729C3">
        <w:trPr>
          <w:trHeight w:hRule="exact" w:val="284"/>
        </w:trPr>
        <w:tc>
          <w:tcPr>
            <w:tcW w:w="4377" w:type="dxa"/>
            <w:gridSpan w:val="3"/>
            <w:vMerge/>
            <w:tcBorders>
              <w:right w:val="single" w:sz="4" w:space="0" w:color="auto"/>
            </w:tcBorders>
          </w:tcPr>
          <w:p w:rsidR="00C436DD" w:rsidRPr="00204A36" w:rsidRDefault="00C436DD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left w:val="single" w:sz="4" w:space="0" w:color="auto"/>
              <w:bottom w:val="single" w:sz="4" w:space="0" w:color="auto"/>
            </w:tcBorders>
          </w:tcPr>
          <w:p w:rsidR="00C436DD" w:rsidRPr="00204A36" w:rsidRDefault="00C436DD" w:rsidP="000E4677">
            <w:pPr>
              <w:jc w:val="right"/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Score Total Membre Supérieur</w:t>
            </w:r>
          </w:p>
        </w:tc>
        <w:tc>
          <w:tcPr>
            <w:tcW w:w="1716" w:type="dxa"/>
            <w:gridSpan w:val="3"/>
            <w:tcBorders>
              <w:bottom w:val="single" w:sz="4" w:space="0" w:color="auto"/>
            </w:tcBorders>
          </w:tcPr>
          <w:p w:rsidR="00C436DD" w:rsidRPr="00C45568" w:rsidRDefault="00C436DD" w:rsidP="000E467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610052081"/>
                <w:placeholder>
                  <w:docPart w:val="3C086877303A48D7AD43B553F64D6B51"/>
                </w:placeholder>
                <w:showingPlcHdr/>
              </w:sdtPr>
              <w:sdtEndPr/>
              <w:sdtContent>
                <w:r>
                  <w:rPr>
                    <w:rStyle w:val="Textedelespacerserv"/>
                  </w:rPr>
                  <w:t xml:space="preserve">   </w:t>
                </w:r>
              </w:sdtContent>
            </w:sdt>
            <w:r w:rsidRPr="00C45568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Pr="00C45568">
              <w:rPr>
                <w:rFonts w:asciiTheme="minorHAnsi" w:hAnsiTheme="minorHAnsi" w:cs="Arial"/>
                <w:b/>
                <w:sz w:val="20"/>
                <w:szCs w:val="20"/>
              </w:rPr>
              <w:t>/8</w:t>
            </w:r>
          </w:p>
        </w:tc>
        <w:tc>
          <w:tcPr>
            <w:tcW w:w="1729" w:type="dxa"/>
            <w:gridSpan w:val="3"/>
            <w:tcBorders>
              <w:bottom w:val="single" w:sz="4" w:space="0" w:color="auto"/>
            </w:tcBorders>
          </w:tcPr>
          <w:p w:rsidR="00C436DD" w:rsidRPr="00C45568" w:rsidRDefault="00307CD2" w:rsidP="000E467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329755193"/>
                <w:placeholder>
                  <w:docPart w:val="BB413A8700B74BD7A307E2990D47F9E0"/>
                </w:placeholder>
                <w:showingPlcHdr/>
              </w:sdtPr>
              <w:sdtEndPr/>
              <w:sdtContent>
                <w:r w:rsidR="00C436DD">
                  <w:rPr>
                    <w:rStyle w:val="Textedelespacerserv"/>
                  </w:rPr>
                  <w:t xml:space="preserve">   </w:t>
                </w:r>
              </w:sdtContent>
            </w:sdt>
            <w:r w:rsidR="00C436DD" w:rsidRPr="00C45568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436DD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436DD" w:rsidRPr="00C45568">
              <w:rPr>
                <w:rFonts w:asciiTheme="minorHAnsi" w:hAnsiTheme="minorHAnsi" w:cs="Arial"/>
                <w:b/>
                <w:sz w:val="20"/>
                <w:szCs w:val="20"/>
              </w:rPr>
              <w:t>/8</w:t>
            </w:r>
          </w:p>
        </w:tc>
      </w:tr>
      <w:tr w:rsidR="00B134D2" w:rsidTr="009729C3">
        <w:trPr>
          <w:trHeight w:hRule="exact" w:val="284"/>
        </w:trPr>
        <w:tc>
          <w:tcPr>
            <w:tcW w:w="4377" w:type="dxa"/>
            <w:gridSpan w:val="3"/>
            <w:vMerge/>
            <w:tcBorders>
              <w:righ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left w:val="single" w:sz="4" w:space="0" w:color="auto"/>
              <w:bottom w:val="dotted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Hanche</w:t>
            </w:r>
          </w:p>
        </w:tc>
        <w:tc>
          <w:tcPr>
            <w:tcW w:w="570" w:type="dxa"/>
            <w:tcBorders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48022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633949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74494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673337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50040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816799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134D2" w:rsidTr="009729C3">
        <w:trPr>
          <w:trHeight w:hRule="exact" w:val="284"/>
        </w:trPr>
        <w:tc>
          <w:tcPr>
            <w:tcW w:w="4377" w:type="dxa"/>
            <w:gridSpan w:val="3"/>
            <w:vMerge/>
            <w:tcBorders>
              <w:righ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Genou</w:t>
            </w:r>
          </w:p>
        </w:tc>
        <w:tc>
          <w:tcPr>
            <w:tcW w:w="57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45629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744295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92495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290676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186947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342737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134D2" w:rsidTr="009729C3">
        <w:trPr>
          <w:trHeight w:hRule="exact" w:val="284"/>
        </w:trPr>
        <w:tc>
          <w:tcPr>
            <w:tcW w:w="4377" w:type="dxa"/>
            <w:gridSpan w:val="3"/>
            <w:vMerge/>
            <w:tcBorders>
              <w:righ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Cheville</w:t>
            </w:r>
          </w:p>
        </w:tc>
        <w:tc>
          <w:tcPr>
            <w:tcW w:w="57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987628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68062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39931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39993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617832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969427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9729C3" w:rsidTr="009729C3">
        <w:trPr>
          <w:trHeight w:hRule="exact" w:val="284"/>
        </w:trPr>
        <w:tc>
          <w:tcPr>
            <w:tcW w:w="4377" w:type="dxa"/>
            <w:gridSpan w:val="3"/>
            <w:vMerge/>
            <w:tcBorders>
              <w:righ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top w:val="dotted" w:sz="4" w:space="0" w:color="auto"/>
              <w:left w:val="single" w:sz="4" w:space="0" w:color="auto"/>
            </w:tcBorders>
          </w:tcPr>
          <w:p w:rsidR="009D2F40" w:rsidRPr="00204A36" w:rsidRDefault="009D2F40" w:rsidP="000E4677">
            <w:pPr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Orteils</w:t>
            </w:r>
          </w:p>
        </w:tc>
        <w:tc>
          <w:tcPr>
            <w:tcW w:w="570" w:type="dxa"/>
            <w:tcBorders>
              <w:top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135060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45237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208763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3889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872036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BEA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9D2F40" w:rsidRDefault="00307CD2" w:rsidP="000E46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88268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C3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436DD" w:rsidTr="00B134D2">
        <w:trPr>
          <w:trHeight w:hRule="exact" w:val="284"/>
        </w:trPr>
        <w:tc>
          <w:tcPr>
            <w:tcW w:w="4377" w:type="dxa"/>
            <w:gridSpan w:val="3"/>
            <w:vMerge/>
            <w:tcBorders>
              <w:right w:val="single" w:sz="4" w:space="0" w:color="auto"/>
            </w:tcBorders>
          </w:tcPr>
          <w:p w:rsidR="00C436DD" w:rsidRPr="00204A36" w:rsidRDefault="00C436DD" w:rsidP="000E46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2825" w:type="dxa"/>
            <w:tcBorders>
              <w:left w:val="single" w:sz="4" w:space="0" w:color="auto"/>
            </w:tcBorders>
          </w:tcPr>
          <w:p w:rsidR="00C436DD" w:rsidRPr="00204A36" w:rsidRDefault="00C436DD" w:rsidP="000E4677">
            <w:pPr>
              <w:jc w:val="right"/>
              <w:rPr>
                <w:rFonts w:asciiTheme="minorHAnsi" w:hAnsiTheme="minorHAnsi" w:cs="Arial"/>
                <w:b/>
                <w:smallCaps/>
                <w:sz w:val="20"/>
                <w:szCs w:val="20"/>
              </w:rPr>
            </w:pP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 xml:space="preserve">Score Total </w:t>
            </w:r>
            <w:r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>Membre</w:t>
            </w:r>
            <w:r w:rsidRPr="00204A36">
              <w:rPr>
                <w:rFonts w:asciiTheme="minorHAnsi" w:hAnsiTheme="minorHAnsi" w:cs="Arial"/>
                <w:b/>
                <w:smallCaps/>
                <w:sz w:val="20"/>
                <w:szCs w:val="20"/>
              </w:rPr>
              <w:t xml:space="preserve"> Inférieur</w:t>
            </w:r>
          </w:p>
        </w:tc>
        <w:tc>
          <w:tcPr>
            <w:tcW w:w="1716" w:type="dxa"/>
            <w:gridSpan w:val="3"/>
          </w:tcPr>
          <w:p w:rsidR="00C436DD" w:rsidRPr="002D61AE" w:rsidRDefault="00307CD2" w:rsidP="000E467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262225759"/>
                <w:placeholder>
                  <w:docPart w:val="345A231C8C1948EF9BF9E1A503D491F2"/>
                </w:placeholder>
                <w:showingPlcHdr/>
              </w:sdtPr>
              <w:sdtEndPr/>
              <w:sdtContent>
                <w:r w:rsidR="00C436DD">
                  <w:rPr>
                    <w:rStyle w:val="Textedelespacerserv"/>
                  </w:rPr>
                  <w:t xml:space="preserve">   </w:t>
                </w:r>
              </w:sdtContent>
            </w:sdt>
            <w:r w:rsidR="00C436DD" w:rsidRPr="00C45568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436DD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436DD" w:rsidRPr="00C45568">
              <w:rPr>
                <w:rFonts w:asciiTheme="minorHAnsi" w:hAnsiTheme="minorHAnsi" w:cs="Arial"/>
                <w:b/>
                <w:sz w:val="20"/>
                <w:szCs w:val="20"/>
              </w:rPr>
              <w:t>/8</w:t>
            </w:r>
          </w:p>
        </w:tc>
        <w:tc>
          <w:tcPr>
            <w:tcW w:w="1729" w:type="dxa"/>
            <w:gridSpan w:val="3"/>
          </w:tcPr>
          <w:p w:rsidR="00C436DD" w:rsidRPr="002D61AE" w:rsidRDefault="00307CD2" w:rsidP="000E467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1704585460"/>
                <w:placeholder>
                  <w:docPart w:val="3EA0C77E1D204B73829B50D8EB6B0F89"/>
                </w:placeholder>
                <w:showingPlcHdr/>
              </w:sdtPr>
              <w:sdtEndPr/>
              <w:sdtContent>
                <w:r w:rsidR="00C436DD">
                  <w:rPr>
                    <w:rStyle w:val="Textedelespacerserv"/>
                  </w:rPr>
                  <w:t xml:space="preserve">   </w:t>
                </w:r>
              </w:sdtContent>
            </w:sdt>
            <w:r w:rsidR="00C436DD" w:rsidRPr="00C45568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436DD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C436DD" w:rsidRPr="00C45568">
              <w:rPr>
                <w:rFonts w:asciiTheme="minorHAnsi" w:hAnsiTheme="minorHAnsi" w:cs="Arial"/>
                <w:b/>
                <w:sz w:val="20"/>
                <w:szCs w:val="20"/>
              </w:rPr>
              <w:t>/8</w:t>
            </w:r>
          </w:p>
        </w:tc>
      </w:tr>
    </w:tbl>
    <w:p w:rsidR="009D2F40" w:rsidRDefault="009D2F40" w:rsidP="009D2F40">
      <w:pPr>
        <w:tabs>
          <w:tab w:val="left" w:pos="6072"/>
          <w:tab w:val="left" w:pos="7938"/>
          <w:tab w:val="left" w:pos="8931"/>
          <w:tab w:val="left" w:pos="9923"/>
        </w:tabs>
        <w:jc w:val="right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16"/>
          <w:szCs w:val="16"/>
        </w:rPr>
        <w:t>Sensation    0 = Absente    1 = Altérée    2 = Normale</w:t>
      </w:r>
    </w:p>
    <w:p w:rsidR="009D2F40" w:rsidRPr="00C436DD" w:rsidRDefault="009D2F40" w:rsidP="009D2F40">
      <w:pPr>
        <w:rPr>
          <w:rFonts w:asciiTheme="minorHAnsi" w:hAnsiTheme="minorHAnsi" w:cs="Arial"/>
          <w:sz w:val="10"/>
          <w:szCs w:val="10"/>
        </w:rPr>
      </w:pPr>
    </w:p>
    <w:tbl>
      <w:tblPr>
        <w:tblStyle w:val="Grilledutableau"/>
        <w:tblW w:w="10518" w:type="dxa"/>
        <w:tblLayout w:type="fixed"/>
        <w:tblLook w:val="01E0" w:firstRow="1" w:lastRow="1" w:firstColumn="1" w:lastColumn="1" w:noHBand="0" w:noVBand="0"/>
      </w:tblPr>
      <w:tblGrid>
        <w:gridCol w:w="1734"/>
        <w:gridCol w:w="8784"/>
      </w:tblGrid>
      <w:tr w:rsidR="009D2F40" w:rsidRPr="00816A3F" w:rsidTr="000E4677">
        <w:trPr>
          <w:trHeight w:val="390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D2F40" w:rsidRPr="00C17261" w:rsidRDefault="009D2F40" w:rsidP="009D2F40">
            <w:pPr>
              <w:ind w:left="-77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Commentaires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686941933"/>
            <w:placeholder>
              <w:docPart w:val="F2436E3019004EF7A25ADC03F30F9E90"/>
            </w:placeholder>
            <w:showingPlcHdr/>
          </w:sdtPr>
          <w:sdtEndPr/>
          <w:sdtContent>
            <w:tc>
              <w:tcPr>
                <w:tcW w:w="878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  <w:p w:rsidR="009D2F40" w:rsidRPr="00816A3F" w:rsidRDefault="009D2F40" w:rsidP="000E4677">
                <w:pPr>
                  <w:ind w:left="260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  <w:tr w:rsidR="009D2F40" w:rsidRPr="00816A3F" w:rsidTr="000E4677">
        <w:trPr>
          <w:trHeight w:val="390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852719058"/>
            <w:placeholder>
              <w:docPart w:val="A5B15A0DB67745D28550B89DB1079A96"/>
            </w:placeholder>
            <w:showingPlcHdr/>
          </w:sdtPr>
          <w:sdtEndPr/>
          <w:sdtContent>
            <w:tc>
              <w:tcPr>
                <w:tcW w:w="10518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  <w:p w:rsidR="009D2F40" w:rsidRPr="00816A3F" w:rsidRDefault="009D2F40" w:rsidP="000E4677">
                <w:pPr>
                  <w:ind w:left="260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  <w:tr w:rsidR="009D2F40" w:rsidRPr="00816A3F" w:rsidTr="000E4677">
        <w:trPr>
          <w:trHeight w:val="390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806130648"/>
            <w:placeholder>
              <w:docPart w:val="3B5B9D3FB7B94CCEAADD104A8D4721CE"/>
            </w:placeholder>
            <w:showingPlcHdr/>
          </w:sdtPr>
          <w:sdtEndPr/>
          <w:sdtContent>
            <w:tc>
              <w:tcPr>
                <w:tcW w:w="1051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  <w:p w:rsidR="009D2F40" w:rsidRPr="00816A3F" w:rsidRDefault="009D2F40" w:rsidP="000E4677">
                <w:pPr>
                  <w:ind w:left="260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</w:tbl>
    <w:p w:rsidR="009D2F40" w:rsidRPr="009D2F40" w:rsidRDefault="009D2F40">
      <w:pPr>
        <w:rPr>
          <w:sz w:val="10"/>
          <w:szCs w:val="10"/>
        </w:rPr>
      </w:pPr>
    </w:p>
    <w:tbl>
      <w:tblPr>
        <w:tblStyle w:val="Grilledutableau"/>
        <w:tblW w:w="10639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4394"/>
        <w:gridCol w:w="1139"/>
        <w:gridCol w:w="2130"/>
      </w:tblGrid>
      <w:tr w:rsidR="004224E7" w:rsidTr="00C858F9">
        <w:trPr>
          <w:trHeight w:val="783"/>
        </w:trPr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4224E7" w:rsidRPr="00644EF4" w:rsidRDefault="004224E7" w:rsidP="004224E7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Complété par :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  <w:vAlign w:val="bottom"/>
          </w:tcPr>
          <w:p w:rsidR="004224E7" w:rsidRDefault="00307CD2" w:rsidP="004224E7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érer votre signature électronique"/>
                <w:tag w:val="Insérer votre signature électronique"/>
                <w:id w:val="-166322492"/>
                <w:showingPlcHdr/>
                <w:picture/>
              </w:sdtPr>
              <w:sdtEndPr/>
              <w:sdtContent>
                <w:r w:rsidR="004224E7">
                  <w:rPr>
                    <w:rFonts w:asciiTheme="minorHAnsi" w:hAnsiTheme="minorHAnsi" w:cstheme="minorHAnsi"/>
                    <w:noProof/>
                    <w:sz w:val="20"/>
                    <w:szCs w:val="20"/>
                  </w:rPr>
                  <w:drawing>
                    <wp:inline distT="0" distB="0" distL="0" distR="0" wp14:anchorId="5F7DCC59" wp14:editId="781565B8">
                      <wp:extent cx="508000" cy="253908"/>
                      <wp:effectExtent l="0" t="0" r="6350" b="0"/>
                      <wp:docPr id="3" name="Imag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0404" cy="295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4224E7" w:rsidRDefault="00307CD2" w:rsidP="004224E7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pposez la signature manuscrite"/>
                <w:tag w:val="Apposez la signature manuscrite"/>
                <w:id w:val="-1868129281"/>
                <w:placeholder>
                  <w:docPart w:val="0E600516CF3A4D1F831E4D49885DDB26"/>
                </w:placeholder>
                <w:showingPlcHdr/>
              </w:sdtPr>
              <w:sdtEndPr/>
              <w:sdtContent>
                <w:r w:rsidR="004224E7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1139" w:type="dxa"/>
            <w:tcBorders>
              <w:top w:val="nil"/>
              <w:bottom w:val="nil"/>
            </w:tcBorders>
            <w:vAlign w:val="bottom"/>
          </w:tcPr>
          <w:p w:rsidR="004224E7" w:rsidRPr="00644EF4" w:rsidRDefault="004224E7" w:rsidP="004224E7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Date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787710423"/>
            <w:placeholder>
              <w:docPart w:val="47850FDC06294BFD9E8AD72C46582EB1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130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:rsidR="004224E7" w:rsidRDefault="004224E7" w:rsidP="004224E7">
                <w:pPr>
                  <w:keepNext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</w:t>
                </w:r>
              </w:p>
            </w:tc>
          </w:sdtContent>
        </w:sdt>
      </w:tr>
      <w:tr w:rsidR="00962432" w:rsidTr="00C858F9">
        <w:trPr>
          <w:trHeight w:val="101"/>
        </w:trPr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962432" w:rsidRDefault="00962432" w:rsidP="008E3937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nil"/>
            </w:tcBorders>
            <w:vAlign w:val="bottom"/>
          </w:tcPr>
          <w:p w:rsidR="00962432" w:rsidRDefault="004224E7" w:rsidP="004224E7">
            <w:pPr>
              <w:keepNext/>
              <w:tabs>
                <w:tab w:val="left" w:pos="2520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11719">
              <w:rPr>
                <w:rFonts w:asciiTheme="minorHAnsi" w:hAnsiTheme="minorHAnsi" w:cstheme="minorHAnsi"/>
                <w:i/>
                <w:sz w:val="18"/>
                <w:szCs w:val="18"/>
              </w:rPr>
              <w:t>Signature et titre</w:t>
            </w:r>
          </w:p>
        </w:tc>
        <w:tc>
          <w:tcPr>
            <w:tcW w:w="1139" w:type="dxa"/>
            <w:tcBorders>
              <w:top w:val="nil"/>
              <w:bottom w:val="nil"/>
            </w:tcBorders>
            <w:vAlign w:val="bottom"/>
          </w:tcPr>
          <w:p w:rsidR="00962432" w:rsidRDefault="00962432" w:rsidP="008E3937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nil"/>
            </w:tcBorders>
            <w:vAlign w:val="bottom"/>
          </w:tcPr>
          <w:p w:rsidR="00962432" w:rsidRPr="004224E7" w:rsidRDefault="00962432" w:rsidP="00962432">
            <w:pPr>
              <w:keepNext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24E7">
              <w:rPr>
                <w:rFonts w:asciiTheme="minorHAnsi" w:hAnsiTheme="minorHAnsi" w:cstheme="minorHAnsi"/>
                <w:color w:val="000000"/>
                <w:sz w:val="18"/>
                <w:szCs w:val="18"/>
                <w14:textFill>
                  <w14:solidFill>
                    <w14:srgbClr w14:val="000000">
                      <w14:alpha w14:val="55000"/>
                    </w14:srgbClr>
                  </w14:solidFill>
                </w14:textFill>
              </w:rPr>
              <w:t>aaaa-mm-jj</w:t>
            </w:r>
          </w:p>
        </w:tc>
      </w:tr>
    </w:tbl>
    <w:p w:rsidR="009D2F40" w:rsidRDefault="009D2F40"/>
    <w:tbl>
      <w:tblPr>
        <w:tblStyle w:val="Grilledutableau2"/>
        <w:tblW w:w="9921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DD0AD0" w:rsidRPr="009D2F40" w:rsidTr="00DD0AD0">
        <w:trPr>
          <w:trHeight w:val="54"/>
        </w:trPr>
        <w:tc>
          <w:tcPr>
            <w:tcW w:w="9921" w:type="dxa"/>
            <w:tcBorders>
              <w:top w:val="nil"/>
              <w:bottom w:val="nil"/>
            </w:tcBorders>
            <w:vAlign w:val="bottom"/>
          </w:tcPr>
          <w:p w:rsidR="00DD0AD0" w:rsidRPr="009D2F40" w:rsidRDefault="009D2F40" w:rsidP="009D2F40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9D2F40">
              <w:rPr>
                <w:rFonts w:asciiTheme="minorHAnsi" w:hAnsiTheme="minorHAnsi" w:cs="Arial"/>
                <w:sz w:val="16"/>
                <w:szCs w:val="16"/>
              </w:rPr>
              <w:t>Aucune permission requise pour l’utilisation de cette évaluation</w:t>
            </w:r>
            <w:r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r w:rsidRPr="009D2F40">
              <w:rPr>
                <w:rFonts w:asciiTheme="minorHAnsi" w:hAnsiTheme="minorHAnsi" w:cs="Arial"/>
                <w:sz w:val="16"/>
                <w:szCs w:val="16"/>
              </w:rPr>
              <w:t>© University of Nottingham 2007</w:t>
            </w:r>
          </w:p>
          <w:p w:rsidR="009D2F40" w:rsidRPr="009D2F40" w:rsidRDefault="009D2F40" w:rsidP="009D2F40">
            <w:pPr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9D2F40">
              <w:rPr>
                <w:rFonts w:asciiTheme="minorHAnsi" w:hAnsiTheme="minorHAnsi" w:cs="Arial"/>
                <w:b/>
                <w:sz w:val="16"/>
                <w:szCs w:val="16"/>
                <w:lang w:val="en-CA"/>
              </w:rPr>
              <w:t>Référence</w:t>
            </w:r>
            <w:r w:rsidRPr="009D2F40">
              <w:rPr>
                <w:rFonts w:asciiTheme="minorHAnsi" w:hAnsiTheme="minorHAnsi" w:cs="Arial"/>
                <w:sz w:val="16"/>
                <w:szCs w:val="16"/>
                <w:lang w:val="en-CA"/>
              </w:rPr>
              <w:t xml:space="preserve"> : </w:t>
            </w:r>
            <w:r w:rsidRPr="009D2F40">
              <w:rPr>
                <w:rFonts w:ascii="Calibri" w:hAnsi="Calibri" w:cs="Calibri"/>
                <w:sz w:val="16"/>
                <w:szCs w:val="16"/>
                <w:lang w:val="en-CA"/>
              </w:rPr>
              <w:t xml:space="preserve">Stolk-Hornsveld, F., Crow, J. L., Hendriks, E. P., van der Baan, R., &amp; Harmeling-van der Wel, B. C. (2006). The Erasmus MC modifications to the (revised) Nottingham Sensory Assessment : A reliable somatosensory assessment measure for patients with intracranial disorders. </w:t>
            </w:r>
            <w:r w:rsidRPr="009D2F40">
              <w:rPr>
                <w:rFonts w:ascii="Calibri" w:hAnsi="Calibri" w:cs="Calibri"/>
                <w:i/>
                <w:iCs/>
                <w:sz w:val="16"/>
                <w:szCs w:val="16"/>
              </w:rPr>
              <w:t>Clinical Rehabilitation</w:t>
            </w:r>
            <w:r w:rsidRPr="009D2F40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r w:rsidRPr="009D2F40">
              <w:rPr>
                <w:rFonts w:ascii="Calibri" w:hAnsi="Calibri" w:cs="Calibri"/>
                <w:i/>
                <w:iCs/>
                <w:sz w:val="16"/>
                <w:szCs w:val="16"/>
              </w:rPr>
              <w:t>20</w:t>
            </w:r>
            <w:r w:rsidRPr="009D2F40">
              <w:rPr>
                <w:rFonts w:ascii="Calibri" w:hAnsi="Calibri" w:cs="Calibri"/>
                <w:sz w:val="16"/>
                <w:szCs w:val="16"/>
              </w:rPr>
              <w:t>(2), 160</w:t>
            </w:r>
            <w:r w:rsidRPr="009D2F40">
              <w:rPr>
                <w:rFonts w:ascii="Cambria Math" w:hAnsi="Cambria Math" w:cs="Cambria Math"/>
                <w:sz w:val="16"/>
                <w:szCs w:val="16"/>
              </w:rPr>
              <w:t>‑</w:t>
            </w:r>
            <w:r w:rsidRPr="009D2F40">
              <w:rPr>
                <w:rFonts w:ascii="Calibri" w:hAnsi="Calibri" w:cs="Calibri"/>
                <w:sz w:val="16"/>
                <w:szCs w:val="16"/>
              </w:rPr>
              <w:t>172. https://doi.org/10.1191/0269215506cr932oa</w:t>
            </w:r>
          </w:p>
        </w:tc>
      </w:tr>
    </w:tbl>
    <w:p w:rsidR="002A3185" w:rsidRPr="009D2F40" w:rsidRDefault="002A3185" w:rsidP="00DD0AD0">
      <w:pPr>
        <w:tabs>
          <w:tab w:val="left" w:pos="2520"/>
        </w:tabs>
        <w:rPr>
          <w:rFonts w:asciiTheme="minorHAnsi" w:hAnsiTheme="minorHAnsi" w:cstheme="minorHAnsi"/>
          <w:sz w:val="20"/>
          <w:lang w:val="en-CA"/>
        </w:rPr>
      </w:pPr>
    </w:p>
    <w:sectPr w:rsidR="002A3185" w:rsidRPr="009D2F40" w:rsidSect="00F61A37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2240" w:h="15840"/>
      <w:pgMar w:top="993" w:right="567" w:bottom="993" w:left="1021" w:header="96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CD2" w:rsidRDefault="00307CD2" w:rsidP="0081257E">
      <w:r>
        <w:separator/>
      </w:r>
    </w:p>
  </w:endnote>
  <w:endnote w:type="continuationSeparator" w:id="0">
    <w:p w:rsidR="00307CD2" w:rsidRDefault="00307CD2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9729C3" w:rsidRPr="009729C3">
      <w:rPr>
        <w:b/>
        <w:bCs/>
        <w:noProof/>
        <w:sz w:val="15"/>
        <w:szCs w:val="15"/>
        <w:lang w:val="fr-FR"/>
      </w:rPr>
      <w:t>1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3D1E79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0CE174" wp14:editId="5F31F96D">
              <wp:simplePos x="0" y="0"/>
              <wp:positionH relativeFrom="column">
                <wp:posOffset>1762125</wp:posOffset>
              </wp:positionH>
              <wp:positionV relativeFrom="page">
                <wp:posOffset>9397794</wp:posOffset>
              </wp:positionV>
              <wp:extent cx="3239770" cy="391795"/>
              <wp:effectExtent l="0" t="0" r="0" b="0"/>
              <wp:wrapNone/>
              <wp:docPr id="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D0AD0" w:rsidRPr="003A4D4C" w:rsidRDefault="00DD0AD0" w:rsidP="00DD0AD0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</w:pPr>
                          <w:r w:rsidRPr="003A4D4C"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  <w:t>L’INVENTAIRE DE CHEDOKE DES ACTIVITÉS DE LA MAIN ET DU BRAS</w:t>
                          </w:r>
                        </w:p>
                        <w:p w:rsidR="003D1E79" w:rsidRPr="00783D34" w:rsidRDefault="003D1E79" w:rsidP="003D1E7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0CE174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6" type="#_x0000_t202" style="position:absolute;margin-left:138.75pt;margin-top:740pt;width:255.1pt;height:3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" filled="f" stroked="f" strokeweight=".5pt">
              <v:textbox>
                <w:txbxContent>
                  <w:p w:rsidR="00DD0AD0" w:rsidRPr="003A4D4C" w:rsidRDefault="00DD0AD0" w:rsidP="00DD0AD0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</w:rPr>
                    </w:pPr>
                    <w:r w:rsidRPr="003A4D4C"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>L’INVENTAIRE DE CHEDOKE DES ACTIVITÉS DE LA MAIN ET DU BRAS</w:t>
                    </w:r>
                  </w:p>
                  <w:p w:rsidR="003D1E79" w:rsidRPr="00783D34" w:rsidRDefault="003D1E79" w:rsidP="003D1E7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DF095A">
      <w:rPr>
        <w:rFonts w:asciiTheme="minorHAnsi" w:hAnsiTheme="minorHAnsi" w:cstheme="minorHAnsi"/>
        <w:sz w:val="15"/>
        <w:szCs w:val="15"/>
      </w:rPr>
      <w:t>Dossier de l’usager</w:t>
    </w:r>
  </w:p>
  <w:p w:rsidR="00EE71AF" w:rsidRPr="003D1E79" w:rsidRDefault="003D1E79" w:rsidP="00DF095A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CLI-XXXXX (XXXX-XX)</w:t>
    </w:r>
    <w:r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5210A1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5210A1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separate"/>
    </w:r>
    <w:r w:rsidR="008E4C4A" w:rsidRPr="008E4C4A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end"/>
    </w:r>
    <w:r w:rsidR="00EE71AF" w:rsidRPr="005210A1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5210A1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separate"/>
    </w:r>
    <w:r w:rsidR="008E4C4A" w:rsidRPr="008E4C4A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783D34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1762125</wp:posOffset>
              </wp:positionH>
              <wp:positionV relativeFrom="paragraph">
                <wp:posOffset>-28369</wp:posOffset>
              </wp:positionV>
              <wp:extent cx="3240000" cy="392400"/>
              <wp:effectExtent l="0" t="0" r="0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783D34" w:rsidRPr="00783D34" w:rsidRDefault="009D2F40" w:rsidP="00783D34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 w:rsidRPr="009D2F40"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  <w:t>ERASMUS VERSION MODIFIÉE DU NOTTINGHAM SENSORY ASSESSMENT (EmNSA)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7" type="#_x0000_t202" style="position:absolute;margin-left:138.75pt;margin-top:-2.25pt;width:255.1pt;height:3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" filled="f" stroked="f" strokeweight=".5pt">
              <v:textbox>
                <w:txbxContent>
                  <w:p w:rsidR="00783D34" w:rsidRPr="00783D34" w:rsidRDefault="009D2F40" w:rsidP="00783D34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 w:rsidRPr="009D2F40"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>ERASMUS VERSION MODIFIÉE DU NOTTINGHAM SENSORY ASSESSMENT (</w:t>
                    </w:r>
                    <w:proofErr w:type="spellStart"/>
                    <w:r w:rsidRPr="009D2F40"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>EmNSA</w:t>
                    </w:r>
                    <w:proofErr w:type="spellEnd"/>
                    <w:r w:rsidRPr="009D2F40"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="00EE71AF" w:rsidRPr="002C0510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b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84540F">
      <w:rPr>
        <w:rFonts w:asciiTheme="minorHAnsi" w:hAnsiTheme="minorHAnsi" w:cstheme="minorHAnsi"/>
        <w:sz w:val="15"/>
        <w:szCs w:val="15"/>
      </w:rPr>
      <w:t>de l’usager</w:t>
    </w:r>
  </w:p>
  <w:p w:rsidR="00EE71AF" w:rsidRPr="002C0510" w:rsidRDefault="00783D34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</w:t>
    </w:r>
    <w:r w:rsidR="00F36452">
      <w:rPr>
        <w:rFonts w:asciiTheme="minorHAnsi" w:hAnsiTheme="minorHAnsi" w:cstheme="minorHAnsi"/>
        <w:sz w:val="20"/>
        <w:szCs w:val="20"/>
      </w:rPr>
      <w:t>6</w:t>
    </w:r>
    <w:r w:rsidR="009D2F40">
      <w:rPr>
        <w:rFonts w:asciiTheme="minorHAnsi" w:hAnsiTheme="minorHAnsi" w:cstheme="minorHAnsi"/>
        <w:sz w:val="20"/>
        <w:szCs w:val="20"/>
      </w:rPr>
      <w:t>0456</w:t>
    </w:r>
    <w:r w:rsidR="00F36452">
      <w:rPr>
        <w:rFonts w:asciiTheme="minorHAnsi" w:hAnsiTheme="minorHAnsi" w:cstheme="minorHAnsi"/>
        <w:sz w:val="20"/>
        <w:szCs w:val="20"/>
      </w:rPr>
      <w:t xml:space="preserve"> (2022</w:t>
    </w:r>
    <w:r w:rsidR="00734CA2">
      <w:rPr>
        <w:rFonts w:asciiTheme="minorHAnsi" w:hAnsiTheme="minorHAnsi" w:cstheme="minorHAnsi"/>
        <w:sz w:val="20"/>
        <w:szCs w:val="20"/>
      </w:rPr>
      <w:t>-</w:t>
    </w:r>
    <w:r w:rsidR="00F36452">
      <w:rPr>
        <w:rFonts w:asciiTheme="minorHAnsi" w:hAnsiTheme="minorHAnsi" w:cstheme="minorHAnsi"/>
        <w:sz w:val="20"/>
        <w:szCs w:val="20"/>
      </w:rPr>
      <w:t>01</w:t>
    </w:r>
    <w:r w:rsidRPr="002C0510">
      <w:rPr>
        <w:rFonts w:asciiTheme="minorHAnsi" w:hAnsiTheme="minorHAnsi" w:cstheme="minorHAnsi"/>
        <w:sz w:val="20"/>
        <w:szCs w:val="20"/>
      </w:rPr>
      <w:t>)</w:t>
    </w:r>
    <w:r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783D3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783D3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separate"/>
    </w:r>
    <w:r w:rsidR="00993B03" w:rsidRPr="00993B03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end"/>
    </w:r>
    <w:r w:rsidR="00EE71AF" w:rsidRPr="00783D3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783D3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separate"/>
    </w:r>
    <w:r w:rsidR="00993B03" w:rsidRPr="00993B03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CD2" w:rsidRDefault="00307CD2" w:rsidP="0081257E">
      <w:r>
        <w:separator/>
      </w:r>
    </w:p>
  </w:footnote>
  <w:footnote w:type="continuationSeparator" w:id="0">
    <w:p w:rsidR="00307CD2" w:rsidRDefault="00307CD2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Nom, Prénom"/>
        <w:tag w:val="Nom, Prénom"/>
        <w:id w:val="1364943305"/>
        <w:placeholder>
          <w:docPart w:val="BCC95157ED794032AC14420C808D9FD9"/>
        </w:placeholder>
        <w:showingPlcHdr/>
      </w:sdtPr>
      <w:sdtEndPr/>
      <w:sdtContent>
        <w:r w:rsidR="009729C3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2001069701"/>
        <w:placeholder>
          <w:docPart w:val="80B2C9C7B6414F72AF59CBDBCEA52DE2"/>
        </w:placeholder>
      </w:sdtPr>
      <w:sdtEndPr/>
      <w:sdtContent>
        <w:r w:rsidR="009729C3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CCC" w:rsidRPr="00F130E4" w:rsidRDefault="00062CCC" w:rsidP="009F6529">
    <w:pPr>
      <w:pStyle w:val="En-tte"/>
      <w:tabs>
        <w:tab w:val="clear" w:pos="8640"/>
        <w:tab w:val="left" w:pos="6359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Nom, Prénom"/>
        <w:tag w:val="Nom, Prénom"/>
        <w:id w:val="-1647424882"/>
        <w:placeholder>
          <w:docPart w:val="A953DDF3A2E14D348736CFFB254D77E9"/>
        </w:placeholder>
        <w:showingPlcHdr/>
      </w:sdtPr>
      <w:sdtEndPr/>
      <w:sdtContent>
        <w:r w:rsidR="009729C3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="009F6529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266926879"/>
        <w:placeholder>
          <w:docPart w:val="6535F89156D04AA097282F9A2F719BBB"/>
        </w:placeholder>
      </w:sdtPr>
      <w:sdtEndPr/>
      <w:sdtContent>
        <w:r w:rsidR="009729C3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CA" w:vendorID="64" w:dllVersion="131078" w:nlCheck="1" w:checkStyle="0"/>
  <w:activeWritingStyle w:appName="MSWord" w:lang="fr-FR" w:vendorID="64" w:dllVersion="131078" w:nlCheck="1" w:checkStyle="0"/>
  <w:activeWritingStyle w:appName="MSWord" w:lang="en-CA" w:vendorID="64" w:dllVersion="131078" w:nlCheck="1" w:checkStyle="1"/>
  <w:attachedTemplate r:id="rId1"/>
  <w:documentProtection w:edit="forms" w:enforcement="1" w:cryptProviderType="rsaAES" w:cryptAlgorithmClass="hash" w:cryptAlgorithmType="typeAny" w:cryptAlgorithmSid="14" w:cryptSpinCount="100000" w:hash="6ybJz2JlzRnMG+sk8ymM23F0xjADYT2lwpnHo7VjnjpUFTC9qUu8MG7K6adPYRCz2kA20V0L99WPmDR7/U0+Tw==" w:salt="ivKgWnaFdUpFUmdUHGthn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0728"/>
    <w:rsid w:val="00001EA0"/>
    <w:rsid w:val="000235F9"/>
    <w:rsid w:val="0003089E"/>
    <w:rsid w:val="00036644"/>
    <w:rsid w:val="00044260"/>
    <w:rsid w:val="00047F91"/>
    <w:rsid w:val="00056477"/>
    <w:rsid w:val="00061115"/>
    <w:rsid w:val="00062CCC"/>
    <w:rsid w:val="000653C6"/>
    <w:rsid w:val="00065CB5"/>
    <w:rsid w:val="00076B9A"/>
    <w:rsid w:val="00081719"/>
    <w:rsid w:val="00081E4F"/>
    <w:rsid w:val="00094D01"/>
    <w:rsid w:val="000A0CEE"/>
    <w:rsid w:val="000A1BAF"/>
    <w:rsid w:val="000A5A8D"/>
    <w:rsid w:val="000A5E86"/>
    <w:rsid w:val="000B34AA"/>
    <w:rsid w:val="000B7F78"/>
    <w:rsid w:val="000C575E"/>
    <w:rsid w:val="000E53E1"/>
    <w:rsid w:val="000F0ECA"/>
    <w:rsid w:val="000F1FB9"/>
    <w:rsid w:val="00106182"/>
    <w:rsid w:val="00121C81"/>
    <w:rsid w:val="0013480E"/>
    <w:rsid w:val="00134CC1"/>
    <w:rsid w:val="0014043F"/>
    <w:rsid w:val="0014311E"/>
    <w:rsid w:val="00153E63"/>
    <w:rsid w:val="00156F9B"/>
    <w:rsid w:val="00162FFB"/>
    <w:rsid w:val="00163926"/>
    <w:rsid w:val="00165615"/>
    <w:rsid w:val="0019187A"/>
    <w:rsid w:val="00193617"/>
    <w:rsid w:val="00194790"/>
    <w:rsid w:val="001B672E"/>
    <w:rsid w:val="001B6ADB"/>
    <w:rsid w:val="001D46C5"/>
    <w:rsid w:val="001E4106"/>
    <w:rsid w:val="001E567C"/>
    <w:rsid w:val="001F086F"/>
    <w:rsid w:val="001F1ED6"/>
    <w:rsid w:val="00230283"/>
    <w:rsid w:val="00233C49"/>
    <w:rsid w:val="00240B84"/>
    <w:rsid w:val="002454D8"/>
    <w:rsid w:val="00263F52"/>
    <w:rsid w:val="00293EC9"/>
    <w:rsid w:val="00295818"/>
    <w:rsid w:val="00295F2F"/>
    <w:rsid w:val="002A3185"/>
    <w:rsid w:val="002C0510"/>
    <w:rsid w:val="002C5CEB"/>
    <w:rsid w:val="002D207C"/>
    <w:rsid w:val="002D4BDA"/>
    <w:rsid w:val="002E3D54"/>
    <w:rsid w:val="00301BAB"/>
    <w:rsid w:val="00306F42"/>
    <w:rsid w:val="00307CD2"/>
    <w:rsid w:val="00336BCB"/>
    <w:rsid w:val="0035045E"/>
    <w:rsid w:val="00366A5E"/>
    <w:rsid w:val="00367527"/>
    <w:rsid w:val="00367C4C"/>
    <w:rsid w:val="003724A3"/>
    <w:rsid w:val="003A3F6A"/>
    <w:rsid w:val="003A6F43"/>
    <w:rsid w:val="003A748C"/>
    <w:rsid w:val="003B414D"/>
    <w:rsid w:val="003C32DB"/>
    <w:rsid w:val="003D1E79"/>
    <w:rsid w:val="003F3BBB"/>
    <w:rsid w:val="0040693B"/>
    <w:rsid w:val="004224E7"/>
    <w:rsid w:val="004246FA"/>
    <w:rsid w:val="00444C4B"/>
    <w:rsid w:val="00447D3C"/>
    <w:rsid w:val="0045258B"/>
    <w:rsid w:val="00454637"/>
    <w:rsid w:val="00460096"/>
    <w:rsid w:val="00465EBD"/>
    <w:rsid w:val="00466CA4"/>
    <w:rsid w:val="00475947"/>
    <w:rsid w:val="00486DB0"/>
    <w:rsid w:val="00487374"/>
    <w:rsid w:val="004924EE"/>
    <w:rsid w:val="004A634E"/>
    <w:rsid w:val="004A7727"/>
    <w:rsid w:val="004B2D7F"/>
    <w:rsid w:val="004D5723"/>
    <w:rsid w:val="004E6627"/>
    <w:rsid w:val="00516F7E"/>
    <w:rsid w:val="005210A1"/>
    <w:rsid w:val="005222EB"/>
    <w:rsid w:val="0055248C"/>
    <w:rsid w:val="00556819"/>
    <w:rsid w:val="00562D85"/>
    <w:rsid w:val="0057158C"/>
    <w:rsid w:val="005846D0"/>
    <w:rsid w:val="005A0C13"/>
    <w:rsid w:val="005D6700"/>
    <w:rsid w:val="005E6FC0"/>
    <w:rsid w:val="005F5E7B"/>
    <w:rsid w:val="00605F48"/>
    <w:rsid w:val="006203E9"/>
    <w:rsid w:val="00621FCD"/>
    <w:rsid w:val="006348ED"/>
    <w:rsid w:val="00644EF4"/>
    <w:rsid w:val="006474AC"/>
    <w:rsid w:val="006505B5"/>
    <w:rsid w:val="00652BD9"/>
    <w:rsid w:val="00652EA1"/>
    <w:rsid w:val="00670347"/>
    <w:rsid w:val="00672AD8"/>
    <w:rsid w:val="006859C3"/>
    <w:rsid w:val="006B00A8"/>
    <w:rsid w:val="006B1AF7"/>
    <w:rsid w:val="006B68DF"/>
    <w:rsid w:val="006C1432"/>
    <w:rsid w:val="006C1EF6"/>
    <w:rsid w:val="006C3A24"/>
    <w:rsid w:val="006C647A"/>
    <w:rsid w:val="006D4D5E"/>
    <w:rsid w:val="006E19EE"/>
    <w:rsid w:val="0070575F"/>
    <w:rsid w:val="00705B3D"/>
    <w:rsid w:val="00711015"/>
    <w:rsid w:val="00732BA2"/>
    <w:rsid w:val="00734CA2"/>
    <w:rsid w:val="00736508"/>
    <w:rsid w:val="00775EF5"/>
    <w:rsid w:val="007824FE"/>
    <w:rsid w:val="00783D34"/>
    <w:rsid w:val="00794F54"/>
    <w:rsid w:val="00796F7D"/>
    <w:rsid w:val="0079796A"/>
    <w:rsid w:val="007C0A74"/>
    <w:rsid w:val="007C4940"/>
    <w:rsid w:val="007E5242"/>
    <w:rsid w:val="007E7941"/>
    <w:rsid w:val="0081257E"/>
    <w:rsid w:val="00815A91"/>
    <w:rsid w:val="008273AD"/>
    <w:rsid w:val="008302AE"/>
    <w:rsid w:val="00835D55"/>
    <w:rsid w:val="00840968"/>
    <w:rsid w:val="0084540F"/>
    <w:rsid w:val="008534DE"/>
    <w:rsid w:val="00854761"/>
    <w:rsid w:val="00854C5B"/>
    <w:rsid w:val="00861A99"/>
    <w:rsid w:val="00870797"/>
    <w:rsid w:val="0088001D"/>
    <w:rsid w:val="0088545A"/>
    <w:rsid w:val="00897BEA"/>
    <w:rsid w:val="008E4C4A"/>
    <w:rsid w:val="008E7BC4"/>
    <w:rsid w:val="008F6360"/>
    <w:rsid w:val="00901D24"/>
    <w:rsid w:val="00901E58"/>
    <w:rsid w:val="00912469"/>
    <w:rsid w:val="009210E9"/>
    <w:rsid w:val="00922C0E"/>
    <w:rsid w:val="009241CF"/>
    <w:rsid w:val="00924670"/>
    <w:rsid w:val="0092520D"/>
    <w:rsid w:val="0093368C"/>
    <w:rsid w:val="00933CF8"/>
    <w:rsid w:val="00942D0E"/>
    <w:rsid w:val="00957446"/>
    <w:rsid w:val="00962432"/>
    <w:rsid w:val="009729C3"/>
    <w:rsid w:val="00983FA3"/>
    <w:rsid w:val="009917D6"/>
    <w:rsid w:val="00993B03"/>
    <w:rsid w:val="009B7034"/>
    <w:rsid w:val="009D2F40"/>
    <w:rsid w:val="009D48C7"/>
    <w:rsid w:val="009E58DF"/>
    <w:rsid w:val="009F1CB4"/>
    <w:rsid w:val="009F6529"/>
    <w:rsid w:val="00A05A37"/>
    <w:rsid w:val="00A073D7"/>
    <w:rsid w:val="00A24AFD"/>
    <w:rsid w:val="00A314B0"/>
    <w:rsid w:val="00A33CEF"/>
    <w:rsid w:val="00A36142"/>
    <w:rsid w:val="00A36F00"/>
    <w:rsid w:val="00A530F1"/>
    <w:rsid w:val="00A729F1"/>
    <w:rsid w:val="00A77D58"/>
    <w:rsid w:val="00A77FD9"/>
    <w:rsid w:val="00A80A76"/>
    <w:rsid w:val="00A90CAF"/>
    <w:rsid w:val="00A928E5"/>
    <w:rsid w:val="00A94F33"/>
    <w:rsid w:val="00A96E54"/>
    <w:rsid w:val="00AA09CD"/>
    <w:rsid w:val="00AB1AE0"/>
    <w:rsid w:val="00AC1E58"/>
    <w:rsid w:val="00AC7CEE"/>
    <w:rsid w:val="00AD43E6"/>
    <w:rsid w:val="00AD5DB0"/>
    <w:rsid w:val="00AD7EA0"/>
    <w:rsid w:val="00AE5772"/>
    <w:rsid w:val="00B04317"/>
    <w:rsid w:val="00B06CF8"/>
    <w:rsid w:val="00B134D2"/>
    <w:rsid w:val="00B14297"/>
    <w:rsid w:val="00B170A6"/>
    <w:rsid w:val="00B214F9"/>
    <w:rsid w:val="00B21AF3"/>
    <w:rsid w:val="00B44F24"/>
    <w:rsid w:val="00B700E0"/>
    <w:rsid w:val="00B728A7"/>
    <w:rsid w:val="00B77F7F"/>
    <w:rsid w:val="00B90138"/>
    <w:rsid w:val="00BA5ED2"/>
    <w:rsid w:val="00BD08CA"/>
    <w:rsid w:val="00BD5E67"/>
    <w:rsid w:val="00BE2B15"/>
    <w:rsid w:val="00BF6BB8"/>
    <w:rsid w:val="00C00059"/>
    <w:rsid w:val="00C01269"/>
    <w:rsid w:val="00C33713"/>
    <w:rsid w:val="00C34636"/>
    <w:rsid w:val="00C409F5"/>
    <w:rsid w:val="00C436DD"/>
    <w:rsid w:val="00C4574E"/>
    <w:rsid w:val="00C509E3"/>
    <w:rsid w:val="00C6209F"/>
    <w:rsid w:val="00C83E84"/>
    <w:rsid w:val="00C844CD"/>
    <w:rsid w:val="00C858F9"/>
    <w:rsid w:val="00C977FD"/>
    <w:rsid w:val="00CA1AF9"/>
    <w:rsid w:val="00CA35C1"/>
    <w:rsid w:val="00CA5268"/>
    <w:rsid w:val="00CA6890"/>
    <w:rsid w:val="00CB09C3"/>
    <w:rsid w:val="00CB76D6"/>
    <w:rsid w:val="00CC0874"/>
    <w:rsid w:val="00CC2533"/>
    <w:rsid w:val="00CC5F5D"/>
    <w:rsid w:val="00CC7EFA"/>
    <w:rsid w:val="00CD7540"/>
    <w:rsid w:val="00CE02A6"/>
    <w:rsid w:val="00D126AB"/>
    <w:rsid w:val="00D16A65"/>
    <w:rsid w:val="00D2162B"/>
    <w:rsid w:val="00D30664"/>
    <w:rsid w:val="00D45066"/>
    <w:rsid w:val="00D62FA3"/>
    <w:rsid w:val="00D631BA"/>
    <w:rsid w:val="00D6524F"/>
    <w:rsid w:val="00D65817"/>
    <w:rsid w:val="00D658C1"/>
    <w:rsid w:val="00D712B3"/>
    <w:rsid w:val="00D94066"/>
    <w:rsid w:val="00DB5E8C"/>
    <w:rsid w:val="00DC40B8"/>
    <w:rsid w:val="00DD0AD0"/>
    <w:rsid w:val="00DD133D"/>
    <w:rsid w:val="00DE0EC9"/>
    <w:rsid w:val="00DF095A"/>
    <w:rsid w:val="00E10066"/>
    <w:rsid w:val="00E16883"/>
    <w:rsid w:val="00E31171"/>
    <w:rsid w:val="00E34D72"/>
    <w:rsid w:val="00E3667F"/>
    <w:rsid w:val="00E37A0D"/>
    <w:rsid w:val="00E428E0"/>
    <w:rsid w:val="00E53834"/>
    <w:rsid w:val="00E610B4"/>
    <w:rsid w:val="00E62292"/>
    <w:rsid w:val="00E70EB7"/>
    <w:rsid w:val="00E77021"/>
    <w:rsid w:val="00E84264"/>
    <w:rsid w:val="00E87F3C"/>
    <w:rsid w:val="00EA2FBB"/>
    <w:rsid w:val="00EA7032"/>
    <w:rsid w:val="00EB67A8"/>
    <w:rsid w:val="00EC1D23"/>
    <w:rsid w:val="00EC41A7"/>
    <w:rsid w:val="00EC6BE2"/>
    <w:rsid w:val="00EC79FE"/>
    <w:rsid w:val="00ED1325"/>
    <w:rsid w:val="00ED2CCD"/>
    <w:rsid w:val="00EE71AF"/>
    <w:rsid w:val="00EF62FA"/>
    <w:rsid w:val="00F038C6"/>
    <w:rsid w:val="00F130E4"/>
    <w:rsid w:val="00F1774D"/>
    <w:rsid w:val="00F20FF1"/>
    <w:rsid w:val="00F33764"/>
    <w:rsid w:val="00F36452"/>
    <w:rsid w:val="00F41733"/>
    <w:rsid w:val="00F47B4E"/>
    <w:rsid w:val="00F52944"/>
    <w:rsid w:val="00F61A37"/>
    <w:rsid w:val="00F72CF4"/>
    <w:rsid w:val="00F7382F"/>
    <w:rsid w:val="00FA1BA3"/>
    <w:rsid w:val="00FB0BA9"/>
    <w:rsid w:val="00FE5D19"/>
    <w:rsid w:val="00FE7523"/>
    <w:rsid w:val="00FF1654"/>
    <w:rsid w:val="00FF30C3"/>
    <w:rsid w:val="00FF4922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F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8F636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6360"/>
    <w:rPr>
      <w:rFonts w:ascii="Segoe UI" w:eastAsia="Times New Roman" w:hAnsi="Segoe UI" w:cs="Segoe UI"/>
      <w:sz w:val="18"/>
      <w:szCs w:val="18"/>
      <w:lang w:eastAsia="fr-CA"/>
    </w:rPr>
  </w:style>
  <w:style w:type="paragraph" w:styleId="Bibliographie">
    <w:name w:val="Bibliography"/>
    <w:basedOn w:val="Normal"/>
    <w:next w:val="Normal"/>
    <w:uiPriority w:val="37"/>
    <w:unhideWhenUsed/>
    <w:locked/>
    <w:rsid w:val="00DD0AD0"/>
    <w:pPr>
      <w:spacing w:line="480" w:lineRule="auto"/>
      <w:ind w:left="720" w:hanging="720"/>
    </w:pPr>
  </w:style>
  <w:style w:type="table" w:customStyle="1" w:styleId="Grilledutableau2">
    <w:name w:val="Grille du tableau2"/>
    <w:basedOn w:val="TableauNormal"/>
    <w:next w:val="Grilledutableau"/>
    <w:rsid w:val="00DD0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D2F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E3D17CD11CC4449A9234E65142266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23F6A9-13E4-4238-A04A-D8552077D533}"/>
      </w:docPartPr>
      <w:docPartBody>
        <w:p w:rsidR="001A1EA5" w:rsidRDefault="00652381" w:rsidP="00652381">
          <w:pPr>
            <w:pStyle w:val="7E3D17CD11CC4449A9234E6514226699"/>
          </w:pPr>
          <w:r w:rsidRPr="00AE5772">
            <w:rPr>
              <w:rFonts w:cstheme="minorHAnsi"/>
              <w:sz w:val="20"/>
              <w:szCs w:val="20"/>
            </w:rPr>
            <w:t xml:space="preserve">  </w:t>
          </w:r>
        </w:p>
      </w:docPartBody>
    </w:docPart>
    <w:docPart>
      <w:docPartPr>
        <w:name w:val="C19605675EBF46DEBFA0BDA3F21B59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B4D7F8-E74D-4F72-B451-DDBAEDB38F93}"/>
      </w:docPartPr>
      <w:docPartBody>
        <w:p w:rsidR="001A1EA5" w:rsidRDefault="00652381" w:rsidP="00652381">
          <w:pPr>
            <w:pStyle w:val="C19605675EBF46DEBFA0BDA3F21B593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8A77C8848E42DC82581E55789A7D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D72B5F-BC8D-4BF6-A835-D40BBD51470C}"/>
      </w:docPartPr>
      <w:docPartBody>
        <w:p w:rsidR="001A1EA5" w:rsidRDefault="00B22752" w:rsidP="00B22752">
          <w:pPr>
            <w:pStyle w:val="ED8A77C8848E42DC82581E55789A7D725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F2436E3019004EF7A25ADC03F30F9E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5C6919-F709-4AE7-96BF-EE2A20F1673A}"/>
      </w:docPartPr>
      <w:docPartBody>
        <w:p w:rsidR="00D57F45" w:rsidRDefault="00474F7B" w:rsidP="00474F7B">
          <w:pPr>
            <w:pStyle w:val="F2436E3019004EF7A25ADC03F30F9E90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A5B15A0DB67745D28550B89DB1079A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521EF2-E210-4163-9F23-15506582E957}"/>
      </w:docPartPr>
      <w:docPartBody>
        <w:p w:rsidR="00D57F45" w:rsidRDefault="00474F7B" w:rsidP="00474F7B">
          <w:pPr>
            <w:pStyle w:val="A5B15A0DB67745D28550B89DB1079A9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B5B9D3FB7B94CCEAADD104A8D4721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CA159E-CF8B-40A6-9C67-C7E59CF2889B}"/>
      </w:docPartPr>
      <w:docPartBody>
        <w:p w:rsidR="00D57F45" w:rsidRDefault="00474F7B" w:rsidP="00474F7B">
          <w:pPr>
            <w:pStyle w:val="3B5B9D3FB7B94CCEAADD104A8D4721CE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E67F10FB4A04D4AACEB886A23EB33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BA09AC-38AD-404E-BDF1-DDA9E9202655}"/>
      </w:docPartPr>
      <w:docPartBody>
        <w:p w:rsidR="00D57F45" w:rsidRDefault="00474F7B" w:rsidP="00474F7B">
          <w:pPr>
            <w:pStyle w:val="DE67F10FB4A04D4AACEB886A23EB3305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AF1A8AEF757438E8583DB378F49B0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FD2EE7-0FB2-47F8-B589-9E293140C049}"/>
      </w:docPartPr>
      <w:docPartBody>
        <w:p w:rsidR="00D57F45" w:rsidRDefault="00474F7B" w:rsidP="00474F7B">
          <w:pPr>
            <w:pStyle w:val="1AF1A8AEF757438E8583DB378F49B0B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94BD134ECC1846E7AC80679C4812CD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2F5816-A83B-47AC-9A91-DF1B2F120DCF}"/>
      </w:docPartPr>
      <w:docPartBody>
        <w:p w:rsidR="00D57F45" w:rsidRDefault="00474F7B" w:rsidP="00474F7B">
          <w:pPr>
            <w:pStyle w:val="94BD134ECC1846E7AC80679C4812CD6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96642B764EAB4F7489A691E1D5928D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2BB11C-04B0-41AE-B4CF-F910852F1359}"/>
      </w:docPartPr>
      <w:docPartBody>
        <w:p w:rsidR="00D57F45" w:rsidRDefault="00474F7B" w:rsidP="00474F7B">
          <w:pPr>
            <w:pStyle w:val="96642B764EAB4F7489A691E1D5928D3B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C086877303A48D7AD43B553F64D6B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74FE59-173A-4014-A71D-602CA0D99B7B}"/>
      </w:docPartPr>
      <w:docPartBody>
        <w:p w:rsidR="00D57F45" w:rsidRDefault="00474F7B" w:rsidP="00474F7B">
          <w:pPr>
            <w:pStyle w:val="3C086877303A48D7AD43B553F64D6B5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BB413A8700B74BD7A307E2990D47F9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EE608E-2E15-41A2-A7EF-D215861DA2C6}"/>
      </w:docPartPr>
      <w:docPartBody>
        <w:p w:rsidR="00D57F45" w:rsidRDefault="00474F7B" w:rsidP="00474F7B">
          <w:pPr>
            <w:pStyle w:val="BB413A8700B74BD7A307E2990D47F9E0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EA0C77E1D204B73829B50D8EB6B0F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159A99-9959-405B-A3E4-B1553263B258}"/>
      </w:docPartPr>
      <w:docPartBody>
        <w:p w:rsidR="00D57F45" w:rsidRDefault="00474F7B" w:rsidP="00474F7B">
          <w:pPr>
            <w:pStyle w:val="3EA0C77E1D204B73829B50D8EB6B0F8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45A231C8C1948EF9BF9E1A503D491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EF1E85-F2D0-4FA9-A8CA-323499EDEDB6}"/>
      </w:docPartPr>
      <w:docPartBody>
        <w:p w:rsidR="00D57F45" w:rsidRDefault="00474F7B" w:rsidP="00474F7B">
          <w:pPr>
            <w:pStyle w:val="345A231C8C1948EF9BF9E1A503D491F2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BCC95157ED794032AC14420C808D9F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34E12E-A79A-4563-92AA-355C63E062FD}"/>
      </w:docPartPr>
      <w:docPartBody>
        <w:p w:rsidR="00D57F45" w:rsidRDefault="00474F7B" w:rsidP="00474F7B">
          <w:pPr>
            <w:pStyle w:val="BCC95157ED794032AC14420C808D9FD9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80B2C9C7B6414F72AF59CBDBCEA52D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05596F-B250-4DCE-96BE-96E419E0969E}"/>
      </w:docPartPr>
      <w:docPartBody>
        <w:p w:rsidR="00D57F45" w:rsidRDefault="00474F7B" w:rsidP="00474F7B">
          <w:pPr>
            <w:pStyle w:val="80B2C9C7B6414F72AF59CBDBCEA52DE2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953DDF3A2E14D348736CFFB254D77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71F442-84D9-4A03-B214-779125E51244}"/>
      </w:docPartPr>
      <w:docPartBody>
        <w:p w:rsidR="00D57F45" w:rsidRDefault="00474F7B" w:rsidP="00474F7B">
          <w:pPr>
            <w:pStyle w:val="A953DDF3A2E14D348736CFFB254D77E9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6535F89156D04AA097282F9A2F719B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CAFF94-07B9-455C-8893-5595970AC79B}"/>
      </w:docPartPr>
      <w:docPartBody>
        <w:p w:rsidR="00D57F45" w:rsidRDefault="00474F7B" w:rsidP="00474F7B">
          <w:pPr>
            <w:pStyle w:val="6535F89156D04AA097282F9A2F719BBB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E600516CF3A4D1F831E4D49885DDB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1B4B5C-5C70-45A8-8B35-CED5948A0C0A}"/>
      </w:docPartPr>
      <w:docPartBody>
        <w:p w:rsidR="000A0A45" w:rsidRDefault="00D57F45" w:rsidP="00D57F45">
          <w:pPr>
            <w:pStyle w:val="0E600516CF3A4D1F831E4D49885DDB2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47850FDC06294BFD9E8AD72C46582E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B0057A-8162-444C-B1AC-3FCBCFB3560A}"/>
      </w:docPartPr>
      <w:docPartBody>
        <w:p w:rsidR="000A0A45" w:rsidRDefault="00D57F45" w:rsidP="00D57F45">
          <w:pPr>
            <w:pStyle w:val="47850FDC06294BFD9E8AD72C46582EB1"/>
          </w:pPr>
          <w:r>
            <w:rPr>
              <w:rStyle w:val="Textedelespacerserv"/>
            </w:rPr>
            <w:t xml:space="preserve">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43F2B"/>
    <w:rsid w:val="000A0A45"/>
    <w:rsid w:val="001046B1"/>
    <w:rsid w:val="00125FCD"/>
    <w:rsid w:val="001267FD"/>
    <w:rsid w:val="00155FE5"/>
    <w:rsid w:val="0017575D"/>
    <w:rsid w:val="00180C64"/>
    <w:rsid w:val="00183F05"/>
    <w:rsid w:val="001A1EA5"/>
    <w:rsid w:val="002059DB"/>
    <w:rsid w:val="003052FA"/>
    <w:rsid w:val="0032380C"/>
    <w:rsid w:val="00331F5D"/>
    <w:rsid w:val="0034005E"/>
    <w:rsid w:val="003421FF"/>
    <w:rsid w:val="00390341"/>
    <w:rsid w:val="003B161F"/>
    <w:rsid w:val="004627D0"/>
    <w:rsid w:val="00474F7B"/>
    <w:rsid w:val="00484F98"/>
    <w:rsid w:val="00552C63"/>
    <w:rsid w:val="005E668E"/>
    <w:rsid w:val="0061202C"/>
    <w:rsid w:val="006167D0"/>
    <w:rsid w:val="00652381"/>
    <w:rsid w:val="006979E7"/>
    <w:rsid w:val="006A0B0F"/>
    <w:rsid w:val="006C0C0E"/>
    <w:rsid w:val="00705DD9"/>
    <w:rsid w:val="007246C7"/>
    <w:rsid w:val="00772253"/>
    <w:rsid w:val="007753C0"/>
    <w:rsid w:val="007E7250"/>
    <w:rsid w:val="008243CE"/>
    <w:rsid w:val="00863AA2"/>
    <w:rsid w:val="00882EC9"/>
    <w:rsid w:val="00885A72"/>
    <w:rsid w:val="00894261"/>
    <w:rsid w:val="008E1391"/>
    <w:rsid w:val="008E280D"/>
    <w:rsid w:val="009468F7"/>
    <w:rsid w:val="009558B8"/>
    <w:rsid w:val="00974ED7"/>
    <w:rsid w:val="00A629A2"/>
    <w:rsid w:val="00AF5B15"/>
    <w:rsid w:val="00B054DE"/>
    <w:rsid w:val="00B22752"/>
    <w:rsid w:val="00B75FAD"/>
    <w:rsid w:val="00BA28E3"/>
    <w:rsid w:val="00D57F45"/>
    <w:rsid w:val="00D66051"/>
    <w:rsid w:val="00DC1FB0"/>
    <w:rsid w:val="00E01CBB"/>
    <w:rsid w:val="00E64ABA"/>
    <w:rsid w:val="00E8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D57F45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C26883F75FDC40CDB20D196E4430A5C6">
    <w:name w:val="C26883F75FDC40CDB20D196E4430A5C6"/>
    <w:rsid w:val="00974ED7"/>
  </w:style>
  <w:style w:type="paragraph" w:customStyle="1" w:styleId="DFA7D597C83449A09F1D82E1B78D8C284">
    <w:name w:val="DFA7D597C83449A09F1D82E1B78D8C28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9">
    <w:name w:val="EDE220D6F96D44729E412C7AC4330D8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956957219949788A24691C5ACD3759">
    <w:name w:val="A9956957219949788A24691C5ACD3759"/>
    <w:rsid w:val="00974ED7"/>
  </w:style>
  <w:style w:type="paragraph" w:customStyle="1" w:styleId="E3199C11B8D84E359F34152BC826E3DF">
    <w:name w:val="E3199C11B8D84E359F34152BC826E3DF"/>
    <w:rsid w:val="00974ED7"/>
  </w:style>
  <w:style w:type="paragraph" w:customStyle="1" w:styleId="3B1BAE7667984D9B9F6161062AAF79D8">
    <w:name w:val="3B1BAE7667984D9B9F6161062AAF79D8"/>
    <w:rsid w:val="00974ED7"/>
  </w:style>
  <w:style w:type="paragraph" w:customStyle="1" w:styleId="0116FA1CC994407B9B7372DF3F6319CA">
    <w:name w:val="0116FA1CC994407B9B7372DF3F6319CA"/>
    <w:rsid w:val="00974ED7"/>
  </w:style>
  <w:style w:type="paragraph" w:customStyle="1" w:styleId="705990CDAB604B288418D6BC6B27F25220">
    <w:name w:val="705990CDAB604B288418D6BC6B27F25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0">
    <w:name w:val="EDE220D6F96D44729E412C7AC4330D8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BDEF51B9414A85A6C1A2F6964F7A39">
    <w:name w:val="40BDEF51B9414A85A6C1A2F6964F7A39"/>
    <w:rsid w:val="00974ED7"/>
  </w:style>
  <w:style w:type="paragraph" w:customStyle="1" w:styleId="E1C2513AADFA48CFB9EB19D1111CEFAC">
    <w:name w:val="E1C2513AADFA48CFB9EB19D1111CEFAC"/>
    <w:rsid w:val="00974ED7"/>
  </w:style>
  <w:style w:type="paragraph" w:customStyle="1" w:styleId="56538C77C9F94E449497DF9A8DF2017218">
    <w:name w:val="56538C77C9F94E449497DF9A8DF2017218"/>
    <w:rsid w:val="00043F2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8243C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3D17CD11CC4449A9234E6514226699">
    <w:name w:val="7E3D17CD11CC4449A9234E6514226699"/>
    <w:rsid w:val="00652381"/>
  </w:style>
  <w:style w:type="paragraph" w:customStyle="1" w:styleId="C19605675EBF46DEBFA0BDA3F21B593F">
    <w:name w:val="C19605675EBF46DEBFA0BDA3F21B593F"/>
    <w:rsid w:val="00652381"/>
  </w:style>
  <w:style w:type="paragraph" w:customStyle="1" w:styleId="ED8A77C8848E42DC82581E55789A7D72">
    <w:name w:val="ED8A77C8848E42DC82581E55789A7D72"/>
    <w:rsid w:val="00652381"/>
  </w:style>
  <w:style w:type="paragraph" w:customStyle="1" w:styleId="67597665D6BC42B784658D5430A53736">
    <w:name w:val="67597665D6BC42B784658D5430A53736"/>
    <w:rsid w:val="00652381"/>
  </w:style>
  <w:style w:type="paragraph" w:customStyle="1" w:styleId="24443BFDAB524E6786CBA7D19F80BE2E">
    <w:name w:val="24443BFDAB524E6786CBA7D19F80BE2E"/>
    <w:rsid w:val="00652381"/>
  </w:style>
  <w:style w:type="paragraph" w:customStyle="1" w:styleId="5B270E3F613D4A0DAF04F3926B90854D">
    <w:name w:val="5B270E3F613D4A0DAF04F3926B90854D"/>
    <w:rsid w:val="00652381"/>
  </w:style>
  <w:style w:type="paragraph" w:customStyle="1" w:styleId="DEB4B009ED074E93B939D0E9C46A49F8">
    <w:name w:val="DEB4B009ED074E93B939D0E9C46A49F8"/>
    <w:rsid w:val="00652381"/>
  </w:style>
  <w:style w:type="paragraph" w:customStyle="1" w:styleId="AB84D2B39C7243AEAA4E557E8C8A72CE">
    <w:name w:val="AB84D2B39C7243AEAA4E557E8C8A72CE"/>
    <w:rsid w:val="00652381"/>
  </w:style>
  <w:style w:type="paragraph" w:customStyle="1" w:styleId="402DCC81FF4940EFA6C7766D42D3F410">
    <w:name w:val="402DCC81FF4940EFA6C7766D42D3F410"/>
    <w:rsid w:val="00652381"/>
  </w:style>
  <w:style w:type="paragraph" w:customStyle="1" w:styleId="F926A9BEBFCC4247A47AB13911C9E4B0">
    <w:name w:val="F926A9BEBFCC4247A47AB13911C9E4B0"/>
    <w:rsid w:val="00652381"/>
  </w:style>
  <w:style w:type="paragraph" w:customStyle="1" w:styleId="F828DB95558B4DD382F43C744A3DE566">
    <w:name w:val="F828DB95558B4DD382F43C744A3DE566"/>
    <w:rsid w:val="00652381"/>
  </w:style>
  <w:style w:type="paragraph" w:customStyle="1" w:styleId="D55770E0E9C44B7087341A0484055A10">
    <w:name w:val="D55770E0E9C44B7087341A0484055A10"/>
    <w:rsid w:val="00652381"/>
  </w:style>
  <w:style w:type="paragraph" w:customStyle="1" w:styleId="B3D3D1AF635E424E99F84CD85E1201EE">
    <w:name w:val="B3D3D1AF635E424E99F84CD85E1201EE"/>
    <w:rsid w:val="00652381"/>
  </w:style>
  <w:style w:type="paragraph" w:customStyle="1" w:styleId="5646FB57690849BAB11B8790A555D70D">
    <w:name w:val="5646FB57690849BAB11B8790A555D70D"/>
    <w:rsid w:val="00652381"/>
  </w:style>
  <w:style w:type="paragraph" w:customStyle="1" w:styleId="D137F943D4674DE28A27870D0C3A7654">
    <w:name w:val="D137F943D4674DE28A27870D0C3A7654"/>
    <w:rsid w:val="00652381"/>
  </w:style>
  <w:style w:type="paragraph" w:customStyle="1" w:styleId="0C6F180BBC23442E9FDAC6E0F1FF5DFB">
    <w:name w:val="0C6F180BBC23442E9FDAC6E0F1FF5DFB"/>
    <w:rsid w:val="00652381"/>
  </w:style>
  <w:style w:type="paragraph" w:customStyle="1" w:styleId="1DB3227FF1BD4342BEABC39A22E09999">
    <w:name w:val="1DB3227FF1BD4342BEABC39A22E09999"/>
    <w:rsid w:val="00652381"/>
  </w:style>
  <w:style w:type="paragraph" w:customStyle="1" w:styleId="F5A3FBB351804567B79DC0ACDE0A6C5C">
    <w:name w:val="F5A3FBB351804567B79DC0ACDE0A6C5C"/>
    <w:rsid w:val="00652381"/>
  </w:style>
  <w:style w:type="paragraph" w:customStyle="1" w:styleId="3C1FE03AE7D249F388554729226FCD70">
    <w:name w:val="3C1FE03AE7D249F388554729226FCD70"/>
    <w:rsid w:val="00652381"/>
  </w:style>
  <w:style w:type="paragraph" w:customStyle="1" w:styleId="BB19A59CD5C3439B976FA60D49507BE7">
    <w:name w:val="BB19A59CD5C3439B976FA60D49507BE7"/>
    <w:rsid w:val="00652381"/>
  </w:style>
  <w:style w:type="paragraph" w:customStyle="1" w:styleId="348D803BE5D04328BB38880257EEA8F6">
    <w:name w:val="348D803BE5D04328BB38880257EEA8F6"/>
    <w:rsid w:val="00652381"/>
  </w:style>
  <w:style w:type="paragraph" w:customStyle="1" w:styleId="8ADEB2259E0E4A0F8E363D6881619926">
    <w:name w:val="8ADEB2259E0E4A0F8E363D6881619926"/>
    <w:rsid w:val="00652381"/>
  </w:style>
  <w:style w:type="paragraph" w:customStyle="1" w:styleId="112F7E2003804B40BA7832118D699DE8">
    <w:name w:val="112F7E2003804B40BA7832118D699DE8"/>
    <w:rsid w:val="00652381"/>
  </w:style>
  <w:style w:type="paragraph" w:customStyle="1" w:styleId="21439522CE6642059B93181051B7BE7D">
    <w:name w:val="21439522CE6642059B93181051B7BE7D"/>
    <w:rsid w:val="00652381"/>
  </w:style>
  <w:style w:type="paragraph" w:customStyle="1" w:styleId="950CE068A545440982B843B80B87A2F3">
    <w:name w:val="950CE068A545440982B843B80B87A2F3"/>
    <w:rsid w:val="00652381"/>
  </w:style>
  <w:style w:type="paragraph" w:customStyle="1" w:styleId="87216D5DE9944848AF0D81CB3D83B05C">
    <w:name w:val="87216D5DE9944848AF0D81CB3D83B05C"/>
    <w:rsid w:val="00652381"/>
  </w:style>
  <w:style w:type="paragraph" w:customStyle="1" w:styleId="4008E33624D547CCA7044D7064B6FAC1">
    <w:name w:val="4008E33624D547CCA7044D7064B6FAC1"/>
    <w:rsid w:val="00652381"/>
  </w:style>
  <w:style w:type="paragraph" w:customStyle="1" w:styleId="AF79FD9D06454BC9846849D432CF0EF9">
    <w:name w:val="AF79FD9D06454BC9846849D432CF0EF9"/>
    <w:rsid w:val="00652381"/>
  </w:style>
  <w:style w:type="paragraph" w:customStyle="1" w:styleId="3FA14361F5F64DE49DC6DEF28A23E402">
    <w:name w:val="3FA14361F5F64DE49DC6DEF28A23E402"/>
    <w:rsid w:val="00652381"/>
  </w:style>
  <w:style w:type="paragraph" w:customStyle="1" w:styleId="4924E2559C5449F98C7971163FDAE451">
    <w:name w:val="4924E2559C5449F98C7971163FDAE451"/>
    <w:rsid w:val="00652381"/>
  </w:style>
  <w:style w:type="paragraph" w:customStyle="1" w:styleId="E87B2685311A4F5E87E01235AF1640F7">
    <w:name w:val="E87B2685311A4F5E87E01235AF1640F7"/>
    <w:rsid w:val="00652381"/>
  </w:style>
  <w:style w:type="paragraph" w:customStyle="1" w:styleId="16F02B720DCE4645BA661A52920B6D6E">
    <w:name w:val="16F02B720DCE4645BA661A52920B6D6E"/>
    <w:rsid w:val="00652381"/>
  </w:style>
  <w:style w:type="paragraph" w:customStyle="1" w:styleId="34DA5ABE43A9408BAA0241C4E4ABD920">
    <w:name w:val="34DA5ABE43A9408BAA0241C4E4ABD920"/>
    <w:rsid w:val="00652381"/>
  </w:style>
  <w:style w:type="paragraph" w:customStyle="1" w:styleId="AE1AF0825D2344C48946C9780E8610AD">
    <w:name w:val="AE1AF0825D2344C48946C9780E8610AD"/>
    <w:rsid w:val="00652381"/>
  </w:style>
  <w:style w:type="paragraph" w:customStyle="1" w:styleId="28ED1D4C569E4B2991172C3715CE1CE3">
    <w:name w:val="28ED1D4C569E4B2991172C3715CE1CE3"/>
    <w:rsid w:val="00652381"/>
  </w:style>
  <w:style w:type="paragraph" w:customStyle="1" w:styleId="3F79EC56E09A4699A6853DA91EC5A9F2">
    <w:name w:val="3F79EC56E09A4699A6853DA91EC5A9F2"/>
    <w:rsid w:val="00652381"/>
  </w:style>
  <w:style w:type="paragraph" w:customStyle="1" w:styleId="D7D7196A89A745EC984989F57C8C2342">
    <w:name w:val="D7D7196A89A745EC984989F57C8C2342"/>
    <w:rsid w:val="00652381"/>
  </w:style>
  <w:style w:type="paragraph" w:customStyle="1" w:styleId="352F48123347481D9D752825B8A12237">
    <w:name w:val="352F48123347481D9D752825B8A12237"/>
    <w:rsid w:val="00652381"/>
  </w:style>
  <w:style w:type="paragraph" w:customStyle="1" w:styleId="9D8F97D4B1EA427DB0505343C824DF9F">
    <w:name w:val="9D8F97D4B1EA427DB0505343C824DF9F"/>
    <w:rsid w:val="00652381"/>
  </w:style>
  <w:style w:type="paragraph" w:customStyle="1" w:styleId="0EEA152DE60445058BB03C114780ADB2">
    <w:name w:val="0EEA152DE60445058BB03C114780ADB2"/>
    <w:rsid w:val="00652381"/>
  </w:style>
  <w:style w:type="paragraph" w:customStyle="1" w:styleId="D38F7D485FD9469E9F088416D0F37EFC">
    <w:name w:val="D38F7D485FD9469E9F088416D0F37EFC"/>
    <w:rsid w:val="00652381"/>
  </w:style>
  <w:style w:type="paragraph" w:customStyle="1" w:styleId="26C48C31AEFD457481BCF7A7EEBC3E30">
    <w:name w:val="26C48C31AEFD457481BCF7A7EEBC3E30"/>
    <w:rsid w:val="00652381"/>
  </w:style>
  <w:style w:type="paragraph" w:customStyle="1" w:styleId="FDC3E498F56D47EAB4268C3A275B445D">
    <w:name w:val="FDC3E498F56D47EAB4268C3A275B445D"/>
    <w:rsid w:val="00652381"/>
  </w:style>
  <w:style w:type="paragraph" w:customStyle="1" w:styleId="7012864717534DDE9FEEF911621B86DF">
    <w:name w:val="7012864717534DDE9FEEF911621B86DF"/>
    <w:rsid w:val="00652381"/>
  </w:style>
  <w:style w:type="paragraph" w:customStyle="1" w:styleId="1976CE7BD72F44708C2EE52C9F204EB5">
    <w:name w:val="1976CE7BD72F44708C2EE52C9F204EB5"/>
    <w:rsid w:val="00652381"/>
  </w:style>
  <w:style w:type="paragraph" w:customStyle="1" w:styleId="9B75CB4A83E844C69B1279BF6609EF9E">
    <w:name w:val="9B75CB4A83E844C69B1279BF6609EF9E"/>
    <w:rsid w:val="00652381"/>
  </w:style>
  <w:style w:type="paragraph" w:customStyle="1" w:styleId="5BC431FAE78C433A8C3A0E2A52B1133A">
    <w:name w:val="5BC431FAE78C433A8C3A0E2A52B1133A"/>
    <w:rsid w:val="00652381"/>
  </w:style>
  <w:style w:type="paragraph" w:customStyle="1" w:styleId="9A525F61D7F74221A843EC136FBE8EC9">
    <w:name w:val="9A525F61D7F74221A843EC136FBE8EC9"/>
    <w:rsid w:val="00652381"/>
  </w:style>
  <w:style w:type="paragraph" w:customStyle="1" w:styleId="E210285D0F04414F992C9A14022E6348">
    <w:name w:val="E210285D0F04414F992C9A14022E6348"/>
    <w:rsid w:val="00652381"/>
  </w:style>
  <w:style w:type="paragraph" w:customStyle="1" w:styleId="5EDB24F049A142D580BC2F665F841F6B">
    <w:name w:val="5EDB24F049A142D580BC2F665F841F6B"/>
    <w:rsid w:val="00652381"/>
  </w:style>
  <w:style w:type="paragraph" w:customStyle="1" w:styleId="5FA06D811AF44C059EEE796C62EBFE98">
    <w:name w:val="5FA06D811AF44C059EEE796C62EBFE98"/>
    <w:rsid w:val="00652381"/>
  </w:style>
  <w:style w:type="paragraph" w:customStyle="1" w:styleId="3FA21762BFCB4C51AD92298E66D1FF78">
    <w:name w:val="3FA21762BFCB4C51AD92298E66D1FF78"/>
    <w:rsid w:val="00652381"/>
  </w:style>
  <w:style w:type="paragraph" w:customStyle="1" w:styleId="6BF5043128844905B89B106CDE3CC0EF">
    <w:name w:val="6BF5043128844905B89B106CDE3CC0EF"/>
    <w:rsid w:val="00652381"/>
  </w:style>
  <w:style w:type="paragraph" w:customStyle="1" w:styleId="846E98A9ED0F44C6ADF4DA0104CE3821">
    <w:name w:val="846E98A9ED0F44C6ADF4DA0104CE3821"/>
    <w:rsid w:val="00652381"/>
  </w:style>
  <w:style w:type="paragraph" w:customStyle="1" w:styleId="D464B28801EB484CBBA2C62E1137CB65">
    <w:name w:val="D464B28801EB484CBBA2C62E1137CB65"/>
    <w:rsid w:val="00652381"/>
  </w:style>
  <w:style w:type="paragraph" w:customStyle="1" w:styleId="8D32782BD2074ACABFB0A06C8C5E2CCD">
    <w:name w:val="8D32782BD2074ACABFB0A06C8C5E2CCD"/>
    <w:rsid w:val="00652381"/>
  </w:style>
  <w:style w:type="paragraph" w:customStyle="1" w:styleId="1AC3AA1434C2400B91C82B2AB0DE9256">
    <w:name w:val="1AC3AA1434C2400B91C82B2AB0DE9256"/>
    <w:rsid w:val="00652381"/>
  </w:style>
  <w:style w:type="paragraph" w:customStyle="1" w:styleId="3679F7366F184F6F8291F70A7CF1C731">
    <w:name w:val="3679F7366F184F6F8291F70A7CF1C731"/>
    <w:rsid w:val="00652381"/>
  </w:style>
  <w:style w:type="paragraph" w:customStyle="1" w:styleId="7434A7BD5C7A4085A57997E59971C371">
    <w:name w:val="7434A7BD5C7A4085A57997E59971C371"/>
    <w:rsid w:val="00652381"/>
  </w:style>
  <w:style w:type="paragraph" w:customStyle="1" w:styleId="631874B2AA9042DD891654D556767E63">
    <w:name w:val="631874B2AA9042DD891654D556767E63"/>
    <w:rsid w:val="00652381"/>
  </w:style>
  <w:style w:type="paragraph" w:customStyle="1" w:styleId="7BCFBBC11C9848A2A80F0AC43FF373E6">
    <w:name w:val="7BCFBBC11C9848A2A80F0AC43FF373E6"/>
    <w:rsid w:val="00652381"/>
  </w:style>
  <w:style w:type="paragraph" w:customStyle="1" w:styleId="CA969A7A0197408F9BDEBCC8100A2668">
    <w:name w:val="CA969A7A0197408F9BDEBCC8100A2668"/>
    <w:rsid w:val="00652381"/>
  </w:style>
  <w:style w:type="paragraph" w:customStyle="1" w:styleId="7D241259ECBE4954833D3294529ACE20">
    <w:name w:val="7D241259ECBE4954833D3294529ACE20"/>
    <w:rsid w:val="00652381"/>
  </w:style>
  <w:style w:type="paragraph" w:customStyle="1" w:styleId="E13561DF50B5407EA1EA89C989F0C911">
    <w:name w:val="E13561DF50B5407EA1EA89C989F0C911"/>
    <w:rsid w:val="00652381"/>
  </w:style>
  <w:style w:type="paragraph" w:customStyle="1" w:styleId="C6CD31CE29CE42CC961C85B59211E7DA">
    <w:name w:val="C6CD31CE29CE42CC961C85B59211E7DA"/>
    <w:rsid w:val="00652381"/>
  </w:style>
  <w:style w:type="paragraph" w:customStyle="1" w:styleId="D8A74E51B4234E78A3805379AEBB01E5">
    <w:name w:val="D8A74E51B4234E78A3805379AEBB01E5"/>
    <w:rsid w:val="00652381"/>
  </w:style>
  <w:style w:type="paragraph" w:customStyle="1" w:styleId="363A38F51BAE4862A69EAA22FA50CEE5">
    <w:name w:val="363A38F51BAE4862A69EAA22FA50CEE5"/>
    <w:rsid w:val="00652381"/>
  </w:style>
  <w:style w:type="paragraph" w:customStyle="1" w:styleId="8D86058312BB4F3B8F3CFC24D043AA23">
    <w:name w:val="8D86058312BB4F3B8F3CFC24D043AA23"/>
    <w:rsid w:val="00652381"/>
  </w:style>
  <w:style w:type="paragraph" w:customStyle="1" w:styleId="458484F6F7C646768E283A176D5DD071">
    <w:name w:val="458484F6F7C646768E283A176D5DD071"/>
    <w:rsid w:val="00652381"/>
  </w:style>
  <w:style w:type="paragraph" w:customStyle="1" w:styleId="92BE6B10489C49388764956E9754D4F4">
    <w:name w:val="92BE6B10489C49388764956E9754D4F4"/>
    <w:rsid w:val="00652381"/>
  </w:style>
  <w:style w:type="paragraph" w:customStyle="1" w:styleId="0AE3EBA89CE644BA8DB0BA1FCA24DDDE">
    <w:name w:val="0AE3EBA89CE644BA8DB0BA1FCA24DDDE"/>
    <w:rsid w:val="00652381"/>
  </w:style>
  <w:style w:type="paragraph" w:customStyle="1" w:styleId="70C1FF59EA134836BBB3438E9AEFC158">
    <w:name w:val="70C1FF59EA134836BBB3438E9AEFC158"/>
    <w:rsid w:val="00652381"/>
  </w:style>
  <w:style w:type="paragraph" w:customStyle="1" w:styleId="81515E8B00CD43E6B29F585B9D354DF4">
    <w:name w:val="81515E8B00CD43E6B29F585B9D354DF4"/>
    <w:rsid w:val="00652381"/>
  </w:style>
  <w:style w:type="paragraph" w:customStyle="1" w:styleId="CCEDAB72891745D788EAA64D668F3BCD">
    <w:name w:val="CCEDAB72891745D788EAA64D668F3BCD"/>
    <w:rsid w:val="00652381"/>
  </w:style>
  <w:style w:type="paragraph" w:customStyle="1" w:styleId="5051B21EF6E44456886E09C83E914E73">
    <w:name w:val="5051B21EF6E44456886E09C83E914E73"/>
    <w:rsid w:val="00652381"/>
  </w:style>
  <w:style w:type="paragraph" w:customStyle="1" w:styleId="003D3173CC1D4908B71C548605853BBC">
    <w:name w:val="003D3173CC1D4908B71C548605853BBC"/>
    <w:rsid w:val="00652381"/>
  </w:style>
  <w:style w:type="paragraph" w:customStyle="1" w:styleId="1A35AC6FF86C48ECAB62EB5673550C5F">
    <w:name w:val="1A35AC6FF86C48ECAB62EB5673550C5F"/>
    <w:rsid w:val="00652381"/>
  </w:style>
  <w:style w:type="paragraph" w:customStyle="1" w:styleId="648C6E1246D84755B32C69FBEB5DEE43">
    <w:name w:val="648C6E1246D84755B32C69FBEB5DEE43"/>
    <w:rsid w:val="00652381"/>
  </w:style>
  <w:style w:type="paragraph" w:customStyle="1" w:styleId="C7182BB1871A4DE5B44476C1669C9C10">
    <w:name w:val="C7182BB1871A4DE5B44476C1669C9C10"/>
    <w:rsid w:val="00652381"/>
  </w:style>
  <w:style w:type="paragraph" w:customStyle="1" w:styleId="77CDE1449B954E1CAC923D82220039B2">
    <w:name w:val="77CDE1449B954E1CAC923D82220039B2"/>
    <w:rsid w:val="00652381"/>
  </w:style>
  <w:style w:type="paragraph" w:customStyle="1" w:styleId="ED8A77C8848E42DC82581E55789A7D721">
    <w:name w:val="ED8A77C8848E42DC82581E55789A7D7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">
    <w:name w:val="1A35AC6FF86C48ECAB62EB5673550C5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">
    <w:name w:val="648C6E1246D84755B32C69FBEB5DEE4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1">
    <w:name w:val="C7182BB1871A4DE5B44476C1669C9C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1">
    <w:name w:val="77CDE1449B954E1CAC923D82220039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1">
    <w:name w:val="24443BFDAB524E6786CBA7D19F80BE2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1">
    <w:name w:val="5B270E3F613D4A0DAF04F3926B90854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1">
    <w:name w:val="DEB4B009ED074E93B939D0E9C46A49F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1">
    <w:name w:val="AB84D2B39C7243AEAA4E557E8C8A72C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1">
    <w:name w:val="402DCC81FF4940EFA6C7766D42D3F4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1">
    <w:name w:val="AF79FD9D06454BC9846849D432CF0EF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1">
    <w:name w:val="352F48123347481D9D752825B8A12237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1">
    <w:name w:val="9D8F97D4B1EA427DB0505343C824DF9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1">
    <w:name w:val="0EEA152DE60445058BB03C114780AD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1">
    <w:name w:val="D38F7D485FD9469E9F088416D0F37EFC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1">
    <w:name w:val="26C48C31AEFD457481BCF7A7EEBC3E3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1">
    <w:name w:val="FDC3E498F56D47EAB4268C3A275B445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12864717534DDE9FEEF911621B86DF1">
    <w:name w:val="7012864717534DDE9FEEF911621B86D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976CE7BD72F44708C2EE52C9F204EB51">
    <w:name w:val="1976CE7BD72F44708C2EE52C9F204EB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C431FAE78C433A8C3A0E2A52B1133A1">
    <w:name w:val="5BC431FAE78C433A8C3A0E2A52B1133A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A525F61D7F74221A843EC136FBE8EC91">
    <w:name w:val="9A525F61D7F74221A843EC136FBE8EC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210285D0F04414F992C9A14022E63481">
    <w:name w:val="E210285D0F04414F992C9A14022E634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1">
    <w:name w:val="6BF5043128844905B89B106CDE3CC0E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1">
    <w:name w:val="846E98A9ED0F44C6ADF4DA0104CE382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1">
    <w:name w:val="D464B28801EB484CBBA2C62E1137CB6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1">
    <w:name w:val="8D86058312BB4F3B8F3CFC24D043AA2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1">
    <w:name w:val="458484F6F7C646768E283A176D5DD0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1">
    <w:name w:val="92BE6B10489C49388764956E9754D4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1">
    <w:name w:val="0AE3EBA89CE644BA8DB0BA1FCA24DDD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1">
    <w:name w:val="70C1FF59EA134836BBB3438E9AEFC15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1">
    <w:name w:val="81515E8B00CD43E6B29F585B9D354D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1">
    <w:name w:val="3679F7366F184F6F8291F70A7CF1C73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1">
    <w:name w:val="7434A7BD5C7A4085A57997E59971C3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1">
    <w:name w:val="631874B2AA9042DD891654D556767E6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1">
    <w:name w:val="7BCFBBC11C9848A2A80F0AC43FF373E6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1">
    <w:name w:val="7D241259ECBE4954833D3294529ACE2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1">
    <w:name w:val="E13561DF50B5407EA1EA89C989F0C91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1">
    <w:name w:val="950CE068A545440982B843B80B87A2F3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2">
    <w:name w:val="ED8A77C8848E42DC82581E55789A7D7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2">
    <w:name w:val="1A35AC6FF86C48ECAB62EB5673550C5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2">
    <w:name w:val="648C6E1246D84755B32C69FBEB5DEE4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2">
    <w:name w:val="C7182BB1871A4DE5B44476C1669C9C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2">
    <w:name w:val="77CDE1449B954E1CAC923D82220039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2">
    <w:name w:val="24443BFDAB524E6786CBA7D19F80BE2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2">
    <w:name w:val="5B270E3F613D4A0DAF04F3926B90854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2">
    <w:name w:val="DEB4B009ED074E93B939D0E9C46A49F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2">
    <w:name w:val="AB84D2B39C7243AEAA4E557E8C8A72C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2">
    <w:name w:val="402DCC81FF4940EFA6C7766D42D3F4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2">
    <w:name w:val="AF79FD9D06454BC9846849D432CF0EF9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2">
    <w:name w:val="352F48123347481D9D752825B8A12237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2">
    <w:name w:val="9D8F97D4B1EA427DB0505343C824DF9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2">
    <w:name w:val="0EEA152DE60445058BB03C114780AD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2">
    <w:name w:val="D38F7D485FD9469E9F088416D0F37EFC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2">
    <w:name w:val="26C48C31AEFD457481BCF7A7EEBC3E3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2">
    <w:name w:val="FDC3E498F56D47EAB4268C3A275B445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2">
    <w:name w:val="6BF5043128844905B89B106CDE3CC0E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2">
    <w:name w:val="846E98A9ED0F44C6ADF4DA0104CE382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2">
    <w:name w:val="D464B28801EB484CBBA2C62E1137CB65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2">
    <w:name w:val="8D86058312BB4F3B8F3CFC24D043AA2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2">
    <w:name w:val="458484F6F7C646768E283A176D5DD0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2">
    <w:name w:val="92BE6B10489C49388764956E9754D4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2">
    <w:name w:val="0AE3EBA89CE644BA8DB0BA1FCA24DDD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2">
    <w:name w:val="70C1FF59EA134836BBB3438E9AEFC15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2">
    <w:name w:val="81515E8B00CD43E6B29F585B9D354D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2">
    <w:name w:val="3679F7366F184F6F8291F70A7CF1C73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2">
    <w:name w:val="7434A7BD5C7A4085A57997E59971C3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2">
    <w:name w:val="631874B2AA9042DD891654D556767E6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2">
    <w:name w:val="7BCFBBC11C9848A2A80F0AC43FF373E6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2">
    <w:name w:val="7D241259ECBE4954833D3294529ACE2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2">
    <w:name w:val="E13561DF50B5407EA1EA89C989F0C91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2">
    <w:name w:val="950CE068A545440982B843B80B87A2F32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FDCBBA2FC64906936DE149C49252D3">
    <w:name w:val="84FDCBBA2FC64906936DE149C49252D3"/>
    <w:rsid w:val="00652381"/>
  </w:style>
  <w:style w:type="paragraph" w:customStyle="1" w:styleId="B319D60320AD411497BB71E79F213AFA">
    <w:name w:val="B319D60320AD411497BB71E79F213AFA"/>
    <w:rsid w:val="00652381"/>
  </w:style>
  <w:style w:type="paragraph" w:customStyle="1" w:styleId="B964F046A6124A4E92899A8AC04CF65E">
    <w:name w:val="B964F046A6124A4E92899A8AC04CF65E"/>
    <w:rsid w:val="00652381"/>
  </w:style>
  <w:style w:type="paragraph" w:customStyle="1" w:styleId="247E3728DE6B425E87C988DEAFD73A66">
    <w:name w:val="247E3728DE6B425E87C988DEAFD73A66"/>
    <w:rsid w:val="00652381"/>
  </w:style>
  <w:style w:type="paragraph" w:customStyle="1" w:styleId="444F2A70AE254D3AB420C09F9F830488">
    <w:name w:val="444F2A70AE254D3AB420C09F9F830488"/>
    <w:rsid w:val="00652381"/>
  </w:style>
  <w:style w:type="paragraph" w:customStyle="1" w:styleId="C6629FD8E8024703B7974C135802DF42">
    <w:name w:val="C6629FD8E8024703B7974C135802DF42"/>
    <w:rsid w:val="00652381"/>
  </w:style>
  <w:style w:type="paragraph" w:customStyle="1" w:styleId="721A26738D1145A69061B8FC86A22A87">
    <w:name w:val="721A26738D1145A69061B8FC86A22A87"/>
    <w:rsid w:val="00652381"/>
  </w:style>
  <w:style w:type="paragraph" w:customStyle="1" w:styleId="0096CEDD97A5471E8AA16B2106B60012">
    <w:name w:val="0096CEDD97A5471E8AA16B2106B60012"/>
    <w:rsid w:val="001A1EA5"/>
  </w:style>
  <w:style w:type="paragraph" w:customStyle="1" w:styleId="AC737D55AB7E4132895FA52566D1D5AE">
    <w:name w:val="AC737D55AB7E4132895FA52566D1D5AE"/>
    <w:rsid w:val="001A1EA5"/>
  </w:style>
  <w:style w:type="paragraph" w:customStyle="1" w:styleId="BBD3EB6C8C6E427E8060CDE2EEE0E1DE">
    <w:name w:val="BBD3EB6C8C6E427E8060CDE2EEE0E1DE"/>
    <w:rsid w:val="001A1EA5"/>
  </w:style>
  <w:style w:type="paragraph" w:customStyle="1" w:styleId="816AEC283E4B4C07A3492F87431D994B">
    <w:name w:val="816AEC283E4B4C07A3492F87431D994B"/>
    <w:rsid w:val="001A1EA5"/>
  </w:style>
  <w:style w:type="paragraph" w:customStyle="1" w:styleId="9DC864137E594C9485B442B3683896C7">
    <w:name w:val="9DC864137E594C9485B442B3683896C7"/>
    <w:rsid w:val="006979E7"/>
  </w:style>
  <w:style w:type="paragraph" w:customStyle="1" w:styleId="9B517B1EC243464CA7B2E2BB4DC09EC2">
    <w:name w:val="9B517B1EC243464CA7B2E2BB4DC09EC2"/>
    <w:rsid w:val="006979E7"/>
  </w:style>
  <w:style w:type="paragraph" w:customStyle="1" w:styleId="F9B807738D394D2284C4A9AF70A12AB8">
    <w:name w:val="F9B807738D394D2284C4A9AF70A12AB8"/>
    <w:rsid w:val="006979E7"/>
  </w:style>
  <w:style w:type="paragraph" w:customStyle="1" w:styleId="FA6D5B8409EC44849DBF81DBBACA8F3C">
    <w:name w:val="FA6D5B8409EC44849DBF81DBBACA8F3C"/>
    <w:rsid w:val="006979E7"/>
  </w:style>
  <w:style w:type="paragraph" w:customStyle="1" w:styleId="736EF2AB903B412487787E9B80145D9D">
    <w:name w:val="736EF2AB903B412487787E9B80145D9D"/>
    <w:rsid w:val="006979E7"/>
  </w:style>
  <w:style w:type="paragraph" w:customStyle="1" w:styleId="45D4FF6E6D8B4DEEB884D89EAB74BC4B">
    <w:name w:val="45D4FF6E6D8B4DEEB884D89EAB74BC4B"/>
    <w:rsid w:val="006979E7"/>
  </w:style>
  <w:style w:type="paragraph" w:customStyle="1" w:styleId="69055CA815314767B5760229AC5C37BA">
    <w:name w:val="69055CA815314767B5760229AC5C37BA"/>
    <w:rsid w:val="006979E7"/>
  </w:style>
  <w:style w:type="paragraph" w:customStyle="1" w:styleId="54F73E1BB9C0428DA3E98AF29CF7213D">
    <w:name w:val="54F73E1BB9C0428DA3E98AF29CF7213D"/>
    <w:rsid w:val="00125FCD"/>
  </w:style>
  <w:style w:type="paragraph" w:customStyle="1" w:styleId="C38205FBFAEB4DBDA4657815A7D4565D">
    <w:name w:val="C38205FBFAEB4DBDA4657815A7D4565D"/>
    <w:rsid w:val="00125FCD"/>
  </w:style>
  <w:style w:type="paragraph" w:customStyle="1" w:styleId="0C81860C29414480B213C0E6E3624AEC">
    <w:name w:val="0C81860C29414480B213C0E6E3624AEC"/>
    <w:rsid w:val="00125FCD"/>
  </w:style>
  <w:style w:type="paragraph" w:customStyle="1" w:styleId="0815855F294C482FA9BF6CC404405F98">
    <w:name w:val="0815855F294C482FA9BF6CC404405F98"/>
    <w:rsid w:val="00125FCD"/>
  </w:style>
  <w:style w:type="paragraph" w:customStyle="1" w:styleId="5C42D8CDE7284030A023C042E00192F2">
    <w:name w:val="5C42D8CDE7284030A023C042E00192F2"/>
    <w:rsid w:val="00125FCD"/>
  </w:style>
  <w:style w:type="paragraph" w:customStyle="1" w:styleId="3DA0C872AF6248909216263BF1662F10">
    <w:name w:val="3DA0C872AF6248909216263BF1662F10"/>
    <w:rsid w:val="007246C7"/>
  </w:style>
  <w:style w:type="paragraph" w:customStyle="1" w:styleId="0CEBED29CD4245528BAF8A90855B9578">
    <w:name w:val="0CEBED29CD4245528BAF8A90855B9578"/>
    <w:rsid w:val="007246C7"/>
  </w:style>
  <w:style w:type="paragraph" w:customStyle="1" w:styleId="39E51CC46C2A4E4DBC943F2E6D000B8B">
    <w:name w:val="39E51CC46C2A4E4DBC943F2E6D000B8B"/>
    <w:rsid w:val="007246C7"/>
  </w:style>
  <w:style w:type="paragraph" w:customStyle="1" w:styleId="1C0B50A2B04249D8ADFE3AB23A289C21">
    <w:name w:val="1C0B50A2B04249D8ADFE3AB23A289C21"/>
    <w:rsid w:val="007246C7"/>
  </w:style>
  <w:style w:type="paragraph" w:customStyle="1" w:styleId="80FBAFE4753F452B94D71BDAC32D2BF4">
    <w:name w:val="80FBAFE4753F452B94D71BDAC32D2BF4"/>
    <w:rsid w:val="007E7250"/>
  </w:style>
  <w:style w:type="paragraph" w:customStyle="1" w:styleId="F471407CA7EB4541A0FC79295EC7C418">
    <w:name w:val="F471407CA7EB4541A0FC79295EC7C418"/>
    <w:rsid w:val="007E7250"/>
  </w:style>
  <w:style w:type="paragraph" w:customStyle="1" w:styleId="F76B0343749D46F592FA1DD828659285">
    <w:name w:val="F76B0343749D46F592FA1DD828659285"/>
    <w:rsid w:val="007E7250"/>
  </w:style>
  <w:style w:type="paragraph" w:customStyle="1" w:styleId="3F6EAD74141042E8B76A101313D50380">
    <w:name w:val="3F6EAD74141042E8B76A101313D50380"/>
    <w:rsid w:val="007E7250"/>
  </w:style>
  <w:style w:type="paragraph" w:customStyle="1" w:styleId="B38618F546044AFFA6805C10CBE4564E">
    <w:name w:val="B38618F546044AFFA6805C10CBE4564E"/>
    <w:rsid w:val="007E7250"/>
  </w:style>
  <w:style w:type="paragraph" w:customStyle="1" w:styleId="A1D25F7AC980456CA1BA7D749DB847F5">
    <w:name w:val="A1D25F7AC980456CA1BA7D749DB847F5"/>
    <w:rsid w:val="007E7250"/>
  </w:style>
  <w:style w:type="paragraph" w:customStyle="1" w:styleId="37DE4DB55C8441D6A29166F8C83D3F22">
    <w:name w:val="37DE4DB55C8441D6A29166F8C83D3F22"/>
    <w:rsid w:val="007E7250"/>
  </w:style>
  <w:style w:type="paragraph" w:customStyle="1" w:styleId="ADC57F2355374D27B44487C324989BDF">
    <w:name w:val="ADC57F2355374D27B44487C324989BDF"/>
    <w:rsid w:val="007E7250"/>
  </w:style>
  <w:style w:type="paragraph" w:customStyle="1" w:styleId="CEA86C1977374D90A3F3EF4EA17A2E8C">
    <w:name w:val="CEA86C1977374D90A3F3EF4EA17A2E8C"/>
    <w:rsid w:val="007E7250"/>
  </w:style>
  <w:style w:type="paragraph" w:customStyle="1" w:styleId="17CF71CAA54344DFAA741ACE26874F37">
    <w:name w:val="17CF71CAA54344DFAA741ACE26874F37"/>
    <w:rsid w:val="007E7250"/>
  </w:style>
  <w:style w:type="paragraph" w:customStyle="1" w:styleId="8F59EA085E874F1CAD0E96F791D31657">
    <w:name w:val="8F59EA085E874F1CAD0E96F791D31657"/>
    <w:rsid w:val="007E7250"/>
  </w:style>
  <w:style w:type="paragraph" w:customStyle="1" w:styleId="EDC9F9060FF24052A3C6C0A2B6B56F58">
    <w:name w:val="EDC9F9060FF24052A3C6C0A2B6B56F58"/>
    <w:rsid w:val="007E7250"/>
  </w:style>
  <w:style w:type="paragraph" w:customStyle="1" w:styleId="A6E654DDCB33487FA4470B68072329D1">
    <w:name w:val="A6E654DDCB33487FA4470B68072329D1"/>
    <w:rsid w:val="007E7250"/>
  </w:style>
  <w:style w:type="paragraph" w:customStyle="1" w:styleId="294F6E372EE249C2B3BDD80B156130B4">
    <w:name w:val="294F6E372EE249C2B3BDD80B156130B4"/>
    <w:rsid w:val="007E7250"/>
  </w:style>
  <w:style w:type="paragraph" w:customStyle="1" w:styleId="8B63792262DE4109A435F1AD04DFEAF2">
    <w:name w:val="8B63792262DE4109A435F1AD04DFEAF2"/>
    <w:rsid w:val="007E7250"/>
  </w:style>
  <w:style w:type="paragraph" w:customStyle="1" w:styleId="EB79594460824A7BA699016EF559E4F7">
    <w:name w:val="EB79594460824A7BA699016EF559E4F7"/>
    <w:rsid w:val="007E7250"/>
  </w:style>
  <w:style w:type="paragraph" w:customStyle="1" w:styleId="06E5180E68B2464A85235EDE0DA7A4E2">
    <w:name w:val="06E5180E68B2464A85235EDE0DA7A4E2"/>
    <w:rsid w:val="001046B1"/>
  </w:style>
  <w:style w:type="paragraph" w:customStyle="1" w:styleId="E6E12CE30D47467FAA5EA7144958C2B1">
    <w:name w:val="E6E12CE30D47467FAA5EA7144958C2B1"/>
    <w:rsid w:val="001046B1"/>
  </w:style>
  <w:style w:type="paragraph" w:customStyle="1" w:styleId="8E4C12764E0F44818D0734E2058540A7">
    <w:name w:val="8E4C12764E0F44818D0734E2058540A7"/>
    <w:rsid w:val="001046B1"/>
  </w:style>
  <w:style w:type="paragraph" w:customStyle="1" w:styleId="3018771525014F0B8FBF3FC9FA53EC72">
    <w:name w:val="3018771525014F0B8FBF3FC9FA53EC72"/>
    <w:rsid w:val="001046B1"/>
  </w:style>
  <w:style w:type="paragraph" w:customStyle="1" w:styleId="68019A83103742F6955705ECD8FE031F">
    <w:name w:val="68019A83103742F6955705ECD8FE031F"/>
    <w:rsid w:val="001046B1"/>
  </w:style>
  <w:style w:type="paragraph" w:customStyle="1" w:styleId="2795EE54E6D64D10924DD51EDEB93322">
    <w:name w:val="2795EE54E6D64D10924DD51EDEB93322"/>
    <w:rsid w:val="001046B1"/>
  </w:style>
  <w:style w:type="paragraph" w:customStyle="1" w:styleId="7BEE794FA20C480BB488A24463B84A92">
    <w:name w:val="7BEE794FA20C480BB488A24463B84A92"/>
    <w:rsid w:val="001046B1"/>
  </w:style>
  <w:style w:type="paragraph" w:customStyle="1" w:styleId="B8B0AABB6D984935A386DE4717536C88">
    <w:name w:val="B8B0AABB6D984935A386DE4717536C88"/>
    <w:rsid w:val="001046B1"/>
  </w:style>
  <w:style w:type="paragraph" w:customStyle="1" w:styleId="AE11788B9E2A4E79B4846B1A65A364A0">
    <w:name w:val="AE11788B9E2A4E79B4846B1A65A364A0"/>
    <w:rsid w:val="001046B1"/>
  </w:style>
  <w:style w:type="paragraph" w:customStyle="1" w:styleId="F5CF7431D12A4670ADC164722C402758">
    <w:name w:val="F5CF7431D12A4670ADC164722C402758"/>
    <w:rsid w:val="001046B1"/>
  </w:style>
  <w:style w:type="paragraph" w:customStyle="1" w:styleId="3697EC3812574C3981EF17C840030228">
    <w:name w:val="3697EC3812574C3981EF17C840030228"/>
    <w:rsid w:val="001046B1"/>
  </w:style>
  <w:style w:type="paragraph" w:customStyle="1" w:styleId="83B8A2B1304D4C1CB6D27A4C02A26B9E">
    <w:name w:val="83B8A2B1304D4C1CB6D27A4C02A26B9E"/>
    <w:rsid w:val="001046B1"/>
  </w:style>
  <w:style w:type="paragraph" w:customStyle="1" w:styleId="D8049509CF4847E8B628C29824272F77">
    <w:name w:val="D8049509CF4847E8B628C29824272F77"/>
    <w:rsid w:val="001046B1"/>
  </w:style>
  <w:style w:type="paragraph" w:customStyle="1" w:styleId="30D2A5611B50447B93BE93EF341B302B">
    <w:name w:val="30D2A5611B50447B93BE93EF341B302B"/>
    <w:rsid w:val="001046B1"/>
  </w:style>
  <w:style w:type="paragraph" w:customStyle="1" w:styleId="D45EA36854F04D4EB20A8D166018687D">
    <w:name w:val="D45EA36854F04D4EB20A8D166018687D"/>
    <w:rsid w:val="001046B1"/>
  </w:style>
  <w:style w:type="paragraph" w:customStyle="1" w:styleId="9E13F7C29D07488F8F63EC941FC0C7A8">
    <w:name w:val="9E13F7C29D07488F8F63EC941FC0C7A8"/>
    <w:rsid w:val="001046B1"/>
  </w:style>
  <w:style w:type="paragraph" w:customStyle="1" w:styleId="76E0B421DBC74A7C86019E0F19EEF7F1">
    <w:name w:val="76E0B421DBC74A7C86019E0F19EEF7F1"/>
    <w:rsid w:val="001046B1"/>
  </w:style>
  <w:style w:type="paragraph" w:customStyle="1" w:styleId="EF51E8D91727433DA46BF43178BDF2DA">
    <w:name w:val="EF51E8D91727433DA46BF43178BDF2DA"/>
    <w:rsid w:val="001046B1"/>
  </w:style>
  <w:style w:type="paragraph" w:customStyle="1" w:styleId="B17BD567C2A64E8DB94DDB82D4A0DCB8">
    <w:name w:val="B17BD567C2A64E8DB94DDB82D4A0DCB8"/>
    <w:rsid w:val="001046B1"/>
  </w:style>
  <w:style w:type="paragraph" w:customStyle="1" w:styleId="8FDDA28C040741CEB1390A9D5F5DE53A">
    <w:name w:val="8FDDA28C040741CEB1390A9D5F5DE53A"/>
    <w:rsid w:val="001046B1"/>
  </w:style>
  <w:style w:type="paragraph" w:customStyle="1" w:styleId="E8D51A4AEFEF4359BC91AE77C545DD2F">
    <w:name w:val="E8D51A4AEFEF4359BC91AE77C545DD2F"/>
    <w:rsid w:val="001046B1"/>
  </w:style>
  <w:style w:type="paragraph" w:customStyle="1" w:styleId="A9E233ECC9DF4E0590CB6D1A9EBD37FA">
    <w:name w:val="A9E233ECC9DF4E0590CB6D1A9EBD37FA"/>
    <w:rsid w:val="001046B1"/>
  </w:style>
  <w:style w:type="paragraph" w:customStyle="1" w:styleId="FC1FE63CA0804764A341745A4CC88112">
    <w:name w:val="FC1FE63CA0804764A341745A4CC88112"/>
    <w:rsid w:val="001046B1"/>
  </w:style>
  <w:style w:type="paragraph" w:customStyle="1" w:styleId="EE3107DD76BC4643879884DD3F382259">
    <w:name w:val="EE3107DD76BC4643879884DD3F382259"/>
    <w:rsid w:val="001046B1"/>
  </w:style>
  <w:style w:type="paragraph" w:customStyle="1" w:styleId="42AF32D33C454B4ABDFEF4E4D5D12024">
    <w:name w:val="42AF32D33C454B4ABDFEF4E4D5D12024"/>
    <w:rsid w:val="00863AA2"/>
  </w:style>
  <w:style w:type="paragraph" w:customStyle="1" w:styleId="92F0364D5B2B48989B3BE54748928934">
    <w:name w:val="92F0364D5B2B48989B3BE54748928934"/>
    <w:rsid w:val="00863AA2"/>
  </w:style>
  <w:style w:type="paragraph" w:customStyle="1" w:styleId="5873D9945EAE49029B9B8A5295FD90EC">
    <w:name w:val="5873D9945EAE49029B9B8A5295FD90EC"/>
    <w:rsid w:val="00863AA2"/>
  </w:style>
  <w:style w:type="paragraph" w:customStyle="1" w:styleId="B86ED2CAC70B4448988A20EE781788D9">
    <w:name w:val="B86ED2CAC70B4448988A20EE781788D9"/>
    <w:rsid w:val="00863AA2"/>
  </w:style>
  <w:style w:type="paragraph" w:customStyle="1" w:styleId="18B41C1B27794810947163F3F23D52CA">
    <w:name w:val="18B41C1B27794810947163F3F23D52CA"/>
    <w:rsid w:val="00B75FAD"/>
  </w:style>
  <w:style w:type="paragraph" w:customStyle="1" w:styleId="925ACDA9AC0D4CB6B4B011584EA65081">
    <w:name w:val="925ACDA9AC0D4CB6B4B011584EA65081"/>
    <w:rsid w:val="00B75FAD"/>
  </w:style>
  <w:style w:type="paragraph" w:customStyle="1" w:styleId="285087B3CD754340898F7255E363EE5D">
    <w:name w:val="285087B3CD754340898F7255E363EE5D"/>
    <w:rsid w:val="00705DD9"/>
  </w:style>
  <w:style w:type="paragraph" w:customStyle="1" w:styleId="7433A3A2F2FB4B1DAA7F5FF04F646B98">
    <w:name w:val="7433A3A2F2FB4B1DAA7F5FF04F646B98"/>
    <w:rsid w:val="00705DD9"/>
  </w:style>
  <w:style w:type="paragraph" w:customStyle="1" w:styleId="C5B288E5075B47B69F9FB853E406D8EA">
    <w:name w:val="C5B288E5075B47B69F9FB853E406D8EA"/>
    <w:rsid w:val="00705DD9"/>
  </w:style>
  <w:style w:type="paragraph" w:customStyle="1" w:styleId="2F88170A7CC74F16953DC231D4094A76">
    <w:name w:val="2F88170A7CC74F16953DC231D4094A76"/>
    <w:rsid w:val="00705DD9"/>
  </w:style>
  <w:style w:type="paragraph" w:customStyle="1" w:styleId="D6318D9E988847E29AFBA0C94B0D64B3">
    <w:name w:val="D6318D9E988847E29AFBA0C94B0D64B3"/>
    <w:rsid w:val="00705DD9"/>
  </w:style>
  <w:style w:type="paragraph" w:customStyle="1" w:styleId="9EDD891B7FF94D34909A93DDB4F77687">
    <w:name w:val="9EDD891B7FF94D34909A93DDB4F77687"/>
    <w:rsid w:val="00705DD9"/>
  </w:style>
  <w:style w:type="paragraph" w:customStyle="1" w:styleId="ED8A77C8848E42DC82581E55789A7D723">
    <w:name w:val="ED8A77C8848E42DC82581E55789A7D723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475B5C0EFE4CF9A2BFADDC153D17C7">
    <w:name w:val="02475B5C0EFE4CF9A2BFADDC153D17C7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B41C1B27794810947163F3F23D52CA1">
    <w:name w:val="18B41C1B27794810947163F3F23D52CA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5ACDA9AC0D4CB6B4B011584EA650811">
    <w:name w:val="925ACDA9AC0D4CB6B4B011584EA65081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1">
    <w:name w:val="42AF32D33C454B4ABDFEF4E4D5D120241"/>
    <w:rsid w:val="00E01CB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1">
    <w:name w:val="5873D9945EAE49029B9B8A5295FD90EC1"/>
    <w:rsid w:val="00E01CB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392F9E3AD346D8A1AD716EA7429588">
    <w:name w:val="51392F9E3AD346D8A1AD716EA7429588"/>
    <w:rsid w:val="00E01CBB"/>
  </w:style>
  <w:style w:type="paragraph" w:customStyle="1" w:styleId="15759B332E6B4E059ACD4210F5B4D28A">
    <w:name w:val="15759B332E6B4E059ACD4210F5B4D28A"/>
    <w:rsid w:val="00E01CBB"/>
  </w:style>
  <w:style w:type="paragraph" w:customStyle="1" w:styleId="3B27D3A543514DD39CBA6CEAC65AB7BA">
    <w:name w:val="3B27D3A543514DD39CBA6CEAC65AB7BA"/>
    <w:rsid w:val="00E01CBB"/>
  </w:style>
  <w:style w:type="paragraph" w:customStyle="1" w:styleId="8CD42AF8E49F4CE1B2DC2A1EBA3EDDA5">
    <w:name w:val="8CD42AF8E49F4CE1B2DC2A1EBA3EDDA5"/>
    <w:rsid w:val="00E01CBB"/>
  </w:style>
  <w:style w:type="paragraph" w:customStyle="1" w:styleId="1BE5255718FA4B759CB3302AB8E5EBC3">
    <w:name w:val="1BE5255718FA4B759CB3302AB8E5EBC3"/>
    <w:rsid w:val="00E01CBB"/>
  </w:style>
  <w:style w:type="paragraph" w:customStyle="1" w:styleId="D623EE3F40494EB7944C4283A35773C7">
    <w:name w:val="D623EE3F40494EB7944C4283A35773C7"/>
    <w:rsid w:val="00E01CBB"/>
  </w:style>
  <w:style w:type="paragraph" w:customStyle="1" w:styleId="DC95EA0A15DE4B41A95A9532550DE005">
    <w:name w:val="DC95EA0A15DE4B41A95A9532550DE005"/>
    <w:rsid w:val="00E01CBB"/>
  </w:style>
  <w:style w:type="paragraph" w:customStyle="1" w:styleId="8C6FE30160D04D988AFB9F6E8099766F">
    <w:name w:val="8C6FE30160D04D988AFB9F6E8099766F"/>
    <w:rsid w:val="00E01CBB"/>
  </w:style>
  <w:style w:type="paragraph" w:customStyle="1" w:styleId="758B9924F5654CC4A854C5DA7935E1C2">
    <w:name w:val="758B9924F5654CC4A854C5DA7935E1C2"/>
    <w:rsid w:val="00E01CBB"/>
  </w:style>
  <w:style w:type="paragraph" w:customStyle="1" w:styleId="C4F23BBAC1314643BA6F9A873473783B">
    <w:name w:val="C4F23BBAC1314643BA6F9A873473783B"/>
    <w:rsid w:val="00E01CBB"/>
  </w:style>
  <w:style w:type="paragraph" w:customStyle="1" w:styleId="0DBE28A7FCBF43DB9D7DF0D5240F05EF">
    <w:name w:val="0DBE28A7FCBF43DB9D7DF0D5240F05EF"/>
    <w:rsid w:val="00E01CBB"/>
  </w:style>
  <w:style w:type="paragraph" w:customStyle="1" w:styleId="6F45E00632CF4BB5B45E40354C38775C">
    <w:name w:val="6F45E00632CF4BB5B45E40354C38775C"/>
    <w:rsid w:val="00E01CBB"/>
  </w:style>
  <w:style w:type="paragraph" w:customStyle="1" w:styleId="DBE742C05418421D873F0A17F1293E9A">
    <w:name w:val="DBE742C05418421D873F0A17F1293E9A"/>
    <w:rsid w:val="00E01CBB"/>
  </w:style>
  <w:style w:type="paragraph" w:customStyle="1" w:styleId="732552F4C4A5468BAED02F5848FD9753">
    <w:name w:val="732552F4C4A5468BAED02F5848FD9753"/>
    <w:rsid w:val="00E01CBB"/>
  </w:style>
  <w:style w:type="paragraph" w:customStyle="1" w:styleId="2A8084F8411240F4AEF8A1B770AB3D27">
    <w:name w:val="2A8084F8411240F4AEF8A1B770AB3D27"/>
    <w:rsid w:val="00E01CBB"/>
  </w:style>
  <w:style w:type="paragraph" w:customStyle="1" w:styleId="DD902BDF84C740FBB34326DA49649EE2">
    <w:name w:val="DD902BDF84C740FBB34326DA49649EE2"/>
    <w:rsid w:val="00E01CBB"/>
  </w:style>
  <w:style w:type="paragraph" w:customStyle="1" w:styleId="ED8A77C8848E42DC82581E55789A7D724">
    <w:name w:val="ED8A77C8848E42DC82581E55789A7D724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475B5C0EFE4CF9A2BFADDC153D17C71">
    <w:name w:val="02475B5C0EFE4CF9A2BFADDC153D17C7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392F9E3AD346D8A1AD716EA74295881">
    <w:name w:val="51392F9E3AD346D8A1AD716EA7429588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5759B332E6B4E059ACD4210F5B4D28A1">
    <w:name w:val="15759B332E6B4E059ACD4210F5B4D28A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B27D3A543514DD39CBA6CEAC65AB7BA1">
    <w:name w:val="3B27D3A543514DD39CBA6CEAC65AB7BA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D42AF8E49F4CE1B2DC2A1EBA3EDDA51">
    <w:name w:val="8CD42AF8E49F4CE1B2DC2A1EBA3EDDA5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BE5255718FA4B759CB3302AB8E5EBC31">
    <w:name w:val="1BE5255718FA4B759CB3302AB8E5EBC3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23EE3F40494EB7944C4283A35773C71">
    <w:name w:val="D623EE3F40494EB7944C4283A35773C7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6FB03FFC4C34DC49CB0E5F3D47E1DAD">
    <w:name w:val="F6FB03FFC4C34DC49CB0E5F3D47E1DAD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C95EA0A15DE4B41A95A9532550DE0051">
    <w:name w:val="DC95EA0A15DE4B41A95A9532550DE005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32552F4C4A5468BAED02F5848FD97531">
    <w:name w:val="732552F4C4A5468BAED02F5848FD9753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6FE30160D04D988AFB9F6E8099766F1">
    <w:name w:val="8C6FE30160D04D988AFB9F6E8099766F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A8084F8411240F4AEF8A1B770AB3D271">
    <w:name w:val="2A8084F8411240F4AEF8A1B770AB3D27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58B9924F5654CC4A854C5DA7935E1C21">
    <w:name w:val="758B9924F5654CC4A854C5DA7935E1C2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F23BBAC1314643BA6F9A873473783B1">
    <w:name w:val="C4F23BBAC1314643BA6F9A873473783B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DBE28A7FCBF43DB9D7DF0D5240F05EF1">
    <w:name w:val="0DBE28A7FCBF43DB9D7DF0D5240F05EF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F45E00632CF4BB5B45E40354C38775C1">
    <w:name w:val="6F45E00632CF4BB5B45E40354C38775C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D902BDF84C740FBB34326DA49649EE21">
    <w:name w:val="DD902BDF84C740FBB34326DA49649EE2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B41C1B27794810947163F3F23D52CA2">
    <w:name w:val="18B41C1B27794810947163F3F23D52CA2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5ACDA9AC0D4CB6B4B011584EA650812">
    <w:name w:val="925ACDA9AC0D4CB6B4B011584EA650812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2">
    <w:name w:val="42AF32D33C454B4ABDFEF4E4D5D120242"/>
    <w:rsid w:val="00E01CB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2">
    <w:name w:val="5873D9945EAE49029B9B8A5295FD90EC2"/>
    <w:rsid w:val="00E01CB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5">
    <w:name w:val="ED8A77C8848E42DC82581E55789A7D725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475B5C0EFE4CF9A2BFADDC153D17C72">
    <w:name w:val="02475B5C0EFE4CF9A2BFADDC153D17C7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392F9E3AD346D8A1AD716EA74295882">
    <w:name w:val="51392F9E3AD346D8A1AD716EA7429588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5759B332E6B4E059ACD4210F5B4D28A2">
    <w:name w:val="15759B332E6B4E059ACD4210F5B4D28A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B27D3A543514DD39CBA6CEAC65AB7BA2">
    <w:name w:val="3B27D3A543514DD39CBA6CEAC65AB7BA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D42AF8E49F4CE1B2DC2A1EBA3EDDA52">
    <w:name w:val="8CD42AF8E49F4CE1B2DC2A1EBA3EDDA5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BE5255718FA4B759CB3302AB8E5EBC32">
    <w:name w:val="1BE5255718FA4B759CB3302AB8E5EBC3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23EE3F40494EB7944C4283A35773C72">
    <w:name w:val="D623EE3F40494EB7944C4283A35773C7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6FB03FFC4C34DC49CB0E5F3D47E1DAD1">
    <w:name w:val="F6FB03FFC4C34DC49CB0E5F3D47E1DAD1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C95EA0A15DE4B41A95A9532550DE0052">
    <w:name w:val="DC95EA0A15DE4B41A95A9532550DE005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32552F4C4A5468BAED02F5848FD97532">
    <w:name w:val="732552F4C4A5468BAED02F5848FD9753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6FE30160D04D988AFB9F6E8099766F2">
    <w:name w:val="8C6FE30160D04D988AFB9F6E8099766F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A8084F8411240F4AEF8A1B770AB3D272">
    <w:name w:val="2A8084F8411240F4AEF8A1B770AB3D27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58B9924F5654CC4A854C5DA7935E1C22">
    <w:name w:val="758B9924F5654CC4A854C5DA7935E1C2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F23BBAC1314643BA6F9A873473783B2">
    <w:name w:val="C4F23BBAC1314643BA6F9A873473783B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DBE28A7FCBF43DB9D7DF0D5240F05EF2">
    <w:name w:val="0DBE28A7FCBF43DB9D7DF0D5240F05EF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F45E00632CF4BB5B45E40354C38775C2">
    <w:name w:val="6F45E00632CF4BB5B45E40354C38775C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D902BDF84C740FBB34326DA49649EE22">
    <w:name w:val="DD902BDF84C740FBB34326DA49649EE2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B41C1B27794810947163F3F23D52CA3">
    <w:name w:val="18B41C1B27794810947163F3F23D52CA3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5ACDA9AC0D4CB6B4B011584EA650813">
    <w:name w:val="925ACDA9AC0D4CB6B4B011584EA650813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3">
    <w:name w:val="42AF32D33C454B4ABDFEF4E4D5D120243"/>
    <w:rsid w:val="00B2275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3">
    <w:name w:val="5873D9945EAE49029B9B8A5295FD90EC3"/>
    <w:rsid w:val="00B2275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CCE48AB4344AD2B5161D54589F1C5A">
    <w:name w:val="E8CCE48AB4344AD2B5161D54589F1C5A"/>
    <w:rsid w:val="00B22752"/>
  </w:style>
  <w:style w:type="paragraph" w:customStyle="1" w:styleId="05031C9927D443B19622925B8E388B9B">
    <w:name w:val="05031C9927D443B19622925B8E388B9B"/>
    <w:rsid w:val="00B22752"/>
  </w:style>
  <w:style w:type="paragraph" w:customStyle="1" w:styleId="133C1F868C104A939A61F46D8EA9AFB2">
    <w:name w:val="133C1F868C104A939A61F46D8EA9AFB2"/>
    <w:rsid w:val="00B22752"/>
  </w:style>
  <w:style w:type="paragraph" w:customStyle="1" w:styleId="F21D519FEB684448828C5E7A641AADFD">
    <w:name w:val="F21D519FEB684448828C5E7A641AADFD"/>
    <w:rsid w:val="00B22752"/>
  </w:style>
  <w:style w:type="paragraph" w:customStyle="1" w:styleId="7FBE4CC45538487D8513277D46FBD80C">
    <w:name w:val="7FBE4CC45538487D8513277D46FBD80C"/>
    <w:rsid w:val="00B22752"/>
  </w:style>
  <w:style w:type="paragraph" w:customStyle="1" w:styleId="DE6EE9338911462F803403CE48C1FB29">
    <w:name w:val="DE6EE9338911462F803403CE48C1FB29"/>
    <w:rsid w:val="00B22752"/>
  </w:style>
  <w:style w:type="paragraph" w:customStyle="1" w:styleId="574C37C9BC934DFEBCA48316E8A87B7D">
    <w:name w:val="574C37C9BC934DFEBCA48316E8A87B7D"/>
    <w:rsid w:val="00B22752"/>
  </w:style>
  <w:style w:type="paragraph" w:customStyle="1" w:styleId="926B65FEC89A4715904C8E4CEC51F88C">
    <w:name w:val="926B65FEC89A4715904C8E4CEC51F88C"/>
    <w:rsid w:val="00B22752"/>
  </w:style>
  <w:style w:type="paragraph" w:customStyle="1" w:styleId="7BBB8C32FA154B2ABD781D349BA49603">
    <w:name w:val="7BBB8C32FA154B2ABD781D349BA49603"/>
    <w:rsid w:val="00B22752"/>
  </w:style>
  <w:style w:type="paragraph" w:customStyle="1" w:styleId="D84293F69F4B4F029B1F3BAF553353CA">
    <w:name w:val="D84293F69F4B4F029B1F3BAF553353CA"/>
    <w:rsid w:val="00B22752"/>
  </w:style>
  <w:style w:type="paragraph" w:customStyle="1" w:styleId="9E6F489974DE4CE489F125F81B235516">
    <w:name w:val="9E6F489974DE4CE489F125F81B235516"/>
    <w:rsid w:val="00B22752"/>
  </w:style>
  <w:style w:type="paragraph" w:customStyle="1" w:styleId="2EDE41EA389C43D68AB61BB04CD21B0F">
    <w:name w:val="2EDE41EA389C43D68AB61BB04CD21B0F"/>
    <w:rsid w:val="00B22752"/>
  </w:style>
  <w:style w:type="paragraph" w:customStyle="1" w:styleId="FC52C0CF05064BCB960EA4E917EEB820">
    <w:name w:val="FC52C0CF05064BCB960EA4E917EEB820"/>
    <w:rsid w:val="00B22752"/>
  </w:style>
  <w:style w:type="paragraph" w:customStyle="1" w:styleId="BA8AA1FDE05D44CA99D1047ADC9981F6">
    <w:name w:val="BA8AA1FDE05D44CA99D1047ADC9981F6"/>
    <w:rsid w:val="00B22752"/>
  </w:style>
  <w:style w:type="paragraph" w:customStyle="1" w:styleId="117F58E6A5744D9CA4189E09E541B7F6">
    <w:name w:val="117F58E6A5744D9CA4189E09E541B7F6"/>
    <w:rsid w:val="00B22752"/>
  </w:style>
  <w:style w:type="paragraph" w:customStyle="1" w:styleId="E18B693493DF47E2B01781571B82981B">
    <w:name w:val="E18B693493DF47E2B01781571B82981B"/>
    <w:rsid w:val="00B22752"/>
  </w:style>
  <w:style w:type="paragraph" w:customStyle="1" w:styleId="DDC8BB51C0C640D6BDB1998B9C6C0CBB">
    <w:name w:val="DDC8BB51C0C640D6BDB1998B9C6C0CBB"/>
    <w:rsid w:val="00B22752"/>
  </w:style>
  <w:style w:type="paragraph" w:customStyle="1" w:styleId="F2436E3019004EF7A25ADC03F30F9E90">
    <w:name w:val="F2436E3019004EF7A25ADC03F30F9E90"/>
    <w:rsid w:val="00474F7B"/>
  </w:style>
  <w:style w:type="paragraph" w:customStyle="1" w:styleId="A5B15A0DB67745D28550B89DB1079A96">
    <w:name w:val="A5B15A0DB67745D28550B89DB1079A96"/>
    <w:rsid w:val="00474F7B"/>
  </w:style>
  <w:style w:type="paragraph" w:customStyle="1" w:styleId="3B5B9D3FB7B94CCEAADD104A8D4721CE">
    <w:name w:val="3B5B9D3FB7B94CCEAADD104A8D4721CE"/>
    <w:rsid w:val="00474F7B"/>
  </w:style>
  <w:style w:type="paragraph" w:customStyle="1" w:styleId="15645E26797B4E1C8220D4EE11F8843A">
    <w:name w:val="15645E26797B4E1C8220D4EE11F8843A"/>
    <w:rsid w:val="00474F7B"/>
  </w:style>
  <w:style w:type="paragraph" w:customStyle="1" w:styleId="6242B077AFD0458F804C8359BA40387E">
    <w:name w:val="6242B077AFD0458F804C8359BA40387E"/>
    <w:rsid w:val="00474F7B"/>
  </w:style>
  <w:style w:type="paragraph" w:customStyle="1" w:styleId="57FB98D941004AEBA6FFFD535331DF3A">
    <w:name w:val="57FB98D941004AEBA6FFFD535331DF3A"/>
    <w:rsid w:val="00474F7B"/>
  </w:style>
  <w:style w:type="paragraph" w:customStyle="1" w:styleId="DE67F10FB4A04D4AACEB886A23EB3305">
    <w:name w:val="DE67F10FB4A04D4AACEB886A23EB3305"/>
    <w:rsid w:val="00474F7B"/>
  </w:style>
  <w:style w:type="paragraph" w:customStyle="1" w:styleId="1AF1A8AEF757438E8583DB378F49B0B9">
    <w:name w:val="1AF1A8AEF757438E8583DB378F49B0B9"/>
    <w:rsid w:val="00474F7B"/>
  </w:style>
  <w:style w:type="paragraph" w:customStyle="1" w:styleId="94BD134ECC1846E7AC80679C4812CD69">
    <w:name w:val="94BD134ECC1846E7AC80679C4812CD69"/>
    <w:rsid w:val="00474F7B"/>
  </w:style>
  <w:style w:type="paragraph" w:customStyle="1" w:styleId="96642B764EAB4F7489A691E1D5928D3B">
    <w:name w:val="96642B764EAB4F7489A691E1D5928D3B"/>
    <w:rsid w:val="00474F7B"/>
  </w:style>
  <w:style w:type="paragraph" w:customStyle="1" w:styleId="3C086877303A48D7AD43B553F64D6B51">
    <w:name w:val="3C086877303A48D7AD43B553F64D6B51"/>
    <w:rsid w:val="00474F7B"/>
  </w:style>
  <w:style w:type="paragraph" w:customStyle="1" w:styleId="BB413A8700B74BD7A307E2990D47F9E0">
    <w:name w:val="BB413A8700B74BD7A307E2990D47F9E0"/>
    <w:rsid w:val="00474F7B"/>
  </w:style>
  <w:style w:type="paragraph" w:customStyle="1" w:styleId="46F1FE090FAC4300B504F92105C10435">
    <w:name w:val="46F1FE090FAC4300B504F92105C10435"/>
    <w:rsid w:val="00474F7B"/>
  </w:style>
  <w:style w:type="paragraph" w:customStyle="1" w:styleId="3EA0C77E1D204B73829B50D8EB6B0F89">
    <w:name w:val="3EA0C77E1D204B73829B50D8EB6B0F89"/>
    <w:rsid w:val="00474F7B"/>
  </w:style>
  <w:style w:type="paragraph" w:customStyle="1" w:styleId="345A231C8C1948EF9BF9E1A503D491F2">
    <w:name w:val="345A231C8C1948EF9BF9E1A503D491F2"/>
    <w:rsid w:val="00474F7B"/>
  </w:style>
  <w:style w:type="paragraph" w:customStyle="1" w:styleId="BCC95157ED794032AC14420C808D9FD9">
    <w:name w:val="BCC95157ED794032AC14420C808D9FD9"/>
    <w:rsid w:val="00474F7B"/>
  </w:style>
  <w:style w:type="paragraph" w:customStyle="1" w:styleId="80B2C9C7B6414F72AF59CBDBCEA52DE2">
    <w:name w:val="80B2C9C7B6414F72AF59CBDBCEA52DE2"/>
    <w:rsid w:val="00474F7B"/>
  </w:style>
  <w:style w:type="paragraph" w:customStyle="1" w:styleId="A953DDF3A2E14D348736CFFB254D77E9">
    <w:name w:val="A953DDF3A2E14D348736CFFB254D77E9"/>
    <w:rsid w:val="00474F7B"/>
  </w:style>
  <w:style w:type="paragraph" w:customStyle="1" w:styleId="6535F89156D04AA097282F9A2F719BBB">
    <w:name w:val="6535F89156D04AA097282F9A2F719BBB"/>
    <w:rsid w:val="00474F7B"/>
  </w:style>
  <w:style w:type="paragraph" w:customStyle="1" w:styleId="0E600516CF3A4D1F831E4D49885DDB26">
    <w:name w:val="0E600516CF3A4D1F831E4D49885DDB26"/>
    <w:rsid w:val="00D57F45"/>
  </w:style>
  <w:style w:type="paragraph" w:customStyle="1" w:styleId="47850FDC06294BFD9E8AD72C46582EB1">
    <w:name w:val="47850FDC06294BFD9E8AD72C46582EB1"/>
    <w:rsid w:val="00D57F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7DD28-3820-4C35-A915-F87F47176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VF4_form.dotx</Template>
  <TotalTime>0</TotalTime>
  <Pages>1</Pages>
  <Words>308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Gabarit de formulaire CISSSMO</vt:lpstr>
    </vt:vector>
  </TitlesOfParts>
  <Company>CISSS de la Montérégie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de formulaire CISSSMO</dc:title>
  <dc:subject/>
  <dc:creator>Dos Santos , Murielle</dc:creator>
  <cp:keywords/>
  <dc:description/>
  <cp:lastModifiedBy>Maude Lefebvre</cp:lastModifiedBy>
  <cp:revision>3</cp:revision>
  <cp:lastPrinted>2020-10-13T16:11:00Z</cp:lastPrinted>
  <dcterms:created xsi:type="dcterms:W3CDTF">2022-05-03T19:03:00Z</dcterms:created>
  <dcterms:modified xsi:type="dcterms:W3CDTF">2022-05-03T19:07:00Z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id="QkZe61mQ"/&gt;&lt;style id="http://www.zotero.org/styles/apa" locale="fr-CA" hasBibliography="1" bibliographyStyleHasBeenSet="1"/&gt;&lt;prefs&gt;&lt;pref name="fieldType" value="Field"/&gt;&lt;pref name="automaticJou</vt:lpwstr>
  </property>
  <property fmtid="{D5CDD505-2E9C-101B-9397-08002B2CF9AE}" pid="3" name="ZOTERO_PREF_2">
    <vt:lpwstr>rnalAbbreviations" value="true"/&gt;&lt;/prefs&gt;&lt;/data&gt;</vt:lpwstr>
  </property>
</Properties>
</file>