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6B7D3124" w14:textId="77777777" w:rsidTr="29A9722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021722F1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6F720FD" wp14:editId="71B94BD8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454ED738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7F223F5C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alias w:val="Nom de l'installation"/>
                  <w:tag w:val="Nom de l'installation"/>
                  <w:id w:val="-621143267"/>
                  <w:placeholder>
                    <w:docPart w:val="7E3D17CD11CC4449A9234E6514226699"/>
                  </w:placeholder>
                </w:sdtPr>
                <w:sdtEndPr/>
                <w:sdtContent>
                  <w:bookmarkStart w:id="0" w:name="_GoBack" w:displacedByCustomXml="prev"/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0DFAE634" w14:textId="77777777" w:rsidR="00062CCC" w:rsidRPr="00173F3A" w:rsidRDefault="00062CCC" w:rsidP="00062CCC">
                      <w:pPr>
                        <w:spacing w:before="120"/>
                        <w:ind w:left="-103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73F3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</w:p>
                  </w:tc>
                  <w:bookmarkEnd w:id="0" w:displacedByCustomXml="next"/>
                </w:sdtContent>
              </w:sdt>
            </w:tr>
          </w:tbl>
          <w:p w14:paraId="0A37501D" w14:textId="77777777" w:rsidR="00062CCC" w:rsidRDefault="00062CCC" w:rsidP="00062CCC"/>
          <w:p w14:paraId="5DAB6C7B" w14:textId="77777777" w:rsidR="00062CCC" w:rsidRDefault="00062CCC" w:rsidP="00062CCC"/>
          <w:p w14:paraId="02EB378F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6238585C" w14:textId="77777777" w:rsidTr="00E5419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9D6B04F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72C969F9" w14:textId="77777777" w:rsidTr="00E5419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472AC0" w14:paraId="52CEB706" w14:textId="77777777" w:rsidTr="00E5419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894B68E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96DCB3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401D2243" w14:textId="77777777" w:rsidTr="00E54197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69D138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0949D050" w14:textId="77777777" w:rsidTr="00E5419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671ABCD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472AC0" w14:paraId="7D06AC5F" w14:textId="77777777" w:rsidTr="00E54197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6959E7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37F44DD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72A3D3EC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1040E984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01CCA9F3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14:paraId="0D0B940D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RPr="00D45625" w14:paraId="4929573E" w14:textId="77777777" w:rsidTr="29A9722C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E01BE1A" w14:textId="77777777" w:rsidR="00BE38BF" w:rsidRPr="00D45625" w:rsidRDefault="007325F6" w:rsidP="00BE38B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b/>
                <w:sz w:val="20"/>
                <w:szCs w:val="20"/>
              </w:rPr>
              <w:t>ÉVALUATION EN ERGOTHÉRAPIE</w:t>
            </w:r>
            <w:r w:rsidR="00BE38BF" w:rsidRPr="00D456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04438C2" w14:textId="79611F7C" w:rsidR="00062CCC" w:rsidRPr="00D45625" w:rsidRDefault="00BE38BF" w:rsidP="00BE38B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b/>
                <w:sz w:val="20"/>
                <w:szCs w:val="20"/>
              </w:rPr>
              <w:t>COVID LONGUE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E27B00A" w14:textId="77777777" w:rsidR="00062CCC" w:rsidRPr="00D45625" w:rsidRDefault="00062CCC" w:rsidP="00062C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A3A3E0E" w14:textId="18ACE6A5" w:rsidR="004246FA" w:rsidRPr="00D45625" w:rsidRDefault="004246FA" w:rsidP="27DC08DF">
      <w:pPr>
        <w:jc w:val="both"/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 w:val="20"/>
          <w:szCs w:val="20"/>
        </w:rPr>
      </w:pPr>
    </w:p>
    <w:p w14:paraId="61B858C8" w14:textId="082B1DC7" w:rsidR="004246FA" w:rsidRPr="00D45625" w:rsidRDefault="44D92786" w:rsidP="27DC08DF">
      <w:pPr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D45625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Pour évaluer la condition </w:t>
      </w:r>
      <w:r w:rsidR="4547F030" w:rsidRPr="00D45625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 w:val="20"/>
          <w:szCs w:val="20"/>
        </w:rPr>
        <w:t>actuelle</w:t>
      </w:r>
      <w:r w:rsidRPr="00D45625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 de l’usager atteint de </w:t>
      </w:r>
      <w:r w:rsidR="5465E504" w:rsidRPr="00D45625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 w:val="20"/>
          <w:szCs w:val="20"/>
        </w:rPr>
        <w:t>la Covid longue</w:t>
      </w:r>
      <w:r w:rsidRPr="00D45625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 dans le cadre du projet Co-Vie.</w:t>
      </w:r>
    </w:p>
    <w:p w14:paraId="6DCD2C33" w14:textId="11F33560" w:rsidR="008017A8" w:rsidRDefault="008017A8" w:rsidP="66144DE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3843"/>
      </w:tblGrid>
      <w:tr w:rsidR="0051331D" w:rsidRPr="000B135E" w14:paraId="143F403A" w14:textId="77777777" w:rsidTr="70B4FED7">
        <w:tc>
          <w:tcPr>
            <w:tcW w:w="10642" w:type="dxa"/>
            <w:gridSpan w:val="3"/>
            <w:shd w:val="clear" w:color="auto" w:fill="D9D9D9" w:themeFill="background1" w:themeFillShade="D9"/>
          </w:tcPr>
          <w:p w14:paraId="255DA2E7" w14:textId="6E512FFD" w:rsidR="0051331D" w:rsidRPr="000B135E" w:rsidRDefault="00C013F2" w:rsidP="001D44C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AUTORISATION</w:t>
            </w:r>
          </w:p>
        </w:tc>
      </w:tr>
      <w:tr w:rsidR="0051331D" w14:paraId="426DB53E" w14:textId="77777777" w:rsidTr="70B4FED7">
        <w:tc>
          <w:tcPr>
            <w:tcW w:w="3681" w:type="dxa"/>
          </w:tcPr>
          <w:p w14:paraId="598FAF69" w14:textId="30137AA1" w:rsidR="0051331D" w:rsidRDefault="0051331D" w:rsidP="0051331D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L’usager consent à l’évaluation</w:t>
            </w:r>
          </w:p>
          <w:p w14:paraId="78492DC7" w14:textId="5252DA22" w:rsidR="0051331D" w:rsidRDefault="0051331D" w:rsidP="00E5419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8FD8F88" w14:textId="46C6BE14" w:rsidR="0051331D" w:rsidRDefault="00362695" w:rsidP="70B4FED7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id w:val="118023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sz w:val="20"/>
                <w:szCs w:val="20"/>
              </w:rPr>
              <w:t>Oui</w:t>
            </w:r>
          </w:p>
          <w:p w14:paraId="5EAA8CC6" w14:textId="314869B4" w:rsidR="005E0422" w:rsidRDefault="00362695" w:rsidP="70B4FED7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id w:val="114600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sz w:val="20"/>
                <w:szCs w:val="20"/>
              </w:rPr>
              <w:t>Non</w:t>
            </w:r>
          </w:p>
        </w:tc>
        <w:tc>
          <w:tcPr>
            <w:tcW w:w="3843" w:type="dxa"/>
          </w:tcPr>
          <w:p w14:paraId="5C263FE2" w14:textId="709B196B" w:rsidR="0051331D" w:rsidRDefault="0051331D" w:rsidP="00530B3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Date : 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jj"/>
                  </w:textInput>
                </w:ffData>
              </w:fldChar>
            </w:r>
            <w:r w:rsidR="00530B3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530B35">
              <w:rPr>
                <w:rFonts w:ascii="Arial" w:hAnsi="Arial" w:cs="Arial"/>
                <w:sz w:val="18"/>
                <w:szCs w:val="20"/>
              </w:rPr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4EF051B" w14:textId="1F4E17FD" w:rsidR="008017A8" w:rsidRPr="00D45625" w:rsidRDefault="008017A8" w:rsidP="66144DE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172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2409"/>
        <w:gridCol w:w="3261"/>
      </w:tblGrid>
      <w:tr w:rsidR="00FF7583" w:rsidRPr="00D45625" w14:paraId="6B641FE0" w14:textId="77777777" w:rsidTr="70B4FED7">
        <w:trPr>
          <w:trHeight w:val="377"/>
          <w:tblHeader/>
        </w:trPr>
        <w:tc>
          <w:tcPr>
            <w:tcW w:w="10627" w:type="dxa"/>
            <w:gridSpan w:val="4"/>
            <w:shd w:val="clear" w:color="auto" w:fill="D9D9D9" w:themeFill="background1" w:themeFillShade="D9"/>
            <w:vAlign w:val="center"/>
          </w:tcPr>
          <w:p w14:paraId="2D617DFA" w14:textId="43A282A0" w:rsidR="70B4FED7" w:rsidRDefault="006A6B88" w:rsidP="70B4FED7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HISTOIRE MÉDICALE</w:t>
            </w:r>
          </w:p>
        </w:tc>
      </w:tr>
      <w:tr w:rsidR="70B4FED7" w14:paraId="1CA04320" w14:textId="77777777" w:rsidTr="70B4FED7">
        <w:trPr>
          <w:trHeight w:val="377"/>
          <w:tblHeader/>
        </w:trPr>
        <w:tc>
          <w:tcPr>
            <w:tcW w:w="10627" w:type="dxa"/>
            <w:gridSpan w:val="4"/>
            <w:vAlign w:val="center"/>
          </w:tcPr>
          <w:p w14:paraId="173B4435" w14:textId="46AFC442" w:rsidR="66405FC5" w:rsidRDefault="66405FC5" w:rsidP="70B4FED7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0B4FED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Date du diagnostic </w:t>
            </w:r>
            <w:r w:rsidR="00DB650D">
              <w:rPr>
                <w:rFonts w:asciiTheme="minorHAnsi" w:eastAsiaTheme="minorEastAsia" w:hAnsiTheme="minorHAnsi" w:cstheme="minorBidi"/>
                <w:sz w:val="20"/>
                <w:szCs w:val="20"/>
              </w:rPr>
              <w:t>d</w:t>
            </w:r>
            <w:r w:rsidR="00744A50">
              <w:rPr>
                <w:rFonts w:asciiTheme="minorHAnsi" w:eastAsiaTheme="minorEastAsia" w:hAnsiTheme="minorHAnsi" w:cstheme="minorBidi"/>
                <w:sz w:val="20"/>
                <w:szCs w:val="20"/>
              </w:rPr>
              <w:t>e la COVID-19</w:t>
            </w:r>
            <w:r w:rsidR="002D03B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70B4FED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: 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jj"/>
                  </w:textInput>
                </w:ffData>
              </w:fldChar>
            </w:r>
            <w:r w:rsidR="00530B3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530B35">
              <w:rPr>
                <w:rFonts w:ascii="Arial" w:hAnsi="Arial" w:cs="Arial"/>
                <w:sz w:val="18"/>
                <w:szCs w:val="20"/>
              </w:rPr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70B4FED7" w14:paraId="1A71C3EE" w14:textId="77777777" w:rsidTr="70B4FED7">
        <w:trPr>
          <w:trHeight w:val="377"/>
          <w:tblHeader/>
        </w:trPr>
        <w:tc>
          <w:tcPr>
            <w:tcW w:w="10627" w:type="dxa"/>
            <w:gridSpan w:val="4"/>
            <w:vAlign w:val="center"/>
          </w:tcPr>
          <w:p w14:paraId="468F29AD" w14:textId="4F4B6C4A" w:rsidR="58DD819A" w:rsidRDefault="58DD819A" w:rsidP="00530B35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70B4FED7">
              <w:rPr>
                <w:rFonts w:asciiTheme="minorHAnsi" w:eastAsiaTheme="minorEastAsia" w:hAnsiTheme="minorHAnsi" w:cstheme="minorBidi"/>
                <w:sz w:val="20"/>
                <w:szCs w:val="20"/>
              </w:rPr>
              <w:t>Symptômes</w:t>
            </w:r>
            <w:r w:rsidR="4B8C059C" w:rsidRPr="70B4FED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présents</w:t>
            </w:r>
            <w:r w:rsidR="1CA3C994" w:rsidRPr="70B4FED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41E9A1F5" w:rsidRPr="70B4FED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(ex.: fatigue, essoufflement, brouillard cérébral, maux de tête, etc.) </w:t>
            </w:r>
            <w:r w:rsidR="1CA3C994" w:rsidRPr="70B4FED7">
              <w:rPr>
                <w:rFonts w:asciiTheme="minorHAnsi" w:eastAsiaTheme="minorEastAsia" w:hAnsiTheme="minorHAnsi" w:cstheme="minorBidi"/>
                <w:sz w:val="20"/>
                <w:szCs w:val="20"/>
              </w:rPr>
              <w:t>:</w:t>
            </w:r>
            <w:r w:rsidR="00530B3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0B3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530B35">
              <w:rPr>
                <w:rFonts w:ascii="Arial" w:hAnsi="Arial" w:cs="Arial"/>
                <w:sz w:val="18"/>
                <w:szCs w:val="20"/>
              </w:rPr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A054E" w14:paraId="39F84235" w14:textId="77777777" w:rsidTr="70B4FED7">
        <w:trPr>
          <w:trHeight w:val="377"/>
          <w:tblHeader/>
        </w:trPr>
        <w:tc>
          <w:tcPr>
            <w:tcW w:w="10627" w:type="dxa"/>
            <w:gridSpan w:val="4"/>
            <w:vAlign w:val="center"/>
          </w:tcPr>
          <w:p w14:paraId="404F36DB" w14:textId="6DDAC989" w:rsidR="00DA054E" w:rsidRPr="70B4FED7" w:rsidRDefault="00DA054E" w:rsidP="002555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Consultations ou traitements </w:t>
            </w:r>
            <w:r w:rsidR="00381AA2">
              <w:rPr>
                <w:rFonts w:asciiTheme="minorHAnsi" w:hAnsiTheme="minorHAnsi" w:cstheme="minorHAnsi"/>
                <w:sz w:val="20"/>
                <w:szCs w:val="20"/>
              </w:rPr>
              <w:t xml:space="preserve">reçus </w:t>
            </w:r>
            <w:r w:rsidR="00375E29">
              <w:rPr>
                <w:rFonts w:asciiTheme="minorHAnsi" w:hAnsiTheme="minorHAnsi" w:cstheme="minorHAnsi"/>
                <w:sz w:val="20"/>
                <w:szCs w:val="20"/>
              </w:rPr>
              <w:t xml:space="preserve">suite au diagnostic </w:t>
            </w:r>
            <w:r w:rsidR="00EB7560">
              <w:rPr>
                <w:rFonts w:asciiTheme="minorHAnsi" w:hAnsiTheme="minorHAnsi" w:cstheme="minorHAnsi"/>
                <w:sz w:val="20"/>
                <w:szCs w:val="20"/>
              </w:rPr>
              <w:t>(ex. : phys</w:t>
            </w:r>
            <w:r w:rsidR="0078637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EB7560">
              <w:rPr>
                <w:rFonts w:asciiTheme="minorHAnsi" w:hAnsiTheme="minorHAnsi" w:cstheme="minorHAnsi"/>
                <w:sz w:val="20"/>
                <w:szCs w:val="20"/>
              </w:rPr>
              <w:t>othérapie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psycho</w:t>
            </w:r>
            <w:r w:rsidR="0078637E">
              <w:rPr>
                <w:rFonts w:asciiTheme="minorHAnsi" w:hAnsiTheme="minorHAnsi" w:cstheme="minorHAnsi"/>
                <w:sz w:val="20"/>
                <w:szCs w:val="20"/>
              </w:rPr>
              <w:t>thérapie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acuponcture, etc.) :</w:t>
            </w:r>
            <w:r w:rsidR="00530B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0B3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530B35">
              <w:rPr>
                <w:rFonts w:ascii="Arial" w:hAnsi="Arial" w:cs="Arial"/>
                <w:sz w:val="18"/>
                <w:szCs w:val="20"/>
              </w:rPr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5611B0" w14:paraId="0A7F1039" w14:textId="6A1FBE35" w:rsidTr="005E0422">
        <w:trPr>
          <w:trHeight w:val="377"/>
          <w:tblHeader/>
        </w:trPr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572B0BCD" w14:textId="1AAC95DC" w:rsidR="005611B0" w:rsidRDefault="005611B0" w:rsidP="0077308B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É</w:t>
            </w:r>
            <w:r w:rsidRPr="70B4FED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volution des symptômes </w:t>
            </w:r>
          </w:p>
        </w:tc>
        <w:tc>
          <w:tcPr>
            <w:tcW w:w="2268" w:type="dxa"/>
            <w:tcBorders>
              <w:left w:val="single" w:sz="4" w:space="0" w:color="auto"/>
              <w:right w:val="nil"/>
            </w:tcBorders>
            <w:vAlign w:val="center"/>
          </w:tcPr>
          <w:p w14:paraId="36BA26A1" w14:textId="347B53A0" w:rsidR="005611B0" w:rsidRPr="00A40DD5" w:rsidRDefault="00362695" w:rsidP="002D55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73814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611B0">
              <w:rPr>
                <w:rFonts w:ascii="MS Gothic" w:eastAsia="MS Gothic" w:hAnsi="MS Gothic" w:cstheme="minorHAnsi"/>
                <w:sz w:val="20"/>
                <w:szCs w:val="20"/>
              </w:rPr>
              <w:t xml:space="preserve"> </w:t>
            </w:r>
            <w:r w:rsidR="002446D2">
              <w:rPr>
                <w:rFonts w:asciiTheme="minorHAnsi" w:hAnsiTheme="minorHAnsi" w:cstheme="minorHAnsi"/>
                <w:sz w:val="20"/>
                <w:szCs w:val="20"/>
              </w:rPr>
              <w:t>Amélioration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1E68BB84" w14:textId="08506E1E" w:rsidR="005611B0" w:rsidRPr="00A40DD5" w:rsidRDefault="00362695" w:rsidP="00515A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79998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611B0">
              <w:rPr>
                <w:rFonts w:ascii="MS Gothic" w:eastAsia="MS Gothic" w:hAnsi="MS Gothic" w:cstheme="minorHAnsi"/>
                <w:sz w:val="22"/>
                <w:szCs w:val="22"/>
              </w:rPr>
              <w:t xml:space="preserve"> </w:t>
            </w:r>
            <w:r w:rsidR="002446D2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</w:p>
        </w:tc>
        <w:tc>
          <w:tcPr>
            <w:tcW w:w="3261" w:type="dxa"/>
            <w:tcBorders>
              <w:left w:val="nil"/>
            </w:tcBorders>
            <w:vAlign w:val="center"/>
          </w:tcPr>
          <w:p w14:paraId="0C797151" w14:textId="402A67D3" w:rsidR="005611B0" w:rsidRPr="00A40DD5" w:rsidRDefault="00362695" w:rsidP="00515A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46030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5E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2D55E7">
              <w:rPr>
                <w:rFonts w:ascii="MS Gothic" w:eastAsia="MS Gothic" w:hAnsi="MS Gothic" w:cstheme="minorHAnsi"/>
                <w:sz w:val="20"/>
                <w:szCs w:val="20"/>
              </w:rPr>
              <w:t xml:space="preserve"> </w:t>
            </w:r>
            <w:r w:rsidR="002D55E7">
              <w:rPr>
                <w:rFonts w:asciiTheme="minorHAnsi" w:hAnsiTheme="minorHAnsi" w:cstheme="minorHAnsi"/>
                <w:sz w:val="20"/>
                <w:szCs w:val="20"/>
              </w:rPr>
              <w:t>Détérioration</w:t>
            </w:r>
          </w:p>
        </w:tc>
      </w:tr>
      <w:tr w:rsidR="005E0422" w14:paraId="28094801" w14:textId="77777777" w:rsidTr="00611943">
        <w:trPr>
          <w:trHeight w:val="377"/>
          <w:tblHeader/>
        </w:trPr>
        <w:tc>
          <w:tcPr>
            <w:tcW w:w="10627" w:type="dxa"/>
            <w:gridSpan w:val="4"/>
            <w:vAlign w:val="center"/>
          </w:tcPr>
          <w:p w14:paraId="68E15867" w14:textId="555C7236" w:rsidR="005E0422" w:rsidRDefault="005E0422" w:rsidP="00515A13">
            <w:pPr>
              <w:rPr>
                <w:rFonts w:ascii="MS Gothic" w:eastAsia="MS Gothic" w:hAnsi="MS Gothic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de santé antérieurs (physique et psychologique) :</w:t>
            </w:r>
            <w:r w:rsidR="00530B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0B3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530B35">
              <w:rPr>
                <w:rFonts w:ascii="Arial" w:hAnsi="Arial" w:cs="Arial"/>
                <w:sz w:val="18"/>
                <w:szCs w:val="20"/>
              </w:rPr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5E0422" w14:paraId="0F154C94" w14:textId="77777777" w:rsidTr="00FC685D">
        <w:trPr>
          <w:trHeight w:val="377"/>
          <w:tblHeader/>
        </w:trPr>
        <w:tc>
          <w:tcPr>
            <w:tcW w:w="10627" w:type="dxa"/>
            <w:gridSpan w:val="4"/>
            <w:vAlign w:val="center"/>
          </w:tcPr>
          <w:p w14:paraId="69C6EA3E" w14:textId="402C0629" w:rsidR="005E0422" w:rsidRDefault="005E0422" w:rsidP="00515A13">
            <w:pPr>
              <w:rPr>
                <w:rFonts w:ascii="MS Gothic" w:eastAsia="MS Gothic" w:hAnsi="MS Gothic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Médication : (joindre la fiche de la pharmacie)</w:t>
            </w:r>
            <w:r w:rsidR="00530B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0B3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530B35">
              <w:rPr>
                <w:rFonts w:ascii="Arial" w:hAnsi="Arial" w:cs="Arial"/>
                <w:sz w:val="18"/>
                <w:szCs w:val="20"/>
              </w:rPr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530B3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02D3A5AE" w14:textId="77777777" w:rsidR="00C013F2" w:rsidRDefault="00C013F2" w:rsidP="66144DE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129"/>
        <w:gridCol w:w="997"/>
        <w:gridCol w:w="1063"/>
        <w:gridCol w:w="1063"/>
        <w:gridCol w:w="1063"/>
        <w:gridCol w:w="1063"/>
        <w:gridCol w:w="1063"/>
        <w:gridCol w:w="1063"/>
        <w:gridCol w:w="1063"/>
        <w:gridCol w:w="1063"/>
      </w:tblGrid>
      <w:tr w:rsidR="006D1D52" w:rsidRPr="00D45625" w14:paraId="03685C6C" w14:textId="77777777" w:rsidTr="7CD4C69A">
        <w:trPr>
          <w:trHeight w:val="283"/>
          <w:tblHeader/>
        </w:trPr>
        <w:tc>
          <w:tcPr>
            <w:tcW w:w="10630" w:type="dxa"/>
            <w:gridSpan w:val="10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1304233" w14:textId="68032D6A" w:rsidR="006D1D52" w:rsidRPr="00D45625" w:rsidRDefault="00F011D4" w:rsidP="00CE6A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ÉVALUATION DE L’USAGER</w:t>
            </w:r>
          </w:p>
        </w:tc>
      </w:tr>
      <w:tr w:rsidR="006D1D52" w:rsidRPr="00D45625" w14:paraId="1B422B77" w14:textId="77777777" w:rsidTr="7CD4C69A">
        <w:trPr>
          <w:trHeight w:val="283"/>
          <w:tblHeader/>
        </w:trPr>
        <w:tc>
          <w:tcPr>
            <w:tcW w:w="10630" w:type="dxa"/>
            <w:gridSpan w:val="10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5AE500F" w14:textId="77777777" w:rsidR="006D1D52" w:rsidRPr="00D45625" w:rsidRDefault="006D1D52" w:rsidP="00E5419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Donner des précisions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sur la condition de l’usager</w:t>
            </w:r>
          </w:p>
        </w:tc>
      </w:tr>
      <w:tr w:rsidR="7CD4C69A" w14:paraId="353224CC" w14:textId="77777777" w:rsidTr="00D61375">
        <w:trPr>
          <w:trHeight w:val="283"/>
          <w:tblHeader/>
        </w:trPr>
        <w:tc>
          <w:tcPr>
            <w:tcW w:w="10630" w:type="dxa"/>
            <w:gridSpan w:val="10"/>
            <w:tcBorders>
              <w:top w:val="nil"/>
            </w:tcBorders>
            <w:shd w:val="clear" w:color="auto" w:fill="auto"/>
            <w:vAlign w:val="center"/>
          </w:tcPr>
          <w:p w14:paraId="21C4E02A" w14:textId="77777777" w:rsidR="7CD4C69A" w:rsidRDefault="74AE82FF" w:rsidP="7CD4C69A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CD4C69A">
              <w:rPr>
                <w:rFonts w:asciiTheme="minorHAnsi" w:eastAsiaTheme="minorEastAsia" w:hAnsiTheme="minorHAnsi" w:cstheme="minorBidi"/>
                <w:sz w:val="20"/>
                <w:szCs w:val="20"/>
              </w:rPr>
              <w:t>Douleur ou problèmes de mobilité</w:t>
            </w:r>
            <w:r w:rsidR="62F1ECC1" w:rsidRPr="7CD4C69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: 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446D2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2446D2">
              <w:rPr>
                <w:rFonts w:ascii="Arial" w:hAnsi="Arial" w:cs="Arial"/>
                <w:sz w:val="18"/>
                <w:szCs w:val="20"/>
              </w:rPr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  <w:p w14:paraId="7A5262E6" w14:textId="32B696D3" w:rsidR="004B74DB" w:rsidRPr="004B74DB" w:rsidRDefault="004B74DB" w:rsidP="7CD4C69A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6D1D52" w:rsidRPr="00D45625" w14:paraId="7E6D2FCF" w14:textId="77777777" w:rsidTr="7CD4C69A">
        <w:trPr>
          <w:trHeight w:val="567"/>
        </w:trPr>
        <w:tc>
          <w:tcPr>
            <w:tcW w:w="10630" w:type="dxa"/>
            <w:gridSpan w:val="10"/>
          </w:tcPr>
          <w:p w14:paraId="6E5CEFEC" w14:textId="496847BC" w:rsidR="006D1D52" w:rsidRPr="00D45625" w:rsidRDefault="006D1D52" w:rsidP="00E5419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>Restrictions médicales à respecter :</w:t>
            </w:r>
            <w:r w:rsidR="002446D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446D2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2446D2">
              <w:rPr>
                <w:rFonts w:ascii="Arial" w:hAnsi="Arial" w:cs="Arial"/>
                <w:sz w:val="18"/>
                <w:szCs w:val="20"/>
              </w:rPr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D1D52" w:rsidRPr="00D45625" w14:paraId="73A0F506" w14:textId="77777777" w:rsidTr="7CD4C69A">
        <w:trPr>
          <w:trHeight w:val="567"/>
        </w:trPr>
        <w:tc>
          <w:tcPr>
            <w:tcW w:w="10630" w:type="dxa"/>
            <w:gridSpan w:val="10"/>
          </w:tcPr>
          <w:p w14:paraId="3DD01ACD" w14:textId="6A1748E7" w:rsidR="006D1D52" w:rsidRPr="00D45625" w:rsidRDefault="006D1D52" w:rsidP="00E5419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>Difficultés cognitives :</w:t>
            </w:r>
            <w:r w:rsidR="002446D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446D2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2446D2">
              <w:rPr>
                <w:rFonts w:ascii="Arial" w:hAnsi="Arial" w:cs="Arial"/>
                <w:sz w:val="18"/>
                <w:szCs w:val="20"/>
              </w:rPr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D1D52" w14:paraId="67039E24" w14:textId="77777777" w:rsidTr="7CD4C69A">
        <w:trPr>
          <w:trHeight w:val="567"/>
        </w:trPr>
        <w:tc>
          <w:tcPr>
            <w:tcW w:w="10630" w:type="dxa"/>
            <w:gridSpan w:val="10"/>
          </w:tcPr>
          <w:p w14:paraId="00E4DD1F" w14:textId="1ACBA75B" w:rsidR="006D1D52" w:rsidRDefault="00603B41" w:rsidP="00E54197">
            <w:pPr>
              <w:rPr>
                <w:rFonts w:asciiTheme="minorHAnsi" w:eastAsiaTheme="minorEastAsia" w:hAnsiTheme="minorHAnsi" w:cstheme="minorBidi"/>
                <w:sz w:val="20"/>
                <w:szCs w:val="20"/>
                <w:highlight w:val="yellow"/>
              </w:rPr>
            </w:pPr>
            <w:r w:rsidRPr="00564A5F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Qualité </w:t>
            </w:r>
            <w:r w:rsidR="006D1D52" w:rsidRPr="00564A5F">
              <w:rPr>
                <w:rFonts w:asciiTheme="minorHAnsi" w:eastAsiaTheme="minorEastAsia" w:hAnsiTheme="minorHAnsi" w:cstheme="minorBidi"/>
                <w:sz w:val="20"/>
                <w:szCs w:val="20"/>
              </w:rPr>
              <w:t>du sommeil</w:t>
            </w:r>
            <w:r w:rsidR="00731176" w:rsidRPr="00564A5F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6D1D52" w:rsidRPr="00564A5F">
              <w:rPr>
                <w:rFonts w:asciiTheme="minorHAnsi" w:eastAsiaTheme="minorEastAsia" w:hAnsiTheme="minorHAnsi" w:cstheme="minorBidi"/>
                <w:sz w:val="20"/>
                <w:szCs w:val="20"/>
              </w:rPr>
              <w:t>:</w:t>
            </w:r>
            <w:r w:rsidR="002446D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446D2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2446D2">
              <w:rPr>
                <w:rFonts w:ascii="Arial" w:hAnsi="Arial" w:cs="Arial"/>
                <w:sz w:val="18"/>
                <w:szCs w:val="20"/>
              </w:rPr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47FDE0CC" w14:paraId="7B78741E" w14:textId="77777777" w:rsidTr="47FDE0CC">
        <w:trPr>
          <w:trHeight w:val="567"/>
        </w:trPr>
        <w:tc>
          <w:tcPr>
            <w:tcW w:w="10630" w:type="dxa"/>
            <w:gridSpan w:val="10"/>
          </w:tcPr>
          <w:p w14:paraId="14F9EB94" w14:textId="0D509183" w:rsidR="4EF00709" w:rsidRDefault="4EF00709" w:rsidP="47FDE0CC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7FDE0CC">
              <w:rPr>
                <w:rFonts w:asciiTheme="minorHAnsi" w:hAnsiTheme="minorHAnsi" w:cstheme="minorBidi"/>
                <w:sz w:val="20"/>
                <w:szCs w:val="20"/>
              </w:rPr>
              <w:t>Comportements à risque (ex: tabagisme, alcool, drogue, etc.) :</w:t>
            </w:r>
            <w:r w:rsidR="002446D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446D2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2446D2">
              <w:rPr>
                <w:rFonts w:ascii="Arial" w:hAnsi="Arial" w:cs="Arial"/>
                <w:sz w:val="18"/>
                <w:szCs w:val="20"/>
              </w:rPr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  <w:p w14:paraId="16D00601" w14:textId="29EB6F40" w:rsidR="47FDE0CC" w:rsidRPr="006100C1" w:rsidRDefault="47FDE0CC" w:rsidP="002446D2"/>
        </w:tc>
      </w:tr>
      <w:tr w:rsidR="006D1D52" w:rsidRPr="00D45625" w14:paraId="340513BF" w14:textId="77777777" w:rsidTr="7CD4C69A">
        <w:trPr>
          <w:trHeight w:val="567"/>
        </w:trPr>
        <w:tc>
          <w:tcPr>
            <w:tcW w:w="10630" w:type="dxa"/>
            <w:gridSpan w:val="10"/>
          </w:tcPr>
          <w:p w14:paraId="3764E07E" w14:textId="784D8DFB" w:rsidR="006D1D52" w:rsidRPr="00D45625" w:rsidRDefault="006D1D52" w:rsidP="00E5419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>Forces et qualités personnelles :</w:t>
            </w:r>
            <w:r w:rsidR="002446D2"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446D2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2446D2">
              <w:rPr>
                <w:rFonts w:ascii="Arial" w:hAnsi="Arial" w:cs="Arial"/>
                <w:sz w:val="18"/>
                <w:szCs w:val="20"/>
              </w:rPr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D1D52" w:rsidRPr="00D45625" w14:paraId="637BB59F" w14:textId="77777777" w:rsidTr="47FDE0CC">
        <w:trPr>
          <w:trHeight w:val="525"/>
        </w:trPr>
        <w:tc>
          <w:tcPr>
            <w:tcW w:w="10630" w:type="dxa"/>
            <w:gridSpan w:val="10"/>
          </w:tcPr>
          <w:p w14:paraId="41D35549" w14:textId="3F891A2C" w:rsidR="006D1D52" w:rsidRPr="00D45625" w:rsidRDefault="006D1D52" w:rsidP="00E5419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>Défis ou difficultés personnelles :</w:t>
            </w:r>
            <w:r w:rsidR="002446D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446D2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2446D2">
              <w:rPr>
                <w:rFonts w:ascii="Arial" w:hAnsi="Arial" w:cs="Arial"/>
                <w:sz w:val="18"/>
                <w:szCs w:val="20"/>
              </w:rPr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2446D2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D1D52" w:rsidRPr="00D45625" w14:paraId="5BF2F75C" w14:textId="77777777" w:rsidTr="00CF40FC">
        <w:tc>
          <w:tcPr>
            <w:tcW w:w="10630" w:type="dxa"/>
            <w:gridSpan w:val="10"/>
            <w:tcBorders>
              <w:bottom w:val="nil"/>
            </w:tcBorders>
          </w:tcPr>
          <w:p w14:paraId="5FD07A5C" w14:textId="04379EB7" w:rsidR="006D1D52" w:rsidRPr="00D45625" w:rsidRDefault="006D1D52" w:rsidP="32574550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7CD4C69A">
              <w:rPr>
                <w:rFonts w:asciiTheme="minorHAnsi" w:hAnsiTheme="minorHAnsi" w:cstheme="minorBidi"/>
                <w:sz w:val="20"/>
                <w:szCs w:val="20"/>
              </w:rPr>
              <w:t>Niveau d’espoir</w:t>
            </w:r>
            <w:r w:rsidR="5613167C" w:rsidRPr="7CD4C69A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3AD924AD" w:rsidRPr="7CD4C69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5F6AF4FD" w:rsidRPr="7CD4C69A">
              <w:rPr>
                <w:rFonts w:asciiTheme="minorHAnsi" w:hAnsiTheme="minorHAnsi" w:cstheme="minorBidi"/>
                <w:sz w:val="20"/>
                <w:szCs w:val="20"/>
              </w:rPr>
              <w:t>sur une échelle de 1 à 10</w:t>
            </w:r>
            <w:r w:rsidR="3ED940C1" w:rsidRPr="7CD4C69A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5F6AF4FD" w:rsidRPr="7CD4C69A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7CD4C69A">
              <w:rPr>
                <w:rFonts w:asciiTheme="minorHAnsi" w:hAnsiTheme="minorHAnsi" w:cstheme="minorBidi"/>
                <w:sz w:val="20"/>
                <w:szCs w:val="20"/>
              </w:rPr>
              <w:t xml:space="preserve">de surmonter la situation actuelle </w:t>
            </w:r>
            <w:r w:rsidR="47FFB0A7" w:rsidRPr="7CD4C69A">
              <w:rPr>
                <w:rFonts w:asciiTheme="minorHAnsi" w:hAnsiTheme="minorHAnsi" w:cstheme="minorBidi"/>
                <w:sz w:val="20"/>
                <w:szCs w:val="20"/>
              </w:rPr>
              <w:t xml:space="preserve">(1 étant aucun espoir, 10 </w:t>
            </w:r>
            <w:r w:rsidR="7D4E4D3C" w:rsidRPr="7CD4C69A">
              <w:rPr>
                <w:rFonts w:asciiTheme="minorHAnsi" w:hAnsiTheme="minorHAnsi" w:cstheme="minorBidi"/>
                <w:sz w:val="20"/>
                <w:szCs w:val="20"/>
              </w:rPr>
              <w:t xml:space="preserve">étant </w:t>
            </w:r>
            <w:r w:rsidR="69C74BCF" w:rsidRPr="06BF70E0">
              <w:rPr>
                <w:rFonts w:asciiTheme="minorHAnsi" w:hAnsiTheme="minorHAnsi" w:cstheme="minorBidi"/>
                <w:sz w:val="20"/>
                <w:szCs w:val="20"/>
              </w:rPr>
              <w:t xml:space="preserve">espoir </w:t>
            </w:r>
            <w:r w:rsidR="174C0165" w:rsidRPr="79C1D12D">
              <w:rPr>
                <w:rFonts w:asciiTheme="minorHAnsi" w:hAnsiTheme="minorHAnsi" w:cstheme="minorBidi"/>
                <w:sz w:val="20"/>
                <w:szCs w:val="20"/>
              </w:rPr>
              <w:t>maximal)</w:t>
            </w:r>
          </w:p>
        </w:tc>
      </w:tr>
      <w:tr w:rsidR="1FDA0E58" w14:paraId="6B1FC2EA" w14:textId="77777777" w:rsidTr="00CF40FC">
        <w:tc>
          <w:tcPr>
            <w:tcW w:w="1129" w:type="dxa"/>
            <w:tcBorders>
              <w:top w:val="nil"/>
              <w:right w:val="nil"/>
            </w:tcBorders>
          </w:tcPr>
          <w:p w14:paraId="39D7A435" w14:textId="0BF138CD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39940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</w:tcPr>
          <w:p w14:paraId="47069A16" w14:textId="0A3725A2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141149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6DD7C730" w14:textId="0A264A74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164971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1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1D1A592F" w14:textId="11C942F8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-124657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1032220E" w14:textId="0D8BA12C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193485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0FE9B52A" w14:textId="653440D5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-40407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10B0CAD2" w14:textId="0733CD93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63776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09914441" w14:textId="15091230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-19645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3D7FCF00" w14:textId="0D0431AF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54988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</w:tcBorders>
          </w:tcPr>
          <w:p w14:paraId="24F23239" w14:textId="69843834" w:rsidR="36E1C5A8" w:rsidRDefault="00362695" w:rsidP="1FDA0E58">
            <w:pPr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00" w:themeColor="text1"/>
                  <w:sz w:val="20"/>
                  <w:szCs w:val="20"/>
                </w:rPr>
                <w:id w:val="-25559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ajorBid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E0422">
              <w:rPr>
                <w:rFonts w:asciiTheme="majorHAnsi" w:eastAsiaTheme="majorEastAsia" w:hAnsiTheme="majorHAnsi" w:cstheme="majorBidi"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2CA75547" w14:textId="0524E6AB" w:rsidR="006D1D52" w:rsidRDefault="006D1D52" w:rsidP="66144DEA">
      <w:pPr>
        <w:rPr>
          <w:rFonts w:asciiTheme="minorHAnsi" w:hAnsiTheme="minorHAnsi" w:cstheme="minorBidi"/>
          <w:sz w:val="20"/>
          <w:szCs w:val="20"/>
        </w:rPr>
      </w:pPr>
    </w:p>
    <w:p w14:paraId="4845AD18" w14:textId="6D0166E8" w:rsidR="2439AF16" w:rsidRDefault="2439AF16" w:rsidP="2439AF16"/>
    <w:p w14:paraId="593ECEE2" w14:textId="0BC37B64" w:rsidR="008C6C9D" w:rsidRPr="00D45625" w:rsidRDefault="008C6C9D" w:rsidP="66144DEA">
      <w:pPr>
        <w:rPr>
          <w:rFonts w:asciiTheme="minorHAnsi" w:hAnsiTheme="minorHAnsi" w:cstheme="minorBid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437661F8" w14:paraId="389AE64E" w14:textId="77777777" w:rsidTr="437661F8">
        <w:trPr>
          <w:trHeight w:val="283"/>
        </w:trPr>
        <w:tc>
          <w:tcPr>
            <w:tcW w:w="1062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A7084A7" w14:textId="397C751A" w:rsidR="011D0375" w:rsidRDefault="011D0375" w:rsidP="0054022C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15571A8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>É</w:t>
            </w:r>
            <w:r w:rsidR="165F278A" w:rsidRPr="15571A8B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VALUATION DE L’ENVIRONNEMENT</w:t>
            </w:r>
          </w:p>
        </w:tc>
      </w:tr>
      <w:tr w:rsidR="66144DEA" w:rsidRPr="00D45625" w14:paraId="498EEF33" w14:textId="77777777" w:rsidTr="009803EF">
        <w:trPr>
          <w:trHeight w:val="283"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EED9177" w14:textId="2F93F57C" w:rsidR="66144DEA" w:rsidRPr="00D45625" w:rsidRDefault="66144DEA" w:rsidP="66144DEA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Donner des précisions sur l</w:t>
            </w:r>
            <w:r w:rsidR="16B550AD" w:rsidRPr="00D456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’environnement de</w:t>
            </w:r>
            <w:r w:rsidR="001D44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l’usager</w:t>
            </w:r>
          </w:p>
        </w:tc>
      </w:tr>
      <w:tr w:rsidR="66144DEA" w:rsidRPr="00D45625" w14:paraId="01780593" w14:textId="77777777" w:rsidTr="24CA17D0">
        <w:trPr>
          <w:trHeight w:val="567"/>
        </w:trPr>
        <w:tc>
          <w:tcPr>
            <w:tcW w:w="10627" w:type="dxa"/>
          </w:tcPr>
          <w:p w14:paraId="3BB2AD82" w14:textId="7143E947" w:rsidR="081ABA17" w:rsidRPr="00D45625" w:rsidRDefault="62B46893" w:rsidP="004B74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 xml:space="preserve">Environnement physique </w:t>
            </w:r>
            <w:r w:rsidR="7BB099E6" w:rsidRPr="00D45625">
              <w:rPr>
                <w:rFonts w:asciiTheme="minorHAnsi" w:hAnsiTheme="minorHAnsi" w:cstheme="minorHAnsi"/>
                <w:sz w:val="20"/>
                <w:szCs w:val="20"/>
              </w:rPr>
              <w:t>(ex.: maison</w:t>
            </w:r>
            <w:r w:rsidR="00278E3C" w:rsidRPr="00D4562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7BB099E6" w:rsidRPr="00D45625">
              <w:rPr>
                <w:rFonts w:asciiTheme="minorHAnsi" w:hAnsiTheme="minorHAnsi" w:cstheme="minorHAnsi"/>
                <w:sz w:val="20"/>
                <w:szCs w:val="20"/>
              </w:rPr>
              <w:t>appartement</w:t>
            </w:r>
            <w:r w:rsidR="5F7A00D4" w:rsidRPr="00D4562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7BB099E6" w:rsidRPr="00D45625">
              <w:rPr>
                <w:rFonts w:asciiTheme="minorHAnsi" w:hAnsiTheme="minorHAnsi" w:cstheme="minorHAnsi"/>
                <w:sz w:val="20"/>
                <w:szCs w:val="20"/>
              </w:rPr>
              <w:t>présence d’escaliers</w:t>
            </w:r>
            <w:r w:rsidR="65C2808F" w:rsidRPr="00D45625">
              <w:rPr>
                <w:rFonts w:asciiTheme="minorHAnsi" w:hAnsiTheme="minorHAnsi" w:cstheme="minorHAnsi"/>
                <w:sz w:val="20"/>
                <w:szCs w:val="20"/>
              </w:rPr>
              <w:t>, etc.</w:t>
            </w:r>
            <w:r w:rsidR="7BB099E6" w:rsidRPr="00D456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284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4B74DB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74DB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4B74DB">
              <w:rPr>
                <w:rFonts w:ascii="Arial" w:hAnsi="Arial" w:cs="Arial"/>
                <w:sz w:val="18"/>
                <w:szCs w:val="20"/>
              </w:rPr>
            </w:r>
            <w:r w:rsidR="004B74DB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66144DEA" w:rsidRPr="00D45625" w14:paraId="70639156" w14:textId="77777777" w:rsidTr="24CA17D0">
        <w:trPr>
          <w:trHeight w:val="567"/>
        </w:trPr>
        <w:tc>
          <w:tcPr>
            <w:tcW w:w="10627" w:type="dxa"/>
          </w:tcPr>
          <w:p w14:paraId="5E8AEB7D" w14:textId="39AE8D88" w:rsidR="081ABA17" w:rsidRPr="00D45625" w:rsidRDefault="62B46893" w:rsidP="24CA17D0">
            <w:pPr>
              <w:spacing w:before="20" w:after="20"/>
              <w:rPr>
                <w:rFonts w:asciiTheme="minorHAnsi" w:hAnsiTheme="minorHAnsi" w:cstheme="minorBidi"/>
                <w:sz w:val="20"/>
                <w:szCs w:val="20"/>
              </w:rPr>
            </w:pPr>
            <w:r w:rsidRPr="47FDE0CC">
              <w:rPr>
                <w:rFonts w:asciiTheme="minorHAnsi" w:hAnsiTheme="minorHAnsi" w:cstheme="minorBidi"/>
                <w:sz w:val="20"/>
                <w:szCs w:val="20"/>
              </w:rPr>
              <w:t>Environnement social</w:t>
            </w:r>
            <w:r w:rsidR="5C01D215" w:rsidRPr="47FDE0CC">
              <w:rPr>
                <w:rFonts w:asciiTheme="minorHAnsi" w:hAnsiTheme="minorHAnsi" w:cstheme="minorBidi"/>
                <w:sz w:val="20"/>
                <w:szCs w:val="20"/>
              </w:rPr>
              <w:t xml:space="preserve"> (</w:t>
            </w:r>
            <w:r w:rsidR="42D71A8B" w:rsidRPr="47FDE0CC">
              <w:rPr>
                <w:rFonts w:asciiTheme="minorHAnsi" w:hAnsiTheme="minorHAnsi" w:cstheme="minorBidi"/>
                <w:sz w:val="20"/>
                <w:szCs w:val="20"/>
              </w:rPr>
              <w:t xml:space="preserve">ex.: </w:t>
            </w:r>
            <w:r w:rsidR="3A8EC1BD" w:rsidRPr="47FDE0CC">
              <w:rPr>
                <w:rFonts w:asciiTheme="minorHAnsi" w:hAnsiTheme="minorHAnsi" w:cstheme="minorBidi"/>
                <w:sz w:val="20"/>
                <w:szCs w:val="20"/>
              </w:rPr>
              <w:t xml:space="preserve">relation avec </w:t>
            </w:r>
            <w:r w:rsidR="42D71A8B" w:rsidRPr="47FDE0CC">
              <w:rPr>
                <w:rFonts w:asciiTheme="minorHAnsi" w:hAnsiTheme="minorHAnsi" w:cstheme="minorBidi"/>
                <w:sz w:val="20"/>
                <w:szCs w:val="20"/>
              </w:rPr>
              <w:t>conjoint, enfant</w:t>
            </w:r>
            <w:r w:rsidR="7AC4A663" w:rsidRPr="47FDE0CC">
              <w:rPr>
                <w:rFonts w:asciiTheme="minorHAnsi" w:hAnsiTheme="minorHAnsi" w:cstheme="minorBidi"/>
                <w:sz w:val="20"/>
                <w:szCs w:val="20"/>
              </w:rPr>
              <w:t>(</w:t>
            </w:r>
            <w:r w:rsidR="42D71A8B" w:rsidRPr="47FDE0CC">
              <w:rPr>
                <w:rFonts w:asciiTheme="minorHAnsi" w:hAnsiTheme="minorHAnsi" w:cstheme="minorBidi"/>
                <w:sz w:val="20"/>
                <w:szCs w:val="20"/>
              </w:rPr>
              <w:t>s</w:t>
            </w:r>
            <w:r w:rsidR="4BC6955A" w:rsidRPr="47FDE0CC">
              <w:rPr>
                <w:rFonts w:asciiTheme="minorHAnsi" w:hAnsiTheme="minorHAnsi" w:cstheme="minorBidi"/>
                <w:sz w:val="20"/>
                <w:szCs w:val="20"/>
              </w:rPr>
              <w:t>), ami(s), etc.)</w:t>
            </w:r>
            <w:r w:rsidRPr="47FDE0CC">
              <w:rPr>
                <w:rFonts w:asciiTheme="minorHAnsi" w:hAnsiTheme="minorHAnsi" w:cstheme="minorBidi"/>
                <w:sz w:val="20"/>
                <w:szCs w:val="20"/>
              </w:rPr>
              <w:t xml:space="preserve"> :</w:t>
            </w:r>
            <w:r w:rsidR="004B74D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4B74DB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74DB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4B74DB">
              <w:rPr>
                <w:rFonts w:ascii="Arial" w:hAnsi="Arial" w:cs="Arial"/>
                <w:sz w:val="18"/>
                <w:szCs w:val="20"/>
              </w:rPr>
            </w:r>
            <w:r w:rsidR="004B74DB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4B74DB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  <w:p w14:paraId="02178AC2" w14:textId="0DE5B5EF" w:rsidR="66144DEA" w:rsidRPr="00D45625" w:rsidRDefault="66144DEA" w:rsidP="66144D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26A672" w14:textId="3BB4FC12" w:rsidR="006123B8" w:rsidRDefault="006123B8" w:rsidP="24CA17D0">
      <w:pPr>
        <w:keepNext/>
        <w:rPr>
          <w:rFonts w:asciiTheme="minorHAnsi" w:hAnsiTheme="minorHAnsi" w:cstheme="minorHAnsi"/>
          <w:sz w:val="20"/>
          <w:szCs w:val="20"/>
        </w:rPr>
      </w:pPr>
    </w:p>
    <w:p w14:paraId="1AE9DF66" w14:textId="348C299E" w:rsidR="006D0FFF" w:rsidRPr="00D45625" w:rsidRDefault="006D0FFF" w:rsidP="24CA17D0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074"/>
        <w:gridCol w:w="1174"/>
        <w:gridCol w:w="1401"/>
        <w:gridCol w:w="1216"/>
        <w:gridCol w:w="4762"/>
      </w:tblGrid>
      <w:tr w:rsidR="24CA17D0" w:rsidRPr="00D45625" w14:paraId="57A505E7" w14:textId="77777777" w:rsidTr="004F0173">
        <w:trPr>
          <w:trHeight w:val="283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8927FD4" w14:textId="3BCF27D6" w:rsidR="24CA17D0" w:rsidRPr="00D45625" w:rsidRDefault="0054022C" w:rsidP="00EA0FC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ÉVALUATION </w:t>
            </w:r>
            <w:r w:rsidR="00EA0F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DES OCCUPATIONS ET DES ACTIVITÉS </w:t>
            </w:r>
            <w:r w:rsidR="24CA17D0" w:rsidRPr="00D456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24CA17D0" w:rsidRPr="00D45625" w14:paraId="184EB28E" w14:textId="77777777" w:rsidTr="004F0173">
        <w:trPr>
          <w:trHeight w:val="283"/>
        </w:trPr>
        <w:tc>
          <w:tcPr>
            <w:tcW w:w="10627" w:type="dxa"/>
            <w:gridSpan w:val="5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49A714C" w14:textId="62409AD0" w:rsidR="24CA17D0" w:rsidRPr="00D45625" w:rsidRDefault="00BE6B5F" w:rsidP="00BE6B5F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Donner des précisions </w:t>
            </w:r>
            <w:r w:rsidR="4B924D57" w:rsidRPr="357BC82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sur l’autonomie de l’usager à accomplir ces </w:t>
            </w:r>
            <w:r w:rsidR="6F85AB12" w:rsidRPr="357BC82D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activités</w:t>
            </w:r>
          </w:p>
        </w:tc>
      </w:tr>
      <w:tr w:rsidR="00BE6B5F" w:rsidRPr="00D45625" w14:paraId="74FD8052" w14:textId="77777777" w:rsidTr="004B74DB">
        <w:trPr>
          <w:trHeight w:val="283"/>
        </w:trPr>
        <w:tc>
          <w:tcPr>
            <w:tcW w:w="2074" w:type="dxa"/>
            <w:tcBorders>
              <w:top w:val="nil"/>
            </w:tcBorders>
            <w:shd w:val="clear" w:color="auto" w:fill="auto"/>
            <w:vAlign w:val="center"/>
          </w:tcPr>
          <w:p w14:paraId="0132A058" w14:textId="7C9B213C" w:rsidR="004B5D26" w:rsidRPr="004F0173" w:rsidRDefault="00ED3DEE" w:rsidP="004B5D26">
            <w:pPr>
              <w:jc w:val="center"/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</w:pPr>
            <w:r w:rsidRPr="004F0173"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  <w:t>Activités</w:t>
            </w:r>
          </w:p>
        </w:tc>
        <w:tc>
          <w:tcPr>
            <w:tcW w:w="1174" w:type="dxa"/>
            <w:tcBorders>
              <w:top w:val="nil"/>
            </w:tcBorders>
            <w:shd w:val="clear" w:color="auto" w:fill="auto"/>
            <w:vAlign w:val="center"/>
          </w:tcPr>
          <w:p w14:paraId="0E3DFC8E" w14:textId="57FDF74B" w:rsidR="00BE6B5F" w:rsidRPr="004F0173" w:rsidRDefault="00ED3DEE" w:rsidP="004B5D26">
            <w:pPr>
              <w:jc w:val="center"/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</w:pPr>
            <w:r w:rsidRPr="004F0173"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  <w:t>Autonome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auto"/>
            <w:vAlign w:val="center"/>
          </w:tcPr>
          <w:p w14:paraId="7B0E89FB" w14:textId="5C3BC61E" w:rsidR="00BE6B5F" w:rsidRPr="004F0173" w:rsidRDefault="00ED3DEE" w:rsidP="004B5D26">
            <w:pPr>
              <w:jc w:val="center"/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</w:pPr>
            <w:r w:rsidRPr="004F0173"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  <w:t xml:space="preserve">Avec </w:t>
            </w:r>
            <w:r w:rsidR="36D66776" w:rsidRPr="47FDE0C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difficulté</w:t>
            </w:r>
            <w:r w:rsidR="7C26DA9D" w:rsidRPr="47FDE0C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/</w:t>
            </w:r>
            <w:r w:rsidRPr="004F0173"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  <w:t>aide</w:t>
            </w:r>
          </w:p>
        </w:tc>
        <w:tc>
          <w:tcPr>
            <w:tcW w:w="1216" w:type="dxa"/>
            <w:tcBorders>
              <w:top w:val="nil"/>
            </w:tcBorders>
            <w:shd w:val="clear" w:color="auto" w:fill="auto"/>
            <w:vAlign w:val="center"/>
          </w:tcPr>
          <w:p w14:paraId="77D068F0" w14:textId="3F66CD0E" w:rsidR="00BE6B5F" w:rsidRPr="004F0173" w:rsidRDefault="00ED3DEE" w:rsidP="004B5D26">
            <w:pPr>
              <w:jc w:val="center"/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</w:pPr>
            <w:r w:rsidRPr="004F0173"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  <w:t>Dépendant</w:t>
            </w:r>
          </w:p>
        </w:tc>
        <w:tc>
          <w:tcPr>
            <w:tcW w:w="4762" w:type="dxa"/>
            <w:tcBorders>
              <w:top w:val="nil"/>
            </w:tcBorders>
            <w:shd w:val="clear" w:color="auto" w:fill="auto"/>
            <w:vAlign w:val="center"/>
          </w:tcPr>
          <w:p w14:paraId="75F28C4E" w14:textId="36468F05" w:rsidR="00BE6B5F" w:rsidRPr="004F0173" w:rsidRDefault="00ED3DEE" w:rsidP="004B5D26">
            <w:pPr>
              <w:jc w:val="center"/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</w:pPr>
            <w:r w:rsidRPr="004F0173">
              <w:rPr>
                <w:rFonts w:asciiTheme="minorHAnsi" w:hAnsiTheme="minorHAnsi" w:cstheme="minorBidi"/>
                <w:b/>
                <w:iCs/>
                <w:sz w:val="20"/>
                <w:szCs w:val="20"/>
              </w:rPr>
              <w:t>Commentaires</w:t>
            </w:r>
          </w:p>
        </w:tc>
      </w:tr>
      <w:tr w:rsidR="00596090" w:rsidRPr="00D45625" w14:paraId="73E226CF" w14:textId="77777777" w:rsidTr="004B74DB">
        <w:trPr>
          <w:trHeight w:val="567"/>
        </w:trPr>
        <w:tc>
          <w:tcPr>
            <w:tcW w:w="2074" w:type="dxa"/>
          </w:tcPr>
          <w:p w14:paraId="023C2C5A" w14:textId="77777777" w:rsidR="00596090" w:rsidRPr="00D45625" w:rsidRDefault="00596090" w:rsidP="357BC82D">
            <w:pPr>
              <w:spacing w:before="20" w:after="20"/>
              <w:rPr>
                <w:rFonts w:asciiTheme="minorHAnsi" w:eastAsia="Arial Narrow" w:hAnsiTheme="minorHAnsi" w:cstheme="minorBidi"/>
                <w:sz w:val="20"/>
                <w:szCs w:val="20"/>
              </w:rPr>
            </w:pPr>
            <w:r w:rsidRPr="357BC82D">
              <w:rPr>
                <w:rFonts w:asciiTheme="minorHAnsi" w:eastAsia="Arial Narrow" w:hAnsiTheme="minorHAnsi" w:cstheme="minorBidi"/>
                <w:sz w:val="20"/>
                <w:szCs w:val="20"/>
              </w:rPr>
              <w:t>Mobilité (ex.: escaliers, transferts, marche, etc.):</w:t>
            </w:r>
          </w:p>
        </w:tc>
        <w:tc>
          <w:tcPr>
            <w:tcW w:w="1174" w:type="dxa"/>
            <w:vAlign w:val="center"/>
          </w:tcPr>
          <w:p w14:paraId="597E17DD" w14:textId="15C8526E" w:rsidR="00596090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Bid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193640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556668B4" w14:textId="52800BC6" w:rsidR="00596090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Bid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109763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54CBB60E" w14:textId="701409B0" w:rsidR="00596090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Bid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24303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1A13E756" w14:textId="21ABCA4B" w:rsidR="00B50917" w:rsidRDefault="00B50917" w:rsidP="00B50917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  <w:p w14:paraId="0C5D8063" w14:textId="043BB931" w:rsidR="00596090" w:rsidRPr="00D45625" w:rsidRDefault="00596090" w:rsidP="357BC82D">
            <w:pPr>
              <w:spacing w:before="20" w:after="20"/>
              <w:rPr>
                <w:rFonts w:asciiTheme="minorHAnsi" w:eastAsia="Arial Narrow" w:hAnsiTheme="minorHAnsi" w:cstheme="minorBidi"/>
                <w:sz w:val="20"/>
                <w:szCs w:val="20"/>
              </w:rPr>
            </w:pPr>
          </w:p>
        </w:tc>
      </w:tr>
      <w:tr w:rsidR="00BC4213" w:rsidRPr="00D45625" w14:paraId="7F2BECAC" w14:textId="77777777" w:rsidTr="004B74DB">
        <w:trPr>
          <w:trHeight w:val="567"/>
        </w:trPr>
        <w:tc>
          <w:tcPr>
            <w:tcW w:w="2074" w:type="dxa"/>
          </w:tcPr>
          <w:p w14:paraId="0F0B7DCF" w14:textId="77777777" w:rsidR="00BC4213" w:rsidRPr="00D45625" w:rsidRDefault="00BC4213" w:rsidP="24CA17D0">
            <w:pPr>
              <w:spacing w:before="20" w:after="2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eastAsia="Arial Narrow" w:hAnsiTheme="minorHAnsi" w:cstheme="minorHAnsi"/>
                <w:sz w:val="20"/>
                <w:szCs w:val="20"/>
              </w:rPr>
              <w:t>Alimentation (ex. : commissions, préparation de repas, etc.) :</w:t>
            </w:r>
          </w:p>
        </w:tc>
        <w:tc>
          <w:tcPr>
            <w:tcW w:w="1174" w:type="dxa"/>
            <w:vAlign w:val="center"/>
          </w:tcPr>
          <w:p w14:paraId="46E632C2" w14:textId="02F664FB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143651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08361E09" w14:textId="60B3B7BC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70922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1F2B05C8" w14:textId="5094436A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3555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42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65FE110E" w14:textId="528FF5F8" w:rsidR="00BC4213" w:rsidRPr="00D45625" w:rsidRDefault="00B50917" w:rsidP="24CA17D0">
            <w:pPr>
              <w:spacing w:before="20" w:after="2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C4213" w:rsidRPr="00D45625" w14:paraId="50A870C5" w14:textId="77777777" w:rsidTr="004B74DB">
        <w:trPr>
          <w:trHeight w:val="567"/>
        </w:trPr>
        <w:tc>
          <w:tcPr>
            <w:tcW w:w="2074" w:type="dxa"/>
          </w:tcPr>
          <w:p w14:paraId="183BC68A" w14:textId="73B8DD1E" w:rsidR="00BC4213" w:rsidRPr="00D45625" w:rsidRDefault="00BC4213" w:rsidP="24CA17D0">
            <w:pPr>
              <w:spacing w:before="20" w:after="2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eastAsia="Arial Narrow" w:hAnsiTheme="minorHAnsi" w:cstheme="minorHAnsi"/>
                <w:sz w:val="20"/>
                <w:szCs w:val="20"/>
              </w:rPr>
              <w:t>Conduite automobile</w:t>
            </w:r>
            <w:r w:rsidR="0096187D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vAlign w:val="center"/>
          </w:tcPr>
          <w:p w14:paraId="483C548E" w14:textId="160A916C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184738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4D849CCF" w14:textId="0B8C82C5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185129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73808724" w14:textId="1EADCAED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65380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5AFEC209" w14:textId="35E0B7DD" w:rsidR="00BC4213" w:rsidRPr="00D45625" w:rsidRDefault="00B50917" w:rsidP="24CA17D0">
            <w:pPr>
              <w:spacing w:before="20" w:after="2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C4213" w:rsidRPr="00D45625" w14:paraId="34F8DA68" w14:textId="77777777" w:rsidTr="004B74DB">
        <w:trPr>
          <w:trHeight w:val="567"/>
        </w:trPr>
        <w:tc>
          <w:tcPr>
            <w:tcW w:w="2074" w:type="dxa"/>
          </w:tcPr>
          <w:p w14:paraId="1C13BACA" w14:textId="671DB65F" w:rsidR="00BC4213" w:rsidRPr="00D45625" w:rsidRDefault="00BC4213" w:rsidP="24CA17D0">
            <w:pPr>
              <w:spacing w:before="20" w:after="2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Soins personnels (ex.: s’habiller, se laver) </w:t>
            </w:r>
          </w:p>
        </w:tc>
        <w:tc>
          <w:tcPr>
            <w:tcW w:w="1174" w:type="dxa"/>
            <w:vAlign w:val="center"/>
          </w:tcPr>
          <w:p w14:paraId="3BF19D71" w14:textId="2FEA35F4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156879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3F31CB85" w14:textId="36A4EE58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13857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7459947D" w14:textId="68828DCC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42873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0FE4FC3C" w14:textId="0B98097C" w:rsidR="00BC4213" w:rsidRPr="00D45625" w:rsidRDefault="00B50917" w:rsidP="24CA17D0">
            <w:pPr>
              <w:spacing w:before="20" w:after="2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C4213" w:rsidRPr="00D45625" w14:paraId="7F83EACE" w14:textId="77777777" w:rsidTr="004B74DB">
        <w:trPr>
          <w:trHeight w:val="567"/>
        </w:trPr>
        <w:tc>
          <w:tcPr>
            <w:tcW w:w="2074" w:type="dxa"/>
          </w:tcPr>
          <w:p w14:paraId="2C6A2AC5" w14:textId="6544DE29" w:rsidR="00BC4213" w:rsidRPr="00D45625" w:rsidRDefault="00BC4213" w:rsidP="24CA17D0">
            <w:pPr>
              <w:spacing w:before="20" w:after="2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eastAsia="Arial Narrow" w:hAnsiTheme="minorHAnsi" w:cstheme="minorHAnsi"/>
                <w:sz w:val="20"/>
                <w:szCs w:val="20"/>
              </w:rPr>
              <w:t>Gestion de la médication</w:t>
            </w:r>
            <w:r w:rsidR="0096187D">
              <w:rPr>
                <w:rFonts w:asciiTheme="minorHAnsi" w:eastAsia="Arial Narrow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174" w:type="dxa"/>
            <w:vAlign w:val="center"/>
          </w:tcPr>
          <w:p w14:paraId="7FF79F01" w14:textId="657F2330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211161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599BE897" w14:textId="4EAD30BC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79175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4D36D32E" w14:textId="42B36738" w:rsidR="00BC4213" w:rsidRPr="00D45625" w:rsidRDefault="00362695" w:rsidP="0002094E">
            <w:pPr>
              <w:spacing w:before="20" w:after="20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91150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7A255EDF" w14:textId="2BDB2204" w:rsidR="00BC4213" w:rsidRPr="00D45625" w:rsidRDefault="00B50917" w:rsidP="24CA17D0">
            <w:pPr>
              <w:spacing w:before="20" w:after="20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AB3B94" w:rsidRPr="00D45625" w14:paraId="25F04392" w14:textId="77777777" w:rsidTr="004B74DB">
        <w:trPr>
          <w:trHeight w:val="567"/>
        </w:trPr>
        <w:tc>
          <w:tcPr>
            <w:tcW w:w="2074" w:type="dxa"/>
          </w:tcPr>
          <w:p w14:paraId="7B18E3CE" w14:textId="0FD9C150" w:rsidR="00AB3B94" w:rsidRPr="00D45625" w:rsidRDefault="0096187D" w:rsidP="24CA17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Gestion des finances </w:t>
            </w:r>
          </w:p>
        </w:tc>
        <w:tc>
          <w:tcPr>
            <w:tcW w:w="1174" w:type="dxa"/>
            <w:vAlign w:val="center"/>
          </w:tcPr>
          <w:p w14:paraId="04E844A9" w14:textId="7B58922B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188653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5D9EAD62" w14:textId="2B0218FC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64558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2B6E65F7" w14:textId="507A8632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124167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1A0AB109" w14:textId="2D94CB1C" w:rsidR="00AB3B94" w:rsidRPr="00D45625" w:rsidRDefault="00B50917" w:rsidP="24CA17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AB3B94" w:rsidRPr="00D45625" w14:paraId="5F3BE4F9" w14:textId="77777777" w:rsidTr="004B74DB">
        <w:trPr>
          <w:trHeight w:val="567"/>
        </w:trPr>
        <w:tc>
          <w:tcPr>
            <w:tcW w:w="2074" w:type="dxa"/>
          </w:tcPr>
          <w:p w14:paraId="664488B9" w14:textId="77777777" w:rsidR="00AB3B94" w:rsidRPr="00D45625" w:rsidRDefault="00AB3B94" w:rsidP="24CA17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>S’occuper des engagements (ex.: enfants, animaux, proches, etc.)</w:t>
            </w:r>
          </w:p>
        </w:tc>
        <w:tc>
          <w:tcPr>
            <w:tcW w:w="1174" w:type="dxa"/>
            <w:vAlign w:val="center"/>
          </w:tcPr>
          <w:p w14:paraId="6E3E0742" w14:textId="721DD2AE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77390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5CA957F3" w14:textId="7A47C2B2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110526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679FF18C" w14:textId="6AFDF184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83160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34542EEA" w14:textId="21A017AB" w:rsidR="00AB3B94" w:rsidRPr="00D45625" w:rsidRDefault="00B50917" w:rsidP="24CA17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AB3B94" w:rsidRPr="00D45625" w14:paraId="4209F28D" w14:textId="77777777" w:rsidTr="004B74DB">
        <w:trPr>
          <w:trHeight w:val="567"/>
        </w:trPr>
        <w:tc>
          <w:tcPr>
            <w:tcW w:w="2074" w:type="dxa"/>
          </w:tcPr>
          <w:p w14:paraId="13E24359" w14:textId="77777777" w:rsidR="00AB3B94" w:rsidRPr="00D45625" w:rsidRDefault="00AB3B94" w:rsidP="24CA17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>Entretien du domicile (ex.: intérieur et extérieur)</w:t>
            </w:r>
          </w:p>
        </w:tc>
        <w:tc>
          <w:tcPr>
            <w:tcW w:w="1174" w:type="dxa"/>
            <w:vAlign w:val="center"/>
          </w:tcPr>
          <w:p w14:paraId="6A3E60F5" w14:textId="2FAF506B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49600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761A769C" w14:textId="1118F21B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90896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7045362E" w14:textId="5D277373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89678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173E3B58" w14:textId="4289C7F3" w:rsidR="00AB3B94" w:rsidRPr="00D45625" w:rsidRDefault="00B50917" w:rsidP="24CA17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AB3B94" w:rsidRPr="00D45625" w14:paraId="32965DAD" w14:textId="77777777" w:rsidTr="004B74DB">
        <w:trPr>
          <w:trHeight w:val="567"/>
        </w:trPr>
        <w:tc>
          <w:tcPr>
            <w:tcW w:w="2074" w:type="dxa"/>
          </w:tcPr>
          <w:p w14:paraId="6622413E" w14:textId="665BC726" w:rsidR="00AB3B94" w:rsidRPr="00D45625" w:rsidRDefault="00AB3B94" w:rsidP="24CA17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5625">
              <w:rPr>
                <w:rFonts w:asciiTheme="minorHAnsi" w:hAnsiTheme="minorHAnsi" w:cstheme="minorHAnsi"/>
                <w:sz w:val="20"/>
                <w:szCs w:val="20"/>
              </w:rPr>
              <w:t>Commun</w:t>
            </w:r>
            <w:r w:rsidR="00224E04">
              <w:rPr>
                <w:rFonts w:asciiTheme="minorHAnsi" w:hAnsiTheme="minorHAnsi" w:cstheme="minorHAnsi"/>
                <w:sz w:val="20"/>
                <w:szCs w:val="20"/>
              </w:rPr>
              <w:t xml:space="preserve">iquer (à l’oral et à l’écrit) </w:t>
            </w:r>
          </w:p>
        </w:tc>
        <w:tc>
          <w:tcPr>
            <w:tcW w:w="1174" w:type="dxa"/>
            <w:vAlign w:val="center"/>
          </w:tcPr>
          <w:p w14:paraId="4B2DE0FB" w14:textId="1D228425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154982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1" w:type="dxa"/>
            <w:vAlign w:val="center"/>
          </w:tcPr>
          <w:p w14:paraId="3A1CE7E2" w14:textId="47D1387A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53003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16" w:type="dxa"/>
            <w:vAlign w:val="center"/>
          </w:tcPr>
          <w:p w14:paraId="01F895C2" w14:textId="0A7FE22C" w:rsidR="00AB3B94" w:rsidRPr="00D45625" w:rsidRDefault="00362695" w:rsidP="0002094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 w:hint="eastAsia"/>
                  <w:sz w:val="22"/>
                  <w:szCs w:val="22"/>
                </w:rPr>
                <w:id w:val="-76238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94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54D4D6AC" w14:textId="1F230E87" w:rsidR="00AB3B94" w:rsidRPr="00D45625" w:rsidRDefault="00B50917" w:rsidP="24CA17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commentair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commentaires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0DC55002" w14:textId="4BB04437" w:rsidR="008C6C9D" w:rsidRDefault="008C6C9D" w:rsidP="24CA17D0">
      <w:pPr>
        <w:rPr>
          <w:rFonts w:asciiTheme="minorHAnsi" w:hAnsiTheme="minorHAnsi" w:cstheme="minorHAnsi"/>
          <w:sz w:val="20"/>
          <w:szCs w:val="20"/>
        </w:rPr>
      </w:pPr>
    </w:p>
    <w:p w14:paraId="4435CD3E" w14:textId="77777777" w:rsidR="00466A2F" w:rsidRDefault="00466A2F" w:rsidP="24CA17D0">
      <w:pPr>
        <w:rPr>
          <w:rFonts w:asciiTheme="minorHAnsi" w:hAnsiTheme="minorHAnsi" w:cstheme="minorHAnsi"/>
          <w:sz w:val="20"/>
          <w:szCs w:val="20"/>
        </w:rPr>
      </w:pPr>
    </w:p>
    <w:p w14:paraId="57646E7C" w14:textId="3F042C75" w:rsidR="006D0FFF" w:rsidRDefault="006D0FFF" w:rsidP="24CA17D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8" w:type="dxa"/>
        <w:jc w:val="center"/>
        <w:tblLook w:val="04A0" w:firstRow="1" w:lastRow="0" w:firstColumn="1" w:lastColumn="0" w:noHBand="0" w:noVBand="1"/>
      </w:tblPr>
      <w:tblGrid>
        <w:gridCol w:w="1380"/>
        <w:gridCol w:w="1411"/>
        <w:gridCol w:w="2024"/>
        <w:gridCol w:w="5843"/>
      </w:tblGrid>
      <w:tr w:rsidR="001D44C0" w:rsidRPr="00472AC0" w14:paraId="6D97007A" w14:textId="77777777" w:rsidTr="00C11F1B">
        <w:trPr>
          <w:tblHeader/>
          <w:jc w:val="center"/>
        </w:trPr>
        <w:tc>
          <w:tcPr>
            <w:tcW w:w="1065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CA6A4" w14:textId="3267F1E9" w:rsidR="001D44C0" w:rsidRDefault="41DDCCE5" w:rsidP="487E29D2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87E29D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STATUT DE L’USAGER</w:t>
            </w:r>
          </w:p>
          <w:p w14:paraId="60D1D9A2" w14:textId="5F45A6DF" w:rsidR="001D44C0" w:rsidRPr="00710CE5" w:rsidRDefault="001D44C0" w:rsidP="001D44C0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487E29D2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Donner des précisions sur le </w:t>
            </w:r>
            <w:r w:rsidR="3F35D062" w:rsidRPr="487E29D2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statut</w:t>
            </w:r>
            <w:r w:rsidRPr="487E29D2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 de l’usager</w:t>
            </w:r>
          </w:p>
        </w:tc>
      </w:tr>
      <w:tr w:rsidR="00B50917" w14:paraId="590EF31A" w14:textId="77777777" w:rsidTr="00B50917">
        <w:trPr>
          <w:trHeight w:val="442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4927F7" w14:textId="33209DFB" w:rsidR="00B50917" w:rsidRPr="00C60F82" w:rsidRDefault="00B50917" w:rsidP="00B5091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48BD0D70">
              <w:rPr>
                <w:rFonts w:asciiTheme="minorHAnsi" w:hAnsiTheme="minorHAnsi" w:cs="Arial"/>
                <w:sz w:val="20"/>
                <w:szCs w:val="20"/>
              </w:rPr>
              <w:t xml:space="preserve">Statut :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8F1096" w14:textId="474F61E3" w:rsidR="00B50917" w:rsidRPr="00423122" w:rsidRDefault="00362695" w:rsidP="00B50917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eastAsia="en-US"/>
                </w:rPr>
                <w:id w:val="96331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917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50917" w:rsidRPr="00423122">
              <w:rPr>
                <w:rFonts w:asciiTheme="minorHAnsi" w:hAnsiTheme="minorHAnsi" w:cs="Arial"/>
                <w:sz w:val="20"/>
                <w:szCs w:val="20"/>
                <w:lang w:eastAsia="en-US"/>
              </w:rPr>
              <w:t>Travailleur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C2CE0" w14:textId="4332998F" w:rsidR="00B50917" w:rsidRPr="00423122" w:rsidRDefault="00362695" w:rsidP="00B50917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eastAsia="en-US"/>
                </w:rPr>
                <w:id w:val="-177146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917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50917">
              <w:rPr>
                <w:rFonts w:asciiTheme="minorHAnsi" w:hAnsiTheme="minorHAnsi" w:cs="Arial"/>
                <w:sz w:val="20"/>
                <w:szCs w:val="20"/>
                <w:lang w:eastAsia="en-US"/>
              </w:rPr>
              <w:t>Retraité</w:t>
            </w:r>
          </w:p>
        </w:tc>
        <w:tc>
          <w:tcPr>
            <w:tcW w:w="5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071073" w14:textId="78331EB1" w:rsidR="00B50917" w:rsidRPr="00B50917" w:rsidRDefault="00362695" w:rsidP="00B50917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310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9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50917">
              <w:rPr>
                <w:rFonts w:asciiTheme="minorHAnsi" w:hAnsiTheme="minorHAnsi" w:cs="Arial"/>
                <w:sz w:val="20"/>
                <w:szCs w:val="20"/>
              </w:rPr>
              <w:t>Arrêt de travail :</w:t>
            </w:r>
            <w:r w:rsidR="00B5091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B50917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ciser"/>
                  </w:textInput>
                </w:ffData>
              </w:fldChar>
            </w:r>
            <w:r w:rsidR="00B50917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B50917">
              <w:rPr>
                <w:rFonts w:ascii="Arial" w:hAnsi="Arial" w:cs="Arial"/>
                <w:sz w:val="18"/>
                <w:szCs w:val="20"/>
              </w:rPr>
            </w:r>
            <w:r w:rsidR="00B50917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B50917">
              <w:rPr>
                <w:rFonts w:ascii="Arial" w:hAnsi="Arial" w:cs="Arial"/>
                <w:noProof/>
                <w:sz w:val="18"/>
                <w:szCs w:val="20"/>
              </w:rPr>
              <w:t>Préciser</w:t>
            </w:r>
            <w:r w:rsidR="00B50917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50917" w14:paraId="7B6D94EA" w14:textId="77777777" w:rsidTr="00B50917">
        <w:trPr>
          <w:trHeight w:val="442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548D7" w14:textId="6261D4ED" w:rsidR="00B50917" w:rsidRPr="48BD0D70" w:rsidRDefault="00B50917" w:rsidP="00B5091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84A48" w14:textId="3C63D601" w:rsidR="00B50917" w:rsidRPr="00423122" w:rsidRDefault="00362695" w:rsidP="00B50917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eastAsia="en-US"/>
                </w:rPr>
                <w:id w:val="191566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917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50917" w:rsidRPr="00423122">
              <w:rPr>
                <w:rFonts w:asciiTheme="minorHAnsi" w:hAnsiTheme="minorHAnsi" w:cs="Arial"/>
                <w:sz w:val="20"/>
                <w:szCs w:val="20"/>
                <w:lang w:eastAsia="en-US"/>
              </w:rPr>
              <w:t>Étudiant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66E64" w14:textId="61F086DD" w:rsidR="00B50917" w:rsidRPr="00423122" w:rsidRDefault="00362695" w:rsidP="00B50917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95869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9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50917">
              <w:rPr>
                <w:rFonts w:asciiTheme="minorHAnsi" w:hAnsiTheme="minorHAnsi" w:cs="Arial"/>
                <w:sz w:val="20"/>
                <w:szCs w:val="20"/>
              </w:rPr>
              <w:t>Sécurité du revenu</w:t>
            </w:r>
          </w:p>
        </w:tc>
        <w:tc>
          <w:tcPr>
            <w:tcW w:w="5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B2DEC" w14:textId="706C1908" w:rsidR="00B50917" w:rsidRPr="00B50917" w:rsidRDefault="00362695" w:rsidP="00B50917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69266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91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50917">
              <w:rPr>
                <w:rFonts w:asciiTheme="minorHAnsi" w:hAnsiTheme="minorHAnsi" w:cs="Arial"/>
                <w:sz w:val="20"/>
                <w:szCs w:val="20"/>
              </w:rPr>
              <w:t>Autre :</w:t>
            </w:r>
            <w:r w:rsidR="00B5091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B50917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ciser"/>
                  </w:textInput>
                </w:ffData>
              </w:fldChar>
            </w:r>
            <w:r w:rsidR="00B50917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="00B50917">
              <w:rPr>
                <w:rFonts w:ascii="Arial" w:hAnsi="Arial" w:cs="Arial"/>
                <w:sz w:val="18"/>
                <w:szCs w:val="20"/>
              </w:rPr>
            </w:r>
            <w:r w:rsidR="00B50917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B50917">
              <w:rPr>
                <w:rFonts w:ascii="Arial" w:hAnsi="Arial" w:cs="Arial"/>
                <w:noProof/>
                <w:sz w:val="18"/>
                <w:szCs w:val="20"/>
              </w:rPr>
              <w:t>Préciser</w:t>
            </w:r>
            <w:r w:rsidR="00B50917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04FC4340" w14:textId="729B5A01" w:rsidR="00D458A0" w:rsidRDefault="00D458A0" w:rsidP="00B50917"/>
    <w:p w14:paraId="61E72DD9" w14:textId="6466CE86" w:rsidR="009761FD" w:rsidRDefault="009761FD" w:rsidP="24CA17D0">
      <w:pPr>
        <w:rPr>
          <w:rFonts w:asciiTheme="minorHAnsi" w:hAnsiTheme="minorHAnsi" w:cstheme="minorHAnsi"/>
          <w:sz w:val="20"/>
          <w:szCs w:val="20"/>
        </w:rPr>
      </w:pPr>
    </w:p>
    <w:p w14:paraId="570DC8F0" w14:textId="0F3601D3" w:rsidR="00C1437C" w:rsidRDefault="00C1437C" w:rsidP="24CA17D0">
      <w:pPr>
        <w:rPr>
          <w:rFonts w:asciiTheme="minorHAnsi" w:hAnsiTheme="minorHAnsi" w:cstheme="minorHAnsi"/>
          <w:sz w:val="20"/>
          <w:szCs w:val="20"/>
        </w:rPr>
      </w:pPr>
    </w:p>
    <w:p w14:paraId="25F0ACE2" w14:textId="0C5FF63E" w:rsidR="00C1437C" w:rsidRDefault="00C1437C" w:rsidP="24CA17D0">
      <w:pPr>
        <w:rPr>
          <w:rFonts w:asciiTheme="minorHAnsi" w:hAnsiTheme="minorHAnsi" w:cstheme="minorHAnsi"/>
          <w:sz w:val="20"/>
          <w:szCs w:val="20"/>
        </w:rPr>
      </w:pPr>
    </w:p>
    <w:p w14:paraId="6CB12485" w14:textId="39F25E05" w:rsidR="00C1437C" w:rsidRDefault="00C1437C" w:rsidP="24CA17D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center" w:tblpY="303"/>
        <w:tblW w:w="10658" w:type="dxa"/>
        <w:tblLook w:val="04A0" w:firstRow="1" w:lastRow="0" w:firstColumn="1" w:lastColumn="0" w:noHBand="0" w:noVBand="1"/>
      </w:tblPr>
      <w:tblGrid>
        <w:gridCol w:w="10658"/>
      </w:tblGrid>
      <w:tr w:rsidR="00C1437C" w:rsidRPr="00472AC0" w14:paraId="7F74E746" w14:textId="77777777" w:rsidTr="002E1600">
        <w:trPr>
          <w:trHeight w:val="278"/>
        </w:trPr>
        <w:tc>
          <w:tcPr>
            <w:tcW w:w="10658" w:type="dxa"/>
            <w:tcBorders>
              <w:top w:val="single" w:sz="4" w:space="0" w:color="auto"/>
              <w:bottom w:val="nil"/>
            </w:tcBorders>
          </w:tcPr>
          <w:p w14:paraId="3D6C513A" w14:textId="77777777" w:rsidR="00C1437C" w:rsidRPr="00513B0D" w:rsidRDefault="00C1437C" w:rsidP="002E1600">
            <w:pPr>
              <w:spacing w:before="20" w:after="20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47FDE0C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 xml:space="preserve">Si </w:t>
            </w: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vous êtes travailleur, veuillez remplir les champs suivants :</w:t>
            </w:r>
          </w:p>
        </w:tc>
      </w:tr>
      <w:tr w:rsidR="00C1437C" w:rsidRPr="00472AC0" w14:paraId="26796417" w14:textId="77777777" w:rsidTr="002E1600">
        <w:trPr>
          <w:trHeight w:val="494"/>
        </w:trPr>
        <w:tc>
          <w:tcPr>
            <w:tcW w:w="10658" w:type="dxa"/>
            <w:tcBorders>
              <w:top w:val="nil"/>
              <w:bottom w:val="nil"/>
            </w:tcBorders>
            <w:vAlign w:val="center"/>
          </w:tcPr>
          <w:p w14:paraId="42D95407" w14:textId="77777777" w:rsidR="00C1437C" w:rsidRPr="00B50917" w:rsidRDefault="00C1437C" w:rsidP="002E1600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r w:rsidRPr="487E29D2">
              <w:rPr>
                <w:rFonts w:asciiTheme="minorHAnsi" w:hAnsiTheme="minorHAnsi" w:cstheme="minorBidi"/>
                <w:sz w:val="20"/>
                <w:szCs w:val="20"/>
              </w:rPr>
              <w:t>Titre d’emploi :</w:t>
            </w: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>
                    <w:default w:val="Inscrire le titre d'emploi"/>
                  </w:textInput>
                </w:ffData>
              </w:fldChar>
            </w:r>
            <w:bookmarkStart w:id="7" w:name="Texte21"/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le titre d'emploi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7"/>
          </w:p>
        </w:tc>
      </w:tr>
      <w:tr w:rsidR="00C1437C" w:rsidRPr="00472AC0" w14:paraId="48B6AF01" w14:textId="77777777" w:rsidTr="002E1600">
        <w:trPr>
          <w:trHeight w:val="492"/>
        </w:trPr>
        <w:tc>
          <w:tcPr>
            <w:tcW w:w="10658" w:type="dxa"/>
            <w:tcBorders>
              <w:top w:val="nil"/>
              <w:bottom w:val="nil"/>
            </w:tcBorders>
            <w:vAlign w:val="center"/>
          </w:tcPr>
          <w:p w14:paraId="1A018E24" w14:textId="77777777" w:rsidR="00C1437C" w:rsidRPr="00B50917" w:rsidRDefault="00C1437C" w:rsidP="002E1600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Tâches :</w:t>
            </w: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tâch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tâches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C1437C" w:rsidRPr="00472AC0" w14:paraId="63BAEBB5" w14:textId="77777777" w:rsidTr="002E1600">
        <w:trPr>
          <w:trHeight w:val="492"/>
        </w:trPr>
        <w:tc>
          <w:tcPr>
            <w:tcW w:w="10658" w:type="dxa"/>
            <w:tcBorders>
              <w:top w:val="nil"/>
              <w:bottom w:val="nil"/>
            </w:tcBorders>
            <w:vAlign w:val="center"/>
          </w:tcPr>
          <w:p w14:paraId="23648E7C" w14:textId="77777777" w:rsidR="00C1437C" w:rsidRPr="00B50917" w:rsidRDefault="00C1437C" w:rsidP="002E1600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Horaire : </w:t>
            </w: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temps plein, temps suppl, permenant, etc.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 xml:space="preserve"> temps plein, temps suppl, permenant, etc.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C1437C" w:rsidRPr="00472AC0" w14:paraId="0E38FED8" w14:textId="77777777" w:rsidTr="002E1600">
        <w:trPr>
          <w:trHeight w:val="492"/>
        </w:trPr>
        <w:tc>
          <w:tcPr>
            <w:tcW w:w="10658" w:type="dxa"/>
            <w:tcBorders>
              <w:top w:val="nil"/>
            </w:tcBorders>
            <w:vAlign w:val="center"/>
          </w:tcPr>
          <w:p w14:paraId="14F17598" w14:textId="77777777" w:rsidR="00C1437C" w:rsidRPr="00B50917" w:rsidRDefault="00C1437C" w:rsidP="002E1600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Perception ou niveau de satisfaction des capacités au travail :</w:t>
            </w: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ciser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Préciser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9C6431" w14:textId="5F9AF91A" w:rsidR="00C1437C" w:rsidRDefault="00C1437C" w:rsidP="24CA17D0">
      <w:pPr>
        <w:rPr>
          <w:rFonts w:asciiTheme="minorHAnsi" w:hAnsiTheme="minorHAnsi" w:cstheme="minorHAnsi"/>
          <w:sz w:val="20"/>
          <w:szCs w:val="20"/>
        </w:rPr>
      </w:pPr>
    </w:p>
    <w:p w14:paraId="57533C86" w14:textId="61BA112C" w:rsidR="00C1437C" w:rsidRDefault="00C1437C" w:rsidP="24CA17D0">
      <w:pPr>
        <w:rPr>
          <w:rFonts w:asciiTheme="minorHAnsi" w:hAnsiTheme="minorHAnsi" w:cstheme="minorHAnsi"/>
          <w:sz w:val="20"/>
          <w:szCs w:val="20"/>
        </w:rPr>
      </w:pPr>
    </w:p>
    <w:p w14:paraId="3A31A438" w14:textId="77777777" w:rsidR="00C1437C" w:rsidRPr="00D45625" w:rsidRDefault="00C1437C" w:rsidP="24CA17D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8" w:type="dxa"/>
        <w:tblInd w:w="-5" w:type="dxa"/>
        <w:tblLook w:val="04A0" w:firstRow="1" w:lastRow="0" w:firstColumn="1" w:lastColumn="0" w:noHBand="0" w:noVBand="1"/>
      </w:tblPr>
      <w:tblGrid>
        <w:gridCol w:w="10658"/>
      </w:tblGrid>
      <w:tr w:rsidR="00EB21F5" w:rsidRPr="00D45625" w14:paraId="381784CB" w14:textId="77777777" w:rsidTr="00B50917">
        <w:trPr>
          <w:tblHeader/>
        </w:trPr>
        <w:tc>
          <w:tcPr>
            <w:tcW w:w="10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5D7E1" w14:textId="11589C09" w:rsidR="00EB21F5" w:rsidRPr="00D45625" w:rsidRDefault="00EB21F5" w:rsidP="00270C8C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18EEAB3D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NOTES DU </w:t>
            </w:r>
            <w:r w:rsidRPr="18EEAB3D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CLINICIEN</w:t>
            </w:r>
          </w:p>
        </w:tc>
      </w:tr>
      <w:tr w:rsidR="00EB21F5" w:rsidRPr="00D45625" w14:paraId="4532AD23" w14:textId="77777777" w:rsidTr="00B50917">
        <w:trPr>
          <w:trHeight w:val="510"/>
        </w:trPr>
        <w:tc>
          <w:tcPr>
            <w:tcW w:w="10658" w:type="dxa"/>
            <w:tcBorders>
              <w:top w:val="single" w:sz="4" w:space="0" w:color="auto"/>
            </w:tcBorders>
          </w:tcPr>
          <w:p w14:paraId="51D48046" w14:textId="77777777" w:rsidR="00EB21F5" w:rsidRDefault="00B50917" w:rsidP="00EB21F5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rire vos notes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Inscrire vos notes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  <w:p w14:paraId="42288BD0" w14:textId="77777777" w:rsidR="00C1437C" w:rsidRDefault="00C1437C" w:rsidP="00EB21F5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</w:p>
          <w:p w14:paraId="7F8DF5DD" w14:textId="77777777" w:rsidR="00C1437C" w:rsidRDefault="00C1437C" w:rsidP="00EB21F5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</w:p>
          <w:p w14:paraId="3B98C636" w14:textId="77777777" w:rsidR="00C1437C" w:rsidRDefault="00C1437C" w:rsidP="00EB21F5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</w:p>
          <w:p w14:paraId="344B82B6" w14:textId="77777777" w:rsidR="00C1437C" w:rsidRDefault="00C1437C" w:rsidP="00EB21F5">
            <w:pPr>
              <w:spacing w:before="20" w:after="20"/>
              <w:rPr>
                <w:rFonts w:ascii="Arial" w:hAnsi="Arial" w:cs="Arial"/>
                <w:sz w:val="18"/>
                <w:szCs w:val="20"/>
              </w:rPr>
            </w:pPr>
          </w:p>
          <w:p w14:paraId="794E201B" w14:textId="36213DC5" w:rsidR="00C1437C" w:rsidRPr="00D45625" w:rsidRDefault="00C1437C" w:rsidP="00EB21F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D3329B7" w14:textId="43110DA1" w:rsidR="24CA17D0" w:rsidRPr="00D45625" w:rsidRDefault="24CA17D0" w:rsidP="24CA17D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88"/>
        <w:tblW w:w="1063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5"/>
        <w:gridCol w:w="5226"/>
        <w:gridCol w:w="1134"/>
        <w:gridCol w:w="2127"/>
      </w:tblGrid>
      <w:tr w:rsidR="009F21DA" w14:paraId="79BDC692" w14:textId="77777777" w:rsidTr="009F21DA">
        <w:trPr>
          <w:trHeight w:val="840"/>
        </w:trPr>
        <w:tc>
          <w:tcPr>
            <w:tcW w:w="2145" w:type="dxa"/>
            <w:tcBorders>
              <w:top w:val="nil"/>
              <w:bottom w:val="nil"/>
            </w:tcBorders>
            <w:vAlign w:val="bottom"/>
          </w:tcPr>
          <w:p w14:paraId="6F54B234" w14:textId="77777777" w:rsidR="009F21DA" w:rsidRPr="00644EF4" w:rsidRDefault="009F21DA" w:rsidP="009F21DA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</w:p>
        </w:tc>
        <w:tc>
          <w:tcPr>
            <w:tcW w:w="5226" w:type="dxa"/>
            <w:tcBorders>
              <w:top w:val="nil"/>
              <w:bottom w:val="single" w:sz="4" w:space="0" w:color="auto"/>
            </w:tcBorders>
            <w:vAlign w:val="bottom"/>
          </w:tcPr>
          <w:p w14:paraId="1F456AC1" w14:textId="77777777" w:rsidR="009F21DA" w:rsidRDefault="00362695" w:rsidP="009F21DA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EndPr/>
              <w:sdtContent>
                <w:r w:rsidR="009F21DA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0559C6C0" wp14:editId="602A5551">
                      <wp:extent cx="508000" cy="253908"/>
                      <wp:effectExtent l="0" t="0" r="635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451D3D50" w14:textId="77777777" w:rsidR="009F21DA" w:rsidRDefault="00362695" w:rsidP="009F21DA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-1868129281"/>
                <w:placeholder>
                  <w:docPart w:val="7024010DA659418483087B28B5E8C7B7"/>
                </w:placeholder>
                <w:showingPlcHdr/>
              </w:sdtPr>
              <w:sdtEndPr/>
              <w:sdtContent>
                <w:r w:rsidR="009F21DA"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DC5FFAE" w14:textId="77777777" w:rsidR="009F21DA" w:rsidRPr="00644EF4" w:rsidRDefault="009F21DA" w:rsidP="009F21DA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87710423"/>
            <w:placeholder>
              <w:docPart w:val="08BB9C6B65564F5197DF8145A627B15F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7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7FEE72F9" w14:textId="77777777" w:rsidR="009F21DA" w:rsidRDefault="009F21DA" w:rsidP="009F21DA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9F21DA" w14:paraId="38BEA8AD" w14:textId="77777777" w:rsidTr="009F21DA">
        <w:trPr>
          <w:trHeight w:val="182"/>
        </w:trPr>
        <w:tc>
          <w:tcPr>
            <w:tcW w:w="2145" w:type="dxa"/>
            <w:tcBorders>
              <w:top w:val="nil"/>
              <w:bottom w:val="nil"/>
            </w:tcBorders>
            <w:vAlign w:val="bottom"/>
          </w:tcPr>
          <w:p w14:paraId="0077C2A8" w14:textId="77777777" w:rsidR="009F21DA" w:rsidRDefault="009F21DA" w:rsidP="009F21DA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26" w:type="dxa"/>
            <w:tcBorders>
              <w:top w:val="single" w:sz="4" w:space="0" w:color="auto"/>
              <w:bottom w:val="nil"/>
            </w:tcBorders>
            <w:vAlign w:val="bottom"/>
          </w:tcPr>
          <w:p w14:paraId="0D736500" w14:textId="77777777" w:rsidR="009F21DA" w:rsidRPr="00811719" w:rsidRDefault="009F21DA" w:rsidP="009F21DA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11719">
              <w:rPr>
                <w:rFonts w:asciiTheme="minorHAnsi" w:hAnsiTheme="minorHAnsi" w:cstheme="minorHAnsi"/>
                <w:i/>
                <w:sz w:val="18"/>
                <w:szCs w:val="18"/>
              </w:rPr>
              <w:t>Signature et titre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EF66CCC" w14:textId="77777777" w:rsidR="009F21DA" w:rsidRDefault="009F21DA" w:rsidP="009F21DA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bottom"/>
          </w:tcPr>
          <w:p w14:paraId="6EB88B23" w14:textId="77777777" w:rsidR="009F21DA" w:rsidRDefault="009F21DA" w:rsidP="009F21DA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E3A471D" w14:textId="337219F7" w:rsidR="00DB0656" w:rsidRDefault="00DB0656" w:rsidP="00DD133D">
      <w:pPr>
        <w:tabs>
          <w:tab w:val="left" w:pos="5245"/>
        </w:tabs>
        <w:rPr>
          <w:rFonts w:asciiTheme="minorHAnsi" w:hAnsiTheme="minorHAnsi" w:cstheme="minorHAnsi"/>
          <w:sz w:val="20"/>
          <w:szCs w:val="20"/>
        </w:rPr>
      </w:pPr>
    </w:p>
    <w:p w14:paraId="6D98A12B" w14:textId="77777777" w:rsidR="0079796A" w:rsidRDefault="00362695" w:rsidP="005D6700">
      <w:pPr>
        <w:tabs>
          <w:tab w:val="left" w:pos="2520"/>
        </w:tabs>
        <w:rPr>
          <w:rFonts w:asciiTheme="minorHAnsi" w:hAnsiTheme="minorHAnsi" w:cstheme="minorBidi"/>
          <w:sz w:val="20"/>
          <w:szCs w:val="20"/>
        </w:rPr>
      </w:pPr>
      <w:sdt>
        <w:sdtPr>
          <w:rPr>
            <w:rFonts w:asciiTheme="minorHAnsi" w:hAnsiTheme="minorHAnsi" w:cstheme="minorBidi"/>
            <w:sz w:val="20"/>
            <w:szCs w:val="20"/>
          </w:rPr>
          <w:alias w:val="Insérer votre signature électronique"/>
          <w:tag w:val="Insérer votre signature électronique"/>
          <w:id w:val="522985822"/>
          <w:picture/>
        </w:sdtPr>
        <w:sdtEndPr/>
        <w:sdtContent/>
      </w:sdt>
    </w:p>
    <w:p w14:paraId="2946DB82" w14:textId="290D1A87" w:rsidR="0079796A" w:rsidRDefault="0079796A" w:rsidP="56FA6D3F">
      <w:pPr>
        <w:keepNext/>
        <w:tabs>
          <w:tab w:val="left" w:pos="770"/>
        </w:tabs>
        <w:spacing w:line="276" w:lineRule="auto"/>
        <w:ind w:left="426" w:hanging="1"/>
        <w:rPr>
          <w:rFonts w:asciiTheme="minorHAnsi" w:hAnsiTheme="minorHAnsi" w:cstheme="minorBidi"/>
          <w:sz w:val="20"/>
          <w:szCs w:val="20"/>
        </w:rPr>
      </w:pPr>
    </w:p>
    <w:p w14:paraId="6B699379" w14:textId="55F83691" w:rsidR="0079796A" w:rsidRPr="00076B9A" w:rsidRDefault="0079796A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sectPr w:rsidR="0079796A" w:rsidRPr="00076B9A" w:rsidSect="00B50917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2" w:right="758" w:bottom="992" w:left="709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2BAE6" w14:textId="77777777" w:rsidR="00362695" w:rsidRDefault="00362695" w:rsidP="0081257E">
      <w:r>
        <w:separator/>
      </w:r>
    </w:p>
  </w:endnote>
  <w:endnote w:type="continuationSeparator" w:id="0">
    <w:p w14:paraId="24108873" w14:textId="77777777" w:rsidR="00362695" w:rsidRDefault="00362695" w:rsidP="0081257E">
      <w:r>
        <w:continuationSeparator/>
      </w:r>
    </w:p>
  </w:endnote>
  <w:endnote w:type="continuationNotice" w:id="1">
    <w:p w14:paraId="63BC2B51" w14:textId="77777777" w:rsidR="00362695" w:rsidRDefault="003626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1E289F" w:rsidRDefault="001E289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1E289F" w:rsidRDefault="001E289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C415415" w14:textId="70FC9B5A" w:rsidR="001E289F" w:rsidRPr="009241CF" w:rsidRDefault="001E289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530B35" w:rsidRPr="00530B35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6F9F3" w14:textId="77777777" w:rsidR="001E289F" w:rsidRPr="002C0510" w:rsidRDefault="001E289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0CE174" wp14:editId="5F31F96D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10CBB5" w14:textId="77777777" w:rsidR="006100C1" w:rsidRPr="006100C1" w:rsidRDefault="006100C1" w:rsidP="006100C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D45625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ÉVALUATION EN ERGOTHÉRAPIE COVID LONGUE</w:t>
                          </w:r>
                        </w:p>
                        <w:p w14:paraId="783727F1" w14:textId="1E224DD6" w:rsidR="001E289F" w:rsidRPr="00783D34" w:rsidRDefault="001E289F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2510CBB5" w14:textId="77777777" w:rsidR="006100C1" w:rsidRPr="006100C1" w:rsidRDefault="006100C1" w:rsidP="006100C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D45625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ÉVALUATION EN ERGOTHÉRAPIE COVID LONGUE</w:t>
                    </w:r>
                  </w:p>
                  <w:p w14:paraId="783727F1" w14:textId="1E224DD6" w:rsidR="001E289F" w:rsidRPr="00783D34" w:rsidRDefault="001E289F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7068FEA3" w14:textId="5ED5DEB9" w:rsidR="001E289F" w:rsidRPr="003D1E79" w:rsidRDefault="001E289F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AB4650">
      <w:rPr>
        <w:rFonts w:asciiTheme="minorHAnsi" w:hAnsiTheme="minorHAnsi" w:cstheme="minorHAnsi"/>
        <w:sz w:val="20"/>
        <w:szCs w:val="20"/>
      </w:rPr>
      <w:t>60448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AB4650">
      <w:rPr>
        <w:rFonts w:asciiTheme="minorHAnsi" w:hAnsiTheme="minorHAnsi" w:cstheme="minorHAnsi"/>
        <w:sz w:val="20"/>
        <w:szCs w:val="20"/>
      </w:rPr>
      <w:t>2021-08</w:t>
    </w:r>
    <w:r w:rsidRPr="002C0510">
      <w:rPr>
        <w:rFonts w:asciiTheme="minorHAnsi" w:hAnsiTheme="minorHAnsi" w:cstheme="minorHAnsi"/>
        <w:sz w:val="20"/>
        <w:szCs w:val="20"/>
      </w:rPr>
      <w:t>)</w:t>
    </w:r>
    <w:r w:rsidR="009751CE">
      <w:rPr>
        <w:rFonts w:asciiTheme="minorHAnsi" w:hAnsiTheme="minorHAnsi" w:cstheme="minorHAnsi"/>
        <w:sz w:val="20"/>
        <w:szCs w:val="20"/>
      </w:rPr>
      <w:t xml:space="preserve"> Provisoire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960784" w:rsidRPr="00960784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960784" w:rsidRPr="00960784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A50B8" w14:textId="77777777" w:rsidR="001E289F" w:rsidRPr="002C0510" w:rsidRDefault="001E289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857426" wp14:editId="07777777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04A160" w14:textId="096D5DFF" w:rsidR="001E289F" w:rsidRPr="006100C1" w:rsidRDefault="006100C1" w:rsidP="006100C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D45625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ÉVALUATION EN ERGOTHÉRAPIE COVID LONGUE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57426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0B04A160" w14:textId="096D5DFF" w:rsidR="001E289F" w:rsidRPr="006100C1" w:rsidRDefault="006100C1" w:rsidP="006100C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D45625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ÉVALUATION EN ERGOTHÉRAPIE COVID LONGUE</w:t>
                    </w: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24AC2839" w14:textId="6550AA0F" w:rsidR="001E289F" w:rsidRPr="002C0510" w:rsidRDefault="001E289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AB4650">
      <w:rPr>
        <w:rFonts w:asciiTheme="minorHAnsi" w:hAnsiTheme="minorHAnsi" w:cstheme="minorHAnsi"/>
        <w:sz w:val="20"/>
        <w:szCs w:val="20"/>
      </w:rPr>
      <w:t>60448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AB4650">
      <w:rPr>
        <w:rFonts w:asciiTheme="minorHAnsi" w:hAnsiTheme="minorHAnsi" w:cstheme="minorHAnsi"/>
        <w:sz w:val="20"/>
        <w:szCs w:val="20"/>
      </w:rPr>
      <w:t>2021-08</w:t>
    </w:r>
    <w:r w:rsidRPr="002C0510">
      <w:rPr>
        <w:rFonts w:asciiTheme="minorHAnsi" w:hAnsiTheme="minorHAnsi" w:cstheme="minorHAnsi"/>
        <w:sz w:val="20"/>
        <w:szCs w:val="20"/>
      </w:rPr>
      <w:t>)</w:t>
    </w:r>
    <w:r w:rsidR="009751CE">
      <w:rPr>
        <w:rFonts w:asciiTheme="minorHAnsi" w:hAnsiTheme="minorHAnsi" w:cstheme="minorHAnsi"/>
        <w:sz w:val="20"/>
        <w:szCs w:val="20"/>
      </w:rPr>
      <w:t xml:space="preserve"> Provisoire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960784" w:rsidRPr="00960784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960784" w:rsidRPr="00960784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B6818" w14:textId="77777777" w:rsidR="00362695" w:rsidRDefault="00362695" w:rsidP="0081257E">
      <w:r>
        <w:separator/>
      </w:r>
    </w:p>
  </w:footnote>
  <w:footnote w:type="continuationSeparator" w:id="0">
    <w:p w14:paraId="4EDE4B6A" w14:textId="77777777" w:rsidR="00362695" w:rsidRDefault="00362695" w:rsidP="0081257E">
      <w:r>
        <w:continuationSeparator/>
      </w:r>
    </w:p>
  </w:footnote>
  <w:footnote w:type="continuationNotice" w:id="1">
    <w:p w14:paraId="36632220" w14:textId="77777777" w:rsidR="00362695" w:rsidRDefault="003626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A3716" w14:textId="05312451" w:rsidR="001E289F" w:rsidRPr="00F130E4" w:rsidRDefault="001E289F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322862822"/>
        <w:placeholder>
          <w:docPart w:val="23F9AB2F80FF4015A51459A62A7FDDCD"/>
        </w:placeholder>
        <w:showingPlcHdr/>
      </w:sdtPr>
      <w:sdtEndPr/>
      <w:sdtContent>
        <w:r w:rsidR="00530B35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042277674"/>
        <w:placeholder>
          <w:docPart w:val="60F4857D1AE1414596051C7AC2AF95F2"/>
        </w:placeholder>
      </w:sdtPr>
      <w:sdtEndPr/>
      <w:sdtContent>
        <w:r w:rsidR="00530B35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A4EA8" w14:textId="494AE20F" w:rsidR="001E289F" w:rsidRPr="00F130E4" w:rsidRDefault="001E289F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33706964"/>
        <w:placeholder>
          <w:docPart w:val="9B68746015894DBB83866B90BE733876"/>
        </w:placeholder>
        <w:showingPlcHdr/>
      </w:sdtPr>
      <w:sdtEndPr/>
      <w:sdtContent>
        <w:r w:rsidR="00530B35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1491980458"/>
        <w:placeholder>
          <w:docPart w:val="A25AE3D8409448FAB23DA196C89E074B"/>
        </w:placeholder>
      </w:sdtPr>
      <w:sdtEndPr/>
      <w:sdtContent>
        <w:r w:rsidR="00530B35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5As6CGEDvIxwb5RLjGSv70LCQ8HwSj/egdleq4yYhPcQZP+anFtSPHRi7bmXBTLdoDXYOmnbNctJhhZ7KONuA==" w:salt="6yYKTo/7FxuB3R4XgiVGR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645D"/>
    <w:rsid w:val="0000784F"/>
    <w:rsid w:val="00012D9A"/>
    <w:rsid w:val="00013792"/>
    <w:rsid w:val="000143E3"/>
    <w:rsid w:val="00017523"/>
    <w:rsid w:val="0002094E"/>
    <w:rsid w:val="0002130E"/>
    <w:rsid w:val="00021448"/>
    <w:rsid w:val="000235F9"/>
    <w:rsid w:val="0003089E"/>
    <w:rsid w:val="00036644"/>
    <w:rsid w:val="00037D95"/>
    <w:rsid w:val="00044260"/>
    <w:rsid w:val="000461BB"/>
    <w:rsid w:val="0005413F"/>
    <w:rsid w:val="00056477"/>
    <w:rsid w:val="00061115"/>
    <w:rsid w:val="00062CCC"/>
    <w:rsid w:val="00063056"/>
    <w:rsid w:val="000653C6"/>
    <w:rsid w:val="00065B2B"/>
    <w:rsid w:val="00065CB5"/>
    <w:rsid w:val="00073202"/>
    <w:rsid w:val="00076B9A"/>
    <w:rsid w:val="00081719"/>
    <w:rsid w:val="00081E4F"/>
    <w:rsid w:val="000931F2"/>
    <w:rsid w:val="00094D01"/>
    <w:rsid w:val="000A1BAF"/>
    <w:rsid w:val="000A379D"/>
    <w:rsid w:val="000A5A8D"/>
    <w:rsid w:val="000A5E86"/>
    <w:rsid w:val="000B34AA"/>
    <w:rsid w:val="000B7F78"/>
    <w:rsid w:val="000C575E"/>
    <w:rsid w:val="000D38DD"/>
    <w:rsid w:val="000D5225"/>
    <w:rsid w:val="000E53E1"/>
    <w:rsid w:val="000F0ECA"/>
    <w:rsid w:val="000F1FB9"/>
    <w:rsid w:val="000F75B8"/>
    <w:rsid w:val="0010086E"/>
    <w:rsid w:val="00106182"/>
    <w:rsid w:val="001071B1"/>
    <w:rsid w:val="00110A74"/>
    <w:rsid w:val="00121C81"/>
    <w:rsid w:val="00122951"/>
    <w:rsid w:val="00131F87"/>
    <w:rsid w:val="0013480E"/>
    <w:rsid w:val="00134CC1"/>
    <w:rsid w:val="0014043F"/>
    <w:rsid w:val="0014311E"/>
    <w:rsid w:val="00145C05"/>
    <w:rsid w:val="00152464"/>
    <w:rsid w:val="00153E63"/>
    <w:rsid w:val="00156CBC"/>
    <w:rsid w:val="00156F9B"/>
    <w:rsid w:val="00162FFB"/>
    <w:rsid w:val="00163926"/>
    <w:rsid w:val="00163ADB"/>
    <w:rsid w:val="00165446"/>
    <w:rsid w:val="00165615"/>
    <w:rsid w:val="001765C6"/>
    <w:rsid w:val="00185261"/>
    <w:rsid w:val="0019187A"/>
    <w:rsid w:val="00193617"/>
    <w:rsid w:val="00194790"/>
    <w:rsid w:val="00195B3D"/>
    <w:rsid w:val="001B672E"/>
    <w:rsid w:val="001B6ADB"/>
    <w:rsid w:val="001D2625"/>
    <w:rsid w:val="001D44C0"/>
    <w:rsid w:val="001E289F"/>
    <w:rsid w:val="001E4106"/>
    <w:rsid w:val="001E567C"/>
    <w:rsid w:val="001F086F"/>
    <w:rsid w:val="001F1ED6"/>
    <w:rsid w:val="001F7CE4"/>
    <w:rsid w:val="002115ED"/>
    <w:rsid w:val="00213AED"/>
    <w:rsid w:val="00214EA7"/>
    <w:rsid w:val="00224E04"/>
    <w:rsid w:val="002250AB"/>
    <w:rsid w:val="00230283"/>
    <w:rsid w:val="00233C49"/>
    <w:rsid w:val="002368D2"/>
    <w:rsid w:val="00240B84"/>
    <w:rsid w:val="002446D2"/>
    <w:rsid w:val="002454D8"/>
    <w:rsid w:val="00254E70"/>
    <w:rsid w:val="00255583"/>
    <w:rsid w:val="00260E4B"/>
    <w:rsid w:val="002634B7"/>
    <w:rsid w:val="00263F52"/>
    <w:rsid w:val="00266907"/>
    <w:rsid w:val="002675D9"/>
    <w:rsid w:val="00270C8C"/>
    <w:rsid w:val="00274E5D"/>
    <w:rsid w:val="00278E3C"/>
    <w:rsid w:val="00282C5D"/>
    <w:rsid w:val="00284D5A"/>
    <w:rsid w:val="002907EB"/>
    <w:rsid w:val="00293EC9"/>
    <w:rsid w:val="00295818"/>
    <w:rsid w:val="00295F2F"/>
    <w:rsid w:val="002A193E"/>
    <w:rsid w:val="002A3185"/>
    <w:rsid w:val="002B07DB"/>
    <w:rsid w:val="002B0B83"/>
    <w:rsid w:val="002B687B"/>
    <w:rsid w:val="002C0510"/>
    <w:rsid w:val="002C5CEB"/>
    <w:rsid w:val="002D03B7"/>
    <w:rsid w:val="002D165B"/>
    <w:rsid w:val="002D207C"/>
    <w:rsid w:val="002D4BDA"/>
    <w:rsid w:val="002D55E7"/>
    <w:rsid w:val="002E3D54"/>
    <w:rsid w:val="00300E67"/>
    <w:rsid w:val="00301BAB"/>
    <w:rsid w:val="00304C4F"/>
    <w:rsid w:val="00305046"/>
    <w:rsid w:val="00306F42"/>
    <w:rsid w:val="003101D1"/>
    <w:rsid w:val="00336BCB"/>
    <w:rsid w:val="00340AC3"/>
    <w:rsid w:val="003470F5"/>
    <w:rsid w:val="0035045E"/>
    <w:rsid w:val="00361668"/>
    <w:rsid w:val="00362695"/>
    <w:rsid w:val="0036572C"/>
    <w:rsid w:val="00366A5E"/>
    <w:rsid w:val="00366F57"/>
    <w:rsid w:val="00367527"/>
    <w:rsid w:val="00367C4C"/>
    <w:rsid w:val="00370BBA"/>
    <w:rsid w:val="003724A3"/>
    <w:rsid w:val="00375E29"/>
    <w:rsid w:val="00381AA2"/>
    <w:rsid w:val="003A13E0"/>
    <w:rsid w:val="003A3F6A"/>
    <w:rsid w:val="003A6F43"/>
    <w:rsid w:val="003A748C"/>
    <w:rsid w:val="003B414D"/>
    <w:rsid w:val="003B4AA5"/>
    <w:rsid w:val="003C32DB"/>
    <w:rsid w:val="003C68F3"/>
    <w:rsid w:val="003D1E79"/>
    <w:rsid w:val="003D77FF"/>
    <w:rsid w:val="003F3271"/>
    <w:rsid w:val="003F3BBB"/>
    <w:rsid w:val="0040639D"/>
    <w:rsid w:val="0040693B"/>
    <w:rsid w:val="00422ABF"/>
    <w:rsid w:val="00423122"/>
    <w:rsid w:val="004246FA"/>
    <w:rsid w:val="00424B75"/>
    <w:rsid w:val="00433D0C"/>
    <w:rsid w:val="004372B2"/>
    <w:rsid w:val="00444C4B"/>
    <w:rsid w:val="00447D3C"/>
    <w:rsid w:val="0045258B"/>
    <w:rsid w:val="00454637"/>
    <w:rsid w:val="00460096"/>
    <w:rsid w:val="00465776"/>
    <w:rsid w:val="00465EBD"/>
    <w:rsid w:val="004664A6"/>
    <w:rsid w:val="00466A2F"/>
    <w:rsid w:val="00466CA4"/>
    <w:rsid w:val="00470F89"/>
    <w:rsid w:val="00471551"/>
    <w:rsid w:val="00475947"/>
    <w:rsid w:val="00480EEE"/>
    <w:rsid w:val="00486DB0"/>
    <w:rsid w:val="00487374"/>
    <w:rsid w:val="004924EE"/>
    <w:rsid w:val="0049329B"/>
    <w:rsid w:val="004A634E"/>
    <w:rsid w:val="004A7727"/>
    <w:rsid w:val="004B01EF"/>
    <w:rsid w:val="004B1074"/>
    <w:rsid w:val="004B2D7F"/>
    <w:rsid w:val="004B3E75"/>
    <w:rsid w:val="004B5D26"/>
    <w:rsid w:val="004B74DB"/>
    <w:rsid w:val="004C2545"/>
    <w:rsid w:val="004D02BE"/>
    <w:rsid w:val="004D3BC7"/>
    <w:rsid w:val="004D47EF"/>
    <w:rsid w:val="004D5723"/>
    <w:rsid w:val="004F0173"/>
    <w:rsid w:val="004F6456"/>
    <w:rsid w:val="0051331D"/>
    <w:rsid w:val="00513B0D"/>
    <w:rsid w:val="00515A13"/>
    <w:rsid w:val="00516F7E"/>
    <w:rsid w:val="005210A1"/>
    <w:rsid w:val="005222EB"/>
    <w:rsid w:val="00523F84"/>
    <w:rsid w:val="00526B41"/>
    <w:rsid w:val="00530B35"/>
    <w:rsid w:val="0053430E"/>
    <w:rsid w:val="0054022C"/>
    <w:rsid w:val="005467C8"/>
    <w:rsid w:val="0055248C"/>
    <w:rsid w:val="00556819"/>
    <w:rsid w:val="005574D9"/>
    <w:rsid w:val="005611B0"/>
    <w:rsid w:val="00562D85"/>
    <w:rsid w:val="00562F66"/>
    <w:rsid w:val="00564A5F"/>
    <w:rsid w:val="00564A63"/>
    <w:rsid w:val="00571232"/>
    <w:rsid w:val="0057158C"/>
    <w:rsid w:val="00577650"/>
    <w:rsid w:val="005846D0"/>
    <w:rsid w:val="00596090"/>
    <w:rsid w:val="005970BA"/>
    <w:rsid w:val="00597B35"/>
    <w:rsid w:val="005A0C13"/>
    <w:rsid w:val="005A2F16"/>
    <w:rsid w:val="005A7B7E"/>
    <w:rsid w:val="005B55DE"/>
    <w:rsid w:val="005C69A1"/>
    <w:rsid w:val="005D4645"/>
    <w:rsid w:val="005D6700"/>
    <w:rsid w:val="005E0422"/>
    <w:rsid w:val="005E4326"/>
    <w:rsid w:val="005E4FA7"/>
    <w:rsid w:val="005E6FC0"/>
    <w:rsid w:val="005E7941"/>
    <w:rsid w:val="005F5E7B"/>
    <w:rsid w:val="00603B41"/>
    <w:rsid w:val="0060476A"/>
    <w:rsid w:val="00605F48"/>
    <w:rsid w:val="006100C1"/>
    <w:rsid w:val="0061060E"/>
    <w:rsid w:val="006123B8"/>
    <w:rsid w:val="006203E9"/>
    <w:rsid w:val="00621FCD"/>
    <w:rsid w:val="006224BA"/>
    <w:rsid w:val="00630D99"/>
    <w:rsid w:val="00632B01"/>
    <w:rsid w:val="006348ED"/>
    <w:rsid w:val="00644EF4"/>
    <w:rsid w:val="006451E2"/>
    <w:rsid w:val="006474AC"/>
    <w:rsid w:val="006505B5"/>
    <w:rsid w:val="00652381"/>
    <w:rsid w:val="00652BD9"/>
    <w:rsid w:val="00652EA1"/>
    <w:rsid w:val="00670347"/>
    <w:rsid w:val="00670772"/>
    <w:rsid w:val="00670CDB"/>
    <w:rsid w:val="00672AD8"/>
    <w:rsid w:val="006859C3"/>
    <w:rsid w:val="00690E2C"/>
    <w:rsid w:val="006A2BF6"/>
    <w:rsid w:val="006A6B88"/>
    <w:rsid w:val="006A72A6"/>
    <w:rsid w:val="006B00A8"/>
    <w:rsid w:val="006B2E6F"/>
    <w:rsid w:val="006B45CC"/>
    <w:rsid w:val="006B6641"/>
    <w:rsid w:val="006B68DF"/>
    <w:rsid w:val="006B758A"/>
    <w:rsid w:val="006C1432"/>
    <w:rsid w:val="006C1EF6"/>
    <w:rsid w:val="006C3A24"/>
    <w:rsid w:val="006C4D24"/>
    <w:rsid w:val="006C647A"/>
    <w:rsid w:val="006D0FFF"/>
    <w:rsid w:val="006D1D52"/>
    <w:rsid w:val="006D4D5E"/>
    <w:rsid w:val="006E08E3"/>
    <w:rsid w:val="006E19EE"/>
    <w:rsid w:val="006E28C1"/>
    <w:rsid w:val="006F049D"/>
    <w:rsid w:val="006F4C69"/>
    <w:rsid w:val="0070575F"/>
    <w:rsid w:val="00705B3D"/>
    <w:rsid w:val="00710CE5"/>
    <w:rsid w:val="00711015"/>
    <w:rsid w:val="007113CB"/>
    <w:rsid w:val="007259FE"/>
    <w:rsid w:val="00731176"/>
    <w:rsid w:val="007320E8"/>
    <w:rsid w:val="007325F6"/>
    <w:rsid w:val="00732BA2"/>
    <w:rsid w:val="00736508"/>
    <w:rsid w:val="00744A50"/>
    <w:rsid w:val="00750961"/>
    <w:rsid w:val="00750BFF"/>
    <w:rsid w:val="00755D92"/>
    <w:rsid w:val="007663B7"/>
    <w:rsid w:val="00766B75"/>
    <w:rsid w:val="0077308B"/>
    <w:rsid w:val="00775EF5"/>
    <w:rsid w:val="007824FE"/>
    <w:rsid w:val="00783D34"/>
    <w:rsid w:val="0078637E"/>
    <w:rsid w:val="007912E8"/>
    <w:rsid w:val="00794F54"/>
    <w:rsid w:val="00796F7D"/>
    <w:rsid w:val="0079796A"/>
    <w:rsid w:val="007A4CB0"/>
    <w:rsid w:val="007A6BB7"/>
    <w:rsid w:val="007C0A74"/>
    <w:rsid w:val="007C4940"/>
    <w:rsid w:val="007D57DE"/>
    <w:rsid w:val="007E01F3"/>
    <w:rsid w:val="007E053A"/>
    <w:rsid w:val="007E18B1"/>
    <w:rsid w:val="007E4DBF"/>
    <w:rsid w:val="007E5242"/>
    <w:rsid w:val="007E7941"/>
    <w:rsid w:val="008017A8"/>
    <w:rsid w:val="008037DD"/>
    <w:rsid w:val="008067F8"/>
    <w:rsid w:val="0081257E"/>
    <w:rsid w:val="00815A91"/>
    <w:rsid w:val="00821BDA"/>
    <w:rsid w:val="00826C19"/>
    <w:rsid w:val="008273AD"/>
    <w:rsid w:val="008302AE"/>
    <w:rsid w:val="00834E4F"/>
    <w:rsid w:val="00835D55"/>
    <w:rsid w:val="008360CD"/>
    <w:rsid w:val="0083791D"/>
    <w:rsid w:val="00840968"/>
    <w:rsid w:val="00842C06"/>
    <w:rsid w:val="0084540F"/>
    <w:rsid w:val="008534DE"/>
    <w:rsid w:val="00854761"/>
    <w:rsid w:val="00854C5B"/>
    <w:rsid w:val="00861A99"/>
    <w:rsid w:val="00863AA2"/>
    <w:rsid w:val="00863DF7"/>
    <w:rsid w:val="00870797"/>
    <w:rsid w:val="00873E6A"/>
    <w:rsid w:val="0088001D"/>
    <w:rsid w:val="0088545A"/>
    <w:rsid w:val="008A2718"/>
    <w:rsid w:val="008C13DC"/>
    <w:rsid w:val="008C6C9D"/>
    <w:rsid w:val="008D317E"/>
    <w:rsid w:val="008D5C24"/>
    <w:rsid w:val="008D7BC3"/>
    <w:rsid w:val="008E4BE6"/>
    <w:rsid w:val="008E7BC4"/>
    <w:rsid w:val="008F6360"/>
    <w:rsid w:val="00900B9B"/>
    <w:rsid w:val="00901D24"/>
    <w:rsid w:val="00901E58"/>
    <w:rsid w:val="00911C9D"/>
    <w:rsid w:val="00912469"/>
    <w:rsid w:val="00915EA5"/>
    <w:rsid w:val="009210E9"/>
    <w:rsid w:val="00922C0E"/>
    <w:rsid w:val="009241CF"/>
    <w:rsid w:val="00924670"/>
    <w:rsid w:val="0092520D"/>
    <w:rsid w:val="00931EE3"/>
    <w:rsid w:val="0093368C"/>
    <w:rsid w:val="00933CF8"/>
    <w:rsid w:val="00934F2E"/>
    <w:rsid w:val="00942D0E"/>
    <w:rsid w:val="00955CF5"/>
    <w:rsid w:val="00957446"/>
    <w:rsid w:val="009606BE"/>
    <w:rsid w:val="00960784"/>
    <w:rsid w:val="0096187D"/>
    <w:rsid w:val="00963E72"/>
    <w:rsid w:val="009751CE"/>
    <w:rsid w:val="009761FD"/>
    <w:rsid w:val="009773D6"/>
    <w:rsid w:val="009803EF"/>
    <w:rsid w:val="009818BE"/>
    <w:rsid w:val="00983349"/>
    <w:rsid w:val="00985814"/>
    <w:rsid w:val="00985B45"/>
    <w:rsid w:val="009917D6"/>
    <w:rsid w:val="009932F7"/>
    <w:rsid w:val="009A1D45"/>
    <w:rsid w:val="009B283A"/>
    <w:rsid w:val="009B3594"/>
    <w:rsid w:val="009B6FFD"/>
    <w:rsid w:val="009B7034"/>
    <w:rsid w:val="009C5F5A"/>
    <w:rsid w:val="009C6ABE"/>
    <w:rsid w:val="009C7911"/>
    <w:rsid w:val="009D4325"/>
    <w:rsid w:val="009D48C7"/>
    <w:rsid w:val="009E58DF"/>
    <w:rsid w:val="009F15F4"/>
    <w:rsid w:val="009F1CB4"/>
    <w:rsid w:val="009F21DA"/>
    <w:rsid w:val="009F4837"/>
    <w:rsid w:val="009F6529"/>
    <w:rsid w:val="00A013A9"/>
    <w:rsid w:val="00A01CF7"/>
    <w:rsid w:val="00A046BA"/>
    <w:rsid w:val="00A05A37"/>
    <w:rsid w:val="00A073D7"/>
    <w:rsid w:val="00A17F73"/>
    <w:rsid w:val="00A21656"/>
    <w:rsid w:val="00A24AFD"/>
    <w:rsid w:val="00A265FB"/>
    <w:rsid w:val="00A314B0"/>
    <w:rsid w:val="00A31658"/>
    <w:rsid w:val="00A33CEF"/>
    <w:rsid w:val="00A34240"/>
    <w:rsid w:val="00A36142"/>
    <w:rsid w:val="00A36F00"/>
    <w:rsid w:val="00A40DD5"/>
    <w:rsid w:val="00A44996"/>
    <w:rsid w:val="00A530F1"/>
    <w:rsid w:val="00A57BC8"/>
    <w:rsid w:val="00A729F1"/>
    <w:rsid w:val="00A73663"/>
    <w:rsid w:val="00A76070"/>
    <w:rsid w:val="00A77D58"/>
    <w:rsid w:val="00A77FD9"/>
    <w:rsid w:val="00A80A76"/>
    <w:rsid w:val="00A8711A"/>
    <w:rsid w:val="00A90CAF"/>
    <w:rsid w:val="00A923AB"/>
    <w:rsid w:val="00A94F33"/>
    <w:rsid w:val="00A96E54"/>
    <w:rsid w:val="00AA09CD"/>
    <w:rsid w:val="00AA17AA"/>
    <w:rsid w:val="00AA259C"/>
    <w:rsid w:val="00AA29EC"/>
    <w:rsid w:val="00AA525C"/>
    <w:rsid w:val="00AB1AE0"/>
    <w:rsid w:val="00AB3B94"/>
    <w:rsid w:val="00AB4650"/>
    <w:rsid w:val="00AC1E58"/>
    <w:rsid w:val="00AC7CEE"/>
    <w:rsid w:val="00AD1FFF"/>
    <w:rsid w:val="00AD43E6"/>
    <w:rsid w:val="00AD5DB0"/>
    <w:rsid w:val="00AD7EA0"/>
    <w:rsid w:val="00AE1EAE"/>
    <w:rsid w:val="00AE5772"/>
    <w:rsid w:val="00B04317"/>
    <w:rsid w:val="00B06CF8"/>
    <w:rsid w:val="00B06EF2"/>
    <w:rsid w:val="00B14297"/>
    <w:rsid w:val="00B170A6"/>
    <w:rsid w:val="00B21AF3"/>
    <w:rsid w:val="00B3746C"/>
    <w:rsid w:val="00B40BC1"/>
    <w:rsid w:val="00B44F24"/>
    <w:rsid w:val="00B50917"/>
    <w:rsid w:val="00B67995"/>
    <w:rsid w:val="00B700E0"/>
    <w:rsid w:val="00B728A7"/>
    <w:rsid w:val="00B7293A"/>
    <w:rsid w:val="00B73247"/>
    <w:rsid w:val="00B77F7F"/>
    <w:rsid w:val="00B80350"/>
    <w:rsid w:val="00B83184"/>
    <w:rsid w:val="00B90138"/>
    <w:rsid w:val="00BA3A13"/>
    <w:rsid w:val="00BA5689"/>
    <w:rsid w:val="00BA5ED2"/>
    <w:rsid w:val="00BB69B2"/>
    <w:rsid w:val="00BB7C36"/>
    <w:rsid w:val="00BC4213"/>
    <w:rsid w:val="00BD08CA"/>
    <w:rsid w:val="00BD5E67"/>
    <w:rsid w:val="00BE230F"/>
    <w:rsid w:val="00BE2B15"/>
    <w:rsid w:val="00BE38BF"/>
    <w:rsid w:val="00BE6B5F"/>
    <w:rsid w:val="00BF6BB8"/>
    <w:rsid w:val="00C00059"/>
    <w:rsid w:val="00C01269"/>
    <w:rsid w:val="00C013F2"/>
    <w:rsid w:val="00C04780"/>
    <w:rsid w:val="00C11F1B"/>
    <w:rsid w:val="00C1437C"/>
    <w:rsid w:val="00C33713"/>
    <w:rsid w:val="00C34636"/>
    <w:rsid w:val="00C37153"/>
    <w:rsid w:val="00C409F5"/>
    <w:rsid w:val="00C4574E"/>
    <w:rsid w:val="00C509E3"/>
    <w:rsid w:val="00C60F82"/>
    <w:rsid w:val="00C66252"/>
    <w:rsid w:val="00C67766"/>
    <w:rsid w:val="00C71433"/>
    <w:rsid w:val="00C73FB8"/>
    <w:rsid w:val="00C83E84"/>
    <w:rsid w:val="00C844CD"/>
    <w:rsid w:val="00C8459D"/>
    <w:rsid w:val="00C84691"/>
    <w:rsid w:val="00C977FD"/>
    <w:rsid w:val="00CA02FF"/>
    <w:rsid w:val="00CA2B60"/>
    <w:rsid w:val="00CA35C1"/>
    <w:rsid w:val="00CA5268"/>
    <w:rsid w:val="00CA56EF"/>
    <w:rsid w:val="00CA57D7"/>
    <w:rsid w:val="00CA6890"/>
    <w:rsid w:val="00CB09C3"/>
    <w:rsid w:val="00CB0B40"/>
    <w:rsid w:val="00CB1DD4"/>
    <w:rsid w:val="00CB4A67"/>
    <w:rsid w:val="00CB4FCD"/>
    <w:rsid w:val="00CB76D6"/>
    <w:rsid w:val="00CC0874"/>
    <w:rsid w:val="00CC2533"/>
    <w:rsid w:val="00CC5F5D"/>
    <w:rsid w:val="00CC7EFA"/>
    <w:rsid w:val="00CD3CA9"/>
    <w:rsid w:val="00CD7540"/>
    <w:rsid w:val="00CE02A6"/>
    <w:rsid w:val="00CE0C2C"/>
    <w:rsid w:val="00CE6A17"/>
    <w:rsid w:val="00CF072A"/>
    <w:rsid w:val="00CF3412"/>
    <w:rsid w:val="00CF40FC"/>
    <w:rsid w:val="00D0371A"/>
    <w:rsid w:val="00D11256"/>
    <w:rsid w:val="00D126AB"/>
    <w:rsid w:val="00D16A65"/>
    <w:rsid w:val="00D2162B"/>
    <w:rsid w:val="00D30664"/>
    <w:rsid w:val="00D30F0C"/>
    <w:rsid w:val="00D40CCC"/>
    <w:rsid w:val="00D45066"/>
    <w:rsid w:val="00D45625"/>
    <w:rsid w:val="00D458A0"/>
    <w:rsid w:val="00D50293"/>
    <w:rsid w:val="00D523B7"/>
    <w:rsid w:val="00D536D4"/>
    <w:rsid w:val="00D61375"/>
    <w:rsid w:val="00D62E35"/>
    <w:rsid w:val="00D62FA3"/>
    <w:rsid w:val="00D631BA"/>
    <w:rsid w:val="00D6524F"/>
    <w:rsid w:val="00D65817"/>
    <w:rsid w:val="00D658C1"/>
    <w:rsid w:val="00D712B3"/>
    <w:rsid w:val="00D7413F"/>
    <w:rsid w:val="00D803BB"/>
    <w:rsid w:val="00D83C3D"/>
    <w:rsid w:val="00D90DE9"/>
    <w:rsid w:val="00D94066"/>
    <w:rsid w:val="00DA054E"/>
    <w:rsid w:val="00DA1B22"/>
    <w:rsid w:val="00DB0656"/>
    <w:rsid w:val="00DB137E"/>
    <w:rsid w:val="00DB2162"/>
    <w:rsid w:val="00DB2FC7"/>
    <w:rsid w:val="00DB4812"/>
    <w:rsid w:val="00DB5E8C"/>
    <w:rsid w:val="00DB650D"/>
    <w:rsid w:val="00DC40B8"/>
    <w:rsid w:val="00DC55A1"/>
    <w:rsid w:val="00DD133D"/>
    <w:rsid w:val="00DD3BFE"/>
    <w:rsid w:val="00DD6165"/>
    <w:rsid w:val="00DE0EC9"/>
    <w:rsid w:val="00DE74C6"/>
    <w:rsid w:val="00DF095A"/>
    <w:rsid w:val="00E020B2"/>
    <w:rsid w:val="00E06359"/>
    <w:rsid w:val="00E10066"/>
    <w:rsid w:val="00E16883"/>
    <w:rsid w:val="00E278D0"/>
    <w:rsid w:val="00E31171"/>
    <w:rsid w:val="00E3203C"/>
    <w:rsid w:val="00E347BC"/>
    <w:rsid w:val="00E34D72"/>
    <w:rsid w:val="00E3667F"/>
    <w:rsid w:val="00E37A0D"/>
    <w:rsid w:val="00E428E0"/>
    <w:rsid w:val="00E42EC4"/>
    <w:rsid w:val="00E43193"/>
    <w:rsid w:val="00E44609"/>
    <w:rsid w:val="00E47916"/>
    <w:rsid w:val="00E53834"/>
    <w:rsid w:val="00E54197"/>
    <w:rsid w:val="00E6055C"/>
    <w:rsid w:val="00E610B4"/>
    <w:rsid w:val="00E62292"/>
    <w:rsid w:val="00E627F8"/>
    <w:rsid w:val="00E67474"/>
    <w:rsid w:val="00E70EB7"/>
    <w:rsid w:val="00E77021"/>
    <w:rsid w:val="00E77B12"/>
    <w:rsid w:val="00E77E72"/>
    <w:rsid w:val="00E813B1"/>
    <w:rsid w:val="00E8154A"/>
    <w:rsid w:val="00E84264"/>
    <w:rsid w:val="00E91E15"/>
    <w:rsid w:val="00EA0DCD"/>
    <w:rsid w:val="00EA0FC5"/>
    <w:rsid w:val="00EA2FBB"/>
    <w:rsid w:val="00EA7032"/>
    <w:rsid w:val="00EB1FC6"/>
    <w:rsid w:val="00EB21F5"/>
    <w:rsid w:val="00EB28F6"/>
    <w:rsid w:val="00EB67A8"/>
    <w:rsid w:val="00EB7560"/>
    <w:rsid w:val="00EC1D23"/>
    <w:rsid w:val="00EC6BE2"/>
    <w:rsid w:val="00EC79FE"/>
    <w:rsid w:val="00ED1325"/>
    <w:rsid w:val="00ED2CCD"/>
    <w:rsid w:val="00ED3DEE"/>
    <w:rsid w:val="00ED5D91"/>
    <w:rsid w:val="00EE2FA7"/>
    <w:rsid w:val="00EE4D71"/>
    <w:rsid w:val="00EE71AF"/>
    <w:rsid w:val="00EF1E59"/>
    <w:rsid w:val="00EF3EF6"/>
    <w:rsid w:val="00EF42BE"/>
    <w:rsid w:val="00EF62FA"/>
    <w:rsid w:val="00F011D4"/>
    <w:rsid w:val="00F038C6"/>
    <w:rsid w:val="00F05852"/>
    <w:rsid w:val="00F130E4"/>
    <w:rsid w:val="00F1774D"/>
    <w:rsid w:val="00F20685"/>
    <w:rsid w:val="00F20FF1"/>
    <w:rsid w:val="00F33764"/>
    <w:rsid w:val="00F41733"/>
    <w:rsid w:val="00F45C3D"/>
    <w:rsid w:val="00F46ED5"/>
    <w:rsid w:val="00F47557"/>
    <w:rsid w:val="00F47B4E"/>
    <w:rsid w:val="00F52944"/>
    <w:rsid w:val="00F52C52"/>
    <w:rsid w:val="00F57F29"/>
    <w:rsid w:val="00F61A37"/>
    <w:rsid w:val="00F727CE"/>
    <w:rsid w:val="00F72CF4"/>
    <w:rsid w:val="00F7382F"/>
    <w:rsid w:val="00F835A8"/>
    <w:rsid w:val="00F841C7"/>
    <w:rsid w:val="00F87623"/>
    <w:rsid w:val="00FA1BA3"/>
    <w:rsid w:val="00FA3733"/>
    <w:rsid w:val="00FB0BA9"/>
    <w:rsid w:val="00FC09ED"/>
    <w:rsid w:val="00FC110A"/>
    <w:rsid w:val="00FE5D19"/>
    <w:rsid w:val="00FE7523"/>
    <w:rsid w:val="00FF1654"/>
    <w:rsid w:val="00FF30C3"/>
    <w:rsid w:val="00FF4922"/>
    <w:rsid w:val="00FF742C"/>
    <w:rsid w:val="00FF7583"/>
    <w:rsid w:val="00FF7EDA"/>
    <w:rsid w:val="0117EA3F"/>
    <w:rsid w:val="011D0375"/>
    <w:rsid w:val="016D312B"/>
    <w:rsid w:val="0309018C"/>
    <w:rsid w:val="03D9F3C7"/>
    <w:rsid w:val="05142890"/>
    <w:rsid w:val="05A6FC8A"/>
    <w:rsid w:val="06BF70E0"/>
    <w:rsid w:val="06E41C35"/>
    <w:rsid w:val="07386BE8"/>
    <w:rsid w:val="07C750F9"/>
    <w:rsid w:val="081ABA17"/>
    <w:rsid w:val="0834800D"/>
    <w:rsid w:val="08C0CB6F"/>
    <w:rsid w:val="08E88DA8"/>
    <w:rsid w:val="0917465B"/>
    <w:rsid w:val="0936BFA4"/>
    <w:rsid w:val="0B3FB8BE"/>
    <w:rsid w:val="0B5521D6"/>
    <w:rsid w:val="0B778FD1"/>
    <w:rsid w:val="0B886566"/>
    <w:rsid w:val="0C112F88"/>
    <w:rsid w:val="0D6E3630"/>
    <w:rsid w:val="0E0FA68D"/>
    <w:rsid w:val="10106961"/>
    <w:rsid w:val="1033387A"/>
    <w:rsid w:val="113258C6"/>
    <w:rsid w:val="12D8AC6C"/>
    <w:rsid w:val="13A0140B"/>
    <w:rsid w:val="145B7DBC"/>
    <w:rsid w:val="146AF5A7"/>
    <w:rsid w:val="15065EE4"/>
    <w:rsid w:val="15571A8B"/>
    <w:rsid w:val="15718130"/>
    <w:rsid w:val="162B5C4B"/>
    <w:rsid w:val="165F278A"/>
    <w:rsid w:val="16A154BF"/>
    <w:rsid w:val="16B550AD"/>
    <w:rsid w:val="174C0165"/>
    <w:rsid w:val="1774D193"/>
    <w:rsid w:val="1802BCA8"/>
    <w:rsid w:val="189648CE"/>
    <w:rsid w:val="18EEAB3D"/>
    <w:rsid w:val="19C31F11"/>
    <w:rsid w:val="1B91BE20"/>
    <w:rsid w:val="1BF17683"/>
    <w:rsid w:val="1C46DEFB"/>
    <w:rsid w:val="1CA3C994"/>
    <w:rsid w:val="1D7FB527"/>
    <w:rsid w:val="1DDFE6B4"/>
    <w:rsid w:val="1DF83EBD"/>
    <w:rsid w:val="1E9D74F0"/>
    <w:rsid w:val="1F62FA7B"/>
    <w:rsid w:val="1F858CCF"/>
    <w:rsid w:val="1FDA0E58"/>
    <w:rsid w:val="2022D34C"/>
    <w:rsid w:val="202EDF58"/>
    <w:rsid w:val="2439AF16"/>
    <w:rsid w:val="24C9B87F"/>
    <w:rsid w:val="24CA17D0"/>
    <w:rsid w:val="24E1BCE0"/>
    <w:rsid w:val="25318F05"/>
    <w:rsid w:val="255C181A"/>
    <w:rsid w:val="25883D76"/>
    <w:rsid w:val="264376F9"/>
    <w:rsid w:val="26468D55"/>
    <w:rsid w:val="27DC08DF"/>
    <w:rsid w:val="28692FC7"/>
    <w:rsid w:val="29A9722C"/>
    <w:rsid w:val="2A71F10A"/>
    <w:rsid w:val="2AD43E3B"/>
    <w:rsid w:val="2C2D08FD"/>
    <w:rsid w:val="2CF3D55C"/>
    <w:rsid w:val="2D39930C"/>
    <w:rsid w:val="2D7FDACD"/>
    <w:rsid w:val="2E356081"/>
    <w:rsid w:val="2E498C3A"/>
    <w:rsid w:val="2E8D9A7B"/>
    <w:rsid w:val="31B0290D"/>
    <w:rsid w:val="31B6318A"/>
    <w:rsid w:val="320B0E7E"/>
    <w:rsid w:val="32574550"/>
    <w:rsid w:val="338639D3"/>
    <w:rsid w:val="33DFF7CC"/>
    <w:rsid w:val="35114224"/>
    <w:rsid w:val="357BC82D"/>
    <w:rsid w:val="35C8F510"/>
    <w:rsid w:val="36D66776"/>
    <w:rsid w:val="36E1C5A8"/>
    <w:rsid w:val="36EB70B6"/>
    <w:rsid w:val="38874117"/>
    <w:rsid w:val="39B0F944"/>
    <w:rsid w:val="3A7CCEC8"/>
    <w:rsid w:val="3A8EC1BD"/>
    <w:rsid w:val="3AD924AD"/>
    <w:rsid w:val="3B4CC9A5"/>
    <w:rsid w:val="3BBD6E96"/>
    <w:rsid w:val="3C65F735"/>
    <w:rsid w:val="3DA376DD"/>
    <w:rsid w:val="3DBBAEEF"/>
    <w:rsid w:val="3ED940C1"/>
    <w:rsid w:val="3F35D062"/>
    <w:rsid w:val="405D750D"/>
    <w:rsid w:val="4081A75E"/>
    <w:rsid w:val="41750E71"/>
    <w:rsid w:val="41A31778"/>
    <w:rsid w:val="41DDCCE5"/>
    <w:rsid w:val="41E9A1F5"/>
    <w:rsid w:val="42D71A8B"/>
    <w:rsid w:val="4321E650"/>
    <w:rsid w:val="437661F8"/>
    <w:rsid w:val="43EEE2CD"/>
    <w:rsid w:val="44D92786"/>
    <w:rsid w:val="4547F030"/>
    <w:rsid w:val="46624822"/>
    <w:rsid w:val="46A56211"/>
    <w:rsid w:val="47FDE0CC"/>
    <w:rsid w:val="47FFB0A7"/>
    <w:rsid w:val="485642E3"/>
    <w:rsid w:val="487E29D2"/>
    <w:rsid w:val="48BD0D70"/>
    <w:rsid w:val="4919D4CA"/>
    <w:rsid w:val="4B62ED6F"/>
    <w:rsid w:val="4B8C059C"/>
    <w:rsid w:val="4B924D57"/>
    <w:rsid w:val="4BC6955A"/>
    <w:rsid w:val="4C398137"/>
    <w:rsid w:val="4DD9AEFA"/>
    <w:rsid w:val="4E3EE944"/>
    <w:rsid w:val="4E3F92A5"/>
    <w:rsid w:val="4E89ECAD"/>
    <w:rsid w:val="4EDFD9F0"/>
    <w:rsid w:val="4EF00709"/>
    <w:rsid w:val="50C6662D"/>
    <w:rsid w:val="511B9A27"/>
    <w:rsid w:val="51579AE2"/>
    <w:rsid w:val="527CF3D3"/>
    <w:rsid w:val="52C61AFF"/>
    <w:rsid w:val="537BD219"/>
    <w:rsid w:val="537E239D"/>
    <w:rsid w:val="53B13212"/>
    <w:rsid w:val="541CEF56"/>
    <w:rsid w:val="54513A6C"/>
    <w:rsid w:val="5465E504"/>
    <w:rsid w:val="551B4647"/>
    <w:rsid w:val="55562F39"/>
    <w:rsid w:val="5613167C"/>
    <w:rsid w:val="567A04E6"/>
    <w:rsid w:val="5694653F"/>
    <w:rsid w:val="56FA6D3F"/>
    <w:rsid w:val="570F8C92"/>
    <w:rsid w:val="58DD819A"/>
    <w:rsid w:val="59FB1423"/>
    <w:rsid w:val="5AC19098"/>
    <w:rsid w:val="5BBCC59D"/>
    <w:rsid w:val="5BDE25D5"/>
    <w:rsid w:val="5C01D215"/>
    <w:rsid w:val="5C0F4E8F"/>
    <w:rsid w:val="5CFBD19F"/>
    <w:rsid w:val="5DBB52B4"/>
    <w:rsid w:val="5EE96276"/>
    <w:rsid w:val="5F18BCD1"/>
    <w:rsid w:val="5F4EF801"/>
    <w:rsid w:val="5F6AF4FD"/>
    <w:rsid w:val="5F7A00D4"/>
    <w:rsid w:val="5F7ADDDE"/>
    <w:rsid w:val="6044FCAF"/>
    <w:rsid w:val="6238847C"/>
    <w:rsid w:val="62B46893"/>
    <w:rsid w:val="62DA468B"/>
    <w:rsid w:val="62F1ECC1"/>
    <w:rsid w:val="638C10A4"/>
    <w:rsid w:val="63B5C8B4"/>
    <w:rsid w:val="645E2873"/>
    <w:rsid w:val="64B04D17"/>
    <w:rsid w:val="64F43160"/>
    <w:rsid w:val="6527E105"/>
    <w:rsid w:val="65B52C49"/>
    <w:rsid w:val="65C2808F"/>
    <w:rsid w:val="66027B9B"/>
    <w:rsid w:val="66144DEA"/>
    <w:rsid w:val="66405FC5"/>
    <w:rsid w:val="667651F8"/>
    <w:rsid w:val="68760273"/>
    <w:rsid w:val="68854344"/>
    <w:rsid w:val="68A4370E"/>
    <w:rsid w:val="690C3A23"/>
    <w:rsid w:val="698E3190"/>
    <w:rsid w:val="69C74BCF"/>
    <w:rsid w:val="69D251F1"/>
    <w:rsid w:val="6A0F86E9"/>
    <w:rsid w:val="6A96BEC1"/>
    <w:rsid w:val="6B63A220"/>
    <w:rsid w:val="6B95A659"/>
    <w:rsid w:val="6DB68263"/>
    <w:rsid w:val="6E292AC8"/>
    <w:rsid w:val="6E3E0700"/>
    <w:rsid w:val="6E86D32D"/>
    <w:rsid w:val="6EF6C65E"/>
    <w:rsid w:val="6F85AB12"/>
    <w:rsid w:val="6FC2863E"/>
    <w:rsid w:val="70B4FED7"/>
    <w:rsid w:val="70BBA026"/>
    <w:rsid w:val="71323166"/>
    <w:rsid w:val="714B1381"/>
    <w:rsid w:val="723EB63D"/>
    <w:rsid w:val="7495F761"/>
    <w:rsid w:val="74AE82FF"/>
    <w:rsid w:val="756B5721"/>
    <w:rsid w:val="75A0BADD"/>
    <w:rsid w:val="75A64789"/>
    <w:rsid w:val="762E852A"/>
    <w:rsid w:val="778253B8"/>
    <w:rsid w:val="778A3055"/>
    <w:rsid w:val="7813D50D"/>
    <w:rsid w:val="7832B353"/>
    <w:rsid w:val="78C5D750"/>
    <w:rsid w:val="792600B6"/>
    <w:rsid w:val="79C1D12D"/>
    <w:rsid w:val="7AC4A663"/>
    <w:rsid w:val="7B564A1A"/>
    <w:rsid w:val="7BB099E6"/>
    <w:rsid w:val="7C124602"/>
    <w:rsid w:val="7C26DA9D"/>
    <w:rsid w:val="7CD4C69A"/>
    <w:rsid w:val="7D4E4D3C"/>
    <w:rsid w:val="7E533AAB"/>
    <w:rsid w:val="7E9A2757"/>
    <w:rsid w:val="7F763679"/>
    <w:rsid w:val="7FA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CB2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5FB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paragraph" w:styleId="Rvision">
    <w:name w:val="Revision"/>
    <w:hidden/>
    <w:uiPriority w:val="99"/>
    <w:semiHidden/>
    <w:rsid w:val="00CF072A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D17CD11CC4449A9234E6514226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3F6A9-13E4-4238-A04A-D8552077D533}"/>
      </w:docPartPr>
      <w:docPartBody>
        <w:p w:rsidR="001A1EA5" w:rsidRDefault="00652381" w:rsidP="00652381">
          <w:pPr>
            <w:pStyle w:val="7E3D17CD11CC4449A9234E6514226699"/>
          </w:pPr>
          <w:r w:rsidRPr="00AE5772"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620FF5" w:rsidP="00620FF5">
          <w:pPr>
            <w:pStyle w:val="ED8A77C8848E42DC82581E55789A7D7214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24010DA659418483087B28B5E8C7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A9B03-92FF-4E64-A622-A6899DF408C2}"/>
      </w:docPartPr>
      <w:docPartBody>
        <w:p w:rsidR="00D63B81" w:rsidRDefault="00620FF5" w:rsidP="00620FF5">
          <w:pPr>
            <w:pStyle w:val="7024010DA659418483087B28B5E8C7B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8BB9C6B65564F5197DF8145A627B1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0898F4-BFD9-43F9-9280-E5AFF18BB81A}"/>
      </w:docPartPr>
      <w:docPartBody>
        <w:p w:rsidR="00D63B81" w:rsidRDefault="00620FF5" w:rsidP="00620FF5">
          <w:pPr>
            <w:pStyle w:val="08BB9C6B65564F5197DF8145A627B15F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23F9AB2F80FF4015A51459A62A7FDD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E1D179-D2B6-414A-9D10-96C4517409F0}"/>
      </w:docPartPr>
      <w:docPartBody>
        <w:p w:rsidR="00370425" w:rsidRDefault="00D63B81" w:rsidP="00D63B81">
          <w:pPr>
            <w:pStyle w:val="23F9AB2F80FF4015A51459A62A7FDDCD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60F4857D1AE1414596051C7AC2AF95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FB6BF-6D2A-4E9F-82C2-F7587A39AF72}"/>
      </w:docPartPr>
      <w:docPartBody>
        <w:p w:rsidR="00370425" w:rsidRDefault="00D63B81" w:rsidP="00D63B81">
          <w:pPr>
            <w:pStyle w:val="60F4857D1AE1414596051C7AC2AF95F2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68746015894DBB83866B90BE7338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9DCEFA-0429-4273-A11C-E6BEC938BC50}"/>
      </w:docPartPr>
      <w:docPartBody>
        <w:p w:rsidR="00370425" w:rsidRDefault="00D63B81" w:rsidP="00D63B81">
          <w:pPr>
            <w:pStyle w:val="9B68746015894DBB83866B90BE733876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25AE3D8409448FAB23DA196C89E07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455798-6849-4133-8740-62863F2D0BE6}"/>
      </w:docPartPr>
      <w:docPartBody>
        <w:p w:rsidR="00370425" w:rsidRDefault="00D63B81" w:rsidP="00D63B81">
          <w:pPr>
            <w:pStyle w:val="A25AE3D8409448FAB23DA196C89E074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1046B1"/>
    <w:rsid w:val="00125FCD"/>
    <w:rsid w:val="001267FD"/>
    <w:rsid w:val="001431CE"/>
    <w:rsid w:val="00155FE5"/>
    <w:rsid w:val="0017575D"/>
    <w:rsid w:val="00180C64"/>
    <w:rsid w:val="001A1EA5"/>
    <w:rsid w:val="002059DB"/>
    <w:rsid w:val="002565C4"/>
    <w:rsid w:val="0032380C"/>
    <w:rsid w:val="00331F5D"/>
    <w:rsid w:val="0034005E"/>
    <w:rsid w:val="003421FF"/>
    <w:rsid w:val="00370425"/>
    <w:rsid w:val="00390341"/>
    <w:rsid w:val="003B161F"/>
    <w:rsid w:val="004627D0"/>
    <w:rsid w:val="00484F98"/>
    <w:rsid w:val="0049393F"/>
    <w:rsid w:val="00552C63"/>
    <w:rsid w:val="005E668E"/>
    <w:rsid w:val="0061060E"/>
    <w:rsid w:val="0061202C"/>
    <w:rsid w:val="00620FF5"/>
    <w:rsid w:val="00652381"/>
    <w:rsid w:val="006979E7"/>
    <w:rsid w:val="006A0B0F"/>
    <w:rsid w:val="006C0C0E"/>
    <w:rsid w:val="007246C7"/>
    <w:rsid w:val="00772253"/>
    <w:rsid w:val="007753C0"/>
    <w:rsid w:val="007A6381"/>
    <w:rsid w:val="007D3E17"/>
    <w:rsid w:val="007E053A"/>
    <w:rsid w:val="007E7250"/>
    <w:rsid w:val="00815F39"/>
    <w:rsid w:val="008243CE"/>
    <w:rsid w:val="0082594D"/>
    <w:rsid w:val="00863AA2"/>
    <w:rsid w:val="00882EC9"/>
    <w:rsid w:val="00885A72"/>
    <w:rsid w:val="00894261"/>
    <w:rsid w:val="008E1391"/>
    <w:rsid w:val="008E280D"/>
    <w:rsid w:val="009468F7"/>
    <w:rsid w:val="009558B8"/>
    <w:rsid w:val="00974ED7"/>
    <w:rsid w:val="009C36EB"/>
    <w:rsid w:val="00A629A2"/>
    <w:rsid w:val="00AF5B15"/>
    <w:rsid w:val="00B054DE"/>
    <w:rsid w:val="00BA28E3"/>
    <w:rsid w:val="00D63B81"/>
    <w:rsid w:val="00D66051"/>
    <w:rsid w:val="00D71629"/>
    <w:rsid w:val="00D95102"/>
    <w:rsid w:val="00DC1FB0"/>
    <w:rsid w:val="00DD6165"/>
    <w:rsid w:val="00E64ABA"/>
    <w:rsid w:val="00E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D63B81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9DC864137E594C9485B442B3683896C7">
    <w:name w:val="9DC864137E594C9485B442B3683896C7"/>
    <w:rsid w:val="006979E7"/>
  </w:style>
  <w:style w:type="paragraph" w:customStyle="1" w:styleId="9B517B1EC243464CA7B2E2BB4DC09EC2">
    <w:name w:val="9B517B1EC243464CA7B2E2BB4DC09EC2"/>
    <w:rsid w:val="006979E7"/>
  </w:style>
  <w:style w:type="paragraph" w:customStyle="1" w:styleId="F9B807738D394D2284C4A9AF70A12AB8">
    <w:name w:val="F9B807738D394D2284C4A9AF70A12AB8"/>
    <w:rsid w:val="006979E7"/>
  </w:style>
  <w:style w:type="paragraph" w:customStyle="1" w:styleId="FA6D5B8409EC44849DBF81DBBACA8F3C">
    <w:name w:val="FA6D5B8409EC44849DBF81DBBACA8F3C"/>
    <w:rsid w:val="006979E7"/>
  </w:style>
  <w:style w:type="paragraph" w:customStyle="1" w:styleId="736EF2AB903B412487787E9B80145D9D">
    <w:name w:val="736EF2AB903B412487787E9B80145D9D"/>
    <w:rsid w:val="006979E7"/>
  </w:style>
  <w:style w:type="paragraph" w:customStyle="1" w:styleId="45D4FF6E6D8B4DEEB884D89EAB74BC4B">
    <w:name w:val="45D4FF6E6D8B4DEEB884D89EAB74BC4B"/>
    <w:rsid w:val="006979E7"/>
  </w:style>
  <w:style w:type="paragraph" w:customStyle="1" w:styleId="69055CA815314767B5760229AC5C37BA">
    <w:name w:val="69055CA815314767B5760229AC5C37BA"/>
    <w:rsid w:val="006979E7"/>
  </w:style>
  <w:style w:type="paragraph" w:customStyle="1" w:styleId="54F73E1BB9C0428DA3E98AF29CF7213D">
    <w:name w:val="54F73E1BB9C0428DA3E98AF29CF7213D"/>
    <w:rsid w:val="00125FCD"/>
  </w:style>
  <w:style w:type="paragraph" w:customStyle="1" w:styleId="C38205FBFAEB4DBDA4657815A7D4565D">
    <w:name w:val="C38205FBFAEB4DBDA4657815A7D4565D"/>
    <w:rsid w:val="00125FCD"/>
  </w:style>
  <w:style w:type="paragraph" w:customStyle="1" w:styleId="0C81860C29414480B213C0E6E3624AEC">
    <w:name w:val="0C81860C29414480B213C0E6E3624AEC"/>
    <w:rsid w:val="00125FCD"/>
  </w:style>
  <w:style w:type="paragraph" w:customStyle="1" w:styleId="0815855F294C482FA9BF6CC404405F98">
    <w:name w:val="0815855F294C482FA9BF6CC404405F98"/>
    <w:rsid w:val="00125FCD"/>
  </w:style>
  <w:style w:type="paragraph" w:customStyle="1" w:styleId="5C42D8CDE7284030A023C042E00192F2">
    <w:name w:val="5C42D8CDE7284030A023C042E00192F2"/>
    <w:rsid w:val="00125FCD"/>
  </w:style>
  <w:style w:type="paragraph" w:customStyle="1" w:styleId="3DA0C872AF6248909216263BF1662F10">
    <w:name w:val="3DA0C872AF6248909216263BF1662F10"/>
    <w:rsid w:val="007246C7"/>
  </w:style>
  <w:style w:type="paragraph" w:customStyle="1" w:styleId="0CEBED29CD4245528BAF8A90855B9578">
    <w:name w:val="0CEBED29CD4245528BAF8A90855B9578"/>
    <w:rsid w:val="007246C7"/>
  </w:style>
  <w:style w:type="paragraph" w:customStyle="1" w:styleId="39E51CC46C2A4E4DBC943F2E6D000B8B">
    <w:name w:val="39E51CC46C2A4E4DBC943F2E6D000B8B"/>
    <w:rsid w:val="007246C7"/>
  </w:style>
  <w:style w:type="paragraph" w:customStyle="1" w:styleId="1C0B50A2B04249D8ADFE3AB23A289C21">
    <w:name w:val="1C0B50A2B04249D8ADFE3AB23A289C21"/>
    <w:rsid w:val="007246C7"/>
  </w:style>
  <w:style w:type="paragraph" w:customStyle="1" w:styleId="80FBAFE4753F452B94D71BDAC32D2BF4">
    <w:name w:val="80FBAFE4753F452B94D71BDAC32D2BF4"/>
    <w:rsid w:val="007E7250"/>
  </w:style>
  <w:style w:type="paragraph" w:customStyle="1" w:styleId="F471407CA7EB4541A0FC79295EC7C418">
    <w:name w:val="F471407CA7EB4541A0FC79295EC7C418"/>
    <w:rsid w:val="007E7250"/>
  </w:style>
  <w:style w:type="paragraph" w:customStyle="1" w:styleId="F76B0343749D46F592FA1DD828659285">
    <w:name w:val="F76B0343749D46F592FA1DD828659285"/>
    <w:rsid w:val="007E7250"/>
  </w:style>
  <w:style w:type="paragraph" w:customStyle="1" w:styleId="3F6EAD74141042E8B76A101313D50380">
    <w:name w:val="3F6EAD74141042E8B76A101313D50380"/>
    <w:rsid w:val="007E7250"/>
  </w:style>
  <w:style w:type="paragraph" w:customStyle="1" w:styleId="B38618F546044AFFA6805C10CBE4564E">
    <w:name w:val="B38618F546044AFFA6805C10CBE4564E"/>
    <w:rsid w:val="007E7250"/>
  </w:style>
  <w:style w:type="paragraph" w:customStyle="1" w:styleId="A1D25F7AC980456CA1BA7D749DB847F5">
    <w:name w:val="A1D25F7AC980456CA1BA7D749DB847F5"/>
    <w:rsid w:val="007E7250"/>
  </w:style>
  <w:style w:type="paragraph" w:customStyle="1" w:styleId="37DE4DB55C8441D6A29166F8C83D3F22">
    <w:name w:val="37DE4DB55C8441D6A29166F8C83D3F22"/>
    <w:rsid w:val="007E7250"/>
  </w:style>
  <w:style w:type="paragraph" w:customStyle="1" w:styleId="ADC57F2355374D27B44487C324989BDF">
    <w:name w:val="ADC57F2355374D27B44487C324989BDF"/>
    <w:rsid w:val="007E7250"/>
  </w:style>
  <w:style w:type="paragraph" w:customStyle="1" w:styleId="CEA86C1977374D90A3F3EF4EA17A2E8C">
    <w:name w:val="CEA86C1977374D90A3F3EF4EA17A2E8C"/>
    <w:rsid w:val="007E7250"/>
  </w:style>
  <w:style w:type="paragraph" w:customStyle="1" w:styleId="17CF71CAA54344DFAA741ACE26874F37">
    <w:name w:val="17CF71CAA54344DFAA741ACE26874F37"/>
    <w:rsid w:val="007E7250"/>
  </w:style>
  <w:style w:type="paragraph" w:customStyle="1" w:styleId="8F59EA085E874F1CAD0E96F791D31657">
    <w:name w:val="8F59EA085E874F1CAD0E96F791D31657"/>
    <w:rsid w:val="007E7250"/>
  </w:style>
  <w:style w:type="paragraph" w:customStyle="1" w:styleId="EDC9F9060FF24052A3C6C0A2B6B56F58">
    <w:name w:val="EDC9F9060FF24052A3C6C0A2B6B56F58"/>
    <w:rsid w:val="007E7250"/>
  </w:style>
  <w:style w:type="paragraph" w:customStyle="1" w:styleId="A6E654DDCB33487FA4470B68072329D1">
    <w:name w:val="A6E654DDCB33487FA4470B68072329D1"/>
    <w:rsid w:val="007E7250"/>
  </w:style>
  <w:style w:type="paragraph" w:customStyle="1" w:styleId="294F6E372EE249C2B3BDD80B156130B4">
    <w:name w:val="294F6E372EE249C2B3BDD80B156130B4"/>
    <w:rsid w:val="007E7250"/>
  </w:style>
  <w:style w:type="paragraph" w:customStyle="1" w:styleId="8B63792262DE4109A435F1AD04DFEAF2">
    <w:name w:val="8B63792262DE4109A435F1AD04DFEAF2"/>
    <w:rsid w:val="007E7250"/>
  </w:style>
  <w:style w:type="paragraph" w:customStyle="1" w:styleId="EB79594460824A7BA699016EF559E4F7">
    <w:name w:val="EB79594460824A7BA699016EF559E4F7"/>
    <w:rsid w:val="007E7250"/>
  </w:style>
  <w:style w:type="paragraph" w:customStyle="1" w:styleId="06E5180E68B2464A85235EDE0DA7A4E2">
    <w:name w:val="06E5180E68B2464A85235EDE0DA7A4E2"/>
    <w:rsid w:val="001046B1"/>
  </w:style>
  <w:style w:type="paragraph" w:customStyle="1" w:styleId="E6E12CE30D47467FAA5EA7144958C2B1">
    <w:name w:val="E6E12CE30D47467FAA5EA7144958C2B1"/>
    <w:rsid w:val="001046B1"/>
  </w:style>
  <w:style w:type="paragraph" w:customStyle="1" w:styleId="8E4C12764E0F44818D0734E2058540A7">
    <w:name w:val="8E4C12764E0F44818D0734E2058540A7"/>
    <w:rsid w:val="001046B1"/>
  </w:style>
  <w:style w:type="paragraph" w:customStyle="1" w:styleId="3018771525014F0B8FBF3FC9FA53EC72">
    <w:name w:val="3018771525014F0B8FBF3FC9FA53EC72"/>
    <w:rsid w:val="001046B1"/>
  </w:style>
  <w:style w:type="paragraph" w:customStyle="1" w:styleId="68019A83103742F6955705ECD8FE031F">
    <w:name w:val="68019A83103742F6955705ECD8FE031F"/>
    <w:rsid w:val="001046B1"/>
  </w:style>
  <w:style w:type="paragraph" w:customStyle="1" w:styleId="2795EE54E6D64D10924DD51EDEB93322">
    <w:name w:val="2795EE54E6D64D10924DD51EDEB93322"/>
    <w:rsid w:val="001046B1"/>
  </w:style>
  <w:style w:type="paragraph" w:customStyle="1" w:styleId="7BEE794FA20C480BB488A24463B84A92">
    <w:name w:val="7BEE794FA20C480BB488A24463B84A92"/>
    <w:rsid w:val="001046B1"/>
  </w:style>
  <w:style w:type="paragraph" w:customStyle="1" w:styleId="B8B0AABB6D984935A386DE4717536C88">
    <w:name w:val="B8B0AABB6D984935A386DE4717536C88"/>
    <w:rsid w:val="001046B1"/>
  </w:style>
  <w:style w:type="paragraph" w:customStyle="1" w:styleId="AE11788B9E2A4E79B4846B1A65A364A0">
    <w:name w:val="AE11788B9E2A4E79B4846B1A65A364A0"/>
    <w:rsid w:val="001046B1"/>
  </w:style>
  <w:style w:type="paragraph" w:customStyle="1" w:styleId="F5CF7431D12A4670ADC164722C402758">
    <w:name w:val="F5CF7431D12A4670ADC164722C402758"/>
    <w:rsid w:val="001046B1"/>
  </w:style>
  <w:style w:type="paragraph" w:customStyle="1" w:styleId="3697EC3812574C3981EF17C840030228">
    <w:name w:val="3697EC3812574C3981EF17C840030228"/>
    <w:rsid w:val="001046B1"/>
  </w:style>
  <w:style w:type="paragraph" w:customStyle="1" w:styleId="83B8A2B1304D4C1CB6D27A4C02A26B9E">
    <w:name w:val="83B8A2B1304D4C1CB6D27A4C02A26B9E"/>
    <w:rsid w:val="001046B1"/>
  </w:style>
  <w:style w:type="paragraph" w:customStyle="1" w:styleId="D8049509CF4847E8B628C29824272F77">
    <w:name w:val="D8049509CF4847E8B628C29824272F77"/>
    <w:rsid w:val="001046B1"/>
  </w:style>
  <w:style w:type="paragraph" w:customStyle="1" w:styleId="30D2A5611B50447B93BE93EF341B302B">
    <w:name w:val="30D2A5611B50447B93BE93EF341B302B"/>
    <w:rsid w:val="001046B1"/>
  </w:style>
  <w:style w:type="paragraph" w:customStyle="1" w:styleId="D45EA36854F04D4EB20A8D166018687D">
    <w:name w:val="D45EA36854F04D4EB20A8D166018687D"/>
    <w:rsid w:val="001046B1"/>
  </w:style>
  <w:style w:type="paragraph" w:customStyle="1" w:styleId="9E13F7C29D07488F8F63EC941FC0C7A8">
    <w:name w:val="9E13F7C29D07488F8F63EC941FC0C7A8"/>
    <w:rsid w:val="001046B1"/>
  </w:style>
  <w:style w:type="paragraph" w:customStyle="1" w:styleId="76E0B421DBC74A7C86019E0F19EEF7F1">
    <w:name w:val="76E0B421DBC74A7C86019E0F19EEF7F1"/>
    <w:rsid w:val="001046B1"/>
  </w:style>
  <w:style w:type="paragraph" w:customStyle="1" w:styleId="EF51E8D91727433DA46BF43178BDF2DA">
    <w:name w:val="EF51E8D91727433DA46BF43178BDF2DA"/>
    <w:rsid w:val="001046B1"/>
  </w:style>
  <w:style w:type="paragraph" w:customStyle="1" w:styleId="B17BD567C2A64E8DB94DDB82D4A0DCB8">
    <w:name w:val="B17BD567C2A64E8DB94DDB82D4A0DCB8"/>
    <w:rsid w:val="001046B1"/>
  </w:style>
  <w:style w:type="paragraph" w:customStyle="1" w:styleId="8FDDA28C040741CEB1390A9D5F5DE53A">
    <w:name w:val="8FDDA28C040741CEB1390A9D5F5DE53A"/>
    <w:rsid w:val="001046B1"/>
  </w:style>
  <w:style w:type="paragraph" w:customStyle="1" w:styleId="E8D51A4AEFEF4359BC91AE77C545DD2F">
    <w:name w:val="E8D51A4AEFEF4359BC91AE77C545DD2F"/>
    <w:rsid w:val="001046B1"/>
  </w:style>
  <w:style w:type="paragraph" w:customStyle="1" w:styleId="A9E233ECC9DF4E0590CB6D1A9EBD37FA">
    <w:name w:val="A9E233ECC9DF4E0590CB6D1A9EBD37FA"/>
    <w:rsid w:val="001046B1"/>
  </w:style>
  <w:style w:type="paragraph" w:customStyle="1" w:styleId="FC1FE63CA0804764A341745A4CC88112">
    <w:name w:val="FC1FE63CA0804764A341745A4CC88112"/>
    <w:rsid w:val="001046B1"/>
  </w:style>
  <w:style w:type="paragraph" w:customStyle="1" w:styleId="EE3107DD76BC4643879884DD3F382259">
    <w:name w:val="EE3107DD76BC4643879884DD3F382259"/>
    <w:rsid w:val="001046B1"/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DCA28D3A2D7C4B00BC24B8C75BF69680">
    <w:name w:val="DCA28D3A2D7C4B00BC24B8C75BF69680"/>
    <w:rsid w:val="0061060E"/>
  </w:style>
  <w:style w:type="paragraph" w:customStyle="1" w:styleId="AA4F42070BC749848DA923BC47D23A8A">
    <w:name w:val="AA4F42070BC749848DA923BC47D23A8A"/>
    <w:rsid w:val="0061060E"/>
  </w:style>
  <w:style w:type="paragraph" w:customStyle="1" w:styleId="A03A605BE3544F16B12E0B7636A74B6A">
    <w:name w:val="A03A605BE3544F16B12E0B7636A74B6A"/>
    <w:rsid w:val="0061060E"/>
  </w:style>
  <w:style w:type="paragraph" w:customStyle="1" w:styleId="A72B32C36935476CA35239941EB5B875">
    <w:name w:val="A72B32C36935476CA35239941EB5B875"/>
    <w:rsid w:val="0061060E"/>
  </w:style>
  <w:style w:type="paragraph" w:customStyle="1" w:styleId="0753A799FE544C9384698235C2A000F6">
    <w:name w:val="0753A799FE544C9384698235C2A000F6"/>
    <w:rsid w:val="0061060E"/>
  </w:style>
  <w:style w:type="paragraph" w:customStyle="1" w:styleId="E9EFFD4B6663471FB1944C4C07516139">
    <w:name w:val="E9EFFD4B6663471FB1944C4C07516139"/>
    <w:rsid w:val="007E053A"/>
  </w:style>
  <w:style w:type="paragraph" w:customStyle="1" w:styleId="EBC86B3285F64710806BE7CD7BBDA3CE">
    <w:name w:val="EBC86B3285F64710806BE7CD7BBDA3CE"/>
    <w:rsid w:val="007E053A"/>
  </w:style>
  <w:style w:type="paragraph" w:customStyle="1" w:styleId="6A670B233C844556AD03196E03B38D72">
    <w:name w:val="6A670B233C844556AD03196E03B38D72"/>
    <w:rsid w:val="007E053A"/>
  </w:style>
  <w:style w:type="paragraph" w:customStyle="1" w:styleId="325B2C2DE9F548859B6E87685E254474">
    <w:name w:val="325B2C2DE9F548859B6E87685E254474"/>
    <w:rsid w:val="007E053A"/>
  </w:style>
  <w:style w:type="paragraph" w:customStyle="1" w:styleId="3FE312278EE64AE0836C32FA92F0CED6">
    <w:name w:val="3FE312278EE64AE0836C32FA92F0CED6"/>
    <w:rsid w:val="007E053A"/>
  </w:style>
  <w:style w:type="paragraph" w:customStyle="1" w:styleId="78AF496BFB3449178D688275545FB842">
    <w:name w:val="78AF496BFB3449178D688275545FB842"/>
    <w:rsid w:val="007E053A"/>
  </w:style>
  <w:style w:type="paragraph" w:customStyle="1" w:styleId="CF3C7CBED46A4A7B919EEEEC40B50A01">
    <w:name w:val="CF3C7CBED46A4A7B919EEEEC40B50A01"/>
    <w:rsid w:val="007E053A"/>
  </w:style>
  <w:style w:type="paragraph" w:customStyle="1" w:styleId="78E9A36A5D7440D9968F68887BA65115">
    <w:name w:val="78E9A36A5D7440D9968F68887BA65115"/>
    <w:rsid w:val="007E053A"/>
  </w:style>
  <w:style w:type="paragraph" w:customStyle="1" w:styleId="FD3426DC98BD4F6C946DEBC01C3F9D1C">
    <w:name w:val="FD3426DC98BD4F6C946DEBC01C3F9D1C"/>
    <w:rsid w:val="007E053A"/>
  </w:style>
  <w:style w:type="paragraph" w:customStyle="1" w:styleId="D760D3C0F3294B57B431AA861D066EE7">
    <w:name w:val="D760D3C0F3294B57B431AA861D066EE7"/>
    <w:rsid w:val="007E053A"/>
  </w:style>
  <w:style w:type="paragraph" w:customStyle="1" w:styleId="FDE135B9994B4426A92D4647B0DA2E37">
    <w:name w:val="FDE135B9994B4426A92D4647B0DA2E37"/>
    <w:rsid w:val="00DD6165"/>
  </w:style>
  <w:style w:type="paragraph" w:customStyle="1" w:styleId="05ED39AF6A9D4C4192BBC88B184722F7">
    <w:name w:val="05ED39AF6A9D4C4192BBC88B184722F7"/>
  </w:style>
  <w:style w:type="paragraph" w:customStyle="1" w:styleId="9FEAD033493240E296F741624C04AD10">
    <w:name w:val="9FEAD033493240E296F741624C04AD10"/>
  </w:style>
  <w:style w:type="paragraph" w:customStyle="1" w:styleId="525F83ED2CE3400B953030F2D4DD3242">
    <w:name w:val="525F83ED2CE3400B953030F2D4DD3242"/>
  </w:style>
  <w:style w:type="paragraph" w:customStyle="1" w:styleId="07648743EE3D4B73B90C1A57F4EA57A3">
    <w:name w:val="07648743EE3D4B73B90C1A57F4EA57A3"/>
  </w:style>
  <w:style w:type="paragraph" w:customStyle="1" w:styleId="C8316A4A09FB469C843282CF1A6A5449">
    <w:name w:val="C8316A4A09FB469C843282CF1A6A5449"/>
  </w:style>
  <w:style w:type="paragraph" w:customStyle="1" w:styleId="976434FE231E41D88215F707CF26517E">
    <w:name w:val="976434FE231E41D88215F707CF26517E"/>
  </w:style>
  <w:style w:type="paragraph" w:customStyle="1" w:styleId="5E54A4402F48433897D4BAE3DDF6454C">
    <w:name w:val="5E54A4402F48433897D4BAE3DDF6454C"/>
  </w:style>
  <w:style w:type="paragraph" w:customStyle="1" w:styleId="0518A5C50027446D868566F98FF8E0FB">
    <w:name w:val="0518A5C50027446D868566F98FF8E0FB"/>
  </w:style>
  <w:style w:type="paragraph" w:customStyle="1" w:styleId="8BCCE1655D454B20BE169A47FA371C9E">
    <w:name w:val="8BCCE1655D454B20BE169A47FA371C9E"/>
  </w:style>
  <w:style w:type="paragraph" w:customStyle="1" w:styleId="3B884F850EC64D6B9F48E8EA3D8A3F70">
    <w:name w:val="3B884F850EC64D6B9F48E8EA3D8A3F70"/>
    <w:rsid w:val="00D71629"/>
  </w:style>
  <w:style w:type="paragraph" w:customStyle="1" w:styleId="90207D05C041429EBB9BE2C80E2639CF">
    <w:name w:val="90207D05C041429EBB9BE2C80E2639CF"/>
  </w:style>
  <w:style w:type="paragraph" w:customStyle="1" w:styleId="61ACBC1B60FD4916A7CC266A2F151363">
    <w:name w:val="61ACBC1B60FD4916A7CC266A2F151363"/>
  </w:style>
  <w:style w:type="paragraph" w:customStyle="1" w:styleId="5514DDB02FFE46F491FBB1E9AA20E024">
    <w:name w:val="5514DDB02FFE46F491FBB1E9AA20E024"/>
    <w:rsid w:val="00620FF5"/>
  </w:style>
  <w:style w:type="paragraph" w:customStyle="1" w:styleId="AF904B4744B94291A2D53AF8B9520523">
    <w:name w:val="AF904B4744B94291A2D53AF8B9520523"/>
    <w:rsid w:val="00620FF5"/>
  </w:style>
  <w:style w:type="paragraph" w:customStyle="1" w:styleId="33288B16377B470BA4410487EF913918">
    <w:name w:val="33288B16377B470BA4410487EF913918"/>
    <w:rsid w:val="00620FF5"/>
  </w:style>
  <w:style w:type="paragraph" w:customStyle="1" w:styleId="4852094D8C4C40F1BE1A6ED2491F69AD">
    <w:name w:val="4852094D8C4C40F1BE1A6ED2491F69AD"/>
    <w:rsid w:val="00620FF5"/>
  </w:style>
  <w:style w:type="paragraph" w:customStyle="1" w:styleId="ED8A77C8848E42DC82581E55789A7D723">
    <w:name w:val="ED8A77C8848E42DC82581E55789A7D723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14DDB02FFE46F491FBB1E9AA20E0241">
    <w:name w:val="5514DDB02FFE46F491FBB1E9AA20E0241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288B16377B470BA4410487EF9139181">
    <w:name w:val="33288B16377B470BA4410487EF9139181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2E14DB5649744CFB79FFA295CDA5AE7">
    <w:name w:val="52E14DB5649744CFB79FFA295CDA5AE7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E3D40296BAD44A18BCFE70C1C121313">
    <w:name w:val="9E3D40296BAD44A18BCFE70C1C121313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14DDB02FFE46F491FBB1E9AA20E0242">
    <w:name w:val="5514DDB02FFE46F491FBB1E9AA20E0242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288B16377B470BA4410487EF9139182">
    <w:name w:val="33288B16377B470BA4410487EF9139182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2E14DB5649744CFB79FFA295CDA5AE71">
    <w:name w:val="52E14DB5649744CFB79FFA295CDA5AE7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E3D40296BAD44A18BCFE70C1C1213131">
    <w:name w:val="9E3D40296BAD44A18BCFE70C1C121313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14DDB02FFE46F491FBB1E9AA20E0243">
    <w:name w:val="5514DDB02FFE46F491FBB1E9AA20E0243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288B16377B470BA4410487EF9139183">
    <w:name w:val="33288B16377B470BA4410487EF9139183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28ED1CE3974907BFDE75289A0B1C5E">
    <w:name w:val="6E28ED1CE3974907BFDE75289A0B1C5E"/>
    <w:rsid w:val="00620FF5"/>
  </w:style>
  <w:style w:type="paragraph" w:customStyle="1" w:styleId="A1985BC3511447E59D6D14F2C2D45BDE">
    <w:name w:val="A1985BC3511447E59D6D14F2C2D45BDE"/>
    <w:rsid w:val="00620FF5"/>
  </w:style>
  <w:style w:type="paragraph" w:customStyle="1" w:styleId="B3C5FAD3DD224A328025C2751EA44631">
    <w:name w:val="B3C5FAD3DD224A328025C2751EA44631"/>
    <w:rsid w:val="00620FF5"/>
  </w:style>
  <w:style w:type="paragraph" w:customStyle="1" w:styleId="E3E12DFF24EE461D87EA509077D12927">
    <w:name w:val="E3E12DFF24EE461D87EA509077D12927"/>
    <w:rsid w:val="00620FF5"/>
  </w:style>
  <w:style w:type="paragraph" w:customStyle="1" w:styleId="FD31E4831B8C4B138B084F5D4F8E5C14">
    <w:name w:val="FD31E4831B8C4B138B084F5D4F8E5C14"/>
    <w:rsid w:val="00620FF5"/>
  </w:style>
  <w:style w:type="paragraph" w:customStyle="1" w:styleId="7A3BFE1ED7904AE0B1ADEE292F137F33">
    <w:name w:val="7A3BFE1ED7904AE0B1ADEE292F137F33"/>
    <w:rsid w:val="00620FF5"/>
  </w:style>
  <w:style w:type="paragraph" w:customStyle="1" w:styleId="567312D3BC134699BC509F40AD7A9752">
    <w:name w:val="567312D3BC134699BC509F40AD7A9752"/>
    <w:rsid w:val="00620FF5"/>
  </w:style>
  <w:style w:type="paragraph" w:customStyle="1" w:styleId="49EAF8E13F944185A61B73C6425ABF3A">
    <w:name w:val="49EAF8E13F944185A61B73C6425ABF3A"/>
    <w:rsid w:val="00620FF5"/>
  </w:style>
  <w:style w:type="paragraph" w:customStyle="1" w:styleId="197DD283E7B74453AC20357D02CFF550">
    <w:name w:val="197DD283E7B74453AC20357D02CFF550"/>
    <w:rsid w:val="00620FF5"/>
  </w:style>
  <w:style w:type="paragraph" w:customStyle="1" w:styleId="5E1741F0D14E4C08A9BA4A179D99A083">
    <w:name w:val="5E1741F0D14E4C08A9BA4A179D99A083"/>
    <w:rsid w:val="00620FF5"/>
  </w:style>
  <w:style w:type="paragraph" w:customStyle="1" w:styleId="5B78A9C832174DF4B39D825DBCA06A0B">
    <w:name w:val="5B78A9C832174DF4B39D825DBCA06A0B"/>
    <w:rsid w:val="00620FF5"/>
  </w:style>
  <w:style w:type="paragraph" w:customStyle="1" w:styleId="78679922950842C48F8AF070F8F91AF8">
    <w:name w:val="78679922950842C48F8AF070F8F91AF8"/>
    <w:rsid w:val="00620FF5"/>
  </w:style>
  <w:style w:type="paragraph" w:customStyle="1" w:styleId="899C42FF215C4E3FA79187BBB546B411">
    <w:name w:val="899C42FF215C4E3FA79187BBB546B411"/>
    <w:rsid w:val="00620FF5"/>
  </w:style>
  <w:style w:type="paragraph" w:customStyle="1" w:styleId="F2B57D60012E4626A657C06A1C228FAC">
    <w:name w:val="F2B57D60012E4626A657C06A1C228FAC"/>
    <w:rsid w:val="00620FF5"/>
  </w:style>
  <w:style w:type="paragraph" w:customStyle="1" w:styleId="ED8A77C8848E42DC82581E55789A7D726">
    <w:name w:val="ED8A77C8848E42DC82581E55789A7D726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9C42FF215C4E3FA79187BBB546B4111">
    <w:name w:val="899C42FF215C4E3FA79187BBB546B411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B57D60012E4626A657C06A1C228FAC1">
    <w:name w:val="F2B57D60012E4626A657C06A1C228FAC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14DDB02FFE46F491FBB1E9AA20E0244">
    <w:name w:val="5514DDB02FFE46F491FBB1E9AA20E0244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288B16377B470BA4410487EF9139184">
    <w:name w:val="33288B16377B470BA4410487EF9139184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9C42FF215C4E3FA79187BBB546B4112">
    <w:name w:val="899C42FF215C4E3FA79187BBB546B4112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B57D60012E4626A657C06A1C228FAC2">
    <w:name w:val="F2B57D60012E4626A657C06A1C228FAC2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14DDB02FFE46F491FBB1E9AA20E0245">
    <w:name w:val="5514DDB02FFE46F491FBB1E9AA20E0245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288B16377B470BA4410487EF9139185">
    <w:name w:val="33288B16377B470BA4410487EF9139185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BAAA2AEC3F4386B1525475287262F5">
    <w:name w:val="99BAAA2AEC3F4386B1525475287262F5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9C42FF215C4E3FA79187BBB546B4113">
    <w:name w:val="899C42FF215C4E3FA79187BBB546B4113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B57D60012E4626A657C06A1C228FAC3">
    <w:name w:val="F2B57D60012E4626A657C06A1C228FAC3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14DDB02FFE46F491FBB1E9AA20E0246">
    <w:name w:val="5514DDB02FFE46F491FBB1E9AA20E0246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288B16377B470BA4410487EF9139186">
    <w:name w:val="33288B16377B470BA4410487EF9139186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2">
    <w:name w:val="ED8A77C8848E42DC82581E55789A7D7212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BAAA2AEC3F4386B1525475287262F51">
    <w:name w:val="99BAAA2AEC3F4386B1525475287262F5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9C42FF215C4E3FA79187BBB546B4114">
    <w:name w:val="899C42FF215C4E3FA79187BBB546B4114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B57D60012E4626A657C06A1C228FAC4">
    <w:name w:val="F2B57D60012E4626A657C06A1C228FAC4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2FA04FFB814B47A646A6C0CF8CD37F">
    <w:name w:val="A82FA04FFB814B47A646A6C0CF8CD37F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916D125A264252BA0FD4C9B4A9613A">
    <w:name w:val="10916D125A264252BA0FD4C9B4A9613A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467406B27D491481E1B414B1663B06">
    <w:name w:val="F9467406B27D491481E1B414B1663B06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3">
    <w:name w:val="ED8A77C8848E42DC82581E55789A7D7213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BAAA2AEC3F4386B1525475287262F52">
    <w:name w:val="99BAAA2AEC3F4386B1525475287262F52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9C42FF215C4E3FA79187BBB546B4115">
    <w:name w:val="899C42FF215C4E3FA79187BBB546B4115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B57D60012E4626A657C06A1C228FAC5">
    <w:name w:val="F2B57D60012E4626A657C06A1C228FAC5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2FA04FFB814B47A646A6C0CF8CD37F1">
    <w:name w:val="A82FA04FFB814B47A646A6C0CF8CD37F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916D125A264252BA0FD4C9B4A9613A1">
    <w:name w:val="10916D125A264252BA0FD4C9B4A9613A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467406B27D491481E1B414B1663B061">
    <w:name w:val="F9467406B27D491481E1B414B1663B061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14DDB02FFE46F491FBB1E9AA20E0247">
    <w:name w:val="5514DDB02FFE46F491FBB1E9AA20E0247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288B16377B470BA4410487EF9139187">
    <w:name w:val="33288B16377B470BA4410487EF9139187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4">
    <w:name w:val="ED8A77C8848E42DC82581E55789A7D7214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BAAA2AEC3F4386B1525475287262F53">
    <w:name w:val="99BAAA2AEC3F4386B1525475287262F53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9C42FF215C4E3FA79187BBB546B4116">
    <w:name w:val="899C42FF215C4E3FA79187BBB546B4116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B57D60012E4626A657C06A1C228FAC6">
    <w:name w:val="F2B57D60012E4626A657C06A1C228FAC6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620FF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14DDB02FFE46F491FBB1E9AA20E0248">
    <w:name w:val="5514DDB02FFE46F491FBB1E9AA20E0248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3288B16377B470BA4410487EF9139188">
    <w:name w:val="33288B16377B470BA4410487EF9139188"/>
    <w:rsid w:val="00620FF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3C703106AF460DA158C38549B62C3E">
    <w:name w:val="A03C703106AF460DA158C38549B62C3E"/>
    <w:rsid w:val="00620FF5"/>
  </w:style>
  <w:style w:type="paragraph" w:customStyle="1" w:styleId="84F3C9A1C4524D8A9F6075D42A7AC14B">
    <w:name w:val="84F3C9A1C4524D8A9F6075D42A7AC14B"/>
    <w:rsid w:val="00620FF5"/>
  </w:style>
  <w:style w:type="paragraph" w:customStyle="1" w:styleId="105C354EF9604536B396C523E1F23E82">
    <w:name w:val="105C354EF9604536B396C523E1F23E82"/>
    <w:rsid w:val="00620FF5"/>
  </w:style>
  <w:style w:type="paragraph" w:customStyle="1" w:styleId="22CCAE9D59CB4E9FA35D8D5D51C263AE">
    <w:name w:val="22CCAE9D59CB4E9FA35D8D5D51C263AE"/>
    <w:rsid w:val="00620FF5"/>
  </w:style>
  <w:style w:type="paragraph" w:customStyle="1" w:styleId="7024010DA659418483087B28B5E8C7B7">
    <w:name w:val="7024010DA659418483087B28B5E8C7B7"/>
    <w:rsid w:val="00620FF5"/>
  </w:style>
  <w:style w:type="paragraph" w:customStyle="1" w:styleId="08BB9C6B65564F5197DF8145A627B15F">
    <w:name w:val="08BB9C6B65564F5197DF8145A627B15F"/>
    <w:rsid w:val="00620FF5"/>
  </w:style>
  <w:style w:type="paragraph" w:customStyle="1" w:styleId="7D44946911194C0CB53A3A1751BFAD06">
    <w:name w:val="7D44946911194C0CB53A3A1751BFAD06"/>
    <w:rsid w:val="00620FF5"/>
  </w:style>
  <w:style w:type="paragraph" w:customStyle="1" w:styleId="F59EAAB58B8D43208E0A75B65C7C6412">
    <w:name w:val="F59EAAB58B8D43208E0A75B65C7C6412"/>
    <w:rsid w:val="00620FF5"/>
  </w:style>
  <w:style w:type="paragraph" w:customStyle="1" w:styleId="A74C14563A454A21AA9700BAF7C9C867">
    <w:name w:val="A74C14563A454A21AA9700BAF7C9C867"/>
    <w:rsid w:val="00620FF5"/>
  </w:style>
  <w:style w:type="paragraph" w:customStyle="1" w:styleId="B64FE03098E34AC0A09A7222E029ABAA">
    <w:name w:val="B64FE03098E34AC0A09A7222E029ABAA"/>
    <w:rsid w:val="00620FF5"/>
  </w:style>
  <w:style w:type="paragraph" w:customStyle="1" w:styleId="BF72910EA0704DD98FD70E93DE229234">
    <w:name w:val="BF72910EA0704DD98FD70E93DE229234"/>
    <w:rsid w:val="00620FF5"/>
  </w:style>
  <w:style w:type="paragraph" w:customStyle="1" w:styleId="9D22A07C83354C0CBB6468081B0B3B89">
    <w:name w:val="9D22A07C83354C0CBB6468081B0B3B89"/>
    <w:rsid w:val="00620FF5"/>
  </w:style>
  <w:style w:type="paragraph" w:customStyle="1" w:styleId="6F763697DD6743EB8D05A5BC14D6F2E8">
    <w:name w:val="6F763697DD6743EB8D05A5BC14D6F2E8"/>
    <w:rsid w:val="00620FF5"/>
  </w:style>
  <w:style w:type="paragraph" w:customStyle="1" w:styleId="C19D3E44A5BA4268934F889E8F3BE8B9">
    <w:name w:val="C19D3E44A5BA4268934F889E8F3BE8B9"/>
    <w:rsid w:val="00620FF5"/>
  </w:style>
  <w:style w:type="paragraph" w:customStyle="1" w:styleId="6FB0C62831EF46ECB5C0D231FC932A4F">
    <w:name w:val="6FB0C62831EF46ECB5C0D231FC932A4F"/>
    <w:rsid w:val="00D63B81"/>
  </w:style>
  <w:style w:type="paragraph" w:customStyle="1" w:styleId="2DC853D0AC864575AB9CB59E27077ABB">
    <w:name w:val="2DC853D0AC864575AB9CB59E27077ABB"/>
    <w:rsid w:val="00D63B81"/>
  </w:style>
  <w:style w:type="paragraph" w:customStyle="1" w:styleId="1545FB7F326C405DA2430181AB403D0F">
    <w:name w:val="1545FB7F326C405DA2430181AB403D0F"/>
    <w:rsid w:val="00D63B81"/>
  </w:style>
  <w:style w:type="paragraph" w:customStyle="1" w:styleId="588E6F4B8D9D4BB79A49DDA0657C54FF">
    <w:name w:val="588E6F4B8D9D4BB79A49DDA0657C54FF"/>
    <w:rsid w:val="00D63B81"/>
  </w:style>
  <w:style w:type="paragraph" w:customStyle="1" w:styleId="B77FE15B338F485AA59DA0F4FCF7883D">
    <w:name w:val="B77FE15B338F485AA59DA0F4FCF7883D"/>
    <w:rsid w:val="00D63B81"/>
  </w:style>
  <w:style w:type="paragraph" w:customStyle="1" w:styleId="33B2258DA861432C92D275D48090E721">
    <w:name w:val="33B2258DA861432C92D275D48090E721"/>
    <w:rsid w:val="00D63B81"/>
  </w:style>
  <w:style w:type="paragraph" w:customStyle="1" w:styleId="B5D3DFE442164DA7A3A846F8CA404A27">
    <w:name w:val="B5D3DFE442164DA7A3A846F8CA404A27"/>
    <w:rsid w:val="00D63B81"/>
  </w:style>
  <w:style w:type="paragraph" w:customStyle="1" w:styleId="9A50C2FE4A444093A1DC49BB0047D27C">
    <w:name w:val="9A50C2FE4A444093A1DC49BB0047D27C"/>
    <w:rsid w:val="00D63B81"/>
  </w:style>
  <w:style w:type="paragraph" w:customStyle="1" w:styleId="9ECAA13221B9422F8EBCBEFACF55A753">
    <w:name w:val="9ECAA13221B9422F8EBCBEFACF55A753"/>
    <w:rsid w:val="00D63B81"/>
  </w:style>
  <w:style w:type="paragraph" w:customStyle="1" w:styleId="702E06E218F54DB1874A2128D5FB9BCC">
    <w:name w:val="702E06E218F54DB1874A2128D5FB9BCC"/>
    <w:rsid w:val="00D63B81"/>
  </w:style>
  <w:style w:type="paragraph" w:customStyle="1" w:styleId="23F9AB2F80FF4015A51459A62A7FDDCD">
    <w:name w:val="23F9AB2F80FF4015A51459A62A7FDDCD"/>
    <w:rsid w:val="00D63B81"/>
  </w:style>
  <w:style w:type="paragraph" w:customStyle="1" w:styleId="60F4857D1AE1414596051C7AC2AF95F2">
    <w:name w:val="60F4857D1AE1414596051C7AC2AF95F2"/>
    <w:rsid w:val="00D63B81"/>
  </w:style>
  <w:style w:type="paragraph" w:customStyle="1" w:styleId="9B68746015894DBB83866B90BE733876">
    <w:name w:val="9B68746015894DBB83866B90BE733876"/>
    <w:rsid w:val="00D63B81"/>
  </w:style>
  <w:style w:type="paragraph" w:customStyle="1" w:styleId="A25AE3D8409448FAB23DA196C89E074B">
    <w:name w:val="A25AE3D8409448FAB23DA196C89E074B"/>
    <w:rsid w:val="00D63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7" ma:contentTypeDescription="Create a new document." ma:contentTypeScope="" ma:versionID="9aa40f112e80292ca98c84a2731a2f1d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3985b2bcc6dabf66c1c6e6a5c8e7895b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0839F-140F-4EF0-BA77-6435BE06B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5E26EA-A2C4-4DFC-90A1-2D5DE9333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5201BB-10D9-453A-B4A0-8B0AFDFD00D3}">
  <ds:schemaRefs>
    <ds:schemaRef ds:uri="http://schemas.microsoft.com/office/2006/metadata/properties"/>
    <ds:schemaRef ds:uri="http://schemas.microsoft.com/office/infopath/2007/PartnerControls"/>
    <ds:schemaRef ds:uri="1578c302-6e4d-41cc-8087-845ef57534c3"/>
  </ds:schemaRefs>
</ds:datastoreItem>
</file>

<file path=customXml/itemProps4.xml><?xml version="1.0" encoding="utf-8"?>
<ds:datastoreItem xmlns:ds="http://schemas.openxmlformats.org/officeDocument/2006/customXml" ds:itemID="{B0033D6D-1327-40BE-98D3-9250A921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3</Pages>
  <Words>566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Nathalie Falardeau</cp:lastModifiedBy>
  <cp:revision>3</cp:revision>
  <cp:lastPrinted>2020-10-13T16:11:00Z</cp:lastPrinted>
  <dcterms:created xsi:type="dcterms:W3CDTF">2021-08-06T01:14:00Z</dcterms:created>
  <dcterms:modified xsi:type="dcterms:W3CDTF">2021-08-06T01:15:00Z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0x0101000093F429537FF7489728C630DE88842D</vt:lpwstr>
  </property>
  <property fmtid="{D5CDD505-2E9C-101B-9397-08002B2CF9AE}" pid="3" name="MSIP_Label_856aca39-4a9c-4934-a721-b43fe6f601a9_Enabled">
    <vt:lpwstr>true</vt:lpwstr>
  </property>
  <property fmtid="{D5CDD505-2E9C-101B-9397-08002B2CF9AE}" pid="4" name="MSIP_Label_856aca39-4a9c-4934-a721-b43fe6f601a9_SetDate">
    <vt:lpwstr>2021-07-12T18:40:29Z</vt:lpwstr>
  </property>
  <property fmtid="{D5CDD505-2E9C-101B-9397-08002B2CF9AE}" pid="5" name="MSIP_Label_856aca39-4a9c-4934-a721-b43fe6f601a9_Method">
    <vt:lpwstr>Privileged</vt:lpwstr>
  </property>
  <property fmtid="{D5CDD505-2E9C-101B-9397-08002B2CF9AE}" pid="6" name="MSIP_Label_856aca39-4a9c-4934-a721-b43fe6f601a9_Name">
    <vt:lpwstr>Public</vt:lpwstr>
  </property>
  <property fmtid="{D5CDD505-2E9C-101B-9397-08002B2CF9AE}" pid="7" name="MSIP_Label_856aca39-4a9c-4934-a721-b43fe6f601a9_SiteId">
    <vt:lpwstr>06e1fe28-5f8b-4075-bf6c-ae24be1a7992</vt:lpwstr>
  </property>
  <property fmtid="{D5CDD505-2E9C-101B-9397-08002B2CF9AE}" pid="8" name="MSIP_Label_856aca39-4a9c-4934-a721-b43fe6f601a9_ActionId">
    <vt:lpwstr>22a04757-d233-4ece-8456-2e6113a31c75</vt:lpwstr>
  </property>
  <property fmtid="{D5CDD505-2E9C-101B-9397-08002B2CF9AE}" pid="9" name="MSIP_Label_856aca39-4a9c-4934-a721-b43fe6f601a9_ContentBits">
    <vt:lpwstr>0</vt:lpwstr>
  </property>
</Properties>
</file>