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922" w:rsidRPr="003D1E79" w:rsidRDefault="00FF4922">
      <w:pPr>
        <w:rPr>
          <w:rFonts w:asciiTheme="minorHAnsi" w:hAnsiTheme="minorHAnsi" w:cstheme="minorHAnsi"/>
          <w:sz w:val="8"/>
        </w:rPr>
      </w:pPr>
      <w:bookmarkStart w:id="0" w:name="_GoBack"/>
      <w:bookmarkEnd w:id="0"/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062CCC" w:rsidTr="003A748C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  <w:tcMar>
              <w:left w:w="0" w:type="dxa"/>
            </w:tcMar>
          </w:tcPr>
          <w:p w:rsidR="00062CCC" w:rsidRDefault="00062CCC" w:rsidP="00062CCC">
            <w:r w:rsidRPr="00472AC0">
              <w:rPr>
                <w:rFonts w:ascii="Chaloult_Cond" w:hAnsi="Chaloult_Cond" w:cs="Arial"/>
                <w:noProof/>
                <w:sz w:val="16"/>
                <w:szCs w:val="16"/>
              </w:rPr>
              <w:drawing>
                <wp:anchor distT="0" distB="0" distL="114300" distR="114300" simplePos="0" relativeHeight="251672576" behindDoc="0" locked="0" layoutInCell="1" allowOverlap="1" wp14:anchorId="26F720FD" wp14:editId="71B94BD8">
                  <wp:simplePos x="0" y="0"/>
                  <wp:positionH relativeFrom="column">
                    <wp:posOffset>2066</wp:posOffset>
                  </wp:positionH>
                  <wp:positionV relativeFrom="paragraph">
                    <wp:posOffset>52070</wp:posOffset>
                  </wp:positionV>
                  <wp:extent cx="1346200" cy="532130"/>
                  <wp:effectExtent l="0" t="0" r="6350" b="127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062CCC" w:rsidRPr="00472AC0" w:rsidTr="008F6360">
              <w:trPr>
                <w:trHeight w:val="510"/>
              </w:trPr>
              <w:tc>
                <w:tcPr>
                  <w:tcW w:w="1134" w:type="dxa"/>
                  <w:tcMar>
                    <w:left w:w="0" w:type="dxa"/>
                  </w:tcMar>
                  <w:vAlign w:val="bottom"/>
                </w:tcPr>
                <w:p w:rsidR="00062CCC" w:rsidRPr="00173F3A" w:rsidRDefault="00062CCC" w:rsidP="003A748C">
                  <w:pPr>
                    <w:spacing w:before="120"/>
                    <w:ind w:left="38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E34D72">
                    <w:rPr>
                      <w:rFonts w:asciiTheme="minorHAnsi" w:hAnsiTheme="minorHAnsi" w:cstheme="minorHAnsi"/>
                      <w:sz w:val="18"/>
                      <w:szCs w:val="16"/>
                    </w:rPr>
                    <w:t xml:space="preserve">Installation : 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alias w:val="Nom de l'installation"/>
                  <w:tag w:val="Nom de l'installation"/>
                  <w:id w:val="-621143267"/>
                  <w:placeholder>
                    <w:docPart w:val="7E3D17CD11CC4449A9234E6514226699"/>
                  </w:placeholder>
                </w:sdtPr>
                <w:sdtEndPr/>
                <w:sdtContent>
                  <w:tc>
                    <w:tcPr>
                      <w:tcW w:w="3828" w:type="dxa"/>
                      <w:tcBorders>
                        <w:bottom w:val="single" w:sz="4" w:space="0" w:color="auto"/>
                      </w:tcBorders>
                      <w:vAlign w:val="bottom"/>
                    </w:tcPr>
                    <w:p w:rsidR="00062CCC" w:rsidRPr="00173F3A" w:rsidRDefault="00062CCC" w:rsidP="00062CCC">
                      <w:pPr>
                        <w:spacing w:before="120"/>
                        <w:ind w:left="-103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173F3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 </w:t>
                      </w:r>
                    </w:p>
                  </w:tc>
                </w:sdtContent>
              </w:sdt>
            </w:tr>
          </w:tbl>
          <w:p w:rsidR="00062CCC" w:rsidRDefault="00062CCC" w:rsidP="00062CCC"/>
          <w:p w:rsidR="00062CCC" w:rsidRDefault="00062CCC" w:rsidP="00062CCC"/>
          <w:p w:rsidR="00062CCC" w:rsidRPr="00924670" w:rsidRDefault="00062CCC" w:rsidP="00062CCC"/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062CCC" w:rsidRPr="00472AC0" w:rsidTr="00D65504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</w:t>
                  </w: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ossier :</w:t>
                  </w:r>
                </w:p>
              </w:tc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Dossier"/>
                  <w:tag w:val="No dossier"/>
                  <w:id w:val="453681247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</w:p>
                  </w:tc>
                </w:sdtContent>
              </w:sdt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</w:tr>
            <w:tr w:rsidR="00062CCC" w:rsidRPr="00472AC0" w:rsidTr="00D65504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Nom, Prénom :</w:t>
                  </w:r>
                </w:p>
              </w:tc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Nom, Prénom"/>
                  <w:tag w:val="Nom, Prénom"/>
                  <w:id w:val="-374619967"/>
                  <w:placeholder>
                    <w:docPart w:val="ED8A77C8848E42DC82581E55789A7D72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2" w:displacedByCustomXml="prev"/>
            </w:tr>
            <w:tr w:rsidR="00062CCC" w:rsidRPr="00472AC0" w:rsidTr="00D65504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bookmarkStart w:id="3" w:name="DDNais"/>
                  <w:sdt>
                    <w:sdtPr>
                      <w:rPr>
                        <w:rFonts w:ascii="Arial" w:hAnsi="Arial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alias w:val="AAAA-MM-JJ"/>
                      <w:tag w:val="AAAA-MM-JJ"/>
                      <w:id w:val="476642453"/>
                      <w:placeholder>
                        <w:docPart w:val="C19605675EBF46DEBFA0BDA3F21B593F"/>
                      </w:placeholder>
                    </w:sdtPr>
                    <w:sdtEndPr/>
                    <w:sdtContent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sdtContent>
                  </w:sdt>
                  <w:bookmarkEnd w:id="3"/>
                </w:p>
              </w:tc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="MS Gothic" w:eastAsia="MS Gothic" w:hAnsi="MS Gothic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sdt>
                    <w:sdtPr>
                      <w:rPr>
                        <w:rFonts w:ascii="MS Gothic" w:eastAsia="MS Gothic" w:hAnsi="MS Gothic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2162B">
                        <w:rPr>
                          <w:rFonts w:ascii="MS Gothic" w:eastAsia="MS Gothic" w:hAnsi="MS Gothic" w:cs="Arial" w:hint="eastAsia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>☐</w:t>
                      </w:r>
                    </w:sdtContent>
                  </w:sdt>
                  <w:r>
                    <w:rPr>
                      <w:rFonts w:ascii="MS Gothic" w:eastAsia="MS Gothic" w:hAnsi="MS Gothic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F  </w:t>
                  </w:r>
                  <w:sdt>
                    <w:sdtPr>
                      <w:rPr>
                        <w:rFonts w:ascii="Arial" w:hAnsi="Arial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cs="Arial" w:hint="eastAsia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M</w:t>
                  </w:r>
                </w:p>
              </w:tc>
            </w:tr>
            <w:tr w:rsidR="00062CCC" w:rsidRPr="00472AC0" w:rsidTr="00D65504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E16883" w:rsidRDefault="00062CCC" w:rsidP="0019187A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  <w:t xml:space="preserve">             </w:t>
                  </w:r>
                  <w:r w:rsidR="0019187A"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aaaa-mm-jj</w:t>
                  </w:r>
                </w:p>
              </w:tc>
            </w:tr>
            <w:tr w:rsidR="00062CCC" w:rsidRPr="00472AC0" w:rsidTr="00D65504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NAM :</w:t>
                  </w:r>
                </w:p>
              </w:tc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XXXX XXXX XXXX"/>
                  <w:tag w:val="XXXX XXXX XXXX"/>
                  <w:id w:val="378664170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Exp.</w:t>
                  </w:r>
                </w:p>
              </w:tc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AAAA-MM"/>
                  <w:tag w:val="AAAA-MM"/>
                  <w:id w:val="-114743414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5" w:displacedByCustomXml="prev"/>
            </w:tr>
            <w:tr w:rsidR="00062CCC" w:rsidRPr="00472AC0" w:rsidTr="00D65504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E16883" w:rsidRDefault="0019187A" w:rsidP="0019187A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   aaaa-mm</w:t>
                  </w:r>
                </w:p>
              </w:tc>
            </w:tr>
          </w:tbl>
          <w:p w:rsidR="00A05A37" w:rsidRPr="00A05A37" w:rsidRDefault="00A05A37">
            <w:pPr>
              <w:rPr>
                <w:sz w:val="2"/>
              </w:rPr>
            </w:pPr>
          </w:p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985"/>
              <w:gridCol w:w="3066"/>
            </w:tblGrid>
            <w:tr w:rsidR="00062CCC" w:rsidRPr="00472AC0" w:rsidTr="00A05A37">
              <w:trPr>
                <w:trHeight w:val="340"/>
              </w:trPr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0" w:type="dxa"/>
                  </w:tcMar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</w:t>
                  </w:r>
                  <w:r w:rsidR="00A05A3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, prénom</w:t>
                  </w: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de la mère :</w:t>
                  </w:r>
                </w:p>
              </w:tc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Nom de la mère"/>
                  <w:tag w:val="Nom de la mère"/>
                  <w:id w:val="-128472376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306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6" w:displacedByCustomXml="prev"/>
            </w:tr>
          </w:tbl>
          <w:p w:rsidR="00062CCC" w:rsidRPr="00472AC0" w:rsidRDefault="00062CCC" w:rsidP="00062CCC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062CCC" w:rsidTr="002A3185">
        <w:trPr>
          <w:trHeight w:val="680"/>
        </w:trPr>
        <w:tc>
          <w:tcPr>
            <w:tcW w:w="5524" w:type="dxa"/>
            <w:shd w:val="clear" w:color="auto" w:fill="FFFFFF" w:themeFill="background1"/>
            <w:vAlign w:val="center"/>
          </w:tcPr>
          <w:p w:rsidR="006B186F" w:rsidRDefault="006B186F" w:rsidP="006B186F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ÉVALUATION CHEDOKE-MCMASTER DE L’AVC -</w:t>
            </w:r>
          </w:p>
          <w:p w:rsidR="00062CCC" w:rsidRPr="00770980" w:rsidRDefault="006B186F" w:rsidP="006B186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</w:rPr>
              <w:t>INVENTAIRE D’ACTIVITÉS</w:t>
            </w:r>
            <w:r w:rsidR="00A52188">
              <w:rPr>
                <w:rFonts w:ascii="Calibri" w:hAnsi="Calibri" w:cs="Arial"/>
                <w:b/>
              </w:rPr>
              <w:t xml:space="preserve"> (CMSA-IA)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:rsidR="00062CCC" w:rsidRDefault="00062CCC" w:rsidP="00062CCC"/>
        </w:tc>
      </w:tr>
    </w:tbl>
    <w:p w:rsidR="006B186F" w:rsidRPr="00CF7C9E" w:rsidRDefault="006B186F" w:rsidP="00FB0BA9">
      <w:pPr>
        <w:jc w:val="both"/>
        <w:rPr>
          <w:rFonts w:asciiTheme="minorHAnsi" w:hAnsiTheme="minorHAnsi" w:cs="Arial"/>
          <w:b/>
          <w:bCs/>
          <w:sz w:val="20"/>
          <w:szCs w:val="20"/>
          <w:vertAlign w:val="superscript"/>
        </w:rPr>
      </w:pPr>
      <w:r>
        <w:rPr>
          <w:rFonts w:asciiTheme="minorHAnsi" w:hAnsiTheme="minorHAnsi" w:cs="Arial"/>
          <w:sz w:val="20"/>
          <w:szCs w:val="20"/>
        </w:rPr>
        <w:t>Se référer à la « C</w:t>
      </w:r>
      <w:r w:rsidRPr="00B83886">
        <w:rPr>
          <w:rFonts w:asciiTheme="minorHAnsi" w:hAnsiTheme="minorHAnsi" w:cs="Arial"/>
          <w:bCs/>
          <w:sz w:val="20"/>
          <w:szCs w:val="20"/>
        </w:rPr>
        <w:t>otation et interprétation</w:t>
      </w:r>
      <w:r w:rsidRPr="008E3937">
        <w:rPr>
          <w:rFonts w:asciiTheme="minorHAnsi" w:hAnsiTheme="minorHAnsi" w:cs="Arial"/>
          <w:bCs/>
          <w:sz w:val="20"/>
          <w:szCs w:val="20"/>
        </w:rPr>
        <w:t xml:space="preserve"> </w:t>
      </w:r>
      <w:r w:rsidRPr="00B83886">
        <w:rPr>
          <w:rFonts w:asciiTheme="minorHAnsi" w:hAnsiTheme="minorHAnsi" w:cs="Arial"/>
          <w:bCs/>
          <w:sz w:val="20"/>
          <w:szCs w:val="20"/>
        </w:rPr>
        <w:t xml:space="preserve">de l’évaluation </w:t>
      </w:r>
      <w:r>
        <w:rPr>
          <w:rFonts w:asciiTheme="minorHAnsi" w:hAnsiTheme="minorHAnsi" w:cs="Arial"/>
          <w:bCs/>
          <w:sz w:val="20"/>
          <w:szCs w:val="20"/>
        </w:rPr>
        <w:t>C</w:t>
      </w:r>
      <w:r w:rsidRPr="00B83886">
        <w:rPr>
          <w:rFonts w:asciiTheme="minorHAnsi" w:hAnsiTheme="minorHAnsi" w:cs="Arial"/>
          <w:bCs/>
          <w:sz w:val="20"/>
          <w:szCs w:val="20"/>
        </w:rPr>
        <w:t>hedoke</w:t>
      </w:r>
      <w:r>
        <w:rPr>
          <w:rFonts w:asciiTheme="minorHAnsi" w:hAnsiTheme="minorHAnsi" w:cs="Arial"/>
          <w:b/>
          <w:bCs/>
          <w:sz w:val="20"/>
          <w:szCs w:val="20"/>
        </w:rPr>
        <w:t> </w:t>
      </w:r>
      <w:r w:rsidRPr="00CF7C9E">
        <w:rPr>
          <w:rFonts w:asciiTheme="minorHAnsi" w:hAnsiTheme="minorHAnsi" w:cs="Arial"/>
          <w:bCs/>
          <w:sz w:val="20"/>
          <w:szCs w:val="20"/>
        </w:rPr>
        <w:t>»</w:t>
      </w:r>
      <w:r w:rsidR="00CF7C9E" w:rsidRPr="00CF7C9E">
        <w:rPr>
          <w:rFonts w:asciiTheme="minorHAnsi" w:hAnsiTheme="minorHAnsi" w:cs="Arial"/>
          <w:bCs/>
          <w:sz w:val="20"/>
          <w:szCs w:val="20"/>
          <w:vertAlign w:val="superscript"/>
        </w:rPr>
        <w:t>1</w:t>
      </w:r>
    </w:p>
    <w:tbl>
      <w:tblPr>
        <w:tblStyle w:val="Grilledutableau1"/>
        <w:tblW w:w="10632" w:type="dxa"/>
        <w:tblInd w:w="-5" w:type="dxa"/>
        <w:tblLook w:val="01E0" w:firstRow="1" w:lastRow="1" w:firstColumn="1" w:lastColumn="1" w:noHBand="0" w:noVBand="0"/>
      </w:tblPr>
      <w:tblGrid>
        <w:gridCol w:w="464"/>
        <w:gridCol w:w="893"/>
        <w:gridCol w:w="18"/>
        <w:gridCol w:w="610"/>
        <w:gridCol w:w="408"/>
        <w:gridCol w:w="355"/>
        <w:gridCol w:w="1003"/>
        <w:gridCol w:w="252"/>
        <w:gridCol w:w="66"/>
        <w:gridCol w:w="2195"/>
        <w:gridCol w:w="115"/>
        <w:gridCol w:w="150"/>
        <w:gridCol w:w="871"/>
        <w:gridCol w:w="842"/>
        <w:gridCol w:w="1114"/>
        <w:gridCol w:w="146"/>
        <w:gridCol w:w="1130"/>
      </w:tblGrid>
      <w:tr w:rsidR="006B186F" w:rsidRPr="00537570" w:rsidTr="004E28DE">
        <w:trPr>
          <w:trHeight w:val="195"/>
        </w:trPr>
        <w:tc>
          <w:tcPr>
            <w:tcW w:w="10632" w:type="dxa"/>
            <w:gridSpan w:val="17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6B186F" w:rsidRPr="00537570" w:rsidRDefault="006B186F" w:rsidP="005F33E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37570">
              <w:rPr>
                <w:rFonts w:asciiTheme="minorHAnsi" w:hAnsiTheme="minorHAnsi"/>
                <w:b/>
                <w:sz w:val="20"/>
                <w:szCs w:val="20"/>
              </w:rPr>
              <w:t>NIVEAUX DE COTATION</w:t>
            </w:r>
          </w:p>
        </w:tc>
      </w:tr>
      <w:tr w:rsidR="00D95234" w:rsidRPr="00341BF2" w:rsidTr="00B92D8E">
        <w:trPr>
          <w:trHeight w:val="195"/>
        </w:trPr>
        <w:tc>
          <w:tcPr>
            <w:tcW w:w="1375" w:type="dxa"/>
            <w:gridSpan w:val="3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341BF2">
              <w:rPr>
                <w:rFonts w:asciiTheme="minorHAnsi" w:hAnsiTheme="minorHAnsi"/>
                <w:b/>
                <w:sz w:val="20"/>
                <w:szCs w:val="20"/>
              </w:rPr>
              <w:t>SANS AIDANT</w:t>
            </w:r>
          </w:p>
        </w:tc>
        <w:tc>
          <w:tcPr>
            <w:tcW w:w="23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b/>
                <w:sz w:val="20"/>
                <w:szCs w:val="20"/>
              </w:rPr>
              <w:t>Indépendance</w:t>
            </w: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 xml:space="preserve">7 </w:t>
            </w:r>
          </w:p>
        </w:tc>
        <w:tc>
          <w:tcPr>
            <w:tcW w:w="333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Indépendance complète</w:t>
            </w:r>
          </w:p>
        </w:tc>
        <w:tc>
          <w:tcPr>
            <w:tcW w:w="3232" w:type="dxa"/>
            <w:gridSpan w:val="4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</w:t>
            </w:r>
            <w:r w:rsidRPr="00341BF2">
              <w:rPr>
                <w:rFonts w:asciiTheme="minorHAnsi" w:hAnsiTheme="minorHAnsi"/>
                <w:sz w:val="20"/>
                <w:szCs w:val="20"/>
              </w:rPr>
              <w:t>Dans les délais, sécuritairement</w:t>
            </w:r>
            <w:r>
              <w:rPr>
                <w:rFonts w:asciiTheme="minorHAnsi" w:hAnsiTheme="minorHAnsi"/>
                <w:sz w:val="20"/>
                <w:szCs w:val="20"/>
              </w:rPr>
              <w:t>)</w:t>
            </w:r>
          </w:p>
        </w:tc>
      </w:tr>
      <w:tr w:rsidR="00D95234" w:rsidRPr="00BD4A78" w:rsidTr="00B92D8E">
        <w:trPr>
          <w:trHeight w:val="288"/>
        </w:trPr>
        <w:tc>
          <w:tcPr>
            <w:tcW w:w="1375" w:type="dxa"/>
            <w:gridSpan w:val="3"/>
            <w:vMerge/>
            <w:tcBorders>
              <w:top w:val="single" w:sz="4" w:space="0" w:color="auto"/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3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186F" w:rsidRPr="00341BF2" w:rsidRDefault="006B186F" w:rsidP="005F33EB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 xml:space="preserve">6 </w:t>
            </w:r>
          </w:p>
        </w:tc>
        <w:tc>
          <w:tcPr>
            <w:tcW w:w="33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Indépendance modifiée</w:t>
            </w:r>
          </w:p>
        </w:tc>
        <w:tc>
          <w:tcPr>
            <w:tcW w:w="3232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6B186F" w:rsidRPr="00BD4A78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</w:t>
            </w:r>
            <w:r w:rsidRPr="00341BF2">
              <w:rPr>
                <w:rFonts w:asciiTheme="minorHAnsi" w:hAnsiTheme="minorHAnsi"/>
                <w:sz w:val="20"/>
                <w:szCs w:val="20"/>
              </w:rPr>
              <w:t>Aide</w:t>
            </w:r>
            <w:r>
              <w:rPr>
                <w:rFonts w:asciiTheme="minorHAnsi" w:hAnsiTheme="minorHAnsi"/>
                <w:sz w:val="20"/>
                <w:szCs w:val="20"/>
              </w:rPr>
              <w:t>s</w:t>
            </w:r>
            <w:r w:rsidRPr="00341BF2">
              <w:rPr>
                <w:rFonts w:asciiTheme="minorHAnsi" w:hAnsiTheme="minorHAnsi"/>
                <w:sz w:val="20"/>
                <w:szCs w:val="20"/>
              </w:rPr>
              <w:t xml:space="preserve"> technique</w:t>
            </w:r>
            <w:r>
              <w:rPr>
                <w:rFonts w:asciiTheme="minorHAnsi" w:hAnsiTheme="minorHAnsi"/>
                <w:sz w:val="20"/>
                <w:szCs w:val="20"/>
              </w:rPr>
              <w:t>s)</w:t>
            </w:r>
          </w:p>
        </w:tc>
      </w:tr>
      <w:tr w:rsidR="00D95234" w:rsidRPr="00341BF2" w:rsidTr="00B92D8E">
        <w:trPr>
          <w:trHeight w:val="241"/>
        </w:trPr>
        <w:tc>
          <w:tcPr>
            <w:tcW w:w="1375" w:type="dxa"/>
            <w:gridSpan w:val="3"/>
            <w:vMerge w:val="restart"/>
            <w:tcBorders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341BF2">
              <w:rPr>
                <w:rFonts w:asciiTheme="minorHAnsi" w:hAnsiTheme="minorHAnsi"/>
                <w:b/>
                <w:sz w:val="20"/>
                <w:szCs w:val="20"/>
              </w:rPr>
              <w:t>AIDANT</w:t>
            </w:r>
          </w:p>
        </w:tc>
        <w:tc>
          <w:tcPr>
            <w:tcW w:w="2376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:rsidR="006B186F" w:rsidRPr="00537570" w:rsidRDefault="006B186F" w:rsidP="005F33EB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 w:rsidRPr="00341BF2">
              <w:rPr>
                <w:rFonts w:asciiTheme="minorHAnsi" w:hAnsiTheme="minorHAnsi"/>
                <w:b/>
                <w:sz w:val="20"/>
                <w:szCs w:val="20"/>
              </w:rPr>
              <w:t>Dépendance modifiée</w:t>
            </w:r>
          </w:p>
        </w:tc>
        <w:tc>
          <w:tcPr>
            <w:tcW w:w="31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 xml:space="preserve">5 </w:t>
            </w:r>
          </w:p>
        </w:tc>
        <w:tc>
          <w:tcPr>
            <w:tcW w:w="3331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Supervision</w:t>
            </w:r>
          </w:p>
        </w:tc>
        <w:tc>
          <w:tcPr>
            <w:tcW w:w="3232" w:type="dxa"/>
            <w:gridSpan w:val="4"/>
            <w:tcBorders>
              <w:left w:val="nil"/>
              <w:bottom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95234" w:rsidRPr="00341BF2" w:rsidTr="00B92D8E">
        <w:trPr>
          <w:trHeight w:val="235"/>
        </w:trPr>
        <w:tc>
          <w:tcPr>
            <w:tcW w:w="1375" w:type="dxa"/>
            <w:gridSpan w:val="3"/>
            <w:vMerge/>
            <w:tcBorders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3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 xml:space="preserve">4 </w:t>
            </w:r>
          </w:p>
        </w:tc>
        <w:tc>
          <w:tcPr>
            <w:tcW w:w="33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Assistance avec contact minimal</w:t>
            </w:r>
          </w:p>
        </w:tc>
        <w:tc>
          <w:tcPr>
            <w:tcW w:w="3232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(Client = 75 %)</w:t>
            </w:r>
          </w:p>
        </w:tc>
      </w:tr>
      <w:tr w:rsidR="00D95234" w:rsidRPr="00341BF2" w:rsidTr="00B92D8E">
        <w:trPr>
          <w:trHeight w:val="243"/>
        </w:trPr>
        <w:tc>
          <w:tcPr>
            <w:tcW w:w="1375" w:type="dxa"/>
            <w:gridSpan w:val="3"/>
            <w:vMerge/>
            <w:tcBorders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3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186F" w:rsidRPr="00675E72" w:rsidRDefault="006B186F" w:rsidP="005F33E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 xml:space="preserve">3 </w:t>
            </w:r>
          </w:p>
        </w:tc>
        <w:tc>
          <w:tcPr>
            <w:tcW w:w="33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Assistance modérée</w:t>
            </w:r>
          </w:p>
        </w:tc>
        <w:tc>
          <w:tcPr>
            <w:tcW w:w="3232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(Client = 50 %)</w:t>
            </w:r>
          </w:p>
        </w:tc>
      </w:tr>
      <w:tr w:rsidR="00D95234" w:rsidRPr="00341BF2" w:rsidTr="00B92D8E">
        <w:trPr>
          <w:trHeight w:val="178"/>
        </w:trPr>
        <w:tc>
          <w:tcPr>
            <w:tcW w:w="1375" w:type="dxa"/>
            <w:gridSpan w:val="3"/>
            <w:vMerge/>
            <w:tcBorders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3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186F" w:rsidRDefault="006B186F" w:rsidP="005F33E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b/>
                <w:sz w:val="20"/>
                <w:szCs w:val="20"/>
              </w:rPr>
              <w:t>Dépendance complète</w:t>
            </w: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 xml:space="preserve">2 </w:t>
            </w:r>
          </w:p>
        </w:tc>
        <w:tc>
          <w:tcPr>
            <w:tcW w:w="33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Assistance maximale</w:t>
            </w:r>
          </w:p>
        </w:tc>
        <w:tc>
          <w:tcPr>
            <w:tcW w:w="3232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(Client = 25 %)</w:t>
            </w:r>
          </w:p>
        </w:tc>
      </w:tr>
      <w:tr w:rsidR="00D95234" w:rsidRPr="00341BF2" w:rsidTr="00B92D8E">
        <w:trPr>
          <w:trHeight w:val="251"/>
        </w:trPr>
        <w:tc>
          <w:tcPr>
            <w:tcW w:w="1375" w:type="dxa"/>
            <w:gridSpan w:val="3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3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186F" w:rsidRDefault="006B186F" w:rsidP="005F33E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 xml:space="preserve">1 </w:t>
            </w:r>
          </w:p>
        </w:tc>
        <w:tc>
          <w:tcPr>
            <w:tcW w:w="33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Assistance totale</w:t>
            </w:r>
          </w:p>
        </w:tc>
        <w:tc>
          <w:tcPr>
            <w:tcW w:w="3232" w:type="dxa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(Client = 0 %)</w:t>
            </w:r>
          </w:p>
        </w:tc>
      </w:tr>
      <w:tr w:rsidR="00D95234" w:rsidRPr="00A24233" w:rsidTr="00B92D8E">
        <w:trPr>
          <w:trHeight w:val="58"/>
        </w:trPr>
        <w:tc>
          <w:tcPr>
            <w:tcW w:w="1357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6B186F" w:rsidRPr="00A24233" w:rsidRDefault="006B186F" w:rsidP="005F33EB">
            <w:pPr>
              <w:rPr>
                <w:rFonts w:asciiTheme="minorHAnsi" w:hAnsiTheme="minorHAnsi"/>
                <w:b/>
                <w:sz w:val="6"/>
                <w:szCs w:val="6"/>
              </w:rPr>
            </w:pPr>
          </w:p>
        </w:tc>
        <w:tc>
          <w:tcPr>
            <w:tcW w:w="13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186F" w:rsidRPr="00A24233" w:rsidRDefault="006B186F" w:rsidP="005F33EB">
            <w:pPr>
              <w:spacing w:after="40"/>
              <w:rPr>
                <w:rFonts w:asciiTheme="minorHAnsi" w:hAnsiTheme="minorHAnsi"/>
                <w:b/>
                <w:sz w:val="6"/>
                <w:szCs w:val="6"/>
              </w:rPr>
            </w:pPr>
          </w:p>
        </w:tc>
        <w:tc>
          <w:tcPr>
            <w:tcW w:w="3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186F" w:rsidRPr="00A24233" w:rsidRDefault="006B186F" w:rsidP="005F33EB">
            <w:pPr>
              <w:rPr>
                <w:rFonts w:asciiTheme="minorHAnsi" w:hAnsiTheme="minorHAnsi"/>
                <w:sz w:val="6"/>
                <w:szCs w:val="6"/>
              </w:rPr>
            </w:pPr>
          </w:p>
        </w:tc>
        <w:tc>
          <w:tcPr>
            <w:tcW w:w="2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186F" w:rsidRPr="00A24233" w:rsidRDefault="006B186F" w:rsidP="005F33EB">
            <w:pPr>
              <w:jc w:val="right"/>
              <w:rPr>
                <w:rFonts w:asciiTheme="minorHAnsi" w:hAnsiTheme="minorHAnsi"/>
                <w:sz w:val="6"/>
                <w:szCs w:val="6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186F" w:rsidRPr="00A24233" w:rsidRDefault="006B186F" w:rsidP="005F33EB">
            <w:pPr>
              <w:jc w:val="center"/>
              <w:rPr>
                <w:rFonts w:asciiTheme="minorHAnsi" w:hAnsiTheme="minorHAnsi"/>
                <w:sz w:val="6"/>
                <w:szCs w:val="6"/>
              </w:rPr>
            </w:pPr>
          </w:p>
        </w:tc>
      </w:tr>
      <w:tr w:rsidR="006B186F" w:rsidRPr="00BE2688" w:rsidTr="004E28DE">
        <w:trPr>
          <w:trHeight w:val="142"/>
        </w:trPr>
        <w:tc>
          <w:tcPr>
            <w:tcW w:w="1357" w:type="dxa"/>
            <w:gridSpan w:val="2"/>
            <w:vMerge/>
            <w:tcBorders>
              <w:left w:val="nil"/>
              <w:right w:val="nil"/>
            </w:tcBorders>
            <w:shd w:val="clear" w:color="auto" w:fill="auto"/>
          </w:tcPr>
          <w:p w:rsidR="006B186F" w:rsidRPr="00341BF2" w:rsidRDefault="006B186F" w:rsidP="005F33E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8145" w:type="dxa"/>
            <w:gridSpan w:val="14"/>
            <w:tcBorders>
              <w:top w:val="nil"/>
              <w:left w:val="nil"/>
            </w:tcBorders>
            <w:shd w:val="clear" w:color="auto" w:fill="auto"/>
            <w:vAlign w:val="center"/>
          </w:tcPr>
          <w:p w:rsidR="006B186F" w:rsidRPr="00341BF2" w:rsidRDefault="006B186F" w:rsidP="005F33EB">
            <w:pPr>
              <w:rPr>
                <w:rFonts w:asciiTheme="minorHAnsi" w:hAnsiTheme="minorHAnsi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b/>
                <w:sz w:val="20"/>
                <w:szCs w:val="20"/>
              </w:rPr>
              <w:t>MEMBRE ATTEINT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      </w:t>
            </w:r>
            <w:r w:rsidRPr="00987304">
              <w:rPr>
                <w:rFonts w:asciiTheme="minorHAnsi" w:hAnsiTheme="minorHAnsi" w:cs="Arial"/>
                <w:b/>
                <w:sz w:val="20"/>
                <w:szCs w:val="20"/>
              </w:rPr>
              <w:t xml:space="preserve">  </w:t>
            </w:r>
            <w:sdt>
              <w:sdtPr>
                <w:rPr>
                  <w:rFonts w:asciiTheme="minorHAnsi" w:hAnsiTheme="minorHAnsi" w:cs="Arial"/>
                  <w:b/>
                  <w:sz w:val="20"/>
                  <w:szCs w:val="20"/>
                </w:rPr>
                <w:id w:val="-590480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4CF7" w:rsidRPr="003F72EE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3F72EE">
              <w:rPr>
                <w:rFonts w:asciiTheme="minorHAnsi" w:hAnsiTheme="minorHAnsi" w:cs="Arial"/>
                <w:b/>
                <w:sz w:val="20"/>
                <w:szCs w:val="20"/>
              </w:rPr>
              <w:t xml:space="preserve"> GAUCHE             </w:t>
            </w:r>
            <w:sdt>
              <w:sdtPr>
                <w:rPr>
                  <w:rFonts w:asciiTheme="minorHAnsi" w:hAnsiTheme="minorHAnsi" w:cs="Arial"/>
                  <w:b/>
                  <w:sz w:val="20"/>
                  <w:szCs w:val="20"/>
                </w:rPr>
                <w:id w:val="1077872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F72EE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3F72EE">
              <w:rPr>
                <w:rFonts w:asciiTheme="minorHAnsi" w:hAnsiTheme="minorHAnsi" w:cs="Arial"/>
                <w:b/>
                <w:sz w:val="20"/>
                <w:szCs w:val="20"/>
              </w:rPr>
              <w:t xml:space="preserve"> DROIT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B186F" w:rsidRPr="00BE2688" w:rsidRDefault="006B186F" w:rsidP="005F33E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E2688">
              <w:rPr>
                <w:rFonts w:asciiTheme="minorHAnsi" w:hAnsiTheme="minorHAnsi"/>
                <w:b/>
                <w:sz w:val="20"/>
                <w:szCs w:val="20"/>
              </w:rPr>
              <w:t>SCORE</w:t>
            </w:r>
          </w:p>
        </w:tc>
      </w:tr>
      <w:tr w:rsidR="006B186F" w:rsidRPr="00341BF2" w:rsidTr="00B92D8E">
        <w:tc>
          <w:tcPr>
            <w:tcW w:w="464" w:type="dxa"/>
            <w:tcBorders>
              <w:right w:val="nil"/>
            </w:tcBorders>
          </w:tcPr>
          <w:p w:rsidR="006B186F" w:rsidRPr="00341BF2" w:rsidRDefault="006B186F" w:rsidP="006B186F">
            <w:pPr>
              <w:numPr>
                <w:ilvl w:val="0"/>
                <w:numId w:val="5"/>
              </w:numPr>
              <w:spacing w:before="3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038" w:type="dxa"/>
            <w:gridSpan w:val="15"/>
            <w:tcBorders>
              <w:left w:val="nil"/>
            </w:tcBorders>
          </w:tcPr>
          <w:p w:rsidR="006B186F" w:rsidRPr="00341BF2" w:rsidRDefault="006B186F" w:rsidP="005F33EB">
            <w:pPr>
              <w:spacing w:before="30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De couché sur le dos à couché sur le côté sain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686941933"/>
            <w:placeholder>
              <w:docPart w:val="71B91BDDF618401F85F75390BA69152F"/>
            </w:placeholder>
          </w:sdtPr>
          <w:sdtEndPr/>
          <w:sdtContent>
            <w:tc>
              <w:tcPr>
                <w:tcW w:w="1130" w:type="dxa"/>
                <w:shd w:val="clear" w:color="auto" w:fill="auto"/>
              </w:tcPr>
              <w:p w:rsidR="006B186F" w:rsidRPr="00341BF2" w:rsidRDefault="00D95234" w:rsidP="005F33EB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B186F" w:rsidRPr="00341BF2" w:rsidTr="00B92D8E">
        <w:tc>
          <w:tcPr>
            <w:tcW w:w="464" w:type="dxa"/>
            <w:tcBorders>
              <w:right w:val="nil"/>
            </w:tcBorders>
          </w:tcPr>
          <w:p w:rsidR="006B186F" w:rsidRPr="00341BF2" w:rsidRDefault="006B186F" w:rsidP="006B186F">
            <w:pPr>
              <w:numPr>
                <w:ilvl w:val="0"/>
                <w:numId w:val="5"/>
              </w:numPr>
              <w:spacing w:before="3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038" w:type="dxa"/>
            <w:gridSpan w:val="15"/>
            <w:tcBorders>
              <w:left w:val="nil"/>
            </w:tcBorders>
          </w:tcPr>
          <w:p w:rsidR="006B186F" w:rsidRPr="00341BF2" w:rsidRDefault="006B186F" w:rsidP="005F33EB">
            <w:pPr>
              <w:spacing w:before="30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De couché sur le dos à couché sur le côté faible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640686452"/>
            <w:placeholder>
              <w:docPart w:val="646C51818FCB4CE98E05B8BA71F8A35C"/>
            </w:placeholder>
          </w:sdtPr>
          <w:sdtEndPr/>
          <w:sdtContent>
            <w:tc>
              <w:tcPr>
                <w:tcW w:w="1130" w:type="dxa"/>
                <w:shd w:val="clear" w:color="auto" w:fill="auto"/>
              </w:tcPr>
              <w:p w:rsidR="006B186F" w:rsidRPr="00341BF2" w:rsidRDefault="00D95234" w:rsidP="005F33EB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6B186F" w:rsidRPr="00341BF2" w:rsidTr="00B92D8E">
        <w:tc>
          <w:tcPr>
            <w:tcW w:w="464" w:type="dxa"/>
            <w:tcBorders>
              <w:right w:val="nil"/>
            </w:tcBorders>
          </w:tcPr>
          <w:p w:rsidR="006B186F" w:rsidRPr="00341BF2" w:rsidRDefault="006B186F" w:rsidP="006B186F">
            <w:pPr>
              <w:numPr>
                <w:ilvl w:val="0"/>
                <w:numId w:val="5"/>
              </w:numPr>
              <w:spacing w:before="3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038" w:type="dxa"/>
            <w:gridSpan w:val="15"/>
            <w:tcBorders>
              <w:left w:val="nil"/>
            </w:tcBorders>
          </w:tcPr>
          <w:p w:rsidR="006B186F" w:rsidRPr="00341BF2" w:rsidRDefault="006B186F" w:rsidP="005F33EB">
            <w:pPr>
              <w:spacing w:before="30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De couché sur le côté à assis jambes allongées, en passant par le côté sain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2000799178"/>
            <w:placeholder>
              <w:docPart w:val="FA09D633283D47BFA99DB6D14E33DAC2"/>
            </w:placeholder>
          </w:sdtPr>
          <w:sdtEndPr/>
          <w:sdtContent>
            <w:tc>
              <w:tcPr>
                <w:tcW w:w="1130" w:type="dxa"/>
                <w:shd w:val="clear" w:color="auto" w:fill="auto"/>
              </w:tcPr>
              <w:p w:rsidR="006B186F" w:rsidRPr="00341BF2" w:rsidRDefault="00D95234" w:rsidP="005F33EB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p>
            </w:tc>
          </w:sdtContent>
        </w:sdt>
      </w:tr>
      <w:tr w:rsidR="006B186F" w:rsidRPr="00341BF2" w:rsidTr="00B92D8E">
        <w:tc>
          <w:tcPr>
            <w:tcW w:w="464" w:type="dxa"/>
            <w:tcBorders>
              <w:right w:val="nil"/>
            </w:tcBorders>
          </w:tcPr>
          <w:p w:rsidR="006B186F" w:rsidRPr="00341BF2" w:rsidRDefault="006B186F" w:rsidP="006B186F">
            <w:pPr>
              <w:numPr>
                <w:ilvl w:val="0"/>
                <w:numId w:val="5"/>
              </w:numPr>
              <w:spacing w:before="3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038" w:type="dxa"/>
            <w:gridSpan w:val="15"/>
            <w:tcBorders>
              <w:left w:val="nil"/>
            </w:tcBorders>
          </w:tcPr>
          <w:p w:rsidR="006B186F" w:rsidRPr="00341BF2" w:rsidRDefault="006B186F" w:rsidP="005F33EB">
            <w:pPr>
              <w:spacing w:before="30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De couché sur le côté à assis au bord du lit, en passant par le côté sain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343207916"/>
            <w:placeholder>
              <w:docPart w:val="59F6ABEA628D4DF0ACD71ECAF408FB3C"/>
            </w:placeholder>
          </w:sdtPr>
          <w:sdtEndPr/>
          <w:sdtContent>
            <w:tc>
              <w:tcPr>
                <w:tcW w:w="1130" w:type="dxa"/>
                <w:shd w:val="clear" w:color="auto" w:fill="auto"/>
              </w:tcPr>
              <w:p w:rsidR="006B186F" w:rsidRPr="00341BF2" w:rsidRDefault="002B4CF7" w:rsidP="005F33EB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p>
            </w:tc>
          </w:sdtContent>
        </w:sdt>
      </w:tr>
      <w:tr w:rsidR="006B186F" w:rsidRPr="00341BF2" w:rsidTr="00B92D8E">
        <w:tc>
          <w:tcPr>
            <w:tcW w:w="464" w:type="dxa"/>
            <w:tcBorders>
              <w:right w:val="nil"/>
            </w:tcBorders>
          </w:tcPr>
          <w:p w:rsidR="006B186F" w:rsidRPr="00341BF2" w:rsidRDefault="006B186F" w:rsidP="006B186F">
            <w:pPr>
              <w:numPr>
                <w:ilvl w:val="0"/>
                <w:numId w:val="5"/>
              </w:numPr>
              <w:spacing w:before="3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038" w:type="dxa"/>
            <w:gridSpan w:val="15"/>
            <w:tcBorders>
              <w:left w:val="nil"/>
            </w:tcBorders>
          </w:tcPr>
          <w:p w:rsidR="006B186F" w:rsidRPr="00341BF2" w:rsidRDefault="006B186F" w:rsidP="005F33EB">
            <w:pPr>
              <w:spacing w:before="30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De couché sur le côté à assis au bord du lit, en passant par le côté faible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25769010"/>
            <w:placeholder>
              <w:docPart w:val="D8C3D717E26C4A9797E63E2C2BAE9542"/>
            </w:placeholder>
            <w:showingPlcHdr/>
          </w:sdtPr>
          <w:sdtEndPr/>
          <w:sdtContent>
            <w:tc>
              <w:tcPr>
                <w:tcW w:w="1130" w:type="dxa"/>
                <w:shd w:val="clear" w:color="auto" w:fill="auto"/>
              </w:tcPr>
              <w:p w:rsidR="006B186F" w:rsidRPr="00341BF2" w:rsidRDefault="002B4CF7" w:rsidP="002B4CF7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</w:tr>
      <w:tr w:rsidR="006B186F" w:rsidRPr="00341BF2" w:rsidTr="00B92D8E">
        <w:tc>
          <w:tcPr>
            <w:tcW w:w="464" w:type="dxa"/>
            <w:tcBorders>
              <w:right w:val="nil"/>
            </w:tcBorders>
          </w:tcPr>
          <w:p w:rsidR="006B186F" w:rsidRPr="00341BF2" w:rsidRDefault="006B186F" w:rsidP="006B186F">
            <w:pPr>
              <w:numPr>
                <w:ilvl w:val="0"/>
                <w:numId w:val="5"/>
              </w:numPr>
              <w:spacing w:before="3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038" w:type="dxa"/>
            <w:gridSpan w:val="15"/>
            <w:tcBorders>
              <w:left w:val="nil"/>
            </w:tcBorders>
          </w:tcPr>
          <w:p w:rsidR="006B186F" w:rsidRPr="00341BF2" w:rsidRDefault="006B186F" w:rsidP="005F33EB">
            <w:pPr>
              <w:spacing w:before="30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Rester debout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543867968"/>
            <w:placeholder>
              <w:docPart w:val="1137931E89E7442FB08BDFCAEA9FC8DE"/>
            </w:placeholder>
          </w:sdtPr>
          <w:sdtEndPr/>
          <w:sdtContent>
            <w:tc>
              <w:tcPr>
                <w:tcW w:w="1130" w:type="dxa"/>
                <w:shd w:val="clear" w:color="auto" w:fill="auto"/>
              </w:tcPr>
              <w:p w:rsidR="006B186F" w:rsidRPr="00341BF2" w:rsidRDefault="00D95234" w:rsidP="005F33EB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6B186F" w:rsidRPr="00341BF2" w:rsidTr="00B92D8E">
        <w:tc>
          <w:tcPr>
            <w:tcW w:w="464" w:type="dxa"/>
            <w:tcBorders>
              <w:right w:val="nil"/>
            </w:tcBorders>
          </w:tcPr>
          <w:p w:rsidR="006B186F" w:rsidRPr="00341BF2" w:rsidRDefault="006B186F" w:rsidP="006B186F">
            <w:pPr>
              <w:numPr>
                <w:ilvl w:val="0"/>
                <w:numId w:val="5"/>
              </w:numPr>
              <w:spacing w:before="3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038" w:type="dxa"/>
            <w:gridSpan w:val="15"/>
            <w:tcBorders>
              <w:left w:val="nil"/>
            </w:tcBorders>
          </w:tcPr>
          <w:p w:rsidR="006B186F" w:rsidRPr="00341BF2" w:rsidRDefault="006B186F" w:rsidP="005F33EB">
            <w:pPr>
              <w:spacing w:before="30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Transfert aller-retour au lit par le côté sain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254815825"/>
            <w:placeholder>
              <w:docPart w:val="09F31BC156AD4DF4A2FCA3D8ADF52FB6"/>
            </w:placeholder>
            <w:showingPlcHdr/>
          </w:sdtPr>
          <w:sdtEndPr/>
          <w:sdtContent>
            <w:tc>
              <w:tcPr>
                <w:tcW w:w="1130" w:type="dxa"/>
                <w:shd w:val="clear" w:color="auto" w:fill="auto"/>
              </w:tcPr>
              <w:p w:rsidR="006B186F" w:rsidRPr="00341BF2" w:rsidRDefault="002B4CF7" w:rsidP="002B4CF7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</w:tr>
      <w:tr w:rsidR="006B186F" w:rsidRPr="00341BF2" w:rsidTr="00B92D8E">
        <w:tc>
          <w:tcPr>
            <w:tcW w:w="464" w:type="dxa"/>
            <w:tcBorders>
              <w:right w:val="nil"/>
            </w:tcBorders>
          </w:tcPr>
          <w:p w:rsidR="006B186F" w:rsidRPr="00341BF2" w:rsidRDefault="006B186F" w:rsidP="006B186F">
            <w:pPr>
              <w:numPr>
                <w:ilvl w:val="0"/>
                <w:numId w:val="5"/>
              </w:numPr>
              <w:spacing w:before="3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038" w:type="dxa"/>
            <w:gridSpan w:val="15"/>
            <w:tcBorders>
              <w:left w:val="nil"/>
            </w:tcBorders>
          </w:tcPr>
          <w:p w:rsidR="006B186F" w:rsidRPr="00341BF2" w:rsidRDefault="006B186F" w:rsidP="005F33EB">
            <w:pPr>
              <w:spacing w:before="30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Transfert aller-retour au lit par le côté atteint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897246822"/>
            <w:placeholder>
              <w:docPart w:val="054FF9EBAD2E44E7B12C3AE5CD6CBB32"/>
            </w:placeholder>
            <w:showingPlcHdr/>
          </w:sdtPr>
          <w:sdtEndPr/>
          <w:sdtContent>
            <w:tc>
              <w:tcPr>
                <w:tcW w:w="1130" w:type="dxa"/>
                <w:shd w:val="clear" w:color="auto" w:fill="auto"/>
              </w:tcPr>
              <w:p w:rsidR="006B186F" w:rsidRPr="00341BF2" w:rsidRDefault="002B4CF7" w:rsidP="002B4CF7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</w:tr>
      <w:tr w:rsidR="006B186F" w:rsidRPr="00341BF2" w:rsidTr="00B92D8E">
        <w:tc>
          <w:tcPr>
            <w:tcW w:w="464" w:type="dxa"/>
            <w:tcBorders>
              <w:right w:val="nil"/>
            </w:tcBorders>
          </w:tcPr>
          <w:p w:rsidR="006B186F" w:rsidRPr="00341BF2" w:rsidRDefault="006B186F" w:rsidP="006B186F">
            <w:pPr>
              <w:numPr>
                <w:ilvl w:val="0"/>
                <w:numId w:val="5"/>
              </w:numPr>
              <w:spacing w:before="3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038" w:type="dxa"/>
            <w:gridSpan w:val="15"/>
            <w:tcBorders>
              <w:left w:val="nil"/>
            </w:tcBorders>
          </w:tcPr>
          <w:p w:rsidR="006B186F" w:rsidRPr="00341BF2" w:rsidRDefault="006B186F" w:rsidP="005F33EB">
            <w:pPr>
              <w:spacing w:before="30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Transfert aller-retour de la chaise au sol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479576128"/>
            <w:placeholder>
              <w:docPart w:val="D25E18BA1F9346B79F9F346AEF8FB557"/>
            </w:placeholder>
            <w:showingPlcHdr/>
          </w:sdtPr>
          <w:sdtEndPr/>
          <w:sdtContent>
            <w:tc>
              <w:tcPr>
                <w:tcW w:w="1130" w:type="dxa"/>
                <w:shd w:val="clear" w:color="auto" w:fill="auto"/>
              </w:tcPr>
              <w:p w:rsidR="006B186F" w:rsidRPr="00341BF2" w:rsidRDefault="002B4CF7" w:rsidP="002B4CF7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</w:tr>
      <w:tr w:rsidR="006B186F" w:rsidRPr="00341BF2" w:rsidTr="00B92D8E">
        <w:tc>
          <w:tcPr>
            <w:tcW w:w="464" w:type="dxa"/>
            <w:tcBorders>
              <w:right w:val="nil"/>
            </w:tcBorders>
          </w:tcPr>
          <w:p w:rsidR="006B186F" w:rsidRPr="00341BF2" w:rsidRDefault="006B186F" w:rsidP="006B186F">
            <w:pPr>
              <w:numPr>
                <w:ilvl w:val="0"/>
                <w:numId w:val="5"/>
              </w:numPr>
              <w:spacing w:before="3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038" w:type="dxa"/>
            <w:gridSpan w:val="15"/>
            <w:tcBorders>
              <w:left w:val="nil"/>
            </w:tcBorders>
          </w:tcPr>
          <w:p w:rsidR="006B186F" w:rsidRPr="00341BF2" w:rsidRDefault="006B186F" w:rsidP="005F33EB">
            <w:pPr>
              <w:spacing w:before="30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Transférer du sol à debout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839980719"/>
            <w:placeholder>
              <w:docPart w:val="13688A5ACB774827A807F4E42C908B04"/>
            </w:placeholder>
            <w:showingPlcHdr/>
          </w:sdtPr>
          <w:sdtEndPr/>
          <w:sdtContent>
            <w:tc>
              <w:tcPr>
                <w:tcW w:w="1130" w:type="dxa"/>
                <w:shd w:val="clear" w:color="auto" w:fill="auto"/>
              </w:tcPr>
              <w:p w:rsidR="006B186F" w:rsidRPr="00341BF2" w:rsidRDefault="002B4CF7" w:rsidP="002B4CF7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</w:tr>
      <w:tr w:rsidR="006B186F" w:rsidRPr="00341BF2" w:rsidTr="00B92D8E">
        <w:tc>
          <w:tcPr>
            <w:tcW w:w="464" w:type="dxa"/>
            <w:tcBorders>
              <w:right w:val="nil"/>
            </w:tcBorders>
          </w:tcPr>
          <w:p w:rsidR="006B186F" w:rsidRPr="00341BF2" w:rsidRDefault="006B186F" w:rsidP="006B186F">
            <w:pPr>
              <w:numPr>
                <w:ilvl w:val="0"/>
                <w:numId w:val="5"/>
              </w:numPr>
              <w:spacing w:before="3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038" w:type="dxa"/>
            <w:gridSpan w:val="15"/>
            <w:tcBorders>
              <w:left w:val="nil"/>
            </w:tcBorders>
          </w:tcPr>
          <w:p w:rsidR="006B186F" w:rsidRPr="00341BF2" w:rsidRDefault="006B186F" w:rsidP="005F33EB">
            <w:pPr>
              <w:spacing w:before="30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 xml:space="preserve">Marcher à l’intérieur – </w:t>
            </w:r>
            <w:smartTag w:uri="urn:schemas-microsoft-com:office:smarttags" w:element="metricconverter">
              <w:smartTagPr>
                <w:attr w:name="ProductID" w:val="25 mètres"/>
              </w:smartTagPr>
              <w:r w:rsidRPr="00341BF2">
                <w:rPr>
                  <w:rFonts w:asciiTheme="minorHAnsi" w:hAnsiTheme="minorHAnsi"/>
                  <w:sz w:val="20"/>
                  <w:szCs w:val="20"/>
                </w:rPr>
                <w:t>25 mètres</w:t>
              </w:r>
            </w:smartTag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574175443"/>
            <w:placeholder>
              <w:docPart w:val="9B9DA14F5250422FB21A7501BBE6CE7D"/>
            </w:placeholder>
            <w:showingPlcHdr/>
          </w:sdtPr>
          <w:sdtEndPr/>
          <w:sdtContent>
            <w:tc>
              <w:tcPr>
                <w:tcW w:w="1130" w:type="dxa"/>
                <w:shd w:val="clear" w:color="auto" w:fill="auto"/>
              </w:tcPr>
              <w:p w:rsidR="006B186F" w:rsidRPr="00341BF2" w:rsidRDefault="002B4CF7" w:rsidP="002B4CF7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</w:tr>
      <w:tr w:rsidR="006B186F" w:rsidRPr="00341BF2" w:rsidTr="00B92D8E">
        <w:tc>
          <w:tcPr>
            <w:tcW w:w="464" w:type="dxa"/>
            <w:tcBorders>
              <w:right w:val="nil"/>
            </w:tcBorders>
          </w:tcPr>
          <w:p w:rsidR="006B186F" w:rsidRPr="00341BF2" w:rsidRDefault="006B186F" w:rsidP="006B186F">
            <w:pPr>
              <w:numPr>
                <w:ilvl w:val="0"/>
                <w:numId w:val="5"/>
              </w:numPr>
              <w:spacing w:before="3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038" w:type="dxa"/>
            <w:gridSpan w:val="15"/>
            <w:tcBorders>
              <w:left w:val="nil"/>
            </w:tcBorders>
          </w:tcPr>
          <w:p w:rsidR="006B186F" w:rsidRPr="00341BF2" w:rsidRDefault="006B186F" w:rsidP="005F33EB">
            <w:pPr>
              <w:spacing w:before="30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 xml:space="preserve">Marcher à l’extérieur, en terrain accidenté, plan incliné, et bord de trottoir – </w:t>
            </w:r>
            <w:smartTag w:uri="urn:schemas-microsoft-com:office:smarttags" w:element="metricconverter">
              <w:smartTagPr>
                <w:attr w:name="ProductID" w:val="150 mètres"/>
              </w:smartTagPr>
              <w:r w:rsidRPr="00341BF2">
                <w:rPr>
                  <w:rFonts w:asciiTheme="minorHAnsi" w:hAnsiTheme="minorHAnsi"/>
                  <w:sz w:val="20"/>
                  <w:szCs w:val="20"/>
                </w:rPr>
                <w:t>150 mètres</w:t>
              </w:r>
            </w:smartTag>
            <w:r w:rsidRPr="00341BF2">
              <w:rPr>
                <w:rFonts w:asciiTheme="minorHAnsi" w:hAnsiTheme="minorHAnsi"/>
                <w:sz w:val="20"/>
                <w:szCs w:val="20"/>
              </w:rPr>
              <w:t>,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88891199"/>
            <w:placeholder>
              <w:docPart w:val="735E4C122BC940FD8CE466156777C9DC"/>
            </w:placeholder>
            <w:showingPlcHdr/>
          </w:sdtPr>
          <w:sdtEndPr/>
          <w:sdtContent>
            <w:tc>
              <w:tcPr>
                <w:tcW w:w="1130" w:type="dxa"/>
                <w:shd w:val="clear" w:color="auto" w:fill="auto"/>
              </w:tcPr>
              <w:p w:rsidR="006B186F" w:rsidRPr="00341BF2" w:rsidRDefault="002B4CF7" w:rsidP="002B4CF7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</w:tr>
      <w:tr w:rsidR="006B186F" w:rsidRPr="00341BF2" w:rsidTr="00B92D8E">
        <w:tc>
          <w:tcPr>
            <w:tcW w:w="464" w:type="dxa"/>
            <w:tcBorders>
              <w:right w:val="nil"/>
            </w:tcBorders>
          </w:tcPr>
          <w:p w:rsidR="006B186F" w:rsidRPr="00341BF2" w:rsidRDefault="006B186F" w:rsidP="006B186F">
            <w:pPr>
              <w:numPr>
                <w:ilvl w:val="0"/>
                <w:numId w:val="5"/>
              </w:numPr>
              <w:spacing w:before="3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038" w:type="dxa"/>
            <w:gridSpan w:val="15"/>
            <w:tcBorders>
              <w:left w:val="nil"/>
            </w:tcBorders>
          </w:tcPr>
          <w:p w:rsidR="006B186F" w:rsidRPr="00341BF2" w:rsidRDefault="006B186F" w:rsidP="005F33EB">
            <w:pPr>
              <w:spacing w:before="30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 xml:space="preserve">Marcher à l’extérieur quelques coins de rues – </w:t>
            </w:r>
            <w:smartTag w:uri="urn:schemas-microsoft-com:office:smarttags" w:element="metricconverter">
              <w:smartTagPr>
                <w:attr w:name="ProductID" w:val="900 mètres"/>
              </w:smartTagPr>
              <w:r w:rsidRPr="00341BF2">
                <w:rPr>
                  <w:rFonts w:asciiTheme="minorHAnsi" w:hAnsiTheme="minorHAnsi"/>
                  <w:sz w:val="20"/>
                  <w:szCs w:val="20"/>
                </w:rPr>
                <w:t>900 mètres</w:t>
              </w:r>
            </w:smartTag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1811244436"/>
            <w:placeholder>
              <w:docPart w:val="DCDD78CFABA747EEB69AC16D3A2DC65B"/>
            </w:placeholder>
            <w:showingPlcHdr/>
          </w:sdtPr>
          <w:sdtEndPr/>
          <w:sdtContent>
            <w:tc>
              <w:tcPr>
                <w:tcW w:w="1130" w:type="dxa"/>
                <w:shd w:val="clear" w:color="auto" w:fill="auto"/>
              </w:tcPr>
              <w:p w:rsidR="006B186F" w:rsidRPr="00341BF2" w:rsidRDefault="002B4CF7" w:rsidP="002B4CF7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</w:tr>
      <w:tr w:rsidR="006B186F" w:rsidRPr="00341BF2" w:rsidTr="00B92D8E">
        <w:tc>
          <w:tcPr>
            <w:tcW w:w="464" w:type="dxa"/>
            <w:tcBorders>
              <w:right w:val="nil"/>
            </w:tcBorders>
          </w:tcPr>
          <w:p w:rsidR="006B186F" w:rsidRPr="00341BF2" w:rsidRDefault="006B186F" w:rsidP="006B186F">
            <w:pPr>
              <w:numPr>
                <w:ilvl w:val="0"/>
                <w:numId w:val="5"/>
              </w:numPr>
              <w:spacing w:before="3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038" w:type="dxa"/>
            <w:gridSpan w:val="15"/>
            <w:tcBorders>
              <w:left w:val="nil"/>
            </w:tcBorders>
          </w:tcPr>
          <w:p w:rsidR="006B186F" w:rsidRPr="00341BF2" w:rsidRDefault="006B186F" w:rsidP="005F33EB">
            <w:pPr>
              <w:spacing w:before="30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Monter et descendre les escaliers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-239785597"/>
            <w:placeholder>
              <w:docPart w:val="9DE284AA8FC54AB2931288E349366183"/>
            </w:placeholder>
          </w:sdtPr>
          <w:sdtEndPr/>
          <w:sdtContent>
            <w:tc>
              <w:tcPr>
                <w:tcW w:w="1130" w:type="dxa"/>
                <w:shd w:val="clear" w:color="auto" w:fill="auto"/>
              </w:tcPr>
              <w:p w:rsidR="006B186F" w:rsidRPr="00341BF2" w:rsidRDefault="00D95234" w:rsidP="005F33EB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p>
            </w:tc>
          </w:sdtContent>
        </w:sdt>
      </w:tr>
      <w:tr w:rsidR="00B92D8E" w:rsidRPr="00341BF2" w:rsidTr="007531B7">
        <w:tc>
          <w:tcPr>
            <w:tcW w:w="464" w:type="dxa"/>
            <w:tcBorders>
              <w:bottom w:val="single" w:sz="4" w:space="0" w:color="auto"/>
              <w:right w:val="nil"/>
            </w:tcBorders>
          </w:tcPr>
          <w:p w:rsidR="00B92D8E" w:rsidRPr="00341BF2" w:rsidRDefault="00B92D8E" w:rsidP="006B186F">
            <w:pPr>
              <w:numPr>
                <w:ilvl w:val="0"/>
                <w:numId w:val="5"/>
              </w:numPr>
              <w:spacing w:before="3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00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:rsidR="00B92D8E" w:rsidRPr="00341BF2" w:rsidRDefault="00B92D8E" w:rsidP="00E8642E">
            <w:pPr>
              <w:spacing w:before="30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Distance de marche appropriée à l’âge (2 points</w:t>
            </w:r>
            <w:r>
              <w:rPr>
                <w:rFonts w:asciiTheme="minorHAnsi" w:hAnsiTheme="minorHAnsi"/>
                <w:sz w:val="20"/>
                <w:szCs w:val="20"/>
              </w:rPr>
              <w:t>*</w:t>
            </w:r>
            <w:r w:rsidRPr="00341BF2">
              <w:rPr>
                <w:rFonts w:asciiTheme="minorHAnsi" w:hAnsiTheme="minorHAnsi"/>
                <w:sz w:val="20"/>
                <w:szCs w:val="20"/>
              </w:rPr>
              <w:t>)</w:t>
            </w:r>
          </w:p>
        </w:tc>
        <w:tc>
          <w:tcPr>
            <w:tcW w:w="113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92D8E" w:rsidRPr="00341BF2" w:rsidRDefault="00B92D8E" w:rsidP="005F33EB">
            <w:pPr>
              <w:spacing w:before="3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Distance :</w:t>
            </w:r>
          </w:p>
        </w:tc>
        <w:tc>
          <w:tcPr>
            <w:tcW w:w="2102" w:type="dxa"/>
            <w:gridSpan w:val="3"/>
            <w:tcBorders>
              <w:left w:val="nil"/>
              <w:bottom w:val="single" w:sz="4" w:space="0" w:color="auto"/>
            </w:tcBorders>
          </w:tcPr>
          <w:p w:rsidR="00B92D8E" w:rsidRPr="00341BF2" w:rsidRDefault="00575172" w:rsidP="00B92D8E">
            <w:pPr>
              <w:spacing w:before="30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53542785"/>
                <w:placeholder>
                  <w:docPart w:val="A1713523A2564932A0922B2E56E7904D"/>
                </w:placeholder>
                <w:showingPlcHdr/>
              </w:sdtPr>
              <w:sdtEndPr/>
              <w:sdtContent>
                <w:r w:rsidR="00B92D8E">
                  <w:rPr>
                    <w:rStyle w:val="Textedelespacerserv"/>
                  </w:rPr>
                  <w:t xml:space="preserve">   </w:t>
                </w:r>
              </w:sdtContent>
            </w:sdt>
            <w:r w:rsidR="00B92D8E">
              <w:rPr>
                <w:rFonts w:asciiTheme="minorHAnsi" w:hAnsiTheme="minorHAnsi"/>
                <w:sz w:val="20"/>
                <w:szCs w:val="20"/>
              </w:rPr>
              <w:t xml:space="preserve">  m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283456421"/>
            <w:placeholder>
              <w:docPart w:val="0D1CF00D64E4402AA18F2B5B35A4E0BF"/>
            </w:placeholder>
            <w:showingPlcHdr/>
          </w:sdtPr>
          <w:sdtEndPr/>
          <w:sdtContent>
            <w:tc>
              <w:tcPr>
                <w:tcW w:w="1130" w:type="dxa"/>
                <w:tcBorders>
                  <w:bottom w:val="single" w:sz="4" w:space="0" w:color="auto"/>
                </w:tcBorders>
                <w:shd w:val="clear" w:color="auto" w:fill="auto"/>
              </w:tcPr>
              <w:p w:rsidR="00B92D8E" w:rsidRPr="00341BF2" w:rsidRDefault="00B92D8E" w:rsidP="005F33EB">
                <w:pPr>
                  <w:jc w:val="center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</w:tr>
      <w:tr w:rsidR="003033E9" w:rsidRPr="00341BF2" w:rsidTr="003033E9">
        <w:tc>
          <w:tcPr>
            <w:tcW w:w="464" w:type="dxa"/>
            <w:tcBorders>
              <w:left w:val="nil"/>
              <w:bottom w:val="nil"/>
              <w:right w:val="nil"/>
            </w:tcBorders>
          </w:tcPr>
          <w:p w:rsidR="003033E9" w:rsidRPr="003033E9" w:rsidRDefault="003033E9" w:rsidP="00E864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21" w:type="dxa"/>
            <w:gridSpan w:val="3"/>
            <w:tcBorders>
              <w:left w:val="nil"/>
              <w:bottom w:val="nil"/>
              <w:right w:val="nil"/>
            </w:tcBorders>
          </w:tcPr>
          <w:p w:rsidR="003033E9" w:rsidRPr="003033E9" w:rsidRDefault="003033E9" w:rsidP="00E8642E">
            <w:pPr>
              <w:rPr>
                <w:rFonts w:asciiTheme="minorHAnsi" w:hAnsiTheme="minorHAnsi"/>
                <w:sz w:val="20"/>
                <w:szCs w:val="20"/>
              </w:rPr>
            </w:pPr>
            <w:r w:rsidRPr="003033E9">
              <w:rPr>
                <w:rFonts w:asciiTheme="minorHAnsi" w:hAnsiTheme="minorHAnsi"/>
                <w:sz w:val="20"/>
                <w:szCs w:val="20"/>
              </w:rPr>
              <w:t>*Pour obtenir :</w:t>
            </w:r>
          </w:p>
        </w:tc>
        <w:tc>
          <w:tcPr>
            <w:tcW w:w="6257" w:type="dxa"/>
            <w:gridSpan w:val="10"/>
            <w:tcBorders>
              <w:left w:val="nil"/>
              <w:bottom w:val="nil"/>
              <w:right w:val="nil"/>
            </w:tcBorders>
          </w:tcPr>
          <w:p w:rsidR="003033E9" w:rsidRPr="00341BF2" w:rsidRDefault="003033E9" w:rsidP="00D95234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pour les 70 ans et moins, la distance de marche doit être de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≥</w:t>
            </w:r>
            <w:r w:rsidRPr="00341BF2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95 mètres"/>
              </w:smartTagPr>
              <w:r w:rsidRPr="00341BF2">
                <w:rPr>
                  <w:rFonts w:asciiTheme="minorHAnsi" w:hAnsiTheme="minorHAnsi"/>
                  <w:sz w:val="20"/>
                  <w:szCs w:val="20"/>
                </w:rPr>
                <w:t>95 mètres</w:t>
              </w:r>
            </w:smartTag>
            <w:r w:rsidRPr="00341BF2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left w:val="nil"/>
              <w:bottom w:val="nil"/>
            </w:tcBorders>
          </w:tcPr>
          <w:p w:rsidR="003033E9" w:rsidRPr="00341BF2" w:rsidRDefault="003033E9" w:rsidP="00D95234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b/>
                <w:sz w:val="20"/>
                <w:szCs w:val="20"/>
              </w:rPr>
              <w:t>Cote totale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3033E9" w:rsidRPr="00341BF2" w:rsidRDefault="003033E9" w:rsidP="00D9523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1111588550"/>
                <w:placeholder>
                  <w:docPart w:val="A6297E7140F645DB89005B0C52901674"/>
                </w:placeholder>
              </w:sdtPr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sdtContent>
            </w:sdt>
            <w:r w:rsidRPr="006B186F">
              <w:rPr>
                <w:rFonts w:asciiTheme="minorHAnsi" w:hAnsiTheme="minorHAnsi"/>
                <w:b/>
                <w:sz w:val="20"/>
                <w:szCs w:val="20"/>
              </w:rPr>
              <w:t xml:space="preserve"> /100</w:t>
            </w:r>
          </w:p>
        </w:tc>
      </w:tr>
      <w:tr w:rsidR="00D95234" w:rsidRPr="00BD4A78" w:rsidTr="003033E9"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95234" w:rsidRPr="00341BF2" w:rsidRDefault="00D95234" w:rsidP="00D95234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25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95234" w:rsidRPr="00BD4A78" w:rsidRDefault="00D95234" w:rsidP="00D95234">
            <w:pPr>
              <w:rPr>
                <w:rFonts w:asciiTheme="minorHAnsi" w:hAnsiTheme="minorHAnsi"/>
                <w:sz w:val="20"/>
                <w:szCs w:val="20"/>
              </w:rPr>
            </w:pPr>
            <w:r w:rsidRPr="00341BF2">
              <w:rPr>
                <w:rFonts w:asciiTheme="minorHAnsi" w:hAnsiTheme="minorHAnsi"/>
                <w:sz w:val="20"/>
                <w:szCs w:val="20"/>
              </w:rPr>
              <w:t>pour les plus de 70 ans, la distance de marche doit être de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≥</w:t>
            </w:r>
            <w:r w:rsidRPr="00341BF2">
              <w:rPr>
                <w:rFonts w:asciiTheme="minorHAnsi" w:hAnsiTheme="minorHAnsi"/>
                <w:sz w:val="20"/>
                <w:szCs w:val="20"/>
              </w:rPr>
              <w:t xml:space="preserve"> 85 mètres</w:t>
            </w:r>
          </w:p>
        </w:tc>
        <w:tc>
          <w:tcPr>
            <w:tcW w:w="23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5234" w:rsidRPr="00BD4A78" w:rsidRDefault="00D95234" w:rsidP="00D95234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95234" w:rsidRPr="00BD4A78" w:rsidTr="008433A1">
        <w:trPr>
          <w:trHeight w:val="74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D95234" w:rsidRPr="00B92D8E" w:rsidRDefault="00D95234" w:rsidP="00D95234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92D8E" w:rsidRPr="00007A9C" w:rsidTr="00B92D8E">
        <w:trPr>
          <w:trHeight w:val="264"/>
        </w:trPr>
        <w:tc>
          <w:tcPr>
            <w:tcW w:w="239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92D8E" w:rsidRPr="00E8642E" w:rsidRDefault="00B92D8E" w:rsidP="00D9523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E8642E">
              <w:rPr>
                <w:rFonts w:asciiTheme="minorHAnsi" w:hAnsiTheme="minorHAnsi"/>
                <w:b/>
                <w:sz w:val="20"/>
                <w:szCs w:val="20"/>
              </w:rPr>
              <w:t>Accessoire</w:t>
            </w:r>
            <w:r w:rsidR="00056A2D" w:rsidRPr="00E8642E">
              <w:rPr>
                <w:rFonts w:asciiTheme="minorHAnsi" w:hAnsiTheme="minorHAnsi"/>
                <w:b/>
                <w:sz w:val="20"/>
                <w:szCs w:val="20"/>
              </w:rPr>
              <w:t>(</w:t>
            </w:r>
            <w:r w:rsidRPr="00E8642E">
              <w:rPr>
                <w:rFonts w:asciiTheme="minorHAnsi" w:hAnsiTheme="minorHAnsi"/>
                <w:b/>
                <w:sz w:val="20"/>
                <w:szCs w:val="20"/>
              </w:rPr>
              <w:t>s</w:t>
            </w:r>
            <w:r w:rsidR="00056A2D" w:rsidRPr="00E8642E">
              <w:rPr>
                <w:rFonts w:asciiTheme="minorHAnsi" w:hAnsiTheme="minorHAnsi"/>
                <w:b/>
                <w:sz w:val="20"/>
                <w:szCs w:val="20"/>
              </w:rPr>
              <w:t>)</w:t>
            </w:r>
            <w:r w:rsidRPr="00E8642E">
              <w:rPr>
                <w:rFonts w:asciiTheme="minorHAnsi" w:hAnsiTheme="minorHAnsi"/>
                <w:b/>
                <w:sz w:val="20"/>
                <w:szCs w:val="20"/>
              </w:rPr>
              <w:t xml:space="preserve"> de marche :</w:t>
            </w:r>
          </w:p>
        </w:tc>
        <w:tc>
          <w:tcPr>
            <w:tcW w:w="16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2D8E" w:rsidRPr="00007A9C" w:rsidRDefault="00575172" w:rsidP="00B92D8E">
            <w:pPr>
              <w:rPr>
                <w:rFonts w:asciiTheme="minorHAnsi" w:hAnsiTheme="minorHAnsi"/>
                <w:i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-1246339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2D8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92D8E" w:rsidRPr="00341BF2">
              <w:rPr>
                <w:rFonts w:asciiTheme="minorHAnsi" w:hAnsiTheme="minorHAnsi"/>
                <w:sz w:val="20"/>
                <w:szCs w:val="20"/>
              </w:rPr>
              <w:t>Marchette</w:t>
            </w:r>
          </w:p>
        </w:tc>
        <w:tc>
          <w:tcPr>
            <w:tcW w:w="23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2D8E" w:rsidRPr="00007A9C" w:rsidRDefault="00575172" w:rsidP="00D95234">
            <w:pPr>
              <w:rPr>
                <w:rFonts w:asciiTheme="minorHAnsi" w:hAnsiTheme="minorHAnsi"/>
                <w:i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1819453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2D8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92D8E" w:rsidRPr="00341BF2">
              <w:rPr>
                <w:rFonts w:asciiTheme="minorHAnsi" w:hAnsiTheme="minorHAnsi"/>
                <w:sz w:val="20"/>
                <w:szCs w:val="20"/>
              </w:rPr>
              <w:t>Canne quadripode</w:t>
            </w:r>
          </w:p>
        </w:tc>
        <w:tc>
          <w:tcPr>
            <w:tcW w:w="18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92D8E" w:rsidRPr="00007A9C" w:rsidRDefault="00575172" w:rsidP="00D95234">
            <w:pPr>
              <w:rPr>
                <w:rFonts w:asciiTheme="minorHAnsi" w:hAnsiTheme="minorHAnsi"/>
                <w:i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1462075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2D8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92D8E" w:rsidRPr="00341BF2">
              <w:rPr>
                <w:rFonts w:asciiTheme="minorHAnsi" w:hAnsiTheme="minorHAnsi"/>
                <w:sz w:val="20"/>
                <w:szCs w:val="20"/>
              </w:rPr>
              <w:t>Canne simple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B92D8E" w:rsidRPr="00B92D8E" w:rsidRDefault="00575172" w:rsidP="00B92D8E">
            <w:pPr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sz w:val="20"/>
                  <w:szCs w:val="20"/>
                </w:rPr>
                <w:id w:val="36503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2D8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92D8E" w:rsidRPr="00341BF2">
              <w:rPr>
                <w:rFonts w:asciiTheme="minorHAnsi" w:hAnsiTheme="minorHAnsi"/>
                <w:sz w:val="20"/>
                <w:szCs w:val="20"/>
              </w:rPr>
              <w:t>Orthèse</w:t>
            </w:r>
            <w:r w:rsidR="00B92D8E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D8E" w:rsidRPr="00B92D8E" w:rsidRDefault="00575172" w:rsidP="00D95234">
            <w:pPr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1620178960"/>
                <w:placeholder>
                  <w:docPart w:val="EC63E6E3EB1F4725B8EC1F26F577A8FE"/>
                </w:placeholder>
                <w:showingPlcHdr/>
              </w:sdtPr>
              <w:sdtEndPr/>
              <w:sdtContent>
                <w:r w:rsidR="00B92D8E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</w:tr>
    </w:tbl>
    <w:p w:rsidR="003033E9" w:rsidRPr="003033E9" w:rsidRDefault="003033E9"/>
    <w:tbl>
      <w:tblPr>
        <w:tblStyle w:val="Grilledutableau"/>
        <w:tblW w:w="10627" w:type="dxa"/>
        <w:tblInd w:w="5" w:type="dxa"/>
        <w:tblBorders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8931"/>
      </w:tblGrid>
      <w:tr w:rsidR="003033E9" w:rsidRPr="00816A3F" w:rsidTr="00963F6E">
        <w:trPr>
          <w:trHeight w:val="390"/>
        </w:trPr>
        <w:tc>
          <w:tcPr>
            <w:tcW w:w="16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33E9" w:rsidRPr="00C17261" w:rsidRDefault="003033E9" w:rsidP="00963F6E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Commentaires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532777592"/>
            <w:placeholder>
              <w:docPart w:val="D1AD5230394940519593F05C1CB0B14E"/>
            </w:placeholder>
            <w:showingPlcHdr/>
          </w:sdtPr>
          <w:sdtContent>
            <w:tc>
              <w:tcPr>
                <w:tcW w:w="8931" w:type="dxa"/>
                <w:tcBorders>
                  <w:top w:val="nil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3033E9" w:rsidRPr="00816A3F" w:rsidRDefault="003033E9" w:rsidP="000E4677">
                <w:pPr>
                  <w:ind w:left="260"/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</w:tr>
    </w:tbl>
    <w:p w:rsidR="003033E9" w:rsidRPr="003033E9" w:rsidRDefault="003033E9">
      <w:pPr>
        <w:rPr>
          <w:sz w:val="10"/>
          <w:szCs w:val="1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670"/>
        <w:gridCol w:w="1134"/>
        <w:gridCol w:w="2127"/>
      </w:tblGrid>
      <w:tr w:rsidR="00DF095A" w:rsidTr="00D95234">
        <w:trPr>
          <w:trHeight w:val="358"/>
        </w:trPr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DF095A" w:rsidRPr="00644EF4" w:rsidRDefault="00DF095A" w:rsidP="00DF095A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Complété par :</w:t>
            </w:r>
          </w:p>
        </w:tc>
        <w:tc>
          <w:tcPr>
            <w:tcW w:w="5670" w:type="dxa"/>
            <w:tcBorders>
              <w:top w:val="nil"/>
              <w:bottom w:val="single" w:sz="4" w:space="0" w:color="auto"/>
            </w:tcBorders>
            <w:vAlign w:val="bottom"/>
          </w:tcPr>
          <w:p w:rsidR="00DF095A" w:rsidRDefault="00575172" w:rsidP="00DF095A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érer votre signature électronique"/>
                <w:tag w:val="Insérer votre signature électronique"/>
                <w:id w:val="-166322492"/>
                <w:showingPlcHdr/>
                <w:picture/>
              </w:sdtPr>
              <w:sdtEndPr/>
              <w:sdtContent>
                <w:r w:rsidR="00DF095A">
                  <w:rPr>
                    <w:rFonts w:asciiTheme="minorHAnsi" w:hAnsiTheme="minorHAnsi" w:cstheme="minorHAnsi"/>
                    <w:noProof/>
                    <w:sz w:val="20"/>
                    <w:szCs w:val="20"/>
                  </w:rPr>
                  <w:drawing>
                    <wp:inline distT="0" distB="0" distL="0" distR="0" wp14:anchorId="2A47862E" wp14:editId="14F36D4D">
                      <wp:extent cx="508000" cy="253908"/>
                      <wp:effectExtent l="0" t="0" r="6350" b="0"/>
                      <wp:docPr id="1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0404" cy="295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DF095A" w:rsidRDefault="00575172" w:rsidP="00DF095A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Apposez la signature manuscrite"/>
                <w:tag w:val="Apposez la signature manuscrite"/>
                <w:id w:val="-1868129281"/>
                <w:placeholder>
                  <w:docPart w:val="8D86058312BB4F3B8F3CFC24D043AA23"/>
                </w:placeholder>
                <w:showingPlcHdr/>
              </w:sdtPr>
              <w:sdtEndPr/>
              <w:sdtContent>
                <w:r w:rsidR="00DF095A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DF095A" w:rsidRPr="00644EF4" w:rsidRDefault="00DF095A" w:rsidP="00DF095A">
            <w:pPr>
              <w:keepNext/>
              <w:ind w:right="3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Date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787710423"/>
            <w:placeholder>
              <w:docPart w:val="458484F6F7C646768E283A176D5DD071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127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:rsidR="00DF095A" w:rsidRDefault="00DF095A" w:rsidP="00B92D8E">
                <w:pPr>
                  <w:keepNext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</w:t>
                </w:r>
              </w:p>
            </w:tc>
          </w:sdtContent>
        </w:sdt>
      </w:tr>
      <w:tr w:rsidR="0057158C" w:rsidTr="000C000C">
        <w:trPr>
          <w:trHeight w:val="182"/>
        </w:trPr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57158C" w:rsidRDefault="0057158C" w:rsidP="000C000C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nil"/>
            </w:tcBorders>
            <w:vAlign w:val="bottom"/>
          </w:tcPr>
          <w:p w:rsidR="0057158C" w:rsidRPr="00811719" w:rsidRDefault="0057158C" w:rsidP="000C000C">
            <w:pPr>
              <w:keepNext/>
              <w:tabs>
                <w:tab w:val="left" w:pos="2520"/>
              </w:tabs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11719">
              <w:rPr>
                <w:rFonts w:asciiTheme="minorHAnsi" w:hAnsiTheme="minorHAnsi" w:cstheme="minorHAnsi"/>
                <w:i/>
                <w:sz w:val="18"/>
                <w:szCs w:val="18"/>
              </w:rPr>
              <w:t>Signature et titre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57158C" w:rsidRDefault="0057158C" w:rsidP="000C000C">
            <w:pPr>
              <w:keepNext/>
              <w:ind w:right="3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vAlign w:val="bottom"/>
          </w:tcPr>
          <w:p w:rsidR="0057158C" w:rsidRPr="00B92D8E" w:rsidRDefault="006B186F" w:rsidP="00B92D8E">
            <w:pPr>
              <w:keepNext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92D8E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>aaaa-mm-jj</w:t>
            </w:r>
          </w:p>
        </w:tc>
      </w:tr>
    </w:tbl>
    <w:p w:rsidR="00CF7C9E" w:rsidRPr="003033E9" w:rsidRDefault="00CF7C9E" w:rsidP="00CF7C9E">
      <w:pPr>
        <w:rPr>
          <w:sz w:val="6"/>
          <w:szCs w:val="6"/>
        </w:rPr>
      </w:pPr>
    </w:p>
    <w:p w:rsidR="00CF7C9E" w:rsidRPr="00CF7C9E" w:rsidRDefault="00CF7C9E" w:rsidP="00CF7C9E">
      <w:pPr>
        <w:rPr>
          <w:rFonts w:asciiTheme="minorHAnsi" w:hAnsiTheme="minorHAnsi" w:cs="Arial"/>
          <w:sz w:val="18"/>
          <w:szCs w:val="18"/>
        </w:rPr>
      </w:pPr>
      <w:r w:rsidRPr="00CF7C9E">
        <w:rPr>
          <w:rStyle w:val="Appelnotedebasdep"/>
          <w:sz w:val="18"/>
          <w:szCs w:val="18"/>
        </w:rPr>
        <w:footnoteRef/>
      </w:r>
      <w:r w:rsidRPr="00CF7C9E">
        <w:rPr>
          <w:sz w:val="18"/>
          <w:szCs w:val="18"/>
        </w:rPr>
        <w:t xml:space="preserve"> </w:t>
      </w:r>
      <w:r w:rsidRPr="00CF7C9E">
        <w:rPr>
          <w:rFonts w:asciiTheme="minorHAnsi" w:hAnsiTheme="minorHAnsi" w:cs="Arial"/>
          <w:sz w:val="18"/>
          <w:szCs w:val="18"/>
        </w:rPr>
        <w:fldChar w:fldCharType="begin"/>
      </w:r>
      <w:r w:rsidRPr="00CF7C9E">
        <w:rPr>
          <w:rFonts w:asciiTheme="minorHAnsi" w:hAnsiTheme="minorHAnsi" w:cs="Arial"/>
          <w:sz w:val="18"/>
          <w:szCs w:val="18"/>
        </w:rPr>
        <w:instrText xml:space="preserve"> ADDIN ZOTERO_BIBL {"uncited":[],"omitted":[],"custom":[]} CSL_BIBLIOGRAPHY </w:instrText>
      </w:r>
      <w:r w:rsidRPr="00CF7C9E">
        <w:rPr>
          <w:rFonts w:asciiTheme="minorHAnsi" w:hAnsiTheme="minorHAnsi" w:cs="Arial"/>
          <w:sz w:val="18"/>
          <w:szCs w:val="18"/>
        </w:rPr>
        <w:fldChar w:fldCharType="separate"/>
      </w:r>
      <w:r w:rsidRPr="00CF7C9E">
        <w:rPr>
          <w:rFonts w:ascii="Calibri" w:hAnsi="Calibri" w:cs="Calibri"/>
          <w:i/>
          <w:iCs/>
          <w:sz w:val="18"/>
          <w:szCs w:val="18"/>
        </w:rPr>
        <w:t>ÉVALUATION CHEDOKE-McMASTER de l’AVC Manuel de Développement, Validation et Application (2ème Edition)</w:t>
      </w:r>
      <w:r w:rsidRPr="00CF7C9E">
        <w:rPr>
          <w:rFonts w:ascii="Calibri" w:hAnsi="Calibri" w:cs="Calibri"/>
          <w:sz w:val="18"/>
          <w:szCs w:val="18"/>
        </w:rPr>
        <w:t>. (2007). Université McMaster et Hamilton Health Sciences.</w:t>
      </w:r>
      <w:r w:rsidRPr="00CF7C9E">
        <w:rPr>
          <w:rFonts w:asciiTheme="minorHAnsi" w:hAnsiTheme="minorHAnsi" w:cs="Arial"/>
          <w:sz w:val="18"/>
          <w:szCs w:val="18"/>
        </w:rPr>
        <w:fldChar w:fldCharType="end"/>
      </w:r>
    </w:p>
    <w:p w:rsidR="002A3185" w:rsidRPr="00076B9A" w:rsidRDefault="00CF7C9E" w:rsidP="00CF7C9E">
      <w:pPr>
        <w:tabs>
          <w:tab w:val="left" w:pos="2520"/>
        </w:tabs>
        <w:rPr>
          <w:rFonts w:asciiTheme="minorHAnsi" w:hAnsiTheme="minorHAnsi" w:cstheme="minorHAnsi"/>
          <w:sz w:val="20"/>
        </w:rPr>
      </w:pPr>
      <w:r w:rsidRPr="00CF7C9E">
        <w:rPr>
          <w:rFonts w:asciiTheme="minorHAnsi" w:hAnsiTheme="minorHAnsi" w:cs="Arial"/>
          <w:sz w:val="18"/>
          <w:szCs w:val="18"/>
        </w:rPr>
        <w:t>Modifié avec permission de Pat Miller, PT, PhD (Associate Professor, School of Rehabilitation Science, McMaster University et auteure de l’outil).</w:t>
      </w:r>
    </w:p>
    <w:sectPr w:rsidR="002A3185" w:rsidRPr="00076B9A" w:rsidSect="00F61A3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993" w:right="567" w:bottom="993" w:left="1021" w:header="96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9EE" w:rsidRDefault="006E19EE" w:rsidP="0081257E">
      <w:r>
        <w:separator/>
      </w:r>
    </w:p>
  </w:endnote>
  <w:endnote w:type="continuationSeparator" w:id="0">
    <w:p w:rsidR="006E19EE" w:rsidRDefault="006E19EE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9D48C7" w:rsidRPr="009D48C7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Pr="002C0510" w:rsidRDefault="003D1E79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0CE174" wp14:editId="5F31F96D">
              <wp:simplePos x="0" y="0"/>
              <wp:positionH relativeFrom="column">
                <wp:posOffset>1762125</wp:posOffset>
              </wp:positionH>
              <wp:positionV relativeFrom="page">
                <wp:posOffset>9397794</wp:posOffset>
              </wp:positionV>
              <wp:extent cx="3239770" cy="391795"/>
              <wp:effectExtent l="0" t="0" r="0" b="0"/>
              <wp:wrapNone/>
              <wp:docPr id="7" name="Zone de text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3D1E79" w:rsidRPr="00783D34" w:rsidRDefault="003D1E79" w:rsidP="003D1E7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TITRE DU DOCUMENT EN MAJUSCULE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0CE174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6" type="#_x0000_t202" style="position:absolute;margin-left:138.75pt;margin-top:740pt;width:255.1pt;height:3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" filled="f" stroked="f" strokeweight=".5pt">
              <v:textbox>
                <w:txbxContent>
                  <w:p w:rsidR="003D1E79" w:rsidRPr="00783D34" w:rsidRDefault="003D1E79" w:rsidP="003D1E7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TITRE DU DOCUMENT EN MAJUSCULE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DF095A">
      <w:rPr>
        <w:rFonts w:asciiTheme="minorHAnsi" w:hAnsiTheme="minorHAnsi" w:cstheme="minorHAnsi"/>
        <w:sz w:val="15"/>
        <w:szCs w:val="15"/>
      </w:rPr>
      <w:t>Dossier de l’usager</w:t>
    </w:r>
  </w:p>
  <w:p w:rsidR="00EE71AF" w:rsidRPr="003D1E79" w:rsidRDefault="003D1E79" w:rsidP="00DF095A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>CLI-XXXXX (XXXX-XX)</w:t>
    </w:r>
    <w:r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5210A1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5210A1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separate"/>
    </w:r>
    <w:r w:rsidR="008E1531" w:rsidRPr="008E1531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end"/>
    </w:r>
    <w:r w:rsidR="00EE71AF" w:rsidRPr="005210A1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5210A1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separate"/>
    </w:r>
    <w:r w:rsidR="008E1531" w:rsidRPr="008E1531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Pr="002C0510" w:rsidRDefault="00783D34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1762125</wp:posOffset>
              </wp:positionH>
              <wp:positionV relativeFrom="paragraph">
                <wp:posOffset>-28369</wp:posOffset>
              </wp:positionV>
              <wp:extent cx="3240000" cy="392400"/>
              <wp:effectExtent l="0" t="0" r="0" b="0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783D34" w:rsidRPr="00783D34" w:rsidRDefault="006B186F" w:rsidP="00783D34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ÉVALUATION CHEDOKE-McMASTER DE L’AVC – INVENTAIRE D’ACTIVITÉS</w:t>
                          </w:r>
                          <w:r w:rsidR="00A52188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 xml:space="preserve"> (CMSA-IA)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7" type="#_x0000_t202" style="position:absolute;margin-left:138.75pt;margin-top:-2.25pt;width:255.1pt;height:3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" filled="f" stroked="f" strokeweight=".5pt">
              <v:textbox>
                <w:txbxContent>
                  <w:p w:rsidR="00783D34" w:rsidRPr="00783D34" w:rsidRDefault="006B186F" w:rsidP="00783D34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ÉVALUATION CHEDOKE-McMASTER DE L’AVC – INVENTAIRE D’ACTIVITÉS</w:t>
                    </w:r>
                    <w:r w:rsidR="00A52188">
                      <w:rPr>
                        <w:rFonts w:asciiTheme="minorHAnsi" w:hAnsiTheme="minorHAnsi" w:cstheme="minorHAnsi"/>
                        <w:b/>
                        <w:sz w:val="20"/>
                      </w:rPr>
                      <w:t xml:space="preserve"> (CMSA-IA)</w:t>
                    </w:r>
                  </w:p>
                </w:txbxContent>
              </v:textbox>
            </v:shape>
          </w:pict>
        </mc:Fallback>
      </mc:AlternateContent>
    </w:r>
    <w:r w:rsidR="00EE71AF" w:rsidRPr="002C0510"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b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84540F">
      <w:rPr>
        <w:rFonts w:asciiTheme="minorHAnsi" w:hAnsiTheme="minorHAnsi" w:cstheme="minorHAnsi"/>
        <w:sz w:val="15"/>
        <w:szCs w:val="15"/>
      </w:rPr>
      <w:t>de l’usager</w:t>
    </w:r>
  </w:p>
  <w:p w:rsidR="00EE71AF" w:rsidRPr="002C0510" w:rsidRDefault="00783D34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>CLI-</w:t>
    </w:r>
    <w:r w:rsidR="006B186F">
      <w:rPr>
        <w:rFonts w:asciiTheme="minorHAnsi" w:hAnsiTheme="minorHAnsi" w:cstheme="minorHAnsi"/>
        <w:sz w:val="20"/>
        <w:szCs w:val="20"/>
      </w:rPr>
      <w:t xml:space="preserve">60445 </w:t>
    </w:r>
    <w:r w:rsidRPr="002C0510">
      <w:rPr>
        <w:rFonts w:asciiTheme="minorHAnsi" w:hAnsiTheme="minorHAnsi" w:cstheme="minorHAnsi"/>
        <w:sz w:val="20"/>
        <w:szCs w:val="20"/>
      </w:rPr>
      <w:t>(</w:t>
    </w:r>
    <w:r w:rsidR="00E20110">
      <w:rPr>
        <w:rFonts w:asciiTheme="minorHAnsi" w:hAnsiTheme="minorHAnsi" w:cstheme="minorHAnsi"/>
        <w:sz w:val="20"/>
        <w:szCs w:val="20"/>
      </w:rPr>
      <w:t>2022-01</w:t>
    </w:r>
    <w:r w:rsidRPr="002C0510">
      <w:rPr>
        <w:rFonts w:asciiTheme="minorHAnsi" w:hAnsiTheme="minorHAnsi" w:cstheme="minorHAnsi"/>
        <w:sz w:val="20"/>
        <w:szCs w:val="20"/>
      </w:rPr>
      <w:t>)</w:t>
    </w:r>
    <w:r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783D34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783D34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separate"/>
    </w:r>
    <w:r w:rsidR="00575172" w:rsidRPr="00575172">
      <w:rPr>
        <w:rFonts w:asciiTheme="minorHAnsi" w:hAnsiTheme="minorHAnsi" w:cstheme="minorHAnsi"/>
        <w:bCs/>
        <w:noProof/>
        <w:sz w:val="15"/>
        <w:szCs w:val="15"/>
        <w:lang w:val="fr-FR"/>
      </w:rPr>
      <w:t>1</w: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end"/>
    </w:r>
    <w:r w:rsidR="00EE71AF" w:rsidRPr="00783D34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783D34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separate"/>
    </w:r>
    <w:r w:rsidR="00575172" w:rsidRPr="00575172">
      <w:rPr>
        <w:rFonts w:asciiTheme="minorHAnsi" w:hAnsiTheme="minorHAnsi" w:cstheme="minorHAnsi"/>
        <w:bCs/>
        <w:noProof/>
        <w:sz w:val="15"/>
        <w:szCs w:val="15"/>
        <w:lang w:val="fr-FR"/>
      </w:rPr>
      <w:t>1</w: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9EE" w:rsidRDefault="006E19EE" w:rsidP="0081257E">
      <w:r>
        <w:separator/>
      </w:r>
    </w:p>
  </w:footnote>
  <w:footnote w:type="continuationSeparator" w:id="0">
    <w:p w:rsidR="006E19EE" w:rsidRDefault="006E19EE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Nom, Prénom"/>
        <w:tag w:val="Nom, Prénom"/>
        <w:id w:val="1730880601"/>
        <w:placeholder>
          <w:docPart w:val="42AF32D33C454B4ABDFEF4E4D5D12024"/>
        </w:placeholder>
        <w:showingPlcHdr/>
      </w:sdtPr>
      <w:sdtEndPr/>
      <w:sdtContent>
        <w:r w:rsidR="009D48C7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949742316"/>
        <w:placeholder>
          <w:docPart w:val="92F0364D5B2B48989B3BE54748928934"/>
        </w:placeholder>
      </w:sdtPr>
      <w:sdtEndPr/>
      <w:sdtContent>
        <w:r w:rsidR="009D48C7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CCC" w:rsidRPr="00F130E4" w:rsidRDefault="00062CCC" w:rsidP="009F6529">
    <w:pPr>
      <w:pStyle w:val="En-tte"/>
      <w:tabs>
        <w:tab w:val="clear" w:pos="8640"/>
        <w:tab w:val="left" w:pos="6359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Nom, Prénom"/>
        <w:tag w:val="Nom, Prénom"/>
        <w:id w:val="-1201467832"/>
        <w:placeholder>
          <w:docPart w:val="5873D9945EAE49029B9B8A5295FD90EC"/>
        </w:placeholder>
        <w:showingPlcHdr/>
      </w:sdtPr>
      <w:sdtEndPr/>
      <w:sdtContent>
        <w:r w:rsidR="009D48C7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 w:rsidR="009F6529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-1478909109"/>
        <w:placeholder>
          <w:docPart w:val="B86ED2CAC70B4448988A20EE781788D9"/>
        </w:placeholder>
      </w:sdtPr>
      <w:sdtEndPr/>
      <w:sdtContent>
        <w:r w:rsidR="009D48C7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0A1" w:rsidRPr="00447D3C" w:rsidRDefault="005210A1">
    <w:pPr>
      <w:pStyle w:val="En-tte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93EEC"/>
    <w:multiLevelType w:val="hybridMultilevel"/>
    <w:tmpl w:val="646AD2FE"/>
    <w:lvl w:ilvl="0" w:tplc="0C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Z8RtK07/mjlDCnJPSpffRqxSjKkTDC69FeJCjJ7p64iuh4Sy9P/XwC1UL+f4w5ZnQD7k/Xqzme+5ANhqqugyQA==" w:salt="hMEc29RCCq4UCzjhtUuj+g==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0728"/>
    <w:rsid w:val="00001EA0"/>
    <w:rsid w:val="000235F9"/>
    <w:rsid w:val="0003089E"/>
    <w:rsid w:val="00036644"/>
    <w:rsid w:val="00044260"/>
    <w:rsid w:val="00056477"/>
    <w:rsid w:val="00056A2D"/>
    <w:rsid w:val="00061115"/>
    <w:rsid w:val="00062CCC"/>
    <w:rsid w:val="000653C6"/>
    <w:rsid w:val="00065CB5"/>
    <w:rsid w:val="00076B9A"/>
    <w:rsid w:val="00081719"/>
    <w:rsid w:val="00081E4F"/>
    <w:rsid w:val="00094D01"/>
    <w:rsid w:val="000A1BAF"/>
    <w:rsid w:val="000A5A8D"/>
    <w:rsid w:val="000A5E86"/>
    <w:rsid w:val="000B34AA"/>
    <w:rsid w:val="000B7F78"/>
    <w:rsid w:val="000C575E"/>
    <w:rsid w:val="000E53E1"/>
    <w:rsid w:val="000F0ECA"/>
    <w:rsid w:val="000F1FB9"/>
    <w:rsid w:val="00106182"/>
    <w:rsid w:val="00121C81"/>
    <w:rsid w:val="0013480E"/>
    <w:rsid w:val="00134CC1"/>
    <w:rsid w:val="0014043F"/>
    <w:rsid w:val="0014311E"/>
    <w:rsid w:val="00153E63"/>
    <w:rsid w:val="00156F9B"/>
    <w:rsid w:val="00162FFB"/>
    <w:rsid w:val="00163926"/>
    <w:rsid w:val="00165615"/>
    <w:rsid w:val="0019187A"/>
    <w:rsid w:val="00193617"/>
    <w:rsid w:val="00194790"/>
    <w:rsid w:val="001B672E"/>
    <w:rsid w:val="001B6ADB"/>
    <w:rsid w:val="001E4106"/>
    <w:rsid w:val="001E567C"/>
    <w:rsid w:val="001F086F"/>
    <w:rsid w:val="001F1ED6"/>
    <w:rsid w:val="00230283"/>
    <w:rsid w:val="00233C49"/>
    <w:rsid w:val="00240B84"/>
    <w:rsid w:val="002454D8"/>
    <w:rsid w:val="00263F52"/>
    <w:rsid w:val="00293EC9"/>
    <w:rsid w:val="00295818"/>
    <w:rsid w:val="00295F2F"/>
    <w:rsid w:val="002A3185"/>
    <w:rsid w:val="002B4CF7"/>
    <w:rsid w:val="002C0510"/>
    <w:rsid w:val="002C5CEB"/>
    <w:rsid w:val="002D207C"/>
    <w:rsid w:val="002D4BDA"/>
    <w:rsid w:val="002E3D54"/>
    <w:rsid w:val="00301BAB"/>
    <w:rsid w:val="003033E9"/>
    <w:rsid w:val="00306F42"/>
    <w:rsid w:val="00336BCB"/>
    <w:rsid w:val="0035045E"/>
    <w:rsid w:val="00366A5E"/>
    <w:rsid w:val="00367527"/>
    <w:rsid w:val="00367C4C"/>
    <w:rsid w:val="003724A3"/>
    <w:rsid w:val="003A3F6A"/>
    <w:rsid w:val="003A6F43"/>
    <w:rsid w:val="003A748C"/>
    <w:rsid w:val="003B414D"/>
    <w:rsid w:val="003C32DB"/>
    <w:rsid w:val="003D1E79"/>
    <w:rsid w:val="003F3BBB"/>
    <w:rsid w:val="003F72EE"/>
    <w:rsid w:val="0040693B"/>
    <w:rsid w:val="004246FA"/>
    <w:rsid w:val="00444C4B"/>
    <w:rsid w:val="00447D3C"/>
    <w:rsid w:val="0045258B"/>
    <w:rsid w:val="00454637"/>
    <w:rsid w:val="00460096"/>
    <w:rsid w:val="00465EBD"/>
    <w:rsid w:val="00466CA4"/>
    <w:rsid w:val="00475947"/>
    <w:rsid w:val="00486DB0"/>
    <w:rsid w:val="00487374"/>
    <w:rsid w:val="004924EE"/>
    <w:rsid w:val="004A634E"/>
    <w:rsid w:val="004A7727"/>
    <w:rsid w:val="004B2D7F"/>
    <w:rsid w:val="004D5723"/>
    <w:rsid w:val="004E28DE"/>
    <w:rsid w:val="00516F7E"/>
    <w:rsid w:val="005210A1"/>
    <w:rsid w:val="005222EB"/>
    <w:rsid w:val="0055248C"/>
    <w:rsid w:val="00556819"/>
    <w:rsid w:val="00562D85"/>
    <w:rsid w:val="0057158C"/>
    <w:rsid w:val="00575172"/>
    <w:rsid w:val="005846D0"/>
    <w:rsid w:val="005A0C13"/>
    <w:rsid w:val="005D6700"/>
    <w:rsid w:val="005E6FC0"/>
    <w:rsid w:val="005F5E7B"/>
    <w:rsid w:val="00605F48"/>
    <w:rsid w:val="006203E9"/>
    <w:rsid w:val="00621FCD"/>
    <w:rsid w:val="006348ED"/>
    <w:rsid w:val="00644EF4"/>
    <w:rsid w:val="006474AC"/>
    <w:rsid w:val="006505B5"/>
    <w:rsid w:val="00652BD9"/>
    <w:rsid w:val="00652EA1"/>
    <w:rsid w:val="00670347"/>
    <w:rsid w:val="00672AD8"/>
    <w:rsid w:val="006859C3"/>
    <w:rsid w:val="006B00A8"/>
    <w:rsid w:val="006B186F"/>
    <w:rsid w:val="006B1AF7"/>
    <w:rsid w:val="006B68DF"/>
    <w:rsid w:val="006C1432"/>
    <w:rsid w:val="006C1EF6"/>
    <w:rsid w:val="006C3A24"/>
    <w:rsid w:val="006C647A"/>
    <w:rsid w:val="006D4D5E"/>
    <w:rsid w:val="006E19EE"/>
    <w:rsid w:val="0070575F"/>
    <w:rsid w:val="00705B3D"/>
    <w:rsid w:val="00711015"/>
    <w:rsid w:val="00732BA2"/>
    <w:rsid w:val="00736508"/>
    <w:rsid w:val="00775EF5"/>
    <w:rsid w:val="007824FE"/>
    <w:rsid w:val="00783D34"/>
    <w:rsid w:val="00794F54"/>
    <w:rsid w:val="00796F7D"/>
    <w:rsid w:val="0079796A"/>
    <w:rsid w:val="007C0A74"/>
    <w:rsid w:val="007C4940"/>
    <w:rsid w:val="007E5242"/>
    <w:rsid w:val="007E7941"/>
    <w:rsid w:val="0081257E"/>
    <w:rsid w:val="00815A91"/>
    <w:rsid w:val="008273AD"/>
    <w:rsid w:val="008302AE"/>
    <w:rsid w:val="00835D55"/>
    <w:rsid w:val="00840968"/>
    <w:rsid w:val="0084540F"/>
    <w:rsid w:val="008534DE"/>
    <w:rsid w:val="00854761"/>
    <w:rsid w:val="00854C5B"/>
    <w:rsid w:val="00861A99"/>
    <w:rsid w:val="00870797"/>
    <w:rsid w:val="0088001D"/>
    <w:rsid w:val="0088545A"/>
    <w:rsid w:val="008E1531"/>
    <w:rsid w:val="008E7BC4"/>
    <w:rsid w:val="008F6360"/>
    <w:rsid w:val="00901D24"/>
    <w:rsid w:val="00901E58"/>
    <w:rsid w:val="00912469"/>
    <w:rsid w:val="009210E9"/>
    <w:rsid w:val="00922C0E"/>
    <w:rsid w:val="009241CF"/>
    <w:rsid w:val="00924670"/>
    <w:rsid w:val="0092520D"/>
    <w:rsid w:val="0093368C"/>
    <w:rsid w:val="00933CF8"/>
    <w:rsid w:val="00942D0E"/>
    <w:rsid w:val="00957446"/>
    <w:rsid w:val="00963F6E"/>
    <w:rsid w:val="009917D6"/>
    <w:rsid w:val="009B7034"/>
    <w:rsid w:val="009D48C7"/>
    <w:rsid w:val="009E58DF"/>
    <w:rsid w:val="009F1CB4"/>
    <w:rsid w:val="009F6529"/>
    <w:rsid w:val="00A05A37"/>
    <w:rsid w:val="00A073D7"/>
    <w:rsid w:val="00A24AFD"/>
    <w:rsid w:val="00A314B0"/>
    <w:rsid w:val="00A33CEF"/>
    <w:rsid w:val="00A36142"/>
    <w:rsid w:val="00A36F00"/>
    <w:rsid w:val="00A52188"/>
    <w:rsid w:val="00A530F1"/>
    <w:rsid w:val="00A729F1"/>
    <w:rsid w:val="00A77D58"/>
    <w:rsid w:val="00A77FD9"/>
    <w:rsid w:val="00A80A76"/>
    <w:rsid w:val="00A90CAF"/>
    <w:rsid w:val="00A94F33"/>
    <w:rsid w:val="00A96E54"/>
    <w:rsid w:val="00AA09CD"/>
    <w:rsid w:val="00AB1AE0"/>
    <w:rsid w:val="00AC1E58"/>
    <w:rsid w:val="00AC7CEE"/>
    <w:rsid w:val="00AD43E6"/>
    <w:rsid w:val="00AD5DB0"/>
    <w:rsid w:val="00AD7EA0"/>
    <w:rsid w:val="00AE5772"/>
    <w:rsid w:val="00B04317"/>
    <w:rsid w:val="00B06CF8"/>
    <w:rsid w:val="00B14297"/>
    <w:rsid w:val="00B170A6"/>
    <w:rsid w:val="00B21AF3"/>
    <w:rsid w:val="00B44F24"/>
    <w:rsid w:val="00B700E0"/>
    <w:rsid w:val="00B728A7"/>
    <w:rsid w:val="00B77F7F"/>
    <w:rsid w:val="00B90138"/>
    <w:rsid w:val="00B92D8E"/>
    <w:rsid w:val="00BA5ED2"/>
    <w:rsid w:val="00BD08CA"/>
    <w:rsid w:val="00BD5E67"/>
    <w:rsid w:val="00BE2B15"/>
    <w:rsid w:val="00BF6BB8"/>
    <w:rsid w:val="00C00059"/>
    <w:rsid w:val="00C01269"/>
    <w:rsid w:val="00C33713"/>
    <w:rsid w:val="00C34636"/>
    <w:rsid w:val="00C409F5"/>
    <w:rsid w:val="00C4574E"/>
    <w:rsid w:val="00C509E3"/>
    <w:rsid w:val="00C6209F"/>
    <w:rsid w:val="00C83E84"/>
    <w:rsid w:val="00C844CD"/>
    <w:rsid w:val="00C977FD"/>
    <w:rsid w:val="00CA35C1"/>
    <w:rsid w:val="00CA5268"/>
    <w:rsid w:val="00CA6890"/>
    <w:rsid w:val="00CB09C3"/>
    <w:rsid w:val="00CB76D6"/>
    <w:rsid w:val="00CC0874"/>
    <w:rsid w:val="00CC2533"/>
    <w:rsid w:val="00CC5F5D"/>
    <w:rsid w:val="00CC7EFA"/>
    <w:rsid w:val="00CD2D4C"/>
    <w:rsid w:val="00CD7540"/>
    <w:rsid w:val="00CE02A6"/>
    <w:rsid w:val="00CF7C9E"/>
    <w:rsid w:val="00D126AB"/>
    <w:rsid w:val="00D16A65"/>
    <w:rsid w:val="00D2162B"/>
    <w:rsid w:val="00D30664"/>
    <w:rsid w:val="00D45066"/>
    <w:rsid w:val="00D62FA3"/>
    <w:rsid w:val="00D631BA"/>
    <w:rsid w:val="00D6524F"/>
    <w:rsid w:val="00D65817"/>
    <w:rsid w:val="00D658C1"/>
    <w:rsid w:val="00D712B3"/>
    <w:rsid w:val="00D94066"/>
    <w:rsid w:val="00D95234"/>
    <w:rsid w:val="00DB5E8C"/>
    <w:rsid w:val="00DC40B8"/>
    <w:rsid w:val="00DD133D"/>
    <w:rsid w:val="00DE0EC9"/>
    <w:rsid w:val="00DF095A"/>
    <w:rsid w:val="00E10066"/>
    <w:rsid w:val="00E16883"/>
    <w:rsid w:val="00E20110"/>
    <w:rsid w:val="00E31171"/>
    <w:rsid w:val="00E34D72"/>
    <w:rsid w:val="00E3667F"/>
    <w:rsid w:val="00E37A0D"/>
    <w:rsid w:val="00E428E0"/>
    <w:rsid w:val="00E53834"/>
    <w:rsid w:val="00E610B4"/>
    <w:rsid w:val="00E62292"/>
    <w:rsid w:val="00E70EB7"/>
    <w:rsid w:val="00E77021"/>
    <w:rsid w:val="00E84264"/>
    <w:rsid w:val="00E8642E"/>
    <w:rsid w:val="00EA2FBB"/>
    <w:rsid w:val="00EA7032"/>
    <w:rsid w:val="00EB67A8"/>
    <w:rsid w:val="00EC1D23"/>
    <w:rsid w:val="00EC41A7"/>
    <w:rsid w:val="00EC6BE2"/>
    <w:rsid w:val="00EC79FE"/>
    <w:rsid w:val="00ED1325"/>
    <w:rsid w:val="00ED2CCD"/>
    <w:rsid w:val="00EE71AF"/>
    <w:rsid w:val="00EF62FA"/>
    <w:rsid w:val="00F038C6"/>
    <w:rsid w:val="00F130E4"/>
    <w:rsid w:val="00F1774D"/>
    <w:rsid w:val="00F20FF1"/>
    <w:rsid w:val="00F33764"/>
    <w:rsid w:val="00F41733"/>
    <w:rsid w:val="00F47B4E"/>
    <w:rsid w:val="00F52944"/>
    <w:rsid w:val="00F61A37"/>
    <w:rsid w:val="00F72CF4"/>
    <w:rsid w:val="00F7382F"/>
    <w:rsid w:val="00FA1BA3"/>
    <w:rsid w:val="00FB0BA9"/>
    <w:rsid w:val="00FE5D19"/>
    <w:rsid w:val="00FE7523"/>
    <w:rsid w:val="00FF1654"/>
    <w:rsid w:val="00FF30C3"/>
    <w:rsid w:val="00FF4922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ocId w14:val="6DB18191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F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8F636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6360"/>
    <w:rPr>
      <w:rFonts w:ascii="Segoe UI" w:eastAsia="Times New Roman" w:hAnsi="Segoe UI" w:cs="Segoe UI"/>
      <w:sz w:val="18"/>
      <w:szCs w:val="18"/>
      <w:lang w:eastAsia="fr-C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locked/>
    <w:rsid w:val="006B186F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B186F"/>
    <w:rPr>
      <w:rFonts w:ascii="Arial Narrow" w:eastAsia="Times New Roman" w:hAnsi="Arial Narrow" w:cs="Times New Roman"/>
      <w:sz w:val="20"/>
      <w:szCs w:val="20"/>
      <w:lang w:eastAsia="fr-CA"/>
    </w:rPr>
  </w:style>
  <w:style w:type="character" w:styleId="Appelnotedebasdep">
    <w:name w:val="footnote reference"/>
    <w:basedOn w:val="Policepardfaut"/>
    <w:uiPriority w:val="99"/>
    <w:semiHidden/>
    <w:unhideWhenUsed/>
    <w:locked/>
    <w:rsid w:val="006B186F"/>
    <w:rPr>
      <w:vertAlign w:val="superscript"/>
    </w:rPr>
  </w:style>
  <w:style w:type="table" w:customStyle="1" w:styleId="Grilledutableau1">
    <w:name w:val="Grille du tableau1"/>
    <w:basedOn w:val="TableauNormal"/>
    <w:next w:val="Grilledutableau"/>
    <w:rsid w:val="006B1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E3D17CD11CC4449A9234E65142266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23F6A9-13E4-4238-A04A-D8552077D533}"/>
      </w:docPartPr>
      <w:docPartBody>
        <w:p w:rsidR="001A1EA5" w:rsidRDefault="00652381" w:rsidP="00652381">
          <w:pPr>
            <w:pStyle w:val="7E3D17CD11CC4449A9234E6514226699"/>
          </w:pPr>
          <w:r w:rsidRPr="00AE5772">
            <w:rPr>
              <w:rFonts w:cstheme="minorHAnsi"/>
              <w:sz w:val="20"/>
              <w:szCs w:val="20"/>
            </w:rPr>
            <w:t xml:space="preserve">  </w:t>
          </w:r>
        </w:p>
      </w:docPartBody>
    </w:docPart>
    <w:docPart>
      <w:docPartPr>
        <w:name w:val="C19605675EBF46DEBFA0BDA3F21B59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B4D7F8-E74D-4F72-B451-DDBAEDB38F93}"/>
      </w:docPartPr>
      <w:docPartBody>
        <w:p w:rsidR="001A1EA5" w:rsidRDefault="00652381" w:rsidP="00652381">
          <w:pPr>
            <w:pStyle w:val="C19605675EBF46DEBFA0BDA3F21B593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8A77C8848E42DC82581E55789A7D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D72B5F-BC8D-4BF6-A835-D40BBD51470C}"/>
      </w:docPartPr>
      <w:docPartBody>
        <w:p w:rsidR="001A1EA5" w:rsidRDefault="005039BD" w:rsidP="005039BD">
          <w:pPr>
            <w:pStyle w:val="ED8A77C8848E42DC82581E55789A7D728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8D86058312BB4F3B8F3CFC24D043AA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19DBAE-B200-440F-AD8E-3A2C5B7C2F18}"/>
      </w:docPartPr>
      <w:docPartBody>
        <w:p w:rsidR="001A1EA5" w:rsidRDefault="005039BD" w:rsidP="005039BD">
          <w:pPr>
            <w:pStyle w:val="8D86058312BB4F3B8F3CFC24D043AA238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458484F6F7C646768E283A176D5DD0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DF0349-CE3C-4B47-A833-0863F2FA8C58}"/>
      </w:docPartPr>
      <w:docPartBody>
        <w:p w:rsidR="001A1EA5" w:rsidRDefault="005039BD" w:rsidP="005039BD">
          <w:pPr>
            <w:pStyle w:val="458484F6F7C646768E283A176D5DD0718"/>
          </w:pPr>
          <w:r>
            <w:rPr>
              <w:rStyle w:val="Textedelespacerserv"/>
            </w:rPr>
            <w:t xml:space="preserve">  </w:t>
          </w:r>
        </w:p>
      </w:docPartBody>
    </w:docPart>
    <w:docPart>
      <w:docPartPr>
        <w:name w:val="42AF32D33C454B4ABDFEF4E4D5D120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A30CF4-2A30-4906-A1D1-B9FD35F1D538}"/>
      </w:docPartPr>
      <w:docPartBody>
        <w:p w:rsidR="00B75FAD" w:rsidRDefault="005039BD" w:rsidP="005039BD">
          <w:pPr>
            <w:pStyle w:val="42AF32D33C454B4ABDFEF4E4D5D120246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92F0364D5B2B48989B3BE547489289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05C3AF-DA0D-464F-9763-BD8E16B8B5F7}"/>
      </w:docPartPr>
      <w:docPartBody>
        <w:p w:rsidR="00B75FAD" w:rsidRDefault="00863AA2" w:rsidP="00863AA2">
          <w:pPr>
            <w:pStyle w:val="92F0364D5B2B48989B3BE54748928934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73D9945EAE49029B9B8A5295FD90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1AC1D0-3D34-49C4-A2A4-351513F7F816}"/>
      </w:docPartPr>
      <w:docPartBody>
        <w:p w:rsidR="00B75FAD" w:rsidRDefault="005039BD" w:rsidP="005039BD">
          <w:pPr>
            <w:pStyle w:val="5873D9945EAE49029B9B8A5295FD90EC6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B86ED2CAC70B4448988A20EE781788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FEBFE1-9869-4329-8955-00ACE0EDE4C9}"/>
      </w:docPartPr>
      <w:docPartBody>
        <w:p w:rsidR="00B75FAD" w:rsidRDefault="00863AA2" w:rsidP="00863AA2">
          <w:pPr>
            <w:pStyle w:val="B86ED2CAC70B4448988A20EE781788D9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1B91BDDF618401F85F75390BA6915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E8688F-2301-425C-A61D-5776860E07A0}"/>
      </w:docPartPr>
      <w:docPartBody>
        <w:p w:rsidR="0008085C" w:rsidRDefault="005039BD" w:rsidP="005039BD">
          <w:pPr>
            <w:pStyle w:val="71B91BDDF618401F85F75390BA69152F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646C51818FCB4CE98E05B8BA71F8A3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45DE0A-9120-4B04-BB88-5120D29AAB6D}"/>
      </w:docPartPr>
      <w:docPartBody>
        <w:p w:rsidR="0008085C" w:rsidRDefault="005039BD" w:rsidP="005039BD">
          <w:pPr>
            <w:pStyle w:val="646C51818FCB4CE98E05B8BA71F8A35C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FA09D633283D47BFA99DB6D14E33DA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FFC481-8D46-4505-B365-F80F79A036AF}"/>
      </w:docPartPr>
      <w:docPartBody>
        <w:p w:rsidR="0008085C" w:rsidRDefault="005039BD" w:rsidP="005039BD">
          <w:pPr>
            <w:pStyle w:val="FA09D633283D47BFA99DB6D14E33DAC2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59F6ABEA628D4DF0ACD71ECAF408FB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2017FF-1A50-4C2D-97BA-C7A121100D71}"/>
      </w:docPartPr>
      <w:docPartBody>
        <w:p w:rsidR="0008085C" w:rsidRDefault="005039BD" w:rsidP="005039BD">
          <w:pPr>
            <w:pStyle w:val="59F6ABEA628D4DF0ACD71ECAF408FB3C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D8C3D717E26C4A9797E63E2C2BAE95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BB8204-7B98-40C1-B5AE-EC02BCC1D1F9}"/>
      </w:docPartPr>
      <w:docPartBody>
        <w:p w:rsidR="0008085C" w:rsidRDefault="005039BD" w:rsidP="005039BD">
          <w:pPr>
            <w:pStyle w:val="D8C3D717E26C4A9797E63E2C2BAE95423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1137931E89E7442FB08BDFCAEA9FC8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06C0BF-B0BD-4E6A-9FC3-8C22950F9258}"/>
      </w:docPartPr>
      <w:docPartBody>
        <w:p w:rsidR="0008085C" w:rsidRDefault="005039BD" w:rsidP="005039BD">
          <w:pPr>
            <w:pStyle w:val="1137931E89E7442FB08BDFCAEA9FC8DE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09F31BC156AD4DF4A2FCA3D8ADF52F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E486CF-E153-4C29-82EA-6B08890C3191}"/>
      </w:docPartPr>
      <w:docPartBody>
        <w:p w:rsidR="0008085C" w:rsidRDefault="005039BD" w:rsidP="005039BD">
          <w:pPr>
            <w:pStyle w:val="09F31BC156AD4DF4A2FCA3D8ADF52FB63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054FF9EBAD2E44E7B12C3AE5CD6CBB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C5309B-39F9-49BD-B556-D832298192A4}"/>
      </w:docPartPr>
      <w:docPartBody>
        <w:p w:rsidR="0008085C" w:rsidRDefault="005039BD" w:rsidP="005039BD">
          <w:pPr>
            <w:pStyle w:val="054FF9EBAD2E44E7B12C3AE5CD6CBB323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D25E18BA1F9346B79F9F346AEF8FB5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B435DC-DEF6-4329-ACA3-F4E917338D99}"/>
      </w:docPartPr>
      <w:docPartBody>
        <w:p w:rsidR="0008085C" w:rsidRDefault="005039BD" w:rsidP="005039BD">
          <w:pPr>
            <w:pStyle w:val="D25E18BA1F9346B79F9F346AEF8FB5573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13688A5ACB774827A807F4E42C908B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57CBDE-0BCC-44FC-800E-3F165C7B1716}"/>
      </w:docPartPr>
      <w:docPartBody>
        <w:p w:rsidR="0008085C" w:rsidRDefault="005039BD" w:rsidP="005039BD">
          <w:pPr>
            <w:pStyle w:val="13688A5ACB774827A807F4E42C908B043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9B9DA14F5250422FB21A7501BBE6CE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A0CC19-4C2D-4002-92DF-F7743A8F0412}"/>
      </w:docPartPr>
      <w:docPartBody>
        <w:p w:rsidR="0008085C" w:rsidRDefault="005039BD" w:rsidP="005039BD">
          <w:pPr>
            <w:pStyle w:val="9B9DA14F5250422FB21A7501BBE6CE7D3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735E4C122BC940FD8CE466156777C9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3DEF71-5806-4581-A52A-25BF64202FFA}"/>
      </w:docPartPr>
      <w:docPartBody>
        <w:p w:rsidR="0008085C" w:rsidRDefault="005039BD" w:rsidP="005039BD">
          <w:pPr>
            <w:pStyle w:val="735E4C122BC940FD8CE466156777C9DC3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DCDD78CFABA747EEB69AC16D3A2DC6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09BB66-9A6B-4A66-9EE6-F3020660FB24}"/>
      </w:docPartPr>
      <w:docPartBody>
        <w:p w:rsidR="0008085C" w:rsidRDefault="005039BD" w:rsidP="005039BD">
          <w:pPr>
            <w:pStyle w:val="DCDD78CFABA747EEB69AC16D3A2DC65B3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9DE284AA8FC54AB2931288E3493661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3BFFC4-1920-4F66-B718-B409D63B5249}"/>
      </w:docPartPr>
      <w:docPartBody>
        <w:p w:rsidR="0008085C" w:rsidRDefault="005039BD" w:rsidP="005039BD">
          <w:pPr>
            <w:pStyle w:val="9DE284AA8FC54AB2931288E349366183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EC63E6E3EB1F4725B8EC1F26F577A8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D660E0-9D58-46BF-81D6-0C8D76166D27}"/>
      </w:docPartPr>
      <w:docPartBody>
        <w:p w:rsidR="00C36C8C" w:rsidRDefault="0008085C" w:rsidP="0008085C">
          <w:pPr>
            <w:pStyle w:val="EC63E6E3EB1F4725B8EC1F26F577A8FE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A1713523A2564932A0922B2E56E790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88C6DC-894E-48A8-9908-412EF1172DD2}"/>
      </w:docPartPr>
      <w:docPartBody>
        <w:p w:rsidR="00C36C8C" w:rsidRDefault="0008085C" w:rsidP="0008085C">
          <w:pPr>
            <w:pStyle w:val="A1713523A2564932A0922B2E56E7904D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0D1CF00D64E4402AA18F2B5B35A4E0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DC111F-32ED-4C4C-A1C1-49674FD5E156}"/>
      </w:docPartPr>
      <w:docPartBody>
        <w:p w:rsidR="00C36C8C" w:rsidRDefault="0008085C" w:rsidP="0008085C">
          <w:pPr>
            <w:pStyle w:val="0D1CF00D64E4402AA18F2B5B35A4E0BF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A6297E7140F645DB89005B0C529016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496099-D133-4EA0-BB1A-0AAAAED7F9D9}"/>
      </w:docPartPr>
      <w:docPartBody>
        <w:p w:rsidR="00000000" w:rsidRDefault="00C36C8C" w:rsidP="00C36C8C">
          <w:pPr>
            <w:pStyle w:val="A6297E7140F645DB89005B0C52901674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D1AD5230394940519593F05C1CB0B1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CD5D82-4259-4C33-951B-A411B4CBDA02}"/>
      </w:docPartPr>
      <w:docPartBody>
        <w:p w:rsidR="00000000" w:rsidRDefault="00C36C8C" w:rsidP="00C36C8C">
          <w:pPr>
            <w:pStyle w:val="D1AD5230394940519593F05C1CB0B14E"/>
          </w:pPr>
          <w:r>
            <w:rPr>
              <w:rStyle w:val="Textedelespacerserv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43F2B"/>
    <w:rsid w:val="0008085C"/>
    <w:rsid w:val="001046B1"/>
    <w:rsid w:val="00125FCD"/>
    <w:rsid w:val="001267FD"/>
    <w:rsid w:val="00155FE5"/>
    <w:rsid w:val="0017575D"/>
    <w:rsid w:val="00180C64"/>
    <w:rsid w:val="001A1EA5"/>
    <w:rsid w:val="002059DB"/>
    <w:rsid w:val="0032380C"/>
    <w:rsid w:val="00331F5D"/>
    <w:rsid w:val="0034005E"/>
    <w:rsid w:val="003421FF"/>
    <w:rsid w:val="00390341"/>
    <w:rsid w:val="003B161F"/>
    <w:rsid w:val="004627D0"/>
    <w:rsid w:val="00484F98"/>
    <w:rsid w:val="005039BD"/>
    <w:rsid w:val="00552C63"/>
    <w:rsid w:val="005E668E"/>
    <w:rsid w:val="0061202C"/>
    <w:rsid w:val="00652381"/>
    <w:rsid w:val="006979E7"/>
    <w:rsid w:val="006A0B0F"/>
    <w:rsid w:val="006C0C0E"/>
    <w:rsid w:val="007246C7"/>
    <w:rsid w:val="00772253"/>
    <w:rsid w:val="007753C0"/>
    <w:rsid w:val="007E7250"/>
    <w:rsid w:val="008243CE"/>
    <w:rsid w:val="00863AA2"/>
    <w:rsid w:val="00882EC9"/>
    <w:rsid w:val="00885A72"/>
    <w:rsid w:val="00894261"/>
    <w:rsid w:val="008E1391"/>
    <w:rsid w:val="008E280D"/>
    <w:rsid w:val="009468F7"/>
    <w:rsid w:val="009558B8"/>
    <w:rsid w:val="00974ED7"/>
    <w:rsid w:val="00A629A2"/>
    <w:rsid w:val="00AF5B15"/>
    <w:rsid w:val="00B054DE"/>
    <w:rsid w:val="00B75FAD"/>
    <w:rsid w:val="00BA28E3"/>
    <w:rsid w:val="00C36C8C"/>
    <w:rsid w:val="00D66051"/>
    <w:rsid w:val="00DC1FB0"/>
    <w:rsid w:val="00E64ABA"/>
    <w:rsid w:val="00E8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C36C8C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C26883F75FDC40CDB20D196E4430A5C6">
    <w:name w:val="C26883F75FDC40CDB20D196E4430A5C6"/>
    <w:rsid w:val="00974ED7"/>
  </w:style>
  <w:style w:type="paragraph" w:customStyle="1" w:styleId="DFA7D597C83449A09F1D82E1B78D8C284">
    <w:name w:val="DFA7D597C83449A09F1D82E1B78D8C28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9">
    <w:name w:val="EDE220D6F96D44729E412C7AC4330D8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956957219949788A24691C5ACD3759">
    <w:name w:val="A9956957219949788A24691C5ACD3759"/>
    <w:rsid w:val="00974ED7"/>
  </w:style>
  <w:style w:type="paragraph" w:customStyle="1" w:styleId="E3199C11B8D84E359F34152BC826E3DF">
    <w:name w:val="E3199C11B8D84E359F34152BC826E3DF"/>
    <w:rsid w:val="00974ED7"/>
  </w:style>
  <w:style w:type="paragraph" w:customStyle="1" w:styleId="3B1BAE7667984D9B9F6161062AAF79D8">
    <w:name w:val="3B1BAE7667984D9B9F6161062AAF79D8"/>
    <w:rsid w:val="00974ED7"/>
  </w:style>
  <w:style w:type="paragraph" w:customStyle="1" w:styleId="0116FA1CC994407B9B7372DF3F6319CA">
    <w:name w:val="0116FA1CC994407B9B7372DF3F6319CA"/>
    <w:rsid w:val="00974ED7"/>
  </w:style>
  <w:style w:type="paragraph" w:customStyle="1" w:styleId="705990CDAB604B288418D6BC6B27F25220">
    <w:name w:val="705990CDAB604B288418D6BC6B27F25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0">
    <w:name w:val="EDE220D6F96D44729E412C7AC4330D8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BDEF51B9414A85A6C1A2F6964F7A39">
    <w:name w:val="40BDEF51B9414A85A6C1A2F6964F7A39"/>
    <w:rsid w:val="00974ED7"/>
  </w:style>
  <w:style w:type="paragraph" w:customStyle="1" w:styleId="E1C2513AADFA48CFB9EB19D1111CEFAC">
    <w:name w:val="E1C2513AADFA48CFB9EB19D1111CEFAC"/>
    <w:rsid w:val="00974ED7"/>
  </w:style>
  <w:style w:type="paragraph" w:customStyle="1" w:styleId="56538C77C9F94E449497DF9A8DF2017218">
    <w:name w:val="56538C77C9F94E449497DF9A8DF2017218"/>
    <w:rsid w:val="00043F2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8243C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3D17CD11CC4449A9234E6514226699">
    <w:name w:val="7E3D17CD11CC4449A9234E6514226699"/>
    <w:rsid w:val="00652381"/>
  </w:style>
  <w:style w:type="paragraph" w:customStyle="1" w:styleId="C19605675EBF46DEBFA0BDA3F21B593F">
    <w:name w:val="C19605675EBF46DEBFA0BDA3F21B593F"/>
    <w:rsid w:val="00652381"/>
  </w:style>
  <w:style w:type="paragraph" w:customStyle="1" w:styleId="ED8A77C8848E42DC82581E55789A7D72">
    <w:name w:val="ED8A77C8848E42DC82581E55789A7D72"/>
    <w:rsid w:val="00652381"/>
  </w:style>
  <w:style w:type="paragraph" w:customStyle="1" w:styleId="67597665D6BC42B784658D5430A53736">
    <w:name w:val="67597665D6BC42B784658D5430A53736"/>
    <w:rsid w:val="00652381"/>
  </w:style>
  <w:style w:type="paragraph" w:customStyle="1" w:styleId="24443BFDAB524E6786CBA7D19F80BE2E">
    <w:name w:val="24443BFDAB524E6786CBA7D19F80BE2E"/>
    <w:rsid w:val="00652381"/>
  </w:style>
  <w:style w:type="paragraph" w:customStyle="1" w:styleId="5B270E3F613D4A0DAF04F3926B90854D">
    <w:name w:val="5B270E3F613D4A0DAF04F3926B90854D"/>
    <w:rsid w:val="00652381"/>
  </w:style>
  <w:style w:type="paragraph" w:customStyle="1" w:styleId="DEB4B009ED074E93B939D0E9C46A49F8">
    <w:name w:val="DEB4B009ED074E93B939D0E9C46A49F8"/>
    <w:rsid w:val="00652381"/>
  </w:style>
  <w:style w:type="paragraph" w:customStyle="1" w:styleId="AB84D2B39C7243AEAA4E557E8C8A72CE">
    <w:name w:val="AB84D2B39C7243AEAA4E557E8C8A72CE"/>
    <w:rsid w:val="00652381"/>
  </w:style>
  <w:style w:type="paragraph" w:customStyle="1" w:styleId="402DCC81FF4940EFA6C7766D42D3F410">
    <w:name w:val="402DCC81FF4940EFA6C7766D42D3F410"/>
    <w:rsid w:val="00652381"/>
  </w:style>
  <w:style w:type="paragraph" w:customStyle="1" w:styleId="F926A9BEBFCC4247A47AB13911C9E4B0">
    <w:name w:val="F926A9BEBFCC4247A47AB13911C9E4B0"/>
    <w:rsid w:val="00652381"/>
  </w:style>
  <w:style w:type="paragraph" w:customStyle="1" w:styleId="F828DB95558B4DD382F43C744A3DE566">
    <w:name w:val="F828DB95558B4DD382F43C744A3DE566"/>
    <w:rsid w:val="00652381"/>
  </w:style>
  <w:style w:type="paragraph" w:customStyle="1" w:styleId="D55770E0E9C44B7087341A0484055A10">
    <w:name w:val="D55770E0E9C44B7087341A0484055A10"/>
    <w:rsid w:val="00652381"/>
  </w:style>
  <w:style w:type="paragraph" w:customStyle="1" w:styleId="B3D3D1AF635E424E99F84CD85E1201EE">
    <w:name w:val="B3D3D1AF635E424E99F84CD85E1201EE"/>
    <w:rsid w:val="00652381"/>
  </w:style>
  <w:style w:type="paragraph" w:customStyle="1" w:styleId="5646FB57690849BAB11B8790A555D70D">
    <w:name w:val="5646FB57690849BAB11B8790A555D70D"/>
    <w:rsid w:val="00652381"/>
  </w:style>
  <w:style w:type="paragraph" w:customStyle="1" w:styleId="D137F943D4674DE28A27870D0C3A7654">
    <w:name w:val="D137F943D4674DE28A27870D0C3A7654"/>
    <w:rsid w:val="00652381"/>
  </w:style>
  <w:style w:type="paragraph" w:customStyle="1" w:styleId="0C6F180BBC23442E9FDAC6E0F1FF5DFB">
    <w:name w:val="0C6F180BBC23442E9FDAC6E0F1FF5DFB"/>
    <w:rsid w:val="00652381"/>
  </w:style>
  <w:style w:type="paragraph" w:customStyle="1" w:styleId="1DB3227FF1BD4342BEABC39A22E09999">
    <w:name w:val="1DB3227FF1BD4342BEABC39A22E09999"/>
    <w:rsid w:val="00652381"/>
  </w:style>
  <w:style w:type="paragraph" w:customStyle="1" w:styleId="F5A3FBB351804567B79DC0ACDE0A6C5C">
    <w:name w:val="F5A3FBB351804567B79DC0ACDE0A6C5C"/>
    <w:rsid w:val="00652381"/>
  </w:style>
  <w:style w:type="paragraph" w:customStyle="1" w:styleId="3C1FE03AE7D249F388554729226FCD70">
    <w:name w:val="3C1FE03AE7D249F388554729226FCD70"/>
    <w:rsid w:val="00652381"/>
  </w:style>
  <w:style w:type="paragraph" w:customStyle="1" w:styleId="BB19A59CD5C3439B976FA60D49507BE7">
    <w:name w:val="BB19A59CD5C3439B976FA60D49507BE7"/>
    <w:rsid w:val="00652381"/>
  </w:style>
  <w:style w:type="paragraph" w:customStyle="1" w:styleId="348D803BE5D04328BB38880257EEA8F6">
    <w:name w:val="348D803BE5D04328BB38880257EEA8F6"/>
    <w:rsid w:val="00652381"/>
  </w:style>
  <w:style w:type="paragraph" w:customStyle="1" w:styleId="8ADEB2259E0E4A0F8E363D6881619926">
    <w:name w:val="8ADEB2259E0E4A0F8E363D6881619926"/>
    <w:rsid w:val="00652381"/>
  </w:style>
  <w:style w:type="paragraph" w:customStyle="1" w:styleId="112F7E2003804B40BA7832118D699DE8">
    <w:name w:val="112F7E2003804B40BA7832118D699DE8"/>
    <w:rsid w:val="00652381"/>
  </w:style>
  <w:style w:type="paragraph" w:customStyle="1" w:styleId="21439522CE6642059B93181051B7BE7D">
    <w:name w:val="21439522CE6642059B93181051B7BE7D"/>
    <w:rsid w:val="00652381"/>
  </w:style>
  <w:style w:type="paragraph" w:customStyle="1" w:styleId="950CE068A545440982B843B80B87A2F3">
    <w:name w:val="950CE068A545440982B843B80B87A2F3"/>
    <w:rsid w:val="00652381"/>
  </w:style>
  <w:style w:type="paragraph" w:customStyle="1" w:styleId="87216D5DE9944848AF0D81CB3D83B05C">
    <w:name w:val="87216D5DE9944848AF0D81CB3D83B05C"/>
    <w:rsid w:val="00652381"/>
  </w:style>
  <w:style w:type="paragraph" w:customStyle="1" w:styleId="4008E33624D547CCA7044D7064B6FAC1">
    <w:name w:val="4008E33624D547CCA7044D7064B6FAC1"/>
    <w:rsid w:val="00652381"/>
  </w:style>
  <w:style w:type="paragraph" w:customStyle="1" w:styleId="AF79FD9D06454BC9846849D432CF0EF9">
    <w:name w:val="AF79FD9D06454BC9846849D432CF0EF9"/>
    <w:rsid w:val="00652381"/>
  </w:style>
  <w:style w:type="paragraph" w:customStyle="1" w:styleId="3FA14361F5F64DE49DC6DEF28A23E402">
    <w:name w:val="3FA14361F5F64DE49DC6DEF28A23E402"/>
    <w:rsid w:val="00652381"/>
  </w:style>
  <w:style w:type="paragraph" w:customStyle="1" w:styleId="4924E2559C5449F98C7971163FDAE451">
    <w:name w:val="4924E2559C5449F98C7971163FDAE451"/>
    <w:rsid w:val="00652381"/>
  </w:style>
  <w:style w:type="paragraph" w:customStyle="1" w:styleId="E87B2685311A4F5E87E01235AF1640F7">
    <w:name w:val="E87B2685311A4F5E87E01235AF1640F7"/>
    <w:rsid w:val="00652381"/>
  </w:style>
  <w:style w:type="paragraph" w:customStyle="1" w:styleId="16F02B720DCE4645BA661A52920B6D6E">
    <w:name w:val="16F02B720DCE4645BA661A52920B6D6E"/>
    <w:rsid w:val="00652381"/>
  </w:style>
  <w:style w:type="paragraph" w:customStyle="1" w:styleId="34DA5ABE43A9408BAA0241C4E4ABD920">
    <w:name w:val="34DA5ABE43A9408BAA0241C4E4ABD920"/>
    <w:rsid w:val="00652381"/>
  </w:style>
  <w:style w:type="paragraph" w:customStyle="1" w:styleId="AE1AF0825D2344C48946C9780E8610AD">
    <w:name w:val="AE1AF0825D2344C48946C9780E8610AD"/>
    <w:rsid w:val="00652381"/>
  </w:style>
  <w:style w:type="paragraph" w:customStyle="1" w:styleId="28ED1D4C569E4B2991172C3715CE1CE3">
    <w:name w:val="28ED1D4C569E4B2991172C3715CE1CE3"/>
    <w:rsid w:val="00652381"/>
  </w:style>
  <w:style w:type="paragraph" w:customStyle="1" w:styleId="3F79EC56E09A4699A6853DA91EC5A9F2">
    <w:name w:val="3F79EC56E09A4699A6853DA91EC5A9F2"/>
    <w:rsid w:val="00652381"/>
  </w:style>
  <w:style w:type="paragraph" w:customStyle="1" w:styleId="D7D7196A89A745EC984989F57C8C2342">
    <w:name w:val="D7D7196A89A745EC984989F57C8C2342"/>
    <w:rsid w:val="00652381"/>
  </w:style>
  <w:style w:type="paragraph" w:customStyle="1" w:styleId="352F48123347481D9D752825B8A12237">
    <w:name w:val="352F48123347481D9D752825B8A12237"/>
    <w:rsid w:val="00652381"/>
  </w:style>
  <w:style w:type="paragraph" w:customStyle="1" w:styleId="9D8F97D4B1EA427DB0505343C824DF9F">
    <w:name w:val="9D8F97D4B1EA427DB0505343C824DF9F"/>
    <w:rsid w:val="00652381"/>
  </w:style>
  <w:style w:type="paragraph" w:customStyle="1" w:styleId="0EEA152DE60445058BB03C114780ADB2">
    <w:name w:val="0EEA152DE60445058BB03C114780ADB2"/>
    <w:rsid w:val="00652381"/>
  </w:style>
  <w:style w:type="paragraph" w:customStyle="1" w:styleId="D38F7D485FD9469E9F088416D0F37EFC">
    <w:name w:val="D38F7D485FD9469E9F088416D0F37EFC"/>
    <w:rsid w:val="00652381"/>
  </w:style>
  <w:style w:type="paragraph" w:customStyle="1" w:styleId="26C48C31AEFD457481BCF7A7EEBC3E30">
    <w:name w:val="26C48C31AEFD457481BCF7A7EEBC3E30"/>
    <w:rsid w:val="00652381"/>
  </w:style>
  <w:style w:type="paragraph" w:customStyle="1" w:styleId="FDC3E498F56D47EAB4268C3A275B445D">
    <w:name w:val="FDC3E498F56D47EAB4268C3A275B445D"/>
    <w:rsid w:val="00652381"/>
  </w:style>
  <w:style w:type="paragraph" w:customStyle="1" w:styleId="7012864717534DDE9FEEF911621B86DF">
    <w:name w:val="7012864717534DDE9FEEF911621B86DF"/>
    <w:rsid w:val="00652381"/>
  </w:style>
  <w:style w:type="paragraph" w:customStyle="1" w:styleId="1976CE7BD72F44708C2EE52C9F204EB5">
    <w:name w:val="1976CE7BD72F44708C2EE52C9F204EB5"/>
    <w:rsid w:val="00652381"/>
  </w:style>
  <w:style w:type="paragraph" w:customStyle="1" w:styleId="9B75CB4A83E844C69B1279BF6609EF9E">
    <w:name w:val="9B75CB4A83E844C69B1279BF6609EF9E"/>
    <w:rsid w:val="00652381"/>
  </w:style>
  <w:style w:type="paragraph" w:customStyle="1" w:styleId="5BC431FAE78C433A8C3A0E2A52B1133A">
    <w:name w:val="5BC431FAE78C433A8C3A0E2A52B1133A"/>
    <w:rsid w:val="00652381"/>
  </w:style>
  <w:style w:type="paragraph" w:customStyle="1" w:styleId="9A525F61D7F74221A843EC136FBE8EC9">
    <w:name w:val="9A525F61D7F74221A843EC136FBE8EC9"/>
    <w:rsid w:val="00652381"/>
  </w:style>
  <w:style w:type="paragraph" w:customStyle="1" w:styleId="E210285D0F04414F992C9A14022E6348">
    <w:name w:val="E210285D0F04414F992C9A14022E6348"/>
    <w:rsid w:val="00652381"/>
  </w:style>
  <w:style w:type="paragraph" w:customStyle="1" w:styleId="5EDB24F049A142D580BC2F665F841F6B">
    <w:name w:val="5EDB24F049A142D580BC2F665F841F6B"/>
    <w:rsid w:val="00652381"/>
  </w:style>
  <w:style w:type="paragraph" w:customStyle="1" w:styleId="5FA06D811AF44C059EEE796C62EBFE98">
    <w:name w:val="5FA06D811AF44C059EEE796C62EBFE98"/>
    <w:rsid w:val="00652381"/>
  </w:style>
  <w:style w:type="paragraph" w:customStyle="1" w:styleId="3FA21762BFCB4C51AD92298E66D1FF78">
    <w:name w:val="3FA21762BFCB4C51AD92298E66D1FF78"/>
    <w:rsid w:val="00652381"/>
  </w:style>
  <w:style w:type="paragraph" w:customStyle="1" w:styleId="6BF5043128844905B89B106CDE3CC0EF">
    <w:name w:val="6BF5043128844905B89B106CDE3CC0EF"/>
    <w:rsid w:val="00652381"/>
  </w:style>
  <w:style w:type="paragraph" w:customStyle="1" w:styleId="846E98A9ED0F44C6ADF4DA0104CE3821">
    <w:name w:val="846E98A9ED0F44C6ADF4DA0104CE3821"/>
    <w:rsid w:val="00652381"/>
  </w:style>
  <w:style w:type="paragraph" w:customStyle="1" w:styleId="D464B28801EB484CBBA2C62E1137CB65">
    <w:name w:val="D464B28801EB484CBBA2C62E1137CB65"/>
    <w:rsid w:val="00652381"/>
  </w:style>
  <w:style w:type="paragraph" w:customStyle="1" w:styleId="8D32782BD2074ACABFB0A06C8C5E2CCD">
    <w:name w:val="8D32782BD2074ACABFB0A06C8C5E2CCD"/>
    <w:rsid w:val="00652381"/>
  </w:style>
  <w:style w:type="paragraph" w:customStyle="1" w:styleId="1AC3AA1434C2400B91C82B2AB0DE9256">
    <w:name w:val="1AC3AA1434C2400B91C82B2AB0DE9256"/>
    <w:rsid w:val="00652381"/>
  </w:style>
  <w:style w:type="paragraph" w:customStyle="1" w:styleId="3679F7366F184F6F8291F70A7CF1C731">
    <w:name w:val="3679F7366F184F6F8291F70A7CF1C731"/>
    <w:rsid w:val="00652381"/>
  </w:style>
  <w:style w:type="paragraph" w:customStyle="1" w:styleId="7434A7BD5C7A4085A57997E59971C371">
    <w:name w:val="7434A7BD5C7A4085A57997E59971C371"/>
    <w:rsid w:val="00652381"/>
  </w:style>
  <w:style w:type="paragraph" w:customStyle="1" w:styleId="631874B2AA9042DD891654D556767E63">
    <w:name w:val="631874B2AA9042DD891654D556767E63"/>
    <w:rsid w:val="00652381"/>
  </w:style>
  <w:style w:type="paragraph" w:customStyle="1" w:styleId="7BCFBBC11C9848A2A80F0AC43FF373E6">
    <w:name w:val="7BCFBBC11C9848A2A80F0AC43FF373E6"/>
    <w:rsid w:val="00652381"/>
  </w:style>
  <w:style w:type="paragraph" w:customStyle="1" w:styleId="CA969A7A0197408F9BDEBCC8100A2668">
    <w:name w:val="CA969A7A0197408F9BDEBCC8100A2668"/>
    <w:rsid w:val="00652381"/>
  </w:style>
  <w:style w:type="paragraph" w:customStyle="1" w:styleId="7D241259ECBE4954833D3294529ACE20">
    <w:name w:val="7D241259ECBE4954833D3294529ACE20"/>
    <w:rsid w:val="00652381"/>
  </w:style>
  <w:style w:type="paragraph" w:customStyle="1" w:styleId="E13561DF50B5407EA1EA89C989F0C911">
    <w:name w:val="E13561DF50B5407EA1EA89C989F0C911"/>
    <w:rsid w:val="00652381"/>
  </w:style>
  <w:style w:type="paragraph" w:customStyle="1" w:styleId="C6CD31CE29CE42CC961C85B59211E7DA">
    <w:name w:val="C6CD31CE29CE42CC961C85B59211E7DA"/>
    <w:rsid w:val="00652381"/>
  </w:style>
  <w:style w:type="paragraph" w:customStyle="1" w:styleId="D8A74E51B4234E78A3805379AEBB01E5">
    <w:name w:val="D8A74E51B4234E78A3805379AEBB01E5"/>
    <w:rsid w:val="00652381"/>
  </w:style>
  <w:style w:type="paragraph" w:customStyle="1" w:styleId="363A38F51BAE4862A69EAA22FA50CEE5">
    <w:name w:val="363A38F51BAE4862A69EAA22FA50CEE5"/>
    <w:rsid w:val="00652381"/>
  </w:style>
  <w:style w:type="paragraph" w:customStyle="1" w:styleId="8D86058312BB4F3B8F3CFC24D043AA23">
    <w:name w:val="8D86058312BB4F3B8F3CFC24D043AA23"/>
    <w:rsid w:val="00652381"/>
  </w:style>
  <w:style w:type="paragraph" w:customStyle="1" w:styleId="458484F6F7C646768E283A176D5DD071">
    <w:name w:val="458484F6F7C646768E283A176D5DD071"/>
    <w:rsid w:val="00652381"/>
  </w:style>
  <w:style w:type="paragraph" w:customStyle="1" w:styleId="92BE6B10489C49388764956E9754D4F4">
    <w:name w:val="92BE6B10489C49388764956E9754D4F4"/>
    <w:rsid w:val="00652381"/>
  </w:style>
  <w:style w:type="paragraph" w:customStyle="1" w:styleId="0AE3EBA89CE644BA8DB0BA1FCA24DDDE">
    <w:name w:val="0AE3EBA89CE644BA8DB0BA1FCA24DDDE"/>
    <w:rsid w:val="00652381"/>
  </w:style>
  <w:style w:type="paragraph" w:customStyle="1" w:styleId="70C1FF59EA134836BBB3438E9AEFC158">
    <w:name w:val="70C1FF59EA134836BBB3438E9AEFC158"/>
    <w:rsid w:val="00652381"/>
  </w:style>
  <w:style w:type="paragraph" w:customStyle="1" w:styleId="81515E8B00CD43E6B29F585B9D354DF4">
    <w:name w:val="81515E8B00CD43E6B29F585B9D354DF4"/>
    <w:rsid w:val="00652381"/>
  </w:style>
  <w:style w:type="paragraph" w:customStyle="1" w:styleId="CCEDAB72891745D788EAA64D668F3BCD">
    <w:name w:val="CCEDAB72891745D788EAA64D668F3BCD"/>
    <w:rsid w:val="00652381"/>
  </w:style>
  <w:style w:type="paragraph" w:customStyle="1" w:styleId="5051B21EF6E44456886E09C83E914E73">
    <w:name w:val="5051B21EF6E44456886E09C83E914E73"/>
    <w:rsid w:val="00652381"/>
  </w:style>
  <w:style w:type="paragraph" w:customStyle="1" w:styleId="003D3173CC1D4908B71C548605853BBC">
    <w:name w:val="003D3173CC1D4908B71C548605853BBC"/>
    <w:rsid w:val="00652381"/>
  </w:style>
  <w:style w:type="paragraph" w:customStyle="1" w:styleId="1A35AC6FF86C48ECAB62EB5673550C5F">
    <w:name w:val="1A35AC6FF86C48ECAB62EB5673550C5F"/>
    <w:rsid w:val="00652381"/>
  </w:style>
  <w:style w:type="paragraph" w:customStyle="1" w:styleId="648C6E1246D84755B32C69FBEB5DEE43">
    <w:name w:val="648C6E1246D84755B32C69FBEB5DEE43"/>
    <w:rsid w:val="00652381"/>
  </w:style>
  <w:style w:type="paragraph" w:customStyle="1" w:styleId="C7182BB1871A4DE5B44476C1669C9C10">
    <w:name w:val="C7182BB1871A4DE5B44476C1669C9C10"/>
    <w:rsid w:val="00652381"/>
  </w:style>
  <w:style w:type="paragraph" w:customStyle="1" w:styleId="77CDE1449B954E1CAC923D82220039B2">
    <w:name w:val="77CDE1449B954E1CAC923D82220039B2"/>
    <w:rsid w:val="00652381"/>
  </w:style>
  <w:style w:type="paragraph" w:customStyle="1" w:styleId="ED8A77C8848E42DC82581E55789A7D721">
    <w:name w:val="ED8A77C8848E42DC82581E55789A7D7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">
    <w:name w:val="1A35AC6FF86C48ECAB62EB5673550C5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">
    <w:name w:val="648C6E1246D84755B32C69FBEB5DEE4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1">
    <w:name w:val="C7182BB1871A4DE5B44476C1669C9C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1">
    <w:name w:val="77CDE1449B954E1CAC923D82220039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1">
    <w:name w:val="24443BFDAB524E6786CBA7D19F80BE2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1">
    <w:name w:val="5B270E3F613D4A0DAF04F3926B90854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1">
    <w:name w:val="DEB4B009ED074E93B939D0E9C46A49F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1">
    <w:name w:val="AB84D2B39C7243AEAA4E557E8C8A72C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1">
    <w:name w:val="402DCC81FF4940EFA6C7766D42D3F4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1">
    <w:name w:val="AF79FD9D06454BC9846849D432CF0EF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1">
    <w:name w:val="352F48123347481D9D752825B8A12237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1">
    <w:name w:val="9D8F97D4B1EA427DB0505343C824DF9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1">
    <w:name w:val="0EEA152DE60445058BB03C114780AD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1">
    <w:name w:val="D38F7D485FD9469E9F088416D0F37EFC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1">
    <w:name w:val="26C48C31AEFD457481BCF7A7EEBC3E3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1">
    <w:name w:val="FDC3E498F56D47EAB4268C3A275B445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12864717534DDE9FEEF911621B86DF1">
    <w:name w:val="7012864717534DDE9FEEF911621B86D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976CE7BD72F44708C2EE52C9F204EB51">
    <w:name w:val="1976CE7BD72F44708C2EE52C9F204EB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C431FAE78C433A8C3A0E2A52B1133A1">
    <w:name w:val="5BC431FAE78C433A8C3A0E2A52B1133A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A525F61D7F74221A843EC136FBE8EC91">
    <w:name w:val="9A525F61D7F74221A843EC136FBE8EC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210285D0F04414F992C9A14022E63481">
    <w:name w:val="E210285D0F04414F992C9A14022E634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1">
    <w:name w:val="6BF5043128844905B89B106CDE3CC0E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1">
    <w:name w:val="846E98A9ED0F44C6ADF4DA0104CE382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1">
    <w:name w:val="D464B28801EB484CBBA2C62E1137CB6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1">
    <w:name w:val="8D86058312BB4F3B8F3CFC24D043AA2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1">
    <w:name w:val="458484F6F7C646768E283A176D5DD0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1">
    <w:name w:val="92BE6B10489C49388764956E9754D4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1">
    <w:name w:val="0AE3EBA89CE644BA8DB0BA1FCA24DDD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1">
    <w:name w:val="70C1FF59EA134836BBB3438E9AEFC15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1">
    <w:name w:val="81515E8B00CD43E6B29F585B9D354D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1">
    <w:name w:val="3679F7366F184F6F8291F70A7CF1C73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1">
    <w:name w:val="7434A7BD5C7A4085A57997E59971C3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1">
    <w:name w:val="631874B2AA9042DD891654D556767E6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1">
    <w:name w:val="7BCFBBC11C9848A2A80F0AC43FF373E6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1">
    <w:name w:val="7D241259ECBE4954833D3294529ACE2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1">
    <w:name w:val="E13561DF50B5407EA1EA89C989F0C91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1">
    <w:name w:val="950CE068A545440982B843B80B87A2F3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2">
    <w:name w:val="ED8A77C8848E42DC82581E55789A7D7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2">
    <w:name w:val="1A35AC6FF86C48ECAB62EB5673550C5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2">
    <w:name w:val="648C6E1246D84755B32C69FBEB5DEE4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2">
    <w:name w:val="C7182BB1871A4DE5B44476C1669C9C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2">
    <w:name w:val="77CDE1449B954E1CAC923D82220039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2">
    <w:name w:val="24443BFDAB524E6786CBA7D19F80BE2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2">
    <w:name w:val="5B270E3F613D4A0DAF04F3926B90854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2">
    <w:name w:val="DEB4B009ED074E93B939D0E9C46A49F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2">
    <w:name w:val="AB84D2B39C7243AEAA4E557E8C8A72C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2">
    <w:name w:val="402DCC81FF4940EFA6C7766D42D3F4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2">
    <w:name w:val="AF79FD9D06454BC9846849D432CF0EF9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2">
    <w:name w:val="352F48123347481D9D752825B8A12237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2">
    <w:name w:val="9D8F97D4B1EA427DB0505343C824DF9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2">
    <w:name w:val="0EEA152DE60445058BB03C114780AD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2">
    <w:name w:val="D38F7D485FD9469E9F088416D0F37EFC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2">
    <w:name w:val="26C48C31AEFD457481BCF7A7EEBC3E3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2">
    <w:name w:val="FDC3E498F56D47EAB4268C3A275B445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2">
    <w:name w:val="6BF5043128844905B89B106CDE3CC0E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2">
    <w:name w:val="846E98A9ED0F44C6ADF4DA0104CE382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2">
    <w:name w:val="D464B28801EB484CBBA2C62E1137CB65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2">
    <w:name w:val="8D86058312BB4F3B8F3CFC24D043AA2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2">
    <w:name w:val="458484F6F7C646768E283A176D5DD0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2">
    <w:name w:val="92BE6B10489C49388764956E9754D4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2">
    <w:name w:val="0AE3EBA89CE644BA8DB0BA1FCA24DDD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2">
    <w:name w:val="70C1FF59EA134836BBB3438E9AEFC15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2">
    <w:name w:val="81515E8B00CD43E6B29F585B9D354D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2">
    <w:name w:val="3679F7366F184F6F8291F70A7CF1C73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2">
    <w:name w:val="7434A7BD5C7A4085A57997E59971C3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2">
    <w:name w:val="631874B2AA9042DD891654D556767E6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2">
    <w:name w:val="7BCFBBC11C9848A2A80F0AC43FF373E6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2">
    <w:name w:val="7D241259ECBE4954833D3294529ACE2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2">
    <w:name w:val="E13561DF50B5407EA1EA89C989F0C91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2">
    <w:name w:val="950CE068A545440982B843B80B87A2F32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FDCBBA2FC64906936DE149C49252D3">
    <w:name w:val="84FDCBBA2FC64906936DE149C49252D3"/>
    <w:rsid w:val="00652381"/>
  </w:style>
  <w:style w:type="paragraph" w:customStyle="1" w:styleId="B319D60320AD411497BB71E79F213AFA">
    <w:name w:val="B319D60320AD411497BB71E79F213AFA"/>
    <w:rsid w:val="00652381"/>
  </w:style>
  <w:style w:type="paragraph" w:customStyle="1" w:styleId="B964F046A6124A4E92899A8AC04CF65E">
    <w:name w:val="B964F046A6124A4E92899A8AC04CF65E"/>
    <w:rsid w:val="00652381"/>
  </w:style>
  <w:style w:type="paragraph" w:customStyle="1" w:styleId="247E3728DE6B425E87C988DEAFD73A66">
    <w:name w:val="247E3728DE6B425E87C988DEAFD73A66"/>
    <w:rsid w:val="00652381"/>
  </w:style>
  <w:style w:type="paragraph" w:customStyle="1" w:styleId="444F2A70AE254D3AB420C09F9F830488">
    <w:name w:val="444F2A70AE254D3AB420C09F9F830488"/>
    <w:rsid w:val="00652381"/>
  </w:style>
  <w:style w:type="paragraph" w:customStyle="1" w:styleId="C6629FD8E8024703B7974C135802DF42">
    <w:name w:val="C6629FD8E8024703B7974C135802DF42"/>
    <w:rsid w:val="00652381"/>
  </w:style>
  <w:style w:type="paragraph" w:customStyle="1" w:styleId="721A26738D1145A69061B8FC86A22A87">
    <w:name w:val="721A26738D1145A69061B8FC86A22A87"/>
    <w:rsid w:val="00652381"/>
  </w:style>
  <w:style w:type="paragraph" w:customStyle="1" w:styleId="0096CEDD97A5471E8AA16B2106B60012">
    <w:name w:val="0096CEDD97A5471E8AA16B2106B60012"/>
    <w:rsid w:val="001A1EA5"/>
  </w:style>
  <w:style w:type="paragraph" w:customStyle="1" w:styleId="AC737D55AB7E4132895FA52566D1D5AE">
    <w:name w:val="AC737D55AB7E4132895FA52566D1D5AE"/>
    <w:rsid w:val="001A1EA5"/>
  </w:style>
  <w:style w:type="paragraph" w:customStyle="1" w:styleId="BBD3EB6C8C6E427E8060CDE2EEE0E1DE">
    <w:name w:val="BBD3EB6C8C6E427E8060CDE2EEE0E1DE"/>
    <w:rsid w:val="001A1EA5"/>
  </w:style>
  <w:style w:type="paragraph" w:customStyle="1" w:styleId="816AEC283E4B4C07A3492F87431D994B">
    <w:name w:val="816AEC283E4B4C07A3492F87431D994B"/>
    <w:rsid w:val="001A1EA5"/>
  </w:style>
  <w:style w:type="paragraph" w:customStyle="1" w:styleId="9DC864137E594C9485B442B3683896C7">
    <w:name w:val="9DC864137E594C9485B442B3683896C7"/>
    <w:rsid w:val="006979E7"/>
  </w:style>
  <w:style w:type="paragraph" w:customStyle="1" w:styleId="9B517B1EC243464CA7B2E2BB4DC09EC2">
    <w:name w:val="9B517B1EC243464CA7B2E2BB4DC09EC2"/>
    <w:rsid w:val="006979E7"/>
  </w:style>
  <w:style w:type="paragraph" w:customStyle="1" w:styleId="F9B807738D394D2284C4A9AF70A12AB8">
    <w:name w:val="F9B807738D394D2284C4A9AF70A12AB8"/>
    <w:rsid w:val="006979E7"/>
  </w:style>
  <w:style w:type="paragraph" w:customStyle="1" w:styleId="FA6D5B8409EC44849DBF81DBBACA8F3C">
    <w:name w:val="FA6D5B8409EC44849DBF81DBBACA8F3C"/>
    <w:rsid w:val="006979E7"/>
  </w:style>
  <w:style w:type="paragraph" w:customStyle="1" w:styleId="736EF2AB903B412487787E9B80145D9D">
    <w:name w:val="736EF2AB903B412487787E9B80145D9D"/>
    <w:rsid w:val="006979E7"/>
  </w:style>
  <w:style w:type="paragraph" w:customStyle="1" w:styleId="45D4FF6E6D8B4DEEB884D89EAB74BC4B">
    <w:name w:val="45D4FF6E6D8B4DEEB884D89EAB74BC4B"/>
    <w:rsid w:val="006979E7"/>
  </w:style>
  <w:style w:type="paragraph" w:customStyle="1" w:styleId="69055CA815314767B5760229AC5C37BA">
    <w:name w:val="69055CA815314767B5760229AC5C37BA"/>
    <w:rsid w:val="006979E7"/>
  </w:style>
  <w:style w:type="paragraph" w:customStyle="1" w:styleId="54F73E1BB9C0428DA3E98AF29CF7213D">
    <w:name w:val="54F73E1BB9C0428DA3E98AF29CF7213D"/>
    <w:rsid w:val="00125FCD"/>
  </w:style>
  <w:style w:type="paragraph" w:customStyle="1" w:styleId="C38205FBFAEB4DBDA4657815A7D4565D">
    <w:name w:val="C38205FBFAEB4DBDA4657815A7D4565D"/>
    <w:rsid w:val="00125FCD"/>
  </w:style>
  <w:style w:type="paragraph" w:customStyle="1" w:styleId="0C81860C29414480B213C0E6E3624AEC">
    <w:name w:val="0C81860C29414480B213C0E6E3624AEC"/>
    <w:rsid w:val="00125FCD"/>
  </w:style>
  <w:style w:type="paragraph" w:customStyle="1" w:styleId="0815855F294C482FA9BF6CC404405F98">
    <w:name w:val="0815855F294C482FA9BF6CC404405F98"/>
    <w:rsid w:val="00125FCD"/>
  </w:style>
  <w:style w:type="paragraph" w:customStyle="1" w:styleId="5C42D8CDE7284030A023C042E00192F2">
    <w:name w:val="5C42D8CDE7284030A023C042E00192F2"/>
    <w:rsid w:val="00125FCD"/>
  </w:style>
  <w:style w:type="paragraph" w:customStyle="1" w:styleId="3DA0C872AF6248909216263BF1662F10">
    <w:name w:val="3DA0C872AF6248909216263BF1662F10"/>
    <w:rsid w:val="007246C7"/>
  </w:style>
  <w:style w:type="paragraph" w:customStyle="1" w:styleId="0CEBED29CD4245528BAF8A90855B9578">
    <w:name w:val="0CEBED29CD4245528BAF8A90855B9578"/>
    <w:rsid w:val="007246C7"/>
  </w:style>
  <w:style w:type="paragraph" w:customStyle="1" w:styleId="39E51CC46C2A4E4DBC943F2E6D000B8B">
    <w:name w:val="39E51CC46C2A4E4DBC943F2E6D000B8B"/>
    <w:rsid w:val="007246C7"/>
  </w:style>
  <w:style w:type="paragraph" w:customStyle="1" w:styleId="1C0B50A2B04249D8ADFE3AB23A289C21">
    <w:name w:val="1C0B50A2B04249D8ADFE3AB23A289C21"/>
    <w:rsid w:val="007246C7"/>
  </w:style>
  <w:style w:type="paragraph" w:customStyle="1" w:styleId="80FBAFE4753F452B94D71BDAC32D2BF4">
    <w:name w:val="80FBAFE4753F452B94D71BDAC32D2BF4"/>
    <w:rsid w:val="007E7250"/>
  </w:style>
  <w:style w:type="paragraph" w:customStyle="1" w:styleId="F471407CA7EB4541A0FC79295EC7C418">
    <w:name w:val="F471407CA7EB4541A0FC79295EC7C418"/>
    <w:rsid w:val="007E7250"/>
  </w:style>
  <w:style w:type="paragraph" w:customStyle="1" w:styleId="F76B0343749D46F592FA1DD828659285">
    <w:name w:val="F76B0343749D46F592FA1DD828659285"/>
    <w:rsid w:val="007E7250"/>
  </w:style>
  <w:style w:type="paragraph" w:customStyle="1" w:styleId="3F6EAD74141042E8B76A101313D50380">
    <w:name w:val="3F6EAD74141042E8B76A101313D50380"/>
    <w:rsid w:val="007E7250"/>
  </w:style>
  <w:style w:type="paragraph" w:customStyle="1" w:styleId="B38618F546044AFFA6805C10CBE4564E">
    <w:name w:val="B38618F546044AFFA6805C10CBE4564E"/>
    <w:rsid w:val="007E7250"/>
  </w:style>
  <w:style w:type="paragraph" w:customStyle="1" w:styleId="A1D25F7AC980456CA1BA7D749DB847F5">
    <w:name w:val="A1D25F7AC980456CA1BA7D749DB847F5"/>
    <w:rsid w:val="007E7250"/>
  </w:style>
  <w:style w:type="paragraph" w:customStyle="1" w:styleId="37DE4DB55C8441D6A29166F8C83D3F22">
    <w:name w:val="37DE4DB55C8441D6A29166F8C83D3F22"/>
    <w:rsid w:val="007E7250"/>
  </w:style>
  <w:style w:type="paragraph" w:customStyle="1" w:styleId="ADC57F2355374D27B44487C324989BDF">
    <w:name w:val="ADC57F2355374D27B44487C324989BDF"/>
    <w:rsid w:val="007E7250"/>
  </w:style>
  <w:style w:type="paragraph" w:customStyle="1" w:styleId="CEA86C1977374D90A3F3EF4EA17A2E8C">
    <w:name w:val="CEA86C1977374D90A3F3EF4EA17A2E8C"/>
    <w:rsid w:val="007E7250"/>
  </w:style>
  <w:style w:type="paragraph" w:customStyle="1" w:styleId="17CF71CAA54344DFAA741ACE26874F37">
    <w:name w:val="17CF71CAA54344DFAA741ACE26874F37"/>
    <w:rsid w:val="007E7250"/>
  </w:style>
  <w:style w:type="paragraph" w:customStyle="1" w:styleId="8F59EA085E874F1CAD0E96F791D31657">
    <w:name w:val="8F59EA085E874F1CAD0E96F791D31657"/>
    <w:rsid w:val="007E7250"/>
  </w:style>
  <w:style w:type="paragraph" w:customStyle="1" w:styleId="EDC9F9060FF24052A3C6C0A2B6B56F58">
    <w:name w:val="EDC9F9060FF24052A3C6C0A2B6B56F58"/>
    <w:rsid w:val="007E7250"/>
  </w:style>
  <w:style w:type="paragraph" w:customStyle="1" w:styleId="A6E654DDCB33487FA4470B68072329D1">
    <w:name w:val="A6E654DDCB33487FA4470B68072329D1"/>
    <w:rsid w:val="007E7250"/>
  </w:style>
  <w:style w:type="paragraph" w:customStyle="1" w:styleId="294F6E372EE249C2B3BDD80B156130B4">
    <w:name w:val="294F6E372EE249C2B3BDD80B156130B4"/>
    <w:rsid w:val="007E7250"/>
  </w:style>
  <w:style w:type="paragraph" w:customStyle="1" w:styleId="8B63792262DE4109A435F1AD04DFEAF2">
    <w:name w:val="8B63792262DE4109A435F1AD04DFEAF2"/>
    <w:rsid w:val="007E7250"/>
  </w:style>
  <w:style w:type="paragraph" w:customStyle="1" w:styleId="EB79594460824A7BA699016EF559E4F7">
    <w:name w:val="EB79594460824A7BA699016EF559E4F7"/>
    <w:rsid w:val="007E7250"/>
  </w:style>
  <w:style w:type="paragraph" w:customStyle="1" w:styleId="06E5180E68B2464A85235EDE0DA7A4E2">
    <w:name w:val="06E5180E68B2464A85235EDE0DA7A4E2"/>
    <w:rsid w:val="001046B1"/>
  </w:style>
  <w:style w:type="paragraph" w:customStyle="1" w:styleId="E6E12CE30D47467FAA5EA7144958C2B1">
    <w:name w:val="E6E12CE30D47467FAA5EA7144958C2B1"/>
    <w:rsid w:val="001046B1"/>
  </w:style>
  <w:style w:type="paragraph" w:customStyle="1" w:styleId="8E4C12764E0F44818D0734E2058540A7">
    <w:name w:val="8E4C12764E0F44818D0734E2058540A7"/>
    <w:rsid w:val="001046B1"/>
  </w:style>
  <w:style w:type="paragraph" w:customStyle="1" w:styleId="3018771525014F0B8FBF3FC9FA53EC72">
    <w:name w:val="3018771525014F0B8FBF3FC9FA53EC72"/>
    <w:rsid w:val="001046B1"/>
  </w:style>
  <w:style w:type="paragraph" w:customStyle="1" w:styleId="68019A83103742F6955705ECD8FE031F">
    <w:name w:val="68019A83103742F6955705ECD8FE031F"/>
    <w:rsid w:val="001046B1"/>
  </w:style>
  <w:style w:type="paragraph" w:customStyle="1" w:styleId="2795EE54E6D64D10924DD51EDEB93322">
    <w:name w:val="2795EE54E6D64D10924DD51EDEB93322"/>
    <w:rsid w:val="001046B1"/>
  </w:style>
  <w:style w:type="paragraph" w:customStyle="1" w:styleId="7BEE794FA20C480BB488A24463B84A92">
    <w:name w:val="7BEE794FA20C480BB488A24463B84A92"/>
    <w:rsid w:val="001046B1"/>
  </w:style>
  <w:style w:type="paragraph" w:customStyle="1" w:styleId="B8B0AABB6D984935A386DE4717536C88">
    <w:name w:val="B8B0AABB6D984935A386DE4717536C88"/>
    <w:rsid w:val="001046B1"/>
  </w:style>
  <w:style w:type="paragraph" w:customStyle="1" w:styleId="AE11788B9E2A4E79B4846B1A65A364A0">
    <w:name w:val="AE11788B9E2A4E79B4846B1A65A364A0"/>
    <w:rsid w:val="001046B1"/>
  </w:style>
  <w:style w:type="paragraph" w:customStyle="1" w:styleId="F5CF7431D12A4670ADC164722C402758">
    <w:name w:val="F5CF7431D12A4670ADC164722C402758"/>
    <w:rsid w:val="001046B1"/>
  </w:style>
  <w:style w:type="paragraph" w:customStyle="1" w:styleId="3697EC3812574C3981EF17C840030228">
    <w:name w:val="3697EC3812574C3981EF17C840030228"/>
    <w:rsid w:val="001046B1"/>
  </w:style>
  <w:style w:type="paragraph" w:customStyle="1" w:styleId="83B8A2B1304D4C1CB6D27A4C02A26B9E">
    <w:name w:val="83B8A2B1304D4C1CB6D27A4C02A26B9E"/>
    <w:rsid w:val="001046B1"/>
  </w:style>
  <w:style w:type="paragraph" w:customStyle="1" w:styleId="D8049509CF4847E8B628C29824272F77">
    <w:name w:val="D8049509CF4847E8B628C29824272F77"/>
    <w:rsid w:val="001046B1"/>
  </w:style>
  <w:style w:type="paragraph" w:customStyle="1" w:styleId="30D2A5611B50447B93BE93EF341B302B">
    <w:name w:val="30D2A5611B50447B93BE93EF341B302B"/>
    <w:rsid w:val="001046B1"/>
  </w:style>
  <w:style w:type="paragraph" w:customStyle="1" w:styleId="D45EA36854F04D4EB20A8D166018687D">
    <w:name w:val="D45EA36854F04D4EB20A8D166018687D"/>
    <w:rsid w:val="001046B1"/>
  </w:style>
  <w:style w:type="paragraph" w:customStyle="1" w:styleId="9E13F7C29D07488F8F63EC941FC0C7A8">
    <w:name w:val="9E13F7C29D07488F8F63EC941FC0C7A8"/>
    <w:rsid w:val="001046B1"/>
  </w:style>
  <w:style w:type="paragraph" w:customStyle="1" w:styleId="76E0B421DBC74A7C86019E0F19EEF7F1">
    <w:name w:val="76E0B421DBC74A7C86019E0F19EEF7F1"/>
    <w:rsid w:val="001046B1"/>
  </w:style>
  <w:style w:type="paragraph" w:customStyle="1" w:styleId="EF51E8D91727433DA46BF43178BDF2DA">
    <w:name w:val="EF51E8D91727433DA46BF43178BDF2DA"/>
    <w:rsid w:val="001046B1"/>
  </w:style>
  <w:style w:type="paragraph" w:customStyle="1" w:styleId="B17BD567C2A64E8DB94DDB82D4A0DCB8">
    <w:name w:val="B17BD567C2A64E8DB94DDB82D4A0DCB8"/>
    <w:rsid w:val="001046B1"/>
  </w:style>
  <w:style w:type="paragraph" w:customStyle="1" w:styleId="8FDDA28C040741CEB1390A9D5F5DE53A">
    <w:name w:val="8FDDA28C040741CEB1390A9D5F5DE53A"/>
    <w:rsid w:val="001046B1"/>
  </w:style>
  <w:style w:type="paragraph" w:customStyle="1" w:styleId="E8D51A4AEFEF4359BC91AE77C545DD2F">
    <w:name w:val="E8D51A4AEFEF4359BC91AE77C545DD2F"/>
    <w:rsid w:val="001046B1"/>
  </w:style>
  <w:style w:type="paragraph" w:customStyle="1" w:styleId="A9E233ECC9DF4E0590CB6D1A9EBD37FA">
    <w:name w:val="A9E233ECC9DF4E0590CB6D1A9EBD37FA"/>
    <w:rsid w:val="001046B1"/>
  </w:style>
  <w:style w:type="paragraph" w:customStyle="1" w:styleId="FC1FE63CA0804764A341745A4CC88112">
    <w:name w:val="FC1FE63CA0804764A341745A4CC88112"/>
    <w:rsid w:val="001046B1"/>
  </w:style>
  <w:style w:type="paragraph" w:customStyle="1" w:styleId="EE3107DD76BC4643879884DD3F382259">
    <w:name w:val="EE3107DD76BC4643879884DD3F382259"/>
    <w:rsid w:val="001046B1"/>
  </w:style>
  <w:style w:type="paragraph" w:customStyle="1" w:styleId="42AF32D33C454B4ABDFEF4E4D5D12024">
    <w:name w:val="42AF32D33C454B4ABDFEF4E4D5D12024"/>
    <w:rsid w:val="00863AA2"/>
  </w:style>
  <w:style w:type="paragraph" w:customStyle="1" w:styleId="92F0364D5B2B48989B3BE54748928934">
    <w:name w:val="92F0364D5B2B48989B3BE54748928934"/>
    <w:rsid w:val="00863AA2"/>
  </w:style>
  <w:style w:type="paragraph" w:customStyle="1" w:styleId="5873D9945EAE49029B9B8A5295FD90EC">
    <w:name w:val="5873D9945EAE49029B9B8A5295FD90EC"/>
    <w:rsid w:val="00863AA2"/>
  </w:style>
  <w:style w:type="paragraph" w:customStyle="1" w:styleId="B86ED2CAC70B4448988A20EE781788D9">
    <w:name w:val="B86ED2CAC70B4448988A20EE781788D9"/>
    <w:rsid w:val="00863AA2"/>
  </w:style>
  <w:style w:type="paragraph" w:customStyle="1" w:styleId="18B41C1B27794810947163F3F23D52CA">
    <w:name w:val="18B41C1B27794810947163F3F23D52CA"/>
    <w:rsid w:val="00B75FAD"/>
  </w:style>
  <w:style w:type="paragraph" w:customStyle="1" w:styleId="925ACDA9AC0D4CB6B4B011584EA65081">
    <w:name w:val="925ACDA9AC0D4CB6B4B011584EA65081"/>
    <w:rsid w:val="00B75FAD"/>
  </w:style>
  <w:style w:type="paragraph" w:customStyle="1" w:styleId="80B87A7AAA6F495182D887FBC598BD26">
    <w:name w:val="80B87A7AAA6F495182D887FBC598BD26"/>
    <w:rsid w:val="005039BD"/>
  </w:style>
  <w:style w:type="paragraph" w:customStyle="1" w:styleId="1FBBAAB1BF3F4FBF9D1EF49928B07F6F">
    <w:name w:val="1FBBAAB1BF3F4FBF9D1EF49928B07F6F"/>
    <w:rsid w:val="005039BD"/>
  </w:style>
  <w:style w:type="paragraph" w:customStyle="1" w:styleId="6ADBED1ACE084AE994B9C65521E2E071">
    <w:name w:val="6ADBED1ACE084AE994B9C65521E2E071"/>
    <w:rsid w:val="005039BD"/>
  </w:style>
  <w:style w:type="paragraph" w:customStyle="1" w:styleId="2FF74575B24842BDA9F60374AFE80B1B">
    <w:name w:val="2FF74575B24842BDA9F60374AFE80B1B"/>
    <w:rsid w:val="005039BD"/>
  </w:style>
  <w:style w:type="paragraph" w:customStyle="1" w:styleId="E3F3031FBD8F497C9793940517B60E1A">
    <w:name w:val="E3F3031FBD8F497C9793940517B60E1A"/>
    <w:rsid w:val="005039BD"/>
  </w:style>
  <w:style w:type="paragraph" w:customStyle="1" w:styleId="4D893BD729254DADB87E991A96941459">
    <w:name w:val="4D893BD729254DADB87E991A96941459"/>
    <w:rsid w:val="005039BD"/>
  </w:style>
  <w:style w:type="paragraph" w:customStyle="1" w:styleId="37883D5433A243ACB0B29C65027E56FE">
    <w:name w:val="37883D5433A243ACB0B29C65027E56FE"/>
    <w:rsid w:val="005039BD"/>
  </w:style>
  <w:style w:type="paragraph" w:customStyle="1" w:styleId="4AACC25949B243899B2BD6E164DB01DD">
    <w:name w:val="4AACC25949B243899B2BD6E164DB01DD"/>
    <w:rsid w:val="005039BD"/>
  </w:style>
  <w:style w:type="paragraph" w:customStyle="1" w:styleId="D9089AB584C24B718ACF6DEF1099A757">
    <w:name w:val="D9089AB584C24B718ACF6DEF1099A757"/>
    <w:rsid w:val="005039BD"/>
  </w:style>
  <w:style w:type="paragraph" w:customStyle="1" w:styleId="A8FA1A51AC5845D29674F676770183C4">
    <w:name w:val="A8FA1A51AC5845D29674F676770183C4"/>
    <w:rsid w:val="005039BD"/>
  </w:style>
  <w:style w:type="paragraph" w:customStyle="1" w:styleId="D27AD15DD9EA408B8F03C0FCFAA786FE">
    <w:name w:val="D27AD15DD9EA408B8F03C0FCFAA786FE"/>
    <w:rsid w:val="005039BD"/>
  </w:style>
  <w:style w:type="paragraph" w:customStyle="1" w:styleId="F19E7F2D664E4D67B37AD7F005DAE5C2">
    <w:name w:val="F19E7F2D664E4D67B37AD7F005DAE5C2"/>
    <w:rsid w:val="005039BD"/>
  </w:style>
  <w:style w:type="paragraph" w:customStyle="1" w:styleId="1E863D4615B949A0BC6388FA9F832497">
    <w:name w:val="1E863D4615B949A0BC6388FA9F832497"/>
    <w:rsid w:val="005039BD"/>
  </w:style>
  <w:style w:type="paragraph" w:customStyle="1" w:styleId="EA8A4FAF3AFF4A7CA30643DF7D86556B">
    <w:name w:val="EA8A4FAF3AFF4A7CA30643DF7D86556B"/>
    <w:rsid w:val="005039BD"/>
  </w:style>
  <w:style w:type="paragraph" w:customStyle="1" w:styleId="ED8A77C8848E42DC82581E55789A7D723">
    <w:name w:val="ED8A77C8848E42DC82581E55789A7D723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2D93EC9FF934D5AA8991D7F52A41C31">
    <w:name w:val="B2D93EC9FF934D5AA8991D7F52A41C3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B87A7AAA6F495182D887FBC598BD261">
    <w:name w:val="80B87A7AAA6F495182D887FBC598BD26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BBAAB1BF3F4FBF9D1EF49928B07F6F1">
    <w:name w:val="1FBBAAB1BF3F4FBF9D1EF49928B07F6F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DBED1ACE084AE994B9C65521E2E0711">
    <w:name w:val="6ADBED1ACE084AE994B9C65521E2E071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FF74575B24842BDA9F60374AFE80B1B1">
    <w:name w:val="2FF74575B24842BDA9F60374AFE80B1B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3F3031FBD8F497C9793940517B60E1A1">
    <w:name w:val="E3F3031FBD8F497C9793940517B60E1A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D893BD729254DADB87E991A969414591">
    <w:name w:val="4D893BD729254DADB87E991A96941459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7883D5433A243ACB0B29C65027E56FE1">
    <w:name w:val="37883D5433A243ACB0B29C65027E56FE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ACC25949B243899B2BD6E164DB01DD1">
    <w:name w:val="4AACC25949B243899B2BD6E164DB01DD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9089AB584C24B718ACF6DEF1099A7571">
    <w:name w:val="D9089AB584C24B718ACF6DEF1099A757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8FA1A51AC5845D29674F676770183C41">
    <w:name w:val="A8FA1A51AC5845D29674F676770183C4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7AD15DD9EA408B8F03C0FCFAA786FE1">
    <w:name w:val="D27AD15DD9EA408B8F03C0FCFAA786FE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9E7F2D664E4D67B37AD7F005DAE5C21">
    <w:name w:val="F19E7F2D664E4D67B37AD7F005DAE5C2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E863D4615B949A0BC6388FA9F8324971">
    <w:name w:val="1E863D4615B949A0BC6388FA9F832497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4C9C90AE10F41C5A8008EB6785E9B0E">
    <w:name w:val="E4C9C90AE10F41C5A8008EB6785E9B0E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A4FAF3AFF4A7CA30643DF7D86556B1">
    <w:name w:val="EA8A4FAF3AFF4A7CA30643DF7D86556B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ACF5D985C034FCCA2FC114D92A94EA1">
    <w:name w:val="2ACF5D985C034FCCA2FC114D92A94EA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3">
    <w:name w:val="8D86058312BB4F3B8F3CFC24D043AA233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3">
    <w:name w:val="458484F6F7C646768E283A176D5DD0713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AF32D33C454B4ABDFEF4E4D5D120241">
    <w:name w:val="42AF32D33C454B4ABDFEF4E4D5D120241"/>
    <w:rsid w:val="005039B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73D9945EAE49029B9B8A5295FD90EC1">
    <w:name w:val="5873D9945EAE49029B9B8A5295FD90EC1"/>
    <w:rsid w:val="005039B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1B91BDDF618401F85F75390BA69152F">
    <w:name w:val="71B91BDDF618401F85F75390BA69152F"/>
    <w:rsid w:val="005039BD"/>
  </w:style>
  <w:style w:type="paragraph" w:customStyle="1" w:styleId="646C51818FCB4CE98E05B8BA71F8A35C">
    <w:name w:val="646C51818FCB4CE98E05B8BA71F8A35C"/>
    <w:rsid w:val="005039BD"/>
  </w:style>
  <w:style w:type="paragraph" w:customStyle="1" w:styleId="FA09D633283D47BFA99DB6D14E33DAC2">
    <w:name w:val="FA09D633283D47BFA99DB6D14E33DAC2"/>
    <w:rsid w:val="005039BD"/>
  </w:style>
  <w:style w:type="paragraph" w:customStyle="1" w:styleId="59F6ABEA628D4DF0ACD71ECAF408FB3C">
    <w:name w:val="59F6ABEA628D4DF0ACD71ECAF408FB3C"/>
    <w:rsid w:val="005039BD"/>
  </w:style>
  <w:style w:type="paragraph" w:customStyle="1" w:styleId="D8C3D717E26C4A9797E63E2C2BAE9542">
    <w:name w:val="D8C3D717E26C4A9797E63E2C2BAE9542"/>
    <w:rsid w:val="005039BD"/>
  </w:style>
  <w:style w:type="paragraph" w:customStyle="1" w:styleId="1137931E89E7442FB08BDFCAEA9FC8DE">
    <w:name w:val="1137931E89E7442FB08BDFCAEA9FC8DE"/>
    <w:rsid w:val="005039BD"/>
  </w:style>
  <w:style w:type="paragraph" w:customStyle="1" w:styleId="09F31BC156AD4DF4A2FCA3D8ADF52FB6">
    <w:name w:val="09F31BC156AD4DF4A2FCA3D8ADF52FB6"/>
    <w:rsid w:val="005039BD"/>
  </w:style>
  <w:style w:type="paragraph" w:customStyle="1" w:styleId="054FF9EBAD2E44E7B12C3AE5CD6CBB32">
    <w:name w:val="054FF9EBAD2E44E7B12C3AE5CD6CBB32"/>
    <w:rsid w:val="005039BD"/>
  </w:style>
  <w:style w:type="paragraph" w:customStyle="1" w:styleId="D25E18BA1F9346B79F9F346AEF8FB557">
    <w:name w:val="D25E18BA1F9346B79F9F346AEF8FB557"/>
    <w:rsid w:val="005039BD"/>
  </w:style>
  <w:style w:type="paragraph" w:customStyle="1" w:styleId="13688A5ACB774827A807F4E42C908B04">
    <w:name w:val="13688A5ACB774827A807F4E42C908B04"/>
    <w:rsid w:val="005039BD"/>
  </w:style>
  <w:style w:type="paragraph" w:customStyle="1" w:styleId="9B9DA14F5250422FB21A7501BBE6CE7D">
    <w:name w:val="9B9DA14F5250422FB21A7501BBE6CE7D"/>
    <w:rsid w:val="005039BD"/>
  </w:style>
  <w:style w:type="paragraph" w:customStyle="1" w:styleId="735E4C122BC940FD8CE466156777C9DC">
    <w:name w:val="735E4C122BC940FD8CE466156777C9DC"/>
    <w:rsid w:val="005039BD"/>
  </w:style>
  <w:style w:type="paragraph" w:customStyle="1" w:styleId="DCDD78CFABA747EEB69AC16D3A2DC65B">
    <w:name w:val="DCDD78CFABA747EEB69AC16D3A2DC65B"/>
    <w:rsid w:val="005039BD"/>
  </w:style>
  <w:style w:type="paragraph" w:customStyle="1" w:styleId="9DE284AA8FC54AB2931288E349366183">
    <w:name w:val="9DE284AA8FC54AB2931288E349366183"/>
    <w:rsid w:val="005039BD"/>
  </w:style>
  <w:style w:type="paragraph" w:customStyle="1" w:styleId="5A89BADB638E46B988E925BBC805C32B">
    <w:name w:val="5A89BADB638E46B988E925BBC805C32B"/>
    <w:rsid w:val="005039BD"/>
  </w:style>
  <w:style w:type="paragraph" w:customStyle="1" w:styleId="4AD95180D4D54E65AC23535327EBC49D">
    <w:name w:val="4AD95180D4D54E65AC23535327EBC49D"/>
    <w:rsid w:val="005039BD"/>
  </w:style>
  <w:style w:type="paragraph" w:customStyle="1" w:styleId="ED8A77C8848E42DC82581E55789A7D724">
    <w:name w:val="ED8A77C8848E42DC82581E55789A7D724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4">
    <w:name w:val="8D86058312BB4F3B8F3CFC24D043AA234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4">
    <w:name w:val="458484F6F7C646768E283A176D5DD0714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AF32D33C454B4ABDFEF4E4D5D120242">
    <w:name w:val="42AF32D33C454B4ABDFEF4E4D5D120242"/>
    <w:rsid w:val="005039B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73D9945EAE49029B9B8A5295FD90EC2">
    <w:name w:val="5873D9945EAE49029B9B8A5295FD90EC2"/>
    <w:rsid w:val="005039B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67D8CFCD85D43FBA3CBB40EC28AD865">
    <w:name w:val="A67D8CFCD85D43FBA3CBB40EC28AD865"/>
    <w:rsid w:val="005039BD"/>
  </w:style>
  <w:style w:type="paragraph" w:customStyle="1" w:styleId="4D6F0642C33C4962836574416408D053">
    <w:name w:val="4D6F0642C33C4962836574416408D053"/>
    <w:rsid w:val="005039BD"/>
  </w:style>
  <w:style w:type="paragraph" w:customStyle="1" w:styleId="744E7914C0A44AFFBED4FBA22232C0B8">
    <w:name w:val="744E7914C0A44AFFBED4FBA22232C0B8"/>
    <w:rsid w:val="005039BD"/>
  </w:style>
  <w:style w:type="paragraph" w:customStyle="1" w:styleId="0571CB9D0C2C4E2BB31FE0C5B3FE9DFB">
    <w:name w:val="0571CB9D0C2C4E2BB31FE0C5B3FE9DFB"/>
    <w:rsid w:val="005039BD"/>
  </w:style>
  <w:style w:type="paragraph" w:customStyle="1" w:styleId="C4108FE752C84B27B198FB2F2CE3AE7B">
    <w:name w:val="C4108FE752C84B27B198FB2F2CE3AE7B"/>
    <w:rsid w:val="005039BD"/>
  </w:style>
  <w:style w:type="paragraph" w:customStyle="1" w:styleId="5EDAFCAF5CD9436CBCD281572F3AB8E5">
    <w:name w:val="5EDAFCAF5CD9436CBCD281572F3AB8E5"/>
    <w:rsid w:val="005039BD"/>
  </w:style>
  <w:style w:type="paragraph" w:customStyle="1" w:styleId="2C75AF65F80343A4B8BE6D74AFD6CB32">
    <w:name w:val="2C75AF65F80343A4B8BE6D74AFD6CB32"/>
    <w:rsid w:val="005039BD"/>
  </w:style>
  <w:style w:type="paragraph" w:customStyle="1" w:styleId="4D5E53165EE44FB5A8FF3F447CD5EF29">
    <w:name w:val="4D5E53165EE44FB5A8FF3F447CD5EF29"/>
    <w:rsid w:val="005039BD"/>
  </w:style>
  <w:style w:type="paragraph" w:customStyle="1" w:styleId="ED8A77C8848E42DC82581E55789A7D725">
    <w:name w:val="ED8A77C8848E42DC82581E55789A7D725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5">
    <w:name w:val="8D86058312BB4F3B8F3CFC24D043AA235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5">
    <w:name w:val="458484F6F7C646768E283A176D5DD0715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AF32D33C454B4ABDFEF4E4D5D120243">
    <w:name w:val="42AF32D33C454B4ABDFEF4E4D5D120243"/>
    <w:rsid w:val="005039B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73D9945EAE49029B9B8A5295FD90EC3">
    <w:name w:val="5873D9945EAE49029B9B8A5295FD90EC3"/>
    <w:rsid w:val="005039B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B7B61287F234108A9038F2091D9DD62">
    <w:name w:val="1B7B61287F234108A9038F2091D9DD62"/>
    <w:rsid w:val="005039BD"/>
  </w:style>
  <w:style w:type="paragraph" w:customStyle="1" w:styleId="FDC7C1C21B6E4B0FA495DD8300EB76E3">
    <w:name w:val="FDC7C1C21B6E4B0FA495DD8300EB76E3"/>
    <w:rsid w:val="005039BD"/>
  </w:style>
  <w:style w:type="paragraph" w:customStyle="1" w:styleId="ED8A77C8848E42DC82581E55789A7D726">
    <w:name w:val="ED8A77C8848E42DC82581E55789A7D726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8C3D717E26C4A9797E63E2C2BAE95421">
    <w:name w:val="D8C3D717E26C4A9797E63E2C2BAE9542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F31BC156AD4DF4A2FCA3D8ADF52FB61">
    <w:name w:val="09F31BC156AD4DF4A2FCA3D8ADF52FB6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4FF9EBAD2E44E7B12C3AE5CD6CBB321">
    <w:name w:val="054FF9EBAD2E44E7B12C3AE5CD6CBB32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5E18BA1F9346B79F9F346AEF8FB5571">
    <w:name w:val="D25E18BA1F9346B79F9F346AEF8FB557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3688A5ACB774827A807F4E42C908B041">
    <w:name w:val="13688A5ACB774827A807F4E42C908B04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9DA14F5250422FB21A7501BBE6CE7D1">
    <w:name w:val="9B9DA14F5250422FB21A7501BBE6CE7D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35E4C122BC940FD8CE466156777C9DC1">
    <w:name w:val="735E4C122BC940FD8CE466156777C9DC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CDD78CFABA747EEB69AC16D3A2DC65B1">
    <w:name w:val="DCDD78CFABA747EEB69AC16D3A2DC65B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A89BADB638E46B988E925BBC805C32B1">
    <w:name w:val="5A89BADB638E46B988E925BBC805C32B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7C1C21B6E4B0FA495DD8300EB76E31">
    <w:name w:val="FDC7C1C21B6E4B0FA495DD8300EB76E3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6">
    <w:name w:val="8D86058312BB4F3B8F3CFC24D043AA236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6">
    <w:name w:val="458484F6F7C646768E283A176D5DD0716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AF32D33C454B4ABDFEF4E4D5D120244">
    <w:name w:val="42AF32D33C454B4ABDFEF4E4D5D120244"/>
    <w:rsid w:val="005039B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73D9945EAE49029B9B8A5295FD90EC4">
    <w:name w:val="5873D9945EAE49029B9B8A5295FD90EC4"/>
    <w:rsid w:val="005039B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FD7363B25E7410A96CCEBB2C20E44AC">
    <w:name w:val="8FD7363B25E7410A96CCEBB2C20E44AC"/>
    <w:rsid w:val="005039BD"/>
  </w:style>
  <w:style w:type="paragraph" w:customStyle="1" w:styleId="ED8A77C8848E42DC82581E55789A7D727">
    <w:name w:val="ED8A77C8848E42DC82581E55789A7D727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8C3D717E26C4A9797E63E2C2BAE95422">
    <w:name w:val="D8C3D717E26C4A9797E63E2C2BAE95422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F31BC156AD4DF4A2FCA3D8ADF52FB62">
    <w:name w:val="09F31BC156AD4DF4A2FCA3D8ADF52FB62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4FF9EBAD2E44E7B12C3AE5CD6CBB322">
    <w:name w:val="054FF9EBAD2E44E7B12C3AE5CD6CBB322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5E18BA1F9346B79F9F346AEF8FB5572">
    <w:name w:val="D25E18BA1F9346B79F9F346AEF8FB5572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3688A5ACB774827A807F4E42C908B042">
    <w:name w:val="13688A5ACB774827A807F4E42C908B042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9DA14F5250422FB21A7501BBE6CE7D2">
    <w:name w:val="9B9DA14F5250422FB21A7501BBE6CE7D2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35E4C122BC940FD8CE466156777C9DC2">
    <w:name w:val="735E4C122BC940FD8CE466156777C9DC2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CDD78CFABA747EEB69AC16D3A2DC65B2">
    <w:name w:val="DCDD78CFABA747EEB69AC16D3A2DC65B2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A89BADB638E46B988E925BBC805C32B2">
    <w:name w:val="5A89BADB638E46B988E925BBC805C32B2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7C1C21B6E4B0FA495DD8300EB76E32">
    <w:name w:val="FDC7C1C21B6E4B0FA495DD8300EB76E32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FD7363B25E7410A96CCEBB2C20E44AC1">
    <w:name w:val="8FD7363B25E7410A96CCEBB2C20E44AC1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7">
    <w:name w:val="8D86058312BB4F3B8F3CFC24D043AA237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7">
    <w:name w:val="458484F6F7C646768E283A176D5DD0717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AF32D33C454B4ABDFEF4E4D5D120245">
    <w:name w:val="42AF32D33C454B4ABDFEF4E4D5D120245"/>
    <w:rsid w:val="005039B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73D9945EAE49029B9B8A5295FD90EC5">
    <w:name w:val="5873D9945EAE49029B9B8A5295FD90EC5"/>
    <w:rsid w:val="005039B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8">
    <w:name w:val="ED8A77C8848E42DC82581E55789A7D728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8C3D717E26C4A9797E63E2C2BAE95423">
    <w:name w:val="D8C3D717E26C4A9797E63E2C2BAE95423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F31BC156AD4DF4A2FCA3D8ADF52FB63">
    <w:name w:val="09F31BC156AD4DF4A2FCA3D8ADF52FB63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4FF9EBAD2E44E7B12C3AE5CD6CBB323">
    <w:name w:val="054FF9EBAD2E44E7B12C3AE5CD6CBB323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5E18BA1F9346B79F9F346AEF8FB5573">
    <w:name w:val="D25E18BA1F9346B79F9F346AEF8FB5573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3688A5ACB774827A807F4E42C908B043">
    <w:name w:val="13688A5ACB774827A807F4E42C908B043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9DA14F5250422FB21A7501BBE6CE7D3">
    <w:name w:val="9B9DA14F5250422FB21A7501BBE6CE7D3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35E4C122BC940FD8CE466156777C9DC3">
    <w:name w:val="735E4C122BC940FD8CE466156777C9DC3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CDD78CFABA747EEB69AC16D3A2DC65B3">
    <w:name w:val="DCDD78CFABA747EEB69AC16D3A2DC65B3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A89BADB638E46B988E925BBC805C32B3">
    <w:name w:val="5A89BADB638E46B988E925BBC805C32B3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7C1C21B6E4B0FA495DD8300EB76E33">
    <w:name w:val="FDC7C1C21B6E4B0FA495DD8300EB76E33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FD7363B25E7410A96CCEBB2C20E44AC2">
    <w:name w:val="8FD7363B25E7410A96CCEBB2C20E44AC2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8">
    <w:name w:val="8D86058312BB4F3B8F3CFC24D043AA238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8">
    <w:name w:val="458484F6F7C646768E283A176D5DD0718"/>
    <w:rsid w:val="005039B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AF32D33C454B4ABDFEF4E4D5D120246">
    <w:name w:val="42AF32D33C454B4ABDFEF4E4D5D120246"/>
    <w:rsid w:val="005039B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73D9945EAE49029B9B8A5295FD90EC6">
    <w:name w:val="5873D9945EAE49029B9B8A5295FD90EC6"/>
    <w:rsid w:val="005039B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C21448C729540AD82F75A168C202507">
    <w:name w:val="BC21448C729540AD82F75A168C202507"/>
    <w:rsid w:val="0008085C"/>
  </w:style>
  <w:style w:type="paragraph" w:customStyle="1" w:styleId="28BD2C8654854C07AB64B5E3662D1478">
    <w:name w:val="28BD2C8654854C07AB64B5E3662D1478"/>
    <w:rsid w:val="0008085C"/>
  </w:style>
  <w:style w:type="paragraph" w:customStyle="1" w:styleId="829C037B36CE46B68C7E64548E088E9B">
    <w:name w:val="829C037B36CE46B68C7E64548E088E9B"/>
    <w:rsid w:val="0008085C"/>
  </w:style>
  <w:style w:type="paragraph" w:customStyle="1" w:styleId="BE0CDF5C06D74D7D9E1BC40FB6392D1B">
    <w:name w:val="BE0CDF5C06D74D7D9E1BC40FB6392D1B"/>
    <w:rsid w:val="0008085C"/>
  </w:style>
  <w:style w:type="paragraph" w:customStyle="1" w:styleId="501EBD83DFA44079AF32E2F54BD1807B">
    <w:name w:val="501EBD83DFA44079AF32E2F54BD1807B"/>
    <w:rsid w:val="0008085C"/>
  </w:style>
  <w:style w:type="paragraph" w:customStyle="1" w:styleId="7CD1DBE8C4BE4B1CB6437320103358C9">
    <w:name w:val="7CD1DBE8C4BE4B1CB6437320103358C9"/>
    <w:rsid w:val="0008085C"/>
  </w:style>
  <w:style w:type="paragraph" w:customStyle="1" w:styleId="A9EC2A33520D47D78E5648C7A4A14E6B">
    <w:name w:val="A9EC2A33520D47D78E5648C7A4A14E6B"/>
    <w:rsid w:val="0008085C"/>
  </w:style>
  <w:style w:type="paragraph" w:customStyle="1" w:styleId="EC63E6E3EB1F4725B8EC1F26F577A8FE">
    <w:name w:val="EC63E6E3EB1F4725B8EC1F26F577A8FE"/>
    <w:rsid w:val="0008085C"/>
  </w:style>
  <w:style w:type="paragraph" w:customStyle="1" w:styleId="A1713523A2564932A0922B2E56E7904D">
    <w:name w:val="A1713523A2564932A0922B2E56E7904D"/>
    <w:rsid w:val="0008085C"/>
  </w:style>
  <w:style w:type="paragraph" w:customStyle="1" w:styleId="0D1CF00D64E4402AA18F2B5B35A4E0BF">
    <w:name w:val="0D1CF00D64E4402AA18F2B5B35A4E0BF"/>
    <w:rsid w:val="0008085C"/>
  </w:style>
  <w:style w:type="paragraph" w:customStyle="1" w:styleId="56F84F487EFE4B19B39E78EDB7C13778">
    <w:name w:val="56F84F487EFE4B19B39E78EDB7C13778"/>
    <w:rsid w:val="0008085C"/>
  </w:style>
  <w:style w:type="paragraph" w:customStyle="1" w:styleId="CBD07D5BF0894476B81C0B1A93DDCF68">
    <w:name w:val="CBD07D5BF0894476B81C0B1A93DDCF68"/>
    <w:rsid w:val="0008085C"/>
  </w:style>
  <w:style w:type="paragraph" w:customStyle="1" w:styleId="A6297E7140F645DB89005B0C52901674">
    <w:name w:val="A6297E7140F645DB89005B0C52901674"/>
    <w:rsid w:val="00C36C8C"/>
  </w:style>
  <w:style w:type="paragraph" w:customStyle="1" w:styleId="D1AD5230394940519593F05C1CB0B14E">
    <w:name w:val="D1AD5230394940519593F05C1CB0B14E"/>
    <w:rsid w:val="00C36C8C"/>
  </w:style>
  <w:style w:type="paragraph" w:customStyle="1" w:styleId="F3A3FD4246884756A655A7CE48E9A19F">
    <w:name w:val="F3A3FD4246884756A655A7CE48E9A19F"/>
    <w:rsid w:val="00C36C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3F429537FF7489728C630DE88842D" ma:contentTypeVersion="11" ma:contentTypeDescription="Crée un document." ma:contentTypeScope="" ma:versionID="71c9509b0fd6365f8a0c3f73a0984d6d">
  <xsd:schema xmlns:xsd="http://www.w3.org/2001/XMLSchema" xmlns:xs="http://www.w3.org/2001/XMLSchema" xmlns:p="http://schemas.microsoft.com/office/2006/metadata/properties" xmlns:ns2="1578c302-6e4d-41cc-8087-845ef57534c3" xmlns:ns3="6e877ed9-ff17-478b-af10-a8fb38ed1782" targetNamespace="http://schemas.microsoft.com/office/2006/metadata/properties" ma:root="true" ma:fieldsID="a1a6cec0370cba7716557fdc6e73eb6c" ns2:_="" ns3:_="">
    <xsd:import namespace="1578c302-6e4d-41cc-8087-845ef57534c3"/>
    <xsd:import namespace="6e877ed9-ff17-478b-af10-a8fb38ed1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Avancement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8c302-6e4d-41cc-8087-845ef57534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vancement" ma:index="14" nillable="true" ma:displayName="Avancement" ma:default="À venir" ma:format="Dropdown" ma:internalName="Avancement">
      <xsd:simpleType>
        <xsd:restriction base="dms:Choice">
          <xsd:enumeration value="À venir"/>
          <xsd:enumeration value="En travail"/>
          <xsd:enumeration value="En suspens"/>
          <xsd:enumeration value="En attente"/>
          <xsd:enumeration value="Annulé"/>
          <xsd:enumeration value="Terminé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77ed9-ff17-478b-af10-a8fb38ed17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vancement xmlns="1578c302-6e4d-41cc-8087-845ef57534c3">À venir</Avancemen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9AF4B-2386-45E3-A684-2E6B993617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5380FF-BF7A-4652-934C-B2BB14E04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78c302-6e4d-41cc-8087-845ef57534c3"/>
    <ds:schemaRef ds:uri="6e877ed9-ff17-478b-af10-a8fb38ed1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4B6A73-F00E-4244-8139-470819FD4817}">
  <ds:schemaRefs>
    <ds:schemaRef ds:uri="http://schemas.microsoft.com/office/2006/metadata/properties"/>
    <ds:schemaRef ds:uri="http://schemas.microsoft.com/office/infopath/2007/PartnerControls"/>
    <ds:schemaRef ds:uri="1578c302-6e4d-41cc-8087-845ef57534c3"/>
  </ds:schemaRefs>
</ds:datastoreItem>
</file>

<file path=customXml/itemProps4.xml><?xml version="1.0" encoding="utf-8"?>
<ds:datastoreItem xmlns:ds="http://schemas.openxmlformats.org/officeDocument/2006/customXml" ds:itemID="{C640717F-916C-4C56-83CA-DA908A2A5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338</TotalTime>
  <Pages>1</Pages>
  <Words>384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Gabarit de formulaire CISSSMO</vt:lpstr>
    </vt:vector>
  </TitlesOfParts>
  <Company>CISSS de la Montérégie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Gabarit de formulaire CISSSMO</dc:title>
  <dc:subject/>
  <dc:creator>Dos Santos , Murielle</dc:creator>
  <cp:keywords/>
  <dc:description/>
  <cp:lastModifiedBy>Valérie Emond  (CISSSMO16 APPR)</cp:lastModifiedBy>
  <cp:revision>43</cp:revision>
  <cp:lastPrinted>2020-10-13T16:11:00Z</cp:lastPrinted>
  <dcterms:created xsi:type="dcterms:W3CDTF">2020-10-12T15:33:00Z</dcterms:created>
  <dcterms:modified xsi:type="dcterms:W3CDTF">2022-01-11T03:09:00Z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0x0101000093F429537FF7489728C630DE88842D</vt:lpwstr>
  </property>
</Properties>
</file>