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RPr="005640C9" w14:paraId="383F23A3" w14:textId="77777777" w:rsidTr="00626B7E">
        <w:trPr>
          <w:trHeight w:val="2154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017A225" w:rsidR="004246FA" w:rsidRPr="00B34C6D" w:rsidRDefault="004246FA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5640C9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5640C9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5640C9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5640C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5640C9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5640C9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5640C9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5640C9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5640C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5640C9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5640C9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5640C9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5640C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5640C9" w:rsidRDefault="00B766EB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5640C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5640C9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5640C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5640C9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5640C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5640C9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5640C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5640C9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5640C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5640C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5640C9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5640C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5640C9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5640C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5640C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5640C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5640C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5640C9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5640C9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640C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5640C9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5640C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5640C9" w:rsidRDefault="004246FA" w:rsidP="007E09E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E84ED7">
        <w:trPr>
          <w:trHeight w:val="397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62237A68" w:rsidR="004246FA" w:rsidRPr="00495F73" w:rsidRDefault="00890C4A" w:rsidP="00890C4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RÉFÉRENCE AUX</w:t>
            </w:r>
            <w:r w:rsidR="00495F73" w:rsidRPr="00495F73">
              <w:rPr>
                <w:rFonts w:asciiTheme="minorHAnsi" w:hAnsiTheme="minorHAnsi" w:cstheme="minorHAnsi"/>
                <w:b/>
              </w:rPr>
              <w:t xml:space="preserve"> SERVICES </w:t>
            </w:r>
            <w:r>
              <w:rPr>
                <w:rFonts w:asciiTheme="minorHAnsi" w:hAnsiTheme="minorHAnsi" w:cstheme="minorHAnsi"/>
                <w:b/>
              </w:rPr>
              <w:t>DE</w:t>
            </w:r>
            <w:r w:rsidR="00495F73" w:rsidRPr="00495F73">
              <w:rPr>
                <w:rFonts w:asciiTheme="minorHAnsi" w:hAnsiTheme="minorHAnsi" w:cstheme="minorHAnsi"/>
                <w:b/>
              </w:rPr>
              <w:br/>
              <w:t>PHYSIO</w:t>
            </w:r>
            <w:r w:rsidR="00386305">
              <w:rPr>
                <w:rFonts w:asciiTheme="minorHAnsi" w:hAnsiTheme="minorHAnsi" w:cstheme="minorHAnsi"/>
                <w:b/>
              </w:rPr>
              <w:t>THÉRAPIE / ERGOTHÉRAPIE</w:t>
            </w:r>
            <w:r w:rsidR="00184D0C" w:rsidRPr="00495F7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439C24CA" w14:textId="55B455C2" w:rsidR="00A5593D" w:rsidRPr="00626B7E" w:rsidRDefault="005640C9" w:rsidP="007E09E8">
      <w:pPr>
        <w:rPr>
          <w:rFonts w:asciiTheme="minorHAnsi" w:hAnsiTheme="minorHAnsi" w:cstheme="minorHAnsi"/>
          <w:sz w:val="8"/>
          <w:szCs w:val="8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773F160E">
            <wp:simplePos x="0" y="0"/>
            <wp:positionH relativeFrom="column">
              <wp:posOffset>84455</wp:posOffset>
            </wp:positionH>
            <wp:positionV relativeFrom="paragraph">
              <wp:posOffset>-2096135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7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"/>
        <w:gridCol w:w="740"/>
        <w:gridCol w:w="1560"/>
        <w:gridCol w:w="283"/>
        <w:gridCol w:w="3260"/>
        <w:gridCol w:w="284"/>
        <w:gridCol w:w="4111"/>
      </w:tblGrid>
      <w:tr w:rsidR="00386305" w:rsidRPr="00337ECA" w14:paraId="61A804F4" w14:textId="77777777" w:rsidTr="000D59BE">
        <w:trPr>
          <w:trHeight w:val="20"/>
        </w:trPr>
        <w:tc>
          <w:tcPr>
            <w:tcW w:w="1129" w:type="dxa"/>
            <w:gridSpan w:val="2"/>
          </w:tcPr>
          <w:p w14:paraId="5F102881" w14:textId="00D480EF" w:rsidR="00386305" w:rsidRPr="00337ECA" w:rsidRDefault="00386305" w:rsidP="00E84E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2113633" w:edGrp="everyone" w:colFirst="2" w:colLast="2"/>
            <w:permStart w:id="921768561" w:edGrp="everyone" w:colFirst="1" w:colLast="1"/>
            <w:r w:rsidRPr="00337ECA">
              <w:rPr>
                <w:rFonts w:asciiTheme="minorHAnsi" w:hAnsiTheme="minorHAnsi" w:cstheme="minorHAnsi"/>
                <w:b/>
                <w:sz w:val="20"/>
                <w:szCs w:val="20"/>
              </w:rPr>
              <w:t>Chambre :</w:t>
            </w:r>
          </w:p>
        </w:tc>
        <w:tc>
          <w:tcPr>
            <w:tcW w:w="1560" w:type="dxa"/>
          </w:tcPr>
          <w:p w14:paraId="09EEC58B" w14:textId="77777777" w:rsidR="00386305" w:rsidRPr="00337ECA" w:rsidRDefault="00386305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985936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2C1AD910" w14:textId="141F967F" w:rsidR="00386305" w:rsidRPr="00337ECA" w:rsidRDefault="000D59BE" w:rsidP="00E84ED7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55" w:type="dxa"/>
            <w:gridSpan w:val="3"/>
          </w:tcPr>
          <w:p w14:paraId="5E7FA349" w14:textId="43B75BE5" w:rsidR="00386305" w:rsidRPr="00337ECA" w:rsidRDefault="000D59BE" w:rsidP="00E84E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86305" w:rsidRPr="00337ECA">
              <w:rPr>
                <w:rFonts w:asciiTheme="minorHAnsi" w:hAnsiTheme="minorHAnsi" w:cstheme="minorHAnsi"/>
                <w:b/>
                <w:sz w:val="20"/>
                <w:szCs w:val="20"/>
              </w:rPr>
              <w:t>L’usager ou son représentant légal accepte la référence</w:t>
            </w:r>
          </w:p>
        </w:tc>
      </w:tr>
      <w:tr w:rsidR="009E1B3B" w:rsidRPr="00157101" w14:paraId="089664DD" w14:textId="77777777" w:rsidTr="000D59BE">
        <w:trPr>
          <w:trHeight w:val="20"/>
        </w:trPr>
        <w:permEnd w:id="921768561" w:displacedByCustomXml="next"/>
        <w:permEnd w:id="152113633" w:displacedByCustomXml="next"/>
        <w:permStart w:id="917190653" w:edGrp="everyone" w:colFirst="0" w:colLast="0" w:displacedByCustomXml="next"/>
        <w:permStart w:id="853109838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54182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14:paraId="446C8D39" w14:textId="0BDFCFD4" w:rsidR="009E1B3B" w:rsidRPr="00157101" w:rsidRDefault="009E1B3B" w:rsidP="009E1B3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43" w:type="dxa"/>
            <w:gridSpan w:val="4"/>
          </w:tcPr>
          <w:p w14:paraId="0E1778F5" w14:textId="77777777" w:rsidR="009E1B3B" w:rsidRPr="00157101" w:rsidRDefault="009E1B3B" w:rsidP="009E1B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Détérioration récente de l’état de santé de l’usager (≤ 1 mois)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73724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358807BA" w14:textId="39256E42" w:rsidR="009E1B3B" w:rsidRPr="00157101" w:rsidRDefault="009E1B3B" w:rsidP="009E1B3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</w:tcPr>
          <w:p w14:paraId="05D2F1E4" w14:textId="1EF4EE29" w:rsidR="009E1B3B" w:rsidRPr="00157101" w:rsidRDefault="000D59BE" w:rsidP="009E1B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1B3B" w:rsidRPr="00157101">
              <w:rPr>
                <w:rFonts w:asciiTheme="minorHAnsi" w:hAnsiTheme="minorHAnsi" w:cstheme="minorHAnsi"/>
                <w:sz w:val="20"/>
                <w:szCs w:val="20"/>
              </w:rPr>
              <w:t>Soins palliatifs / soins de confort</w:t>
            </w:r>
          </w:p>
        </w:tc>
      </w:tr>
      <w:tr w:rsidR="009E1B3B" w:rsidRPr="00157101" w14:paraId="42F4CA99" w14:textId="77777777" w:rsidTr="000D59BE">
        <w:trPr>
          <w:trHeight w:val="20"/>
        </w:trPr>
        <w:permEnd w:id="917190653" w:displacedByCustomXml="next"/>
        <w:permEnd w:id="853109838" w:displacedByCustomXml="next"/>
        <w:permStart w:id="207095443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753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14:paraId="75685104" w14:textId="15ABB6E9" w:rsidR="009E1B3B" w:rsidRPr="00157101" w:rsidRDefault="009E1B3B" w:rsidP="009E1B3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38" w:type="dxa"/>
            <w:gridSpan w:val="6"/>
          </w:tcPr>
          <w:p w14:paraId="2742A65B" w14:textId="0E813194" w:rsidR="009E1B3B" w:rsidRPr="00157101" w:rsidRDefault="009E1B3B" w:rsidP="009E1B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Sécurité compromise de l’usager, des autres usagers ou du personnel</w:t>
            </w:r>
          </w:p>
        </w:tc>
      </w:tr>
      <w:tr w:rsidR="009E1B3B" w:rsidRPr="00157101" w14:paraId="485401E6" w14:textId="77777777" w:rsidTr="000D59BE">
        <w:trPr>
          <w:trHeight w:val="20"/>
        </w:trPr>
        <w:permEnd w:id="2070954431" w:displacedByCustomXml="next"/>
        <w:permStart w:id="194263805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798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14:paraId="17B2D7E2" w14:textId="3D91A967" w:rsidR="009E1B3B" w:rsidRPr="00157101" w:rsidRDefault="009E1B3B" w:rsidP="009E1B3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38" w:type="dxa"/>
            <w:gridSpan w:val="6"/>
          </w:tcPr>
          <w:p w14:paraId="440D2BBE" w14:textId="4B998457" w:rsidR="009E1B3B" w:rsidRPr="00157101" w:rsidRDefault="009E1B3B" w:rsidP="009E1B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Blessure récente de l’usager ou d’un membre du personnel</w:t>
            </w:r>
          </w:p>
        </w:tc>
      </w:tr>
      <w:tr w:rsidR="009E1B3B" w:rsidRPr="00157101" w14:paraId="0E87DA4D" w14:textId="77777777" w:rsidTr="000D59BE">
        <w:trPr>
          <w:trHeight w:val="20"/>
        </w:trPr>
        <w:permEnd w:id="1942638059" w:displacedByCustomXml="next"/>
        <w:permStart w:id="1268731023" w:edGrp="everyone" w:colFirst="0" w:colLast="0" w:displacedByCustomXml="next"/>
        <w:permStart w:id="1228231543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32572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14:paraId="471FB381" w14:textId="06420C31" w:rsidR="009E1B3B" w:rsidRPr="00157101" w:rsidRDefault="009E1B3B" w:rsidP="009E1B3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00" w:type="dxa"/>
            <w:gridSpan w:val="2"/>
          </w:tcPr>
          <w:p w14:paraId="26363794" w14:textId="7C72E84E" w:rsidR="009E1B3B" w:rsidRPr="00157101" w:rsidRDefault="009E1B3B" w:rsidP="009E1B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Évaluation d’admission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096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08FEE8D5" w14:textId="559D33A1" w:rsidR="009E1B3B" w:rsidRPr="00157101" w:rsidRDefault="009E1B3B" w:rsidP="009E1B3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55" w:type="dxa"/>
            <w:gridSpan w:val="3"/>
          </w:tcPr>
          <w:p w14:paraId="6A926DB6" w14:textId="124255EB" w:rsidR="009E1B3B" w:rsidRPr="00157101" w:rsidRDefault="000D59BE" w:rsidP="009E1B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1B3B" w:rsidRPr="00157101">
              <w:rPr>
                <w:rFonts w:asciiTheme="minorHAnsi" w:hAnsiTheme="minorHAnsi" w:cstheme="minorHAnsi"/>
                <w:sz w:val="20"/>
                <w:szCs w:val="20"/>
              </w:rPr>
              <w:t>Réévaluation post-hospitalisation</w:t>
            </w:r>
          </w:p>
        </w:tc>
      </w:tr>
      <w:permEnd w:id="1228231543"/>
      <w:permEnd w:id="1268731023"/>
    </w:tbl>
    <w:p w14:paraId="27E7B881" w14:textId="5CC44743" w:rsidR="00713FFC" w:rsidRPr="00626B7E" w:rsidRDefault="00713FFC" w:rsidP="007E09E8">
      <w:pPr>
        <w:rPr>
          <w:rFonts w:asciiTheme="minorHAnsi" w:hAnsiTheme="minorHAnsi" w:cstheme="minorHAnsi"/>
          <w:sz w:val="8"/>
          <w:szCs w:val="8"/>
        </w:rPr>
      </w:pPr>
    </w:p>
    <w:tbl>
      <w:tblPr>
        <w:tblStyle w:val="Grilledutableau"/>
        <w:tblW w:w="1062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3"/>
        <w:gridCol w:w="11"/>
        <w:gridCol w:w="16"/>
        <w:gridCol w:w="3"/>
        <w:gridCol w:w="26"/>
        <w:gridCol w:w="11"/>
        <w:gridCol w:w="19"/>
        <w:gridCol w:w="253"/>
        <w:gridCol w:w="679"/>
        <w:gridCol w:w="316"/>
        <w:gridCol w:w="151"/>
        <w:gridCol w:w="6"/>
        <w:gridCol w:w="14"/>
        <w:gridCol w:w="66"/>
        <w:gridCol w:w="68"/>
        <w:gridCol w:w="138"/>
        <w:gridCol w:w="4"/>
        <w:gridCol w:w="8"/>
        <w:gridCol w:w="50"/>
        <w:gridCol w:w="83"/>
        <w:gridCol w:w="74"/>
        <w:gridCol w:w="6"/>
        <w:gridCol w:w="14"/>
        <w:gridCol w:w="48"/>
        <w:gridCol w:w="8"/>
        <w:gridCol w:w="64"/>
        <w:gridCol w:w="63"/>
        <w:gridCol w:w="157"/>
        <w:gridCol w:w="105"/>
        <w:gridCol w:w="24"/>
        <w:gridCol w:w="114"/>
        <w:gridCol w:w="20"/>
        <w:gridCol w:w="20"/>
        <w:gridCol w:w="39"/>
        <w:gridCol w:w="67"/>
        <w:gridCol w:w="9"/>
        <w:gridCol w:w="9"/>
        <w:gridCol w:w="6"/>
        <w:gridCol w:w="127"/>
        <w:gridCol w:w="1"/>
        <w:gridCol w:w="26"/>
        <w:gridCol w:w="133"/>
        <w:gridCol w:w="121"/>
        <w:gridCol w:w="9"/>
        <w:gridCol w:w="20"/>
        <w:gridCol w:w="134"/>
        <w:gridCol w:w="85"/>
        <w:gridCol w:w="9"/>
        <w:gridCol w:w="56"/>
        <w:gridCol w:w="109"/>
        <w:gridCol w:w="24"/>
        <w:gridCol w:w="132"/>
        <w:gridCol w:w="18"/>
        <w:gridCol w:w="77"/>
        <w:gridCol w:w="17"/>
        <w:gridCol w:w="30"/>
        <w:gridCol w:w="10"/>
        <w:gridCol w:w="132"/>
        <w:gridCol w:w="6"/>
        <w:gridCol w:w="12"/>
        <w:gridCol w:w="88"/>
        <w:gridCol w:w="189"/>
        <w:gridCol w:w="6"/>
        <w:gridCol w:w="264"/>
        <w:gridCol w:w="12"/>
        <w:gridCol w:w="8"/>
        <w:gridCol w:w="90"/>
        <w:gridCol w:w="22"/>
        <w:gridCol w:w="25"/>
        <w:gridCol w:w="81"/>
        <w:gridCol w:w="156"/>
        <w:gridCol w:w="15"/>
        <w:gridCol w:w="7"/>
        <w:gridCol w:w="25"/>
        <w:gridCol w:w="146"/>
        <w:gridCol w:w="91"/>
        <w:gridCol w:w="27"/>
        <w:gridCol w:w="449"/>
        <w:gridCol w:w="91"/>
        <w:gridCol w:w="46"/>
        <w:gridCol w:w="95"/>
        <w:gridCol w:w="173"/>
        <w:gridCol w:w="124"/>
        <w:gridCol w:w="38"/>
        <w:gridCol w:w="90"/>
        <w:gridCol w:w="35"/>
        <w:gridCol w:w="8"/>
        <w:gridCol w:w="130"/>
        <w:gridCol w:w="146"/>
        <w:gridCol w:w="8"/>
        <w:gridCol w:w="413"/>
        <w:gridCol w:w="278"/>
        <w:gridCol w:w="12"/>
        <w:gridCol w:w="107"/>
        <w:gridCol w:w="164"/>
        <w:gridCol w:w="120"/>
        <w:gridCol w:w="3"/>
        <w:gridCol w:w="287"/>
        <w:gridCol w:w="288"/>
        <w:gridCol w:w="17"/>
        <w:gridCol w:w="266"/>
        <w:gridCol w:w="264"/>
        <w:gridCol w:w="40"/>
        <w:gridCol w:w="243"/>
        <w:gridCol w:w="53"/>
        <w:gridCol w:w="997"/>
      </w:tblGrid>
      <w:tr w:rsidR="00D66ED1" w:rsidRPr="00BE7DE7" w14:paraId="1D11D6F8" w14:textId="77777777" w:rsidTr="000D59BE">
        <w:trPr>
          <w:trHeight w:val="20"/>
        </w:trPr>
        <w:tc>
          <w:tcPr>
            <w:tcW w:w="10627" w:type="dxa"/>
            <w:gridSpan w:val="106"/>
            <w:tcBorders>
              <w:bottom w:val="nil"/>
            </w:tcBorders>
            <w:shd w:val="clear" w:color="auto" w:fill="BFBFBF" w:themeFill="background1" w:themeFillShade="BF"/>
          </w:tcPr>
          <w:p w14:paraId="16A812B1" w14:textId="7030AF7E" w:rsidR="00D66ED1" w:rsidRPr="00BE7DE7" w:rsidRDefault="00713FFC" w:rsidP="00E84E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7DE7">
              <w:rPr>
                <w:rFonts w:asciiTheme="minorHAnsi" w:hAnsiTheme="minorHAnsi" w:cstheme="minorHAnsi"/>
                <w:b/>
                <w:sz w:val="22"/>
                <w:szCs w:val="22"/>
              </w:rPr>
              <w:t>SECTION À PRÉDOMINANCE PHYSIOTHÉRAPIE</w:t>
            </w:r>
            <w:r w:rsidR="005647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="00AA3117" w:rsidRPr="00BE7DE7">
              <w:rPr>
                <w:rFonts w:asciiTheme="minorHAnsi" w:hAnsiTheme="minorHAnsi" w:cstheme="minorHAnsi"/>
                <w:b/>
                <w:sz w:val="22"/>
                <w:szCs w:val="22"/>
              </w:rPr>
              <w:t>MOTIFS DE RÉFÉRENCE</w:t>
            </w:r>
          </w:p>
        </w:tc>
      </w:tr>
      <w:tr w:rsidR="00713FFC" w:rsidRPr="00E540ED" w14:paraId="29148D14" w14:textId="77777777" w:rsidTr="000D59BE">
        <w:trPr>
          <w:trHeight w:val="20"/>
        </w:trPr>
        <w:tc>
          <w:tcPr>
            <w:tcW w:w="10627" w:type="dxa"/>
            <w:gridSpan w:val="106"/>
            <w:tcBorders>
              <w:bottom w:val="nil"/>
            </w:tcBorders>
            <w:shd w:val="clear" w:color="auto" w:fill="D9D9D9" w:themeFill="background1" w:themeFillShade="D9"/>
          </w:tcPr>
          <w:p w14:paraId="046EC8A8" w14:textId="6D786B4A" w:rsidR="00713FFC" w:rsidRPr="00E540ED" w:rsidRDefault="00713FFC" w:rsidP="00E84E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TRANSFERTS PROBLÉMATIQUES</w:t>
            </w:r>
          </w:p>
        </w:tc>
      </w:tr>
      <w:tr w:rsidR="00B15C8C" w:rsidRPr="00157101" w14:paraId="31B2C1C4" w14:textId="77777777" w:rsidTr="000D59BE">
        <w:trPr>
          <w:trHeight w:val="20"/>
        </w:trPr>
        <w:permStart w:id="360145860" w:edGrp="everyone" w:colFirst="0" w:colLast="0" w:displacedByCustomXml="next"/>
        <w:permStart w:id="1608796400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30093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bottom w:val="nil"/>
                  <w:right w:val="nil"/>
                </w:tcBorders>
              </w:tcPr>
              <w:p w14:paraId="3889235E" w14:textId="5C0CCA9E" w:rsidR="00E540ED" w:rsidRPr="00157101" w:rsidRDefault="00E540ED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left w:val="nil"/>
              <w:bottom w:val="nil"/>
            </w:tcBorders>
          </w:tcPr>
          <w:p w14:paraId="73DA0DE2" w14:textId="7C2C68E0" w:rsidR="00E540ED" w:rsidRPr="00157101" w:rsidRDefault="00E540ED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Transfert autonome problématique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6975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4"/>
                <w:tcBorders>
                  <w:bottom w:val="nil"/>
                  <w:right w:val="nil"/>
                </w:tcBorders>
              </w:tcPr>
              <w:p w14:paraId="709AB67A" w14:textId="14096CA6" w:rsidR="00E540ED" w:rsidRPr="00157101" w:rsidRDefault="00BE7DE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22"/>
            <w:tcBorders>
              <w:left w:val="nil"/>
              <w:bottom w:val="nil"/>
            </w:tcBorders>
          </w:tcPr>
          <w:p w14:paraId="4101652C" w14:textId="41428917" w:rsidR="00E540ED" w:rsidRPr="00157101" w:rsidRDefault="00E540ED" w:rsidP="00E84ED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Information complémentaire :</w:t>
            </w:r>
          </w:p>
        </w:tc>
      </w:tr>
      <w:tr w:rsidR="00B15C8C" w:rsidRPr="00157101" w14:paraId="1A186769" w14:textId="77777777" w:rsidTr="000D59BE">
        <w:trPr>
          <w:trHeight w:val="20"/>
        </w:trPr>
        <w:permEnd w:id="360145860" w:displacedByCustomXml="next"/>
        <w:permEnd w:id="1608796400" w:displacedByCustomXml="next"/>
        <w:permStart w:id="970155566" w:edGrp="everyone" w:colFirst="2" w:colLast="2" w:displacedByCustomXml="next"/>
        <w:permStart w:id="204520325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5774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</w:tcPr>
              <w:p w14:paraId="0EAA04AD" w14:textId="1FD91750" w:rsidR="00B04CE2" w:rsidRPr="00157101" w:rsidRDefault="00B04CE2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</w:tcPr>
          <w:p w14:paraId="0E56B794" w14:textId="32F06394" w:rsidR="00B04CE2" w:rsidRPr="00157101" w:rsidRDefault="00B04CE2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Transfert assisté problématique</w:t>
            </w:r>
          </w:p>
        </w:tc>
        <w:tc>
          <w:tcPr>
            <w:tcW w:w="4399" w:type="dxa"/>
            <w:gridSpan w:val="26"/>
            <w:vMerge w:val="restart"/>
            <w:tcBorders>
              <w:top w:val="nil"/>
            </w:tcBorders>
          </w:tcPr>
          <w:p w14:paraId="059401DE" w14:textId="5DFEAD99" w:rsidR="00B04CE2" w:rsidRPr="00157101" w:rsidRDefault="00B04CE2" w:rsidP="00E84ED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15C8C" w:rsidRPr="00157101" w14:paraId="07C4F053" w14:textId="77777777" w:rsidTr="000D59BE">
        <w:trPr>
          <w:trHeight w:val="20"/>
        </w:trPr>
        <w:permEnd w:id="970155566" w:displacedByCustomXml="next"/>
        <w:permEnd w:id="2045203257" w:displacedByCustomXml="next"/>
        <w:permStart w:id="191151686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2343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</w:tcPr>
              <w:p w14:paraId="79B7D5C8" w14:textId="124A4ED1" w:rsidR="00B04CE2" w:rsidRPr="00157101" w:rsidRDefault="00B04CE2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</w:tcPr>
          <w:p w14:paraId="433B88DF" w14:textId="551261F5" w:rsidR="00B04CE2" w:rsidRPr="00157101" w:rsidRDefault="00B04CE2" w:rsidP="003665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 xml:space="preserve">Couché </w:t>
            </w:r>
            <w:r w:rsidR="003665B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 xml:space="preserve"> assis</w:t>
            </w:r>
          </w:p>
        </w:tc>
        <w:tc>
          <w:tcPr>
            <w:tcW w:w="4399" w:type="dxa"/>
            <w:gridSpan w:val="26"/>
            <w:vMerge/>
            <w:tcBorders>
              <w:top w:val="nil"/>
            </w:tcBorders>
          </w:tcPr>
          <w:p w14:paraId="3543DEBE" w14:textId="084E69BF" w:rsidR="00B04CE2" w:rsidRPr="00157101" w:rsidRDefault="00B04CE2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5C8C" w:rsidRPr="00157101" w14:paraId="3DBEF3DC" w14:textId="77777777" w:rsidTr="000D59BE">
        <w:trPr>
          <w:trHeight w:val="20"/>
        </w:trPr>
        <w:permEnd w:id="1911516860" w:displacedByCustomXml="next"/>
        <w:permStart w:id="134737116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16678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</w:tcPr>
              <w:p w14:paraId="4E4DF002" w14:textId="18CF6E1E" w:rsidR="00B04CE2" w:rsidRPr="00157101" w:rsidRDefault="00B04CE2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</w:tcPr>
          <w:p w14:paraId="2F0C5CBC" w14:textId="2BA74C30" w:rsidR="00B04CE2" w:rsidRPr="00157101" w:rsidRDefault="00B04CE2" w:rsidP="003665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 xml:space="preserve">Assis </w:t>
            </w:r>
            <w:r w:rsidR="003665B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 xml:space="preserve"> debout</w:t>
            </w:r>
          </w:p>
        </w:tc>
        <w:tc>
          <w:tcPr>
            <w:tcW w:w="4399" w:type="dxa"/>
            <w:gridSpan w:val="26"/>
            <w:vMerge/>
            <w:tcBorders>
              <w:top w:val="nil"/>
            </w:tcBorders>
          </w:tcPr>
          <w:p w14:paraId="294456B4" w14:textId="184F235D" w:rsidR="00B04CE2" w:rsidRPr="00157101" w:rsidRDefault="00B04CE2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5C8C" w:rsidRPr="00157101" w14:paraId="06C47E10" w14:textId="77777777" w:rsidTr="000D59BE">
        <w:trPr>
          <w:trHeight w:val="20"/>
        </w:trPr>
        <w:permEnd w:id="1347371164" w:displacedByCustomXml="next"/>
        <w:permStart w:id="104413481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95397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</w:tcPr>
              <w:p w14:paraId="02F0114E" w14:textId="735E0E10" w:rsidR="00B04CE2" w:rsidRPr="00157101" w:rsidRDefault="00B04CE2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</w:tcPr>
          <w:p w14:paraId="5810D1D8" w14:textId="632BEEEF" w:rsidR="00B04CE2" w:rsidRPr="00157101" w:rsidRDefault="00B04CE2" w:rsidP="003665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 xml:space="preserve">Pivot lit </w:t>
            </w:r>
            <w:r w:rsidR="003665B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 xml:space="preserve"> Fauteuil roulant</w:t>
            </w:r>
          </w:p>
        </w:tc>
        <w:tc>
          <w:tcPr>
            <w:tcW w:w="4399" w:type="dxa"/>
            <w:gridSpan w:val="26"/>
            <w:vMerge/>
            <w:tcBorders>
              <w:top w:val="nil"/>
            </w:tcBorders>
          </w:tcPr>
          <w:p w14:paraId="619E08CD" w14:textId="045F5371" w:rsidR="00B04CE2" w:rsidRPr="00157101" w:rsidRDefault="00B04CE2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5C8C" w:rsidRPr="00157101" w14:paraId="0FD65439" w14:textId="77777777" w:rsidTr="000D59BE">
        <w:trPr>
          <w:trHeight w:val="20"/>
        </w:trPr>
        <w:permEnd w:id="1044134817" w:displacedByCustomXml="next"/>
        <w:permStart w:id="35666245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68391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right w:val="nil"/>
                </w:tcBorders>
              </w:tcPr>
              <w:p w14:paraId="6EC41E17" w14:textId="0A9DE35B" w:rsidR="00B04CE2" w:rsidRPr="00157101" w:rsidRDefault="00B04CE2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</w:tcBorders>
          </w:tcPr>
          <w:p w14:paraId="316B81CD" w14:textId="53164E30" w:rsidR="00B04CE2" w:rsidRPr="00157101" w:rsidRDefault="00B04CE2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Déplacement</w:t>
            </w:r>
            <w:r w:rsidR="00D1787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 xml:space="preserve"> au lit</w:t>
            </w:r>
          </w:p>
        </w:tc>
        <w:tc>
          <w:tcPr>
            <w:tcW w:w="4399" w:type="dxa"/>
            <w:gridSpan w:val="26"/>
            <w:vMerge/>
            <w:tcBorders>
              <w:top w:val="nil"/>
            </w:tcBorders>
          </w:tcPr>
          <w:p w14:paraId="3B24DA45" w14:textId="60B596EA" w:rsidR="00B04CE2" w:rsidRPr="00157101" w:rsidRDefault="00B04CE2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56662459"/>
      <w:tr w:rsidR="00626B7E" w:rsidRPr="00E540ED" w14:paraId="11EE8B11" w14:textId="77777777" w:rsidTr="000D59BE">
        <w:trPr>
          <w:trHeight w:val="20"/>
        </w:trPr>
        <w:tc>
          <w:tcPr>
            <w:tcW w:w="10627" w:type="dxa"/>
            <w:gridSpan w:val="10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C90C6D" w14:textId="4642BD07" w:rsidR="00626B7E" w:rsidRPr="00E540ED" w:rsidRDefault="00626B7E" w:rsidP="00E84ED7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DÉPLACEMENTS NON-SÉCURITAIRES</w:t>
            </w:r>
          </w:p>
        </w:tc>
      </w:tr>
      <w:tr w:rsidR="007B27BE" w:rsidRPr="00157101" w14:paraId="3BBC4955" w14:textId="77777777" w:rsidTr="000D59BE">
        <w:trPr>
          <w:trHeight w:val="20"/>
        </w:trPr>
        <w:permStart w:id="1979538117" w:edGrp="everyone" w:colFirst="0" w:colLast="0" w:displacedByCustomXml="next"/>
        <w:permStart w:id="263346295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5166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bottom w:val="nil"/>
                  <w:right w:val="nil"/>
                </w:tcBorders>
                <w:shd w:val="clear" w:color="auto" w:fill="FFFFFF" w:themeFill="background1"/>
              </w:tcPr>
              <w:p w14:paraId="3A944C53" w14:textId="763771FE" w:rsidR="00E540ED" w:rsidRPr="00157101" w:rsidRDefault="00E540ED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left w:val="nil"/>
              <w:bottom w:val="nil"/>
            </w:tcBorders>
            <w:shd w:val="clear" w:color="auto" w:fill="FFFFFF" w:themeFill="background1"/>
          </w:tcPr>
          <w:p w14:paraId="3F460F8B" w14:textId="77777777" w:rsidR="00E540ED" w:rsidRPr="00157101" w:rsidRDefault="00E540ED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À la chambre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1263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4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543847A5" w14:textId="7ACFBB01" w:rsidR="00E540ED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22"/>
            <w:tcBorders>
              <w:left w:val="nil"/>
              <w:bottom w:val="nil"/>
            </w:tcBorders>
            <w:shd w:val="clear" w:color="auto" w:fill="FFFFFF" w:themeFill="background1"/>
          </w:tcPr>
          <w:p w14:paraId="5966118E" w14:textId="0BA1E083" w:rsidR="00E540ED" w:rsidRPr="00157101" w:rsidRDefault="00E540ED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Information complémentaire :</w:t>
            </w:r>
          </w:p>
        </w:tc>
      </w:tr>
      <w:tr w:rsidR="007B27BE" w:rsidRPr="00157101" w14:paraId="1B172E11" w14:textId="77777777" w:rsidTr="000D59BE">
        <w:trPr>
          <w:trHeight w:val="20"/>
        </w:trPr>
        <w:permEnd w:id="1979538117" w:displacedByCustomXml="next"/>
        <w:permEnd w:id="263346295" w:displacedByCustomXml="next"/>
        <w:permStart w:id="70288948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46256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21948E98" w14:textId="77912623" w:rsidR="00E84ED7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9C79CEC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Sur l’unité</w:t>
            </w:r>
          </w:p>
        </w:tc>
        <w:tc>
          <w:tcPr>
            <w:tcW w:w="4399" w:type="dxa"/>
            <w:gridSpan w:val="26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14:paraId="0088CC6D" w14:textId="532D3E9B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7BE" w:rsidRPr="00157101" w14:paraId="6A8E5E2C" w14:textId="77777777" w:rsidTr="000D59BE">
        <w:trPr>
          <w:trHeight w:val="20"/>
        </w:trPr>
        <w:permEnd w:id="702889485" w:displacedByCustomXml="next"/>
        <w:permStart w:id="171267849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68053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0F787E8E" w14:textId="1C128A1F" w:rsidR="00E84ED7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F44CAFB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À l’extérieur</w:t>
            </w:r>
          </w:p>
        </w:tc>
        <w:tc>
          <w:tcPr>
            <w:tcW w:w="4399" w:type="dxa"/>
            <w:gridSpan w:val="26"/>
            <w:vMerge/>
            <w:tcBorders>
              <w:left w:val="nil"/>
            </w:tcBorders>
            <w:shd w:val="clear" w:color="auto" w:fill="FFFFFF" w:themeFill="background1"/>
          </w:tcPr>
          <w:p w14:paraId="634F0C0E" w14:textId="2E8DC17E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7BE" w:rsidRPr="00157101" w14:paraId="798197D1" w14:textId="77777777" w:rsidTr="000D59BE">
        <w:trPr>
          <w:trHeight w:val="20"/>
        </w:trPr>
        <w:tc>
          <w:tcPr>
            <w:tcW w:w="2335" w:type="dxa"/>
            <w:gridSpan w:val="22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5FCAEDA" w14:textId="4265F85B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205022711" w:edGrp="everyone" w:colFirst="2" w:colLast="2"/>
            <w:permStart w:id="1050698529" w:edGrp="everyone" w:colFirst="4" w:colLast="4"/>
            <w:permEnd w:id="1712678497"/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Nombre de chute depuis :</w:t>
            </w:r>
          </w:p>
        </w:tc>
        <w:tc>
          <w:tcPr>
            <w:tcW w:w="142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CCB4E4" w14:textId="45E449FE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Une semaine :</w:t>
            </w:r>
          </w:p>
        </w:tc>
        <w:tc>
          <w:tcPr>
            <w:tcW w:w="4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44648B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D220E8" w14:textId="787CBD6E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Un mois :</w:t>
            </w:r>
          </w:p>
        </w:tc>
        <w:tc>
          <w:tcPr>
            <w:tcW w:w="105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453A39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9" w:type="dxa"/>
            <w:gridSpan w:val="26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1D45303" w14:textId="5B13A553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7BE" w:rsidRPr="00157101" w14:paraId="4DB48EC3" w14:textId="77777777" w:rsidTr="000D59BE">
        <w:trPr>
          <w:trHeight w:val="20"/>
        </w:trPr>
        <w:tc>
          <w:tcPr>
            <w:tcW w:w="1904" w:type="dxa"/>
            <w:gridSpan w:val="14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02ED5FA" w14:textId="46EEA8F5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32434442" w:edGrp="everyone" w:colFirst="1" w:colLast="1"/>
            <w:permStart w:id="517813438" w:edGrp="everyone" w:colFirst="3" w:colLast="3"/>
            <w:permEnd w:id="1205022711"/>
            <w:permEnd w:id="1050698529"/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Risque de chute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89819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3FD39F27" w14:textId="6756A4E7" w:rsidR="00E84ED7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2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8D7203" w14:textId="09C375D1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imminent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52851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315BA493" w14:textId="6AFE4BE8" w:rsidR="00E84ED7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28" w:type="dxa"/>
            <w:gridSpan w:val="25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726893D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modéré</w:t>
            </w:r>
          </w:p>
        </w:tc>
        <w:tc>
          <w:tcPr>
            <w:tcW w:w="4399" w:type="dxa"/>
            <w:gridSpan w:val="26"/>
            <w:vMerge/>
            <w:shd w:val="clear" w:color="auto" w:fill="FFFFFF" w:themeFill="background1"/>
          </w:tcPr>
          <w:p w14:paraId="55C3A598" w14:textId="78BFF4FD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7BE" w:rsidRPr="00157101" w14:paraId="5DA8ECE2" w14:textId="77777777" w:rsidTr="000D59BE">
        <w:trPr>
          <w:trHeight w:val="20"/>
        </w:trPr>
        <w:permEnd w:id="517813438" w:displacedByCustomXml="next"/>
        <w:permEnd w:id="1532434442" w:displacedByCustomXml="next"/>
        <w:permStart w:id="5080974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12159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20FE3ABC" w14:textId="0EB20C63" w:rsidR="00E84ED7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1FE563D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Difficulté à se déplacer avec aides techniques</w:t>
            </w:r>
          </w:p>
        </w:tc>
        <w:tc>
          <w:tcPr>
            <w:tcW w:w="4399" w:type="dxa"/>
            <w:gridSpan w:val="26"/>
            <w:vMerge/>
            <w:tcBorders>
              <w:left w:val="nil"/>
            </w:tcBorders>
            <w:shd w:val="clear" w:color="auto" w:fill="FFFFFF" w:themeFill="background1"/>
          </w:tcPr>
          <w:p w14:paraId="6156E556" w14:textId="50896541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7BE" w:rsidRPr="00157101" w14:paraId="454BFEC3" w14:textId="77777777" w:rsidTr="000D59BE">
        <w:trPr>
          <w:trHeight w:val="20"/>
        </w:trPr>
        <w:permEnd w:id="50809743" w:displacedByCustomXml="next"/>
        <w:permStart w:id="178122732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11428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1844201A" w14:textId="70F795A6" w:rsidR="00E84ED7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70B40C7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Chambre encombrée</w:t>
            </w:r>
          </w:p>
        </w:tc>
        <w:tc>
          <w:tcPr>
            <w:tcW w:w="4399" w:type="dxa"/>
            <w:gridSpan w:val="26"/>
            <w:vMerge/>
            <w:tcBorders>
              <w:left w:val="nil"/>
            </w:tcBorders>
            <w:shd w:val="clear" w:color="auto" w:fill="FFFFFF" w:themeFill="background1"/>
          </w:tcPr>
          <w:p w14:paraId="3FAF5B3D" w14:textId="4118FF69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7BE" w:rsidRPr="00157101" w14:paraId="3EE12AA6" w14:textId="77777777" w:rsidTr="000D59BE">
        <w:trPr>
          <w:trHeight w:val="20"/>
        </w:trPr>
        <w:permEnd w:id="1781227328" w:displacedByCustomXml="next"/>
        <w:permStart w:id="2557544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3880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1FA1EFCB" w14:textId="36D9BB81" w:rsidR="00E84ED7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873FEAF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Configuration problématique de la chambre</w:t>
            </w:r>
          </w:p>
        </w:tc>
        <w:tc>
          <w:tcPr>
            <w:tcW w:w="4399" w:type="dxa"/>
            <w:gridSpan w:val="26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14:paraId="0F79633F" w14:textId="517D8C16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5575447"/>
      <w:tr w:rsidR="00626B7E" w:rsidRPr="00E540ED" w14:paraId="2F273385" w14:textId="77777777" w:rsidTr="000D59BE">
        <w:trPr>
          <w:trHeight w:val="20"/>
        </w:trPr>
        <w:tc>
          <w:tcPr>
            <w:tcW w:w="10627" w:type="dxa"/>
            <w:gridSpan w:val="106"/>
            <w:shd w:val="clear" w:color="auto" w:fill="D9D9D9" w:themeFill="background1" w:themeFillShade="D9"/>
          </w:tcPr>
          <w:p w14:paraId="1DB7CC59" w14:textId="3B5F9DFE" w:rsidR="00626B7E" w:rsidRPr="00E540ED" w:rsidRDefault="00626B7E" w:rsidP="00E84ED7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DIFFICULTÉ À LA MARCHE</w:t>
            </w:r>
          </w:p>
        </w:tc>
      </w:tr>
      <w:tr w:rsidR="007B27BE" w:rsidRPr="00157101" w14:paraId="452C5A5A" w14:textId="77777777" w:rsidTr="000D59BE">
        <w:trPr>
          <w:trHeight w:val="20"/>
        </w:trPr>
        <w:permStart w:id="633420033" w:edGrp="everyone" w:colFirst="0" w:colLast="0" w:displacedByCustomXml="next"/>
        <w:permStart w:id="338853416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942055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bottom w:val="nil"/>
                  <w:right w:val="nil"/>
                </w:tcBorders>
                <w:shd w:val="clear" w:color="auto" w:fill="FFFFFF" w:themeFill="background1"/>
              </w:tcPr>
              <w:p w14:paraId="1FB103DF" w14:textId="76C5872B" w:rsidR="00E540ED" w:rsidRPr="00157101" w:rsidRDefault="00E540ED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left w:val="nil"/>
              <w:bottom w:val="nil"/>
            </w:tcBorders>
            <w:shd w:val="clear" w:color="auto" w:fill="FFFFFF" w:themeFill="background1"/>
          </w:tcPr>
          <w:p w14:paraId="2C08A185" w14:textId="182A7698" w:rsidR="00E540ED" w:rsidRPr="00157101" w:rsidRDefault="00E540ED" w:rsidP="00E84ED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Station debout instable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16835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4"/>
                <w:tcBorders>
                  <w:bottom w:val="nil"/>
                  <w:right w:val="nil"/>
                </w:tcBorders>
                <w:shd w:val="clear" w:color="auto" w:fill="FFFFFF" w:themeFill="background1"/>
              </w:tcPr>
              <w:p w14:paraId="38DC943E" w14:textId="7BC8D4CC" w:rsidR="00E540ED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22"/>
            <w:tcBorders>
              <w:left w:val="nil"/>
              <w:bottom w:val="nil"/>
            </w:tcBorders>
            <w:shd w:val="clear" w:color="auto" w:fill="FFFFFF" w:themeFill="background1"/>
          </w:tcPr>
          <w:p w14:paraId="688804C8" w14:textId="5440E377" w:rsidR="00E540ED" w:rsidRPr="00157101" w:rsidRDefault="00E540ED" w:rsidP="00E84ED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Information complémentaire :</w:t>
            </w:r>
          </w:p>
        </w:tc>
      </w:tr>
      <w:tr w:rsidR="007B27BE" w:rsidRPr="00157101" w14:paraId="076C15B6" w14:textId="77777777" w:rsidTr="000D59BE">
        <w:trPr>
          <w:trHeight w:val="20"/>
        </w:trPr>
        <w:permEnd w:id="633420033" w:displacedByCustomXml="next"/>
        <w:permEnd w:id="338853416" w:displacedByCustomXml="next"/>
        <w:permStart w:id="1045121677" w:edGrp="everyone" w:colFirst="2" w:colLast="2" w:displacedByCustomXml="next"/>
        <w:permStart w:id="25579508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8281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6ADC545A" w14:textId="415DB4EA" w:rsidR="00AC141A" w:rsidRPr="00157101" w:rsidRDefault="00AC141A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5052B83" w14:textId="0A4B0531" w:rsidR="00AC141A" w:rsidRPr="00157101" w:rsidRDefault="00AC141A" w:rsidP="00E84ED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Instabilité à la marche</w:t>
            </w:r>
          </w:p>
        </w:tc>
        <w:tc>
          <w:tcPr>
            <w:tcW w:w="4399" w:type="dxa"/>
            <w:gridSpan w:val="26"/>
            <w:vMerge w:val="restart"/>
            <w:tcBorders>
              <w:top w:val="nil"/>
            </w:tcBorders>
            <w:shd w:val="clear" w:color="auto" w:fill="FFFFFF" w:themeFill="background1"/>
          </w:tcPr>
          <w:p w14:paraId="3F56FE71" w14:textId="7E18B5D8" w:rsidR="00AC141A" w:rsidRPr="00157101" w:rsidRDefault="00AC141A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7BE" w:rsidRPr="00157101" w14:paraId="33CE35F1" w14:textId="77777777" w:rsidTr="000D59BE">
        <w:trPr>
          <w:trHeight w:val="20"/>
        </w:trPr>
        <w:permEnd w:id="1045121677" w:displacedByCustomXml="next"/>
        <w:permEnd w:id="255795088" w:displacedByCustomXml="next"/>
        <w:permStart w:id="22309212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8697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40AC891F" w14:textId="64F8A894" w:rsidR="00AC141A" w:rsidRPr="00157101" w:rsidRDefault="00AC141A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7C79129" w14:textId="6E61C3B1" w:rsidR="00AC141A" w:rsidRPr="00157101" w:rsidRDefault="00AC141A" w:rsidP="00E84ED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Boiterie</w:t>
            </w:r>
          </w:p>
        </w:tc>
        <w:tc>
          <w:tcPr>
            <w:tcW w:w="4399" w:type="dxa"/>
            <w:gridSpan w:val="26"/>
            <w:vMerge/>
            <w:tcBorders>
              <w:top w:val="nil"/>
            </w:tcBorders>
            <w:shd w:val="clear" w:color="auto" w:fill="FFFFFF" w:themeFill="background1"/>
          </w:tcPr>
          <w:p w14:paraId="5889A6BB" w14:textId="67FEDF40" w:rsidR="00AC141A" w:rsidRPr="00157101" w:rsidRDefault="00AC141A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27BE" w:rsidRPr="00157101" w14:paraId="3336C16B" w14:textId="77777777" w:rsidTr="000D59BE">
        <w:trPr>
          <w:trHeight w:val="20"/>
        </w:trPr>
        <w:permEnd w:id="223092123" w:displacedByCustomXml="next"/>
        <w:permStart w:id="73290664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4908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gridSpan w:val="4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3CBE35A7" w14:textId="2EC21D1C" w:rsidR="00AC141A" w:rsidRPr="00157101" w:rsidRDefault="00BD490A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65" w:type="dxa"/>
            <w:gridSpan w:val="76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FD6A181" w14:textId="0E8EF5D5" w:rsidR="00AC141A" w:rsidRPr="00157101" w:rsidRDefault="00AC141A" w:rsidP="00E84ED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Diminution de l’endurance</w:t>
            </w:r>
          </w:p>
        </w:tc>
        <w:tc>
          <w:tcPr>
            <w:tcW w:w="4399" w:type="dxa"/>
            <w:gridSpan w:val="26"/>
            <w:vMerge/>
            <w:tcBorders>
              <w:top w:val="nil"/>
            </w:tcBorders>
            <w:shd w:val="clear" w:color="auto" w:fill="FFFFFF" w:themeFill="background1"/>
          </w:tcPr>
          <w:p w14:paraId="08F82882" w14:textId="3A76EFB4" w:rsidR="00AC141A" w:rsidRPr="00157101" w:rsidRDefault="00AC141A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3172" w:rsidRPr="00BD490A" w14:paraId="6064299D" w14:textId="77777777" w:rsidTr="000D59BE">
        <w:trPr>
          <w:trHeight w:val="20"/>
        </w:trPr>
        <w:tc>
          <w:tcPr>
            <w:tcW w:w="1824" w:type="dxa"/>
            <w:gridSpan w:val="12"/>
            <w:tcBorders>
              <w:top w:val="nil"/>
              <w:right w:val="nil"/>
            </w:tcBorders>
            <w:shd w:val="clear" w:color="auto" w:fill="FFFFFF" w:themeFill="background1"/>
          </w:tcPr>
          <w:p w14:paraId="12AE1BB3" w14:textId="14614E60" w:rsidR="00FD3172" w:rsidRPr="00FD3172" w:rsidRDefault="00FD3172" w:rsidP="000430B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565990536" w:edGrp="everyone" w:colFirst="1" w:colLast="1"/>
            <w:permStart w:id="700611993" w:edGrp="everyone" w:colFirst="3" w:colLast="3"/>
            <w:permStart w:id="36927719" w:edGrp="everyone" w:colFirst="5" w:colLast="5"/>
            <w:permEnd w:id="732906644"/>
            <w:r w:rsidRPr="00FD3172">
              <w:rPr>
                <w:rFonts w:asciiTheme="minorHAnsi" w:hAnsiTheme="minorHAnsi" w:cstheme="minorHAnsi"/>
                <w:sz w:val="20"/>
                <w:szCs w:val="20"/>
              </w:rPr>
              <w:t>Aides techniques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1916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gridSpan w:val="4"/>
                <w:tcBorders>
                  <w:top w:val="nil"/>
                  <w:left w:val="nil"/>
                  <w:right w:val="nil"/>
                </w:tcBorders>
                <w:shd w:val="clear" w:color="auto" w:fill="FFFFFF" w:themeFill="background1"/>
              </w:tcPr>
              <w:p w14:paraId="3C696EFB" w14:textId="660A8132" w:rsidR="00FD3172" w:rsidRPr="00BD490A" w:rsidRDefault="00FD3172" w:rsidP="000430B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D49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  <w:gridSpan w:val="1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ED86489" w14:textId="5CE890CA" w:rsidR="00FD3172" w:rsidRPr="00BD490A" w:rsidRDefault="000D59BE" w:rsidP="000430B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3172" w:rsidRPr="00BD490A">
              <w:rPr>
                <w:rFonts w:asciiTheme="minorHAnsi" w:hAnsiTheme="minorHAnsi" w:cstheme="minorHAnsi"/>
                <w:sz w:val="20"/>
                <w:szCs w:val="20"/>
              </w:rPr>
              <w:t>Ajout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8021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8"/>
                <w:tcBorders>
                  <w:top w:val="nil"/>
                  <w:left w:val="nil"/>
                  <w:right w:val="nil"/>
                </w:tcBorders>
                <w:shd w:val="clear" w:color="auto" w:fill="FFFFFF" w:themeFill="background1"/>
              </w:tcPr>
              <w:p w14:paraId="0E95BE87" w14:textId="3EDFC21A" w:rsidR="00FD3172" w:rsidRPr="00BD490A" w:rsidRDefault="00FD3172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D49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1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1BB03F5" w14:textId="719ECA48" w:rsidR="00FD3172" w:rsidRPr="00BD490A" w:rsidRDefault="000D59BE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3172" w:rsidRPr="00BD490A">
              <w:rPr>
                <w:rFonts w:asciiTheme="minorHAnsi" w:hAnsiTheme="minorHAnsi" w:cstheme="minorHAnsi"/>
                <w:sz w:val="20"/>
                <w:szCs w:val="20"/>
              </w:rPr>
              <w:t>Vérification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739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9" w:type="dxa"/>
                <w:gridSpan w:val="3"/>
                <w:tcBorders>
                  <w:top w:val="nil"/>
                  <w:left w:val="nil"/>
                  <w:right w:val="nil"/>
                </w:tcBorders>
                <w:shd w:val="clear" w:color="auto" w:fill="FFFFFF" w:themeFill="background1"/>
              </w:tcPr>
              <w:p w14:paraId="1E938959" w14:textId="727B7604" w:rsidR="00FD3172" w:rsidRPr="00BD490A" w:rsidRDefault="00FD3172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D490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61" w:type="dxa"/>
            <w:gridSpan w:val="18"/>
            <w:tcBorders>
              <w:top w:val="nil"/>
              <w:left w:val="nil"/>
            </w:tcBorders>
            <w:shd w:val="clear" w:color="auto" w:fill="FFFFFF" w:themeFill="background1"/>
          </w:tcPr>
          <w:p w14:paraId="5A4BB232" w14:textId="5A386256" w:rsidR="00FD3172" w:rsidRPr="00BD490A" w:rsidRDefault="000D59BE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3172" w:rsidRPr="00BD490A">
              <w:rPr>
                <w:rFonts w:asciiTheme="minorHAnsi" w:hAnsiTheme="minorHAnsi" w:cstheme="minorHAnsi"/>
                <w:sz w:val="20"/>
                <w:szCs w:val="20"/>
              </w:rPr>
              <w:t>Ajustement</w:t>
            </w:r>
          </w:p>
        </w:tc>
        <w:tc>
          <w:tcPr>
            <w:tcW w:w="4399" w:type="dxa"/>
            <w:gridSpan w:val="26"/>
            <w:vMerge/>
            <w:tcBorders>
              <w:top w:val="nil"/>
            </w:tcBorders>
            <w:shd w:val="clear" w:color="auto" w:fill="FFFFFF" w:themeFill="background1"/>
          </w:tcPr>
          <w:p w14:paraId="7A5D17BA" w14:textId="66DD7E85" w:rsidR="00FD3172" w:rsidRPr="00BD490A" w:rsidRDefault="00FD3172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565990536"/>
      <w:permEnd w:id="700611993"/>
      <w:permEnd w:id="36927719"/>
      <w:tr w:rsidR="00626B7E" w:rsidRPr="00E540ED" w14:paraId="7CD1A56D" w14:textId="77777777" w:rsidTr="000D59BE">
        <w:trPr>
          <w:trHeight w:val="20"/>
        </w:trPr>
        <w:tc>
          <w:tcPr>
            <w:tcW w:w="10627" w:type="dxa"/>
            <w:gridSpan w:val="10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66B8F0" w14:textId="7CA3D5CD" w:rsidR="00626B7E" w:rsidRPr="00E540ED" w:rsidRDefault="00626B7E" w:rsidP="00E84ED7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DOULEUR</w:t>
            </w:r>
          </w:p>
        </w:tc>
      </w:tr>
      <w:tr w:rsidR="007B27BE" w:rsidRPr="00157101" w14:paraId="561B209C" w14:textId="77777777" w:rsidTr="000D59BE">
        <w:trPr>
          <w:trHeight w:val="20"/>
        </w:trPr>
        <w:tc>
          <w:tcPr>
            <w:tcW w:w="672" w:type="dxa"/>
            <w:gridSpan w:val="8"/>
            <w:tcBorders>
              <w:bottom w:val="nil"/>
              <w:right w:val="nil"/>
            </w:tcBorders>
            <w:shd w:val="clear" w:color="auto" w:fill="FFFFFF" w:themeFill="background1"/>
          </w:tcPr>
          <w:p w14:paraId="45BE54D3" w14:textId="7B32ADB3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059601319" w:edGrp="everyone" w:colFirst="2" w:colLast="2"/>
            <w:permStart w:id="1231120559" w:edGrp="everyone" w:colFirst="1" w:colLast="1"/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Site :</w:t>
            </w:r>
          </w:p>
        </w:tc>
        <w:tc>
          <w:tcPr>
            <w:tcW w:w="5556" w:type="dxa"/>
            <w:gridSpan w:val="72"/>
            <w:tcBorders>
              <w:left w:val="nil"/>
              <w:bottom w:val="nil"/>
            </w:tcBorders>
            <w:shd w:val="clear" w:color="auto" w:fill="FFFFFF" w:themeFill="background1"/>
          </w:tcPr>
          <w:p w14:paraId="44794A90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9302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4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56C1BF75" w14:textId="3D51DDC0" w:rsidR="00E84ED7" w:rsidRPr="00157101" w:rsidRDefault="00E84ED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22"/>
            <w:tcBorders>
              <w:left w:val="nil"/>
              <w:bottom w:val="nil"/>
            </w:tcBorders>
            <w:shd w:val="clear" w:color="auto" w:fill="FFFFFF" w:themeFill="background1"/>
          </w:tcPr>
          <w:p w14:paraId="795BE989" w14:textId="27FEEFF3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Information complémentaire :</w:t>
            </w:r>
          </w:p>
        </w:tc>
      </w:tr>
      <w:tr w:rsidR="007B27BE" w:rsidRPr="00157101" w14:paraId="0B46B6D1" w14:textId="77777777" w:rsidTr="000D59BE">
        <w:trPr>
          <w:trHeight w:val="20"/>
        </w:trPr>
        <w:tc>
          <w:tcPr>
            <w:tcW w:w="1972" w:type="dxa"/>
            <w:gridSpan w:val="15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056A6B9" w14:textId="34897D4F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42426940" w:edGrp="everyone" w:colFirst="2" w:colLast="2"/>
            <w:permStart w:id="1216890085" w:edGrp="everyone" w:colFirst="1" w:colLast="1"/>
            <w:permEnd w:id="2059601319"/>
            <w:permEnd w:id="1231120559"/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Horaire / Fréquence :</w:t>
            </w:r>
          </w:p>
        </w:tc>
        <w:tc>
          <w:tcPr>
            <w:tcW w:w="4256" w:type="dxa"/>
            <w:gridSpan w:val="65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E80ECB8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9" w:type="dxa"/>
            <w:gridSpan w:val="26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14:paraId="4A005EEE" w14:textId="15E8C958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5C8C" w:rsidRPr="00157101" w14:paraId="5E95173D" w14:textId="77777777" w:rsidTr="000D59BE">
        <w:trPr>
          <w:trHeight w:val="20"/>
        </w:trPr>
        <w:tc>
          <w:tcPr>
            <w:tcW w:w="1351" w:type="dxa"/>
            <w:gridSpan w:val="9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D4D7052" w14:textId="5256BC4D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81110279" w:edGrp="everyone" w:colFirst="1" w:colLast="1"/>
            <w:permEnd w:id="1042426940"/>
            <w:permEnd w:id="1216890085"/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Déclencheur :</w:t>
            </w:r>
          </w:p>
        </w:tc>
        <w:tc>
          <w:tcPr>
            <w:tcW w:w="4877" w:type="dxa"/>
            <w:gridSpan w:val="71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99B371B" w14:textId="77777777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9" w:type="dxa"/>
            <w:gridSpan w:val="26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14:paraId="32E0366F" w14:textId="1A11D814" w:rsidR="00E84ED7" w:rsidRPr="00157101" w:rsidRDefault="00E84ED7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481110279"/>
      <w:tr w:rsidR="00E84ED7" w:rsidRPr="00E540ED" w14:paraId="28D0497C" w14:textId="77777777" w:rsidTr="000D59BE">
        <w:trPr>
          <w:trHeight w:val="20"/>
        </w:trPr>
        <w:tc>
          <w:tcPr>
            <w:tcW w:w="10627" w:type="dxa"/>
            <w:gridSpan w:val="106"/>
            <w:shd w:val="clear" w:color="auto" w:fill="D9D9D9" w:themeFill="background1" w:themeFillShade="D9"/>
          </w:tcPr>
          <w:p w14:paraId="1E25BCFF" w14:textId="19C568EA" w:rsidR="00E84ED7" w:rsidRPr="00E540ED" w:rsidRDefault="00E84ED7" w:rsidP="00E84ED7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AUTRES MOTIFS</w:t>
            </w:r>
          </w:p>
        </w:tc>
      </w:tr>
      <w:tr w:rsidR="00FF37B4" w:rsidRPr="00157101" w14:paraId="7633C95D" w14:textId="77777777" w:rsidTr="000D59BE">
        <w:trPr>
          <w:trHeight w:val="20"/>
        </w:trPr>
        <w:permStart w:id="2135716344" w:edGrp="everyone" w:colFirst="2" w:colLast="2" w:displacedByCustomXml="next"/>
        <w:permStart w:id="727070630" w:edGrp="everyone" w:colFirst="0" w:colLast="0" w:displacedByCustomXml="next"/>
        <w:permStart w:id="205091747" w:edGrp="everyone" w:colFirst="3" w:colLast="3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71197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gridSpan w:val="5"/>
                <w:tcBorders>
                  <w:bottom w:val="nil"/>
                  <w:right w:val="nil"/>
                </w:tcBorders>
                <w:shd w:val="clear" w:color="auto" w:fill="FFFFFF" w:themeFill="background1"/>
              </w:tcPr>
              <w:p w14:paraId="0770A5E5" w14:textId="39331C43" w:rsidR="00FC2695" w:rsidRPr="00157101" w:rsidRDefault="00036AC7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30" w:type="dxa"/>
            <w:gridSpan w:val="39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98FCDD" w14:textId="20BB6E9A" w:rsidR="00FC2695" w:rsidRPr="00A44396" w:rsidRDefault="000430B1" w:rsidP="00A4439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4439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FC2695" w:rsidRPr="00A44396">
              <w:rPr>
                <w:rFonts w:asciiTheme="minorHAnsi" w:hAnsiTheme="minorHAnsi" w:cstheme="minorHAnsi"/>
                <w:sz w:val="20"/>
                <w:szCs w:val="20"/>
              </w:rPr>
              <w:t>éconditionnement</w:t>
            </w:r>
            <w:r w:rsidR="00A44396" w:rsidRPr="00A44396">
              <w:rPr>
                <w:rFonts w:asciiTheme="minorHAnsi" w:hAnsiTheme="minorHAnsi" w:cstheme="minorHAnsi"/>
                <w:sz w:val="20"/>
                <w:szCs w:val="20"/>
              </w:rPr>
              <w:t xml:space="preserve">, ou </w:t>
            </w:r>
            <w:r w:rsidRPr="00A44396">
              <w:rPr>
                <w:rFonts w:asciiTheme="minorHAnsi" w:hAnsiTheme="minorHAnsi" w:cstheme="minorHAnsi"/>
                <w:sz w:val="20"/>
                <w:szCs w:val="20"/>
              </w:rPr>
              <w:t>risque de</w:t>
            </w:r>
            <w:r w:rsidR="00FC2695" w:rsidRPr="00A44396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709" w:type="dxa"/>
            <w:gridSpan w:val="36"/>
            <w:tcBorders>
              <w:left w:val="nil"/>
              <w:bottom w:val="nil"/>
            </w:tcBorders>
            <w:shd w:val="clear" w:color="auto" w:fill="FFFFFF" w:themeFill="background1"/>
          </w:tcPr>
          <w:p w14:paraId="728D577F" w14:textId="77777777" w:rsidR="00FC2695" w:rsidRPr="00157101" w:rsidRDefault="00FC2695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95685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4"/>
                <w:tcBorders>
                  <w:bottom w:val="nil"/>
                  <w:right w:val="nil"/>
                </w:tcBorders>
                <w:shd w:val="clear" w:color="auto" w:fill="FFFFFF" w:themeFill="background1"/>
              </w:tcPr>
              <w:p w14:paraId="4C89B52F" w14:textId="6CE3C77D" w:rsidR="00FC2695" w:rsidRPr="00157101" w:rsidRDefault="00FC2695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22"/>
            <w:tcBorders>
              <w:left w:val="nil"/>
              <w:bottom w:val="nil"/>
            </w:tcBorders>
            <w:shd w:val="clear" w:color="auto" w:fill="FFFFFF" w:themeFill="background1"/>
          </w:tcPr>
          <w:p w14:paraId="12B2F37D" w14:textId="42B54123" w:rsidR="00FC2695" w:rsidRPr="00157101" w:rsidRDefault="00FC2695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Information complémentaire :</w:t>
            </w:r>
          </w:p>
        </w:tc>
      </w:tr>
      <w:tr w:rsidR="007B27BE" w:rsidRPr="00157101" w14:paraId="60791224" w14:textId="77777777" w:rsidTr="000D59BE">
        <w:trPr>
          <w:trHeight w:val="20"/>
        </w:trPr>
        <w:permEnd w:id="2135716344" w:displacedByCustomXml="next"/>
        <w:permEnd w:id="727070630" w:displacedByCustomXml="next"/>
        <w:permEnd w:id="205091747" w:displacedByCustomXml="next"/>
        <w:permStart w:id="1770279073" w:edGrp="everyone" w:colFirst="2" w:colLast="2" w:displacedByCustomXml="next"/>
        <w:permStart w:id="786645604" w:edGrp="everyone" w:colFirst="0" w:colLast="0" w:displacedByCustomXml="next"/>
        <w:permStart w:id="1551966779" w:edGrp="everyone" w:colFirst="3" w:colLast="3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49321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gridSpan w:val="5"/>
                <w:tcBorders>
                  <w:top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953406B" w14:textId="16731E1B" w:rsidR="00FC2695" w:rsidRPr="00157101" w:rsidRDefault="00FC2695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DB35D1" w14:textId="08FD80B4" w:rsidR="00FC2695" w:rsidRPr="00157101" w:rsidRDefault="00FC2695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Diminution de force, site :</w:t>
            </w:r>
          </w:p>
        </w:tc>
        <w:tc>
          <w:tcPr>
            <w:tcW w:w="3434" w:type="dxa"/>
            <w:gridSpan w:val="51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2A50DA0" w14:textId="77777777" w:rsidR="00FC2695" w:rsidRPr="00157101" w:rsidRDefault="00FC2695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9" w:type="dxa"/>
            <w:gridSpan w:val="26"/>
            <w:vMerge w:val="restart"/>
            <w:tcBorders>
              <w:top w:val="nil"/>
            </w:tcBorders>
            <w:shd w:val="clear" w:color="auto" w:fill="FFFFFF" w:themeFill="background1"/>
          </w:tcPr>
          <w:p w14:paraId="76B6DE3F" w14:textId="13704507" w:rsidR="00FC2695" w:rsidRPr="00157101" w:rsidRDefault="00FC2695" w:rsidP="00FC269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37B4" w:rsidRPr="00157101" w14:paraId="39F83C05" w14:textId="77777777" w:rsidTr="000D59BE">
        <w:trPr>
          <w:trHeight w:val="20"/>
        </w:trPr>
        <w:permEnd w:id="1770279073" w:displacedByCustomXml="next"/>
        <w:permEnd w:id="786645604" w:displacedByCustomXml="next"/>
        <w:permEnd w:id="1551966779" w:displacedByCustomXml="next"/>
        <w:permStart w:id="1201541425" w:edGrp="everyone" w:colFirst="2" w:colLast="2" w:displacedByCustomXml="next"/>
        <w:permStart w:id="178129658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73930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gridSpan w:val="5"/>
                <w:tcBorders>
                  <w:top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145C724" w14:textId="067D1C0D" w:rsidR="00FC2695" w:rsidRPr="00157101" w:rsidRDefault="00FC2695" w:rsidP="00E84ED7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571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3" w:type="dxa"/>
            <w:gridSpan w:val="45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F59010" w14:textId="71DE579D" w:rsidR="00FC2695" w:rsidRPr="00157101" w:rsidRDefault="00FC2695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Diminution d’amplitude articulaire</w:t>
            </w:r>
            <w:r w:rsidR="000430B1">
              <w:rPr>
                <w:rFonts w:asciiTheme="minorHAnsi" w:hAnsiTheme="minorHAnsi" w:cstheme="minorHAnsi"/>
                <w:sz w:val="20"/>
                <w:szCs w:val="20"/>
              </w:rPr>
              <w:t>, site</w:t>
            </w:r>
            <w:r w:rsidRPr="0015710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296" w:type="dxa"/>
            <w:gridSpan w:val="30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5B83A" w14:textId="77777777" w:rsidR="00FC2695" w:rsidRPr="00157101" w:rsidRDefault="00FC2695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9" w:type="dxa"/>
            <w:gridSpan w:val="26"/>
            <w:vMerge/>
            <w:shd w:val="clear" w:color="auto" w:fill="FFFFFF" w:themeFill="background1"/>
            <w:vAlign w:val="center"/>
          </w:tcPr>
          <w:p w14:paraId="1FB9E7A4" w14:textId="7A91A3CC" w:rsidR="00FC2695" w:rsidRPr="00157101" w:rsidRDefault="00FC2695" w:rsidP="00E84E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781296584"/>
      <w:permEnd w:id="1201541425"/>
      <w:tr w:rsidR="00E84ED7" w:rsidRPr="00FC2695" w14:paraId="67201C66" w14:textId="77777777" w:rsidTr="000D59BE">
        <w:trPr>
          <w:trHeight w:val="227"/>
        </w:trPr>
        <w:tc>
          <w:tcPr>
            <w:tcW w:w="10627" w:type="dxa"/>
            <w:gridSpan w:val="106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B91E58D" w14:textId="08BADE0F" w:rsidR="00E84ED7" w:rsidRPr="00FC2695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269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SECTION À PRÉDOMINANCE ERGOTHÉRAPIE</w:t>
            </w:r>
            <w:r w:rsidR="00AA311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="00AA3117" w:rsidRPr="00AA3117">
              <w:rPr>
                <w:rFonts w:asciiTheme="minorHAnsi" w:hAnsiTheme="minorHAnsi" w:cstheme="minorHAnsi"/>
                <w:b/>
                <w:sz w:val="22"/>
                <w:szCs w:val="22"/>
              </w:rPr>
              <w:t>MOTIFS DE RÉFÉRENCE</w:t>
            </w:r>
          </w:p>
        </w:tc>
      </w:tr>
      <w:tr w:rsidR="00E84ED7" w:rsidRPr="00E540ED" w14:paraId="66971EA6" w14:textId="77777777" w:rsidTr="000D59BE">
        <w:trPr>
          <w:trHeight w:val="227"/>
        </w:trPr>
        <w:tc>
          <w:tcPr>
            <w:tcW w:w="10627" w:type="dxa"/>
            <w:gridSpan w:val="10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CD6BE" w14:textId="7D7980FE" w:rsidR="00E84ED7" w:rsidRPr="00E540ED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INTÉGRITÉ DE LA PEAU</w:t>
            </w:r>
          </w:p>
        </w:tc>
      </w:tr>
      <w:tr w:rsidR="002756B0" w:rsidRPr="003A6348" w14:paraId="7EB64D2B" w14:textId="77777777" w:rsidTr="000D59BE">
        <w:trPr>
          <w:trHeight w:val="227"/>
        </w:trPr>
        <w:tc>
          <w:tcPr>
            <w:tcW w:w="1838" w:type="dxa"/>
            <w:gridSpan w:val="13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C0BF60" w14:textId="7C6058E0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ermStart w:id="1657892753" w:edGrp="everyone" w:colFirst="14" w:colLast="14"/>
            <w:permStart w:id="2074352627" w:edGrp="everyone" w:colFirst="15" w:colLast="15"/>
            <w:permStart w:id="1286238460" w:edGrp="everyone" w:colFirst="1" w:colLast="1"/>
            <w:permStart w:id="709260660" w:edGrp="everyone" w:colFirst="3" w:colLast="3"/>
            <w:permStart w:id="237847192" w:edGrp="everyone" w:colFirst="5" w:colLast="5"/>
            <w:permStart w:id="1268915003" w:edGrp="everyone" w:colFirst="7" w:colLast="7"/>
            <w:permStart w:id="33248354" w:edGrp="everyone" w:colFirst="9" w:colLast="9"/>
            <w:permStart w:id="389940527" w:edGrp="everyone" w:colFirst="11" w:colLast="11"/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Lésion de pression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5075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5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07AAFF9" w14:textId="4B0DC692" w:rsidR="00E84ED7" w:rsidRPr="003A6348" w:rsidRDefault="00530214" w:rsidP="00E84ED7">
                <w:pPr>
                  <w:tabs>
                    <w:tab w:val="left" w:pos="3713"/>
                    <w:tab w:val="left" w:pos="6264"/>
                    <w:tab w:val="left" w:pos="867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BDC518" w14:textId="602EF9F9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8839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43ED0D5" w14:textId="2AABE5FA" w:rsidR="00E84ED7" w:rsidRPr="003A6348" w:rsidRDefault="00E84ED7" w:rsidP="00E84ED7">
                <w:pPr>
                  <w:tabs>
                    <w:tab w:val="left" w:pos="3713"/>
                    <w:tab w:val="left" w:pos="6264"/>
                    <w:tab w:val="left" w:pos="867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DE4E2D" w14:textId="55858CDF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1517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8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369E32C" w14:textId="30579D8A" w:rsidR="00E84ED7" w:rsidRPr="003A6348" w:rsidRDefault="00E84ED7" w:rsidP="00E84ED7">
                <w:pPr>
                  <w:tabs>
                    <w:tab w:val="left" w:pos="3713"/>
                    <w:tab w:val="left" w:pos="6264"/>
                    <w:tab w:val="left" w:pos="867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3CEC1F" w14:textId="5F53EAE9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0948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4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C3B32A2" w14:textId="6D93377A" w:rsidR="00E84ED7" w:rsidRPr="003A6348" w:rsidRDefault="00E84ED7" w:rsidP="00E84ED7">
                <w:pPr>
                  <w:tabs>
                    <w:tab w:val="left" w:pos="3713"/>
                    <w:tab w:val="left" w:pos="6264"/>
                    <w:tab w:val="left" w:pos="867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1254BC" w14:textId="3B40EAE1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80489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7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84968A4" w14:textId="6A8449C9" w:rsidR="00E84ED7" w:rsidRPr="003A6348" w:rsidRDefault="00E84ED7" w:rsidP="00E84ED7">
                <w:pPr>
                  <w:tabs>
                    <w:tab w:val="left" w:pos="3713"/>
                    <w:tab w:val="left" w:pos="6264"/>
                    <w:tab w:val="left" w:pos="867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404C33" w14:textId="2ACCFE0C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2433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4B7F43B" w14:textId="14EBB568" w:rsidR="00E84ED7" w:rsidRPr="003A6348" w:rsidRDefault="00E84ED7" w:rsidP="00E84ED7">
                <w:pPr>
                  <w:tabs>
                    <w:tab w:val="left" w:pos="3713"/>
                    <w:tab w:val="left" w:pos="6264"/>
                    <w:tab w:val="left" w:pos="867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213BA6" w14:textId="1C428F31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LTP</w:t>
            </w:r>
          </w:p>
        </w:tc>
        <w:tc>
          <w:tcPr>
            <w:tcW w:w="1134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FA1C54" w14:textId="08D7CDBC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BRADEN :</w:t>
            </w:r>
          </w:p>
        </w:tc>
        <w:tc>
          <w:tcPr>
            <w:tcW w:w="1108" w:type="dxa"/>
            <w:gridSpan w:val="8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31709F" w14:textId="5DEF8BF0" w:rsidR="00E84ED7" w:rsidRPr="003A6348" w:rsidRDefault="00E84ED7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09678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3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5BA5ECC" w14:textId="05814A7F" w:rsidR="00E84ED7" w:rsidRPr="003A6348" w:rsidRDefault="00DA4C3E" w:rsidP="00E84ED7">
                <w:pPr>
                  <w:tabs>
                    <w:tab w:val="left" w:pos="3713"/>
                    <w:tab w:val="left" w:pos="6264"/>
                    <w:tab w:val="left" w:pos="8674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78" w:type="dxa"/>
            <w:gridSpan w:val="11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C0B0B1D" w14:textId="0054BE22" w:rsidR="00E84ED7" w:rsidRPr="003A6348" w:rsidRDefault="000D59BE" w:rsidP="00E84ED7">
            <w:pPr>
              <w:tabs>
                <w:tab w:val="left" w:pos="3713"/>
                <w:tab w:val="left" w:pos="6264"/>
                <w:tab w:val="left" w:pos="867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4ED7" w:rsidRPr="003A6348">
              <w:rPr>
                <w:rFonts w:asciiTheme="minorHAnsi" w:hAnsiTheme="minorHAnsi" w:cstheme="minorHAnsi"/>
                <w:sz w:val="20"/>
                <w:szCs w:val="20"/>
              </w:rPr>
              <w:t>Risque de lésion de pression</w:t>
            </w:r>
          </w:p>
        </w:tc>
      </w:tr>
      <w:tr w:rsidR="00524ADA" w:rsidRPr="003A6348" w14:paraId="32791A39" w14:textId="77777777" w:rsidTr="000D59BE">
        <w:trPr>
          <w:trHeight w:val="20"/>
        </w:trPr>
        <w:permEnd w:id="389940527" w:displacedByCustomXml="next"/>
        <w:permEnd w:id="33248354" w:displacedByCustomXml="next"/>
        <w:permEnd w:id="1268915003" w:displacedByCustomXml="next"/>
        <w:permEnd w:id="237847192" w:displacedByCustomXml="next"/>
        <w:permEnd w:id="709260660" w:displacedByCustomXml="next"/>
        <w:permEnd w:id="1286238460" w:displacedByCustomXml="next"/>
        <w:permEnd w:id="2074352627" w:displacedByCustomXml="next"/>
        <w:permEnd w:id="1657892753" w:displacedByCustomXml="next"/>
        <w:permStart w:id="677737290" w:edGrp="everyone" w:colFirst="5" w:colLast="5" w:displacedByCustomXml="next"/>
        <w:permStart w:id="1788245963" w:edGrp="everyone" w:colFirst="3" w:colLast="3" w:displacedByCustomXml="next"/>
        <w:permStart w:id="80132759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54234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D19E52D" w14:textId="15D5D625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86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9C0B9" w14:textId="76B63405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Antécédent de plaie au même site</w:t>
            </w:r>
          </w:p>
        </w:tc>
        <w:tc>
          <w:tcPr>
            <w:tcW w:w="71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336B9" w14:textId="3A074F05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Site :</w:t>
            </w:r>
          </w:p>
        </w:tc>
        <w:tc>
          <w:tcPr>
            <w:tcW w:w="3258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735EC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42A0" w14:textId="529DCA2B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Date d’apparition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76924025"/>
            <w:placeholder>
              <w:docPart w:val="A1C076231F7F4786B3E14948C577FAB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93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6B94471D" w14:textId="01EACD86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FD3172" w:rsidRPr="003A6348" w14:paraId="76CADE1F" w14:textId="77777777" w:rsidTr="000D59BE">
        <w:trPr>
          <w:trHeight w:val="20"/>
        </w:trPr>
        <w:permEnd w:id="677737290" w:displacedByCustomXml="next"/>
        <w:permEnd w:id="1788245963" w:displacedByCustomXml="next"/>
        <w:permEnd w:id="801327590" w:displacedByCustomXml="next"/>
        <w:permStart w:id="991252553" w:edGrp="everyone" w:colFirst="0" w:colLast="0" w:displacedByCustomXml="next"/>
        <w:permStart w:id="971257857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83594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783DA0B" w14:textId="50375A9F" w:rsidR="003A5887" w:rsidRPr="003A6348" w:rsidRDefault="003A588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50" w:type="dxa"/>
            <w:gridSpan w:val="8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D9FDA" w14:textId="77777777" w:rsidR="003A5887" w:rsidRPr="003A6348" w:rsidRDefault="003A588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Cadran de positionnement déjà en place (horaire aux 2 heures)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5194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8CA36A7" w14:textId="3C08AE14" w:rsidR="003A5887" w:rsidRPr="003A6348" w:rsidRDefault="003A588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60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5246878C" w14:textId="08ADE113" w:rsidR="003A5887" w:rsidRPr="003A6348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5887" w:rsidRPr="003A6348">
              <w:rPr>
                <w:rFonts w:asciiTheme="minorHAnsi" w:hAnsiTheme="minorHAnsi" w:cstheme="minorHAnsi"/>
                <w:sz w:val="20"/>
                <w:szCs w:val="20"/>
              </w:rPr>
              <w:t>Rouleau de positionnement</w:t>
            </w:r>
          </w:p>
        </w:tc>
      </w:tr>
      <w:tr w:rsidR="00FF37B4" w:rsidRPr="003A6348" w14:paraId="36EAB3FA" w14:textId="77777777" w:rsidTr="000D59BE">
        <w:trPr>
          <w:trHeight w:val="20"/>
        </w:trPr>
        <w:permEnd w:id="991252553" w:displacedByCustomXml="next"/>
        <w:permEnd w:id="971257857" w:displacedByCustomXml="next"/>
        <w:permStart w:id="173281120" w:edGrp="everyone" w:colFirst="2" w:colLast="2" w:displacedByCustomXml="next"/>
        <w:permStart w:id="50163564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24370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83B9CFC" w14:textId="3D3978D8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621D" w14:textId="0670C9FD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Surface thérapeutique </w:t>
            </w:r>
          </w:p>
        </w:tc>
        <w:tc>
          <w:tcPr>
            <w:tcW w:w="7616" w:type="dxa"/>
            <w:gridSpan w:val="72"/>
            <w:tcBorders>
              <w:top w:val="nil"/>
              <w:left w:val="nil"/>
              <w:bottom w:val="nil"/>
            </w:tcBorders>
            <w:vAlign w:val="center"/>
          </w:tcPr>
          <w:p w14:paraId="2630BDB6" w14:textId="0BA8DD39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37B4" w:rsidRPr="003A6348" w14:paraId="400F5118" w14:textId="77777777" w:rsidTr="000D59BE">
        <w:trPr>
          <w:trHeight w:val="20"/>
        </w:trPr>
        <w:permEnd w:id="173281120" w:displacedByCustomXml="next"/>
        <w:permEnd w:id="501635645" w:displacedByCustomXml="next"/>
        <w:permStart w:id="700258806" w:edGrp="everyone" w:colFirst="2" w:colLast="2" w:displacedByCustomXml="next"/>
        <w:permStart w:id="130274937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7566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377ABB7" w14:textId="2B412072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13" w:type="dxa"/>
            <w:gridSpan w:val="7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36E3C" w14:textId="56106BCB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Interventions / équipements tentés par l’équipe de soins :</w:t>
            </w:r>
          </w:p>
        </w:tc>
        <w:tc>
          <w:tcPr>
            <w:tcW w:w="5281" w:type="dxa"/>
            <w:gridSpan w:val="34"/>
            <w:tcBorders>
              <w:top w:val="nil"/>
              <w:left w:val="nil"/>
              <w:bottom w:val="nil"/>
            </w:tcBorders>
            <w:vAlign w:val="center"/>
          </w:tcPr>
          <w:p w14:paraId="34230F50" w14:textId="3CA3D03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3172" w:rsidRPr="003A6348" w14:paraId="6C25D3BF" w14:textId="77777777" w:rsidTr="000D59BE">
        <w:trPr>
          <w:trHeight w:val="20"/>
        </w:trPr>
        <w:permEnd w:id="700258806" w:displacedByCustomXml="next"/>
        <w:permEnd w:id="1302749375" w:displacedByCustomXml="next"/>
        <w:permStart w:id="555823364" w:edGrp="everyone" w:colFirst="2" w:colLast="2" w:displacedByCustomXml="next"/>
        <w:permStart w:id="110298023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3036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29994FCE" w14:textId="6F606C20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63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974E4D" w14:textId="7498FC9B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Information complémentaire :</w:t>
            </w:r>
          </w:p>
        </w:tc>
        <w:tc>
          <w:tcPr>
            <w:tcW w:w="7531" w:type="dxa"/>
            <w:gridSpan w:val="6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6A6E82D" w14:textId="6ED2D744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102980232"/>
      <w:permEnd w:id="555823364"/>
      <w:tr w:rsidR="00E84ED7" w:rsidRPr="00E540ED" w14:paraId="509E8CEC" w14:textId="77777777" w:rsidTr="000D59BE">
        <w:trPr>
          <w:trHeight w:val="20"/>
        </w:trPr>
        <w:tc>
          <w:tcPr>
            <w:tcW w:w="10627" w:type="dxa"/>
            <w:gridSpan w:val="106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F8BE05" w14:textId="1DA6488E" w:rsidR="00E84ED7" w:rsidRPr="00E540ED" w:rsidRDefault="00E84ED7" w:rsidP="00E84ED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RISQUE</w:t>
            </w:r>
            <w:r w:rsidR="00D91F4A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CHUTE / MESURE</w:t>
            </w:r>
            <w:r w:rsidR="00D91F4A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REMPLACEMENT ET DE CONTRÔLE</w:t>
            </w:r>
          </w:p>
        </w:tc>
      </w:tr>
      <w:tr w:rsidR="00FD3172" w:rsidRPr="003A6348" w14:paraId="6BABF1A7" w14:textId="77777777" w:rsidTr="000D59BE">
        <w:trPr>
          <w:trHeight w:val="20"/>
        </w:trPr>
        <w:tc>
          <w:tcPr>
            <w:tcW w:w="2349" w:type="dxa"/>
            <w:gridSpan w:val="23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9639F2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07047612" w:edGrp="everyone" w:colFirst="2" w:colLast="2"/>
            <w:permStart w:id="1066084849" w:edGrp="everyone" w:colFirst="4" w:colLast="4"/>
            <w:permStart w:id="1747155198" w:edGrp="everyone" w:colFirst="6" w:colLast="6"/>
            <w:permStart w:id="1704812182" w:edGrp="everyone" w:colFirst="8" w:colLast="8"/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Nombre de chute depuis :</w:t>
            </w:r>
          </w:p>
        </w:tc>
        <w:tc>
          <w:tcPr>
            <w:tcW w:w="1418" w:type="dxa"/>
            <w:gridSpan w:val="2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39AD11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Une semaine :</w:t>
            </w:r>
          </w:p>
        </w:tc>
        <w:tc>
          <w:tcPr>
            <w:tcW w:w="711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B128D6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7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787468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Un mois :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68B60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EDDAAA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Risque de chute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8889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1EA57BD" w14:textId="77777777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5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34DF66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imminent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4887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56B41EA" w14:textId="77777777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50" w:type="dxa"/>
            <w:gridSpan w:val="2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ECCA392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modéré</w:t>
            </w:r>
          </w:p>
        </w:tc>
      </w:tr>
      <w:tr w:rsidR="003B479E" w:rsidRPr="003A6348" w14:paraId="5401CC8D" w14:textId="77777777" w:rsidTr="000D59BE">
        <w:trPr>
          <w:trHeight w:val="20"/>
        </w:trPr>
        <w:tc>
          <w:tcPr>
            <w:tcW w:w="3823" w:type="dxa"/>
            <w:gridSpan w:val="49"/>
            <w:tcBorders>
              <w:top w:val="nil"/>
              <w:bottom w:val="nil"/>
              <w:right w:val="nil"/>
            </w:tcBorders>
            <w:vAlign w:val="center"/>
          </w:tcPr>
          <w:p w14:paraId="2417AFCA" w14:textId="481E2F86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03651319" w:edGrp="everyone" w:colFirst="1" w:colLast="1"/>
            <w:permEnd w:id="1107047612"/>
            <w:permEnd w:id="1066084849"/>
            <w:permEnd w:id="1747155198"/>
            <w:permEnd w:id="1704812182"/>
            <w:r w:rsidRPr="003A6348">
              <w:rPr>
                <w:rFonts w:asciiTheme="minorHAnsi" w:eastAsia="MS Gothic" w:hAnsiTheme="minorHAnsi" w:cstheme="minorHAnsi"/>
                <w:sz w:val="20"/>
                <w:szCs w:val="20"/>
                <w:lang w:eastAsia="fr-FR"/>
              </w:rPr>
              <w:t>Circonstances des chutes (lieu, heure, etc.) :</w:t>
            </w:r>
          </w:p>
        </w:tc>
        <w:tc>
          <w:tcPr>
            <w:tcW w:w="6804" w:type="dxa"/>
            <w:gridSpan w:val="57"/>
            <w:tcBorders>
              <w:top w:val="nil"/>
              <w:left w:val="nil"/>
              <w:bottom w:val="nil"/>
            </w:tcBorders>
            <w:vAlign w:val="center"/>
          </w:tcPr>
          <w:p w14:paraId="14F34745" w14:textId="4A867A89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37B4" w:rsidRPr="003A6348" w14:paraId="7EA03321" w14:textId="77777777" w:rsidTr="000D59BE">
        <w:trPr>
          <w:trHeight w:val="20"/>
        </w:trPr>
        <w:permEnd w:id="303651319" w:displacedByCustomXml="next"/>
        <w:permStart w:id="1505385660" w:edGrp="everyone" w:colFirst="2" w:colLast="2" w:displacedByCustomXml="next"/>
        <w:permStart w:id="140476829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86170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D2D9CAF" w14:textId="57772606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9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ABA2" w14:textId="4D6F92E8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Conséquences :</w:t>
            </w:r>
          </w:p>
        </w:tc>
        <w:tc>
          <w:tcPr>
            <w:tcW w:w="8803" w:type="dxa"/>
            <w:gridSpan w:val="94"/>
            <w:tcBorders>
              <w:top w:val="nil"/>
              <w:left w:val="nil"/>
              <w:bottom w:val="nil"/>
            </w:tcBorders>
            <w:vAlign w:val="center"/>
          </w:tcPr>
          <w:p w14:paraId="641116AF" w14:textId="7BD81F1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1F4A" w:rsidRPr="003A6348" w14:paraId="56399DE6" w14:textId="77777777" w:rsidTr="000D59BE">
        <w:trPr>
          <w:trHeight w:val="20"/>
        </w:trPr>
        <w:permEnd w:id="1505385660" w:displacedByCustomXml="next"/>
        <w:permEnd w:id="1404768295" w:displacedByCustomXml="next"/>
        <w:permStart w:id="1638083288" w:edGrp="everyone" w:colFirst="0" w:colLast="0" w:displacedByCustomXml="next"/>
        <w:permStart w:id="54872665" w:edGrp="everyone" w:colFirst="3" w:colLast="3" w:displacedByCustomXml="next"/>
        <w:permStart w:id="1465918721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4848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9F62821" w14:textId="425F6DC5" w:rsidR="00D91F4A" w:rsidRPr="003A6348" w:rsidRDefault="00D91F4A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90" w:type="dxa"/>
            <w:gridSpan w:val="4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EE410" w14:textId="77777777" w:rsidR="00D91F4A" w:rsidRPr="003A6348" w:rsidRDefault="00D91F4A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eastAsia="MS Gothic" w:hAnsiTheme="minorHAnsi" w:cstheme="minorHAnsi"/>
                <w:sz w:val="20"/>
                <w:szCs w:val="20"/>
                <w:lang w:eastAsia="fr-FR"/>
              </w:rPr>
              <w:t>Installation d’une mesure de contrôle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eastAsia="fr-FR"/>
              </w:rPr>
              <w:t> :</w:t>
            </w:r>
          </w:p>
        </w:tc>
        <w:tc>
          <w:tcPr>
            <w:tcW w:w="296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E5A32" w14:textId="342C8674" w:rsidR="00D91F4A" w:rsidRPr="003A6348" w:rsidRDefault="00D91F4A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2704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B8712B2" w14:textId="28B0DA2C" w:rsidR="00D91F4A" w:rsidRPr="003A6348" w:rsidRDefault="00D91F4A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60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62D666FB" w14:textId="4D276A09" w:rsidR="00D91F4A" w:rsidRPr="003A6348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lang w:eastAsia="fr-FR"/>
              </w:rPr>
              <w:t xml:space="preserve"> </w:t>
            </w:r>
            <w:r w:rsidR="00D91F4A" w:rsidRPr="003A6348">
              <w:rPr>
                <w:rFonts w:asciiTheme="minorHAnsi" w:eastAsia="MS Gothic" w:hAnsiTheme="minorHAnsi" w:cstheme="minorHAnsi"/>
                <w:sz w:val="20"/>
                <w:szCs w:val="20"/>
                <w:lang w:eastAsia="fr-FR"/>
              </w:rPr>
              <w:t>Réévaluation d’une mesure de contrôle</w:t>
            </w:r>
          </w:p>
        </w:tc>
      </w:tr>
      <w:tr w:rsidR="007222E0" w:rsidRPr="003A6348" w14:paraId="60FEC049" w14:textId="77777777" w:rsidTr="000D59BE">
        <w:trPr>
          <w:trHeight w:val="20"/>
        </w:trPr>
        <w:permEnd w:id="1638083288" w:displacedByCustomXml="next"/>
        <w:permEnd w:id="54872665" w:displacedByCustomXml="next"/>
        <w:permEnd w:id="1465918721" w:displacedByCustomXml="next"/>
        <w:permStart w:id="1946553240" w:edGrp="everyone" w:colFirst="6" w:colLast="6" w:displacedByCustomXml="next"/>
        <w:permStart w:id="1187203835" w:edGrp="everyone" w:colFirst="4" w:colLast="4" w:displacedByCustomXml="next"/>
        <w:permStart w:id="428566255" w:edGrp="everyone" w:colFirst="2" w:colLast="2" w:displacedByCustomXml="next"/>
        <w:permStart w:id="174031651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89931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CB329A9" w14:textId="3B0644EF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7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21A40" w14:textId="639917D9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eastAsia="Calibri" w:hAnsiTheme="minorHAnsi" w:cstheme="minorHAnsi"/>
                <w:sz w:val="20"/>
                <w:szCs w:val="20"/>
                <w:lang w:eastAsia="fr-FR"/>
              </w:rPr>
              <w:t>Moniteur de mobilité en place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6765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8C5EBA1" w14:textId="67476130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6C48" w14:textId="311409F9" w:rsidR="00E84ED7" w:rsidRPr="003A6348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4ED7" w:rsidRPr="003A6348">
              <w:rPr>
                <w:rFonts w:asciiTheme="minorHAnsi" w:hAnsiTheme="minorHAnsi" w:cstheme="minorHAnsi"/>
                <w:sz w:val="20"/>
                <w:szCs w:val="20"/>
              </w:rPr>
              <w:t xml:space="preserve">Lit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4131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E5FFC79" w14:textId="4801F092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1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55A3E" w14:textId="7FB32E31" w:rsidR="00E84ED7" w:rsidRPr="003A6348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4ED7" w:rsidRPr="003A6348">
              <w:rPr>
                <w:rFonts w:asciiTheme="minorHAnsi" w:hAnsiTheme="minorHAnsi" w:cstheme="minorHAnsi"/>
                <w:sz w:val="20"/>
                <w:szCs w:val="20"/>
              </w:rPr>
              <w:t>Fauteuil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841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243BD6A" w14:textId="52278E22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60" w:type="dxa"/>
            <w:gridSpan w:val="17"/>
            <w:tcBorders>
              <w:top w:val="nil"/>
              <w:left w:val="nil"/>
              <w:bottom w:val="nil"/>
            </w:tcBorders>
            <w:vAlign w:val="center"/>
          </w:tcPr>
          <w:p w14:paraId="7B6B5DE9" w14:textId="796B9FD3" w:rsidR="00E84ED7" w:rsidRPr="003A6348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4ED7" w:rsidRPr="003A6348">
              <w:rPr>
                <w:rFonts w:asciiTheme="minorHAnsi" w:hAnsiTheme="minorHAnsi" w:cstheme="minorHAnsi"/>
                <w:sz w:val="20"/>
                <w:szCs w:val="20"/>
              </w:rPr>
              <w:t>Tapis de sol en place</w:t>
            </w:r>
          </w:p>
        </w:tc>
      </w:tr>
      <w:tr w:rsidR="00524ADA" w:rsidRPr="003A6348" w14:paraId="762980F8" w14:textId="77777777" w:rsidTr="000D59BE">
        <w:trPr>
          <w:trHeight w:val="20"/>
        </w:trPr>
        <w:permEnd w:id="1946553240" w:displacedByCustomXml="next"/>
        <w:permEnd w:id="1187203835" w:displacedByCustomXml="next"/>
        <w:permEnd w:id="428566255" w:displacedByCustomXml="next"/>
        <w:permEnd w:id="1740316512" w:displacedByCustomXml="next"/>
        <w:permStart w:id="791284226" w:edGrp="everyone" w:colFirst="4" w:colLast="4" w:displacedByCustomXml="next"/>
        <w:permStart w:id="129587699" w:edGrp="everyone" w:colFirst="2" w:colLast="2" w:displacedByCustomXml="next"/>
        <w:permStart w:id="203924465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0041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3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F4986FD" w14:textId="58639B16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86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C6B02" w14:textId="37FE49B9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eastAsia="Calibri" w:hAnsiTheme="minorHAnsi" w:cstheme="minorHAnsi"/>
                <w:sz w:val="20"/>
                <w:szCs w:val="20"/>
                <w:lang w:eastAsia="fr-FR"/>
              </w:rPr>
              <w:t>Mesure de remplacement en place :</w:t>
            </w:r>
          </w:p>
        </w:tc>
        <w:tc>
          <w:tcPr>
            <w:tcW w:w="4259" w:type="dxa"/>
            <w:gridSpan w:val="4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F00F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36277" w14:textId="33A41018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Date de début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69982935"/>
            <w:placeholder>
              <w:docPart w:val="255A89D9913A464B884A8325E0434B8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93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2823881D" w14:textId="02FDE2B0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7B27BE" w:rsidRPr="003A6348" w14:paraId="59D96963" w14:textId="77777777" w:rsidTr="000D59BE">
        <w:trPr>
          <w:trHeight w:val="20"/>
        </w:trPr>
        <w:tc>
          <w:tcPr>
            <w:tcW w:w="1972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69FB3F2F" w14:textId="6E9B7C4E" w:rsidR="00E84ED7" w:rsidRPr="00FF37B4" w:rsidRDefault="00FF37B4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74203784" w:edGrp="everyone" w:colFirst="1" w:colLast="1"/>
            <w:permStart w:id="1303081893" w:edGrp="everyone" w:colFirst="3" w:colLast="3"/>
            <w:permStart w:id="1866170108" w:edGrp="everyone" w:colFirst="5" w:colLast="5"/>
            <w:permStart w:id="301360355" w:edGrp="everyone" w:colFirst="7" w:colLast="7"/>
            <w:permStart w:id="1947080184" w:edGrp="everyone" w:colFirst="9" w:colLast="9"/>
            <w:permEnd w:id="2039244659"/>
            <w:permEnd w:id="129587699"/>
            <w:permEnd w:id="791284226"/>
            <w:r w:rsidRPr="00FF37B4">
              <w:rPr>
                <w:rFonts w:asciiTheme="minorHAnsi" w:hAnsiTheme="minorHAnsi" w:cstheme="minorHAnsi"/>
                <w:sz w:val="20"/>
                <w:szCs w:val="20"/>
              </w:rPr>
              <w:t>Mesure de contrôle</w:t>
            </w:r>
            <w:r w:rsidR="00E84ED7" w:rsidRPr="00FF37B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91288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6B3DC84" w14:textId="14F40BD8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FAA1E" w14:textId="413F61EF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Isolement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9591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2CE0588" w14:textId="46A24323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0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71AEF" w14:textId="5C437C0B" w:rsidR="00E84ED7" w:rsidRPr="003A6348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4ED7" w:rsidRPr="003A6348">
              <w:rPr>
                <w:rFonts w:asciiTheme="minorHAnsi" w:hAnsiTheme="minorHAnsi" w:cstheme="minorHAnsi"/>
                <w:sz w:val="20"/>
                <w:szCs w:val="20"/>
              </w:rPr>
              <w:t>Chimique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54130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F910536" w14:textId="1B1410D1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BFEA" w14:textId="76FC2F70" w:rsidR="00E84ED7" w:rsidRPr="003A6348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4ED7" w:rsidRPr="003A6348">
              <w:rPr>
                <w:rFonts w:asciiTheme="minorHAnsi" w:hAnsiTheme="minorHAnsi" w:cstheme="minorHAnsi"/>
                <w:sz w:val="20"/>
                <w:szCs w:val="20"/>
              </w:rPr>
              <w:t>Physique :</w:t>
            </w:r>
          </w:p>
        </w:tc>
        <w:tc>
          <w:tcPr>
            <w:tcW w:w="168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1892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78B74" w14:textId="4126E8B0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hAnsiTheme="minorHAnsi" w:cstheme="minorHAnsi"/>
                <w:sz w:val="20"/>
                <w:szCs w:val="20"/>
              </w:rPr>
              <w:t>Date de début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86242379"/>
            <w:placeholder>
              <w:docPart w:val="B05DD95551614EF4BE30AA0911819C7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93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3145B264" w14:textId="62BAF9B6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530214" w:rsidRPr="003A6348" w14:paraId="78B12EDF" w14:textId="77777777" w:rsidTr="000D59BE">
        <w:trPr>
          <w:trHeight w:val="20"/>
        </w:trPr>
        <w:permEnd w:id="1947080184" w:displacedByCustomXml="next"/>
        <w:permEnd w:id="301360355" w:displacedByCustomXml="next"/>
        <w:permEnd w:id="1866170108" w:displacedByCustomXml="next"/>
        <w:permEnd w:id="1303081893" w:displacedByCustomXml="next"/>
        <w:permEnd w:id="1674203784" w:displacedByCustomXml="next"/>
        <w:permStart w:id="562692469" w:edGrp="everyone" w:colFirst="2" w:colLast="2" w:displacedByCustomXml="next"/>
        <w:permStart w:id="197599833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22601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4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126D794" w14:textId="34D13265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34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907EF" w14:textId="1F80CD50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eastAsia="Calibri" w:hAnsiTheme="minorHAnsi" w:cstheme="minorHAnsi"/>
                <w:sz w:val="20"/>
                <w:szCs w:val="20"/>
                <w:lang w:eastAsia="fr-FR"/>
              </w:rPr>
              <w:t>Interventions / équipements tentés par l’équipe de soins :</w:t>
            </w:r>
          </w:p>
        </w:tc>
        <w:tc>
          <w:tcPr>
            <w:tcW w:w="5249" w:type="dxa"/>
            <w:gridSpan w:val="32"/>
            <w:tcBorders>
              <w:top w:val="nil"/>
              <w:left w:val="nil"/>
              <w:bottom w:val="nil"/>
            </w:tcBorders>
            <w:vAlign w:val="center"/>
          </w:tcPr>
          <w:p w14:paraId="04ACEA9D" w14:textId="5391884D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6E21" w:rsidRPr="003A6348" w14:paraId="41577EA1" w14:textId="77777777" w:rsidTr="000D59BE">
        <w:trPr>
          <w:trHeight w:val="20"/>
        </w:trPr>
        <w:permEnd w:id="562692469" w:displacedByCustomXml="next"/>
        <w:permEnd w:id="1975998335" w:displacedByCustomXml="next"/>
        <w:permStart w:id="453210767" w:edGrp="everyone" w:colFirst="3" w:colLast="3" w:displacedByCustomXml="next"/>
        <w:permStart w:id="1894802771" w:edGrp="everyone" w:colFirst="2" w:colLast="2" w:displacedByCustomXml="next"/>
        <w:permStart w:id="186531515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61553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4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78C79759" w14:textId="052F54C0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34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62BEB" w14:textId="67897072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eastAsia="Calibri" w:hAnsiTheme="minorHAnsi" w:cstheme="minorHAnsi"/>
                <w:sz w:val="20"/>
                <w:szCs w:val="20"/>
                <w:lang w:eastAsia="fr-FR"/>
              </w:rPr>
              <w:t>Information complémentaire :</w:t>
            </w:r>
          </w:p>
        </w:tc>
        <w:tc>
          <w:tcPr>
            <w:tcW w:w="3713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9024" w14:textId="77777777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72563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CD990A4" w14:textId="71B71695" w:rsidR="00E84ED7" w:rsidRPr="003A6348" w:rsidRDefault="003F619A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52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406016CD" w14:textId="46558428" w:rsidR="00E84ED7" w:rsidRPr="003A6348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fr-FR"/>
              </w:rPr>
              <w:t xml:space="preserve"> </w:t>
            </w:r>
            <w:r w:rsidR="00E84ED7" w:rsidRPr="003A6348">
              <w:rPr>
                <w:rFonts w:asciiTheme="minorHAnsi" w:eastAsia="Calibri" w:hAnsiTheme="minorHAnsi" w:cstheme="minorHAnsi"/>
                <w:sz w:val="20"/>
                <w:szCs w:val="20"/>
                <w:lang w:eastAsia="fr-FR"/>
              </w:rPr>
              <w:t>Grille d’observation complétée</w:t>
            </w:r>
          </w:p>
        </w:tc>
      </w:tr>
      <w:permEnd w:id="1865315158"/>
      <w:permEnd w:id="1894802771"/>
      <w:permEnd w:id="453210767"/>
      <w:tr w:rsidR="00E84ED7" w:rsidRPr="003A6348" w14:paraId="5BE64D7D" w14:textId="77777777" w:rsidTr="000D59BE">
        <w:trPr>
          <w:trHeight w:val="20"/>
        </w:trPr>
        <w:tc>
          <w:tcPr>
            <w:tcW w:w="10627" w:type="dxa"/>
            <w:gridSpan w:val="106"/>
            <w:tcBorders>
              <w:top w:val="nil"/>
              <w:bottom w:val="nil"/>
            </w:tcBorders>
            <w:vAlign w:val="center"/>
          </w:tcPr>
          <w:p w14:paraId="54A1BD41" w14:textId="007937A4" w:rsidR="00E84ED7" w:rsidRPr="003A6348" w:rsidRDefault="00E84ED7" w:rsidP="005B3B26">
            <w:pPr>
              <w:tabs>
                <w:tab w:val="left" w:pos="3544"/>
                <w:tab w:val="left" w:pos="733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A634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fr-FR"/>
              </w:rPr>
              <w:t>Lorsque pertinent : joindre les formulaires suivants complétés :</w:t>
            </w:r>
          </w:p>
        </w:tc>
      </w:tr>
      <w:tr w:rsidR="003B479E" w:rsidRPr="003A6348" w14:paraId="499AC4ED" w14:textId="77777777" w:rsidTr="000D59BE">
        <w:trPr>
          <w:trHeight w:val="20"/>
        </w:trPr>
        <w:permStart w:id="101478597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0033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4" w:type="dxa"/>
                <w:gridSpan w:val="2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0495E96" w14:textId="2ED322CC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83" w:type="dxa"/>
            <w:gridSpan w:val="104"/>
            <w:tcBorders>
              <w:top w:val="nil"/>
              <w:left w:val="nil"/>
              <w:bottom w:val="nil"/>
            </w:tcBorders>
            <w:vAlign w:val="center"/>
          </w:tcPr>
          <w:p w14:paraId="2D379D50" w14:textId="36265CD2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eastAsia="Calibri" w:hAnsiTheme="minorHAnsi" w:cstheme="minorHAnsi"/>
                <w:sz w:val="20"/>
                <w:szCs w:val="20"/>
                <w:lang w:eastAsia="fr-FR"/>
              </w:rPr>
              <w:t>« </w:t>
            </w:r>
            <w:r w:rsidRPr="003A6348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fr-FR"/>
              </w:rPr>
              <w:t>Soins, interventions et surveillance liés aux mesures de contrôle CH/déficience CLI-60066 (2019-06) »</w:t>
            </w:r>
          </w:p>
        </w:tc>
      </w:tr>
      <w:tr w:rsidR="003B479E" w:rsidRPr="003A6348" w14:paraId="6367EA66" w14:textId="77777777" w:rsidTr="000D59BE">
        <w:trPr>
          <w:trHeight w:val="20"/>
        </w:trPr>
        <w:permEnd w:id="1014785976" w:displacedByCustomXml="next"/>
        <w:permStart w:id="136473331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17746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4" w:type="dxa"/>
                <w:gridSpan w:val="2"/>
                <w:tcBorders>
                  <w:top w:val="nil"/>
                  <w:bottom w:val="single" w:sz="4" w:space="0" w:color="auto"/>
                  <w:right w:val="nil"/>
                </w:tcBorders>
                <w:vAlign w:val="center"/>
              </w:tcPr>
              <w:p w14:paraId="395C1C6C" w14:textId="4335BE28" w:rsidR="00E84ED7" w:rsidRPr="003A6348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A63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83" w:type="dxa"/>
            <w:gridSpan w:val="10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DC0BE" w14:textId="7F46AAE9" w:rsidR="00E84ED7" w:rsidRPr="003A6348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48">
              <w:rPr>
                <w:rFonts w:asciiTheme="minorHAnsi" w:eastAsia="Calibri" w:hAnsiTheme="minorHAnsi" w:cstheme="minorHAnsi"/>
                <w:sz w:val="20"/>
                <w:szCs w:val="20"/>
                <w:lang w:eastAsia="fr-FR"/>
              </w:rPr>
              <w:t>« </w:t>
            </w:r>
            <w:r w:rsidRPr="003A6348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fr-FR"/>
              </w:rPr>
              <w:t>Mesures de remplacement CLI-60058 (2019-05) »</w:t>
            </w:r>
          </w:p>
        </w:tc>
      </w:tr>
      <w:tr w:rsidR="00530214" w:rsidRPr="00E540ED" w14:paraId="4E0C2E73" w14:textId="77777777" w:rsidTr="000D59BE">
        <w:trPr>
          <w:trHeight w:val="20"/>
        </w:trPr>
        <w:tc>
          <w:tcPr>
            <w:tcW w:w="5047" w:type="dxa"/>
            <w:gridSpan w:val="6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C01311D" w14:textId="7C37E3D5" w:rsidR="00E84ED7" w:rsidRPr="00E540ED" w:rsidRDefault="00E84ED7" w:rsidP="00E84ED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65264673" w:edGrp="everyone" w:colFirst="1" w:colLast="1"/>
            <w:permStart w:id="453184703" w:edGrp="everyone" w:colFirst="3" w:colLast="3"/>
            <w:permStart w:id="2019888321" w:edGrp="everyone" w:colFirst="5" w:colLast="5"/>
            <w:permEnd w:id="1364733319"/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POSITIONNEMENT INADÉQUAT</w:t>
            </w:r>
            <w:r w:rsidR="001262D3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99262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4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24C5E9CC" w14:textId="3C0E9CAB" w:rsidR="00E84ED7" w:rsidRPr="00E540ED" w:rsidRDefault="00E84ED7" w:rsidP="00E84ED7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E540E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A6FCCB" w14:textId="09BC1EB6" w:rsidR="00E84ED7" w:rsidRPr="00E540ED" w:rsidRDefault="00E84ED7" w:rsidP="00E84E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Au lit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171834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3C3CCEBD" w14:textId="183AE42C" w:rsidR="00E84ED7" w:rsidRPr="00E540ED" w:rsidRDefault="00E84ED7" w:rsidP="00E84ED7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E540E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3D3FE15" w14:textId="6B263A77" w:rsidR="00E84ED7" w:rsidRPr="00E540ED" w:rsidRDefault="00E84ED7" w:rsidP="00E84E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Au fauteuil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57026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dxa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76C721CD" w14:textId="386D1D4E" w:rsidR="00E84ED7" w:rsidRPr="00E540ED" w:rsidRDefault="00E84ED7" w:rsidP="00E84ED7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E540ED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8" w:type="dxa"/>
            <w:gridSpan w:val="8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44A1F" w14:textId="19B29E5A" w:rsidR="00E84ED7" w:rsidRPr="00E540ED" w:rsidRDefault="00E84ED7" w:rsidP="00E84E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À l’alimentation</w:t>
            </w:r>
          </w:p>
        </w:tc>
      </w:tr>
      <w:tr w:rsidR="00414E4D" w:rsidRPr="00435C56" w14:paraId="03B369AB" w14:textId="77777777" w:rsidTr="000D59BE">
        <w:trPr>
          <w:trHeight w:val="20"/>
        </w:trPr>
        <w:permEnd w:id="2019888321" w:displacedByCustomXml="next"/>
        <w:permEnd w:id="453184703" w:displacedByCustomXml="next"/>
        <w:permEnd w:id="2065264673" w:displacedByCustomXml="next"/>
        <w:permStart w:id="108924391" w:edGrp="everyone" w:colFirst="6" w:colLast="6" w:displacedByCustomXml="next"/>
        <w:permStart w:id="1510491119" w:edGrp="everyone" w:colFirst="4" w:colLast="4" w:displacedByCustomXml="next"/>
        <w:permStart w:id="1148462654" w:edGrp="everyone" w:colFirst="2" w:colLast="2" w:displacedByCustomXml="next"/>
        <w:permStart w:id="109978446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8175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3"/>
                <w:tcBorders>
                  <w:bottom w:val="nil"/>
                  <w:right w:val="nil"/>
                </w:tcBorders>
                <w:vAlign w:val="center"/>
              </w:tcPr>
              <w:p w14:paraId="5CC47055" w14:textId="3988A3C1" w:rsidR="00E84ED7" w:rsidRPr="00435C56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54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 w14:paraId="77165DA5" w14:textId="76691A3C" w:rsidR="00E84ED7" w:rsidRPr="00435C56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Douleur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5531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7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30137668" w14:textId="1CFEBADB" w:rsidR="00E84ED7" w:rsidRPr="00435C56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7"/>
            <w:tcBorders>
              <w:left w:val="nil"/>
              <w:bottom w:val="nil"/>
              <w:right w:val="nil"/>
            </w:tcBorders>
            <w:vAlign w:val="center"/>
          </w:tcPr>
          <w:p w14:paraId="75B24A2C" w14:textId="04959F88" w:rsidR="00E84ED7" w:rsidRPr="00435C56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4ED7" w:rsidRPr="00435C56">
              <w:rPr>
                <w:rFonts w:asciiTheme="minorHAnsi" w:hAnsiTheme="minorHAnsi" w:cstheme="minorHAnsi"/>
                <w:sz w:val="20"/>
                <w:szCs w:val="20"/>
              </w:rPr>
              <w:t>Inconfort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83609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6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53D46462" w14:textId="66704801" w:rsidR="00E84ED7" w:rsidRPr="00435C56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61BDABF" w14:textId="56E07652" w:rsidR="00E84ED7" w:rsidRPr="00435C56" w:rsidRDefault="000D59BE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4ED7" w:rsidRPr="00435C56">
              <w:rPr>
                <w:rFonts w:asciiTheme="minorHAnsi" w:hAnsiTheme="minorHAnsi" w:cstheme="minorHAnsi"/>
                <w:sz w:val="20"/>
                <w:szCs w:val="20"/>
              </w:rPr>
              <w:t>Site :</w:t>
            </w:r>
          </w:p>
        </w:tc>
        <w:tc>
          <w:tcPr>
            <w:tcW w:w="5678" w:type="dxa"/>
            <w:gridSpan w:val="41"/>
            <w:tcBorders>
              <w:left w:val="nil"/>
              <w:bottom w:val="nil"/>
            </w:tcBorders>
            <w:vAlign w:val="center"/>
          </w:tcPr>
          <w:p w14:paraId="445ECB8B" w14:textId="01595FFF" w:rsidR="00E84ED7" w:rsidRPr="00435C56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D27" w:rsidRPr="00435C56" w14:paraId="5B1D9EC1" w14:textId="77777777" w:rsidTr="000D59BE">
        <w:trPr>
          <w:trHeight w:val="20"/>
        </w:trPr>
        <w:permEnd w:id="108924391" w:displacedByCustomXml="next"/>
        <w:permEnd w:id="1510491119" w:displacedByCustomXml="next"/>
        <w:permEnd w:id="1148462654" w:displacedByCustomXml="next"/>
        <w:permEnd w:id="1099784466" w:displacedByCustomXml="next"/>
        <w:permStart w:id="14254775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149945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FD6CB04" w14:textId="0477AEA8" w:rsidR="00E84ED7" w:rsidRPr="00435C56" w:rsidRDefault="00E84ED7" w:rsidP="00E84ED7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67" w:type="dxa"/>
            <w:gridSpan w:val="103"/>
            <w:tcBorders>
              <w:top w:val="nil"/>
              <w:left w:val="nil"/>
              <w:bottom w:val="nil"/>
            </w:tcBorders>
            <w:vAlign w:val="center"/>
          </w:tcPr>
          <w:p w14:paraId="14E97441" w14:textId="5F834BB8" w:rsidR="00E84ED7" w:rsidRPr="00435C56" w:rsidRDefault="00E84ED7" w:rsidP="00E84E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Ajustement d’un élément de positionnement déplacé ou dysfonctionnel</w:t>
            </w:r>
          </w:p>
        </w:tc>
      </w:tr>
      <w:tr w:rsidR="00C804EA" w:rsidRPr="00435C56" w14:paraId="0A53C9E8" w14:textId="77777777" w:rsidTr="000D59BE">
        <w:trPr>
          <w:trHeight w:val="20"/>
        </w:trPr>
        <w:permEnd w:id="142547759" w:displacedByCustomXml="next"/>
        <w:permStart w:id="412448466" w:edGrp="everyone" w:colFirst="0" w:colLast="0" w:displacedByCustomXml="next"/>
        <w:permStart w:id="805133769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14801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C2A857A" w14:textId="512CF2AF" w:rsidR="00C804EA" w:rsidRPr="009E1B3B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9E1B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96" w:type="dxa"/>
            <w:gridSpan w:val="4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A795E" w14:textId="77777777" w:rsidR="00C804EA" w:rsidRPr="009E1B3B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E1B3B">
              <w:rPr>
                <w:rFonts w:asciiTheme="minorHAnsi" w:hAnsiTheme="minorHAnsi" w:cstheme="minorHAnsi"/>
                <w:sz w:val="20"/>
                <w:szCs w:val="20"/>
              </w:rPr>
              <w:t>Glissement sur l’assise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23568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1BEC239" w14:textId="4F874653" w:rsidR="00C804EA" w:rsidRPr="009E1B3B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9E1B3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387" w:type="dxa"/>
            <w:gridSpan w:val="49"/>
            <w:tcBorders>
              <w:top w:val="nil"/>
              <w:left w:val="nil"/>
              <w:bottom w:val="nil"/>
            </w:tcBorders>
            <w:vAlign w:val="center"/>
          </w:tcPr>
          <w:p w14:paraId="594A16A6" w14:textId="237867F3" w:rsidR="00C804EA" w:rsidRPr="00435C56" w:rsidRDefault="000D59BE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4EA" w:rsidRPr="009E1B3B">
              <w:rPr>
                <w:rFonts w:asciiTheme="minorHAnsi" w:hAnsiTheme="minorHAnsi" w:cstheme="minorHAnsi"/>
                <w:sz w:val="20"/>
                <w:szCs w:val="20"/>
              </w:rPr>
              <w:t>Instabilité ou inclinaison du tronc</w:t>
            </w:r>
          </w:p>
        </w:tc>
      </w:tr>
      <w:tr w:rsidR="00C804EA" w:rsidRPr="00435C56" w14:paraId="5787854E" w14:textId="77777777" w:rsidTr="000D59BE">
        <w:trPr>
          <w:trHeight w:val="20"/>
        </w:trPr>
        <w:permEnd w:id="412448466" w:displacedByCustomXml="next"/>
        <w:permEnd w:id="805133769" w:displacedByCustomXml="next"/>
        <w:permStart w:id="1547382151" w:edGrp="everyone" w:colFirst="2" w:colLast="2" w:displacedByCustomXml="next"/>
        <w:permStart w:id="90043157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19045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3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BAB6D09" w14:textId="5B43B7BF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72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2B4F5" w14:textId="5D2054EE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Difficulté lors des transferts :</w:t>
            </w:r>
          </w:p>
        </w:tc>
        <w:tc>
          <w:tcPr>
            <w:tcW w:w="7695" w:type="dxa"/>
            <w:gridSpan w:val="75"/>
            <w:tcBorders>
              <w:top w:val="nil"/>
              <w:left w:val="nil"/>
              <w:bottom w:val="nil"/>
            </w:tcBorders>
            <w:vAlign w:val="center"/>
          </w:tcPr>
          <w:p w14:paraId="1968761A" w14:textId="376DD5AF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4EA" w:rsidRPr="00435C56" w14:paraId="1CE0932E" w14:textId="77777777" w:rsidTr="000D59BE">
        <w:trPr>
          <w:trHeight w:val="20"/>
        </w:trPr>
        <w:permEnd w:id="1547382151" w:displacedByCustomXml="next"/>
        <w:permEnd w:id="900431571" w:displacedByCustomXml="next"/>
        <w:permStart w:id="1135625728" w:edGrp="everyone" w:colFirst="4" w:colLast="4" w:displacedByCustomXml="next"/>
        <w:permStart w:id="1781759136" w:edGrp="everyone" w:colFirst="2" w:colLast="2" w:displacedByCustomXml="next"/>
        <w:permStart w:id="75415268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59756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1EA7301" w14:textId="57A8044F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7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AE146" w14:textId="1EE3D3EC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Fauteuil roulant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65559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5B13A8F" w14:textId="1F79E67F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87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4ACE" w14:textId="6801038E" w:rsidR="00C804EA" w:rsidRPr="00435C56" w:rsidRDefault="000D59BE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4EA" w:rsidRPr="00435C56">
              <w:rPr>
                <w:rFonts w:asciiTheme="minorHAnsi" w:hAnsiTheme="minorHAnsi" w:cstheme="minorHAnsi"/>
                <w:sz w:val="20"/>
                <w:szCs w:val="20"/>
              </w:rPr>
              <w:t>Base roulante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4217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0E285EC" w14:textId="1063D2E0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387" w:type="dxa"/>
            <w:gridSpan w:val="49"/>
            <w:tcBorders>
              <w:top w:val="nil"/>
              <w:left w:val="nil"/>
              <w:bottom w:val="nil"/>
            </w:tcBorders>
            <w:vAlign w:val="center"/>
          </w:tcPr>
          <w:p w14:paraId="0511F494" w14:textId="4B901396" w:rsidR="00C804EA" w:rsidRPr="00435C56" w:rsidRDefault="000D59BE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4EA" w:rsidRPr="00435C56">
              <w:rPr>
                <w:rFonts w:asciiTheme="minorHAnsi" w:hAnsiTheme="minorHAnsi" w:cstheme="minorHAnsi"/>
                <w:sz w:val="20"/>
                <w:szCs w:val="20"/>
              </w:rPr>
              <w:t>Fauteuil gériatrique</w:t>
            </w:r>
          </w:p>
        </w:tc>
      </w:tr>
      <w:tr w:rsidR="009E1B3B" w:rsidRPr="00435C56" w14:paraId="02E6E039" w14:textId="77777777" w:rsidTr="000D59BE">
        <w:trPr>
          <w:trHeight w:val="20"/>
        </w:trPr>
        <w:permEnd w:id="1135625728" w:displacedByCustomXml="next"/>
        <w:permEnd w:id="1781759136" w:displacedByCustomXml="next"/>
        <w:permEnd w:id="754152683" w:displacedByCustomXml="next"/>
        <w:permStart w:id="353918101" w:edGrp="everyone" w:colFirst="2" w:colLast="2" w:displacedByCustomXml="next"/>
        <w:permStart w:id="62864952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5250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dxa"/>
                <w:gridSpan w:val="7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6FEB7ACE" w14:textId="25A37017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201" w:type="dxa"/>
            <w:gridSpan w:val="7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202E" w14:textId="3DAEBBC7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Équipement en place (rouleau, biseau de positionnement, oreiller, etc.) :</w:t>
            </w:r>
          </w:p>
        </w:tc>
        <w:tc>
          <w:tcPr>
            <w:tcW w:w="4007" w:type="dxa"/>
            <w:gridSpan w:val="23"/>
            <w:tcBorders>
              <w:top w:val="nil"/>
              <w:left w:val="nil"/>
              <w:bottom w:val="nil"/>
            </w:tcBorders>
            <w:vAlign w:val="center"/>
          </w:tcPr>
          <w:p w14:paraId="6E7B1523" w14:textId="5CFCF90E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1B3B" w:rsidRPr="00435C56" w14:paraId="0F0BA0C8" w14:textId="77777777" w:rsidTr="000D59BE">
        <w:trPr>
          <w:trHeight w:val="20"/>
        </w:trPr>
        <w:permEnd w:id="353918101" w:displacedByCustomXml="next"/>
        <w:permEnd w:id="628649528" w:displacedByCustomXml="next"/>
        <w:permStart w:id="1483959191" w:edGrp="everyone" w:colFirst="2" w:colLast="2" w:displacedByCustomXml="next"/>
        <w:permStart w:id="179884556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9425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dxa"/>
                <w:gridSpan w:val="7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AC770B8" w14:textId="4BBA096D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34" w:type="dxa"/>
            <w:gridSpan w:val="6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C1BA2" w14:textId="5308C70B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Interventions / équipements tentés par l’équipe de soins :</w:t>
            </w:r>
          </w:p>
        </w:tc>
        <w:tc>
          <w:tcPr>
            <w:tcW w:w="5274" w:type="dxa"/>
            <w:gridSpan w:val="33"/>
            <w:tcBorders>
              <w:top w:val="nil"/>
              <w:left w:val="nil"/>
              <w:bottom w:val="nil"/>
            </w:tcBorders>
            <w:vAlign w:val="center"/>
          </w:tcPr>
          <w:p w14:paraId="39586446" w14:textId="3D240B04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1B3B" w:rsidRPr="00435C56" w14:paraId="16690E5C" w14:textId="77777777" w:rsidTr="000D59BE">
        <w:trPr>
          <w:trHeight w:val="20"/>
        </w:trPr>
        <w:permEnd w:id="1483959191" w:displacedByCustomXml="next"/>
        <w:permEnd w:id="1798845565" w:displacedByCustomXml="next"/>
        <w:permStart w:id="1651376593" w:edGrp="everyone" w:colFirst="2" w:colLast="2" w:displacedByCustomXml="next"/>
        <w:permStart w:id="38076530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49284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right w:val="nil"/>
                </w:tcBorders>
                <w:vAlign w:val="center"/>
              </w:tcPr>
              <w:p w14:paraId="2C9FDAE8" w14:textId="39650AAB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78" w:type="dxa"/>
            <w:gridSpan w:val="29"/>
            <w:tcBorders>
              <w:top w:val="nil"/>
              <w:left w:val="nil"/>
              <w:right w:val="nil"/>
            </w:tcBorders>
            <w:vAlign w:val="center"/>
          </w:tcPr>
          <w:p w14:paraId="0B9DBB38" w14:textId="192FFA1B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Information complémentaire :</w:t>
            </w:r>
          </w:p>
        </w:tc>
        <w:tc>
          <w:tcPr>
            <w:tcW w:w="7549" w:type="dxa"/>
            <w:gridSpan w:val="71"/>
            <w:tcBorders>
              <w:top w:val="nil"/>
              <w:left w:val="nil"/>
            </w:tcBorders>
            <w:vAlign w:val="center"/>
          </w:tcPr>
          <w:p w14:paraId="4C23D9D8" w14:textId="52B2B392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80765307"/>
      <w:permEnd w:id="1651376593"/>
      <w:tr w:rsidR="00C804EA" w:rsidRPr="00E540ED" w14:paraId="7F0DB079" w14:textId="77777777" w:rsidTr="000D59BE">
        <w:trPr>
          <w:trHeight w:val="20"/>
        </w:trPr>
        <w:tc>
          <w:tcPr>
            <w:tcW w:w="10627" w:type="dxa"/>
            <w:gridSpan w:val="10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7F4F8" w14:textId="71B91F3A" w:rsidR="00C804EA" w:rsidRPr="00E540ED" w:rsidRDefault="00C804EA" w:rsidP="00C804E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ÉVALUATION FONCTIONNELLE</w:t>
            </w:r>
          </w:p>
        </w:tc>
      </w:tr>
      <w:tr w:rsidR="009E1B3B" w:rsidRPr="00435C56" w14:paraId="3E350210" w14:textId="77777777" w:rsidTr="000D59BE">
        <w:trPr>
          <w:trHeight w:val="188"/>
        </w:trPr>
        <w:permStart w:id="873161008" w:edGrp="everyone" w:colFirst="2" w:colLast="2" w:displacedByCustomXml="next"/>
        <w:permStart w:id="82046963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60366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bottom w:val="nil"/>
                  <w:right w:val="nil"/>
                </w:tcBorders>
                <w:vAlign w:val="center"/>
              </w:tcPr>
              <w:p w14:paraId="42D7A64C" w14:textId="642510F7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89" w:type="dxa"/>
            <w:gridSpan w:val="36"/>
            <w:tcBorders>
              <w:left w:val="nil"/>
              <w:bottom w:val="nil"/>
              <w:right w:val="nil"/>
            </w:tcBorders>
            <w:vAlign w:val="center"/>
          </w:tcPr>
          <w:p w14:paraId="66138839" w14:textId="4F3DE3C2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Difficulté lors des soins de base :</w:t>
            </w:r>
          </w:p>
        </w:tc>
        <w:tc>
          <w:tcPr>
            <w:tcW w:w="7238" w:type="dxa"/>
            <w:gridSpan w:val="64"/>
            <w:tcBorders>
              <w:left w:val="nil"/>
              <w:bottom w:val="nil"/>
            </w:tcBorders>
            <w:vAlign w:val="center"/>
          </w:tcPr>
          <w:p w14:paraId="4B37FEC1" w14:textId="5A3BCA95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1B3B" w:rsidRPr="00435C56" w14:paraId="2B663F81" w14:textId="77777777" w:rsidTr="000D59BE">
        <w:trPr>
          <w:trHeight w:val="187"/>
        </w:trPr>
        <w:permEnd w:id="873161008" w:displacedByCustomXml="next"/>
        <w:permEnd w:id="820469633" w:displacedByCustomXml="next"/>
        <w:permStart w:id="217204880" w:edGrp="everyone" w:colFirst="2" w:colLast="2" w:displacedByCustomXml="next"/>
        <w:permStart w:id="105043243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94781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FA5604E" w14:textId="327B9EB6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89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C77C7" w14:textId="4381757D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Co</w:t>
            </w:r>
            <w:r w:rsidR="00D10F97">
              <w:rPr>
                <w:rFonts w:asciiTheme="minorHAnsi" w:hAnsiTheme="minorHAnsi" w:cstheme="minorHAnsi"/>
                <w:sz w:val="20"/>
                <w:szCs w:val="20"/>
              </w:rPr>
              <w:t>llaboration aux soins difficile :</w:t>
            </w:r>
          </w:p>
        </w:tc>
        <w:tc>
          <w:tcPr>
            <w:tcW w:w="7238" w:type="dxa"/>
            <w:gridSpan w:val="64"/>
            <w:tcBorders>
              <w:top w:val="nil"/>
              <w:left w:val="nil"/>
              <w:bottom w:val="nil"/>
            </w:tcBorders>
            <w:vAlign w:val="center"/>
          </w:tcPr>
          <w:p w14:paraId="35AC3B28" w14:textId="17165AC8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4EA" w:rsidRPr="00435C56" w14:paraId="0C86181E" w14:textId="77777777" w:rsidTr="000D59BE">
        <w:trPr>
          <w:trHeight w:val="20"/>
        </w:trPr>
        <w:permEnd w:id="217204880" w:displacedByCustomXml="next"/>
        <w:permEnd w:id="1050432432" w:displacedByCustomXml="next"/>
        <w:permStart w:id="1624329767" w:edGrp="everyone" w:colFirst="5" w:colLast="5" w:displacedByCustomXml="next"/>
        <w:permStart w:id="1884105236" w:edGrp="everyone" w:colFirst="3" w:colLast="3" w:displacedByCustomXml="next"/>
        <w:permStart w:id="2125929569" w:edGrp="everyone" w:colFirst="2" w:colLast="2" w:displacedByCustomXml="next"/>
        <w:permStart w:id="79278975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7352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CE2F5C2" w14:textId="5361ABA0" w:rsidR="00C804EA" w:rsidRPr="005B3B2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B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AE6B9" w14:textId="326FBC37" w:rsidR="00C804EA" w:rsidRPr="005B3B2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B26">
              <w:rPr>
                <w:rFonts w:asciiTheme="minorHAnsi" w:hAnsiTheme="minorHAnsi" w:cstheme="minorHAnsi"/>
                <w:sz w:val="20"/>
                <w:szCs w:val="20"/>
              </w:rPr>
              <w:t>Difficulté lors de l’alimentation :</w:t>
            </w:r>
          </w:p>
        </w:tc>
        <w:tc>
          <w:tcPr>
            <w:tcW w:w="1840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2197B" w14:textId="77777777" w:rsidR="00C804EA" w:rsidRPr="005B3B2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9640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9484817" w14:textId="28B91318" w:rsidR="00C804EA" w:rsidRPr="005B3B2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B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394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29457" w14:textId="07E862C6" w:rsidR="00C804EA" w:rsidRPr="005B3B26" w:rsidRDefault="000D59BE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4EA" w:rsidRPr="005B3B26">
              <w:rPr>
                <w:rFonts w:asciiTheme="minorHAnsi" w:hAnsiTheme="minorHAnsi" w:cstheme="minorHAnsi"/>
                <w:sz w:val="20"/>
                <w:szCs w:val="20"/>
              </w:rPr>
              <w:t>Besoin de vaisselle/ustensiles adaptés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9802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F019C5C" w14:textId="43CB93AB" w:rsidR="00C804EA" w:rsidRPr="005B3B2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B2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97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48D0C799" w14:textId="3A1DFD54" w:rsidR="00C804EA" w:rsidRPr="00435C56" w:rsidRDefault="000D59BE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4EA" w:rsidRPr="005B3B26">
              <w:rPr>
                <w:rFonts w:asciiTheme="minorHAnsi" w:hAnsiTheme="minorHAnsi" w:cstheme="minorHAnsi"/>
                <w:sz w:val="20"/>
                <w:szCs w:val="20"/>
              </w:rPr>
              <w:t>Positionnement</w:t>
            </w:r>
          </w:p>
        </w:tc>
      </w:tr>
      <w:tr w:rsidR="009E1B3B" w:rsidRPr="00435C56" w14:paraId="53F53FC1" w14:textId="77777777" w:rsidTr="000D59BE">
        <w:trPr>
          <w:trHeight w:val="20"/>
        </w:trPr>
        <w:permEnd w:id="1624329767" w:displacedByCustomXml="next"/>
        <w:permEnd w:id="1884105236" w:displacedByCustomXml="next"/>
        <w:permEnd w:id="2125929569" w:displacedByCustomXml="next"/>
        <w:permEnd w:id="792789753" w:displacedByCustomXml="next"/>
        <w:permStart w:id="1335304495" w:edGrp="everyone" w:colFirst="2" w:colLast="2" w:displacedByCustomXml="next"/>
        <w:permStart w:id="85498314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69597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5B5B22F0" w14:textId="51B11D9C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32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354A" w14:textId="35ACC283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Difficulté à l’habillage :</w:t>
            </w:r>
          </w:p>
        </w:tc>
        <w:tc>
          <w:tcPr>
            <w:tcW w:w="8095" w:type="dxa"/>
            <w:gridSpan w:val="79"/>
            <w:tcBorders>
              <w:top w:val="nil"/>
              <w:left w:val="nil"/>
              <w:bottom w:val="nil"/>
            </w:tcBorders>
            <w:vAlign w:val="center"/>
          </w:tcPr>
          <w:p w14:paraId="54296ADB" w14:textId="444D0F92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1B3B" w:rsidRPr="00435C56" w14:paraId="3A27AEC8" w14:textId="77777777" w:rsidTr="000D59BE">
        <w:trPr>
          <w:trHeight w:val="20"/>
        </w:trPr>
        <w:permEnd w:id="1335304495" w:displacedByCustomXml="next"/>
        <w:permEnd w:id="854983140" w:displacedByCustomXml="next"/>
        <w:permStart w:id="1679756530" w:edGrp="everyone" w:colFirst="2" w:colLast="2" w:displacedByCustomXml="next"/>
        <w:permStart w:id="117953031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51182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F05D74A" w14:textId="1070A785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37" w:type="dxa"/>
            <w:gridSpan w:val="5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1086D" w14:textId="5F166A63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Difficulté lors des déplacements en fauteuil roulant :</w:t>
            </w:r>
          </w:p>
        </w:tc>
        <w:tc>
          <w:tcPr>
            <w:tcW w:w="5690" w:type="dxa"/>
            <w:gridSpan w:val="42"/>
            <w:tcBorders>
              <w:top w:val="nil"/>
              <w:left w:val="nil"/>
              <w:bottom w:val="nil"/>
            </w:tcBorders>
            <w:vAlign w:val="center"/>
          </w:tcPr>
          <w:p w14:paraId="4CD8F479" w14:textId="28D002BD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1B3B" w:rsidRPr="00435C56" w14:paraId="1C215A2E" w14:textId="77777777" w:rsidTr="000D59BE">
        <w:trPr>
          <w:trHeight w:val="20"/>
        </w:trPr>
        <w:permEnd w:id="1679756530" w:displacedByCustomXml="next"/>
        <w:permEnd w:id="1179530314" w:displacedByCustomXml="next"/>
        <w:permStart w:id="435307494" w:edGrp="everyone" w:colFirst="2" w:colLast="2" w:displacedByCustomXml="next"/>
        <w:permStart w:id="2584174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7216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3A49EB4A" w14:textId="29E78AA8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42" w:type="dxa"/>
            <w:gridSpan w:val="7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43A5E" w14:textId="369FD0DC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Trouble de comportement ayant un impact sur l’autonomie :</w:t>
            </w:r>
          </w:p>
        </w:tc>
        <w:tc>
          <w:tcPr>
            <w:tcW w:w="4985" w:type="dxa"/>
            <w:gridSpan w:val="29"/>
            <w:tcBorders>
              <w:top w:val="nil"/>
              <w:left w:val="nil"/>
              <w:bottom w:val="nil"/>
            </w:tcBorders>
            <w:vAlign w:val="center"/>
          </w:tcPr>
          <w:p w14:paraId="1F690CEB" w14:textId="0FBF55C4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4EA" w:rsidRPr="00435C56" w14:paraId="4895DCB3" w14:textId="77777777" w:rsidTr="000D59BE">
        <w:trPr>
          <w:trHeight w:val="20"/>
        </w:trPr>
        <w:permEnd w:id="435307494" w:displacedByCustomXml="next"/>
        <w:permEnd w:id="25841745" w:displacedByCustomXml="next"/>
        <w:permStart w:id="85395526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8522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76FC1C9A" w14:textId="67FB74B8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27" w:type="dxa"/>
            <w:gridSpan w:val="10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2578BD" w14:textId="205EDA0B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Errance invasive</w:t>
            </w:r>
          </w:p>
        </w:tc>
      </w:tr>
      <w:tr w:rsidR="00C804EA" w:rsidRPr="00435C56" w14:paraId="46C8F862" w14:textId="77777777" w:rsidTr="000D59BE">
        <w:trPr>
          <w:trHeight w:val="20"/>
        </w:trPr>
        <w:permEnd w:id="853955263" w:displacedByCustomXml="next"/>
        <w:permStart w:id="295965446" w:edGrp="everyone" w:colFirst="0" w:colLast="0" w:displacedByCustomXml="next"/>
        <w:permStart w:id="181666695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30738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01DC1A5E" w14:textId="4906D0C5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C4A28" w14:textId="4FD6AC2B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Agressivité :</w:t>
            </w:r>
          </w:p>
        </w:tc>
        <w:tc>
          <w:tcPr>
            <w:tcW w:w="8960" w:type="dxa"/>
            <w:gridSpan w:val="9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89853B" w14:textId="77777777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4EA" w:rsidRPr="00435C56" w14:paraId="24B865FD" w14:textId="77777777" w:rsidTr="000D59BE">
        <w:trPr>
          <w:trHeight w:val="187"/>
        </w:trPr>
        <w:permEnd w:id="295965446" w:displacedByCustomXml="next"/>
        <w:permEnd w:id="181666695" w:displacedByCustomXml="next"/>
        <w:permStart w:id="846742917" w:edGrp="everyone" w:colFirst="2" w:colLast="2" w:displacedByCustomXml="next"/>
        <w:permStart w:id="92440893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97693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1A6FA03" w14:textId="032BED9E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0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1FA10" w14:textId="7CAC6A3F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Comportement sexuel inadéquat :</w:t>
            </w:r>
          </w:p>
        </w:tc>
        <w:tc>
          <w:tcPr>
            <w:tcW w:w="7117" w:type="dxa"/>
            <w:gridSpan w:val="63"/>
            <w:tcBorders>
              <w:top w:val="nil"/>
              <w:left w:val="nil"/>
              <w:bottom w:val="nil"/>
            </w:tcBorders>
            <w:vAlign w:val="center"/>
          </w:tcPr>
          <w:p w14:paraId="23523B44" w14:textId="6C9E581B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4EA" w:rsidRPr="00435C56" w14:paraId="585BC0C1" w14:textId="77777777" w:rsidTr="000D59BE">
        <w:trPr>
          <w:trHeight w:val="20"/>
        </w:trPr>
        <w:permEnd w:id="846742917" w:displacedByCustomXml="next"/>
        <w:permEnd w:id="924408932" w:displacedByCustomXml="next"/>
        <w:permStart w:id="31016864" w:edGrp="everyone" w:colFirst="5" w:colLast="5" w:displacedByCustomXml="next"/>
        <w:permStart w:id="1686571971" w:edGrp="everyone" w:colFirst="2" w:colLast="2" w:displacedByCustomXml="next"/>
        <w:permStart w:id="123354596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1400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44371049" w14:textId="13F91F87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94" w:type="dxa"/>
            <w:gridSpan w:val="6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90BB8" w14:textId="5C1EEDA5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eastAsia="MS Gothic" w:hAnsiTheme="minorHAnsi" w:cstheme="minorHAnsi"/>
                <w:sz w:val="20"/>
                <w:szCs w:val="20"/>
              </w:rPr>
              <w:t>É</w:t>
            </w: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val. en contribution à la détermination de l’aptitude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4756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98380E2" w14:textId="5688B62F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386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86B0D" w14:textId="70A63782" w:rsidR="00C804EA" w:rsidRPr="00435C56" w:rsidRDefault="000D59BE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4EA" w:rsidRPr="00435C56">
              <w:rPr>
                <w:rFonts w:asciiTheme="minorHAnsi" w:hAnsiTheme="minorHAnsi" w:cstheme="minorHAnsi"/>
                <w:sz w:val="20"/>
                <w:szCs w:val="20"/>
              </w:rPr>
              <w:t>Avec risque santé/sécurité</w:t>
            </w:r>
          </w:p>
        </w:tc>
        <w:tc>
          <w:tcPr>
            <w:tcW w:w="8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FC171" w14:textId="1BDFA273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MEEM :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  <w:vAlign w:val="center"/>
          </w:tcPr>
          <w:p w14:paraId="372D1A6E" w14:textId="5E54E744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4EA" w:rsidRPr="00435C56" w14:paraId="6F83BF44" w14:textId="77777777" w:rsidTr="000D59BE">
        <w:trPr>
          <w:trHeight w:val="20"/>
        </w:trPr>
        <w:permEnd w:id="31016864" w:displacedByCustomXml="next"/>
        <w:permEnd w:id="1686571971" w:displacedByCustomXml="next"/>
        <w:permEnd w:id="1233545968" w:displacedByCustomXml="next"/>
        <w:permStart w:id="1361381137" w:edGrp="everyone" w:colFirst="2" w:colLast="2" w:displacedByCustomXml="next"/>
        <w:permStart w:id="205941489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30628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right w:val="nil"/>
                </w:tcBorders>
                <w:vAlign w:val="center"/>
              </w:tcPr>
              <w:p w14:paraId="0BC02310" w14:textId="0157EF3E" w:rsidR="00C804EA" w:rsidRPr="00435C56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35C5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87" w:type="dxa"/>
            <w:gridSpan w:val="30"/>
            <w:tcBorders>
              <w:top w:val="nil"/>
              <w:left w:val="nil"/>
              <w:right w:val="nil"/>
            </w:tcBorders>
            <w:vAlign w:val="center"/>
          </w:tcPr>
          <w:p w14:paraId="650DD528" w14:textId="6575E702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5C56">
              <w:rPr>
                <w:rFonts w:asciiTheme="minorHAnsi" w:hAnsiTheme="minorHAnsi" w:cstheme="minorHAnsi"/>
                <w:sz w:val="20"/>
                <w:szCs w:val="20"/>
              </w:rPr>
              <w:t>Information complémentaire :</w:t>
            </w:r>
          </w:p>
        </w:tc>
        <w:tc>
          <w:tcPr>
            <w:tcW w:w="7540" w:type="dxa"/>
            <w:gridSpan w:val="70"/>
            <w:tcBorders>
              <w:top w:val="nil"/>
              <w:left w:val="nil"/>
            </w:tcBorders>
            <w:vAlign w:val="center"/>
          </w:tcPr>
          <w:p w14:paraId="1291695D" w14:textId="0A842D07" w:rsidR="00C804EA" w:rsidRPr="00435C56" w:rsidRDefault="00C804EA" w:rsidP="00C804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059414890"/>
      <w:permEnd w:id="1361381137"/>
      <w:tr w:rsidR="00C804EA" w:rsidRPr="00E540ED" w14:paraId="523B294B" w14:textId="77777777" w:rsidTr="000D59BE">
        <w:trPr>
          <w:trHeight w:val="20"/>
        </w:trPr>
        <w:tc>
          <w:tcPr>
            <w:tcW w:w="10627" w:type="dxa"/>
            <w:gridSpan w:val="10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CD103" w14:textId="5374F3A2" w:rsidR="00C804EA" w:rsidRPr="00E540ED" w:rsidRDefault="00C804EA" w:rsidP="00C804E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540ED">
              <w:rPr>
                <w:rFonts w:asciiTheme="minorHAnsi" w:hAnsiTheme="minorHAnsi" w:cstheme="minorHAnsi"/>
                <w:b/>
                <w:sz w:val="20"/>
                <w:szCs w:val="20"/>
              </w:rPr>
              <w:t>AUTRES MOTIFS</w:t>
            </w:r>
          </w:p>
        </w:tc>
      </w:tr>
      <w:tr w:rsidR="00C804EA" w:rsidRPr="00C804EA" w14:paraId="42DDBCCD" w14:textId="77777777" w:rsidTr="000D59BE">
        <w:trPr>
          <w:trHeight w:val="20"/>
        </w:trPr>
        <w:permStart w:id="1510482838" w:edGrp="everyone" w:colFirst="3" w:colLast="3" w:displacedByCustomXml="next"/>
        <w:permStart w:id="1832861689" w:edGrp="everyone" w:colFirst="2" w:colLast="2" w:displacedByCustomXml="next"/>
        <w:permStart w:id="211592504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923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DB42BB7" w14:textId="4B3B7579" w:rsidR="00C804EA" w:rsidRPr="00C804EA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804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6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FDF1E8" w14:textId="474D5EA0" w:rsidR="00C804EA" w:rsidRPr="00C804EA" w:rsidRDefault="00C804EA" w:rsidP="00C804E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04EA">
              <w:rPr>
                <w:rFonts w:asciiTheme="minorHAnsi" w:hAnsiTheme="minorHAnsi" w:cstheme="minorHAnsi"/>
                <w:sz w:val="20"/>
                <w:szCs w:val="20"/>
              </w:rPr>
              <w:t>Bris d’équipement (RAMQ) :</w:t>
            </w:r>
          </w:p>
        </w:tc>
        <w:tc>
          <w:tcPr>
            <w:tcW w:w="3544" w:type="dxa"/>
            <w:gridSpan w:val="50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3636BD" w14:textId="77777777" w:rsidR="00C804EA" w:rsidRPr="00C804EA" w:rsidRDefault="00C804EA" w:rsidP="00C804E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0940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5ADEA1E3" w14:textId="1ECB7F40" w:rsidR="00C804EA" w:rsidRPr="00C804EA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804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06" w:type="dxa"/>
            <w:gridSpan w:val="18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DAC3799" w14:textId="6E5B5961" w:rsidR="00C804EA" w:rsidRPr="00C804EA" w:rsidRDefault="00C804EA" w:rsidP="00C804E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04EA">
              <w:rPr>
                <w:rFonts w:asciiTheme="minorHAnsi" w:hAnsiTheme="minorHAnsi" w:cstheme="minorHAnsi"/>
                <w:sz w:val="20"/>
                <w:szCs w:val="20"/>
              </w:rPr>
              <w:t>Évaluatio</w:t>
            </w:r>
            <w:r w:rsidR="004301FE">
              <w:rPr>
                <w:rFonts w:asciiTheme="minorHAnsi" w:hAnsiTheme="minorHAnsi" w:cstheme="minorHAnsi"/>
                <w:sz w:val="20"/>
                <w:szCs w:val="20"/>
              </w:rPr>
              <w:t xml:space="preserve">n dysphagie </w:t>
            </w:r>
          </w:p>
        </w:tc>
      </w:tr>
      <w:tr w:rsidR="00C804EA" w:rsidRPr="00C804EA" w14:paraId="240F54AA" w14:textId="77777777" w:rsidTr="000D59BE">
        <w:trPr>
          <w:trHeight w:val="100"/>
        </w:trPr>
        <w:permEnd w:id="1510482838" w:displacedByCustomXml="next"/>
        <w:permEnd w:id="1832861689" w:displacedByCustomXml="next"/>
        <w:permEnd w:id="2115925042" w:displacedByCustomXml="next"/>
        <w:permStart w:id="1107574912" w:edGrp="everyone" w:colFirst="3" w:colLast="3" w:displacedByCustomXml="next"/>
        <w:permStart w:id="1987733230" w:edGrp="everyone" w:colFirst="2" w:colLast="2" w:displacedByCustomXml="next"/>
        <w:permStart w:id="78289607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9116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gridSpan w:val="6"/>
                <w:tcBorders>
                  <w:top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94739EF" w14:textId="208317FE" w:rsidR="00C804EA" w:rsidRPr="00C804EA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804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865B3E" w14:textId="2E397270" w:rsidR="00C804EA" w:rsidRPr="00C804EA" w:rsidRDefault="00C804EA" w:rsidP="00C804E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04EA">
              <w:rPr>
                <w:rFonts w:asciiTheme="minorHAnsi" w:hAnsiTheme="minorHAnsi" w:cstheme="minorHAnsi"/>
                <w:sz w:val="20"/>
                <w:szCs w:val="20"/>
              </w:rPr>
              <w:t>Autres motifs :</w:t>
            </w:r>
          </w:p>
        </w:tc>
        <w:tc>
          <w:tcPr>
            <w:tcW w:w="4678" w:type="dxa"/>
            <w:gridSpan w:val="71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967360F" w14:textId="77777777" w:rsidR="00C804EA" w:rsidRPr="00C804EA" w:rsidRDefault="00C804EA" w:rsidP="00C804E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2285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6791C3CD" w14:textId="2B022E4D" w:rsidR="00C804EA" w:rsidRPr="00C804EA" w:rsidRDefault="00C804EA" w:rsidP="00C804E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804E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06" w:type="dxa"/>
            <w:gridSpan w:val="18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4E3A0CF1" w14:textId="54E5B474" w:rsidR="00C804EA" w:rsidRPr="00C804EA" w:rsidRDefault="00C804EA" w:rsidP="000D59B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04EA">
              <w:rPr>
                <w:rFonts w:asciiTheme="minorHAnsi" w:hAnsiTheme="minorHAnsi" w:cstheme="minorHAnsi"/>
                <w:sz w:val="20"/>
                <w:szCs w:val="20"/>
              </w:rPr>
              <w:t>Demande d’aide à la</w:t>
            </w:r>
            <w:r w:rsidR="000D59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804EA">
              <w:rPr>
                <w:rFonts w:asciiTheme="minorHAnsi" w:hAnsiTheme="minorHAnsi" w:cstheme="minorHAnsi"/>
                <w:sz w:val="20"/>
                <w:szCs w:val="20"/>
              </w:rPr>
              <w:t>mobilité (CMR)</w:t>
            </w:r>
          </w:p>
        </w:tc>
      </w:tr>
      <w:permEnd w:id="782896072"/>
      <w:permEnd w:id="1987733230"/>
      <w:permEnd w:id="1107574912"/>
    </w:tbl>
    <w:p w14:paraId="795B3812" w14:textId="77777777" w:rsidR="00DD4B79" w:rsidRPr="00B13D27" w:rsidRDefault="00DD4B79" w:rsidP="007E09E8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6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730"/>
        <w:gridCol w:w="900"/>
        <w:gridCol w:w="2442"/>
      </w:tblGrid>
      <w:tr w:rsidR="00DA05CB" w:rsidRPr="001625A7" w14:paraId="78B72F42" w14:textId="77777777" w:rsidTr="000D59BE">
        <w:trPr>
          <w:trHeight w:val="590"/>
        </w:trPr>
        <w:tc>
          <w:tcPr>
            <w:tcW w:w="1560" w:type="dxa"/>
            <w:vAlign w:val="bottom"/>
          </w:tcPr>
          <w:p w14:paraId="1FEA8CE6" w14:textId="281D5E8B" w:rsidR="00DA05CB" w:rsidRPr="001625A7" w:rsidRDefault="00713FFC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08908996" w:edGrp="everyone" w:colFirst="1" w:colLast="1"/>
            <w:permStart w:id="834895407" w:edGrp="everyone" w:colFirst="3" w:colLast="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Complété par</w:t>
            </w:r>
            <w:r w:rsidR="00DA05CB"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5730" w:type="dxa"/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26821240"/>
              <w:showingPlcHdr/>
              <w:picture/>
            </w:sdtPr>
            <w:sdtEndPr/>
            <w:sdtContent>
              <w:p w14:paraId="296FEF7D" w14:textId="77777777" w:rsidR="00DA05CB" w:rsidRPr="001625A7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3F0D4D9B" wp14:editId="494CB2F8">
                      <wp:extent cx="133985" cy="133985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730" cy="137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94DBDC" w14:textId="77777777" w:rsidR="007E09E8" w:rsidRPr="001625A7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745EA83F" w14:textId="77777777" w:rsidR="00DA05CB" w:rsidRPr="001625A7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442" w:type="dxa"/>
                <w:vAlign w:val="bottom"/>
              </w:tcPr>
              <w:p w14:paraId="75F80603" w14:textId="77777777" w:rsidR="00DA05CB" w:rsidRPr="001625A7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208908996"/>
      <w:permEnd w:id="834895407"/>
      <w:tr w:rsidR="00713FFC" w:rsidRPr="00713FFC" w14:paraId="0D29A265" w14:textId="77777777" w:rsidTr="000D59BE">
        <w:trPr>
          <w:trHeight w:val="50"/>
        </w:trPr>
        <w:tc>
          <w:tcPr>
            <w:tcW w:w="1560" w:type="dxa"/>
            <w:vAlign w:val="bottom"/>
          </w:tcPr>
          <w:p w14:paraId="0DECA565" w14:textId="77777777" w:rsidR="00713FFC" w:rsidRPr="00713FFC" w:rsidRDefault="00713FFC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730" w:type="dxa"/>
            <w:vAlign w:val="center"/>
          </w:tcPr>
          <w:p w14:paraId="4A91CB37" w14:textId="1AB3991F" w:rsidR="00713FFC" w:rsidRPr="00A60C53" w:rsidRDefault="00A60C53" w:rsidP="00A60C53">
            <w:pPr>
              <w:keepNext/>
              <w:tabs>
                <w:tab w:val="left" w:pos="1024"/>
                <w:tab w:val="left" w:pos="29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Nom, prénom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="00713FFC" w:rsidRPr="00A60C53">
              <w:rPr>
                <w:rFonts w:asciiTheme="minorHAnsi" w:hAnsiTheme="minorHAnsi" w:cstheme="minorHAnsi"/>
                <w:i/>
                <w:sz w:val="16"/>
                <w:szCs w:val="16"/>
              </w:rPr>
              <w:t>Signature et titre</w:t>
            </w:r>
          </w:p>
        </w:tc>
        <w:tc>
          <w:tcPr>
            <w:tcW w:w="900" w:type="dxa"/>
            <w:vAlign w:val="bottom"/>
          </w:tcPr>
          <w:p w14:paraId="562DC74F" w14:textId="77777777" w:rsidR="00713FFC" w:rsidRPr="00713FFC" w:rsidRDefault="00713FFC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442" w:type="dxa"/>
            <w:vAlign w:val="center"/>
          </w:tcPr>
          <w:p w14:paraId="354402BB" w14:textId="06D5C9A5" w:rsidR="00713FFC" w:rsidRPr="00A60C53" w:rsidRDefault="00713FFC" w:rsidP="00713FFC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A60C53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18CD56EF" w14:textId="6404EB02" w:rsidR="0039226F" w:rsidRPr="00F15FDF" w:rsidRDefault="0039226F" w:rsidP="00713FFC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sectPr w:rsidR="0039226F" w:rsidRPr="00F15FDF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7D78" w14:textId="77777777" w:rsidR="00261FA6" w:rsidRDefault="00261FA6" w:rsidP="0081257E">
      <w:r>
        <w:separator/>
      </w:r>
    </w:p>
  </w:endnote>
  <w:endnote w:type="continuationSeparator" w:id="0">
    <w:p w14:paraId="1AAD83D4" w14:textId="77777777" w:rsidR="00261FA6" w:rsidRDefault="00261FA6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540ED" w:rsidRDefault="00E540E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540ED" w:rsidRDefault="00E540E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59C8FBFF" w:rsidR="00E540ED" w:rsidRPr="009241CF" w:rsidRDefault="00E540E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0D59BE" w:rsidRPr="000D59BE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1CB7F999" w:rsidR="00E540ED" w:rsidRPr="002C0510" w:rsidRDefault="00E540E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60444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5640C9">
      <w:rPr>
        <w:rFonts w:asciiTheme="minorHAnsi" w:hAnsiTheme="minorHAnsi" w:cstheme="minorHAnsi"/>
        <w:sz w:val="15"/>
        <w:szCs w:val="15"/>
      </w:rPr>
      <w:t>(</w:t>
    </w:r>
    <w:r w:rsidR="005640C9" w:rsidRPr="005640C9">
      <w:rPr>
        <w:rFonts w:asciiTheme="minorHAnsi" w:hAnsiTheme="minorHAnsi" w:cstheme="minorHAnsi"/>
        <w:sz w:val="15"/>
        <w:szCs w:val="15"/>
      </w:rPr>
      <w:t>Rév.</w:t>
    </w:r>
    <w:r w:rsidRPr="005640C9">
      <w:rPr>
        <w:rFonts w:asciiTheme="minorHAnsi" w:hAnsiTheme="minorHAnsi" w:cstheme="minorHAnsi"/>
        <w:sz w:val="15"/>
        <w:szCs w:val="15"/>
      </w:rPr>
      <w:t>2022-08)</w:t>
    </w:r>
    <w:r w:rsidRPr="002C0510">
      <w:rPr>
        <w:rFonts w:asciiTheme="minorHAnsi" w:hAnsiTheme="minorHAnsi" w:cstheme="minorHAnsi"/>
        <w:sz w:val="20"/>
        <w:szCs w:val="20"/>
      </w:rPr>
      <w:tab/>
    </w:r>
    <w:r w:rsidR="00D91F4A">
      <w:rPr>
        <w:rFonts w:asciiTheme="minorHAnsi" w:hAnsiTheme="minorHAnsi" w:cstheme="minorHAnsi"/>
        <w:b/>
        <w:sz w:val="20"/>
        <w:szCs w:val="20"/>
      </w:rPr>
      <w:t>RÉFÉRENCE AUX SERVICES DE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96B1284" w14:textId="6186038A" w:rsidR="00E540ED" w:rsidRPr="009241CF" w:rsidRDefault="00E540ED" w:rsidP="00495F73">
    <w:pPr>
      <w:pStyle w:val="Pieddepage"/>
      <w:tabs>
        <w:tab w:val="clear" w:pos="4320"/>
        <w:tab w:val="clear" w:pos="8640"/>
        <w:tab w:val="center" w:pos="5245"/>
        <w:tab w:val="right" w:pos="10196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PHYSIO</w:t>
    </w:r>
    <w:r w:rsidR="00386305">
      <w:rPr>
        <w:rFonts w:asciiTheme="minorHAnsi" w:hAnsiTheme="minorHAnsi" w:cstheme="minorHAnsi"/>
        <w:b/>
        <w:sz w:val="20"/>
        <w:szCs w:val="20"/>
      </w:rPr>
      <w:t>THÉRAPIE / ERGOTHÉRAPIE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B766EB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B766EB" w:rsidRPr="00B766EB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44E0BD1B" w:rsidR="00E540ED" w:rsidRPr="002C0510" w:rsidRDefault="00E540ED" w:rsidP="00495F73">
    <w:pPr>
      <w:pStyle w:val="Pieddepage"/>
      <w:tabs>
        <w:tab w:val="clear" w:pos="4320"/>
        <w:tab w:val="clear" w:pos="8640"/>
        <w:tab w:val="center" w:pos="5245"/>
        <w:tab w:val="right" w:pos="10632"/>
      </w:tabs>
      <w:ind w:right="-436"/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60444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5640C9">
      <w:rPr>
        <w:rFonts w:asciiTheme="minorHAnsi" w:hAnsiTheme="minorHAnsi" w:cstheme="minorHAnsi"/>
        <w:sz w:val="15"/>
        <w:szCs w:val="15"/>
      </w:rPr>
      <w:t>(</w:t>
    </w:r>
    <w:r w:rsidR="005640C9" w:rsidRPr="005640C9">
      <w:rPr>
        <w:rFonts w:asciiTheme="minorHAnsi" w:hAnsiTheme="minorHAnsi" w:cstheme="minorHAnsi"/>
        <w:sz w:val="15"/>
        <w:szCs w:val="15"/>
      </w:rPr>
      <w:t xml:space="preserve">Rév. </w:t>
    </w:r>
    <w:r w:rsidRPr="005640C9">
      <w:rPr>
        <w:rFonts w:asciiTheme="minorHAnsi" w:hAnsiTheme="minorHAnsi" w:cstheme="minorHAnsi"/>
        <w:sz w:val="15"/>
        <w:szCs w:val="15"/>
      </w:rPr>
      <w:t>2022-08)</w:t>
    </w:r>
    <w:r w:rsidRPr="002C0510">
      <w:rPr>
        <w:rFonts w:asciiTheme="minorHAnsi" w:hAnsiTheme="minorHAnsi" w:cstheme="minorHAnsi"/>
        <w:sz w:val="20"/>
        <w:szCs w:val="20"/>
      </w:rPr>
      <w:tab/>
    </w:r>
    <w:r w:rsidR="00D91F4A">
      <w:rPr>
        <w:rFonts w:asciiTheme="minorHAnsi" w:hAnsiTheme="minorHAnsi" w:cstheme="minorHAnsi"/>
        <w:b/>
        <w:sz w:val="20"/>
        <w:szCs w:val="20"/>
      </w:rPr>
      <w:t>RÉFÉRENCE AUX</w:t>
    </w:r>
    <w:r>
      <w:rPr>
        <w:rFonts w:asciiTheme="minorHAnsi" w:hAnsiTheme="minorHAnsi" w:cstheme="minorHAnsi"/>
        <w:b/>
        <w:sz w:val="20"/>
        <w:szCs w:val="20"/>
      </w:rPr>
      <w:t xml:space="preserve"> </w:t>
    </w:r>
    <w:r w:rsidR="00D91F4A">
      <w:rPr>
        <w:rFonts w:asciiTheme="minorHAnsi" w:hAnsiTheme="minorHAnsi" w:cstheme="minorHAnsi"/>
        <w:b/>
        <w:sz w:val="20"/>
        <w:szCs w:val="20"/>
      </w:rPr>
      <w:t>SERVICES DE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2E6FC38" w14:textId="574E89E0" w:rsidR="00E540ED" w:rsidRPr="002C0510" w:rsidRDefault="00E540ED" w:rsidP="00495F73">
    <w:pPr>
      <w:pStyle w:val="Pieddepage"/>
      <w:tabs>
        <w:tab w:val="clear" w:pos="4320"/>
        <w:tab w:val="clear" w:pos="8640"/>
        <w:tab w:val="center" w:pos="5245"/>
        <w:tab w:val="right" w:pos="10632"/>
      </w:tabs>
      <w:ind w:right="-436"/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PHYSIO</w:t>
    </w:r>
    <w:r w:rsidR="00386305">
      <w:rPr>
        <w:rFonts w:asciiTheme="minorHAnsi" w:hAnsiTheme="minorHAnsi" w:cstheme="minorHAnsi"/>
        <w:b/>
        <w:sz w:val="20"/>
        <w:szCs w:val="20"/>
      </w:rPr>
      <w:t>THÉRAPIE / ERGOTHÉRAPIE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766EB" w:rsidRPr="00B766EB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766EB" w:rsidRPr="00B766EB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57D7D" w14:textId="77777777" w:rsidR="00261FA6" w:rsidRDefault="00261FA6" w:rsidP="0081257E">
      <w:r>
        <w:separator/>
      </w:r>
    </w:p>
  </w:footnote>
  <w:footnote w:type="continuationSeparator" w:id="0">
    <w:p w14:paraId="5C477F54" w14:textId="77777777" w:rsidR="00261FA6" w:rsidRDefault="00261FA6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56C8A1FF" w:rsidR="00E540ED" w:rsidRPr="00F130E4" w:rsidRDefault="00E540ED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92416632" w:edGrp="everyone"/>
    <w:permStart w:id="1796368129" w:edGrp="everyone"/>
    <w:permStart w:id="1198334395" w:edGrp="everyone"/>
    <w:permStart w:id="1952911273" w:edGrp="everyone"/>
    <w:permStart w:id="1550597099" w:edGrp="everyone"/>
    <w:permStart w:id="331483580" w:edGrp="everyone"/>
    <w:permStart w:id="228990577" w:edGrp="everyone"/>
    <w:permStart w:id="2061007783" w:edGrp="everyone"/>
    <w:permStart w:id="1653630307" w:edGrp="everyone"/>
    <w:permStart w:id="98117434" w:edGrp="everyone"/>
    <w:permStart w:id="331118303" w:edGrp="everyone"/>
    <w:permStart w:id="856587600" w:edGrp="everyone"/>
    <w:permStart w:id="278533604" w:edGrp="everyone"/>
    <w:permStart w:id="378949517" w:edGrp="everyone"/>
    <w:permStart w:id="254621032" w:edGrp="everyone"/>
    <w:permStart w:id="1405971805" w:edGrp="everyone"/>
    <w:permStart w:id="1952121685" w:edGrp="everyone"/>
    <w:permStart w:id="328930942" w:edGrp="everyone"/>
    <w:permStart w:id="1027478390" w:edGrp="everyone"/>
    <w:permStart w:id="532372876" w:edGrp="everyone"/>
    <w:permStart w:id="1339369322" w:edGrp="everyone"/>
    <w:permStart w:id="1880055276" w:edGrp="everyone"/>
    <w:permStart w:id="251471357" w:edGrp="everyone"/>
    <w:permStart w:id="1207578374" w:edGrp="everyone"/>
    <w:permStart w:id="283670005" w:edGrp="everyone"/>
    <w:permStart w:id="104925323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111325751"/>
        <w:lock w:val="sdtLocked"/>
        <w:placeholder>
          <w:docPart w:val="65F7B580C010437A99C55076B00E0E9B"/>
        </w:placeholder>
        <w:showingPlcHdr/>
      </w:sdtPr>
      <w:sdtEndPr/>
      <w:sdtContent>
        <w:r w:rsidR="000D59BE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92416632"/>
    <w:permEnd w:id="1796368129"/>
    <w:permEnd w:id="1198334395"/>
    <w:permEnd w:id="1952911273"/>
    <w:permEnd w:id="1550597099"/>
    <w:permEnd w:id="331483580"/>
    <w:permEnd w:id="228990577"/>
    <w:permEnd w:id="2061007783"/>
    <w:permEnd w:id="1653630307"/>
    <w:permEnd w:id="98117434"/>
    <w:permEnd w:id="331118303"/>
    <w:permEnd w:id="856587600"/>
    <w:permEnd w:id="278533604"/>
    <w:permEnd w:id="378949517"/>
    <w:permEnd w:id="254621032"/>
    <w:permEnd w:id="1405971805"/>
    <w:permEnd w:id="1952121685"/>
    <w:permEnd w:id="328930942"/>
    <w:permEnd w:id="1027478390"/>
    <w:permEnd w:id="532372876"/>
    <w:permEnd w:id="1339369322"/>
    <w:permEnd w:id="1880055276"/>
    <w:permEnd w:id="251471357"/>
    <w:permEnd w:id="1207578374"/>
    <w:permEnd w:id="283670005"/>
    <w:permEnd w:id="104925323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28574419" w:edGrp="everyone"/>
    <w:permStart w:id="507518010" w:edGrp="everyone"/>
    <w:permStart w:id="560539510" w:edGrp="everyone"/>
    <w:permStart w:id="362636701" w:edGrp="everyone"/>
    <w:permStart w:id="2074825352" w:edGrp="everyone"/>
    <w:permStart w:id="1235643504" w:edGrp="everyone"/>
    <w:permStart w:id="1685398175" w:edGrp="everyone"/>
    <w:permStart w:id="2028999190" w:edGrp="everyone"/>
    <w:permStart w:id="2075728967" w:edGrp="everyone"/>
    <w:permStart w:id="74002971" w:edGrp="everyone"/>
    <w:permStart w:id="600143907" w:edGrp="everyone"/>
    <w:permStart w:id="1192063502" w:edGrp="everyone"/>
    <w:permStart w:id="1766261351" w:edGrp="everyone"/>
    <w:permStart w:id="1805286187" w:edGrp="everyone"/>
    <w:permStart w:id="1887849532" w:edGrp="everyone"/>
    <w:permStart w:id="1917745656" w:edGrp="everyone"/>
    <w:permStart w:id="1822578966" w:edGrp="everyone"/>
    <w:permStart w:id="234885554" w:edGrp="everyone"/>
    <w:permStart w:id="268124140" w:edGrp="everyone"/>
    <w:permStart w:id="401289245" w:edGrp="everyone"/>
    <w:permStart w:id="1087844126" w:edGrp="everyone"/>
    <w:permStart w:id="828976502" w:edGrp="everyone"/>
    <w:permStart w:id="1842706999" w:edGrp="everyone"/>
    <w:permStart w:id="1577195553" w:edGrp="everyone"/>
    <w:permStart w:id="414067571" w:edGrp="everyone"/>
    <w:permStart w:id="167873245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2027397176"/>
        <w:lock w:val="sdtLocked"/>
        <w:placeholder>
          <w:docPart w:val="6CA278BB094144D493E65D705550527A"/>
        </w:placeholder>
      </w:sdtPr>
      <w:sdtEndPr/>
      <w:sdtContent>
        <w:r w:rsidR="000D59BE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28574419"/>
    <w:permEnd w:id="507518010"/>
    <w:permEnd w:id="560539510"/>
    <w:permEnd w:id="362636701"/>
    <w:permEnd w:id="2074825352"/>
    <w:permEnd w:id="1235643504"/>
    <w:permEnd w:id="1685398175"/>
    <w:permEnd w:id="2028999190"/>
    <w:permEnd w:id="2075728967"/>
    <w:permEnd w:id="74002971"/>
    <w:permEnd w:id="600143907"/>
    <w:permEnd w:id="1192063502"/>
    <w:permEnd w:id="1766261351"/>
    <w:permEnd w:id="1805286187"/>
    <w:permEnd w:id="1887849532"/>
    <w:permEnd w:id="1917745656"/>
    <w:permEnd w:id="1822578966"/>
    <w:permEnd w:id="234885554"/>
    <w:permEnd w:id="268124140"/>
    <w:permEnd w:id="401289245"/>
    <w:permEnd w:id="1087844126"/>
    <w:permEnd w:id="828976502"/>
    <w:permEnd w:id="1842706999"/>
    <w:permEnd w:id="1577195553"/>
    <w:permEnd w:id="414067571"/>
    <w:permEnd w:id="167873245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5DFB1C23" w:rsidR="00E540ED" w:rsidRPr="00F130E4" w:rsidRDefault="00E540E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281310538" w:edGrp="everyone"/>
    <w:permStart w:id="1063003049" w:edGrp="everyone"/>
    <w:permStart w:id="1034164246" w:edGrp="everyone"/>
    <w:permStart w:id="478610425" w:edGrp="everyone"/>
    <w:permStart w:id="465776406" w:edGrp="everyone"/>
    <w:permStart w:id="725564634" w:edGrp="everyone"/>
    <w:permStart w:id="1236430416" w:edGrp="everyone"/>
    <w:permStart w:id="141241333" w:edGrp="everyone"/>
    <w:permStart w:id="731600645" w:edGrp="everyone"/>
    <w:permStart w:id="328797494" w:edGrp="everyone"/>
    <w:permStart w:id="788866821" w:edGrp="everyone"/>
    <w:permStart w:id="1775790770" w:edGrp="everyone"/>
    <w:permStart w:id="1895039445" w:edGrp="everyone"/>
    <w:permStart w:id="1241205115" w:edGrp="everyone"/>
    <w:permStart w:id="260070923" w:edGrp="everyone"/>
    <w:permStart w:id="744565540" w:edGrp="everyone"/>
    <w:permStart w:id="1341025202" w:edGrp="everyone"/>
    <w:permStart w:id="1739272817" w:edGrp="everyone"/>
    <w:permStart w:id="1691835617" w:edGrp="everyone"/>
    <w:permStart w:id="425067700" w:edGrp="everyone"/>
    <w:permStart w:id="1333288314" w:edGrp="everyone"/>
    <w:permStart w:id="1520844672" w:edGrp="everyone"/>
    <w:permStart w:id="1661686134" w:edGrp="everyone"/>
    <w:permStart w:id="1085823136" w:edGrp="everyone"/>
    <w:permStart w:id="863965919" w:edGrp="everyone"/>
    <w:permStart w:id="102676951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446355700"/>
        <w:lock w:val="sdtLocked"/>
        <w:placeholder>
          <w:docPart w:val="76081A47106A449BA749A9F8EEE0CFBF"/>
        </w:placeholder>
        <w:showingPlcHdr/>
      </w:sdtPr>
      <w:sdtEndPr/>
      <w:sdtContent>
        <w:r w:rsidR="000D59BE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281310538"/>
    <w:permEnd w:id="1063003049"/>
    <w:permEnd w:id="1034164246"/>
    <w:permEnd w:id="478610425"/>
    <w:permEnd w:id="465776406"/>
    <w:permEnd w:id="725564634"/>
    <w:permEnd w:id="1236430416"/>
    <w:permEnd w:id="141241333"/>
    <w:permEnd w:id="731600645"/>
    <w:permEnd w:id="328797494"/>
    <w:permEnd w:id="788866821"/>
    <w:permEnd w:id="1775790770"/>
    <w:permEnd w:id="1895039445"/>
    <w:permEnd w:id="1241205115"/>
    <w:permEnd w:id="260070923"/>
    <w:permEnd w:id="744565540"/>
    <w:permEnd w:id="1341025202"/>
    <w:permEnd w:id="1739272817"/>
    <w:permEnd w:id="1691835617"/>
    <w:permEnd w:id="425067700"/>
    <w:permEnd w:id="1333288314"/>
    <w:permEnd w:id="1520844672"/>
    <w:permEnd w:id="1661686134"/>
    <w:permEnd w:id="1085823136"/>
    <w:permEnd w:id="863965919"/>
    <w:permEnd w:id="102676951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66926901" w:edGrp="everyone"/>
    <w:permStart w:id="2130394058" w:edGrp="everyone"/>
    <w:permStart w:id="1562213599" w:edGrp="everyone"/>
    <w:permStart w:id="1796817643" w:edGrp="everyone"/>
    <w:permStart w:id="1334725778" w:edGrp="everyone"/>
    <w:permStart w:id="416495459" w:edGrp="everyone"/>
    <w:permStart w:id="902659288" w:edGrp="everyone"/>
    <w:permStart w:id="1164928655" w:edGrp="everyone"/>
    <w:permStart w:id="913010162" w:edGrp="everyone"/>
    <w:permStart w:id="200355819" w:edGrp="everyone"/>
    <w:permStart w:id="820931578" w:edGrp="everyone"/>
    <w:permStart w:id="284182189" w:edGrp="everyone"/>
    <w:permStart w:id="1650228825" w:edGrp="everyone"/>
    <w:permStart w:id="1695901118" w:edGrp="everyone"/>
    <w:permStart w:id="1998933316" w:edGrp="everyone"/>
    <w:permStart w:id="961285842" w:edGrp="everyone"/>
    <w:permStart w:id="785528009" w:edGrp="everyone"/>
    <w:permStart w:id="931805989" w:edGrp="everyone"/>
    <w:permStart w:id="1746430238" w:edGrp="everyone"/>
    <w:permStart w:id="775512014" w:edGrp="everyone"/>
    <w:permStart w:id="628821843" w:edGrp="everyone"/>
    <w:permStart w:id="1284646315" w:edGrp="everyone"/>
    <w:permStart w:id="842032412" w:edGrp="everyone"/>
    <w:permStart w:id="1637286076" w:edGrp="everyone"/>
    <w:permStart w:id="1858158511" w:edGrp="everyone"/>
    <w:permStart w:id="141670163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882718318"/>
        <w:lock w:val="sdtLocked"/>
        <w:placeholder>
          <w:docPart w:val="DAF24F5C677A44B59D5AEF954D6D27CC"/>
        </w:placeholder>
      </w:sdtPr>
      <w:sdtEndPr/>
      <w:sdtContent>
        <w:r w:rsidR="000D59BE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66926901"/>
    <w:permEnd w:id="2130394058"/>
    <w:permEnd w:id="1562213599"/>
    <w:permEnd w:id="1796817643"/>
    <w:permEnd w:id="1334725778"/>
    <w:permEnd w:id="416495459"/>
    <w:permEnd w:id="902659288"/>
    <w:permEnd w:id="1164928655"/>
    <w:permEnd w:id="913010162"/>
    <w:permEnd w:id="200355819"/>
    <w:permEnd w:id="820931578"/>
    <w:permEnd w:id="284182189"/>
    <w:permEnd w:id="1650228825"/>
    <w:permEnd w:id="1695901118"/>
    <w:permEnd w:id="1998933316"/>
    <w:permEnd w:id="961285842"/>
    <w:permEnd w:id="785528009"/>
    <w:permEnd w:id="931805989"/>
    <w:permEnd w:id="1746430238"/>
    <w:permEnd w:id="775512014"/>
    <w:permEnd w:id="628821843"/>
    <w:permEnd w:id="1284646315"/>
    <w:permEnd w:id="842032412"/>
    <w:permEnd w:id="1637286076"/>
    <w:permEnd w:id="1858158511"/>
    <w:permEnd w:id="141670163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E540ED" w:rsidRPr="00DC17C7" w:rsidRDefault="00E540ED">
    <w:pPr>
      <w:pStyle w:val="En-tte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ocN38FGwYjxkUJBSY9EDdC0wprv8Ak4EE0dVhPOxmm1ZCLTZlbHFckCWoRNkhuj+Mipekwci0ws6hheKROgN7A==" w:salt="fsBdcFDzT5ZWFR2FrI4uf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3C7"/>
    <w:rsid w:val="00001EA0"/>
    <w:rsid w:val="00002B07"/>
    <w:rsid w:val="00004E12"/>
    <w:rsid w:val="00022C4F"/>
    <w:rsid w:val="000234FC"/>
    <w:rsid w:val="000235F9"/>
    <w:rsid w:val="00026C5B"/>
    <w:rsid w:val="000303C6"/>
    <w:rsid w:val="0003421C"/>
    <w:rsid w:val="00036AC7"/>
    <w:rsid w:val="000375B0"/>
    <w:rsid w:val="000402DB"/>
    <w:rsid w:val="00040CD6"/>
    <w:rsid w:val="000430B1"/>
    <w:rsid w:val="0004612D"/>
    <w:rsid w:val="00051012"/>
    <w:rsid w:val="00056477"/>
    <w:rsid w:val="000569C3"/>
    <w:rsid w:val="00061115"/>
    <w:rsid w:val="000653C6"/>
    <w:rsid w:val="00070BD8"/>
    <w:rsid w:val="00071A72"/>
    <w:rsid w:val="00072BDD"/>
    <w:rsid w:val="00076912"/>
    <w:rsid w:val="00081719"/>
    <w:rsid w:val="00081E4F"/>
    <w:rsid w:val="00090998"/>
    <w:rsid w:val="00094D01"/>
    <w:rsid w:val="00096BC3"/>
    <w:rsid w:val="00097437"/>
    <w:rsid w:val="000A1BAF"/>
    <w:rsid w:val="000A463F"/>
    <w:rsid w:val="000A48D0"/>
    <w:rsid w:val="000A5A8D"/>
    <w:rsid w:val="000A5E6D"/>
    <w:rsid w:val="000A5E86"/>
    <w:rsid w:val="000B236B"/>
    <w:rsid w:val="000B34AA"/>
    <w:rsid w:val="000B7F78"/>
    <w:rsid w:val="000C757D"/>
    <w:rsid w:val="000D59BE"/>
    <w:rsid w:val="000D605F"/>
    <w:rsid w:val="000E215E"/>
    <w:rsid w:val="000E5159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70"/>
    <w:rsid w:val="001200AF"/>
    <w:rsid w:val="00121774"/>
    <w:rsid w:val="00121C81"/>
    <w:rsid w:val="001262D3"/>
    <w:rsid w:val="0013480E"/>
    <w:rsid w:val="00134CC1"/>
    <w:rsid w:val="00137855"/>
    <w:rsid w:val="0014043F"/>
    <w:rsid w:val="00142467"/>
    <w:rsid w:val="0014311E"/>
    <w:rsid w:val="00144BC2"/>
    <w:rsid w:val="00153E63"/>
    <w:rsid w:val="001549C3"/>
    <w:rsid w:val="00154DA1"/>
    <w:rsid w:val="00157101"/>
    <w:rsid w:val="001625A7"/>
    <w:rsid w:val="00162FFB"/>
    <w:rsid w:val="00163910"/>
    <w:rsid w:val="00163926"/>
    <w:rsid w:val="00170BCF"/>
    <w:rsid w:val="00170CBA"/>
    <w:rsid w:val="00173EAC"/>
    <w:rsid w:val="00173F3A"/>
    <w:rsid w:val="00180C21"/>
    <w:rsid w:val="00184D0C"/>
    <w:rsid w:val="00185FD7"/>
    <w:rsid w:val="00187FCF"/>
    <w:rsid w:val="00193617"/>
    <w:rsid w:val="001965D9"/>
    <w:rsid w:val="00196F9D"/>
    <w:rsid w:val="001A2DBA"/>
    <w:rsid w:val="001B6ADB"/>
    <w:rsid w:val="001C3C30"/>
    <w:rsid w:val="001D0574"/>
    <w:rsid w:val="001D0EEC"/>
    <w:rsid w:val="001D2475"/>
    <w:rsid w:val="001E7677"/>
    <w:rsid w:val="001E7E99"/>
    <w:rsid w:val="001F086F"/>
    <w:rsid w:val="00201269"/>
    <w:rsid w:val="00205E89"/>
    <w:rsid w:val="0021081C"/>
    <w:rsid w:val="00220848"/>
    <w:rsid w:val="00224B70"/>
    <w:rsid w:val="00227DD7"/>
    <w:rsid w:val="00230283"/>
    <w:rsid w:val="00230A4A"/>
    <w:rsid w:val="00233142"/>
    <w:rsid w:val="00233A8E"/>
    <w:rsid w:val="00233C49"/>
    <w:rsid w:val="00237BBA"/>
    <w:rsid w:val="002408C6"/>
    <w:rsid w:val="00240B84"/>
    <w:rsid w:val="002454D8"/>
    <w:rsid w:val="00251E6F"/>
    <w:rsid w:val="00261FA6"/>
    <w:rsid w:val="00263F52"/>
    <w:rsid w:val="002756B0"/>
    <w:rsid w:val="00280497"/>
    <w:rsid w:val="0028186C"/>
    <w:rsid w:val="00281B6E"/>
    <w:rsid w:val="0028357E"/>
    <w:rsid w:val="00285AAB"/>
    <w:rsid w:val="00290381"/>
    <w:rsid w:val="00292C3E"/>
    <w:rsid w:val="002931D2"/>
    <w:rsid w:val="00294F82"/>
    <w:rsid w:val="00295818"/>
    <w:rsid w:val="00295F2F"/>
    <w:rsid w:val="002A282D"/>
    <w:rsid w:val="002A451A"/>
    <w:rsid w:val="002A45B1"/>
    <w:rsid w:val="002C0510"/>
    <w:rsid w:val="002C10F4"/>
    <w:rsid w:val="002C4FEE"/>
    <w:rsid w:val="002C5CEB"/>
    <w:rsid w:val="002C7C24"/>
    <w:rsid w:val="002D207C"/>
    <w:rsid w:val="002D4BDA"/>
    <w:rsid w:val="002E3D54"/>
    <w:rsid w:val="00300573"/>
    <w:rsid w:val="00301BAB"/>
    <w:rsid w:val="00303EEF"/>
    <w:rsid w:val="0032407A"/>
    <w:rsid w:val="0032568D"/>
    <w:rsid w:val="00336BCB"/>
    <w:rsid w:val="00337ECA"/>
    <w:rsid w:val="00340561"/>
    <w:rsid w:val="00341B62"/>
    <w:rsid w:val="0035045E"/>
    <w:rsid w:val="00352630"/>
    <w:rsid w:val="00353BBC"/>
    <w:rsid w:val="0035589A"/>
    <w:rsid w:val="003665B2"/>
    <w:rsid w:val="00366A13"/>
    <w:rsid w:val="00367527"/>
    <w:rsid w:val="00367C4C"/>
    <w:rsid w:val="00371FBF"/>
    <w:rsid w:val="003724A3"/>
    <w:rsid w:val="003751A8"/>
    <w:rsid w:val="00380AEA"/>
    <w:rsid w:val="00386305"/>
    <w:rsid w:val="00387770"/>
    <w:rsid w:val="003912EE"/>
    <w:rsid w:val="0039226F"/>
    <w:rsid w:val="003929DB"/>
    <w:rsid w:val="003A48FF"/>
    <w:rsid w:val="003A5887"/>
    <w:rsid w:val="003A6348"/>
    <w:rsid w:val="003A6F43"/>
    <w:rsid w:val="003B479E"/>
    <w:rsid w:val="003C471A"/>
    <w:rsid w:val="003D0197"/>
    <w:rsid w:val="003D0EEE"/>
    <w:rsid w:val="003E3AE5"/>
    <w:rsid w:val="003F27A5"/>
    <w:rsid w:val="003F3AB0"/>
    <w:rsid w:val="003F3BBB"/>
    <w:rsid w:val="003F4D57"/>
    <w:rsid w:val="003F5BFB"/>
    <w:rsid w:val="003F619A"/>
    <w:rsid w:val="003F7534"/>
    <w:rsid w:val="00405D0A"/>
    <w:rsid w:val="00413A5E"/>
    <w:rsid w:val="0041430C"/>
    <w:rsid w:val="0041496A"/>
    <w:rsid w:val="00414E4D"/>
    <w:rsid w:val="004246FA"/>
    <w:rsid w:val="004301FE"/>
    <w:rsid w:val="00432924"/>
    <w:rsid w:val="004331D4"/>
    <w:rsid w:val="004356D5"/>
    <w:rsid w:val="00435C56"/>
    <w:rsid w:val="0045258B"/>
    <w:rsid w:val="004559FD"/>
    <w:rsid w:val="00460096"/>
    <w:rsid w:val="004653C0"/>
    <w:rsid w:val="004657C0"/>
    <w:rsid w:val="00465EBD"/>
    <w:rsid w:val="00466CA4"/>
    <w:rsid w:val="0047189D"/>
    <w:rsid w:val="00475947"/>
    <w:rsid w:val="004760F3"/>
    <w:rsid w:val="0048029B"/>
    <w:rsid w:val="00483549"/>
    <w:rsid w:val="00484593"/>
    <w:rsid w:val="00486DB0"/>
    <w:rsid w:val="00487374"/>
    <w:rsid w:val="00495F73"/>
    <w:rsid w:val="00495FEF"/>
    <w:rsid w:val="004A634E"/>
    <w:rsid w:val="004A7727"/>
    <w:rsid w:val="004B283C"/>
    <w:rsid w:val="004B2D7F"/>
    <w:rsid w:val="004B315B"/>
    <w:rsid w:val="004C066B"/>
    <w:rsid w:val="004C52F0"/>
    <w:rsid w:val="004D5723"/>
    <w:rsid w:val="004D7E0C"/>
    <w:rsid w:val="004E1060"/>
    <w:rsid w:val="004E10D0"/>
    <w:rsid w:val="004E62AF"/>
    <w:rsid w:val="004E76EF"/>
    <w:rsid w:val="004F3CE1"/>
    <w:rsid w:val="004F4848"/>
    <w:rsid w:val="004F552B"/>
    <w:rsid w:val="004F7663"/>
    <w:rsid w:val="004F7BC1"/>
    <w:rsid w:val="005222EB"/>
    <w:rsid w:val="005243C7"/>
    <w:rsid w:val="00524ADA"/>
    <w:rsid w:val="00527734"/>
    <w:rsid w:val="00530214"/>
    <w:rsid w:val="00540223"/>
    <w:rsid w:val="005450BB"/>
    <w:rsid w:val="00562D85"/>
    <w:rsid w:val="005640C9"/>
    <w:rsid w:val="005647B1"/>
    <w:rsid w:val="00571406"/>
    <w:rsid w:val="00572797"/>
    <w:rsid w:val="005846D0"/>
    <w:rsid w:val="00586763"/>
    <w:rsid w:val="005A0C13"/>
    <w:rsid w:val="005A0FA3"/>
    <w:rsid w:val="005B0165"/>
    <w:rsid w:val="005B3B26"/>
    <w:rsid w:val="005C1EC4"/>
    <w:rsid w:val="005D62BF"/>
    <w:rsid w:val="005D79AA"/>
    <w:rsid w:val="005F5E7B"/>
    <w:rsid w:val="005F6DAA"/>
    <w:rsid w:val="005F71D6"/>
    <w:rsid w:val="006045CE"/>
    <w:rsid w:val="00605F48"/>
    <w:rsid w:val="006203E9"/>
    <w:rsid w:val="00626B7E"/>
    <w:rsid w:val="0063019A"/>
    <w:rsid w:val="00631CAF"/>
    <w:rsid w:val="0063533F"/>
    <w:rsid w:val="006356E8"/>
    <w:rsid w:val="0063697C"/>
    <w:rsid w:val="00640DA1"/>
    <w:rsid w:val="00644EF4"/>
    <w:rsid w:val="006474AC"/>
    <w:rsid w:val="006505B5"/>
    <w:rsid w:val="00652BD9"/>
    <w:rsid w:val="00652EA1"/>
    <w:rsid w:val="00655239"/>
    <w:rsid w:val="00663A66"/>
    <w:rsid w:val="00666672"/>
    <w:rsid w:val="00670347"/>
    <w:rsid w:val="0067793A"/>
    <w:rsid w:val="006859C3"/>
    <w:rsid w:val="006874BF"/>
    <w:rsid w:val="006923C8"/>
    <w:rsid w:val="006B68DF"/>
    <w:rsid w:val="006B7CE6"/>
    <w:rsid w:val="006C0367"/>
    <w:rsid w:val="006C1081"/>
    <w:rsid w:val="006C1EF6"/>
    <w:rsid w:val="006C3A24"/>
    <w:rsid w:val="006C647A"/>
    <w:rsid w:val="006D1DE8"/>
    <w:rsid w:val="006F17E2"/>
    <w:rsid w:val="006F6713"/>
    <w:rsid w:val="006F7163"/>
    <w:rsid w:val="007017D6"/>
    <w:rsid w:val="00702750"/>
    <w:rsid w:val="0070575F"/>
    <w:rsid w:val="0070733E"/>
    <w:rsid w:val="00711015"/>
    <w:rsid w:val="00711069"/>
    <w:rsid w:val="00713FFC"/>
    <w:rsid w:val="007222E0"/>
    <w:rsid w:val="00733051"/>
    <w:rsid w:val="00733E25"/>
    <w:rsid w:val="007354C5"/>
    <w:rsid w:val="007372B2"/>
    <w:rsid w:val="00742CE5"/>
    <w:rsid w:val="00743434"/>
    <w:rsid w:val="00751670"/>
    <w:rsid w:val="00770980"/>
    <w:rsid w:val="007733CF"/>
    <w:rsid w:val="00774F41"/>
    <w:rsid w:val="00775336"/>
    <w:rsid w:val="00775EF5"/>
    <w:rsid w:val="00781388"/>
    <w:rsid w:val="007824FE"/>
    <w:rsid w:val="00791717"/>
    <w:rsid w:val="00794F54"/>
    <w:rsid w:val="00796F7D"/>
    <w:rsid w:val="007A4BDF"/>
    <w:rsid w:val="007A7BE7"/>
    <w:rsid w:val="007B05D5"/>
    <w:rsid w:val="007B10A9"/>
    <w:rsid w:val="007B10B7"/>
    <w:rsid w:val="007B1199"/>
    <w:rsid w:val="007B27BE"/>
    <w:rsid w:val="007B6E21"/>
    <w:rsid w:val="007C0A74"/>
    <w:rsid w:val="007C4940"/>
    <w:rsid w:val="007C4953"/>
    <w:rsid w:val="007C7B83"/>
    <w:rsid w:val="007E09E8"/>
    <w:rsid w:val="007E5A80"/>
    <w:rsid w:val="007E647C"/>
    <w:rsid w:val="007E668F"/>
    <w:rsid w:val="007F3548"/>
    <w:rsid w:val="0080585F"/>
    <w:rsid w:val="00807C7E"/>
    <w:rsid w:val="0081257E"/>
    <w:rsid w:val="00812ED1"/>
    <w:rsid w:val="00813571"/>
    <w:rsid w:val="00815A91"/>
    <w:rsid w:val="00824460"/>
    <w:rsid w:val="008271FD"/>
    <w:rsid w:val="008273AD"/>
    <w:rsid w:val="00835D55"/>
    <w:rsid w:val="00840968"/>
    <w:rsid w:val="00852332"/>
    <w:rsid w:val="00852F98"/>
    <w:rsid w:val="00854761"/>
    <w:rsid w:val="00854C5B"/>
    <w:rsid w:val="00865FDA"/>
    <w:rsid w:val="00874770"/>
    <w:rsid w:val="0088545A"/>
    <w:rsid w:val="00890C4A"/>
    <w:rsid w:val="00895C4D"/>
    <w:rsid w:val="00896250"/>
    <w:rsid w:val="008A33EA"/>
    <w:rsid w:val="008C0782"/>
    <w:rsid w:val="008C1B87"/>
    <w:rsid w:val="008F61BF"/>
    <w:rsid w:val="00901F83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66F3"/>
    <w:rsid w:val="00957446"/>
    <w:rsid w:val="0096213C"/>
    <w:rsid w:val="0097022B"/>
    <w:rsid w:val="00972865"/>
    <w:rsid w:val="00981D81"/>
    <w:rsid w:val="00987B76"/>
    <w:rsid w:val="009917D6"/>
    <w:rsid w:val="00995F85"/>
    <w:rsid w:val="009A1F4A"/>
    <w:rsid w:val="009B1F40"/>
    <w:rsid w:val="009B28F9"/>
    <w:rsid w:val="009B3DF2"/>
    <w:rsid w:val="009B7034"/>
    <w:rsid w:val="009C41F1"/>
    <w:rsid w:val="009C6090"/>
    <w:rsid w:val="009C708F"/>
    <w:rsid w:val="009E1B3B"/>
    <w:rsid w:val="009E7A98"/>
    <w:rsid w:val="00A00DA4"/>
    <w:rsid w:val="00A0249F"/>
    <w:rsid w:val="00A073D7"/>
    <w:rsid w:val="00A14520"/>
    <w:rsid w:val="00A20AA4"/>
    <w:rsid w:val="00A2413F"/>
    <w:rsid w:val="00A26435"/>
    <w:rsid w:val="00A3325A"/>
    <w:rsid w:val="00A33CEF"/>
    <w:rsid w:val="00A3424F"/>
    <w:rsid w:val="00A36142"/>
    <w:rsid w:val="00A44396"/>
    <w:rsid w:val="00A46C4B"/>
    <w:rsid w:val="00A513DB"/>
    <w:rsid w:val="00A51987"/>
    <w:rsid w:val="00A530F1"/>
    <w:rsid w:val="00A5491E"/>
    <w:rsid w:val="00A5593D"/>
    <w:rsid w:val="00A60B99"/>
    <w:rsid w:val="00A60C53"/>
    <w:rsid w:val="00A67CA4"/>
    <w:rsid w:val="00A729F1"/>
    <w:rsid w:val="00A73B7F"/>
    <w:rsid w:val="00A77D58"/>
    <w:rsid w:val="00A77FD9"/>
    <w:rsid w:val="00A80D0C"/>
    <w:rsid w:val="00A84AD2"/>
    <w:rsid w:val="00A85D6B"/>
    <w:rsid w:val="00A90B79"/>
    <w:rsid w:val="00A90CAF"/>
    <w:rsid w:val="00A93428"/>
    <w:rsid w:val="00A96E54"/>
    <w:rsid w:val="00AA3117"/>
    <w:rsid w:val="00AA6EF1"/>
    <w:rsid w:val="00AB1AE0"/>
    <w:rsid w:val="00AB6C5B"/>
    <w:rsid w:val="00AB6FE2"/>
    <w:rsid w:val="00AC141A"/>
    <w:rsid w:val="00AC1E58"/>
    <w:rsid w:val="00AC27CD"/>
    <w:rsid w:val="00AC7CEE"/>
    <w:rsid w:val="00AD5DB0"/>
    <w:rsid w:val="00AD7EA0"/>
    <w:rsid w:val="00AE39F7"/>
    <w:rsid w:val="00AE5772"/>
    <w:rsid w:val="00AE7A47"/>
    <w:rsid w:val="00AE7B95"/>
    <w:rsid w:val="00AF052E"/>
    <w:rsid w:val="00B04CE2"/>
    <w:rsid w:val="00B06CF8"/>
    <w:rsid w:val="00B11A7E"/>
    <w:rsid w:val="00B13D27"/>
    <w:rsid w:val="00B15C8C"/>
    <w:rsid w:val="00B218F4"/>
    <w:rsid w:val="00B21AF3"/>
    <w:rsid w:val="00B24B58"/>
    <w:rsid w:val="00B26C97"/>
    <w:rsid w:val="00B31BE9"/>
    <w:rsid w:val="00B34C6D"/>
    <w:rsid w:val="00B44F24"/>
    <w:rsid w:val="00B46D29"/>
    <w:rsid w:val="00B700E0"/>
    <w:rsid w:val="00B728A7"/>
    <w:rsid w:val="00B732DC"/>
    <w:rsid w:val="00B766EB"/>
    <w:rsid w:val="00B77873"/>
    <w:rsid w:val="00B827F0"/>
    <w:rsid w:val="00B831B7"/>
    <w:rsid w:val="00B90138"/>
    <w:rsid w:val="00B94163"/>
    <w:rsid w:val="00BA5ED2"/>
    <w:rsid w:val="00BB3AB8"/>
    <w:rsid w:val="00BB3CB2"/>
    <w:rsid w:val="00BC0CA8"/>
    <w:rsid w:val="00BD08CA"/>
    <w:rsid w:val="00BD490A"/>
    <w:rsid w:val="00BD5DFA"/>
    <w:rsid w:val="00BD5E67"/>
    <w:rsid w:val="00BE7DE7"/>
    <w:rsid w:val="00BF5356"/>
    <w:rsid w:val="00BF6BB8"/>
    <w:rsid w:val="00C00059"/>
    <w:rsid w:val="00C02195"/>
    <w:rsid w:val="00C02617"/>
    <w:rsid w:val="00C26F29"/>
    <w:rsid w:val="00C30D6C"/>
    <w:rsid w:val="00C34636"/>
    <w:rsid w:val="00C409F5"/>
    <w:rsid w:val="00C41836"/>
    <w:rsid w:val="00C42414"/>
    <w:rsid w:val="00C53E76"/>
    <w:rsid w:val="00C56334"/>
    <w:rsid w:val="00C5668F"/>
    <w:rsid w:val="00C64961"/>
    <w:rsid w:val="00C74811"/>
    <w:rsid w:val="00C76D13"/>
    <w:rsid w:val="00C804EA"/>
    <w:rsid w:val="00C81021"/>
    <w:rsid w:val="00C819E7"/>
    <w:rsid w:val="00C83E84"/>
    <w:rsid w:val="00C977FD"/>
    <w:rsid w:val="00CA35C1"/>
    <w:rsid w:val="00CA5268"/>
    <w:rsid w:val="00CB6B1F"/>
    <w:rsid w:val="00CB76D6"/>
    <w:rsid w:val="00CC0874"/>
    <w:rsid w:val="00CC2533"/>
    <w:rsid w:val="00CC47A2"/>
    <w:rsid w:val="00CC7EFA"/>
    <w:rsid w:val="00CD055C"/>
    <w:rsid w:val="00CD6AD7"/>
    <w:rsid w:val="00CD7540"/>
    <w:rsid w:val="00CE02A6"/>
    <w:rsid w:val="00CE08F9"/>
    <w:rsid w:val="00CE1F62"/>
    <w:rsid w:val="00CE5C80"/>
    <w:rsid w:val="00CF3DA6"/>
    <w:rsid w:val="00CF4831"/>
    <w:rsid w:val="00CF6A19"/>
    <w:rsid w:val="00D05770"/>
    <w:rsid w:val="00D05D0F"/>
    <w:rsid w:val="00D10F97"/>
    <w:rsid w:val="00D16A65"/>
    <w:rsid w:val="00D16EB3"/>
    <w:rsid w:val="00D17874"/>
    <w:rsid w:val="00D20198"/>
    <w:rsid w:val="00D25D2A"/>
    <w:rsid w:val="00D303B8"/>
    <w:rsid w:val="00D3516B"/>
    <w:rsid w:val="00D36424"/>
    <w:rsid w:val="00D37C8D"/>
    <w:rsid w:val="00D4156D"/>
    <w:rsid w:val="00D45066"/>
    <w:rsid w:val="00D47770"/>
    <w:rsid w:val="00D56102"/>
    <w:rsid w:val="00D56C88"/>
    <w:rsid w:val="00D60F69"/>
    <w:rsid w:val="00D62FA3"/>
    <w:rsid w:val="00D631BA"/>
    <w:rsid w:val="00D6524F"/>
    <w:rsid w:val="00D65817"/>
    <w:rsid w:val="00D658C1"/>
    <w:rsid w:val="00D66ED1"/>
    <w:rsid w:val="00D70402"/>
    <w:rsid w:val="00D75DB5"/>
    <w:rsid w:val="00D81365"/>
    <w:rsid w:val="00D91F4A"/>
    <w:rsid w:val="00D9361F"/>
    <w:rsid w:val="00D94066"/>
    <w:rsid w:val="00D9616C"/>
    <w:rsid w:val="00D97471"/>
    <w:rsid w:val="00DA05CB"/>
    <w:rsid w:val="00DA3089"/>
    <w:rsid w:val="00DA31E2"/>
    <w:rsid w:val="00DA41EC"/>
    <w:rsid w:val="00DA4C3E"/>
    <w:rsid w:val="00DB5E8C"/>
    <w:rsid w:val="00DC02A1"/>
    <w:rsid w:val="00DC17C7"/>
    <w:rsid w:val="00DD133D"/>
    <w:rsid w:val="00DD4AB9"/>
    <w:rsid w:val="00DD4B79"/>
    <w:rsid w:val="00DD6AC7"/>
    <w:rsid w:val="00DE0EC9"/>
    <w:rsid w:val="00DF248B"/>
    <w:rsid w:val="00DF487E"/>
    <w:rsid w:val="00E10066"/>
    <w:rsid w:val="00E161BE"/>
    <w:rsid w:val="00E16883"/>
    <w:rsid w:val="00E17844"/>
    <w:rsid w:val="00E24ABE"/>
    <w:rsid w:val="00E30FAC"/>
    <w:rsid w:val="00E3667F"/>
    <w:rsid w:val="00E37A0D"/>
    <w:rsid w:val="00E44ECB"/>
    <w:rsid w:val="00E50C80"/>
    <w:rsid w:val="00E540ED"/>
    <w:rsid w:val="00E55FF4"/>
    <w:rsid w:val="00E62082"/>
    <w:rsid w:val="00E84264"/>
    <w:rsid w:val="00E84ED7"/>
    <w:rsid w:val="00E92A5F"/>
    <w:rsid w:val="00EA2FBB"/>
    <w:rsid w:val="00EA3658"/>
    <w:rsid w:val="00EA366C"/>
    <w:rsid w:val="00EA3D5C"/>
    <w:rsid w:val="00EA7032"/>
    <w:rsid w:val="00EB67A8"/>
    <w:rsid w:val="00EC1D23"/>
    <w:rsid w:val="00EC202C"/>
    <w:rsid w:val="00EC3C4C"/>
    <w:rsid w:val="00ED174A"/>
    <w:rsid w:val="00EE00A3"/>
    <w:rsid w:val="00EE71AF"/>
    <w:rsid w:val="00EF62FA"/>
    <w:rsid w:val="00F038C6"/>
    <w:rsid w:val="00F130E4"/>
    <w:rsid w:val="00F1546B"/>
    <w:rsid w:val="00F15FDF"/>
    <w:rsid w:val="00F1774D"/>
    <w:rsid w:val="00F17B9C"/>
    <w:rsid w:val="00F20FF1"/>
    <w:rsid w:val="00F33764"/>
    <w:rsid w:val="00F41733"/>
    <w:rsid w:val="00F45FCB"/>
    <w:rsid w:val="00F47B4E"/>
    <w:rsid w:val="00F52944"/>
    <w:rsid w:val="00F55184"/>
    <w:rsid w:val="00F72CF4"/>
    <w:rsid w:val="00F7382F"/>
    <w:rsid w:val="00F75A07"/>
    <w:rsid w:val="00F8082A"/>
    <w:rsid w:val="00F84CFB"/>
    <w:rsid w:val="00F92AB5"/>
    <w:rsid w:val="00F95C14"/>
    <w:rsid w:val="00F95ECE"/>
    <w:rsid w:val="00FA1BA3"/>
    <w:rsid w:val="00FA3A2B"/>
    <w:rsid w:val="00FA60B7"/>
    <w:rsid w:val="00FB4B9E"/>
    <w:rsid w:val="00FB73F9"/>
    <w:rsid w:val="00FB7C71"/>
    <w:rsid w:val="00FC2695"/>
    <w:rsid w:val="00FC6B41"/>
    <w:rsid w:val="00FD14A6"/>
    <w:rsid w:val="00FD22C1"/>
    <w:rsid w:val="00FD3172"/>
    <w:rsid w:val="00FD6793"/>
    <w:rsid w:val="00FE2B7B"/>
    <w:rsid w:val="00FE5C1F"/>
    <w:rsid w:val="00FE5D19"/>
    <w:rsid w:val="00FE65DF"/>
    <w:rsid w:val="00FE7523"/>
    <w:rsid w:val="00FF03A1"/>
    <w:rsid w:val="00FF1654"/>
    <w:rsid w:val="00FF28FF"/>
    <w:rsid w:val="00FF37B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C53E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3E76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1C076231F7F4786B3E14948C577FA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327C15-2C89-42B8-88DB-548CCFB57E84}"/>
      </w:docPartPr>
      <w:docPartBody>
        <w:p w:rsidR="000646A8" w:rsidRDefault="00192BE1" w:rsidP="00192BE1">
          <w:pPr>
            <w:pStyle w:val="A1C076231F7F4786B3E14948C577FAB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55A89D9913A464B884A8325E0434B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5C2009-A9C8-419C-857D-1E9B82CAE418}"/>
      </w:docPartPr>
      <w:docPartBody>
        <w:p w:rsidR="000646A8" w:rsidRDefault="00192BE1" w:rsidP="00192BE1">
          <w:pPr>
            <w:pStyle w:val="255A89D9913A464B884A8325E0434B8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05DD95551614EF4BE30AA0911819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043B6B-998F-4986-B154-8260F8CFEDA4}"/>
      </w:docPartPr>
      <w:docPartBody>
        <w:p w:rsidR="000646A8" w:rsidRDefault="00192BE1" w:rsidP="00192BE1">
          <w:pPr>
            <w:pStyle w:val="B05DD95551614EF4BE30AA0911819C7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5F7B580C010437A99C55076B00E0E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A66693-F79C-4785-B4E1-88A70637E5F7}"/>
      </w:docPartPr>
      <w:docPartBody>
        <w:p w:rsidR="00310F7B" w:rsidRDefault="00B45621" w:rsidP="00B45621">
          <w:pPr>
            <w:pStyle w:val="65F7B580C010437A99C55076B00E0E9B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CA278BB094144D493E65D70555052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F6F720-6A89-4AE6-AE11-DF412FA54CFB}"/>
      </w:docPartPr>
      <w:docPartBody>
        <w:p w:rsidR="00310F7B" w:rsidRDefault="00B45621" w:rsidP="00B45621">
          <w:pPr>
            <w:pStyle w:val="6CA278BB094144D493E65D705550527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081A47106A449BA749A9F8EEE0C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5BD21B-AD76-412F-A3BC-51A2BBFA4B05}"/>
      </w:docPartPr>
      <w:docPartBody>
        <w:p w:rsidR="00310F7B" w:rsidRDefault="00B45621" w:rsidP="00B45621">
          <w:pPr>
            <w:pStyle w:val="76081A47106A449BA749A9F8EEE0CFBF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AF24F5C677A44B59D5AEF954D6D27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0DD9F2-76A4-41B3-AABF-385CAA5AE2A1}"/>
      </w:docPartPr>
      <w:docPartBody>
        <w:p w:rsidR="00310F7B" w:rsidRDefault="00B45621" w:rsidP="00B45621">
          <w:pPr>
            <w:pStyle w:val="DAF24F5C677A44B59D5AEF954D6D27CC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646A8"/>
    <w:rsid w:val="00112490"/>
    <w:rsid w:val="00155FE5"/>
    <w:rsid w:val="00191452"/>
    <w:rsid w:val="00192BE1"/>
    <w:rsid w:val="00210DB3"/>
    <w:rsid w:val="002162C5"/>
    <w:rsid w:val="00240034"/>
    <w:rsid w:val="002B2C3E"/>
    <w:rsid w:val="00310F7B"/>
    <w:rsid w:val="0034005E"/>
    <w:rsid w:val="003421FF"/>
    <w:rsid w:val="00362A21"/>
    <w:rsid w:val="003708F6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92CB8"/>
    <w:rsid w:val="006C149F"/>
    <w:rsid w:val="006C4A9D"/>
    <w:rsid w:val="00726C6F"/>
    <w:rsid w:val="007F17F2"/>
    <w:rsid w:val="0085687D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65DE9"/>
    <w:rsid w:val="00A949A4"/>
    <w:rsid w:val="00A969B4"/>
    <w:rsid w:val="00AA373E"/>
    <w:rsid w:val="00AB2A4A"/>
    <w:rsid w:val="00B1116B"/>
    <w:rsid w:val="00B45621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35253"/>
    <w:rsid w:val="00E64ABA"/>
    <w:rsid w:val="00EC5E50"/>
    <w:rsid w:val="00F80185"/>
    <w:rsid w:val="00FA04D7"/>
    <w:rsid w:val="00FC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45621"/>
    <w:rPr>
      <w:color w:val="808080"/>
    </w:rPr>
  </w:style>
  <w:style w:type="paragraph" w:customStyle="1" w:styleId="9BB25A55E8D84E6287F4C1127AE77D82">
    <w:name w:val="9BB25A55E8D84E6287F4C1127AE77D82"/>
    <w:rsid w:val="007F17F2"/>
  </w:style>
  <w:style w:type="paragraph" w:customStyle="1" w:styleId="F17E09EF45C743929CB2C9FA2AC13A2C">
    <w:name w:val="F17E09EF45C743929CB2C9FA2AC13A2C"/>
    <w:rsid w:val="007F17F2"/>
  </w:style>
  <w:style w:type="paragraph" w:customStyle="1" w:styleId="ECE057A8848449B481CB169BF25CA214">
    <w:name w:val="ECE057A8848449B481CB169BF25CA214"/>
    <w:rsid w:val="007F17F2"/>
  </w:style>
  <w:style w:type="paragraph" w:customStyle="1" w:styleId="A1C076231F7F4786B3E14948C577FAB3">
    <w:name w:val="A1C076231F7F4786B3E14948C577FAB3"/>
    <w:rsid w:val="00192BE1"/>
  </w:style>
  <w:style w:type="paragraph" w:customStyle="1" w:styleId="255A89D9913A464B884A8325E0434B81">
    <w:name w:val="255A89D9913A464B884A8325E0434B81"/>
    <w:rsid w:val="00192BE1"/>
  </w:style>
  <w:style w:type="paragraph" w:customStyle="1" w:styleId="B05DD95551614EF4BE30AA0911819C7E">
    <w:name w:val="B05DD95551614EF4BE30AA0911819C7E"/>
    <w:rsid w:val="00192BE1"/>
  </w:style>
  <w:style w:type="paragraph" w:customStyle="1" w:styleId="DE7ACE3AC002413EBDA92C91D69C1922">
    <w:name w:val="DE7ACE3AC002413EBDA92C91D69C1922"/>
    <w:rsid w:val="000646A8"/>
  </w:style>
  <w:style w:type="paragraph" w:customStyle="1" w:styleId="C3CFAB37F8614D1E938F1C71F7D30F1E">
    <w:name w:val="C3CFAB37F8614D1E938F1C71F7D30F1E"/>
    <w:rsid w:val="000646A8"/>
  </w:style>
  <w:style w:type="paragraph" w:customStyle="1" w:styleId="4888C144705A4CCD98BE4898598E792B">
    <w:name w:val="4888C144705A4CCD98BE4898598E792B"/>
    <w:rsid w:val="000646A8"/>
  </w:style>
  <w:style w:type="paragraph" w:customStyle="1" w:styleId="C350A5AF20394DE89371626E2EEDBB3D">
    <w:name w:val="C350A5AF20394DE89371626E2EEDBB3D"/>
    <w:rsid w:val="000646A8"/>
  </w:style>
  <w:style w:type="paragraph" w:customStyle="1" w:styleId="A9F1F8580C8547D18177D872A367D263">
    <w:name w:val="A9F1F8580C8547D18177D872A367D263"/>
    <w:rsid w:val="000646A8"/>
  </w:style>
  <w:style w:type="paragraph" w:customStyle="1" w:styleId="38E4EF0991C04EE68D3CC7ACE4B90CC3">
    <w:name w:val="38E4EF0991C04EE68D3CC7ACE4B90CC3"/>
    <w:rsid w:val="000646A8"/>
  </w:style>
  <w:style w:type="paragraph" w:customStyle="1" w:styleId="72C824E91F284182A9FA866D0552CCBE">
    <w:name w:val="72C824E91F284182A9FA866D0552CCBE"/>
    <w:rsid w:val="000646A8"/>
  </w:style>
  <w:style w:type="paragraph" w:customStyle="1" w:styleId="C8EE27C66DF54D18A04F26C8F396FD17">
    <w:name w:val="C8EE27C66DF54D18A04F26C8F396FD17"/>
    <w:rsid w:val="000646A8"/>
  </w:style>
  <w:style w:type="paragraph" w:customStyle="1" w:styleId="433A7A08B9AF496E8AA654BDA70262ED">
    <w:name w:val="433A7A08B9AF496E8AA654BDA70262ED"/>
    <w:rsid w:val="000646A8"/>
  </w:style>
  <w:style w:type="paragraph" w:customStyle="1" w:styleId="D7805B7445584CA8865BA3D9A7C287DE">
    <w:name w:val="D7805B7445584CA8865BA3D9A7C287DE"/>
    <w:rsid w:val="000646A8"/>
  </w:style>
  <w:style w:type="paragraph" w:customStyle="1" w:styleId="0BD594D0EE254AFEBF04849DD1A3FE4B">
    <w:name w:val="0BD594D0EE254AFEBF04849DD1A3FE4B"/>
    <w:rsid w:val="000646A8"/>
  </w:style>
  <w:style w:type="paragraph" w:customStyle="1" w:styleId="00512FE823964E14BCC63E9590FF1C9F">
    <w:name w:val="00512FE823964E14BCC63E9590FF1C9F"/>
    <w:rsid w:val="000646A8"/>
  </w:style>
  <w:style w:type="paragraph" w:customStyle="1" w:styleId="E899BE40D7E24C6984B796632EA1AAB6">
    <w:name w:val="E899BE40D7E24C6984B796632EA1AAB6"/>
    <w:rsid w:val="000646A8"/>
  </w:style>
  <w:style w:type="paragraph" w:customStyle="1" w:styleId="7795F4E4C77145A3AF65C7897A2EB5E4">
    <w:name w:val="7795F4E4C77145A3AF65C7897A2EB5E4"/>
    <w:rsid w:val="000646A8"/>
  </w:style>
  <w:style w:type="paragraph" w:customStyle="1" w:styleId="7D331A08D7F646638248C44A47A31F67">
    <w:name w:val="7D331A08D7F646638248C44A47A31F67"/>
    <w:rsid w:val="000646A8"/>
  </w:style>
  <w:style w:type="paragraph" w:customStyle="1" w:styleId="33DA4FA54DCC482BADE89C3F36DE82EE">
    <w:name w:val="33DA4FA54DCC482BADE89C3F36DE82EE"/>
    <w:rsid w:val="000646A8"/>
  </w:style>
  <w:style w:type="paragraph" w:customStyle="1" w:styleId="866706F0EC814D14952133999109F693">
    <w:name w:val="866706F0EC814D14952133999109F693"/>
    <w:rsid w:val="000646A8"/>
  </w:style>
  <w:style w:type="paragraph" w:customStyle="1" w:styleId="29D69DF1EE674E949EBBE5D06B19795B">
    <w:name w:val="29D69DF1EE674E949EBBE5D06B19795B"/>
    <w:rsid w:val="000646A8"/>
  </w:style>
  <w:style w:type="paragraph" w:customStyle="1" w:styleId="D13E6EAAA3B9414A9D41023163A08296">
    <w:name w:val="D13E6EAAA3B9414A9D41023163A08296"/>
    <w:rsid w:val="000646A8"/>
  </w:style>
  <w:style w:type="paragraph" w:customStyle="1" w:styleId="ABCBBEDD73B9411CB2D25E0B09839CA0">
    <w:name w:val="ABCBBEDD73B9411CB2D25E0B09839CA0"/>
    <w:rsid w:val="000646A8"/>
  </w:style>
  <w:style w:type="paragraph" w:customStyle="1" w:styleId="2E5E7B237C8744CAB8FD6A703BD84565">
    <w:name w:val="2E5E7B237C8744CAB8FD6A703BD84565"/>
    <w:rsid w:val="000646A8"/>
  </w:style>
  <w:style w:type="paragraph" w:customStyle="1" w:styleId="0CEFDC680FDC418D9D5A7D7DE4CFB28F">
    <w:name w:val="0CEFDC680FDC418D9D5A7D7DE4CFB28F"/>
    <w:rsid w:val="000646A8"/>
  </w:style>
  <w:style w:type="paragraph" w:customStyle="1" w:styleId="84607BFEB07147E8954031C4CC5AE639">
    <w:name w:val="84607BFEB07147E8954031C4CC5AE639"/>
    <w:rsid w:val="000646A8"/>
  </w:style>
  <w:style w:type="paragraph" w:customStyle="1" w:styleId="47DFEC840BC04D3BADA235081183A4EA">
    <w:name w:val="47DFEC840BC04D3BADA235081183A4EA"/>
    <w:rsid w:val="000646A8"/>
  </w:style>
  <w:style w:type="paragraph" w:customStyle="1" w:styleId="B5FF225F61044493BE62CC4B52C144B5">
    <w:name w:val="B5FF225F61044493BE62CC4B52C144B5"/>
    <w:rsid w:val="000646A8"/>
  </w:style>
  <w:style w:type="paragraph" w:customStyle="1" w:styleId="4502EE7C20A14F23B0BB3345D763905B">
    <w:name w:val="4502EE7C20A14F23B0BB3345D763905B"/>
    <w:rsid w:val="000646A8"/>
  </w:style>
  <w:style w:type="paragraph" w:customStyle="1" w:styleId="36D00A6246B14635ADDDFC753D922232">
    <w:name w:val="36D00A6246B14635ADDDFC753D922232"/>
    <w:rsid w:val="000646A8"/>
  </w:style>
  <w:style w:type="paragraph" w:customStyle="1" w:styleId="0A971878C89945BDBECB239D64854C50">
    <w:name w:val="0A971878C89945BDBECB239D64854C50"/>
    <w:rsid w:val="000646A8"/>
  </w:style>
  <w:style w:type="paragraph" w:customStyle="1" w:styleId="F81DE8C1FAF64BC6AC6EF214A7ED38B0">
    <w:name w:val="F81DE8C1FAF64BC6AC6EF214A7ED38B0"/>
    <w:rsid w:val="00F80185"/>
  </w:style>
  <w:style w:type="paragraph" w:customStyle="1" w:styleId="77B828E8087448688F96A49F2137B25B">
    <w:name w:val="77B828E8087448688F96A49F2137B25B"/>
    <w:rsid w:val="00F80185"/>
  </w:style>
  <w:style w:type="paragraph" w:customStyle="1" w:styleId="FE206E24D14047BCACF72CAC0FAC3910">
    <w:name w:val="FE206E24D14047BCACF72CAC0FAC3910"/>
    <w:rsid w:val="00F80185"/>
  </w:style>
  <w:style w:type="paragraph" w:customStyle="1" w:styleId="F60E5E92131249B3B0E060A4ABDB3333">
    <w:name w:val="F60E5E92131249B3B0E060A4ABDB3333"/>
    <w:rsid w:val="00F80185"/>
  </w:style>
  <w:style w:type="paragraph" w:customStyle="1" w:styleId="CCF62BBBBEA14A67B06C44EACD1BD594">
    <w:name w:val="CCF62BBBBEA14A67B06C44EACD1BD594"/>
    <w:rsid w:val="00F80185"/>
  </w:style>
  <w:style w:type="paragraph" w:customStyle="1" w:styleId="EA7419BCC280423FB6A4E768EA54D139">
    <w:name w:val="EA7419BCC280423FB6A4E768EA54D139"/>
    <w:rsid w:val="00F80185"/>
  </w:style>
  <w:style w:type="paragraph" w:customStyle="1" w:styleId="816080789D6B4CC9BE3950221B521A01">
    <w:name w:val="816080789D6B4CC9BE3950221B521A01"/>
    <w:rsid w:val="00F80185"/>
  </w:style>
  <w:style w:type="paragraph" w:customStyle="1" w:styleId="C55504DCD62B4416A7F263BE88C6E9E9">
    <w:name w:val="C55504DCD62B4416A7F263BE88C6E9E9"/>
    <w:rsid w:val="00F80185"/>
  </w:style>
  <w:style w:type="paragraph" w:customStyle="1" w:styleId="B3AC610FFAA542679460693BC4627E7B">
    <w:name w:val="B3AC610FFAA542679460693BC4627E7B"/>
    <w:rsid w:val="00F80185"/>
  </w:style>
  <w:style w:type="paragraph" w:customStyle="1" w:styleId="63E55AB6D01D47BB8BCCE819242B4749">
    <w:name w:val="63E55AB6D01D47BB8BCCE819242B4749"/>
    <w:rsid w:val="00F80185"/>
  </w:style>
  <w:style w:type="paragraph" w:customStyle="1" w:styleId="9FE1CCBAF81A4C4D9D6988C0094A7B6A">
    <w:name w:val="9FE1CCBAF81A4C4D9D6988C0094A7B6A"/>
    <w:rsid w:val="00F80185"/>
  </w:style>
  <w:style w:type="paragraph" w:customStyle="1" w:styleId="0BFD32019C3E49E29DEED277DF0868C2">
    <w:name w:val="0BFD32019C3E49E29DEED277DF0868C2"/>
    <w:rsid w:val="00F80185"/>
  </w:style>
  <w:style w:type="paragraph" w:customStyle="1" w:styleId="9396A4B1B4C04C5983299F32E9AFC5A9">
    <w:name w:val="9396A4B1B4C04C5983299F32E9AFC5A9"/>
    <w:rsid w:val="00240034"/>
  </w:style>
  <w:style w:type="paragraph" w:customStyle="1" w:styleId="2D39C59A5F4D457AA913A21FC9F50BBF">
    <w:name w:val="2D39C59A5F4D457AA913A21FC9F50BBF"/>
    <w:rsid w:val="00240034"/>
  </w:style>
  <w:style w:type="paragraph" w:customStyle="1" w:styleId="D5A27824FFA44862B9F9DD6DCCE87282">
    <w:name w:val="D5A27824FFA44862B9F9DD6DCCE87282"/>
    <w:rsid w:val="00240034"/>
  </w:style>
  <w:style w:type="paragraph" w:customStyle="1" w:styleId="7569F6A19CF24362AA1C3E261FC8CFE1">
    <w:name w:val="7569F6A19CF24362AA1C3E261FC8CFE1"/>
    <w:rsid w:val="00240034"/>
  </w:style>
  <w:style w:type="paragraph" w:customStyle="1" w:styleId="AB58412A5855409D8A0C78F1C373DDB5">
    <w:name w:val="AB58412A5855409D8A0C78F1C373DDB5"/>
    <w:rsid w:val="00240034"/>
  </w:style>
  <w:style w:type="paragraph" w:customStyle="1" w:styleId="49A9DA4B1BA24A2D9548D57A49FAB5C5">
    <w:name w:val="49A9DA4B1BA24A2D9548D57A49FAB5C5"/>
    <w:rsid w:val="00240034"/>
  </w:style>
  <w:style w:type="paragraph" w:customStyle="1" w:styleId="9BFEDBEDFA9B4DB089185C5C25241B2D">
    <w:name w:val="9BFEDBEDFA9B4DB089185C5C25241B2D"/>
    <w:rsid w:val="00240034"/>
  </w:style>
  <w:style w:type="paragraph" w:customStyle="1" w:styleId="EF80C2685E1C4913A02CF9B14CDC7D3B">
    <w:name w:val="EF80C2685E1C4913A02CF9B14CDC7D3B"/>
    <w:rsid w:val="00240034"/>
  </w:style>
  <w:style w:type="paragraph" w:customStyle="1" w:styleId="06A86B6F97274F41A53CB5AFBB2567F4">
    <w:name w:val="06A86B6F97274F41A53CB5AFBB2567F4"/>
    <w:rsid w:val="00240034"/>
  </w:style>
  <w:style w:type="paragraph" w:customStyle="1" w:styleId="1300C66B5C984FC6BB02EDADCF7E9ED2">
    <w:name w:val="1300C66B5C984FC6BB02EDADCF7E9ED2"/>
    <w:rsid w:val="00240034"/>
  </w:style>
  <w:style w:type="paragraph" w:customStyle="1" w:styleId="0D5BC44B6B6841538054A2E3942C8183">
    <w:name w:val="0D5BC44B6B6841538054A2E3942C8183"/>
    <w:rsid w:val="00240034"/>
  </w:style>
  <w:style w:type="paragraph" w:customStyle="1" w:styleId="5A39BA8D97CD4D13ADC07335BE284153">
    <w:name w:val="5A39BA8D97CD4D13ADC07335BE284153"/>
    <w:rsid w:val="00240034"/>
  </w:style>
  <w:style w:type="paragraph" w:customStyle="1" w:styleId="1D18C756E822468D8834DB2A69F1C676">
    <w:name w:val="1D18C756E822468D8834DB2A69F1C676"/>
    <w:rsid w:val="00240034"/>
  </w:style>
  <w:style w:type="paragraph" w:customStyle="1" w:styleId="0013CA618A3B4B908A67DA3A0A1BB32D">
    <w:name w:val="0013CA618A3B4B908A67DA3A0A1BB32D"/>
    <w:rsid w:val="00240034"/>
  </w:style>
  <w:style w:type="paragraph" w:customStyle="1" w:styleId="C239CC125CFE4E15816603291DCD4187">
    <w:name w:val="C239CC125CFE4E15816603291DCD4187"/>
    <w:rsid w:val="00240034"/>
  </w:style>
  <w:style w:type="paragraph" w:customStyle="1" w:styleId="54706B23A7E347199F327A888BAD6C35">
    <w:name w:val="54706B23A7E347199F327A888BAD6C35"/>
    <w:rsid w:val="00240034"/>
  </w:style>
  <w:style w:type="paragraph" w:customStyle="1" w:styleId="389CD16035F24B1E8938631BE3617BCD">
    <w:name w:val="389CD16035F24B1E8938631BE3617BCD"/>
    <w:rsid w:val="00240034"/>
  </w:style>
  <w:style w:type="paragraph" w:customStyle="1" w:styleId="BEA447B00EC846B0BC78B20F1BC5701D">
    <w:name w:val="BEA447B00EC846B0BC78B20F1BC5701D"/>
    <w:rsid w:val="00240034"/>
  </w:style>
  <w:style w:type="paragraph" w:customStyle="1" w:styleId="DC2428D60EFF44D6859532B819B4F52E">
    <w:name w:val="DC2428D60EFF44D6859532B819B4F52E"/>
    <w:rsid w:val="00240034"/>
  </w:style>
  <w:style w:type="paragraph" w:customStyle="1" w:styleId="2C3A3C83A99147BAB60A9C0AD185198A">
    <w:name w:val="2C3A3C83A99147BAB60A9C0AD185198A"/>
    <w:rsid w:val="00240034"/>
  </w:style>
  <w:style w:type="paragraph" w:customStyle="1" w:styleId="60A5B3D1E0594EB28A09C75297DDD685">
    <w:name w:val="60A5B3D1E0594EB28A09C75297DDD685"/>
    <w:rsid w:val="00240034"/>
  </w:style>
  <w:style w:type="paragraph" w:customStyle="1" w:styleId="32778AC5EB6648D58827D557887B2459">
    <w:name w:val="32778AC5EB6648D58827D557887B2459"/>
    <w:rsid w:val="00240034"/>
  </w:style>
  <w:style w:type="paragraph" w:customStyle="1" w:styleId="FAAEF74525D940B6AF93F9F483681C68">
    <w:name w:val="FAAEF74525D940B6AF93F9F483681C68"/>
    <w:rsid w:val="00240034"/>
  </w:style>
  <w:style w:type="paragraph" w:customStyle="1" w:styleId="84F41BE1542B42A19AEA00E45DEBD0F5">
    <w:name w:val="84F41BE1542B42A19AEA00E45DEBD0F5"/>
    <w:rsid w:val="00240034"/>
  </w:style>
  <w:style w:type="paragraph" w:customStyle="1" w:styleId="00C56707C6D24F768167BC7F0EBE1A45">
    <w:name w:val="00C56707C6D24F768167BC7F0EBE1A45"/>
    <w:rsid w:val="00240034"/>
  </w:style>
  <w:style w:type="paragraph" w:customStyle="1" w:styleId="52F1BA9DEF6F42DC9AF814CE42560778">
    <w:name w:val="52F1BA9DEF6F42DC9AF814CE42560778"/>
    <w:rsid w:val="00240034"/>
  </w:style>
  <w:style w:type="paragraph" w:customStyle="1" w:styleId="AF60F9E78084401EA6E5AB411BD99615">
    <w:name w:val="AF60F9E78084401EA6E5AB411BD99615"/>
    <w:rsid w:val="00240034"/>
  </w:style>
  <w:style w:type="paragraph" w:customStyle="1" w:styleId="7088E62EC8C742029DBD95A1CEFACA56">
    <w:name w:val="7088E62EC8C742029DBD95A1CEFACA56"/>
    <w:rsid w:val="00240034"/>
  </w:style>
  <w:style w:type="paragraph" w:customStyle="1" w:styleId="28FB91DBE52946B58BBE04CD9BBC2F4B">
    <w:name w:val="28FB91DBE52946B58BBE04CD9BBC2F4B"/>
    <w:rsid w:val="00240034"/>
  </w:style>
  <w:style w:type="paragraph" w:customStyle="1" w:styleId="010D1C0342544FC8AF163C50F19F3E68">
    <w:name w:val="010D1C0342544FC8AF163C50F19F3E68"/>
    <w:rsid w:val="00240034"/>
  </w:style>
  <w:style w:type="paragraph" w:customStyle="1" w:styleId="70F6791719B14F25880E80441CDD2262">
    <w:name w:val="70F6791719B14F25880E80441CDD2262"/>
    <w:rsid w:val="00240034"/>
  </w:style>
  <w:style w:type="paragraph" w:customStyle="1" w:styleId="F131A1825AE64115BC3C139EF56D264E">
    <w:name w:val="F131A1825AE64115BC3C139EF56D264E"/>
    <w:rsid w:val="00240034"/>
  </w:style>
  <w:style w:type="paragraph" w:customStyle="1" w:styleId="7A0859DBC9A040E7912E44C83EB8B07E">
    <w:name w:val="7A0859DBC9A040E7912E44C83EB8B07E"/>
    <w:rsid w:val="00240034"/>
  </w:style>
  <w:style w:type="paragraph" w:customStyle="1" w:styleId="EF849D7E1FA5495080472EE1236B27DA">
    <w:name w:val="EF849D7E1FA5495080472EE1236B27DA"/>
    <w:rsid w:val="00240034"/>
  </w:style>
  <w:style w:type="paragraph" w:customStyle="1" w:styleId="3F09C52A1050446F86BB15375DF71FD8">
    <w:name w:val="3F09C52A1050446F86BB15375DF71FD8"/>
    <w:rsid w:val="00240034"/>
  </w:style>
  <w:style w:type="paragraph" w:customStyle="1" w:styleId="7BECD4C7761F4860B2549AA098E57B9F">
    <w:name w:val="7BECD4C7761F4860B2549AA098E57B9F"/>
    <w:rsid w:val="00240034"/>
  </w:style>
  <w:style w:type="paragraph" w:customStyle="1" w:styleId="8CDB9937FBBF491B8A5A31BAEB62F862">
    <w:name w:val="8CDB9937FBBF491B8A5A31BAEB62F862"/>
    <w:rsid w:val="00240034"/>
  </w:style>
  <w:style w:type="paragraph" w:customStyle="1" w:styleId="C56EDDE7F3524B9BBDB1491B59BF1FA2">
    <w:name w:val="C56EDDE7F3524B9BBDB1491B59BF1FA2"/>
    <w:rsid w:val="00240034"/>
  </w:style>
  <w:style w:type="paragraph" w:customStyle="1" w:styleId="2D9D8C78FC074BE9AA6E1F86E2ACF2B5">
    <w:name w:val="2D9D8C78FC074BE9AA6E1F86E2ACF2B5"/>
    <w:rsid w:val="00240034"/>
  </w:style>
  <w:style w:type="paragraph" w:customStyle="1" w:styleId="5EEE2A4A7D784A6C8026D20A7BE599E2">
    <w:name w:val="5EEE2A4A7D784A6C8026D20A7BE599E2"/>
    <w:rsid w:val="00240034"/>
  </w:style>
  <w:style w:type="paragraph" w:customStyle="1" w:styleId="C9CC0B1FCB2B4218870CF97D45B7F575">
    <w:name w:val="C9CC0B1FCB2B4218870CF97D45B7F575"/>
    <w:rsid w:val="00240034"/>
  </w:style>
  <w:style w:type="paragraph" w:customStyle="1" w:styleId="94E4B6FB7AD4424F86EE7E01DDEF270F">
    <w:name w:val="94E4B6FB7AD4424F86EE7E01DDEF270F"/>
    <w:rsid w:val="00240034"/>
  </w:style>
  <w:style w:type="paragraph" w:customStyle="1" w:styleId="B9F26CE85F2A44DFA1A2784495B6251D">
    <w:name w:val="B9F26CE85F2A44DFA1A2784495B6251D"/>
    <w:rsid w:val="00240034"/>
  </w:style>
  <w:style w:type="paragraph" w:customStyle="1" w:styleId="C76482ABA1B748E08C5F8D2812399128">
    <w:name w:val="C76482ABA1B748E08C5F8D2812399128"/>
    <w:rsid w:val="00240034"/>
  </w:style>
  <w:style w:type="paragraph" w:customStyle="1" w:styleId="292F216AAF7344B2826DFAD8BAA41BE9">
    <w:name w:val="292F216AAF7344B2826DFAD8BAA41BE9"/>
    <w:rsid w:val="00240034"/>
  </w:style>
  <w:style w:type="paragraph" w:customStyle="1" w:styleId="38B06572CE4446A5988C93016495E9C8">
    <w:name w:val="38B06572CE4446A5988C93016495E9C8"/>
    <w:rsid w:val="00240034"/>
  </w:style>
  <w:style w:type="paragraph" w:customStyle="1" w:styleId="77BB2249404842ADBD506B2D30D46266">
    <w:name w:val="77BB2249404842ADBD506B2D30D46266"/>
    <w:rsid w:val="00240034"/>
  </w:style>
  <w:style w:type="paragraph" w:customStyle="1" w:styleId="BC431A471A0541CF999DECCC72988015">
    <w:name w:val="BC431A471A0541CF999DECCC72988015"/>
    <w:rsid w:val="00240034"/>
  </w:style>
  <w:style w:type="paragraph" w:customStyle="1" w:styleId="9F63E4A52D724BBE84ABBF86B4E94873">
    <w:name w:val="9F63E4A52D724BBE84ABBF86B4E94873"/>
    <w:rsid w:val="00240034"/>
  </w:style>
  <w:style w:type="paragraph" w:customStyle="1" w:styleId="DB21450D7EA34C04822C057A286134A4">
    <w:name w:val="DB21450D7EA34C04822C057A286134A4"/>
    <w:rsid w:val="00240034"/>
  </w:style>
  <w:style w:type="paragraph" w:customStyle="1" w:styleId="CF3C23C8495747709C42ABB355A7FD3B">
    <w:name w:val="CF3C23C8495747709C42ABB355A7FD3B"/>
    <w:rsid w:val="00240034"/>
  </w:style>
  <w:style w:type="paragraph" w:customStyle="1" w:styleId="4C766E02100440259E59FFBED2973098">
    <w:name w:val="4C766E02100440259E59FFBED2973098"/>
    <w:rsid w:val="00240034"/>
  </w:style>
  <w:style w:type="paragraph" w:customStyle="1" w:styleId="D5EA916030004102B66FE344AC4D6BE0">
    <w:name w:val="D5EA916030004102B66FE344AC4D6BE0"/>
    <w:rsid w:val="00FC44E7"/>
  </w:style>
  <w:style w:type="paragraph" w:customStyle="1" w:styleId="2D97C636B18F4BE785803EC0F6BFC0D9">
    <w:name w:val="2D97C636B18F4BE785803EC0F6BFC0D9"/>
    <w:rsid w:val="00FC44E7"/>
  </w:style>
  <w:style w:type="paragraph" w:customStyle="1" w:styleId="1340314DF8B148E389339398A04201DD">
    <w:name w:val="1340314DF8B148E389339398A04201DD"/>
    <w:rsid w:val="00FC44E7"/>
  </w:style>
  <w:style w:type="paragraph" w:customStyle="1" w:styleId="3526DD8053DC463CBA68FA18BCE55101">
    <w:name w:val="3526DD8053DC463CBA68FA18BCE55101"/>
    <w:rsid w:val="00FC44E7"/>
  </w:style>
  <w:style w:type="paragraph" w:customStyle="1" w:styleId="65F7B580C010437A99C55076B00E0E9B">
    <w:name w:val="65F7B580C010437A99C55076B00E0E9B"/>
    <w:rsid w:val="00B45621"/>
  </w:style>
  <w:style w:type="paragraph" w:customStyle="1" w:styleId="6CA278BB094144D493E65D705550527A">
    <w:name w:val="6CA278BB094144D493E65D705550527A"/>
    <w:rsid w:val="00B45621"/>
  </w:style>
  <w:style w:type="paragraph" w:customStyle="1" w:styleId="76081A47106A449BA749A9F8EEE0CFBF">
    <w:name w:val="76081A47106A449BA749A9F8EEE0CFBF"/>
    <w:rsid w:val="00B45621"/>
  </w:style>
  <w:style w:type="paragraph" w:customStyle="1" w:styleId="DAF24F5C677A44B59D5AEF954D6D27CC">
    <w:name w:val="DAF24F5C677A44B59D5AEF954D6D27CC"/>
    <w:rsid w:val="00B456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D002-C932-49BF-BE13-ADC99513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696</Words>
  <Characters>3833</Characters>
  <Application>Microsoft Office Word</Application>
  <DocSecurity>8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Nathalie Beaupré  (CISSSMO16)</cp:lastModifiedBy>
  <cp:revision>2</cp:revision>
  <cp:lastPrinted>2022-08-02T17:19:00Z</cp:lastPrinted>
  <dcterms:created xsi:type="dcterms:W3CDTF">2022-08-10T19:12:00Z</dcterms:created>
  <dcterms:modified xsi:type="dcterms:W3CDTF">2022-08-10T19:12:00Z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