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38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"/>
        <w:gridCol w:w="843"/>
        <w:gridCol w:w="550"/>
        <w:gridCol w:w="289"/>
        <w:gridCol w:w="54"/>
        <w:gridCol w:w="550"/>
        <w:gridCol w:w="86"/>
        <w:gridCol w:w="144"/>
        <w:gridCol w:w="6"/>
        <w:gridCol w:w="42"/>
        <w:gridCol w:w="123"/>
        <w:gridCol w:w="110"/>
        <w:gridCol w:w="34"/>
        <w:gridCol w:w="248"/>
        <w:gridCol w:w="8"/>
        <w:gridCol w:w="29"/>
        <w:gridCol w:w="244"/>
        <w:gridCol w:w="38"/>
        <w:gridCol w:w="244"/>
        <w:gridCol w:w="41"/>
        <w:gridCol w:w="240"/>
        <w:gridCol w:w="44"/>
        <w:gridCol w:w="238"/>
        <w:gridCol w:w="281"/>
        <w:gridCol w:w="30"/>
        <w:gridCol w:w="252"/>
        <w:gridCol w:w="27"/>
        <w:gridCol w:w="147"/>
        <w:gridCol w:w="107"/>
        <w:gridCol w:w="21"/>
        <w:gridCol w:w="152"/>
        <w:gridCol w:w="6"/>
        <w:gridCol w:w="109"/>
        <w:gridCol w:w="281"/>
        <w:gridCol w:w="134"/>
        <w:gridCol w:w="281"/>
        <w:gridCol w:w="158"/>
        <w:gridCol w:w="289"/>
        <w:gridCol w:w="600"/>
        <w:gridCol w:w="345"/>
        <w:gridCol w:w="151"/>
        <w:gridCol w:w="147"/>
        <w:gridCol w:w="72"/>
        <w:gridCol w:w="26"/>
        <w:gridCol w:w="15"/>
        <w:gridCol w:w="25"/>
        <w:gridCol w:w="112"/>
        <w:gridCol w:w="172"/>
        <w:gridCol w:w="166"/>
        <w:gridCol w:w="9"/>
        <w:gridCol w:w="273"/>
        <w:gridCol w:w="104"/>
        <w:gridCol w:w="280"/>
        <w:gridCol w:w="178"/>
        <w:gridCol w:w="281"/>
        <w:gridCol w:w="575"/>
        <w:gridCol w:w="100"/>
      </w:tblGrid>
      <w:tr w:rsidR="004246FA" w:rsidRPr="00C21F12" w14:paraId="383F23A3" w14:textId="77777777" w:rsidTr="00064DAC">
        <w:trPr>
          <w:gridAfter w:val="1"/>
          <w:wAfter w:w="101" w:type="dxa"/>
          <w:trHeight w:val="2267"/>
        </w:trPr>
        <w:tc>
          <w:tcPr>
            <w:tcW w:w="5402" w:type="dxa"/>
            <w:gridSpan w:val="30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FB27D3D" w:rsidR="004246FA" w:rsidRPr="00B34C6D" w:rsidRDefault="00C21F12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71B0DF26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-221615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1"/>
              <w:gridCol w:w="4161"/>
            </w:tblGrid>
            <w:tr w:rsidR="00B34C6D" w:rsidRPr="00B34C6D" w14:paraId="7F223F5C" w14:textId="77777777" w:rsidTr="00C21F12">
              <w:trPr>
                <w:trHeight w:val="449"/>
              </w:trPr>
              <w:tc>
                <w:tcPr>
                  <w:tcW w:w="1041" w:type="dxa"/>
                  <w:vAlign w:val="bottom"/>
                </w:tcPr>
                <w:p w14:paraId="0D44F494" w14:textId="77777777" w:rsidR="004246FA" w:rsidRPr="00C21F12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 w:rsidRPr="00C21F12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Installation : </w:t>
                  </w:r>
                </w:p>
              </w:tc>
              <w:tc>
                <w:tcPr>
                  <w:tcW w:w="4161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4982" w:type="dxa"/>
            <w:gridSpan w:val="26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C21F12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C21F12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C21F12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C21F1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C21F12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C21F1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C21F12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C21F1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C21F12" w:rsidRDefault="00C81B2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C21F1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C21F12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C21F1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C21F12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C21F12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C21F1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C21F1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C21F1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C21F1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C21F12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C21F1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C21F12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C21F1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21F1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C21F1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21F1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C21F12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064DAC">
        <w:trPr>
          <w:gridAfter w:val="1"/>
          <w:wAfter w:w="101" w:type="dxa"/>
          <w:trHeight w:val="340"/>
        </w:trPr>
        <w:tc>
          <w:tcPr>
            <w:tcW w:w="5402" w:type="dxa"/>
            <w:gridSpan w:val="30"/>
            <w:shd w:val="clear" w:color="auto" w:fill="FFFFFF" w:themeFill="background1"/>
            <w:vAlign w:val="center"/>
          </w:tcPr>
          <w:p w14:paraId="2AB93E62" w14:textId="77777777" w:rsidR="004246FA" w:rsidRDefault="00E259F5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RÉFÉRENCE EN NUTRITION</w:t>
            </w:r>
          </w:p>
          <w:p w14:paraId="65758440" w14:textId="500D566C" w:rsidR="00C21F12" w:rsidRPr="00D05D12" w:rsidRDefault="00C21F12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82" w:type="dxa"/>
            <w:gridSpan w:val="26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380303" w:rsidRPr="00ED61C3" w14:paraId="292CFB75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01" w:type="dxa"/>
          <w:trHeight w:val="283"/>
        </w:trPr>
        <w:tc>
          <w:tcPr>
            <w:tcW w:w="1135" w:type="dxa"/>
            <w:gridSpan w:val="2"/>
            <w:tcBorders>
              <w:top w:val="single" w:sz="4" w:space="0" w:color="auto"/>
              <w:bottom w:val="nil"/>
            </w:tcBorders>
          </w:tcPr>
          <w:p w14:paraId="1954FD2B" w14:textId="27F64ECC" w:rsidR="00380303" w:rsidRPr="00ED61C3" w:rsidRDefault="00ED61C3" w:rsidP="007E0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7367636" w:edGrp="everyone" w:colFirst="1" w:colLast="1"/>
            <w:permStart w:id="1493723478" w:edGrp="everyone" w:colFirst="2" w:colLast="2"/>
            <w:r w:rsidRPr="00ED61C3">
              <w:rPr>
                <w:rFonts w:asciiTheme="minorHAnsi" w:hAnsiTheme="minorHAnsi" w:cstheme="minorHAnsi"/>
                <w:b/>
                <w:sz w:val="20"/>
                <w:szCs w:val="20"/>
              </w:rPr>
              <w:t>Chambre :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bottom w:val="nil"/>
            </w:tcBorders>
          </w:tcPr>
          <w:p w14:paraId="6C811A75" w14:textId="77777777" w:rsidR="00380303" w:rsidRPr="00ED61C3" w:rsidRDefault="00380303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55759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gridSpan w:val="4"/>
                <w:tcBorders>
                  <w:top w:val="single" w:sz="4" w:space="0" w:color="auto"/>
                  <w:bottom w:val="nil"/>
                </w:tcBorders>
              </w:tcPr>
              <w:p w14:paraId="2FE0F16B" w14:textId="028C564F" w:rsidR="00380303" w:rsidRPr="00ED61C3" w:rsidRDefault="00380303" w:rsidP="007E09E8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ED61C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06" w:type="dxa"/>
            <w:gridSpan w:val="46"/>
            <w:tcBorders>
              <w:top w:val="single" w:sz="4" w:space="0" w:color="auto"/>
              <w:bottom w:val="nil"/>
            </w:tcBorders>
          </w:tcPr>
          <w:p w14:paraId="53D839C4" w14:textId="5244C012" w:rsidR="00380303" w:rsidRPr="00ED61C3" w:rsidRDefault="00380303" w:rsidP="007E0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D61C3">
              <w:rPr>
                <w:rFonts w:asciiTheme="minorHAnsi" w:hAnsiTheme="minorHAnsi" w:cstheme="minorHAnsi"/>
                <w:b/>
                <w:sz w:val="20"/>
                <w:szCs w:val="20"/>
              </w:rPr>
              <w:t>L’usager ou son représentant légal accepte la référence</w:t>
            </w:r>
          </w:p>
        </w:tc>
      </w:tr>
      <w:tr w:rsidR="00091223" w:rsidRPr="00672B56" w14:paraId="02749A74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01" w:type="dxa"/>
          <w:trHeight w:val="283"/>
        </w:trPr>
        <w:tc>
          <w:tcPr>
            <w:tcW w:w="1135" w:type="dxa"/>
            <w:gridSpan w:val="2"/>
          </w:tcPr>
          <w:p w14:paraId="33917C24" w14:textId="0AB7271C" w:rsidR="00091223" w:rsidRPr="00672B56" w:rsidRDefault="00091223" w:rsidP="0009122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16837441" w:edGrp="everyone" w:colFirst="12" w:colLast="12"/>
            <w:permStart w:id="1382885123" w:edGrp="everyone" w:colFirst="10" w:colLast="10"/>
            <w:permStart w:id="1905745715" w:edGrp="everyone" w:colFirst="8" w:colLast="8"/>
            <w:permStart w:id="1390441334" w:edGrp="everyone" w:colFirst="6" w:colLast="6"/>
            <w:permStart w:id="268968611" w:edGrp="everyone" w:colFirst="4" w:colLast="4"/>
            <w:permStart w:id="1520051998" w:edGrp="everyone" w:colFirst="2" w:colLast="2"/>
            <w:permEnd w:id="127367636"/>
            <w:permEnd w:id="1493723478"/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En cours :</w:t>
            </w:r>
          </w:p>
        </w:tc>
        <w:tc>
          <w:tcPr>
            <w:tcW w:w="1462" w:type="dxa"/>
            <w:gridSpan w:val="4"/>
          </w:tcPr>
          <w:p w14:paraId="6F545302" w14:textId="6767103B" w:rsidR="00091223" w:rsidRPr="00672B56" w:rsidRDefault="00091223" w:rsidP="0009122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Texture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107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gridSpan w:val="4"/>
              </w:tcPr>
              <w:p w14:paraId="11015D14" w14:textId="5C1B2254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7" w:type="dxa"/>
            <w:gridSpan w:val="10"/>
          </w:tcPr>
          <w:p w14:paraId="7C5C8AB9" w14:textId="0ACE0CA0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Régulière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1067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gridSpan w:val="2"/>
              </w:tcPr>
              <w:p w14:paraId="0542DFD6" w14:textId="064823EF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2" w:type="dxa"/>
            <w:gridSpan w:val="6"/>
          </w:tcPr>
          <w:p w14:paraId="7191B555" w14:textId="102D8B94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Tendre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1436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gridSpan w:val="4"/>
              </w:tcPr>
              <w:p w14:paraId="7DE67E9A" w14:textId="0EFA79D2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2" w:type="dxa"/>
            <w:gridSpan w:val="5"/>
          </w:tcPr>
          <w:p w14:paraId="0E93DC8C" w14:textId="2804616E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Molle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5201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2" w:type="dxa"/>
              </w:tcPr>
              <w:p w14:paraId="5980B169" w14:textId="2E48174D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55" w:type="dxa"/>
            <w:gridSpan w:val="2"/>
          </w:tcPr>
          <w:p w14:paraId="3922FF15" w14:textId="0BC9AA8B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Hachée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6771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gridSpan w:val="5"/>
              </w:tcPr>
              <w:p w14:paraId="0EA09EBA" w14:textId="14C97627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9" w:type="dxa"/>
            <w:gridSpan w:val="7"/>
          </w:tcPr>
          <w:p w14:paraId="42F5EDBB" w14:textId="54866B0B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Purée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3008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</w:tcPr>
              <w:p w14:paraId="6FAE068F" w14:textId="1E0BB1D6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9" w:type="dxa"/>
            <w:gridSpan w:val="3"/>
          </w:tcPr>
          <w:p w14:paraId="3ECE1125" w14:textId="0026485A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</w:p>
        </w:tc>
      </w:tr>
      <w:tr w:rsidR="00091223" w:rsidRPr="00672B56" w14:paraId="059FBAE7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01" w:type="dxa"/>
          <w:trHeight w:val="283"/>
        </w:trPr>
        <w:tc>
          <w:tcPr>
            <w:tcW w:w="1135" w:type="dxa"/>
            <w:gridSpan w:val="2"/>
          </w:tcPr>
          <w:p w14:paraId="07E11C28" w14:textId="77777777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55382634" w:edGrp="everyone" w:colFirst="10" w:colLast="10"/>
            <w:permStart w:id="828637845" w:edGrp="everyone" w:colFirst="8" w:colLast="8"/>
            <w:permStart w:id="2048920722" w:edGrp="everyone" w:colFirst="6" w:colLast="6"/>
            <w:permStart w:id="822442029" w:edGrp="everyone" w:colFirst="4" w:colLast="4"/>
            <w:permStart w:id="700797417" w:edGrp="everyone" w:colFirst="2" w:colLast="2"/>
            <w:permEnd w:id="1516837441"/>
            <w:permEnd w:id="1382885123"/>
            <w:permEnd w:id="1905745715"/>
            <w:permEnd w:id="1390441334"/>
            <w:permEnd w:id="268968611"/>
            <w:permEnd w:id="1520051998"/>
          </w:p>
        </w:tc>
        <w:tc>
          <w:tcPr>
            <w:tcW w:w="1462" w:type="dxa"/>
            <w:gridSpan w:val="4"/>
          </w:tcPr>
          <w:p w14:paraId="6201EC04" w14:textId="21464026" w:rsidR="00091223" w:rsidRPr="00672B56" w:rsidRDefault="00091223" w:rsidP="0009122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Consistance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6496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gridSpan w:val="4"/>
              </w:tcPr>
              <w:p w14:paraId="7EC84C36" w14:textId="091CED97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7" w:type="dxa"/>
            <w:gridSpan w:val="10"/>
          </w:tcPr>
          <w:p w14:paraId="6520AFFF" w14:textId="75448136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Claire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0411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gridSpan w:val="2"/>
              </w:tcPr>
              <w:p w14:paraId="320CB78F" w14:textId="22971364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2" w:type="dxa"/>
            <w:gridSpan w:val="6"/>
          </w:tcPr>
          <w:p w14:paraId="2CEAAE56" w14:textId="76E711E4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B18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3872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gridSpan w:val="4"/>
              </w:tcPr>
              <w:p w14:paraId="422ED45C" w14:textId="180B9C3D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2" w:type="dxa"/>
            <w:gridSpan w:val="5"/>
          </w:tcPr>
          <w:p w14:paraId="1995B354" w14:textId="02F0D5E8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B10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7701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2" w:type="dxa"/>
              </w:tcPr>
              <w:p w14:paraId="1F0D5231" w14:textId="0594C793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55" w:type="dxa"/>
            <w:gridSpan w:val="2"/>
          </w:tcPr>
          <w:p w14:paraId="5D16EFE0" w14:textId="1AFEF654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B4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1967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dxa"/>
                <w:gridSpan w:val="4"/>
              </w:tcPr>
              <w:p w14:paraId="53FD488E" w14:textId="4FFA12AD" w:rsidR="00091223" w:rsidRPr="00672B56" w:rsidRDefault="00091223" w:rsidP="0009122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4" w:type="dxa"/>
            <w:gridSpan w:val="8"/>
          </w:tcPr>
          <w:p w14:paraId="36D543CE" w14:textId="06FDC725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</w:p>
        </w:tc>
        <w:tc>
          <w:tcPr>
            <w:tcW w:w="1321" w:type="dxa"/>
            <w:gridSpan w:val="4"/>
          </w:tcPr>
          <w:p w14:paraId="0B48DF00" w14:textId="45311AE2" w:rsidR="00091223" w:rsidRPr="00672B56" w:rsidRDefault="00091223" w:rsidP="000912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55382634"/>
      <w:permEnd w:id="828637845"/>
      <w:permEnd w:id="2048920722"/>
      <w:permEnd w:id="822442029"/>
      <w:permEnd w:id="700797417"/>
      <w:tr w:rsidR="00091223" w:rsidRPr="00672B56" w14:paraId="1D11D6F8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  <w:tblHeader/>
        </w:trPr>
        <w:tc>
          <w:tcPr>
            <w:tcW w:w="10384" w:type="dxa"/>
            <w:gridSpan w:val="5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A812B1" w14:textId="22D8DCDD" w:rsidR="00091223" w:rsidRPr="00672B56" w:rsidRDefault="00091223" w:rsidP="00091223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MOTIFS DE RÉFÉRENCE</w:t>
            </w:r>
          </w:p>
        </w:tc>
      </w:tr>
      <w:tr w:rsidR="00091223" w:rsidRPr="00672B56" w14:paraId="21A1286F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8153" w:type="dxa"/>
            <w:gridSpan w:val="4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53793A" w14:textId="37BF3C7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RISQUE DE MALNUTRITION : Outil canadien de dépistage nutritionnel (OCDN)</w:t>
            </w:r>
          </w:p>
        </w:tc>
        <w:tc>
          <w:tcPr>
            <w:tcW w:w="2231" w:type="dxa"/>
            <w:gridSpan w:val="1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87299" w14:textId="127CAA0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(Section obligatoire)</w:t>
            </w:r>
          </w:p>
        </w:tc>
      </w:tr>
      <w:tr w:rsidR="00091223" w:rsidRPr="00672B56" w14:paraId="31B2C1C4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8674" w:type="dxa"/>
            <w:gridSpan w:val="49"/>
            <w:tcBorders>
              <w:bottom w:val="nil"/>
              <w:right w:val="nil"/>
            </w:tcBorders>
            <w:vAlign w:val="center"/>
          </w:tcPr>
          <w:p w14:paraId="416ACCEB" w14:textId="642034FD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4960356" w:edGrp="everyone" w:colFirst="1" w:colLast="1"/>
            <w:permStart w:id="1161913685" w:edGrp="everyone" w:colFirst="3" w:colLast="3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Au cours des 6 derniers mois, est-ce que l’usager a perdu du poids sans avoir essayé de perdre du poids?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4580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05D042D0" w14:textId="08AECA6D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219FE2EE" w14:textId="7E927C06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972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left w:val="nil"/>
                  <w:bottom w:val="nil"/>
                  <w:right w:val="nil"/>
                </w:tcBorders>
              </w:tcPr>
              <w:p w14:paraId="0DD1953D" w14:textId="3EC9F070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6" w:type="dxa"/>
            <w:tcBorders>
              <w:left w:val="nil"/>
              <w:bottom w:val="nil"/>
            </w:tcBorders>
          </w:tcPr>
          <w:p w14:paraId="4101652C" w14:textId="5D74E894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091223" w:rsidRPr="00672B56" w14:paraId="6D099EB5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8674" w:type="dxa"/>
            <w:gridSpan w:val="49"/>
            <w:tcBorders>
              <w:top w:val="nil"/>
              <w:right w:val="nil"/>
            </w:tcBorders>
          </w:tcPr>
          <w:p w14:paraId="7096200C" w14:textId="5B632A6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03327320" w:edGrp="everyone" w:colFirst="1" w:colLast="1"/>
            <w:permStart w:id="1355566927" w:edGrp="everyone" w:colFirst="3" w:colLast="3"/>
            <w:permEnd w:id="1564960356"/>
            <w:permEnd w:id="1161913685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Depuis plus d’une semaine, est-ce que l’usager mange moins que d’habitude?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6189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14:paraId="11DDDE8C" w14:textId="1EF8A5CA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07AF68DF" w14:textId="5DB6DB1F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807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right w:val="nil"/>
                </w:tcBorders>
              </w:tcPr>
              <w:p w14:paraId="6F56D57A" w14:textId="0CA3D7BC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6" w:type="dxa"/>
            <w:tcBorders>
              <w:top w:val="nil"/>
              <w:left w:val="nil"/>
            </w:tcBorders>
          </w:tcPr>
          <w:p w14:paraId="4B99056E" w14:textId="30CDD194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091223" w:rsidRPr="00672B56" w14:paraId="22ADC3AA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405" w:type="dxa"/>
            <w:gridSpan w:val="15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9EEEF3" w14:textId="6B1E9AF3" w:rsidR="00091223" w:rsidRPr="00672B56" w:rsidRDefault="00544682" w:rsidP="00091223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DYSPHAG</w:t>
            </w:r>
            <w:r w:rsidR="00091223"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IE</w:t>
            </w:r>
            <w:permEnd w:id="503327320"/>
            <w:permEnd w:id="1355566927"/>
          </w:p>
        </w:tc>
        <w:tc>
          <w:tcPr>
            <w:tcW w:w="6979" w:type="dxa"/>
            <w:gridSpan w:val="41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9C43A" w14:textId="4EDDCB4F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(Joindre le formulaire : Dépistage du trouble de la déglutition</w:t>
            </w:r>
            <w:r w:rsidR="00544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CLI-60115</w:t>
            </w: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091223" w:rsidRPr="00672B56" w14:paraId="7BADEFEC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147" w:type="dxa"/>
            <w:gridSpan w:val="13"/>
            <w:tcBorders>
              <w:bottom w:val="nil"/>
              <w:right w:val="nil"/>
            </w:tcBorders>
          </w:tcPr>
          <w:p w14:paraId="7BD7824F" w14:textId="1D6B3FD8" w:rsidR="00091223" w:rsidRPr="00672B56" w:rsidRDefault="00544682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52478527" w:edGrp="everyone" w:colFirst="5" w:colLast="5"/>
            <w:permStart w:id="680023583" w:edGrp="everyone" w:colFirst="3" w:colLast="3"/>
            <w:permStart w:id="1930440089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Signes de dysphag</w:t>
            </w:r>
            <w:r w:rsidR="00091223" w:rsidRPr="00672B56">
              <w:rPr>
                <w:rFonts w:asciiTheme="minorHAnsi" w:hAnsiTheme="minorHAnsi" w:cstheme="minorHAnsi"/>
                <w:sz w:val="20"/>
                <w:szCs w:val="20"/>
              </w:rPr>
              <w:t>ie aux solides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6623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gridSpan w:val="3"/>
                <w:tcBorders>
                  <w:left w:val="nil"/>
                  <w:bottom w:val="nil"/>
                  <w:right w:val="nil"/>
                </w:tcBorders>
              </w:tcPr>
              <w:p w14:paraId="15AF1A92" w14:textId="36A4FA3F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39" w:type="dxa"/>
            <w:gridSpan w:val="12"/>
            <w:tcBorders>
              <w:left w:val="nil"/>
              <w:bottom w:val="nil"/>
              <w:right w:val="nil"/>
            </w:tcBorders>
          </w:tcPr>
          <w:p w14:paraId="799B0EE7" w14:textId="3C8FF07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À tous les repas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5331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gridSpan w:val="3"/>
                <w:tcBorders>
                  <w:left w:val="nil"/>
                  <w:bottom w:val="nil"/>
                  <w:right w:val="nil"/>
                </w:tcBorders>
              </w:tcPr>
              <w:p w14:paraId="4C97B924" w14:textId="065C8A7A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24" w:type="dxa"/>
            <w:gridSpan w:val="13"/>
            <w:tcBorders>
              <w:left w:val="nil"/>
              <w:bottom w:val="nil"/>
              <w:right w:val="nil"/>
            </w:tcBorders>
          </w:tcPr>
          <w:p w14:paraId="73A6726A" w14:textId="00D9E07E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Quelques fois par 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527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7" w:type="dxa"/>
                <w:gridSpan w:val="4"/>
                <w:tcBorders>
                  <w:left w:val="nil"/>
                  <w:bottom w:val="nil"/>
                  <w:right w:val="nil"/>
                </w:tcBorders>
              </w:tcPr>
              <w:p w14:paraId="538052A1" w14:textId="190EE861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3" w:type="dxa"/>
            <w:gridSpan w:val="8"/>
            <w:tcBorders>
              <w:left w:val="nil"/>
              <w:bottom w:val="nil"/>
            </w:tcBorders>
          </w:tcPr>
          <w:p w14:paraId="3461D779" w14:textId="1D1B82A6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Occasionnelle</w:t>
            </w:r>
          </w:p>
        </w:tc>
      </w:tr>
      <w:tr w:rsidR="00091223" w:rsidRPr="00672B56" w14:paraId="1BE20A8A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147" w:type="dxa"/>
            <w:gridSpan w:val="13"/>
            <w:tcBorders>
              <w:top w:val="nil"/>
              <w:bottom w:val="nil"/>
              <w:right w:val="nil"/>
            </w:tcBorders>
          </w:tcPr>
          <w:p w14:paraId="097B86DC" w14:textId="6515651E" w:rsidR="00091223" w:rsidRPr="00672B56" w:rsidRDefault="00091223" w:rsidP="0054468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61390796" w:edGrp="everyone" w:colFirst="1" w:colLast="1"/>
            <w:permStart w:id="895962214" w:edGrp="everyone" w:colFirst="3" w:colLast="3"/>
            <w:permStart w:id="1080386811" w:edGrp="everyone" w:colFirst="5" w:colLast="5"/>
            <w:permEnd w:id="1352478527"/>
            <w:permEnd w:id="680023583"/>
            <w:permEnd w:id="1930440089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Signes de dyspha</w:t>
            </w:r>
            <w:r w:rsidR="00544682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ie aux liquides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2414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F1586C" w14:textId="30BBD087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DA1168" w14:textId="4CB93C31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À tous les repas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0836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DAAB61" w14:textId="283DE637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EED97F5" w14:textId="3641EEB2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Quelques fois par 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5268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EB652D" w14:textId="25DC9FD1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3" w:type="dxa"/>
            <w:gridSpan w:val="8"/>
            <w:tcBorders>
              <w:top w:val="nil"/>
              <w:left w:val="nil"/>
              <w:bottom w:val="nil"/>
            </w:tcBorders>
          </w:tcPr>
          <w:p w14:paraId="61FD288C" w14:textId="0947CEDC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Occasionnelle</w:t>
            </w:r>
          </w:p>
        </w:tc>
      </w:tr>
      <w:tr w:rsidR="00091223" w:rsidRPr="00672B56" w14:paraId="3F319181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2685" w:type="dxa"/>
            <w:gridSpan w:val="7"/>
            <w:tcBorders>
              <w:top w:val="nil"/>
              <w:bottom w:val="nil"/>
              <w:right w:val="nil"/>
            </w:tcBorders>
          </w:tcPr>
          <w:p w14:paraId="750B8AAE" w14:textId="56EB4617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7176702" w:edGrp="everyone" w:colFirst="1" w:colLast="1"/>
            <w:permEnd w:id="1361390796"/>
            <w:permEnd w:id="895962214"/>
            <w:permEnd w:id="1080386811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Spécifiez les signes observés :</w:t>
            </w:r>
          </w:p>
        </w:tc>
        <w:tc>
          <w:tcPr>
            <w:tcW w:w="7699" w:type="dxa"/>
            <w:gridSpan w:val="49"/>
            <w:tcBorders>
              <w:top w:val="nil"/>
              <w:left w:val="nil"/>
              <w:bottom w:val="nil"/>
            </w:tcBorders>
          </w:tcPr>
          <w:p w14:paraId="7EAB8F59" w14:textId="5ED6E491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1223" w:rsidRPr="00672B56" w14:paraId="3E918C21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567176702" w:displacedByCustomXml="next"/>
        <w:permStart w:id="18148543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7861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</w:tcPr>
              <w:p w14:paraId="7FD13175" w14:textId="3C071BCC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</w:tcPr>
          <w:p w14:paraId="3CF2D8B6" w14:textId="5B4EC808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Post obstruction des voies aériennes</w:t>
            </w:r>
          </w:p>
        </w:tc>
      </w:tr>
      <w:tr w:rsidR="00091223" w:rsidRPr="00672B56" w14:paraId="3DE96EED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002" w:type="dxa"/>
            <w:gridSpan w:val="11"/>
            <w:tcBorders>
              <w:top w:val="nil"/>
              <w:bottom w:val="nil"/>
              <w:right w:val="nil"/>
            </w:tcBorders>
          </w:tcPr>
          <w:p w14:paraId="714B2B77" w14:textId="0318BD1B" w:rsidR="00091223" w:rsidRPr="00672B56" w:rsidRDefault="00091223" w:rsidP="00091223">
            <w:pPr>
              <w:tabs>
                <w:tab w:val="left" w:pos="284"/>
                <w:tab w:val="left" w:pos="4536"/>
                <w:tab w:val="left" w:pos="65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ermStart w:id="600787182" w:edGrp="everyone" w:colFirst="1" w:colLast="1"/>
            <w:permEnd w:id="1814854333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Aliment(s) en cause :</w:t>
            </w:r>
          </w:p>
        </w:tc>
        <w:tc>
          <w:tcPr>
            <w:tcW w:w="7382" w:type="dxa"/>
            <w:gridSpan w:val="45"/>
            <w:tcBorders>
              <w:top w:val="nil"/>
              <w:left w:val="nil"/>
              <w:bottom w:val="nil"/>
            </w:tcBorders>
          </w:tcPr>
          <w:p w14:paraId="4C38E04A" w14:textId="49237BA4" w:rsidR="00091223" w:rsidRPr="00672B56" w:rsidRDefault="00091223" w:rsidP="00091223">
            <w:pPr>
              <w:tabs>
                <w:tab w:val="left" w:pos="284"/>
                <w:tab w:val="left" w:pos="4536"/>
                <w:tab w:val="left" w:pos="65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1223" w:rsidRPr="00672B56" w14:paraId="20186AAE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600787182" w:displacedByCustomXml="next"/>
        <w:permStart w:id="114664927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2489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</w:tcPr>
              <w:p w14:paraId="1BE404DF" w14:textId="5360DFBF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</w:tcPr>
          <w:p w14:paraId="0FB78278" w14:textId="1C865E8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Absence de consentement au changement de texture recommandée avec risque d’obstruction des voies aériennes</w:t>
            </w:r>
          </w:p>
        </w:tc>
      </w:tr>
      <w:tr w:rsidR="00091223" w:rsidRPr="00672B56" w14:paraId="64E10EAA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146649272" w:displacedByCustomXml="next"/>
        <w:permStart w:id="137305993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6815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</w:tcPr>
              <w:p w14:paraId="556421E2" w14:textId="315B91E7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</w:tcPr>
          <w:p w14:paraId="1FC39945" w14:textId="2A3DFA96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Post pneumonie d’aspiration dans le milieu actuel</w:t>
            </w:r>
          </w:p>
        </w:tc>
      </w:tr>
      <w:tr w:rsidR="00091223" w:rsidRPr="00672B56" w14:paraId="2E50E141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373059931" w:displacedByCustomXml="next"/>
        <w:permStart w:id="149233915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1889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</w:tcPr>
              <w:p w14:paraId="63630406" w14:textId="29384F2B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</w:tcPr>
          <w:p w14:paraId="0562CB0E" w14:textId="002742F2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Demande de réévaluation de texture ou consistance de la part de l’usager (ou de son répondant si inapte)</w:t>
            </w:r>
          </w:p>
        </w:tc>
      </w:tr>
      <w:tr w:rsidR="00091223" w:rsidRPr="00672B56" w14:paraId="357ABA99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492339158" w:displacedByCustomXml="next"/>
        <w:permStart w:id="69411522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1987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50ACBC9" w14:textId="2E59BEED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single" w:sz="4" w:space="0" w:color="auto"/>
            </w:tcBorders>
          </w:tcPr>
          <w:p w14:paraId="0A388609" w14:textId="453E3E6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Réévaluation de texture suite au retrait permanent ou à l’ajustement des prothèses dentaires/extractions dentaires</w:t>
            </w:r>
          </w:p>
        </w:tc>
      </w:tr>
      <w:permEnd w:id="694115224"/>
      <w:tr w:rsidR="00091223" w:rsidRPr="00672B56" w14:paraId="5B1E4836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6D6D2C0" w14:textId="77777777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03" w:type="dxa"/>
            <w:gridSpan w:val="5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FDFEC" w14:textId="5956C65A" w:rsidR="00091223" w:rsidRPr="00672B56" w:rsidRDefault="00091223" w:rsidP="00091223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b/>
                <w:sz w:val="20"/>
                <w:szCs w:val="20"/>
              </w:rPr>
              <w:t>AUTRES MOTIFS</w:t>
            </w:r>
          </w:p>
        </w:tc>
      </w:tr>
      <w:tr w:rsidR="00091223" w:rsidRPr="00672B56" w14:paraId="4AA65ADC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Start w:id="141501743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4659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16D0BDF2" w14:textId="64AE2E91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113AB7A" w14:textId="08369838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Nutrition entérale</w:t>
            </w:r>
          </w:p>
        </w:tc>
      </w:tr>
      <w:tr w:rsidR="00091223" w:rsidRPr="00672B56" w14:paraId="7A5EF8D2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415017434" w:displacedByCustomXml="next"/>
        <w:permStart w:id="179164532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8599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9BB236E" w14:textId="21A7F367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B4B1485" w14:textId="1D64A3D6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Accident vasculaire cérébral de novo</w:t>
            </w:r>
          </w:p>
        </w:tc>
      </w:tr>
      <w:tr w:rsidR="00091223" w:rsidRPr="00672B56" w14:paraId="22C7EF67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791645327" w:displacedByCustomXml="next"/>
        <w:permStart w:id="102053700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7818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C86BF79" w14:textId="66861A9E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86C6E14" w14:textId="74078EAF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Diabète avec épisodes de débalancements répétitifs</w:t>
            </w:r>
          </w:p>
        </w:tc>
      </w:tr>
      <w:tr w:rsidR="00091223" w:rsidRPr="00672B56" w14:paraId="0C79328B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020537009" w:displacedByCustomXml="next"/>
        <w:permStart w:id="180140653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4104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6EA7AB0" w14:textId="753C4B89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C71954A" w14:textId="7DD94A61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Insuffisance rénale instable ou décompensée (électrolyte débalancé, limite liquidienne, etc.)</w:t>
            </w:r>
          </w:p>
        </w:tc>
      </w:tr>
      <w:tr w:rsidR="00091223" w:rsidRPr="00672B56" w14:paraId="0C3475AD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801406531" w:displacedByCustomXml="next"/>
        <w:permStart w:id="121715744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0968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60C9833" w14:textId="3ABA9A2F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C379AA4" w14:textId="74F24D2B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Insuffisance cardiaque instable ou décompensée (limite liquidienne, restriction sodium, etc.)</w:t>
            </w:r>
          </w:p>
        </w:tc>
      </w:tr>
      <w:tr w:rsidR="00091223" w:rsidRPr="00672B56" w14:paraId="4462E8F7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217157444" w:displacedByCustomXml="next"/>
        <w:permStart w:id="92545663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9640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142FAE89" w14:textId="7DDDB431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477512" w14:textId="48574F0B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Insuffisance respiratoire avec perte pondérale</w:t>
            </w:r>
          </w:p>
        </w:tc>
      </w:tr>
      <w:tr w:rsidR="00091223" w:rsidRPr="00672B56" w14:paraId="5D810436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925456634" w:displacedByCustomXml="next"/>
        <w:permStart w:id="47339417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250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B9840CF" w14:textId="47A15737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AFB15D3" w14:textId="2F86182A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Obésité entraînant des limitations fonctionnelles</w:t>
            </w:r>
          </w:p>
        </w:tc>
      </w:tr>
      <w:tr w:rsidR="00091223" w:rsidRPr="00672B56" w14:paraId="6E95E263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473394173" w:displacedByCustomXml="next"/>
        <w:permStart w:id="147666910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7961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C743C42" w14:textId="5F8BA390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3" w:type="dxa"/>
            <w:gridSpan w:val="5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2388D6A" w14:textId="19D771E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Constipation problématique</w:t>
            </w:r>
          </w:p>
        </w:tc>
      </w:tr>
      <w:tr w:rsidR="00091223" w:rsidRPr="00672B56" w14:paraId="2B41203D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1476669101" w:displacedByCustomXml="next"/>
        <w:permStart w:id="2134116308" w:edGrp="everyone" w:colFirst="3" w:colLast="3" w:displacedByCustomXml="next"/>
        <w:permStart w:id="12374637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3095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83355F9" w14:textId="3CDAE29C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7606A6" w14:textId="4DEAFDC1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Plaie chirurgicale</w:t>
            </w: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E9FC4C" w14:textId="70167582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Site :</w:t>
            </w:r>
          </w:p>
        </w:tc>
        <w:tc>
          <w:tcPr>
            <w:tcW w:w="7548" w:type="dxa"/>
            <w:gridSpan w:val="47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6B72632" w14:textId="0393626B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01DC" w:rsidRPr="00672B56" w14:paraId="3D96D880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permEnd w:id="2134116308" w:displacedByCustomXml="next"/>
        <w:permEnd w:id="123746374" w:displacedByCustomXml="next"/>
        <w:permStart w:id="5891" w:edGrp="everyone" w:colFirst="0" w:colLast="0" w:displacedByCustomXml="next"/>
        <w:permStart w:id="1667265933" w:edGrp="everyone" w:colFirst="3" w:colLast="3" w:displacedByCustomXml="next"/>
        <w:permStart w:id="1241021373" w:edGrp="everyone" w:colFirst="5" w:colLast="5" w:displacedByCustomXml="next"/>
        <w:permStart w:id="48446217" w:edGrp="everyone" w:colFirst="7" w:colLast="7" w:displacedByCustomXml="next"/>
        <w:permStart w:id="1627937483" w:edGrp="everyone" w:colFirst="9" w:colLast="9" w:displacedByCustomXml="next"/>
        <w:permStart w:id="440696223" w:edGrp="everyone" w:colFirst="11" w:colLast="11" w:displacedByCustomXml="next"/>
        <w:permStart w:id="753884303" w:edGrp="everyone" w:colFirst="13" w:colLast="13" w:displacedByCustomXml="next"/>
        <w:permStart w:id="135407781" w:edGrp="everyone" w:colFirst="16" w:colLast="16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5398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0FA7FBF" w14:textId="4EA511DE" w:rsidR="00091223" w:rsidRPr="00672B56" w:rsidRDefault="004A01DC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5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038751" w14:textId="6B134437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Lésion de pression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B32D3" w14:textId="352B4045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Stade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3384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289A0FE" w14:textId="42235A6B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21008" w14:textId="10C8F217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69977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55DE1FD" w14:textId="2A67DA6E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B39401" w14:textId="7E4FBEA1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9402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D41D62F" w14:textId="793F9D5E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C2B186" w14:textId="7C1C5EDE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3817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5214376" w14:textId="7CCF4602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25E15A" w14:textId="4F0F7516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3673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0433194" w14:textId="3BE03E1C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1EC96" w14:textId="3FB1E244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33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C6DE698" w14:textId="1E48A37A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D246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344696" w14:textId="3EDF59D3" w:rsidR="00091223" w:rsidRPr="00672B56" w:rsidRDefault="004A01DC" w:rsidP="004A01D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Lésion</w:t>
            </w:r>
            <w:r w:rsidR="00091223" w:rsidRPr="00672B56">
              <w:rPr>
                <w:rFonts w:asciiTheme="minorHAnsi" w:hAnsiTheme="minorHAnsi" w:cstheme="minorHAnsi"/>
                <w:sz w:val="20"/>
                <w:szCs w:val="20"/>
              </w:rPr>
              <w:t xml:space="preserve"> tissus profonds</w:t>
            </w:r>
          </w:p>
        </w:tc>
        <w:tc>
          <w:tcPr>
            <w:tcW w:w="6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84BB97" w14:textId="4F3C3B64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Site :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343A5" w14:textId="33B71056" w:rsidR="00091223" w:rsidRPr="00672B56" w:rsidRDefault="00091223" w:rsidP="00091223">
            <w:pPr>
              <w:spacing w:before="20" w:after="20"/>
              <w:ind w:right="-1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1223" w:rsidRPr="00672B56" w14:paraId="21F67438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434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9692B" w14:textId="6AAA7132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81108077" w:edGrp="everyone" w:colFirst="7" w:colLast="7"/>
            <w:permStart w:id="393749823" w:edGrp="everyone" w:colFirst="5" w:colLast="5"/>
            <w:permStart w:id="1215128897" w:edGrp="everyone" w:colFirst="3" w:colLast="3"/>
            <w:permStart w:id="484926474" w:edGrp="everyone" w:colFirst="1" w:colLast="1"/>
            <w:permEnd w:id="135407781"/>
            <w:permEnd w:id="753884303"/>
            <w:permEnd w:id="440696223"/>
            <w:permEnd w:id="1627937483"/>
            <w:permEnd w:id="48446217"/>
            <w:permEnd w:id="1241021373"/>
            <w:permEnd w:id="1667265933"/>
            <w:permEnd w:id="5891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Soins palliatifs avec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1236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1E74666C" w14:textId="7DA5340E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8A01DE" w14:textId="124912D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Diarrhée</w:t>
            </w:r>
            <w:r w:rsidR="00A53CC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725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3768A2D" w14:textId="5CC8C53F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9FA2CF" w14:textId="539F4D84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Nausée</w:t>
            </w:r>
            <w:r w:rsidR="00A53CC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9810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835BD76" w14:textId="69E17DA0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B21EAE" w14:textId="677DEF8F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Vomissements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754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C4F9F46" w14:textId="2585D88B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7BB4" w14:textId="62083365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Occlusion intestinale</w:t>
            </w:r>
          </w:p>
        </w:tc>
      </w:tr>
      <w:tr w:rsidR="00091223" w:rsidRPr="00672B56" w14:paraId="4B6E0DB2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20"/>
        </w:trPr>
        <w:tc>
          <w:tcPr>
            <w:tcW w:w="3434" w:type="dxa"/>
            <w:gridSpan w:val="16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54352C" w14:textId="2B4225A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21086513" w:edGrp="everyone" w:colFirst="7" w:colLast="7"/>
            <w:permStart w:id="598489849" w:edGrp="everyone" w:colFirst="5" w:colLast="5"/>
            <w:permStart w:id="1441664916" w:edGrp="everyone" w:colFirst="3" w:colLast="3"/>
            <w:permStart w:id="1721123566" w:edGrp="everyone" w:colFirst="1" w:colLast="1"/>
            <w:permEnd w:id="181108077"/>
            <w:permEnd w:id="393749823"/>
            <w:permEnd w:id="1215128897"/>
            <w:permEnd w:id="484926474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Trouble gastro-intestinal sévère avec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375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388BCDE" w14:textId="6D965CBA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248FF" w14:textId="7BE85AA8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Diarrhée</w:t>
            </w:r>
            <w:r w:rsidR="00A53CC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6922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B7728E4" w14:textId="3637C3D6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688CE5" w14:textId="4B01E6BA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Nausée</w:t>
            </w:r>
            <w:r w:rsidR="00A53CC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002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6F1ED69" w14:textId="71F12D0C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2D7BD0" w14:textId="7ABA90B0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Vomissements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603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DF3838D" w14:textId="55ED3BEA" w:rsidR="00091223" w:rsidRPr="00672B56" w:rsidRDefault="00091223" w:rsidP="000912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72B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5" w:type="dxa"/>
            <w:gridSpan w:val="10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E129F18" w14:textId="6570D8C9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Occlusion intestinale</w:t>
            </w:r>
          </w:p>
        </w:tc>
      </w:tr>
      <w:tr w:rsidR="00091223" w:rsidRPr="00672B56" w14:paraId="1B041D3D" w14:textId="77777777" w:rsidTr="00064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1" w:type="dxa"/>
          <w:trHeight w:val="463"/>
        </w:trPr>
        <w:tc>
          <w:tcPr>
            <w:tcW w:w="1692" w:type="dxa"/>
            <w:gridSpan w:val="3"/>
            <w:tcBorders>
              <w:top w:val="nil"/>
              <w:right w:val="nil"/>
            </w:tcBorders>
            <w:shd w:val="clear" w:color="auto" w:fill="FFFFFF" w:themeFill="background1"/>
          </w:tcPr>
          <w:p w14:paraId="25213357" w14:textId="67B886E8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49861835" w:edGrp="everyone" w:colFirst="1" w:colLast="1"/>
            <w:permEnd w:id="421086513"/>
            <w:permEnd w:id="598489849"/>
            <w:permEnd w:id="1441664916"/>
            <w:permEnd w:id="1721123566"/>
            <w:r w:rsidRPr="00672B56">
              <w:rPr>
                <w:rFonts w:asciiTheme="minorHAnsi" w:hAnsiTheme="minorHAnsi" w:cstheme="minorHAnsi"/>
                <w:sz w:val="20"/>
                <w:szCs w:val="20"/>
              </w:rPr>
              <w:t>Autre(s) motif(s) :</w:t>
            </w:r>
          </w:p>
        </w:tc>
        <w:tc>
          <w:tcPr>
            <w:tcW w:w="8692" w:type="dxa"/>
            <w:gridSpan w:val="53"/>
            <w:tcBorders>
              <w:top w:val="nil"/>
              <w:left w:val="nil"/>
            </w:tcBorders>
            <w:shd w:val="clear" w:color="auto" w:fill="FFFFFF" w:themeFill="background1"/>
          </w:tcPr>
          <w:p w14:paraId="729D63A1" w14:textId="5D9E8355" w:rsidR="00091223" w:rsidRPr="00672B56" w:rsidRDefault="00091223" w:rsidP="0009122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05CB" w:rsidRPr="001625A7" w14:paraId="78B72F42" w14:textId="77777777" w:rsidTr="006736A0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985" w:type="dxa"/>
            <w:gridSpan w:val="4"/>
            <w:vAlign w:val="bottom"/>
          </w:tcPr>
          <w:p w14:paraId="1FEA8CE6" w14:textId="34BBC877" w:rsidR="00DA05CB" w:rsidRPr="00C21F12" w:rsidRDefault="00E46F14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3" w:colLast="3"/>
            <w:permEnd w:id="1349861835"/>
            <w:r w:rsidRPr="00C21F12">
              <w:rPr>
                <w:rFonts w:asciiTheme="minorHAnsi" w:hAnsiTheme="minorHAnsi" w:cstheme="minorHAnsi"/>
                <w:b/>
                <w:sz w:val="16"/>
                <w:szCs w:val="16"/>
              </w:rPr>
              <w:t>Complété par</w:t>
            </w:r>
            <w:r w:rsidR="00DA05CB" w:rsidRPr="00C21F12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5447" w:type="dxa"/>
            <w:gridSpan w:val="35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C21F12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21F12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2FDC3DBB">
                      <wp:extent cx="407035" cy="40703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8407" cy="4184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C21F12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gridSpan w:val="8"/>
            <w:vAlign w:val="bottom"/>
          </w:tcPr>
          <w:p w14:paraId="745EA83F" w14:textId="77777777" w:rsidR="00DA05CB" w:rsidRPr="00C21F12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21F1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58" w:type="dxa"/>
                <w:gridSpan w:val="10"/>
                <w:tcBorders>
                  <w:bottom w:val="single" w:sz="4" w:space="0" w:color="auto"/>
                </w:tcBorders>
                <w:vAlign w:val="bottom"/>
              </w:tcPr>
              <w:p w14:paraId="75F80603" w14:textId="77777777" w:rsidR="00DA05CB" w:rsidRPr="00C21F12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21F1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tr w:rsidR="000F61DC" w:rsidRPr="000F61DC" w14:paraId="5B908033" w14:textId="77777777" w:rsidTr="006736A0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85" w:type="dxa"/>
            <w:gridSpan w:val="4"/>
            <w:tcBorders>
              <w:bottom w:val="nil"/>
            </w:tcBorders>
            <w:vAlign w:val="center"/>
          </w:tcPr>
          <w:p w14:paraId="11E0EAFA" w14:textId="77777777" w:rsidR="000F61DC" w:rsidRPr="00C21F12" w:rsidRDefault="000F61DC" w:rsidP="000F61DC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447" w:type="dxa"/>
            <w:gridSpan w:val="35"/>
            <w:tcBorders>
              <w:top w:val="single" w:sz="4" w:space="0" w:color="auto"/>
              <w:bottom w:val="nil"/>
            </w:tcBorders>
            <w:vAlign w:val="center"/>
          </w:tcPr>
          <w:p w14:paraId="7CA346AB" w14:textId="589D09F7" w:rsidR="000F61DC" w:rsidRPr="00C21F12" w:rsidRDefault="00E46F14" w:rsidP="00E46F14">
            <w:pPr>
              <w:keepNext/>
              <w:tabs>
                <w:tab w:val="left" w:pos="1010"/>
                <w:tab w:val="left" w:pos="3012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21F12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 w:rsidRPr="00C21F12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00" w:type="dxa"/>
            <w:gridSpan w:val="8"/>
            <w:tcBorders>
              <w:bottom w:val="nil"/>
            </w:tcBorders>
            <w:vAlign w:val="center"/>
          </w:tcPr>
          <w:p w14:paraId="1EDB03C3" w14:textId="77777777" w:rsidR="000F61DC" w:rsidRPr="00C21F12" w:rsidRDefault="000F61DC" w:rsidP="000F61DC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58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532C0A35" w14:textId="0170DADB" w:rsidR="000F61DC" w:rsidRPr="00C21F12" w:rsidRDefault="000F61DC" w:rsidP="000F61DC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21F12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003C9EED" w:rsidR="0039226F" w:rsidRPr="00F15FDF" w:rsidRDefault="0039226F" w:rsidP="003945E8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AC4E9" w14:textId="77777777" w:rsidR="00666871" w:rsidRDefault="00666871" w:rsidP="0081257E">
      <w:r>
        <w:separator/>
      </w:r>
    </w:p>
  </w:endnote>
  <w:endnote w:type="continuationSeparator" w:id="0">
    <w:p w14:paraId="7200F5CF" w14:textId="77777777" w:rsidR="00666871" w:rsidRDefault="0066687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6A17A9F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64DAC" w:rsidRPr="00064DAC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7777777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9B3DF2">
      <w:rPr>
        <w:rFonts w:asciiTheme="minorHAnsi" w:hAnsiTheme="minorHAnsi" w:cstheme="minorHAnsi"/>
        <w:sz w:val="20"/>
        <w:szCs w:val="20"/>
      </w:rPr>
      <w:t>XXXX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(202X-XX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3DF2">
      <w:rPr>
        <w:rFonts w:asciiTheme="minorHAnsi" w:hAnsiTheme="minorHAnsi" w:cstheme="minorHAnsi"/>
        <w:b/>
        <w:sz w:val="20"/>
        <w:szCs w:val="20"/>
      </w:rPr>
      <w:t>TITRE DU DOCUMENT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534DDB15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B3DF2">
      <w:rPr>
        <w:rFonts w:asciiTheme="minorHAnsi" w:hAnsiTheme="minorHAnsi" w:cstheme="minorHAnsi"/>
        <w:b/>
        <w:sz w:val="20"/>
        <w:szCs w:val="20"/>
      </w:rPr>
      <w:t>EN MAJUSCULE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C21F12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C21F12" w:rsidRPr="00C21F1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0034F452" w:rsidR="00EE71AF" w:rsidRPr="002C0510" w:rsidRDefault="003945E8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60443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C21F12">
      <w:rPr>
        <w:rFonts w:asciiTheme="minorHAnsi" w:hAnsiTheme="minorHAnsi" w:cstheme="minorHAnsi"/>
        <w:sz w:val="18"/>
        <w:szCs w:val="18"/>
      </w:rPr>
      <w:t xml:space="preserve">Rév. </w:t>
    </w:r>
    <w:r w:rsidR="00AF4750">
      <w:rPr>
        <w:rFonts w:asciiTheme="minorHAnsi" w:hAnsiTheme="minorHAnsi" w:cstheme="minorHAnsi"/>
        <w:sz w:val="18"/>
        <w:szCs w:val="18"/>
      </w:rPr>
      <w:t>2022</w:t>
    </w:r>
    <w:r w:rsidR="009B3DF2">
      <w:rPr>
        <w:rFonts w:asciiTheme="minorHAnsi" w:hAnsiTheme="minorHAnsi" w:cstheme="minorHAnsi"/>
        <w:sz w:val="18"/>
        <w:szCs w:val="18"/>
      </w:rPr>
      <w:t>-</w:t>
    </w:r>
    <w:r>
      <w:rPr>
        <w:rFonts w:asciiTheme="minorHAnsi" w:hAnsiTheme="minorHAnsi" w:cstheme="minorHAnsi"/>
        <w:sz w:val="18"/>
        <w:szCs w:val="18"/>
      </w:rPr>
      <w:t>08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92E12">
      <w:rPr>
        <w:rFonts w:asciiTheme="minorHAnsi" w:hAnsiTheme="minorHAnsi" w:cstheme="minorHAnsi"/>
        <w:b/>
        <w:sz w:val="20"/>
        <w:szCs w:val="20"/>
      </w:rPr>
      <w:t>RÉFÉRENCE EN NUTRITION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22AB6BDF" w:rsidR="00EE71AF" w:rsidRPr="002C0510" w:rsidRDefault="00CA7F8D" w:rsidP="00CA7F8D">
    <w:pPr>
      <w:pStyle w:val="Pieddepage"/>
      <w:tabs>
        <w:tab w:val="clear" w:pos="4320"/>
        <w:tab w:val="clear" w:pos="8640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C81B2E" w:rsidRPr="00C81B2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="00EE71AF"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C81B2E" w:rsidRPr="00C81B2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="00EE71AF"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B24F7" w14:textId="77777777" w:rsidR="00666871" w:rsidRDefault="00666871" w:rsidP="0081257E">
      <w:r>
        <w:separator/>
      </w:r>
    </w:p>
  </w:footnote>
  <w:footnote w:type="continuationSeparator" w:id="0">
    <w:p w14:paraId="657C7AA0" w14:textId="77777777" w:rsidR="00666871" w:rsidRDefault="0066687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6CEE2AEA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746994" w:edGrp="everyone"/>
    <w:permStart w:id="804288954" w:edGrp="everyone"/>
    <w:permStart w:id="1550597099" w:edGrp="everyone"/>
    <w:permStart w:id="899353404" w:edGrp="everyone"/>
    <w:permStart w:id="963850541" w:edGrp="everyone"/>
    <w:permStart w:id="1407074790" w:edGrp="everyone"/>
    <w:permStart w:id="633546961" w:edGrp="everyone"/>
    <w:permStart w:id="1132616574" w:edGrp="everyone"/>
    <w:permStart w:id="1433567182" w:edGrp="everyone"/>
    <w:permStart w:id="1889534818" w:edGrp="everyone"/>
    <w:permStart w:id="1129917927" w:edGrp="everyone"/>
    <w:permStart w:id="1115779634" w:edGrp="everyone"/>
    <w:permStart w:id="87636601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276918376"/>
        <w:lock w:val="sdtLocked"/>
        <w:placeholder>
          <w:docPart w:val="8FB8317ED0D941999435A292C728286A"/>
        </w:placeholder>
        <w:showingPlcHdr/>
      </w:sdtPr>
      <w:sdtEndPr/>
      <w:sdtContent>
        <w:r w:rsidR="00064DA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746994"/>
    <w:permEnd w:id="804288954"/>
    <w:permEnd w:id="1550597099"/>
    <w:permEnd w:id="899353404"/>
    <w:permEnd w:id="963850541"/>
    <w:permEnd w:id="1407074790"/>
    <w:permEnd w:id="633546961"/>
    <w:permEnd w:id="1132616574"/>
    <w:permEnd w:id="1433567182"/>
    <w:permEnd w:id="1889534818"/>
    <w:permEnd w:id="1129917927"/>
    <w:permEnd w:id="1115779634"/>
    <w:permEnd w:id="876366016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6528183" w:edGrp="everyone"/>
    <w:permStart w:id="1924016770" w:edGrp="everyone"/>
    <w:permStart w:id="2074825352" w:edGrp="everyone"/>
    <w:permStart w:id="1627419004" w:edGrp="everyone"/>
    <w:permStart w:id="694233935" w:edGrp="everyone"/>
    <w:permStart w:id="565252931" w:edGrp="everyone"/>
    <w:permStart w:id="1832668647" w:edGrp="everyone"/>
    <w:permStart w:id="1556695827" w:edGrp="everyone"/>
    <w:permStart w:id="770577693" w:edGrp="everyone"/>
    <w:permStart w:id="1053122384" w:edGrp="everyone"/>
    <w:permStart w:id="696847037" w:edGrp="everyone"/>
    <w:permStart w:id="714487088" w:edGrp="everyone"/>
    <w:permStart w:id="115029242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49194579"/>
        <w:lock w:val="sdtLocked"/>
        <w:placeholder>
          <w:docPart w:val="BA8815A6D64E4317B66B220CAED923D0"/>
        </w:placeholder>
      </w:sdtPr>
      <w:sdtEndPr/>
      <w:sdtContent>
        <w:r w:rsidR="00064DA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6528183"/>
    <w:permEnd w:id="1924016770"/>
    <w:permEnd w:id="2074825352"/>
    <w:permEnd w:id="1627419004"/>
    <w:permEnd w:id="694233935"/>
    <w:permEnd w:id="565252931"/>
    <w:permEnd w:id="1832668647"/>
    <w:permEnd w:id="1556695827"/>
    <w:permEnd w:id="770577693"/>
    <w:permEnd w:id="1053122384"/>
    <w:permEnd w:id="696847037"/>
    <w:permEnd w:id="714487088"/>
    <w:permEnd w:id="1150292427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63152CE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28359341" w:edGrp="everyone"/>
    <w:permStart w:id="607669627" w:edGrp="everyone"/>
    <w:permStart w:id="465776406" w:edGrp="everyone"/>
    <w:permStart w:id="1890584795" w:edGrp="everyone"/>
    <w:permStart w:id="492400167" w:edGrp="everyone"/>
    <w:permStart w:id="828118565" w:edGrp="everyone"/>
    <w:permStart w:id="962997668" w:edGrp="everyone"/>
    <w:permStart w:id="1442602365" w:edGrp="everyone"/>
    <w:permStart w:id="201806106" w:edGrp="everyone"/>
    <w:permStart w:id="1600855974" w:edGrp="everyone"/>
    <w:permStart w:id="1198595582" w:edGrp="everyone"/>
    <w:permStart w:id="1596946225" w:edGrp="everyone"/>
    <w:permStart w:id="60112122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377155633"/>
        <w:lock w:val="sdtLocked"/>
        <w:placeholder>
          <w:docPart w:val="02BABF41FA1E4818AA13B26CB9ECAF59"/>
        </w:placeholder>
        <w:showingPlcHdr/>
      </w:sdtPr>
      <w:sdtEndPr/>
      <w:sdtContent>
        <w:r w:rsidR="00064DA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28359341"/>
    <w:permEnd w:id="607669627"/>
    <w:permEnd w:id="465776406"/>
    <w:permEnd w:id="1890584795"/>
    <w:permEnd w:id="492400167"/>
    <w:permEnd w:id="828118565"/>
    <w:permEnd w:id="962997668"/>
    <w:permEnd w:id="1442602365"/>
    <w:permEnd w:id="201806106"/>
    <w:permEnd w:id="1600855974"/>
    <w:permEnd w:id="1198595582"/>
    <w:permEnd w:id="1596946225"/>
    <w:permEnd w:id="60112122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75142213" w:edGrp="everyone"/>
    <w:permStart w:id="705433795" w:edGrp="everyone"/>
    <w:permStart w:id="1334725778" w:edGrp="everyone"/>
    <w:permStart w:id="1594060269" w:edGrp="everyone"/>
    <w:permStart w:id="1738567916" w:edGrp="everyone"/>
    <w:permStart w:id="1752727125" w:edGrp="everyone"/>
    <w:permStart w:id="535387833" w:edGrp="everyone"/>
    <w:permStart w:id="555837007" w:edGrp="everyone"/>
    <w:permStart w:id="312941055" w:edGrp="everyone"/>
    <w:permStart w:id="2060870208" w:edGrp="everyone"/>
    <w:permStart w:id="1367755552" w:edGrp="everyone"/>
    <w:permStart w:id="103044691" w:edGrp="everyone"/>
    <w:permStart w:id="89695485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967381254"/>
        <w:lock w:val="sdtLocked"/>
        <w:placeholder>
          <w:docPart w:val="0C90D376AB3042399FC19C179D68575B"/>
        </w:placeholder>
      </w:sdtPr>
      <w:sdtEndPr/>
      <w:sdtContent>
        <w:r w:rsidR="00064DA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375142213"/>
    <w:permEnd w:id="705433795"/>
    <w:permEnd w:id="1334725778"/>
    <w:permEnd w:id="1594060269"/>
    <w:permEnd w:id="1738567916"/>
    <w:permEnd w:id="1752727125"/>
    <w:permEnd w:id="535387833"/>
    <w:permEnd w:id="555837007"/>
    <w:permEnd w:id="312941055"/>
    <w:permEnd w:id="2060870208"/>
    <w:permEnd w:id="1367755552"/>
    <w:permEnd w:id="103044691"/>
    <w:permEnd w:id="89695485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tZdkaHICSJptJLWg/o/MRb1kp1XCxqfyjYiR9ggEr+Udm/NYYxC90Bps1/CGC4Cbb9Nnew2sUxDgGRv9JM5zA==" w:salt="hTy7x7sm/QFg9sJhVFrt4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7E61"/>
    <w:rsid w:val="000235F9"/>
    <w:rsid w:val="000303C6"/>
    <w:rsid w:val="0004612D"/>
    <w:rsid w:val="00056477"/>
    <w:rsid w:val="00061115"/>
    <w:rsid w:val="000615DA"/>
    <w:rsid w:val="00064DAC"/>
    <w:rsid w:val="000653C6"/>
    <w:rsid w:val="00070BD8"/>
    <w:rsid w:val="00072BDD"/>
    <w:rsid w:val="00081719"/>
    <w:rsid w:val="00081E4F"/>
    <w:rsid w:val="00091223"/>
    <w:rsid w:val="00094D01"/>
    <w:rsid w:val="000A1BAF"/>
    <w:rsid w:val="000A331C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61DC"/>
    <w:rsid w:val="000F7530"/>
    <w:rsid w:val="00101B6A"/>
    <w:rsid w:val="00105175"/>
    <w:rsid w:val="00106182"/>
    <w:rsid w:val="00106F97"/>
    <w:rsid w:val="0010712C"/>
    <w:rsid w:val="001200AF"/>
    <w:rsid w:val="00121C81"/>
    <w:rsid w:val="0012657C"/>
    <w:rsid w:val="0013480E"/>
    <w:rsid w:val="00134CC1"/>
    <w:rsid w:val="001375E0"/>
    <w:rsid w:val="0014043F"/>
    <w:rsid w:val="0014311E"/>
    <w:rsid w:val="00143E84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E50F0"/>
    <w:rsid w:val="001F086F"/>
    <w:rsid w:val="00202591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B540B"/>
    <w:rsid w:val="002C0510"/>
    <w:rsid w:val="002C10F4"/>
    <w:rsid w:val="002C5CEB"/>
    <w:rsid w:val="002D207C"/>
    <w:rsid w:val="002D4BDA"/>
    <w:rsid w:val="002E3D54"/>
    <w:rsid w:val="00300573"/>
    <w:rsid w:val="00301BAB"/>
    <w:rsid w:val="003200CC"/>
    <w:rsid w:val="00327B2D"/>
    <w:rsid w:val="00336BCB"/>
    <w:rsid w:val="00341B62"/>
    <w:rsid w:val="0035045E"/>
    <w:rsid w:val="00351239"/>
    <w:rsid w:val="0035589A"/>
    <w:rsid w:val="00363424"/>
    <w:rsid w:val="00365C02"/>
    <w:rsid w:val="00366A13"/>
    <w:rsid w:val="00367527"/>
    <w:rsid w:val="00367C4C"/>
    <w:rsid w:val="00371FBF"/>
    <w:rsid w:val="003724A3"/>
    <w:rsid w:val="003751A8"/>
    <w:rsid w:val="00380303"/>
    <w:rsid w:val="00380AEA"/>
    <w:rsid w:val="0039226F"/>
    <w:rsid w:val="003945E8"/>
    <w:rsid w:val="003A48FF"/>
    <w:rsid w:val="003A6F43"/>
    <w:rsid w:val="003E3AE5"/>
    <w:rsid w:val="003F27A5"/>
    <w:rsid w:val="003F3BBB"/>
    <w:rsid w:val="003F5BFB"/>
    <w:rsid w:val="00406D32"/>
    <w:rsid w:val="00413A5E"/>
    <w:rsid w:val="00417467"/>
    <w:rsid w:val="004246FA"/>
    <w:rsid w:val="00431B0C"/>
    <w:rsid w:val="004331D4"/>
    <w:rsid w:val="0045258B"/>
    <w:rsid w:val="00460096"/>
    <w:rsid w:val="00465EBD"/>
    <w:rsid w:val="00466CA4"/>
    <w:rsid w:val="00475947"/>
    <w:rsid w:val="00486DB0"/>
    <w:rsid w:val="00487374"/>
    <w:rsid w:val="004A0073"/>
    <w:rsid w:val="004A01DC"/>
    <w:rsid w:val="004A634E"/>
    <w:rsid w:val="004A7727"/>
    <w:rsid w:val="004B2D7F"/>
    <w:rsid w:val="004B315B"/>
    <w:rsid w:val="004D1E4A"/>
    <w:rsid w:val="004D5723"/>
    <w:rsid w:val="004F3CE1"/>
    <w:rsid w:val="004F7BC1"/>
    <w:rsid w:val="00502A00"/>
    <w:rsid w:val="005222EB"/>
    <w:rsid w:val="00527734"/>
    <w:rsid w:val="00544682"/>
    <w:rsid w:val="005450BB"/>
    <w:rsid w:val="00562D85"/>
    <w:rsid w:val="00572797"/>
    <w:rsid w:val="005846D0"/>
    <w:rsid w:val="00586763"/>
    <w:rsid w:val="005A0C13"/>
    <w:rsid w:val="005A5020"/>
    <w:rsid w:val="005B0165"/>
    <w:rsid w:val="005C1EC4"/>
    <w:rsid w:val="005D06D5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66871"/>
    <w:rsid w:val="00670347"/>
    <w:rsid w:val="00672B56"/>
    <w:rsid w:val="006736A0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4262"/>
    <w:rsid w:val="00704803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169"/>
    <w:rsid w:val="00815A91"/>
    <w:rsid w:val="008273AD"/>
    <w:rsid w:val="00835D55"/>
    <w:rsid w:val="00840968"/>
    <w:rsid w:val="008429EE"/>
    <w:rsid w:val="00854761"/>
    <w:rsid w:val="00854C5B"/>
    <w:rsid w:val="008668D2"/>
    <w:rsid w:val="0088545A"/>
    <w:rsid w:val="008A6F29"/>
    <w:rsid w:val="008C1B87"/>
    <w:rsid w:val="008F61BF"/>
    <w:rsid w:val="00912469"/>
    <w:rsid w:val="00914CBF"/>
    <w:rsid w:val="009166FA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700FC"/>
    <w:rsid w:val="009917D6"/>
    <w:rsid w:val="009B3DF2"/>
    <w:rsid w:val="009B7034"/>
    <w:rsid w:val="009C708F"/>
    <w:rsid w:val="009D4AD7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3CCE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AF4750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E4FBA"/>
    <w:rsid w:val="00BF5356"/>
    <w:rsid w:val="00BF6BB8"/>
    <w:rsid w:val="00C00059"/>
    <w:rsid w:val="00C02195"/>
    <w:rsid w:val="00C028E0"/>
    <w:rsid w:val="00C21F12"/>
    <w:rsid w:val="00C26D8F"/>
    <w:rsid w:val="00C26D9F"/>
    <w:rsid w:val="00C34636"/>
    <w:rsid w:val="00C379B5"/>
    <w:rsid w:val="00C409F5"/>
    <w:rsid w:val="00C41836"/>
    <w:rsid w:val="00C41A61"/>
    <w:rsid w:val="00C56334"/>
    <w:rsid w:val="00C819E7"/>
    <w:rsid w:val="00C81B2E"/>
    <w:rsid w:val="00C83E84"/>
    <w:rsid w:val="00C864D0"/>
    <w:rsid w:val="00C977FD"/>
    <w:rsid w:val="00CA35C1"/>
    <w:rsid w:val="00CA5268"/>
    <w:rsid w:val="00CA7F8D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2538"/>
    <w:rsid w:val="00CF3DA6"/>
    <w:rsid w:val="00D05770"/>
    <w:rsid w:val="00D05D0F"/>
    <w:rsid w:val="00D05D12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365E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E67F4"/>
    <w:rsid w:val="00DF248B"/>
    <w:rsid w:val="00DF487E"/>
    <w:rsid w:val="00DF634B"/>
    <w:rsid w:val="00E10066"/>
    <w:rsid w:val="00E16883"/>
    <w:rsid w:val="00E24ABE"/>
    <w:rsid w:val="00E259F5"/>
    <w:rsid w:val="00E30FAC"/>
    <w:rsid w:val="00E3667F"/>
    <w:rsid w:val="00E37A0D"/>
    <w:rsid w:val="00E46F14"/>
    <w:rsid w:val="00E513DD"/>
    <w:rsid w:val="00E55FF4"/>
    <w:rsid w:val="00E84264"/>
    <w:rsid w:val="00E92E12"/>
    <w:rsid w:val="00EA2FBB"/>
    <w:rsid w:val="00EA3D5C"/>
    <w:rsid w:val="00EA7032"/>
    <w:rsid w:val="00EB67A8"/>
    <w:rsid w:val="00EB72E0"/>
    <w:rsid w:val="00EC1D23"/>
    <w:rsid w:val="00EC202C"/>
    <w:rsid w:val="00ED174A"/>
    <w:rsid w:val="00ED3B27"/>
    <w:rsid w:val="00ED61C3"/>
    <w:rsid w:val="00EE00A3"/>
    <w:rsid w:val="00EE71AF"/>
    <w:rsid w:val="00EF49B5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76051"/>
    <w:rsid w:val="00F94D2E"/>
    <w:rsid w:val="00F95C14"/>
    <w:rsid w:val="00F95ECE"/>
    <w:rsid w:val="00FA1BA3"/>
    <w:rsid w:val="00FA3A2B"/>
    <w:rsid w:val="00FC6B41"/>
    <w:rsid w:val="00FD14A6"/>
    <w:rsid w:val="00FD246F"/>
    <w:rsid w:val="00FE5D19"/>
    <w:rsid w:val="00FE7523"/>
    <w:rsid w:val="00FF1654"/>
    <w:rsid w:val="00FF28FF"/>
    <w:rsid w:val="00FF4806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5123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239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FB8317ED0D941999435A292C72828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0143BB-3A69-4EE7-B0CF-DD23AEDBF8C7}"/>
      </w:docPartPr>
      <w:docPartBody>
        <w:p w:rsidR="009F76B6" w:rsidRDefault="00F75BB2" w:rsidP="00F75BB2">
          <w:pPr>
            <w:pStyle w:val="8FB8317ED0D941999435A292C728286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A8815A6D64E4317B66B220CAED923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0D4451-BF10-480B-9AA1-103A243612D2}"/>
      </w:docPartPr>
      <w:docPartBody>
        <w:p w:rsidR="009F76B6" w:rsidRDefault="00F75BB2" w:rsidP="00F75BB2">
          <w:pPr>
            <w:pStyle w:val="BA8815A6D64E4317B66B220CAED923D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BABF41FA1E4818AA13B26CB9ECAF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F8224-35C4-4DAB-960F-99A445F8261A}"/>
      </w:docPartPr>
      <w:docPartBody>
        <w:p w:rsidR="009F76B6" w:rsidRDefault="00F75BB2" w:rsidP="00F75BB2">
          <w:pPr>
            <w:pStyle w:val="02BABF41FA1E4818AA13B26CB9ECAF59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0C90D376AB3042399FC19C179D685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CB920-9187-418C-9B1B-E0644AEB0A3C}"/>
      </w:docPartPr>
      <w:docPartBody>
        <w:p w:rsidR="009F76B6" w:rsidRDefault="00F75BB2" w:rsidP="00F75BB2">
          <w:pPr>
            <w:pStyle w:val="0C90D376AB3042399FC19C179D68575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2E4065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C4C2A"/>
    <w:rsid w:val="00577109"/>
    <w:rsid w:val="00586DD0"/>
    <w:rsid w:val="005B140A"/>
    <w:rsid w:val="006A7EC4"/>
    <w:rsid w:val="006C149F"/>
    <w:rsid w:val="006C4A9D"/>
    <w:rsid w:val="007231CD"/>
    <w:rsid w:val="00726C6F"/>
    <w:rsid w:val="007276AC"/>
    <w:rsid w:val="008D0BEC"/>
    <w:rsid w:val="008E280D"/>
    <w:rsid w:val="008F407D"/>
    <w:rsid w:val="00900FCC"/>
    <w:rsid w:val="009468F7"/>
    <w:rsid w:val="009558B8"/>
    <w:rsid w:val="00992FC7"/>
    <w:rsid w:val="009C00EC"/>
    <w:rsid w:val="009F76B6"/>
    <w:rsid w:val="00A1476C"/>
    <w:rsid w:val="00A46FD2"/>
    <w:rsid w:val="00A949A4"/>
    <w:rsid w:val="00A969B4"/>
    <w:rsid w:val="00AA373E"/>
    <w:rsid w:val="00AB2A4A"/>
    <w:rsid w:val="00B02C06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20409"/>
    <w:rsid w:val="00E35253"/>
    <w:rsid w:val="00E64ABA"/>
    <w:rsid w:val="00EC5E50"/>
    <w:rsid w:val="00F037A9"/>
    <w:rsid w:val="00F75BB2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75BB2"/>
    <w:rPr>
      <w:color w:val="808080"/>
    </w:rPr>
  </w:style>
  <w:style w:type="paragraph" w:customStyle="1" w:styleId="14E4310FDA114D0E9283031BCABEFE7C">
    <w:name w:val="14E4310FDA114D0E9283031BCABEFE7C"/>
    <w:rsid w:val="006A7EC4"/>
  </w:style>
  <w:style w:type="paragraph" w:customStyle="1" w:styleId="9A7919D08352450B96C144BF838FF9A8">
    <w:name w:val="9A7919D08352450B96C144BF838FF9A8"/>
    <w:rsid w:val="006A7EC4"/>
  </w:style>
  <w:style w:type="paragraph" w:customStyle="1" w:styleId="1F3CB1D1C74941C48EDAFF24E7EDD2C6">
    <w:name w:val="1F3CB1D1C74941C48EDAFF24E7EDD2C6"/>
    <w:rsid w:val="006A7EC4"/>
  </w:style>
  <w:style w:type="paragraph" w:customStyle="1" w:styleId="E4B69AEDBD08466AA4F885573F1E7463">
    <w:name w:val="E4B69AEDBD08466AA4F885573F1E7463"/>
    <w:rsid w:val="006A7EC4"/>
  </w:style>
  <w:style w:type="paragraph" w:customStyle="1" w:styleId="BB5BB10F534A4C4FA868C33DD4301FF4">
    <w:name w:val="BB5BB10F534A4C4FA868C33DD4301FF4"/>
    <w:rsid w:val="006A7EC4"/>
  </w:style>
  <w:style w:type="paragraph" w:customStyle="1" w:styleId="2D8C038B53DE4250B9116352B799C2B3">
    <w:name w:val="2D8C038B53DE4250B9116352B799C2B3"/>
    <w:rsid w:val="006A7EC4"/>
  </w:style>
  <w:style w:type="paragraph" w:customStyle="1" w:styleId="3F1E6D8764C54C57882EF25D3420E32A">
    <w:name w:val="3F1E6D8764C54C57882EF25D3420E32A"/>
    <w:rsid w:val="006A7EC4"/>
  </w:style>
  <w:style w:type="paragraph" w:customStyle="1" w:styleId="5798419CABEA4441B235C7AA470BF50E">
    <w:name w:val="5798419CABEA4441B235C7AA470BF50E"/>
    <w:rsid w:val="006A7EC4"/>
  </w:style>
  <w:style w:type="paragraph" w:customStyle="1" w:styleId="BB7082A68A74425E953DB763D037D044">
    <w:name w:val="BB7082A68A74425E953DB763D037D044"/>
    <w:rsid w:val="00B02C06"/>
  </w:style>
  <w:style w:type="paragraph" w:customStyle="1" w:styleId="91861C93213E4E1C95D0D419CCEFAF04">
    <w:name w:val="91861C93213E4E1C95D0D419CCEFAF04"/>
    <w:rsid w:val="00B02C06"/>
  </w:style>
  <w:style w:type="paragraph" w:customStyle="1" w:styleId="960BB05558824EC2AB9D0CDF2993DE7F">
    <w:name w:val="960BB05558824EC2AB9D0CDF2993DE7F"/>
    <w:rsid w:val="00B02C06"/>
  </w:style>
  <w:style w:type="paragraph" w:customStyle="1" w:styleId="28CECE8F6DAD4556A9705061EF8AEDB8">
    <w:name w:val="28CECE8F6DAD4556A9705061EF8AEDB8"/>
    <w:rsid w:val="00B02C06"/>
  </w:style>
  <w:style w:type="paragraph" w:customStyle="1" w:styleId="FD03A8D07B8941D8B7F1D99C201039A5">
    <w:name w:val="FD03A8D07B8941D8B7F1D99C201039A5"/>
    <w:rsid w:val="00B02C06"/>
  </w:style>
  <w:style w:type="paragraph" w:customStyle="1" w:styleId="6D2D8324324042E68B181030FD313F2D">
    <w:name w:val="6D2D8324324042E68B181030FD313F2D"/>
    <w:rsid w:val="00B02C06"/>
  </w:style>
  <w:style w:type="paragraph" w:customStyle="1" w:styleId="439B7F4D5F3B4836A1CB17D106586FF3">
    <w:name w:val="439B7F4D5F3B4836A1CB17D106586FF3"/>
    <w:rsid w:val="00B02C06"/>
  </w:style>
  <w:style w:type="paragraph" w:customStyle="1" w:styleId="80C33D4316EA402A82C0434CABB3DF24">
    <w:name w:val="80C33D4316EA402A82C0434CABB3DF24"/>
    <w:rsid w:val="00B02C06"/>
  </w:style>
  <w:style w:type="paragraph" w:customStyle="1" w:styleId="B31F33A09F224FC084F6FC60C293F4CC">
    <w:name w:val="B31F33A09F224FC084F6FC60C293F4CC"/>
    <w:rsid w:val="00B02C06"/>
  </w:style>
  <w:style w:type="paragraph" w:customStyle="1" w:styleId="F841A44BBE42481092D3B3CC3AFF41DF">
    <w:name w:val="F841A44BBE42481092D3B3CC3AFF41DF"/>
    <w:rsid w:val="00B02C06"/>
  </w:style>
  <w:style w:type="paragraph" w:customStyle="1" w:styleId="DA3BCF979CB94FA3BEB6637A6F3191D8">
    <w:name w:val="DA3BCF979CB94FA3BEB6637A6F3191D8"/>
    <w:rsid w:val="004C4C2A"/>
  </w:style>
  <w:style w:type="paragraph" w:customStyle="1" w:styleId="5EA5892550BF445DA0A3B9E04E4EC005">
    <w:name w:val="5EA5892550BF445DA0A3B9E04E4EC005"/>
    <w:rsid w:val="004C4C2A"/>
  </w:style>
  <w:style w:type="paragraph" w:customStyle="1" w:styleId="E79E5D0A554F449D8D2866602BA2DA26">
    <w:name w:val="E79E5D0A554F449D8D2866602BA2DA26"/>
    <w:rsid w:val="004C4C2A"/>
  </w:style>
  <w:style w:type="paragraph" w:customStyle="1" w:styleId="AFFF9F677F3241BB826136CCCB7F538D">
    <w:name w:val="AFFF9F677F3241BB826136CCCB7F538D"/>
    <w:rsid w:val="004C4C2A"/>
  </w:style>
  <w:style w:type="paragraph" w:customStyle="1" w:styleId="E7C8B7E2763C4CB6A92018BEFA595C4E">
    <w:name w:val="E7C8B7E2763C4CB6A92018BEFA595C4E"/>
    <w:rsid w:val="004C4C2A"/>
  </w:style>
  <w:style w:type="paragraph" w:customStyle="1" w:styleId="0B92692939B54C2BB074560C8941E84B">
    <w:name w:val="0B92692939B54C2BB074560C8941E84B"/>
    <w:rsid w:val="004C4C2A"/>
  </w:style>
  <w:style w:type="paragraph" w:customStyle="1" w:styleId="464EEAF634824DF7829912D4DDD4CCBC">
    <w:name w:val="464EEAF634824DF7829912D4DDD4CCBC"/>
    <w:rsid w:val="004C4C2A"/>
  </w:style>
  <w:style w:type="paragraph" w:customStyle="1" w:styleId="4C65938D40C048B58D6859338D1CA492">
    <w:name w:val="4C65938D40C048B58D6859338D1CA492"/>
    <w:rsid w:val="004C4C2A"/>
  </w:style>
  <w:style w:type="paragraph" w:customStyle="1" w:styleId="67E7F920A4AF4C23BE0C1697E72B200A">
    <w:name w:val="67E7F920A4AF4C23BE0C1697E72B200A"/>
    <w:rsid w:val="004C4C2A"/>
  </w:style>
  <w:style w:type="paragraph" w:customStyle="1" w:styleId="321ACD04156C4D56B71219C586AD214A">
    <w:name w:val="321ACD04156C4D56B71219C586AD214A"/>
    <w:rsid w:val="004C4C2A"/>
  </w:style>
  <w:style w:type="paragraph" w:customStyle="1" w:styleId="7520FEFA1BC346C9B495BCF91B786313">
    <w:name w:val="7520FEFA1BC346C9B495BCF91B786313"/>
    <w:rsid w:val="004C4C2A"/>
  </w:style>
  <w:style w:type="paragraph" w:customStyle="1" w:styleId="409FEF23FE6F4C1CA836588F064F6166">
    <w:name w:val="409FEF23FE6F4C1CA836588F064F6166"/>
    <w:rsid w:val="004C4C2A"/>
  </w:style>
  <w:style w:type="paragraph" w:customStyle="1" w:styleId="B8166422524B4B2498AB2E5D81EBF093">
    <w:name w:val="B8166422524B4B2498AB2E5D81EBF093"/>
    <w:rsid w:val="004C4C2A"/>
  </w:style>
  <w:style w:type="paragraph" w:customStyle="1" w:styleId="548018A1C1DD4DB7AE976DA8B7571BEE">
    <w:name w:val="548018A1C1DD4DB7AE976DA8B7571BEE"/>
    <w:rsid w:val="004C4C2A"/>
  </w:style>
  <w:style w:type="paragraph" w:customStyle="1" w:styleId="F0E0DF7B810A4B5A92673178510120DC">
    <w:name w:val="F0E0DF7B810A4B5A92673178510120DC"/>
    <w:rsid w:val="004C4C2A"/>
  </w:style>
  <w:style w:type="paragraph" w:customStyle="1" w:styleId="DF70525891D8482A94A27A0D2E676B04">
    <w:name w:val="DF70525891D8482A94A27A0D2E676B04"/>
    <w:rsid w:val="004C4C2A"/>
  </w:style>
  <w:style w:type="paragraph" w:customStyle="1" w:styleId="6EBF2A4B02BF4C8AB07D4D71039079B0">
    <w:name w:val="6EBF2A4B02BF4C8AB07D4D71039079B0"/>
    <w:rsid w:val="004C4C2A"/>
  </w:style>
  <w:style w:type="paragraph" w:customStyle="1" w:styleId="D57F5C7B74894041ABDC592EDBAC3E02">
    <w:name w:val="D57F5C7B74894041ABDC592EDBAC3E02"/>
    <w:rsid w:val="004C4C2A"/>
  </w:style>
  <w:style w:type="paragraph" w:customStyle="1" w:styleId="786EA6F4660C4628BB597B6D9F333F0F">
    <w:name w:val="786EA6F4660C4628BB597B6D9F333F0F"/>
    <w:rsid w:val="004C4C2A"/>
  </w:style>
  <w:style w:type="paragraph" w:customStyle="1" w:styleId="E4D79ED93A074FD28B2FFBAD28492EE0">
    <w:name w:val="E4D79ED93A074FD28B2FFBAD28492EE0"/>
    <w:rsid w:val="004C4C2A"/>
  </w:style>
  <w:style w:type="paragraph" w:customStyle="1" w:styleId="5A083EA56485435392F5077E566CD38D">
    <w:name w:val="5A083EA56485435392F5077E566CD38D"/>
    <w:rsid w:val="007231CD"/>
  </w:style>
  <w:style w:type="paragraph" w:customStyle="1" w:styleId="06AAE99E7C8943249EBD754911A44756">
    <w:name w:val="06AAE99E7C8943249EBD754911A44756"/>
    <w:rsid w:val="007231CD"/>
  </w:style>
  <w:style w:type="paragraph" w:customStyle="1" w:styleId="111BADCDD7344997A03A2A3AFF7373B5">
    <w:name w:val="111BADCDD7344997A03A2A3AFF7373B5"/>
    <w:rsid w:val="007231CD"/>
  </w:style>
  <w:style w:type="paragraph" w:customStyle="1" w:styleId="05368B7BC1DF4DFE822D3713E2709650">
    <w:name w:val="05368B7BC1DF4DFE822D3713E2709650"/>
    <w:rsid w:val="007231CD"/>
  </w:style>
  <w:style w:type="paragraph" w:customStyle="1" w:styleId="C640C7372BCC456EB0948E08F24E41EA">
    <w:name w:val="C640C7372BCC456EB0948E08F24E41EA"/>
    <w:rsid w:val="007231CD"/>
  </w:style>
  <w:style w:type="paragraph" w:customStyle="1" w:styleId="6BD796A64AA84110B424D0EF159D27E9">
    <w:name w:val="6BD796A64AA84110B424D0EF159D27E9"/>
    <w:rsid w:val="007231CD"/>
  </w:style>
  <w:style w:type="paragraph" w:customStyle="1" w:styleId="B54BC501BEC94E5C931BFA24619B03BB">
    <w:name w:val="B54BC501BEC94E5C931BFA24619B03BB"/>
    <w:rsid w:val="007231CD"/>
  </w:style>
  <w:style w:type="paragraph" w:customStyle="1" w:styleId="25926FE0E1AC4D9B92B076C2531B3414">
    <w:name w:val="25926FE0E1AC4D9B92B076C2531B3414"/>
    <w:rsid w:val="007231CD"/>
  </w:style>
  <w:style w:type="paragraph" w:customStyle="1" w:styleId="8FB8317ED0D941999435A292C728286A">
    <w:name w:val="8FB8317ED0D941999435A292C728286A"/>
    <w:rsid w:val="00F75BB2"/>
  </w:style>
  <w:style w:type="paragraph" w:customStyle="1" w:styleId="BA8815A6D64E4317B66B220CAED923D0">
    <w:name w:val="BA8815A6D64E4317B66B220CAED923D0"/>
    <w:rsid w:val="00F75BB2"/>
  </w:style>
  <w:style w:type="paragraph" w:customStyle="1" w:styleId="02BABF41FA1E4818AA13B26CB9ECAF59">
    <w:name w:val="02BABF41FA1E4818AA13B26CB9ECAF59"/>
    <w:rsid w:val="00F75BB2"/>
  </w:style>
  <w:style w:type="paragraph" w:customStyle="1" w:styleId="0C90D376AB3042399FC19C179D68575B">
    <w:name w:val="0C90D376AB3042399FC19C179D68575B"/>
    <w:rsid w:val="00F75B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15A7C-ED91-4E0F-8B2A-6EC45104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380</Words>
  <Characters>2092</Characters>
  <Application>Microsoft Office Word</Application>
  <DocSecurity>8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Nathalie Beaupré  (CISSSMO16)</cp:lastModifiedBy>
  <cp:revision>2</cp:revision>
  <cp:lastPrinted>2022-07-29T16:06:00Z</cp:lastPrinted>
  <dcterms:created xsi:type="dcterms:W3CDTF">2022-08-10T19:07:00Z</dcterms:created>
  <dcterms:modified xsi:type="dcterms:W3CDTF">2022-08-10T19:07:00Z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