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0"/>
        <w:gridCol w:w="850"/>
        <w:gridCol w:w="430"/>
        <w:gridCol w:w="284"/>
        <w:gridCol w:w="2828"/>
        <w:gridCol w:w="567"/>
        <w:gridCol w:w="1701"/>
        <w:gridCol w:w="2842"/>
      </w:tblGrid>
      <w:tr w:rsidR="004246FA" w14:paraId="383F23A3" w14:textId="77777777" w:rsidTr="00EC7BB9">
        <w:trPr>
          <w:trHeight w:val="2267"/>
        </w:trPr>
        <w:tc>
          <w:tcPr>
            <w:tcW w:w="5522" w:type="dxa"/>
            <w:gridSpan w:val="5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77777777" w:rsidR="004246FA" w:rsidRPr="00B34C6D" w:rsidRDefault="004246FA" w:rsidP="007E09E8">
            <w:pPr>
              <w:rPr>
                <w:color w:val="000000" w:themeColor="text1"/>
              </w:rPr>
            </w:pPr>
            <w:bookmarkStart w:id="0" w:name="_GoBack"/>
            <w:bookmarkEnd w:id="0"/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6EEFA7A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2094671293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77777777"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0" w:type="dxa"/>
            <w:gridSpan w:val="3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067868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067868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067868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6786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1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067868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067868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067868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2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067868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6786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2" w:displacedByCustomXml="prev"/>
            </w:tr>
            <w:tr w:rsidR="00B34C6D" w:rsidRPr="00067868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067868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067868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3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06786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067868" w:rsidRDefault="007A4FDF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06786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067868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06786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067868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067868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067868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067868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4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067868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6786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4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067868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5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067868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6786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5" w:displacedByCustomXml="prev"/>
            </w:tr>
            <w:tr w:rsidR="00B34C6D" w:rsidRPr="00067868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067868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067868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067868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067868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067868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067868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067868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6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067868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06786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6" w:displacedByCustomXml="prev"/>
            </w:tr>
          </w:tbl>
          <w:p w14:paraId="72A3D3EC" w14:textId="77777777" w:rsidR="004246FA" w:rsidRPr="00067868" w:rsidRDefault="004246FA" w:rsidP="007E09E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EC7BB9">
        <w:trPr>
          <w:trHeight w:val="794"/>
        </w:trPr>
        <w:tc>
          <w:tcPr>
            <w:tcW w:w="552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B50F9" w14:textId="77777777" w:rsidR="004246FA" w:rsidRDefault="00D36226" w:rsidP="0034276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45D64">
              <w:rPr>
                <w:rFonts w:asciiTheme="minorHAnsi" w:hAnsiTheme="minorHAnsi" w:cstheme="minorHAnsi"/>
                <w:b/>
              </w:rPr>
              <w:t xml:space="preserve">RÉFÉRENCE </w:t>
            </w:r>
            <w:r w:rsidR="007B5FFC" w:rsidRPr="00E45D64">
              <w:rPr>
                <w:rFonts w:asciiTheme="minorHAnsi" w:hAnsiTheme="minorHAnsi" w:cstheme="minorHAnsi"/>
                <w:b/>
              </w:rPr>
              <w:t xml:space="preserve">AUX SERVICES PSYCHOSOCIAUX </w:t>
            </w:r>
          </w:p>
          <w:p w14:paraId="65758440" w14:textId="7A30D55A" w:rsidR="00067868" w:rsidRPr="00E45D64" w:rsidRDefault="00067868" w:rsidP="0034276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EN CHSLD</w:t>
            </w:r>
          </w:p>
        </w:tc>
        <w:tc>
          <w:tcPr>
            <w:tcW w:w="5110" w:type="dxa"/>
            <w:gridSpan w:val="3"/>
            <w:tcBorders>
              <w:top w:val="single" w:sz="8" w:space="0" w:color="AEAAAA" w:themeColor="background2" w:themeShade="BF"/>
              <w:bottom w:val="single" w:sz="4" w:space="0" w:color="auto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tr w:rsidR="00051552" w:rsidRPr="00E45D64" w14:paraId="37C22D0E" w14:textId="77777777" w:rsidTr="00EC7B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tblHeader/>
        </w:trPr>
        <w:tc>
          <w:tcPr>
            <w:tcW w:w="113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653AD783" w14:textId="2633C79F" w:rsidR="00051552" w:rsidRPr="00E45D64" w:rsidRDefault="00051552" w:rsidP="00D859E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38448987" w:edGrp="everyone" w:colFirst="1" w:colLast="1"/>
            <w:permStart w:id="435118073" w:edGrp="everyone" w:colFirst="2" w:colLast="2"/>
            <w:r w:rsidRPr="00E45D64">
              <w:rPr>
                <w:rFonts w:asciiTheme="minorHAnsi" w:hAnsiTheme="minorHAnsi" w:cstheme="minorHAnsi"/>
                <w:b/>
                <w:sz w:val="20"/>
                <w:szCs w:val="20"/>
              </w:rPr>
              <w:t>Chambre :</w:t>
            </w:r>
          </w:p>
        </w:tc>
        <w:tc>
          <w:tcPr>
            <w:tcW w:w="12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AA63E" w14:textId="77777777" w:rsidR="00051552" w:rsidRPr="00E45D64" w:rsidRDefault="00051552" w:rsidP="00D859E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313486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1F785059" w14:textId="2EB68B0C" w:rsidR="00051552" w:rsidRPr="00E45D64" w:rsidRDefault="00051552" w:rsidP="00D859E0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938" w:type="dxa"/>
            <w:gridSpan w:val="4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5A721A2" w14:textId="0FA99B92" w:rsidR="00051552" w:rsidRPr="00E45D64" w:rsidRDefault="00051552" w:rsidP="00D859E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b/>
                <w:sz w:val="20"/>
                <w:szCs w:val="20"/>
              </w:rPr>
              <w:t>L’usager ou son représentant légal accepte la référence</w:t>
            </w:r>
          </w:p>
        </w:tc>
      </w:tr>
      <w:tr w:rsidR="007B5FFC" w:rsidRPr="00E45D64" w14:paraId="595321A5" w14:textId="77777777" w:rsidTr="00EC7B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tblHeader/>
        </w:trPr>
        <w:tc>
          <w:tcPr>
            <w:tcW w:w="1980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1147A08C" w14:textId="4A55FCA6" w:rsidR="007B5FFC" w:rsidRPr="00E45D64" w:rsidRDefault="00244AF2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75868284" w:edGrp="everyone" w:colFirst="3" w:colLast="3"/>
            <w:permStart w:id="1232677912" w:edGrp="everyone" w:colFirst="1" w:colLast="1"/>
            <w:permEnd w:id="238448987"/>
            <w:permEnd w:id="435118073"/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Nom du demandeur :</w:t>
            </w:r>
          </w:p>
        </w:tc>
        <w:tc>
          <w:tcPr>
            <w:tcW w:w="410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E6CB7E" w14:textId="77777777" w:rsidR="007B5FFC" w:rsidRPr="00E45D64" w:rsidRDefault="007B5FFC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194FD4" w14:textId="2E51BCB3" w:rsidR="007B5FFC" w:rsidRPr="00E45D64" w:rsidRDefault="00244AF2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="001259BF" w:rsidRPr="00E45D64">
              <w:rPr>
                <w:rFonts w:asciiTheme="minorHAnsi" w:hAnsiTheme="minorHAnsi" w:cstheme="minorHAnsi"/>
                <w:sz w:val="20"/>
                <w:szCs w:val="20"/>
              </w:rPr>
              <w:t>o de t</w:t>
            </w: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éléphone :</w:t>
            </w:r>
          </w:p>
        </w:tc>
        <w:tc>
          <w:tcPr>
            <w:tcW w:w="284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F4731ED" w14:textId="249F608C" w:rsidR="007B5FFC" w:rsidRPr="00E45D64" w:rsidRDefault="007B5FFC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75868284"/>
      <w:permEnd w:id="1232677912"/>
    </w:tbl>
    <w:p w14:paraId="1B7BD0E9" w14:textId="77777777" w:rsidR="00DC3407" w:rsidRPr="00F107E7" w:rsidRDefault="00DC3407">
      <w:pPr>
        <w:rPr>
          <w:sz w:val="8"/>
          <w:szCs w:val="8"/>
        </w:rPr>
      </w:pPr>
    </w:p>
    <w:tbl>
      <w:tblPr>
        <w:tblStyle w:val="Grilledutableau"/>
        <w:tblW w:w="1061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"/>
        <w:gridCol w:w="4679"/>
        <w:gridCol w:w="276"/>
        <w:gridCol w:w="284"/>
        <w:gridCol w:w="1141"/>
        <w:gridCol w:w="141"/>
        <w:gridCol w:w="139"/>
        <w:gridCol w:w="1272"/>
        <w:gridCol w:w="2395"/>
      </w:tblGrid>
      <w:tr w:rsidR="00D66ED1" w:rsidRPr="00E45D64" w14:paraId="1D11D6F8" w14:textId="77777777" w:rsidTr="00EC7BB9">
        <w:trPr>
          <w:trHeight w:val="227"/>
        </w:trPr>
        <w:tc>
          <w:tcPr>
            <w:tcW w:w="10610" w:type="dxa"/>
            <w:gridSpan w:val="9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16A812B1" w14:textId="6368AC0E" w:rsidR="00D66ED1" w:rsidRPr="00E45D64" w:rsidRDefault="00244AF2" w:rsidP="00D859E0">
            <w:pPr>
              <w:tabs>
                <w:tab w:val="left" w:pos="3713"/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b/>
                <w:sz w:val="20"/>
                <w:szCs w:val="20"/>
              </w:rPr>
              <w:t>MODIFS DE RÉFÉRENCE</w:t>
            </w:r>
          </w:p>
        </w:tc>
      </w:tr>
      <w:tr w:rsidR="00244AF2" w:rsidRPr="00E45D64" w14:paraId="7B95AB79" w14:textId="77777777" w:rsidTr="00EC7BB9">
        <w:trPr>
          <w:trHeight w:val="227"/>
        </w:trPr>
        <w:tc>
          <w:tcPr>
            <w:tcW w:w="10610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DCE71" w14:textId="799E138A" w:rsidR="00244AF2" w:rsidRPr="00E45D64" w:rsidRDefault="00244AF2" w:rsidP="00D859E0">
            <w:pPr>
              <w:tabs>
                <w:tab w:val="left" w:pos="3713"/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b/>
                <w:sz w:val="20"/>
                <w:szCs w:val="20"/>
              </w:rPr>
              <w:t>BESOIN DE SOUTIEN PSYCHOSOCIAL À L’USAGER POUR SA PERSONNE</w:t>
            </w:r>
          </w:p>
        </w:tc>
      </w:tr>
      <w:tr w:rsidR="00244AF2" w:rsidRPr="00E45D64" w14:paraId="31B2C1C4" w14:textId="77777777" w:rsidTr="00EC7BB9">
        <w:trPr>
          <w:trHeight w:val="227"/>
        </w:trPr>
        <w:permStart w:id="498221250" w:edGrp="everyone" w:colFirst="2" w:colLast="2" w:displacedByCustomXml="next"/>
        <w:permStart w:id="203096950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19317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bottom w:val="nil"/>
                  <w:right w:val="nil"/>
                </w:tcBorders>
              </w:tcPr>
              <w:p w14:paraId="2EB0367D" w14:textId="091A1471" w:rsidR="00244AF2" w:rsidRPr="00E45D64" w:rsidRDefault="00EC7BB9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left w:val="nil"/>
              <w:bottom w:val="nil"/>
              <w:right w:val="nil"/>
            </w:tcBorders>
          </w:tcPr>
          <w:p w14:paraId="3EA52E0F" w14:textId="37F943C4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Besoin de protection / soutien décisionnel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42480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left w:val="nil"/>
                  <w:bottom w:val="nil"/>
                  <w:right w:val="nil"/>
                </w:tcBorders>
              </w:tcPr>
              <w:p w14:paraId="7285DB20" w14:textId="05EF6BF3" w:rsidR="00244AF2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tcBorders>
              <w:left w:val="nil"/>
              <w:bottom w:val="nil"/>
            </w:tcBorders>
          </w:tcPr>
          <w:p w14:paraId="4101652C" w14:textId="6CC39266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Idéations suicidaires / comportements autodestructeurs</w:t>
            </w:r>
          </w:p>
        </w:tc>
      </w:tr>
      <w:tr w:rsidR="00244AF2" w:rsidRPr="00E45D64" w14:paraId="42111D8F" w14:textId="77777777" w:rsidTr="00EC7BB9">
        <w:trPr>
          <w:trHeight w:val="227"/>
        </w:trPr>
        <w:permEnd w:id="498221250" w:displacedByCustomXml="next"/>
        <w:permEnd w:id="2030969507" w:displacedByCustomXml="next"/>
        <w:permStart w:id="818504664" w:edGrp="everyone" w:colFirst="2" w:colLast="2" w:displacedByCustomXml="next"/>
        <w:permStart w:id="58971957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52567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77E65769" w14:textId="513275BB" w:rsidR="00244AF2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B253C3" w14:textId="2DAAA33A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Consentement aux soins / refus de soins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28081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960A9E" w14:textId="59FAB867" w:rsidR="00244AF2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tcBorders>
              <w:top w:val="nil"/>
              <w:left w:val="nil"/>
              <w:bottom w:val="nil"/>
            </w:tcBorders>
          </w:tcPr>
          <w:p w14:paraId="07C595D1" w14:textId="1BDF51E8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Dépistage de symptômes dépressifs</w:t>
            </w:r>
          </w:p>
        </w:tc>
      </w:tr>
      <w:tr w:rsidR="00244AF2" w:rsidRPr="00E45D64" w14:paraId="3409EFA6" w14:textId="77777777" w:rsidTr="00EC7BB9">
        <w:trPr>
          <w:trHeight w:val="227"/>
        </w:trPr>
        <w:permEnd w:id="818504664" w:displacedByCustomXml="next"/>
        <w:permEnd w:id="589719576" w:displacedByCustomXml="next"/>
        <w:permStart w:id="599019402" w:edGrp="everyone" w:colFirst="2" w:colLast="2" w:displacedByCustomXml="next"/>
        <w:permStart w:id="13764612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7872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2C59E6CE" w14:textId="4BF94384" w:rsidR="00244AF2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D6B7D5" w14:textId="768EC3B5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Usager hébergé sous ordonnance de la Cour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92759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AE7EA2E" w14:textId="7CFDF1D5" w:rsidR="00244AF2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tcBorders>
              <w:top w:val="nil"/>
              <w:left w:val="nil"/>
              <w:bottom w:val="nil"/>
            </w:tcBorders>
          </w:tcPr>
          <w:p w14:paraId="25A7DE5A" w14:textId="27D36B41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Détresse psychologique / deuils non résolu</w:t>
            </w:r>
            <w:r w:rsidR="0034276D">
              <w:rPr>
                <w:rFonts w:asciiTheme="minorHAnsi" w:hAnsiTheme="minorHAnsi" w:cstheme="minorHAnsi"/>
                <w:sz w:val="20"/>
                <w:szCs w:val="20"/>
              </w:rPr>
              <w:t>s</w:t>
            </w:r>
          </w:p>
        </w:tc>
      </w:tr>
      <w:tr w:rsidR="00244AF2" w:rsidRPr="00E45D64" w14:paraId="1104D440" w14:textId="77777777" w:rsidTr="00EC7BB9">
        <w:trPr>
          <w:trHeight w:val="227"/>
        </w:trPr>
        <w:permEnd w:id="599019402" w:displacedByCustomXml="next"/>
        <w:permEnd w:id="137646121" w:displacedByCustomXml="next"/>
        <w:permStart w:id="1328183889" w:edGrp="everyone" w:colFirst="2" w:colLast="2" w:displacedByCustomXml="next"/>
        <w:permStart w:id="157701373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556129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65481801" w14:textId="14490406" w:rsidR="00244AF2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42AB3" w14:textId="766ECF13" w:rsidR="00244AF2" w:rsidRPr="00E45D64" w:rsidRDefault="00051552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Demande d’aide médicale à m</w:t>
            </w:r>
            <w:r w:rsidR="00C959DF" w:rsidRPr="00E45D64">
              <w:rPr>
                <w:rFonts w:asciiTheme="minorHAnsi" w:hAnsiTheme="minorHAnsi" w:cstheme="minorHAnsi"/>
                <w:sz w:val="20"/>
                <w:szCs w:val="20"/>
              </w:rPr>
              <w:t>ourir (AMM)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322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31FA97A" w14:textId="43DF5838" w:rsidR="00244AF2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tcBorders>
              <w:top w:val="nil"/>
              <w:left w:val="nil"/>
              <w:bottom w:val="nil"/>
            </w:tcBorders>
          </w:tcPr>
          <w:p w14:paraId="7C3B7BAF" w14:textId="091D49F4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Demande de relocalisation (hors territoire)</w:t>
            </w:r>
          </w:p>
        </w:tc>
      </w:tr>
      <w:tr w:rsidR="00244AF2" w:rsidRPr="00E45D64" w14:paraId="5AA8C5F3" w14:textId="77777777" w:rsidTr="00EC7BB9">
        <w:trPr>
          <w:trHeight w:val="227"/>
        </w:trPr>
        <w:permEnd w:id="1328183889" w:displacedByCustomXml="next"/>
        <w:permEnd w:id="1577013739" w:displacedByCustomXml="next"/>
        <w:permStart w:id="1099327085" w:edGrp="everyone" w:colFirst="2" w:colLast="2" w:displacedByCustomXml="next"/>
        <w:permStart w:id="93240018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24179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72D76EAA" w14:textId="6447816B" w:rsidR="00244AF2" w:rsidRPr="00E45D64" w:rsidRDefault="00E45D64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4B358" w14:textId="48ED370A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Droits de l’usager / défis éthiques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23548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B894598" w14:textId="1D5D0C78" w:rsidR="00244AF2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tcBorders>
              <w:top w:val="nil"/>
              <w:left w:val="nil"/>
              <w:bottom w:val="nil"/>
            </w:tcBorders>
          </w:tcPr>
          <w:p w14:paraId="014F4F7B" w14:textId="3B5A8E7C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Problématique</w:t>
            </w:r>
            <w:r w:rsidR="0034276D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 xml:space="preserve"> de consommation / dépendance</w:t>
            </w:r>
          </w:p>
        </w:tc>
      </w:tr>
      <w:tr w:rsidR="00244AF2" w:rsidRPr="00E45D64" w14:paraId="0E8442BA" w14:textId="77777777" w:rsidTr="00EC7BB9">
        <w:trPr>
          <w:trHeight w:val="227"/>
        </w:trPr>
        <w:permEnd w:id="1099327085" w:displacedByCustomXml="next"/>
        <w:permEnd w:id="932400184" w:displacedByCustomXml="next"/>
        <w:permStart w:id="59581889" w:edGrp="everyone" w:colFirst="2" w:colLast="2" w:displacedByCustomXml="next"/>
        <w:permStart w:id="27599164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49400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377EE352" w14:textId="14774045" w:rsidR="00244AF2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97974" w14:textId="1060F0D7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Droits e</w:t>
            </w:r>
            <w:r w:rsidR="00051552">
              <w:rPr>
                <w:rFonts w:asciiTheme="minorHAnsi" w:hAnsiTheme="minorHAnsi" w:cstheme="minorHAnsi"/>
                <w:sz w:val="20"/>
                <w:szCs w:val="20"/>
              </w:rPr>
              <w:t>n lien à la vie privée / aux dé</w:t>
            </w: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fis du milieu de vie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798751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1CCA554" w14:textId="41831652" w:rsidR="00244AF2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tcBorders>
              <w:top w:val="nil"/>
              <w:left w:val="nil"/>
              <w:bottom w:val="nil"/>
            </w:tcBorders>
          </w:tcPr>
          <w:p w14:paraId="17BED1D3" w14:textId="6A3ECC4A" w:rsidR="00244AF2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Médiation entre l’usager et le personnel soignant</w:t>
            </w:r>
          </w:p>
        </w:tc>
      </w:tr>
      <w:tr w:rsidR="00C959DF" w:rsidRPr="00E45D64" w14:paraId="4A185589" w14:textId="77777777" w:rsidTr="00EC7BB9">
        <w:trPr>
          <w:trHeight w:val="227"/>
        </w:trPr>
        <w:permEnd w:id="59581889" w:displacedByCustomXml="next"/>
        <w:permEnd w:id="275991643" w:displacedByCustomXml="next"/>
        <w:permStart w:id="291919120" w:edGrp="everyone" w:colFirst="2" w:colLast="2" w:displacedByCustomXml="next"/>
        <w:permStart w:id="541870422" w:edGrp="everyone" w:colFirst="0" w:colLast="0" w:displacedByCustomXml="next"/>
        <w:permStart w:id="1987391937" w:edGrp="everyone" w:colFirst="4" w:colLast="4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80054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right w:val="nil"/>
                </w:tcBorders>
              </w:tcPr>
              <w:p w14:paraId="183A65C7" w14:textId="1972049D" w:rsidR="00C959DF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right w:val="nil"/>
            </w:tcBorders>
          </w:tcPr>
          <w:p w14:paraId="088716A6" w14:textId="65E3AE56" w:rsidR="00C959DF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Soins palliatifs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177164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right w:val="nil"/>
                </w:tcBorders>
              </w:tcPr>
              <w:p w14:paraId="09718650" w14:textId="39EB45F1" w:rsidR="00C959DF" w:rsidRPr="00E45D64" w:rsidRDefault="00C959D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21" w:type="dxa"/>
            <w:gridSpan w:val="3"/>
            <w:tcBorders>
              <w:top w:val="nil"/>
              <w:left w:val="nil"/>
              <w:right w:val="nil"/>
            </w:tcBorders>
          </w:tcPr>
          <w:p w14:paraId="1F4D8527" w14:textId="6D325F46" w:rsidR="00C959DF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Autre motif :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</w:tcBorders>
          </w:tcPr>
          <w:p w14:paraId="0300A075" w14:textId="26BC4270" w:rsidR="00C959DF" w:rsidRPr="00E45D64" w:rsidRDefault="00C959DF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87391937"/>
      <w:permEnd w:id="541870422"/>
      <w:permEnd w:id="291919120"/>
      <w:tr w:rsidR="00620994" w:rsidRPr="00E45D64" w14:paraId="7F86DB68" w14:textId="77777777" w:rsidTr="00EC7BB9">
        <w:trPr>
          <w:trHeight w:val="227"/>
        </w:trPr>
        <w:tc>
          <w:tcPr>
            <w:tcW w:w="10610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05B2F" w14:textId="0495C681" w:rsidR="00620994" w:rsidRPr="00E45D64" w:rsidRDefault="00620994" w:rsidP="00D859E0">
            <w:pPr>
              <w:tabs>
                <w:tab w:val="left" w:pos="3713"/>
                <w:tab w:val="left" w:pos="6264"/>
                <w:tab w:val="left" w:pos="8674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b/>
                <w:sz w:val="20"/>
                <w:szCs w:val="20"/>
              </w:rPr>
              <w:t>BESOIN DE SOUTIEN PSYCHOSOCIAL À L’USAGER EN LIEN AVEC SES PROCHES</w:t>
            </w:r>
          </w:p>
        </w:tc>
      </w:tr>
      <w:tr w:rsidR="00620994" w:rsidRPr="00E45D64" w14:paraId="0A26854B" w14:textId="77777777" w:rsidTr="00EC7BB9">
        <w:trPr>
          <w:trHeight w:val="227"/>
        </w:trPr>
        <w:permStart w:id="1190820039" w:edGrp="everyone" w:colFirst="2" w:colLast="2" w:displacedByCustomXml="next"/>
        <w:permStart w:id="146925464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335647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</w:tcPr>
              <w:p w14:paraId="54D49892" w14:textId="0624A162" w:rsidR="00620994" w:rsidRPr="00E45D64" w:rsidRDefault="00620994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DF44C" w14:textId="33B12B90" w:rsidR="00620994" w:rsidRPr="00E45D64" w:rsidRDefault="00CC3421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Clarification du répondant ou du représentant légal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22135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5C210F5" w14:textId="44321421" w:rsidR="00620994" w:rsidRPr="00E45D64" w:rsidRDefault="001259B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CB295B8" w14:textId="456C16E4" w:rsidR="00620994" w:rsidRPr="00E45D64" w:rsidRDefault="00CC3421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Présomption d’abus / de maltraitance</w:t>
            </w:r>
          </w:p>
        </w:tc>
      </w:tr>
      <w:tr w:rsidR="00620994" w:rsidRPr="00E45D64" w14:paraId="1F416A68" w14:textId="77777777" w:rsidTr="00EC7BB9">
        <w:trPr>
          <w:trHeight w:val="227"/>
        </w:trPr>
        <w:permEnd w:id="1190820039" w:displacedByCustomXml="next"/>
        <w:permEnd w:id="1469254645" w:displacedByCustomXml="next"/>
        <w:permStart w:id="1413316541" w:edGrp="everyone" w:colFirst="2" w:colLast="2" w:displacedByCustomXml="next"/>
        <w:permStart w:id="164753012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147004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0332BF58" w14:textId="795151C3" w:rsidR="00620994" w:rsidRPr="00E45D64" w:rsidRDefault="00620994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33775" w14:textId="2DF3DEFC" w:rsidR="00620994" w:rsidRPr="00E45D64" w:rsidRDefault="00CC3421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Absence ou perte du répondant ou d’un proche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36285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3D36EF4" w14:textId="2FC17EE7" w:rsidR="00620994" w:rsidRPr="00E45D64" w:rsidRDefault="001259B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07B92" w14:textId="6D609C7F" w:rsidR="00620994" w:rsidRPr="00E45D64" w:rsidRDefault="00CC3421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Conflits familiaux avec impacts sur l’usager</w:t>
            </w:r>
          </w:p>
        </w:tc>
      </w:tr>
      <w:tr w:rsidR="00620994" w:rsidRPr="00E45D64" w14:paraId="6A516749" w14:textId="77777777" w:rsidTr="00EC7BB9">
        <w:trPr>
          <w:trHeight w:val="227"/>
        </w:trPr>
        <w:permEnd w:id="1413316541" w:displacedByCustomXml="next"/>
        <w:permEnd w:id="1647530128" w:displacedByCustomXml="next"/>
        <w:permStart w:id="1046700349" w:edGrp="everyone" w:colFirst="2" w:colLast="2" w:displacedByCustomXml="next"/>
        <w:permStart w:id="40438406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73252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5CD75409" w14:textId="205AEE8F" w:rsidR="00620994" w:rsidRPr="00E45D64" w:rsidRDefault="00620994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BFD1DC" w14:textId="12742797" w:rsidR="00620994" w:rsidRPr="00E45D64" w:rsidRDefault="00CC3421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Le répondant ne remplit pas son mandat adéquatement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397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8E2B0AD" w14:textId="453DBAB4" w:rsidR="00620994" w:rsidRPr="00E45D64" w:rsidRDefault="001259B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798788" w14:textId="136B8F15" w:rsidR="00620994" w:rsidRPr="00E45D64" w:rsidRDefault="00CC3421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Médiation entre les proches et le personnel soignant</w:t>
            </w:r>
          </w:p>
        </w:tc>
      </w:tr>
      <w:tr w:rsidR="00620994" w:rsidRPr="00E45D64" w14:paraId="20844A27" w14:textId="77777777" w:rsidTr="00EC7BB9">
        <w:trPr>
          <w:trHeight w:val="227"/>
        </w:trPr>
        <w:permEnd w:id="1046700349" w:displacedByCustomXml="next"/>
        <w:permEnd w:id="404384061" w:displacedByCustomXml="next"/>
        <w:permStart w:id="1768448929" w:edGrp="everyone" w:colFirst="4" w:colLast="4" w:displacedByCustomXml="next"/>
        <w:permStart w:id="1214251145" w:edGrp="everyone" w:colFirst="2" w:colLast="2" w:displacedByCustomXml="next"/>
        <w:permStart w:id="160393280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086517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F4B4113" w14:textId="578A38B9" w:rsidR="00620994" w:rsidRPr="00E45D64" w:rsidRDefault="00620994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C8325" w14:textId="2BB630B2" w:rsidR="00620994" w:rsidRPr="00E45D64" w:rsidRDefault="00CC3421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Soutien au proche aidant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05014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C0FE50D" w14:textId="21616C98" w:rsidR="00620994" w:rsidRPr="00E45D64" w:rsidRDefault="001259BF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D30FEC" w14:textId="55EB34AD" w:rsidR="00620994" w:rsidRPr="00E45D64" w:rsidRDefault="00CC3421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Autre motif :</w:t>
            </w:r>
          </w:p>
        </w:tc>
        <w:tc>
          <w:tcPr>
            <w:tcW w:w="36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68F4C" w14:textId="77777777" w:rsidR="00620994" w:rsidRPr="00E45D64" w:rsidRDefault="00620994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603932806"/>
      <w:permEnd w:id="1214251145"/>
      <w:permEnd w:id="1768448929"/>
      <w:tr w:rsidR="00620994" w:rsidRPr="00E45D64" w14:paraId="78440064" w14:textId="77777777" w:rsidTr="00EC7BB9">
        <w:trPr>
          <w:trHeight w:val="227"/>
        </w:trPr>
        <w:tc>
          <w:tcPr>
            <w:tcW w:w="1061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D81FAD" w14:textId="6D4E2F4F" w:rsidR="00620994" w:rsidRPr="00E45D64" w:rsidRDefault="001259BF" w:rsidP="00D859E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b/>
                <w:sz w:val="20"/>
                <w:szCs w:val="20"/>
              </w:rPr>
              <w:t>BESOIN DE SOUTIEN PSYCHOSOCIAL À L’USAGER CONCERNANT SES BIENS ET SERVICES EXTERNES</w:t>
            </w:r>
          </w:p>
        </w:tc>
      </w:tr>
      <w:tr w:rsidR="0034276D" w:rsidRPr="00E45D64" w14:paraId="78CDD773" w14:textId="77777777" w:rsidTr="00EC7BB9">
        <w:trPr>
          <w:trHeight w:val="170"/>
        </w:trPr>
        <w:permStart w:id="1310261853" w:edGrp="everyone" w:colFirst="0" w:colLast="0" w:displacedByCustomXml="next"/>
        <w:permStart w:id="171801958" w:edGrp="everyone" w:colFirst="2" w:colLast="2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1243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bottom w:val="nil"/>
                  <w:right w:val="nil"/>
                </w:tcBorders>
              </w:tcPr>
              <w:p w14:paraId="2ABF2B17" w14:textId="6FA599D3" w:rsidR="0034276D" w:rsidRPr="00E45D64" w:rsidRDefault="0034276D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left w:val="nil"/>
              <w:bottom w:val="nil"/>
              <w:right w:val="nil"/>
            </w:tcBorders>
          </w:tcPr>
          <w:p w14:paraId="02E4D492" w14:textId="38599823" w:rsidR="0034276D" w:rsidRPr="00E45D64" w:rsidRDefault="0034276D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Besoin d’aide / soutien pour la gestion de ses biens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9365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FBB95E5" w14:textId="51832797" w:rsidR="0034276D" w:rsidRPr="00E45D64" w:rsidRDefault="0034276D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45D59" w14:textId="42452F9D" w:rsidR="0034276D" w:rsidRPr="00E45D64" w:rsidRDefault="0034276D" w:rsidP="0034276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ossier de recouvrement du CISSSMO</w:t>
            </w: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CE59F9" w:rsidRPr="00E45D64" w14:paraId="07D56098" w14:textId="77777777" w:rsidTr="00EC7BB9">
        <w:trPr>
          <w:trHeight w:val="304"/>
        </w:trPr>
        <w:permEnd w:id="1310261853" w:displacedByCustomXml="next"/>
        <w:permEnd w:id="171801958" w:displacedByCustomXml="next"/>
        <w:permStart w:id="2107728171" w:edGrp="everyone" w:colFirst="2" w:colLast="2" w:displacedByCustomXml="next"/>
        <w:permStart w:id="109782238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31701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07CB5CD9" w14:textId="0D414C85" w:rsidR="00CE59F9" w:rsidRPr="00E45D64" w:rsidRDefault="00CE59F9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5A0F0" w14:textId="0B3869B2" w:rsidR="00CE59F9" w:rsidRPr="00E45D64" w:rsidRDefault="00CE59F9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Présomption d’abus financier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2962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vMerge w:val="restart"/>
                <w:tcBorders>
                  <w:top w:val="nil"/>
                  <w:left w:val="nil"/>
                  <w:right w:val="nil"/>
                </w:tcBorders>
              </w:tcPr>
              <w:p w14:paraId="15EBE232" w14:textId="624776A4" w:rsidR="00CE59F9" w:rsidRPr="00E45D64" w:rsidRDefault="00CE59F9" w:rsidP="0034276D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88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CA1004" w14:textId="3F7A9C85" w:rsidR="00CE59F9" w:rsidRPr="00E45D64" w:rsidRDefault="00CE59F9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Référence à des services externes tels que financiers et juridiques : notaire, assurances, préarrangement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, comptable, impôts, banques, organismes communautaires</w:t>
            </w:r>
          </w:p>
        </w:tc>
      </w:tr>
      <w:tr w:rsidR="00CE59F9" w:rsidRPr="00E45D64" w14:paraId="16C41774" w14:textId="77777777" w:rsidTr="00EC7BB9">
        <w:trPr>
          <w:trHeight w:val="175"/>
        </w:trPr>
        <w:permEnd w:id="2107728171" w:displacedByCustomXml="next"/>
        <w:permEnd w:id="1097822380" w:displacedByCustomXml="next"/>
        <w:permStart w:id="64901134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7763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202052D2" w14:textId="7D7A7226" w:rsidR="00CE59F9" w:rsidRDefault="00CE59F9" w:rsidP="00D859E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16013B" w14:textId="7CC9ECCE" w:rsidR="00CE59F9" w:rsidRPr="00E45D64" w:rsidRDefault="00CE59F9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Démarches auprès d’instances gouvernementales</w:t>
            </w:r>
          </w:p>
        </w:tc>
        <w:tc>
          <w:tcPr>
            <w:tcW w:w="284" w:type="dxa"/>
            <w:vMerge/>
            <w:tcBorders>
              <w:left w:val="nil"/>
              <w:right w:val="nil"/>
            </w:tcBorders>
          </w:tcPr>
          <w:p w14:paraId="4E39FE16" w14:textId="77777777" w:rsidR="00CE59F9" w:rsidRDefault="00CE59F9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88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D5810A" w14:textId="77777777" w:rsidR="00CE59F9" w:rsidRPr="00E45D64" w:rsidRDefault="00CE59F9" w:rsidP="00D859E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59F9" w:rsidRPr="00E45D64" w14:paraId="5D7C23B5" w14:textId="77777777" w:rsidTr="00EC7BB9">
        <w:trPr>
          <w:trHeight w:val="175"/>
        </w:trPr>
        <w:permEnd w:id="649011349" w:displacedByCustomXml="next"/>
        <w:permStart w:id="97243370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510830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06E71397" w14:textId="0E535BAD" w:rsidR="00CE59F9" w:rsidRDefault="00CE59F9" w:rsidP="00CE59F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72C58" w14:textId="4D1B0C03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Démarches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: changements administratifs 65 </w:t>
            </w:r>
            <w:r w:rsidRPr="00E45D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ans +</w:t>
            </w:r>
          </w:p>
        </w:tc>
        <w:tc>
          <w:tcPr>
            <w:tcW w:w="284" w:type="dxa"/>
            <w:vMerge/>
            <w:tcBorders>
              <w:left w:val="nil"/>
              <w:bottom w:val="nil"/>
              <w:right w:val="nil"/>
            </w:tcBorders>
          </w:tcPr>
          <w:p w14:paraId="649D176A" w14:textId="77777777" w:rsidR="00CE59F9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88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98297A" w14:textId="77777777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59F9" w:rsidRPr="00E45D64" w14:paraId="4AB19227" w14:textId="77777777" w:rsidTr="00EC7BB9">
        <w:trPr>
          <w:trHeight w:val="244"/>
        </w:trPr>
        <w:tc>
          <w:tcPr>
            <w:tcW w:w="5238" w:type="dxa"/>
            <w:gridSpan w:val="3"/>
            <w:tcBorders>
              <w:top w:val="nil"/>
              <w:bottom w:val="nil"/>
              <w:right w:val="nil"/>
            </w:tcBorders>
          </w:tcPr>
          <w:p w14:paraId="394AFF0C" w14:textId="505A4A2D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07768708" w:edGrp="everyone" w:colFirst="1" w:colLast="1"/>
            <w:permStart w:id="898174193" w:edGrp="everyone" w:colFirst="3" w:colLast="3"/>
            <w:permEnd w:id="972433701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0931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D2749BA" w14:textId="3D170FBF" w:rsidR="00CE59F9" w:rsidRPr="00E45D64" w:rsidRDefault="00CE59F9" w:rsidP="00CE59F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3F163" w14:textId="378247AB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Autre motif :</w:t>
            </w:r>
          </w:p>
        </w:tc>
        <w:tc>
          <w:tcPr>
            <w:tcW w:w="380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441A4B" w14:textId="435094A9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107768708"/>
      <w:permEnd w:id="898174193"/>
      <w:tr w:rsidR="00CE59F9" w:rsidRPr="00E45D64" w14:paraId="44AE482A" w14:textId="77777777" w:rsidTr="00EC7BB9">
        <w:trPr>
          <w:trHeight w:val="227"/>
        </w:trPr>
        <w:tc>
          <w:tcPr>
            <w:tcW w:w="10610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C95AD4" w14:textId="1FAA023C" w:rsidR="00CE59F9" w:rsidRPr="00E45D64" w:rsidRDefault="00CE59F9" w:rsidP="00CE59F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b/>
                <w:sz w:val="20"/>
                <w:szCs w:val="20"/>
              </w:rPr>
              <w:t>DÉMARCHES LÉGALES</w:t>
            </w:r>
          </w:p>
        </w:tc>
      </w:tr>
      <w:tr w:rsidR="00CE59F9" w:rsidRPr="00E45D64" w14:paraId="4770D67F" w14:textId="77777777" w:rsidTr="00EC7BB9">
        <w:trPr>
          <w:trHeight w:val="227"/>
        </w:trPr>
        <w:permStart w:id="44848753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207180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bottom w:val="nil"/>
                  <w:right w:val="nil"/>
                </w:tcBorders>
              </w:tcPr>
              <w:p w14:paraId="3F04E6B0" w14:textId="5B93DB90" w:rsidR="00CE59F9" w:rsidRPr="00E45D64" w:rsidRDefault="00CE59F9" w:rsidP="00CE59F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27" w:type="dxa"/>
            <w:gridSpan w:val="8"/>
            <w:tcBorders>
              <w:left w:val="nil"/>
              <w:bottom w:val="nil"/>
            </w:tcBorders>
          </w:tcPr>
          <w:p w14:paraId="39853C8E" w14:textId="0FB4D370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Homologation du mandat de protection (</w:t>
            </w:r>
            <w:r w:rsidRPr="00E45D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Obligatoire : fournir la preuve écrite de l’engagement d’un notaire au préalable)</w:t>
            </w:r>
          </w:p>
        </w:tc>
      </w:tr>
      <w:tr w:rsidR="00CE59F9" w:rsidRPr="00E45D64" w14:paraId="7356C63E" w14:textId="77777777" w:rsidTr="00EC7BB9">
        <w:trPr>
          <w:trHeight w:val="227"/>
        </w:trPr>
        <w:permEnd w:id="448487530" w:displacedByCustomXml="next"/>
        <w:permStart w:id="79233269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15587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041E1F85" w14:textId="1F9D5FFD" w:rsidR="00CE59F9" w:rsidRPr="00E45D64" w:rsidRDefault="00CE59F9" w:rsidP="00CE59F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27" w:type="dxa"/>
            <w:gridSpan w:val="8"/>
            <w:tcBorders>
              <w:top w:val="nil"/>
              <w:left w:val="nil"/>
              <w:bottom w:val="nil"/>
            </w:tcBorders>
          </w:tcPr>
          <w:p w14:paraId="04EF81E4" w14:textId="3FA93689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Ouverture d’un régime de protection</w:t>
            </w:r>
          </w:p>
        </w:tc>
      </w:tr>
      <w:tr w:rsidR="00CE59F9" w:rsidRPr="00E45D64" w14:paraId="6DDABB92" w14:textId="77777777" w:rsidTr="00EC7BB9">
        <w:trPr>
          <w:trHeight w:val="227"/>
        </w:trPr>
        <w:permEnd w:id="792332696" w:displacedByCustomXml="next"/>
        <w:permStart w:id="1182415170" w:edGrp="everyone" w:colFirst="0" w:colLast="0" w:displacedByCustomXml="next"/>
        <w:permStart w:id="1910405527" w:edGrp="everyone" w:colFirst="3" w:colLast="3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642270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0FAECF1C" w14:textId="4D5DD1AE" w:rsidR="00CE59F9" w:rsidRPr="00E45D64" w:rsidRDefault="00CE59F9" w:rsidP="00CE59F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14:paraId="404C31E6" w14:textId="2428F1CA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Réévaluation d’un régime de protection :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31E65" w14:textId="286D380D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Date d’échéance :</w:t>
            </w:r>
          </w:p>
        </w:tc>
        <w:permStart w:id="1965832378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099907054"/>
            <w:placeholder>
              <w:docPart w:val="5C7B540D1F194A66ACBA3B9727DFAB9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552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A872EAE" w14:textId="22348C02" w:rsidR="00CE59F9" w:rsidRPr="00E45D64" w:rsidRDefault="00CE59F9" w:rsidP="00CE59F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965832378" w:displacedByCustomXml="prev"/>
        <w:tc>
          <w:tcPr>
            <w:tcW w:w="2395" w:type="dxa"/>
            <w:tcBorders>
              <w:top w:val="nil"/>
              <w:left w:val="nil"/>
              <w:bottom w:val="nil"/>
            </w:tcBorders>
          </w:tcPr>
          <w:p w14:paraId="7B32FB2C" w14:textId="05212D0F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(joindre copie de la lettre)</w:t>
            </w:r>
          </w:p>
        </w:tc>
      </w:tr>
      <w:tr w:rsidR="00CE59F9" w:rsidRPr="00E45D64" w14:paraId="45371F00" w14:textId="77777777" w:rsidTr="00EC7BB9">
        <w:trPr>
          <w:trHeight w:val="227"/>
        </w:trPr>
        <w:permEnd w:id="1182415170" w:displacedByCustomXml="next"/>
        <w:permEnd w:id="1910405527" w:displacedByCustomXml="next"/>
        <w:permStart w:id="179650320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570922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bottom w:val="nil"/>
                  <w:right w:val="nil"/>
                </w:tcBorders>
              </w:tcPr>
              <w:p w14:paraId="752C9549" w14:textId="5FE30EAB" w:rsidR="00CE59F9" w:rsidRPr="00E45D64" w:rsidRDefault="00CE59F9" w:rsidP="00CE59F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27" w:type="dxa"/>
            <w:gridSpan w:val="8"/>
            <w:tcBorders>
              <w:top w:val="nil"/>
              <w:left w:val="nil"/>
              <w:bottom w:val="nil"/>
            </w:tcBorders>
          </w:tcPr>
          <w:p w14:paraId="5F43C05A" w14:textId="7EBDD643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sz w:val="20"/>
                <w:szCs w:val="20"/>
              </w:rPr>
              <w:t>Attestation de l’aptitude d’un usager</w:t>
            </w:r>
          </w:p>
        </w:tc>
      </w:tr>
      <w:tr w:rsidR="00CE59F9" w:rsidRPr="00E45D64" w14:paraId="41AE02C0" w14:textId="77777777" w:rsidTr="00EC7BB9">
        <w:trPr>
          <w:trHeight w:val="227"/>
        </w:trPr>
        <w:permEnd w:id="1796503208" w:displacedByCustomXml="next"/>
        <w:permStart w:id="180119501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06522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nil"/>
                  <w:right w:val="nil"/>
                </w:tcBorders>
              </w:tcPr>
              <w:p w14:paraId="2ABF19A5" w14:textId="04BB1051" w:rsidR="00CE59F9" w:rsidRPr="00E45D64" w:rsidRDefault="00CE59F9" w:rsidP="00CE59F9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E45D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27" w:type="dxa"/>
            <w:gridSpan w:val="8"/>
            <w:tcBorders>
              <w:top w:val="nil"/>
              <w:left w:val="nil"/>
            </w:tcBorders>
          </w:tcPr>
          <w:p w14:paraId="7BF35919" w14:textId="647F64E6" w:rsidR="00CE59F9" w:rsidRPr="00E45D64" w:rsidRDefault="00CE59F9" w:rsidP="00CE59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Autre situation concernant un outil de protection d’un usager ou des mesures alternatives</w:t>
            </w:r>
          </w:p>
        </w:tc>
      </w:tr>
      <w:permEnd w:id="1801195016"/>
      <w:tr w:rsidR="00CE59F9" w:rsidRPr="00E45D64" w14:paraId="38F847A0" w14:textId="77777777" w:rsidTr="00EC7BB9">
        <w:trPr>
          <w:trHeight w:val="227"/>
        </w:trPr>
        <w:tc>
          <w:tcPr>
            <w:tcW w:w="10610" w:type="dxa"/>
            <w:gridSpan w:val="9"/>
            <w:shd w:val="clear" w:color="auto" w:fill="D9D9D9" w:themeFill="background1" w:themeFillShade="D9"/>
            <w:vAlign w:val="center"/>
          </w:tcPr>
          <w:p w14:paraId="00863DAA" w14:textId="269AF945" w:rsidR="00CE59F9" w:rsidRPr="00E45D64" w:rsidRDefault="00CE59F9" w:rsidP="00CE59F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45D64">
              <w:rPr>
                <w:rFonts w:asciiTheme="minorHAnsi" w:hAnsiTheme="minorHAnsi" w:cstheme="minorHAnsi"/>
                <w:b/>
                <w:sz w:val="20"/>
                <w:szCs w:val="20"/>
              </w:rPr>
              <w:t>COMPLÉMENT D’INFORMATION</w:t>
            </w:r>
          </w:p>
        </w:tc>
      </w:tr>
      <w:tr w:rsidR="00CE59F9" w:rsidRPr="00E45D64" w14:paraId="63B84502" w14:textId="77777777" w:rsidTr="00EC7BB9">
        <w:trPr>
          <w:trHeight w:val="801"/>
        </w:trPr>
        <w:tc>
          <w:tcPr>
            <w:tcW w:w="10610" w:type="dxa"/>
            <w:gridSpan w:val="9"/>
            <w:shd w:val="clear" w:color="auto" w:fill="FFFFFF" w:themeFill="background1"/>
          </w:tcPr>
          <w:p w14:paraId="0CF9BC44" w14:textId="1AA2CB16" w:rsidR="00CE59F9" w:rsidRPr="00E45D64" w:rsidRDefault="00CE59F9" w:rsidP="00CE59F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80249251" w:edGrp="everyone" w:colFirst="0" w:colLast="0"/>
          </w:p>
        </w:tc>
      </w:tr>
      <w:permEnd w:id="280249251"/>
    </w:tbl>
    <w:p w14:paraId="34CE0A41" w14:textId="77777777" w:rsidR="00B700E0" w:rsidRPr="00CE17D9" w:rsidRDefault="00B700E0" w:rsidP="007E09E8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5730"/>
        <w:gridCol w:w="900"/>
        <w:gridCol w:w="2442"/>
      </w:tblGrid>
      <w:tr w:rsidR="00DA05CB" w:rsidRPr="0059095C" w14:paraId="78B72F42" w14:textId="77777777" w:rsidTr="000905E5">
        <w:trPr>
          <w:trHeight w:val="680"/>
        </w:trPr>
        <w:tc>
          <w:tcPr>
            <w:tcW w:w="1560" w:type="dxa"/>
            <w:vAlign w:val="bottom"/>
          </w:tcPr>
          <w:p w14:paraId="1FEA8CE6" w14:textId="72962F50" w:rsidR="00DA05CB" w:rsidRPr="00067868" w:rsidRDefault="004562EE" w:rsidP="0059095C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208908996" w:edGrp="everyone" w:colFirst="1" w:colLast="1"/>
            <w:permStart w:id="834895407" w:edGrp="everyone" w:colFirst="3" w:colLast="3"/>
            <w:r w:rsidRPr="00067868">
              <w:rPr>
                <w:rFonts w:asciiTheme="minorHAnsi" w:hAnsiTheme="minorHAnsi" w:cstheme="minorHAnsi"/>
                <w:b/>
                <w:sz w:val="16"/>
                <w:szCs w:val="16"/>
              </w:rPr>
              <w:t>Complété par</w:t>
            </w:r>
            <w:r w:rsidR="00DA05CB" w:rsidRPr="00067868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</w:tc>
        <w:tc>
          <w:tcPr>
            <w:tcW w:w="5730" w:type="dxa"/>
            <w:tcBorders>
              <w:bottom w:val="single" w:sz="4" w:space="0" w:color="auto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26821240"/>
              <w:showingPlcHdr/>
              <w:picture/>
            </w:sdtPr>
            <w:sdtEndPr/>
            <w:sdtContent>
              <w:p w14:paraId="296FEF7D" w14:textId="77777777" w:rsidR="00DA05CB" w:rsidRPr="00067868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67868">
                  <w:rPr>
                    <w:rFonts w:asciiTheme="minorHAnsi" w:hAnsiTheme="minorHAnsi" w:cstheme="minorHAnsi"/>
                    <w:noProof/>
                    <w:sz w:val="16"/>
                    <w:szCs w:val="16"/>
                  </w:rPr>
                  <w:drawing>
                    <wp:inline distT="0" distB="0" distL="0" distR="0" wp14:anchorId="3F0D4D9B" wp14:editId="25D46D32">
                      <wp:extent cx="361950" cy="361950"/>
                      <wp:effectExtent l="0" t="0" r="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2059" cy="3720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7194DBDC" w14:textId="77777777" w:rsidR="007E09E8" w:rsidRPr="00067868" w:rsidRDefault="007E09E8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14:paraId="745EA83F" w14:textId="77777777" w:rsidR="00DA05CB" w:rsidRPr="00067868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67868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442" w:type="dxa"/>
                <w:tcBorders>
                  <w:bottom w:val="single" w:sz="4" w:space="0" w:color="auto"/>
                </w:tcBorders>
                <w:vAlign w:val="bottom"/>
              </w:tcPr>
              <w:p w14:paraId="75F80603" w14:textId="77777777" w:rsidR="00DA05CB" w:rsidRPr="00067868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67868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208908996"/>
      <w:permEnd w:id="834895407"/>
      <w:tr w:rsidR="007F0E30" w:rsidRPr="00CB1E08" w14:paraId="74DF630E" w14:textId="77777777" w:rsidTr="00D9425D">
        <w:trPr>
          <w:trHeight w:val="227"/>
        </w:trPr>
        <w:tc>
          <w:tcPr>
            <w:tcW w:w="1560" w:type="dxa"/>
            <w:tcBorders>
              <w:bottom w:val="nil"/>
            </w:tcBorders>
            <w:vAlign w:val="center"/>
          </w:tcPr>
          <w:p w14:paraId="151D0E03" w14:textId="77777777" w:rsidR="007F0E30" w:rsidRPr="00067868" w:rsidRDefault="007F0E30" w:rsidP="007F0E30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5730" w:type="dxa"/>
            <w:tcBorders>
              <w:top w:val="single" w:sz="4" w:space="0" w:color="auto"/>
              <w:bottom w:val="nil"/>
            </w:tcBorders>
            <w:vAlign w:val="center"/>
          </w:tcPr>
          <w:p w14:paraId="16AF42B6" w14:textId="3AC2A822" w:rsidR="007F0E30" w:rsidRPr="00067868" w:rsidRDefault="00D9425D" w:rsidP="00D9425D">
            <w:pPr>
              <w:keepNext/>
              <w:tabs>
                <w:tab w:val="left" w:pos="982"/>
                <w:tab w:val="left" w:pos="2996"/>
              </w:tabs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067868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="00D859E0" w:rsidRPr="00067868">
              <w:rPr>
                <w:rFonts w:asciiTheme="minorHAnsi" w:hAnsiTheme="minorHAnsi" w:cstheme="minorHAnsi"/>
                <w:i/>
                <w:sz w:val="16"/>
                <w:szCs w:val="16"/>
              </w:rPr>
              <w:t>Nom, prénom</w:t>
            </w:r>
            <w:r w:rsidR="000905E5" w:rsidRPr="00067868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Pr="00067868">
              <w:rPr>
                <w:rFonts w:asciiTheme="minorHAnsi" w:hAnsiTheme="minorHAnsi" w:cstheme="minorHAnsi"/>
                <w:i/>
                <w:sz w:val="16"/>
                <w:szCs w:val="16"/>
              </w:rPr>
              <w:tab/>
            </w:r>
            <w:r w:rsidR="007F0E30" w:rsidRPr="00067868">
              <w:rPr>
                <w:rFonts w:asciiTheme="minorHAnsi" w:hAnsiTheme="minorHAnsi" w:cstheme="minorHAnsi"/>
                <w:i/>
                <w:sz w:val="16"/>
                <w:szCs w:val="16"/>
              </w:rPr>
              <w:t>Signature et titre</w:t>
            </w:r>
          </w:p>
        </w:tc>
        <w:tc>
          <w:tcPr>
            <w:tcW w:w="900" w:type="dxa"/>
            <w:tcBorders>
              <w:bottom w:val="nil"/>
            </w:tcBorders>
            <w:vAlign w:val="center"/>
          </w:tcPr>
          <w:p w14:paraId="5C9F0DBE" w14:textId="77777777" w:rsidR="007F0E30" w:rsidRPr="00067868" w:rsidRDefault="007F0E30" w:rsidP="007F0E30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single" w:sz="4" w:space="0" w:color="auto"/>
              <w:bottom w:val="nil"/>
            </w:tcBorders>
            <w:vAlign w:val="center"/>
          </w:tcPr>
          <w:p w14:paraId="5CDF12C1" w14:textId="2A511733" w:rsidR="007F0E30" w:rsidRPr="00067868" w:rsidRDefault="007F0E30" w:rsidP="007F0E30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067868">
              <w:rPr>
                <w:rFonts w:asciiTheme="minorHAnsi" w:hAnsiTheme="minorHAnsi" w:cstheme="minorHAnsi"/>
                <w:i/>
                <w:sz w:val="16"/>
                <w:szCs w:val="16"/>
              </w:rPr>
              <w:t>aaaa/mm/jj</w:t>
            </w:r>
          </w:p>
        </w:tc>
      </w:tr>
    </w:tbl>
    <w:p w14:paraId="18CD56EF" w14:textId="35F1A918" w:rsidR="0039226F" w:rsidRPr="00F15FDF" w:rsidRDefault="0039226F" w:rsidP="0028346F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sectPr w:rsidR="0039226F" w:rsidRPr="00F15FDF" w:rsidSect="003A48F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293B6" w14:textId="77777777" w:rsidR="006633B9" w:rsidRDefault="006633B9" w:rsidP="0081257E">
      <w:r>
        <w:separator/>
      </w:r>
    </w:p>
  </w:endnote>
  <w:endnote w:type="continuationSeparator" w:id="0">
    <w:p w14:paraId="4E4B0F91" w14:textId="77777777" w:rsidR="006633B9" w:rsidRDefault="006633B9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66EE2BF2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2800C4" w:rsidRPr="002800C4">
      <w:rPr>
        <w:b/>
        <w:bCs/>
        <w:noProof/>
        <w:sz w:val="15"/>
        <w:szCs w:val="15"/>
        <w:lang w:val="fr-FR"/>
      </w:rPr>
      <w:t>1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77777777"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9B3DF2">
      <w:rPr>
        <w:rFonts w:asciiTheme="minorHAnsi" w:hAnsiTheme="minorHAnsi" w:cstheme="minorHAnsi"/>
        <w:sz w:val="20"/>
        <w:szCs w:val="20"/>
      </w:rPr>
      <w:t>XXXX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 w:rsidR="009B3DF2">
      <w:rPr>
        <w:rFonts w:asciiTheme="minorHAnsi" w:hAnsiTheme="minorHAnsi" w:cstheme="minorHAnsi"/>
        <w:sz w:val="18"/>
        <w:szCs w:val="18"/>
      </w:rPr>
      <w:t>(202X-XX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9B3DF2">
      <w:rPr>
        <w:rFonts w:asciiTheme="minorHAnsi" w:hAnsiTheme="minorHAnsi" w:cstheme="minorHAnsi"/>
        <w:b/>
        <w:sz w:val="20"/>
        <w:szCs w:val="20"/>
      </w:rPr>
      <w:t>TITRE DU DOCUMENT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1374F10F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9B3DF2">
      <w:rPr>
        <w:rFonts w:asciiTheme="minorHAnsi" w:hAnsiTheme="minorHAnsi" w:cstheme="minorHAnsi"/>
        <w:b/>
        <w:sz w:val="20"/>
        <w:szCs w:val="20"/>
      </w:rPr>
      <w:t>EN MAJUSCULE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EC7BB9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EC7BB9" w:rsidRPr="00EC7BB9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50EC8814" w:rsidR="00EE71AF" w:rsidRPr="002C0510" w:rsidRDefault="007B5FF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EE71AF"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60442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>
      <w:rPr>
        <w:rFonts w:asciiTheme="minorHAnsi" w:hAnsiTheme="minorHAnsi" w:cstheme="minorHAnsi"/>
        <w:sz w:val="18"/>
        <w:szCs w:val="18"/>
      </w:rPr>
      <w:t>(</w:t>
    </w:r>
    <w:r w:rsidR="00067868">
      <w:rPr>
        <w:rFonts w:asciiTheme="minorHAnsi" w:hAnsiTheme="minorHAnsi" w:cstheme="minorHAnsi"/>
        <w:sz w:val="18"/>
        <w:szCs w:val="18"/>
      </w:rPr>
      <w:t xml:space="preserve">Rév. </w:t>
    </w:r>
    <w:r w:rsidR="0059095C">
      <w:rPr>
        <w:rFonts w:asciiTheme="minorHAnsi" w:hAnsiTheme="minorHAnsi" w:cstheme="minorHAnsi"/>
        <w:sz w:val="18"/>
        <w:szCs w:val="18"/>
      </w:rPr>
      <w:t>2022</w:t>
    </w:r>
    <w:r w:rsidR="009B3DF2">
      <w:rPr>
        <w:rFonts w:asciiTheme="minorHAnsi" w:hAnsiTheme="minorHAnsi" w:cstheme="minorHAnsi"/>
        <w:sz w:val="18"/>
        <w:szCs w:val="18"/>
      </w:rPr>
      <w:t>-</w:t>
    </w:r>
    <w:r>
      <w:rPr>
        <w:rFonts w:asciiTheme="minorHAnsi" w:hAnsiTheme="minorHAnsi" w:cstheme="minorHAnsi"/>
        <w:sz w:val="18"/>
        <w:szCs w:val="18"/>
      </w:rPr>
      <w:t>08</w:t>
    </w:r>
    <w:r w:rsidR="00EE71AF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Pr="007B5FFC">
      <w:rPr>
        <w:rFonts w:asciiTheme="minorHAnsi" w:hAnsiTheme="minorHAnsi" w:cstheme="minorHAnsi"/>
        <w:b/>
        <w:sz w:val="20"/>
        <w:szCs w:val="20"/>
      </w:rPr>
      <w:t>RÉFÉRENCE AUX SERVICES</w:t>
    </w:r>
    <w:r w:rsidR="007522F6">
      <w:rPr>
        <w:rFonts w:asciiTheme="minorHAnsi" w:hAnsiTheme="minorHAnsi" w:cstheme="minorHAnsi"/>
        <w:b/>
        <w:sz w:val="20"/>
        <w:szCs w:val="20"/>
      </w:rPr>
      <w:t xml:space="preserve"> </w:t>
    </w:r>
    <w:r w:rsidR="007522F6" w:rsidRPr="007B5FFC">
      <w:rPr>
        <w:rFonts w:asciiTheme="minorHAnsi" w:hAnsiTheme="minorHAnsi" w:cstheme="minorHAnsi"/>
        <w:b/>
        <w:sz w:val="20"/>
        <w:szCs w:val="20"/>
      </w:rPr>
      <w:t>PSYCHOSOCIAUX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4F071006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067868" w:rsidRPr="00067868">
      <w:rPr>
        <w:rFonts w:asciiTheme="minorHAnsi" w:hAnsiTheme="minorHAnsi" w:cstheme="minorHAnsi"/>
        <w:b/>
        <w:sz w:val="20"/>
        <w:szCs w:val="20"/>
      </w:rPr>
      <w:t>EN CHSLD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7A4FDF" w:rsidRPr="007A4FDF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7A4FDF" w:rsidRPr="007A4FDF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0CC68" w14:textId="77777777" w:rsidR="006633B9" w:rsidRDefault="006633B9" w:rsidP="0081257E">
      <w:r>
        <w:separator/>
      </w:r>
    </w:p>
  </w:footnote>
  <w:footnote w:type="continuationSeparator" w:id="0">
    <w:p w14:paraId="775CB249" w14:textId="77777777" w:rsidR="006633B9" w:rsidRDefault="006633B9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054B0324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171813665" w:edGrp="everyone"/>
    <w:permStart w:id="550467495" w:edGrp="everyone"/>
    <w:permStart w:id="1549999841" w:edGrp="everyone"/>
    <w:permStart w:id="419758460" w:edGrp="everyone"/>
    <w:permStart w:id="931749334" w:edGrp="everyone"/>
    <w:permStart w:id="1958239284" w:edGrp="everyone"/>
    <w:permStart w:id="896495941" w:edGrp="everyone"/>
    <w:permStart w:id="1141652211" w:edGrp="everyone"/>
    <w:permStart w:id="1180180726" w:edGrp="everyone"/>
    <w:permStart w:id="354179198" w:edGrp="everyone"/>
    <w:permStart w:id="997476594" w:edGrp="everyone"/>
    <w:permStart w:id="2074746994" w:edGrp="everyone"/>
    <w:permStart w:id="804288954" w:edGrp="everyone"/>
    <w:permStart w:id="1550597099" w:edGrp="everyone"/>
    <w:permStart w:id="880233264" w:edGrp="everyone"/>
    <w:permStart w:id="1207925583" w:edGrp="everyone"/>
    <w:permStart w:id="1331973970" w:edGrp="everyone"/>
    <w:permStart w:id="623517895" w:edGrp="everyone"/>
    <w:permStart w:id="1287655076" w:edGrp="everyone"/>
    <w:permStart w:id="341527463" w:edGrp="everyone"/>
    <w:permStart w:id="1460142862" w:edGrp="everyone"/>
    <w:permStart w:id="1096225140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940133179"/>
        <w:lock w:val="sdtLocked"/>
        <w:placeholder>
          <w:docPart w:val="FA62F4CE370D4CB1B9B254FF0AF846A6"/>
        </w:placeholder>
        <w:showingPlcHdr/>
      </w:sdtPr>
      <w:sdtEndPr/>
      <w:sdtContent>
        <w:r w:rsidR="002800C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171813665"/>
    <w:permEnd w:id="550467495"/>
    <w:permEnd w:id="1549999841"/>
    <w:permEnd w:id="419758460"/>
    <w:permEnd w:id="931749334"/>
    <w:permEnd w:id="1958239284"/>
    <w:permEnd w:id="896495941"/>
    <w:permEnd w:id="1141652211"/>
    <w:permEnd w:id="1180180726"/>
    <w:permEnd w:id="354179198"/>
    <w:permEnd w:id="997476594"/>
    <w:permEnd w:id="2074746994"/>
    <w:permEnd w:id="804288954"/>
    <w:permEnd w:id="1550597099"/>
    <w:permEnd w:id="880233264"/>
    <w:permEnd w:id="1207925583"/>
    <w:permEnd w:id="1331973970"/>
    <w:permEnd w:id="623517895"/>
    <w:permEnd w:id="1287655076"/>
    <w:permEnd w:id="341527463"/>
    <w:permEnd w:id="1460142862"/>
    <w:permEnd w:id="1096225140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119563263" w:edGrp="everyone"/>
    <w:permStart w:id="156921913" w:edGrp="everyone"/>
    <w:permStart w:id="1070691984" w:edGrp="everyone"/>
    <w:permStart w:id="1854346080" w:edGrp="everyone"/>
    <w:permStart w:id="2044146570" w:edGrp="everyone"/>
    <w:permStart w:id="1603289838" w:edGrp="everyone"/>
    <w:permStart w:id="1460427260" w:edGrp="everyone"/>
    <w:permStart w:id="402400385" w:edGrp="everyone"/>
    <w:permStart w:id="1808551483" w:edGrp="everyone"/>
    <w:permStart w:id="351370221" w:edGrp="everyone"/>
    <w:permStart w:id="1892239610" w:edGrp="everyone"/>
    <w:permStart w:id="156528183" w:edGrp="everyone"/>
    <w:permStart w:id="1924016770" w:edGrp="everyone"/>
    <w:permStart w:id="2074825352" w:edGrp="everyone"/>
    <w:permStart w:id="846663745" w:edGrp="everyone"/>
    <w:permStart w:id="1814457520" w:edGrp="everyone"/>
    <w:permStart w:id="1479045169" w:edGrp="everyone"/>
    <w:permStart w:id="1289829077" w:edGrp="everyone"/>
    <w:permStart w:id="1165038154" w:edGrp="everyone"/>
    <w:permStart w:id="1869635516" w:edGrp="everyone"/>
    <w:permStart w:id="870126951" w:edGrp="everyone"/>
    <w:permStart w:id="140366311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965283528"/>
        <w:lock w:val="sdtLocked"/>
        <w:placeholder>
          <w:docPart w:val="0EC72048FB334C53BBDDEE453F38258D"/>
        </w:placeholder>
      </w:sdtPr>
      <w:sdtEndPr/>
      <w:sdtContent>
        <w:r w:rsidR="002800C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119563263"/>
    <w:permEnd w:id="156921913"/>
    <w:permEnd w:id="1070691984"/>
    <w:permEnd w:id="1854346080"/>
    <w:permEnd w:id="2044146570"/>
    <w:permEnd w:id="1603289838"/>
    <w:permEnd w:id="1460427260"/>
    <w:permEnd w:id="402400385"/>
    <w:permEnd w:id="1808551483"/>
    <w:permEnd w:id="351370221"/>
    <w:permEnd w:id="1892239610"/>
    <w:permEnd w:id="156528183"/>
    <w:permEnd w:id="1924016770"/>
    <w:permEnd w:id="2074825352"/>
    <w:permEnd w:id="846663745"/>
    <w:permEnd w:id="1814457520"/>
    <w:permEnd w:id="1479045169"/>
    <w:permEnd w:id="1289829077"/>
    <w:permEnd w:id="1165038154"/>
    <w:permEnd w:id="1869635516"/>
    <w:permEnd w:id="870126951"/>
    <w:permEnd w:id="1403663118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695F00F3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71834178" w:edGrp="everyone"/>
    <w:permStart w:id="234116321" w:edGrp="everyone"/>
    <w:permStart w:id="1124802693" w:edGrp="everyone"/>
    <w:permStart w:id="215366666" w:edGrp="everyone"/>
    <w:permStart w:id="792220888" w:edGrp="everyone"/>
    <w:permStart w:id="796292585" w:edGrp="everyone"/>
    <w:permStart w:id="1759136321" w:edGrp="everyone"/>
    <w:permStart w:id="1158027373" w:edGrp="everyone"/>
    <w:permStart w:id="1368738946" w:edGrp="everyone"/>
    <w:permStart w:id="1008666028" w:edGrp="everyone"/>
    <w:permStart w:id="1292965931" w:edGrp="everyone"/>
    <w:permStart w:id="2028359341" w:edGrp="everyone"/>
    <w:permStart w:id="607669627" w:edGrp="everyone"/>
    <w:permStart w:id="465776406" w:edGrp="everyone"/>
    <w:permStart w:id="2058177640" w:edGrp="everyone"/>
    <w:permStart w:id="1221287013" w:edGrp="everyone"/>
    <w:permStart w:id="1797147548" w:edGrp="everyone"/>
    <w:permStart w:id="526659120" w:edGrp="everyone"/>
    <w:permStart w:id="483667804" w:edGrp="everyone"/>
    <w:permStart w:id="1586383298" w:edGrp="everyone"/>
    <w:permStart w:id="574454719" w:edGrp="everyone"/>
    <w:permStart w:id="154739272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339577667"/>
        <w:lock w:val="sdtLocked"/>
        <w:placeholder>
          <w:docPart w:val="E278BA7AAF054F899B23C1269B264AC9"/>
        </w:placeholder>
        <w:showingPlcHdr/>
      </w:sdtPr>
      <w:sdtEndPr/>
      <w:sdtContent>
        <w:r w:rsidR="002800C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71834178"/>
    <w:permEnd w:id="234116321"/>
    <w:permEnd w:id="1124802693"/>
    <w:permEnd w:id="215366666"/>
    <w:permEnd w:id="792220888"/>
    <w:permEnd w:id="796292585"/>
    <w:permEnd w:id="1759136321"/>
    <w:permEnd w:id="1158027373"/>
    <w:permEnd w:id="1368738946"/>
    <w:permEnd w:id="1008666028"/>
    <w:permEnd w:id="1292965931"/>
    <w:permEnd w:id="2028359341"/>
    <w:permEnd w:id="607669627"/>
    <w:permEnd w:id="465776406"/>
    <w:permEnd w:id="2058177640"/>
    <w:permEnd w:id="1221287013"/>
    <w:permEnd w:id="1797147548"/>
    <w:permEnd w:id="526659120"/>
    <w:permEnd w:id="483667804"/>
    <w:permEnd w:id="1586383298"/>
    <w:permEnd w:id="574454719"/>
    <w:permEnd w:id="1547392724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726271680" w:edGrp="everyone"/>
    <w:permStart w:id="2052805383" w:edGrp="everyone"/>
    <w:permStart w:id="1940931841" w:edGrp="everyone"/>
    <w:permStart w:id="271873562" w:edGrp="everyone"/>
    <w:permStart w:id="1796308786" w:edGrp="everyone"/>
    <w:permStart w:id="2070114230" w:edGrp="everyone"/>
    <w:permStart w:id="433548672" w:edGrp="everyone"/>
    <w:permStart w:id="947347119" w:edGrp="everyone"/>
    <w:permStart w:id="1662452648" w:edGrp="everyone"/>
    <w:permStart w:id="1158096015" w:edGrp="everyone"/>
    <w:permStart w:id="782848102" w:edGrp="everyone"/>
    <w:permStart w:id="375142213" w:edGrp="everyone"/>
    <w:permStart w:id="705433795" w:edGrp="everyone"/>
    <w:permStart w:id="1334725778" w:edGrp="everyone"/>
    <w:permStart w:id="352410857" w:edGrp="everyone"/>
    <w:permStart w:id="1962361969" w:edGrp="everyone"/>
    <w:permStart w:id="2044815753" w:edGrp="everyone"/>
    <w:permStart w:id="944311047" w:edGrp="everyone"/>
    <w:permStart w:id="329265518" w:edGrp="everyone"/>
    <w:permStart w:id="147792567" w:edGrp="everyone"/>
    <w:permStart w:id="1330125036" w:edGrp="everyone"/>
    <w:permStart w:id="168737118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2125911789"/>
        <w:lock w:val="sdtLocked"/>
        <w:placeholder>
          <w:docPart w:val="33E5073B791E4887A85E76C4A95067CC"/>
        </w:placeholder>
      </w:sdtPr>
      <w:sdtEndPr/>
      <w:sdtContent>
        <w:r w:rsidR="002800C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726271680"/>
    <w:permEnd w:id="2052805383"/>
    <w:permEnd w:id="1940931841"/>
    <w:permEnd w:id="271873562"/>
    <w:permEnd w:id="1796308786"/>
    <w:permEnd w:id="2070114230"/>
    <w:permEnd w:id="433548672"/>
    <w:permEnd w:id="947347119"/>
    <w:permEnd w:id="1662452648"/>
    <w:permEnd w:id="1158096015"/>
    <w:permEnd w:id="782848102"/>
    <w:permEnd w:id="375142213"/>
    <w:permEnd w:id="705433795"/>
    <w:permEnd w:id="1334725778"/>
    <w:permEnd w:id="352410857"/>
    <w:permEnd w:id="1962361969"/>
    <w:permEnd w:id="2044815753"/>
    <w:permEnd w:id="944311047"/>
    <w:permEnd w:id="329265518"/>
    <w:permEnd w:id="147792567"/>
    <w:permEnd w:id="1330125036"/>
    <w:permEnd w:id="168737118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o+8FZFMkIqD/K4H6rS5hU6TFzKcjwluPDUixiTAM+jCPUV+7inR8pZlT/+fPb3i+dUjPSFfSbuKXe0n3tPzFnA==" w:salt="n3L0hn+uEdf7q0fMDNT2Q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0753F"/>
    <w:rsid w:val="000235F9"/>
    <w:rsid w:val="000303C6"/>
    <w:rsid w:val="00036B22"/>
    <w:rsid w:val="0004612D"/>
    <w:rsid w:val="00051552"/>
    <w:rsid w:val="00056477"/>
    <w:rsid w:val="00060336"/>
    <w:rsid w:val="00061115"/>
    <w:rsid w:val="000653C6"/>
    <w:rsid w:val="00067868"/>
    <w:rsid w:val="00070BD8"/>
    <w:rsid w:val="00072BDD"/>
    <w:rsid w:val="00080029"/>
    <w:rsid w:val="00081719"/>
    <w:rsid w:val="00081E4F"/>
    <w:rsid w:val="000905E5"/>
    <w:rsid w:val="00094D01"/>
    <w:rsid w:val="000957E4"/>
    <w:rsid w:val="000A1BAF"/>
    <w:rsid w:val="000A48D0"/>
    <w:rsid w:val="000A5A8D"/>
    <w:rsid w:val="000A5E6D"/>
    <w:rsid w:val="000A5E86"/>
    <w:rsid w:val="000B236B"/>
    <w:rsid w:val="000B34AA"/>
    <w:rsid w:val="000B7F78"/>
    <w:rsid w:val="000D6F1E"/>
    <w:rsid w:val="000E53E1"/>
    <w:rsid w:val="000F0434"/>
    <w:rsid w:val="000F0ECA"/>
    <w:rsid w:val="000F1FB9"/>
    <w:rsid w:val="000F7530"/>
    <w:rsid w:val="000F7A1C"/>
    <w:rsid w:val="00105175"/>
    <w:rsid w:val="00106182"/>
    <w:rsid w:val="00106F97"/>
    <w:rsid w:val="0010712C"/>
    <w:rsid w:val="001200AF"/>
    <w:rsid w:val="00121C81"/>
    <w:rsid w:val="001259BF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A3823"/>
    <w:rsid w:val="001B6ADB"/>
    <w:rsid w:val="001C3C30"/>
    <w:rsid w:val="001F086F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25AC"/>
    <w:rsid w:val="00244AF2"/>
    <w:rsid w:val="002454D8"/>
    <w:rsid w:val="00263F52"/>
    <w:rsid w:val="00266C09"/>
    <w:rsid w:val="002800C4"/>
    <w:rsid w:val="0028346F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36BCB"/>
    <w:rsid w:val="00341B62"/>
    <w:rsid w:val="0034276D"/>
    <w:rsid w:val="0035045E"/>
    <w:rsid w:val="00351170"/>
    <w:rsid w:val="00351239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E3AE5"/>
    <w:rsid w:val="003F27A5"/>
    <w:rsid w:val="003F3BBB"/>
    <w:rsid w:val="003F5BFB"/>
    <w:rsid w:val="00413A5E"/>
    <w:rsid w:val="004246FA"/>
    <w:rsid w:val="004331D4"/>
    <w:rsid w:val="0045258B"/>
    <w:rsid w:val="004562EE"/>
    <w:rsid w:val="00460096"/>
    <w:rsid w:val="00465EBD"/>
    <w:rsid w:val="00466CA4"/>
    <w:rsid w:val="00475947"/>
    <w:rsid w:val="00486DB0"/>
    <w:rsid w:val="00487374"/>
    <w:rsid w:val="004A634E"/>
    <w:rsid w:val="004A6ED9"/>
    <w:rsid w:val="004A7727"/>
    <w:rsid w:val="004B2D7F"/>
    <w:rsid w:val="004B315B"/>
    <w:rsid w:val="004D5723"/>
    <w:rsid w:val="004E5BC0"/>
    <w:rsid w:val="004F3CE1"/>
    <w:rsid w:val="004F7BC1"/>
    <w:rsid w:val="0050521F"/>
    <w:rsid w:val="005222EB"/>
    <w:rsid w:val="00527734"/>
    <w:rsid w:val="005450BB"/>
    <w:rsid w:val="00561E16"/>
    <w:rsid w:val="00562D85"/>
    <w:rsid w:val="00572797"/>
    <w:rsid w:val="005846D0"/>
    <w:rsid w:val="00586763"/>
    <w:rsid w:val="0059095C"/>
    <w:rsid w:val="005A0C13"/>
    <w:rsid w:val="005B0165"/>
    <w:rsid w:val="005C1EC4"/>
    <w:rsid w:val="005E1194"/>
    <w:rsid w:val="005E1434"/>
    <w:rsid w:val="005F5E7B"/>
    <w:rsid w:val="00605F48"/>
    <w:rsid w:val="006143A1"/>
    <w:rsid w:val="006203E9"/>
    <w:rsid w:val="00620994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57E15"/>
    <w:rsid w:val="006633B9"/>
    <w:rsid w:val="00670347"/>
    <w:rsid w:val="0067793A"/>
    <w:rsid w:val="006859C3"/>
    <w:rsid w:val="006874BF"/>
    <w:rsid w:val="006A48E4"/>
    <w:rsid w:val="006B3C84"/>
    <w:rsid w:val="006B68DF"/>
    <w:rsid w:val="006B7BEE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522F6"/>
    <w:rsid w:val="0076317F"/>
    <w:rsid w:val="00770980"/>
    <w:rsid w:val="00774F41"/>
    <w:rsid w:val="00775336"/>
    <w:rsid w:val="00775EF5"/>
    <w:rsid w:val="007824FE"/>
    <w:rsid w:val="00794F54"/>
    <w:rsid w:val="00796F7D"/>
    <w:rsid w:val="007A4FDF"/>
    <w:rsid w:val="007A7BE7"/>
    <w:rsid w:val="007B10A9"/>
    <w:rsid w:val="007B10B7"/>
    <w:rsid w:val="007B5FFC"/>
    <w:rsid w:val="007C0A74"/>
    <w:rsid w:val="007C4940"/>
    <w:rsid w:val="007C4953"/>
    <w:rsid w:val="007E074E"/>
    <w:rsid w:val="007E09E8"/>
    <w:rsid w:val="007E5A80"/>
    <w:rsid w:val="007F0E30"/>
    <w:rsid w:val="007F3548"/>
    <w:rsid w:val="0080585F"/>
    <w:rsid w:val="0081257E"/>
    <w:rsid w:val="00813571"/>
    <w:rsid w:val="00815A91"/>
    <w:rsid w:val="0082330F"/>
    <w:rsid w:val="008273AD"/>
    <w:rsid w:val="00834EA2"/>
    <w:rsid w:val="00835D55"/>
    <w:rsid w:val="00840968"/>
    <w:rsid w:val="00844217"/>
    <w:rsid w:val="00854761"/>
    <w:rsid w:val="00854C5B"/>
    <w:rsid w:val="008556BD"/>
    <w:rsid w:val="0088343A"/>
    <w:rsid w:val="0088545A"/>
    <w:rsid w:val="008A347F"/>
    <w:rsid w:val="008C1B87"/>
    <w:rsid w:val="008F61BF"/>
    <w:rsid w:val="00903243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917D6"/>
    <w:rsid w:val="00992F21"/>
    <w:rsid w:val="009B214E"/>
    <w:rsid w:val="009B3DF2"/>
    <w:rsid w:val="009B7034"/>
    <w:rsid w:val="009C708F"/>
    <w:rsid w:val="009E2BBC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51EC"/>
    <w:rsid w:val="00A96E54"/>
    <w:rsid w:val="00A97C37"/>
    <w:rsid w:val="00AB1AE0"/>
    <w:rsid w:val="00AB6C5B"/>
    <w:rsid w:val="00AC1E58"/>
    <w:rsid w:val="00AC7CEE"/>
    <w:rsid w:val="00AD5DB0"/>
    <w:rsid w:val="00AD7EA0"/>
    <w:rsid w:val="00AE4C78"/>
    <w:rsid w:val="00AE5772"/>
    <w:rsid w:val="00AE7B95"/>
    <w:rsid w:val="00AF052E"/>
    <w:rsid w:val="00AF6A71"/>
    <w:rsid w:val="00B04C9E"/>
    <w:rsid w:val="00B06CF8"/>
    <w:rsid w:val="00B11A7E"/>
    <w:rsid w:val="00B21AF3"/>
    <w:rsid w:val="00B22A0B"/>
    <w:rsid w:val="00B24B58"/>
    <w:rsid w:val="00B31BE9"/>
    <w:rsid w:val="00B33B81"/>
    <w:rsid w:val="00B34C6D"/>
    <w:rsid w:val="00B44F24"/>
    <w:rsid w:val="00B46D29"/>
    <w:rsid w:val="00B507FC"/>
    <w:rsid w:val="00B520AD"/>
    <w:rsid w:val="00B700E0"/>
    <w:rsid w:val="00B728A7"/>
    <w:rsid w:val="00B90138"/>
    <w:rsid w:val="00B90D88"/>
    <w:rsid w:val="00B94163"/>
    <w:rsid w:val="00BA0D7E"/>
    <w:rsid w:val="00BA5ED2"/>
    <w:rsid w:val="00BB3AB8"/>
    <w:rsid w:val="00BB6B06"/>
    <w:rsid w:val="00BC0CA8"/>
    <w:rsid w:val="00BD08CA"/>
    <w:rsid w:val="00BD5DFA"/>
    <w:rsid w:val="00BD5E67"/>
    <w:rsid w:val="00BF5356"/>
    <w:rsid w:val="00BF6BB8"/>
    <w:rsid w:val="00C00059"/>
    <w:rsid w:val="00C02195"/>
    <w:rsid w:val="00C066D4"/>
    <w:rsid w:val="00C16F64"/>
    <w:rsid w:val="00C23F10"/>
    <w:rsid w:val="00C34636"/>
    <w:rsid w:val="00C34683"/>
    <w:rsid w:val="00C409F5"/>
    <w:rsid w:val="00C41836"/>
    <w:rsid w:val="00C56334"/>
    <w:rsid w:val="00C66B8B"/>
    <w:rsid w:val="00C819E7"/>
    <w:rsid w:val="00C83E84"/>
    <w:rsid w:val="00C959DF"/>
    <w:rsid w:val="00C977FD"/>
    <w:rsid w:val="00CA35C1"/>
    <w:rsid w:val="00CA5268"/>
    <w:rsid w:val="00CB1E08"/>
    <w:rsid w:val="00CB76D6"/>
    <w:rsid w:val="00CC0874"/>
    <w:rsid w:val="00CC2533"/>
    <w:rsid w:val="00CC3421"/>
    <w:rsid w:val="00CC5346"/>
    <w:rsid w:val="00CC7EFA"/>
    <w:rsid w:val="00CD6AD7"/>
    <w:rsid w:val="00CD7540"/>
    <w:rsid w:val="00CE02A6"/>
    <w:rsid w:val="00CE17D9"/>
    <w:rsid w:val="00CE1F62"/>
    <w:rsid w:val="00CE59F9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226"/>
    <w:rsid w:val="00D36424"/>
    <w:rsid w:val="00D37C8D"/>
    <w:rsid w:val="00D4156D"/>
    <w:rsid w:val="00D45066"/>
    <w:rsid w:val="00D62FA3"/>
    <w:rsid w:val="00D631BA"/>
    <w:rsid w:val="00D6328D"/>
    <w:rsid w:val="00D6524F"/>
    <w:rsid w:val="00D65817"/>
    <w:rsid w:val="00D658C1"/>
    <w:rsid w:val="00D66ED1"/>
    <w:rsid w:val="00D75DB5"/>
    <w:rsid w:val="00D859E0"/>
    <w:rsid w:val="00D93E20"/>
    <w:rsid w:val="00D94066"/>
    <w:rsid w:val="00D9425D"/>
    <w:rsid w:val="00D97471"/>
    <w:rsid w:val="00DA05CB"/>
    <w:rsid w:val="00DA3089"/>
    <w:rsid w:val="00DA41EC"/>
    <w:rsid w:val="00DA486F"/>
    <w:rsid w:val="00DA4A2D"/>
    <w:rsid w:val="00DB5E8C"/>
    <w:rsid w:val="00DC3407"/>
    <w:rsid w:val="00DD133D"/>
    <w:rsid w:val="00DD6AC7"/>
    <w:rsid w:val="00DE0EC9"/>
    <w:rsid w:val="00DE614D"/>
    <w:rsid w:val="00DF248B"/>
    <w:rsid w:val="00DF3884"/>
    <w:rsid w:val="00DF487E"/>
    <w:rsid w:val="00DF6858"/>
    <w:rsid w:val="00E04B86"/>
    <w:rsid w:val="00E10066"/>
    <w:rsid w:val="00E16883"/>
    <w:rsid w:val="00E24ABE"/>
    <w:rsid w:val="00E30FAC"/>
    <w:rsid w:val="00E3667F"/>
    <w:rsid w:val="00E37A0D"/>
    <w:rsid w:val="00E45D64"/>
    <w:rsid w:val="00E55FF4"/>
    <w:rsid w:val="00E84264"/>
    <w:rsid w:val="00E87D02"/>
    <w:rsid w:val="00E961B2"/>
    <w:rsid w:val="00EA2FBB"/>
    <w:rsid w:val="00EA3D5C"/>
    <w:rsid w:val="00EA7032"/>
    <w:rsid w:val="00EB67A8"/>
    <w:rsid w:val="00EC1D23"/>
    <w:rsid w:val="00EC202C"/>
    <w:rsid w:val="00EC7BB9"/>
    <w:rsid w:val="00ED174A"/>
    <w:rsid w:val="00EE00A3"/>
    <w:rsid w:val="00EE71AF"/>
    <w:rsid w:val="00EF62FA"/>
    <w:rsid w:val="00F038C6"/>
    <w:rsid w:val="00F06DD8"/>
    <w:rsid w:val="00F107E7"/>
    <w:rsid w:val="00F130E4"/>
    <w:rsid w:val="00F15FDF"/>
    <w:rsid w:val="00F1774D"/>
    <w:rsid w:val="00F20FF1"/>
    <w:rsid w:val="00F33764"/>
    <w:rsid w:val="00F41733"/>
    <w:rsid w:val="00F47B4E"/>
    <w:rsid w:val="00F52944"/>
    <w:rsid w:val="00F72CF4"/>
    <w:rsid w:val="00F7382F"/>
    <w:rsid w:val="00F91B10"/>
    <w:rsid w:val="00F95C14"/>
    <w:rsid w:val="00F95ECE"/>
    <w:rsid w:val="00FA1BA3"/>
    <w:rsid w:val="00FA3A2B"/>
    <w:rsid w:val="00FB6A08"/>
    <w:rsid w:val="00FC5561"/>
    <w:rsid w:val="00FC6B41"/>
    <w:rsid w:val="00FD14A6"/>
    <w:rsid w:val="00FE2BAC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35123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239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C7B540D1F194A66ACBA3B9727DFAB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A299BE-70D6-4A83-B3E3-896DF1A7AAAA}"/>
      </w:docPartPr>
      <w:docPartBody>
        <w:p w:rsidR="00AC2A3E" w:rsidRDefault="00EF33B8" w:rsidP="00EF33B8">
          <w:pPr>
            <w:pStyle w:val="5C7B540D1F194A66ACBA3B9727DFAB9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A62F4CE370D4CB1B9B254FF0AF846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04C440-1361-49FA-9C20-ADDB4A8C025B}"/>
      </w:docPartPr>
      <w:docPartBody>
        <w:p w:rsidR="00AC2A3E" w:rsidRDefault="00EF33B8" w:rsidP="00EF33B8">
          <w:pPr>
            <w:pStyle w:val="FA62F4CE370D4CB1B9B254FF0AF846A6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0EC72048FB334C53BBDDEE453F3825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C1FD4D-6A75-4BC9-AF56-818F4B5B8927}"/>
      </w:docPartPr>
      <w:docPartBody>
        <w:p w:rsidR="00AC2A3E" w:rsidRDefault="00EF33B8" w:rsidP="00EF33B8">
          <w:pPr>
            <w:pStyle w:val="0EC72048FB334C53BBDDEE453F38258D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78BA7AAF054F899B23C1269B264A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2F3741-CB42-49C5-AB8F-D139A2B2B87B}"/>
      </w:docPartPr>
      <w:docPartBody>
        <w:p w:rsidR="00AC2A3E" w:rsidRDefault="00EF33B8" w:rsidP="00EF33B8">
          <w:pPr>
            <w:pStyle w:val="E278BA7AAF054F899B23C1269B264AC9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33E5073B791E4887A85E76C4A95067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EFC649-4074-49A0-868C-BB29A638A6C8}"/>
      </w:docPartPr>
      <w:docPartBody>
        <w:p w:rsidR="00AC2A3E" w:rsidRDefault="00EF33B8" w:rsidP="00EF33B8">
          <w:pPr>
            <w:pStyle w:val="33E5073B791E4887A85E76C4A95067CC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53BC0"/>
    <w:rsid w:val="00112490"/>
    <w:rsid w:val="00155FE5"/>
    <w:rsid w:val="00191452"/>
    <w:rsid w:val="001B3244"/>
    <w:rsid w:val="00210DB3"/>
    <w:rsid w:val="002162C5"/>
    <w:rsid w:val="002A5608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4503F"/>
    <w:rsid w:val="006A7EC4"/>
    <w:rsid w:val="006C149F"/>
    <w:rsid w:val="006C4A9D"/>
    <w:rsid w:val="00726C6F"/>
    <w:rsid w:val="008D0BEC"/>
    <w:rsid w:val="008E280D"/>
    <w:rsid w:val="00900FCC"/>
    <w:rsid w:val="009468F7"/>
    <w:rsid w:val="009558B8"/>
    <w:rsid w:val="00992FC7"/>
    <w:rsid w:val="009C00EC"/>
    <w:rsid w:val="00A02D98"/>
    <w:rsid w:val="00A1476C"/>
    <w:rsid w:val="00A26AC7"/>
    <w:rsid w:val="00A46FD2"/>
    <w:rsid w:val="00A949A4"/>
    <w:rsid w:val="00A969B4"/>
    <w:rsid w:val="00AA373E"/>
    <w:rsid w:val="00AB2A4A"/>
    <w:rsid w:val="00AC2A3E"/>
    <w:rsid w:val="00AE30BF"/>
    <w:rsid w:val="00B1116B"/>
    <w:rsid w:val="00B46D29"/>
    <w:rsid w:val="00B72A90"/>
    <w:rsid w:val="00BA28E3"/>
    <w:rsid w:val="00C7075C"/>
    <w:rsid w:val="00C72970"/>
    <w:rsid w:val="00C74B42"/>
    <w:rsid w:val="00D467F0"/>
    <w:rsid w:val="00DF487E"/>
    <w:rsid w:val="00E11B02"/>
    <w:rsid w:val="00E35253"/>
    <w:rsid w:val="00E64ABA"/>
    <w:rsid w:val="00EC5E50"/>
    <w:rsid w:val="00EF33B8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F33B8"/>
    <w:rPr>
      <w:color w:val="808080"/>
    </w:rPr>
  </w:style>
  <w:style w:type="paragraph" w:customStyle="1" w:styleId="14E4310FDA114D0E9283031BCABEFE7C">
    <w:name w:val="14E4310FDA114D0E9283031BCABEFE7C"/>
    <w:rsid w:val="006A7EC4"/>
  </w:style>
  <w:style w:type="paragraph" w:customStyle="1" w:styleId="9A7919D08352450B96C144BF838FF9A8">
    <w:name w:val="9A7919D08352450B96C144BF838FF9A8"/>
    <w:rsid w:val="006A7EC4"/>
  </w:style>
  <w:style w:type="paragraph" w:customStyle="1" w:styleId="1F3CB1D1C74941C48EDAFF24E7EDD2C6">
    <w:name w:val="1F3CB1D1C74941C48EDAFF24E7EDD2C6"/>
    <w:rsid w:val="006A7EC4"/>
  </w:style>
  <w:style w:type="paragraph" w:customStyle="1" w:styleId="E4B69AEDBD08466AA4F885573F1E7463">
    <w:name w:val="E4B69AEDBD08466AA4F885573F1E7463"/>
    <w:rsid w:val="006A7EC4"/>
  </w:style>
  <w:style w:type="paragraph" w:customStyle="1" w:styleId="BB5BB10F534A4C4FA868C33DD4301FF4">
    <w:name w:val="BB5BB10F534A4C4FA868C33DD4301FF4"/>
    <w:rsid w:val="006A7EC4"/>
  </w:style>
  <w:style w:type="paragraph" w:customStyle="1" w:styleId="2D8C038B53DE4250B9116352B799C2B3">
    <w:name w:val="2D8C038B53DE4250B9116352B799C2B3"/>
    <w:rsid w:val="006A7EC4"/>
  </w:style>
  <w:style w:type="paragraph" w:customStyle="1" w:styleId="3F1E6D8764C54C57882EF25D3420E32A">
    <w:name w:val="3F1E6D8764C54C57882EF25D3420E32A"/>
    <w:rsid w:val="006A7EC4"/>
  </w:style>
  <w:style w:type="paragraph" w:customStyle="1" w:styleId="5798419CABEA4441B235C7AA470BF50E">
    <w:name w:val="5798419CABEA4441B235C7AA470BF50E"/>
    <w:rsid w:val="006A7EC4"/>
  </w:style>
  <w:style w:type="paragraph" w:customStyle="1" w:styleId="FF20722CFB514B699E2C4FCB00F1BD00">
    <w:name w:val="FF20722CFB514B699E2C4FCB00F1BD00"/>
    <w:rsid w:val="006A7EC4"/>
  </w:style>
  <w:style w:type="paragraph" w:customStyle="1" w:styleId="7D7179C3B0034C9B824D92ECB45E2C41">
    <w:name w:val="7D7179C3B0034C9B824D92ECB45E2C41"/>
    <w:rsid w:val="006A7EC4"/>
  </w:style>
  <w:style w:type="paragraph" w:customStyle="1" w:styleId="1CE27091BF3C440AB591E99C1D08B05C">
    <w:name w:val="1CE27091BF3C440AB591E99C1D08B05C"/>
    <w:rsid w:val="006A7EC4"/>
  </w:style>
  <w:style w:type="paragraph" w:customStyle="1" w:styleId="71503C71D51D441FBD2964AE2EED294D">
    <w:name w:val="71503C71D51D441FBD2964AE2EED294D"/>
    <w:rsid w:val="006A7EC4"/>
  </w:style>
  <w:style w:type="paragraph" w:customStyle="1" w:styleId="6EDF368C61FA401A8404EB562CB6D24B">
    <w:name w:val="6EDF368C61FA401A8404EB562CB6D24B"/>
    <w:rsid w:val="006A7EC4"/>
  </w:style>
  <w:style w:type="paragraph" w:customStyle="1" w:styleId="3DE16B34B3214AE2824964E4BED7CB37">
    <w:name w:val="3DE16B34B3214AE2824964E4BED7CB37"/>
    <w:rsid w:val="006A7EC4"/>
  </w:style>
  <w:style w:type="paragraph" w:customStyle="1" w:styleId="C4B17A763621408D8EFE1CA4BF1AA903">
    <w:name w:val="C4B17A763621408D8EFE1CA4BF1AA903"/>
    <w:rsid w:val="006A7EC4"/>
  </w:style>
  <w:style w:type="paragraph" w:customStyle="1" w:styleId="60E5EDF23FCC4F90B803504985F905FD">
    <w:name w:val="60E5EDF23FCC4F90B803504985F905FD"/>
    <w:rsid w:val="006A7EC4"/>
  </w:style>
  <w:style w:type="paragraph" w:customStyle="1" w:styleId="BAC131ACFBAC430F857403D3CDC54636">
    <w:name w:val="BAC131ACFBAC430F857403D3CDC54636"/>
    <w:rsid w:val="006A7EC4"/>
  </w:style>
  <w:style w:type="paragraph" w:customStyle="1" w:styleId="C19D4B915C6B412EAC6A75F63D7CD750">
    <w:name w:val="C19D4B915C6B412EAC6A75F63D7CD750"/>
    <w:rsid w:val="006A7EC4"/>
  </w:style>
  <w:style w:type="paragraph" w:customStyle="1" w:styleId="974446919A74457CBA7D7DE2569AC565">
    <w:name w:val="974446919A74457CBA7D7DE2569AC565"/>
    <w:rsid w:val="006A7EC4"/>
  </w:style>
  <w:style w:type="paragraph" w:customStyle="1" w:styleId="1458612C0B2D4E3F836B2E701E31A3E4">
    <w:name w:val="1458612C0B2D4E3F836B2E701E31A3E4"/>
    <w:rsid w:val="006A7EC4"/>
  </w:style>
  <w:style w:type="paragraph" w:customStyle="1" w:styleId="DAC45E1C7F15484EB57C205888CF9C22">
    <w:name w:val="DAC45E1C7F15484EB57C205888CF9C22"/>
    <w:rsid w:val="006A7EC4"/>
  </w:style>
  <w:style w:type="paragraph" w:customStyle="1" w:styleId="1FF1C10D48CD4CA1A91A793D741A3679">
    <w:name w:val="1FF1C10D48CD4CA1A91A793D741A3679"/>
    <w:rsid w:val="006A7EC4"/>
  </w:style>
  <w:style w:type="paragraph" w:customStyle="1" w:styleId="E3F0F56E6A2A4D5091AF72F3EFD72AE8">
    <w:name w:val="E3F0F56E6A2A4D5091AF72F3EFD72AE8"/>
    <w:rsid w:val="006A7EC4"/>
  </w:style>
  <w:style w:type="paragraph" w:customStyle="1" w:styleId="6C5050B2D3D44CD892474D4B7257035D">
    <w:name w:val="6C5050B2D3D44CD892474D4B7257035D"/>
    <w:rsid w:val="006A7EC4"/>
  </w:style>
  <w:style w:type="paragraph" w:customStyle="1" w:styleId="1F8A1C21E2AC4A3AA9FC0A5F65786FD0">
    <w:name w:val="1F8A1C21E2AC4A3AA9FC0A5F65786FD0"/>
    <w:rsid w:val="002A5608"/>
  </w:style>
  <w:style w:type="paragraph" w:customStyle="1" w:styleId="DE79D13DDF0A4F579D4ECCDAAEE80536">
    <w:name w:val="DE79D13DDF0A4F579D4ECCDAAEE80536"/>
    <w:rsid w:val="002A5608"/>
  </w:style>
  <w:style w:type="paragraph" w:customStyle="1" w:styleId="A5063B2D0E574C31BCB87C98626EC6C6">
    <w:name w:val="A5063B2D0E574C31BCB87C98626EC6C6"/>
    <w:rsid w:val="002A5608"/>
  </w:style>
  <w:style w:type="paragraph" w:customStyle="1" w:styleId="FFB63A9B88A64A97B703CB7FF0BFA8E5">
    <w:name w:val="FFB63A9B88A64A97B703CB7FF0BFA8E5"/>
    <w:rsid w:val="002A5608"/>
  </w:style>
  <w:style w:type="paragraph" w:customStyle="1" w:styleId="54A98A9DC620465BB9AAF522296C3294">
    <w:name w:val="54A98A9DC620465BB9AAF522296C3294"/>
    <w:rsid w:val="002A5608"/>
  </w:style>
  <w:style w:type="paragraph" w:customStyle="1" w:styleId="1427751804534D44B7A18592E7947636">
    <w:name w:val="1427751804534D44B7A18592E7947636"/>
    <w:rsid w:val="002A5608"/>
  </w:style>
  <w:style w:type="paragraph" w:customStyle="1" w:styleId="6860920B3FAF45C9AC8156FB09CB5C00">
    <w:name w:val="6860920B3FAF45C9AC8156FB09CB5C00"/>
    <w:rsid w:val="002A5608"/>
  </w:style>
  <w:style w:type="paragraph" w:customStyle="1" w:styleId="B0E38281D9F44F83BDBCFAB95696581F">
    <w:name w:val="B0E38281D9F44F83BDBCFAB95696581F"/>
    <w:rsid w:val="002A5608"/>
  </w:style>
  <w:style w:type="paragraph" w:customStyle="1" w:styleId="C531512EA7F34A889AD227CEE56DAB5D">
    <w:name w:val="C531512EA7F34A889AD227CEE56DAB5D"/>
    <w:rsid w:val="00A26AC7"/>
  </w:style>
  <w:style w:type="paragraph" w:customStyle="1" w:styleId="322A820231EB40FA8773D28E87A6BD1A">
    <w:name w:val="322A820231EB40FA8773D28E87A6BD1A"/>
    <w:rsid w:val="00A26AC7"/>
  </w:style>
  <w:style w:type="paragraph" w:customStyle="1" w:styleId="AB7713A36C7B401AAED3E848F78F4DD7">
    <w:name w:val="AB7713A36C7B401AAED3E848F78F4DD7"/>
    <w:rsid w:val="00A26AC7"/>
  </w:style>
  <w:style w:type="paragraph" w:customStyle="1" w:styleId="09DC6815884D4012B51E133293A2DF70">
    <w:name w:val="09DC6815884D4012B51E133293A2DF70"/>
    <w:rsid w:val="00A26AC7"/>
  </w:style>
  <w:style w:type="paragraph" w:customStyle="1" w:styleId="191D13A90AAC46DB92E71C3B9D6E29BC">
    <w:name w:val="191D13A90AAC46DB92E71C3B9D6E29BC"/>
    <w:rsid w:val="00A26AC7"/>
  </w:style>
  <w:style w:type="paragraph" w:customStyle="1" w:styleId="E07A610915E44A779ABC9D9E4DF61295">
    <w:name w:val="E07A610915E44A779ABC9D9E4DF61295"/>
    <w:rsid w:val="00A26AC7"/>
  </w:style>
  <w:style w:type="paragraph" w:customStyle="1" w:styleId="FDB80FF43CF34A62B1D5E2AECCB9720A">
    <w:name w:val="FDB80FF43CF34A62B1D5E2AECCB9720A"/>
    <w:rsid w:val="00A26AC7"/>
  </w:style>
  <w:style w:type="paragraph" w:customStyle="1" w:styleId="D4477F52C57E4ABC9B717D95C36F7CAE">
    <w:name w:val="D4477F52C57E4ABC9B717D95C36F7CAE"/>
    <w:rsid w:val="00A26AC7"/>
  </w:style>
  <w:style w:type="paragraph" w:customStyle="1" w:styleId="8DE05669E6FA4E7FB07817DFA3DB6807">
    <w:name w:val="8DE05669E6FA4E7FB07817DFA3DB6807"/>
    <w:rsid w:val="00053BC0"/>
  </w:style>
  <w:style w:type="paragraph" w:customStyle="1" w:styleId="55B3467CF5584BB88F2111E031C7C18F">
    <w:name w:val="55B3467CF5584BB88F2111E031C7C18F"/>
    <w:rsid w:val="00053BC0"/>
  </w:style>
  <w:style w:type="paragraph" w:customStyle="1" w:styleId="94EFCEEDFEEA4B23A6775CD368AF13FF">
    <w:name w:val="94EFCEEDFEEA4B23A6775CD368AF13FF"/>
    <w:rsid w:val="00053BC0"/>
  </w:style>
  <w:style w:type="paragraph" w:customStyle="1" w:styleId="6306E385433F42C487CD61BBBC323999">
    <w:name w:val="6306E385433F42C487CD61BBBC323999"/>
    <w:rsid w:val="00053BC0"/>
  </w:style>
  <w:style w:type="paragraph" w:customStyle="1" w:styleId="A77B34E7288043A191CD4331552D9D18">
    <w:name w:val="A77B34E7288043A191CD4331552D9D18"/>
    <w:rsid w:val="00053BC0"/>
  </w:style>
  <w:style w:type="paragraph" w:customStyle="1" w:styleId="DAF3907AF3874AB7BC56FF806C92AC81">
    <w:name w:val="DAF3907AF3874AB7BC56FF806C92AC81"/>
    <w:rsid w:val="00053BC0"/>
  </w:style>
  <w:style w:type="paragraph" w:customStyle="1" w:styleId="45A6038427374C4DBA85FDB27003D1B3">
    <w:name w:val="45A6038427374C4DBA85FDB27003D1B3"/>
    <w:rsid w:val="00053BC0"/>
  </w:style>
  <w:style w:type="paragraph" w:customStyle="1" w:styleId="7FC770100A734A5A82D75AC20CA7FECE">
    <w:name w:val="7FC770100A734A5A82D75AC20CA7FECE"/>
    <w:rsid w:val="00053BC0"/>
  </w:style>
  <w:style w:type="paragraph" w:customStyle="1" w:styleId="1AC5BCF41B80441284B1096AE743956D">
    <w:name w:val="1AC5BCF41B80441284B1096AE743956D"/>
    <w:rsid w:val="00053BC0"/>
  </w:style>
  <w:style w:type="paragraph" w:customStyle="1" w:styleId="DC5F60FDF62848C1BD7E52F7D8F6DAB2">
    <w:name w:val="DC5F60FDF62848C1BD7E52F7D8F6DAB2"/>
    <w:rsid w:val="00053BC0"/>
  </w:style>
  <w:style w:type="paragraph" w:customStyle="1" w:styleId="05B46D2ADD894F05A4284D7B44EC9478">
    <w:name w:val="05B46D2ADD894F05A4284D7B44EC9478"/>
    <w:rsid w:val="00053BC0"/>
  </w:style>
  <w:style w:type="paragraph" w:customStyle="1" w:styleId="3739F3B6B8CB4256BC740D5868554099">
    <w:name w:val="3739F3B6B8CB4256BC740D5868554099"/>
    <w:rsid w:val="00053BC0"/>
  </w:style>
  <w:style w:type="paragraph" w:customStyle="1" w:styleId="33997EDA8B39491885222E3E52A81B7C">
    <w:name w:val="33997EDA8B39491885222E3E52A81B7C"/>
    <w:rsid w:val="00053BC0"/>
  </w:style>
  <w:style w:type="paragraph" w:customStyle="1" w:styleId="610E8BF035B84A5397ED9C065D2E49D5">
    <w:name w:val="610E8BF035B84A5397ED9C065D2E49D5"/>
    <w:rsid w:val="00053BC0"/>
  </w:style>
  <w:style w:type="paragraph" w:customStyle="1" w:styleId="D3379EFF23DD471D85582B6F18979D3A">
    <w:name w:val="D3379EFF23DD471D85582B6F18979D3A"/>
    <w:rsid w:val="00053BC0"/>
  </w:style>
  <w:style w:type="paragraph" w:customStyle="1" w:styleId="B97122DADBE7465B869550DEA6CB7183">
    <w:name w:val="B97122DADBE7465B869550DEA6CB7183"/>
    <w:rsid w:val="00053BC0"/>
  </w:style>
  <w:style w:type="paragraph" w:customStyle="1" w:styleId="8F0196E8940545BEAD7264FC3169A5E5">
    <w:name w:val="8F0196E8940545BEAD7264FC3169A5E5"/>
    <w:rsid w:val="00053BC0"/>
  </w:style>
  <w:style w:type="paragraph" w:customStyle="1" w:styleId="63F4567E1E254B7BAF26CE499466043F">
    <w:name w:val="63F4567E1E254B7BAF26CE499466043F"/>
    <w:rsid w:val="00053BC0"/>
  </w:style>
  <w:style w:type="paragraph" w:customStyle="1" w:styleId="4193D98EE66C46E4BBE8B4625BD9F312">
    <w:name w:val="4193D98EE66C46E4BBE8B4625BD9F312"/>
    <w:rsid w:val="00053BC0"/>
  </w:style>
  <w:style w:type="paragraph" w:customStyle="1" w:styleId="54380BCDAC7244718B1A7D8A3A04E6FD">
    <w:name w:val="54380BCDAC7244718B1A7D8A3A04E6FD"/>
    <w:rsid w:val="00053BC0"/>
  </w:style>
  <w:style w:type="paragraph" w:customStyle="1" w:styleId="8C4FFCAED75A40C0B737D6DE5ABAA38E">
    <w:name w:val="8C4FFCAED75A40C0B737D6DE5ABAA38E"/>
    <w:rsid w:val="00053BC0"/>
  </w:style>
  <w:style w:type="paragraph" w:customStyle="1" w:styleId="C70B04A7292C49EDA8800B1618861959">
    <w:name w:val="C70B04A7292C49EDA8800B1618861959"/>
    <w:rsid w:val="00053BC0"/>
  </w:style>
  <w:style w:type="paragraph" w:customStyle="1" w:styleId="8596F0B4C68040E39F49FFAB54AA0469">
    <w:name w:val="8596F0B4C68040E39F49FFAB54AA0469"/>
    <w:rsid w:val="00053BC0"/>
  </w:style>
  <w:style w:type="paragraph" w:customStyle="1" w:styleId="668CD88F4DA543EAB413BA408E3282FA">
    <w:name w:val="668CD88F4DA543EAB413BA408E3282FA"/>
    <w:rsid w:val="00053BC0"/>
  </w:style>
  <w:style w:type="paragraph" w:customStyle="1" w:styleId="76CC776E9DCA426984F0E8A9BEDA7860">
    <w:name w:val="76CC776E9DCA426984F0E8A9BEDA7860"/>
    <w:rsid w:val="00053BC0"/>
  </w:style>
  <w:style w:type="paragraph" w:customStyle="1" w:styleId="FD5BA5F13EDF48FEAE4CCEDFF2366408">
    <w:name w:val="FD5BA5F13EDF48FEAE4CCEDFF2366408"/>
    <w:rsid w:val="00053BC0"/>
  </w:style>
  <w:style w:type="paragraph" w:customStyle="1" w:styleId="97D2CE89F3C645F1A66DDF8AE6E506DD">
    <w:name w:val="97D2CE89F3C645F1A66DDF8AE6E506DD"/>
    <w:rsid w:val="00053BC0"/>
  </w:style>
  <w:style w:type="paragraph" w:customStyle="1" w:styleId="5B33D75F07A547AAB5AAB31C254E458C">
    <w:name w:val="5B33D75F07A547AAB5AAB31C254E458C"/>
    <w:rsid w:val="00053BC0"/>
  </w:style>
  <w:style w:type="paragraph" w:customStyle="1" w:styleId="3E9491130BFC485DA9CAFD5AA8CDCAE8">
    <w:name w:val="3E9491130BFC485DA9CAFD5AA8CDCAE8"/>
    <w:rsid w:val="00EF33B8"/>
  </w:style>
  <w:style w:type="paragraph" w:customStyle="1" w:styleId="FB69471DF4754B23BBBA2D5F6CFA8479">
    <w:name w:val="FB69471DF4754B23BBBA2D5F6CFA8479"/>
    <w:rsid w:val="00EF33B8"/>
  </w:style>
  <w:style w:type="paragraph" w:customStyle="1" w:styleId="31ECE342005D444DA809C8A0765824B7">
    <w:name w:val="31ECE342005D444DA809C8A0765824B7"/>
    <w:rsid w:val="00EF33B8"/>
  </w:style>
  <w:style w:type="paragraph" w:customStyle="1" w:styleId="C162F54F0581492CA964FA799E73257D">
    <w:name w:val="C162F54F0581492CA964FA799E73257D"/>
    <w:rsid w:val="00EF33B8"/>
  </w:style>
  <w:style w:type="paragraph" w:customStyle="1" w:styleId="5C7B540D1F194A66ACBA3B9727DFAB9F">
    <w:name w:val="5C7B540D1F194A66ACBA3B9727DFAB9F"/>
    <w:rsid w:val="00EF33B8"/>
  </w:style>
  <w:style w:type="paragraph" w:customStyle="1" w:styleId="863C4B2A663547EBABB56E9722C0E4EC">
    <w:name w:val="863C4B2A663547EBABB56E9722C0E4EC"/>
    <w:rsid w:val="00EF33B8"/>
  </w:style>
  <w:style w:type="paragraph" w:customStyle="1" w:styleId="142F3777E8B54004AF49EEFF95098BF5">
    <w:name w:val="142F3777E8B54004AF49EEFF95098BF5"/>
    <w:rsid w:val="00EF33B8"/>
  </w:style>
  <w:style w:type="paragraph" w:customStyle="1" w:styleId="978FE5F58B9F45C881317DEE7553BEA3">
    <w:name w:val="978FE5F58B9F45C881317DEE7553BEA3"/>
    <w:rsid w:val="00EF33B8"/>
  </w:style>
  <w:style w:type="paragraph" w:customStyle="1" w:styleId="75DE1E2427BE4A8E808D072C6EF1D380">
    <w:name w:val="75DE1E2427BE4A8E808D072C6EF1D380"/>
    <w:rsid w:val="00EF33B8"/>
  </w:style>
  <w:style w:type="paragraph" w:customStyle="1" w:styleId="1D06999A50AD41F8BFC774650F1A44BD">
    <w:name w:val="1D06999A50AD41F8BFC774650F1A44BD"/>
    <w:rsid w:val="00EF33B8"/>
  </w:style>
  <w:style w:type="paragraph" w:customStyle="1" w:styleId="D0202F82BEF046D1867410464B7246AC">
    <w:name w:val="D0202F82BEF046D1867410464B7246AC"/>
    <w:rsid w:val="00EF33B8"/>
  </w:style>
  <w:style w:type="paragraph" w:customStyle="1" w:styleId="1B27F3C371EE4DF492978F21B962180C">
    <w:name w:val="1B27F3C371EE4DF492978F21B962180C"/>
    <w:rsid w:val="00EF33B8"/>
  </w:style>
  <w:style w:type="paragraph" w:customStyle="1" w:styleId="98234E8526AF4F0A9871A9ACDC659BAB">
    <w:name w:val="98234E8526AF4F0A9871A9ACDC659BAB"/>
    <w:rsid w:val="00EF33B8"/>
  </w:style>
  <w:style w:type="paragraph" w:customStyle="1" w:styleId="62DB25CE2F59455D9626CB4ACE96F22A">
    <w:name w:val="62DB25CE2F59455D9626CB4ACE96F22A"/>
    <w:rsid w:val="00EF33B8"/>
  </w:style>
  <w:style w:type="paragraph" w:customStyle="1" w:styleId="5A3E0A7530204B72BEF0FE16102FBEE0">
    <w:name w:val="5A3E0A7530204B72BEF0FE16102FBEE0"/>
    <w:rsid w:val="00EF33B8"/>
  </w:style>
  <w:style w:type="paragraph" w:customStyle="1" w:styleId="BE7F5B2D565A42D0BCF576CFFB39DFE1">
    <w:name w:val="BE7F5B2D565A42D0BCF576CFFB39DFE1"/>
    <w:rsid w:val="00EF33B8"/>
  </w:style>
  <w:style w:type="paragraph" w:customStyle="1" w:styleId="05B577B590BB4076A01947D68A37A957">
    <w:name w:val="05B577B590BB4076A01947D68A37A957"/>
    <w:rsid w:val="00EF33B8"/>
  </w:style>
  <w:style w:type="paragraph" w:customStyle="1" w:styleId="FA62F4CE370D4CB1B9B254FF0AF846A6">
    <w:name w:val="FA62F4CE370D4CB1B9B254FF0AF846A6"/>
    <w:rsid w:val="00EF33B8"/>
  </w:style>
  <w:style w:type="paragraph" w:customStyle="1" w:styleId="0EC72048FB334C53BBDDEE453F38258D">
    <w:name w:val="0EC72048FB334C53BBDDEE453F38258D"/>
    <w:rsid w:val="00EF33B8"/>
  </w:style>
  <w:style w:type="paragraph" w:customStyle="1" w:styleId="E278BA7AAF054F899B23C1269B264AC9">
    <w:name w:val="E278BA7AAF054F899B23C1269B264AC9"/>
    <w:rsid w:val="00EF33B8"/>
  </w:style>
  <w:style w:type="paragraph" w:customStyle="1" w:styleId="33E5073B791E4887A85E76C4A95067CC">
    <w:name w:val="33E5073B791E4887A85E76C4A95067CC"/>
    <w:rsid w:val="00EF33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C7FD1-D2BA-4784-97F7-2E31951E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1</Pages>
  <Words>390</Words>
  <Characters>2145</Characters>
  <Application>Microsoft Office Word</Application>
  <DocSecurity>8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Nathalie Beaupré  (CISSSMO16)</cp:lastModifiedBy>
  <cp:revision>2</cp:revision>
  <cp:lastPrinted>2022-07-29T14:03:00Z</cp:lastPrinted>
  <dcterms:created xsi:type="dcterms:W3CDTF">2022-08-10T19:06:00Z</dcterms:created>
  <dcterms:modified xsi:type="dcterms:W3CDTF">2022-08-10T19:06:00Z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